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4D6AD8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84E14">
              <w:rPr>
                <w:rFonts w:ascii="Arial" w:hAnsi="Arial" w:cs="Arial"/>
                <w:color w:val="002060"/>
                <w:sz w:val="40"/>
                <w:szCs w:val="40"/>
              </w:rPr>
              <w:t>7</w:t>
            </w:r>
            <w:r w:rsidR="007942FD">
              <w:rPr>
                <w:rFonts w:ascii="Arial" w:hAnsi="Arial" w:cs="Arial"/>
                <w:color w:val="002060"/>
                <w:sz w:val="40"/>
                <w:szCs w:val="40"/>
              </w:rPr>
              <w:t xml:space="preserve">8 </w:t>
            </w:r>
            <w:r w:rsidRPr="00DE1EF7">
              <w:rPr>
                <w:rFonts w:ascii="Arial" w:hAnsi="Arial" w:cs="Arial"/>
                <w:color w:val="002060"/>
                <w:sz w:val="40"/>
                <w:szCs w:val="40"/>
              </w:rPr>
              <w:t xml:space="preserve">del </w:t>
            </w:r>
            <w:r w:rsidR="00584E14">
              <w:rPr>
                <w:rFonts w:ascii="Arial" w:hAnsi="Arial" w:cs="Arial"/>
                <w:color w:val="002060"/>
                <w:sz w:val="40"/>
                <w:szCs w:val="40"/>
              </w:rPr>
              <w:t>0</w:t>
            </w:r>
            <w:r w:rsidR="007942FD">
              <w:rPr>
                <w:rFonts w:ascii="Arial" w:hAnsi="Arial" w:cs="Arial"/>
                <w:color w:val="002060"/>
                <w:sz w:val="40"/>
                <w:szCs w:val="40"/>
              </w:rPr>
              <w:t>7</w:t>
            </w:r>
            <w:r w:rsidR="00CF4C7D" w:rsidRPr="00DE1EF7">
              <w:rPr>
                <w:rFonts w:ascii="Arial" w:hAnsi="Arial" w:cs="Arial"/>
                <w:color w:val="002060"/>
                <w:sz w:val="40"/>
                <w:szCs w:val="40"/>
              </w:rPr>
              <w:t>/</w:t>
            </w:r>
            <w:r w:rsidR="00584E14">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584E14">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7330354"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3B2259">
          <w:rPr>
            <w:noProof/>
            <w:webHidden/>
            <w:color w:val="002060"/>
          </w:rPr>
          <w:t>1</w:t>
        </w:r>
        <w:r w:rsidR="00AC19D9" w:rsidRPr="00DE1EF7">
          <w:rPr>
            <w:noProof/>
            <w:webHidden/>
            <w:color w:val="002060"/>
          </w:rPr>
          <w:fldChar w:fldCharType="end"/>
        </w:r>
      </w:hyperlink>
    </w:p>
    <w:p w14:paraId="112EDB38" w14:textId="7891747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3B2259">
          <w:rPr>
            <w:noProof/>
            <w:webHidden/>
            <w:color w:val="002060"/>
          </w:rPr>
          <w:t>1</w:t>
        </w:r>
        <w:r w:rsidR="00AC19D9" w:rsidRPr="00DE1EF7">
          <w:rPr>
            <w:noProof/>
            <w:webHidden/>
            <w:color w:val="002060"/>
          </w:rPr>
          <w:fldChar w:fldCharType="end"/>
        </w:r>
      </w:hyperlink>
    </w:p>
    <w:p w14:paraId="4D9CAD43" w14:textId="2BB116F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3B2259">
          <w:rPr>
            <w:noProof/>
            <w:webHidden/>
            <w:color w:val="002060"/>
          </w:rPr>
          <w:t>1</w:t>
        </w:r>
        <w:r w:rsidR="00AC19D9" w:rsidRPr="00DE1EF7">
          <w:rPr>
            <w:noProof/>
            <w:webHidden/>
            <w:color w:val="002060"/>
          </w:rPr>
          <w:fldChar w:fldCharType="end"/>
        </w:r>
      </w:hyperlink>
    </w:p>
    <w:p w14:paraId="0EAFCCD8" w14:textId="4437297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3B2259">
          <w:rPr>
            <w:noProof/>
            <w:webHidden/>
            <w:color w:val="002060"/>
          </w:rPr>
          <w:t>1</w:t>
        </w:r>
        <w:r w:rsidR="00AC19D9" w:rsidRPr="00DE1EF7">
          <w:rPr>
            <w:noProof/>
            <w:webHidden/>
            <w:color w:val="002060"/>
          </w:rPr>
          <w:fldChar w:fldCharType="end"/>
        </w:r>
      </w:hyperlink>
    </w:p>
    <w:p w14:paraId="0952245B" w14:textId="5FD22A1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3B2259">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F438B4"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B27AFA2" w14:textId="77777777" w:rsidR="00A107DD" w:rsidRPr="007822E7" w:rsidRDefault="00A107DD"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FEA5AE1" w14:textId="77777777" w:rsidR="00F438B4" w:rsidRDefault="00F438B4" w:rsidP="008B5F73">
      <w:pPr>
        <w:rPr>
          <w:rFonts w:ascii="Arial" w:hAnsi="Arial" w:cs="Arial"/>
          <w:b/>
          <w:bCs/>
          <w:color w:val="002060"/>
          <w:sz w:val="22"/>
          <w:szCs w:val="22"/>
        </w:rPr>
      </w:pPr>
    </w:p>
    <w:p w14:paraId="2AE7A3B1" w14:textId="77777777" w:rsidR="00C80448" w:rsidRDefault="00C80448" w:rsidP="008B5F73">
      <w:pPr>
        <w:rPr>
          <w:rFonts w:ascii="Arial" w:hAnsi="Arial" w:cs="Arial"/>
          <w:b/>
          <w:bCs/>
          <w:color w:val="002060"/>
          <w:sz w:val="22"/>
          <w:szCs w:val="22"/>
        </w:rPr>
      </w:pPr>
    </w:p>
    <w:p w14:paraId="3456DED2" w14:textId="45C05EDB" w:rsidR="00C80448" w:rsidRPr="00F83FD5" w:rsidRDefault="00C80448" w:rsidP="00C80448">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CALCIO A CINQUE UNDER 15 FEMMINILE</w:t>
      </w:r>
    </w:p>
    <w:p w14:paraId="03AEDDD5" w14:textId="77777777" w:rsidR="00C80448" w:rsidRPr="006C6F07" w:rsidRDefault="00C80448" w:rsidP="00C80448">
      <w:pPr>
        <w:rPr>
          <w:rFonts w:ascii="Arial" w:hAnsi="Arial" w:cs="Arial"/>
          <w:color w:val="002060"/>
          <w:sz w:val="22"/>
          <w:szCs w:val="22"/>
        </w:rPr>
      </w:pPr>
    </w:p>
    <w:p w14:paraId="6680E90D" w14:textId="77777777" w:rsidR="00C80448" w:rsidRPr="006C6F07" w:rsidRDefault="00C80448" w:rsidP="00C80448">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7A798C28" w14:textId="77777777" w:rsidR="00C80448" w:rsidRPr="006C6F07" w:rsidRDefault="00C80448" w:rsidP="00C80448">
      <w:pPr>
        <w:pStyle w:val="A121"/>
        <w:ind w:left="0"/>
        <w:rPr>
          <w:rFonts w:cs="Arial"/>
          <w:color w:val="002060"/>
          <w:sz w:val="22"/>
          <w:szCs w:val="22"/>
        </w:rPr>
      </w:pPr>
    </w:p>
    <w:p w14:paraId="2402E513" w14:textId="71D0E932" w:rsidR="00C80448" w:rsidRPr="006C6F07" w:rsidRDefault="00C80448" w:rsidP="00C80448">
      <w:pPr>
        <w:pStyle w:val="A121"/>
        <w:ind w:left="0"/>
        <w:jc w:val="center"/>
        <w:rPr>
          <w:rFonts w:cs="Arial"/>
          <w:b/>
          <w:color w:val="002060"/>
          <w:sz w:val="22"/>
          <w:szCs w:val="22"/>
        </w:rPr>
      </w:pPr>
      <w:r>
        <w:rPr>
          <w:rFonts w:cs="Arial"/>
          <w:b/>
          <w:color w:val="002060"/>
          <w:sz w:val="22"/>
          <w:szCs w:val="22"/>
        </w:rPr>
        <w:t>SABATO 10 FEBBRAIO 2024</w:t>
      </w:r>
      <w:r w:rsidRPr="006C6F07">
        <w:rPr>
          <w:rFonts w:cs="Arial"/>
          <w:b/>
          <w:color w:val="002060"/>
          <w:sz w:val="22"/>
          <w:szCs w:val="22"/>
        </w:rPr>
        <w:t>, ORE 19:00</w:t>
      </w:r>
    </w:p>
    <w:p w14:paraId="1E1ADE33" w14:textId="77777777" w:rsidR="00C80448" w:rsidRPr="006C6F07" w:rsidRDefault="00C80448" w:rsidP="00C80448">
      <w:pPr>
        <w:rPr>
          <w:rFonts w:ascii="Arial" w:hAnsi="Arial" w:cs="Arial"/>
          <w:color w:val="002060"/>
          <w:sz w:val="22"/>
          <w:szCs w:val="22"/>
          <w:shd w:val="clear" w:color="auto" w:fill="FFFFFF"/>
        </w:rPr>
      </w:pPr>
    </w:p>
    <w:p w14:paraId="07CB0B45" w14:textId="4D2DFB06" w:rsidR="00C80448" w:rsidRPr="006C6F07" w:rsidRDefault="00B562DC" w:rsidP="00C8044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FQ</w:t>
      </w:r>
      <w:r w:rsidR="00C80448">
        <w:rPr>
          <w:rFonts w:ascii="Arial" w:hAnsi="Arial" w:cs="Arial"/>
          <w:b/>
          <w:color w:val="002060"/>
          <w:sz w:val="22"/>
          <w:szCs w:val="22"/>
          <w:shd w:val="clear" w:color="auto" w:fill="FFFFFF"/>
        </w:rPr>
        <w:tab/>
      </w:r>
      <w:r w:rsidRPr="00B562DC">
        <w:rPr>
          <w:rFonts w:ascii="Arial" w:hAnsi="Arial" w:cs="Arial"/>
          <w:bCs/>
          <w:color w:val="002060"/>
          <w:sz w:val="22"/>
          <w:szCs w:val="22"/>
          <w:shd w:val="clear" w:color="auto" w:fill="FFFFFF"/>
        </w:rPr>
        <w:t>CALCIO A 5 UNDER 15 FEM. REG.</w:t>
      </w:r>
      <w:r w:rsidR="00C80448" w:rsidRPr="006C6F07">
        <w:rPr>
          <w:rFonts w:ascii="Arial" w:hAnsi="Arial" w:cs="Arial"/>
          <w:color w:val="002060"/>
          <w:sz w:val="22"/>
          <w:szCs w:val="22"/>
          <w:shd w:val="clear" w:color="auto" w:fill="FFFFFF"/>
        </w:rPr>
        <w:tab/>
      </w:r>
    </w:p>
    <w:p w14:paraId="182AEF4F" w14:textId="77777777" w:rsidR="00C80448" w:rsidRPr="00AE6479" w:rsidRDefault="00C80448" w:rsidP="00C80448">
      <w:pPr>
        <w:rPr>
          <w:rFonts w:ascii="Arial" w:hAnsi="Arial" w:cs="Arial"/>
          <w:color w:val="002060"/>
          <w:sz w:val="22"/>
          <w:szCs w:val="22"/>
          <w:highlight w:val="yellow"/>
        </w:rPr>
      </w:pPr>
    </w:p>
    <w:p w14:paraId="422B6D82" w14:textId="77777777" w:rsidR="00C80448" w:rsidRPr="00CC3901" w:rsidRDefault="00C80448" w:rsidP="00C80448">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1714FCD4" w14:textId="77777777" w:rsidR="00C80448" w:rsidRPr="006C6F07" w:rsidRDefault="00C80448" w:rsidP="00C80448">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1E18B14F" w14:textId="77777777" w:rsidR="00C80448" w:rsidRDefault="00C80448"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2F71D6B9" w14:textId="77777777" w:rsidR="00E24F5E" w:rsidRPr="00E24F5E" w:rsidRDefault="00E24F5E" w:rsidP="00EA7FA2">
      <w:pPr>
        <w:pStyle w:val="breakline"/>
        <w:rPr>
          <w:rFonts w:eastAsiaTheme="minorEastAsia"/>
          <w:color w:val="002060"/>
        </w:rPr>
      </w:pPr>
    </w:p>
    <w:p w14:paraId="4BA492BA" w14:textId="77777777" w:rsidR="001A077E" w:rsidRPr="007F69C3" w:rsidRDefault="001A077E" w:rsidP="001A077E">
      <w:pPr>
        <w:pStyle w:val="breakline"/>
        <w:rPr>
          <w:color w:val="002060"/>
        </w:rPr>
      </w:pPr>
    </w:p>
    <w:p w14:paraId="039DCF07" w14:textId="77777777" w:rsidR="001A077E" w:rsidRPr="007F69C3" w:rsidRDefault="001A077E" w:rsidP="001A077E">
      <w:pPr>
        <w:pStyle w:val="titolocampionato0"/>
        <w:shd w:val="clear" w:color="auto" w:fill="CCCCCC"/>
        <w:spacing w:before="80" w:after="40"/>
        <w:rPr>
          <w:color w:val="002060"/>
        </w:rPr>
      </w:pPr>
      <w:r w:rsidRPr="007F69C3">
        <w:rPr>
          <w:color w:val="002060"/>
        </w:rPr>
        <w:t>CALCIO A CINQUE SERIE C1</w:t>
      </w:r>
    </w:p>
    <w:p w14:paraId="581BF0C5" w14:textId="77777777" w:rsidR="001A077E" w:rsidRPr="007F69C3" w:rsidRDefault="001A077E" w:rsidP="001A077E">
      <w:pPr>
        <w:pStyle w:val="titoloprinc0"/>
        <w:rPr>
          <w:color w:val="002060"/>
        </w:rPr>
      </w:pPr>
      <w:r w:rsidRPr="007F69C3">
        <w:rPr>
          <w:color w:val="002060"/>
        </w:rPr>
        <w:t>RISULTATI</w:t>
      </w:r>
    </w:p>
    <w:p w14:paraId="42F09C5E" w14:textId="77777777" w:rsidR="001A077E" w:rsidRPr="007F69C3" w:rsidRDefault="001A077E" w:rsidP="001A077E">
      <w:pPr>
        <w:pStyle w:val="breakline"/>
        <w:rPr>
          <w:color w:val="002060"/>
        </w:rPr>
      </w:pPr>
    </w:p>
    <w:p w14:paraId="23ABA415" w14:textId="77777777" w:rsidR="001A077E" w:rsidRPr="007F69C3" w:rsidRDefault="001A077E" w:rsidP="001A077E">
      <w:pPr>
        <w:pStyle w:val="sottotitolocampionato10"/>
        <w:rPr>
          <w:color w:val="002060"/>
        </w:rPr>
      </w:pPr>
      <w:r w:rsidRPr="007F69C3">
        <w:rPr>
          <w:color w:val="002060"/>
        </w:rPr>
        <w:t>RISULTATI UFFICIALI GARE DEL 02/02/2024</w:t>
      </w:r>
    </w:p>
    <w:p w14:paraId="0AC27C9E" w14:textId="77777777" w:rsidR="001A077E" w:rsidRPr="00C04060" w:rsidRDefault="001A077E"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62337BB5"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77EF9873"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4D2C4F1A"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DC570" w14:textId="77777777" w:rsidR="001A077E" w:rsidRPr="007F69C3" w:rsidRDefault="001A077E" w:rsidP="003A0384">
                  <w:pPr>
                    <w:pStyle w:val="headertabella0"/>
                    <w:rPr>
                      <w:color w:val="002060"/>
                    </w:rPr>
                  </w:pPr>
                  <w:r w:rsidRPr="007F69C3">
                    <w:rPr>
                      <w:color w:val="002060"/>
                    </w:rPr>
                    <w:t>GIRONE A - 5 Giornata - R</w:t>
                  </w:r>
                </w:p>
              </w:tc>
            </w:tr>
            <w:tr w:rsidR="001A077E" w:rsidRPr="007F69C3" w14:paraId="2B81D1ED"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36433" w14:textId="77777777" w:rsidR="001A077E" w:rsidRPr="007F69C3" w:rsidRDefault="001A077E" w:rsidP="003A0384">
                  <w:pPr>
                    <w:pStyle w:val="rowtabella0"/>
                    <w:rPr>
                      <w:color w:val="002060"/>
                    </w:rPr>
                  </w:pPr>
                  <w:r w:rsidRPr="007F69C3">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7C482" w14:textId="77777777" w:rsidR="001A077E" w:rsidRPr="007F69C3" w:rsidRDefault="001A077E" w:rsidP="003A0384">
                  <w:pPr>
                    <w:pStyle w:val="rowtabella0"/>
                    <w:rPr>
                      <w:color w:val="002060"/>
                    </w:rPr>
                  </w:pPr>
                  <w:r w:rsidRPr="007F69C3">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A69BF" w14:textId="77777777" w:rsidR="001A077E" w:rsidRPr="007F69C3" w:rsidRDefault="001A077E" w:rsidP="003A0384">
                  <w:pPr>
                    <w:pStyle w:val="rowtabella0"/>
                    <w:jc w:val="center"/>
                    <w:rPr>
                      <w:color w:val="002060"/>
                    </w:rPr>
                  </w:pPr>
                  <w:r w:rsidRPr="007F69C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798E8" w14:textId="77777777" w:rsidR="001A077E" w:rsidRPr="007F69C3" w:rsidRDefault="001A077E" w:rsidP="003A0384">
                  <w:pPr>
                    <w:pStyle w:val="rowtabella0"/>
                    <w:jc w:val="center"/>
                    <w:rPr>
                      <w:color w:val="002060"/>
                    </w:rPr>
                  </w:pPr>
                  <w:r w:rsidRPr="007F69C3">
                    <w:rPr>
                      <w:color w:val="002060"/>
                    </w:rPr>
                    <w:t> </w:t>
                  </w:r>
                </w:p>
              </w:tc>
            </w:tr>
            <w:tr w:rsidR="001A077E" w:rsidRPr="007F69C3" w14:paraId="0F8150F2"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5F3C2D" w14:textId="77777777" w:rsidR="001A077E" w:rsidRPr="007F69C3" w:rsidRDefault="001A077E" w:rsidP="003A0384">
                  <w:pPr>
                    <w:pStyle w:val="rowtabella0"/>
                    <w:rPr>
                      <w:color w:val="002060"/>
                    </w:rPr>
                  </w:pPr>
                  <w:r w:rsidRPr="007F69C3">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946457" w14:textId="77777777" w:rsidR="001A077E" w:rsidRPr="007F69C3" w:rsidRDefault="001A077E" w:rsidP="003A0384">
                  <w:pPr>
                    <w:pStyle w:val="rowtabella0"/>
                    <w:rPr>
                      <w:color w:val="002060"/>
                    </w:rPr>
                  </w:pPr>
                  <w:r w:rsidRPr="007F69C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DA16DA" w14:textId="77777777" w:rsidR="001A077E" w:rsidRPr="007F69C3" w:rsidRDefault="001A077E" w:rsidP="003A0384">
                  <w:pPr>
                    <w:pStyle w:val="rowtabella0"/>
                    <w:jc w:val="center"/>
                    <w:rPr>
                      <w:color w:val="002060"/>
                    </w:rPr>
                  </w:pPr>
                  <w:r w:rsidRPr="007F69C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AB7A58" w14:textId="77777777" w:rsidR="001A077E" w:rsidRPr="007F69C3" w:rsidRDefault="001A077E" w:rsidP="003A0384">
                  <w:pPr>
                    <w:pStyle w:val="rowtabella0"/>
                    <w:jc w:val="center"/>
                    <w:rPr>
                      <w:color w:val="002060"/>
                    </w:rPr>
                  </w:pPr>
                  <w:r w:rsidRPr="007F69C3">
                    <w:rPr>
                      <w:color w:val="002060"/>
                    </w:rPr>
                    <w:t> </w:t>
                  </w:r>
                </w:p>
              </w:tc>
            </w:tr>
            <w:tr w:rsidR="001A077E" w:rsidRPr="007F69C3" w14:paraId="2B501236"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0B189F" w14:textId="77777777" w:rsidR="001A077E" w:rsidRPr="007F69C3" w:rsidRDefault="001A077E" w:rsidP="003A0384">
                  <w:pPr>
                    <w:pStyle w:val="rowtabella0"/>
                    <w:rPr>
                      <w:color w:val="002060"/>
                    </w:rPr>
                  </w:pPr>
                  <w:r w:rsidRPr="007F69C3">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BC7B42" w14:textId="77777777" w:rsidR="001A077E" w:rsidRPr="007F69C3" w:rsidRDefault="001A077E" w:rsidP="003A0384">
                  <w:pPr>
                    <w:pStyle w:val="rowtabella0"/>
                    <w:rPr>
                      <w:color w:val="002060"/>
                    </w:rPr>
                  </w:pPr>
                  <w:r w:rsidRPr="007F69C3">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D1513E" w14:textId="77777777" w:rsidR="001A077E" w:rsidRPr="007F69C3" w:rsidRDefault="001A077E" w:rsidP="003A0384">
                  <w:pPr>
                    <w:pStyle w:val="rowtabella0"/>
                    <w:jc w:val="center"/>
                    <w:rPr>
                      <w:color w:val="002060"/>
                    </w:rPr>
                  </w:pPr>
                  <w:r w:rsidRPr="007F69C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268F30" w14:textId="77777777" w:rsidR="001A077E" w:rsidRPr="007F69C3" w:rsidRDefault="001A077E" w:rsidP="003A0384">
                  <w:pPr>
                    <w:pStyle w:val="rowtabella0"/>
                    <w:jc w:val="center"/>
                    <w:rPr>
                      <w:color w:val="002060"/>
                    </w:rPr>
                  </w:pPr>
                  <w:r w:rsidRPr="007F69C3">
                    <w:rPr>
                      <w:color w:val="002060"/>
                    </w:rPr>
                    <w:t> </w:t>
                  </w:r>
                </w:p>
              </w:tc>
            </w:tr>
            <w:tr w:rsidR="001A077E" w:rsidRPr="007F69C3" w14:paraId="4AAA05DA"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D75911" w14:textId="77777777" w:rsidR="001A077E" w:rsidRPr="007F69C3" w:rsidRDefault="001A077E" w:rsidP="003A0384">
                  <w:pPr>
                    <w:pStyle w:val="rowtabella0"/>
                    <w:rPr>
                      <w:color w:val="002060"/>
                    </w:rPr>
                  </w:pPr>
                  <w:r w:rsidRPr="007F69C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80A48A" w14:textId="77777777" w:rsidR="001A077E" w:rsidRPr="007F69C3" w:rsidRDefault="001A077E" w:rsidP="003A0384">
                  <w:pPr>
                    <w:pStyle w:val="rowtabella0"/>
                    <w:rPr>
                      <w:color w:val="002060"/>
                    </w:rPr>
                  </w:pPr>
                  <w:r w:rsidRPr="007F69C3">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3500ED" w14:textId="77777777" w:rsidR="001A077E" w:rsidRPr="007F69C3" w:rsidRDefault="001A077E" w:rsidP="003A0384">
                  <w:pPr>
                    <w:pStyle w:val="rowtabella0"/>
                    <w:jc w:val="center"/>
                    <w:rPr>
                      <w:color w:val="002060"/>
                    </w:rPr>
                  </w:pPr>
                  <w:r w:rsidRPr="007F69C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713FD1" w14:textId="77777777" w:rsidR="001A077E" w:rsidRPr="007F69C3" w:rsidRDefault="001A077E" w:rsidP="003A0384">
                  <w:pPr>
                    <w:pStyle w:val="rowtabella0"/>
                    <w:jc w:val="center"/>
                    <w:rPr>
                      <w:color w:val="002060"/>
                    </w:rPr>
                  </w:pPr>
                  <w:r w:rsidRPr="007F69C3">
                    <w:rPr>
                      <w:color w:val="002060"/>
                    </w:rPr>
                    <w:t> </w:t>
                  </w:r>
                </w:p>
              </w:tc>
            </w:tr>
            <w:tr w:rsidR="001A077E" w:rsidRPr="007F69C3" w14:paraId="3FC44177"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220467" w14:textId="77777777" w:rsidR="001A077E" w:rsidRPr="007F69C3" w:rsidRDefault="001A077E" w:rsidP="003A0384">
                  <w:pPr>
                    <w:pStyle w:val="rowtabella0"/>
                    <w:rPr>
                      <w:color w:val="002060"/>
                    </w:rPr>
                  </w:pPr>
                  <w:r w:rsidRPr="007F69C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FD05C" w14:textId="77777777" w:rsidR="001A077E" w:rsidRPr="007F69C3" w:rsidRDefault="001A077E" w:rsidP="003A0384">
                  <w:pPr>
                    <w:pStyle w:val="rowtabella0"/>
                    <w:rPr>
                      <w:color w:val="002060"/>
                    </w:rPr>
                  </w:pPr>
                  <w:r w:rsidRPr="007F69C3">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95DAC" w14:textId="77777777" w:rsidR="001A077E" w:rsidRPr="007F69C3" w:rsidRDefault="001A077E" w:rsidP="003A0384">
                  <w:pPr>
                    <w:pStyle w:val="rowtabella0"/>
                    <w:jc w:val="center"/>
                    <w:rPr>
                      <w:color w:val="002060"/>
                    </w:rPr>
                  </w:pPr>
                  <w:r w:rsidRPr="007F69C3">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B59E4" w14:textId="77777777" w:rsidR="001A077E" w:rsidRPr="007F69C3" w:rsidRDefault="001A077E" w:rsidP="003A0384">
                  <w:pPr>
                    <w:pStyle w:val="rowtabella0"/>
                    <w:jc w:val="center"/>
                    <w:rPr>
                      <w:color w:val="002060"/>
                    </w:rPr>
                  </w:pPr>
                  <w:r w:rsidRPr="007F69C3">
                    <w:rPr>
                      <w:color w:val="002060"/>
                    </w:rPr>
                    <w:t> </w:t>
                  </w:r>
                </w:p>
              </w:tc>
            </w:tr>
          </w:tbl>
          <w:p w14:paraId="67105090" w14:textId="77777777" w:rsidR="001A077E" w:rsidRPr="007F69C3" w:rsidRDefault="001A077E" w:rsidP="003A0384">
            <w:pPr>
              <w:rPr>
                <w:color w:val="002060"/>
              </w:rPr>
            </w:pPr>
          </w:p>
        </w:tc>
      </w:tr>
    </w:tbl>
    <w:p w14:paraId="3DB86272" w14:textId="77777777" w:rsidR="001A077E" w:rsidRPr="007F69C3" w:rsidRDefault="001A077E" w:rsidP="001A077E">
      <w:pPr>
        <w:pStyle w:val="breakline"/>
        <w:rPr>
          <w:rFonts w:eastAsiaTheme="minorEastAsia"/>
          <w:color w:val="002060"/>
        </w:rPr>
      </w:pPr>
    </w:p>
    <w:p w14:paraId="65A59431" w14:textId="77777777" w:rsidR="001A077E" w:rsidRPr="007F69C3" w:rsidRDefault="001A077E" w:rsidP="001A077E">
      <w:pPr>
        <w:pStyle w:val="breakline"/>
        <w:rPr>
          <w:color w:val="002060"/>
        </w:rPr>
      </w:pPr>
    </w:p>
    <w:p w14:paraId="1C330168" w14:textId="77777777" w:rsidR="001A077E" w:rsidRPr="007F69C3" w:rsidRDefault="001A077E" w:rsidP="001A077E">
      <w:pPr>
        <w:pStyle w:val="titoloprinc0"/>
        <w:rPr>
          <w:color w:val="002060"/>
        </w:rPr>
      </w:pPr>
      <w:r w:rsidRPr="007F69C3">
        <w:rPr>
          <w:color w:val="002060"/>
        </w:rPr>
        <w:t>GIUDICE SPORTIVO</w:t>
      </w:r>
    </w:p>
    <w:p w14:paraId="6BC9B1F2"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33BC6F7A" w14:textId="77777777" w:rsidR="001A077E" w:rsidRPr="007F69C3" w:rsidRDefault="001A077E" w:rsidP="001A077E">
      <w:pPr>
        <w:pStyle w:val="titolo10"/>
        <w:rPr>
          <w:color w:val="002060"/>
        </w:rPr>
      </w:pPr>
      <w:r w:rsidRPr="007F69C3">
        <w:rPr>
          <w:color w:val="002060"/>
        </w:rPr>
        <w:t xml:space="preserve">GARE DEL 2/ 2/2024 </w:t>
      </w:r>
    </w:p>
    <w:p w14:paraId="5F0D57C9" w14:textId="77777777" w:rsidR="001A077E" w:rsidRPr="007F69C3" w:rsidRDefault="001A077E" w:rsidP="001A077E">
      <w:pPr>
        <w:pStyle w:val="titolo7a"/>
        <w:rPr>
          <w:color w:val="002060"/>
        </w:rPr>
      </w:pPr>
      <w:r w:rsidRPr="007F69C3">
        <w:rPr>
          <w:color w:val="002060"/>
        </w:rPr>
        <w:t xml:space="preserve">PROVVEDIMENTI DISCIPLINARI </w:t>
      </w:r>
    </w:p>
    <w:p w14:paraId="1DEDAA44"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41A9A9ED" w14:textId="77777777" w:rsidR="001A077E" w:rsidRPr="007F69C3" w:rsidRDefault="001A077E" w:rsidP="001A077E">
      <w:pPr>
        <w:pStyle w:val="titolo30"/>
        <w:rPr>
          <w:color w:val="002060"/>
        </w:rPr>
      </w:pPr>
      <w:r w:rsidRPr="007F69C3">
        <w:rPr>
          <w:color w:val="002060"/>
        </w:rPr>
        <w:lastRenderedPageBreak/>
        <w:t xml:space="preserve">DIRIGENTI </w:t>
      </w:r>
    </w:p>
    <w:p w14:paraId="24E8BDEB" w14:textId="77777777" w:rsidR="001A077E" w:rsidRPr="007F69C3" w:rsidRDefault="001A077E" w:rsidP="001A077E">
      <w:pPr>
        <w:pStyle w:val="titolo20"/>
        <w:rPr>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37C111A" w14:textId="77777777" w:rsidTr="003A0384">
        <w:tc>
          <w:tcPr>
            <w:tcW w:w="2200" w:type="dxa"/>
            <w:tcMar>
              <w:top w:w="20" w:type="dxa"/>
              <w:left w:w="20" w:type="dxa"/>
              <w:bottom w:w="20" w:type="dxa"/>
              <w:right w:w="20" w:type="dxa"/>
            </w:tcMar>
            <w:vAlign w:val="center"/>
            <w:hideMark/>
          </w:tcPr>
          <w:p w14:paraId="0FCAAB87" w14:textId="77777777" w:rsidR="001A077E" w:rsidRPr="007F69C3" w:rsidRDefault="001A077E" w:rsidP="003A0384">
            <w:pPr>
              <w:pStyle w:val="movimento"/>
              <w:rPr>
                <w:color w:val="002060"/>
              </w:rPr>
            </w:pPr>
            <w:r w:rsidRPr="007F69C3">
              <w:rPr>
                <w:color w:val="002060"/>
              </w:rPr>
              <w:t>PICCHIO MANOLO</w:t>
            </w:r>
          </w:p>
        </w:tc>
        <w:tc>
          <w:tcPr>
            <w:tcW w:w="2200" w:type="dxa"/>
            <w:tcMar>
              <w:top w:w="20" w:type="dxa"/>
              <w:left w:w="20" w:type="dxa"/>
              <w:bottom w:w="20" w:type="dxa"/>
              <w:right w:w="20" w:type="dxa"/>
            </w:tcMar>
            <w:vAlign w:val="center"/>
            <w:hideMark/>
          </w:tcPr>
          <w:p w14:paraId="6D2314A2" w14:textId="77777777" w:rsidR="001A077E" w:rsidRPr="007F69C3" w:rsidRDefault="001A077E" w:rsidP="003A0384">
            <w:pPr>
              <w:pStyle w:val="movimento2"/>
              <w:rPr>
                <w:color w:val="002060"/>
              </w:rPr>
            </w:pPr>
            <w:r w:rsidRPr="007F69C3">
              <w:rPr>
                <w:color w:val="002060"/>
              </w:rPr>
              <w:t xml:space="preserve">(BAYER CAPPUCCINI) </w:t>
            </w:r>
          </w:p>
        </w:tc>
        <w:tc>
          <w:tcPr>
            <w:tcW w:w="800" w:type="dxa"/>
            <w:tcMar>
              <w:top w:w="20" w:type="dxa"/>
              <w:left w:w="20" w:type="dxa"/>
              <w:bottom w:w="20" w:type="dxa"/>
              <w:right w:w="20" w:type="dxa"/>
            </w:tcMar>
            <w:vAlign w:val="center"/>
            <w:hideMark/>
          </w:tcPr>
          <w:p w14:paraId="75DB8CB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2B1A6F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4600A67" w14:textId="77777777" w:rsidR="001A077E" w:rsidRPr="007F69C3" w:rsidRDefault="001A077E" w:rsidP="003A0384">
            <w:pPr>
              <w:pStyle w:val="movimento2"/>
              <w:rPr>
                <w:color w:val="002060"/>
              </w:rPr>
            </w:pPr>
            <w:r w:rsidRPr="007F69C3">
              <w:rPr>
                <w:color w:val="002060"/>
              </w:rPr>
              <w:t> </w:t>
            </w:r>
          </w:p>
        </w:tc>
      </w:tr>
    </w:tbl>
    <w:p w14:paraId="69A8CA6A" w14:textId="77777777" w:rsidR="001A077E" w:rsidRPr="007F69C3" w:rsidRDefault="001A077E" w:rsidP="001A077E">
      <w:pPr>
        <w:pStyle w:val="titolo30"/>
        <w:rPr>
          <w:rFonts w:eastAsiaTheme="minorEastAsia"/>
          <w:color w:val="002060"/>
        </w:rPr>
      </w:pPr>
      <w:r w:rsidRPr="007F69C3">
        <w:rPr>
          <w:color w:val="002060"/>
        </w:rPr>
        <w:t xml:space="preserve">CALCIATORI ESPULSI </w:t>
      </w:r>
    </w:p>
    <w:p w14:paraId="0B6A38A6" w14:textId="77777777" w:rsidR="001A077E" w:rsidRPr="007F69C3" w:rsidRDefault="001A077E" w:rsidP="001A077E">
      <w:pPr>
        <w:pStyle w:val="titolo20"/>
        <w:rPr>
          <w:color w:val="002060"/>
        </w:rPr>
      </w:pPr>
      <w:r w:rsidRPr="007F69C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388C526" w14:textId="77777777" w:rsidTr="003A0384">
        <w:tc>
          <w:tcPr>
            <w:tcW w:w="2200" w:type="dxa"/>
            <w:tcMar>
              <w:top w:w="20" w:type="dxa"/>
              <w:left w:w="20" w:type="dxa"/>
              <w:bottom w:w="20" w:type="dxa"/>
              <w:right w:w="20" w:type="dxa"/>
            </w:tcMar>
            <w:vAlign w:val="center"/>
            <w:hideMark/>
          </w:tcPr>
          <w:p w14:paraId="050C009D" w14:textId="77777777" w:rsidR="001A077E" w:rsidRPr="007F69C3" w:rsidRDefault="001A077E" w:rsidP="003A0384">
            <w:pPr>
              <w:pStyle w:val="movimento"/>
              <w:rPr>
                <w:color w:val="002060"/>
              </w:rPr>
            </w:pPr>
            <w:r w:rsidRPr="007F69C3">
              <w:rPr>
                <w:color w:val="002060"/>
              </w:rPr>
              <w:t>PANTANETTI GUIDO LUIS</w:t>
            </w:r>
          </w:p>
        </w:tc>
        <w:tc>
          <w:tcPr>
            <w:tcW w:w="2200" w:type="dxa"/>
            <w:tcMar>
              <w:top w:w="20" w:type="dxa"/>
              <w:left w:w="20" w:type="dxa"/>
              <w:bottom w:w="20" w:type="dxa"/>
              <w:right w:w="20" w:type="dxa"/>
            </w:tcMar>
            <w:vAlign w:val="center"/>
            <w:hideMark/>
          </w:tcPr>
          <w:p w14:paraId="38804560" w14:textId="77777777" w:rsidR="001A077E" w:rsidRPr="007F69C3" w:rsidRDefault="001A077E" w:rsidP="003A0384">
            <w:pPr>
              <w:pStyle w:val="movimento2"/>
              <w:rPr>
                <w:color w:val="002060"/>
              </w:rPr>
            </w:pPr>
            <w:r w:rsidRPr="007F69C3">
              <w:rPr>
                <w:color w:val="002060"/>
              </w:rPr>
              <w:t xml:space="preserve">(TRE TORRI A.S.D.) </w:t>
            </w:r>
          </w:p>
        </w:tc>
        <w:tc>
          <w:tcPr>
            <w:tcW w:w="800" w:type="dxa"/>
            <w:tcMar>
              <w:top w:w="20" w:type="dxa"/>
              <w:left w:w="20" w:type="dxa"/>
              <w:bottom w:w="20" w:type="dxa"/>
              <w:right w:w="20" w:type="dxa"/>
            </w:tcMar>
            <w:vAlign w:val="center"/>
            <w:hideMark/>
          </w:tcPr>
          <w:p w14:paraId="2BF2528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A542EE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A97258F" w14:textId="77777777" w:rsidR="001A077E" w:rsidRPr="007F69C3" w:rsidRDefault="001A077E" w:rsidP="003A0384">
            <w:pPr>
              <w:pStyle w:val="movimento2"/>
              <w:rPr>
                <w:color w:val="002060"/>
              </w:rPr>
            </w:pPr>
            <w:r w:rsidRPr="007F69C3">
              <w:rPr>
                <w:color w:val="002060"/>
              </w:rPr>
              <w:t> </w:t>
            </w:r>
          </w:p>
        </w:tc>
      </w:tr>
    </w:tbl>
    <w:p w14:paraId="610039B7" w14:textId="15809E8F" w:rsidR="001A077E" w:rsidRPr="007F69C3" w:rsidRDefault="001A077E" w:rsidP="001A077E">
      <w:pPr>
        <w:pStyle w:val="diffida"/>
        <w:spacing w:before="80" w:beforeAutospacing="0" w:after="40" w:afterAutospacing="0"/>
        <w:rPr>
          <w:rFonts w:eastAsiaTheme="minorEastAsia"/>
          <w:color w:val="002060"/>
        </w:rPr>
      </w:pPr>
      <w:r w:rsidRPr="007F69C3">
        <w:rPr>
          <w:color w:val="002060"/>
        </w:rPr>
        <w:t>Perch</w:t>
      </w:r>
      <w:r w:rsidR="00C04060">
        <w:rPr>
          <w:color w:val="002060"/>
        </w:rPr>
        <w:t>é</w:t>
      </w:r>
      <w:r w:rsidRPr="007F69C3">
        <w:rPr>
          <w:color w:val="002060"/>
        </w:rPr>
        <w:t xml:space="preserve"> indirizzava uno sputo verso un avversario colpendolo in testa. </w:t>
      </w:r>
    </w:p>
    <w:p w14:paraId="60B30582" w14:textId="77777777" w:rsidR="001A077E" w:rsidRPr="007F69C3" w:rsidRDefault="001A077E" w:rsidP="001A077E">
      <w:pPr>
        <w:pStyle w:val="titolo20"/>
        <w:rPr>
          <w:color w:val="002060"/>
        </w:rPr>
      </w:pPr>
      <w:r w:rsidRPr="007F69C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6204842" w14:textId="77777777" w:rsidTr="003A0384">
        <w:tc>
          <w:tcPr>
            <w:tcW w:w="2200" w:type="dxa"/>
            <w:tcMar>
              <w:top w:w="20" w:type="dxa"/>
              <w:left w:w="20" w:type="dxa"/>
              <w:bottom w:w="20" w:type="dxa"/>
              <w:right w:w="20" w:type="dxa"/>
            </w:tcMar>
            <w:vAlign w:val="center"/>
            <w:hideMark/>
          </w:tcPr>
          <w:p w14:paraId="4EE738DF" w14:textId="77777777" w:rsidR="001A077E" w:rsidRPr="007F69C3" w:rsidRDefault="001A077E" w:rsidP="003A0384">
            <w:pPr>
              <w:pStyle w:val="movimento"/>
              <w:rPr>
                <w:color w:val="002060"/>
              </w:rPr>
            </w:pPr>
            <w:r w:rsidRPr="007F69C3">
              <w:rPr>
                <w:color w:val="002060"/>
              </w:rPr>
              <w:t>LOMBARDI MICHELE</w:t>
            </w:r>
          </w:p>
        </w:tc>
        <w:tc>
          <w:tcPr>
            <w:tcW w:w="2200" w:type="dxa"/>
            <w:tcMar>
              <w:top w:w="20" w:type="dxa"/>
              <w:left w:w="20" w:type="dxa"/>
              <w:bottom w:w="20" w:type="dxa"/>
              <w:right w:w="20" w:type="dxa"/>
            </w:tcMar>
            <w:vAlign w:val="center"/>
            <w:hideMark/>
          </w:tcPr>
          <w:p w14:paraId="177DAB64" w14:textId="77777777" w:rsidR="001A077E" w:rsidRPr="007F69C3" w:rsidRDefault="001A077E" w:rsidP="003A0384">
            <w:pPr>
              <w:pStyle w:val="movimento2"/>
              <w:rPr>
                <w:color w:val="002060"/>
              </w:rPr>
            </w:pPr>
            <w:r w:rsidRPr="007F69C3">
              <w:rPr>
                <w:color w:val="002060"/>
              </w:rPr>
              <w:t xml:space="preserve">(PIETRALACROCE 73) </w:t>
            </w:r>
          </w:p>
        </w:tc>
        <w:tc>
          <w:tcPr>
            <w:tcW w:w="800" w:type="dxa"/>
            <w:tcMar>
              <w:top w:w="20" w:type="dxa"/>
              <w:left w:w="20" w:type="dxa"/>
              <w:bottom w:w="20" w:type="dxa"/>
              <w:right w:w="20" w:type="dxa"/>
            </w:tcMar>
            <w:vAlign w:val="center"/>
            <w:hideMark/>
          </w:tcPr>
          <w:p w14:paraId="4B24CFC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E43E4D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DAE6331" w14:textId="77777777" w:rsidR="001A077E" w:rsidRPr="007F69C3" w:rsidRDefault="001A077E" w:rsidP="003A0384">
            <w:pPr>
              <w:pStyle w:val="movimento2"/>
              <w:rPr>
                <w:color w:val="002060"/>
              </w:rPr>
            </w:pPr>
            <w:r w:rsidRPr="007F69C3">
              <w:rPr>
                <w:color w:val="002060"/>
              </w:rPr>
              <w:t> </w:t>
            </w:r>
          </w:p>
        </w:tc>
      </w:tr>
    </w:tbl>
    <w:p w14:paraId="2F80F6C0" w14:textId="77777777" w:rsidR="001A077E" w:rsidRPr="007F69C3" w:rsidRDefault="001A077E" w:rsidP="001A077E">
      <w:pPr>
        <w:pStyle w:val="titolo20"/>
        <w:rPr>
          <w:rFonts w:eastAsiaTheme="minorEastAsia"/>
          <w:color w:val="002060"/>
        </w:rPr>
      </w:pPr>
      <w:r w:rsidRPr="007F69C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3426ABE" w14:textId="77777777" w:rsidTr="003A0384">
        <w:tc>
          <w:tcPr>
            <w:tcW w:w="2200" w:type="dxa"/>
            <w:tcMar>
              <w:top w:w="20" w:type="dxa"/>
              <w:left w:w="20" w:type="dxa"/>
              <w:bottom w:w="20" w:type="dxa"/>
              <w:right w:w="20" w:type="dxa"/>
            </w:tcMar>
            <w:vAlign w:val="center"/>
            <w:hideMark/>
          </w:tcPr>
          <w:p w14:paraId="0186F760" w14:textId="77777777" w:rsidR="001A077E" w:rsidRPr="007F69C3" w:rsidRDefault="001A077E" w:rsidP="003A0384">
            <w:pPr>
              <w:pStyle w:val="movimento"/>
              <w:rPr>
                <w:color w:val="002060"/>
              </w:rPr>
            </w:pPr>
            <w:r w:rsidRPr="007F69C3">
              <w:rPr>
                <w:color w:val="002060"/>
              </w:rPr>
              <w:t>CARANCINI RICCARDO</w:t>
            </w:r>
          </w:p>
        </w:tc>
        <w:tc>
          <w:tcPr>
            <w:tcW w:w="2200" w:type="dxa"/>
            <w:tcMar>
              <w:top w:w="20" w:type="dxa"/>
              <w:left w:w="20" w:type="dxa"/>
              <w:bottom w:w="20" w:type="dxa"/>
              <w:right w:w="20" w:type="dxa"/>
            </w:tcMar>
            <w:vAlign w:val="center"/>
            <w:hideMark/>
          </w:tcPr>
          <w:p w14:paraId="31CCC643" w14:textId="77777777" w:rsidR="001A077E" w:rsidRPr="007F69C3" w:rsidRDefault="001A077E" w:rsidP="003A0384">
            <w:pPr>
              <w:pStyle w:val="movimento2"/>
              <w:rPr>
                <w:color w:val="002060"/>
              </w:rPr>
            </w:pPr>
            <w:r w:rsidRPr="007F69C3">
              <w:rPr>
                <w:color w:val="002060"/>
              </w:rPr>
              <w:t xml:space="preserve">(INVICTA FUTSAL MACERATA) </w:t>
            </w:r>
          </w:p>
        </w:tc>
        <w:tc>
          <w:tcPr>
            <w:tcW w:w="800" w:type="dxa"/>
            <w:tcMar>
              <w:top w:w="20" w:type="dxa"/>
              <w:left w:w="20" w:type="dxa"/>
              <w:bottom w:w="20" w:type="dxa"/>
              <w:right w:w="20" w:type="dxa"/>
            </w:tcMar>
            <w:vAlign w:val="center"/>
            <w:hideMark/>
          </w:tcPr>
          <w:p w14:paraId="17DECE8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9A53238" w14:textId="77777777" w:rsidR="001A077E" w:rsidRPr="007F69C3" w:rsidRDefault="001A077E" w:rsidP="003A0384">
            <w:pPr>
              <w:pStyle w:val="movimento"/>
              <w:rPr>
                <w:color w:val="002060"/>
              </w:rPr>
            </w:pPr>
            <w:r w:rsidRPr="007F69C3">
              <w:rPr>
                <w:color w:val="002060"/>
              </w:rPr>
              <w:t>PINTO TOMMASO</w:t>
            </w:r>
          </w:p>
        </w:tc>
        <w:tc>
          <w:tcPr>
            <w:tcW w:w="2200" w:type="dxa"/>
            <w:tcMar>
              <w:top w:w="20" w:type="dxa"/>
              <w:left w:w="20" w:type="dxa"/>
              <w:bottom w:w="20" w:type="dxa"/>
              <w:right w:w="20" w:type="dxa"/>
            </w:tcMar>
            <w:vAlign w:val="center"/>
            <w:hideMark/>
          </w:tcPr>
          <w:p w14:paraId="31848080" w14:textId="77777777" w:rsidR="001A077E" w:rsidRPr="007F69C3" w:rsidRDefault="001A077E" w:rsidP="003A0384">
            <w:pPr>
              <w:pStyle w:val="movimento2"/>
              <w:rPr>
                <w:color w:val="002060"/>
              </w:rPr>
            </w:pPr>
            <w:r w:rsidRPr="007F69C3">
              <w:rPr>
                <w:color w:val="002060"/>
              </w:rPr>
              <w:t xml:space="preserve">(PIETRALACROCE 73) </w:t>
            </w:r>
          </w:p>
        </w:tc>
      </w:tr>
    </w:tbl>
    <w:p w14:paraId="6605D65C"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08FD7160" w14:textId="77777777" w:rsidR="001A077E" w:rsidRPr="007F69C3" w:rsidRDefault="001A077E" w:rsidP="001A077E">
      <w:pPr>
        <w:pStyle w:val="titolo20"/>
        <w:rPr>
          <w:color w:val="002060"/>
        </w:rPr>
      </w:pPr>
      <w:r w:rsidRPr="007F69C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41AC2E4" w14:textId="77777777" w:rsidTr="003A0384">
        <w:tc>
          <w:tcPr>
            <w:tcW w:w="2200" w:type="dxa"/>
            <w:tcMar>
              <w:top w:w="20" w:type="dxa"/>
              <w:left w:w="20" w:type="dxa"/>
              <w:bottom w:w="20" w:type="dxa"/>
              <w:right w:w="20" w:type="dxa"/>
            </w:tcMar>
            <w:vAlign w:val="center"/>
            <w:hideMark/>
          </w:tcPr>
          <w:p w14:paraId="7DF31D34" w14:textId="77777777" w:rsidR="001A077E" w:rsidRPr="007F69C3" w:rsidRDefault="001A077E" w:rsidP="003A0384">
            <w:pPr>
              <w:pStyle w:val="movimento"/>
              <w:rPr>
                <w:color w:val="002060"/>
              </w:rPr>
            </w:pPr>
            <w:r w:rsidRPr="007F69C3">
              <w:rPr>
                <w:color w:val="002060"/>
              </w:rPr>
              <w:t>KANIA DAVID VICTOR</w:t>
            </w:r>
          </w:p>
        </w:tc>
        <w:tc>
          <w:tcPr>
            <w:tcW w:w="2200" w:type="dxa"/>
            <w:tcMar>
              <w:top w:w="20" w:type="dxa"/>
              <w:left w:w="20" w:type="dxa"/>
              <w:bottom w:w="20" w:type="dxa"/>
              <w:right w:w="20" w:type="dxa"/>
            </w:tcMar>
            <w:vAlign w:val="center"/>
            <w:hideMark/>
          </w:tcPr>
          <w:p w14:paraId="72B44FF8" w14:textId="77777777" w:rsidR="001A077E" w:rsidRPr="007F69C3" w:rsidRDefault="001A077E" w:rsidP="003A0384">
            <w:pPr>
              <w:pStyle w:val="movimento2"/>
              <w:rPr>
                <w:color w:val="002060"/>
              </w:rPr>
            </w:pPr>
            <w:r w:rsidRPr="007F69C3">
              <w:rPr>
                <w:color w:val="002060"/>
              </w:rPr>
              <w:t xml:space="preserve">(FUTSAL MONTEMARCIANO C5) </w:t>
            </w:r>
          </w:p>
        </w:tc>
        <w:tc>
          <w:tcPr>
            <w:tcW w:w="800" w:type="dxa"/>
            <w:tcMar>
              <w:top w:w="20" w:type="dxa"/>
              <w:left w:w="20" w:type="dxa"/>
              <w:bottom w:w="20" w:type="dxa"/>
              <w:right w:w="20" w:type="dxa"/>
            </w:tcMar>
            <w:vAlign w:val="center"/>
            <w:hideMark/>
          </w:tcPr>
          <w:p w14:paraId="0A6CD58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C478BCF" w14:textId="77777777" w:rsidR="001A077E" w:rsidRPr="007F69C3" w:rsidRDefault="001A077E" w:rsidP="003A0384">
            <w:pPr>
              <w:pStyle w:val="movimento"/>
              <w:rPr>
                <w:color w:val="002060"/>
              </w:rPr>
            </w:pPr>
            <w:r w:rsidRPr="007F69C3">
              <w:rPr>
                <w:color w:val="002060"/>
              </w:rPr>
              <w:t>GRASSELLI MARCO</w:t>
            </w:r>
          </w:p>
        </w:tc>
        <w:tc>
          <w:tcPr>
            <w:tcW w:w="2200" w:type="dxa"/>
            <w:tcMar>
              <w:top w:w="20" w:type="dxa"/>
              <w:left w:w="20" w:type="dxa"/>
              <w:bottom w:w="20" w:type="dxa"/>
              <w:right w:w="20" w:type="dxa"/>
            </w:tcMar>
            <w:vAlign w:val="center"/>
            <w:hideMark/>
          </w:tcPr>
          <w:p w14:paraId="2FCB44CA" w14:textId="77777777" w:rsidR="001A077E" w:rsidRPr="007F69C3" w:rsidRDefault="001A077E" w:rsidP="003A0384">
            <w:pPr>
              <w:pStyle w:val="movimento2"/>
              <w:rPr>
                <w:color w:val="002060"/>
              </w:rPr>
            </w:pPr>
            <w:r w:rsidRPr="007F69C3">
              <w:rPr>
                <w:color w:val="002060"/>
              </w:rPr>
              <w:t xml:space="preserve">(NUOVA JUVENTINA FFC) </w:t>
            </w:r>
          </w:p>
        </w:tc>
      </w:tr>
      <w:tr w:rsidR="001A077E" w:rsidRPr="007F69C3" w14:paraId="57043703" w14:textId="77777777" w:rsidTr="003A0384">
        <w:tc>
          <w:tcPr>
            <w:tcW w:w="2200" w:type="dxa"/>
            <w:tcMar>
              <w:top w:w="20" w:type="dxa"/>
              <w:left w:w="20" w:type="dxa"/>
              <w:bottom w:w="20" w:type="dxa"/>
              <w:right w:w="20" w:type="dxa"/>
            </w:tcMar>
            <w:vAlign w:val="center"/>
            <w:hideMark/>
          </w:tcPr>
          <w:p w14:paraId="31B35F93" w14:textId="77777777" w:rsidR="001A077E" w:rsidRPr="007F69C3" w:rsidRDefault="001A077E" w:rsidP="003A0384">
            <w:pPr>
              <w:pStyle w:val="movimento"/>
              <w:rPr>
                <w:color w:val="002060"/>
              </w:rPr>
            </w:pPr>
            <w:r w:rsidRPr="007F69C3">
              <w:rPr>
                <w:color w:val="002060"/>
              </w:rPr>
              <w:t>CAMPOFREDANO GUIDO</w:t>
            </w:r>
          </w:p>
        </w:tc>
        <w:tc>
          <w:tcPr>
            <w:tcW w:w="2200" w:type="dxa"/>
            <w:tcMar>
              <w:top w:w="20" w:type="dxa"/>
              <w:left w:w="20" w:type="dxa"/>
              <w:bottom w:w="20" w:type="dxa"/>
              <w:right w:w="20" w:type="dxa"/>
            </w:tcMar>
            <w:vAlign w:val="center"/>
            <w:hideMark/>
          </w:tcPr>
          <w:p w14:paraId="49664D77" w14:textId="77777777" w:rsidR="001A077E" w:rsidRPr="007F69C3" w:rsidRDefault="001A077E" w:rsidP="003A0384">
            <w:pPr>
              <w:pStyle w:val="movimento2"/>
              <w:rPr>
                <w:color w:val="002060"/>
              </w:rPr>
            </w:pPr>
            <w:r w:rsidRPr="007F69C3">
              <w:rPr>
                <w:color w:val="002060"/>
              </w:rPr>
              <w:t xml:space="preserve">(PIETRALACROCE 73) </w:t>
            </w:r>
          </w:p>
        </w:tc>
        <w:tc>
          <w:tcPr>
            <w:tcW w:w="800" w:type="dxa"/>
            <w:tcMar>
              <w:top w:w="20" w:type="dxa"/>
              <w:left w:w="20" w:type="dxa"/>
              <w:bottom w:w="20" w:type="dxa"/>
              <w:right w:w="20" w:type="dxa"/>
            </w:tcMar>
            <w:vAlign w:val="center"/>
            <w:hideMark/>
          </w:tcPr>
          <w:p w14:paraId="74B6978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BDF48C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FF8633E" w14:textId="77777777" w:rsidR="001A077E" w:rsidRPr="007F69C3" w:rsidRDefault="001A077E" w:rsidP="003A0384">
            <w:pPr>
              <w:pStyle w:val="movimento2"/>
              <w:rPr>
                <w:color w:val="002060"/>
              </w:rPr>
            </w:pPr>
            <w:r w:rsidRPr="007F69C3">
              <w:rPr>
                <w:color w:val="002060"/>
              </w:rPr>
              <w:t> </w:t>
            </w:r>
          </w:p>
        </w:tc>
      </w:tr>
    </w:tbl>
    <w:p w14:paraId="57BF40BC" w14:textId="77777777" w:rsidR="001A077E" w:rsidRPr="007F69C3" w:rsidRDefault="001A077E" w:rsidP="001A077E">
      <w:pPr>
        <w:pStyle w:val="titolo20"/>
        <w:rPr>
          <w:rFonts w:eastAsiaTheme="minorEastAsia"/>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6D05FAB" w14:textId="77777777" w:rsidTr="003A0384">
        <w:tc>
          <w:tcPr>
            <w:tcW w:w="2200" w:type="dxa"/>
            <w:tcMar>
              <w:top w:w="20" w:type="dxa"/>
              <w:left w:w="20" w:type="dxa"/>
              <w:bottom w:w="20" w:type="dxa"/>
              <w:right w:w="20" w:type="dxa"/>
            </w:tcMar>
            <w:vAlign w:val="center"/>
            <w:hideMark/>
          </w:tcPr>
          <w:p w14:paraId="5F23538C" w14:textId="77777777" w:rsidR="001A077E" w:rsidRPr="007F69C3" w:rsidRDefault="001A077E" w:rsidP="003A0384">
            <w:pPr>
              <w:pStyle w:val="movimento"/>
              <w:rPr>
                <w:color w:val="002060"/>
              </w:rPr>
            </w:pPr>
            <w:r w:rsidRPr="007F69C3">
              <w:rPr>
                <w:color w:val="002060"/>
              </w:rPr>
              <w:t>PENNESI JACOPO</w:t>
            </w:r>
          </w:p>
        </w:tc>
        <w:tc>
          <w:tcPr>
            <w:tcW w:w="2200" w:type="dxa"/>
            <w:tcMar>
              <w:top w:w="20" w:type="dxa"/>
              <w:left w:w="20" w:type="dxa"/>
              <w:bottom w:w="20" w:type="dxa"/>
              <w:right w:w="20" w:type="dxa"/>
            </w:tcMar>
            <w:vAlign w:val="center"/>
            <w:hideMark/>
          </w:tcPr>
          <w:p w14:paraId="6949073C" w14:textId="77777777" w:rsidR="001A077E" w:rsidRPr="007F69C3" w:rsidRDefault="001A077E" w:rsidP="003A0384">
            <w:pPr>
              <w:pStyle w:val="movimento2"/>
              <w:rPr>
                <w:color w:val="002060"/>
              </w:rPr>
            </w:pPr>
            <w:r w:rsidRPr="007F69C3">
              <w:rPr>
                <w:color w:val="002060"/>
              </w:rPr>
              <w:t xml:space="preserve">(INVICTA FUTSAL MACERATA) </w:t>
            </w:r>
          </w:p>
        </w:tc>
        <w:tc>
          <w:tcPr>
            <w:tcW w:w="800" w:type="dxa"/>
            <w:tcMar>
              <w:top w:w="20" w:type="dxa"/>
              <w:left w:w="20" w:type="dxa"/>
              <w:bottom w:w="20" w:type="dxa"/>
              <w:right w:w="20" w:type="dxa"/>
            </w:tcMar>
            <w:vAlign w:val="center"/>
            <w:hideMark/>
          </w:tcPr>
          <w:p w14:paraId="31A77FC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1DE0695" w14:textId="77777777" w:rsidR="001A077E" w:rsidRPr="007F69C3" w:rsidRDefault="001A077E" w:rsidP="003A0384">
            <w:pPr>
              <w:pStyle w:val="movimento"/>
              <w:rPr>
                <w:color w:val="002060"/>
              </w:rPr>
            </w:pPr>
            <w:r w:rsidRPr="007F69C3">
              <w:rPr>
                <w:color w:val="002060"/>
              </w:rPr>
              <w:t>DE SOUSA ANDRE VITOR</w:t>
            </w:r>
          </w:p>
        </w:tc>
        <w:tc>
          <w:tcPr>
            <w:tcW w:w="2200" w:type="dxa"/>
            <w:tcMar>
              <w:top w:w="20" w:type="dxa"/>
              <w:left w:w="20" w:type="dxa"/>
              <w:bottom w:w="20" w:type="dxa"/>
              <w:right w:w="20" w:type="dxa"/>
            </w:tcMar>
            <w:vAlign w:val="center"/>
            <w:hideMark/>
          </w:tcPr>
          <w:p w14:paraId="3DAF3D53" w14:textId="77777777" w:rsidR="001A077E" w:rsidRPr="007F69C3" w:rsidRDefault="001A077E" w:rsidP="003A0384">
            <w:pPr>
              <w:pStyle w:val="movimento2"/>
              <w:rPr>
                <w:color w:val="002060"/>
              </w:rPr>
            </w:pPr>
            <w:r w:rsidRPr="007F69C3">
              <w:rPr>
                <w:color w:val="002060"/>
              </w:rPr>
              <w:t xml:space="preserve">(NUOVA JUVENTINA FFC) </w:t>
            </w:r>
          </w:p>
        </w:tc>
      </w:tr>
    </w:tbl>
    <w:p w14:paraId="02F2C452" w14:textId="77777777" w:rsidR="001A077E" w:rsidRPr="007F69C3" w:rsidRDefault="001A077E" w:rsidP="001A077E">
      <w:pPr>
        <w:pStyle w:val="titolo20"/>
        <w:rPr>
          <w:rFonts w:eastAsiaTheme="minorEastAsia"/>
          <w:color w:val="002060"/>
        </w:rPr>
      </w:pPr>
      <w:r w:rsidRPr="007F69C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066BFA4" w14:textId="77777777" w:rsidTr="003A0384">
        <w:tc>
          <w:tcPr>
            <w:tcW w:w="2200" w:type="dxa"/>
            <w:tcMar>
              <w:top w:w="20" w:type="dxa"/>
              <w:left w:w="20" w:type="dxa"/>
              <w:bottom w:w="20" w:type="dxa"/>
              <w:right w:w="20" w:type="dxa"/>
            </w:tcMar>
            <w:vAlign w:val="center"/>
            <w:hideMark/>
          </w:tcPr>
          <w:p w14:paraId="36621CCF" w14:textId="77777777" w:rsidR="001A077E" w:rsidRPr="007F69C3" w:rsidRDefault="001A077E" w:rsidP="003A0384">
            <w:pPr>
              <w:pStyle w:val="movimento"/>
              <w:rPr>
                <w:color w:val="002060"/>
              </w:rPr>
            </w:pPr>
            <w:r w:rsidRPr="007F69C3">
              <w:rPr>
                <w:color w:val="002060"/>
              </w:rPr>
              <w:t>ROMANUCCI MARCO</w:t>
            </w:r>
          </w:p>
        </w:tc>
        <w:tc>
          <w:tcPr>
            <w:tcW w:w="2200" w:type="dxa"/>
            <w:tcMar>
              <w:top w:w="20" w:type="dxa"/>
              <w:left w:w="20" w:type="dxa"/>
              <w:bottom w:w="20" w:type="dxa"/>
              <w:right w:w="20" w:type="dxa"/>
            </w:tcMar>
            <w:vAlign w:val="center"/>
            <w:hideMark/>
          </w:tcPr>
          <w:p w14:paraId="6CF812AE" w14:textId="77777777" w:rsidR="001A077E" w:rsidRPr="007F69C3" w:rsidRDefault="001A077E" w:rsidP="003A0384">
            <w:pPr>
              <w:pStyle w:val="movimento2"/>
              <w:rPr>
                <w:color w:val="002060"/>
              </w:rPr>
            </w:pPr>
            <w:r w:rsidRPr="007F69C3">
              <w:rPr>
                <w:color w:val="002060"/>
              </w:rPr>
              <w:t xml:space="preserve">(FUTSAL MONTEMARCIANO C5) </w:t>
            </w:r>
          </w:p>
        </w:tc>
        <w:tc>
          <w:tcPr>
            <w:tcW w:w="800" w:type="dxa"/>
            <w:tcMar>
              <w:top w:w="20" w:type="dxa"/>
              <w:left w:w="20" w:type="dxa"/>
              <w:bottom w:w="20" w:type="dxa"/>
              <w:right w:w="20" w:type="dxa"/>
            </w:tcMar>
            <w:vAlign w:val="center"/>
            <w:hideMark/>
          </w:tcPr>
          <w:p w14:paraId="03F19A1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6B242F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FBF13C8" w14:textId="77777777" w:rsidR="001A077E" w:rsidRPr="007F69C3" w:rsidRDefault="001A077E" w:rsidP="003A0384">
            <w:pPr>
              <w:pStyle w:val="movimento2"/>
              <w:rPr>
                <w:color w:val="002060"/>
              </w:rPr>
            </w:pPr>
            <w:r w:rsidRPr="007F69C3">
              <w:rPr>
                <w:color w:val="002060"/>
              </w:rPr>
              <w:t> </w:t>
            </w:r>
          </w:p>
        </w:tc>
      </w:tr>
    </w:tbl>
    <w:p w14:paraId="40D2C434"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DBF59BD" w14:textId="77777777" w:rsidTr="003A0384">
        <w:tc>
          <w:tcPr>
            <w:tcW w:w="2200" w:type="dxa"/>
            <w:tcMar>
              <w:top w:w="20" w:type="dxa"/>
              <w:left w:w="20" w:type="dxa"/>
              <w:bottom w:w="20" w:type="dxa"/>
              <w:right w:w="20" w:type="dxa"/>
            </w:tcMar>
            <w:vAlign w:val="center"/>
            <w:hideMark/>
          </w:tcPr>
          <w:p w14:paraId="70BDDF9F" w14:textId="77777777" w:rsidR="001A077E" w:rsidRPr="007F69C3" w:rsidRDefault="001A077E" w:rsidP="003A0384">
            <w:pPr>
              <w:pStyle w:val="movimento"/>
              <w:rPr>
                <w:color w:val="002060"/>
              </w:rPr>
            </w:pPr>
            <w:r w:rsidRPr="007F69C3">
              <w:rPr>
                <w:color w:val="002060"/>
              </w:rPr>
              <w:t>GIULIANI DAMIANO</w:t>
            </w:r>
          </w:p>
        </w:tc>
        <w:tc>
          <w:tcPr>
            <w:tcW w:w="2200" w:type="dxa"/>
            <w:tcMar>
              <w:top w:w="20" w:type="dxa"/>
              <w:left w:w="20" w:type="dxa"/>
              <w:bottom w:w="20" w:type="dxa"/>
              <w:right w:w="20" w:type="dxa"/>
            </w:tcMar>
            <w:vAlign w:val="center"/>
            <w:hideMark/>
          </w:tcPr>
          <w:p w14:paraId="3F38C3B5" w14:textId="77777777" w:rsidR="001A077E" w:rsidRPr="007F69C3" w:rsidRDefault="001A077E" w:rsidP="003A0384">
            <w:pPr>
              <w:pStyle w:val="movimento2"/>
              <w:rPr>
                <w:color w:val="002060"/>
              </w:rPr>
            </w:pPr>
            <w:r w:rsidRPr="007F69C3">
              <w:rPr>
                <w:color w:val="002060"/>
              </w:rPr>
              <w:t xml:space="preserve">(ALMA JUVENTUS FANO) </w:t>
            </w:r>
          </w:p>
        </w:tc>
        <w:tc>
          <w:tcPr>
            <w:tcW w:w="800" w:type="dxa"/>
            <w:tcMar>
              <w:top w:w="20" w:type="dxa"/>
              <w:left w:w="20" w:type="dxa"/>
              <w:bottom w:w="20" w:type="dxa"/>
              <w:right w:w="20" w:type="dxa"/>
            </w:tcMar>
            <w:vAlign w:val="center"/>
            <w:hideMark/>
          </w:tcPr>
          <w:p w14:paraId="7FB8D4C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0C821A5" w14:textId="77777777" w:rsidR="001A077E" w:rsidRPr="007F69C3" w:rsidRDefault="001A077E" w:rsidP="003A0384">
            <w:pPr>
              <w:pStyle w:val="movimento"/>
              <w:rPr>
                <w:color w:val="002060"/>
              </w:rPr>
            </w:pPr>
            <w:r w:rsidRPr="007F69C3">
              <w:rPr>
                <w:color w:val="002060"/>
              </w:rPr>
              <w:t>BUZZO MANUEL</w:t>
            </w:r>
          </w:p>
        </w:tc>
        <w:tc>
          <w:tcPr>
            <w:tcW w:w="2200" w:type="dxa"/>
            <w:tcMar>
              <w:top w:w="20" w:type="dxa"/>
              <w:left w:w="20" w:type="dxa"/>
              <w:bottom w:w="20" w:type="dxa"/>
              <w:right w:w="20" w:type="dxa"/>
            </w:tcMar>
            <w:vAlign w:val="center"/>
            <w:hideMark/>
          </w:tcPr>
          <w:p w14:paraId="48BFB63F" w14:textId="77777777" w:rsidR="001A077E" w:rsidRPr="007F69C3" w:rsidRDefault="001A077E" w:rsidP="003A0384">
            <w:pPr>
              <w:pStyle w:val="movimento2"/>
              <w:rPr>
                <w:color w:val="002060"/>
              </w:rPr>
            </w:pPr>
            <w:r w:rsidRPr="007F69C3">
              <w:rPr>
                <w:color w:val="002060"/>
              </w:rPr>
              <w:t xml:space="preserve">(JESI) </w:t>
            </w:r>
          </w:p>
        </w:tc>
      </w:tr>
      <w:tr w:rsidR="001A077E" w:rsidRPr="007F69C3" w14:paraId="5AD5C609" w14:textId="77777777" w:rsidTr="003A0384">
        <w:tc>
          <w:tcPr>
            <w:tcW w:w="2200" w:type="dxa"/>
            <w:tcMar>
              <w:top w:w="20" w:type="dxa"/>
              <w:left w:w="20" w:type="dxa"/>
              <w:bottom w:w="20" w:type="dxa"/>
              <w:right w:w="20" w:type="dxa"/>
            </w:tcMar>
            <w:vAlign w:val="center"/>
            <w:hideMark/>
          </w:tcPr>
          <w:p w14:paraId="30E2931C" w14:textId="77777777" w:rsidR="001A077E" w:rsidRPr="007F69C3" w:rsidRDefault="001A077E" w:rsidP="003A0384">
            <w:pPr>
              <w:pStyle w:val="movimento"/>
              <w:rPr>
                <w:color w:val="002060"/>
              </w:rPr>
            </w:pPr>
            <w:r w:rsidRPr="007F69C3">
              <w:rPr>
                <w:color w:val="002060"/>
              </w:rPr>
              <w:t>CASSANO ALESSIO</w:t>
            </w:r>
          </w:p>
        </w:tc>
        <w:tc>
          <w:tcPr>
            <w:tcW w:w="2200" w:type="dxa"/>
            <w:tcMar>
              <w:top w:w="20" w:type="dxa"/>
              <w:left w:w="20" w:type="dxa"/>
              <w:bottom w:w="20" w:type="dxa"/>
              <w:right w:w="20" w:type="dxa"/>
            </w:tcMar>
            <w:vAlign w:val="center"/>
            <w:hideMark/>
          </w:tcPr>
          <w:p w14:paraId="7F325EED" w14:textId="77777777" w:rsidR="001A077E" w:rsidRPr="007F69C3" w:rsidRDefault="001A077E" w:rsidP="003A0384">
            <w:pPr>
              <w:pStyle w:val="movimento2"/>
              <w:rPr>
                <w:color w:val="002060"/>
              </w:rPr>
            </w:pPr>
            <w:r w:rsidRPr="007F69C3">
              <w:rPr>
                <w:color w:val="002060"/>
              </w:rPr>
              <w:t xml:space="preserve">(JESI) </w:t>
            </w:r>
          </w:p>
        </w:tc>
        <w:tc>
          <w:tcPr>
            <w:tcW w:w="800" w:type="dxa"/>
            <w:tcMar>
              <w:top w:w="20" w:type="dxa"/>
              <w:left w:w="20" w:type="dxa"/>
              <w:bottom w:w="20" w:type="dxa"/>
              <w:right w:w="20" w:type="dxa"/>
            </w:tcMar>
            <w:vAlign w:val="center"/>
            <w:hideMark/>
          </w:tcPr>
          <w:p w14:paraId="4A70AE6C"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FE036AE" w14:textId="77777777" w:rsidR="001A077E" w:rsidRPr="007F69C3" w:rsidRDefault="001A077E" w:rsidP="003A0384">
            <w:pPr>
              <w:pStyle w:val="movimento"/>
              <w:rPr>
                <w:color w:val="002060"/>
                <w:lang w:val="es-ES"/>
              </w:rPr>
            </w:pPr>
            <w:r w:rsidRPr="007F69C3">
              <w:rPr>
                <w:color w:val="002060"/>
                <w:lang w:val="es-ES"/>
              </w:rPr>
              <w:t>DE SOUZA JUNIOR EDSON LUIZ</w:t>
            </w:r>
          </w:p>
        </w:tc>
        <w:tc>
          <w:tcPr>
            <w:tcW w:w="2200" w:type="dxa"/>
            <w:tcMar>
              <w:top w:w="20" w:type="dxa"/>
              <w:left w:w="20" w:type="dxa"/>
              <w:bottom w:w="20" w:type="dxa"/>
              <w:right w:w="20" w:type="dxa"/>
            </w:tcMar>
            <w:vAlign w:val="center"/>
            <w:hideMark/>
          </w:tcPr>
          <w:p w14:paraId="379E9C0F" w14:textId="77777777" w:rsidR="001A077E" w:rsidRPr="007F69C3" w:rsidRDefault="001A077E" w:rsidP="003A0384">
            <w:pPr>
              <w:pStyle w:val="movimento2"/>
              <w:rPr>
                <w:color w:val="002060"/>
              </w:rPr>
            </w:pPr>
            <w:r w:rsidRPr="007F69C3">
              <w:rPr>
                <w:color w:val="002060"/>
              </w:rPr>
              <w:t xml:space="preserve">(NUOVA JUVENTINA FFC) </w:t>
            </w:r>
          </w:p>
        </w:tc>
      </w:tr>
      <w:tr w:rsidR="001A077E" w:rsidRPr="007F69C3" w14:paraId="5DCDC1CC" w14:textId="77777777" w:rsidTr="003A0384">
        <w:tc>
          <w:tcPr>
            <w:tcW w:w="2200" w:type="dxa"/>
            <w:tcMar>
              <w:top w:w="20" w:type="dxa"/>
              <w:left w:w="20" w:type="dxa"/>
              <w:bottom w:w="20" w:type="dxa"/>
              <w:right w:w="20" w:type="dxa"/>
            </w:tcMar>
            <w:vAlign w:val="center"/>
            <w:hideMark/>
          </w:tcPr>
          <w:p w14:paraId="561B3843" w14:textId="77777777" w:rsidR="001A077E" w:rsidRPr="007F69C3" w:rsidRDefault="001A077E" w:rsidP="003A0384">
            <w:pPr>
              <w:pStyle w:val="movimento"/>
              <w:rPr>
                <w:color w:val="002060"/>
              </w:rPr>
            </w:pPr>
            <w:r w:rsidRPr="007F69C3">
              <w:rPr>
                <w:color w:val="002060"/>
              </w:rPr>
              <w:t>RAHALI AIMEN</w:t>
            </w:r>
          </w:p>
        </w:tc>
        <w:tc>
          <w:tcPr>
            <w:tcW w:w="2200" w:type="dxa"/>
            <w:tcMar>
              <w:top w:w="20" w:type="dxa"/>
              <w:left w:w="20" w:type="dxa"/>
              <w:bottom w:w="20" w:type="dxa"/>
              <w:right w:w="20" w:type="dxa"/>
            </w:tcMar>
            <w:vAlign w:val="center"/>
            <w:hideMark/>
          </w:tcPr>
          <w:p w14:paraId="6D4A38E1" w14:textId="77777777" w:rsidR="001A077E" w:rsidRPr="007F69C3" w:rsidRDefault="001A077E" w:rsidP="003A0384">
            <w:pPr>
              <w:pStyle w:val="movimento2"/>
              <w:rPr>
                <w:color w:val="002060"/>
              </w:rPr>
            </w:pPr>
            <w:r w:rsidRPr="007F69C3">
              <w:rPr>
                <w:color w:val="002060"/>
              </w:rPr>
              <w:t xml:space="preserve">(PIETRALACROCE 73) </w:t>
            </w:r>
          </w:p>
        </w:tc>
        <w:tc>
          <w:tcPr>
            <w:tcW w:w="800" w:type="dxa"/>
            <w:tcMar>
              <w:top w:w="20" w:type="dxa"/>
              <w:left w:w="20" w:type="dxa"/>
              <w:bottom w:w="20" w:type="dxa"/>
              <w:right w:w="20" w:type="dxa"/>
            </w:tcMar>
            <w:vAlign w:val="center"/>
            <w:hideMark/>
          </w:tcPr>
          <w:p w14:paraId="5375081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BC38FF4" w14:textId="77777777" w:rsidR="001A077E" w:rsidRPr="007F69C3" w:rsidRDefault="001A077E" w:rsidP="003A0384">
            <w:pPr>
              <w:pStyle w:val="movimento"/>
              <w:rPr>
                <w:color w:val="002060"/>
              </w:rPr>
            </w:pPr>
            <w:r w:rsidRPr="007F69C3">
              <w:rPr>
                <w:color w:val="002060"/>
              </w:rPr>
              <w:t>STORARI THOMAS</w:t>
            </w:r>
          </w:p>
        </w:tc>
        <w:tc>
          <w:tcPr>
            <w:tcW w:w="2200" w:type="dxa"/>
            <w:tcMar>
              <w:top w:w="20" w:type="dxa"/>
              <w:left w:w="20" w:type="dxa"/>
              <w:bottom w:w="20" w:type="dxa"/>
              <w:right w:w="20" w:type="dxa"/>
            </w:tcMar>
            <w:vAlign w:val="center"/>
            <w:hideMark/>
          </w:tcPr>
          <w:p w14:paraId="28764F52" w14:textId="77777777" w:rsidR="001A077E" w:rsidRPr="007F69C3" w:rsidRDefault="001A077E" w:rsidP="003A0384">
            <w:pPr>
              <w:pStyle w:val="movimento2"/>
              <w:rPr>
                <w:color w:val="002060"/>
              </w:rPr>
            </w:pPr>
            <w:r w:rsidRPr="007F69C3">
              <w:rPr>
                <w:color w:val="002060"/>
              </w:rPr>
              <w:t xml:space="preserve">(PIETRALACROCE 73) </w:t>
            </w:r>
          </w:p>
        </w:tc>
      </w:tr>
    </w:tbl>
    <w:p w14:paraId="3990941D"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E214F66" w14:textId="77777777" w:rsidTr="003A0384">
        <w:tc>
          <w:tcPr>
            <w:tcW w:w="2200" w:type="dxa"/>
            <w:tcMar>
              <w:top w:w="20" w:type="dxa"/>
              <w:left w:w="20" w:type="dxa"/>
              <w:bottom w:w="20" w:type="dxa"/>
              <w:right w:w="20" w:type="dxa"/>
            </w:tcMar>
            <w:vAlign w:val="center"/>
            <w:hideMark/>
          </w:tcPr>
          <w:p w14:paraId="7A8EF0AD" w14:textId="77777777" w:rsidR="001A077E" w:rsidRPr="007F69C3" w:rsidRDefault="001A077E" w:rsidP="003A0384">
            <w:pPr>
              <w:pStyle w:val="movimento"/>
              <w:rPr>
                <w:color w:val="002060"/>
              </w:rPr>
            </w:pPr>
            <w:r w:rsidRPr="007F69C3">
              <w:rPr>
                <w:color w:val="002060"/>
              </w:rPr>
              <w:t>CRESCIMBENI LEONARDO</w:t>
            </w:r>
          </w:p>
        </w:tc>
        <w:tc>
          <w:tcPr>
            <w:tcW w:w="2200" w:type="dxa"/>
            <w:tcMar>
              <w:top w:w="20" w:type="dxa"/>
              <w:left w:w="20" w:type="dxa"/>
              <w:bottom w:w="20" w:type="dxa"/>
              <w:right w:w="20" w:type="dxa"/>
            </w:tcMar>
            <w:vAlign w:val="center"/>
            <w:hideMark/>
          </w:tcPr>
          <w:p w14:paraId="58B41C60" w14:textId="77777777" w:rsidR="001A077E" w:rsidRPr="007F69C3" w:rsidRDefault="001A077E" w:rsidP="003A0384">
            <w:pPr>
              <w:pStyle w:val="movimento2"/>
              <w:rPr>
                <w:color w:val="002060"/>
              </w:rPr>
            </w:pPr>
            <w:r w:rsidRPr="007F69C3">
              <w:rPr>
                <w:color w:val="002060"/>
              </w:rPr>
              <w:t xml:space="preserve">(MONTELUPONE CALCIO A 5) </w:t>
            </w:r>
          </w:p>
        </w:tc>
        <w:tc>
          <w:tcPr>
            <w:tcW w:w="800" w:type="dxa"/>
            <w:tcMar>
              <w:top w:w="20" w:type="dxa"/>
              <w:left w:w="20" w:type="dxa"/>
              <w:bottom w:w="20" w:type="dxa"/>
              <w:right w:w="20" w:type="dxa"/>
            </w:tcMar>
            <w:vAlign w:val="center"/>
            <w:hideMark/>
          </w:tcPr>
          <w:p w14:paraId="10B16EB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1F0FBCF" w14:textId="77777777" w:rsidR="001A077E" w:rsidRPr="007F69C3" w:rsidRDefault="001A077E" w:rsidP="003A0384">
            <w:pPr>
              <w:pStyle w:val="movimento"/>
              <w:rPr>
                <w:color w:val="002060"/>
              </w:rPr>
            </w:pPr>
            <w:r w:rsidRPr="007F69C3">
              <w:rPr>
                <w:color w:val="002060"/>
              </w:rPr>
              <w:t>MARILUNGO NICOLA</w:t>
            </w:r>
          </w:p>
        </w:tc>
        <w:tc>
          <w:tcPr>
            <w:tcW w:w="2200" w:type="dxa"/>
            <w:tcMar>
              <w:top w:w="20" w:type="dxa"/>
              <w:left w:w="20" w:type="dxa"/>
              <w:bottom w:w="20" w:type="dxa"/>
              <w:right w:w="20" w:type="dxa"/>
            </w:tcMar>
            <w:vAlign w:val="center"/>
            <w:hideMark/>
          </w:tcPr>
          <w:p w14:paraId="14F8F6D0" w14:textId="77777777" w:rsidR="001A077E" w:rsidRPr="007F69C3" w:rsidRDefault="001A077E" w:rsidP="003A0384">
            <w:pPr>
              <w:pStyle w:val="movimento2"/>
              <w:rPr>
                <w:color w:val="002060"/>
              </w:rPr>
            </w:pPr>
            <w:r w:rsidRPr="007F69C3">
              <w:rPr>
                <w:color w:val="002060"/>
              </w:rPr>
              <w:t xml:space="preserve">(NUOVA JUVENTINA FFC) </w:t>
            </w:r>
          </w:p>
        </w:tc>
      </w:tr>
    </w:tbl>
    <w:p w14:paraId="4EEFD19F"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36332CD" w14:textId="77777777" w:rsidTr="003A0384">
        <w:tc>
          <w:tcPr>
            <w:tcW w:w="2200" w:type="dxa"/>
            <w:tcMar>
              <w:top w:w="20" w:type="dxa"/>
              <w:left w:w="20" w:type="dxa"/>
              <w:bottom w:w="20" w:type="dxa"/>
              <w:right w:w="20" w:type="dxa"/>
            </w:tcMar>
            <w:vAlign w:val="center"/>
            <w:hideMark/>
          </w:tcPr>
          <w:p w14:paraId="6149AB3C" w14:textId="77777777" w:rsidR="001A077E" w:rsidRPr="007F69C3" w:rsidRDefault="001A077E" w:rsidP="003A0384">
            <w:pPr>
              <w:pStyle w:val="movimento"/>
              <w:rPr>
                <w:color w:val="002060"/>
              </w:rPr>
            </w:pPr>
            <w:r w:rsidRPr="007F69C3">
              <w:rPr>
                <w:color w:val="002060"/>
              </w:rPr>
              <w:t>ROMANO RAMIRO JOSE</w:t>
            </w:r>
          </w:p>
        </w:tc>
        <w:tc>
          <w:tcPr>
            <w:tcW w:w="2200" w:type="dxa"/>
            <w:tcMar>
              <w:top w:w="20" w:type="dxa"/>
              <w:left w:w="20" w:type="dxa"/>
              <w:bottom w:w="20" w:type="dxa"/>
              <w:right w:w="20" w:type="dxa"/>
            </w:tcMar>
            <w:vAlign w:val="center"/>
            <w:hideMark/>
          </w:tcPr>
          <w:p w14:paraId="623AFAE8" w14:textId="77777777" w:rsidR="001A077E" w:rsidRPr="007F69C3" w:rsidRDefault="001A077E" w:rsidP="003A0384">
            <w:pPr>
              <w:pStyle w:val="movimento2"/>
              <w:rPr>
                <w:color w:val="002060"/>
              </w:rPr>
            </w:pPr>
            <w:r w:rsidRPr="007F69C3">
              <w:rPr>
                <w:color w:val="002060"/>
              </w:rPr>
              <w:t xml:space="preserve">(FUTSAL MONTURANO) </w:t>
            </w:r>
          </w:p>
        </w:tc>
        <w:tc>
          <w:tcPr>
            <w:tcW w:w="800" w:type="dxa"/>
            <w:tcMar>
              <w:top w:w="20" w:type="dxa"/>
              <w:left w:w="20" w:type="dxa"/>
              <w:bottom w:w="20" w:type="dxa"/>
              <w:right w:w="20" w:type="dxa"/>
            </w:tcMar>
            <w:vAlign w:val="center"/>
            <w:hideMark/>
          </w:tcPr>
          <w:p w14:paraId="0BB8758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E811D9F" w14:textId="77777777" w:rsidR="001A077E" w:rsidRPr="007F69C3" w:rsidRDefault="001A077E" w:rsidP="003A0384">
            <w:pPr>
              <w:pStyle w:val="movimento"/>
              <w:rPr>
                <w:color w:val="002060"/>
              </w:rPr>
            </w:pPr>
            <w:r w:rsidRPr="007F69C3">
              <w:rPr>
                <w:color w:val="002060"/>
              </w:rPr>
              <w:t>RAPARI ENRICO</w:t>
            </w:r>
          </w:p>
        </w:tc>
        <w:tc>
          <w:tcPr>
            <w:tcW w:w="2200" w:type="dxa"/>
            <w:tcMar>
              <w:top w:w="20" w:type="dxa"/>
              <w:left w:w="20" w:type="dxa"/>
              <w:bottom w:w="20" w:type="dxa"/>
              <w:right w:w="20" w:type="dxa"/>
            </w:tcMar>
            <w:vAlign w:val="center"/>
            <w:hideMark/>
          </w:tcPr>
          <w:p w14:paraId="7A5A4057" w14:textId="77777777" w:rsidR="001A077E" w:rsidRPr="007F69C3" w:rsidRDefault="001A077E" w:rsidP="003A0384">
            <w:pPr>
              <w:pStyle w:val="movimento2"/>
              <w:rPr>
                <w:color w:val="002060"/>
              </w:rPr>
            </w:pPr>
            <w:r w:rsidRPr="007F69C3">
              <w:rPr>
                <w:color w:val="002060"/>
              </w:rPr>
              <w:t xml:space="preserve">(INVICTA FUTSAL MACERATA) </w:t>
            </w:r>
          </w:p>
        </w:tc>
      </w:tr>
    </w:tbl>
    <w:p w14:paraId="3FA0E393" w14:textId="77777777" w:rsidR="001A077E" w:rsidRDefault="001A077E" w:rsidP="001A077E">
      <w:pPr>
        <w:pStyle w:val="breakline"/>
        <w:rPr>
          <w:color w:val="002060"/>
        </w:rPr>
      </w:pPr>
    </w:p>
    <w:p w14:paraId="1A47570C"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3DE31644"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4BD9FD4D" w14:textId="77777777" w:rsidR="001A077E" w:rsidRPr="007F69C3" w:rsidRDefault="001A077E" w:rsidP="001A077E">
      <w:pPr>
        <w:pStyle w:val="breakline"/>
        <w:rPr>
          <w:rFonts w:eastAsiaTheme="minorEastAsia"/>
          <w:color w:val="002060"/>
        </w:rPr>
      </w:pPr>
    </w:p>
    <w:p w14:paraId="04D76192" w14:textId="77777777" w:rsidR="001A077E" w:rsidRPr="007F69C3" w:rsidRDefault="001A077E" w:rsidP="001A077E">
      <w:pPr>
        <w:pStyle w:val="titoloprinc0"/>
        <w:rPr>
          <w:color w:val="002060"/>
        </w:rPr>
      </w:pPr>
      <w:r w:rsidRPr="007F69C3">
        <w:rPr>
          <w:color w:val="002060"/>
        </w:rPr>
        <w:t>CLASSIFICA</w:t>
      </w:r>
    </w:p>
    <w:p w14:paraId="55C6D569" w14:textId="77777777" w:rsidR="001A077E" w:rsidRPr="007F69C3" w:rsidRDefault="001A077E" w:rsidP="001A077E">
      <w:pPr>
        <w:pStyle w:val="breakline"/>
        <w:rPr>
          <w:color w:val="002060"/>
        </w:rPr>
      </w:pPr>
    </w:p>
    <w:p w14:paraId="47F5FFE6" w14:textId="77777777" w:rsidR="001A077E" w:rsidRPr="007F69C3" w:rsidRDefault="001A077E" w:rsidP="001A077E">
      <w:pPr>
        <w:pStyle w:val="breakline"/>
        <w:rPr>
          <w:color w:val="002060"/>
        </w:rPr>
      </w:pPr>
    </w:p>
    <w:p w14:paraId="436703D4" w14:textId="77777777" w:rsidR="001A077E" w:rsidRPr="007F69C3" w:rsidRDefault="001A077E" w:rsidP="001A077E">
      <w:pPr>
        <w:pStyle w:val="sottotitolocampionato10"/>
        <w:rPr>
          <w:color w:val="002060"/>
        </w:rPr>
      </w:pPr>
      <w:r w:rsidRPr="007F69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47078E11"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ABDB8"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D36A7"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67357"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3C62C"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6393C"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E95ED"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A8AD9"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D9A4B"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52C00"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5E67A" w14:textId="77777777" w:rsidR="001A077E" w:rsidRPr="007F69C3" w:rsidRDefault="001A077E" w:rsidP="003A0384">
            <w:pPr>
              <w:pStyle w:val="headertabella0"/>
              <w:rPr>
                <w:color w:val="002060"/>
              </w:rPr>
            </w:pPr>
            <w:r w:rsidRPr="007F69C3">
              <w:rPr>
                <w:color w:val="002060"/>
              </w:rPr>
              <w:t>PE</w:t>
            </w:r>
          </w:p>
        </w:tc>
      </w:tr>
      <w:tr w:rsidR="001A077E" w:rsidRPr="007F69C3" w14:paraId="1F5F5CCB"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2016A" w14:textId="77777777" w:rsidR="001A077E" w:rsidRPr="007F69C3" w:rsidRDefault="001A077E" w:rsidP="003A0384">
            <w:pPr>
              <w:pStyle w:val="rowtabella0"/>
              <w:rPr>
                <w:color w:val="002060"/>
              </w:rPr>
            </w:pPr>
            <w:r w:rsidRPr="007F69C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EDD1"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2824"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D647"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3C8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05F9"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EFC2" w14:textId="77777777" w:rsidR="001A077E" w:rsidRPr="007F69C3" w:rsidRDefault="001A077E" w:rsidP="003A0384">
            <w:pPr>
              <w:pStyle w:val="rowtabella0"/>
              <w:jc w:val="center"/>
              <w:rPr>
                <w:color w:val="002060"/>
              </w:rPr>
            </w:pPr>
            <w:r w:rsidRPr="007F69C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B832" w14:textId="77777777" w:rsidR="001A077E" w:rsidRPr="007F69C3" w:rsidRDefault="001A077E" w:rsidP="003A0384">
            <w:pPr>
              <w:pStyle w:val="rowtabella0"/>
              <w:jc w:val="center"/>
              <w:rPr>
                <w:color w:val="002060"/>
              </w:rPr>
            </w:pPr>
            <w:r w:rsidRPr="007F69C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4463"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44F0" w14:textId="77777777" w:rsidR="001A077E" w:rsidRPr="007F69C3" w:rsidRDefault="001A077E" w:rsidP="003A0384">
            <w:pPr>
              <w:pStyle w:val="rowtabella0"/>
              <w:jc w:val="center"/>
              <w:rPr>
                <w:color w:val="002060"/>
              </w:rPr>
            </w:pPr>
            <w:r w:rsidRPr="007F69C3">
              <w:rPr>
                <w:color w:val="002060"/>
              </w:rPr>
              <w:t>0</w:t>
            </w:r>
          </w:p>
        </w:tc>
      </w:tr>
      <w:tr w:rsidR="001A077E" w:rsidRPr="007F69C3" w14:paraId="378EBA3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7ABA8" w14:textId="77777777" w:rsidR="001A077E" w:rsidRPr="007F69C3" w:rsidRDefault="001A077E" w:rsidP="003A0384">
            <w:pPr>
              <w:pStyle w:val="rowtabella0"/>
              <w:rPr>
                <w:color w:val="002060"/>
                <w:lang w:val="es-ES"/>
              </w:rPr>
            </w:pPr>
            <w:r w:rsidRPr="007F69C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2769" w14:textId="77777777" w:rsidR="001A077E" w:rsidRPr="007F69C3" w:rsidRDefault="001A077E" w:rsidP="003A0384">
            <w:pPr>
              <w:pStyle w:val="rowtabella0"/>
              <w:jc w:val="center"/>
              <w:rPr>
                <w:color w:val="002060"/>
              </w:rPr>
            </w:pPr>
            <w:r w:rsidRPr="007F69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9B08"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66B9"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9D13"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C1E2"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EF17"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2616"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06F1"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0313" w14:textId="77777777" w:rsidR="001A077E" w:rsidRPr="007F69C3" w:rsidRDefault="001A077E" w:rsidP="003A0384">
            <w:pPr>
              <w:pStyle w:val="rowtabella0"/>
              <w:jc w:val="center"/>
              <w:rPr>
                <w:color w:val="002060"/>
              </w:rPr>
            </w:pPr>
            <w:r w:rsidRPr="007F69C3">
              <w:rPr>
                <w:color w:val="002060"/>
              </w:rPr>
              <w:t>0</w:t>
            </w:r>
          </w:p>
        </w:tc>
      </w:tr>
      <w:tr w:rsidR="001A077E" w:rsidRPr="007F69C3" w14:paraId="55B330B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B4A76" w14:textId="77777777" w:rsidR="001A077E" w:rsidRPr="007F69C3" w:rsidRDefault="001A077E" w:rsidP="003A0384">
            <w:pPr>
              <w:pStyle w:val="rowtabella0"/>
              <w:rPr>
                <w:color w:val="002060"/>
              </w:rPr>
            </w:pPr>
            <w:r w:rsidRPr="007F69C3">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99AF"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C27C"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0F3F"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DBF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A612"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D19D" w14:textId="77777777" w:rsidR="001A077E" w:rsidRPr="007F69C3" w:rsidRDefault="001A077E" w:rsidP="003A0384">
            <w:pPr>
              <w:pStyle w:val="rowtabella0"/>
              <w:jc w:val="center"/>
              <w:rPr>
                <w:color w:val="002060"/>
              </w:rPr>
            </w:pPr>
            <w:r w:rsidRPr="007F69C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3C0A"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3AD4"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9FC5" w14:textId="77777777" w:rsidR="001A077E" w:rsidRPr="007F69C3" w:rsidRDefault="001A077E" w:rsidP="003A0384">
            <w:pPr>
              <w:pStyle w:val="rowtabella0"/>
              <w:jc w:val="center"/>
              <w:rPr>
                <w:color w:val="002060"/>
              </w:rPr>
            </w:pPr>
            <w:r w:rsidRPr="007F69C3">
              <w:rPr>
                <w:color w:val="002060"/>
              </w:rPr>
              <w:t>0</w:t>
            </w:r>
          </w:p>
        </w:tc>
      </w:tr>
      <w:tr w:rsidR="001A077E" w:rsidRPr="007F69C3" w14:paraId="6FCC21F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0C8E7" w14:textId="77777777" w:rsidR="001A077E" w:rsidRPr="007F69C3" w:rsidRDefault="001A077E" w:rsidP="003A0384">
            <w:pPr>
              <w:pStyle w:val="rowtabella0"/>
              <w:rPr>
                <w:color w:val="002060"/>
              </w:rPr>
            </w:pPr>
            <w:r w:rsidRPr="007F69C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1963"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D225"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8D7C"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C928"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C7B7"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9C8E" w14:textId="77777777" w:rsidR="001A077E" w:rsidRPr="007F69C3" w:rsidRDefault="001A077E" w:rsidP="003A0384">
            <w:pPr>
              <w:pStyle w:val="rowtabella0"/>
              <w:jc w:val="center"/>
              <w:rPr>
                <w:color w:val="002060"/>
              </w:rPr>
            </w:pPr>
            <w:r w:rsidRPr="007F69C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F510" w14:textId="77777777" w:rsidR="001A077E" w:rsidRPr="007F69C3" w:rsidRDefault="001A077E" w:rsidP="003A0384">
            <w:pPr>
              <w:pStyle w:val="rowtabella0"/>
              <w:jc w:val="center"/>
              <w:rPr>
                <w:color w:val="002060"/>
              </w:rPr>
            </w:pPr>
            <w:r w:rsidRPr="007F69C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3BDB"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209E" w14:textId="77777777" w:rsidR="001A077E" w:rsidRPr="007F69C3" w:rsidRDefault="001A077E" w:rsidP="003A0384">
            <w:pPr>
              <w:pStyle w:val="rowtabella0"/>
              <w:jc w:val="center"/>
              <w:rPr>
                <w:color w:val="002060"/>
              </w:rPr>
            </w:pPr>
            <w:r w:rsidRPr="007F69C3">
              <w:rPr>
                <w:color w:val="002060"/>
              </w:rPr>
              <w:t>0</w:t>
            </w:r>
          </w:p>
        </w:tc>
      </w:tr>
      <w:tr w:rsidR="001A077E" w:rsidRPr="007F69C3" w14:paraId="3E4679F5"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0E9E4" w14:textId="77777777" w:rsidR="001A077E" w:rsidRPr="007F69C3" w:rsidRDefault="001A077E" w:rsidP="003A0384">
            <w:pPr>
              <w:pStyle w:val="rowtabella0"/>
              <w:rPr>
                <w:color w:val="002060"/>
              </w:rPr>
            </w:pPr>
            <w:r w:rsidRPr="007F69C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706D"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B999"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FEAA"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C907"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E264"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EFCA" w14:textId="77777777" w:rsidR="001A077E" w:rsidRPr="007F69C3" w:rsidRDefault="001A077E" w:rsidP="003A0384">
            <w:pPr>
              <w:pStyle w:val="rowtabella0"/>
              <w:jc w:val="center"/>
              <w:rPr>
                <w:color w:val="002060"/>
              </w:rPr>
            </w:pPr>
            <w:r w:rsidRPr="007F69C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13F0" w14:textId="77777777" w:rsidR="001A077E" w:rsidRPr="007F69C3" w:rsidRDefault="001A077E" w:rsidP="003A0384">
            <w:pPr>
              <w:pStyle w:val="rowtabella0"/>
              <w:jc w:val="center"/>
              <w:rPr>
                <w:color w:val="002060"/>
              </w:rPr>
            </w:pPr>
            <w:r w:rsidRPr="007F69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CC2E"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F36D" w14:textId="77777777" w:rsidR="001A077E" w:rsidRPr="007F69C3" w:rsidRDefault="001A077E" w:rsidP="003A0384">
            <w:pPr>
              <w:pStyle w:val="rowtabella0"/>
              <w:jc w:val="center"/>
              <w:rPr>
                <w:color w:val="002060"/>
              </w:rPr>
            </w:pPr>
            <w:r w:rsidRPr="007F69C3">
              <w:rPr>
                <w:color w:val="002060"/>
              </w:rPr>
              <w:t>0</w:t>
            </w:r>
          </w:p>
        </w:tc>
      </w:tr>
      <w:tr w:rsidR="001A077E" w:rsidRPr="007F69C3" w14:paraId="599AEF7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19248" w14:textId="77777777" w:rsidR="001A077E" w:rsidRPr="007F69C3" w:rsidRDefault="001A077E" w:rsidP="003A0384">
            <w:pPr>
              <w:pStyle w:val="rowtabella0"/>
              <w:rPr>
                <w:color w:val="002060"/>
              </w:rPr>
            </w:pPr>
            <w:r w:rsidRPr="007F69C3">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ABAD"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C552"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9A7B"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234B"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E071"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33FB" w14:textId="77777777" w:rsidR="001A077E" w:rsidRPr="007F69C3" w:rsidRDefault="001A077E" w:rsidP="003A0384">
            <w:pPr>
              <w:pStyle w:val="rowtabella0"/>
              <w:jc w:val="center"/>
              <w:rPr>
                <w:color w:val="002060"/>
              </w:rPr>
            </w:pPr>
            <w:r w:rsidRPr="007F69C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F15C"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33B5"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8610" w14:textId="77777777" w:rsidR="001A077E" w:rsidRPr="007F69C3" w:rsidRDefault="001A077E" w:rsidP="003A0384">
            <w:pPr>
              <w:pStyle w:val="rowtabella0"/>
              <w:jc w:val="center"/>
              <w:rPr>
                <w:color w:val="002060"/>
              </w:rPr>
            </w:pPr>
            <w:r w:rsidRPr="007F69C3">
              <w:rPr>
                <w:color w:val="002060"/>
              </w:rPr>
              <w:t>0</w:t>
            </w:r>
          </w:p>
        </w:tc>
      </w:tr>
      <w:tr w:rsidR="001A077E" w:rsidRPr="007F69C3" w14:paraId="515846F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0EE3D" w14:textId="77777777" w:rsidR="001A077E" w:rsidRPr="007F69C3" w:rsidRDefault="001A077E" w:rsidP="003A0384">
            <w:pPr>
              <w:pStyle w:val="rowtabella0"/>
              <w:rPr>
                <w:color w:val="002060"/>
              </w:rPr>
            </w:pPr>
            <w:r w:rsidRPr="007F69C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5D5E"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DCBB"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B5E4"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E25D"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F16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2B01"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8161" w14:textId="77777777" w:rsidR="001A077E" w:rsidRPr="007F69C3" w:rsidRDefault="001A077E" w:rsidP="003A0384">
            <w:pPr>
              <w:pStyle w:val="rowtabella0"/>
              <w:jc w:val="center"/>
              <w:rPr>
                <w:color w:val="002060"/>
              </w:rPr>
            </w:pPr>
            <w:r w:rsidRPr="007F69C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5308"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5037" w14:textId="77777777" w:rsidR="001A077E" w:rsidRPr="007F69C3" w:rsidRDefault="001A077E" w:rsidP="003A0384">
            <w:pPr>
              <w:pStyle w:val="rowtabella0"/>
              <w:jc w:val="center"/>
              <w:rPr>
                <w:color w:val="002060"/>
              </w:rPr>
            </w:pPr>
            <w:r w:rsidRPr="007F69C3">
              <w:rPr>
                <w:color w:val="002060"/>
              </w:rPr>
              <w:t>0</w:t>
            </w:r>
          </w:p>
        </w:tc>
      </w:tr>
      <w:tr w:rsidR="001A077E" w:rsidRPr="007F69C3" w14:paraId="1461060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83F29" w14:textId="77777777" w:rsidR="001A077E" w:rsidRPr="007F69C3" w:rsidRDefault="001A077E" w:rsidP="003A0384">
            <w:pPr>
              <w:pStyle w:val="rowtabella0"/>
              <w:rPr>
                <w:color w:val="002060"/>
              </w:rPr>
            </w:pPr>
            <w:r w:rsidRPr="007F69C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ED46"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670D"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48A5"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C37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BCC02"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3FB8" w14:textId="77777777" w:rsidR="001A077E" w:rsidRPr="007F69C3" w:rsidRDefault="001A077E" w:rsidP="003A0384">
            <w:pPr>
              <w:pStyle w:val="rowtabella0"/>
              <w:jc w:val="center"/>
              <w:rPr>
                <w:color w:val="002060"/>
              </w:rPr>
            </w:pPr>
            <w:r w:rsidRPr="007F69C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4B43"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25E0"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E8BA" w14:textId="77777777" w:rsidR="001A077E" w:rsidRPr="007F69C3" w:rsidRDefault="001A077E" w:rsidP="003A0384">
            <w:pPr>
              <w:pStyle w:val="rowtabella0"/>
              <w:jc w:val="center"/>
              <w:rPr>
                <w:color w:val="002060"/>
              </w:rPr>
            </w:pPr>
            <w:r w:rsidRPr="007F69C3">
              <w:rPr>
                <w:color w:val="002060"/>
              </w:rPr>
              <w:t>0</w:t>
            </w:r>
          </w:p>
        </w:tc>
      </w:tr>
      <w:tr w:rsidR="001A077E" w:rsidRPr="007F69C3" w14:paraId="632F7432"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222CC" w14:textId="77777777" w:rsidR="001A077E" w:rsidRPr="007F69C3" w:rsidRDefault="001A077E" w:rsidP="003A0384">
            <w:pPr>
              <w:pStyle w:val="rowtabella0"/>
              <w:rPr>
                <w:color w:val="002060"/>
              </w:rPr>
            </w:pPr>
            <w:r w:rsidRPr="007F69C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D289"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B738"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DD4D"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936A"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0514"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09341" w14:textId="77777777" w:rsidR="001A077E" w:rsidRPr="007F69C3" w:rsidRDefault="001A077E" w:rsidP="003A0384">
            <w:pPr>
              <w:pStyle w:val="rowtabella0"/>
              <w:jc w:val="center"/>
              <w:rPr>
                <w:color w:val="002060"/>
              </w:rPr>
            </w:pPr>
            <w:r w:rsidRPr="007F69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E6ED"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E26B"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1849" w14:textId="77777777" w:rsidR="001A077E" w:rsidRPr="007F69C3" w:rsidRDefault="001A077E" w:rsidP="003A0384">
            <w:pPr>
              <w:pStyle w:val="rowtabella0"/>
              <w:jc w:val="center"/>
              <w:rPr>
                <w:color w:val="002060"/>
              </w:rPr>
            </w:pPr>
            <w:r w:rsidRPr="007F69C3">
              <w:rPr>
                <w:color w:val="002060"/>
              </w:rPr>
              <w:t>0</w:t>
            </w:r>
          </w:p>
        </w:tc>
      </w:tr>
      <w:tr w:rsidR="001A077E" w:rsidRPr="007F69C3" w14:paraId="7C1FA86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98D8A" w14:textId="77777777" w:rsidR="001A077E" w:rsidRPr="007F69C3" w:rsidRDefault="001A077E" w:rsidP="003A0384">
            <w:pPr>
              <w:pStyle w:val="rowtabella0"/>
              <w:rPr>
                <w:color w:val="002060"/>
              </w:rPr>
            </w:pPr>
            <w:r w:rsidRPr="007F69C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A5C5"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7113"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BF24"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AEB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1015"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FA86F"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63A5"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8910"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CF4D" w14:textId="77777777" w:rsidR="001A077E" w:rsidRPr="007F69C3" w:rsidRDefault="001A077E" w:rsidP="003A0384">
            <w:pPr>
              <w:pStyle w:val="rowtabella0"/>
              <w:jc w:val="center"/>
              <w:rPr>
                <w:color w:val="002060"/>
              </w:rPr>
            </w:pPr>
            <w:r w:rsidRPr="007F69C3">
              <w:rPr>
                <w:color w:val="002060"/>
              </w:rPr>
              <w:t>0</w:t>
            </w:r>
          </w:p>
        </w:tc>
      </w:tr>
      <w:tr w:rsidR="001A077E" w:rsidRPr="007F69C3" w14:paraId="7454118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D13D8" w14:textId="77777777" w:rsidR="001A077E" w:rsidRPr="007F69C3" w:rsidRDefault="001A077E" w:rsidP="003A0384">
            <w:pPr>
              <w:pStyle w:val="rowtabella0"/>
              <w:rPr>
                <w:color w:val="002060"/>
              </w:rPr>
            </w:pPr>
            <w:r w:rsidRPr="007F69C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32C9"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49BF"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009F"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C49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3711"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48F7"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F1A4" w14:textId="77777777" w:rsidR="001A077E" w:rsidRPr="007F69C3" w:rsidRDefault="001A077E" w:rsidP="003A0384">
            <w:pPr>
              <w:pStyle w:val="rowtabella0"/>
              <w:jc w:val="center"/>
              <w:rPr>
                <w:color w:val="002060"/>
              </w:rPr>
            </w:pPr>
            <w:r w:rsidRPr="007F69C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E61D"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3AF96" w14:textId="77777777" w:rsidR="001A077E" w:rsidRPr="007F69C3" w:rsidRDefault="001A077E" w:rsidP="003A0384">
            <w:pPr>
              <w:pStyle w:val="rowtabella0"/>
              <w:jc w:val="center"/>
              <w:rPr>
                <w:color w:val="002060"/>
              </w:rPr>
            </w:pPr>
            <w:r w:rsidRPr="007F69C3">
              <w:rPr>
                <w:color w:val="002060"/>
              </w:rPr>
              <w:t>0</w:t>
            </w:r>
          </w:p>
        </w:tc>
      </w:tr>
      <w:tr w:rsidR="001A077E" w:rsidRPr="007F69C3" w14:paraId="736F58C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0D0E4" w14:textId="77777777" w:rsidR="001A077E" w:rsidRPr="007F69C3" w:rsidRDefault="001A077E" w:rsidP="003A0384">
            <w:pPr>
              <w:pStyle w:val="rowtabella0"/>
              <w:rPr>
                <w:color w:val="002060"/>
                <w:lang w:val="es-ES"/>
              </w:rPr>
            </w:pPr>
            <w:r w:rsidRPr="007F69C3">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8FDF"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3E11"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0D21"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AE0A"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83A2"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BB10" w14:textId="77777777" w:rsidR="001A077E" w:rsidRPr="007F69C3" w:rsidRDefault="001A077E" w:rsidP="003A0384">
            <w:pPr>
              <w:pStyle w:val="rowtabella0"/>
              <w:jc w:val="center"/>
              <w:rPr>
                <w:color w:val="002060"/>
              </w:rPr>
            </w:pPr>
            <w:r w:rsidRPr="007F69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2D27" w14:textId="77777777" w:rsidR="001A077E" w:rsidRPr="007F69C3" w:rsidRDefault="001A077E" w:rsidP="003A0384">
            <w:pPr>
              <w:pStyle w:val="rowtabella0"/>
              <w:jc w:val="center"/>
              <w:rPr>
                <w:color w:val="002060"/>
              </w:rPr>
            </w:pPr>
            <w:r w:rsidRPr="007F69C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10EE"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332F" w14:textId="77777777" w:rsidR="001A077E" w:rsidRPr="007F69C3" w:rsidRDefault="001A077E" w:rsidP="003A0384">
            <w:pPr>
              <w:pStyle w:val="rowtabella0"/>
              <w:jc w:val="center"/>
              <w:rPr>
                <w:color w:val="002060"/>
              </w:rPr>
            </w:pPr>
            <w:r w:rsidRPr="007F69C3">
              <w:rPr>
                <w:color w:val="002060"/>
              </w:rPr>
              <w:t>0</w:t>
            </w:r>
          </w:p>
        </w:tc>
      </w:tr>
      <w:tr w:rsidR="001A077E" w:rsidRPr="007F69C3" w14:paraId="7AD4909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EC2A9" w14:textId="77777777" w:rsidR="001A077E" w:rsidRPr="007F69C3" w:rsidRDefault="001A077E" w:rsidP="003A0384">
            <w:pPr>
              <w:pStyle w:val="rowtabella0"/>
              <w:rPr>
                <w:color w:val="002060"/>
              </w:rPr>
            </w:pPr>
            <w:r w:rsidRPr="007F69C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8F8E"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2356"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71AE"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1F71"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F5DC"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E186" w14:textId="77777777" w:rsidR="001A077E" w:rsidRPr="007F69C3" w:rsidRDefault="001A077E" w:rsidP="003A0384">
            <w:pPr>
              <w:pStyle w:val="rowtabella0"/>
              <w:jc w:val="center"/>
              <w:rPr>
                <w:color w:val="002060"/>
              </w:rPr>
            </w:pPr>
            <w:r w:rsidRPr="007F69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9B09" w14:textId="77777777" w:rsidR="001A077E" w:rsidRPr="007F69C3" w:rsidRDefault="001A077E" w:rsidP="003A0384">
            <w:pPr>
              <w:pStyle w:val="rowtabella0"/>
              <w:jc w:val="center"/>
              <w:rPr>
                <w:color w:val="002060"/>
              </w:rPr>
            </w:pPr>
            <w:r w:rsidRPr="007F69C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7B72"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695A" w14:textId="77777777" w:rsidR="001A077E" w:rsidRPr="007F69C3" w:rsidRDefault="001A077E" w:rsidP="003A0384">
            <w:pPr>
              <w:pStyle w:val="rowtabella0"/>
              <w:jc w:val="center"/>
              <w:rPr>
                <w:color w:val="002060"/>
              </w:rPr>
            </w:pPr>
            <w:r w:rsidRPr="007F69C3">
              <w:rPr>
                <w:color w:val="002060"/>
              </w:rPr>
              <w:t>0</w:t>
            </w:r>
          </w:p>
        </w:tc>
      </w:tr>
      <w:tr w:rsidR="001A077E" w:rsidRPr="007F69C3" w14:paraId="4BF597DB"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BBC41A" w14:textId="77777777" w:rsidR="001A077E" w:rsidRPr="007F69C3" w:rsidRDefault="001A077E" w:rsidP="003A0384">
            <w:pPr>
              <w:pStyle w:val="rowtabella0"/>
              <w:rPr>
                <w:color w:val="002060"/>
              </w:rPr>
            </w:pPr>
            <w:r w:rsidRPr="007F69C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EBC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9620"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192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AFBF"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2B65"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A8F1"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0AEE" w14:textId="77777777" w:rsidR="001A077E" w:rsidRPr="007F69C3" w:rsidRDefault="001A077E" w:rsidP="003A0384">
            <w:pPr>
              <w:pStyle w:val="rowtabella0"/>
              <w:jc w:val="center"/>
              <w:rPr>
                <w:color w:val="002060"/>
              </w:rPr>
            </w:pPr>
            <w:r w:rsidRPr="007F69C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1D15"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998D" w14:textId="77777777" w:rsidR="001A077E" w:rsidRPr="007F69C3" w:rsidRDefault="001A077E" w:rsidP="003A0384">
            <w:pPr>
              <w:pStyle w:val="rowtabella0"/>
              <w:jc w:val="center"/>
              <w:rPr>
                <w:color w:val="002060"/>
              </w:rPr>
            </w:pPr>
            <w:r w:rsidRPr="007F69C3">
              <w:rPr>
                <w:color w:val="002060"/>
              </w:rPr>
              <w:t>0</w:t>
            </w:r>
          </w:p>
        </w:tc>
      </w:tr>
    </w:tbl>
    <w:p w14:paraId="27CF7A09" w14:textId="77777777" w:rsidR="001A077E" w:rsidRPr="007F69C3" w:rsidRDefault="001A077E" w:rsidP="001A077E">
      <w:pPr>
        <w:pStyle w:val="breakline"/>
        <w:rPr>
          <w:color w:val="002060"/>
        </w:rPr>
      </w:pPr>
    </w:p>
    <w:p w14:paraId="5D897E10" w14:textId="77777777" w:rsidR="001A077E" w:rsidRPr="007F69C3" w:rsidRDefault="001A077E" w:rsidP="001A077E">
      <w:pPr>
        <w:pStyle w:val="titoloprinc0"/>
        <w:rPr>
          <w:color w:val="002060"/>
        </w:rPr>
      </w:pPr>
      <w:r w:rsidRPr="007F69C3">
        <w:rPr>
          <w:color w:val="002060"/>
        </w:rPr>
        <w:t>PROGRAMMA GARE</w:t>
      </w:r>
    </w:p>
    <w:p w14:paraId="7EB620FF" w14:textId="77777777" w:rsidR="001A077E" w:rsidRPr="007F69C3" w:rsidRDefault="001A077E" w:rsidP="001A077E">
      <w:pPr>
        <w:pStyle w:val="breakline"/>
        <w:rPr>
          <w:color w:val="002060"/>
        </w:rPr>
      </w:pPr>
    </w:p>
    <w:p w14:paraId="2C1CDA23" w14:textId="77777777" w:rsidR="001A077E" w:rsidRPr="007F69C3" w:rsidRDefault="001A077E" w:rsidP="001A077E">
      <w:pPr>
        <w:pStyle w:val="sottotitolocampionato10"/>
        <w:rPr>
          <w:color w:val="002060"/>
        </w:rPr>
      </w:pPr>
      <w:r w:rsidRPr="007F69C3">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1"/>
        <w:gridCol w:w="1559"/>
        <w:gridCol w:w="1546"/>
      </w:tblGrid>
      <w:tr w:rsidR="001A077E" w:rsidRPr="007F69C3" w14:paraId="363F3569"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94229"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C09BE"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E989C"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189AA"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B154C"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CFCF2"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09EF7"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25F0F307"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0C228" w14:textId="77777777" w:rsidR="001A077E" w:rsidRPr="007F69C3" w:rsidRDefault="001A077E" w:rsidP="003A0384">
            <w:pPr>
              <w:pStyle w:val="rowtabella0"/>
              <w:rPr>
                <w:color w:val="002060"/>
              </w:rPr>
            </w:pPr>
            <w:r w:rsidRPr="007F69C3">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5372B" w14:textId="77777777" w:rsidR="001A077E" w:rsidRPr="007F69C3" w:rsidRDefault="001A077E" w:rsidP="003A0384">
            <w:pPr>
              <w:pStyle w:val="rowtabella0"/>
              <w:rPr>
                <w:color w:val="002060"/>
              </w:rPr>
            </w:pPr>
            <w:r w:rsidRPr="007F69C3">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2672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B363A" w14:textId="77777777" w:rsidR="001A077E" w:rsidRPr="007F69C3" w:rsidRDefault="001A077E" w:rsidP="003A0384">
            <w:pPr>
              <w:pStyle w:val="rowtabella0"/>
              <w:rPr>
                <w:color w:val="002060"/>
              </w:rPr>
            </w:pPr>
            <w:r w:rsidRPr="007F69C3">
              <w:rPr>
                <w:color w:val="002060"/>
              </w:rPr>
              <w:t>07/02/2024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C35CD" w14:textId="77777777" w:rsidR="001A077E" w:rsidRPr="007F69C3" w:rsidRDefault="001A077E" w:rsidP="003A0384">
            <w:pPr>
              <w:pStyle w:val="rowtabella0"/>
              <w:rPr>
                <w:color w:val="002060"/>
              </w:rPr>
            </w:pPr>
            <w:r w:rsidRPr="007F69C3">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8AE12" w14:textId="77777777" w:rsidR="001A077E" w:rsidRPr="007F69C3" w:rsidRDefault="001A077E" w:rsidP="003A0384">
            <w:pPr>
              <w:pStyle w:val="rowtabella0"/>
              <w:rPr>
                <w:color w:val="002060"/>
              </w:rPr>
            </w:pPr>
            <w:r w:rsidRPr="007F69C3">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AD603" w14:textId="77777777" w:rsidR="001A077E" w:rsidRPr="007F69C3" w:rsidRDefault="001A077E" w:rsidP="003A0384">
            <w:pPr>
              <w:pStyle w:val="rowtabella0"/>
              <w:rPr>
                <w:color w:val="002060"/>
              </w:rPr>
            </w:pPr>
            <w:r w:rsidRPr="007F69C3">
              <w:rPr>
                <w:color w:val="002060"/>
              </w:rPr>
              <w:t>PIAZZA S. D'ACQUISTO</w:t>
            </w:r>
          </w:p>
        </w:tc>
      </w:tr>
      <w:tr w:rsidR="001A077E" w:rsidRPr="007F69C3" w14:paraId="670AAC0F"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A82764" w14:textId="77777777" w:rsidR="001A077E" w:rsidRPr="007F69C3" w:rsidRDefault="001A077E" w:rsidP="003A0384">
            <w:pPr>
              <w:pStyle w:val="rowtabella0"/>
              <w:rPr>
                <w:color w:val="002060"/>
              </w:rPr>
            </w:pPr>
            <w:r w:rsidRPr="007F69C3">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FBE49E" w14:textId="77777777" w:rsidR="001A077E" w:rsidRPr="007F69C3" w:rsidRDefault="001A077E" w:rsidP="003A0384">
            <w:pPr>
              <w:pStyle w:val="rowtabella0"/>
              <w:rPr>
                <w:color w:val="002060"/>
              </w:rPr>
            </w:pPr>
            <w:r w:rsidRPr="007F69C3">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7E719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D79E5D"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E35C22" w14:textId="77777777" w:rsidR="001A077E" w:rsidRPr="007F69C3" w:rsidRDefault="001A077E" w:rsidP="003A0384">
            <w:pPr>
              <w:pStyle w:val="rowtabella0"/>
              <w:rPr>
                <w:color w:val="002060"/>
              </w:rPr>
            </w:pPr>
            <w:r w:rsidRPr="007F69C3">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2520E" w14:textId="77777777" w:rsidR="001A077E" w:rsidRPr="007F69C3" w:rsidRDefault="001A077E" w:rsidP="003A0384">
            <w:pPr>
              <w:pStyle w:val="rowtabella0"/>
              <w:rPr>
                <w:color w:val="002060"/>
              </w:rPr>
            </w:pPr>
            <w:r w:rsidRPr="007F69C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2A46C" w14:textId="77777777" w:rsidR="001A077E" w:rsidRPr="007F69C3" w:rsidRDefault="001A077E" w:rsidP="003A0384">
            <w:pPr>
              <w:pStyle w:val="rowtabella0"/>
              <w:rPr>
                <w:color w:val="002060"/>
              </w:rPr>
            </w:pPr>
            <w:r w:rsidRPr="007F69C3">
              <w:rPr>
                <w:color w:val="002060"/>
              </w:rPr>
              <w:t>VIA GRAZIA DELEDDA</w:t>
            </w:r>
          </w:p>
        </w:tc>
      </w:tr>
      <w:tr w:rsidR="001A077E" w:rsidRPr="007F69C3" w14:paraId="216E1CF1"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7799B6" w14:textId="77777777" w:rsidR="001A077E" w:rsidRPr="007F69C3" w:rsidRDefault="001A077E" w:rsidP="003A0384">
            <w:pPr>
              <w:pStyle w:val="rowtabella0"/>
              <w:rPr>
                <w:color w:val="002060"/>
              </w:rPr>
            </w:pPr>
            <w:r w:rsidRPr="007F69C3">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50A1ED" w14:textId="77777777" w:rsidR="001A077E" w:rsidRPr="007F69C3" w:rsidRDefault="001A077E" w:rsidP="003A0384">
            <w:pPr>
              <w:pStyle w:val="rowtabella0"/>
              <w:rPr>
                <w:color w:val="002060"/>
              </w:rPr>
            </w:pPr>
            <w:r w:rsidRPr="007F69C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0CD87"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B97203" w14:textId="77777777" w:rsidR="001A077E" w:rsidRPr="007F69C3" w:rsidRDefault="001A077E" w:rsidP="003A0384">
            <w:pPr>
              <w:pStyle w:val="rowtabella0"/>
              <w:rPr>
                <w:color w:val="002060"/>
              </w:rPr>
            </w:pPr>
            <w:r w:rsidRPr="007F69C3">
              <w:rPr>
                <w:color w:val="002060"/>
              </w:rPr>
              <w:t>09/02/2024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5798E2" w14:textId="77777777" w:rsidR="001A077E" w:rsidRPr="007F69C3" w:rsidRDefault="001A077E" w:rsidP="003A0384">
            <w:pPr>
              <w:pStyle w:val="rowtabella0"/>
              <w:rPr>
                <w:color w:val="002060"/>
              </w:rPr>
            </w:pPr>
            <w:r w:rsidRPr="007F69C3">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0EDFE" w14:textId="77777777" w:rsidR="001A077E" w:rsidRPr="007F69C3" w:rsidRDefault="001A077E" w:rsidP="003A0384">
            <w:pPr>
              <w:pStyle w:val="rowtabella0"/>
              <w:rPr>
                <w:color w:val="002060"/>
              </w:rPr>
            </w:pPr>
            <w:r w:rsidRPr="007F69C3">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70596" w14:textId="77777777" w:rsidR="001A077E" w:rsidRPr="007F69C3" w:rsidRDefault="001A077E" w:rsidP="003A0384">
            <w:pPr>
              <w:pStyle w:val="rowtabella0"/>
              <w:rPr>
                <w:color w:val="002060"/>
              </w:rPr>
            </w:pPr>
            <w:r w:rsidRPr="007F69C3">
              <w:rPr>
                <w:color w:val="002060"/>
              </w:rPr>
              <w:t>VIA OLIMPIADI</w:t>
            </w:r>
          </w:p>
        </w:tc>
      </w:tr>
      <w:tr w:rsidR="001A077E" w:rsidRPr="007F69C3" w14:paraId="00BB4D66"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590E0A" w14:textId="77777777" w:rsidR="001A077E" w:rsidRPr="007F69C3" w:rsidRDefault="001A077E" w:rsidP="003A0384">
            <w:pPr>
              <w:pStyle w:val="rowtabella0"/>
              <w:rPr>
                <w:color w:val="002060"/>
              </w:rPr>
            </w:pPr>
            <w:r w:rsidRPr="007F69C3">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C49DC" w14:textId="77777777" w:rsidR="001A077E" w:rsidRPr="007F69C3" w:rsidRDefault="001A077E" w:rsidP="003A0384">
            <w:pPr>
              <w:pStyle w:val="rowtabella0"/>
              <w:rPr>
                <w:color w:val="002060"/>
              </w:rPr>
            </w:pPr>
            <w:r w:rsidRPr="007F69C3">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2A478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07C2C4"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C7AB2C" w14:textId="77777777" w:rsidR="001A077E" w:rsidRPr="007F69C3" w:rsidRDefault="001A077E" w:rsidP="003A0384">
            <w:pPr>
              <w:pStyle w:val="rowtabella0"/>
              <w:rPr>
                <w:color w:val="002060"/>
              </w:rPr>
            </w:pPr>
            <w:r w:rsidRPr="007F69C3">
              <w:rPr>
                <w:color w:val="002060"/>
              </w:rPr>
              <w:t xml:space="preserve">5286 PALESTRA </w:t>
            </w:r>
            <w:proofErr w:type="gramStart"/>
            <w:r w:rsidRPr="007F69C3">
              <w:rPr>
                <w:color w:val="002060"/>
              </w:rPr>
              <w:t>C.SPORTIVO</w:t>
            </w:r>
            <w:proofErr w:type="gramEnd"/>
            <w:r w:rsidRPr="007F69C3">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FEAC40" w14:textId="77777777" w:rsidR="001A077E" w:rsidRPr="007F69C3" w:rsidRDefault="001A077E" w:rsidP="003A0384">
            <w:pPr>
              <w:pStyle w:val="rowtabella0"/>
              <w:rPr>
                <w:color w:val="002060"/>
              </w:rPr>
            </w:pPr>
            <w:r w:rsidRPr="007F69C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2D112" w14:textId="77777777" w:rsidR="001A077E" w:rsidRPr="007F69C3" w:rsidRDefault="001A077E" w:rsidP="003A0384">
            <w:pPr>
              <w:pStyle w:val="rowtabella0"/>
              <w:rPr>
                <w:color w:val="002060"/>
              </w:rPr>
            </w:pPr>
            <w:r w:rsidRPr="007F69C3">
              <w:rPr>
                <w:color w:val="002060"/>
              </w:rPr>
              <w:t>VIA ALFIERI SNC</w:t>
            </w:r>
          </w:p>
        </w:tc>
      </w:tr>
      <w:tr w:rsidR="001A077E" w:rsidRPr="007F69C3" w14:paraId="13B950AC"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94FBD3" w14:textId="77777777" w:rsidR="001A077E" w:rsidRPr="007F69C3" w:rsidRDefault="001A077E" w:rsidP="003A0384">
            <w:pPr>
              <w:pStyle w:val="rowtabella0"/>
              <w:rPr>
                <w:color w:val="002060"/>
              </w:rPr>
            </w:pPr>
            <w:r w:rsidRPr="007F69C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8DA937" w14:textId="77777777" w:rsidR="001A077E" w:rsidRPr="007F69C3" w:rsidRDefault="001A077E" w:rsidP="003A0384">
            <w:pPr>
              <w:pStyle w:val="rowtabella0"/>
              <w:rPr>
                <w:color w:val="002060"/>
              </w:rPr>
            </w:pPr>
            <w:r w:rsidRPr="007F69C3">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A186F9"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C3D479" w14:textId="77777777" w:rsidR="001A077E" w:rsidRPr="007F69C3" w:rsidRDefault="001A077E" w:rsidP="003A0384">
            <w:pPr>
              <w:pStyle w:val="rowtabella0"/>
              <w:rPr>
                <w:color w:val="002060"/>
              </w:rPr>
            </w:pPr>
            <w:r w:rsidRPr="007F69C3">
              <w:rPr>
                <w:color w:val="002060"/>
              </w:rPr>
              <w:t>09/02/2024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BB13E0" w14:textId="77777777" w:rsidR="001A077E" w:rsidRPr="007F69C3" w:rsidRDefault="001A077E" w:rsidP="003A0384">
            <w:pPr>
              <w:pStyle w:val="rowtabella0"/>
              <w:rPr>
                <w:color w:val="002060"/>
              </w:rPr>
            </w:pPr>
            <w:r w:rsidRPr="007F69C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F66420" w14:textId="77777777" w:rsidR="001A077E" w:rsidRPr="007F69C3" w:rsidRDefault="001A077E" w:rsidP="003A0384">
            <w:pPr>
              <w:pStyle w:val="rowtabella0"/>
              <w:rPr>
                <w:color w:val="002060"/>
              </w:rPr>
            </w:pPr>
            <w:r w:rsidRPr="007F69C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BDAE5"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B.ROSSI</w:t>
            </w:r>
            <w:proofErr w:type="gramEnd"/>
            <w:r w:rsidRPr="007F69C3">
              <w:rPr>
                <w:color w:val="002060"/>
              </w:rPr>
              <w:t xml:space="preserve"> SNC</w:t>
            </w:r>
          </w:p>
        </w:tc>
      </w:tr>
      <w:tr w:rsidR="001A077E" w:rsidRPr="007F69C3" w14:paraId="4CE3F41C"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5882EB" w14:textId="77777777" w:rsidR="001A077E" w:rsidRPr="007F69C3" w:rsidRDefault="001A077E" w:rsidP="003A0384">
            <w:pPr>
              <w:pStyle w:val="rowtabella0"/>
              <w:rPr>
                <w:color w:val="002060"/>
              </w:rPr>
            </w:pPr>
            <w:r w:rsidRPr="007F69C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34033" w14:textId="77777777" w:rsidR="001A077E" w:rsidRPr="007F69C3" w:rsidRDefault="001A077E" w:rsidP="003A0384">
            <w:pPr>
              <w:pStyle w:val="rowtabella0"/>
              <w:rPr>
                <w:color w:val="002060"/>
              </w:rPr>
            </w:pPr>
            <w:r w:rsidRPr="007F69C3">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E29B4C"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CAA58"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CFD5FF" w14:textId="77777777" w:rsidR="001A077E" w:rsidRPr="007F69C3" w:rsidRDefault="001A077E" w:rsidP="003A0384">
            <w:pPr>
              <w:pStyle w:val="rowtabella0"/>
              <w:rPr>
                <w:color w:val="002060"/>
              </w:rPr>
            </w:pPr>
            <w:r w:rsidRPr="007F69C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1845C" w14:textId="77777777" w:rsidR="001A077E" w:rsidRPr="007F69C3" w:rsidRDefault="001A077E" w:rsidP="003A0384">
            <w:pPr>
              <w:pStyle w:val="rowtabella0"/>
              <w:rPr>
                <w:color w:val="002060"/>
              </w:rPr>
            </w:pPr>
            <w:r w:rsidRPr="007F6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F8666" w14:textId="77777777" w:rsidR="001A077E" w:rsidRPr="007F69C3" w:rsidRDefault="001A077E" w:rsidP="003A0384">
            <w:pPr>
              <w:pStyle w:val="rowtabella0"/>
              <w:rPr>
                <w:color w:val="002060"/>
              </w:rPr>
            </w:pPr>
            <w:r w:rsidRPr="007F69C3">
              <w:rPr>
                <w:color w:val="002060"/>
              </w:rPr>
              <w:t>VIA MONTEPELAGO</w:t>
            </w:r>
          </w:p>
        </w:tc>
      </w:tr>
      <w:tr w:rsidR="001A077E" w:rsidRPr="007F69C3" w14:paraId="61CCEE58"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8B627" w14:textId="77777777" w:rsidR="001A077E" w:rsidRPr="007F69C3" w:rsidRDefault="001A077E" w:rsidP="003A0384">
            <w:pPr>
              <w:pStyle w:val="rowtabella0"/>
              <w:rPr>
                <w:color w:val="002060"/>
              </w:rPr>
            </w:pPr>
            <w:r w:rsidRPr="007F69C3">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0EA29" w14:textId="77777777" w:rsidR="001A077E" w:rsidRPr="007F69C3" w:rsidRDefault="001A077E" w:rsidP="003A0384">
            <w:pPr>
              <w:pStyle w:val="rowtabella0"/>
              <w:rPr>
                <w:color w:val="002060"/>
              </w:rPr>
            </w:pPr>
            <w:r w:rsidRPr="007F69C3">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3E144"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5B449"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23267" w14:textId="77777777" w:rsidR="001A077E" w:rsidRPr="007F69C3" w:rsidRDefault="001A077E" w:rsidP="003A0384">
            <w:pPr>
              <w:pStyle w:val="rowtabella0"/>
              <w:rPr>
                <w:color w:val="002060"/>
              </w:rPr>
            </w:pPr>
            <w:r w:rsidRPr="007F69C3">
              <w:rPr>
                <w:color w:val="002060"/>
              </w:rPr>
              <w:t xml:space="preserve">5623 PALESTRA </w:t>
            </w:r>
            <w:proofErr w:type="gramStart"/>
            <w:r w:rsidRPr="007F69C3">
              <w:rPr>
                <w:color w:val="002060"/>
              </w:rPr>
              <w:t>SC.MEDIA</w:t>
            </w:r>
            <w:proofErr w:type="gramEnd"/>
            <w:r w:rsidRPr="007F69C3">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48A1D" w14:textId="77777777" w:rsidR="001A077E" w:rsidRPr="007F69C3" w:rsidRDefault="001A077E" w:rsidP="003A0384">
            <w:pPr>
              <w:pStyle w:val="rowtabella0"/>
              <w:rPr>
                <w:color w:val="002060"/>
              </w:rPr>
            </w:pPr>
            <w:r w:rsidRPr="007F69C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33534" w14:textId="77777777" w:rsidR="001A077E" w:rsidRPr="007F69C3" w:rsidRDefault="001A077E" w:rsidP="003A0384">
            <w:pPr>
              <w:pStyle w:val="rowtabella0"/>
              <w:rPr>
                <w:color w:val="002060"/>
              </w:rPr>
            </w:pPr>
            <w:r w:rsidRPr="007F69C3">
              <w:rPr>
                <w:color w:val="002060"/>
              </w:rPr>
              <w:t>VIA PIRANDELLO</w:t>
            </w:r>
          </w:p>
        </w:tc>
      </w:tr>
    </w:tbl>
    <w:p w14:paraId="0DE099BD" w14:textId="77777777" w:rsidR="001A077E" w:rsidRPr="007F69C3" w:rsidRDefault="001A077E" w:rsidP="001A077E">
      <w:pPr>
        <w:pStyle w:val="breakline"/>
        <w:rPr>
          <w:rFonts w:eastAsiaTheme="minorEastAsia"/>
          <w:color w:val="002060"/>
        </w:rPr>
      </w:pPr>
    </w:p>
    <w:p w14:paraId="7C768D1F" w14:textId="77777777" w:rsidR="001A077E" w:rsidRPr="007F69C3" w:rsidRDefault="001A077E" w:rsidP="001A077E">
      <w:pPr>
        <w:pStyle w:val="breakline"/>
        <w:rPr>
          <w:color w:val="002060"/>
        </w:rPr>
      </w:pPr>
    </w:p>
    <w:p w14:paraId="6B10D791" w14:textId="77777777" w:rsidR="001A077E" w:rsidRPr="007F69C3" w:rsidRDefault="001A077E" w:rsidP="001A077E">
      <w:pPr>
        <w:pStyle w:val="titolocampionato0"/>
        <w:shd w:val="clear" w:color="auto" w:fill="CCCCCC"/>
        <w:spacing w:before="80" w:after="40"/>
        <w:rPr>
          <w:color w:val="002060"/>
        </w:rPr>
      </w:pPr>
      <w:r w:rsidRPr="007F69C3">
        <w:rPr>
          <w:color w:val="002060"/>
        </w:rPr>
        <w:t>CALCIO A CINQUE SERIE C2</w:t>
      </w:r>
    </w:p>
    <w:p w14:paraId="7D3229ED" w14:textId="77777777" w:rsidR="001A077E" w:rsidRPr="007F69C3" w:rsidRDefault="001A077E" w:rsidP="001A077E">
      <w:pPr>
        <w:pStyle w:val="titoloprinc0"/>
        <w:rPr>
          <w:color w:val="002060"/>
        </w:rPr>
      </w:pPr>
      <w:r w:rsidRPr="007F69C3">
        <w:rPr>
          <w:color w:val="002060"/>
        </w:rPr>
        <w:t>RISULTATI</w:t>
      </w:r>
    </w:p>
    <w:p w14:paraId="087F700C" w14:textId="77777777" w:rsidR="001A077E" w:rsidRPr="007F69C3" w:rsidRDefault="001A077E" w:rsidP="001A077E">
      <w:pPr>
        <w:pStyle w:val="breakline"/>
        <w:rPr>
          <w:color w:val="002060"/>
        </w:rPr>
      </w:pPr>
    </w:p>
    <w:p w14:paraId="1BFA3515" w14:textId="77777777" w:rsidR="001A077E" w:rsidRPr="007F69C3" w:rsidRDefault="001A077E" w:rsidP="001A077E">
      <w:pPr>
        <w:pStyle w:val="sottotitolocampionato10"/>
        <w:rPr>
          <w:color w:val="002060"/>
        </w:rPr>
      </w:pPr>
      <w:r w:rsidRPr="007F69C3">
        <w:rPr>
          <w:color w:val="002060"/>
        </w:rPr>
        <w:t>RISULTATI UFFICIALI GARE DEL 02/02/2024</w:t>
      </w:r>
    </w:p>
    <w:p w14:paraId="777FDA26"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08800E3F"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077E" w:rsidRPr="007F69C3" w14:paraId="3E4169C1"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668F5A3D"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F48F9" w14:textId="77777777" w:rsidR="001A077E" w:rsidRPr="007F69C3" w:rsidRDefault="001A077E" w:rsidP="003A0384">
                  <w:pPr>
                    <w:pStyle w:val="headertabella0"/>
                    <w:rPr>
                      <w:color w:val="002060"/>
                    </w:rPr>
                  </w:pPr>
                  <w:r w:rsidRPr="007F69C3">
                    <w:rPr>
                      <w:color w:val="002060"/>
                    </w:rPr>
                    <w:t>GIRONE A - 3 Giornata - R</w:t>
                  </w:r>
                </w:p>
              </w:tc>
            </w:tr>
            <w:tr w:rsidR="001A077E" w:rsidRPr="007F69C3" w14:paraId="467AA972"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85B193" w14:textId="77777777" w:rsidR="001A077E" w:rsidRPr="007F69C3" w:rsidRDefault="001A077E" w:rsidP="003A0384">
                  <w:pPr>
                    <w:pStyle w:val="rowtabella0"/>
                    <w:rPr>
                      <w:color w:val="002060"/>
                    </w:rPr>
                  </w:pPr>
                  <w:r w:rsidRPr="007F69C3">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A1EF5" w14:textId="77777777" w:rsidR="001A077E" w:rsidRPr="007F69C3" w:rsidRDefault="001A077E" w:rsidP="003A0384">
                  <w:pPr>
                    <w:pStyle w:val="rowtabella0"/>
                    <w:rPr>
                      <w:color w:val="002060"/>
                    </w:rPr>
                  </w:pPr>
                  <w:r w:rsidRPr="007F69C3">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26C95" w14:textId="77777777" w:rsidR="001A077E" w:rsidRPr="007F69C3" w:rsidRDefault="001A077E" w:rsidP="003A0384">
                  <w:pPr>
                    <w:pStyle w:val="rowtabella0"/>
                    <w:jc w:val="center"/>
                    <w:rPr>
                      <w:color w:val="002060"/>
                    </w:rPr>
                  </w:pPr>
                  <w:r w:rsidRPr="007F69C3">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C3FDB" w14:textId="77777777" w:rsidR="001A077E" w:rsidRPr="007F69C3" w:rsidRDefault="001A077E" w:rsidP="003A0384">
                  <w:pPr>
                    <w:pStyle w:val="rowtabella0"/>
                    <w:jc w:val="center"/>
                    <w:rPr>
                      <w:color w:val="002060"/>
                    </w:rPr>
                  </w:pPr>
                  <w:r w:rsidRPr="007F69C3">
                    <w:rPr>
                      <w:color w:val="002060"/>
                    </w:rPr>
                    <w:t> </w:t>
                  </w:r>
                </w:p>
              </w:tc>
            </w:tr>
            <w:tr w:rsidR="001A077E" w:rsidRPr="007F69C3" w14:paraId="64ED0AA8"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C3620A" w14:textId="77777777" w:rsidR="001A077E" w:rsidRPr="007F69C3" w:rsidRDefault="001A077E" w:rsidP="003A0384">
                  <w:pPr>
                    <w:pStyle w:val="rowtabella0"/>
                    <w:rPr>
                      <w:color w:val="002060"/>
                    </w:rPr>
                  </w:pPr>
                  <w:r w:rsidRPr="007F69C3">
                    <w:rPr>
                      <w:color w:val="002060"/>
                    </w:rPr>
                    <w:t xml:space="preserve">(1) </w:t>
                  </w:r>
                  <w:proofErr w:type="gramStart"/>
                  <w:r w:rsidRPr="007F69C3">
                    <w:rPr>
                      <w:color w:val="002060"/>
                    </w:rPr>
                    <w:t>CITTA</w:t>
                  </w:r>
                  <w:proofErr w:type="gramEnd"/>
                  <w:r w:rsidRPr="007F69C3">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94FB7D" w14:textId="77777777" w:rsidR="001A077E" w:rsidRPr="007F69C3" w:rsidRDefault="001A077E" w:rsidP="003A0384">
                  <w:pPr>
                    <w:pStyle w:val="rowtabella0"/>
                    <w:rPr>
                      <w:color w:val="002060"/>
                    </w:rPr>
                  </w:pPr>
                  <w:r w:rsidRPr="007F69C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80CCCB" w14:textId="77777777" w:rsidR="001A077E" w:rsidRPr="007F69C3" w:rsidRDefault="001A077E" w:rsidP="003A0384">
                  <w:pPr>
                    <w:pStyle w:val="rowtabella0"/>
                    <w:jc w:val="center"/>
                    <w:rPr>
                      <w:color w:val="002060"/>
                    </w:rPr>
                  </w:pPr>
                  <w:r w:rsidRPr="007F69C3">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3D4E2D" w14:textId="77777777" w:rsidR="001A077E" w:rsidRPr="007F69C3" w:rsidRDefault="001A077E" w:rsidP="003A0384">
                  <w:pPr>
                    <w:pStyle w:val="rowtabella0"/>
                    <w:jc w:val="center"/>
                    <w:rPr>
                      <w:color w:val="002060"/>
                    </w:rPr>
                  </w:pPr>
                  <w:r w:rsidRPr="007F69C3">
                    <w:rPr>
                      <w:color w:val="002060"/>
                    </w:rPr>
                    <w:t> </w:t>
                  </w:r>
                </w:p>
              </w:tc>
            </w:tr>
            <w:tr w:rsidR="001A077E" w:rsidRPr="007F69C3" w14:paraId="465171C8"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EC7F6" w14:textId="77777777" w:rsidR="001A077E" w:rsidRPr="007F69C3" w:rsidRDefault="001A077E" w:rsidP="003A0384">
                  <w:pPr>
                    <w:pStyle w:val="rowtabella0"/>
                    <w:rPr>
                      <w:color w:val="002060"/>
                    </w:rPr>
                  </w:pPr>
                  <w:r w:rsidRPr="007F69C3">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0A2F03" w14:textId="77777777" w:rsidR="001A077E" w:rsidRPr="007F69C3" w:rsidRDefault="001A077E" w:rsidP="003A0384">
                  <w:pPr>
                    <w:pStyle w:val="rowtabella0"/>
                    <w:rPr>
                      <w:color w:val="002060"/>
                    </w:rPr>
                  </w:pPr>
                  <w:r w:rsidRPr="007F69C3">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BA6FAA" w14:textId="77777777" w:rsidR="001A077E" w:rsidRPr="007F69C3" w:rsidRDefault="001A077E" w:rsidP="003A0384">
                  <w:pPr>
                    <w:pStyle w:val="rowtabella0"/>
                    <w:jc w:val="center"/>
                    <w:rPr>
                      <w:color w:val="002060"/>
                    </w:rPr>
                  </w:pPr>
                  <w:r w:rsidRPr="007F69C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5AA3FA" w14:textId="77777777" w:rsidR="001A077E" w:rsidRPr="007F69C3" w:rsidRDefault="001A077E" w:rsidP="003A0384">
                  <w:pPr>
                    <w:pStyle w:val="rowtabella0"/>
                    <w:jc w:val="center"/>
                    <w:rPr>
                      <w:color w:val="002060"/>
                    </w:rPr>
                  </w:pPr>
                  <w:r w:rsidRPr="007F69C3">
                    <w:rPr>
                      <w:color w:val="002060"/>
                    </w:rPr>
                    <w:t> </w:t>
                  </w:r>
                </w:p>
              </w:tc>
            </w:tr>
            <w:tr w:rsidR="001A077E" w:rsidRPr="007F69C3" w14:paraId="5FB057C8"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86D5D4" w14:textId="77777777" w:rsidR="001A077E" w:rsidRPr="007F69C3" w:rsidRDefault="001A077E" w:rsidP="003A0384">
                  <w:pPr>
                    <w:pStyle w:val="rowtabella0"/>
                    <w:rPr>
                      <w:color w:val="002060"/>
                    </w:rPr>
                  </w:pPr>
                  <w:r w:rsidRPr="007F69C3">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C60D7D" w14:textId="77777777" w:rsidR="001A077E" w:rsidRPr="007F69C3" w:rsidRDefault="001A077E" w:rsidP="003A0384">
                  <w:pPr>
                    <w:pStyle w:val="rowtabella0"/>
                    <w:rPr>
                      <w:color w:val="002060"/>
                    </w:rPr>
                  </w:pPr>
                  <w:r w:rsidRPr="007F69C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006EB1" w14:textId="77777777" w:rsidR="001A077E" w:rsidRPr="007F69C3" w:rsidRDefault="001A077E" w:rsidP="003A0384">
                  <w:pPr>
                    <w:pStyle w:val="rowtabella0"/>
                    <w:jc w:val="center"/>
                    <w:rPr>
                      <w:color w:val="002060"/>
                    </w:rPr>
                  </w:pPr>
                  <w:r w:rsidRPr="007F69C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A366EC" w14:textId="77777777" w:rsidR="001A077E" w:rsidRPr="007F69C3" w:rsidRDefault="001A077E" w:rsidP="003A0384">
                  <w:pPr>
                    <w:pStyle w:val="rowtabella0"/>
                    <w:jc w:val="center"/>
                    <w:rPr>
                      <w:color w:val="002060"/>
                    </w:rPr>
                  </w:pPr>
                  <w:r w:rsidRPr="007F69C3">
                    <w:rPr>
                      <w:color w:val="002060"/>
                    </w:rPr>
                    <w:t> </w:t>
                  </w:r>
                </w:p>
              </w:tc>
            </w:tr>
            <w:tr w:rsidR="001A077E" w:rsidRPr="007F69C3" w14:paraId="3C9FD45C"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246AA7" w14:textId="77777777" w:rsidR="001A077E" w:rsidRPr="007F69C3" w:rsidRDefault="001A077E" w:rsidP="003A0384">
                  <w:pPr>
                    <w:pStyle w:val="rowtabella0"/>
                    <w:rPr>
                      <w:color w:val="002060"/>
                    </w:rPr>
                  </w:pPr>
                  <w:r w:rsidRPr="007F69C3">
                    <w:rPr>
                      <w:color w:val="002060"/>
                    </w:rPr>
                    <w:t>(2)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1C37BA" w14:textId="77777777" w:rsidR="001A077E" w:rsidRPr="007F69C3" w:rsidRDefault="001A077E" w:rsidP="003A0384">
                  <w:pPr>
                    <w:pStyle w:val="rowtabella0"/>
                    <w:rPr>
                      <w:color w:val="002060"/>
                    </w:rPr>
                  </w:pPr>
                  <w:r w:rsidRPr="007F69C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9290BE" w14:textId="77777777" w:rsidR="001A077E" w:rsidRPr="007F69C3" w:rsidRDefault="001A077E" w:rsidP="003A0384">
                  <w:pPr>
                    <w:pStyle w:val="rowtabella0"/>
                    <w:jc w:val="center"/>
                    <w:rPr>
                      <w:color w:val="002060"/>
                    </w:rPr>
                  </w:pPr>
                  <w:r w:rsidRPr="007F69C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C7AF60" w14:textId="77777777" w:rsidR="001A077E" w:rsidRPr="007F69C3" w:rsidRDefault="001A077E" w:rsidP="003A0384">
                  <w:pPr>
                    <w:pStyle w:val="rowtabella0"/>
                    <w:jc w:val="center"/>
                    <w:rPr>
                      <w:color w:val="002060"/>
                    </w:rPr>
                  </w:pPr>
                  <w:r w:rsidRPr="007F69C3">
                    <w:rPr>
                      <w:color w:val="002060"/>
                    </w:rPr>
                    <w:t> </w:t>
                  </w:r>
                </w:p>
              </w:tc>
            </w:tr>
            <w:tr w:rsidR="001A077E" w:rsidRPr="007F69C3" w14:paraId="07FFD9B3"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A2A922" w14:textId="77777777" w:rsidR="001A077E" w:rsidRPr="007F69C3" w:rsidRDefault="001A077E" w:rsidP="003A0384">
                  <w:pPr>
                    <w:pStyle w:val="rowtabella0"/>
                    <w:rPr>
                      <w:color w:val="002060"/>
                    </w:rPr>
                  </w:pPr>
                  <w:r w:rsidRPr="007F69C3">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F63C8" w14:textId="77777777" w:rsidR="001A077E" w:rsidRPr="007F69C3" w:rsidRDefault="001A077E" w:rsidP="003A0384">
                  <w:pPr>
                    <w:pStyle w:val="rowtabella0"/>
                    <w:rPr>
                      <w:color w:val="002060"/>
                    </w:rPr>
                  </w:pPr>
                  <w:r w:rsidRPr="007F69C3">
                    <w:rPr>
                      <w:color w:val="002060"/>
                    </w:rPr>
                    <w:t>- CARISSIMI 2016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3AEBE" w14:textId="77777777" w:rsidR="001A077E" w:rsidRPr="007F69C3" w:rsidRDefault="001A077E" w:rsidP="003A0384">
                  <w:pPr>
                    <w:pStyle w:val="rowtabella0"/>
                    <w:jc w:val="center"/>
                    <w:rPr>
                      <w:color w:val="002060"/>
                    </w:rPr>
                  </w:pPr>
                  <w:r w:rsidRPr="007F69C3">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3ACFB" w14:textId="77777777" w:rsidR="001A077E" w:rsidRPr="007F69C3" w:rsidRDefault="001A077E" w:rsidP="003A0384">
                  <w:pPr>
                    <w:pStyle w:val="rowtabella0"/>
                    <w:jc w:val="center"/>
                    <w:rPr>
                      <w:color w:val="002060"/>
                    </w:rPr>
                  </w:pPr>
                  <w:r w:rsidRPr="007F69C3">
                    <w:rPr>
                      <w:color w:val="002060"/>
                    </w:rPr>
                    <w:t> </w:t>
                  </w:r>
                </w:p>
              </w:tc>
            </w:tr>
            <w:tr w:rsidR="001A077E" w:rsidRPr="007F69C3" w14:paraId="6AB8070A"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7D4F6A90" w14:textId="77777777" w:rsidR="001A077E" w:rsidRPr="007F69C3" w:rsidRDefault="001A077E" w:rsidP="003A0384">
                  <w:pPr>
                    <w:pStyle w:val="rowtabella0"/>
                    <w:rPr>
                      <w:color w:val="002060"/>
                    </w:rPr>
                  </w:pPr>
                  <w:r w:rsidRPr="007F69C3">
                    <w:rPr>
                      <w:color w:val="002060"/>
                    </w:rPr>
                    <w:t>(1) - disputata il 05/02/2024</w:t>
                  </w:r>
                </w:p>
              </w:tc>
            </w:tr>
            <w:tr w:rsidR="001A077E" w:rsidRPr="007F69C3" w14:paraId="75B193E5"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30F30272" w14:textId="77777777" w:rsidR="001A077E" w:rsidRPr="007F69C3" w:rsidRDefault="001A077E" w:rsidP="003A0384">
                  <w:pPr>
                    <w:pStyle w:val="rowtabella0"/>
                    <w:rPr>
                      <w:color w:val="002060"/>
                    </w:rPr>
                  </w:pPr>
                  <w:r w:rsidRPr="007F69C3">
                    <w:rPr>
                      <w:color w:val="002060"/>
                    </w:rPr>
                    <w:t>(2) - disputata il 03/02/2024</w:t>
                  </w:r>
                </w:p>
              </w:tc>
            </w:tr>
          </w:tbl>
          <w:p w14:paraId="3883B925" w14:textId="77777777" w:rsidR="001A077E" w:rsidRPr="007F69C3" w:rsidRDefault="001A077E" w:rsidP="003A03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4F80E7F4"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28B25" w14:textId="77777777" w:rsidR="001A077E" w:rsidRPr="007F69C3" w:rsidRDefault="001A077E" w:rsidP="003A0384">
                  <w:pPr>
                    <w:pStyle w:val="headertabella0"/>
                    <w:rPr>
                      <w:color w:val="002060"/>
                    </w:rPr>
                  </w:pPr>
                  <w:r w:rsidRPr="007F69C3">
                    <w:rPr>
                      <w:color w:val="002060"/>
                    </w:rPr>
                    <w:t>GIRONE B - 3 Giornata - R</w:t>
                  </w:r>
                </w:p>
              </w:tc>
            </w:tr>
            <w:tr w:rsidR="001A077E" w:rsidRPr="007F69C3" w14:paraId="6BD6FA13"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4F497E" w14:textId="77777777" w:rsidR="001A077E" w:rsidRPr="007F69C3" w:rsidRDefault="001A077E" w:rsidP="003A0384">
                  <w:pPr>
                    <w:pStyle w:val="rowtabella0"/>
                    <w:rPr>
                      <w:color w:val="002060"/>
                    </w:rPr>
                  </w:pPr>
                  <w:r w:rsidRPr="007F69C3">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3360C" w14:textId="77777777" w:rsidR="001A077E" w:rsidRPr="007F69C3" w:rsidRDefault="001A077E" w:rsidP="003A0384">
                  <w:pPr>
                    <w:pStyle w:val="rowtabella0"/>
                    <w:rPr>
                      <w:color w:val="002060"/>
                    </w:rPr>
                  </w:pPr>
                  <w:r w:rsidRPr="007F69C3">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D4AF1" w14:textId="77777777" w:rsidR="001A077E" w:rsidRPr="007F69C3" w:rsidRDefault="001A077E" w:rsidP="003A0384">
                  <w:pPr>
                    <w:pStyle w:val="rowtabella0"/>
                    <w:jc w:val="center"/>
                    <w:rPr>
                      <w:color w:val="002060"/>
                    </w:rPr>
                  </w:pPr>
                  <w:r w:rsidRPr="007F69C3">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0DE90" w14:textId="77777777" w:rsidR="001A077E" w:rsidRPr="007F69C3" w:rsidRDefault="001A077E" w:rsidP="003A0384">
                  <w:pPr>
                    <w:pStyle w:val="rowtabella0"/>
                    <w:jc w:val="center"/>
                    <w:rPr>
                      <w:color w:val="002060"/>
                    </w:rPr>
                  </w:pPr>
                  <w:r w:rsidRPr="007F69C3">
                    <w:rPr>
                      <w:color w:val="002060"/>
                    </w:rPr>
                    <w:t> </w:t>
                  </w:r>
                </w:p>
              </w:tc>
            </w:tr>
            <w:tr w:rsidR="001A077E" w:rsidRPr="007F69C3" w14:paraId="5B5DEE26"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449AD9" w14:textId="77777777" w:rsidR="001A077E" w:rsidRPr="007F69C3" w:rsidRDefault="001A077E" w:rsidP="003A0384">
                  <w:pPr>
                    <w:pStyle w:val="rowtabella0"/>
                    <w:rPr>
                      <w:color w:val="002060"/>
                    </w:rPr>
                  </w:pPr>
                  <w:r w:rsidRPr="007F69C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F538B2" w14:textId="77777777" w:rsidR="001A077E" w:rsidRPr="007F69C3" w:rsidRDefault="001A077E" w:rsidP="003A0384">
                  <w:pPr>
                    <w:pStyle w:val="rowtabella0"/>
                    <w:rPr>
                      <w:color w:val="002060"/>
                    </w:rPr>
                  </w:pPr>
                  <w:r w:rsidRPr="007F69C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8CD18A" w14:textId="77777777" w:rsidR="001A077E" w:rsidRPr="007F69C3" w:rsidRDefault="001A077E" w:rsidP="003A0384">
                  <w:pPr>
                    <w:pStyle w:val="rowtabella0"/>
                    <w:jc w:val="center"/>
                    <w:rPr>
                      <w:color w:val="002060"/>
                    </w:rPr>
                  </w:pPr>
                  <w:r w:rsidRPr="007F69C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4F82E8" w14:textId="77777777" w:rsidR="001A077E" w:rsidRPr="007F69C3" w:rsidRDefault="001A077E" w:rsidP="003A0384">
                  <w:pPr>
                    <w:pStyle w:val="rowtabella0"/>
                    <w:jc w:val="center"/>
                    <w:rPr>
                      <w:color w:val="002060"/>
                    </w:rPr>
                  </w:pPr>
                  <w:r w:rsidRPr="007F69C3">
                    <w:rPr>
                      <w:color w:val="002060"/>
                    </w:rPr>
                    <w:t> </w:t>
                  </w:r>
                </w:p>
              </w:tc>
            </w:tr>
            <w:tr w:rsidR="001A077E" w:rsidRPr="007F69C3" w14:paraId="4776A433"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8608EA" w14:textId="77777777" w:rsidR="001A077E" w:rsidRPr="007F69C3" w:rsidRDefault="001A077E" w:rsidP="003A0384">
                  <w:pPr>
                    <w:pStyle w:val="rowtabella0"/>
                    <w:rPr>
                      <w:color w:val="002060"/>
                    </w:rPr>
                  </w:pPr>
                  <w:r w:rsidRPr="007F69C3">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10BC11" w14:textId="77777777" w:rsidR="001A077E" w:rsidRPr="007F69C3" w:rsidRDefault="001A077E" w:rsidP="003A0384">
                  <w:pPr>
                    <w:pStyle w:val="rowtabella0"/>
                    <w:rPr>
                      <w:color w:val="002060"/>
                    </w:rPr>
                  </w:pPr>
                  <w:r w:rsidRPr="007F69C3">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0BC7D1" w14:textId="77777777" w:rsidR="001A077E" w:rsidRPr="007F69C3" w:rsidRDefault="001A077E" w:rsidP="003A0384">
                  <w:pPr>
                    <w:pStyle w:val="rowtabella0"/>
                    <w:jc w:val="center"/>
                    <w:rPr>
                      <w:color w:val="002060"/>
                    </w:rPr>
                  </w:pPr>
                  <w:r w:rsidRPr="007F69C3">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FD8F7F" w14:textId="77777777" w:rsidR="001A077E" w:rsidRPr="007F69C3" w:rsidRDefault="001A077E" w:rsidP="003A0384">
                  <w:pPr>
                    <w:pStyle w:val="rowtabella0"/>
                    <w:jc w:val="center"/>
                    <w:rPr>
                      <w:color w:val="002060"/>
                    </w:rPr>
                  </w:pPr>
                  <w:r w:rsidRPr="007F69C3">
                    <w:rPr>
                      <w:color w:val="002060"/>
                    </w:rPr>
                    <w:t> </w:t>
                  </w:r>
                </w:p>
              </w:tc>
            </w:tr>
            <w:tr w:rsidR="001A077E" w:rsidRPr="007F69C3" w14:paraId="6AA6945B"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8600AF" w14:textId="77777777" w:rsidR="001A077E" w:rsidRPr="007F69C3" w:rsidRDefault="001A077E" w:rsidP="003A0384">
                  <w:pPr>
                    <w:pStyle w:val="rowtabella0"/>
                    <w:rPr>
                      <w:color w:val="002060"/>
                    </w:rPr>
                  </w:pPr>
                  <w:r w:rsidRPr="007F69C3">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D51058" w14:textId="77777777" w:rsidR="001A077E" w:rsidRPr="007F69C3" w:rsidRDefault="001A077E" w:rsidP="003A0384">
                  <w:pPr>
                    <w:pStyle w:val="rowtabella0"/>
                    <w:rPr>
                      <w:color w:val="002060"/>
                    </w:rPr>
                  </w:pPr>
                  <w:r w:rsidRPr="007F69C3">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E0C07B" w14:textId="77777777" w:rsidR="001A077E" w:rsidRPr="007F69C3" w:rsidRDefault="001A077E" w:rsidP="003A0384">
                  <w:pPr>
                    <w:pStyle w:val="rowtabella0"/>
                    <w:jc w:val="center"/>
                    <w:rPr>
                      <w:color w:val="002060"/>
                    </w:rPr>
                  </w:pPr>
                  <w:r w:rsidRPr="007F69C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451794" w14:textId="77777777" w:rsidR="001A077E" w:rsidRPr="007F69C3" w:rsidRDefault="001A077E" w:rsidP="003A0384">
                  <w:pPr>
                    <w:pStyle w:val="rowtabella0"/>
                    <w:jc w:val="center"/>
                    <w:rPr>
                      <w:color w:val="002060"/>
                    </w:rPr>
                  </w:pPr>
                  <w:r w:rsidRPr="007F69C3">
                    <w:rPr>
                      <w:color w:val="002060"/>
                    </w:rPr>
                    <w:t> </w:t>
                  </w:r>
                </w:p>
              </w:tc>
            </w:tr>
            <w:tr w:rsidR="001A077E" w:rsidRPr="007F69C3" w14:paraId="7A0773BE"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965030" w14:textId="77777777" w:rsidR="001A077E" w:rsidRPr="007F69C3" w:rsidRDefault="001A077E" w:rsidP="003A0384">
                  <w:pPr>
                    <w:pStyle w:val="rowtabella0"/>
                    <w:rPr>
                      <w:color w:val="002060"/>
                    </w:rPr>
                  </w:pPr>
                  <w:r w:rsidRPr="007F69C3">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EEED9" w14:textId="77777777" w:rsidR="001A077E" w:rsidRPr="007F69C3" w:rsidRDefault="001A077E" w:rsidP="003A0384">
                  <w:pPr>
                    <w:pStyle w:val="rowtabella0"/>
                    <w:rPr>
                      <w:color w:val="002060"/>
                    </w:rPr>
                  </w:pPr>
                  <w:r w:rsidRPr="007F69C3">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DB127" w14:textId="77777777" w:rsidR="001A077E" w:rsidRPr="007F69C3" w:rsidRDefault="001A077E" w:rsidP="003A0384">
                  <w:pPr>
                    <w:pStyle w:val="rowtabella0"/>
                    <w:jc w:val="center"/>
                    <w:rPr>
                      <w:color w:val="002060"/>
                    </w:rPr>
                  </w:pPr>
                  <w:r w:rsidRPr="007F69C3">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21976" w14:textId="77777777" w:rsidR="001A077E" w:rsidRPr="007F69C3" w:rsidRDefault="001A077E" w:rsidP="003A0384">
                  <w:pPr>
                    <w:pStyle w:val="rowtabella0"/>
                    <w:jc w:val="center"/>
                    <w:rPr>
                      <w:color w:val="002060"/>
                    </w:rPr>
                  </w:pPr>
                  <w:r w:rsidRPr="007F69C3">
                    <w:rPr>
                      <w:color w:val="002060"/>
                    </w:rPr>
                    <w:t> </w:t>
                  </w:r>
                </w:p>
              </w:tc>
            </w:tr>
          </w:tbl>
          <w:p w14:paraId="0AF042DA" w14:textId="77777777" w:rsidR="001A077E" w:rsidRPr="007F69C3" w:rsidRDefault="001A077E" w:rsidP="003A0384">
            <w:pPr>
              <w:rPr>
                <w:color w:val="002060"/>
              </w:rPr>
            </w:pPr>
          </w:p>
        </w:tc>
      </w:tr>
    </w:tbl>
    <w:p w14:paraId="6E82F2AB" w14:textId="77777777" w:rsidR="001A077E" w:rsidRPr="007F69C3" w:rsidRDefault="001A077E" w:rsidP="001A077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3EA06FC0"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3075C544"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476FE" w14:textId="77777777" w:rsidR="001A077E" w:rsidRPr="007F69C3" w:rsidRDefault="001A077E" w:rsidP="003A0384">
                  <w:pPr>
                    <w:pStyle w:val="headertabella0"/>
                    <w:rPr>
                      <w:color w:val="002060"/>
                    </w:rPr>
                  </w:pPr>
                  <w:r w:rsidRPr="007F69C3">
                    <w:rPr>
                      <w:color w:val="002060"/>
                    </w:rPr>
                    <w:t>GIRONE C - 3 Giornata - R</w:t>
                  </w:r>
                </w:p>
              </w:tc>
            </w:tr>
            <w:tr w:rsidR="001A077E" w:rsidRPr="007F69C3" w14:paraId="5AE39568"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1D971F" w14:textId="77777777" w:rsidR="001A077E" w:rsidRPr="007F69C3" w:rsidRDefault="001A077E" w:rsidP="003A0384">
                  <w:pPr>
                    <w:pStyle w:val="rowtabella0"/>
                    <w:rPr>
                      <w:color w:val="002060"/>
                    </w:rPr>
                  </w:pPr>
                  <w:r w:rsidRPr="007F69C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B5CCC" w14:textId="77777777" w:rsidR="001A077E" w:rsidRPr="007F69C3" w:rsidRDefault="001A077E" w:rsidP="003A0384">
                  <w:pPr>
                    <w:pStyle w:val="rowtabella0"/>
                    <w:rPr>
                      <w:color w:val="002060"/>
                    </w:rPr>
                  </w:pPr>
                  <w:r w:rsidRPr="007F69C3">
                    <w:rPr>
                      <w:color w:val="002060"/>
                    </w:rPr>
                    <w:t xml:space="preserve">- </w:t>
                  </w:r>
                  <w:proofErr w:type="gramStart"/>
                  <w:r w:rsidRPr="007F69C3">
                    <w:rPr>
                      <w:color w:val="002060"/>
                    </w:rPr>
                    <w:t>U.MANDOLESI</w:t>
                  </w:r>
                  <w:proofErr w:type="gramEnd"/>
                  <w:r w:rsidRPr="007F69C3">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3E477" w14:textId="77777777" w:rsidR="001A077E" w:rsidRPr="007F69C3" w:rsidRDefault="001A077E" w:rsidP="003A0384">
                  <w:pPr>
                    <w:pStyle w:val="rowtabella0"/>
                    <w:jc w:val="center"/>
                    <w:rPr>
                      <w:color w:val="002060"/>
                    </w:rPr>
                  </w:pPr>
                  <w:r w:rsidRPr="007F69C3">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0615A" w14:textId="77777777" w:rsidR="001A077E" w:rsidRPr="007F69C3" w:rsidRDefault="001A077E" w:rsidP="003A0384">
                  <w:pPr>
                    <w:pStyle w:val="rowtabella0"/>
                    <w:jc w:val="center"/>
                    <w:rPr>
                      <w:color w:val="002060"/>
                    </w:rPr>
                  </w:pPr>
                  <w:r w:rsidRPr="007F69C3">
                    <w:rPr>
                      <w:color w:val="002060"/>
                    </w:rPr>
                    <w:t> </w:t>
                  </w:r>
                </w:p>
              </w:tc>
            </w:tr>
            <w:tr w:rsidR="001A077E" w:rsidRPr="007F69C3" w14:paraId="447EAF7F"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E79D35" w14:textId="77777777" w:rsidR="001A077E" w:rsidRPr="007F69C3" w:rsidRDefault="001A077E" w:rsidP="003A0384">
                  <w:pPr>
                    <w:pStyle w:val="rowtabella0"/>
                    <w:rPr>
                      <w:color w:val="002060"/>
                    </w:rPr>
                  </w:pPr>
                  <w:r w:rsidRPr="007F69C3">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86DFB5" w14:textId="77777777" w:rsidR="001A077E" w:rsidRPr="007F69C3" w:rsidRDefault="001A077E" w:rsidP="003A0384">
                  <w:pPr>
                    <w:pStyle w:val="rowtabella0"/>
                    <w:rPr>
                      <w:color w:val="002060"/>
                    </w:rPr>
                  </w:pPr>
                  <w:r w:rsidRPr="007F69C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40FA58" w14:textId="77777777" w:rsidR="001A077E" w:rsidRPr="007F69C3" w:rsidRDefault="001A077E" w:rsidP="003A0384">
                  <w:pPr>
                    <w:pStyle w:val="rowtabella0"/>
                    <w:jc w:val="center"/>
                    <w:rPr>
                      <w:color w:val="002060"/>
                    </w:rPr>
                  </w:pPr>
                  <w:r w:rsidRPr="007F69C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D0E8C6" w14:textId="77777777" w:rsidR="001A077E" w:rsidRPr="007F69C3" w:rsidRDefault="001A077E" w:rsidP="003A0384">
                  <w:pPr>
                    <w:pStyle w:val="rowtabella0"/>
                    <w:jc w:val="center"/>
                    <w:rPr>
                      <w:color w:val="002060"/>
                    </w:rPr>
                  </w:pPr>
                  <w:r w:rsidRPr="007F69C3">
                    <w:rPr>
                      <w:color w:val="002060"/>
                    </w:rPr>
                    <w:t> </w:t>
                  </w:r>
                </w:p>
              </w:tc>
            </w:tr>
            <w:tr w:rsidR="001A077E" w:rsidRPr="007F69C3" w14:paraId="05618A2F"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1F847C" w14:textId="77777777" w:rsidR="001A077E" w:rsidRPr="007F69C3" w:rsidRDefault="001A077E" w:rsidP="003A0384">
                  <w:pPr>
                    <w:pStyle w:val="rowtabella0"/>
                    <w:rPr>
                      <w:color w:val="002060"/>
                    </w:rPr>
                  </w:pPr>
                  <w:r w:rsidRPr="007F69C3">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2A71BA" w14:textId="77777777" w:rsidR="001A077E" w:rsidRPr="007F69C3" w:rsidRDefault="001A077E" w:rsidP="003A0384">
                  <w:pPr>
                    <w:pStyle w:val="rowtabella0"/>
                    <w:rPr>
                      <w:color w:val="002060"/>
                    </w:rPr>
                  </w:pPr>
                  <w:r w:rsidRPr="007F69C3">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599687" w14:textId="77777777" w:rsidR="001A077E" w:rsidRPr="007F69C3" w:rsidRDefault="001A077E" w:rsidP="003A0384">
                  <w:pPr>
                    <w:pStyle w:val="rowtabella0"/>
                    <w:jc w:val="center"/>
                    <w:rPr>
                      <w:color w:val="002060"/>
                    </w:rPr>
                  </w:pPr>
                  <w:r w:rsidRPr="007F69C3">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F0AE75" w14:textId="77777777" w:rsidR="001A077E" w:rsidRPr="007F69C3" w:rsidRDefault="001A077E" w:rsidP="003A0384">
                  <w:pPr>
                    <w:pStyle w:val="rowtabella0"/>
                    <w:jc w:val="center"/>
                    <w:rPr>
                      <w:color w:val="002060"/>
                    </w:rPr>
                  </w:pPr>
                  <w:r w:rsidRPr="007F69C3">
                    <w:rPr>
                      <w:color w:val="002060"/>
                    </w:rPr>
                    <w:t> </w:t>
                  </w:r>
                </w:p>
              </w:tc>
            </w:tr>
            <w:tr w:rsidR="001A077E" w:rsidRPr="007F69C3" w14:paraId="74E7394E"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FEF216" w14:textId="77777777" w:rsidR="001A077E" w:rsidRPr="007F69C3" w:rsidRDefault="001A077E" w:rsidP="003A0384">
                  <w:pPr>
                    <w:pStyle w:val="rowtabella0"/>
                    <w:rPr>
                      <w:color w:val="002060"/>
                    </w:rPr>
                  </w:pPr>
                  <w:r w:rsidRPr="007F69C3">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99F4A3" w14:textId="77777777" w:rsidR="001A077E" w:rsidRPr="007F69C3" w:rsidRDefault="001A077E" w:rsidP="003A0384">
                  <w:pPr>
                    <w:pStyle w:val="rowtabella0"/>
                    <w:rPr>
                      <w:color w:val="002060"/>
                    </w:rPr>
                  </w:pPr>
                  <w:r w:rsidRPr="007F69C3">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4ABEFE" w14:textId="77777777" w:rsidR="001A077E" w:rsidRPr="007F69C3" w:rsidRDefault="001A077E" w:rsidP="003A0384">
                  <w:pPr>
                    <w:pStyle w:val="rowtabella0"/>
                    <w:jc w:val="center"/>
                    <w:rPr>
                      <w:color w:val="002060"/>
                    </w:rPr>
                  </w:pPr>
                  <w:r w:rsidRPr="007F69C3">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8E15CD" w14:textId="77777777" w:rsidR="001A077E" w:rsidRPr="007F69C3" w:rsidRDefault="001A077E" w:rsidP="003A0384">
                  <w:pPr>
                    <w:pStyle w:val="rowtabella0"/>
                    <w:jc w:val="center"/>
                    <w:rPr>
                      <w:color w:val="002060"/>
                    </w:rPr>
                  </w:pPr>
                  <w:r w:rsidRPr="007F69C3">
                    <w:rPr>
                      <w:color w:val="002060"/>
                    </w:rPr>
                    <w:t> </w:t>
                  </w:r>
                </w:p>
              </w:tc>
            </w:tr>
            <w:tr w:rsidR="001A077E" w:rsidRPr="007F69C3" w14:paraId="3802BEFD"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8E4B63" w14:textId="77777777" w:rsidR="001A077E" w:rsidRPr="007F69C3" w:rsidRDefault="001A077E" w:rsidP="003A0384">
                  <w:pPr>
                    <w:pStyle w:val="rowtabella0"/>
                    <w:rPr>
                      <w:color w:val="002060"/>
                    </w:rPr>
                  </w:pPr>
                  <w:r w:rsidRPr="007F69C3">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EEFE17" w14:textId="77777777" w:rsidR="001A077E" w:rsidRPr="007F69C3" w:rsidRDefault="001A077E" w:rsidP="003A0384">
                  <w:pPr>
                    <w:pStyle w:val="rowtabella0"/>
                    <w:rPr>
                      <w:color w:val="002060"/>
                    </w:rPr>
                  </w:pPr>
                  <w:r w:rsidRPr="007F69C3">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968C20" w14:textId="77777777" w:rsidR="001A077E" w:rsidRPr="007F69C3" w:rsidRDefault="001A077E" w:rsidP="003A0384">
                  <w:pPr>
                    <w:pStyle w:val="rowtabella0"/>
                    <w:jc w:val="center"/>
                    <w:rPr>
                      <w:color w:val="002060"/>
                    </w:rPr>
                  </w:pPr>
                  <w:r w:rsidRPr="007F69C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8A8450" w14:textId="77777777" w:rsidR="001A077E" w:rsidRPr="007F69C3" w:rsidRDefault="001A077E" w:rsidP="003A0384">
                  <w:pPr>
                    <w:pStyle w:val="rowtabella0"/>
                    <w:jc w:val="center"/>
                    <w:rPr>
                      <w:color w:val="002060"/>
                    </w:rPr>
                  </w:pPr>
                  <w:r w:rsidRPr="007F69C3">
                    <w:rPr>
                      <w:color w:val="002060"/>
                    </w:rPr>
                    <w:t> </w:t>
                  </w:r>
                </w:p>
              </w:tc>
            </w:tr>
            <w:tr w:rsidR="001A077E" w:rsidRPr="007F69C3" w14:paraId="5D71E2BC"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65C627" w14:textId="77777777" w:rsidR="001A077E" w:rsidRPr="007F69C3" w:rsidRDefault="001A077E" w:rsidP="003A0384">
                  <w:pPr>
                    <w:pStyle w:val="rowtabella0"/>
                    <w:rPr>
                      <w:color w:val="002060"/>
                    </w:rPr>
                  </w:pPr>
                  <w:r w:rsidRPr="007F69C3">
                    <w:rPr>
                      <w:color w:val="002060"/>
                    </w:rPr>
                    <w:t>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FA2A1" w14:textId="77777777" w:rsidR="001A077E" w:rsidRPr="007F69C3" w:rsidRDefault="001A077E" w:rsidP="003A0384">
                  <w:pPr>
                    <w:pStyle w:val="rowtabella0"/>
                    <w:rPr>
                      <w:color w:val="002060"/>
                    </w:rPr>
                  </w:pPr>
                  <w:r w:rsidRPr="007F69C3">
                    <w:rPr>
                      <w:color w:val="002060"/>
                    </w:rPr>
                    <w:t>- SAMBENEDETTESE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ED9E0" w14:textId="77777777" w:rsidR="001A077E" w:rsidRPr="007F69C3" w:rsidRDefault="001A077E" w:rsidP="003A0384">
                  <w:pPr>
                    <w:pStyle w:val="rowtabella0"/>
                    <w:jc w:val="center"/>
                    <w:rPr>
                      <w:color w:val="002060"/>
                    </w:rPr>
                  </w:pPr>
                  <w:r w:rsidRPr="007F69C3">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9229E" w14:textId="77777777" w:rsidR="001A077E" w:rsidRPr="007F69C3" w:rsidRDefault="001A077E" w:rsidP="003A0384">
                  <w:pPr>
                    <w:pStyle w:val="rowtabella0"/>
                    <w:jc w:val="center"/>
                    <w:rPr>
                      <w:color w:val="002060"/>
                    </w:rPr>
                  </w:pPr>
                  <w:r w:rsidRPr="007F69C3">
                    <w:rPr>
                      <w:color w:val="002060"/>
                    </w:rPr>
                    <w:t> </w:t>
                  </w:r>
                </w:p>
              </w:tc>
            </w:tr>
            <w:tr w:rsidR="001A077E" w:rsidRPr="007F69C3" w14:paraId="228BB495"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7514303E" w14:textId="77777777" w:rsidR="001A077E" w:rsidRPr="007F69C3" w:rsidRDefault="001A077E" w:rsidP="003A0384">
                  <w:pPr>
                    <w:pStyle w:val="rowtabella0"/>
                    <w:rPr>
                      <w:color w:val="002060"/>
                    </w:rPr>
                  </w:pPr>
                  <w:r w:rsidRPr="007F69C3">
                    <w:rPr>
                      <w:color w:val="002060"/>
                    </w:rPr>
                    <w:t>(1) - disputata il 03/02/2024</w:t>
                  </w:r>
                </w:p>
              </w:tc>
            </w:tr>
          </w:tbl>
          <w:p w14:paraId="649B8DEB" w14:textId="77777777" w:rsidR="001A077E" w:rsidRPr="007F69C3" w:rsidRDefault="001A077E" w:rsidP="003A0384">
            <w:pPr>
              <w:rPr>
                <w:color w:val="002060"/>
              </w:rPr>
            </w:pPr>
          </w:p>
        </w:tc>
      </w:tr>
    </w:tbl>
    <w:p w14:paraId="2BEBEA80" w14:textId="77777777" w:rsidR="001A077E" w:rsidRPr="007F69C3" w:rsidRDefault="001A077E" w:rsidP="001A077E">
      <w:pPr>
        <w:pStyle w:val="breakline"/>
        <w:rPr>
          <w:rFonts w:eastAsiaTheme="minorEastAsia"/>
          <w:color w:val="002060"/>
        </w:rPr>
      </w:pPr>
    </w:p>
    <w:p w14:paraId="148FEA7F" w14:textId="77777777" w:rsidR="001A077E" w:rsidRPr="007F69C3" w:rsidRDefault="001A077E" w:rsidP="001A077E">
      <w:pPr>
        <w:pStyle w:val="breakline"/>
        <w:rPr>
          <w:color w:val="002060"/>
        </w:rPr>
      </w:pPr>
    </w:p>
    <w:p w14:paraId="7023D43D" w14:textId="77777777" w:rsidR="001A077E" w:rsidRPr="007F69C3" w:rsidRDefault="001A077E" w:rsidP="001A077E">
      <w:pPr>
        <w:pStyle w:val="titoloprinc0"/>
        <w:rPr>
          <w:color w:val="002060"/>
        </w:rPr>
      </w:pPr>
      <w:r w:rsidRPr="007F69C3">
        <w:rPr>
          <w:color w:val="002060"/>
        </w:rPr>
        <w:t>GIUDICE SPORTIVO</w:t>
      </w:r>
    </w:p>
    <w:p w14:paraId="29921AA7"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6515411F" w14:textId="77777777" w:rsidR="001A077E" w:rsidRPr="007F69C3" w:rsidRDefault="001A077E" w:rsidP="001A077E">
      <w:pPr>
        <w:pStyle w:val="titolo10"/>
        <w:rPr>
          <w:color w:val="002060"/>
        </w:rPr>
      </w:pPr>
      <w:r w:rsidRPr="007F69C3">
        <w:rPr>
          <w:color w:val="002060"/>
        </w:rPr>
        <w:t xml:space="preserve">GARE DEL 2/ 2/2024 </w:t>
      </w:r>
    </w:p>
    <w:p w14:paraId="7B7034E6" w14:textId="77777777" w:rsidR="001A077E" w:rsidRPr="007F69C3" w:rsidRDefault="001A077E" w:rsidP="001A077E">
      <w:pPr>
        <w:pStyle w:val="titolo60"/>
        <w:rPr>
          <w:color w:val="002060"/>
        </w:rPr>
      </w:pPr>
      <w:r w:rsidRPr="007F69C3">
        <w:rPr>
          <w:color w:val="002060"/>
        </w:rPr>
        <w:lastRenderedPageBreak/>
        <w:t xml:space="preserve">DECISIONI DEL GIUDICE SPORTIVO </w:t>
      </w:r>
    </w:p>
    <w:p w14:paraId="1AAA5850" w14:textId="77777777" w:rsidR="001A077E" w:rsidRPr="007F69C3" w:rsidRDefault="001A077E" w:rsidP="001A077E">
      <w:pPr>
        <w:pStyle w:val="diffida"/>
        <w:spacing w:before="80" w:beforeAutospacing="0" w:after="40" w:afterAutospacing="0"/>
        <w:jc w:val="left"/>
        <w:rPr>
          <w:color w:val="002060"/>
        </w:rPr>
      </w:pPr>
      <w:r w:rsidRPr="007F69C3">
        <w:rPr>
          <w:color w:val="002060"/>
        </w:rPr>
        <w:t xml:space="preserve">gara del 2/ 2/2024 NUOVA OTTRANO 98 - AURORA TREIA </w:t>
      </w:r>
      <w:r w:rsidRPr="007F69C3">
        <w:rPr>
          <w:color w:val="002060"/>
        </w:rPr>
        <w:br/>
        <w:t xml:space="preserve">Il Giudice Sportivo, letto il referto dell'arbitro, ha rilevato che la gara in oggetto non ha avuto regolare svolgimento. </w:t>
      </w:r>
    </w:p>
    <w:p w14:paraId="140AB92D" w14:textId="77777777" w:rsidR="001A077E" w:rsidRPr="007F69C3" w:rsidRDefault="001A077E" w:rsidP="001A077E">
      <w:pPr>
        <w:pStyle w:val="diffida"/>
        <w:spacing w:before="80" w:beforeAutospacing="0" w:after="40" w:afterAutospacing="0"/>
        <w:jc w:val="left"/>
        <w:rPr>
          <w:color w:val="002060"/>
        </w:rPr>
      </w:pPr>
      <w:proofErr w:type="gramStart"/>
      <w:r w:rsidRPr="007F69C3">
        <w:rPr>
          <w:color w:val="002060"/>
        </w:rPr>
        <w:t>In particolare</w:t>
      </w:r>
      <w:proofErr w:type="gramEnd"/>
      <w:r w:rsidRPr="007F69C3">
        <w:rPr>
          <w:color w:val="002060"/>
        </w:rPr>
        <w:t xml:space="preserve"> il Direttore di gara ha sospeso definitivamente la partita in questione al 21:21 del secondo tempo poiché, a seguito della notifica del provvedimento di espulsione al giocatore n. 9 della Nuova </w:t>
      </w:r>
      <w:proofErr w:type="spellStart"/>
      <w:r w:rsidRPr="007F69C3">
        <w:rPr>
          <w:color w:val="002060"/>
        </w:rPr>
        <w:t>Ottrano</w:t>
      </w:r>
      <w:proofErr w:type="spellEnd"/>
      <w:r w:rsidRPr="007F69C3">
        <w:rPr>
          <w:color w:val="002060"/>
        </w:rPr>
        <w:t xml:space="preserve"> IUGA BOGDAN VASILE, questi reagiva in segno di stizza colpendo debolmente con il pallone il Direttore di gara alla schiena. Tale lancio non provocava particolari conseguenze all'arbitro che, comunque, immediatamente optava per l'interruzione della gara e rientrava nello spogliatoio, senza alcun problema di ordine pubblico. </w:t>
      </w:r>
    </w:p>
    <w:p w14:paraId="7A6EAB17" w14:textId="77777777" w:rsidR="001A077E" w:rsidRPr="007F69C3" w:rsidRDefault="001A077E" w:rsidP="001A077E">
      <w:pPr>
        <w:pStyle w:val="diffida"/>
        <w:spacing w:before="80" w:beforeAutospacing="0" w:after="40" w:afterAutospacing="0"/>
        <w:jc w:val="left"/>
        <w:rPr>
          <w:color w:val="002060"/>
        </w:rPr>
      </w:pPr>
      <w:r w:rsidRPr="007F69C3">
        <w:rPr>
          <w:color w:val="002060"/>
        </w:rPr>
        <w:t xml:space="preserve">Questo giudice non ritiene che ci fossero i presupposti per l'interruzione anzitempo della gara. </w:t>
      </w:r>
    </w:p>
    <w:p w14:paraId="02A696F5" w14:textId="44D7B3BA" w:rsidR="001A077E" w:rsidRPr="007F69C3" w:rsidRDefault="001A077E" w:rsidP="001A077E">
      <w:pPr>
        <w:pStyle w:val="diffida"/>
        <w:spacing w:before="80" w:beforeAutospacing="0" w:after="40" w:afterAutospacing="0"/>
        <w:jc w:val="left"/>
        <w:rPr>
          <w:color w:val="002060"/>
        </w:rPr>
      </w:pPr>
      <w:r w:rsidRPr="007F69C3">
        <w:rPr>
          <w:color w:val="002060"/>
        </w:rPr>
        <w:t>Perché le gare possano subire interruzioni conclusive nel corso del loro svolgimento, a causa di violenze o intimidazioni gravi (da parte di calciatori o tesserati, o degli spettatori), è necessario che questi abbiano posto in serio pericolo l'incolumità degli ufficiali di</w:t>
      </w:r>
      <w:r w:rsidR="00C04060">
        <w:rPr>
          <w:color w:val="002060"/>
        </w:rPr>
        <w:t xml:space="preserve"> </w:t>
      </w:r>
      <w:r w:rsidRPr="007F69C3">
        <w:rPr>
          <w:color w:val="002060"/>
        </w:rPr>
        <w:t>gara ( o dei calciatori o di altri tesserati delle società partecipanti alla competizione) ed occorre, altresì, che l'arbitro non</w:t>
      </w:r>
      <w:r w:rsidR="00C04060">
        <w:rPr>
          <w:color w:val="002060"/>
        </w:rPr>
        <w:t xml:space="preserve"> </w:t>
      </w:r>
      <w:r w:rsidRPr="007F69C3">
        <w:rPr>
          <w:color w:val="002060"/>
        </w:rPr>
        <w:t>sia stato in grado di fronteggiare le turbolenze ed abbia verificato l'impossibilità di giungere alla conclusione "fisiologica" della gara,</w:t>
      </w:r>
      <w:r w:rsidR="00C04060">
        <w:rPr>
          <w:color w:val="002060"/>
        </w:rPr>
        <w:t xml:space="preserve"> </w:t>
      </w:r>
      <w:r w:rsidRPr="007F69C3">
        <w:rPr>
          <w:color w:val="002060"/>
        </w:rPr>
        <w:t xml:space="preserve">dopo aver fatto ricorso a tutti i mezzi in suo potere. </w:t>
      </w:r>
    </w:p>
    <w:p w14:paraId="4BF9E362" w14:textId="4950CCFD" w:rsidR="001A077E" w:rsidRPr="007F69C3" w:rsidRDefault="001A077E" w:rsidP="001A077E">
      <w:pPr>
        <w:pStyle w:val="diffida"/>
        <w:spacing w:before="80" w:beforeAutospacing="0" w:after="40" w:afterAutospacing="0"/>
        <w:jc w:val="left"/>
        <w:rPr>
          <w:color w:val="002060"/>
        </w:rPr>
      </w:pPr>
      <w:r w:rsidRPr="007F69C3">
        <w:rPr>
          <w:color w:val="002060"/>
        </w:rPr>
        <w:t>Gli atti ufficiali affermano inequivocabilmente che l'arbitro non si è</w:t>
      </w:r>
      <w:r w:rsidR="00C04060">
        <w:rPr>
          <w:color w:val="002060"/>
        </w:rPr>
        <w:t xml:space="preserve"> </w:t>
      </w:r>
      <w:r w:rsidRPr="007F69C3">
        <w:rPr>
          <w:color w:val="002060"/>
        </w:rPr>
        <w:t>avvalso dei poteri di cui al primo comma dell'art. 64 delle NOIF, e non ha fronteggiato le turbolenze e non ha neppure tentato, in qualche</w:t>
      </w:r>
      <w:r w:rsidR="00C04060">
        <w:rPr>
          <w:color w:val="002060"/>
        </w:rPr>
        <w:t xml:space="preserve"> </w:t>
      </w:r>
      <w:r w:rsidRPr="007F69C3">
        <w:rPr>
          <w:color w:val="002060"/>
        </w:rPr>
        <w:t>modo, di terminare la gara nonostante si fosse ormai quasi giunti alla</w:t>
      </w:r>
      <w:r w:rsidR="00C04060">
        <w:rPr>
          <w:color w:val="002060"/>
        </w:rPr>
        <w:t xml:space="preserve"> </w:t>
      </w:r>
      <w:r w:rsidRPr="007F69C3">
        <w:rPr>
          <w:color w:val="002060"/>
        </w:rPr>
        <w:t>conclusione della stessa. Dallo stesso referto arbitrale, infatti, non</w:t>
      </w:r>
      <w:r w:rsidR="00C04060">
        <w:rPr>
          <w:color w:val="002060"/>
        </w:rPr>
        <w:t xml:space="preserve"> </w:t>
      </w:r>
      <w:r w:rsidRPr="007F69C3">
        <w:rPr>
          <w:color w:val="002060"/>
        </w:rPr>
        <w:t xml:space="preserve">emerge l'oggettiva impossibilità di proseguire l'incontro e, quindi, il provvedimento di sospensione (atto estremo ed eccezionale) non andava adottato. </w:t>
      </w:r>
    </w:p>
    <w:p w14:paraId="6F95E60F" w14:textId="77777777" w:rsidR="00C04060" w:rsidRDefault="001A077E" w:rsidP="001A077E">
      <w:pPr>
        <w:pStyle w:val="diffida"/>
        <w:spacing w:before="80" w:beforeAutospacing="0" w:after="40" w:afterAutospacing="0"/>
        <w:jc w:val="left"/>
        <w:rPr>
          <w:color w:val="002060"/>
        </w:rPr>
      </w:pPr>
      <w:r w:rsidRPr="007F69C3">
        <w:rPr>
          <w:color w:val="002060"/>
        </w:rPr>
        <w:t xml:space="preserve">In considerazione di quanto precede si deve ritenere che la fattispecie sostanziale verificatasi nel corso della gara in oggetto debba essere fronteggiata in accordo a quanto disposto dal comma 4 dell'art.33 del Regolamento della Lega Nazionale Dilettanti </w:t>
      </w:r>
    </w:p>
    <w:p w14:paraId="250F4707" w14:textId="77777777" w:rsidR="00C04060" w:rsidRDefault="001A077E" w:rsidP="00C04060">
      <w:pPr>
        <w:pStyle w:val="diffida"/>
        <w:spacing w:before="80" w:beforeAutospacing="0" w:after="40" w:afterAutospacing="0"/>
        <w:jc w:val="center"/>
        <w:rPr>
          <w:color w:val="002060"/>
        </w:rPr>
      </w:pPr>
      <w:r w:rsidRPr="007F69C3">
        <w:rPr>
          <w:color w:val="002060"/>
        </w:rPr>
        <w:t>PQM</w:t>
      </w:r>
    </w:p>
    <w:p w14:paraId="128F682E" w14:textId="7055C263" w:rsidR="00C04060" w:rsidRDefault="001A077E" w:rsidP="00C04060">
      <w:pPr>
        <w:pStyle w:val="diffida"/>
        <w:spacing w:before="80" w:beforeAutospacing="0" w:after="40" w:afterAutospacing="0"/>
        <w:jc w:val="center"/>
        <w:rPr>
          <w:color w:val="002060"/>
        </w:rPr>
      </w:pPr>
      <w:r w:rsidRPr="007F69C3">
        <w:rPr>
          <w:color w:val="002060"/>
        </w:rPr>
        <w:t>DELIBERA</w:t>
      </w:r>
    </w:p>
    <w:p w14:paraId="4C951127" w14:textId="64A7C076" w:rsidR="001A077E" w:rsidRPr="007F69C3" w:rsidRDefault="001A077E" w:rsidP="001A077E">
      <w:pPr>
        <w:pStyle w:val="diffida"/>
        <w:spacing w:before="80" w:beforeAutospacing="0" w:after="40" w:afterAutospacing="0"/>
        <w:jc w:val="left"/>
        <w:rPr>
          <w:color w:val="002060"/>
        </w:rPr>
      </w:pPr>
      <w:r w:rsidRPr="007F69C3">
        <w:rPr>
          <w:color w:val="002060"/>
        </w:rPr>
        <w:t xml:space="preserve">- di ordinare la prosecuzione della gara a partire dal minuto 21:21 del secondo tempo (con risultato di Nuova </w:t>
      </w:r>
      <w:proofErr w:type="spellStart"/>
      <w:r w:rsidRPr="007F69C3">
        <w:rPr>
          <w:color w:val="002060"/>
        </w:rPr>
        <w:t>Ottrano</w:t>
      </w:r>
      <w:proofErr w:type="spellEnd"/>
      <w:r w:rsidRPr="007F69C3">
        <w:rPr>
          <w:color w:val="002060"/>
        </w:rPr>
        <w:t xml:space="preserve"> 1 - Aurora Treia 3) e dalla situazione di gioco in corso al momento dell'interruzione. Il Giudice da mandato al CRM per la fissazione della data della prosecuzione. </w:t>
      </w:r>
    </w:p>
    <w:p w14:paraId="0DBFDAE4" w14:textId="77777777" w:rsidR="001A077E" w:rsidRPr="007F69C3" w:rsidRDefault="001A077E" w:rsidP="001A077E">
      <w:pPr>
        <w:pStyle w:val="titolo7a"/>
        <w:rPr>
          <w:color w:val="002060"/>
        </w:rPr>
      </w:pPr>
      <w:r w:rsidRPr="007F69C3">
        <w:rPr>
          <w:color w:val="002060"/>
        </w:rPr>
        <w:t xml:space="preserve">PROVVEDIMENTI DISCIPLINARI </w:t>
      </w:r>
    </w:p>
    <w:p w14:paraId="143D0884"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047C5F76" w14:textId="77777777" w:rsidR="001A077E" w:rsidRPr="007F69C3" w:rsidRDefault="001A077E" w:rsidP="001A077E">
      <w:pPr>
        <w:pStyle w:val="titolo30"/>
        <w:rPr>
          <w:color w:val="002060"/>
        </w:rPr>
      </w:pPr>
      <w:r w:rsidRPr="007F69C3">
        <w:rPr>
          <w:color w:val="002060"/>
        </w:rPr>
        <w:t xml:space="preserve">SOCIETA' </w:t>
      </w:r>
    </w:p>
    <w:p w14:paraId="3266EB7D" w14:textId="77777777" w:rsidR="001A077E" w:rsidRPr="007F69C3" w:rsidRDefault="001A077E" w:rsidP="001A077E">
      <w:pPr>
        <w:pStyle w:val="titolo20"/>
        <w:rPr>
          <w:color w:val="002060"/>
        </w:rPr>
      </w:pPr>
      <w:r w:rsidRPr="007F69C3">
        <w:rPr>
          <w:color w:val="002060"/>
        </w:rPr>
        <w:t xml:space="preserve">AMMENDA </w:t>
      </w:r>
    </w:p>
    <w:p w14:paraId="3164E809" w14:textId="5693A6D8" w:rsidR="001A077E" w:rsidRPr="007F69C3" w:rsidRDefault="001A077E" w:rsidP="001A077E">
      <w:pPr>
        <w:pStyle w:val="diffida"/>
        <w:spacing w:before="80" w:beforeAutospacing="0" w:after="40" w:afterAutospacing="0"/>
        <w:jc w:val="left"/>
        <w:rPr>
          <w:color w:val="002060"/>
        </w:rPr>
      </w:pPr>
      <w:r w:rsidRPr="007F69C3">
        <w:rPr>
          <w:color w:val="002060"/>
        </w:rPr>
        <w:t xml:space="preserve">Euro 80,00 VILLA CECCOLINI CALCIO </w:t>
      </w:r>
      <w:r w:rsidRPr="007F69C3">
        <w:rPr>
          <w:color w:val="002060"/>
        </w:rPr>
        <w:br/>
        <w:t>Per aver il propr</w:t>
      </w:r>
      <w:r w:rsidR="00C04060">
        <w:rPr>
          <w:color w:val="002060"/>
        </w:rPr>
        <w:t>i</w:t>
      </w:r>
      <w:r w:rsidRPr="007F69C3">
        <w:rPr>
          <w:color w:val="002060"/>
        </w:rPr>
        <w:t xml:space="preserve">o pubblico offeso i giocatori avversari. </w:t>
      </w:r>
    </w:p>
    <w:p w14:paraId="07268201" w14:textId="77777777" w:rsidR="001A077E" w:rsidRPr="007F69C3" w:rsidRDefault="001A077E" w:rsidP="001A077E">
      <w:pPr>
        <w:pStyle w:val="titolo30"/>
        <w:rPr>
          <w:color w:val="002060"/>
        </w:rPr>
      </w:pPr>
      <w:r w:rsidRPr="007F69C3">
        <w:rPr>
          <w:color w:val="002060"/>
        </w:rPr>
        <w:t xml:space="preserve">DIRIGENTI </w:t>
      </w:r>
    </w:p>
    <w:p w14:paraId="6B5626F2" w14:textId="77777777" w:rsidR="001A077E" w:rsidRPr="007F69C3" w:rsidRDefault="001A077E" w:rsidP="001A077E">
      <w:pPr>
        <w:pStyle w:val="titolo20"/>
        <w:rPr>
          <w:color w:val="002060"/>
        </w:rPr>
      </w:pPr>
      <w:r w:rsidRPr="007F69C3">
        <w:rPr>
          <w:color w:val="002060"/>
        </w:rPr>
        <w:t xml:space="preserve">INIBIZIONE A SVOLGERE OGNI ATTIVITA' FINO AL 14/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C10B349" w14:textId="77777777" w:rsidTr="003A0384">
        <w:tc>
          <w:tcPr>
            <w:tcW w:w="2200" w:type="dxa"/>
            <w:tcMar>
              <w:top w:w="20" w:type="dxa"/>
              <w:left w:w="20" w:type="dxa"/>
              <w:bottom w:w="20" w:type="dxa"/>
              <w:right w:w="20" w:type="dxa"/>
            </w:tcMar>
            <w:vAlign w:val="center"/>
            <w:hideMark/>
          </w:tcPr>
          <w:p w14:paraId="6320EFCC" w14:textId="77777777" w:rsidR="001A077E" w:rsidRPr="007F69C3" w:rsidRDefault="001A077E" w:rsidP="003A0384">
            <w:pPr>
              <w:pStyle w:val="movimento"/>
              <w:rPr>
                <w:color w:val="002060"/>
              </w:rPr>
            </w:pPr>
            <w:r w:rsidRPr="007F69C3">
              <w:rPr>
                <w:color w:val="002060"/>
              </w:rPr>
              <w:t>FURLANI GIACOMO</w:t>
            </w:r>
          </w:p>
        </w:tc>
        <w:tc>
          <w:tcPr>
            <w:tcW w:w="2200" w:type="dxa"/>
            <w:tcMar>
              <w:top w:w="20" w:type="dxa"/>
              <w:left w:w="20" w:type="dxa"/>
              <w:bottom w:w="20" w:type="dxa"/>
              <w:right w:w="20" w:type="dxa"/>
            </w:tcMar>
            <w:vAlign w:val="center"/>
            <w:hideMark/>
          </w:tcPr>
          <w:p w14:paraId="019C55E1" w14:textId="77777777" w:rsidR="001A077E" w:rsidRPr="007F69C3" w:rsidRDefault="001A077E" w:rsidP="003A0384">
            <w:pPr>
              <w:pStyle w:val="movimento2"/>
              <w:rPr>
                <w:color w:val="002060"/>
              </w:rPr>
            </w:pPr>
            <w:r w:rsidRPr="007F69C3">
              <w:rPr>
                <w:color w:val="002060"/>
              </w:rPr>
              <w:t xml:space="preserve">(AMICI DEL CENTROSOCIO SP.) </w:t>
            </w:r>
          </w:p>
        </w:tc>
        <w:tc>
          <w:tcPr>
            <w:tcW w:w="800" w:type="dxa"/>
            <w:tcMar>
              <w:top w:w="20" w:type="dxa"/>
              <w:left w:w="20" w:type="dxa"/>
              <w:bottom w:w="20" w:type="dxa"/>
              <w:right w:w="20" w:type="dxa"/>
            </w:tcMar>
            <w:vAlign w:val="center"/>
            <w:hideMark/>
          </w:tcPr>
          <w:p w14:paraId="65975A60"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A72F33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6E937DC" w14:textId="77777777" w:rsidR="001A077E" w:rsidRPr="007F69C3" w:rsidRDefault="001A077E" w:rsidP="003A0384">
            <w:pPr>
              <w:pStyle w:val="movimento2"/>
              <w:rPr>
                <w:color w:val="002060"/>
              </w:rPr>
            </w:pPr>
            <w:r w:rsidRPr="007F69C3">
              <w:rPr>
                <w:color w:val="002060"/>
              </w:rPr>
              <w:t> </w:t>
            </w:r>
          </w:p>
        </w:tc>
      </w:tr>
    </w:tbl>
    <w:p w14:paraId="07BAD27C" w14:textId="77777777" w:rsidR="001A077E" w:rsidRPr="007F69C3" w:rsidRDefault="001A077E" w:rsidP="001A077E">
      <w:pPr>
        <w:pStyle w:val="diffida"/>
        <w:spacing w:before="80" w:beforeAutospacing="0" w:after="40" w:afterAutospacing="0"/>
        <w:jc w:val="left"/>
        <w:rPr>
          <w:rFonts w:eastAsiaTheme="minorEastAsia"/>
          <w:color w:val="002060"/>
        </w:rPr>
      </w:pPr>
      <w:r w:rsidRPr="007F69C3">
        <w:rPr>
          <w:color w:val="002060"/>
        </w:rPr>
        <w:t xml:space="preserve">Per somma di ammonizioni.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22F882A" w14:textId="77777777" w:rsidTr="003A0384">
        <w:tc>
          <w:tcPr>
            <w:tcW w:w="2200" w:type="dxa"/>
            <w:tcMar>
              <w:top w:w="20" w:type="dxa"/>
              <w:left w:w="20" w:type="dxa"/>
              <w:bottom w:w="20" w:type="dxa"/>
              <w:right w:w="20" w:type="dxa"/>
            </w:tcMar>
            <w:vAlign w:val="center"/>
            <w:hideMark/>
          </w:tcPr>
          <w:p w14:paraId="2529A628" w14:textId="77777777" w:rsidR="001A077E" w:rsidRPr="007F69C3" w:rsidRDefault="001A077E" w:rsidP="003A0384">
            <w:pPr>
              <w:pStyle w:val="movimento"/>
              <w:rPr>
                <w:color w:val="002060"/>
              </w:rPr>
            </w:pPr>
            <w:r w:rsidRPr="007F69C3">
              <w:rPr>
                <w:color w:val="002060"/>
              </w:rPr>
              <w:t>MAZZIERI DIEGO</w:t>
            </w:r>
          </w:p>
        </w:tc>
        <w:tc>
          <w:tcPr>
            <w:tcW w:w="2200" w:type="dxa"/>
            <w:tcMar>
              <w:top w:w="20" w:type="dxa"/>
              <w:left w:w="20" w:type="dxa"/>
              <w:bottom w:w="20" w:type="dxa"/>
              <w:right w:w="20" w:type="dxa"/>
            </w:tcMar>
            <w:vAlign w:val="center"/>
            <w:hideMark/>
          </w:tcPr>
          <w:p w14:paraId="49D80E78" w14:textId="77777777" w:rsidR="001A077E" w:rsidRPr="007F69C3" w:rsidRDefault="001A077E" w:rsidP="003A0384">
            <w:pPr>
              <w:pStyle w:val="movimento2"/>
              <w:rPr>
                <w:color w:val="002060"/>
              </w:rPr>
            </w:pPr>
            <w:r w:rsidRPr="007F69C3">
              <w:rPr>
                <w:color w:val="002060"/>
              </w:rPr>
              <w:t xml:space="preserve">(AVENALE) </w:t>
            </w:r>
          </w:p>
        </w:tc>
        <w:tc>
          <w:tcPr>
            <w:tcW w:w="800" w:type="dxa"/>
            <w:tcMar>
              <w:top w:w="20" w:type="dxa"/>
              <w:left w:w="20" w:type="dxa"/>
              <w:bottom w:w="20" w:type="dxa"/>
              <w:right w:w="20" w:type="dxa"/>
            </w:tcMar>
            <w:vAlign w:val="center"/>
            <w:hideMark/>
          </w:tcPr>
          <w:p w14:paraId="00AFE57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701DD5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D9542C7" w14:textId="77777777" w:rsidR="001A077E" w:rsidRPr="007F69C3" w:rsidRDefault="001A077E" w:rsidP="003A0384">
            <w:pPr>
              <w:pStyle w:val="movimento2"/>
              <w:rPr>
                <w:color w:val="002060"/>
              </w:rPr>
            </w:pPr>
            <w:r w:rsidRPr="007F69C3">
              <w:rPr>
                <w:color w:val="002060"/>
              </w:rPr>
              <w:t> </w:t>
            </w:r>
          </w:p>
        </w:tc>
      </w:tr>
    </w:tbl>
    <w:p w14:paraId="74876BC0" w14:textId="77777777" w:rsidR="001A077E" w:rsidRPr="007F69C3" w:rsidRDefault="001A077E" w:rsidP="001A077E">
      <w:pPr>
        <w:pStyle w:val="diffida"/>
        <w:spacing w:before="80" w:beforeAutospacing="0" w:after="40" w:afterAutospacing="0"/>
        <w:jc w:val="left"/>
        <w:rPr>
          <w:rFonts w:eastAsiaTheme="minorEastAsia"/>
          <w:color w:val="002060"/>
        </w:rPr>
      </w:pPr>
      <w:r w:rsidRPr="007F69C3">
        <w:rPr>
          <w:color w:val="002060"/>
        </w:rPr>
        <w:t xml:space="preserve">Per proteste nei confronti dell'arbitro. Allontanato. </w:t>
      </w:r>
    </w:p>
    <w:p w14:paraId="0A3DA34F" w14:textId="77777777" w:rsidR="001A077E" w:rsidRPr="007F69C3" w:rsidRDefault="001A077E" w:rsidP="001A077E">
      <w:pPr>
        <w:pStyle w:val="titolo20"/>
        <w:rPr>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A14BD5C" w14:textId="77777777" w:rsidTr="003A0384">
        <w:tc>
          <w:tcPr>
            <w:tcW w:w="2200" w:type="dxa"/>
            <w:tcMar>
              <w:top w:w="20" w:type="dxa"/>
              <w:left w:w="20" w:type="dxa"/>
              <w:bottom w:w="20" w:type="dxa"/>
              <w:right w:w="20" w:type="dxa"/>
            </w:tcMar>
            <w:vAlign w:val="center"/>
            <w:hideMark/>
          </w:tcPr>
          <w:p w14:paraId="79AED028" w14:textId="77777777" w:rsidR="001A077E" w:rsidRPr="007F69C3" w:rsidRDefault="001A077E" w:rsidP="003A0384">
            <w:pPr>
              <w:pStyle w:val="movimento"/>
              <w:rPr>
                <w:color w:val="002060"/>
              </w:rPr>
            </w:pPr>
            <w:r w:rsidRPr="007F69C3">
              <w:rPr>
                <w:color w:val="002060"/>
              </w:rPr>
              <w:t>MAGAGNINI MATTEO</w:t>
            </w:r>
          </w:p>
        </w:tc>
        <w:tc>
          <w:tcPr>
            <w:tcW w:w="2200" w:type="dxa"/>
            <w:tcMar>
              <w:top w:w="20" w:type="dxa"/>
              <w:left w:w="20" w:type="dxa"/>
              <w:bottom w:w="20" w:type="dxa"/>
              <w:right w:w="20" w:type="dxa"/>
            </w:tcMar>
            <w:vAlign w:val="center"/>
            <w:hideMark/>
          </w:tcPr>
          <w:p w14:paraId="42749328" w14:textId="77777777" w:rsidR="001A077E" w:rsidRPr="007F69C3" w:rsidRDefault="001A077E" w:rsidP="003A0384">
            <w:pPr>
              <w:pStyle w:val="movimento2"/>
              <w:rPr>
                <w:color w:val="002060"/>
              </w:rPr>
            </w:pPr>
            <w:r w:rsidRPr="007F69C3">
              <w:rPr>
                <w:color w:val="002060"/>
              </w:rPr>
              <w:t xml:space="preserve">(CASTELBELLINO CALCIO A 5) </w:t>
            </w:r>
          </w:p>
        </w:tc>
        <w:tc>
          <w:tcPr>
            <w:tcW w:w="800" w:type="dxa"/>
            <w:tcMar>
              <w:top w:w="20" w:type="dxa"/>
              <w:left w:w="20" w:type="dxa"/>
              <w:bottom w:w="20" w:type="dxa"/>
              <w:right w:w="20" w:type="dxa"/>
            </w:tcMar>
            <w:vAlign w:val="center"/>
            <w:hideMark/>
          </w:tcPr>
          <w:p w14:paraId="0D3E2C7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53D91C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60E3504" w14:textId="77777777" w:rsidR="001A077E" w:rsidRPr="007F69C3" w:rsidRDefault="001A077E" w:rsidP="003A0384">
            <w:pPr>
              <w:pStyle w:val="movimento2"/>
              <w:rPr>
                <w:color w:val="002060"/>
              </w:rPr>
            </w:pPr>
            <w:r w:rsidRPr="007F69C3">
              <w:rPr>
                <w:color w:val="002060"/>
              </w:rPr>
              <w:t> </w:t>
            </w:r>
          </w:p>
        </w:tc>
      </w:tr>
    </w:tbl>
    <w:p w14:paraId="78B14344" w14:textId="77777777" w:rsidR="001A077E" w:rsidRPr="007F69C3" w:rsidRDefault="001A077E" w:rsidP="001A077E">
      <w:pPr>
        <w:pStyle w:val="titolo30"/>
        <w:rPr>
          <w:rFonts w:eastAsiaTheme="minorEastAsia"/>
          <w:color w:val="002060"/>
        </w:rPr>
      </w:pPr>
      <w:r w:rsidRPr="007F69C3">
        <w:rPr>
          <w:color w:val="002060"/>
        </w:rPr>
        <w:t xml:space="preserve">ALLENATORI </w:t>
      </w:r>
    </w:p>
    <w:p w14:paraId="436E8788" w14:textId="77777777" w:rsidR="001A077E" w:rsidRPr="007F69C3" w:rsidRDefault="001A077E" w:rsidP="001A077E">
      <w:pPr>
        <w:pStyle w:val="titolo20"/>
        <w:rPr>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3688F60" w14:textId="77777777" w:rsidTr="003A0384">
        <w:tc>
          <w:tcPr>
            <w:tcW w:w="2200" w:type="dxa"/>
            <w:tcMar>
              <w:top w:w="20" w:type="dxa"/>
              <w:left w:w="20" w:type="dxa"/>
              <w:bottom w:w="20" w:type="dxa"/>
              <w:right w:w="20" w:type="dxa"/>
            </w:tcMar>
            <w:vAlign w:val="center"/>
            <w:hideMark/>
          </w:tcPr>
          <w:p w14:paraId="025241C1" w14:textId="77777777" w:rsidR="001A077E" w:rsidRPr="007F69C3" w:rsidRDefault="001A077E" w:rsidP="003A0384">
            <w:pPr>
              <w:pStyle w:val="movimento"/>
              <w:rPr>
                <w:color w:val="002060"/>
              </w:rPr>
            </w:pPr>
            <w:r w:rsidRPr="007F69C3">
              <w:rPr>
                <w:color w:val="002060"/>
              </w:rPr>
              <w:lastRenderedPageBreak/>
              <w:t>SOLAZZI SIMONE</w:t>
            </w:r>
          </w:p>
        </w:tc>
        <w:tc>
          <w:tcPr>
            <w:tcW w:w="2200" w:type="dxa"/>
            <w:tcMar>
              <w:top w:w="20" w:type="dxa"/>
              <w:left w:w="20" w:type="dxa"/>
              <w:bottom w:w="20" w:type="dxa"/>
              <w:right w:w="20" w:type="dxa"/>
            </w:tcMar>
            <w:vAlign w:val="center"/>
            <w:hideMark/>
          </w:tcPr>
          <w:p w14:paraId="28B13852" w14:textId="77777777" w:rsidR="001A077E" w:rsidRPr="007F69C3" w:rsidRDefault="001A077E" w:rsidP="003A0384">
            <w:pPr>
              <w:pStyle w:val="movimento2"/>
              <w:rPr>
                <w:color w:val="002060"/>
              </w:rPr>
            </w:pPr>
            <w:r w:rsidRPr="007F69C3">
              <w:rPr>
                <w:color w:val="002060"/>
              </w:rPr>
              <w:t xml:space="preserve">(POLISPORTIVA UROBORO) </w:t>
            </w:r>
          </w:p>
        </w:tc>
        <w:tc>
          <w:tcPr>
            <w:tcW w:w="800" w:type="dxa"/>
            <w:tcMar>
              <w:top w:w="20" w:type="dxa"/>
              <w:left w:w="20" w:type="dxa"/>
              <w:bottom w:w="20" w:type="dxa"/>
              <w:right w:w="20" w:type="dxa"/>
            </w:tcMar>
            <w:vAlign w:val="center"/>
            <w:hideMark/>
          </w:tcPr>
          <w:p w14:paraId="31CA65E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CB41DA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4E2FF49" w14:textId="77777777" w:rsidR="001A077E" w:rsidRPr="007F69C3" w:rsidRDefault="001A077E" w:rsidP="003A0384">
            <w:pPr>
              <w:pStyle w:val="movimento2"/>
              <w:rPr>
                <w:color w:val="002060"/>
              </w:rPr>
            </w:pPr>
            <w:r w:rsidRPr="007F69C3">
              <w:rPr>
                <w:color w:val="002060"/>
              </w:rPr>
              <w:t> </w:t>
            </w:r>
          </w:p>
        </w:tc>
      </w:tr>
    </w:tbl>
    <w:p w14:paraId="0D513962"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762E72E" w14:textId="77777777" w:rsidTr="003A0384">
        <w:tc>
          <w:tcPr>
            <w:tcW w:w="2200" w:type="dxa"/>
            <w:tcMar>
              <w:top w:w="20" w:type="dxa"/>
              <w:left w:w="20" w:type="dxa"/>
              <w:bottom w:w="20" w:type="dxa"/>
              <w:right w:w="20" w:type="dxa"/>
            </w:tcMar>
            <w:vAlign w:val="center"/>
            <w:hideMark/>
          </w:tcPr>
          <w:p w14:paraId="00132079" w14:textId="77777777" w:rsidR="001A077E" w:rsidRPr="007F69C3" w:rsidRDefault="001A077E" w:rsidP="003A0384">
            <w:pPr>
              <w:pStyle w:val="movimento"/>
              <w:rPr>
                <w:color w:val="002060"/>
              </w:rPr>
            </w:pPr>
            <w:r w:rsidRPr="007F69C3">
              <w:rPr>
                <w:color w:val="002060"/>
              </w:rPr>
              <w:t>SEGHETTI FRANCESCO</w:t>
            </w:r>
          </w:p>
        </w:tc>
        <w:tc>
          <w:tcPr>
            <w:tcW w:w="2200" w:type="dxa"/>
            <w:tcMar>
              <w:top w:w="20" w:type="dxa"/>
              <w:left w:w="20" w:type="dxa"/>
              <w:bottom w:w="20" w:type="dxa"/>
              <w:right w:w="20" w:type="dxa"/>
            </w:tcMar>
            <w:vAlign w:val="center"/>
            <w:hideMark/>
          </w:tcPr>
          <w:p w14:paraId="78D17A73" w14:textId="77777777" w:rsidR="001A077E" w:rsidRPr="007F69C3" w:rsidRDefault="001A077E" w:rsidP="003A0384">
            <w:pPr>
              <w:pStyle w:val="movimento2"/>
              <w:rPr>
                <w:color w:val="002060"/>
              </w:rPr>
            </w:pPr>
            <w:r w:rsidRPr="007F69C3">
              <w:rPr>
                <w:color w:val="002060"/>
              </w:rPr>
              <w:t xml:space="preserve">(REAL ANCARIA) </w:t>
            </w:r>
          </w:p>
        </w:tc>
        <w:tc>
          <w:tcPr>
            <w:tcW w:w="800" w:type="dxa"/>
            <w:tcMar>
              <w:top w:w="20" w:type="dxa"/>
              <w:left w:w="20" w:type="dxa"/>
              <w:bottom w:w="20" w:type="dxa"/>
              <w:right w:w="20" w:type="dxa"/>
            </w:tcMar>
            <w:vAlign w:val="center"/>
            <w:hideMark/>
          </w:tcPr>
          <w:p w14:paraId="17538C5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B3B786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38744B0" w14:textId="77777777" w:rsidR="001A077E" w:rsidRPr="007F69C3" w:rsidRDefault="001A077E" w:rsidP="003A0384">
            <w:pPr>
              <w:pStyle w:val="movimento2"/>
              <w:rPr>
                <w:color w:val="002060"/>
              </w:rPr>
            </w:pPr>
            <w:r w:rsidRPr="007F69C3">
              <w:rPr>
                <w:color w:val="002060"/>
              </w:rPr>
              <w:t> </w:t>
            </w:r>
          </w:p>
        </w:tc>
      </w:tr>
    </w:tbl>
    <w:p w14:paraId="584BC858" w14:textId="77777777" w:rsidR="001A077E" w:rsidRPr="007F69C3" w:rsidRDefault="001A077E" w:rsidP="001A077E">
      <w:pPr>
        <w:pStyle w:val="titolo30"/>
        <w:rPr>
          <w:rFonts w:eastAsiaTheme="minorEastAsia"/>
          <w:color w:val="002060"/>
        </w:rPr>
      </w:pPr>
      <w:r w:rsidRPr="007F69C3">
        <w:rPr>
          <w:color w:val="002060"/>
        </w:rPr>
        <w:t xml:space="preserve">CALCIATORI ESPULSI </w:t>
      </w:r>
    </w:p>
    <w:p w14:paraId="6E51C2BD" w14:textId="77777777" w:rsidR="001A077E" w:rsidRPr="007F69C3" w:rsidRDefault="001A077E" w:rsidP="001A077E">
      <w:pPr>
        <w:pStyle w:val="titolo20"/>
        <w:rPr>
          <w:color w:val="002060"/>
        </w:rPr>
      </w:pPr>
      <w:r w:rsidRPr="007F69C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F251850" w14:textId="77777777" w:rsidTr="003A0384">
        <w:tc>
          <w:tcPr>
            <w:tcW w:w="2200" w:type="dxa"/>
            <w:tcMar>
              <w:top w:w="20" w:type="dxa"/>
              <w:left w:w="20" w:type="dxa"/>
              <w:bottom w:w="20" w:type="dxa"/>
              <w:right w:w="20" w:type="dxa"/>
            </w:tcMar>
            <w:vAlign w:val="center"/>
            <w:hideMark/>
          </w:tcPr>
          <w:p w14:paraId="51A8C6A5" w14:textId="77777777" w:rsidR="001A077E" w:rsidRPr="007F69C3" w:rsidRDefault="001A077E" w:rsidP="003A0384">
            <w:pPr>
              <w:pStyle w:val="movimento"/>
              <w:rPr>
                <w:color w:val="002060"/>
              </w:rPr>
            </w:pPr>
            <w:r w:rsidRPr="007F69C3">
              <w:rPr>
                <w:color w:val="002060"/>
              </w:rPr>
              <w:t>BECCACECE MATTEO</w:t>
            </w:r>
          </w:p>
        </w:tc>
        <w:tc>
          <w:tcPr>
            <w:tcW w:w="2200" w:type="dxa"/>
            <w:tcMar>
              <w:top w:w="20" w:type="dxa"/>
              <w:left w:w="20" w:type="dxa"/>
              <w:bottom w:w="20" w:type="dxa"/>
              <w:right w:w="20" w:type="dxa"/>
            </w:tcMar>
            <w:vAlign w:val="center"/>
            <w:hideMark/>
          </w:tcPr>
          <w:p w14:paraId="52D976B1" w14:textId="77777777" w:rsidR="001A077E" w:rsidRPr="007F69C3" w:rsidRDefault="001A077E" w:rsidP="003A0384">
            <w:pPr>
              <w:pStyle w:val="movimento2"/>
              <w:rPr>
                <w:color w:val="002060"/>
              </w:rPr>
            </w:pPr>
            <w:r w:rsidRPr="007F69C3">
              <w:rPr>
                <w:color w:val="002060"/>
              </w:rPr>
              <w:t xml:space="preserve">(AVENALE) </w:t>
            </w:r>
          </w:p>
        </w:tc>
        <w:tc>
          <w:tcPr>
            <w:tcW w:w="800" w:type="dxa"/>
            <w:tcMar>
              <w:top w:w="20" w:type="dxa"/>
              <w:left w:w="20" w:type="dxa"/>
              <w:bottom w:w="20" w:type="dxa"/>
              <w:right w:w="20" w:type="dxa"/>
            </w:tcMar>
            <w:vAlign w:val="center"/>
            <w:hideMark/>
          </w:tcPr>
          <w:p w14:paraId="7BAB3A7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2EEE316" w14:textId="77777777" w:rsidR="001A077E" w:rsidRPr="007F69C3" w:rsidRDefault="001A077E" w:rsidP="003A0384">
            <w:pPr>
              <w:pStyle w:val="movimento"/>
              <w:rPr>
                <w:color w:val="002060"/>
              </w:rPr>
            </w:pPr>
            <w:r w:rsidRPr="007F69C3">
              <w:rPr>
                <w:color w:val="002060"/>
              </w:rPr>
              <w:t>PISTELLI FRANCESCO</w:t>
            </w:r>
          </w:p>
        </w:tc>
        <w:tc>
          <w:tcPr>
            <w:tcW w:w="2200" w:type="dxa"/>
            <w:tcMar>
              <w:top w:w="20" w:type="dxa"/>
              <w:left w:w="20" w:type="dxa"/>
              <w:bottom w:w="20" w:type="dxa"/>
              <w:right w:w="20" w:type="dxa"/>
            </w:tcMar>
            <w:vAlign w:val="center"/>
            <w:hideMark/>
          </w:tcPr>
          <w:p w14:paraId="518AA692" w14:textId="77777777" w:rsidR="001A077E" w:rsidRPr="007F69C3" w:rsidRDefault="001A077E" w:rsidP="003A0384">
            <w:pPr>
              <w:pStyle w:val="movimento2"/>
              <w:rPr>
                <w:color w:val="002060"/>
              </w:rPr>
            </w:pPr>
            <w:r w:rsidRPr="007F69C3">
              <w:rPr>
                <w:color w:val="002060"/>
              </w:rPr>
              <w:t xml:space="preserve">(CANDIA BARACCOLA ASPIO) </w:t>
            </w:r>
          </w:p>
        </w:tc>
      </w:tr>
    </w:tbl>
    <w:p w14:paraId="5D2296C4"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12FED803" w14:textId="77777777" w:rsidR="001A077E" w:rsidRPr="007F69C3" w:rsidRDefault="001A077E" w:rsidP="001A077E">
      <w:pPr>
        <w:pStyle w:val="titolo20"/>
        <w:rPr>
          <w:color w:val="002060"/>
        </w:rPr>
      </w:pPr>
      <w:r w:rsidRPr="007F69C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3CD1C6E" w14:textId="77777777" w:rsidTr="003A0384">
        <w:tc>
          <w:tcPr>
            <w:tcW w:w="2200" w:type="dxa"/>
            <w:tcMar>
              <w:top w:w="20" w:type="dxa"/>
              <w:left w:w="20" w:type="dxa"/>
              <w:bottom w:w="20" w:type="dxa"/>
              <w:right w:w="20" w:type="dxa"/>
            </w:tcMar>
            <w:vAlign w:val="center"/>
            <w:hideMark/>
          </w:tcPr>
          <w:p w14:paraId="55B1B9C3" w14:textId="77777777" w:rsidR="001A077E" w:rsidRPr="007F69C3" w:rsidRDefault="001A077E" w:rsidP="003A0384">
            <w:pPr>
              <w:pStyle w:val="movimento"/>
              <w:rPr>
                <w:color w:val="002060"/>
              </w:rPr>
            </w:pPr>
            <w:r w:rsidRPr="007F69C3">
              <w:rPr>
                <w:color w:val="002060"/>
              </w:rPr>
              <w:t>FAVALE ANTONIO</w:t>
            </w:r>
          </w:p>
        </w:tc>
        <w:tc>
          <w:tcPr>
            <w:tcW w:w="2200" w:type="dxa"/>
            <w:tcMar>
              <w:top w:w="20" w:type="dxa"/>
              <w:left w:w="20" w:type="dxa"/>
              <w:bottom w:w="20" w:type="dxa"/>
              <w:right w:w="20" w:type="dxa"/>
            </w:tcMar>
            <w:vAlign w:val="center"/>
            <w:hideMark/>
          </w:tcPr>
          <w:p w14:paraId="1E306368" w14:textId="77777777" w:rsidR="001A077E" w:rsidRPr="007F69C3" w:rsidRDefault="001A077E" w:rsidP="003A0384">
            <w:pPr>
              <w:pStyle w:val="movimento2"/>
              <w:rPr>
                <w:color w:val="002060"/>
              </w:rPr>
            </w:pPr>
            <w:r w:rsidRPr="007F69C3">
              <w:rPr>
                <w:color w:val="002060"/>
              </w:rPr>
              <w:t xml:space="preserve">(BORGOROSSO TOLENTINO) </w:t>
            </w:r>
          </w:p>
        </w:tc>
        <w:tc>
          <w:tcPr>
            <w:tcW w:w="800" w:type="dxa"/>
            <w:tcMar>
              <w:top w:w="20" w:type="dxa"/>
              <w:left w:w="20" w:type="dxa"/>
              <w:bottom w:w="20" w:type="dxa"/>
              <w:right w:w="20" w:type="dxa"/>
            </w:tcMar>
            <w:vAlign w:val="center"/>
            <w:hideMark/>
          </w:tcPr>
          <w:p w14:paraId="4162400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13F5609" w14:textId="77777777" w:rsidR="001A077E" w:rsidRPr="007F69C3" w:rsidRDefault="001A077E" w:rsidP="003A0384">
            <w:pPr>
              <w:pStyle w:val="movimento"/>
              <w:rPr>
                <w:color w:val="002060"/>
              </w:rPr>
            </w:pPr>
            <w:r w:rsidRPr="007F69C3">
              <w:rPr>
                <w:color w:val="002060"/>
              </w:rPr>
              <w:t>MAMMOLI ROCCO</w:t>
            </w:r>
          </w:p>
        </w:tc>
        <w:tc>
          <w:tcPr>
            <w:tcW w:w="2200" w:type="dxa"/>
            <w:tcMar>
              <w:top w:w="20" w:type="dxa"/>
              <w:left w:w="20" w:type="dxa"/>
              <w:bottom w:w="20" w:type="dxa"/>
              <w:right w:w="20" w:type="dxa"/>
            </w:tcMar>
            <w:vAlign w:val="center"/>
            <w:hideMark/>
          </w:tcPr>
          <w:p w14:paraId="25D47D06" w14:textId="77777777" w:rsidR="001A077E" w:rsidRPr="007F69C3" w:rsidRDefault="001A077E" w:rsidP="003A0384">
            <w:pPr>
              <w:pStyle w:val="movimento2"/>
              <w:rPr>
                <w:color w:val="002060"/>
              </w:rPr>
            </w:pPr>
            <w:r w:rsidRPr="007F69C3">
              <w:rPr>
                <w:color w:val="002060"/>
              </w:rPr>
              <w:t xml:space="preserve">(CASTELBELLINO CALCIO A 5) </w:t>
            </w:r>
          </w:p>
        </w:tc>
      </w:tr>
      <w:tr w:rsidR="001A077E" w:rsidRPr="007F69C3" w14:paraId="222DDFA8" w14:textId="77777777" w:rsidTr="003A0384">
        <w:tc>
          <w:tcPr>
            <w:tcW w:w="2200" w:type="dxa"/>
            <w:tcMar>
              <w:top w:w="20" w:type="dxa"/>
              <w:left w:w="20" w:type="dxa"/>
              <w:bottom w:w="20" w:type="dxa"/>
              <w:right w:w="20" w:type="dxa"/>
            </w:tcMar>
            <w:vAlign w:val="center"/>
            <w:hideMark/>
          </w:tcPr>
          <w:p w14:paraId="4EC88C37" w14:textId="77777777" w:rsidR="001A077E" w:rsidRPr="007F69C3" w:rsidRDefault="001A077E" w:rsidP="003A0384">
            <w:pPr>
              <w:pStyle w:val="movimento"/>
              <w:rPr>
                <w:color w:val="002060"/>
              </w:rPr>
            </w:pPr>
            <w:r w:rsidRPr="007F69C3">
              <w:rPr>
                <w:color w:val="002060"/>
              </w:rPr>
              <w:t>BISEGNA ALESSANDRO</w:t>
            </w:r>
          </w:p>
        </w:tc>
        <w:tc>
          <w:tcPr>
            <w:tcW w:w="2200" w:type="dxa"/>
            <w:tcMar>
              <w:top w:w="20" w:type="dxa"/>
              <w:left w:w="20" w:type="dxa"/>
              <w:bottom w:w="20" w:type="dxa"/>
              <w:right w:w="20" w:type="dxa"/>
            </w:tcMar>
            <w:vAlign w:val="center"/>
            <w:hideMark/>
          </w:tcPr>
          <w:p w14:paraId="7EB7F52A" w14:textId="77777777" w:rsidR="001A077E" w:rsidRPr="007F69C3" w:rsidRDefault="001A077E" w:rsidP="003A0384">
            <w:pPr>
              <w:pStyle w:val="movimento2"/>
              <w:rPr>
                <w:color w:val="002060"/>
              </w:rPr>
            </w:pPr>
            <w:r w:rsidRPr="007F69C3">
              <w:rPr>
                <w:color w:val="002060"/>
              </w:rPr>
              <w:t xml:space="preserve">(POLISPORTIVA UROBORO) </w:t>
            </w:r>
          </w:p>
        </w:tc>
        <w:tc>
          <w:tcPr>
            <w:tcW w:w="800" w:type="dxa"/>
            <w:tcMar>
              <w:top w:w="20" w:type="dxa"/>
              <w:left w:w="20" w:type="dxa"/>
              <w:bottom w:w="20" w:type="dxa"/>
              <w:right w:w="20" w:type="dxa"/>
            </w:tcMar>
            <w:vAlign w:val="center"/>
            <w:hideMark/>
          </w:tcPr>
          <w:p w14:paraId="72454EA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7E678C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FB4B26E" w14:textId="77777777" w:rsidR="001A077E" w:rsidRPr="007F69C3" w:rsidRDefault="001A077E" w:rsidP="003A0384">
            <w:pPr>
              <w:pStyle w:val="movimento2"/>
              <w:rPr>
                <w:color w:val="002060"/>
              </w:rPr>
            </w:pPr>
            <w:r w:rsidRPr="007F69C3">
              <w:rPr>
                <w:color w:val="002060"/>
              </w:rPr>
              <w:t> </w:t>
            </w:r>
          </w:p>
        </w:tc>
      </w:tr>
    </w:tbl>
    <w:p w14:paraId="54EA04A0" w14:textId="77777777" w:rsidR="001A077E" w:rsidRPr="007F69C3" w:rsidRDefault="001A077E" w:rsidP="001A077E">
      <w:pPr>
        <w:pStyle w:val="titolo20"/>
        <w:rPr>
          <w:rFonts w:eastAsiaTheme="minorEastAsia"/>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BE1A436" w14:textId="77777777" w:rsidTr="003A0384">
        <w:tc>
          <w:tcPr>
            <w:tcW w:w="2200" w:type="dxa"/>
            <w:tcMar>
              <w:top w:w="20" w:type="dxa"/>
              <w:left w:w="20" w:type="dxa"/>
              <w:bottom w:w="20" w:type="dxa"/>
              <w:right w:w="20" w:type="dxa"/>
            </w:tcMar>
            <w:vAlign w:val="center"/>
            <w:hideMark/>
          </w:tcPr>
          <w:p w14:paraId="30C04ABD" w14:textId="77777777" w:rsidR="001A077E" w:rsidRPr="007F69C3" w:rsidRDefault="001A077E" w:rsidP="003A0384">
            <w:pPr>
              <w:pStyle w:val="movimento"/>
              <w:rPr>
                <w:color w:val="002060"/>
              </w:rPr>
            </w:pPr>
            <w:r w:rsidRPr="007F69C3">
              <w:rPr>
                <w:color w:val="002060"/>
              </w:rPr>
              <w:t>LUCIANI GIANLUCA</w:t>
            </w:r>
          </w:p>
        </w:tc>
        <w:tc>
          <w:tcPr>
            <w:tcW w:w="2200" w:type="dxa"/>
            <w:tcMar>
              <w:top w:w="20" w:type="dxa"/>
              <w:left w:w="20" w:type="dxa"/>
              <w:bottom w:w="20" w:type="dxa"/>
              <w:right w:w="20" w:type="dxa"/>
            </w:tcMar>
            <w:vAlign w:val="center"/>
            <w:hideMark/>
          </w:tcPr>
          <w:p w14:paraId="5BFFFB9E" w14:textId="77777777" w:rsidR="001A077E" w:rsidRPr="007F69C3" w:rsidRDefault="001A077E" w:rsidP="003A0384">
            <w:pPr>
              <w:pStyle w:val="movimento2"/>
              <w:rPr>
                <w:color w:val="002060"/>
              </w:rPr>
            </w:pPr>
            <w:r w:rsidRPr="007F69C3">
              <w:rPr>
                <w:color w:val="002060"/>
              </w:rPr>
              <w:t xml:space="preserve">(AVIS ARCEVIA 1964) </w:t>
            </w:r>
          </w:p>
        </w:tc>
        <w:tc>
          <w:tcPr>
            <w:tcW w:w="800" w:type="dxa"/>
            <w:tcMar>
              <w:top w:w="20" w:type="dxa"/>
              <w:left w:w="20" w:type="dxa"/>
              <w:bottom w:w="20" w:type="dxa"/>
              <w:right w:w="20" w:type="dxa"/>
            </w:tcMar>
            <w:vAlign w:val="center"/>
            <w:hideMark/>
          </w:tcPr>
          <w:p w14:paraId="0664B6C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0C432ED" w14:textId="77777777" w:rsidR="001A077E" w:rsidRPr="007F69C3" w:rsidRDefault="001A077E" w:rsidP="003A0384">
            <w:pPr>
              <w:pStyle w:val="movimento"/>
              <w:rPr>
                <w:color w:val="002060"/>
              </w:rPr>
            </w:pPr>
            <w:r w:rsidRPr="007F69C3">
              <w:rPr>
                <w:color w:val="002060"/>
              </w:rPr>
              <w:t>ALLEGREZZA NICOLO</w:t>
            </w:r>
          </w:p>
        </w:tc>
        <w:tc>
          <w:tcPr>
            <w:tcW w:w="2200" w:type="dxa"/>
            <w:tcMar>
              <w:top w:w="20" w:type="dxa"/>
              <w:left w:w="20" w:type="dxa"/>
              <w:bottom w:w="20" w:type="dxa"/>
              <w:right w:w="20" w:type="dxa"/>
            </w:tcMar>
            <w:vAlign w:val="center"/>
            <w:hideMark/>
          </w:tcPr>
          <w:p w14:paraId="61E29100" w14:textId="77777777" w:rsidR="001A077E" w:rsidRPr="007F69C3" w:rsidRDefault="001A077E" w:rsidP="003A0384">
            <w:pPr>
              <w:pStyle w:val="movimento2"/>
              <w:rPr>
                <w:color w:val="002060"/>
              </w:rPr>
            </w:pPr>
            <w:r w:rsidRPr="007F69C3">
              <w:rPr>
                <w:color w:val="002060"/>
              </w:rPr>
              <w:t xml:space="preserve">(LUCREZIA CALCIO A 5) </w:t>
            </w:r>
          </w:p>
        </w:tc>
      </w:tr>
      <w:tr w:rsidR="001A077E" w:rsidRPr="007F69C3" w14:paraId="2BE11FCA" w14:textId="77777777" w:rsidTr="003A0384">
        <w:tc>
          <w:tcPr>
            <w:tcW w:w="2200" w:type="dxa"/>
            <w:tcMar>
              <w:top w:w="20" w:type="dxa"/>
              <w:left w:w="20" w:type="dxa"/>
              <w:bottom w:w="20" w:type="dxa"/>
              <w:right w:w="20" w:type="dxa"/>
            </w:tcMar>
            <w:vAlign w:val="center"/>
            <w:hideMark/>
          </w:tcPr>
          <w:p w14:paraId="2A658515" w14:textId="77777777" w:rsidR="001A077E" w:rsidRPr="007F69C3" w:rsidRDefault="001A077E" w:rsidP="003A0384">
            <w:pPr>
              <w:pStyle w:val="movimento"/>
              <w:rPr>
                <w:color w:val="002060"/>
              </w:rPr>
            </w:pPr>
            <w:r w:rsidRPr="007F69C3">
              <w:rPr>
                <w:color w:val="002060"/>
              </w:rPr>
              <w:t>PETRUCCI LORENZO</w:t>
            </w:r>
          </w:p>
        </w:tc>
        <w:tc>
          <w:tcPr>
            <w:tcW w:w="2200" w:type="dxa"/>
            <w:tcMar>
              <w:top w:w="20" w:type="dxa"/>
              <w:left w:w="20" w:type="dxa"/>
              <w:bottom w:w="20" w:type="dxa"/>
              <w:right w:w="20" w:type="dxa"/>
            </w:tcMar>
            <w:vAlign w:val="center"/>
            <w:hideMark/>
          </w:tcPr>
          <w:p w14:paraId="13AF4BD3" w14:textId="77777777" w:rsidR="001A077E" w:rsidRPr="007F69C3" w:rsidRDefault="001A077E" w:rsidP="003A0384">
            <w:pPr>
              <w:pStyle w:val="movimento2"/>
              <w:rPr>
                <w:color w:val="002060"/>
              </w:rPr>
            </w:pPr>
            <w:r w:rsidRPr="007F69C3">
              <w:rPr>
                <w:color w:val="002060"/>
              </w:rPr>
              <w:t xml:space="preserve">(POLISPORTIVA UROBORO) </w:t>
            </w:r>
          </w:p>
        </w:tc>
        <w:tc>
          <w:tcPr>
            <w:tcW w:w="800" w:type="dxa"/>
            <w:tcMar>
              <w:top w:w="20" w:type="dxa"/>
              <w:left w:w="20" w:type="dxa"/>
              <w:bottom w:w="20" w:type="dxa"/>
              <w:right w:w="20" w:type="dxa"/>
            </w:tcMar>
            <w:vAlign w:val="center"/>
            <w:hideMark/>
          </w:tcPr>
          <w:p w14:paraId="46FCA54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55DADDF" w14:textId="77777777" w:rsidR="001A077E" w:rsidRPr="007F69C3" w:rsidRDefault="001A077E" w:rsidP="003A0384">
            <w:pPr>
              <w:pStyle w:val="movimento"/>
              <w:rPr>
                <w:color w:val="002060"/>
              </w:rPr>
            </w:pPr>
            <w:r w:rsidRPr="007F69C3">
              <w:rPr>
                <w:color w:val="002060"/>
              </w:rPr>
              <w:t>GIACOMETTI MATTEO</w:t>
            </w:r>
          </w:p>
        </w:tc>
        <w:tc>
          <w:tcPr>
            <w:tcW w:w="2200" w:type="dxa"/>
            <w:tcMar>
              <w:top w:w="20" w:type="dxa"/>
              <w:left w:w="20" w:type="dxa"/>
              <w:bottom w:w="20" w:type="dxa"/>
              <w:right w:w="20" w:type="dxa"/>
            </w:tcMar>
            <w:vAlign w:val="center"/>
            <w:hideMark/>
          </w:tcPr>
          <w:p w14:paraId="55E4215F" w14:textId="77777777" w:rsidR="001A077E" w:rsidRPr="007F69C3" w:rsidRDefault="001A077E" w:rsidP="003A0384">
            <w:pPr>
              <w:pStyle w:val="movimento2"/>
              <w:rPr>
                <w:color w:val="002060"/>
              </w:rPr>
            </w:pPr>
            <w:r w:rsidRPr="007F69C3">
              <w:rPr>
                <w:color w:val="002060"/>
              </w:rPr>
              <w:t xml:space="preserve">(REAL FABRIANO) </w:t>
            </w:r>
          </w:p>
        </w:tc>
      </w:tr>
      <w:tr w:rsidR="001A077E" w:rsidRPr="007F69C3" w14:paraId="6D09F5E0" w14:textId="77777777" w:rsidTr="003A0384">
        <w:tc>
          <w:tcPr>
            <w:tcW w:w="2200" w:type="dxa"/>
            <w:tcMar>
              <w:top w:w="20" w:type="dxa"/>
              <w:left w:w="20" w:type="dxa"/>
              <w:bottom w:w="20" w:type="dxa"/>
              <w:right w:w="20" w:type="dxa"/>
            </w:tcMar>
            <w:vAlign w:val="center"/>
            <w:hideMark/>
          </w:tcPr>
          <w:p w14:paraId="768D5FE5" w14:textId="77777777" w:rsidR="001A077E" w:rsidRPr="007F69C3" w:rsidRDefault="001A077E" w:rsidP="003A0384">
            <w:pPr>
              <w:pStyle w:val="movimento"/>
              <w:rPr>
                <w:color w:val="002060"/>
              </w:rPr>
            </w:pPr>
            <w:r w:rsidRPr="007F69C3">
              <w:rPr>
                <w:color w:val="002060"/>
              </w:rPr>
              <w:t>LAURENZI NICOLO</w:t>
            </w:r>
          </w:p>
        </w:tc>
        <w:tc>
          <w:tcPr>
            <w:tcW w:w="2200" w:type="dxa"/>
            <w:tcMar>
              <w:top w:w="20" w:type="dxa"/>
              <w:left w:w="20" w:type="dxa"/>
              <w:bottom w:w="20" w:type="dxa"/>
              <w:right w:w="20" w:type="dxa"/>
            </w:tcMar>
            <w:vAlign w:val="center"/>
            <w:hideMark/>
          </w:tcPr>
          <w:p w14:paraId="28A4DA64" w14:textId="77777777" w:rsidR="001A077E" w:rsidRPr="007F69C3" w:rsidRDefault="001A077E" w:rsidP="003A0384">
            <w:pPr>
              <w:pStyle w:val="movimento2"/>
              <w:rPr>
                <w:color w:val="002060"/>
              </w:rPr>
            </w:pPr>
            <w:r w:rsidRPr="007F69C3">
              <w:rPr>
                <w:color w:val="002060"/>
              </w:rPr>
              <w:t xml:space="preserve">(REAL FABRIANO) </w:t>
            </w:r>
          </w:p>
        </w:tc>
        <w:tc>
          <w:tcPr>
            <w:tcW w:w="800" w:type="dxa"/>
            <w:tcMar>
              <w:top w:w="20" w:type="dxa"/>
              <w:left w:w="20" w:type="dxa"/>
              <w:bottom w:w="20" w:type="dxa"/>
              <w:right w:w="20" w:type="dxa"/>
            </w:tcMar>
            <w:vAlign w:val="center"/>
            <w:hideMark/>
          </w:tcPr>
          <w:p w14:paraId="575AEE1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66CD84C" w14:textId="77777777" w:rsidR="001A077E" w:rsidRPr="007F69C3" w:rsidRDefault="001A077E" w:rsidP="003A0384">
            <w:pPr>
              <w:pStyle w:val="movimento"/>
              <w:rPr>
                <w:color w:val="002060"/>
              </w:rPr>
            </w:pPr>
            <w:r w:rsidRPr="007F69C3">
              <w:rPr>
                <w:color w:val="002060"/>
              </w:rPr>
              <w:t>BROCCHI YURI</w:t>
            </w:r>
          </w:p>
        </w:tc>
        <w:tc>
          <w:tcPr>
            <w:tcW w:w="2200" w:type="dxa"/>
            <w:tcMar>
              <w:top w:w="20" w:type="dxa"/>
              <w:left w:w="20" w:type="dxa"/>
              <w:bottom w:w="20" w:type="dxa"/>
              <w:right w:w="20" w:type="dxa"/>
            </w:tcMar>
            <w:vAlign w:val="center"/>
            <w:hideMark/>
          </w:tcPr>
          <w:p w14:paraId="28B2C3B0" w14:textId="77777777" w:rsidR="001A077E" w:rsidRPr="007F69C3" w:rsidRDefault="001A077E" w:rsidP="003A0384">
            <w:pPr>
              <w:pStyle w:val="movimento2"/>
              <w:rPr>
                <w:color w:val="002060"/>
              </w:rPr>
            </w:pPr>
            <w:r w:rsidRPr="007F69C3">
              <w:rPr>
                <w:color w:val="002060"/>
              </w:rPr>
              <w:t>(</w:t>
            </w:r>
            <w:proofErr w:type="gramStart"/>
            <w:r w:rsidRPr="007F69C3">
              <w:rPr>
                <w:color w:val="002060"/>
              </w:rPr>
              <w:t>U.MANDOLESI</w:t>
            </w:r>
            <w:proofErr w:type="gramEnd"/>
            <w:r w:rsidRPr="007F69C3">
              <w:rPr>
                <w:color w:val="002060"/>
              </w:rPr>
              <w:t xml:space="preserve"> CALCIO) </w:t>
            </w:r>
          </w:p>
        </w:tc>
      </w:tr>
    </w:tbl>
    <w:p w14:paraId="322A8265" w14:textId="77777777" w:rsidR="001A077E" w:rsidRPr="007F69C3" w:rsidRDefault="001A077E" w:rsidP="001A077E">
      <w:pPr>
        <w:pStyle w:val="titolo20"/>
        <w:rPr>
          <w:rFonts w:eastAsiaTheme="minorEastAsia"/>
          <w:color w:val="002060"/>
        </w:rPr>
      </w:pPr>
      <w:r w:rsidRPr="007F69C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EDBBA3E" w14:textId="77777777" w:rsidTr="003A0384">
        <w:tc>
          <w:tcPr>
            <w:tcW w:w="2200" w:type="dxa"/>
            <w:tcMar>
              <w:top w:w="20" w:type="dxa"/>
              <w:left w:w="20" w:type="dxa"/>
              <w:bottom w:w="20" w:type="dxa"/>
              <w:right w:w="20" w:type="dxa"/>
            </w:tcMar>
            <w:vAlign w:val="center"/>
            <w:hideMark/>
          </w:tcPr>
          <w:p w14:paraId="23D92573" w14:textId="77777777" w:rsidR="001A077E" w:rsidRPr="007F69C3" w:rsidRDefault="001A077E" w:rsidP="003A0384">
            <w:pPr>
              <w:pStyle w:val="movimento"/>
              <w:rPr>
                <w:color w:val="002060"/>
              </w:rPr>
            </w:pPr>
            <w:r w:rsidRPr="007F69C3">
              <w:rPr>
                <w:color w:val="002060"/>
              </w:rPr>
              <w:t>PISCOPO EDOARDO</w:t>
            </w:r>
          </w:p>
        </w:tc>
        <w:tc>
          <w:tcPr>
            <w:tcW w:w="2200" w:type="dxa"/>
            <w:tcMar>
              <w:top w:w="20" w:type="dxa"/>
              <w:left w:w="20" w:type="dxa"/>
              <w:bottom w:w="20" w:type="dxa"/>
              <w:right w:w="20" w:type="dxa"/>
            </w:tcMar>
            <w:vAlign w:val="center"/>
            <w:hideMark/>
          </w:tcPr>
          <w:p w14:paraId="5C7E6E90" w14:textId="77777777" w:rsidR="001A077E" w:rsidRPr="007F69C3" w:rsidRDefault="001A077E" w:rsidP="003A0384">
            <w:pPr>
              <w:pStyle w:val="movimento2"/>
              <w:rPr>
                <w:color w:val="002060"/>
              </w:rPr>
            </w:pPr>
            <w:r w:rsidRPr="007F69C3">
              <w:rPr>
                <w:color w:val="002060"/>
              </w:rPr>
              <w:t xml:space="preserve">(ACLI VILLA MUSONE) </w:t>
            </w:r>
          </w:p>
        </w:tc>
        <w:tc>
          <w:tcPr>
            <w:tcW w:w="800" w:type="dxa"/>
            <w:tcMar>
              <w:top w:w="20" w:type="dxa"/>
              <w:left w:w="20" w:type="dxa"/>
              <w:bottom w:w="20" w:type="dxa"/>
              <w:right w:w="20" w:type="dxa"/>
            </w:tcMar>
            <w:vAlign w:val="center"/>
            <w:hideMark/>
          </w:tcPr>
          <w:p w14:paraId="7964769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E261E07" w14:textId="77777777" w:rsidR="001A077E" w:rsidRPr="007F69C3" w:rsidRDefault="001A077E" w:rsidP="003A0384">
            <w:pPr>
              <w:pStyle w:val="movimento"/>
              <w:rPr>
                <w:color w:val="002060"/>
              </w:rPr>
            </w:pPr>
            <w:r w:rsidRPr="007F69C3">
              <w:rPr>
                <w:color w:val="002060"/>
              </w:rPr>
              <w:t>DOLLANI CRISTIAN</w:t>
            </w:r>
          </w:p>
        </w:tc>
        <w:tc>
          <w:tcPr>
            <w:tcW w:w="2200" w:type="dxa"/>
            <w:tcMar>
              <w:top w:w="20" w:type="dxa"/>
              <w:left w:w="20" w:type="dxa"/>
              <w:bottom w:w="20" w:type="dxa"/>
              <w:right w:w="20" w:type="dxa"/>
            </w:tcMar>
            <w:vAlign w:val="center"/>
            <w:hideMark/>
          </w:tcPr>
          <w:p w14:paraId="375ABB99" w14:textId="77777777" w:rsidR="001A077E" w:rsidRPr="007F69C3" w:rsidRDefault="001A077E" w:rsidP="003A0384">
            <w:pPr>
              <w:pStyle w:val="movimento2"/>
              <w:rPr>
                <w:color w:val="002060"/>
              </w:rPr>
            </w:pPr>
            <w:r w:rsidRPr="007F69C3">
              <w:rPr>
                <w:color w:val="002060"/>
              </w:rPr>
              <w:t xml:space="preserve">(OSIMO FIVE) </w:t>
            </w:r>
          </w:p>
        </w:tc>
      </w:tr>
    </w:tbl>
    <w:p w14:paraId="3E84B850" w14:textId="77777777" w:rsidR="001A077E" w:rsidRPr="007F69C3" w:rsidRDefault="001A077E" w:rsidP="001A077E">
      <w:pPr>
        <w:pStyle w:val="titolo20"/>
        <w:rPr>
          <w:rFonts w:eastAsiaTheme="minorEastAsia"/>
          <w:color w:val="002060"/>
        </w:rPr>
      </w:pPr>
      <w:r w:rsidRPr="007F69C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1EDBF46" w14:textId="77777777" w:rsidTr="003A0384">
        <w:tc>
          <w:tcPr>
            <w:tcW w:w="2200" w:type="dxa"/>
            <w:tcMar>
              <w:top w:w="20" w:type="dxa"/>
              <w:left w:w="20" w:type="dxa"/>
              <w:bottom w:w="20" w:type="dxa"/>
              <w:right w:w="20" w:type="dxa"/>
            </w:tcMar>
            <w:vAlign w:val="center"/>
            <w:hideMark/>
          </w:tcPr>
          <w:p w14:paraId="049F9C19" w14:textId="77777777" w:rsidR="001A077E" w:rsidRPr="007F69C3" w:rsidRDefault="001A077E" w:rsidP="003A0384">
            <w:pPr>
              <w:pStyle w:val="movimento"/>
              <w:rPr>
                <w:color w:val="002060"/>
              </w:rPr>
            </w:pPr>
            <w:r w:rsidRPr="007F69C3">
              <w:rPr>
                <w:color w:val="002060"/>
              </w:rPr>
              <w:t>BATTISTELLI ANDREA</w:t>
            </w:r>
          </w:p>
        </w:tc>
        <w:tc>
          <w:tcPr>
            <w:tcW w:w="2200" w:type="dxa"/>
            <w:tcMar>
              <w:top w:w="20" w:type="dxa"/>
              <w:left w:w="20" w:type="dxa"/>
              <w:bottom w:w="20" w:type="dxa"/>
              <w:right w:w="20" w:type="dxa"/>
            </w:tcMar>
            <w:vAlign w:val="center"/>
            <w:hideMark/>
          </w:tcPr>
          <w:p w14:paraId="7A34260C" w14:textId="77777777" w:rsidR="001A077E" w:rsidRPr="007F69C3" w:rsidRDefault="001A077E" w:rsidP="003A0384">
            <w:pPr>
              <w:pStyle w:val="movimento2"/>
              <w:rPr>
                <w:color w:val="002060"/>
              </w:rPr>
            </w:pPr>
            <w:r w:rsidRPr="007F69C3">
              <w:rPr>
                <w:color w:val="002060"/>
              </w:rPr>
              <w:t xml:space="preserve">(LUCREZIA CALCIO A 5) </w:t>
            </w:r>
          </w:p>
        </w:tc>
        <w:tc>
          <w:tcPr>
            <w:tcW w:w="800" w:type="dxa"/>
            <w:tcMar>
              <w:top w:w="20" w:type="dxa"/>
              <w:left w:w="20" w:type="dxa"/>
              <w:bottom w:w="20" w:type="dxa"/>
              <w:right w:w="20" w:type="dxa"/>
            </w:tcMar>
            <w:vAlign w:val="center"/>
            <w:hideMark/>
          </w:tcPr>
          <w:p w14:paraId="3DA498B0"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E827B5D" w14:textId="77777777" w:rsidR="001A077E" w:rsidRPr="007F69C3" w:rsidRDefault="001A077E" w:rsidP="003A0384">
            <w:pPr>
              <w:pStyle w:val="movimento"/>
              <w:rPr>
                <w:color w:val="002060"/>
              </w:rPr>
            </w:pPr>
            <w:r w:rsidRPr="007F69C3">
              <w:rPr>
                <w:color w:val="002060"/>
              </w:rPr>
              <w:t>GIRONACCI DIEGO</w:t>
            </w:r>
          </w:p>
        </w:tc>
        <w:tc>
          <w:tcPr>
            <w:tcW w:w="2200" w:type="dxa"/>
            <w:tcMar>
              <w:top w:w="20" w:type="dxa"/>
              <w:left w:w="20" w:type="dxa"/>
              <w:bottom w:w="20" w:type="dxa"/>
              <w:right w:w="20" w:type="dxa"/>
            </w:tcMar>
            <w:vAlign w:val="center"/>
            <w:hideMark/>
          </w:tcPr>
          <w:p w14:paraId="1EC3A06A" w14:textId="77777777" w:rsidR="001A077E" w:rsidRPr="007F69C3" w:rsidRDefault="001A077E" w:rsidP="003A0384">
            <w:pPr>
              <w:pStyle w:val="movimento2"/>
              <w:rPr>
                <w:color w:val="002060"/>
              </w:rPr>
            </w:pPr>
            <w:r w:rsidRPr="007F69C3">
              <w:rPr>
                <w:color w:val="002060"/>
              </w:rPr>
              <w:t>(</w:t>
            </w:r>
            <w:proofErr w:type="gramStart"/>
            <w:r w:rsidRPr="007F69C3">
              <w:rPr>
                <w:color w:val="002060"/>
              </w:rPr>
              <w:t>U.MANDOLESI</w:t>
            </w:r>
            <w:proofErr w:type="gramEnd"/>
            <w:r w:rsidRPr="007F69C3">
              <w:rPr>
                <w:color w:val="002060"/>
              </w:rPr>
              <w:t xml:space="preserve"> CALCIO) </w:t>
            </w:r>
          </w:p>
        </w:tc>
      </w:tr>
    </w:tbl>
    <w:p w14:paraId="28CFC62F"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330A18B" w14:textId="77777777" w:rsidTr="003A0384">
        <w:tc>
          <w:tcPr>
            <w:tcW w:w="2200" w:type="dxa"/>
            <w:tcMar>
              <w:top w:w="20" w:type="dxa"/>
              <w:left w:w="20" w:type="dxa"/>
              <w:bottom w:w="20" w:type="dxa"/>
              <w:right w:w="20" w:type="dxa"/>
            </w:tcMar>
            <w:vAlign w:val="center"/>
            <w:hideMark/>
          </w:tcPr>
          <w:p w14:paraId="45F2C62D" w14:textId="77777777" w:rsidR="001A077E" w:rsidRPr="007F69C3" w:rsidRDefault="001A077E" w:rsidP="003A0384">
            <w:pPr>
              <w:pStyle w:val="movimento"/>
              <w:rPr>
                <w:color w:val="002060"/>
              </w:rPr>
            </w:pPr>
            <w:r w:rsidRPr="007F69C3">
              <w:rPr>
                <w:color w:val="002060"/>
              </w:rPr>
              <w:t>MASSACCESI MATTEO</w:t>
            </w:r>
          </w:p>
        </w:tc>
        <w:tc>
          <w:tcPr>
            <w:tcW w:w="2200" w:type="dxa"/>
            <w:tcMar>
              <w:top w:w="20" w:type="dxa"/>
              <w:left w:w="20" w:type="dxa"/>
              <w:bottom w:w="20" w:type="dxa"/>
              <w:right w:w="20" w:type="dxa"/>
            </w:tcMar>
            <w:vAlign w:val="center"/>
            <w:hideMark/>
          </w:tcPr>
          <w:p w14:paraId="0DA982AB" w14:textId="77777777" w:rsidR="001A077E" w:rsidRPr="007F69C3" w:rsidRDefault="001A077E" w:rsidP="003A0384">
            <w:pPr>
              <w:pStyle w:val="movimento2"/>
              <w:rPr>
                <w:color w:val="002060"/>
              </w:rPr>
            </w:pPr>
            <w:r w:rsidRPr="007F69C3">
              <w:rPr>
                <w:color w:val="002060"/>
              </w:rPr>
              <w:t xml:space="preserve">(ACLI VILLA MUSONE) </w:t>
            </w:r>
          </w:p>
        </w:tc>
        <w:tc>
          <w:tcPr>
            <w:tcW w:w="800" w:type="dxa"/>
            <w:tcMar>
              <w:top w:w="20" w:type="dxa"/>
              <w:left w:w="20" w:type="dxa"/>
              <w:bottom w:w="20" w:type="dxa"/>
              <w:right w:w="20" w:type="dxa"/>
            </w:tcMar>
            <w:vAlign w:val="center"/>
            <w:hideMark/>
          </w:tcPr>
          <w:p w14:paraId="3B069730"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6E2E7B4" w14:textId="77777777" w:rsidR="001A077E" w:rsidRPr="007F69C3" w:rsidRDefault="001A077E" w:rsidP="003A0384">
            <w:pPr>
              <w:pStyle w:val="movimento"/>
              <w:rPr>
                <w:color w:val="002060"/>
              </w:rPr>
            </w:pPr>
            <w:r w:rsidRPr="007F69C3">
              <w:rPr>
                <w:color w:val="002060"/>
              </w:rPr>
              <w:t>CAMPANA MATTEO</w:t>
            </w:r>
          </w:p>
        </w:tc>
        <w:tc>
          <w:tcPr>
            <w:tcW w:w="2200" w:type="dxa"/>
            <w:tcMar>
              <w:top w:w="20" w:type="dxa"/>
              <w:left w:w="20" w:type="dxa"/>
              <w:bottom w:w="20" w:type="dxa"/>
              <w:right w:w="20" w:type="dxa"/>
            </w:tcMar>
            <w:vAlign w:val="center"/>
            <w:hideMark/>
          </w:tcPr>
          <w:p w14:paraId="49DFA102" w14:textId="77777777" w:rsidR="001A077E" w:rsidRPr="007F69C3" w:rsidRDefault="001A077E" w:rsidP="003A0384">
            <w:pPr>
              <w:pStyle w:val="movimento2"/>
              <w:rPr>
                <w:color w:val="002060"/>
              </w:rPr>
            </w:pPr>
            <w:r w:rsidRPr="007F69C3">
              <w:rPr>
                <w:color w:val="002060"/>
              </w:rPr>
              <w:t xml:space="preserve">(AVENALE) </w:t>
            </w:r>
          </w:p>
        </w:tc>
      </w:tr>
      <w:tr w:rsidR="001A077E" w:rsidRPr="007F69C3" w14:paraId="2B9D8D3D" w14:textId="77777777" w:rsidTr="003A0384">
        <w:tc>
          <w:tcPr>
            <w:tcW w:w="2200" w:type="dxa"/>
            <w:tcMar>
              <w:top w:w="20" w:type="dxa"/>
              <w:left w:w="20" w:type="dxa"/>
              <w:bottom w:w="20" w:type="dxa"/>
              <w:right w:w="20" w:type="dxa"/>
            </w:tcMar>
            <w:vAlign w:val="center"/>
            <w:hideMark/>
          </w:tcPr>
          <w:p w14:paraId="1BB226D8" w14:textId="77777777" w:rsidR="001A077E" w:rsidRPr="007F69C3" w:rsidRDefault="001A077E" w:rsidP="003A0384">
            <w:pPr>
              <w:pStyle w:val="movimento"/>
              <w:rPr>
                <w:color w:val="002060"/>
              </w:rPr>
            </w:pPr>
            <w:r w:rsidRPr="007F69C3">
              <w:rPr>
                <w:color w:val="002060"/>
              </w:rPr>
              <w:t>D ORSANEO MARCO</w:t>
            </w:r>
          </w:p>
        </w:tc>
        <w:tc>
          <w:tcPr>
            <w:tcW w:w="2200" w:type="dxa"/>
            <w:tcMar>
              <w:top w:w="20" w:type="dxa"/>
              <w:left w:w="20" w:type="dxa"/>
              <w:bottom w:w="20" w:type="dxa"/>
              <w:right w:w="20" w:type="dxa"/>
            </w:tcMar>
            <w:vAlign w:val="center"/>
            <w:hideMark/>
          </w:tcPr>
          <w:p w14:paraId="1C88DBAD" w14:textId="77777777" w:rsidR="001A077E" w:rsidRPr="007F69C3" w:rsidRDefault="001A077E" w:rsidP="003A0384">
            <w:pPr>
              <w:pStyle w:val="movimento2"/>
              <w:rPr>
                <w:color w:val="002060"/>
              </w:rPr>
            </w:pPr>
            <w:r w:rsidRPr="007F69C3">
              <w:rPr>
                <w:color w:val="002060"/>
              </w:rPr>
              <w:t xml:space="preserve">(CASTELBELLINO CALCIO A 5) </w:t>
            </w:r>
          </w:p>
        </w:tc>
        <w:tc>
          <w:tcPr>
            <w:tcW w:w="800" w:type="dxa"/>
            <w:tcMar>
              <w:top w:w="20" w:type="dxa"/>
              <w:left w:w="20" w:type="dxa"/>
              <w:bottom w:w="20" w:type="dxa"/>
              <w:right w:w="20" w:type="dxa"/>
            </w:tcMar>
            <w:vAlign w:val="center"/>
            <w:hideMark/>
          </w:tcPr>
          <w:p w14:paraId="49603FF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C82781E" w14:textId="77777777" w:rsidR="001A077E" w:rsidRPr="007F69C3" w:rsidRDefault="001A077E" w:rsidP="003A0384">
            <w:pPr>
              <w:pStyle w:val="movimento"/>
              <w:rPr>
                <w:color w:val="002060"/>
              </w:rPr>
            </w:pPr>
            <w:r w:rsidRPr="007F69C3">
              <w:rPr>
                <w:color w:val="002060"/>
              </w:rPr>
              <w:t>FERRARI FERREIRA MURILO</w:t>
            </w:r>
          </w:p>
        </w:tc>
        <w:tc>
          <w:tcPr>
            <w:tcW w:w="2200" w:type="dxa"/>
            <w:tcMar>
              <w:top w:w="20" w:type="dxa"/>
              <w:left w:w="20" w:type="dxa"/>
              <w:bottom w:w="20" w:type="dxa"/>
              <w:right w:w="20" w:type="dxa"/>
            </w:tcMar>
            <w:vAlign w:val="center"/>
            <w:hideMark/>
          </w:tcPr>
          <w:p w14:paraId="0446CFC6" w14:textId="77777777" w:rsidR="001A077E" w:rsidRPr="007F69C3" w:rsidRDefault="001A077E" w:rsidP="003A0384">
            <w:pPr>
              <w:pStyle w:val="movimento2"/>
              <w:rPr>
                <w:color w:val="002060"/>
              </w:rPr>
            </w:pPr>
            <w:r w:rsidRPr="007F69C3">
              <w:rPr>
                <w:color w:val="002060"/>
              </w:rPr>
              <w:t xml:space="preserve">(POLISPORTIVA VICTORIA) </w:t>
            </w:r>
          </w:p>
        </w:tc>
      </w:tr>
      <w:tr w:rsidR="001A077E" w:rsidRPr="007F69C3" w14:paraId="26E45382" w14:textId="77777777" w:rsidTr="003A0384">
        <w:tc>
          <w:tcPr>
            <w:tcW w:w="2200" w:type="dxa"/>
            <w:tcMar>
              <w:top w:w="20" w:type="dxa"/>
              <w:left w:w="20" w:type="dxa"/>
              <w:bottom w:w="20" w:type="dxa"/>
              <w:right w:w="20" w:type="dxa"/>
            </w:tcMar>
            <w:vAlign w:val="center"/>
            <w:hideMark/>
          </w:tcPr>
          <w:p w14:paraId="56401A60" w14:textId="77777777" w:rsidR="001A077E" w:rsidRPr="007F69C3" w:rsidRDefault="001A077E" w:rsidP="003A0384">
            <w:pPr>
              <w:pStyle w:val="movimento"/>
              <w:rPr>
                <w:color w:val="002060"/>
              </w:rPr>
            </w:pPr>
            <w:r w:rsidRPr="007F69C3">
              <w:rPr>
                <w:color w:val="002060"/>
              </w:rPr>
              <w:t>ZANELLI RENATO</w:t>
            </w:r>
          </w:p>
        </w:tc>
        <w:tc>
          <w:tcPr>
            <w:tcW w:w="2200" w:type="dxa"/>
            <w:tcMar>
              <w:top w:w="20" w:type="dxa"/>
              <w:left w:w="20" w:type="dxa"/>
              <w:bottom w:w="20" w:type="dxa"/>
              <w:right w:w="20" w:type="dxa"/>
            </w:tcMar>
            <w:vAlign w:val="center"/>
            <w:hideMark/>
          </w:tcPr>
          <w:p w14:paraId="7440BE12" w14:textId="77777777" w:rsidR="001A077E" w:rsidRPr="007F69C3" w:rsidRDefault="001A077E" w:rsidP="003A0384">
            <w:pPr>
              <w:pStyle w:val="movimento2"/>
              <w:rPr>
                <w:color w:val="002060"/>
              </w:rPr>
            </w:pPr>
            <w:r w:rsidRPr="007F69C3">
              <w:rPr>
                <w:color w:val="002060"/>
              </w:rPr>
              <w:t xml:space="preserve">(POLISPORTIVA VICTORIA) </w:t>
            </w:r>
          </w:p>
        </w:tc>
        <w:tc>
          <w:tcPr>
            <w:tcW w:w="800" w:type="dxa"/>
            <w:tcMar>
              <w:top w:w="20" w:type="dxa"/>
              <w:left w:w="20" w:type="dxa"/>
              <w:bottom w:w="20" w:type="dxa"/>
              <w:right w:w="20" w:type="dxa"/>
            </w:tcMar>
            <w:vAlign w:val="center"/>
            <w:hideMark/>
          </w:tcPr>
          <w:p w14:paraId="72C8B9A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986A139" w14:textId="77777777" w:rsidR="001A077E" w:rsidRPr="007F69C3" w:rsidRDefault="001A077E" w:rsidP="003A0384">
            <w:pPr>
              <w:pStyle w:val="movimento"/>
              <w:rPr>
                <w:color w:val="002060"/>
              </w:rPr>
            </w:pPr>
            <w:r w:rsidRPr="007F69C3">
              <w:rPr>
                <w:color w:val="002060"/>
              </w:rPr>
              <w:t>PAOLINI TOMMASO</w:t>
            </w:r>
          </w:p>
        </w:tc>
        <w:tc>
          <w:tcPr>
            <w:tcW w:w="2200" w:type="dxa"/>
            <w:tcMar>
              <w:top w:w="20" w:type="dxa"/>
              <w:left w:w="20" w:type="dxa"/>
              <w:bottom w:w="20" w:type="dxa"/>
              <w:right w:w="20" w:type="dxa"/>
            </w:tcMar>
            <w:vAlign w:val="center"/>
            <w:hideMark/>
          </w:tcPr>
          <w:p w14:paraId="5CE3B6B0" w14:textId="77777777" w:rsidR="001A077E" w:rsidRPr="007F69C3" w:rsidRDefault="001A077E" w:rsidP="003A0384">
            <w:pPr>
              <w:pStyle w:val="movimento2"/>
              <w:rPr>
                <w:color w:val="002060"/>
              </w:rPr>
            </w:pPr>
            <w:r w:rsidRPr="007F69C3">
              <w:rPr>
                <w:color w:val="002060"/>
              </w:rPr>
              <w:t xml:space="preserve">(VILLA CECCOLINI CALCIO) </w:t>
            </w:r>
          </w:p>
        </w:tc>
      </w:tr>
    </w:tbl>
    <w:p w14:paraId="20646657"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A511CE4" w14:textId="77777777" w:rsidTr="003A0384">
        <w:tc>
          <w:tcPr>
            <w:tcW w:w="2200" w:type="dxa"/>
            <w:tcMar>
              <w:top w:w="20" w:type="dxa"/>
              <w:left w:w="20" w:type="dxa"/>
              <w:bottom w:w="20" w:type="dxa"/>
              <w:right w:w="20" w:type="dxa"/>
            </w:tcMar>
            <w:vAlign w:val="center"/>
            <w:hideMark/>
          </w:tcPr>
          <w:p w14:paraId="46B6CF5A" w14:textId="77777777" w:rsidR="001A077E" w:rsidRPr="007F69C3" w:rsidRDefault="001A077E" w:rsidP="003A0384">
            <w:pPr>
              <w:pStyle w:val="movimento"/>
              <w:rPr>
                <w:color w:val="002060"/>
              </w:rPr>
            </w:pPr>
            <w:r w:rsidRPr="007F69C3">
              <w:rPr>
                <w:color w:val="002060"/>
              </w:rPr>
              <w:t>HADDOUCHI EL FOUNT MOHAMED</w:t>
            </w:r>
          </w:p>
        </w:tc>
        <w:tc>
          <w:tcPr>
            <w:tcW w:w="2200" w:type="dxa"/>
            <w:tcMar>
              <w:top w:w="20" w:type="dxa"/>
              <w:left w:w="20" w:type="dxa"/>
              <w:bottom w:w="20" w:type="dxa"/>
              <w:right w:w="20" w:type="dxa"/>
            </w:tcMar>
            <w:vAlign w:val="center"/>
            <w:hideMark/>
          </w:tcPr>
          <w:p w14:paraId="6E3D8EED" w14:textId="77777777" w:rsidR="001A077E" w:rsidRPr="007F69C3" w:rsidRDefault="001A077E" w:rsidP="003A0384">
            <w:pPr>
              <w:pStyle w:val="movimento2"/>
              <w:rPr>
                <w:color w:val="002060"/>
              </w:rPr>
            </w:pPr>
            <w:r w:rsidRPr="007F69C3">
              <w:rPr>
                <w:color w:val="002060"/>
              </w:rPr>
              <w:t xml:space="preserve">(ACLI VILLA MUSONE) </w:t>
            </w:r>
          </w:p>
        </w:tc>
        <w:tc>
          <w:tcPr>
            <w:tcW w:w="800" w:type="dxa"/>
            <w:tcMar>
              <w:top w:w="20" w:type="dxa"/>
              <w:left w:w="20" w:type="dxa"/>
              <w:bottom w:w="20" w:type="dxa"/>
              <w:right w:w="20" w:type="dxa"/>
            </w:tcMar>
            <w:vAlign w:val="center"/>
            <w:hideMark/>
          </w:tcPr>
          <w:p w14:paraId="4AA1152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0B476B8" w14:textId="77777777" w:rsidR="001A077E" w:rsidRPr="007F69C3" w:rsidRDefault="001A077E" w:rsidP="003A0384">
            <w:pPr>
              <w:pStyle w:val="movimento"/>
              <w:rPr>
                <w:color w:val="002060"/>
              </w:rPr>
            </w:pPr>
            <w:r w:rsidRPr="007F69C3">
              <w:rPr>
                <w:color w:val="002060"/>
              </w:rPr>
              <w:t>POLVERARI TOMMASO</w:t>
            </w:r>
          </w:p>
        </w:tc>
        <w:tc>
          <w:tcPr>
            <w:tcW w:w="2200" w:type="dxa"/>
            <w:tcMar>
              <w:top w:w="20" w:type="dxa"/>
              <w:left w:w="20" w:type="dxa"/>
              <w:bottom w:w="20" w:type="dxa"/>
              <w:right w:w="20" w:type="dxa"/>
            </w:tcMar>
            <w:vAlign w:val="center"/>
            <w:hideMark/>
          </w:tcPr>
          <w:p w14:paraId="463B419E" w14:textId="77777777" w:rsidR="001A077E" w:rsidRPr="007F69C3" w:rsidRDefault="001A077E" w:rsidP="003A0384">
            <w:pPr>
              <w:pStyle w:val="movimento2"/>
              <w:rPr>
                <w:color w:val="002060"/>
              </w:rPr>
            </w:pPr>
            <w:r w:rsidRPr="007F69C3">
              <w:rPr>
                <w:color w:val="002060"/>
              </w:rPr>
              <w:t xml:space="preserve">(AMICI DEL CENTROSOCIO SP.) </w:t>
            </w:r>
          </w:p>
        </w:tc>
      </w:tr>
      <w:tr w:rsidR="001A077E" w:rsidRPr="007F69C3" w14:paraId="4CF09311" w14:textId="77777777" w:rsidTr="003A0384">
        <w:tc>
          <w:tcPr>
            <w:tcW w:w="2200" w:type="dxa"/>
            <w:tcMar>
              <w:top w:w="20" w:type="dxa"/>
              <w:left w:w="20" w:type="dxa"/>
              <w:bottom w:w="20" w:type="dxa"/>
              <w:right w:w="20" w:type="dxa"/>
            </w:tcMar>
            <w:vAlign w:val="center"/>
            <w:hideMark/>
          </w:tcPr>
          <w:p w14:paraId="44CE5682" w14:textId="77777777" w:rsidR="001A077E" w:rsidRPr="007F69C3" w:rsidRDefault="001A077E" w:rsidP="003A0384">
            <w:pPr>
              <w:pStyle w:val="movimento"/>
              <w:rPr>
                <w:color w:val="002060"/>
              </w:rPr>
            </w:pPr>
            <w:r w:rsidRPr="007F69C3">
              <w:rPr>
                <w:color w:val="002060"/>
              </w:rPr>
              <w:t>PISTACCHI MAURO</w:t>
            </w:r>
          </w:p>
        </w:tc>
        <w:tc>
          <w:tcPr>
            <w:tcW w:w="2200" w:type="dxa"/>
            <w:tcMar>
              <w:top w:w="20" w:type="dxa"/>
              <w:left w:w="20" w:type="dxa"/>
              <w:bottom w:w="20" w:type="dxa"/>
              <w:right w:w="20" w:type="dxa"/>
            </w:tcMar>
            <w:vAlign w:val="center"/>
            <w:hideMark/>
          </w:tcPr>
          <w:p w14:paraId="3AD9807C" w14:textId="77777777" w:rsidR="001A077E" w:rsidRPr="007F69C3" w:rsidRDefault="001A077E" w:rsidP="003A0384">
            <w:pPr>
              <w:pStyle w:val="movimento2"/>
              <w:rPr>
                <w:color w:val="002060"/>
              </w:rPr>
            </w:pPr>
            <w:r w:rsidRPr="007F69C3">
              <w:rPr>
                <w:color w:val="002060"/>
              </w:rPr>
              <w:t xml:space="preserve">(BORGOROSSO TOLENTINO) </w:t>
            </w:r>
          </w:p>
        </w:tc>
        <w:tc>
          <w:tcPr>
            <w:tcW w:w="800" w:type="dxa"/>
            <w:tcMar>
              <w:top w:w="20" w:type="dxa"/>
              <w:left w:w="20" w:type="dxa"/>
              <w:bottom w:w="20" w:type="dxa"/>
              <w:right w:w="20" w:type="dxa"/>
            </w:tcMar>
            <w:vAlign w:val="center"/>
            <w:hideMark/>
          </w:tcPr>
          <w:p w14:paraId="4522E4EC"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6B4FD56" w14:textId="77777777" w:rsidR="001A077E" w:rsidRPr="007F69C3" w:rsidRDefault="001A077E" w:rsidP="003A0384">
            <w:pPr>
              <w:pStyle w:val="movimento"/>
              <w:rPr>
                <w:color w:val="002060"/>
              </w:rPr>
            </w:pPr>
            <w:r w:rsidRPr="007F69C3">
              <w:rPr>
                <w:color w:val="002060"/>
              </w:rPr>
              <w:t>ANGELINI DIEGO</w:t>
            </w:r>
          </w:p>
        </w:tc>
        <w:tc>
          <w:tcPr>
            <w:tcW w:w="2200" w:type="dxa"/>
            <w:tcMar>
              <w:top w:w="20" w:type="dxa"/>
              <w:left w:w="20" w:type="dxa"/>
              <w:bottom w:w="20" w:type="dxa"/>
              <w:right w:w="20" w:type="dxa"/>
            </w:tcMar>
            <w:vAlign w:val="center"/>
            <w:hideMark/>
          </w:tcPr>
          <w:p w14:paraId="4867B0A5" w14:textId="77777777" w:rsidR="001A077E" w:rsidRPr="007F69C3" w:rsidRDefault="001A077E" w:rsidP="003A0384">
            <w:pPr>
              <w:pStyle w:val="movimento2"/>
              <w:rPr>
                <w:color w:val="002060"/>
              </w:rPr>
            </w:pPr>
            <w:r w:rsidRPr="007F69C3">
              <w:rPr>
                <w:color w:val="002060"/>
              </w:rPr>
              <w:t xml:space="preserve">(CANDIA BARACCOLA ASPIO) </w:t>
            </w:r>
          </w:p>
        </w:tc>
      </w:tr>
      <w:tr w:rsidR="001A077E" w:rsidRPr="007F69C3" w14:paraId="05D3864A" w14:textId="77777777" w:rsidTr="003A0384">
        <w:tc>
          <w:tcPr>
            <w:tcW w:w="2200" w:type="dxa"/>
            <w:tcMar>
              <w:top w:w="20" w:type="dxa"/>
              <w:left w:w="20" w:type="dxa"/>
              <w:bottom w:w="20" w:type="dxa"/>
              <w:right w:w="20" w:type="dxa"/>
            </w:tcMar>
            <w:vAlign w:val="center"/>
            <w:hideMark/>
          </w:tcPr>
          <w:p w14:paraId="4446C6F2" w14:textId="77777777" w:rsidR="001A077E" w:rsidRPr="007F69C3" w:rsidRDefault="001A077E" w:rsidP="003A0384">
            <w:pPr>
              <w:pStyle w:val="movimento"/>
              <w:rPr>
                <w:color w:val="002060"/>
              </w:rPr>
            </w:pPr>
            <w:r w:rsidRPr="007F69C3">
              <w:rPr>
                <w:color w:val="002060"/>
              </w:rPr>
              <w:t>DI PAOLI GIANLUCA</w:t>
            </w:r>
          </w:p>
        </w:tc>
        <w:tc>
          <w:tcPr>
            <w:tcW w:w="2200" w:type="dxa"/>
            <w:tcMar>
              <w:top w:w="20" w:type="dxa"/>
              <w:left w:w="20" w:type="dxa"/>
              <w:bottom w:w="20" w:type="dxa"/>
              <w:right w:w="20" w:type="dxa"/>
            </w:tcMar>
            <w:vAlign w:val="center"/>
            <w:hideMark/>
          </w:tcPr>
          <w:p w14:paraId="6A4B0E99" w14:textId="77777777" w:rsidR="001A077E" w:rsidRPr="007F69C3" w:rsidRDefault="001A077E" w:rsidP="003A0384">
            <w:pPr>
              <w:pStyle w:val="movimento2"/>
              <w:rPr>
                <w:color w:val="002060"/>
              </w:rPr>
            </w:pPr>
            <w:r w:rsidRPr="007F69C3">
              <w:rPr>
                <w:color w:val="002060"/>
              </w:rPr>
              <w:t xml:space="preserve">(PIEVE D ICO CALCIO A 5) </w:t>
            </w:r>
          </w:p>
        </w:tc>
        <w:tc>
          <w:tcPr>
            <w:tcW w:w="800" w:type="dxa"/>
            <w:tcMar>
              <w:top w:w="20" w:type="dxa"/>
              <w:left w:w="20" w:type="dxa"/>
              <w:bottom w:w="20" w:type="dxa"/>
              <w:right w:w="20" w:type="dxa"/>
            </w:tcMar>
            <w:vAlign w:val="center"/>
            <w:hideMark/>
          </w:tcPr>
          <w:p w14:paraId="5C7BF7D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AE0FC42" w14:textId="77777777" w:rsidR="001A077E" w:rsidRPr="007F69C3" w:rsidRDefault="001A077E" w:rsidP="003A0384">
            <w:pPr>
              <w:pStyle w:val="movimento"/>
              <w:rPr>
                <w:color w:val="002060"/>
              </w:rPr>
            </w:pPr>
            <w:r w:rsidRPr="007F69C3">
              <w:rPr>
                <w:color w:val="002060"/>
              </w:rPr>
              <w:t>ABET ROBERTO</w:t>
            </w:r>
          </w:p>
        </w:tc>
        <w:tc>
          <w:tcPr>
            <w:tcW w:w="2200" w:type="dxa"/>
            <w:tcMar>
              <w:top w:w="20" w:type="dxa"/>
              <w:left w:w="20" w:type="dxa"/>
              <w:bottom w:w="20" w:type="dxa"/>
              <w:right w:w="20" w:type="dxa"/>
            </w:tcMar>
            <w:vAlign w:val="center"/>
            <w:hideMark/>
          </w:tcPr>
          <w:p w14:paraId="443A2613" w14:textId="77777777" w:rsidR="001A077E" w:rsidRPr="007F69C3" w:rsidRDefault="001A077E" w:rsidP="003A0384">
            <w:pPr>
              <w:pStyle w:val="movimento2"/>
              <w:rPr>
                <w:color w:val="002060"/>
              </w:rPr>
            </w:pPr>
            <w:r w:rsidRPr="007F69C3">
              <w:rPr>
                <w:color w:val="002060"/>
              </w:rPr>
              <w:t xml:space="preserve">(REAL ANCARIA) </w:t>
            </w:r>
          </w:p>
        </w:tc>
      </w:tr>
      <w:tr w:rsidR="001A077E" w:rsidRPr="007F69C3" w14:paraId="74CA863A" w14:textId="77777777" w:rsidTr="003A0384">
        <w:tc>
          <w:tcPr>
            <w:tcW w:w="2200" w:type="dxa"/>
            <w:tcMar>
              <w:top w:w="20" w:type="dxa"/>
              <w:left w:w="20" w:type="dxa"/>
              <w:bottom w:w="20" w:type="dxa"/>
              <w:right w:w="20" w:type="dxa"/>
            </w:tcMar>
            <w:vAlign w:val="center"/>
            <w:hideMark/>
          </w:tcPr>
          <w:p w14:paraId="1ED38121" w14:textId="77777777" w:rsidR="001A077E" w:rsidRPr="007F69C3" w:rsidRDefault="001A077E" w:rsidP="003A0384">
            <w:pPr>
              <w:pStyle w:val="movimento"/>
              <w:rPr>
                <w:color w:val="002060"/>
              </w:rPr>
            </w:pPr>
            <w:r w:rsidRPr="007F69C3">
              <w:rPr>
                <w:color w:val="002060"/>
              </w:rPr>
              <w:t>ZUPPINI SIMONE</w:t>
            </w:r>
          </w:p>
        </w:tc>
        <w:tc>
          <w:tcPr>
            <w:tcW w:w="2200" w:type="dxa"/>
            <w:tcMar>
              <w:top w:w="20" w:type="dxa"/>
              <w:left w:w="20" w:type="dxa"/>
              <w:bottom w:w="20" w:type="dxa"/>
              <w:right w:w="20" w:type="dxa"/>
            </w:tcMar>
            <w:vAlign w:val="center"/>
            <w:hideMark/>
          </w:tcPr>
          <w:p w14:paraId="330D83F7" w14:textId="77777777" w:rsidR="001A077E" w:rsidRPr="007F69C3" w:rsidRDefault="001A077E" w:rsidP="003A0384">
            <w:pPr>
              <w:pStyle w:val="movimento2"/>
              <w:rPr>
                <w:color w:val="002060"/>
              </w:rPr>
            </w:pPr>
            <w:r w:rsidRPr="007F69C3">
              <w:rPr>
                <w:color w:val="002060"/>
              </w:rPr>
              <w:t xml:space="preserve">(ROCCAFLUVIONE) </w:t>
            </w:r>
          </w:p>
        </w:tc>
        <w:tc>
          <w:tcPr>
            <w:tcW w:w="800" w:type="dxa"/>
            <w:tcMar>
              <w:top w:w="20" w:type="dxa"/>
              <w:left w:w="20" w:type="dxa"/>
              <w:bottom w:w="20" w:type="dxa"/>
              <w:right w:w="20" w:type="dxa"/>
            </w:tcMar>
            <w:vAlign w:val="center"/>
            <w:hideMark/>
          </w:tcPr>
          <w:p w14:paraId="288C5E5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C0B1D1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16903FB" w14:textId="77777777" w:rsidR="001A077E" w:rsidRPr="007F69C3" w:rsidRDefault="001A077E" w:rsidP="003A0384">
            <w:pPr>
              <w:pStyle w:val="movimento2"/>
              <w:rPr>
                <w:color w:val="002060"/>
              </w:rPr>
            </w:pPr>
            <w:r w:rsidRPr="007F69C3">
              <w:rPr>
                <w:color w:val="002060"/>
              </w:rPr>
              <w:t> </w:t>
            </w:r>
          </w:p>
        </w:tc>
      </w:tr>
    </w:tbl>
    <w:p w14:paraId="188C5B4E"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BCFF3B4" w14:textId="77777777" w:rsidTr="003A0384">
        <w:tc>
          <w:tcPr>
            <w:tcW w:w="2200" w:type="dxa"/>
            <w:tcMar>
              <w:top w:w="20" w:type="dxa"/>
              <w:left w:w="20" w:type="dxa"/>
              <w:bottom w:w="20" w:type="dxa"/>
              <w:right w:w="20" w:type="dxa"/>
            </w:tcMar>
            <w:vAlign w:val="center"/>
            <w:hideMark/>
          </w:tcPr>
          <w:p w14:paraId="5B97791B" w14:textId="77777777" w:rsidR="001A077E" w:rsidRPr="007F69C3" w:rsidRDefault="001A077E" w:rsidP="003A0384">
            <w:pPr>
              <w:pStyle w:val="movimento"/>
              <w:rPr>
                <w:color w:val="002060"/>
              </w:rPr>
            </w:pPr>
            <w:r w:rsidRPr="007F69C3">
              <w:rPr>
                <w:color w:val="002060"/>
              </w:rPr>
              <w:t>CANESTRARI ALESSANDRO</w:t>
            </w:r>
          </w:p>
        </w:tc>
        <w:tc>
          <w:tcPr>
            <w:tcW w:w="2200" w:type="dxa"/>
            <w:tcMar>
              <w:top w:w="20" w:type="dxa"/>
              <w:left w:w="20" w:type="dxa"/>
              <w:bottom w:w="20" w:type="dxa"/>
              <w:right w:w="20" w:type="dxa"/>
            </w:tcMar>
            <w:vAlign w:val="center"/>
            <w:hideMark/>
          </w:tcPr>
          <w:p w14:paraId="5D0DDC5F" w14:textId="77777777" w:rsidR="001A077E" w:rsidRPr="007F69C3" w:rsidRDefault="001A077E" w:rsidP="003A0384">
            <w:pPr>
              <w:pStyle w:val="movimento2"/>
              <w:rPr>
                <w:color w:val="002060"/>
              </w:rPr>
            </w:pPr>
            <w:r w:rsidRPr="007F69C3">
              <w:rPr>
                <w:color w:val="002060"/>
              </w:rPr>
              <w:t xml:space="preserve">(ACLI AUDAX MONTECOSARO C5) </w:t>
            </w:r>
          </w:p>
        </w:tc>
        <w:tc>
          <w:tcPr>
            <w:tcW w:w="800" w:type="dxa"/>
            <w:tcMar>
              <w:top w:w="20" w:type="dxa"/>
              <w:left w:w="20" w:type="dxa"/>
              <w:bottom w:w="20" w:type="dxa"/>
              <w:right w:w="20" w:type="dxa"/>
            </w:tcMar>
            <w:vAlign w:val="center"/>
            <w:hideMark/>
          </w:tcPr>
          <w:p w14:paraId="77CC0100"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84F4AB1" w14:textId="77777777" w:rsidR="001A077E" w:rsidRPr="007F69C3" w:rsidRDefault="001A077E" w:rsidP="003A0384">
            <w:pPr>
              <w:pStyle w:val="movimento"/>
              <w:rPr>
                <w:color w:val="002060"/>
              </w:rPr>
            </w:pPr>
            <w:r w:rsidRPr="007F69C3">
              <w:rPr>
                <w:color w:val="002060"/>
              </w:rPr>
              <w:t>COZZOLINO JOSEPH</w:t>
            </w:r>
          </w:p>
        </w:tc>
        <w:tc>
          <w:tcPr>
            <w:tcW w:w="2200" w:type="dxa"/>
            <w:tcMar>
              <w:top w:w="20" w:type="dxa"/>
              <w:left w:w="20" w:type="dxa"/>
              <w:bottom w:w="20" w:type="dxa"/>
              <w:right w:w="20" w:type="dxa"/>
            </w:tcMar>
            <w:vAlign w:val="center"/>
            <w:hideMark/>
          </w:tcPr>
          <w:p w14:paraId="44F16582" w14:textId="77777777" w:rsidR="001A077E" w:rsidRPr="007F69C3" w:rsidRDefault="001A077E" w:rsidP="003A0384">
            <w:pPr>
              <w:pStyle w:val="movimento2"/>
              <w:rPr>
                <w:color w:val="002060"/>
              </w:rPr>
            </w:pPr>
            <w:r w:rsidRPr="007F69C3">
              <w:rPr>
                <w:color w:val="002060"/>
              </w:rPr>
              <w:t xml:space="preserve">(ACLI AUDAX MONTECOSARO C5) </w:t>
            </w:r>
          </w:p>
        </w:tc>
      </w:tr>
      <w:tr w:rsidR="001A077E" w:rsidRPr="007F69C3" w14:paraId="283E1B87" w14:textId="77777777" w:rsidTr="003A0384">
        <w:tc>
          <w:tcPr>
            <w:tcW w:w="2200" w:type="dxa"/>
            <w:tcMar>
              <w:top w:w="20" w:type="dxa"/>
              <w:left w:w="20" w:type="dxa"/>
              <w:bottom w:w="20" w:type="dxa"/>
              <w:right w:w="20" w:type="dxa"/>
            </w:tcMar>
            <w:vAlign w:val="center"/>
            <w:hideMark/>
          </w:tcPr>
          <w:p w14:paraId="73C54B88" w14:textId="77777777" w:rsidR="001A077E" w:rsidRPr="007F69C3" w:rsidRDefault="001A077E" w:rsidP="003A0384">
            <w:pPr>
              <w:pStyle w:val="movimento"/>
              <w:rPr>
                <w:color w:val="002060"/>
              </w:rPr>
            </w:pPr>
            <w:r w:rsidRPr="007F69C3">
              <w:rPr>
                <w:color w:val="002060"/>
              </w:rPr>
              <w:t>GIMENEZ CANATELLA TOMAS GONZALO</w:t>
            </w:r>
          </w:p>
        </w:tc>
        <w:tc>
          <w:tcPr>
            <w:tcW w:w="2200" w:type="dxa"/>
            <w:tcMar>
              <w:top w:w="20" w:type="dxa"/>
              <w:left w:w="20" w:type="dxa"/>
              <w:bottom w:w="20" w:type="dxa"/>
              <w:right w:w="20" w:type="dxa"/>
            </w:tcMar>
            <w:vAlign w:val="center"/>
            <w:hideMark/>
          </w:tcPr>
          <w:p w14:paraId="72EF8615" w14:textId="77777777" w:rsidR="001A077E" w:rsidRPr="007F69C3" w:rsidRDefault="001A077E" w:rsidP="003A0384">
            <w:pPr>
              <w:pStyle w:val="movimento2"/>
              <w:rPr>
                <w:color w:val="002060"/>
              </w:rPr>
            </w:pPr>
            <w:r w:rsidRPr="007F69C3">
              <w:rPr>
                <w:color w:val="002060"/>
              </w:rPr>
              <w:t xml:space="preserve">(ACLI VILLA MUSONE) </w:t>
            </w:r>
          </w:p>
        </w:tc>
        <w:tc>
          <w:tcPr>
            <w:tcW w:w="800" w:type="dxa"/>
            <w:tcMar>
              <w:top w:w="20" w:type="dxa"/>
              <w:left w:w="20" w:type="dxa"/>
              <w:bottom w:w="20" w:type="dxa"/>
              <w:right w:w="20" w:type="dxa"/>
            </w:tcMar>
            <w:vAlign w:val="center"/>
            <w:hideMark/>
          </w:tcPr>
          <w:p w14:paraId="69F7C03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0954602" w14:textId="77777777" w:rsidR="001A077E" w:rsidRPr="007F69C3" w:rsidRDefault="001A077E" w:rsidP="003A0384">
            <w:pPr>
              <w:pStyle w:val="movimento"/>
              <w:rPr>
                <w:color w:val="002060"/>
              </w:rPr>
            </w:pPr>
            <w:r w:rsidRPr="007F69C3">
              <w:rPr>
                <w:color w:val="002060"/>
              </w:rPr>
              <w:t>LAHSEN AHMED NAYIM</w:t>
            </w:r>
          </w:p>
        </w:tc>
        <w:tc>
          <w:tcPr>
            <w:tcW w:w="2200" w:type="dxa"/>
            <w:tcMar>
              <w:top w:w="20" w:type="dxa"/>
              <w:left w:w="20" w:type="dxa"/>
              <w:bottom w:w="20" w:type="dxa"/>
              <w:right w:w="20" w:type="dxa"/>
            </w:tcMar>
            <w:vAlign w:val="center"/>
            <w:hideMark/>
          </w:tcPr>
          <w:p w14:paraId="59ABA0A1" w14:textId="77777777" w:rsidR="001A077E" w:rsidRPr="007F69C3" w:rsidRDefault="001A077E" w:rsidP="003A0384">
            <w:pPr>
              <w:pStyle w:val="movimento2"/>
              <w:rPr>
                <w:color w:val="002060"/>
              </w:rPr>
            </w:pPr>
            <w:r w:rsidRPr="007F69C3">
              <w:rPr>
                <w:color w:val="002060"/>
              </w:rPr>
              <w:t xml:space="preserve">(ACLI VILLA MUSONE) </w:t>
            </w:r>
          </w:p>
        </w:tc>
      </w:tr>
      <w:tr w:rsidR="001A077E" w:rsidRPr="007F69C3" w14:paraId="4FCD76E2" w14:textId="77777777" w:rsidTr="003A0384">
        <w:tc>
          <w:tcPr>
            <w:tcW w:w="2200" w:type="dxa"/>
            <w:tcMar>
              <w:top w:w="20" w:type="dxa"/>
              <w:left w:w="20" w:type="dxa"/>
              <w:bottom w:w="20" w:type="dxa"/>
              <w:right w:w="20" w:type="dxa"/>
            </w:tcMar>
            <w:vAlign w:val="center"/>
            <w:hideMark/>
          </w:tcPr>
          <w:p w14:paraId="71B2D81E" w14:textId="77777777" w:rsidR="001A077E" w:rsidRPr="007F69C3" w:rsidRDefault="001A077E" w:rsidP="003A0384">
            <w:pPr>
              <w:pStyle w:val="movimento"/>
              <w:rPr>
                <w:color w:val="002060"/>
              </w:rPr>
            </w:pPr>
            <w:r w:rsidRPr="007F69C3">
              <w:rPr>
                <w:color w:val="002060"/>
              </w:rPr>
              <w:t>GARBATINI MASSIMILIANO</w:t>
            </w:r>
          </w:p>
        </w:tc>
        <w:tc>
          <w:tcPr>
            <w:tcW w:w="2200" w:type="dxa"/>
            <w:tcMar>
              <w:top w:w="20" w:type="dxa"/>
              <w:left w:w="20" w:type="dxa"/>
              <w:bottom w:w="20" w:type="dxa"/>
              <w:right w:w="20" w:type="dxa"/>
            </w:tcMar>
            <w:vAlign w:val="center"/>
            <w:hideMark/>
          </w:tcPr>
          <w:p w14:paraId="7519DB13" w14:textId="77777777" w:rsidR="001A077E" w:rsidRPr="007F69C3" w:rsidRDefault="001A077E" w:rsidP="003A0384">
            <w:pPr>
              <w:pStyle w:val="movimento2"/>
              <w:rPr>
                <w:color w:val="002060"/>
              </w:rPr>
            </w:pPr>
            <w:r w:rsidRPr="007F69C3">
              <w:rPr>
                <w:color w:val="002060"/>
              </w:rPr>
              <w:t xml:space="preserve">(AMICI DEL CENTROSOCIO SP.) </w:t>
            </w:r>
          </w:p>
        </w:tc>
        <w:tc>
          <w:tcPr>
            <w:tcW w:w="800" w:type="dxa"/>
            <w:tcMar>
              <w:top w:w="20" w:type="dxa"/>
              <w:left w:w="20" w:type="dxa"/>
              <w:bottom w:w="20" w:type="dxa"/>
              <w:right w:w="20" w:type="dxa"/>
            </w:tcMar>
            <w:vAlign w:val="center"/>
            <w:hideMark/>
          </w:tcPr>
          <w:p w14:paraId="7BF6628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62FEF20" w14:textId="77777777" w:rsidR="001A077E" w:rsidRPr="007F69C3" w:rsidRDefault="001A077E" w:rsidP="003A0384">
            <w:pPr>
              <w:pStyle w:val="movimento"/>
              <w:rPr>
                <w:color w:val="002060"/>
              </w:rPr>
            </w:pPr>
            <w:r w:rsidRPr="007F69C3">
              <w:rPr>
                <w:color w:val="002060"/>
              </w:rPr>
              <w:t>MAZZANTI DAVIDE</w:t>
            </w:r>
          </w:p>
        </w:tc>
        <w:tc>
          <w:tcPr>
            <w:tcW w:w="2200" w:type="dxa"/>
            <w:tcMar>
              <w:top w:w="20" w:type="dxa"/>
              <w:left w:w="20" w:type="dxa"/>
              <w:bottom w:w="20" w:type="dxa"/>
              <w:right w:w="20" w:type="dxa"/>
            </w:tcMar>
            <w:vAlign w:val="center"/>
            <w:hideMark/>
          </w:tcPr>
          <w:p w14:paraId="67F57D1C" w14:textId="77777777" w:rsidR="001A077E" w:rsidRPr="007F69C3" w:rsidRDefault="001A077E" w:rsidP="003A0384">
            <w:pPr>
              <w:pStyle w:val="movimento2"/>
              <w:rPr>
                <w:color w:val="002060"/>
              </w:rPr>
            </w:pPr>
            <w:r w:rsidRPr="007F69C3">
              <w:rPr>
                <w:color w:val="002060"/>
              </w:rPr>
              <w:t xml:space="preserve">(AMICI DEL CENTROSOCIO SP.) </w:t>
            </w:r>
          </w:p>
        </w:tc>
      </w:tr>
      <w:tr w:rsidR="001A077E" w:rsidRPr="007F69C3" w14:paraId="198BA967" w14:textId="77777777" w:rsidTr="003A0384">
        <w:tc>
          <w:tcPr>
            <w:tcW w:w="2200" w:type="dxa"/>
            <w:tcMar>
              <w:top w:w="20" w:type="dxa"/>
              <w:left w:w="20" w:type="dxa"/>
              <w:bottom w:w="20" w:type="dxa"/>
              <w:right w:w="20" w:type="dxa"/>
            </w:tcMar>
            <w:vAlign w:val="center"/>
            <w:hideMark/>
          </w:tcPr>
          <w:p w14:paraId="1856A288" w14:textId="77777777" w:rsidR="001A077E" w:rsidRPr="007F69C3" w:rsidRDefault="001A077E" w:rsidP="003A0384">
            <w:pPr>
              <w:pStyle w:val="movimento"/>
              <w:rPr>
                <w:color w:val="002060"/>
              </w:rPr>
            </w:pPr>
            <w:r w:rsidRPr="007F69C3">
              <w:rPr>
                <w:color w:val="002060"/>
              </w:rPr>
              <w:t>VALIANTI ANDREA</w:t>
            </w:r>
          </w:p>
        </w:tc>
        <w:tc>
          <w:tcPr>
            <w:tcW w:w="2200" w:type="dxa"/>
            <w:tcMar>
              <w:top w:w="20" w:type="dxa"/>
              <w:left w:w="20" w:type="dxa"/>
              <w:bottom w:w="20" w:type="dxa"/>
              <w:right w:w="20" w:type="dxa"/>
            </w:tcMar>
            <w:vAlign w:val="center"/>
            <w:hideMark/>
          </w:tcPr>
          <w:p w14:paraId="4EA5FA7F" w14:textId="77777777" w:rsidR="001A077E" w:rsidRPr="007F69C3" w:rsidRDefault="001A077E" w:rsidP="003A0384">
            <w:pPr>
              <w:pStyle w:val="movimento2"/>
              <w:rPr>
                <w:color w:val="002060"/>
              </w:rPr>
            </w:pPr>
            <w:r w:rsidRPr="007F69C3">
              <w:rPr>
                <w:color w:val="002060"/>
              </w:rPr>
              <w:t xml:space="preserve">(ASCOLI CALCIO A 5) </w:t>
            </w:r>
          </w:p>
        </w:tc>
        <w:tc>
          <w:tcPr>
            <w:tcW w:w="800" w:type="dxa"/>
            <w:tcMar>
              <w:top w:w="20" w:type="dxa"/>
              <w:left w:w="20" w:type="dxa"/>
              <w:bottom w:w="20" w:type="dxa"/>
              <w:right w:w="20" w:type="dxa"/>
            </w:tcMar>
            <w:vAlign w:val="center"/>
            <w:hideMark/>
          </w:tcPr>
          <w:p w14:paraId="5087B1BA"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0BA1360" w14:textId="77777777" w:rsidR="001A077E" w:rsidRPr="007F69C3" w:rsidRDefault="001A077E" w:rsidP="003A0384">
            <w:pPr>
              <w:pStyle w:val="movimento"/>
              <w:rPr>
                <w:color w:val="002060"/>
              </w:rPr>
            </w:pPr>
            <w:r w:rsidRPr="007F69C3">
              <w:rPr>
                <w:color w:val="002060"/>
              </w:rPr>
              <w:t>BRUZZESI MATTEO</w:t>
            </w:r>
          </w:p>
        </w:tc>
        <w:tc>
          <w:tcPr>
            <w:tcW w:w="2200" w:type="dxa"/>
            <w:tcMar>
              <w:top w:w="20" w:type="dxa"/>
              <w:left w:w="20" w:type="dxa"/>
              <w:bottom w:w="20" w:type="dxa"/>
              <w:right w:w="20" w:type="dxa"/>
            </w:tcMar>
            <w:vAlign w:val="center"/>
            <w:hideMark/>
          </w:tcPr>
          <w:p w14:paraId="7D860571" w14:textId="77777777" w:rsidR="001A077E" w:rsidRPr="007F69C3" w:rsidRDefault="001A077E" w:rsidP="003A0384">
            <w:pPr>
              <w:pStyle w:val="movimento2"/>
              <w:rPr>
                <w:color w:val="002060"/>
              </w:rPr>
            </w:pPr>
            <w:r w:rsidRPr="007F69C3">
              <w:rPr>
                <w:color w:val="002060"/>
              </w:rPr>
              <w:t xml:space="preserve">(AVENALE) </w:t>
            </w:r>
          </w:p>
        </w:tc>
      </w:tr>
      <w:tr w:rsidR="001A077E" w:rsidRPr="007F69C3" w14:paraId="4E3DEF13" w14:textId="77777777" w:rsidTr="003A0384">
        <w:tc>
          <w:tcPr>
            <w:tcW w:w="2200" w:type="dxa"/>
            <w:tcMar>
              <w:top w:w="20" w:type="dxa"/>
              <w:left w:w="20" w:type="dxa"/>
              <w:bottom w:w="20" w:type="dxa"/>
              <w:right w:w="20" w:type="dxa"/>
            </w:tcMar>
            <w:vAlign w:val="center"/>
            <w:hideMark/>
          </w:tcPr>
          <w:p w14:paraId="1DEEA245" w14:textId="77777777" w:rsidR="001A077E" w:rsidRPr="007F69C3" w:rsidRDefault="001A077E" w:rsidP="003A0384">
            <w:pPr>
              <w:pStyle w:val="movimento"/>
              <w:rPr>
                <w:color w:val="002060"/>
              </w:rPr>
            </w:pPr>
            <w:r w:rsidRPr="007F69C3">
              <w:rPr>
                <w:color w:val="002060"/>
              </w:rPr>
              <w:t>MARROCCHI RICCARDO</w:t>
            </w:r>
          </w:p>
        </w:tc>
        <w:tc>
          <w:tcPr>
            <w:tcW w:w="2200" w:type="dxa"/>
            <w:tcMar>
              <w:top w:w="20" w:type="dxa"/>
              <w:left w:w="20" w:type="dxa"/>
              <w:bottom w:w="20" w:type="dxa"/>
              <w:right w:w="20" w:type="dxa"/>
            </w:tcMar>
            <w:vAlign w:val="center"/>
            <w:hideMark/>
          </w:tcPr>
          <w:p w14:paraId="66D40057" w14:textId="77777777" w:rsidR="001A077E" w:rsidRPr="007F69C3" w:rsidRDefault="001A077E" w:rsidP="003A0384">
            <w:pPr>
              <w:pStyle w:val="movimento2"/>
              <w:rPr>
                <w:color w:val="002060"/>
              </w:rPr>
            </w:pPr>
            <w:r w:rsidRPr="007F69C3">
              <w:rPr>
                <w:color w:val="002060"/>
              </w:rPr>
              <w:t xml:space="preserve">(AVENALE) </w:t>
            </w:r>
          </w:p>
        </w:tc>
        <w:tc>
          <w:tcPr>
            <w:tcW w:w="800" w:type="dxa"/>
            <w:tcMar>
              <w:top w:w="20" w:type="dxa"/>
              <w:left w:w="20" w:type="dxa"/>
              <w:bottom w:w="20" w:type="dxa"/>
              <w:right w:w="20" w:type="dxa"/>
            </w:tcMar>
            <w:vAlign w:val="center"/>
            <w:hideMark/>
          </w:tcPr>
          <w:p w14:paraId="6E1DEA30"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CAE1273" w14:textId="77777777" w:rsidR="001A077E" w:rsidRPr="007F69C3" w:rsidRDefault="001A077E" w:rsidP="003A0384">
            <w:pPr>
              <w:pStyle w:val="movimento"/>
              <w:rPr>
                <w:color w:val="002060"/>
              </w:rPr>
            </w:pPr>
            <w:r w:rsidRPr="007F69C3">
              <w:rPr>
                <w:color w:val="002060"/>
              </w:rPr>
              <w:t>MARIANI GIOVANNI MARIA</w:t>
            </w:r>
          </w:p>
        </w:tc>
        <w:tc>
          <w:tcPr>
            <w:tcW w:w="2200" w:type="dxa"/>
            <w:tcMar>
              <w:top w:w="20" w:type="dxa"/>
              <w:left w:w="20" w:type="dxa"/>
              <w:bottom w:w="20" w:type="dxa"/>
              <w:right w:w="20" w:type="dxa"/>
            </w:tcMar>
            <w:vAlign w:val="center"/>
            <w:hideMark/>
          </w:tcPr>
          <w:p w14:paraId="0D06858B" w14:textId="77777777" w:rsidR="001A077E" w:rsidRPr="007F69C3" w:rsidRDefault="001A077E" w:rsidP="003A0384">
            <w:pPr>
              <w:pStyle w:val="movimento2"/>
              <w:rPr>
                <w:color w:val="002060"/>
              </w:rPr>
            </w:pPr>
            <w:r w:rsidRPr="007F69C3">
              <w:rPr>
                <w:color w:val="002060"/>
              </w:rPr>
              <w:t xml:space="preserve">(CANDIA BARACCOLA ASPIO) </w:t>
            </w:r>
          </w:p>
        </w:tc>
      </w:tr>
      <w:tr w:rsidR="001A077E" w:rsidRPr="007F69C3" w14:paraId="0A73B5F2" w14:textId="77777777" w:rsidTr="003A0384">
        <w:tc>
          <w:tcPr>
            <w:tcW w:w="2200" w:type="dxa"/>
            <w:tcMar>
              <w:top w:w="20" w:type="dxa"/>
              <w:left w:w="20" w:type="dxa"/>
              <w:bottom w:w="20" w:type="dxa"/>
              <w:right w:w="20" w:type="dxa"/>
            </w:tcMar>
            <w:vAlign w:val="center"/>
            <w:hideMark/>
          </w:tcPr>
          <w:p w14:paraId="390993FA" w14:textId="77777777" w:rsidR="001A077E" w:rsidRPr="007F69C3" w:rsidRDefault="001A077E" w:rsidP="003A0384">
            <w:pPr>
              <w:pStyle w:val="movimento"/>
              <w:rPr>
                <w:color w:val="002060"/>
              </w:rPr>
            </w:pPr>
            <w:r w:rsidRPr="007F69C3">
              <w:rPr>
                <w:color w:val="002060"/>
              </w:rPr>
              <w:t>ASTUTI ALBERTO</w:t>
            </w:r>
          </w:p>
        </w:tc>
        <w:tc>
          <w:tcPr>
            <w:tcW w:w="2200" w:type="dxa"/>
            <w:tcMar>
              <w:top w:w="20" w:type="dxa"/>
              <w:left w:w="20" w:type="dxa"/>
              <w:bottom w:w="20" w:type="dxa"/>
              <w:right w:w="20" w:type="dxa"/>
            </w:tcMar>
            <w:vAlign w:val="center"/>
            <w:hideMark/>
          </w:tcPr>
          <w:p w14:paraId="3F7EC320" w14:textId="77777777" w:rsidR="001A077E" w:rsidRPr="007F69C3" w:rsidRDefault="001A077E" w:rsidP="003A0384">
            <w:pPr>
              <w:pStyle w:val="movimento2"/>
              <w:rPr>
                <w:color w:val="002060"/>
              </w:rPr>
            </w:pPr>
            <w:r w:rsidRPr="007F69C3">
              <w:rPr>
                <w:color w:val="002060"/>
              </w:rPr>
              <w:t xml:space="preserve">(CASTELBELLINO CALCIO A 5) </w:t>
            </w:r>
          </w:p>
        </w:tc>
        <w:tc>
          <w:tcPr>
            <w:tcW w:w="800" w:type="dxa"/>
            <w:tcMar>
              <w:top w:w="20" w:type="dxa"/>
              <w:left w:w="20" w:type="dxa"/>
              <w:bottom w:w="20" w:type="dxa"/>
              <w:right w:w="20" w:type="dxa"/>
            </w:tcMar>
            <w:vAlign w:val="center"/>
            <w:hideMark/>
          </w:tcPr>
          <w:p w14:paraId="7D106C4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A16CED5" w14:textId="77777777" w:rsidR="001A077E" w:rsidRPr="007F69C3" w:rsidRDefault="001A077E" w:rsidP="003A0384">
            <w:pPr>
              <w:pStyle w:val="movimento"/>
              <w:rPr>
                <w:color w:val="002060"/>
              </w:rPr>
            </w:pPr>
            <w:r w:rsidRPr="007F69C3">
              <w:rPr>
                <w:color w:val="002060"/>
              </w:rPr>
              <w:t>FILIPPONI LORENZO</w:t>
            </w:r>
          </w:p>
        </w:tc>
        <w:tc>
          <w:tcPr>
            <w:tcW w:w="2200" w:type="dxa"/>
            <w:tcMar>
              <w:top w:w="20" w:type="dxa"/>
              <w:left w:w="20" w:type="dxa"/>
              <w:bottom w:w="20" w:type="dxa"/>
              <w:right w:w="20" w:type="dxa"/>
            </w:tcMar>
            <w:vAlign w:val="center"/>
            <w:hideMark/>
          </w:tcPr>
          <w:p w14:paraId="5809C913" w14:textId="77777777" w:rsidR="001A077E" w:rsidRPr="007F69C3" w:rsidRDefault="001A077E" w:rsidP="003A0384">
            <w:pPr>
              <w:pStyle w:val="movimento2"/>
              <w:rPr>
                <w:color w:val="002060"/>
              </w:rPr>
            </w:pPr>
            <w:r w:rsidRPr="007F69C3">
              <w:rPr>
                <w:color w:val="002060"/>
              </w:rPr>
              <w:t xml:space="preserve">(CASTELBELLINO CALCIO A 5) </w:t>
            </w:r>
          </w:p>
        </w:tc>
      </w:tr>
      <w:tr w:rsidR="001A077E" w:rsidRPr="007F69C3" w14:paraId="0A3135F8" w14:textId="77777777" w:rsidTr="003A0384">
        <w:tc>
          <w:tcPr>
            <w:tcW w:w="2200" w:type="dxa"/>
            <w:tcMar>
              <w:top w:w="20" w:type="dxa"/>
              <w:left w:w="20" w:type="dxa"/>
              <w:bottom w:w="20" w:type="dxa"/>
              <w:right w:w="20" w:type="dxa"/>
            </w:tcMar>
            <w:vAlign w:val="center"/>
            <w:hideMark/>
          </w:tcPr>
          <w:p w14:paraId="1417C8CD" w14:textId="77777777" w:rsidR="001A077E" w:rsidRPr="007F69C3" w:rsidRDefault="001A077E" w:rsidP="003A0384">
            <w:pPr>
              <w:pStyle w:val="movimento"/>
              <w:rPr>
                <w:color w:val="002060"/>
              </w:rPr>
            </w:pPr>
            <w:r w:rsidRPr="007F69C3">
              <w:rPr>
                <w:color w:val="002060"/>
              </w:rPr>
              <w:t>BAIOCCO ETTORE</w:t>
            </w:r>
          </w:p>
        </w:tc>
        <w:tc>
          <w:tcPr>
            <w:tcW w:w="2200" w:type="dxa"/>
            <w:tcMar>
              <w:top w:w="20" w:type="dxa"/>
              <w:left w:w="20" w:type="dxa"/>
              <w:bottom w:w="20" w:type="dxa"/>
              <w:right w:w="20" w:type="dxa"/>
            </w:tcMar>
            <w:vAlign w:val="center"/>
            <w:hideMark/>
          </w:tcPr>
          <w:p w14:paraId="6F7F29AD" w14:textId="77777777" w:rsidR="001A077E" w:rsidRPr="007F69C3" w:rsidRDefault="001A077E" w:rsidP="003A0384">
            <w:pPr>
              <w:pStyle w:val="movimento2"/>
              <w:rPr>
                <w:color w:val="002060"/>
              </w:rPr>
            </w:pPr>
            <w:r w:rsidRPr="007F69C3">
              <w:rPr>
                <w:color w:val="002060"/>
              </w:rPr>
              <w:t xml:space="preserve">(FIGHT BULLS CORRIDONIA) </w:t>
            </w:r>
          </w:p>
        </w:tc>
        <w:tc>
          <w:tcPr>
            <w:tcW w:w="800" w:type="dxa"/>
            <w:tcMar>
              <w:top w:w="20" w:type="dxa"/>
              <w:left w:w="20" w:type="dxa"/>
              <w:bottom w:w="20" w:type="dxa"/>
              <w:right w:w="20" w:type="dxa"/>
            </w:tcMar>
            <w:vAlign w:val="center"/>
            <w:hideMark/>
          </w:tcPr>
          <w:p w14:paraId="7C6EBD7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F6691F6" w14:textId="77777777" w:rsidR="001A077E" w:rsidRPr="007F69C3" w:rsidRDefault="001A077E" w:rsidP="003A0384">
            <w:pPr>
              <w:pStyle w:val="movimento"/>
              <w:rPr>
                <w:color w:val="002060"/>
              </w:rPr>
            </w:pPr>
            <w:r w:rsidRPr="007F69C3">
              <w:rPr>
                <w:color w:val="002060"/>
              </w:rPr>
              <w:t>CAPRITA IONEL VASILE</w:t>
            </w:r>
          </w:p>
        </w:tc>
        <w:tc>
          <w:tcPr>
            <w:tcW w:w="2200" w:type="dxa"/>
            <w:tcMar>
              <w:top w:w="20" w:type="dxa"/>
              <w:left w:w="20" w:type="dxa"/>
              <w:bottom w:w="20" w:type="dxa"/>
              <w:right w:w="20" w:type="dxa"/>
            </w:tcMar>
            <w:vAlign w:val="center"/>
            <w:hideMark/>
          </w:tcPr>
          <w:p w14:paraId="5CFA5239" w14:textId="77777777" w:rsidR="001A077E" w:rsidRPr="007F69C3" w:rsidRDefault="001A077E" w:rsidP="003A0384">
            <w:pPr>
              <w:pStyle w:val="movimento2"/>
              <w:rPr>
                <w:color w:val="002060"/>
              </w:rPr>
            </w:pPr>
            <w:r w:rsidRPr="007F69C3">
              <w:rPr>
                <w:color w:val="002060"/>
              </w:rPr>
              <w:t xml:space="preserve">(FIGHT BULLS CORRIDONIA) </w:t>
            </w:r>
          </w:p>
        </w:tc>
      </w:tr>
      <w:tr w:rsidR="001A077E" w:rsidRPr="007F69C3" w14:paraId="7834A335" w14:textId="77777777" w:rsidTr="003A0384">
        <w:tc>
          <w:tcPr>
            <w:tcW w:w="2200" w:type="dxa"/>
            <w:tcMar>
              <w:top w:w="20" w:type="dxa"/>
              <w:left w:w="20" w:type="dxa"/>
              <w:bottom w:w="20" w:type="dxa"/>
              <w:right w:w="20" w:type="dxa"/>
            </w:tcMar>
            <w:vAlign w:val="center"/>
            <w:hideMark/>
          </w:tcPr>
          <w:p w14:paraId="1CF015BB" w14:textId="77777777" w:rsidR="001A077E" w:rsidRPr="007F69C3" w:rsidRDefault="001A077E" w:rsidP="003A0384">
            <w:pPr>
              <w:pStyle w:val="movimento"/>
              <w:rPr>
                <w:color w:val="002060"/>
              </w:rPr>
            </w:pPr>
            <w:r w:rsidRPr="007F69C3">
              <w:rPr>
                <w:color w:val="002060"/>
              </w:rPr>
              <w:t>DUBBINI JEFFREY</w:t>
            </w:r>
          </w:p>
        </w:tc>
        <w:tc>
          <w:tcPr>
            <w:tcW w:w="2200" w:type="dxa"/>
            <w:tcMar>
              <w:top w:w="20" w:type="dxa"/>
              <w:left w:w="20" w:type="dxa"/>
              <w:bottom w:w="20" w:type="dxa"/>
              <w:right w:w="20" w:type="dxa"/>
            </w:tcMar>
            <w:vAlign w:val="center"/>
            <w:hideMark/>
          </w:tcPr>
          <w:p w14:paraId="417E67F9" w14:textId="77777777" w:rsidR="001A077E" w:rsidRPr="007F69C3" w:rsidRDefault="001A077E" w:rsidP="003A0384">
            <w:pPr>
              <w:pStyle w:val="movimento2"/>
              <w:rPr>
                <w:color w:val="002060"/>
              </w:rPr>
            </w:pPr>
            <w:r w:rsidRPr="007F69C3">
              <w:rPr>
                <w:color w:val="002060"/>
              </w:rPr>
              <w:t xml:space="preserve">(FUTSAL CASTELFIDARDO) </w:t>
            </w:r>
          </w:p>
        </w:tc>
        <w:tc>
          <w:tcPr>
            <w:tcW w:w="800" w:type="dxa"/>
            <w:tcMar>
              <w:top w:w="20" w:type="dxa"/>
              <w:left w:w="20" w:type="dxa"/>
              <w:bottom w:w="20" w:type="dxa"/>
              <w:right w:w="20" w:type="dxa"/>
            </w:tcMar>
            <w:vAlign w:val="center"/>
            <w:hideMark/>
          </w:tcPr>
          <w:p w14:paraId="2967886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3E8EC87" w14:textId="77777777" w:rsidR="001A077E" w:rsidRPr="007F69C3" w:rsidRDefault="001A077E" w:rsidP="003A0384">
            <w:pPr>
              <w:pStyle w:val="movimento"/>
              <w:rPr>
                <w:color w:val="002060"/>
              </w:rPr>
            </w:pPr>
            <w:proofErr w:type="gramStart"/>
            <w:r w:rsidRPr="007F69C3">
              <w:rPr>
                <w:color w:val="002060"/>
              </w:rPr>
              <w:t>DELL OSO</w:t>
            </w:r>
            <w:proofErr w:type="gramEnd"/>
            <w:r w:rsidRPr="007F69C3">
              <w:rPr>
                <w:color w:val="002060"/>
              </w:rPr>
              <w:t xml:space="preserve"> ANDREA</w:t>
            </w:r>
          </w:p>
        </w:tc>
        <w:tc>
          <w:tcPr>
            <w:tcW w:w="2200" w:type="dxa"/>
            <w:tcMar>
              <w:top w:w="20" w:type="dxa"/>
              <w:left w:w="20" w:type="dxa"/>
              <w:bottom w:w="20" w:type="dxa"/>
              <w:right w:w="20" w:type="dxa"/>
            </w:tcMar>
            <w:vAlign w:val="center"/>
            <w:hideMark/>
          </w:tcPr>
          <w:p w14:paraId="19C6BC5B" w14:textId="77777777" w:rsidR="001A077E" w:rsidRPr="007F69C3" w:rsidRDefault="001A077E" w:rsidP="003A0384">
            <w:pPr>
              <w:pStyle w:val="movimento2"/>
              <w:rPr>
                <w:color w:val="002060"/>
              </w:rPr>
            </w:pPr>
            <w:r w:rsidRPr="007F69C3">
              <w:rPr>
                <w:color w:val="002060"/>
              </w:rPr>
              <w:t xml:space="preserve">(SAMBENEDETTESE CALCIO A 5) </w:t>
            </w:r>
          </w:p>
        </w:tc>
      </w:tr>
    </w:tbl>
    <w:p w14:paraId="16661248" w14:textId="77777777" w:rsidR="001A077E" w:rsidRPr="007F69C3" w:rsidRDefault="001A077E" w:rsidP="001A077E">
      <w:pPr>
        <w:pStyle w:val="titolo10"/>
        <w:rPr>
          <w:rFonts w:eastAsiaTheme="minorEastAsia"/>
          <w:color w:val="002060"/>
        </w:rPr>
      </w:pPr>
      <w:r w:rsidRPr="007F69C3">
        <w:rPr>
          <w:color w:val="002060"/>
        </w:rPr>
        <w:t xml:space="preserve">GARE DEL 3/ 2/2024 </w:t>
      </w:r>
    </w:p>
    <w:p w14:paraId="64D80887" w14:textId="77777777" w:rsidR="001A077E" w:rsidRPr="007F69C3" w:rsidRDefault="001A077E" w:rsidP="001A077E">
      <w:pPr>
        <w:pStyle w:val="titolo7a"/>
        <w:rPr>
          <w:color w:val="002060"/>
        </w:rPr>
      </w:pPr>
      <w:r w:rsidRPr="007F69C3">
        <w:rPr>
          <w:color w:val="002060"/>
        </w:rPr>
        <w:lastRenderedPageBreak/>
        <w:t xml:space="preserve">PROVVEDIMENTI DISCIPLINARI </w:t>
      </w:r>
    </w:p>
    <w:p w14:paraId="4ECC21F9"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08401BC3" w14:textId="77777777" w:rsidR="001A077E" w:rsidRPr="007F69C3" w:rsidRDefault="001A077E" w:rsidP="001A077E">
      <w:pPr>
        <w:pStyle w:val="titolo30"/>
        <w:rPr>
          <w:color w:val="002060"/>
        </w:rPr>
      </w:pPr>
      <w:r w:rsidRPr="007F69C3">
        <w:rPr>
          <w:color w:val="002060"/>
        </w:rPr>
        <w:t xml:space="preserve">CALCIATORI ESPULSI </w:t>
      </w:r>
    </w:p>
    <w:p w14:paraId="1E75B433" w14:textId="77777777" w:rsidR="001A077E" w:rsidRPr="007F69C3" w:rsidRDefault="001A077E" w:rsidP="001A077E">
      <w:pPr>
        <w:pStyle w:val="titolo20"/>
        <w:rPr>
          <w:color w:val="002060"/>
        </w:rPr>
      </w:pPr>
      <w:r w:rsidRPr="007F69C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DE5D47B" w14:textId="77777777" w:rsidTr="003A0384">
        <w:tc>
          <w:tcPr>
            <w:tcW w:w="2200" w:type="dxa"/>
            <w:tcMar>
              <w:top w:w="20" w:type="dxa"/>
              <w:left w:w="20" w:type="dxa"/>
              <w:bottom w:w="20" w:type="dxa"/>
              <w:right w:w="20" w:type="dxa"/>
            </w:tcMar>
            <w:vAlign w:val="center"/>
            <w:hideMark/>
          </w:tcPr>
          <w:p w14:paraId="248ED063" w14:textId="77777777" w:rsidR="001A077E" w:rsidRPr="007F69C3" w:rsidRDefault="001A077E" w:rsidP="003A0384">
            <w:pPr>
              <w:pStyle w:val="movimento"/>
              <w:rPr>
                <w:color w:val="002060"/>
              </w:rPr>
            </w:pPr>
            <w:r w:rsidRPr="007F69C3">
              <w:rPr>
                <w:color w:val="002060"/>
              </w:rPr>
              <w:t>DE CAROLIS MASSIMO</w:t>
            </w:r>
          </w:p>
        </w:tc>
        <w:tc>
          <w:tcPr>
            <w:tcW w:w="2200" w:type="dxa"/>
            <w:tcMar>
              <w:top w:w="20" w:type="dxa"/>
              <w:left w:w="20" w:type="dxa"/>
              <w:bottom w:w="20" w:type="dxa"/>
              <w:right w:w="20" w:type="dxa"/>
            </w:tcMar>
            <w:vAlign w:val="center"/>
            <w:hideMark/>
          </w:tcPr>
          <w:p w14:paraId="15DD20DD" w14:textId="77777777" w:rsidR="001A077E" w:rsidRPr="007F69C3" w:rsidRDefault="001A077E" w:rsidP="003A0384">
            <w:pPr>
              <w:pStyle w:val="movimento2"/>
              <w:rPr>
                <w:color w:val="002060"/>
              </w:rPr>
            </w:pPr>
            <w:r w:rsidRPr="007F69C3">
              <w:rPr>
                <w:color w:val="002060"/>
              </w:rPr>
              <w:t xml:space="preserve">(CSI STELLA A.S.D.) </w:t>
            </w:r>
          </w:p>
        </w:tc>
        <w:tc>
          <w:tcPr>
            <w:tcW w:w="800" w:type="dxa"/>
            <w:tcMar>
              <w:top w:w="20" w:type="dxa"/>
              <w:left w:w="20" w:type="dxa"/>
              <w:bottom w:w="20" w:type="dxa"/>
              <w:right w:w="20" w:type="dxa"/>
            </w:tcMar>
            <w:vAlign w:val="center"/>
            <w:hideMark/>
          </w:tcPr>
          <w:p w14:paraId="5F4268E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1BFE6C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A0506E2" w14:textId="77777777" w:rsidR="001A077E" w:rsidRPr="007F69C3" w:rsidRDefault="001A077E" w:rsidP="003A0384">
            <w:pPr>
              <w:pStyle w:val="movimento2"/>
              <w:rPr>
                <w:color w:val="002060"/>
              </w:rPr>
            </w:pPr>
            <w:r w:rsidRPr="007F69C3">
              <w:rPr>
                <w:color w:val="002060"/>
              </w:rPr>
              <w:t> </w:t>
            </w:r>
          </w:p>
        </w:tc>
      </w:tr>
    </w:tbl>
    <w:p w14:paraId="75155E5A"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4FD1A3A5" w14:textId="77777777" w:rsidR="001A077E" w:rsidRPr="007F69C3" w:rsidRDefault="001A077E" w:rsidP="001A077E">
      <w:pPr>
        <w:pStyle w:val="titolo20"/>
        <w:rPr>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C5A9528" w14:textId="77777777" w:rsidTr="003A0384">
        <w:tc>
          <w:tcPr>
            <w:tcW w:w="2200" w:type="dxa"/>
            <w:tcMar>
              <w:top w:w="20" w:type="dxa"/>
              <w:left w:w="20" w:type="dxa"/>
              <w:bottom w:w="20" w:type="dxa"/>
              <w:right w:w="20" w:type="dxa"/>
            </w:tcMar>
            <w:vAlign w:val="center"/>
            <w:hideMark/>
          </w:tcPr>
          <w:p w14:paraId="387FE202" w14:textId="77777777" w:rsidR="001A077E" w:rsidRPr="007F69C3" w:rsidRDefault="001A077E" w:rsidP="003A0384">
            <w:pPr>
              <w:pStyle w:val="movimento"/>
              <w:rPr>
                <w:color w:val="002060"/>
              </w:rPr>
            </w:pPr>
            <w:r w:rsidRPr="007F69C3">
              <w:rPr>
                <w:color w:val="002060"/>
              </w:rPr>
              <w:t>CAPITANELLI ALESSIO</w:t>
            </w:r>
          </w:p>
        </w:tc>
        <w:tc>
          <w:tcPr>
            <w:tcW w:w="2200" w:type="dxa"/>
            <w:tcMar>
              <w:top w:w="20" w:type="dxa"/>
              <w:left w:w="20" w:type="dxa"/>
              <w:bottom w:w="20" w:type="dxa"/>
              <w:right w:w="20" w:type="dxa"/>
            </w:tcMar>
            <w:vAlign w:val="center"/>
            <w:hideMark/>
          </w:tcPr>
          <w:p w14:paraId="1D0E443D" w14:textId="77777777" w:rsidR="001A077E" w:rsidRPr="007F69C3" w:rsidRDefault="001A077E" w:rsidP="003A0384">
            <w:pPr>
              <w:pStyle w:val="movimento2"/>
              <w:rPr>
                <w:color w:val="002060"/>
              </w:rPr>
            </w:pPr>
            <w:r w:rsidRPr="007F69C3">
              <w:rPr>
                <w:color w:val="002060"/>
              </w:rPr>
              <w:t xml:space="preserve">(VERBENA C5 ANCONA) </w:t>
            </w:r>
          </w:p>
        </w:tc>
        <w:tc>
          <w:tcPr>
            <w:tcW w:w="800" w:type="dxa"/>
            <w:tcMar>
              <w:top w:w="20" w:type="dxa"/>
              <w:left w:w="20" w:type="dxa"/>
              <w:bottom w:w="20" w:type="dxa"/>
              <w:right w:w="20" w:type="dxa"/>
            </w:tcMar>
            <w:vAlign w:val="center"/>
            <w:hideMark/>
          </w:tcPr>
          <w:p w14:paraId="475CA60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859905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F04205E" w14:textId="77777777" w:rsidR="001A077E" w:rsidRPr="007F69C3" w:rsidRDefault="001A077E" w:rsidP="003A0384">
            <w:pPr>
              <w:pStyle w:val="movimento2"/>
              <w:rPr>
                <w:color w:val="002060"/>
              </w:rPr>
            </w:pPr>
            <w:r w:rsidRPr="007F69C3">
              <w:rPr>
                <w:color w:val="002060"/>
              </w:rPr>
              <w:t> </w:t>
            </w:r>
          </w:p>
        </w:tc>
      </w:tr>
    </w:tbl>
    <w:p w14:paraId="4A1905A9" w14:textId="77777777" w:rsidR="001A077E" w:rsidRPr="007F69C3" w:rsidRDefault="001A077E" w:rsidP="001A077E">
      <w:pPr>
        <w:pStyle w:val="titolo20"/>
        <w:rPr>
          <w:rFonts w:eastAsiaTheme="minorEastAsia"/>
          <w:color w:val="002060"/>
        </w:rPr>
      </w:pPr>
      <w:r w:rsidRPr="007F69C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03E7811" w14:textId="77777777" w:rsidTr="003A0384">
        <w:tc>
          <w:tcPr>
            <w:tcW w:w="2200" w:type="dxa"/>
            <w:tcMar>
              <w:top w:w="20" w:type="dxa"/>
              <w:left w:w="20" w:type="dxa"/>
              <w:bottom w:w="20" w:type="dxa"/>
              <w:right w:w="20" w:type="dxa"/>
            </w:tcMar>
            <w:vAlign w:val="center"/>
            <w:hideMark/>
          </w:tcPr>
          <w:p w14:paraId="3CFAEDFA" w14:textId="77777777" w:rsidR="001A077E" w:rsidRPr="007F69C3" w:rsidRDefault="001A077E" w:rsidP="003A0384">
            <w:pPr>
              <w:pStyle w:val="movimento"/>
              <w:rPr>
                <w:color w:val="002060"/>
              </w:rPr>
            </w:pPr>
            <w:r w:rsidRPr="007F69C3">
              <w:rPr>
                <w:color w:val="002060"/>
              </w:rPr>
              <w:t>MASI STEFANO</w:t>
            </w:r>
          </w:p>
        </w:tc>
        <w:tc>
          <w:tcPr>
            <w:tcW w:w="2200" w:type="dxa"/>
            <w:tcMar>
              <w:top w:w="20" w:type="dxa"/>
              <w:left w:w="20" w:type="dxa"/>
              <w:bottom w:w="20" w:type="dxa"/>
              <w:right w:w="20" w:type="dxa"/>
            </w:tcMar>
            <w:vAlign w:val="center"/>
            <w:hideMark/>
          </w:tcPr>
          <w:p w14:paraId="01885189" w14:textId="77777777" w:rsidR="001A077E" w:rsidRPr="007F69C3" w:rsidRDefault="001A077E" w:rsidP="003A0384">
            <w:pPr>
              <w:pStyle w:val="movimento2"/>
              <w:rPr>
                <w:color w:val="002060"/>
              </w:rPr>
            </w:pPr>
            <w:r w:rsidRPr="007F69C3">
              <w:rPr>
                <w:color w:val="002060"/>
              </w:rPr>
              <w:t xml:space="preserve">(VERBENA C5 ANCONA) </w:t>
            </w:r>
          </w:p>
        </w:tc>
        <w:tc>
          <w:tcPr>
            <w:tcW w:w="800" w:type="dxa"/>
            <w:tcMar>
              <w:top w:w="20" w:type="dxa"/>
              <w:left w:w="20" w:type="dxa"/>
              <w:bottom w:w="20" w:type="dxa"/>
              <w:right w:w="20" w:type="dxa"/>
            </w:tcMar>
            <w:vAlign w:val="center"/>
            <w:hideMark/>
          </w:tcPr>
          <w:p w14:paraId="65ACB3B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D7716C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CB17E13" w14:textId="77777777" w:rsidR="001A077E" w:rsidRPr="007F69C3" w:rsidRDefault="001A077E" w:rsidP="003A0384">
            <w:pPr>
              <w:pStyle w:val="movimento2"/>
              <w:rPr>
                <w:color w:val="002060"/>
              </w:rPr>
            </w:pPr>
            <w:r w:rsidRPr="007F69C3">
              <w:rPr>
                <w:color w:val="002060"/>
              </w:rPr>
              <w:t> </w:t>
            </w:r>
          </w:p>
        </w:tc>
      </w:tr>
    </w:tbl>
    <w:p w14:paraId="079103DD"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FC5A2AF" w14:textId="77777777" w:rsidTr="003A0384">
        <w:tc>
          <w:tcPr>
            <w:tcW w:w="2200" w:type="dxa"/>
            <w:tcMar>
              <w:top w:w="20" w:type="dxa"/>
              <w:left w:w="20" w:type="dxa"/>
              <w:bottom w:w="20" w:type="dxa"/>
              <w:right w:w="20" w:type="dxa"/>
            </w:tcMar>
            <w:vAlign w:val="center"/>
            <w:hideMark/>
          </w:tcPr>
          <w:p w14:paraId="614DE709" w14:textId="77777777" w:rsidR="001A077E" w:rsidRPr="007F69C3" w:rsidRDefault="001A077E" w:rsidP="003A0384">
            <w:pPr>
              <w:pStyle w:val="movimento"/>
              <w:rPr>
                <w:color w:val="002060"/>
              </w:rPr>
            </w:pPr>
            <w:r w:rsidRPr="007F69C3">
              <w:rPr>
                <w:color w:val="002060"/>
              </w:rPr>
              <w:t>LORENZINI LEONARDO</w:t>
            </w:r>
          </w:p>
        </w:tc>
        <w:tc>
          <w:tcPr>
            <w:tcW w:w="2200" w:type="dxa"/>
            <w:tcMar>
              <w:top w:w="20" w:type="dxa"/>
              <w:left w:w="20" w:type="dxa"/>
              <w:bottom w:w="20" w:type="dxa"/>
              <w:right w:w="20" w:type="dxa"/>
            </w:tcMar>
            <w:vAlign w:val="center"/>
            <w:hideMark/>
          </w:tcPr>
          <w:p w14:paraId="04A5357D" w14:textId="77777777" w:rsidR="001A077E" w:rsidRPr="007F69C3" w:rsidRDefault="001A077E" w:rsidP="003A0384">
            <w:pPr>
              <w:pStyle w:val="movimento2"/>
              <w:rPr>
                <w:color w:val="002060"/>
              </w:rPr>
            </w:pPr>
            <w:r w:rsidRPr="007F69C3">
              <w:rPr>
                <w:color w:val="002060"/>
              </w:rPr>
              <w:t xml:space="preserve">(DINAMIS 1990) </w:t>
            </w:r>
          </w:p>
        </w:tc>
        <w:tc>
          <w:tcPr>
            <w:tcW w:w="800" w:type="dxa"/>
            <w:tcMar>
              <w:top w:w="20" w:type="dxa"/>
              <w:left w:w="20" w:type="dxa"/>
              <w:bottom w:w="20" w:type="dxa"/>
              <w:right w:w="20" w:type="dxa"/>
            </w:tcMar>
            <w:vAlign w:val="center"/>
            <w:hideMark/>
          </w:tcPr>
          <w:p w14:paraId="5101C17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B68EABF" w14:textId="77777777" w:rsidR="001A077E" w:rsidRPr="007F69C3" w:rsidRDefault="001A077E" w:rsidP="003A0384">
            <w:pPr>
              <w:pStyle w:val="movimento"/>
              <w:rPr>
                <w:color w:val="002060"/>
              </w:rPr>
            </w:pPr>
            <w:r w:rsidRPr="007F69C3">
              <w:rPr>
                <w:color w:val="002060"/>
              </w:rPr>
              <w:t>BRASILI ALESSANDRO</w:t>
            </w:r>
          </w:p>
        </w:tc>
        <w:tc>
          <w:tcPr>
            <w:tcW w:w="2200" w:type="dxa"/>
            <w:tcMar>
              <w:top w:w="20" w:type="dxa"/>
              <w:left w:w="20" w:type="dxa"/>
              <w:bottom w:w="20" w:type="dxa"/>
              <w:right w:w="20" w:type="dxa"/>
            </w:tcMar>
            <w:vAlign w:val="center"/>
            <w:hideMark/>
          </w:tcPr>
          <w:p w14:paraId="1302716A" w14:textId="77777777" w:rsidR="001A077E" w:rsidRPr="007F69C3" w:rsidRDefault="001A077E" w:rsidP="003A0384">
            <w:pPr>
              <w:pStyle w:val="movimento2"/>
              <w:rPr>
                <w:color w:val="002060"/>
              </w:rPr>
            </w:pPr>
            <w:r w:rsidRPr="007F69C3">
              <w:rPr>
                <w:color w:val="002060"/>
              </w:rPr>
              <w:t xml:space="preserve">(VERBENA C5 ANCONA) </w:t>
            </w:r>
          </w:p>
        </w:tc>
      </w:tr>
    </w:tbl>
    <w:p w14:paraId="3BFEEFBD"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0339C62" w14:textId="77777777" w:rsidTr="003A0384">
        <w:tc>
          <w:tcPr>
            <w:tcW w:w="2200" w:type="dxa"/>
            <w:tcMar>
              <w:top w:w="20" w:type="dxa"/>
              <w:left w:w="20" w:type="dxa"/>
              <w:bottom w:w="20" w:type="dxa"/>
              <w:right w:w="20" w:type="dxa"/>
            </w:tcMar>
            <w:vAlign w:val="center"/>
            <w:hideMark/>
          </w:tcPr>
          <w:p w14:paraId="3E3FE92C" w14:textId="77777777" w:rsidR="001A077E" w:rsidRPr="007F69C3" w:rsidRDefault="001A077E" w:rsidP="003A0384">
            <w:pPr>
              <w:pStyle w:val="movimento"/>
              <w:rPr>
                <w:color w:val="002060"/>
              </w:rPr>
            </w:pPr>
            <w:r w:rsidRPr="007F69C3">
              <w:rPr>
                <w:color w:val="002060"/>
              </w:rPr>
              <w:t>PRANZO CRISTIAN</w:t>
            </w:r>
          </w:p>
        </w:tc>
        <w:tc>
          <w:tcPr>
            <w:tcW w:w="2200" w:type="dxa"/>
            <w:tcMar>
              <w:top w:w="20" w:type="dxa"/>
              <w:left w:w="20" w:type="dxa"/>
              <w:bottom w:w="20" w:type="dxa"/>
              <w:right w:w="20" w:type="dxa"/>
            </w:tcMar>
            <w:vAlign w:val="center"/>
            <w:hideMark/>
          </w:tcPr>
          <w:p w14:paraId="34E109B6" w14:textId="77777777" w:rsidR="001A077E" w:rsidRPr="007F69C3" w:rsidRDefault="001A077E" w:rsidP="003A0384">
            <w:pPr>
              <w:pStyle w:val="movimento2"/>
              <w:rPr>
                <w:color w:val="002060"/>
              </w:rPr>
            </w:pPr>
            <w:r w:rsidRPr="007F69C3">
              <w:rPr>
                <w:color w:val="002060"/>
              </w:rPr>
              <w:t xml:space="preserve">(DINAMIS 1990) </w:t>
            </w:r>
          </w:p>
        </w:tc>
        <w:tc>
          <w:tcPr>
            <w:tcW w:w="800" w:type="dxa"/>
            <w:tcMar>
              <w:top w:w="20" w:type="dxa"/>
              <w:left w:w="20" w:type="dxa"/>
              <w:bottom w:w="20" w:type="dxa"/>
              <w:right w:w="20" w:type="dxa"/>
            </w:tcMar>
            <w:vAlign w:val="center"/>
            <w:hideMark/>
          </w:tcPr>
          <w:p w14:paraId="383E64F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CB3DCA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B25B23D" w14:textId="77777777" w:rsidR="001A077E" w:rsidRPr="007F69C3" w:rsidRDefault="001A077E" w:rsidP="003A0384">
            <w:pPr>
              <w:pStyle w:val="movimento2"/>
              <w:rPr>
                <w:color w:val="002060"/>
              </w:rPr>
            </w:pPr>
            <w:r w:rsidRPr="007F69C3">
              <w:rPr>
                <w:color w:val="002060"/>
              </w:rPr>
              <w:t> </w:t>
            </w:r>
          </w:p>
        </w:tc>
      </w:tr>
    </w:tbl>
    <w:p w14:paraId="37034DB8" w14:textId="77777777" w:rsidR="001A077E" w:rsidRPr="007F69C3" w:rsidRDefault="001A077E" w:rsidP="001A077E">
      <w:pPr>
        <w:pStyle w:val="titolo10"/>
        <w:rPr>
          <w:rFonts w:eastAsiaTheme="minorEastAsia"/>
          <w:color w:val="002060"/>
        </w:rPr>
      </w:pPr>
      <w:r w:rsidRPr="007F69C3">
        <w:rPr>
          <w:color w:val="002060"/>
        </w:rPr>
        <w:t xml:space="preserve">GARE DEL 5/ 2/2024 </w:t>
      </w:r>
    </w:p>
    <w:p w14:paraId="14C957D3" w14:textId="77777777" w:rsidR="001A077E" w:rsidRPr="007F69C3" w:rsidRDefault="001A077E" w:rsidP="001A077E">
      <w:pPr>
        <w:pStyle w:val="titolo7a"/>
        <w:rPr>
          <w:color w:val="002060"/>
        </w:rPr>
      </w:pPr>
      <w:r w:rsidRPr="007F69C3">
        <w:rPr>
          <w:color w:val="002060"/>
        </w:rPr>
        <w:t xml:space="preserve">PROVVEDIMENTI DISCIPLINARI </w:t>
      </w:r>
    </w:p>
    <w:p w14:paraId="0B3AF42D"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6FB61080" w14:textId="77777777" w:rsidR="001A077E" w:rsidRPr="007F69C3" w:rsidRDefault="001A077E" w:rsidP="001A077E">
      <w:pPr>
        <w:pStyle w:val="titolo30"/>
        <w:rPr>
          <w:color w:val="002060"/>
        </w:rPr>
      </w:pPr>
      <w:r w:rsidRPr="007F69C3">
        <w:rPr>
          <w:color w:val="002060"/>
        </w:rPr>
        <w:t xml:space="preserve">ALLENATORI </w:t>
      </w:r>
    </w:p>
    <w:p w14:paraId="36A3FA82" w14:textId="77777777" w:rsidR="001A077E" w:rsidRPr="007F69C3" w:rsidRDefault="001A077E" w:rsidP="001A077E">
      <w:pPr>
        <w:pStyle w:val="titolo20"/>
        <w:rPr>
          <w:color w:val="002060"/>
        </w:rPr>
      </w:pPr>
      <w:r w:rsidRPr="007F69C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0296214" w14:textId="77777777" w:rsidTr="003A0384">
        <w:tc>
          <w:tcPr>
            <w:tcW w:w="2200" w:type="dxa"/>
            <w:tcMar>
              <w:top w:w="20" w:type="dxa"/>
              <w:left w:w="20" w:type="dxa"/>
              <w:bottom w:w="20" w:type="dxa"/>
              <w:right w:w="20" w:type="dxa"/>
            </w:tcMar>
            <w:vAlign w:val="center"/>
            <w:hideMark/>
          </w:tcPr>
          <w:p w14:paraId="4BCE1861" w14:textId="77777777" w:rsidR="001A077E" w:rsidRPr="007F69C3" w:rsidRDefault="001A077E" w:rsidP="003A0384">
            <w:pPr>
              <w:pStyle w:val="movimento"/>
              <w:rPr>
                <w:color w:val="002060"/>
              </w:rPr>
            </w:pPr>
            <w:r w:rsidRPr="007F69C3">
              <w:rPr>
                <w:color w:val="002060"/>
              </w:rPr>
              <w:t>FERRARESI EMANUELE</w:t>
            </w:r>
          </w:p>
        </w:tc>
        <w:tc>
          <w:tcPr>
            <w:tcW w:w="2200" w:type="dxa"/>
            <w:tcMar>
              <w:top w:w="20" w:type="dxa"/>
              <w:left w:w="20" w:type="dxa"/>
              <w:bottom w:w="20" w:type="dxa"/>
              <w:right w:w="20" w:type="dxa"/>
            </w:tcMar>
            <w:vAlign w:val="center"/>
            <w:hideMark/>
          </w:tcPr>
          <w:p w14:paraId="3C8A2232" w14:textId="77777777" w:rsidR="001A077E" w:rsidRPr="007F69C3" w:rsidRDefault="001A077E" w:rsidP="003A0384">
            <w:pPr>
              <w:pStyle w:val="movimento2"/>
              <w:rPr>
                <w:color w:val="002060"/>
              </w:rPr>
            </w:pPr>
            <w:r w:rsidRPr="007F69C3">
              <w:rPr>
                <w:color w:val="002060"/>
              </w:rPr>
              <w:t xml:space="preserve">(ACLI MANTOVANI CALCIO A 5) </w:t>
            </w:r>
          </w:p>
        </w:tc>
        <w:tc>
          <w:tcPr>
            <w:tcW w:w="800" w:type="dxa"/>
            <w:tcMar>
              <w:top w:w="20" w:type="dxa"/>
              <w:left w:w="20" w:type="dxa"/>
              <w:bottom w:w="20" w:type="dxa"/>
              <w:right w:w="20" w:type="dxa"/>
            </w:tcMar>
            <w:vAlign w:val="center"/>
            <w:hideMark/>
          </w:tcPr>
          <w:p w14:paraId="1A4EB3A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84EDF30"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4D52640" w14:textId="77777777" w:rsidR="001A077E" w:rsidRPr="007F69C3" w:rsidRDefault="001A077E" w:rsidP="003A0384">
            <w:pPr>
              <w:pStyle w:val="movimento2"/>
              <w:rPr>
                <w:color w:val="002060"/>
              </w:rPr>
            </w:pPr>
            <w:r w:rsidRPr="007F69C3">
              <w:rPr>
                <w:color w:val="002060"/>
              </w:rPr>
              <w:t> </w:t>
            </w:r>
          </w:p>
        </w:tc>
      </w:tr>
    </w:tbl>
    <w:p w14:paraId="2EA48AA2"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79673BDE" w14:textId="77777777" w:rsidR="001A077E" w:rsidRPr="007F69C3" w:rsidRDefault="001A077E" w:rsidP="001A077E">
      <w:pPr>
        <w:pStyle w:val="titolo20"/>
        <w:rPr>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550C4B6" w14:textId="77777777" w:rsidTr="003A0384">
        <w:tc>
          <w:tcPr>
            <w:tcW w:w="2200" w:type="dxa"/>
            <w:tcMar>
              <w:top w:w="20" w:type="dxa"/>
              <w:left w:w="20" w:type="dxa"/>
              <w:bottom w:w="20" w:type="dxa"/>
              <w:right w:w="20" w:type="dxa"/>
            </w:tcMar>
            <w:vAlign w:val="center"/>
            <w:hideMark/>
          </w:tcPr>
          <w:p w14:paraId="0870BDBF" w14:textId="77777777" w:rsidR="001A077E" w:rsidRPr="007F69C3" w:rsidRDefault="001A077E" w:rsidP="003A0384">
            <w:pPr>
              <w:pStyle w:val="movimento"/>
              <w:rPr>
                <w:color w:val="002060"/>
              </w:rPr>
            </w:pPr>
            <w:r w:rsidRPr="007F69C3">
              <w:rPr>
                <w:color w:val="002060"/>
              </w:rPr>
              <w:t>GIGANTE NICOLAS</w:t>
            </w:r>
          </w:p>
        </w:tc>
        <w:tc>
          <w:tcPr>
            <w:tcW w:w="2200" w:type="dxa"/>
            <w:tcMar>
              <w:top w:w="20" w:type="dxa"/>
              <w:left w:w="20" w:type="dxa"/>
              <w:bottom w:w="20" w:type="dxa"/>
              <w:right w:w="20" w:type="dxa"/>
            </w:tcMar>
            <w:vAlign w:val="center"/>
            <w:hideMark/>
          </w:tcPr>
          <w:p w14:paraId="682BF2DE" w14:textId="77777777" w:rsidR="001A077E" w:rsidRPr="007F69C3" w:rsidRDefault="001A077E" w:rsidP="003A0384">
            <w:pPr>
              <w:pStyle w:val="movimento2"/>
              <w:rPr>
                <w:color w:val="002060"/>
              </w:rPr>
            </w:pPr>
            <w:r w:rsidRPr="007F69C3">
              <w:rPr>
                <w:color w:val="002060"/>
              </w:rPr>
              <w:t xml:space="preserve">(ACLI MANTOVANI CALCIO A 5) </w:t>
            </w:r>
          </w:p>
        </w:tc>
        <w:tc>
          <w:tcPr>
            <w:tcW w:w="800" w:type="dxa"/>
            <w:tcMar>
              <w:top w:w="20" w:type="dxa"/>
              <w:left w:w="20" w:type="dxa"/>
              <w:bottom w:w="20" w:type="dxa"/>
              <w:right w:w="20" w:type="dxa"/>
            </w:tcMar>
            <w:vAlign w:val="center"/>
            <w:hideMark/>
          </w:tcPr>
          <w:p w14:paraId="79112E7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330D384" w14:textId="77777777" w:rsidR="001A077E" w:rsidRPr="007F69C3" w:rsidRDefault="001A077E" w:rsidP="003A0384">
            <w:pPr>
              <w:pStyle w:val="movimento"/>
              <w:rPr>
                <w:color w:val="002060"/>
              </w:rPr>
            </w:pPr>
            <w:r w:rsidRPr="007F69C3">
              <w:rPr>
                <w:color w:val="002060"/>
              </w:rPr>
              <w:t>PIERPAOLI MATTEO</w:t>
            </w:r>
          </w:p>
        </w:tc>
        <w:tc>
          <w:tcPr>
            <w:tcW w:w="2200" w:type="dxa"/>
            <w:tcMar>
              <w:top w:w="20" w:type="dxa"/>
              <w:left w:w="20" w:type="dxa"/>
              <w:bottom w:w="20" w:type="dxa"/>
              <w:right w:w="20" w:type="dxa"/>
            </w:tcMar>
            <w:vAlign w:val="center"/>
            <w:hideMark/>
          </w:tcPr>
          <w:p w14:paraId="232F36A9" w14:textId="77777777" w:rsidR="001A077E" w:rsidRPr="007F69C3" w:rsidRDefault="001A077E" w:rsidP="003A0384">
            <w:pPr>
              <w:pStyle w:val="movimento2"/>
              <w:rPr>
                <w:color w:val="002060"/>
              </w:rPr>
            </w:pPr>
            <w:r w:rsidRPr="007F69C3">
              <w:rPr>
                <w:color w:val="002060"/>
              </w:rPr>
              <w:t>(</w:t>
            </w:r>
            <w:proofErr w:type="gramStart"/>
            <w:r w:rsidRPr="007F69C3">
              <w:rPr>
                <w:color w:val="002060"/>
              </w:rPr>
              <w:t>CITTA</w:t>
            </w:r>
            <w:proofErr w:type="gramEnd"/>
            <w:r w:rsidRPr="007F69C3">
              <w:rPr>
                <w:color w:val="002060"/>
              </w:rPr>
              <w:t xml:space="preserve"> DI OSTRA) </w:t>
            </w:r>
          </w:p>
        </w:tc>
      </w:tr>
    </w:tbl>
    <w:p w14:paraId="669779B8"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FF49904" w14:textId="77777777" w:rsidTr="003A0384">
        <w:tc>
          <w:tcPr>
            <w:tcW w:w="2200" w:type="dxa"/>
            <w:tcMar>
              <w:top w:w="20" w:type="dxa"/>
              <w:left w:w="20" w:type="dxa"/>
              <w:bottom w:w="20" w:type="dxa"/>
              <w:right w:w="20" w:type="dxa"/>
            </w:tcMar>
            <w:vAlign w:val="center"/>
            <w:hideMark/>
          </w:tcPr>
          <w:p w14:paraId="5C256E7E" w14:textId="77777777" w:rsidR="001A077E" w:rsidRPr="007F69C3" w:rsidRDefault="001A077E" w:rsidP="003A0384">
            <w:pPr>
              <w:pStyle w:val="movimento"/>
              <w:rPr>
                <w:color w:val="002060"/>
              </w:rPr>
            </w:pPr>
            <w:r w:rsidRPr="007F69C3">
              <w:rPr>
                <w:color w:val="002060"/>
              </w:rPr>
              <w:t>DE CAPUA MATTEO ANGELO</w:t>
            </w:r>
          </w:p>
        </w:tc>
        <w:tc>
          <w:tcPr>
            <w:tcW w:w="2200" w:type="dxa"/>
            <w:tcMar>
              <w:top w:w="20" w:type="dxa"/>
              <w:left w:w="20" w:type="dxa"/>
              <w:bottom w:w="20" w:type="dxa"/>
              <w:right w:w="20" w:type="dxa"/>
            </w:tcMar>
            <w:vAlign w:val="center"/>
            <w:hideMark/>
          </w:tcPr>
          <w:p w14:paraId="230CD222" w14:textId="77777777" w:rsidR="001A077E" w:rsidRPr="007F69C3" w:rsidRDefault="001A077E" w:rsidP="003A0384">
            <w:pPr>
              <w:pStyle w:val="movimento2"/>
              <w:rPr>
                <w:color w:val="002060"/>
              </w:rPr>
            </w:pPr>
            <w:r w:rsidRPr="007F69C3">
              <w:rPr>
                <w:color w:val="002060"/>
              </w:rPr>
              <w:t xml:space="preserve">(ACLI MANTOVANI CALCIO A 5) </w:t>
            </w:r>
          </w:p>
        </w:tc>
        <w:tc>
          <w:tcPr>
            <w:tcW w:w="800" w:type="dxa"/>
            <w:tcMar>
              <w:top w:w="20" w:type="dxa"/>
              <w:left w:w="20" w:type="dxa"/>
              <w:bottom w:w="20" w:type="dxa"/>
              <w:right w:w="20" w:type="dxa"/>
            </w:tcMar>
            <w:vAlign w:val="center"/>
            <w:hideMark/>
          </w:tcPr>
          <w:p w14:paraId="3DE62D9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26F6EB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7F653AB" w14:textId="77777777" w:rsidR="001A077E" w:rsidRPr="007F69C3" w:rsidRDefault="001A077E" w:rsidP="003A0384">
            <w:pPr>
              <w:pStyle w:val="movimento2"/>
              <w:rPr>
                <w:color w:val="002060"/>
              </w:rPr>
            </w:pPr>
            <w:r w:rsidRPr="007F69C3">
              <w:rPr>
                <w:color w:val="002060"/>
              </w:rPr>
              <w:t> </w:t>
            </w:r>
          </w:p>
        </w:tc>
      </w:tr>
    </w:tbl>
    <w:p w14:paraId="759F1CBF" w14:textId="77777777" w:rsidR="001A077E" w:rsidRDefault="001A077E" w:rsidP="001A077E">
      <w:pPr>
        <w:pStyle w:val="breakline"/>
        <w:rPr>
          <w:color w:val="002060"/>
        </w:rPr>
      </w:pPr>
    </w:p>
    <w:p w14:paraId="741EB39C"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58DD5AFC"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3EF8645E" w14:textId="77777777" w:rsidR="001A077E" w:rsidRPr="007F69C3" w:rsidRDefault="001A077E" w:rsidP="001A077E">
      <w:pPr>
        <w:pStyle w:val="breakline"/>
        <w:rPr>
          <w:rFonts w:eastAsiaTheme="minorEastAsia"/>
          <w:color w:val="002060"/>
        </w:rPr>
      </w:pPr>
    </w:p>
    <w:p w14:paraId="5A2F366D" w14:textId="77777777" w:rsidR="001A077E" w:rsidRPr="007F69C3" w:rsidRDefault="001A077E" w:rsidP="001A077E">
      <w:pPr>
        <w:pStyle w:val="titoloprinc0"/>
        <w:rPr>
          <w:color w:val="002060"/>
        </w:rPr>
      </w:pPr>
      <w:r w:rsidRPr="007F69C3">
        <w:rPr>
          <w:color w:val="002060"/>
        </w:rPr>
        <w:t>CLASSIFICA</w:t>
      </w:r>
    </w:p>
    <w:p w14:paraId="6047C9FD" w14:textId="77777777" w:rsidR="001A077E" w:rsidRPr="007F69C3" w:rsidRDefault="001A077E" w:rsidP="001A077E">
      <w:pPr>
        <w:pStyle w:val="breakline"/>
        <w:rPr>
          <w:color w:val="002060"/>
        </w:rPr>
      </w:pPr>
    </w:p>
    <w:p w14:paraId="3D1CD94F" w14:textId="77777777" w:rsidR="001A077E" w:rsidRPr="007F69C3" w:rsidRDefault="001A077E" w:rsidP="001A077E">
      <w:pPr>
        <w:pStyle w:val="breakline"/>
        <w:rPr>
          <w:color w:val="002060"/>
        </w:rPr>
      </w:pPr>
    </w:p>
    <w:p w14:paraId="16C982D8" w14:textId="77777777" w:rsidR="001A077E" w:rsidRPr="007F69C3" w:rsidRDefault="001A077E" w:rsidP="001A077E">
      <w:pPr>
        <w:pStyle w:val="sottotitolocampionato10"/>
        <w:rPr>
          <w:color w:val="002060"/>
        </w:rPr>
      </w:pPr>
      <w:r w:rsidRPr="007F69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6DF75A60"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D5576"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46429"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35FFF"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69114"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88522"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82D2A"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9667F"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DDF7F"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3B7F3"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48A37" w14:textId="77777777" w:rsidR="001A077E" w:rsidRPr="007F69C3" w:rsidRDefault="001A077E" w:rsidP="003A0384">
            <w:pPr>
              <w:pStyle w:val="headertabella0"/>
              <w:rPr>
                <w:color w:val="002060"/>
              </w:rPr>
            </w:pPr>
            <w:r w:rsidRPr="007F69C3">
              <w:rPr>
                <w:color w:val="002060"/>
              </w:rPr>
              <w:t>PE</w:t>
            </w:r>
          </w:p>
        </w:tc>
      </w:tr>
      <w:tr w:rsidR="001A077E" w:rsidRPr="007F69C3" w14:paraId="3F6C4209"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52F6CE" w14:textId="77777777" w:rsidR="001A077E" w:rsidRPr="007F69C3" w:rsidRDefault="001A077E" w:rsidP="003A0384">
            <w:pPr>
              <w:pStyle w:val="rowtabella0"/>
              <w:rPr>
                <w:color w:val="002060"/>
              </w:rPr>
            </w:pPr>
            <w:r w:rsidRPr="007F69C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2643"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A19F"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1CF7"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FF28"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69B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5BB4" w14:textId="77777777" w:rsidR="001A077E" w:rsidRPr="007F69C3" w:rsidRDefault="001A077E" w:rsidP="003A0384">
            <w:pPr>
              <w:pStyle w:val="rowtabella0"/>
              <w:jc w:val="center"/>
              <w:rPr>
                <w:color w:val="002060"/>
              </w:rPr>
            </w:pPr>
            <w:r w:rsidRPr="007F69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EF44"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EC9A"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B52D" w14:textId="77777777" w:rsidR="001A077E" w:rsidRPr="007F69C3" w:rsidRDefault="001A077E" w:rsidP="003A0384">
            <w:pPr>
              <w:pStyle w:val="rowtabella0"/>
              <w:jc w:val="center"/>
              <w:rPr>
                <w:color w:val="002060"/>
              </w:rPr>
            </w:pPr>
            <w:r w:rsidRPr="007F69C3">
              <w:rPr>
                <w:color w:val="002060"/>
              </w:rPr>
              <w:t>0</w:t>
            </w:r>
          </w:p>
        </w:tc>
      </w:tr>
      <w:tr w:rsidR="001A077E" w:rsidRPr="007F69C3" w14:paraId="0B4C89D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2E2012" w14:textId="77777777" w:rsidR="001A077E" w:rsidRPr="007F69C3" w:rsidRDefault="001A077E" w:rsidP="003A0384">
            <w:pPr>
              <w:pStyle w:val="rowtabella0"/>
              <w:rPr>
                <w:color w:val="002060"/>
              </w:rPr>
            </w:pPr>
            <w:r w:rsidRPr="007F69C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3358"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AAE3"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79F1"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E43A"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438F"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B186"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1CBA"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C424"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783D" w14:textId="77777777" w:rsidR="001A077E" w:rsidRPr="007F69C3" w:rsidRDefault="001A077E" w:rsidP="003A0384">
            <w:pPr>
              <w:pStyle w:val="rowtabella0"/>
              <w:jc w:val="center"/>
              <w:rPr>
                <w:color w:val="002060"/>
              </w:rPr>
            </w:pPr>
            <w:r w:rsidRPr="007F69C3">
              <w:rPr>
                <w:color w:val="002060"/>
              </w:rPr>
              <w:t>0</w:t>
            </w:r>
          </w:p>
        </w:tc>
      </w:tr>
      <w:tr w:rsidR="001A077E" w:rsidRPr="007F69C3" w14:paraId="0A2D4C1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1A4A0" w14:textId="77777777" w:rsidR="001A077E" w:rsidRPr="007F69C3" w:rsidRDefault="001A077E" w:rsidP="003A0384">
            <w:pPr>
              <w:pStyle w:val="rowtabella0"/>
              <w:rPr>
                <w:color w:val="002060"/>
              </w:rPr>
            </w:pPr>
            <w:r w:rsidRPr="007F69C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5096"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68C0"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7AEC"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7C3D"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F519"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77C1" w14:textId="77777777" w:rsidR="001A077E" w:rsidRPr="007F69C3" w:rsidRDefault="001A077E" w:rsidP="003A0384">
            <w:pPr>
              <w:pStyle w:val="rowtabella0"/>
              <w:jc w:val="center"/>
              <w:rPr>
                <w:color w:val="002060"/>
              </w:rPr>
            </w:pPr>
            <w:r w:rsidRPr="007F69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7FF60"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050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C0C0" w14:textId="77777777" w:rsidR="001A077E" w:rsidRPr="007F69C3" w:rsidRDefault="001A077E" w:rsidP="003A0384">
            <w:pPr>
              <w:pStyle w:val="rowtabella0"/>
              <w:jc w:val="center"/>
              <w:rPr>
                <w:color w:val="002060"/>
              </w:rPr>
            </w:pPr>
            <w:r w:rsidRPr="007F69C3">
              <w:rPr>
                <w:color w:val="002060"/>
              </w:rPr>
              <w:t>0</w:t>
            </w:r>
          </w:p>
        </w:tc>
      </w:tr>
      <w:tr w:rsidR="001A077E" w:rsidRPr="007F69C3" w14:paraId="4B3392D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D9728" w14:textId="77777777" w:rsidR="001A077E" w:rsidRPr="007F69C3" w:rsidRDefault="001A077E" w:rsidP="003A0384">
            <w:pPr>
              <w:pStyle w:val="rowtabella0"/>
              <w:rPr>
                <w:color w:val="002060"/>
              </w:rPr>
            </w:pPr>
            <w:r w:rsidRPr="007F69C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89DD"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9CD4"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5E0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6432"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EC5B5"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67AD" w14:textId="77777777" w:rsidR="001A077E" w:rsidRPr="007F69C3" w:rsidRDefault="001A077E" w:rsidP="003A0384">
            <w:pPr>
              <w:pStyle w:val="rowtabella0"/>
              <w:jc w:val="center"/>
              <w:rPr>
                <w:color w:val="002060"/>
              </w:rPr>
            </w:pPr>
            <w:r w:rsidRPr="007F69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3728" w14:textId="77777777" w:rsidR="001A077E" w:rsidRPr="007F69C3" w:rsidRDefault="001A077E" w:rsidP="003A0384">
            <w:pPr>
              <w:pStyle w:val="rowtabella0"/>
              <w:jc w:val="center"/>
              <w:rPr>
                <w:color w:val="002060"/>
              </w:rPr>
            </w:pPr>
            <w:r w:rsidRPr="007F69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D52C"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B214" w14:textId="77777777" w:rsidR="001A077E" w:rsidRPr="007F69C3" w:rsidRDefault="001A077E" w:rsidP="003A0384">
            <w:pPr>
              <w:pStyle w:val="rowtabella0"/>
              <w:jc w:val="center"/>
              <w:rPr>
                <w:color w:val="002060"/>
              </w:rPr>
            </w:pPr>
            <w:r w:rsidRPr="007F69C3">
              <w:rPr>
                <w:color w:val="002060"/>
              </w:rPr>
              <w:t>0</w:t>
            </w:r>
          </w:p>
        </w:tc>
      </w:tr>
      <w:tr w:rsidR="001A077E" w:rsidRPr="007F69C3" w14:paraId="1795EC4A"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51953" w14:textId="77777777" w:rsidR="001A077E" w:rsidRPr="007F69C3" w:rsidRDefault="001A077E" w:rsidP="003A0384">
            <w:pPr>
              <w:pStyle w:val="rowtabella0"/>
              <w:rPr>
                <w:color w:val="002060"/>
              </w:rPr>
            </w:pPr>
            <w:r w:rsidRPr="007F69C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491D"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ADB6"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E03B"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0B5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6651"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1D79" w14:textId="77777777" w:rsidR="001A077E" w:rsidRPr="007F69C3" w:rsidRDefault="001A077E" w:rsidP="003A0384">
            <w:pPr>
              <w:pStyle w:val="rowtabella0"/>
              <w:jc w:val="center"/>
              <w:rPr>
                <w:color w:val="002060"/>
              </w:rPr>
            </w:pPr>
            <w:r w:rsidRPr="007F69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821A"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DC6F"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88FB" w14:textId="77777777" w:rsidR="001A077E" w:rsidRPr="007F69C3" w:rsidRDefault="001A077E" w:rsidP="003A0384">
            <w:pPr>
              <w:pStyle w:val="rowtabella0"/>
              <w:jc w:val="center"/>
              <w:rPr>
                <w:color w:val="002060"/>
              </w:rPr>
            </w:pPr>
            <w:r w:rsidRPr="007F69C3">
              <w:rPr>
                <w:color w:val="002060"/>
              </w:rPr>
              <w:t>0</w:t>
            </w:r>
          </w:p>
        </w:tc>
      </w:tr>
      <w:tr w:rsidR="001A077E" w:rsidRPr="007F69C3" w14:paraId="626539C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683F5" w14:textId="77777777" w:rsidR="001A077E" w:rsidRPr="007F69C3" w:rsidRDefault="001A077E" w:rsidP="003A0384">
            <w:pPr>
              <w:pStyle w:val="rowtabella0"/>
              <w:rPr>
                <w:color w:val="002060"/>
              </w:rPr>
            </w:pPr>
            <w:r w:rsidRPr="007F69C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4D3B"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BAC2"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74A7"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EBC8"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2B94"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9106" w14:textId="77777777" w:rsidR="001A077E" w:rsidRPr="007F69C3" w:rsidRDefault="001A077E" w:rsidP="003A0384">
            <w:pPr>
              <w:pStyle w:val="rowtabella0"/>
              <w:jc w:val="center"/>
              <w:rPr>
                <w:color w:val="002060"/>
              </w:rPr>
            </w:pPr>
            <w:r w:rsidRPr="007F69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7F39" w14:textId="77777777" w:rsidR="001A077E" w:rsidRPr="007F69C3" w:rsidRDefault="001A077E" w:rsidP="003A0384">
            <w:pPr>
              <w:pStyle w:val="rowtabella0"/>
              <w:jc w:val="center"/>
              <w:rPr>
                <w:color w:val="002060"/>
              </w:rPr>
            </w:pPr>
            <w:r w:rsidRPr="007F69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AB37"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19F9" w14:textId="77777777" w:rsidR="001A077E" w:rsidRPr="007F69C3" w:rsidRDefault="001A077E" w:rsidP="003A0384">
            <w:pPr>
              <w:pStyle w:val="rowtabella0"/>
              <w:jc w:val="center"/>
              <w:rPr>
                <w:color w:val="002060"/>
              </w:rPr>
            </w:pPr>
            <w:r w:rsidRPr="007F69C3">
              <w:rPr>
                <w:color w:val="002060"/>
              </w:rPr>
              <w:t>0</w:t>
            </w:r>
          </w:p>
        </w:tc>
      </w:tr>
      <w:tr w:rsidR="001A077E" w:rsidRPr="007F69C3" w14:paraId="5AA6DBD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561DA" w14:textId="77777777" w:rsidR="001A077E" w:rsidRPr="007F69C3" w:rsidRDefault="001A077E" w:rsidP="003A0384">
            <w:pPr>
              <w:pStyle w:val="rowtabella0"/>
              <w:rPr>
                <w:color w:val="002060"/>
              </w:rPr>
            </w:pPr>
            <w:r w:rsidRPr="007F69C3">
              <w:rPr>
                <w:color w:val="002060"/>
              </w:rPr>
              <w:lastRenderedPageBreak/>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BFA3"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A915"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4E70"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074A"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6B3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D655"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462E" w14:textId="77777777" w:rsidR="001A077E" w:rsidRPr="007F69C3" w:rsidRDefault="001A077E" w:rsidP="003A0384">
            <w:pPr>
              <w:pStyle w:val="rowtabella0"/>
              <w:jc w:val="center"/>
              <w:rPr>
                <w:color w:val="002060"/>
              </w:rPr>
            </w:pPr>
            <w:r w:rsidRPr="007F69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419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AA8D" w14:textId="77777777" w:rsidR="001A077E" w:rsidRPr="007F69C3" w:rsidRDefault="001A077E" w:rsidP="003A0384">
            <w:pPr>
              <w:pStyle w:val="rowtabella0"/>
              <w:jc w:val="center"/>
              <w:rPr>
                <w:color w:val="002060"/>
              </w:rPr>
            </w:pPr>
            <w:r w:rsidRPr="007F69C3">
              <w:rPr>
                <w:color w:val="002060"/>
              </w:rPr>
              <w:t>0</w:t>
            </w:r>
          </w:p>
        </w:tc>
      </w:tr>
      <w:tr w:rsidR="001A077E" w:rsidRPr="007F69C3" w14:paraId="7AA3A40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D4B55" w14:textId="77777777" w:rsidR="001A077E" w:rsidRPr="007F69C3" w:rsidRDefault="001A077E" w:rsidP="003A0384">
            <w:pPr>
              <w:pStyle w:val="rowtabella0"/>
              <w:rPr>
                <w:color w:val="002060"/>
              </w:rPr>
            </w:pPr>
            <w:r w:rsidRPr="007F69C3">
              <w:rPr>
                <w:color w:val="002060"/>
              </w:rPr>
              <w:t xml:space="preserve">A.S.D. </w:t>
            </w:r>
            <w:proofErr w:type="gramStart"/>
            <w:r w:rsidRPr="007F69C3">
              <w:rPr>
                <w:color w:val="002060"/>
              </w:rPr>
              <w:t>CITTA</w:t>
            </w:r>
            <w:proofErr w:type="gramEnd"/>
            <w:r w:rsidRPr="007F69C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CF81"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3040"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DD6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275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FE4B"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3F1D"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1A64"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6CE1"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CEBEC" w14:textId="77777777" w:rsidR="001A077E" w:rsidRPr="007F69C3" w:rsidRDefault="001A077E" w:rsidP="003A0384">
            <w:pPr>
              <w:pStyle w:val="rowtabella0"/>
              <w:jc w:val="center"/>
              <w:rPr>
                <w:color w:val="002060"/>
              </w:rPr>
            </w:pPr>
            <w:r w:rsidRPr="007F69C3">
              <w:rPr>
                <w:color w:val="002060"/>
              </w:rPr>
              <w:t>0</w:t>
            </w:r>
          </w:p>
        </w:tc>
      </w:tr>
      <w:tr w:rsidR="001A077E" w:rsidRPr="007F69C3" w14:paraId="175267D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9BFDE" w14:textId="77777777" w:rsidR="001A077E" w:rsidRPr="007F69C3" w:rsidRDefault="001A077E" w:rsidP="003A0384">
            <w:pPr>
              <w:pStyle w:val="rowtabella0"/>
              <w:rPr>
                <w:color w:val="002060"/>
              </w:rPr>
            </w:pPr>
            <w:r w:rsidRPr="007F69C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A18F"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B2CE"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6A19"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EBB8"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B2E2"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550D"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C277" w14:textId="77777777" w:rsidR="001A077E" w:rsidRPr="007F69C3" w:rsidRDefault="001A077E" w:rsidP="003A0384">
            <w:pPr>
              <w:pStyle w:val="rowtabella0"/>
              <w:jc w:val="center"/>
              <w:rPr>
                <w:color w:val="002060"/>
              </w:rPr>
            </w:pPr>
            <w:r w:rsidRPr="007F69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3AE6"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8A83" w14:textId="77777777" w:rsidR="001A077E" w:rsidRPr="007F69C3" w:rsidRDefault="001A077E" w:rsidP="003A0384">
            <w:pPr>
              <w:pStyle w:val="rowtabella0"/>
              <w:jc w:val="center"/>
              <w:rPr>
                <w:color w:val="002060"/>
              </w:rPr>
            </w:pPr>
            <w:r w:rsidRPr="007F69C3">
              <w:rPr>
                <w:color w:val="002060"/>
              </w:rPr>
              <w:t>0</w:t>
            </w:r>
          </w:p>
        </w:tc>
      </w:tr>
      <w:tr w:rsidR="001A077E" w:rsidRPr="007F69C3" w14:paraId="41EB006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7131A" w14:textId="77777777" w:rsidR="001A077E" w:rsidRPr="007F69C3" w:rsidRDefault="001A077E" w:rsidP="003A0384">
            <w:pPr>
              <w:pStyle w:val="rowtabella0"/>
              <w:rPr>
                <w:color w:val="002060"/>
                <w:lang w:val="es-ES"/>
              </w:rPr>
            </w:pPr>
            <w:r w:rsidRPr="007F69C3">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9E6B"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3DC6"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92AC"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9DB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198D"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1168"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C528" w14:textId="77777777" w:rsidR="001A077E" w:rsidRPr="007F69C3" w:rsidRDefault="001A077E" w:rsidP="003A0384">
            <w:pPr>
              <w:pStyle w:val="rowtabella0"/>
              <w:jc w:val="center"/>
              <w:rPr>
                <w:color w:val="002060"/>
              </w:rPr>
            </w:pPr>
            <w:r w:rsidRPr="007F69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6B78"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AF8F" w14:textId="77777777" w:rsidR="001A077E" w:rsidRPr="007F69C3" w:rsidRDefault="001A077E" w:rsidP="003A0384">
            <w:pPr>
              <w:pStyle w:val="rowtabella0"/>
              <w:jc w:val="center"/>
              <w:rPr>
                <w:color w:val="002060"/>
              </w:rPr>
            </w:pPr>
            <w:r w:rsidRPr="007F69C3">
              <w:rPr>
                <w:color w:val="002060"/>
              </w:rPr>
              <w:t>0</w:t>
            </w:r>
          </w:p>
        </w:tc>
      </w:tr>
      <w:tr w:rsidR="001A077E" w:rsidRPr="007F69C3" w14:paraId="251F1ED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B4835" w14:textId="77777777" w:rsidR="001A077E" w:rsidRPr="007F69C3" w:rsidRDefault="001A077E" w:rsidP="003A0384">
            <w:pPr>
              <w:pStyle w:val="rowtabella0"/>
              <w:rPr>
                <w:color w:val="002060"/>
              </w:rPr>
            </w:pPr>
            <w:r w:rsidRPr="007F69C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FC75"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0139"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D70E"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E46A"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966B"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4D88"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18E6"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F5C4"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1B40" w14:textId="77777777" w:rsidR="001A077E" w:rsidRPr="007F69C3" w:rsidRDefault="001A077E" w:rsidP="003A0384">
            <w:pPr>
              <w:pStyle w:val="rowtabella0"/>
              <w:jc w:val="center"/>
              <w:rPr>
                <w:color w:val="002060"/>
              </w:rPr>
            </w:pPr>
            <w:r w:rsidRPr="007F69C3">
              <w:rPr>
                <w:color w:val="002060"/>
              </w:rPr>
              <w:t>0</w:t>
            </w:r>
          </w:p>
        </w:tc>
      </w:tr>
      <w:tr w:rsidR="001A077E" w:rsidRPr="007F69C3" w14:paraId="647B128C"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EE3D73" w14:textId="77777777" w:rsidR="001A077E" w:rsidRPr="007F69C3" w:rsidRDefault="001A077E" w:rsidP="003A0384">
            <w:pPr>
              <w:pStyle w:val="rowtabella0"/>
              <w:rPr>
                <w:color w:val="002060"/>
              </w:rPr>
            </w:pPr>
            <w:r w:rsidRPr="007F69C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327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5A06"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B5AA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23D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B5E9"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9E70"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ECA6" w14:textId="77777777" w:rsidR="001A077E" w:rsidRPr="007F69C3" w:rsidRDefault="001A077E" w:rsidP="003A0384">
            <w:pPr>
              <w:pStyle w:val="rowtabella0"/>
              <w:jc w:val="center"/>
              <w:rPr>
                <w:color w:val="002060"/>
              </w:rPr>
            </w:pPr>
            <w:r w:rsidRPr="007F69C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A4D4"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0AB1" w14:textId="77777777" w:rsidR="001A077E" w:rsidRPr="007F69C3" w:rsidRDefault="001A077E" w:rsidP="003A0384">
            <w:pPr>
              <w:pStyle w:val="rowtabella0"/>
              <w:jc w:val="center"/>
              <w:rPr>
                <w:color w:val="002060"/>
              </w:rPr>
            </w:pPr>
            <w:r w:rsidRPr="007F69C3">
              <w:rPr>
                <w:color w:val="002060"/>
              </w:rPr>
              <w:t>0</w:t>
            </w:r>
          </w:p>
        </w:tc>
      </w:tr>
    </w:tbl>
    <w:p w14:paraId="6083746D" w14:textId="77777777" w:rsidR="001A077E" w:rsidRPr="007F69C3" w:rsidRDefault="001A077E" w:rsidP="001A077E">
      <w:pPr>
        <w:pStyle w:val="breakline"/>
        <w:rPr>
          <w:rFonts w:eastAsiaTheme="minorEastAsia"/>
          <w:color w:val="002060"/>
        </w:rPr>
      </w:pPr>
    </w:p>
    <w:p w14:paraId="2E166532" w14:textId="77777777" w:rsidR="001A077E" w:rsidRPr="007F69C3" w:rsidRDefault="001A077E" w:rsidP="001A077E">
      <w:pPr>
        <w:pStyle w:val="breakline"/>
        <w:rPr>
          <w:color w:val="002060"/>
        </w:rPr>
      </w:pPr>
    </w:p>
    <w:p w14:paraId="2C3502B6" w14:textId="77777777" w:rsidR="001A077E" w:rsidRPr="007F69C3" w:rsidRDefault="001A077E" w:rsidP="001A077E">
      <w:pPr>
        <w:pStyle w:val="sottotitolocampionato10"/>
        <w:rPr>
          <w:color w:val="002060"/>
        </w:rPr>
      </w:pPr>
      <w:r w:rsidRPr="007F69C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323E74D9"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5C7E7"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29CD8"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7DF97"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96485"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212CA"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7AC5F"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C7BF2"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BDF09"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83A3A"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EBABC" w14:textId="77777777" w:rsidR="001A077E" w:rsidRPr="007F69C3" w:rsidRDefault="001A077E" w:rsidP="003A0384">
            <w:pPr>
              <w:pStyle w:val="headertabella0"/>
              <w:rPr>
                <w:color w:val="002060"/>
              </w:rPr>
            </w:pPr>
            <w:r w:rsidRPr="007F69C3">
              <w:rPr>
                <w:color w:val="002060"/>
              </w:rPr>
              <w:t>PE</w:t>
            </w:r>
          </w:p>
        </w:tc>
      </w:tr>
      <w:tr w:rsidR="001A077E" w:rsidRPr="007F69C3" w14:paraId="59C06BCD"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5654D" w14:textId="77777777" w:rsidR="001A077E" w:rsidRPr="007F69C3" w:rsidRDefault="001A077E" w:rsidP="003A0384">
            <w:pPr>
              <w:pStyle w:val="rowtabella0"/>
              <w:rPr>
                <w:color w:val="002060"/>
              </w:rPr>
            </w:pPr>
            <w:r w:rsidRPr="007F69C3">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04DA" w14:textId="77777777" w:rsidR="001A077E" w:rsidRPr="007F69C3" w:rsidRDefault="001A077E" w:rsidP="003A0384">
            <w:pPr>
              <w:pStyle w:val="rowtabella0"/>
              <w:jc w:val="center"/>
              <w:rPr>
                <w:color w:val="002060"/>
              </w:rPr>
            </w:pPr>
            <w:r w:rsidRPr="007F69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FCC8"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597B"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687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CAE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5A08" w14:textId="77777777" w:rsidR="001A077E" w:rsidRPr="007F69C3" w:rsidRDefault="001A077E" w:rsidP="003A0384">
            <w:pPr>
              <w:pStyle w:val="rowtabella0"/>
              <w:jc w:val="center"/>
              <w:rPr>
                <w:color w:val="002060"/>
              </w:rPr>
            </w:pPr>
            <w:r w:rsidRPr="007F69C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DBBF"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E503"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6787" w14:textId="77777777" w:rsidR="001A077E" w:rsidRPr="007F69C3" w:rsidRDefault="001A077E" w:rsidP="003A0384">
            <w:pPr>
              <w:pStyle w:val="rowtabella0"/>
              <w:jc w:val="center"/>
              <w:rPr>
                <w:color w:val="002060"/>
              </w:rPr>
            </w:pPr>
            <w:r w:rsidRPr="007F69C3">
              <w:rPr>
                <w:color w:val="002060"/>
              </w:rPr>
              <w:t>0</w:t>
            </w:r>
          </w:p>
        </w:tc>
      </w:tr>
      <w:tr w:rsidR="001A077E" w:rsidRPr="007F69C3" w14:paraId="78FCD40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4756F" w14:textId="77777777" w:rsidR="001A077E" w:rsidRPr="007F69C3" w:rsidRDefault="001A077E" w:rsidP="003A0384">
            <w:pPr>
              <w:pStyle w:val="rowtabella0"/>
              <w:rPr>
                <w:color w:val="002060"/>
              </w:rPr>
            </w:pPr>
            <w:r w:rsidRPr="007F69C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F49F"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54AD"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2D52"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A464E"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FBED"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618E" w14:textId="77777777" w:rsidR="001A077E" w:rsidRPr="007F69C3" w:rsidRDefault="001A077E" w:rsidP="003A0384">
            <w:pPr>
              <w:pStyle w:val="rowtabella0"/>
              <w:jc w:val="center"/>
              <w:rPr>
                <w:color w:val="002060"/>
              </w:rPr>
            </w:pPr>
            <w:r w:rsidRPr="007F69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4FBE"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E69D"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16E2" w14:textId="77777777" w:rsidR="001A077E" w:rsidRPr="007F69C3" w:rsidRDefault="001A077E" w:rsidP="003A0384">
            <w:pPr>
              <w:pStyle w:val="rowtabella0"/>
              <w:jc w:val="center"/>
              <w:rPr>
                <w:color w:val="002060"/>
              </w:rPr>
            </w:pPr>
            <w:r w:rsidRPr="007F69C3">
              <w:rPr>
                <w:color w:val="002060"/>
              </w:rPr>
              <w:t>0</w:t>
            </w:r>
          </w:p>
        </w:tc>
      </w:tr>
      <w:tr w:rsidR="001A077E" w:rsidRPr="007F69C3" w14:paraId="46DF4AA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03C3D" w14:textId="77777777" w:rsidR="001A077E" w:rsidRPr="007F69C3" w:rsidRDefault="001A077E" w:rsidP="003A0384">
            <w:pPr>
              <w:pStyle w:val="rowtabella0"/>
              <w:rPr>
                <w:color w:val="002060"/>
              </w:rPr>
            </w:pPr>
            <w:r w:rsidRPr="007F69C3">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9C26"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02D3"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01CA"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7183"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5AE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0444"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721A"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41A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DD28" w14:textId="77777777" w:rsidR="001A077E" w:rsidRPr="007F69C3" w:rsidRDefault="001A077E" w:rsidP="003A0384">
            <w:pPr>
              <w:pStyle w:val="rowtabella0"/>
              <w:jc w:val="center"/>
              <w:rPr>
                <w:color w:val="002060"/>
              </w:rPr>
            </w:pPr>
            <w:r w:rsidRPr="007F69C3">
              <w:rPr>
                <w:color w:val="002060"/>
              </w:rPr>
              <w:t>0</w:t>
            </w:r>
          </w:p>
        </w:tc>
      </w:tr>
      <w:tr w:rsidR="001A077E" w:rsidRPr="007F69C3" w14:paraId="42A6D70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FE412" w14:textId="77777777" w:rsidR="001A077E" w:rsidRPr="007F69C3" w:rsidRDefault="001A077E" w:rsidP="003A0384">
            <w:pPr>
              <w:pStyle w:val="rowtabella0"/>
              <w:rPr>
                <w:color w:val="002060"/>
              </w:rPr>
            </w:pPr>
            <w:r w:rsidRPr="007F69C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D8CF6"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8E1C"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B2B8"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2212"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F596"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F6EA8"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03E9"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FC8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9CB0" w14:textId="77777777" w:rsidR="001A077E" w:rsidRPr="007F69C3" w:rsidRDefault="001A077E" w:rsidP="003A0384">
            <w:pPr>
              <w:pStyle w:val="rowtabella0"/>
              <w:jc w:val="center"/>
              <w:rPr>
                <w:color w:val="002060"/>
              </w:rPr>
            </w:pPr>
            <w:r w:rsidRPr="007F69C3">
              <w:rPr>
                <w:color w:val="002060"/>
              </w:rPr>
              <w:t>0</w:t>
            </w:r>
          </w:p>
        </w:tc>
      </w:tr>
      <w:tr w:rsidR="001A077E" w:rsidRPr="007F69C3" w14:paraId="2E288A9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38E72" w14:textId="77777777" w:rsidR="001A077E" w:rsidRPr="007F69C3" w:rsidRDefault="001A077E" w:rsidP="003A0384">
            <w:pPr>
              <w:pStyle w:val="rowtabella0"/>
              <w:rPr>
                <w:color w:val="002060"/>
                <w:lang w:val="es-ES"/>
              </w:rPr>
            </w:pPr>
            <w:r w:rsidRPr="007F69C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64A8"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788B"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3B78"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55A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4A41"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5DE1"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5867"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5530"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F040" w14:textId="77777777" w:rsidR="001A077E" w:rsidRPr="007F69C3" w:rsidRDefault="001A077E" w:rsidP="003A0384">
            <w:pPr>
              <w:pStyle w:val="rowtabella0"/>
              <w:jc w:val="center"/>
              <w:rPr>
                <w:color w:val="002060"/>
              </w:rPr>
            </w:pPr>
            <w:r w:rsidRPr="007F69C3">
              <w:rPr>
                <w:color w:val="002060"/>
              </w:rPr>
              <w:t>0</w:t>
            </w:r>
          </w:p>
        </w:tc>
      </w:tr>
      <w:tr w:rsidR="001A077E" w:rsidRPr="007F69C3" w14:paraId="093D945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A67D3" w14:textId="77777777" w:rsidR="001A077E" w:rsidRPr="007F69C3" w:rsidRDefault="001A077E" w:rsidP="003A0384">
            <w:pPr>
              <w:pStyle w:val="rowtabella0"/>
              <w:rPr>
                <w:color w:val="002060"/>
              </w:rPr>
            </w:pPr>
            <w:r w:rsidRPr="007F69C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EBBB"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5C3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B0C7"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937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22506"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34267"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408E"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914F"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31C8" w14:textId="77777777" w:rsidR="001A077E" w:rsidRPr="007F69C3" w:rsidRDefault="001A077E" w:rsidP="003A0384">
            <w:pPr>
              <w:pStyle w:val="rowtabella0"/>
              <w:jc w:val="center"/>
              <w:rPr>
                <w:color w:val="002060"/>
              </w:rPr>
            </w:pPr>
            <w:r w:rsidRPr="007F69C3">
              <w:rPr>
                <w:color w:val="002060"/>
              </w:rPr>
              <w:t>0</w:t>
            </w:r>
          </w:p>
        </w:tc>
      </w:tr>
      <w:tr w:rsidR="001A077E" w:rsidRPr="007F69C3" w14:paraId="0199C97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05015" w14:textId="77777777" w:rsidR="001A077E" w:rsidRPr="007F69C3" w:rsidRDefault="001A077E" w:rsidP="003A0384">
            <w:pPr>
              <w:pStyle w:val="rowtabella0"/>
              <w:rPr>
                <w:color w:val="002060"/>
              </w:rPr>
            </w:pPr>
            <w:r w:rsidRPr="007F69C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E8E1"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E2DF"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4467"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F08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F4A3"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CE49"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7B6B"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9ADA"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47503" w14:textId="77777777" w:rsidR="001A077E" w:rsidRPr="007F69C3" w:rsidRDefault="001A077E" w:rsidP="003A0384">
            <w:pPr>
              <w:pStyle w:val="rowtabella0"/>
              <w:jc w:val="center"/>
              <w:rPr>
                <w:color w:val="002060"/>
              </w:rPr>
            </w:pPr>
            <w:r w:rsidRPr="007F69C3">
              <w:rPr>
                <w:color w:val="002060"/>
              </w:rPr>
              <w:t>0</w:t>
            </w:r>
          </w:p>
        </w:tc>
      </w:tr>
      <w:tr w:rsidR="001A077E" w:rsidRPr="007F69C3" w14:paraId="709DC85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17CE5" w14:textId="77777777" w:rsidR="001A077E" w:rsidRPr="007F69C3" w:rsidRDefault="001A077E" w:rsidP="003A0384">
            <w:pPr>
              <w:pStyle w:val="rowtabella0"/>
              <w:rPr>
                <w:color w:val="002060"/>
              </w:rPr>
            </w:pPr>
            <w:r w:rsidRPr="007F69C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214E"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77095"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C406"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F990"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EBEA"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71B6"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16C7" w14:textId="77777777" w:rsidR="001A077E" w:rsidRPr="007F69C3" w:rsidRDefault="001A077E" w:rsidP="003A0384">
            <w:pPr>
              <w:pStyle w:val="rowtabella0"/>
              <w:jc w:val="center"/>
              <w:rPr>
                <w:color w:val="002060"/>
              </w:rPr>
            </w:pPr>
            <w:r w:rsidRPr="007F69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AAF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4A9A" w14:textId="77777777" w:rsidR="001A077E" w:rsidRPr="007F69C3" w:rsidRDefault="001A077E" w:rsidP="003A0384">
            <w:pPr>
              <w:pStyle w:val="rowtabella0"/>
              <w:jc w:val="center"/>
              <w:rPr>
                <w:color w:val="002060"/>
              </w:rPr>
            </w:pPr>
            <w:r w:rsidRPr="007F69C3">
              <w:rPr>
                <w:color w:val="002060"/>
              </w:rPr>
              <w:t>0</w:t>
            </w:r>
          </w:p>
        </w:tc>
      </w:tr>
      <w:tr w:rsidR="001A077E" w:rsidRPr="007F69C3" w14:paraId="0551067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C907E" w14:textId="77777777" w:rsidR="001A077E" w:rsidRPr="007F69C3" w:rsidRDefault="001A077E" w:rsidP="003A0384">
            <w:pPr>
              <w:pStyle w:val="rowtabella0"/>
              <w:rPr>
                <w:color w:val="002060"/>
              </w:rPr>
            </w:pPr>
            <w:r w:rsidRPr="007F69C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2398"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2E66"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D107"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C871"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7B27"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7AC9"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2EFC"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5BB4"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E049" w14:textId="77777777" w:rsidR="001A077E" w:rsidRPr="007F69C3" w:rsidRDefault="001A077E" w:rsidP="003A0384">
            <w:pPr>
              <w:pStyle w:val="rowtabella0"/>
              <w:jc w:val="center"/>
              <w:rPr>
                <w:color w:val="002060"/>
              </w:rPr>
            </w:pPr>
            <w:r w:rsidRPr="007F69C3">
              <w:rPr>
                <w:color w:val="002060"/>
              </w:rPr>
              <w:t>0</w:t>
            </w:r>
          </w:p>
        </w:tc>
      </w:tr>
      <w:tr w:rsidR="001A077E" w:rsidRPr="007F69C3" w14:paraId="5C29CC9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1FB0B" w14:textId="77777777" w:rsidR="001A077E" w:rsidRPr="007F69C3" w:rsidRDefault="001A077E" w:rsidP="003A0384">
            <w:pPr>
              <w:pStyle w:val="rowtabella0"/>
              <w:rPr>
                <w:color w:val="002060"/>
              </w:rPr>
            </w:pPr>
            <w:r w:rsidRPr="007F69C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997A"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DE45"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EE22"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6BDD"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CB23"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CCFD"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E67F"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4EC8"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34C9" w14:textId="77777777" w:rsidR="001A077E" w:rsidRPr="007F69C3" w:rsidRDefault="001A077E" w:rsidP="003A0384">
            <w:pPr>
              <w:pStyle w:val="rowtabella0"/>
              <w:jc w:val="center"/>
              <w:rPr>
                <w:color w:val="002060"/>
              </w:rPr>
            </w:pPr>
            <w:r w:rsidRPr="007F69C3">
              <w:rPr>
                <w:color w:val="002060"/>
              </w:rPr>
              <w:t>0</w:t>
            </w:r>
          </w:p>
        </w:tc>
      </w:tr>
      <w:tr w:rsidR="001A077E" w:rsidRPr="007F69C3" w14:paraId="5049052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AF1A8" w14:textId="77777777" w:rsidR="001A077E" w:rsidRPr="007F69C3" w:rsidRDefault="001A077E" w:rsidP="003A0384">
            <w:pPr>
              <w:pStyle w:val="rowtabella0"/>
              <w:rPr>
                <w:color w:val="002060"/>
              </w:rPr>
            </w:pPr>
            <w:r w:rsidRPr="007F69C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9F56"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6FE5"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933C"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45F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7836"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9B23"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80A7" w14:textId="77777777" w:rsidR="001A077E" w:rsidRPr="007F69C3" w:rsidRDefault="001A077E" w:rsidP="003A0384">
            <w:pPr>
              <w:pStyle w:val="rowtabella0"/>
              <w:jc w:val="center"/>
              <w:rPr>
                <w:color w:val="002060"/>
              </w:rPr>
            </w:pPr>
            <w:r w:rsidRPr="007F69C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78EF"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42D1" w14:textId="77777777" w:rsidR="001A077E" w:rsidRPr="007F69C3" w:rsidRDefault="001A077E" w:rsidP="003A0384">
            <w:pPr>
              <w:pStyle w:val="rowtabella0"/>
              <w:jc w:val="center"/>
              <w:rPr>
                <w:color w:val="002060"/>
              </w:rPr>
            </w:pPr>
            <w:r w:rsidRPr="007F69C3">
              <w:rPr>
                <w:color w:val="002060"/>
              </w:rPr>
              <w:t>0</w:t>
            </w:r>
          </w:p>
        </w:tc>
      </w:tr>
      <w:tr w:rsidR="001A077E" w:rsidRPr="007F69C3" w14:paraId="4E585497"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83A22" w14:textId="77777777" w:rsidR="001A077E" w:rsidRPr="007F69C3" w:rsidRDefault="001A077E" w:rsidP="003A0384">
            <w:pPr>
              <w:pStyle w:val="rowtabella0"/>
              <w:rPr>
                <w:color w:val="002060"/>
              </w:rPr>
            </w:pPr>
            <w:r w:rsidRPr="007F69C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F953"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D03A"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0A46"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0B0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DF17"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3D23"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4201"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F57B"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56B6" w14:textId="77777777" w:rsidR="001A077E" w:rsidRPr="007F69C3" w:rsidRDefault="001A077E" w:rsidP="003A0384">
            <w:pPr>
              <w:pStyle w:val="rowtabella0"/>
              <w:jc w:val="center"/>
              <w:rPr>
                <w:color w:val="002060"/>
              </w:rPr>
            </w:pPr>
            <w:r w:rsidRPr="007F69C3">
              <w:rPr>
                <w:color w:val="002060"/>
              </w:rPr>
              <w:t>0</w:t>
            </w:r>
          </w:p>
        </w:tc>
      </w:tr>
    </w:tbl>
    <w:p w14:paraId="2DB201D8" w14:textId="77777777" w:rsidR="001A077E" w:rsidRPr="007F69C3" w:rsidRDefault="001A077E" w:rsidP="001A077E">
      <w:pPr>
        <w:pStyle w:val="breakline"/>
        <w:rPr>
          <w:rFonts w:eastAsiaTheme="minorEastAsia"/>
          <w:color w:val="002060"/>
        </w:rPr>
      </w:pPr>
    </w:p>
    <w:p w14:paraId="20FD7EE8" w14:textId="77777777" w:rsidR="001A077E" w:rsidRPr="007F69C3" w:rsidRDefault="001A077E" w:rsidP="001A077E">
      <w:pPr>
        <w:pStyle w:val="breakline"/>
        <w:rPr>
          <w:color w:val="002060"/>
        </w:rPr>
      </w:pPr>
    </w:p>
    <w:p w14:paraId="37FA500A" w14:textId="77777777" w:rsidR="001A077E" w:rsidRPr="007F69C3" w:rsidRDefault="001A077E" w:rsidP="001A077E">
      <w:pPr>
        <w:pStyle w:val="sottotitolocampionato10"/>
        <w:rPr>
          <w:color w:val="002060"/>
        </w:rPr>
      </w:pPr>
      <w:r w:rsidRPr="007F69C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62A0476C"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D6D98"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23185"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271DE"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70E1F"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575C8"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44E2C"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7E9FD"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8806D"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3B68E"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F4113" w14:textId="77777777" w:rsidR="001A077E" w:rsidRPr="007F69C3" w:rsidRDefault="001A077E" w:rsidP="003A0384">
            <w:pPr>
              <w:pStyle w:val="headertabella0"/>
              <w:rPr>
                <w:color w:val="002060"/>
              </w:rPr>
            </w:pPr>
            <w:r w:rsidRPr="007F69C3">
              <w:rPr>
                <w:color w:val="002060"/>
              </w:rPr>
              <w:t>PE</w:t>
            </w:r>
          </w:p>
        </w:tc>
      </w:tr>
      <w:tr w:rsidR="001A077E" w:rsidRPr="007F69C3" w14:paraId="52A6ABDF"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0EC0D" w14:textId="77777777" w:rsidR="001A077E" w:rsidRPr="007F69C3" w:rsidRDefault="001A077E" w:rsidP="003A0384">
            <w:pPr>
              <w:pStyle w:val="rowtabella0"/>
              <w:rPr>
                <w:color w:val="002060"/>
              </w:rPr>
            </w:pPr>
            <w:r w:rsidRPr="007F69C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8532"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73CE"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D78DB"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4D4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E0B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3F79" w14:textId="77777777" w:rsidR="001A077E" w:rsidRPr="007F69C3" w:rsidRDefault="001A077E" w:rsidP="003A0384">
            <w:pPr>
              <w:pStyle w:val="rowtabella0"/>
              <w:jc w:val="center"/>
              <w:rPr>
                <w:color w:val="002060"/>
              </w:rPr>
            </w:pPr>
            <w:r w:rsidRPr="007F69C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E11E"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25C5"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E9A8" w14:textId="77777777" w:rsidR="001A077E" w:rsidRPr="007F69C3" w:rsidRDefault="001A077E" w:rsidP="003A0384">
            <w:pPr>
              <w:pStyle w:val="rowtabella0"/>
              <w:jc w:val="center"/>
              <w:rPr>
                <w:color w:val="002060"/>
              </w:rPr>
            </w:pPr>
            <w:r w:rsidRPr="007F69C3">
              <w:rPr>
                <w:color w:val="002060"/>
              </w:rPr>
              <w:t>0</w:t>
            </w:r>
          </w:p>
        </w:tc>
      </w:tr>
      <w:tr w:rsidR="001A077E" w:rsidRPr="007F69C3" w14:paraId="516FCD7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C5BAF" w14:textId="77777777" w:rsidR="001A077E" w:rsidRPr="007F69C3" w:rsidRDefault="001A077E" w:rsidP="003A0384">
            <w:pPr>
              <w:pStyle w:val="rowtabella0"/>
              <w:rPr>
                <w:color w:val="002060"/>
              </w:rPr>
            </w:pPr>
            <w:r w:rsidRPr="007F69C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21F6"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CEF5"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58C1"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D67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A012D"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D771"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D774"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48F7"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2509" w14:textId="77777777" w:rsidR="001A077E" w:rsidRPr="007F69C3" w:rsidRDefault="001A077E" w:rsidP="003A0384">
            <w:pPr>
              <w:pStyle w:val="rowtabella0"/>
              <w:jc w:val="center"/>
              <w:rPr>
                <w:color w:val="002060"/>
              </w:rPr>
            </w:pPr>
            <w:r w:rsidRPr="007F69C3">
              <w:rPr>
                <w:color w:val="002060"/>
              </w:rPr>
              <w:t>0</w:t>
            </w:r>
          </w:p>
        </w:tc>
      </w:tr>
      <w:tr w:rsidR="001A077E" w:rsidRPr="007F69C3" w14:paraId="457738E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A5088" w14:textId="77777777" w:rsidR="001A077E" w:rsidRPr="007F69C3" w:rsidRDefault="001A077E" w:rsidP="003A0384">
            <w:pPr>
              <w:pStyle w:val="rowtabella0"/>
              <w:rPr>
                <w:color w:val="002060"/>
              </w:rPr>
            </w:pPr>
            <w:r w:rsidRPr="007F69C3">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465F"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A9F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4186"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6E86"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D10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B359D" w14:textId="77777777" w:rsidR="001A077E" w:rsidRPr="007F69C3" w:rsidRDefault="001A077E" w:rsidP="003A0384">
            <w:pPr>
              <w:pStyle w:val="rowtabella0"/>
              <w:jc w:val="center"/>
              <w:rPr>
                <w:color w:val="002060"/>
              </w:rPr>
            </w:pPr>
            <w:r w:rsidRPr="007F69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9EBB"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3C7B"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1EA3" w14:textId="77777777" w:rsidR="001A077E" w:rsidRPr="007F69C3" w:rsidRDefault="001A077E" w:rsidP="003A0384">
            <w:pPr>
              <w:pStyle w:val="rowtabella0"/>
              <w:jc w:val="center"/>
              <w:rPr>
                <w:color w:val="002060"/>
              </w:rPr>
            </w:pPr>
            <w:r w:rsidRPr="007F69C3">
              <w:rPr>
                <w:color w:val="002060"/>
              </w:rPr>
              <w:t>0</w:t>
            </w:r>
          </w:p>
        </w:tc>
      </w:tr>
      <w:tr w:rsidR="001A077E" w:rsidRPr="007F69C3" w14:paraId="15FD9A65"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E6F54" w14:textId="77777777" w:rsidR="001A077E" w:rsidRPr="007F69C3" w:rsidRDefault="001A077E" w:rsidP="003A0384">
            <w:pPr>
              <w:pStyle w:val="rowtabella0"/>
              <w:rPr>
                <w:color w:val="002060"/>
              </w:rPr>
            </w:pPr>
            <w:r w:rsidRPr="007F69C3">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9D97"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8CEA"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A56D"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3E30"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670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EB67" w14:textId="77777777" w:rsidR="001A077E" w:rsidRPr="007F69C3" w:rsidRDefault="001A077E" w:rsidP="003A0384">
            <w:pPr>
              <w:pStyle w:val="rowtabella0"/>
              <w:jc w:val="center"/>
              <w:rPr>
                <w:color w:val="002060"/>
              </w:rPr>
            </w:pPr>
            <w:r w:rsidRPr="007F69C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BE4A" w14:textId="77777777" w:rsidR="001A077E" w:rsidRPr="007F69C3" w:rsidRDefault="001A077E" w:rsidP="003A0384">
            <w:pPr>
              <w:pStyle w:val="rowtabella0"/>
              <w:jc w:val="center"/>
              <w:rPr>
                <w:color w:val="002060"/>
              </w:rPr>
            </w:pPr>
            <w:r w:rsidRPr="007F69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D7B3"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DE6B" w14:textId="77777777" w:rsidR="001A077E" w:rsidRPr="007F69C3" w:rsidRDefault="001A077E" w:rsidP="003A0384">
            <w:pPr>
              <w:pStyle w:val="rowtabella0"/>
              <w:jc w:val="center"/>
              <w:rPr>
                <w:color w:val="002060"/>
              </w:rPr>
            </w:pPr>
            <w:r w:rsidRPr="007F69C3">
              <w:rPr>
                <w:color w:val="002060"/>
              </w:rPr>
              <w:t>0</w:t>
            </w:r>
          </w:p>
        </w:tc>
      </w:tr>
      <w:tr w:rsidR="001A077E" w:rsidRPr="007F69C3" w14:paraId="46CAB47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8E158" w14:textId="77777777" w:rsidR="001A077E" w:rsidRPr="007F69C3" w:rsidRDefault="001A077E" w:rsidP="003A0384">
            <w:pPr>
              <w:pStyle w:val="rowtabella0"/>
              <w:rPr>
                <w:color w:val="002060"/>
              </w:rPr>
            </w:pPr>
            <w:r w:rsidRPr="007F69C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BFD6"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70E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00A5"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92A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1345"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088C"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AB78"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CE72"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B991" w14:textId="77777777" w:rsidR="001A077E" w:rsidRPr="007F69C3" w:rsidRDefault="001A077E" w:rsidP="003A0384">
            <w:pPr>
              <w:pStyle w:val="rowtabella0"/>
              <w:jc w:val="center"/>
              <w:rPr>
                <w:color w:val="002060"/>
              </w:rPr>
            </w:pPr>
            <w:r w:rsidRPr="007F69C3">
              <w:rPr>
                <w:color w:val="002060"/>
              </w:rPr>
              <w:t>0</w:t>
            </w:r>
          </w:p>
        </w:tc>
      </w:tr>
      <w:tr w:rsidR="001A077E" w:rsidRPr="007F69C3" w14:paraId="61B9FD4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9E2F7" w14:textId="77777777" w:rsidR="001A077E" w:rsidRPr="007F69C3" w:rsidRDefault="001A077E" w:rsidP="003A0384">
            <w:pPr>
              <w:pStyle w:val="rowtabella0"/>
              <w:rPr>
                <w:color w:val="002060"/>
              </w:rPr>
            </w:pPr>
            <w:r w:rsidRPr="007F69C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FE3E"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4233"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88C7"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037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0AB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DA1D8"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A340" w14:textId="77777777" w:rsidR="001A077E" w:rsidRPr="007F69C3" w:rsidRDefault="001A077E" w:rsidP="003A0384">
            <w:pPr>
              <w:pStyle w:val="rowtabella0"/>
              <w:jc w:val="center"/>
              <w:rPr>
                <w:color w:val="002060"/>
              </w:rPr>
            </w:pPr>
            <w:r w:rsidRPr="007F69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A889"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8B40" w14:textId="77777777" w:rsidR="001A077E" w:rsidRPr="007F69C3" w:rsidRDefault="001A077E" w:rsidP="003A0384">
            <w:pPr>
              <w:pStyle w:val="rowtabella0"/>
              <w:jc w:val="center"/>
              <w:rPr>
                <w:color w:val="002060"/>
              </w:rPr>
            </w:pPr>
            <w:r w:rsidRPr="007F69C3">
              <w:rPr>
                <w:color w:val="002060"/>
              </w:rPr>
              <w:t>0</w:t>
            </w:r>
          </w:p>
        </w:tc>
      </w:tr>
      <w:tr w:rsidR="001A077E" w:rsidRPr="007F69C3" w14:paraId="56E1D9C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65D44" w14:textId="77777777" w:rsidR="001A077E" w:rsidRPr="007F69C3" w:rsidRDefault="001A077E" w:rsidP="003A0384">
            <w:pPr>
              <w:pStyle w:val="rowtabella0"/>
              <w:rPr>
                <w:color w:val="002060"/>
              </w:rPr>
            </w:pPr>
            <w:r w:rsidRPr="007F69C3">
              <w:rPr>
                <w:color w:val="002060"/>
              </w:rPr>
              <w:t xml:space="preserve">POL.D. </w:t>
            </w:r>
            <w:proofErr w:type="gramStart"/>
            <w:r w:rsidRPr="007F69C3">
              <w:rPr>
                <w:color w:val="002060"/>
              </w:rPr>
              <w:t>U.MANDOLESI</w:t>
            </w:r>
            <w:proofErr w:type="gramEnd"/>
            <w:r w:rsidRPr="007F69C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D6B1"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07BD"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A36A"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1DD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545D3"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9A81"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7FB3D"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E2BB9"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4CDF" w14:textId="77777777" w:rsidR="001A077E" w:rsidRPr="007F69C3" w:rsidRDefault="001A077E" w:rsidP="003A0384">
            <w:pPr>
              <w:pStyle w:val="rowtabella0"/>
              <w:jc w:val="center"/>
              <w:rPr>
                <w:color w:val="002060"/>
              </w:rPr>
            </w:pPr>
            <w:r w:rsidRPr="007F69C3">
              <w:rPr>
                <w:color w:val="002060"/>
              </w:rPr>
              <w:t>0</w:t>
            </w:r>
          </w:p>
        </w:tc>
      </w:tr>
      <w:tr w:rsidR="001A077E" w:rsidRPr="007F69C3" w14:paraId="3C41EEE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DA906" w14:textId="77777777" w:rsidR="001A077E" w:rsidRPr="007F69C3" w:rsidRDefault="001A077E" w:rsidP="003A0384">
            <w:pPr>
              <w:pStyle w:val="rowtabella0"/>
              <w:rPr>
                <w:color w:val="002060"/>
              </w:rPr>
            </w:pPr>
            <w:r w:rsidRPr="007F69C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2851"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7CCC"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81FC"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A59F"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8F05"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6684"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BC88" w14:textId="77777777" w:rsidR="001A077E" w:rsidRPr="007F69C3" w:rsidRDefault="001A077E" w:rsidP="003A0384">
            <w:pPr>
              <w:pStyle w:val="rowtabella0"/>
              <w:jc w:val="center"/>
              <w:rPr>
                <w:color w:val="002060"/>
              </w:rPr>
            </w:pPr>
            <w:r w:rsidRPr="007F69C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7A81"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A38B" w14:textId="77777777" w:rsidR="001A077E" w:rsidRPr="007F69C3" w:rsidRDefault="001A077E" w:rsidP="003A0384">
            <w:pPr>
              <w:pStyle w:val="rowtabella0"/>
              <w:jc w:val="center"/>
              <w:rPr>
                <w:color w:val="002060"/>
              </w:rPr>
            </w:pPr>
            <w:r w:rsidRPr="007F69C3">
              <w:rPr>
                <w:color w:val="002060"/>
              </w:rPr>
              <w:t>0</w:t>
            </w:r>
          </w:p>
        </w:tc>
      </w:tr>
      <w:tr w:rsidR="001A077E" w:rsidRPr="007F69C3" w14:paraId="29E67AC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7D55C" w14:textId="77777777" w:rsidR="001A077E" w:rsidRPr="007F69C3" w:rsidRDefault="001A077E" w:rsidP="003A0384">
            <w:pPr>
              <w:pStyle w:val="rowtabella0"/>
              <w:rPr>
                <w:color w:val="002060"/>
              </w:rPr>
            </w:pPr>
            <w:r w:rsidRPr="007F69C3">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0D67"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003C"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D32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E1A5"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616A"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FDB2" w14:textId="77777777" w:rsidR="001A077E" w:rsidRPr="007F69C3" w:rsidRDefault="001A077E" w:rsidP="003A0384">
            <w:pPr>
              <w:pStyle w:val="rowtabella0"/>
              <w:jc w:val="center"/>
              <w:rPr>
                <w:color w:val="002060"/>
              </w:rPr>
            </w:pPr>
            <w:r w:rsidRPr="007F69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5581" w14:textId="77777777" w:rsidR="001A077E" w:rsidRPr="007F69C3" w:rsidRDefault="001A077E" w:rsidP="003A0384">
            <w:pPr>
              <w:pStyle w:val="rowtabella0"/>
              <w:jc w:val="center"/>
              <w:rPr>
                <w:color w:val="002060"/>
              </w:rPr>
            </w:pPr>
            <w:r w:rsidRPr="007F69C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5066A"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CE19" w14:textId="77777777" w:rsidR="001A077E" w:rsidRPr="007F69C3" w:rsidRDefault="001A077E" w:rsidP="003A0384">
            <w:pPr>
              <w:pStyle w:val="rowtabella0"/>
              <w:jc w:val="center"/>
              <w:rPr>
                <w:color w:val="002060"/>
              </w:rPr>
            </w:pPr>
            <w:r w:rsidRPr="007F69C3">
              <w:rPr>
                <w:color w:val="002060"/>
              </w:rPr>
              <w:t>0</w:t>
            </w:r>
          </w:p>
        </w:tc>
      </w:tr>
      <w:tr w:rsidR="001A077E" w:rsidRPr="007F69C3" w14:paraId="2833B97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050FA" w14:textId="77777777" w:rsidR="001A077E" w:rsidRPr="007F69C3" w:rsidRDefault="001A077E" w:rsidP="003A0384">
            <w:pPr>
              <w:pStyle w:val="rowtabella0"/>
              <w:rPr>
                <w:color w:val="002060"/>
                <w:lang w:val="es-ES"/>
              </w:rPr>
            </w:pPr>
            <w:r w:rsidRPr="007F69C3">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3AE5"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463F"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BDA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40B4"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35B3"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D49D"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7AE7"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D11A"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9C7A" w14:textId="77777777" w:rsidR="001A077E" w:rsidRPr="007F69C3" w:rsidRDefault="001A077E" w:rsidP="003A0384">
            <w:pPr>
              <w:pStyle w:val="rowtabella0"/>
              <w:jc w:val="center"/>
              <w:rPr>
                <w:color w:val="002060"/>
              </w:rPr>
            </w:pPr>
            <w:r w:rsidRPr="007F69C3">
              <w:rPr>
                <w:color w:val="002060"/>
              </w:rPr>
              <w:t>0</w:t>
            </w:r>
          </w:p>
        </w:tc>
      </w:tr>
      <w:tr w:rsidR="001A077E" w:rsidRPr="007F69C3" w14:paraId="7A036EB5"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F7042" w14:textId="77777777" w:rsidR="001A077E" w:rsidRPr="007F69C3" w:rsidRDefault="001A077E" w:rsidP="003A0384">
            <w:pPr>
              <w:pStyle w:val="rowtabella0"/>
              <w:rPr>
                <w:color w:val="002060"/>
                <w:lang w:val="es-ES"/>
              </w:rPr>
            </w:pPr>
            <w:r w:rsidRPr="007F69C3">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863E"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D270"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EB5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CAC9"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14F9F"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4EFE"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4402"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E37C"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CEF4" w14:textId="77777777" w:rsidR="001A077E" w:rsidRPr="007F69C3" w:rsidRDefault="001A077E" w:rsidP="003A0384">
            <w:pPr>
              <w:pStyle w:val="rowtabella0"/>
              <w:jc w:val="center"/>
              <w:rPr>
                <w:color w:val="002060"/>
              </w:rPr>
            </w:pPr>
            <w:r w:rsidRPr="007F69C3">
              <w:rPr>
                <w:color w:val="002060"/>
              </w:rPr>
              <w:t>0</w:t>
            </w:r>
          </w:p>
        </w:tc>
      </w:tr>
      <w:tr w:rsidR="001A077E" w:rsidRPr="007F69C3" w14:paraId="14C2D55D"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BB108F" w14:textId="77777777" w:rsidR="001A077E" w:rsidRPr="007F69C3" w:rsidRDefault="001A077E" w:rsidP="003A0384">
            <w:pPr>
              <w:pStyle w:val="rowtabella0"/>
              <w:rPr>
                <w:color w:val="002060"/>
              </w:rPr>
            </w:pPr>
            <w:r w:rsidRPr="007F69C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3310"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C30F"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CC8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F63E"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8B20"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4C54"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F62D"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F702"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FFB1" w14:textId="77777777" w:rsidR="001A077E" w:rsidRPr="007F69C3" w:rsidRDefault="001A077E" w:rsidP="003A0384">
            <w:pPr>
              <w:pStyle w:val="rowtabella0"/>
              <w:jc w:val="center"/>
              <w:rPr>
                <w:color w:val="002060"/>
              </w:rPr>
            </w:pPr>
            <w:r w:rsidRPr="007F69C3">
              <w:rPr>
                <w:color w:val="002060"/>
              </w:rPr>
              <w:t>0</w:t>
            </w:r>
          </w:p>
        </w:tc>
      </w:tr>
    </w:tbl>
    <w:p w14:paraId="117FFCC6" w14:textId="77777777" w:rsidR="001A077E" w:rsidRPr="007F69C3" w:rsidRDefault="001A077E" w:rsidP="001A077E">
      <w:pPr>
        <w:pStyle w:val="breakline"/>
        <w:rPr>
          <w:color w:val="002060"/>
        </w:rPr>
      </w:pPr>
    </w:p>
    <w:p w14:paraId="7610E871" w14:textId="77777777" w:rsidR="001A077E" w:rsidRPr="007F69C3" w:rsidRDefault="001A077E" w:rsidP="001A077E">
      <w:pPr>
        <w:pStyle w:val="titoloprinc0"/>
        <w:rPr>
          <w:color w:val="002060"/>
        </w:rPr>
      </w:pPr>
      <w:r w:rsidRPr="007F69C3">
        <w:rPr>
          <w:color w:val="002060"/>
        </w:rPr>
        <w:t>PROGRAMMA GARE</w:t>
      </w:r>
    </w:p>
    <w:p w14:paraId="01B23B91" w14:textId="77777777" w:rsidR="001A077E" w:rsidRPr="007F69C3" w:rsidRDefault="001A077E" w:rsidP="001A077E">
      <w:pPr>
        <w:pStyle w:val="breakline"/>
        <w:rPr>
          <w:color w:val="002060"/>
        </w:rPr>
      </w:pPr>
    </w:p>
    <w:p w14:paraId="2DA3D2F6" w14:textId="77777777" w:rsidR="001A077E" w:rsidRPr="007F69C3" w:rsidRDefault="001A077E" w:rsidP="001A077E">
      <w:pPr>
        <w:pStyle w:val="sottotitolocampionato10"/>
        <w:rPr>
          <w:color w:val="002060"/>
        </w:rPr>
      </w:pPr>
      <w:r w:rsidRPr="007F69C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1A077E" w:rsidRPr="007F69C3" w14:paraId="1EE9D453"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1046F"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3D15E"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3E216"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2A40"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C54C"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7CB9A"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AA85D"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55A9CAA4"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33425" w14:textId="77777777" w:rsidR="001A077E" w:rsidRPr="007F69C3" w:rsidRDefault="001A077E" w:rsidP="003A0384">
            <w:pPr>
              <w:pStyle w:val="rowtabella0"/>
              <w:rPr>
                <w:color w:val="002060"/>
              </w:rPr>
            </w:pPr>
            <w:r w:rsidRPr="007F69C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42790" w14:textId="77777777" w:rsidR="001A077E" w:rsidRPr="007F69C3" w:rsidRDefault="001A077E" w:rsidP="003A0384">
            <w:pPr>
              <w:pStyle w:val="rowtabella0"/>
              <w:rPr>
                <w:color w:val="002060"/>
              </w:rPr>
            </w:pPr>
            <w:r w:rsidRPr="007F69C3">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E9B0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E1B9B" w14:textId="77777777" w:rsidR="001A077E" w:rsidRPr="007F69C3" w:rsidRDefault="001A077E" w:rsidP="003A0384">
            <w:pPr>
              <w:pStyle w:val="rowtabella0"/>
              <w:rPr>
                <w:color w:val="002060"/>
              </w:rPr>
            </w:pPr>
            <w:r w:rsidRPr="007F69C3">
              <w:rPr>
                <w:color w:val="002060"/>
              </w:rPr>
              <w:t>09/02/2024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5EEC2" w14:textId="77777777" w:rsidR="001A077E" w:rsidRPr="007F69C3" w:rsidRDefault="001A077E" w:rsidP="003A0384">
            <w:pPr>
              <w:pStyle w:val="rowtabella0"/>
              <w:rPr>
                <w:color w:val="002060"/>
              </w:rPr>
            </w:pPr>
            <w:r w:rsidRPr="007F69C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5866E" w14:textId="77777777" w:rsidR="001A077E" w:rsidRPr="007F69C3" w:rsidRDefault="001A077E" w:rsidP="003A0384">
            <w:pPr>
              <w:pStyle w:val="rowtabella0"/>
              <w:rPr>
                <w:color w:val="002060"/>
              </w:rPr>
            </w:pPr>
            <w:r w:rsidRPr="007F69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310D7" w14:textId="77777777" w:rsidR="001A077E" w:rsidRPr="007F69C3" w:rsidRDefault="001A077E" w:rsidP="003A0384">
            <w:pPr>
              <w:pStyle w:val="rowtabella0"/>
              <w:rPr>
                <w:color w:val="002060"/>
              </w:rPr>
            </w:pPr>
            <w:r w:rsidRPr="007F69C3">
              <w:rPr>
                <w:color w:val="002060"/>
              </w:rPr>
              <w:t>VIA MADRE TERESA DI CALCUTTA</w:t>
            </w:r>
          </w:p>
        </w:tc>
      </w:tr>
      <w:tr w:rsidR="001A077E" w:rsidRPr="007F69C3" w14:paraId="7799684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CFDACE" w14:textId="77777777" w:rsidR="001A077E" w:rsidRPr="007F69C3" w:rsidRDefault="001A077E" w:rsidP="003A0384">
            <w:pPr>
              <w:pStyle w:val="rowtabella0"/>
              <w:rPr>
                <w:color w:val="002060"/>
              </w:rPr>
            </w:pPr>
            <w:r w:rsidRPr="007F69C3">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09F9E2" w14:textId="77777777" w:rsidR="001A077E" w:rsidRPr="007F69C3" w:rsidRDefault="001A077E" w:rsidP="003A0384">
            <w:pPr>
              <w:pStyle w:val="rowtabella0"/>
              <w:rPr>
                <w:color w:val="002060"/>
              </w:rPr>
            </w:pPr>
            <w:r w:rsidRPr="007F69C3">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C4466A"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CE3F40"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5D65EC" w14:textId="77777777" w:rsidR="001A077E" w:rsidRPr="007F69C3" w:rsidRDefault="001A077E" w:rsidP="003A0384">
            <w:pPr>
              <w:pStyle w:val="rowtabella0"/>
              <w:rPr>
                <w:color w:val="002060"/>
              </w:rPr>
            </w:pPr>
            <w:r w:rsidRPr="007F69C3">
              <w:rPr>
                <w:color w:val="002060"/>
              </w:rPr>
              <w:t xml:space="preserve">5429 PAL.COM. </w:t>
            </w:r>
            <w:proofErr w:type="gramStart"/>
            <w:r w:rsidRPr="007F69C3">
              <w:rPr>
                <w:color w:val="002060"/>
              </w:rPr>
              <w:t>S.MICHELE</w:t>
            </w:r>
            <w:proofErr w:type="gramEnd"/>
            <w:r w:rsidRPr="007F69C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BE93F" w14:textId="77777777" w:rsidR="001A077E" w:rsidRPr="007F69C3" w:rsidRDefault="001A077E" w:rsidP="003A0384">
            <w:pPr>
              <w:pStyle w:val="rowtabella0"/>
              <w:rPr>
                <w:color w:val="002060"/>
              </w:rPr>
            </w:pPr>
            <w:r w:rsidRPr="007F69C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CFFFE9" w14:textId="77777777" w:rsidR="001A077E" w:rsidRPr="007F69C3" w:rsidRDefault="001A077E" w:rsidP="003A0384">
            <w:pPr>
              <w:pStyle w:val="rowtabella0"/>
              <w:rPr>
                <w:color w:val="002060"/>
              </w:rPr>
            </w:pPr>
            <w:r w:rsidRPr="007F69C3">
              <w:rPr>
                <w:color w:val="002060"/>
              </w:rPr>
              <w:t>VIA LORETO</w:t>
            </w:r>
          </w:p>
        </w:tc>
      </w:tr>
      <w:tr w:rsidR="001A077E" w:rsidRPr="007F69C3" w14:paraId="1D7691A3"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43704C" w14:textId="77777777" w:rsidR="001A077E" w:rsidRPr="007F69C3" w:rsidRDefault="001A077E" w:rsidP="003A0384">
            <w:pPr>
              <w:pStyle w:val="rowtabella0"/>
              <w:rPr>
                <w:color w:val="002060"/>
              </w:rPr>
            </w:pPr>
            <w:r w:rsidRPr="007F69C3">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37E61B" w14:textId="77777777" w:rsidR="001A077E" w:rsidRPr="007F69C3" w:rsidRDefault="001A077E" w:rsidP="003A0384">
            <w:pPr>
              <w:pStyle w:val="rowtabella0"/>
              <w:rPr>
                <w:color w:val="002060"/>
              </w:rPr>
            </w:pPr>
            <w:r w:rsidRPr="007F69C3">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83732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E459E3"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902FA" w14:textId="77777777" w:rsidR="001A077E" w:rsidRPr="007F69C3" w:rsidRDefault="001A077E" w:rsidP="003A0384">
            <w:pPr>
              <w:pStyle w:val="rowtabella0"/>
              <w:rPr>
                <w:color w:val="002060"/>
              </w:rPr>
            </w:pPr>
            <w:r w:rsidRPr="007F69C3">
              <w:rPr>
                <w:color w:val="002060"/>
              </w:rPr>
              <w:t xml:space="preserve">5454 </w:t>
            </w:r>
            <w:proofErr w:type="gramStart"/>
            <w:r w:rsidRPr="007F69C3">
              <w:rPr>
                <w:color w:val="002060"/>
              </w:rPr>
              <w:t>C.COPERTO</w:t>
            </w:r>
            <w:proofErr w:type="gramEnd"/>
            <w:r w:rsidRPr="007F69C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D3FC6C" w14:textId="77777777" w:rsidR="001A077E" w:rsidRPr="007F69C3" w:rsidRDefault="001A077E" w:rsidP="003A0384">
            <w:pPr>
              <w:pStyle w:val="rowtabella0"/>
              <w:rPr>
                <w:color w:val="002060"/>
              </w:rPr>
            </w:pPr>
            <w:r w:rsidRPr="007F69C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7B6A5" w14:textId="77777777" w:rsidR="001A077E" w:rsidRPr="007F69C3" w:rsidRDefault="001A077E" w:rsidP="003A0384">
            <w:pPr>
              <w:pStyle w:val="rowtabella0"/>
              <w:rPr>
                <w:color w:val="002060"/>
              </w:rPr>
            </w:pPr>
            <w:r w:rsidRPr="007F69C3">
              <w:rPr>
                <w:color w:val="002060"/>
              </w:rPr>
              <w:t>VIA VILLA TOMBARI</w:t>
            </w:r>
          </w:p>
        </w:tc>
      </w:tr>
      <w:tr w:rsidR="001A077E" w:rsidRPr="007F69C3" w14:paraId="4E8C3C03"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BDEECF" w14:textId="77777777" w:rsidR="001A077E" w:rsidRPr="007F69C3" w:rsidRDefault="001A077E" w:rsidP="003A0384">
            <w:pPr>
              <w:pStyle w:val="rowtabella0"/>
              <w:rPr>
                <w:color w:val="002060"/>
              </w:rPr>
            </w:pPr>
            <w:r w:rsidRPr="007F69C3">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F57CF" w14:textId="77777777" w:rsidR="001A077E" w:rsidRPr="007F69C3" w:rsidRDefault="001A077E" w:rsidP="003A0384">
            <w:pPr>
              <w:pStyle w:val="rowtabella0"/>
              <w:rPr>
                <w:color w:val="002060"/>
              </w:rPr>
            </w:pPr>
            <w:proofErr w:type="gramStart"/>
            <w:r w:rsidRPr="007F69C3">
              <w:rPr>
                <w:color w:val="002060"/>
              </w:rPr>
              <w:t>CITTA</w:t>
            </w:r>
            <w:proofErr w:type="gramEnd"/>
            <w:r w:rsidRPr="007F69C3">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588D8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3A01AE" w14:textId="77777777" w:rsidR="001A077E" w:rsidRPr="007F69C3" w:rsidRDefault="001A077E" w:rsidP="003A0384">
            <w:pPr>
              <w:pStyle w:val="rowtabella0"/>
              <w:rPr>
                <w:color w:val="002060"/>
              </w:rPr>
            </w:pPr>
            <w:r w:rsidRPr="007F69C3">
              <w:rPr>
                <w:color w:val="002060"/>
              </w:rPr>
              <w:t>09/02/2024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5F4C4D" w14:textId="77777777" w:rsidR="001A077E" w:rsidRPr="007F69C3" w:rsidRDefault="001A077E" w:rsidP="003A0384">
            <w:pPr>
              <w:pStyle w:val="rowtabella0"/>
              <w:rPr>
                <w:color w:val="002060"/>
              </w:rPr>
            </w:pPr>
            <w:r w:rsidRPr="007F69C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EE283" w14:textId="77777777" w:rsidR="001A077E" w:rsidRPr="007F69C3" w:rsidRDefault="001A077E" w:rsidP="003A0384">
            <w:pPr>
              <w:pStyle w:val="rowtabella0"/>
              <w:rPr>
                <w:color w:val="002060"/>
              </w:rPr>
            </w:pPr>
            <w:r w:rsidRPr="007F69C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4B2CE" w14:textId="77777777" w:rsidR="001A077E" w:rsidRPr="007F69C3" w:rsidRDefault="001A077E" w:rsidP="003A0384">
            <w:pPr>
              <w:pStyle w:val="rowtabella0"/>
              <w:rPr>
                <w:color w:val="002060"/>
              </w:rPr>
            </w:pPr>
            <w:r w:rsidRPr="007F69C3">
              <w:rPr>
                <w:color w:val="002060"/>
              </w:rPr>
              <w:t>VIA DELLO STADIO</w:t>
            </w:r>
          </w:p>
        </w:tc>
      </w:tr>
      <w:tr w:rsidR="001A077E" w:rsidRPr="007F69C3" w14:paraId="35E2DE87"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71B40" w14:textId="77777777" w:rsidR="001A077E" w:rsidRPr="007F69C3" w:rsidRDefault="001A077E" w:rsidP="003A0384">
            <w:pPr>
              <w:pStyle w:val="rowtabella0"/>
              <w:rPr>
                <w:color w:val="002060"/>
              </w:rPr>
            </w:pPr>
            <w:r w:rsidRPr="007F69C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D501F" w14:textId="77777777" w:rsidR="001A077E" w:rsidRPr="007F69C3" w:rsidRDefault="001A077E" w:rsidP="003A0384">
            <w:pPr>
              <w:pStyle w:val="rowtabella0"/>
              <w:rPr>
                <w:color w:val="002060"/>
              </w:rPr>
            </w:pPr>
            <w:r w:rsidRPr="007F69C3">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C7A86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53E68"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87E955" w14:textId="77777777" w:rsidR="001A077E" w:rsidRPr="007F69C3" w:rsidRDefault="001A077E" w:rsidP="003A0384">
            <w:pPr>
              <w:pStyle w:val="rowtabella0"/>
              <w:rPr>
                <w:color w:val="002060"/>
              </w:rPr>
            </w:pPr>
            <w:r w:rsidRPr="007F69C3">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0F3BA4" w14:textId="77777777" w:rsidR="001A077E" w:rsidRPr="007F69C3" w:rsidRDefault="001A077E" w:rsidP="003A0384">
            <w:pPr>
              <w:pStyle w:val="rowtabella0"/>
              <w:rPr>
                <w:color w:val="002060"/>
              </w:rPr>
            </w:pPr>
            <w:r w:rsidRPr="007F6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FF3A5" w14:textId="77777777" w:rsidR="001A077E" w:rsidRPr="007F69C3" w:rsidRDefault="001A077E" w:rsidP="003A0384">
            <w:pPr>
              <w:pStyle w:val="rowtabella0"/>
              <w:rPr>
                <w:color w:val="002060"/>
              </w:rPr>
            </w:pPr>
            <w:r w:rsidRPr="007F69C3">
              <w:rPr>
                <w:color w:val="002060"/>
              </w:rPr>
              <w:t>LOCALITA' CANDIA</w:t>
            </w:r>
          </w:p>
        </w:tc>
      </w:tr>
      <w:tr w:rsidR="001A077E" w:rsidRPr="007F69C3" w14:paraId="47484E4D"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7FB5DC" w14:textId="77777777" w:rsidR="001A077E" w:rsidRPr="007F69C3" w:rsidRDefault="001A077E" w:rsidP="003A0384">
            <w:pPr>
              <w:pStyle w:val="rowtabella0"/>
              <w:rPr>
                <w:color w:val="002060"/>
              </w:rPr>
            </w:pPr>
            <w:r w:rsidRPr="007F69C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0AA70" w14:textId="77777777" w:rsidR="001A077E" w:rsidRPr="007F69C3" w:rsidRDefault="001A077E" w:rsidP="003A0384">
            <w:pPr>
              <w:pStyle w:val="rowtabella0"/>
              <w:rPr>
                <w:color w:val="002060"/>
              </w:rPr>
            </w:pPr>
            <w:r w:rsidRPr="007F69C3">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76BA4"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9746E"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4718E" w14:textId="77777777" w:rsidR="001A077E" w:rsidRPr="007F69C3" w:rsidRDefault="001A077E" w:rsidP="003A0384">
            <w:pPr>
              <w:pStyle w:val="rowtabella0"/>
              <w:rPr>
                <w:color w:val="002060"/>
              </w:rPr>
            </w:pPr>
            <w:r w:rsidRPr="007F69C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54D5F" w14:textId="77777777" w:rsidR="001A077E" w:rsidRPr="007F69C3" w:rsidRDefault="001A077E" w:rsidP="003A0384">
            <w:pPr>
              <w:pStyle w:val="rowtabella0"/>
              <w:rPr>
                <w:color w:val="002060"/>
              </w:rPr>
            </w:pPr>
            <w:r w:rsidRPr="007F69C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607DC" w14:textId="77777777" w:rsidR="001A077E" w:rsidRPr="007F69C3" w:rsidRDefault="001A077E" w:rsidP="003A0384">
            <w:pPr>
              <w:pStyle w:val="rowtabella0"/>
              <w:rPr>
                <w:color w:val="002060"/>
              </w:rPr>
            </w:pPr>
            <w:r w:rsidRPr="007F69C3">
              <w:rPr>
                <w:color w:val="002060"/>
              </w:rPr>
              <w:t>VIA FALCONARA</w:t>
            </w:r>
          </w:p>
        </w:tc>
      </w:tr>
    </w:tbl>
    <w:p w14:paraId="3BF0AF79" w14:textId="77777777" w:rsidR="001A077E" w:rsidRPr="007F69C3" w:rsidRDefault="001A077E" w:rsidP="001A077E">
      <w:pPr>
        <w:pStyle w:val="breakline"/>
        <w:rPr>
          <w:rFonts w:eastAsiaTheme="minorEastAsia"/>
          <w:color w:val="002060"/>
        </w:rPr>
      </w:pPr>
    </w:p>
    <w:p w14:paraId="1B888415" w14:textId="77777777" w:rsidR="001A077E" w:rsidRPr="007F69C3" w:rsidRDefault="001A077E" w:rsidP="001A077E">
      <w:pPr>
        <w:pStyle w:val="breakline"/>
        <w:rPr>
          <w:color w:val="002060"/>
        </w:rPr>
      </w:pPr>
    </w:p>
    <w:p w14:paraId="5F3FEC46" w14:textId="77777777" w:rsidR="001A077E" w:rsidRPr="007F69C3" w:rsidRDefault="001A077E" w:rsidP="001A077E">
      <w:pPr>
        <w:pStyle w:val="breakline"/>
        <w:rPr>
          <w:color w:val="002060"/>
        </w:rPr>
      </w:pPr>
    </w:p>
    <w:p w14:paraId="325820AF" w14:textId="77777777" w:rsidR="001A077E" w:rsidRPr="007F69C3" w:rsidRDefault="001A077E" w:rsidP="001A077E">
      <w:pPr>
        <w:pStyle w:val="sottotitolocampionato10"/>
        <w:rPr>
          <w:color w:val="002060"/>
        </w:rPr>
      </w:pPr>
      <w:r w:rsidRPr="007F69C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9"/>
        <w:gridCol w:w="385"/>
        <w:gridCol w:w="898"/>
        <w:gridCol w:w="1200"/>
        <w:gridCol w:w="1544"/>
        <w:gridCol w:w="1544"/>
      </w:tblGrid>
      <w:tr w:rsidR="001A077E" w:rsidRPr="007F69C3" w14:paraId="7EA2C8A0"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A9896"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CA97B"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E983F"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36414"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34022"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055A2"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1F64D"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1B5B77F1"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F7AE77" w14:textId="77777777" w:rsidR="001A077E" w:rsidRPr="007F69C3" w:rsidRDefault="001A077E" w:rsidP="003A0384">
            <w:pPr>
              <w:pStyle w:val="rowtabella0"/>
              <w:rPr>
                <w:color w:val="002060"/>
              </w:rPr>
            </w:pPr>
            <w:r w:rsidRPr="007F69C3">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CED50" w14:textId="77777777" w:rsidR="001A077E" w:rsidRPr="007F69C3" w:rsidRDefault="001A077E" w:rsidP="003A0384">
            <w:pPr>
              <w:pStyle w:val="rowtabella0"/>
              <w:rPr>
                <w:color w:val="002060"/>
              </w:rPr>
            </w:pPr>
            <w:r w:rsidRPr="007F69C3">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8E6F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231FA" w14:textId="77777777" w:rsidR="001A077E" w:rsidRPr="007F69C3" w:rsidRDefault="001A077E" w:rsidP="003A0384">
            <w:pPr>
              <w:pStyle w:val="rowtabella0"/>
              <w:rPr>
                <w:color w:val="002060"/>
              </w:rPr>
            </w:pPr>
            <w:r w:rsidRPr="007F69C3">
              <w:rPr>
                <w:color w:val="002060"/>
              </w:rPr>
              <w:t>09/02/2024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43B41" w14:textId="77777777" w:rsidR="001A077E" w:rsidRPr="007F69C3" w:rsidRDefault="001A077E" w:rsidP="003A0384">
            <w:pPr>
              <w:pStyle w:val="rowtabella0"/>
              <w:rPr>
                <w:color w:val="002060"/>
              </w:rPr>
            </w:pPr>
            <w:r w:rsidRPr="007F69C3">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21AFB" w14:textId="77777777" w:rsidR="001A077E" w:rsidRPr="007F69C3" w:rsidRDefault="001A077E" w:rsidP="003A0384">
            <w:pPr>
              <w:pStyle w:val="rowtabella0"/>
              <w:rPr>
                <w:color w:val="002060"/>
              </w:rPr>
            </w:pPr>
            <w:r w:rsidRPr="007F69C3">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1FE74" w14:textId="77777777" w:rsidR="001A077E" w:rsidRPr="007F69C3" w:rsidRDefault="001A077E" w:rsidP="003A0384">
            <w:pPr>
              <w:pStyle w:val="rowtabella0"/>
              <w:rPr>
                <w:color w:val="002060"/>
              </w:rPr>
            </w:pPr>
            <w:r w:rsidRPr="007F69C3">
              <w:rPr>
                <w:color w:val="002060"/>
              </w:rPr>
              <w:t>VIA DON LUIGI STURZO 4</w:t>
            </w:r>
          </w:p>
        </w:tc>
      </w:tr>
      <w:tr w:rsidR="001A077E" w:rsidRPr="007F69C3" w14:paraId="2CE6025F"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151D30" w14:textId="77777777" w:rsidR="001A077E" w:rsidRPr="007F69C3" w:rsidRDefault="001A077E" w:rsidP="003A0384">
            <w:pPr>
              <w:pStyle w:val="rowtabella0"/>
              <w:rPr>
                <w:color w:val="002060"/>
              </w:rPr>
            </w:pPr>
            <w:r w:rsidRPr="007F69C3">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0D7C9A" w14:textId="77777777" w:rsidR="001A077E" w:rsidRPr="007F69C3" w:rsidRDefault="001A077E" w:rsidP="003A0384">
            <w:pPr>
              <w:pStyle w:val="rowtabella0"/>
              <w:rPr>
                <w:color w:val="002060"/>
              </w:rPr>
            </w:pPr>
            <w:r w:rsidRPr="007F69C3">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71E25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4AE2C" w14:textId="77777777" w:rsidR="001A077E" w:rsidRPr="007F69C3" w:rsidRDefault="001A077E" w:rsidP="003A0384">
            <w:pPr>
              <w:pStyle w:val="rowtabella0"/>
              <w:rPr>
                <w:color w:val="002060"/>
              </w:rPr>
            </w:pPr>
            <w:r w:rsidRPr="007F69C3">
              <w:rPr>
                <w:color w:val="002060"/>
              </w:rPr>
              <w:t>09/02/2024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9A98EA" w14:textId="77777777" w:rsidR="001A077E" w:rsidRPr="007F69C3" w:rsidRDefault="001A077E" w:rsidP="003A0384">
            <w:pPr>
              <w:pStyle w:val="rowtabella0"/>
              <w:rPr>
                <w:color w:val="002060"/>
              </w:rPr>
            </w:pPr>
            <w:r w:rsidRPr="007F69C3">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9150F" w14:textId="77777777" w:rsidR="001A077E" w:rsidRPr="007F69C3" w:rsidRDefault="001A077E" w:rsidP="003A0384">
            <w:pPr>
              <w:pStyle w:val="rowtabella0"/>
              <w:rPr>
                <w:color w:val="002060"/>
              </w:rPr>
            </w:pPr>
            <w:r w:rsidRPr="007F69C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9C84D" w14:textId="77777777" w:rsidR="001A077E" w:rsidRPr="007F69C3" w:rsidRDefault="001A077E" w:rsidP="003A0384">
            <w:pPr>
              <w:pStyle w:val="rowtabella0"/>
              <w:rPr>
                <w:color w:val="002060"/>
              </w:rPr>
            </w:pPr>
            <w:r w:rsidRPr="007F69C3">
              <w:rPr>
                <w:color w:val="002060"/>
              </w:rPr>
              <w:t>LOC. "LE CALVIE"</w:t>
            </w:r>
          </w:p>
        </w:tc>
      </w:tr>
      <w:tr w:rsidR="001A077E" w:rsidRPr="007F69C3" w14:paraId="124697B7"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F5CC88" w14:textId="77777777" w:rsidR="001A077E" w:rsidRPr="007F69C3" w:rsidRDefault="001A077E" w:rsidP="003A0384">
            <w:pPr>
              <w:pStyle w:val="rowtabella0"/>
              <w:rPr>
                <w:color w:val="002060"/>
              </w:rPr>
            </w:pPr>
            <w:r w:rsidRPr="007F69C3">
              <w:rPr>
                <w:color w:val="002060"/>
              </w:rPr>
              <w:lastRenderedPageBreak/>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444F7" w14:textId="77777777" w:rsidR="001A077E" w:rsidRPr="007F69C3" w:rsidRDefault="001A077E" w:rsidP="003A0384">
            <w:pPr>
              <w:pStyle w:val="rowtabella0"/>
              <w:rPr>
                <w:color w:val="002060"/>
              </w:rPr>
            </w:pPr>
            <w:r w:rsidRPr="007F69C3">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C67D1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AA304" w14:textId="77777777" w:rsidR="001A077E" w:rsidRPr="007F69C3" w:rsidRDefault="001A077E" w:rsidP="003A0384">
            <w:pPr>
              <w:pStyle w:val="rowtabella0"/>
              <w:rPr>
                <w:color w:val="002060"/>
              </w:rPr>
            </w:pPr>
            <w:r w:rsidRPr="007F69C3">
              <w:rPr>
                <w:color w:val="002060"/>
              </w:rPr>
              <w:t>09/02/2024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0CB65C" w14:textId="77777777" w:rsidR="001A077E" w:rsidRPr="007F69C3" w:rsidRDefault="001A077E" w:rsidP="003A0384">
            <w:pPr>
              <w:pStyle w:val="rowtabella0"/>
              <w:rPr>
                <w:color w:val="002060"/>
              </w:rPr>
            </w:pPr>
            <w:r w:rsidRPr="007F69C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C9C19" w14:textId="77777777" w:rsidR="001A077E" w:rsidRPr="007F69C3" w:rsidRDefault="001A077E" w:rsidP="003A0384">
            <w:pPr>
              <w:pStyle w:val="rowtabella0"/>
              <w:rPr>
                <w:color w:val="002060"/>
              </w:rPr>
            </w:pPr>
            <w:r w:rsidRPr="007F69C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D3928" w14:textId="77777777" w:rsidR="001A077E" w:rsidRPr="007F69C3" w:rsidRDefault="001A077E" w:rsidP="003A0384">
            <w:pPr>
              <w:pStyle w:val="rowtabella0"/>
              <w:rPr>
                <w:color w:val="002060"/>
              </w:rPr>
            </w:pPr>
            <w:r w:rsidRPr="007F69C3">
              <w:rPr>
                <w:color w:val="002060"/>
              </w:rPr>
              <w:t>VIA CERQUATTI</w:t>
            </w:r>
          </w:p>
        </w:tc>
      </w:tr>
      <w:tr w:rsidR="001A077E" w:rsidRPr="007F69C3" w14:paraId="3CCCB545"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36F556" w14:textId="77777777" w:rsidR="001A077E" w:rsidRPr="007F69C3" w:rsidRDefault="001A077E" w:rsidP="003A0384">
            <w:pPr>
              <w:pStyle w:val="rowtabella0"/>
              <w:rPr>
                <w:color w:val="002060"/>
              </w:rPr>
            </w:pPr>
            <w:r w:rsidRPr="007F69C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6EC461" w14:textId="77777777" w:rsidR="001A077E" w:rsidRPr="007F69C3" w:rsidRDefault="001A077E" w:rsidP="003A0384">
            <w:pPr>
              <w:pStyle w:val="rowtabella0"/>
              <w:rPr>
                <w:color w:val="002060"/>
              </w:rPr>
            </w:pPr>
            <w:r w:rsidRPr="007F69C3">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707271"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E30B2E"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0AB0B" w14:textId="77777777" w:rsidR="001A077E" w:rsidRPr="007F69C3" w:rsidRDefault="001A077E" w:rsidP="003A0384">
            <w:pPr>
              <w:pStyle w:val="rowtabella0"/>
              <w:rPr>
                <w:color w:val="002060"/>
              </w:rPr>
            </w:pPr>
            <w:r w:rsidRPr="007F69C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E9BD6" w14:textId="77777777" w:rsidR="001A077E" w:rsidRPr="007F69C3" w:rsidRDefault="001A077E" w:rsidP="003A0384">
            <w:pPr>
              <w:pStyle w:val="rowtabella0"/>
              <w:rPr>
                <w:color w:val="002060"/>
              </w:rPr>
            </w:pPr>
            <w:r w:rsidRPr="007F69C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4D4E95"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B.BUOZZI</w:t>
            </w:r>
            <w:proofErr w:type="gramEnd"/>
          </w:p>
        </w:tc>
      </w:tr>
      <w:tr w:rsidR="001A077E" w:rsidRPr="007F69C3" w14:paraId="0D11574A"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52FDBF" w14:textId="77777777" w:rsidR="001A077E" w:rsidRPr="007F69C3" w:rsidRDefault="001A077E" w:rsidP="003A0384">
            <w:pPr>
              <w:pStyle w:val="rowtabella0"/>
              <w:rPr>
                <w:color w:val="002060"/>
              </w:rPr>
            </w:pPr>
            <w:r w:rsidRPr="007F69C3">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DD4E85" w14:textId="77777777" w:rsidR="001A077E" w:rsidRPr="007F69C3" w:rsidRDefault="001A077E" w:rsidP="003A0384">
            <w:pPr>
              <w:pStyle w:val="rowtabella0"/>
              <w:rPr>
                <w:color w:val="002060"/>
              </w:rPr>
            </w:pPr>
            <w:r w:rsidRPr="007F69C3">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1A1EC2"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AB52B" w14:textId="77777777" w:rsidR="001A077E" w:rsidRPr="007F69C3" w:rsidRDefault="001A077E" w:rsidP="003A0384">
            <w:pPr>
              <w:pStyle w:val="rowtabella0"/>
              <w:rPr>
                <w:color w:val="002060"/>
              </w:rPr>
            </w:pPr>
            <w:r w:rsidRPr="007F69C3">
              <w:rPr>
                <w:color w:val="002060"/>
              </w:rPr>
              <w:t>10/02/2024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A51168" w14:textId="77777777" w:rsidR="001A077E" w:rsidRPr="007F69C3" w:rsidRDefault="001A077E" w:rsidP="003A0384">
            <w:pPr>
              <w:pStyle w:val="rowtabella0"/>
              <w:rPr>
                <w:color w:val="002060"/>
              </w:rPr>
            </w:pPr>
            <w:r w:rsidRPr="007F69C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99402" w14:textId="77777777" w:rsidR="001A077E" w:rsidRPr="007F69C3" w:rsidRDefault="001A077E" w:rsidP="003A0384">
            <w:pPr>
              <w:pStyle w:val="rowtabella0"/>
              <w:rPr>
                <w:color w:val="002060"/>
              </w:rPr>
            </w:pPr>
            <w:r w:rsidRPr="007F69C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FC04F" w14:textId="77777777" w:rsidR="001A077E" w:rsidRPr="007F69C3" w:rsidRDefault="001A077E" w:rsidP="003A0384">
            <w:pPr>
              <w:pStyle w:val="rowtabella0"/>
              <w:rPr>
                <w:color w:val="002060"/>
              </w:rPr>
            </w:pPr>
            <w:r w:rsidRPr="007F69C3">
              <w:rPr>
                <w:color w:val="002060"/>
              </w:rPr>
              <w:t>VIA DELLO SPORT</w:t>
            </w:r>
          </w:p>
        </w:tc>
      </w:tr>
      <w:tr w:rsidR="001A077E" w:rsidRPr="007F69C3" w14:paraId="274A30A9"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4E7B63" w14:textId="77777777" w:rsidR="001A077E" w:rsidRPr="007F69C3" w:rsidRDefault="001A077E" w:rsidP="003A0384">
            <w:pPr>
              <w:pStyle w:val="rowtabella0"/>
              <w:rPr>
                <w:color w:val="002060"/>
              </w:rPr>
            </w:pPr>
            <w:r w:rsidRPr="007F69C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06612" w14:textId="77777777" w:rsidR="001A077E" w:rsidRPr="007F69C3" w:rsidRDefault="001A077E" w:rsidP="003A0384">
            <w:pPr>
              <w:pStyle w:val="rowtabella0"/>
              <w:rPr>
                <w:color w:val="002060"/>
              </w:rPr>
            </w:pPr>
            <w:r w:rsidRPr="007F69C3">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8A9F7"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D3215"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74929" w14:textId="77777777" w:rsidR="001A077E" w:rsidRPr="007F69C3" w:rsidRDefault="001A077E" w:rsidP="003A0384">
            <w:pPr>
              <w:pStyle w:val="rowtabella0"/>
              <w:rPr>
                <w:color w:val="002060"/>
              </w:rPr>
            </w:pPr>
            <w:r w:rsidRPr="007F69C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E9B8F" w14:textId="77777777" w:rsidR="001A077E" w:rsidRPr="007F69C3" w:rsidRDefault="001A077E" w:rsidP="003A0384">
            <w:pPr>
              <w:pStyle w:val="rowtabella0"/>
              <w:rPr>
                <w:color w:val="002060"/>
              </w:rPr>
            </w:pPr>
            <w:r w:rsidRPr="007F69C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2ABEB" w14:textId="77777777" w:rsidR="001A077E" w:rsidRPr="007F69C3" w:rsidRDefault="001A077E" w:rsidP="003A0384">
            <w:pPr>
              <w:pStyle w:val="rowtabella0"/>
              <w:rPr>
                <w:color w:val="002060"/>
              </w:rPr>
            </w:pPr>
            <w:r w:rsidRPr="007F69C3">
              <w:rPr>
                <w:color w:val="002060"/>
              </w:rPr>
              <w:t>VIA VESCOVARA, 7</w:t>
            </w:r>
          </w:p>
        </w:tc>
      </w:tr>
    </w:tbl>
    <w:p w14:paraId="64399883" w14:textId="77777777" w:rsidR="001A077E" w:rsidRPr="007F69C3" w:rsidRDefault="001A077E" w:rsidP="001A077E">
      <w:pPr>
        <w:pStyle w:val="breakline"/>
        <w:rPr>
          <w:rFonts w:eastAsiaTheme="minorEastAsia"/>
          <w:color w:val="002060"/>
        </w:rPr>
      </w:pPr>
    </w:p>
    <w:p w14:paraId="109CC09F" w14:textId="77777777" w:rsidR="001A077E" w:rsidRPr="007F69C3" w:rsidRDefault="001A077E" w:rsidP="001A077E">
      <w:pPr>
        <w:pStyle w:val="breakline"/>
        <w:rPr>
          <w:color w:val="002060"/>
        </w:rPr>
      </w:pPr>
    </w:p>
    <w:p w14:paraId="68963DDF" w14:textId="77777777" w:rsidR="001A077E" w:rsidRPr="007F69C3" w:rsidRDefault="001A077E" w:rsidP="001A077E">
      <w:pPr>
        <w:pStyle w:val="breakline"/>
        <w:rPr>
          <w:color w:val="002060"/>
        </w:rPr>
      </w:pPr>
    </w:p>
    <w:p w14:paraId="66D070FF" w14:textId="77777777" w:rsidR="001A077E" w:rsidRPr="007F69C3" w:rsidRDefault="001A077E" w:rsidP="001A077E">
      <w:pPr>
        <w:pStyle w:val="sottotitolocampionato10"/>
        <w:rPr>
          <w:color w:val="002060"/>
        </w:rPr>
      </w:pPr>
      <w:r w:rsidRPr="007F69C3">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98"/>
        <w:gridCol w:w="1553"/>
        <w:gridCol w:w="1546"/>
      </w:tblGrid>
      <w:tr w:rsidR="001A077E" w:rsidRPr="007F69C3" w14:paraId="0D23E53C"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BD06F"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81E72"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4D95F"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4092D"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0B9F9"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B48E5"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83EF4"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1787E8AF"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DE7C8" w14:textId="77777777" w:rsidR="001A077E" w:rsidRPr="007F69C3" w:rsidRDefault="001A077E" w:rsidP="003A0384">
            <w:pPr>
              <w:pStyle w:val="rowtabella0"/>
              <w:rPr>
                <w:color w:val="002060"/>
              </w:rPr>
            </w:pPr>
            <w:r w:rsidRPr="007F69C3">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1AF98" w14:textId="77777777" w:rsidR="001A077E" w:rsidRPr="007F69C3" w:rsidRDefault="001A077E" w:rsidP="003A0384">
            <w:pPr>
              <w:pStyle w:val="rowtabella0"/>
              <w:rPr>
                <w:color w:val="002060"/>
              </w:rPr>
            </w:pPr>
            <w:r w:rsidRPr="007F69C3">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A4ACC"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45DE9" w14:textId="77777777" w:rsidR="001A077E" w:rsidRPr="007F69C3" w:rsidRDefault="001A077E" w:rsidP="003A0384">
            <w:pPr>
              <w:pStyle w:val="rowtabella0"/>
              <w:rPr>
                <w:color w:val="002060"/>
              </w:rPr>
            </w:pPr>
            <w:r w:rsidRPr="007F69C3">
              <w:rPr>
                <w:color w:val="002060"/>
              </w:rPr>
              <w:t>09/02/2024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37967" w14:textId="77777777" w:rsidR="001A077E" w:rsidRPr="007F69C3" w:rsidRDefault="001A077E" w:rsidP="003A0384">
            <w:pPr>
              <w:pStyle w:val="rowtabella0"/>
              <w:rPr>
                <w:color w:val="002060"/>
              </w:rPr>
            </w:pPr>
            <w:r w:rsidRPr="007F69C3">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54262" w14:textId="77777777" w:rsidR="001A077E" w:rsidRPr="007F69C3" w:rsidRDefault="001A077E" w:rsidP="003A0384">
            <w:pPr>
              <w:pStyle w:val="rowtabella0"/>
              <w:rPr>
                <w:color w:val="002060"/>
              </w:rPr>
            </w:pPr>
            <w:r w:rsidRPr="007F69C3">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0548A" w14:textId="77777777" w:rsidR="001A077E" w:rsidRPr="007F69C3" w:rsidRDefault="001A077E" w:rsidP="003A0384">
            <w:pPr>
              <w:pStyle w:val="rowtabella0"/>
              <w:rPr>
                <w:color w:val="002060"/>
              </w:rPr>
            </w:pPr>
            <w:r w:rsidRPr="007F69C3">
              <w:rPr>
                <w:color w:val="002060"/>
              </w:rPr>
              <w:t>VIA CORRADI</w:t>
            </w:r>
          </w:p>
        </w:tc>
      </w:tr>
      <w:tr w:rsidR="001A077E" w:rsidRPr="007F69C3" w14:paraId="025A9940"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F63E0A" w14:textId="77777777" w:rsidR="001A077E" w:rsidRPr="007F69C3" w:rsidRDefault="001A077E" w:rsidP="003A0384">
            <w:pPr>
              <w:pStyle w:val="rowtabella0"/>
              <w:rPr>
                <w:color w:val="002060"/>
              </w:rPr>
            </w:pPr>
            <w:r w:rsidRPr="007F69C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B6F5E1" w14:textId="77777777" w:rsidR="001A077E" w:rsidRPr="007F69C3" w:rsidRDefault="001A077E" w:rsidP="003A0384">
            <w:pPr>
              <w:pStyle w:val="rowtabella0"/>
              <w:rPr>
                <w:color w:val="002060"/>
              </w:rPr>
            </w:pPr>
            <w:r w:rsidRPr="007F69C3">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036FF7"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EB0530"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2CD97" w14:textId="77777777" w:rsidR="001A077E" w:rsidRPr="007F69C3" w:rsidRDefault="001A077E" w:rsidP="003A0384">
            <w:pPr>
              <w:pStyle w:val="rowtabella0"/>
              <w:rPr>
                <w:color w:val="002060"/>
              </w:rPr>
            </w:pPr>
            <w:r w:rsidRPr="007F69C3">
              <w:rPr>
                <w:color w:val="002060"/>
              </w:rPr>
              <w:t xml:space="preserve">5295 TENSOSTRUTTURA VIA </w:t>
            </w:r>
            <w:proofErr w:type="gramStart"/>
            <w:r w:rsidRPr="007F69C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5FAD0" w14:textId="77777777" w:rsidR="001A077E" w:rsidRPr="007F69C3" w:rsidRDefault="001A077E" w:rsidP="003A0384">
            <w:pPr>
              <w:pStyle w:val="rowtabella0"/>
              <w:rPr>
                <w:color w:val="002060"/>
              </w:rPr>
            </w:pPr>
            <w:r w:rsidRPr="007F69C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3D90E"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E.MATTEI</w:t>
            </w:r>
            <w:proofErr w:type="gramEnd"/>
          </w:p>
        </w:tc>
      </w:tr>
      <w:tr w:rsidR="001A077E" w:rsidRPr="007F69C3" w14:paraId="3EC678B5"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B5D156" w14:textId="77777777" w:rsidR="001A077E" w:rsidRPr="007F69C3" w:rsidRDefault="001A077E" w:rsidP="003A0384">
            <w:pPr>
              <w:pStyle w:val="rowtabella0"/>
              <w:rPr>
                <w:color w:val="002060"/>
              </w:rPr>
            </w:pPr>
            <w:r w:rsidRPr="007F69C3">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CCD14" w14:textId="77777777" w:rsidR="001A077E" w:rsidRPr="007F69C3" w:rsidRDefault="001A077E" w:rsidP="003A0384">
            <w:pPr>
              <w:pStyle w:val="rowtabella0"/>
              <w:rPr>
                <w:color w:val="002060"/>
              </w:rPr>
            </w:pPr>
            <w:r w:rsidRPr="007F69C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433E9"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83B9A" w14:textId="77777777" w:rsidR="001A077E" w:rsidRPr="007F69C3" w:rsidRDefault="001A077E" w:rsidP="003A0384">
            <w:pPr>
              <w:pStyle w:val="rowtabella0"/>
              <w:rPr>
                <w:color w:val="002060"/>
              </w:rPr>
            </w:pPr>
            <w:r w:rsidRPr="007F69C3">
              <w:rPr>
                <w:color w:val="002060"/>
              </w:rPr>
              <w:t>09/02/2024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E34123" w14:textId="77777777" w:rsidR="001A077E" w:rsidRPr="007F69C3" w:rsidRDefault="001A077E" w:rsidP="003A0384">
            <w:pPr>
              <w:pStyle w:val="rowtabella0"/>
              <w:rPr>
                <w:color w:val="002060"/>
              </w:rPr>
            </w:pPr>
            <w:r w:rsidRPr="007F69C3">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6AC69" w14:textId="77777777" w:rsidR="001A077E" w:rsidRPr="007F69C3" w:rsidRDefault="001A077E" w:rsidP="003A0384">
            <w:pPr>
              <w:pStyle w:val="rowtabella0"/>
              <w:rPr>
                <w:color w:val="002060"/>
              </w:rPr>
            </w:pPr>
            <w:r w:rsidRPr="007F69C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512A09" w14:textId="77777777" w:rsidR="001A077E" w:rsidRPr="007F69C3" w:rsidRDefault="001A077E" w:rsidP="003A0384">
            <w:pPr>
              <w:pStyle w:val="rowtabella0"/>
              <w:rPr>
                <w:color w:val="002060"/>
              </w:rPr>
            </w:pPr>
            <w:r w:rsidRPr="007F69C3">
              <w:rPr>
                <w:color w:val="002060"/>
              </w:rPr>
              <w:t>FRAZ.PAGLIARE VIA VECCHI</w:t>
            </w:r>
          </w:p>
        </w:tc>
      </w:tr>
      <w:tr w:rsidR="001A077E" w:rsidRPr="007F69C3" w14:paraId="07D12CCC"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117EA2" w14:textId="77777777" w:rsidR="001A077E" w:rsidRPr="007F69C3" w:rsidRDefault="001A077E" w:rsidP="003A0384">
            <w:pPr>
              <w:pStyle w:val="rowtabella0"/>
              <w:rPr>
                <w:color w:val="002060"/>
              </w:rPr>
            </w:pPr>
            <w:r w:rsidRPr="007F69C3">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4069C" w14:textId="77777777" w:rsidR="001A077E" w:rsidRPr="007F69C3" w:rsidRDefault="001A077E" w:rsidP="003A0384">
            <w:pPr>
              <w:pStyle w:val="rowtabella0"/>
              <w:rPr>
                <w:color w:val="002060"/>
              </w:rPr>
            </w:pPr>
            <w:r w:rsidRPr="007F69C3">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E6EE2"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209045" w14:textId="77777777" w:rsidR="001A077E" w:rsidRPr="007F69C3" w:rsidRDefault="001A077E" w:rsidP="003A0384">
            <w:pPr>
              <w:pStyle w:val="rowtabella0"/>
              <w:rPr>
                <w:color w:val="002060"/>
              </w:rPr>
            </w:pPr>
            <w:r w:rsidRPr="007F69C3">
              <w:rPr>
                <w:color w:val="002060"/>
              </w:rPr>
              <w:t>09/02/2024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4B7B71" w14:textId="77777777" w:rsidR="001A077E" w:rsidRPr="007F69C3" w:rsidRDefault="001A077E" w:rsidP="003A0384">
            <w:pPr>
              <w:pStyle w:val="rowtabella0"/>
              <w:rPr>
                <w:color w:val="002060"/>
              </w:rPr>
            </w:pPr>
            <w:r w:rsidRPr="007F69C3">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B3F65" w14:textId="77777777" w:rsidR="001A077E" w:rsidRPr="007F69C3" w:rsidRDefault="001A077E" w:rsidP="003A0384">
            <w:pPr>
              <w:pStyle w:val="rowtabella0"/>
              <w:rPr>
                <w:color w:val="002060"/>
              </w:rPr>
            </w:pPr>
            <w:r w:rsidRPr="007F69C3">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BD903" w14:textId="77777777" w:rsidR="001A077E" w:rsidRPr="007F69C3" w:rsidRDefault="001A077E" w:rsidP="003A0384">
            <w:pPr>
              <w:pStyle w:val="rowtabella0"/>
              <w:rPr>
                <w:color w:val="002060"/>
              </w:rPr>
            </w:pPr>
            <w:r w:rsidRPr="007F69C3">
              <w:rPr>
                <w:color w:val="002060"/>
              </w:rPr>
              <w:t>VIA NENNI</w:t>
            </w:r>
          </w:p>
        </w:tc>
      </w:tr>
      <w:tr w:rsidR="001A077E" w:rsidRPr="007F69C3" w14:paraId="36A1037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B04661" w14:textId="77777777" w:rsidR="001A077E" w:rsidRPr="007F69C3" w:rsidRDefault="001A077E" w:rsidP="003A0384">
            <w:pPr>
              <w:pStyle w:val="rowtabella0"/>
              <w:rPr>
                <w:color w:val="002060"/>
              </w:rPr>
            </w:pPr>
            <w:r w:rsidRPr="007F69C3">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88E0E3" w14:textId="77777777" w:rsidR="001A077E" w:rsidRPr="007F69C3" w:rsidRDefault="001A077E" w:rsidP="003A0384">
            <w:pPr>
              <w:pStyle w:val="rowtabella0"/>
              <w:rPr>
                <w:color w:val="002060"/>
              </w:rPr>
            </w:pPr>
            <w:r w:rsidRPr="007F69C3">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2842CC"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97803F" w14:textId="77777777" w:rsidR="001A077E" w:rsidRPr="007F69C3" w:rsidRDefault="001A077E" w:rsidP="003A0384">
            <w:pPr>
              <w:pStyle w:val="rowtabella0"/>
              <w:rPr>
                <w:color w:val="002060"/>
              </w:rPr>
            </w:pPr>
            <w:r w:rsidRPr="007F69C3">
              <w:rPr>
                <w:color w:val="002060"/>
              </w:rPr>
              <w:t>09/02/2024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1FDF8F" w14:textId="77777777" w:rsidR="001A077E" w:rsidRPr="007F69C3" w:rsidRDefault="001A077E" w:rsidP="003A0384">
            <w:pPr>
              <w:pStyle w:val="rowtabella0"/>
              <w:rPr>
                <w:color w:val="002060"/>
              </w:rPr>
            </w:pPr>
            <w:r w:rsidRPr="007F69C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02F5D" w14:textId="77777777" w:rsidR="001A077E" w:rsidRPr="007F69C3" w:rsidRDefault="001A077E" w:rsidP="003A0384">
            <w:pPr>
              <w:pStyle w:val="rowtabella0"/>
              <w:rPr>
                <w:color w:val="002060"/>
              </w:rPr>
            </w:pPr>
            <w:r w:rsidRPr="007F69C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B5E864" w14:textId="77777777" w:rsidR="001A077E" w:rsidRPr="007F69C3" w:rsidRDefault="001A077E" w:rsidP="003A0384">
            <w:pPr>
              <w:pStyle w:val="rowtabella0"/>
              <w:rPr>
                <w:color w:val="002060"/>
              </w:rPr>
            </w:pPr>
            <w:r w:rsidRPr="007F69C3">
              <w:rPr>
                <w:color w:val="002060"/>
              </w:rPr>
              <w:t>VIA DELLO SPORT</w:t>
            </w:r>
          </w:p>
        </w:tc>
      </w:tr>
      <w:tr w:rsidR="001A077E" w:rsidRPr="007F69C3" w14:paraId="0B9680F2"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FD755" w14:textId="77777777" w:rsidR="001A077E" w:rsidRPr="007F69C3" w:rsidRDefault="001A077E" w:rsidP="003A0384">
            <w:pPr>
              <w:pStyle w:val="rowtabella0"/>
              <w:rPr>
                <w:color w:val="002060"/>
              </w:rPr>
            </w:pPr>
            <w:proofErr w:type="gramStart"/>
            <w:r w:rsidRPr="007F69C3">
              <w:rPr>
                <w:color w:val="002060"/>
              </w:rPr>
              <w:t>U.MANDOLESI</w:t>
            </w:r>
            <w:proofErr w:type="gramEnd"/>
            <w:r w:rsidRPr="007F69C3">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4BA90" w14:textId="77777777" w:rsidR="001A077E" w:rsidRPr="007F69C3" w:rsidRDefault="001A077E" w:rsidP="003A0384">
            <w:pPr>
              <w:pStyle w:val="rowtabella0"/>
              <w:rPr>
                <w:color w:val="002060"/>
              </w:rPr>
            </w:pPr>
            <w:r w:rsidRPr="007F69C3">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5E242"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5BD71"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16C20" w14:textId="77777777" w:rsidR="001A077E" w:rsidRPr="007F69C3" w:rsidRDefault="001A077E" w:rsidP="003A0384">
            <w:pPr>
              <w:pStyle w:val="rowtabella0"/>
              <w:rPr>
                <w:color w:val="002060"/>
              </w:rPr>
            </w:pPr>
            <w:r w:rsidRPr="007F69C3">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DB376" w14:textId="77777777" w:rsidR="001A077E" w:rsidRPr="007F69C3" w:rsidRDefault="001A077E" w:rsidP="003A0384">
            <w:pPr>
              <w:pStyle w:val="rowtabella0"/>
              <w:rPr>
                <w:color w:val="002060"/>
              </w:rPr>
            </w:pPr>
            <w:r w:rsidRPr="007F69C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A7350"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S.VITTORIA</w:t>
            </w:r>
            <w:proofErr w:type="gramEnd"/>
            <w:r w:rsidRPr="007F69C3">
              <w:rPr>
                <w:color w:val="002060"/>
              </w:rPr>
              <w:t>, 5</w:t>
            </w:r>
          </w:p>
        </w:tc>
      </w:tr>
    </w:tbl>
    <w:p w14:paraId="27DD7A93" w14:textId="77777777" w:rsidR="001A077E" w:rsidRPr="007F69C3" w:rsidRDefault="001A077E" w:rsidP="001A077E">
      <w:pPr>
        <w:pStyle w:val="breakline"/>
        <w:rPr>
          <w:rFonts w:eastAsiaTheme="minorEastAsia"/>
          <w:color w:val="002060"/>
        </w:rPr>
      </w:pPr>
    </w:p>
    <w:p w14:paraId="76B43380" w14:textId="77777777" w:rsidR="001A077E" w:rsidRPr="007F69C3" w:rsidRDefault="001A077E" w:rsidP="001A077E">
      <w:pPr>
        <w:pStyle w:val="breakline"/>
        <w:rPr>
          <w:color w:val="002060"/>
        </w:rPr>
      </w:pPr>
    </w:p>
    <w:p w14:paraId="7A28B2BD" w14:textId="77777777" w:rsidR="001A077E" w:rsidRPr="007F69C3" w:rsidRDefault="001A077E" w:rsidP="001A077E">
      <w:pPr>
        <w:pStyle w:val="titolocampionato0"/>
        <w:shd w:val="clear" w:color="auto" w:fill="CCCCCC"/>
        <w:spacing w:before="80" w:after="40"/>
        <w:rPr>
          <w:color w:val="002060"/>
        </w:rPr>
      </w:pPr>
      <w:r w:rsidRPr="007F69C3">
        <w:rPr>
          <w:color w:val="002060"/>
        </w:rPr>
        <w:t>CALCIO A CINQUE SERIE D</w:t>
      </w:r>
    </w:p>
    <w:p w14:paraId="065E0136" w14:textId="77777777" w:rsidR="001A077E" w:rsidRPr="007F69C3" w:rsidRDefault="001A077E" w:rsidP="001A077E">
      <w:pPr>
        <w:pStyle w:val="titoloprinc0"/>
        <w:rPr>
          <w:color w:val="002060"/>
        </w:rPr>
      </w:pPr>
      <w:r w:rsidRPr="007F69C3">
        <w:rPr>
          <w:color w:val="002060"/>
        </w:rPr>
        <w:t>VARIAZIONI AL PROGRAMMA GARE</w:t>
      </w:r>
    </w:p>
    <w:p w14:paraId="5F613488" w14:textId="77777777" w:rsidR="001A077E" w:rsidRPr="007F69C3" w:rsidRDefault="001A077E" w:rsidP="001A077E">
      <w:pPr>
        <w:pStyle w:val="breakline"/>
        <w:rPr>
          <w:color w:val="002060"/>
        </w:rPr>
      </w:pPr>
    </w:p>
    <w:p w14:paraId="2F291CED" w14:textId="77777777" w:rsidR="001A077E" w:rsidRPr="007F69C3" w:rsidRDefault="001A077E" w:rsidP="001A077E">
      <w:pPr>
        <w:pStyle w:val="breakline"/>
        <w:rPr>
          <w:color w:val="002060"/>
        </w:rPr>
      </w:pPr>
    </w:p>
    <w:p w14:paraId="69163FDF" w14:textId="77777777" w:rsidR="001A077E" w:rsidRPr="007F69C3" w:rsidRDefault="001A077E" w:rsidP="001A077E">
      <w:pPr>
        <w:pStyle w:val="sottotitolocampionato10"/>
        <w:rPr>
          <w:color w:val="002060"/>
        </w:rPr>
      </w:pPr>
      <w:r w:rsidRPr="007F69C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A077E" w:rsidRPr="007F69C3" w14:paraId="5CF09A6D" w14:textId="77777777" w:rsidTr="00C04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D37F7" w14:textId="77777777" w:rsidR="001A077E" w:rsidRPr="007F69C3" w:rsidRDefault="001A077E" w:rsidP="003A0384">
            <w:pPr>
              <w:pStyle w:val="headertabella0"/>
              <w:rPr>
                <w:color w:val="002060"/>
              </w:rPr>
            </w:pPr>
            <w:r w:rsidRPr="007F69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8AC10" w14:textId="77777777" w:rsidR="001A077E" w:rsidRPr="007F69C3" w:rsidRDefault="001A077E" w:rsidP="003A0384">
            <w:pPr>
              <w:pStyle w:val="headertabella0"/>
              <w:rPr>
                <w:color w:val="002060"/>
              </w:rPr>
            </w:pPr>
            <w:r w:rsidRPr="007F69C3">
              <w:rPr>
                <w:color w:val="002060"/>
              </w:rPr>
              <w:t xml:space="preserve">N° </w:t>
            </w:r>
            <w:proofErr w:type="spellStart"/>
            <w:r w:rsidRPr="007F69C3">
              <w:rPr>
                <w:color w:val="002060"/>
              </w:rPr>
              <w:t>Gior</w:t>
            </w:r>
            <w:proofErr w:type="spellEnd"/>
            <w:r w:rsidRPr="007F69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DB787" w14:textId="77777777" w:rsidR="001A077E" w:rsidRPr="007F69C3" w:rsidRDefault="001A077E" w:rsidP="003A0384">
            <w:pPr>
              <w:pStyle w:val="headertabella0"/>
              <w:rPr>
                <w:color w:val="002060"/>
              </w:rPr>
            </w:pPr>
            <w:r w:rsidRPr="007F69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6AE73" w14:textId="77777777" w:rsidR="001A077E" w:rsidRPr="007F69C3" w:rsidRDefault="001A077E" w:rsidP="003A0384">
            <w:pPr>
              <w:pStyle w:val="headertabella0"/>
              <w:rPr>
                <w:color w:val="002060"/>
              </w:rPr>
            </w:pPr>
            <w:r w:rsidRPr="007F69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F6E15" w14:textId="77777777" w:rsidR="001A077E" w:rsidRPr="007F69C3" w:rsidRDefault="001A077E" w:rsidP="003A0384">
            <w:pPr>
              <w:pStyle w:val="headertabella0"/>
              <w:rPr>
                <w:color w:val="002060"/>
              </w:rPr>
            </w:pPr>
            <w:r w:rsidRPr="007F69C3">
              <w:rPr>
                <w:color w:val="002060"/>
              </w:rPr>
              <w:t xml:space="preserve">Data </w:t>
            </w:r>
            <w:proofErr w:type="spellStart"/>
            <w:r w:rsidRPr="007F69C3">
              <w:rPr>
                <w:color w:val="002060"/>
              </w:rPr>
              <w:t>Orig</w:t>
            </w:r>
            <w:proofErr w:type="spellEnd"/>
            <w:r w:rsidRPr="007F69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F0296" w14:textId="77777777" w:rsidR="001A077E" w:rsidRPr="007F69C3" w:rsidRDefault="001A077E" w:rsidP="003A0384">
            <w:pPr>
              <w:pStyle w:val="headertabella0"/>
              <w:rPr>
                <w:color w:val="002060"/>
              </w:rPr>
            </w:pPr>
            <w:r w:rsidRPr="007F69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2D7A3" w14:textId="77777777" w:rsidR="001A077E" w:rsidRPr="007F69C3" w:rsidRDefault="001A077E" w:rsidP="003A0384">
            <w:pPr>
              <w:pStyle w:val="headertabella0"/>
              <w:rPr>
                <w:color w:val="002060"/>
              </w:rPr>
            </w:pPr>
            <w:r w:rsidRPr="007F69C3">
              <w:rPr>
                <w:color w:val="002060"/>
              </w:rPr>
              <w:t xml:space="preserve">Ora </w:t>
            </w:r>
            <w:proofErr w:type="spellStart"/>
            <w:r w:rsidRPr="007F69C3">
              <w:rPr>
                <w:color w:val="002060"/>
              </w:rPr>
              <w:t>Orig</w:t>
            </w:r>
            <w:proofErr w:type="spellEnd"/>
            <w:r w:rsidRPr="007F69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742F6" w14:textId="77777777" w:rsidR="001A077E" w:rsidRPr="007F69C3" w:rsidRDefault="001A077E" w:rsidP="003A0384">
            <w:pPr>
              <w:pStyle w:val="headertabella0"/>
              <w:rPr>
                <w:color w:val="002060"/>
              </w:rPr>
            </w:pPr>
            <w:r w:rsidRPr="007F69C3">
              <w:rPr>
                <w:color w:val="002060"/>
              </w:rPr>
              <w:t>Impianto</w:t>
            </w:r>
          </w:p>
        </w:tc>
      </w:tr>
      <w:tr w:rsidR="001A077E" w:rsidRPr="007F69C3" w14:paraId="35E08308"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373E" w14:textId="77777777" w:rsidR="001A077E" w:rsidRPr="00C04060" w:rsidRDefault="001A077E" w:rsidP="003A0384">
            <w:pPr>
              <w:pStyle w:val="rowtabella0"/>
              <w:rPr>
                <w:color w:val="002060"/>
                <w:highlight w:val="yellow"/>
              </w:rPr>
            </w:pPr>
            <w:r w:rsidRPr="00C04060">
              <w:rPr>
                <w:color w:val="002060"/>
                <w:highlight w:val="yellow"/>
              </w:rPr>
              <w:t>10/02/2024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111BA" w14:textId="77777777" w:rsidR="001A077E" w:rsidRPr="00C04060" w:rsidRDefault="001A077E" w:rsidP="003A0384">
            <w:pPr>
              <w:pStyle w:val="rowtabella0"/>
              <w:jc w:val="center"/>
              <w:rPr>
                <w:color w:val="002060"/>
                <w:highlight w:val="yellow"/>
              </w:rPr>
            </w:pPr>
            <w:r w:rsidRPr="00C0406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DBFE" w14:textId="77777777" w:rsidR="001A077E" w:rsidRPr="00C04060" w:rsidRDefault="001A077E" w:rsidP="003A0384">
            <w:pPr>
              <w:pStyle w:val="rowtabella0"/>
              <w:rPr>
                <w:color w:val="002060"/>
                <w:highlight w:val="yellow"/>
              </w:rPr>
            </w:pPr>
            <w:r w:rsidRPr="00C04060">
              <w:rPr>
                <w:color w:val="002060"/>
                <w:highlight w:val="yellow"/>
              </w:rPr>
              <w:t>CALCETTO NUMANA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8DCB" w14:textId="77777777" w:rsidR="001A077E" w:rsidRPr="00C04060" w:rsidRDefault="001A077E" w:rsidP="003A0384">
            <w:pPr>
              <w:pStyle w:val="rowtabella0"/>
              <w:rPr>
                <w:color w:val="002060"/>
                <w:highlight w:val="yellow"/>
              </w:rPr>
            </w:pPr>
            <w:r w:rsidRPr="00C04060">
              <w:rPr>
                <w:color w:val="002060"/>
                <w:highlight w:val="yellow"/>
              </w:rPr>
              <w:t>VIRTUS AURORA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7B84" w14:textId="79749597" w:rsidR="001A077E" w:rsidRPr="007F69C3" w:rsidRDefault="001A077E" w:rsidP="003A03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3777" w14:textId="77777777" w:rsidR="001A077E" w:rsidRPr="00C04060" w:rsidRDefault="001A077E" w:rsidP="003A0384">
            <w:pPr>
              <w:pStyle w:val="rowtabella0"/>
              <w:jc w:val="center"/>
              <w:rPr>
                <w:color w:val="002060"/>
                <w:highlight w:val="yellow"/>
              </w:rPr>
            </w:pPr>
            <w:r w:rsidRPr="00C04060">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B922" w14:textId="77777777" w:rsidR="001A077E" w:rsidRPr="007F69C3" w:rsidRDefault="001A077E" w:rsidP="003A0384">
            <w:pPr>
              <w:pStyle w:val="rowtabella0"/>
              <w:jc w:val="center"/>
              <w:rPr>
                <w:color w:val="002060"/>
              </w:rPr>
            </w:pPr>
            <w:r w:rsidRPr="007F69C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0C38" w14:textId="77777777" w:rsidR="001A077E" w:rsidRPr="007F69C3" w:rsidRDefault="001A077E" w:rsidP="003A0384">
            <w:pPr>
              <w:rPr>
                <w:color w:val="002060"/>
              </w:rPr>
            </w:pPr>
          </w:p>
        </w:tc>
      </w:tr>
      <w:tr w:rsidR="001A077E" w:rsidRPr="007F69C3" w14:paraId="0F6AB369"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96B6" w14:textId="77777777" w:rsidR="001A077E" w:rsidRPr="00C04060" w:rsidRDefault="001A077E" w:rsidP="003A0384">
            <w:pPr>
              <w:pStyle w:val="rowtabella0"/>
              <w:rPr>
                <w:color w:val="002060"/>
                <w:highlight w:val="yellow"/>
              </w:rPr>
            </w:pPr>
            <w:r w:rsidRPr="00C04060">
              <w:rPr>
                <w:color w:val="002060"/>
                <w:highlight w:val="yellow"/>
              </w:rPr>
              <w:t>10/02/2024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7E90" w14:textId="77777777" w:rsidR="001A077E" w:rsidRPr="00C04060" w:rsidRDefault="001A077E" w:rsidP="003A0384">
            <w:pPr>
              <w:pStyle w:val="rowtabella0"/>
              <w:jc w:val="center"/>
              <w:rPr>
                <w:color w:val="002060"/>
                <w:highlight w:val="yellow"/>
              </w:rPr>
            </w:pPr>
            <w:r w:rsidRPr="00C0406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27DE" w14:textId="77777777" w:rsidR="001A077E" w:rsidRPr="00C04060" w:rsidRDefault="001A077E" w:rsidP="003A0384">
            <w:pPr>
              <w:pStyle w:val="rowtabella0"/>
              <w:rPr>
                <w:color w:val="002060"/>
                <w:highlight w:val="yellow"/>
              </w:rPr>
            </w:pPr>
            <w:r w:rsidRPr="00C04060">
              <w:rPr>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2E83" w14:textId="77777777" w:rsidR="001A077E" w:rsidRPr="00C04060" w:rsidRDefault="001A077E" w:rsidP="003A0384">
            <w:pPr>
              <w:pStyle w:val="rowtabella0"/>
              <w:rPr>
                <w:color w:val="002060"/>
                <w:highlight w:val="yellow"/>
              </w:rPr>
            </w:pPr>
            <w:r w:rsidRPr="00C04060">
              <w:rPr>
                <w:color w:val="002060"/>
                <w:highlight w:val="yellow"/>
              </w:rPr>
              <w:t>ANKON NOVA MARMI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40A5" w14:textId="77777777" w:rsidR="001A077E" w:rsidRPr="007F69C3" w:rsidRDefault="001A077E" w:rsidP="003A0384">
            <w:pPr>
              <w:pStyle w:val="rowtabella0"/>
              <w:rPr>
                <w:color w:val="002060"/>
              </w:rPr>
            </w:pPr>
            <w:r w:rsidRPr="007F69C3">
              <w:rPr>
                <w:color w:val="002060"/>
              </w:rPr>
              <w:t>09/02/2024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A061" w14:textId="77777777" w:rsidR="001A077E" w:rsidRPr="00C04060" w:rsidRDefault="001A077E" w:rsidP="003A0384">
            <w:pPr>
              <w:pStyle w:val="rowtabella0"/>
              <w:jc w:val="center"/>
              <w:rPr>
                <w:color w:val="002060"/>
                <w:highlight w:val="yellow"/>
              </w:rPr>
            </w:pPr>
            <w:r w:rsidRPr="00C0406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8A0C" w14:textId="77777777" w:rsidR="001A077E" w:rsidRPr="007F69C3" w:rsidRDefault="001A077E" w:rsidP="003A0384">
            <w:pPr>
              <w:pStyle w:val="rowtabella0"/>
              <w:jc w:val="center"/>
              <w:rPr>
                <w:color w:val="002060"/>
              </w:rPr>
            </w:pPr>
            <w:r w:rsidRPr="007F69C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BBE9" w14:textId="77777777" w:rsidR="001A077E" w:rsidRPr="007F69C3" w:rsidRDefault="001A077E" w:rsidP="003A0384">
            <w:pPr>
              <w:rPr>
                <w:color w:val="002060"/>
              </w:rPr>
            </w:pPr>
          </w:p>
        </w:tc>
      </w:tr>
      <w:tr w:rsidR="001A077E" w:rsidRPr="007F69C3" w14:paraId="4F1C2113"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1C7C" w14:textId="77777777" w:rsidR="001A077E" w:rsidRPr="00C04060" w:rsidRDefault="001A077E" w:rsidP="003A0384">
            <w:pPr>
              <w:pStyle w:val="rowtabella0"/>
              <w:rPr>
                <w:color w:val="002060"/>
                <w:highlight w:val="yellow"/>
              </w:rPr>
            </w:pPr>
            <w:r w:rsidRPr="00C04060">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9438" w14:textId="77777777" w:rsidR="001A077E" w:rsidRPr="00C04060" w:rsidRDefault="001A077E" w:rsidP="003A0384">
            <w:pPr>
              <w:pStyle w:val="rowtabella0"/>
              <w:jc w:val="center"/>
              <w:rPr>
                <w:color w:val="002060"/>
                <w:highlight w:val="yellow"/>
              </w:rPr>
            </w:pPr>
            <w:r w:rsidRPr="00C04060">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F3A6" w14:textId="77777777" w:rsidR="001A077E" w:rsidRPr="00C04060" w:rsidRDefault="001A077E" w:rsidP="003A0384">
            <w:pPr>
              <w:pStyle w:val="rowtabella0"/>
              <w:rPr>
                <w:color w:val="002060"/>
                <w:highlight w:val="yellow"/>
              </w:rPr>
            </w:pPr>
            <w:r w:rsidRPr="00C04060">
              <w:rPr>
                <w:color w:val="002060"/>
                <w:highlight w:val="yellow"/>
              </w:rPr>
              <w:t>FUTSAL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EFD5" w14:textId="77777777" w:rsidR="001A077E" w:rsidRPr="00C04060" w:rsidRDefault="001A077E" w:rsidP="003A0384">
            <w:pPr>
              <w:pStyle w:val="rowtabella0"/>
              <w:rPr>
                <w:color w:val="002060"/>
                <w:highlight w:val="yellow"/>
              </w:rPr>
            </w:pPr>
            <w:r w:rsidRPr="00C04060">
              <w:rPr>
                <w:color w:val="002060"/>
                <w:highlight w:val="yellow"/>
              </w:rPr>
              <w:t>VIRTUS AURORA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B7FD" w14:textId="77777777" w:rsidR="001A077E" w:rsidRPr="007F69C3" w:rsidRDefault="001A077E" w:rsidP="003A0384">
            <w:pPr>
              <w:pStyle w:val="rowtabella0"/>
              <w:rPr>
                <w:color w:val="002060"/>
              </w:rPr>
            </w:pPr>
            <w:r w:rsidRPr="007F69C3">
              <w:rPr>
                <w:color w:val="002060"/>
              </w:rPr>
              <w:t>23/02/2024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3742" w14:textId="77777777" w:rsidR="001A077E" w:rsidRPr="00C04060" w:rsidRDefault="001A077E" w:rsidP="003A0384">
            <w:pPr>
              <w:pStyle w:val="rowtabella0"/>
              <w:jc w:val="center"/>
              <w:rPr>
                <w:color w:val="002060"/>
                <w:highlight w:val="yellow"/>
              </w:rPr>
            </w:pPr>
            <w:r w:rsidRPr="00C0406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AA5B" w14:textId="77777777" w:rsidR="001A077E" w:rsidRPr="007F69C3" w:rsidRDefault="001A077E" w:rsidP="003A0384">
            <w:pPr>
              <w:pStyle w:val="rowtabella0"/>
              <w:jc w:val="center"/>
              <w:rPr>
                <w:color w:val="002060"/>
              </w:rPr>
            </w:pPr>
            <w:r w:rsidRPr="007F69C3">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348E" w14:textId="77777777" w:rsidR="001A077E" w:rsidRPr="007F69C3" w:rsidRDefault="001A077E" w:rsidP="003A0384">
            <w:pPr>
              <w:rPr>
                <w:color w:val="002060"/>
              </w:rPr>
            </w:pPr>
          </w:p>
        </w:tc>
      </w:tr>
    </w:tbl>
    <w:p w14:paraId="26C2727E" w14:textId="77777777" w:rsidR="001A077E" w:rsidRPr="007F69C3" w:rsidRDefault="001A077E" w:rsidP="001A077E">
      <w:pPr>
        <w:pStyle w:val="breakline"/>
        <w:rPr>
          <w:rFonts w:eastAsiaTheme="minorEastAsia"/>
          <w:color w:val="002060"/>
        </w:rPr>
      </w:pPr>
    </w:p>
    <w:p w14:paraId="0CAF1B80" w14:textId="77777777" w:rsidR="001A077E" w:rsidRPr="007F69C3" w:rsidRDefault="001A077E" w:rsidP="001A077E">
      <w:pPr>
        <w:pStyle w:val="breakline"/>
        <w:rPr>
          <w:color w:val="002060"/>
        </w:rPr>
      </w:pPr>
    </w:p>
    <w:p w14:paraId="0772FFC0" w14:textId="77777777" w:rsidR="001A077E" w:rsidRPr="007F69C3" w:rsidRDefault="001A077E" w:rsidP="001A077E">
      <w:pPr>
        <w:pStyle w:val="titoloprinc0"/>
        <w:rPr>
          <w:color w:val="002060"/>
        </w:rPr>
      </w:pPr>
      <w:r w:rsidRPr="007F69C3">
        <w:rPr>
          <w:color w:val="002060"/>
        </w:rPr>
        <w:t>RISULTATI</w:t>
      </w:r>
    </w:p>
    <w:p w14:paraId="61CA146E" w14:textId="77777777" w:rsidR="001A077E" w:rsidRPr="007F69C3" w:rsidRDefault="001A077E" w:rsidP="001A077E">
      <w:pPr>
        <w:pStyle w:val="breakline"/>
        <w:rPr>
          <w:color w:val="002060"/>
        </w:rPr>
      </w:pPr>
    </w:p>
    <w:p w14:paraId="207EBC32" w14:textId="77777777" w:rsidR="001A077E" w:rsidRPr="007F69C3" w:rsidRDefault="001A077E" w:rsidP="001A077E">
      <w:pPr>
        <w:pStyle w:val="sottotitolocampionato10"/>
        <w:rPr>
          <w:color w:val="002060"/>
        </w:rPr>
      </w:pPr>
      <w:r w:rsidRPr="007F69C3">
        <w:rPr>
          <w:color w:val="002060"/>
        </w:rPr>
        <w:t>RISULTATI UFFICIALI GARE DEL 02/02/2024</w:t>
      </w:r>
    </w:p>
    <w:p w14:paraId="7EE0EA13"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49FA83A5"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077E" w:rsidRPr="007F69C3" w14:paraId="13B57F0A"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5213806E"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931AD" w14:textId="77777777" w:rsidR="001A077E" w:rsidRPr="007F69C3" w:rsidRDefault="001A077E" w:rsidP="003A0384">
                  <w:pPr>
                    <w:pStyle w:val="headertabella0"/>
                    <w:rPr>
                      <w:color w:val="002060"/>
                    </w:rPr>
                  </w:pPr>
                  <w:r w:rsidRPr="007F69C3">
                    <w:rPr>
                      <w:color w:val="002060"/>
                    </w:rPr>
                    <w:t>GIRONE A - 3 Giornata - R</w:t>
                  </w:r>
                </w:p>
              </w:tc>
            </w:tr>
            <w:tr w:rsidR="001A077E" w:rsidRPr="007F69C3" w14:paraId="1CE7C3FD"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32D9D8" w14:textId="77777777" w:rsidR="001A077E" w:rsidRPr="007F69C3" w:rsidRDefault="001A077E" w:rsidP="003A0384">
                  <w:pPr>
                    <w:pStyle w:val="rowtabella0"/>
                    <w:rPr>
                      <w:color w:val="002060"/>
                    </w:rPr>
                  </w:pPr>
                  <w:r w:rsidRPr="007F69C3">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C242A" w14:textId="77777777" w:rsidR="001A077E" w:rsidRPr="007F69C3" w:rsidRDefault="001A077E" w:rsidP="003A0384">
                  <w:pPr>
                    <w:pStyle w:val="rowtabella0"/>
                    <w:rPr>
                      <w:color w:val="002060"/>
                      <w:lang w:val="es-ES"/>
                    </w:rPr>
                  </w:pPr>
                  <w:r w:rsidRPr="007F69C3">
                    <w:rPr>
                      <w:color w:val="002060"/>
                      <w:lang w:val="es-ES"/>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419ED" w14:textId="77777777" w:rsidR="001A077E" w:rsidRPr="007F69C3" w:rsidRDefault="001A077E" w:rsidP="003A0384">
                  <w:pPr>
                    <w:pStyle w:val="rowtabella0"/>
                    <w:jc w:val="center"/>
                    <w:rPr>
                      <w:color w:val="002060"/>
                    </w:rPr>
                  </w:pPr>
                  <w:r w:rsidRPr="007F69C3">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37B8E" w14:textId="77777777" w:rsidR="001A077E" w:rsidRPr="007F69C3" w:rsidRDefault="001A077E" w:rsidP="003A0384">
                  <w:pPr>
                    <w:pStyle w:val="rowtabella0"/>
                    <w:jc w:val="center"/>
                    <w:rPr>
                      <w:color w:val="002060"/>
                    </w:rPr>
                  </w:pPr>
                  <w:r w:rsidRPr="007F69C3">
                    <w:rPr>
                      <w:color w:val="002060"/>
                    </w:rPr>
                    <w:t> </w:t>
                  </w:r>
                </w:p>
              </w:tc>
            </w:tr>
            <w:tr w:rsidR="001A077E" w:rsidRPr="007F69C3" w14:paraId="45410BBE"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568CBE" w14:textId="77777777" w:rsidR="001A077E" w:rsidRPr="007F69C3" w:rsidRDefault="001A077E" w:rsidP="003A0384">
                  <w:pPr>
                    <w:pStyle w:val="rowtabella0"/>
                    <w:rPr>
                      <w:color w:val="002060"/>
                    </w:rPr>
                  </w:pPr>
                  <w:r w:rsidRPr="007F69C3">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62019B" w14:textId="77777777" w:rsidR="001A077E" w:rsidRPr="007F69C3" w:rsidRDefault="001A077E" w:rsidP="003A0384">
                  <w:pPr>
                    <w:pStyle w:val="rowtabella0"/>
                    <w:rPr>
                      <w:color w:val="002060"/>
                    </w:rPr>
                  </w:pPr>
                  <w:r w:rsidRPr="007F69C3">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E47412" w14:textId="77777777" w:rsidR="001A077E" w:rsidRPr="007F69C3" w:rsidRDefault="001A077E" w:rsidP="003A0384">
                  <w:pPr>
                    <w:pStyle w:val="rowtabella0"/>
                    <w:jc w:val="center"/>
                    <w:rPr>
                      <w:color w:val="002060"/>
                    </w:rPr>
                  </w:pPr>
                  <w:r w:rsidRPr="007F69C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45C270" w14:textId="77777777" w:rsidR="001A077E" w:rsidRPr="007F69C3" w:rsidRDefault="001A077E" w:rsidP="003A0384">
                  <w:pPr>
                    <w:pStyle w:val="rowtabella0"/>
                    <w:jc w:val="center"/>
                    <w:rPr>
                      <w:color w:val="002060"/>
                    </w:rPr>
                  </w:pPr>
                  <w:r w:rsidRPr="007F69C3">
                    <w:rPr>
                      <w:color w:val="002060"/>
                    </w:rPr>
                    <w:t> </w:t>
                  </w:r>
                </w:p>
              </w:tc>
            </w:tr>
            <w:tr w:rsidR="001A077E" w:rsidRPr="007F69C3" w14:paraId="0B2460D7"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6C55AE" w14:textId="77777777" w:rsidR="001A077E" w:rsidRPr="007F69C3" w:rsidRDefault="001A077E" w:rsidP="003A0384">
                  <w:pPr>
                    <w:pStyle w:val="rowtabella0"/>
                    <w:rPr>
                      <w:color w:val="002060"/>
                    </w:rPr>
                  </w:pPr>
                  <w:r w:rsidRPr="007F69C3">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1FF65D" w14:textId="77777777" w:rsidR="001A077E" w:rsidRPr="007F69C3" w:rsidRDefault="001A077E" w:rsidP="003A0384">
                  <w:pPr>
                    <w:pStyle w:val="rowtabella0"/>
                    <w:rPr>
                      <w:color w:val="002060"/>
                    </w:rPr>
                  </w:pPr>
                  <w:r w:rsidRPr="007F69C3">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3B14E5" w14:textId="77777777" w:rsidR="001A077E" w:rsidRPr="007F69C3" w:rsidRDefault="001A077E" w:rsidP="003A0384">
                  <w:pPr>
                    <w:pStyle w:val="rowtabella0"/>
                    <w:jc w:val="center"/>
                    <w:rPr>
                      <w:color w:val="002060"/>
                    </w:rPr>
                  </w:pPr>
                  <w:r w:rsidRPr="007F69C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9D5722" w14:textId="77777777" w:rsidR="001A077E" w:rsidRPr="007F69C3" w:rsidRDefault="001A077E" w:rsidP="003A0384">
                  <w:pPr>
                    <w:pStyle w:val="rowtabella0"/>
                    <w:jc w:val="center"/>
                    <w:rPr>
                      <w:color w:val="002060"/>
                    </w:rPr>
                  </w:pPr>
                  <w:r w:rsidRPr="007F69C3">
                    <w:rPr>
                      <w:color w:val="002060"/>
                    </w:rPr>
                    <w:t> </w:t>
                  </w:r>
                </w:p>
              </w:tc>
            </w:tr>
            <w:tr w:rsidR="001A077E" w:rsidRPr="007F69C3" w14:paraId="218CE75B"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A3C608" w14:textId="77777777" w:rsidR="001A077E" w:rsidRPr="007F69C3" w:rsidRDefault="001A077E" w:rsidP="003A0384">
                  <w:pPr>
                    <w:pStyle w:val="rowtabella0"/>
                    <w:rPr>
                      <w:color w:val="002060"/>
                    </w:rPr>
                  </w:pPr>
                  <w:r w:rsidRPr="007F69C3">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F0D263" w14:textId="77777777" w:rsidR="001A077E" w:rsidRPr="007F69C3" w:rsidRDefault="001A077E" w:rsidP="003A0384">
                  <w:pPr>
                    <w:pStyle w:val="rowtabella0"/>
                    <w:rPr>
                      <w:color w:val="002060"/>
                    </w:rPr>
                  </w:pPr>
                  <w:r w:rsidRPr="007F69C3">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C3FCBA" w14:textId="77777777" w:rsidR="001A077E" w:rsidRPr="007F69C3" w:rsidRDefault="001A077E" w:rsidP="003A0384">
                  <w:pPr>
                    <w:pStyle w:val="rowtabella0"/>
                    <w:jc w:val="center"/>
                    <w:rPr>
                      <w:color w:val="002060"/>
                    </w:rPr>
                  </w:pPr>
                  <w:r w:rsidRPr="007F69C3">
                    <w:rPr>
                      <w:color w:val="002060"/>
                    </w:rPr>
                    <w:t>1 - 16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C34078" w14:textId="77777777" w:rsidR="001A077E" w:rsidRPr="007F69C3" w:rsidRDefault="001A077E" w:rsidP="003A0384">
                  <w:pPr>
                    <w:pStyle w:val="rowtabella0"/>
                    <w:jc w:val="center"/>
                    <w:rPr>
                      <w:color w:val="002060"/>
                    </w:rPr>
                  </w:pPr>
                  <w:r w:rsidRPr="007F69C3">
                    <w:rPr>
                      <w:color w:val="002060"/>
                    </w:rPr>
                    <w:t> </w:t>
                  </w:r>
                </w:p>
              </w:tc>
            </w:tr>
            <w:tr w:rsidR="001A077E" w:rsidRPr="007F69C3" w14:paraId="5B7D954E"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944488" w14:textId="77777777" w:rsidR="001A077E" w:rsidRPr="007F69C3" w:rsidRDefault="001A077E" w:rsidP="003A0384">
                  <w:pPr>
                    <w:pStyle w:val="rowtabella0"/>
                    <w:rPr>
                      <w:color w:val="002060"/>
                    </w:rPr>
                  </w:pPr>
                  <w:r w:rsidRPr="007F69C3">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15F145" w14:textId="77777777" w:rsidR="001A077E" w:rsidRPr="007F69C3" w:rsidRDefault="001A077E" w:rsidP="003A0384">
                  <w:pPr>
                    <w:pStyle w:val="rowtabella0"/>
                    <w:rPr>
                      <w:color w:val="002060"/>
                    </w:rPr>
                  </w:pPr>
                  <w:r w:rsidRPr="007F69C3">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D5B212" w14:textId="77777777" w:rsidR="001A077E" w:rsidRPr="007F69C3" w:rsidRDefault="001A077E" w:rsidP="003A0384">
                  <w:pPr>
                    <w:pStyle w:val="rowtabella0"/>
                    <w:jc w:val="center"/>
                    <w:rPr>
                      <w:color w:val="002060"/>
                    </w:rPr>
                  </w:pPr>
                  <w:r w:rsidRPr="007F69C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1D1363" w14:textId="77777777" w:rsidR="001A077E" w:rsidRPr="007F69C3" w:rsidRDefault="001A077E" w:rsidP="003A0384">
                  <w:pPr>
                    <w:pStyle w:val="rowtabella0"/>
                    <w:jc w:val="center"/>
                    <w:rPr>
                      <w:color w:val="002060"/>
                    </w:rPr>
                  </w:pPr>
                  <w:r w:rsidRPr="007F69C3">
                    <w:rPr>
                      <w:color w:val="002060"/>
                    </w:rPr>
                    <w:t> </w:t>
                  </w:r>
                </w:p>
              </w:tc>
            </w:tr>
            <w:tr w:rsidR="001A077E" w:rsidRPr="007F69C3" w14:paraId="5FAD097A"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D5B117" w14:textId="77777777" w:rsidR="001A077E" w:rsidRPr="007F69C3" w:rsidRDefault="001A077E" w:rsidP="003A0384">
                  <w:pPr>
                    <w:pStyle w:val="rowtabella0"/>
                    <w:rPr>
                      <w:color w:val="002060"/>
                    </w:rPr>
                  </w:pPr>
                  <w:r w:rsidRPr="007F69C3">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7C4CD" w14:textId="77777777" w:rsidR="001A077E" w:rsidRPr="007F69C3" w:rsidRDefault="001A077E" w:rsidP="003A0384">
                  <w:pPr>
                    <w:pStyle w:val="rowtabella0"/>
                    <w:rPr>
                      <w:color w:val="002060"/>
                    </w:rPr>
                  </w:pPr>
                  <w:r w:rsidRPr="007F69C3">
                    <w:rPr>
                      <w:color w:val="002060"/>
                    </w:rPr>
                    <w:t>- AUDAX CALCIO PIOBBICO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5D9A4" w14:textId="77777777" w:rsidR="001A077E" w:rsidRPr="007F69C3" w:rsidRDefault="001A077E" w:rsidP="003A0384">
                  <w:pPr>
                    <w:pStyle w:val="rowtabella0"/>
                    <w:jc w:val="center"/>
                    <w:rPr>
                      <w:color w:val="002060"/>
                    </w:rPr>
                  </w:pPr>
                  <w:r w:rsidRPr="007F69C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B5B5E" w14:textId="77777777" w:rsidR="001A077E" w:rsidRPr="007F69C3" w:rsidRDefault="001A077E" w:rsidP="003A0384">
                  <w:pPr>
                    <w:pStyle w:val="rowtabella0"/>
                    <w:jc w:val="center"/>
                    <w:rPr>
                      <w:color w:val="002060"/>
                    </w:rPr>
                  </w:pPr>
                  <w:r w:rsidRPr="007F69C3">
                    <w:rPr>
                      <w:color w:val="002060"/>
                    </w:rPr>
                    <w:t> </w:t>
                  </w:r>
                </w:p>
              </w:tc>
            </w:tr>
          </w:tbl>
          <w:p w14:paraId="0C516F7B" w14:textId="77777777" w:rsidR="001A077E" w:rsidRPr="007F69C3" w:rsidRDefault="001A077E" w:rsidP="003A03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3006BAEE"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E7336" w14:textId="77777777" w:rsidR="001A077E" w:rsidRPr="007F69C3" w:rsidRDefault="001A077E" w:rsidP="003A0384">
                  <w:pPr>
                    <w:pStyle w:val="headertabella0"/>
                    <w:rPr>
                      <w:color w:val="002060"/>
                    </w:rPr>
                  </w:pPr>
                  <w:r w:rsidRPr="007F69C3">
                    <w:rPr>
                      <w:color w:val="002060"/>
                    </w:rPr>
                    <w:t>GIRONE B - 3 Giornata - R</w:t>
                  </w:r>
                </w:p>
              </w:tc>
            </w:tr>
            <w:tr w:rsidR="001A077E" w:rsidRPr="007F69C3" w14:paraId="2CBF453C"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E0DE9" w14:textId="77777777" w:rsidR="001A077E" w:rsidRPr="007F69C3" w:rsidRDefault="001A077E" w:rsidP="003A0384">
                  <w:pPr>
                    <w:pStyle w:val="rowtabella0"/>
                    <w:rPr>
                      <w:color w:val="002060"/>
                    </w:rPr>
                  </w:pPr>
                  <w:r w:rsidRPr="007F69C3">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86822" w14:textId="77777777" w:rsidR="001A077E" w:rsidRPr="007F69C3" w:rsidRDefault="001A077E" w:rsidP="003A0384">
                  <w:pPr>
                    <w:pStyle w:val="rowtabella0"/>
                    <w:rPr>
                      <w:color w:val="002060"/>
                    </w:rPr>
                  </w:pPr>
                  <w:r w:rsidRPr="007F69C3">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F9493" w14:textId="77777777" w:rsidR="001A077E" w:rsidRPr="007F69C3" w:rsidRDefault="001A077E" w:rsidP="003A0384">
                  <w:pPr>
                    <w:pStyle w:val="rowtabella0"/>
                    <w:jc w:val="center"/>
                    <w:rPr>
                      <w:color w:val="002060"/>
                    </w:rPr>
                  </w:pPr>
                  <w:r w:rsidRPr="007F69C3">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3BC65" w14:textId="77777777" w:rsidR="001A077E" w:rsidRPr="007F69C3" w:rsidRDefault="001A077E" w:rsidP="003A0384">
                  <w:pPr>
                    <w:pStyle w:val="rowtabella0"/>
                    <w:jc w:val="center"/>
                    <w:rPr>
                      <w:color w:val="002060"/>
                    </w:rPr>
                  </w:pPr>
                  <w:r w:rsidRPr="007F69C3">
                    <w:rPr>
                      <w:color w:val="002060"/>
                    </w:rPr>
                    <w:t> </w:t>
                  </w:r>
                </w:p>
              </w:tc>
            </w:tr>
            <w:tr w:rsidR="001A077E" w:rsidRPr="007F69C3" w14:paraId="26929208"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CFE0C5" w14:textId="77777777" w:rsidR="001A077E" w:rsidRPr="007F69C3" w:rsidRDefault="001A077E" w:rsidP="003A0384">
                  <w:pPr>
                    <w:pStyle w:val="rowtabella0"/>
                    <w:rPr>
                      <w:color w:val="002060"/>
                    </w:rPr>
                  </w:pPr>
                  <w:r w:rsidRPr="007F69C3">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EEB478" w14:textId="77777777" w:rsidR="001A077E" w:rsidRPr="007F69C3" w:rsidRDefault="001A077E" w:rsidP="003A0384">
                  <w:pPr>
                    <w:pStyle w:val="rowtabella0"/>
                    <w:rPr>
                      <w:color w:val="002060"/>
                    </w:rPr>
                  </w:pPr>
                  <w:r w:rsidRPr="007F69C3">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8E1D56" w14:textId="77777777" w:rsidR="001A077E" w:rsidRPr="007F69C3" w:rsidRDefault="001A077E" w:rsidP="003A0384">
                  <w:pPr>
                    <w:pStyle w:val="rowtabella0"/>
                    <w:jc w:val="center"/>
                    <w:rPr>
                      <w:color w:val="002060"/>
                    </w:rPr>
                  </w:pPr>
                  <w:r w:rsidRPr="007F69C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083980" w14:textId="77777777" w:rsidR="001A077E" w:rsidRPr="007F69C3" w:rsidRDefault="001A077E" w:rsidP="003A0384">
                  <w:pPr>
                    <w:pStyle w:val="rowtabella0"/>
                    <w:jc w:val="center"/>
                    <w:rPr>
                      <w:color w:val="002060"/>
                    </w:rPr>
                  </w:pPr>
                  <w:r w:rsidRPr="007F69C3">
                    <w:rPr>
                      <w:color w:val="002060"/>
                    </w:rPr>
                    <w:t> </w:t>
                  </w:r>
                </w:p>
              </w:tc>
            </w:tr>
            <w:tr w:rsidR="001A077E" w:rsidRPr="007F69C3" w14:paraId="2785D271"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F90F07" w14:textId="77777777" w:rsidR="001A077E" w:rsidRPr="007F69C3" w:rsidRDefault="001A077E" w:rsidP="003A0384">
                  <w:pPr>
                    <w:pStyle w:val="rowtabella0"/>
                    <w:rPr>
                      <w:color w:val="002060"/>
                    </w:rPr>
                  </w:pPr>
                  <w:proofErr w:type="gramStart"/>
                  <w:r w:rsidRPr="007F69C3">
                    <w:rPr>
                      <w:color w:val="002060"/>
                    </w:rPr>
                    <w:t>CITTA</w:t>
                  </w:r>
                  <w:proofErr w:type="gramEnd"/>
                  <w:r w:rsidRPr="007F69C3">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C25C60" w14:textId="77777777" w:rsidR="001A077E" w:rsidRPr="007F69C3" w:rsidRDefault="001A077E" w:rsidP="003A0384">
                  <w:pPr>
                    <w:pStyle w:val="rowtabella0"/>
                    <w:rPr>
                      <w:color w:val="002060"/>
                    </w:rPr>
                  </w:pPr>
                  <w:r w:rsidRPr="007F69C3">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5ED119" w14:textId="77777777" w:rsidR="001A077E" w:rsidRPr="007F69C3" w:rsidRDefault="001A077E" w:rsidP="003A0384">
                  <w:pPr>
                    <w:pStyle w:val="rowtabella0"/>
                    <w:jc w:val="center"/>
                    <w:rPr>
                      <w:color w:val="002060"/>
                    </w:rPr>
                  </w:pPr>
                  <w:r w:rsidRPr="007F69C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88A099" w14:textId="77777777" w:rsidR="001A077E" w:rsidRPr="007F69C3" w:rsidRDefault="001A077E" w:rsidP="003A0384">
                  <w:pPr>
                    <w:pStyle w:val="rowtabella0"/>
                    <w:jc w:val="center"/>
                    <w:rPr>
                      <w:color w:val="002060"/>
                    </w:rPr>
                  </w:pPr>
                  <w:r w:rsidRPr="007F69C3">
                    <w:rPr>
                      <w:color w:val="002060"/>
                    </w:rPr>
                    <w:t> </w:t>
                  </w:r>
                </w:p>
              </w:tc>
            </w:tr>
            <w:tr w:rsidR="001A077E" w:rsidRPr="007F69C3" w14:paraId="51D55643"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E7101E" w14:textId="77777777" w:rsidR="001A077E" w:rsidRPr="007F69C3" w:rsidRDefault="001A077E" w:rsidP="003A0384">
                  <w:pPr>
                    <w:pStyle w:val="rowtabella0"/>
                    <w:rPr>
                      <w:color w:val="002060"/>
                    </w:rPr>
                  </w:pPr>
                  <w:r w:rsidRPr="007F69C3">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622B49" w14:textId="77777777" w:rsidR="001A077E" w:rsidRPr="007F69C3" w:rsidRDefault="001A077E" w:rsidP="003A0384">
                  <w:pPr>
                    <w:pStyle w:val="rowtabella0"/>
                    <w:rPr>
                      <w:color w:val="002060"/>
                    </w:rPr>
                  </w:pPr>
                  <w:r w:rsidRPr="007F69C3">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2367EF" w14:textId="77777777" w:rsidR="001A077E" w:rsidRPr="007F69C3" w:rsidRDefault="001A077E" w:rsidP="003A0384">
                  <w:pPr>
                    <w:pStyle w:val="rowtabella0"/>
                    <w:jc w:val="center"/>
                    <w:rPr>
                      <w:color w:val="002060"/>
                    </w:rPr>
                  </w:pPr>
                  <w:r w:rsidRPr="007F69C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57228D" w14:textId="77777777" w:rsidR="001A077E" w:rsidRPr="007F69C3" w:rsidRDefault="001A077E" w:rsidP="003A0384">
                  <w:pPr>
                    <w:pStyle w:val="rowtabella0"/>
                    <w:jc w:val="center"/>
                    <w:rPr>
                      <w:color w:val="002060"/>
                    </w:rPr>
                  </w:pPr>
                  <w:r w:rsidRPr="007F69C3">
                    <w:rPr>
                      <w:color w:val="002060"/>
                    </w:rPr>
                    <w:t> </w:t>
                  </w:r>
                </w:p>
              </w:tc>
            </w:tr>
            <w:tr w:rsidR="001A077E" w:rsidRPr="007F69C3" w14:paraId="33BF8A7E"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5B166B" w14:textId="77777777" w:rsidR="001A077E" w:rsidRPr="007F69C3" w:rsidRDefault="001A077E" w:rsidP="003A0384">
                  <w:pPr>
                    <w:pStyle w:val="rowtabella0"/>
                    <w:rPr>
                      <w:color w:val="002060"/>
                    </w:rPr>
                  </w:pPr>
                  <w:r w:rsidRPr="007F69C3">
                    <w:rPr>
                      <w:color w:val="002060"/>
                    </w:rPr>
                    <w:t>(1) 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77C4B0" w14:textId="77777777" w:rsidR="001A077E" w:rsidRPr="007F69C3" w:rsidRDefault="001A077E" w:rsidP="003A0384">
                  <w:pPr>
                    <w:pStyle w:val="rowtabella0"/>
                    <w:rPr>
                      <w:color w:val="002060"/>
                    </w:rPr>
                  </w:pPr>
                  <w:r w:rsidRPr="007F69C3">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C16829" w14:textId="77777777" w:rsidR="001A077E" w:rsidRPr="007F69C3" w:rsidRDefault="001A077E" w:rsidP="003A0384">
                  <w:pPr>
                    <w:pStyle w:val="rowtabella0"/>
                    <w:jc w:val="center"/>
                    <w:rPr>
                      <w:color w:val="002060"/>
                    </w:rPr>
                  </w:pPr>
                  <w:r w:rsidRPr="007F69C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5B50D" w14:textId="77777777" w:rsidR="001A077E" w:rsidRPr="007F69C3" w:rsidRDefault="001A077E" w:rsidP="003A0384">
                  <w:pPr>
                    <w:pStyle w:val="rowtabella0"/>
                    <w:jc w:val="center"/>
                    <w:rPr>
                      <w:color w:val="002060"/>
                    </w:rPr>
                  </w:pPr>
                  <w:r w:rsidRPr="007F69C3">
                    <w:rPr>
                      <w:color w:val="002060"/>
                    </w:rPr>
                    <w:t> </w:t>
                  </w:r>
                </w:p>
              </w:tc>
            </w:tr>
            <w:tr w:rsidR="001A077E" w:rsidRPr="007F69C3" w14:paraId="21270C28"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30C449" w14:textId="77777777" w:rsidR="001A077E" w:rsidRPr="007F69C3" w:rsidRDefault="001A077E" w:rsidP="003A0384">
                  <w:pPr>
                    <w:pStyle w:val="rowtabella0"/>
                    <w:rPr>
                      <w:color w:val="002060"/>
                    </w:rPr>
                  </w:pPr>
                  <w:r w:rsidRPr="007F69C3">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E70D6C" w14:textId="77777777" w:rsidR="001A077E" w:rsidRPr="007F69C3" w:rsidRDefault="001A077E" w:rsidP="003A0384">
                  <w:pPr>
                    <w:pStyle w:val="rowtabella0"/>
                    <w:rPr>
                      <w:color w:val="002060"/>
                    </w:rPr>
                  </w:pPr>
                  <w:r w:rsidRPr="007F69C3">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FAA719" w14:textId="77777777" w:rsidR="001A077E" w:rsidRPr="007F69C3" w:rsidRDefault="001A077E" w:rsidP="003A0384">
                  <w:pPr>
                    <w:pStyle w:val="rowtabella0"/>
                    <w:jc w:val="center"/>
                    <w:rPr>
                      <w:color w:val="002060"/>
                    </w:rPr>
                  </w:pPr>
                  <w:r w:rsidRPr="007F69C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E95321" w14:textId="77777777" w:rsidR="001A077E" w:rsidRPr="007F69C3" w:rsidRDefault="001A077E" w:rsidP="003A0384">
                  <w:pPr>
                    <w:pStyle w:val="rowtabella0"/>
                    <w:jc w:val="center"/>
                    <w:rPr>
                      <w:color w:val="002060"/>
                    </w:rPr>
                  </w:pPr>
                  <w:r w:rsidRPr="007F69C3">
                    <w:rPr>
                      <w:color w:val="002060"/>
                    </w:rPr>
                    <w:t> </w:t>
                  </w:r>
                </w:p>
              </w:tc>
            </w:tr>
            <w:tr w:rsidR="001A077E" w:rsidRPr="007F69C3" w14:paraId="0E21338B"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0A14F9" w14:textId="77777777" w:rsidR="001A077E" w:rsidRPr="007F69C3" w:rsidRDefault="001A077E" w:rsidP="003A0384">
                  <w:pPr>
                    <w:pStyle w:val="rowtabella0"/>
                    <w:rPr>
                      <w:color w:val="002060"/>
                    </w:rPr>
                  </w:pPr>
                  <w:r w:rsidRPr="007F69C3">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38860" w14:textId="77777777" w:rsidR="001A077E" w:rsidRPr="007F69C3" w:rsidRDefault="001A077E" w:rsidP="003A0384">
                  <w:pPr>
                    <w:pStyle w:val="rowtabella0"/>
                    <w:rPr>
                      <w:color w:val="002060"/>
                    </w:rPr>
                  </w:pPr>
                  <w:r w:rsidRPr="007F69C3">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37E59" w14:textId="77777777" w:rsidR="001A077E" w:rsidRPr="007F69C3" w:rsidRDefault="001A077E" w:rsidP="003A0384">
                  <w:pPr>
                    <w:pStyle w:val="rowtabella0"/>
                    <w:jc w:val="center"/>
                    <w:rPr>
                      <w:color w:val="002060"/>
                    </w:rPr>
                  </w:pPr>
                  <w:r w:rsidRPr="007F69C3">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3145E" w14:textId="77777777" w:rsidR="001A077E" w:rsidRPr="007F69C3" w:rsidRDefault="001A077E" w:rsidP="003A0384">
                  <w:pPr>
                    <w:pStyle w:val="rowtabella0"/>
                    <w:jc w:val="center"/>
                    <w:rPr>
                      <w:color w:val="002060"/>
                    </w:rPr>
                  </w:pPr>
                  <w:r w:rsidRPr="007F69C3">
                    <w:rPr>
                      <w:color w:val="002060"/>
                    </w:rPr>
                    <w:t> </w:t>
                  </w:r>
                </w:p>
              </w:tc>
            </w:tr>
            <w:tr w:rsidR="001A077E" w:rsidRPr="007F69C3" w14:paraId="1664AC2D"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2AC3035C" w14:textId="77777777" w:rsidR="001A077E" w:rsidRPr="007F69C3" w:rsidRDefault="001A077E" w:rsidP="003A0384">
                  <w:pPr>
                    <w:pStyle w:val="rowtabella0"/>
                    <w:rPr>
                      <w:color w:val="002060"/>
                    </w:rPr>
                  </w:pPr>
                  <w:r w:rsidRPr="007F69C3">
                    <w:rPr>
                      <w:color w:val="002060"/>
                    </w:rPr>
                    <w:t>(1) - disputata il 03/02/2024</w:t>
                  </w:r>
                </w:p>
              </w:tc>
            </w:tr>
          </w:tbl>
          <w:p w14:paraId="2F2E0654" w14:textId="77777777" w:rsidR="001A077E" w:rsidRPr="007F69C3" w:rsidRDefault="001A077E" w:rsidP="003A0384">
            <w:pPr>
              <w:rPr>
                <w:color w:val="002060"/>
              </w:rPr>
            </w:pPr>
          </w:p>
        </w:tc>
      </w:tr>
    </w:tbl>
    <w:p w14:paraId="34D750CA" w14:textId="77777777" w:rsidR="001A077E" w:rsidRPr="007F69C3" w:rsidRDefault="001A077E" w:rsidP="001A077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077E" w:rsidRPr="007F69C3" w14:paraId="073AFCB9"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02D676A0"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32B07" w14:textId="77777777" w:rsidR="001A077E" w:rsidRPr="007F69C3" w:rsidRDefault="001A077E" w:rsidP="003A0384">
                  <w:pPr>
                    <w:pStyle w:val="headertabella0"/>
                    <w:rPr>
                      <w:color w:val="002060"/>
                    </w:rPr>
                  </w:pPr>
                  <w:r w:rsidRPr="007F69C3">
                    <w:rPr>
                      <w:color w:val="002060"/>
                    </w:rPr>
                    <w:t>GIRONE C - 3 Giornata - R</w:t>
                  </w:r>
                </w:p>
              </w:tc>
            </w:tr>
            <w:tr w:rsidR="001A077E" w:rsidRPr="007F69C3" w14:paraId="088B6991"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18BBF" w14:textId="77777777" w:rsidR="001A077E" w:rsidRPr="007F69C3" w:rsidRDefault="001A077E" w:rsidP="003A0384">
                  <w:pPr>
                    <w:pStyle w:val="rowtabella0"/>
                    <w:rPr>
                      <w:color w:val="002060"/>
                    </w:rPr>
                  </w:pPr>
                  <w:r w:rsidRPr="007F69C3">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B245D" w14:textId="77777777" w:rsidR="001A077E" w:rsidRPr="007F69C3" w:rsidRDefault="001A077E" w:rsidP="003A0384">
                  <w:pPr>
                    <w:pStyle w:val="rowtabella0"/>
                    <w:rPr>
                      <w:color w:val="002060"/>
                    </w:rPr>
                  </w:pPr>
                  <w:r w:rsidRPr="007F69C3">
                    <w:rPr>
                      <w:color w:val="002060"/>
                    </w:rPr>
                    <w:t>- CASTELRAIMONDO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EC5A5" w14:textId="77777777" w:rsidR="001A077E" w:rsidRPr="007F69C3" w:rsidRDefault="001A077E" w:rsidP="003A0384">
                  <w:pPr>
                    <w:pStyle w:val="rowtabella0"/>
                    <w:jc w:val="center"/>
                    <w:rPr>
                      <w:color w:val="002060"/>
                    </w:rPr>
                  </w:pPr>
                  <w:r w:rsidRPr="007F69C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13E2F" w14:textId="77777777" w:rsidR="001A077E" w:rsidRPr="007F69C3" w:rsidRDefault="001A077E" w:rsidP="003A0384">
                  <w:pPr>
                    <w:pStyle w:val="rowtabella0"/>
                    <w:jc w:val="center"/>
                    <w:rPr>
                      <w:color w:val="002060"/>
                    </w:rPr>
                  </w:pPr>
                  <w:r w:rsidRPr="007F69C3">
                    <w:rPr>
                      <w:color w:val="002060"/>
                    </w:rPr>
                    <w:t> </w:t>
                  </w:r>
                </w:p>
              </w:tc>
            </w:tr>
            <w:tr w:rsidR="001A077E" w:rsidRPr="007F69C3" w14:paraId="26CD1353"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5DA701" w14:textId="77777777" w:rsidR="001A077E" w:rsidRPr="007F69C3" w:rsidRDefault="001A077E" w:rsidP="003A0384">
                  <w:pPr>
                    <w:pStyle w:val="rowtabella0"/>
                    <w:rPr>
                      <w:color w:val="002060"/>
                    </w:rPr>
                  </w:pPr>
                  <w:r w:rsidRPr="007F69C3">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DCCE92" w14:textId="77777777" w:rsidR="001A077E" w:rsidRPr="007F69C3" w:rsidRDefault="001A077E" w:rsidP="003A0384">
                  <w:pPr>
                    <w:pStyle w:val="rowtabella0"/>
                    <w:rPr>
                      <w:color w:val="002060"/>
                    </w:rPr>
                  </w:pPr>
                  <w:r w:rsidRPr="007F69C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ED7E85" w14:textId="77777777" w:rsidR="001A077E" w:rsidRPr="007F69C3" w:rsidRDefault="001A077E" w:rsidP="003A0384">
                  <w:pPr>
                    <w:pStyle w:val="rowtabella0"/>
                    <w:jc w:val="center"/>
                    <w:rPr>
                      <w:color w:val="002060"/>
                    </w:rPr>
                  </w:pPr>
                  <w:r w:rsidRPr="007F69C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B9917" w14:textId="77777777" w:rsidR="001A077E" w:rsidRPr="007F69C3" w:rsidRDefault="001A077E" w:rsidP="003A0384">
                  <w:pPr>
                    <w:pStyle w:val="rowtabella0"/>
                    <w:jc w:val="center"/>
                    <w:rPr>
                      <w:color w:val="002060"/>
                    </w:rPr>
                  </w:pPr>
                  <w:r w:rsidRPr="007F69C3">
                    <w:rPr>
                      <w:color w:val="002060"/>
                    </w:rPr>
                    <w:t> </w:t>
                  </w:r>
                </w:p>
              </w:tc>
            </w:tr>
            <w:tr w:rsidR="001A077E" w:rsidRPr="007F69C3" w14:paraId="33A200B4"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6B1652" w14:textId="77777777" w:rsidR="001A077E" w:rsidRPr="007F69C3" w:rsidRDefault="001A077E" w:rsidP="003A0384">
                  <w:pPr>
                    <w:pStyle w:val="rowtabella0"/>
                    <w:rPr>
                      <w:color w:val="002060"/>
                    </w:rPr>
                  </w:pPr>
                  <w:r w:rsidRPr="007F69C3">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43FFFC" w14:textId="77777777" w:rsidR="001A077E" w:rsidRPr="007F69C3" w:rsidRDefault="001A077E" w:rsidP="003A0384">
                  <w:pPr>
                    <w:pStyle w:val="rowtabella0"/>
                    <w:rPr>
                      <w:color w:val="002060"/>
                    </w:rPr>
                  </w:pPr>
                  <w:r w:rsidRPr="007F69C3">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C0493A" w14:textId="77777777" w:rsidR="001A077E" w:rsidRPr="007F69C3" w:rsidRDefault="001A077E" w:rsidP="003A0384">
                  <w:pPr>
                    <w:pStyle w:val="rowtabella0"/>
                    <w:jc w:val="center"/>
                    <w:rPr>
                      <w:color w:val="002060"/>
                    </w:rPr>
                  </w:pPr>
                  <w:r w:rsidRPr="007F69C3">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6185F" w14:textId="77777777" w:rsidR="001A077E" w:rsidRPr="007F69C3" w:rsidRDefault="001A077E" w:rsidP="003A0384">
                  <w:pPr>
                    <w:pStyle w:val="rowtabella0"/>
                    <w:jc w:val="center"/>
                    <w:rPr>
                      <w:color w:val="002060"/>
                    </w:rPr>
                  </w:pPr>
                  <w:r w:rsidRPr="007F69C3">
                    <w:rPr>
                      <w:color w:val="002060"/>
                    </w:rPr>
                    <w:t> </w:t>
                  </w:r>
                </w:p>
              </w:tc>
            </w:tr>
            <w:tr w:rsidR="001A077E" w:rsidRPr="007F69C3" w14:paraId="2BEE8ED3"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01CD88" w14:textId="77777777" w:rsidR="001A077E" w:rsidRPr="007F69C3" w:rsidRDefault="001A077E" w:rsidP="003A0384">
                  <w:pPr>
                    <w:pStyle w:val="rowtabella0"/>
                    <w:rPr>
                      <w:color w:val="002060"/>
                    </w:rPr>
                  </w:pPr>
                  <w:r w:rsidRPr="007F69C3">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36D9F0" w14:textId="77777777" w:rsidR="001A077E" w:rsidRPr="007F69C3" w:rsidRDefault="001A077E" w:rsidP="003A0384">
                  <w:pPr>
                    <w:pStyle w:val="rowtabella0"/>
                    <w:rPr>
                      <w:color w:val="002060"/>
                    </w:rPr>
                  </w:pPr>
                  <w:r w:rsidRPr="007F69C3">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538582" w14:textId="77777777" w:rsidR="001A077E" w:rsidRPr="007F69C3" w:rsidRDefault="001A077E" w:rsidP="003A0384">
                  <w:pPr>
                    <w:pStyle w:val="rowtabella0"/>
                    <w:jc w:val="center"/>
                    <w:rPr>
                      <w:color w:val="002060"/>
                    </w:rPr>
                  </w:pPr>
                  <w:r w:rsidRPr="007F69C3">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35A458" w14:textId="77777777" w:rsidR="001A077E" w:rsidRPr="007F69C3" w:rsidRDefault="001A077E" w:rsidP="003A0384">
                  <w:pPr>
                    <w:pStyle w:val="rowtabella0"/>
                    <w:jc w:val="center"/>
                    <w:rPr>
                      <w:color w:val="002060"/>
                    </w:rPr>
                  </w:pPr>
                  <w:r w:rsidRPr="007F69C3">
                    <w:rPr>
                      <w:color w:val="002060"/>
                    </w:rPr>
                    <w:t> </w:t>
                  </w:r>
                </w:p>
              </w:tc>
            </w:tr>
            <w:tr w:rsidR="001A077E" w:rsidRPr="007F69C3" w14:paraId="753C363E"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E9F9BC" w14:textId="77777777" w:rsidR="001A077E" w:rsidRPr="007F69C3" w:rsidRDefault="001A077E" w:rsidP="003A0384">
                  <w:pPr>
                    <w:pStyle w:val="rowtabella0"/>
                    <w:rPr>
                      <w:color w:val="002060"/>
                    </w:rPr>
                  </w:pPr>
                  <w:r w:rsidRPr="007F69C3">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1E8D45" w14:textId="77777777" w:rsidR="001A077E" w:rsidRPr="007F69C3" w:rsidRDefault="001A077E" w:rsidP="003A0384">
                  <w:pPr>
                    <w:pStyle w:val="rowtabella0"/>
                    <w:rPr>
                      <w:color w:val="002060"/>
                    </w:rPr>
                  </w:pPr>
                  <w:r w:rsidRPr="007F69C3">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1E602A" w14:textId="77777777" w:rsidR="001A077E" w:rsidRPr="007F69C3" w:rsidRDefault="001A077E" w:rsidP="003A0384">
                  <w:pPr>
                    <w:pStyle w:val="rowtabella0"/>
                    <w:jc w:val="center"/>
                    <w:rPr>
                      <w:color w:val="002060"/>
                    </w:rPr>
                  </w:pPr>
                  <w:r w:rsidRPr="007F69C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5C0BC4" w14:textId="77777777" w:rsidR="001A077E" w:rsidRPr="007F69C3" w:rsidRDefault="001A077E" w:rsidP="003A0384">
                  <w:pPr>
                    <w:pStyle w:val="rowtabella0"/>
                    <w:jc w:val="center"/>
                    <w:rPr>
                      <w:color w:val="002060"/>
                    </w:rPr>
                  </w:pPr>
                  <w:r w:rsidRPr="007F69C3">
                    <w:rPr>
                      <w:color w:val="002060"/>
                    </w:rPr>
                    <w:t> </w:t>
                  </w:r>
                </w:p>
              </w:tc>
            </w:tr>
            <w:tr w:rsidR="001A077E" w:rsidRPr="007F69C3" w14:paraId="3EC045D7"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F9D2C6" w14:textId="77777777" w:rsidR="001A077E" w:rsidRPr="007F69C3" w:rsidRDefault="001A077E" w:rsidP="003A0384">
                  <w:pPr>
                    <w:pStyle w:val="rowtabella0"/>
                    <w:rPr>
                      <w:color w:val="002060"/>
                    </w:rPr>
                  </w:pPr>
                  <w:r w:rsidRPr="007F69C3">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7BF4A" w14:textId="77777777" w:rsidR="001A077E" w:rsidRPr="007F69C3" w:rsidRDefault="001A077E" w:rsidP="003A0384">
                  <w:pPr>
                    <w:pStyle w:val="rowtabella0"/>
                    <w:rPr>
                      <w:color w:val="002060"/>
                    </w:rPr>
                  </w:pPr>
                  <w:r w:rsidRPr="007F69C3">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226B1" w14:textId="77777777" w:rsidR="001A077E" w:rsidRPr="007F69C3" w:rsidRDefault="001A077E" w:rsidP="003A0384">
                  <w:pPr>
                    <w:pStyle w:val="rowtabella0"/>
                    <w:jc w:val="center"/>
                    <w:rPr>
                      <w:color w:val="002060"/>
                    </w:rPr>
                  </w:pPr>
                  <w:r w:rsidRPr="007F69C3">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31F9A" w14:textId="77777777" w:rsidR="001A077E" w:rsidRPr="007F69C3" w:rsidRDefault="001A077E" w:rsidP="003A0384">
                  <w:pPr>
                    <w:pStyle w:val="rowtabella0"/>
                    <w:jc w:val="center"/>
                    <w:rPr>
                      <w:color w:val="002060"/>
                    </w:rPr>
                  </w:pPr>
                  <w:r w:rsidRPr="007F69C3">
                    <w:rPr>
                      <w:color w:val="002060"/>
                    </w:rPr>
                    <w:t> </w:t>
                  </w:r>
                </w:p>
              </w:tc>
            </w:tr>
            <w:tr w:rsidR="001A077E" w:rsidRPr="007F69C3" w14:paraId="5D007AF7"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71441C59" w14:textId="77777777" w:rsidR="001A077E" w:rsidRPr="007F69C3" w:rsidRDefault="001A077E" w:rsidP="003A0384">
                  <w:pPr>
                    <w:pStyle w:val="rowtabella0"/>
                    <w:rPr>
                      <w:color w:val="002060"/>
                    </w:rPr>
                  </w:pPr>
                  <w:r w:rsidRPr="007F69C3">
                    <w:rPr>
                      <w:color w:val="002060"/>
                    </w:rPr>
                    <w:t>(1) - disputata il 03/02/2024</w:t>
                  </w:r>
                </w:p>
              </w:tc>
            </w:tr>
          </w:tbl>
          <w:p w14:paraId="767A40A6" w14:textId="77777777" w:rsidR="001A077E" w:rsidRPr="007F69C3" w:rsidRDefault="001A077E" w:rsidP="003A03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1F86FFBB"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F2839" w14:textId="77777777" w:rsidR="001A077E" w:rsidRPr="007F69C3" w:rsidRDefault="001A077E" w:rsidP="003A0384">
                  <w:pPr>
                    <w:pStyle w:val="headertabella0"/>
                    <w:rPr>
                      <w:color w:val="002060"/>
                    </w:rPr>
                  </w:pPr>
                  <w:r w:rsidRPr="007F69C3">
                    <w:rPr>
                      <w:color w:val="002060"/>
                    </w:rPr>
                    <w:t>GIRONE D - 3 Giornata - R</w:t>
                  </w:r>
                </w:p>
              </w:tc>
            </w:tr>
            <w:tr w:rsidR="001A077E" w:rsidRPr="007F69C3" w14:paraId="5C66AAA9"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D676D" w14:textId="77777777" w:rsidR="001A077E" w:rsidRPr="007F69C3" w:rsidRDefault="001A077E" w:rsidP="003A0384">
                  <w:pPr>
                    <w:pStyle w:val="rowtabella0"/>
                    <w:rPr>
                      <w:color w:val="002060"/>
                    </w:rPr>
                  </w:pPr>
                  <w:r w:rsidRPr="007F69C3">
                    <w:rPr>
                      <w:color w:val="002060"/>
                    </w:rPr>
                    <w:t>(1) 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586CE" w14:textId="77777777" w:rsidR="001A077E" w:rsidRPr="007F69C3" w:rsidRDefault="001A077E" w:rsidP="003A0384">
                  <w:pPr>
                    <w:pStyle w:val="rowtabella0"/>
                    <w:rPr>
                      <w:color w:val="002060"/>
                    </w:rPr>
                  </w:pPr>
                  <w:r w:rsidRPr="007F69C3">
                    <w:rPr>
                      <w:color w:val="002060"/>
                    </w:rPr>
                    <w:t xml:space="preserve">- CALCIO </w:t>
                  </w:r>
                  <w:proofErr w:type="gramStart"/>
                  <w:r w:rsidRPr="007F69C3">
                    <w:rPr>
                      <w:color w:val="002060"/>
                    </w:rPr>
                    <w:t>S.ELPIDIO</w:t>
                  </w:r>
                  <w:proofErr w:type="gramEnd"/>
                  <w:r w:rsidRPr="007F69C3">
                    <w:rPr>
                      <w:color w:val="002060"/>
                    </w:rPr>
                    <w:t xml:space="preserve">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16E3E" w14:textId="77777777" w:rsidR="001A077E" w:rsidRPr="007F69C3" w:rsidRDefault="001A077E" w:rsidP="003A0384">
                  <w:pPr>
                    <w:pStyle w:val="rowtabella0"/>
                    <w:jc w:val="center"/>
                    <w:rPr>
                      <w:color w:val="002060"/>
                    </w:rPr>
                  </w:pPr>
                  <w:r w:rsidRPr="007F69C3">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F1F75" w14:textId="77777777" w:rsidR="001A077E" w:rsidRPr="007F69C3" w:rsidRDefault="001A077E" w:rsidP="003A0384">
                  <w:pPr>
                    <w:pStyle w:val="rowtabella0"/>
                    <w:jc w:val="center"/>
                    <w:rPr>
                      <w:color w:val="002060"/>
                    </w:rPr>
                  </w:pPr>
                  <w:r w:rsidRPr="007F69C3">
                    <w:rPr>
                      <w:color w:val="002060"/>
                    </w:rPr>
                    <w:t> </w:t>
                  </w:r>
                </w:p>
              </w:tc>
            </w:tr>
            <w:tr w:rsidR="001A077E" w:rsidRPr="007F69C3" w14:paraId="17FC35D5"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AE0975" w14:textId="77777777" w:rsidR="001A077E" w:rsidRPr="007F69C3" w:rsidRDefault="001A077E" w:rsidP="003A0384">
                  <w:pPr>
                    <w:pStyle w:val="rowtabella0"/>
                    <w:rPr>
                      <w:color w:val="002060"/>
                    </w:rPr>
                  </w:pPr>
                  <w:r w:rsidRPr="007F69C3">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ADB534" w14:textId="77777777" w:rsidR="001A077E" w:rsidRPr="007F69C3" w:rsidRDefault="001A077E" w:rsidP="003A0384">
                  <w:pPr>
                    <w:pStyle w:val="rowtabella0"/>
                    <w:rPr>
                      <w:color w:val="002060"/>
                    </w:rPr>
                  </w:pPr>
                  <w:r w:rsidRPr="007F69C3">
                    <w:rPr>
                      <w:color w:val="002060"/>
                    </w:rPr>
                    <w:t>- VIS CIVITANOVA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0D74B8" w14:textId="77777777" w:rsidR="001A077E" w:rsidRPr="007F69C3" w:rsidRDefault="001A077E" w:rsidP="003A0384">
                  <w:pPr>
                    <w:pStyle w:val="rowtabella0"/>
                    <w:jc w:val="center"/>
                    <w:rPr>
                      <w:color w:val="002060"/>
                    </w:rPr>
                  </w:pPr>
                  <w:r w:rsidRPr="007F69C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436EBD" w14:textId="77777777" w:rsidR="001A077E" w:rsidRPr="007F69C3" w:rsidRDefault="001A077E" w:rsidP="003A0384">
                  <w:pPr>
                    <w:pStyle w:val="rowtabella0"/>
                    <w:jc w:val="center"/>
                    <w:rPr>
                      <w:color w:val="002060"/>
                    </w:rPr>
                  </w:pPr>
                  <w:r w:rsidRPr="007F69C3">
                    <w:rPr>
                      <w:color w:val="002060"/>
                    </w:rPr>
                    <w:t> </w:t>
                  </w:r>
                </w:p>
              </w:tc>
            </w:tr>
            <w:tr w:rsidR="001A077E" w:rsidRPr="007F69C3" w14:paraId="252D535E"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A9F8CE" w14:textId="77777777" w:rsidR="001A077E" w:rsidRPr="007F69C3" w:rsidRDefault="001A077E" w:rsidP="003A0384">
                  <w:pPr>
                    <w:pStyle w:val="rowtabella0"/>
                    <w:rPr>
                      <w:color w:val="002060"/>
                    </w:rPr>
                  </w:pPr>
                  <w:r w:rsidRPr="007F69C3">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BADB2B" w14:textId="77777777" w:rsidR="001A077E" w:rsidRPr="007F69C3" w:rsidRDefault="001A077E" w:rsidP="003A0384">
                  <w:pPr>
                    <w:pStyle w:val="rowtabella0"/>
                    <w:rPr>
                      <w:color w:val="002060"/>
                    </w:rPr>
                  </w:pPr>
                  <w:r w:rsidRPr="007F69C3">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76BC6B" w14:textId="77777777" w:rsidR="001A077E" w:rsidRPr="007F69C3" w:rsidRDefault="001A077E" w:rsidP="003A0384">
                  <w:pPr>
                    <w:pStyle w:val="rowtabella0"/>
                    <w:jc w:val="center"/>
                    <w:rPr>
                      <w:color w:val="002060"/>
                    </w:rPr>
                  </w:pPr>
                  <w:r w:rsidRPr="007F69C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270666" w14:textId="77777777" w:rsidR="001A077E" w:rsidRPr="007F69C3" w:rsidRDefault="001A077E" w:rsidP="003A0384">
                  <w:pPr>
                    <w:pStyle w:val="rowtabella0"/>
                    <w:jc w:val="center"/>
                    <w:rPr>
                      <w:color w:val="002060"/>
                    </w:rPr>
                  </w:pPr>
                  <w:r w:rsidRPr="007F69C3">
                    <w:rPr>
                      <w:color w:val="002060"/>
                    </w:rPr>
                    <w:t> </w:t>
                  </w:r>
                </w:p>
              </w:tc>
            </w:tr>
            <w:tr w:rsidR="001A077E" w:rsidRPr="007F69C3" w14:paraId="058CA4ED"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E40E98" w14:textId="77777777" w:rsidR="001A077E" w:rsidRPr="007F69C3" w:rsidRDefault="001A077E" w:rsidP="003A0384">
                  <w:pPr>
                    <w:pStyle w:val="rowtabella0"/>
                    <w:rPr>
                      <w:color w:val="002060"/>
                    </w:rPr>
                  </w:pPr>
                  <w:r w:rsidRPr="007F69C3">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10C812" w14:textId="77777777" w:rsidR="001A077E" w:rsidRPr="007F69C3" w:rsidRDefault="001A077E" w:rsidP="003A0384">
                  <w:pPr>
                    <w:pStyle w:val="rowtabella0"/>
                    <w:rPr>
                      <w:color w:val="002060"/>
                    </w:rPr>
                  </w:pPr>
                  <w:r w:rsidRPr="007F69C3">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D80EC3" w14:textId="77777777" w:rsidR="001A077E" w:rsidRPr="007F69C3" w:rsidRDefault="001A077E" w:rsidP="003A0384">
                  <w:pPr>
                    <w:pStyle w:val="rowtabella0"/>
                    <w:jc w:val="center"/>
                    <w:rPr>
                      <w:color w:val="002060"/>
                    </w:rPr>
                  </w:pPr>
                  <w:r w:rsidRPr="007F69C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BB3FD6" w14:textId="77777777" w:rsidR="001A077E" w:rsidRPr="007F69C3" w:rsidRDefault="001A077E" w:rsidP="003A0384">
                  <w:pPr>
                    <w:pStyle w:val="rowtabella0"/>
                    <w:jc w:val="center"/>
                    <w:rPr>
                      <w:color w:val="002060"/>
                    </w:rPr>
                  </w:pPr>
                  <w:r w:rsidRPr="007F69C3">
                    <w:rPr>
                      <w:color w:val="002060"/>
                    </w:rPr>
                    <w:t> </w:t>
                  </w:r>
                </w:p>
              </w:tc>
            </w:tr>
            <w:tr w:rsidR="001A077E" w:rsidRPr="007F69C3" w14:paraId="56DFBADB"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9FC3B4" w14:textId="77777777" w:rsidR="001A077E" w:rsidRPr="007F69C3" w:rsidRDefault="001A077E" w:rsidP="003A0384">
                  <w:pPr>
                    <w:pStyle w:val="rowtabella0"/>
                    <w:rPr>
                      <w:color w:val="002060"/>
                    </w:rPr>
                  </w:pPr>
                  <w:r w:rsidRPr="007F69C3">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23C5A8" w14:textId="77777777" w:rsidR="001A077E" w:rsidRPr="007F69C3" w:rsidRDefault="001A077E" w:rsidP="003A0384">
                  <w:pPr>
                    <w:pStyle w:val="rowtabella0"/>
                    <w:rPr>
                      <w:color w:val="002060"/>
                    </w:rPr>
                  </w:pPr>
                  <w:r w:rsidRPr="007F69C3">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627BDA" w14:textId="77777777" w:rsidR="001A077E" w:rsidRPr="007F69C3" w:rsidRDefault="001A077E" w:rsidP="003A0384">
                  <w:pPr>
                    <w:pStyle w:val="rowtabella0"/>
                    <w:jc w:val="center"/>
                    <w:rPr>
                      <w:color w:val="002060"/>
                    </w:rPr>
                  </w:pPr>
                  <w:r w:rsidRPr="007F69C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6080C" w14:textId="77777777" w:rsidR="001A077E" w:rsidRPr="007F69C3" w:rsidRDefault="001A077E" w:rsidP="003A0384">
                  <w:pPr>
                    <w:pStyle w:val="rowtabella0"/>
                    <w:jc w:val="center"/>
                    <w:rPr>
                      <w:color w:val="002060"/>
                    </w:rPr>
                  </w:pPr>
                  <w:r w:rsidRPr="007F69C3">
                    <w:rPr>
                      <w:color w:val="002060"/>
                    </w:rPr>
                    <w:t> </w:t>
                  </w:r>
                </w:p>
              </w:tc>
            </w:tr>
            <w:tr w:rsidR="001A077E" w:rsidRPr="007F69C3" w14:paraId="251EA9D4"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03F32" w14:textId="77777777" w:rsidR="001A077E" w:rsidRPr="007F69C3" w:rsidRDefault="001A077E" w:rsidP="003A0384">
                  <w:pPr>
                    <w:pStyle w:val="rowtabella0"/>
                    <w:rPr>
                      <w:color w:val="002060"/>
                    </w:rPr>
                  </w:pPr>
                  <w:r w:rsidRPr="007F69C3">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5409F" w14:textId="77777777" w:rsidR="001A077E" w:rsidRPr="007F69C3" w:rsidRDefault="001A077E" w:rsidP="003A0384">
                  <w:pPr>
                    <w:pStyle w:val="rowtabella0"/>
                    <w:rPr>
                      <w:color w:val="002060"/>
                    </w:rPr>
                  </w:pPr>
                  <w:r w:rsidRPr="007F69C3">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CFD55" w14:textId="77777777" w:rsidR="001A077E" w:rsidRPr="007F69C3" w:rsidRDefault="001A077E" w:rsidP="003A0384">
                  <w:pPr>
                    <w:pStyle w:val="rowtabella0"/>
                    <w:jc w:val="center"/>
                    <w:rPr>
                      <w:color w:val="002060"/>
                    </w:rPr>
                  </w:pPr>
                  <w:r w:rsidRPr="007F69C3">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FA376" w14:textId="77777777" w:rsidR="001A077E" w:rsidRPr="007F69C3" w:rsidRDefault="001A077E" w:rsidP="003A0384">
                  <w:pPr>
                    <w:pStyle w:val="rowtabella0"/>
                    <w:jc w:val="center"/>
                    <w:rPr>
                      <w:color w:val="002060"/>
                    </w:rPr>
                  </w:pPr>
                  <w:r w:rsidRPr="007F69C3">
                    <w:rPr>
                      <w:color w:val="002060"/>
                    </w:rPr>
                    <w:t> </w:t>
                  </w:r>
                </w:p>
              </w:tc>
            </w:tr>
            <w:tr w:rsidR="001A077E" w:rsidRPr="007F69C3" w14:paraId="773BEAE9"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2465FA31" w14:textId="77777777" w:rsidR="001A077E" w:rsidRPr="007F69C3" w:rsidRDefault="001A077E" w:rsidP="003A0384">
                  <w:pPr>
                    <w:pStyle w:val="rowtabella0"/>
                    <w:rPr>
                      <w:color w:val="002060"/>
                    </w:rPr>
                  </w:pPr>
                  <w:r w:rsidRPr="007F69C3">
                    <w:rPr>
                      <w:color w:val="002060"/>
                    </w:rPr>
                    <w:t>(1) - disputata il 05/02/2024</w:t>
                  </w:r>
                </w:p>
              </w:tc>
            </w:tr>
          </w:tbl>
          <w:p w14:paraId="50AFE6ED" w14:textId="77777777" w:rsidR="001A077E" w:rsidRPr="007F69C3" w:rsidRDefault="001A077E" w:rsidP="003A0384">
            <w:pPr>
              <w:rPr>
                <w:color w:val="002060"/>
              </w:rPr>
            </w:pPr>
          </w:p>
        </w:tc>
      </w:tr>
    </w:tbl>
    <w:p w14:paraId="7CFE0AE3" w14:textId="77777777" w:rsidR="001A077E" w:rsidRPr="007F69C3" w:rsidRDefault="001A077E" w:rsidP="001A077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36835B07"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1C3D84C9"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4A3D2" w14:textId="77777777" w:rsidR="001A077E" w:rsidRPr="007F69C3" w:rsidRDefault="001A077E" w:rsidP="003A0384">
                  <w:pPr>
                    <w:pStyle w:val="headertabella0"/>
                    <w:rPr>
                      <w:color w:val="002060"/>
                    </w:rPr>
                  </w:pPr>
                  <w:r w:rsidRPr="007F69C3">
                    <w:rPr>
                      <w:color w:val="002060"/>
                    </w:rPr>
                    <w:t>GIRONE E - 3 Giornata - R</w:t>
                  </w:r>
                </w:p>
              </w:tc>
            </w:tr>
            <w:tr w:rsidR="001A077E" w:rsidRPr="007F69C3" w14:paraId="47105EF0"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FE03B7" w14:textId="77777777" w:rsidR="001A077E" w:rsidRPr="007F69C3" w:rsidRDefault="001A077E" w:rsidP="003A0384">
                  <w:pPr>
                    <w:pStyle w:val="rowtabella0"/>
                    <w:rPr>
                      <w:color w:val="002060"/>
                    </w:rPr>
                  </w:pPr>
                  <w:r w:rsidRPr="007F69C3">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E145F2" w14:textId="77777777" w:rsidR="001A077E" w:rsidRPr="007F69C3" w:rsidRDefault="001A077E" w:rsidP="003A0384">
                  <w:pPr>
                    <w:pStyle w:val="rowtabella0"/>
                    <w:rPr>
                      <w:color w:val="002060"/>
                    </w:rPr>
                  </w:pPr>
                  <w:r w:rsidRPr="007F69C3">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450CD0" w14:textId="77777777" w:rsidR="001A077E" w:rsidRPr="007F69C3" w:rsidRDefault="001A077E" w:rsidP="003A0384">
                  <w:pPr>
                    <w:pStyle w:val="rowtabella0"/>
                    <w:jc w:val="center"/>
                    <w:rPr>
                      <w:color w:val="002060"/>
                    </w:rPr>
                  </w:pPr>
                  <w:r w:rsidRPr="007F69C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094E5E" w14:textId="77777777" w:rsidR="001A077E" w:rsidRPr="007F69C3" w:rsidRDefault="001A077E" w:rsidP="003A0384">
                  <w:pPr>
                    <w:pStyle w:val="rowtabella0"/>
                    <w:jc w:val="center"/>
                    <w:rPr>
                      <w:color w:val="002060"/>
                    </w:rPr>
                  </w:pPr>
                  <w:r w:rsidRPr="007F69C3">
                    <w:rPr>
                      <w:color w:val="002060"/>
                    </w:rPr>
                    <w:t> </w:t>
                  </w:r>
                </w:p>
              </w:tc>
            </w:tr>
            <w:tr w:rsidR="00C04060" w:rsidRPr="007F69C3" w14:paraId="493E4476"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82958" w14:textId="5BA7ECA1" w:rsidR="00C04060" w:rsidRPr="007F69C3" w:rsidRDefault="00C04060" w:rsidP="00C04060">
                  <w:pPr>
                    <w:pStyle w:val="rowtabella0"/>
                    <w:rPr>
                      <w:color w:val="002060"/>
                    </w:rPr>
                  </w:pPr>
                  <w:r w:rsidRPr="007F69C3">
                    <w:rPr>
                      <w:color w:val="002060"/>
                    </w:rPr>
                    <w:t>FUTSAL VIRE GEOSISTEM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6D9AD" w14:textId="798A5CBE" w:rsidR="00C04060" w:rsidRPr="007F69C3" w:rsidRDefault="00C04060" w:rsidP="00C04060">
                  <w:pPr>
                    <w:pStyle w:val="rowtabella0"/>
                    <w:rPr>
                      <w:color w:val="002060"/>
                    </w:rPr>
                  </w:pPr>
                  <w:r w:rsidRPr="007F69C3">
                    <w:rPr>
                      <w:color w:val="002060"/>
                    </w:rPr>
                    <w:t>- ATLETICO ASCOLI 2000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9B157" w14:textId="59824A31" w:rsidR="00C04060" w:rsidRPr="007F69C3" w:rsidRDefault="00C04060" w:rsidP="00C04060">
                  <w:pPr>
                    <w:pStyle w:val="rowtabella0"/>
                    <w:jc w:val="center"/>
                    <w:rPr>
                      <w:color w:val="002060"/>
                    </w:rPr>
                  </w:pPr>
                  <w:r w:rsidRPr="007F69C3">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53B3C" w14:textId="206158B9" w:rsidR="00C04060" w:rsidRPr="007F69C3" w:rsidRDefault="00C04060" w:rsidP="00C04060">
                  <w:pPr>
                    <w:pStyle w:val="rowtabella0"/>
                    <w:jc w:val="center"/>
                    <w:rPr>
                      <w:color w:val="002060"/>
                    </w:rPr>
                  </w:pPr>
                  <w:r w:rsidRPr="007F69C3">
                    <w:rPr>
                      <w:color w:val="002060"/>
                    </w:rPr>
                    <w:t> </w:t>
                  </w:r>
                </w:p>
              </w:tc>
            </w:tr>
          </w:tbl>
          <w:p w14:paraId="74D550A2" w14:textId="77777777" w:rsidR="001A077E" w:rsidRPr="007F69C3" w:rsidRDefault="001A077E" w:rsidP="003A0384">
            <w:pPr>
              <w:rPr>
                <w:color w:val="002060"/>
              </w:rPr>
            </w:pPr>
          </w:p>
        </w:tc>
      </w:tr>
    </w:tbl>
    <w:p w14:paraId="6847DEE7" w14:textId="77777777" w:rsidR="001A077E" w:rsidRPr="007F69C3" w:rsidRDefault="001A077E" w:rsidP="001A077E">
      <w:pPr>
        <w:pStyle w:val="breakline"/>
        <w:rPr>
          <w:rFonts w:eastAsiaTheme="minorEastAsia"/>
          <w:color w:val="002060"/>
        </w:rPr>
      </w:pPr>
    </w:p>
    <w:p w14:paraId="283F2913" w14:textId="77777777" w:rsidR="001A077E" w:rsidRPr="007F69C3" w:rsidRDefault="001A077E" w:rsidP="001A077E">
      <w:pPr>
        <w:pStyle w:val="breakline"/>
        <w:rPr>
          <w:color w:val="002060"/>
        </w:rPr>
      </w:pPr>
    </w:p>
    <w:p w14:paraId="1A17799F" w14:textId="77777777" w:rsidR="001A077E" w:rsidRPr="007F69C3" w:rsidRDefault="001A077E" w:rsidP="001A077E">
      <w:pPr>
        <w:pStyle w:val="titoloprinc0"/>
        <w:rPr>
          <w:color w:val="002060"/>
        </w:rPr>
      </w:pPr>
      <w:r w:rsidRPr="007F69C3">
        <w:rPr>
          <w:color w:val="002060"/>
        </w:rPr>
        <w:t>GIUDICE SPORTIVO</w:t>
      </w:r>
    </w:p>
    <w:p w14:paraId="11A199B0"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7F91AF01" w14:textId="77777777" w:rsidR="001A077E" w:rsidRPr="007F69C3" w:rsidRDefault="001A077E" w:rsidP="001A077E">
      <w:pPr>
        <w:pStyle w:val="titolo10"/>
        <w:rPr>
          <w:color w:val="002060"/>
        </w:rPr>
      </w:pPr>
      <w:r w:rsidRPr="007F69C3">
        <w:rPr>
          <w:color w:val="002060"/>
        </w:rPr>
        <w:t xml:space="preserve">GARE DEL 2/ 2/2024 </w:t>
      </w:r>
    </w:p>
    <w:p w14:paraId="12F3B0CD" w14:textId="77777777" w:rsidR="001A077E" w:rsidRPr="007F69C3" w:rsidRDefault="001A077E" w:rsidP="001A077E">
      <w:pPr>
        <w:pStyle w:val="titolo7a"/>
        <w:rPr>
          <w:color w:val="002060"/>
        </w:rPr>
      </w:pPr>
      <w:r w:rsidRPr="007F69C3">
        <w:rPr>
          <w:color w:val="002060"/>
        </w:rPr>
        <w:t xml:space="preserve">PROVVEDIMENTI DISCIPLINARI </w:t>
      </w:r>
    </w:p>
    <w:p w14:paraId="29D270A1"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0937A742" w14:textId="77777777" w:rsidR="001A077E" w:rsidRPr="007F69C3" w:rsidRDefault="001A077E" w:rsidP="001A077E">
      <w:pPr>
        <w:pStyle w:val="titolo30"/>
        <w:rPr>
          <w:color w:val="002060"/>
        </w:rPr>
      </w:pPr>
      <w:r w:rsidRPr="007F69C3">
        <w:rPr>
          <w:color w:val="002060"/>
        </w:rPr>
        <w:t xml:space="preserve">CALCIATORI ESPULSI </w:t>
      </w:r>
    </w:p>
    <w:p w14:paraId="37184F7E" w14:textId="77777777" w:rsidR="001A077E" w:rsidRPr="007F69C3" w:rsidRDefault="001A077E" w:rsidP="001A077E">
      <w:pPr>
        <w:pStyle w:val="titolo20"/>
        <w:rPr>
          <w:color w:val="002060"/>
        </w:rPr>
      </w:pPr>
      <w:r w:rsidRPr="007F69C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18E6073" w14:textId="77777777" w:rsidTr="003A0384">
        <w:tc>
          <w:tcPr>
            <w:tcW w:w="2200" w:type="dxa"/>
            <w:tcMar>
              <w:top w:w="20" w:type="dxa"/>
              <w:left w:w="20" w:type="dxa"/>
              <w:bottom w:w="20" w:type="dxa"/>
              <w:right w:w="20" w:type="dxa"/>
            </w:tcMar>
            <w:vAlign w:val="center"/>
            <w:hideMark/>
          </w:tcPr>
          <w:p w14:paraId="3AAE574F" w14:textId="77777777" w:rsidR="001A077E" w:rsidRPr="007F69C3" w:rsidRDefault="001A077E" w:rsidP="003A0384">
            <w:pPr>
              <w:pStyle w:val="movimento"/>
              <w:rPr>
                <w:color w:val="002060"/>
              </w:rPr>
            </w:pPr>
            <w:r w:rsidRPr="007F69C3">
              <w:rPr>
                <w:color w:val="002060"/>
              </w:rPr>
              <w:t>VIRGILI RICCARDO</w:t>
            </w:r>
          </w:p>
        </w:tc>
        <w:tc>
          <w:tcPr>
            <w:tcW w:w="2200" w:type="dxa"/>
            <w:tcMar>
              <w:top w:w="20" w:type="dxa"/>
              <w:left w:w="20" w:type="dxa"/>
              <w:bottom w:w="20" w:type="dxa"/>
              <w:right w:w="20" w:type="dxa"/>
            </w:tcMar>
            <w:vAlign w:val="center"/>
            <w:hideMark/>
          </w:tcPr>
          <w:p w14:paraId="4D5856ED" w14:textId="77777777" w:rsidR="001A077E" w:rsidRPr="007F69C3" w:rsidRDefault="001A077E" w:rsidP="003A0384">
            <w:pPr>
              <w:pStyle w:val="movimento2"/>
              <w:rPr>
                <w:color w:val="002060"/>
              </w:rPr>
            </w:pPr>
            <w:r w:rsidRPr="007F69C3">
              <w:rPr>
                <w:color w:val="002060"/>
              </w:rPr>
              <w:t xml:space="preserve">(ACQUAVIVA CALCIO) </w:t>
            </w:r>
          </w:p>
        </w:tc>
        <w:tc>
          <w:tcPr>
            <w:tcW w:w="800" w:type="dxa"/>
            <w:tcMar>
              <w:top w:w="20" w:type="dxa"/>
              <w:left w:w="20" w:type="dxa"/>
              <w:bottom w:w="20" w:type="dxa"/>
              <w:right w:w="20" w:type="dxa"/>
            </w:tcMar>
            <w:vAlign w:val="center"/>
            <w:hideMark/>
          </w:tcPr>
          <w:p w14:paraId="510BAB2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7B19D9B" w14:textId="77777777" w:rsidR="001A077E" w:rsidRPr="007F69C3" w:rsidRDefault="001A077E" w:rsidP="003A0384">
            <w:pPr>
              <w:pStyle w:val="movimento"/>
              <w:rPr>
                <w:color w:val="002060"/>
              </w:rPr>
            </w:pPr>
            <w:r w:rsidRPr="007F69C3">
              <w:rPr>
                <w:color w:val="002060"/>
              </w:rPr>
              <w:t>CATONE ANDREA</w:t>
            </w:r>
          </w:p>
        </w:tc>
        <w:tc>
          <w:tcPr>
            <w:tcW w:w="2200" w:type="dxa"/>
            <w:tcMar>
              <w:top w:w="20" w:type="dxa"/>
              <w:left w:w="20" w:type="dxa"/>
              <w:bottom w:w="20" w:type="dxa"/>
              <w:right w:w="20" w:type="dxa"/>
            </w:tcMar>
            <w:vAlign w:val="center"/>
            <w:hideMark/>
          </w:tcPr>
          <w:p w14:paraId="03F8241F" w14:textId="77777777" w:rsidR="001A077E" w:rsidRPr="007F69C3" w:rsidRDefault="001A077E" w:rsidP="003A0384">
            <w:pPr>
              <w:pStyle w:val="movimento2"/>
              <w:rPr>
                <w:color w:val="002060"/>
              </w:rPr>
            </w:pPr>
            <w:r w:rsidRPr="007F69C3">
              <w:rPr>
                <w:color w:val="002060"/>
              </w:rPr>
              <w:t xml:space="preserve">(AUDAX CALCIO PIOBBICO) </w:t>
            </w:r>
          </w:p>
        </w:tc>
      </w:tr>
      <w:tr w:rsidR="001A077E" w:rsidRPr="007F69C3" w14:paraId="2BFB1D60" w14:textId="77777777" w:rsidTr="003A0384">
        <w:tc>
          <w:tcPr>
            <w:tcW w:w="2200" w:type="dxa"/>
            <w:tcMar>
              <w:top w:w="20" w:type="dxa"/>
              <w:left w:w="20" w:type="dxa"/>
              <w:bottom w:w="20" w:type="dxa"/>
              <w:right w:w="20" w:type="dxa"/>
            </w:tcMar>
            <w:vAlign w:val="center"/>
            <w:hideMark/>
          </w:tcPr>
          <w:p w14:paraId="2E16F58B" w14:textId="77777777" w:rsidR="001A077E" w:rsidRPr="007F69C3" w:rsidRDefault="001A077E" w:rsidP="003A0384">
            <w:pPr>
              <w:pStyle w:val="movimento"/>
              <w:rPr>
                <w:color w:val="002060"/>
              </w:rPr>
            </w:pPr>
            <w:r w:rsidRPr="007F69C3">
              <w:rPr>
                <w:color w:val="002060"/>
              </w:rPr>
              <w:t>AGAJ ALEMAKO</w:t>
            </w:r>
          </w:p>
        </w:tc>
        <w:tc>
          <w:tcPr>
            <w:tcW w:w="2200" w:type="dxa"/>
            <w:tcMar>
              <w:top w:w="20" w:type="dxa"/>
              <w:left w:w="20" w:type="dxa"/>
              <w:bottom w:w="20" w:type="dxa"/>
              <w:right w:w="20" w:type="dxa"/>
            </w:tcMar>
            <w:vAlign w:val="center"/>
            <w:hideMark/>
          </w:tcPr>
          <w:p w14:paraId="41D6A033" w14:textId="77777777" w:rsidR="001A077E" w:rsidRPr="007F69C3" w:rsidRDefault="001A077E" w:rsidP="003A0384">
            <w:pPr>
              <w:pStyle w:val="movimento2"/>
              <w:rPr>
                <w:color w:val="002060"/>
              </w:rPr>
            </w:pPr>
            <w:r w:rsidRPr="007F69C3">
              <w:rPr>
                <w:color w:val="002060"/>
              </w:rPr>
              <w:t xml:space="preserve">(C.F. MACERATESE A.S.D.) </w:t>
            </w:r>
          </w:p>
        </w:tc>
        <w:tc>
          <w:tcPr>
            <w:tcW w:w="800" w:type="dxa"/>
            <w:tcMar>
              <w:top w:w="20" w:type="dxa"/>
              <w:left w:w="20" w:type="dxa"/>
              <w:bottom w:w="20" w:type="dxa"/>
              <w:right w:w="20" w:type="dxa"/>
            </w:tcMar>
            <w:vAlign w:val="center"/>
            <w:hideMark/>
          </w:tcPr>
          <w:p w14:paraId="61CCA20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271277D" w14:textId="77777777" w:rsidR="001A077E" w:rsidRPr="007F69C3" w:rsidRDefault="001A077E" w:rsidP="003A0384">
            <w:pPr>
              <w:pStyle w:val="movimento"/>
              <w:rPr>
                <w:color w:val="002060"/>
              </w:rPr>
            </w:pPr>
            <w:r w:rsidRPr="007F69C3">
              <w:rPr>
                <w:color w:val="002060"/>
              </w:rPr>
              <w:t>BARBIERI FRANCESCO CARME</w:t>
            </w:r>
          </w:p>
        </w:tc>
        <w:tc>
          <w:tcPr>
            <w:tcW w:w="2200" w:type="dxa"/>
            <w:tcMar>
              <w:top w:w="20" w:type="dxa"/>
              <w:left w:w="20" w:type="dxa"/>
              <w:bottom w:w="20" w:type="dxa"/>
              <w:right w:w="20" w:type="dxa"/>
            </w:tcMar>
            <w:vAlign w:val="center"/>
            <w:hideMark/>
          </w:tcPr>
          <w:p w14:paraId="4A048F52" w14:textId="77777777" w:rsidR="001A077E" w:rsidRPr="007F69C3" w:rsidRDefault="001A077E" w:rsidP="003A0384">
            <w:pPr>
              <w:pStyle w:val="movimento2"/>
              <w:rPr>
                <w:color w:val="002060"/>
              </w:rPr>
            </w:pPr>
            <w:r w:rsidRPr="007F69C3">
              <w:rPr>
                <w:color w:val="002060"/>
              </w:rPr>
              <w:t xml:space="preserve">(FIUMINATA) </w:t>
            </w:r>
          </w:p>
        </w:tc>
      </w:tr>
    </w:tbl>
    <w:p w14:paraId="5BA2BB86"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0D00E0BE" w14:textId="77777777" w:rsidR="001A077E" w:rsidRPr="007F69C3" w:rsidRDefault="001A077E" w:rsidP="001A077E">
      <w:pPr>
        <w:pStyle w:val="titolo20"/>
        <w:rPr>
          <w:color w:val="002060"/>
        </w:rPr>
      </w:pPr>
      <w:r w:rsidRPr="007F69C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37A00E0" w14:textId="77777777" w:rsidTr="003A0384">
        <w:tc>
          <w:tcPr>
            <w:tcW w:w="2200" w:type="dxa"/>
            <w:tcMar>
              <w:top w:w="20" w:type="dxa"/>
              <w:left w:w="20" w:type="dxa"/>
              <w:bottom w:w="20" w:type="dxa"/>
              <w:right w:w="20" w:type="dxa"/>
            </w:tcMar>
            <w:vAlign w:val="center"/>
            <w:hideMark/>
          </w:tcPr>
          <w:p w14:paraId="75BAA36D" w14:textId="77777777" w:rsidR="001A077E" w:rsidRPr="007F69C3" w:rsidRDefault="001A077E" w:rsidP="003A0384">
            <w:pPr>
              <w:pStyle w:val="movimento"/>
              <w:rPr>
                <w:color w:val="002060"/>
              </w:rPr>
            </w:pPr>
            <w:r w:rsidRPr="007F69C3">
              <w:rPr>
                <w:color w:val="002060"/>
              </w:rPr>
              <w:t>BAJRAMI NADIR</w:t>
            </w:r>
          </w:p>
        </w:tc>
        <w:tc>
          <w:tcPr>
            <w:tcW w:w="2200" w:type="dxa"/>
            <w:tcMar>
              <w:top w:w="20" w:type="dxa"/>
              <w:left w:w="20" w:type="dxa"/>
              <w:bottom w:w="20" w:type="dxa"/>
              <w:right w:w="20" w:type="dxa"/>
            </w:tcMar>
            <w:vAlign w:val="center"/>
            <w:hideMark/>
          </w:tcPr>
          <w:p w14:paraId="141C749A" w14:textId="77777777" w:rsidR="001A077E" w:rsidRPr="007F69C3" w:rsidRDefault="001A077E" w:rsidP="003A0384">
            <w:pPr>
              <w:pStyle w:val="movimento2"/>
              <w:rPr>
                <w:color w:val="002060"/>
              </w:rPr>
            </w:pPr>
            <w:r w:rsidRPr="007F69C3">
              <w:rPr>
                <w:color w:val="002060"/>
              </w:rPr>
              <w:t xml:space="preserve">(C.F. MACERATESE A.S.D.) </w:t>
            </w:r>
          </w:p>
        </w:tc>
        <w:tc>
          <w:tcPr>
            <w:tcW w:w="800" w:type="dxa"/>
            <w:tcMar>
              <w:top w:w="20" w:type="dxa"/>
              <w:left w:w="20" w:type="dxa"/>
              <w:bottom w:w="20" w:type="dxa"/>
              <w:right w:w="20" w:type="dxa"/>
            </w:tcMar>
            <w:vAlign w:val="center"/>
            <w:hideMark/>
          </w:tcPr>
          <w:p w14:paraId="22B1EFE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F4DD826" w14:textId="77777777" w:rsidR="001A077E" w:rsidRPr="007F69C3" w:rsidRDefault="001A077E" w:rsidP="003A0384">
            <w:pPr>
              <w:pStyle w:val="movimento"/>
              <w:rPr>
                <w:color w:val="002060"/>
              </w:rPr>
            </w:pPr>
            <w:r w:rsidRPr="007F69C3">
              <w:rPr>
                <w:color w:val="002060"/>
              </w:rPr>
              <w:t>DONATI CRISTIAN</w:t>
            </w:r>
          </w:p>
        </w:tc>
        <w:tc>
          <w:tcPr>
            <w:tcW w:w="2200" w:type="dxa"/>
            <w:tcMar>
              <w:top w:w="20" w:type="dxa"/>
              <w:left w:w="20" w:type="dxa"/>
              <w:bottom w:w="20" w:type="dxa"/>
              <w:right w:w="20" w:type="dxa"/>
            </w:tcMar>
            <w:vAlign w:val="center"/>
            <w:hideMark/>
          </w:tcPr>
          <w:p w14:paraId="0869F21D" w14:textId="77777777" w:rsidR="001A077E" w:rsidRPr="007F69C3" w:rsidRDefault="001A077E" w:rsidP="003A0384">
            <w:pPr>
              <w:pStyle w:val="movimento2"/>
              <w:rPr>
                <w:color w:val="002060"/>
              </w:rPr>
            </w:pPr>
            <w:r w:rsidRPr="007F69C3">
              <w:rPr>
                <w:color w:val="002060"/>
              </w:rPr>
              <w:t xml:space="preserve">(FIUMINATA) </w:t>
            </w:r>
          </w:p>
        </w:tc>
      </w:tr>
      <w:tr w:rsidR="001A077E" w:rsidRPr="007F69C3" w14:paraId="64EE54EF" w14:textId="77777777" w:rsidTr="003A0384">
        <w:tc>
          <w:tcPr>
            <w:tcW w:w="2200" w:type="dxa"/>
            <w:tcMar>
              <w:top w:w="20" w:type="dxa"/>
              <w:left w:w="20" w:type="dxa"/>
              <w:bottom w:w="20" w:type="dxa"/>
              <w:right w:w="20" w:type="dxa"/>
            </w:tcMar>
            <w:vAlign w:val="center"/>
            <w:hideMark/>
          </w:tcPr>
          <w:p w14:paraId="5A807002" w14:textId="77777777" w:rsidR="001A077E" w:rsidRPr="007F69C3" w:rsidRDefault="001A077E" w:rsidP="003A0384">
            <w:pPr>
              <w:pStyle w:val="movimento"/>
              <w:rPr>
                <w:color w:val="002060"/>
              </w:rPr>
            </w:pPr>
            <w:r w:rsidRPr="007F69C3">
              <w:rPr>
                <w:color w:val="002060"/>
              </w:rPr>
              <w:t>COMPAGNUCCI ROBERTO</w:t>
            </w:r>
          </w:p>
        </w:tc>
        <w:tc>
          <w:tcPr>
            <w:tcW w:w="2200" w:type="dxa"/>
            <w:tcMar>
              <w:top w:w="20" w:type="dxa"/>
              <w:left w:w="20" w:type="dxa"/>
              <w:bottom w:w="20" w:type="dxa"/>
              <w:right w:w="20" w:type="dxa"/>
            </w:tcMar>
            <w:vAlign w:val="center"/>
            <w:hideMark/>
          </w:tcPr>
          <w:p w14:paraId="0C55E661" w14:textId="77777777" w:rsidR="001A077E" w:rsidRPr="007F69C3" w:rsidRDefault="001A077E" w:rsidP="003A0384">
            <w:pPr>
              <w:pStyle w:val="movimento2"/>
              <w:rPr>
                <w:color w:val="002060"/>
              </w:rPr>
            </w:pPr>
            <w:r w:rsidRPr="007F69C3">
              <w:rPr>
                <w:color w:val="002060"/>
              </w:rPr>
              <w:t xml:space="preserve">(PIEDIRIPA C5) </w:t>
            </w:r>
          </w:p>
        </w:tc>
        <w:tc>
          <w:tcPr>
            <w:tcW w:w="800" w:type="dxa"/>
            <w:tcMar>
              <w:top w:w="20" w:type="dxa"/>
              <w:left w:w="20" w:type="dxa"/>
              <w:bottom w:w="20" w:type="dxa"/>
              <w:right w:w="20" w:type="dxa"/>
            </w:tcMar>
            <w:vAlign w:val="center"/>
            <w:hideMark/>
          </w:tcPr>
          <w:p w14:paraId="5673CF0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3DB58A7" w14:textId="77777777" w:rsidR="001A077E" w:rsidRPr="007F69C3" w:rsidRDefault="001A077E" w:rsidP="003A0384">
            <w:pPr>
              <w:pStyle w:val="movimento"/>
              <w:rPr>
                <w:color w:val="002060"/>
              </w:rPr>
            </w:pPr>
            <w:r w:rsidRPr="007F69C3">
              <w:rPr>
                <w:color w:val="002060"/>
              </w:rPr>
              <w:t>SMERILLI MARCO</w:t>
            </w:r>
          </w:p>
        </w:tc>
        <w:tc>
          <w:tcPr>
            <w:tcW w:w="2200" w:type="dxa"/>
            <w:tcMar>
              <w:top w:w="20" w:type="dxa"/>
              <w:left w:w="20" w:type="dxa"/>
              <w:bottom w:w="20" w:type="dxa"/>
              <w:right w:w="20" w:type="dxa"/>
            </w:tcMar>
            <w:vAlign w:val="center"/>
            <w:hideMark/>
          </w:tcPr>
          <w:p w14:paraId="00E4CF38" w14:textId="77777777" w:rsidR="001A077E" w:rsidRPr="007F69C3" w:rsidRDefault="001A077E" w:rsidP="003A0384">
            <w:pPr>
              <w:pStyle w:val="movimento2"/>
              <w:rPr>
                <w:color w:val="002060"/>
              </w:rPr>
            </w:pPr>
            <w:r w:rsidRPr="007F69C3">
              <w:rPr>
                <w:color w:val="002060"/>
              </w:rPr>
              <w:t xml:space="preserve">(VAL TENNA UNITED) </w:t>
            </w:r>
          </w:p>
        </w:tc>
      </w:tr>
      <w:tr w:rsidR="001A077E" w:rsidRPr="007F69C3" w14:paraId="390F0310" w14:textId="77777777" w:rsidTr="003A0384">
        <w:tc>
          <w:tcPr>
            <w:tcW w:w="2200" w:type="dxa"/>
            <w:tcMar>
              <w:top w:w="20" w:type="dxa"/>
              <w:left w:w="20" w:type="dxa"/>
              <w:bottom w:w="20" w:type="dxa"/>
              <w:right w:w="20" w:type="dxa"/>
            </w:tcMar>
            <w:vAlign w:val="center"/>
            <w:hideMark/>
          </w:tcPr>
          <w:p w14:paraId="263D3A81" w14:textId="77777777" w:rsidR="001A077E" w:rsidRPr="007F69C3" w:rsidRDefault="001A077E" w:rsidP="003A0384">
            <w:pPr>
              <w:pStyle w:val="movimento"/>
              <w:rPr>
                <w:color w:val="002060"/>
              </w:rPr>
            </w:pPr>
            <w:r w:rsidRPr="007F69C3">
              <w:rPr>
                <w:color w:val="002060"/>
              </w:rPr>
              <w:t>SANTONI GIACOMO</w:t>
            </w:r>
          </w:p>
        </w:tc>
        <w:tc>
          <w:tcPr>
            <w:tcW w:w="2200" w:type="dxa"/>
            <w:tcMar>
              <w:top w:w="20" w:type="dxa"/>
              <w:left w:w="20" w:type="dxa"/>
              <w:bottom w:w="20" w:type="dxa"/>
              <w:right w:w="20" w:type="dxa"/>
            </w:tcMar>
            <w:vAlign w:val="center"/>
            <w:hideMark/>
          </w:tcPr>
          <w:p w14:paraId="15FA3877" w14:textId="77777777" w:rsidR="001A077E" w:rsidRPr="007F69C3" w:rsidRDefault="001A077E" w:rsidP="003A0384">
            <w:pPr>
              <w:pStyle w:val="movimento2"/>
              <w:rPr>
                <w:color w:val="002060"/>
              </w:rPr>
            </w:pPr>
            <w:r w:rsidRPr="007F69C3">
              <w:rPr>
                <w:color w:val="002060"/>
              </w:rPr>
              <w:t xml:space="preserve">(VIRTUS AURORA C5) </w:t>
            </w:r>
          </w:p>
        </w:tc>
        <w:tc>
          <w:tcPr>
            <w:tcW w:w="800" w:type="dxa"/>
            <w:tcMar>
              <w:top w:w="20" w:type="dxa"/>
              <w:left w:w="20" w:type="dxa"/>
              <w:bottom w:w="20" w:type="dxa"/>
              <w:right w:w="20" w:type="dxa"/>
            </w:tcMar>
            <w:vAlign w:val="center"/>
            <w:hideMark/>
          </w:tcPr>
          <w:p w14:paraId="3B54D94A"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120BE3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02EA8D0" w14:textId="77777777" w:rsidR="001A077E" w:rsidRPr="007F69C3" w:rsidRDefault="001A077E" w:rsidP="003A0384">
            <w:pPr>
              <w:pStyle w:val="movimento2"/>
              <w:rPr>
                <w:color w:val="002060"/>
              </w:rPr>
            </w:pPr>
            <w:r w:rsidRPr="007F69C3">
              <w:rPr>
                <w:color w:val="002060"/>
              </w:rPr>
              <w:t> </w:t>
            </w:r>
          </w:p>
        </w:tc>
      </w:tr>
    </w:tbl>
    <w:p w14:paraId="0FF54BF1" w14:textId="77777777" w:rsidR="001A077E" w:rsidRPr="007F69C3" w:rsidRDefault="001A077E" w:rsidP="001A077E">
      <w:pPr>
        <w:pStyle w:val="titolo20"/>
        <w:rPr>
          <w:rFonts w:eastAsiaTheme="minorEastAsia"/>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95BD88A" w14:textId="77777777" w:rsidTr="003A0384">
        <w:tc>
          <w:tcPr>
            <w:tcW w:w="2200" w:type="dxa"/>
            <w:tcMar>
              <w:top w:w="20" w:type="dxa"/>
              <w:left w:w="20" w:type="dxa"/>
              <w:bottom w:w="20" w:type="dxa"/>
              <w:right w:w="20" w:type="dxa"/>
            </w:tcMar>
            <w:vAlign w:val="center"/>
            <w:hideMark/>
          </w:tcPr>
          <w:p w14:paraId="506F08D5" w14:textId="77777777" w:rsidR="001A077E" w:rsidRPr="007F69C3" w:rsidRDefault="001A077E" w:rsidP="003A0384">
            <w:pPr>
              <w:pStyle w:val="movimento"/>
              <w:rPr>
                <w:color w:val="002060"/>
              </w:rPr>
            </w:pPr>
            <w:r w:rsidRPr="007F69C3">
              <w:rPr>
                <w:color w:val="002060"/>
              </w:rPr>
              <w:t>LOSANI ALFREDO</w:t>
            </w:r>
          </w:p>
        </w:tc>
        <w:tc>
          <w:tcPr>
            <w:tcW w:w="2200" w:type="dxa"/>
            <w:tcMar>
              <w:top w:w="20" w:type="dxa"/>
              <w:left w:w="20" w:type="dxa"/>
              <w:bottom w:w="20" w:type="dxa"/>
              <w:right w:w="20" w:type="dxa"/>
            </w:tcMar>
            <w:vAlign w:val="center"/>
            <w:hideMark/>
          </w:tcPr>
          <w:p w14:paraId="4EB2BAA1" w14:textId="77777777" w:rsidR="001A077E" w:rsidRPr="007F69C3" w:rsidRDefault="001A077E" w:rsidP="003A0384">
            <w:pPr>
              <w:pStyle w:val="movimento2"/>
              <w:rPr>
                <w:color w:val="002060"/>
              </w:rPr>
            </w:pPr>
            <w:r w:rsidRPr="007F69C3">
              <w:rPr>
                <w:color w:val="002060"/>
              </w:rPr>
              <w:t xml:space="preserve">(ACQUAVIVA CALCIO) </w:t>
            </w:r>
          </w:p>
        </w:tc>
        <w:tc>
          <w:tcPr>
            <w:tcW w:w="800" w:type="dxa"/>
            <w:tcMar>
              <w:top w:w="20" w:type="dxa"/>
              <w:left w:w="20" w:type="dxa"/>
              <w:bottom w:w="20" w:type="dxa"/>
              <w:right w:w="20" w:type="dxa"/>
            </w:tcMar>
            <w:vAlign w:val="center"/>
            <w:hideMark/>
          </w:tcPr>
          <w:p w14:paraId="39AE97D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A04F045" w14:textId="77777777" w:rsidR="001A077E" w:rsidRPr="007F69C3" w:rsidRDefault="001A077E" w:rsidP="003A0384">
            <w:pPr>
              <w:pStyle w:val="movimento"/>
              <w:rPr>
                <w:color w:val="002060"/>
              </w:rPr>
            </w:pPr>
            <w:r w:rsidRPr="007F69C3">
              <w:rPr>
                <w:color w:val="002060"/>
              </w:rPr>
              <w:t>MAURIZI ALEX</w:t>
            </w:r>
          </w:p>
        </w:tc>
        <w:tc>
          <w:tcPr>
            <w:tcW w:w="2200" w:type="dxa"/>
            <w:tcMar>
              <w:top w:w="20" w:type="dxa"/>
              <w:left w:w="20" w:type="dxa"/>
              <w:bottom w:w="20" w:type="dxa"/>
              <w:right w:w="20" w:type="dxa"/>
            </w:tcMar>
            <w:vAlign w:val="center"/>
            <w:hideMark/>
          </w:tcPr>
          <w:p w14:paraId="2A8271FE" w14:textId="77777777" w:rsidR="001A077E" w:rsidRPr="007F69C3" w:rsidRDefault="001A077E" w:rsidP="003A0384">
            <w:pPr>
              <w:pStyle w:val="movimento2"/>
              <w:rPr>
                <w:color w:val="002060"/>
              </w:rPr>
            </w:pPr>
            <w:r w:rsidRPr="007F69C3">
              <w:rPr>
                <w:color w:val="002060"/>
              </w:rPr>
              <w:t xml:space="preserve">(MOGLIANESE) </w:t>
            </w:r>
          </w:p>
        </w:tc>
      </w:tr>
      <w:tr w:rsidR="001A077E" w:rsidRPr="007F69C3" w14:paraId="03947B10" w14:textId="77777777" w:rsidTr="003A0384">
        <w:tc>
          <w:tcPr>
            <w:tcW w:w="2200" w:type="dxa"/>
            <w:tcMar>
              <w:top w:w="20" w:type="dxa"/>
              <w:left w:w="20" w:type="dxa"/>
              <w:bottom w:w="20" w:type="dxa"/>
              <w:right w:w="20" w:type="dxa"/>
            </w:tcMar>
            <w:vAlign w:val="center"/>
            <w:hideMark/>
          </w:tcPr>
          <w:p w14:paraId="038F19FA" w14:textId="77777777" w:rsidR="001A077E" w:rsidRPr="007F69C3" w:rsidRDefault="001A077E" w:rsidP="003A0384">
            <w:pPr>
              <w:pStyle w:val="movimento"/>
              <w:rPr>
                <w:color w:val="002060"/>
              </w:rPr>
            </w:pPr>
            <w:r w:rsidRPr="007F69C3">
              <w:rPr>
                <w:color w:val="002060"/>
              </w:rPr>
              <w:t>FRATESI SIMONE</w:t>
            </w:r>
          </w:p>
        </w:tc>
        <w:tc>
          <w:tcPr>
            <w:tcW w:w="2200" w:type="dxa"/>
            <w:tcMar>
              <w:top w:w="20" w:type="dxa"/>
              <w:left w:w="20" w:type="dxa"/>
              <w:bottom w:w="20" w:type="dxa"/>
              <w:right w:w="20" w:type="dxa"/>
            </w:tcMar>
            <w:vAlign w:val="center"/>
            <w:hideMark/>
          </w:tcPr>
          <w:p w14:paraId="23E43841" w14:textId="77777777" w:rsidR="001A077E" w:rsidRPr="007F69C3" w:rsidRDefault="001A077E" w:rsidP="003A0384">
            <w:pPr>
              <w:pStyle w:val="movimento2"/>
              <w:rPr>
                <w:color w:val="002060"/>
              </w:rPr>
            </w:pPr>
            <w:r w:rsidRPr="007F69C3">
              <w:rPr>
                <w:color w:val="002060"/>
              </w:rPr>
              <w:t xml:space="preserve">(MONTECCHIO SPORT) </w:t>
            </w:r>
          </w:p>
        </w:tc>
        <w:tc>
          <w:tcPr>
            <w:tcW w:w="800" w:type="dxa"/>
            <w:tcMar>
              <w:top w:w="20" w:type="dxa"/>
              <w:left w:w="20" w:type="dxa"/>
              <w:bottom w:w="20" w:type="dxa"/>
              <w:right w:w="20" w:type="dxa"/>
            </w:tcMar>
            <w:vAlign w:val="center"/>
            <w:hideMark/>
          </w:tcPr>
          <w:p w14:paraId="054EE47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E9E79D3" w14:textId="77777777" w:rsidR="001A077E" w:rsidRPr="007F69C3" w:rsidRDefault="001A077E" w:rsidP="003A0384">
            <w:pPr>
              <w:pStyle w:val="movimento"/>
              <w:rPr>
                <w:color w:val="002060"/>
              </w:rPr>
            </w:pPr>
            <w:r w:rsidRPr="007F69C3">
              <w:rPr>
                <w:color w:val="002060"/>
              </w:rPr>
              <w:t>XHUVELAJ SULEJMEN</w:t>
            </w:r>
          </w:p>
        </w:tc>
        <w:tc>
          <w:tcPr>
            <w:tcW w:w="2200" w:type="dxa"/>
            <w:tcMar>
              <w:top w:w="20" w:type="dxa"/>
              <w:left w:w="20" w:type="dxa"/>
              <w:bottom w:w="20" w:type="dxa"/>
              <w:right w:w="20" w:type="dxa"/>
            </w:tcMar>
            <w:vAlign w:val="center"/>
            <w:hideMark/>
          </w:tcPr>
          <w:p w14:paraId="60B46506" w14:textId="77777777" w:rsidR="001A077E" w:rsidRPr="007F69C3" w:rsidRDefault="001A077E" w:rsidP="003A0384">
            <w:pPr>
              <w:pStyle w:val="movimento2"/>
              <w:rPr>
                <w:color w:val="002060"/>
              </w:rPr>
            </w:pPr>
            <w:r w:rsidRPr="007F69C3">
              <w:rPr>
                <w:color w:val="002060"/>
              </w:rPr>
              <w:t xml:space="preserve">(PIEDIRIPA C5) </w:t>
            </w:r>
          </w:p>
        </w:tc>
      </w:tr>
      <w:tr w:rsidR="001A077E" w:rsidRPr="007F69C3" w14:paraId="44EDC660" w14:textId="77777777" w:rsidTr="003A0384">
        <w:tc>
          <w:tcPr>
            <w:tcW w:w="2200" w:type="dxa"/>
            <w:tcMar>
              <w:top w:w="20" w:type="dxa"/>
              <w:left w:w="20" w:type="dxa"/>
              <w:bottom w:w="20" w:type="dxa"/>
              <w:right w:w="20" w:type="dxa"/>
            </w:tcMar>
            <w:vAlign w:val="center"/>
            <w:hideMark/>
          </w:tcPr>
          <w:p w14:paraId="7241CD28" w14:textId="77777777" w:rsidR="001A077E" w:rsidRPr="007F69C3" w:rsidRDefault="001A077E" w:rsidP="003A0384">
            <w:pPr>
              <w:pStyle w:val="movimento"/>
              <w:rPr>
                <w:color w:val="002060"/>
              </w:rPr>
            </w:pPr>
            <w:r w:rsidRPr="007F69C3">
              <w:rPr>
                <w:color w:val="002060"/>
              </w:rPr>
              <w:t>MONCERI MATTIA</w:t>
            </w:r>
          </w:p>
        </w:tc>
        <w:tc>
          <w:tcPr>
            <w:tcW w:w="2200" w:type="dxa"/>
            <w:tcMar>
              <w:top w:w="20" w:type="dxa"/>
              <w:left w:w="20" w:type="dxa"/>
              <w:bottom w:w="20" w:type="dxa"/>
              <w:right w:w="20" w:type="dxa"/>
            </w:tcMar>
            <w:vAlign w:val="center"/>
            <w:hideMark/>
          </w:tcPr>
          <w:p w14:paraId="61686826" w14:textId="77777777" w:rsidR="001A077E" w:rsidRPr="007F69C3" w:rsidRDefault="001A077E" w:rsidP="003A0384">
            <w:pPr>
              <w:pStyle w:val="movimento2"/>
              <w:rPr>
                <w:color w:val="002060"/>
              </w:rPr>
            </w:pPr>
            <w:r w:rsidRPr="007F69C3">
              <w:rPr>
                <w:color w:val="002060"/>
              </w:rPr>
              <w:t xml:space="preserve">(URBINO CALCIO A 5) </w:t>
            </w:r>
          </w:p>
        </w:tc>
        <w:tc>
          <w:tcPr>
            <w:tcW w:w="800" w:type="dxa"/>
            <w:tcMar>
              <w:top w:w="20" w:type="dxa"/>
              <w:left w:w="20" w:type="dxa"/>
              <w:bottom w:w="20" w:type="dxa"/>
              <w:right w:w="20" w:type="dxa"/>
            </w:tcMar>
            <w:vAlign w:val="center"/>
            <w:hideMark/>
          </w:tcPr>
          <w:p w14:paraId="7D7053F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9513218" w14:textId="77777777" w:rsidR="001A077E" w:rsidRPr="007F69C3" w:rsidRDefault="001A077E" w:rsidP="003A0384">
            <w:pPr>
              <w:pStyle w:val="movimento"/>
              <w:rPr>
                <w:color w:val="002060"/>
              </w:rPr>
            </w:pPr>
            <w:r w:rsidRPr="007F69C3">
              <w:rPr>
                <w:color w:val="002060"/>
              </w:rPr>
              <w:t>ANGELINI ALESSANDRO</w:t>
            </w:r>
          </w:p>
        </w:tc>
        <w:tc>
          <w:tcPr>
            <w:tcW w:w="2200" w:type="dxa"/>
            <w:tcMar>
              <w:top w:w="20" w:type="dxa"/>
              <w:left w:w="20" w:type="dxa"/>
              <w:bottom w:w="20" w:type="dxa"/>
              <w:right w:w="20" w:type="dxa"/>
            </w:tcMar>
            <w:vAlign w:val="center"/>
            <w:hideMark/>
          </w:tcPr>
          <w:p w14:paraId="1AFBB224" w14:textId="77777777" w:rsidR="001A077E" w:rsidRPr="007F69C3" w:rsidRDefault="001A077E" w:rsidP="003A0384">
            <w:pPr>
              <w:pStyle w:val="movimento2"/>
              <w:rPr>
                <w:color w:val="002060"/>
              </w:rPr>
            </w:pPr>
            <w:r w:rsidRPr="007F69C3">
              <w:rPr>
                <w:color w:val="002060"/>
              </w:rPr>
              <w:t xml:space="preserve">(VADO C5) </w:t>
            </w:r>
          </w:p>
        </w:tc>
      </w:tr>
      <w:tr w:rsidR="001A077E" w:rsidRPr="007F69C3" w14:paraId="5606AFFD" w14:textId="77777777" w:rsidTr="003A0384">
        <w:tc>
          <w:tcPr>
            <w:tcW w:w="2200" w:type="dxa"/>
            <w:tcMar>
              <w:top w:w="20" w:type="dxa"/>
              <w:left w:w="20" w:type="dxa"/>
              <w:bottom w:w="20" w:type="dxa"/>
              <w:right w:w="20" w:type="dxa"/>
            </w:tcMar>
            <w:vAlign w:val="center"/>
            <w:hideMark/>
          </w:tcPr>
          <w:p w14:paraId="70E02CA9" w14:textId="77777777" w:rsidR="001A077E" w:rsidRPr="007F69C3" w:rsidRDefault="001A077E" w:rsidP="003A0384">
            <w:pPr>
              <w:pStyle w:val="movimento"/>
              <w:rPr>
                <w:color w:val="002060"/>
              </w:rPr>
            </w:pPr>
            <w:r w:rsidRPr="007F69C3">
              <w:rPr>
                <w:color w:val="002060"/>
              </w:rPr>
              <w:t>SCAGLIONI DIEGO</w:t>
            </w:r>
          </w:p>
        </w:tc>
        <w:tc>
          <w:tcPr>
            <w:tcW w:w="2200" w:type="dxa"/>
            <w:tcMar>
              <w:top w:w="20" w:type="dxa"/>
              <w:left w:w="20" w:type="dxa"/>
              <w:bottom w:w="20" w:type="dxa"/>
              <w:right w:w="20" w:type="dxa"/>
            </w:tcMar>
            <w:vAlign w:val="center"/>
            <w:hideMark/>
          </w:tcPr>
          <w:p w14:paraId="631E3CCA" w14:textId="77777777" w:rsidR="001A077E" w:rsidRPr="007F69C3" w:rsidRDefault="001A077E" w:rsidP="003A0384">
            <w:pPr>
              <w:pStyle w:val="movimento2"/>
              <w:rPr>
                <w:color w:val="002060"/>
              </w:rPr>
            </w:pPr>
            <w:r w:rsidRPr="007F69C3">
              <w:rPr>
                <w:color w:val="002060"/>
              </w:rPr>
              <w:t xml:space="preserve">(VADO C5) </w:t>
            </w:r>
          </w:p>
        </w:tc>
        <w:tc>
          <w:tcPr>
            <w:tcW w:w="800" w:type="dxa"/>
            <w:tcMar>
              <w:top w:w="20" w:type="dxa"/>
              <w:left w:w="20" w:type="dxa"/>
              <w:bottom w:w="20" w:type="dxa"/>
              <w:right w:w="20" w:type="dxa"/>
            </w:tcMar>
            <w:vAlign w:val="center"/>
            <w:hideMark/>
          </w:tcPr>
          <w:p w14:paraId="1A0EF2B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A822E7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F3CAEB1" w14:textId="77777777" w:rsidR="001A077E" w:rsidRPr="007F69C3" w:rsidRDefault="001A077E" w:rsidP="003A0384">
            <w:pPr>
              <w:pStyle w:val="movimento2"/>
              <w:rPr>
                <w:color w:val="002060"/>
              </w:rPr>
            </w:pPr>
            <w:r w:rsidRPr="007F69C3">
              <w:rPr>
                <w:color w:val="002060"/>
              </w:rPr>
              <w:t> </w:t>
            </w:r>
          </w:p>
        </w:tc>
      </w:tr>
    </w:tbl>
    <w:p w14:paraId="599A6822" w14:textId="77777777" w:rsidR="001A077E" w:rsidRPr="007F69C3" w:rsidRDefault="001A077E" w:rsidP="001A077E">
      <w:pPr>
        <w:pStyle w:val="titolo20"/>
        <w:rPr>
          <w:rFonts w:eastAsiaTheme="minorEastAsia"/>
          <w:color w:val="002060"/>
        </w:rPr>
      </w:pPr>
      <w:r w:rsidRPr="007F69C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EEFA4D4" w14:textId="77777777" w:rsidTr="003A0384">
        <w:tc>
          <w:tcPr>
            <w:tcW w:w="2200" w:type="dxa"/>
            <w:tcMar>
              <w:top w:w="20" w:type="dxa"/>
              <w:left w:w="20" w:type="dxa"/>
              <w:bottom w:w="20" w:type="dxa"/>
              <w:right w:w="20" w:type="dxa"/>
            </w:tcMar>
            <w:vAlign w:val="center"/>
            <w:hideMark/>
          </w:tcPr>
          <w:p w14:paraId="1399B76C" w14:textId="77777777" w:rsidR="001A077E" w:rsidRPr="007F69C3" w:rsidRDefault="001A077E" w:rsidP="003A0384">
            <w:pPr>
              <w:pStyle w:val="movimento"/>
              <w:rPr>
                <w:color w:val="002060"/>
              </w:rPr>
            </w:pPr>
            <w:r w:rsidRPr="007F69C3">
              <w:rPr>
                <w:color w:val="002060"/>
              </w:rPr>
              <w:t>MATTEUCCI EDOARDO</w:t>
            </w:r>
          </w:p>
        </w:tc>
        <w:tc>
          <w:tcPr>
            <w:tcW w:w="2200" w:type="dxa"/>
            <w:tcMar>
              <w:top w:w="20" w:type="dxa"/>
              <w:left w:w="20" w:type="dxa"/>
              <w:bottom w:w="20" w:type="dxa"/>
              <w:right w:w="20" w:type="dxa"/>
            </w:tcMar>
            <w:vAlign w:val="center"/>
            <w:hideMark/>
          </w:tcPr>
          <w:p w14:paraId="0B1E6043" w14:textId="77777777" w:rsidR="001A077E" w:rsidRPr="007F69C3" w:rsidRDefault="001A077E" w:rsidP="003A0384">
            <w:pPr>
              <w:pStyle w:val="movimento2"/>
              <w:rPr>
                <w:color w:val="002060"/>
              </w:rPr>
            </w:pPr>
            <w:r w:rsidRPr="007F69C3">
              <w:rPr>
                <w:color w:val="002060"/>
              </w:rPr>
              <w:t xml:space="preserve">(ACQUALAGNA CALCIO C 5) </w:t>
            </w:r>
          </w:p>
        </w:tc>
        <w:tc>
          <w:tcPr>
            <w:tcW w:w="800" w:type="dxa"/>
            <w:tcMar>
              <w:top w:w="20" w:type="dxa"/>
              <w:left w:w="20" w:type="dxa"/>
              <w:bottom w:w="20" w:type="dxa"/>
              <w:right w:w="20" w:type="dxa"/>
            </w:tcMar>
            <w:vAlign w:val="center"/>
            <w:hideMark/>
          </w:tcPr>
          <w:p w14:paraId="275F9C6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9FF8F0F" w14:textId="77777777" w:rsidR="001A077E" w:rsidRPr="007F69C3" w:rsidRDefault="001A077E" w:rsidP="003A0384">
            <w:pPr>
              <w:pStyle w:val="movimento"/>
              <w:rPr>
                <w:color w:val="002060"/>
              </w:rPr>
            </w:pPr>
            <w:r w:rsidRPr="007F69C3">
              <w:rPr>
                <w:color w:val="002060"/>
              </w:rPr>
              <w:t>MONTERVINO EGIDIO DOMENICO</w:t>
            </w:r>
          </w:p>
        </w:tc>
        <w:tc>
          <w:tcPr>
            <w:tcW w:w="2200" w:type="dxa"/>
            <w:tcMar>
              <w:top w:w="20" w:type="dxa"/>
              <w:left w:w="20" w:type="dxa"/>
              <w:bottom w:w="20" w:type="dxa"/>
              <w:right w:w="20" w:type="dxa"/>
            </w:tcMar>
            <w:vAlign w:val="center"/>
            <w:hideMark/>
          </w:tcPr>
          <w:p w14:paraId="7C1FE70C" w14:textId="77777777" w:rsidR="001A077E" w:rsidRPr="007F69C3" w:rsidRDefault="001A077E" w:rsidP="003A0384">
            <w:pPr>
              <w:pStyle w:val="movimento2"/>
              <w:rPr>
                <w:color w:val="002060"/>
              </w:rPr>
            </w:pPr>
            <w:r w:rsidRPr="007F69C3">
              <w:rPr>
                <w:color w:val="002060"/>
              </w:rPr>
              <w:t>(</w:t>
            </w:r>
            <w:proofErr w:type="gramStart"/>
            <w:r w:rsidRPr="007F69C3">
              <w:rPr>
                <w:color w:val="002060"/>
              </w:rPr>
              <w:t>CITTA</w:t>
            </w:r>
            <w:proofErr w:type="gramEnd"/>
            <w:r w:rsidRPr="007F69C3">
              <w:rPr>
                <w:color w:val="002060"/>
              </w:rPr>
              <w:t xml:space="preserve"> DI FALCONARA) </w:t>
            </w:r>
          </w:p>
        </w:tc>
      </w:tr>
    </w:tbl>
    <w:p w14:paraId="7A934163" w14:textId="77777777" w:rsidR="001A077E" w:rsidRPr="007F69C3" w:rsidRDefault="001A077E" w:rsidP="001A077E">
      <w:pPr>
        <w:pStyle w:val="titolo20"/>
        <w:rPr>
          <w:rFonts w:eastAsiaTheme="minorEastAsia"/>
          <w:color w:val="002060"/>
        </w:rPr>
      </w:pPr>
      <w:r w:rsidRPr="007F69C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558F813" w14:textId="77777777" w:rsidTr="003A0384">
        <w:tc>
          <w:tcPr>
            <w:tcW w:w="2200" w:type="dxa"/>
            <w:tcMar>
              <w:top w:w="20" w:type="dxa"/>
              <w:left w:w="20" w:type="dxa"/>
              <w:bottom w:w="20" w:type="dxa"/>
              <w:right w:w="20" w:type="dxa"/>
            </w:tcMar>
            <w:vAlign w:val="center"/>
            <w:hideMark/>
          </w:tcPr>
          <w:p w14:paraId="7E407436" w14:textId="77777777" w:rsidR="001A077E" w:rsidRPr="007F69C3" w:rsidRDefault="001A077E" w:rsidP="003A0384">
            <w:pPr>
              <w:pStyle w:val="movimento"/>
              <w:rPr>
                <w:color w:val="002060"/>
              </w:rPr>
            </w:pPr>
            <w:r w:rsidRPr="007F69C3">
              <w:rPr>
                <w:color w:val="002060"/>
              </w:rPr>
              <w:t>TOGNETTI MATTIA</w:t>
            </w:r>
          </w:p>
        </w:tc>
        <w:tc>
          <w:tcPr>
            <w:tcW w:w="2200" w:type="dxa"/>
            <w:tcMar>
              <w:top w:w="20" w:type="dxa"/>
              <w:left w:w="20" w:type="dxa"/>
              <w:bottom w:w="20" w:type="dxa"/>
              <w:right w:w="20" w:type="dxa"/>
            </w:tcMar>
            <w:vAlign w:val="center"/>
            <w:hideMark/>
          </w:tcPr>
          <w:p w14:paraId="09B74890" w14:textId="77777777" w:rsidR="001A077E" w:rsidRPr="007F69C3" w:rsidRDefault="001A077E" w:rsidP="003A0384">
            <w:pPr>
              <w:pStyle w:val="movimento2"/>
              <w:rPr>
                <w:color w:val="002060"/>
              </w:rPr>
            </w:pPr>
            <w:r w:rsidRPr="007F69C3">
              <w:rPr>
                <w:color w:val="002060"/>
              </w:rPr>
              <w:t xml:space="preserve">(POLVERIGI C5) </w:t>
            </w:r>
          </w:p>
        </w:tc>
        <w:tc>
          <w:tcPr>
            <w:tcW w:w="800" w:type="dxa"/>
            <w:tcMar>
              <w:top w:w="20" w:type="dxa"/>
              <w:left w:w="20" w:type="dxa"/>
              <w:bottom w:w="20" w:type="dxa"/>
              <w:right w:w="20" w:type="dxa"/>
            </w:tcMar>
            <w:vAlign w:val="center"/>
            <w:hideMark/>
          </w:tcPr>
          <w:p w14:paraId="5767630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44FC00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287230F" w14:textId="77777777" w:rsidR="001A077E" w:rsidRPr="007F69C3" w:rsidRDefault="001A077E" w:rsidP="003A0384">
            <w:pPr>
              <w:pStyle w:val="movimento2"/>
              <w:rPr>
                <w:color w:val="002060"/>
              </w:rPr>
            </w:pPr>
            <w:r w:rsidRPr="007F69C3">
              <w:rPr>
                <w:color w:val="002060"/>
              </w:rPr>
              <w:t> </w:t>
            </w:r>
          </w:p>
        </w:tc>
      </w:tr>
    </w:tbl>
    <w:p w14:paraId="0131D409"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6A84147" w14:textId="77777777" w:rsidTr="003A0384">
        <w:tc>
          <w:tcPr>
            <w:tcW w:w="2200" w:type="dxa"/>
            <w:tcMar>
              <w:top w:w="20" w:type="dxa"/>
              <w:left w:w="20" w:type="dxa"/>
              <w:bottom w:w="20" w:type="dxa"/>
              <w:right w:w="20" w:type="dxa"/>
            </w:tcMar>
            <w:vAlign w:val="center"/>
            <w:hideMark/>
          </w:tcPr>
          <w:p w14:paraId="6FA01CA8" w14:textId="77777777" w:rsidR="001A077E" w:rsidRPr="007F69C3" w:rsidRDefault="001A077E" w:rsidP="003A0384">
            <w:pPr>
              <w:pStyle w:val="movimento"/>
              <w:rPr>
                <w:color w:val="002060"/>
              </w:rPr>
            </w:pPr>
            <w:r w:rsidRPr="007F69C3">
              <w:rPr>
                <w:color w:val="002060"/>
              </w:rPr>
              <w:t>EUSEPI DAVIDE</w:t>
            </w:r>
          </w:p>
        </w:tc>
        <w:tc>
          <w:tcPr>
            <w:tcW w:w="2200" w:type="dxa"/>
            <w:tcMar>
              <w:top w:w="20" w:type="dxa"/>
              <w:left w:w="20" w:type="dxa"/>
              <w:bottom w:w="20" w:type="dxa"/>
              <w:right w:w="20" w:type="dxa"/>
            </w:tcMar>
            <w:vAlign w:val="center"/>
            <w:hideMark/>
          </w:tcPr>
          <w:p w14:paraId="6C784C7F" w14:textId="77777777" w:rsidR="001A077E" w:rsidRPr="007F69C3" w:rsidRDefault="001A077E" w:rsidP="003A0384">
            <w:pPr>
              <w:pStyle w:val="movimento2"/>
              <w:rPr>
                <w:color w:val="002060"/>
              </w:rPr>
            </w:pPr>
            <w:r w:rsidRPr="007F69C3">
              <w:rPr>
                <w:color w:val="002060"/>
              </w:rPr>
              <w:t xml:space="preserve">(FFJ CALCIO A 5) </w:t>
            </w:r>
          </w:p>
        </w:tc>
        <w:tc>
          <w:tcPr>
            <w:tcW w:w="800" w:type="dxa"/>
            <w:tcMar>
              <w:top w:w="20" w:type="dxa"/>
              <w:left w:w="20" w:type="dxa"/>
              <w:bottom w:w="20" w:type="dxa"/>
              <w:right w:w="20" w:type="dxa"/>
            </w:tcMar>
            <w:vAlign w:val="center"/>
            <w:hideMark/>
          </w:tcPr>
          <w:p w14:paraId="5E1B861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0F32399" w14:textId="77777777" w:rsidR="001A077E" w:rsidRPr="007F69C3" w:rsidRDefault="001A077E" w:rsidP="003A0384">
            <w:pPr>
              <w:pStyle w:val="movimento"/>
              <w:rPr>
                <w:color w:val="002060"/>
              </w:rPr>
            </w:pPr>
            <w:r w:rsidRPr="007F69C3">
              <w:rPr>
                <w:color w:val="002060"/>
              </w:rPr>
              <w:t>FIERRO CIRO</w:t>
            </w:r>
          </w:p>
        </w:tc>
        <w:tc>
          <w:tcPr>
            <w:tcW w:w="2200" w:type="dxa"/>
            <w:tcMar>
              <w:top w:w="20" w:type="dxa"/>
              <w:left w:w="20" w:type="dxa"/>
              <w:bottom w:w="20" w:type="dxa"/>
              <w:right w:w="20" w:type="dxa"/>
            </w:tcMar>
            <w:vAlign w:val="center"/>
            <w:hideMark/>
          </w:tcPr>
          <w:p w14:paraId="6AA99439" w14:textId="77777777" w:rsidR="001A077E" w:rsidRPr="007F69C3" w:rsidRDefault="001A077E" w:rsidP="003A0384">
            <w:pPr>
              <w:pStyle w:val="movimento2"/>
              <w:rPr>
                <w:color w:val="002060"/>
              </w:rPr>
            </w:pPr>
            <w:r w:rsidRPr="007F69C3">
              <w:rPr>
                <w:color w:val="002060"/>
              </w:rPr>
              <w:t xml:space="preserve">(FIUMINATA) </w:t>
            </w:r>
          </w:p>
        </w:tc>
      </w:tr>
      <w:tr w:rsidR="001A077E" w:rsidRPr="007F69C3" w14:paraId="3FF8C117" w14:textId="77777777" w:rsidTr="003A0384">
        <w:tc>
          <w:tcPr>
            <w:tcW w:w="2200" w:type="dxa"/>
            <w:tcMar>
              <w:top w:w="20" w:type="dxa"/>
              <w:left w:w="20" w:type="dxa"/>
              <w:bottom w:w="20" w:type="dxa"/>
              <w:right w:w="20" w:type="dxa"/>
            </w:tcMar>
            <w:vAlign w:val="center"/>
            <w:hideMark/>
          </w:tcPr>
          <w:p w14:paraId="7FDCE9DA" w14:textId="77777777" w:rsidR="001A077E" w:rsidRPr="007F69C3" w:rsidRDefault="001A077E" w:rsidP="003A0384">
            <w:pPr>
              <w:pStyle w:val="movimento"/>
              <w:rPr>
                <w:color w:val="002060"/>
              </w:rPr>
            </w:pPr>
            <w:r w:rsidRPr="007F69C3">
              <w:rPr>
                <w:color w:val="002060"/>
              </w:rPr>
              <w:t>BRUFFA GABRIELE</w:t>
            </w:r>
          </w:p>
        </w:tc>
        <w:tc>
          <w:tcPr>
            <w:tcW w:w="2200" w:type="dxa"/>
            <w:tcMar>
              <w:top w:w="20" w:type="dxa"/>
              <w:left w:w="20" w:type="dxa"/>
              <w:bottom w:w="20" w:type="dxa"/>
              <w:right w:w="20" w:type="dxa"/>
            </w:tcMar>
            <w:vAlign w:val="center"/>
            <w:hideMark/>
          </w:tcPr>
          <w:p w14:paraId="59043EB7" w14:textId="77777777" w:rsidR="001A077E" w:rsidRPr="007F69C3" w:rsidRDefault="001A077E" w:rsidP="003A0384">
            <w:pPr>
              <w:pStyle w:val="movimento2"/>
              <w:rPr>
                <w:color w:val="002060"/>
              </w:rPr>
            </w:pPr>
            <w:r w:rsidRPr="007F69C3">
              <w:rPr>
                <w:color w:val="002060"/>
              </w:rPr>
              <w:t xml:space="preserve">(FRASASSI C5) </w:t>
            </w:r>
          </w:p>
        </w:tc>
        <w:tc>
          <w:tcPr>
            <w:tcW w:w="800" w:type="dxa"/>
            <w:tcMar>
              <w:top w:w="20" w:type="dxa"/>
              <w:left w:w="20" w:type="dxa"/>
              <w:bottom w:w="20" w:type="dxa"/>
              <w:right w:w="20" w:type="dxa"/>
            </w:tcMar>
            <w:vAlign w:val="center"/>
            <w:hideMark/>
          </w:tcPr>
          <w:p w14:paraId="12E6C95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AC63CA2" w14:textId="77777777" w:rsidR="001A077E" w:rsidRPr="007F69C3" w:rsidRDefault="001A077E" w:rsidP="003A0384">
            <w:pPr>
              <w:pStyle w:val="movimento"/>
              <w:rPr>
                <w:color w:val="002060"/>
              </w:rPr>
            </w:pPr>
            <w:r w:rsidRPr="007F69C3">
              <w:rPr>
                <w:color w:val="002060"/>
              </w:rPr>
              <w:t>ANZALDI FILIPPO STEVEN</w:t>
            </w:r>
          </w:p>
        </w:tc>
        <w:tc>
          <w:tcPr>
            <w:tcW w:w="2200" w:type="dxa"/>
            <w:tcMar>
              <w:top w:w="20" w:type="dxa"/>
              <w:left w:w="20" w:type="dxa"/>
              <w:bottom w:w="20" w:type="dxa"/>
              <w:right w:w="20" w:type="dxa"/>
            </w:tcMar>
            <w:vAlign w:val="center"/>
            <w:hideMark/>
          </w:tcPr>
          <w:p w14:paraId="6210F7A1" w14:textId="77777777" w:rsidR="001A077E" w:rsidRPr="007F69C3" w:rsidRDefault="001A077E" w:rsidP="003A0384">
            <w:pPr>
              <w:pStyle w:val="movimento2"/>
              <w:rPr>
                <w:color w:val="002060"/>
              </w:rPr>
            </w:pPr>
            <w:r w:rsidRPr="007F69C3">
              <w:rPr>
                <w:color w:val="002060"/>
              </w:rPr>
              <w:t xml:space="preserve">(FUTSAL ANCONA) </w:t>
            </w:r>
          </w:p>
        </w:tc>
      </w:tr>
      <w:tr w:rsidR="001A077E" w:rsidRPr="007F69C3" w14:paraId="1ECED5B3" w14:textId="77777777" w:rsidTr="003A0384">
        <w:tc>
          <w:tcPr>
            <w:tcW w:w="2200" w:type="dxa"/>
            <w:tcMar>
              <w:top w:w="20" w:type="dxa"/>
              <w:left w:w="20" w:type="dxa"/>
              <w:bottom w:w="20" w:type="dxa"/>
              <w:right w:w="20" w:type="dxa"/>
            </w:tcMar>
            <w:vAlign w:val="center"/>
            <w:hideMark/>
          </w:tcPr>
          <w:p w14:paraId="451474E2" w14:textId="77777777" w:rsidR="001A077E" w:rsidRPr="007F69C3" w:rsidRDefault="001A077E" w:rsidP="003A0384">
            <w:pPr>
              <w:pStyle w:val="movimento"/>
              <w:rPr>
                <w:color w:val="002060"/>
              </w:rPr>
            </w:pPr>
            <w:r w:rsidRPr="007F69C3">
              <w:rPr>
                <w:color w:val="002060"/>
              </w:rPr>
              <w:t>MARCOZZI ALESSIO</w:t>
            </w:r>
          </w:p>
        </w:tc>
        <w:tc>
          <w:tcPr>
            <w:tcW w:w="2200" w:type="dxa"/>
            <w:tcMar>
              <w:top w:w="20" w:type="dxa"/>
              <w:left w:w="20" w:type="dxa"/>
              <w:bottom w:w="20" w:type="dxa"/>
              <w:right w:w="20" w:type="dxa"/>
            </w:tcMar>
            <w:vAlign w:val="center"/>
            <w:hideMark/>
          </w:tcPr>
          <w:p w14:paraId="3CD4E0A9" w14:textId="77777777" w:rsidR="001A077E" w:rsidRPr="007F69C3" w:rsidRDefault="001A077E" w:rsidP="003A0384">
            <w:pPr>
              <w:pStyle w:val="movimento2"/>
              <w:rPr>
                <w:color w:val="002060"/>
              </w:rPr>
            </w:pPr>
            <w:r w:rsidRPr="007F69C3">
              <w:rPr>
                <w:color w:val="002060"/>
              </w:rPr>
              <w:t xml:space="preserve">(FUTSAL L.C.) </w:t>
            </w:r>
          </w:p>
        </w:tc>
        <w:tc>
          <w:tcPr>
            <w:tcW w:w="800" w:type="dxa"/>
            <w:tcMar>
              <w:top w:w="20" w:type="dxa"/>
              <w:left w:w="20" w:type="dxa"/>
              <w:bottom w:w="20" w:type="dxa"/>
              <w:right w:w="20" w:type="dxa"/>
            </w:tcMar>
            <w:vAlign w:val="center"/>
            <w:hideMark/>
          </w:tcPr>
          <w:p w14:paraId="4DBB961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0793936" w14:textId="77777777" w:rsidR="001A077E" w:rsidRPr="007F69C3" w:rsidRDefault="001A077E" w:rsidP="003A0384">
            <w:pPr>
              <w:pStyle w:val="movimento"/>
              <w:rPr>
                <w:color w:val="002060"/>
              </w:rPr>
            </w:pPr>
            <w:r w:rsidRPr="007F69C3">
              <w:rPr>
                <w:color w:val="002060"/>
              </w:rPr>
              <w:t>DI GENNARO NICOLA</w:t>
            </w:r>
          </w:p>
        </w:tc>
        <w:tc>
          <w:tcPr>
            <w:tcW w:w="2200" w:type="dxa"/>
            <w:tcMar>
              <w:top w:w="20" w:type="dxa"/>
              <w:left w:w="20" w:type="dxa"/>
              <w:bottom w:w="20" w:type="dxa"/>
              <w:right w:w="20" w:type="dxa"/>
            </w:tcMar>
            <w:vAlign w:val="center"/>
            <w:hideMark/>
          </w:tcPr>
          <w:p w14:paraId="35948C15" w14:textId="77777777" w:rsidR="001A077E" w:rsidRPr="007F69C3" w:rsidRDefault="001A077E" w:rsidP="003A0384">
            <w:pPr>
              <w:pStyle w:val="movimento2"/>
              <w:rPr>
                <w:color w:val="002060"/>
              </w:rPr>
            </w:pPr>
            <w:r w:rsidRPr="007F69C3">
              <w:rPr>
                <w:color w:val="002060"/>
              </w:rPr>
              <w:t xml:space="preserve">(GIOVANI SANT IPPOLITO) </w:t>
            </w:r>
          </w:p>
        </w:tc>
      </w:tr>
      <w:tr w:rsidR="001A077E" w:rsidRPr="007F69C3" w14:paraId="60722B25" w14:textId="77777777" w:rsidTr="003A0384">
        <w:tc>
          <w:tcPr>
            <w:tcW w:w="2200" w:type="dxa"/>
            <w:tcMar>
              <w:top w:w="20" w:type="dxa"/>
              <w:left w:w="20" w:type="dxa"/>
              <w:bottom w:w="20" w:type="dxa"/>
              <w:right w:w="20" w:type="dxa"/>
            </w:tcMar>
            <w:vAlign w:val="center"/>
            <w:hideMark/>
          </w:tcPr>
          <w:p w14:paraId="7FE90638" w14:textId="77777777" w:rsidR="001A077E" w:rsidRPr="007F69C3" w:rsidRDefault="001A077E" w:rsidP="003A0384">
            <w:pPr>
              <w:pStyle w:val="movimento"/>
              <w:rPr>
                <w:color w:val="002060"/>
              </w:rPr>
            </w:pPr>
            <w:r w:rsidRPr="007F69C3">
              <w:rPr>
                <w:color w:val="002060"/>
              </w:rPr>
              <w:t>POLONI ALESSANDRO</w:t>
            </w:r>
          </w:p>
        </w:tc>
        <w:tc>
          <w:tcPr>
            <w:tcW w:w="2200" w:type="dxa"/>
            <w:tcMar>
              <w:top w:w="20" w:type="dxa"/>
              <w:left w:w="20" w:type="dxa"/>
              <w:bottom w:w="20" w:type="dxa"/>
              <w:right w:w="20" w:type="dxa"/>
            </w:tcMar>
            <w:vAlign w:val="center"/>
            <w:hideMark/>
          </w:tcPr>
          <w:p w14:paraId="29A09C83" w14:textId="77777777" w:rsidR="001A077E" w:rsidRPr="007F69C3" w:rsidRDefault="001A077E" w:rsidP="003A0384">
            <w:pPr>
              <w:pStyle w:val="movimento2"/>
              <w:rPr>
                <w:color w:val="002060"/>
              </w:rPr>
            </w:pPr>
            <w:r w:rsidRPr="007F69C3">
              <w:rPr>
                <w:color w:val="002060"/>
              </w:rPr>
              <w:t xml:space="preserve">(GROTTACCIA 2005) </w:t>
            </w:r>
          </w:p>
        </w:tc>
        <w:tc>
          <w:tcPr>
            <w:tcW w:w="800" w:type="dxa"/>
            <w:tcMar>
              <w:top w:w="20" w:type="dxa"/>
              <w:left w:w="20" w:type="dxa"/>
              <w:bottom w:w="20" w:type="dxa"/>
              <w:right w:w="20" w:type="dxa"/>
            </w:tcMar>
            <w:vAlign w:val="center"/>
            <w:hideMark/>
          </w:tcPr>
          <w:p w14:paraId="11A1255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E21FC40" w14:textId="77777777" w:rsidR="001A077E" w:rsidRPr="007F69C3" w:rsidRDefault="001A077E" w:rsidP="003A0384">
            <w:pPr>
              <w:pStyle w:val="movimento"/>
              <w:rPr>
                <w:color w:val="002060"/>
              </w:rPr>
            </w:pPr>
            <w:r w:rsidRPr="007F69C3">
              <w:rPr>
                <w:color w:val="002060"/>
              </w:rPr>
              <w:t>VILLAFRATI DAVIDE</w:t>
            </w:r>
          </w:p>
        </w:tc>
        <w:tc>
          <w:tcPr>
            <w:tcW w:w="2200" w:type="dxa"/>
            <w:tcMar>
              <w:top w:w="20" w:type="dxa"/>
              <w:left w:w="20" w:type="dxa"/>
              <w:bottom w:w="20" w:type="dxa"/>
              <w:right w:w="20" w:type="dxa"/>
            </w:tcMar>
            <w:vAlign w:val="center"/>
            <w:hideMark/>
          </w:tcPr>
          <w:p w14:paraId="28D7234E" w14:textId="77777777" w:rsidR="001A077E" w:rsidRPr="007F69C3" w:rsidRDefault="001A077E" w:rsidP="003A0384">
            <w:pPr>
              <w:pStyle w:val="movimento2"/>
              <w:rPr>
                <w:color w:val="002060"/>
              </w:rPr>
            </w:pPr>
            <w:r w:rsidRPr="007F69C3">
              <w:rPr>
                <w:color w:val="002060"/>
              </w:rPr>
              <w:t xml:space="preserve">(POLVERIGI C5) </w:t>
            </w:r>
          </w:p>
        </w:tc>
      </w:tr>
      <w:tr w:rsidR="001A077E" w:rsidRPr="007F69C3" w14:paraId="4A7C483B" w14:textId="77777777" w:rsidTr="003A0384">
        <w:tc>
          <w:tcPr>
            <w:tcW w:w="2200" w:type="dxa"/>
            <w:tcMar>
              <w:top w:w="20" w:type="dxa"/>
              <w:left w:w="20" w:type="dxa"/>
              <w:bottom w:w="20" w:type="dxa"/>
              <w:right w:w="20" w:type="dxa"/>
            </w:tcMar>
            <w:vAlign w:val="center"/>
            <w:hideMark/>
          </w:tcPr>
          <w:p w14:paraId="16EE130B" w14:textId="77777777" w:rsidR="001A077E" w:rsidRPr="007F69C3" w:rsidRDefault="001A077E" w:rsidP="003A0384">
            <w:pPr>
              <w:pStyle w:val="movimento"/>
              <w:rPr>
                <w:color w:val="002060"/>
              </w:rPr>
            </w:pPr>
            <w:r w:rsidRPr="007F69C3">
              <w:rPr>
                <w:color w:val="002060"/>
              </w:rPr>
              <w:t>DAMINATO ENRICO</w:t>
            </w:r>
          </w:p>
        </w:tc>
        <w:tc>
          <w:tcPr>
            <w:tcW w:w="2200" w:type="dxa"/>
            <w:tcMar>
              <w:top w:w="20" w:type="dxa"/>
              <w:left w:w="20" w:type="dxa"/>
              <w:bottom w:w="20" w:type="dxa"/>
              <w:right w:w="20" w:type="dxa"/>
            </w:tcMar>
            <w:vAlign w:val="center"/>
            <w:hideMark/>
          </w:tcPr>
          <w:p w14:paraId="465D565A" w14:textId="77777777" w:rsidR="001A077E" w:rsidRPr="007F69C3" w:rsidRDefault="001A077E" w:rsidP="003A0384">
            <w:pPr>
              <w:pStyle w:val="movimento2"/>
              <w:rPr>
                <w:color w:val="002060"/>
              </w:rPr>
            </w:pPr>
            <w:r w:rsidRPr="007F69C3">
              <w:rPr>
                <w:color w:val="002060"/>
              </w:rPr>
              <w:t xml:space="preserve">(VAL TENNA UNITED) </w:t>
            </w:r>
          </w:p>
        </w:tc>
        <w:tc>
          <w:tcPr>
            <w:tcW w:w="800" w:type="dxa"/>
            <w:tcMar>
              <w:top w:w="20" w:type="dxa"/>
              <w:left w:w="20" w:type="dxa"/>
              <w:bottom w:w="20" w:type="dxa"/>
              <w:right w:w="20" w:type="dxa"/>
            </w:tcMar>
            <w:vAlign w:val="center"/>
            <w:hideMark/>
          </w:tcPr>
          <w:p w14:paraId="05C68DD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D3D48F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324812C" w14:textId="77777777" w:rsidR="001A077E" w:rsidRPr="007F69C3" w:rsidRDefault="001A077E" w:rsidP="003A0384">
            <w:pPr>
              <w:pStyle w:val="movimento2"/>
              <w:rPr>
                <w:color w:val="002060"/>
              </w:rPr>
            </w:pPr>
            <w:r w:rsidRPr="007F69C3">
              <w:rPr>
                <w:color w:val="002060"/>
              </w:rPr>
              <w:t> </w:t>
            </w:r>
          </w:p>
        </w:tc>
      </w:tr>
    </w:tbl>
    <w:p w14:paraId="1CEBD1B5"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3992507B" w14:textId="77777777" w:rsidTr="003A0384">
        <w:tc>
          <w:tcPr>
            <w:tcW w:w="2200" w:type="dxa"/>
            <w:tcMar>
              <w:top w:w="20" w:type="dxa"/>
              <w:left w:w="20" w:type="dxa"/>
              <w:bottom w:w="20" w:type="dxa"/>
              <w:right w:w="20" w:type="dxa"/>
            </w:tcMar>
            <w:vAlign w:val="center"/>
            <w:hideMark/>
          </w:tcPr>
          <w:p w14:paraId="1DD8D12A" w14:textId="77777777" w:rsidR="001A077E" w:rsidRPr="007F69C3" w:rsidRDefault="001A077E" w:rsidP="003A0384">
            <w:pPr>
              <w:pStyle w:val="movimento"/>
              <w:rPr>
                <w:color w:val="002060"/>
              </w:rPr>
            </w:pPr>
            <w:r w:rsidRPr="007F69C3">
              <w:rPr>
                <w:color w:val="002060"/>
              </w:rPr>
              <w:t>ROSSI DANTE</w:t>
            </w:r>
          </w:p>
        </w:tc>
        <w:tc>
          <w:tcPr>
            <w:tcW w:w="2200" w:type="dxa"/>
            <w:tcMar>
              <w:top w:w="20" w:type="dxa"/>
              <w:left w:w="20" w:type="dxa"/>
              <w:bottom w:w="20" w:type="dxa"/>
              <w:right w:w="20" w:type="dxa"/>
            </w:tcMar>
            <w:vAlign w:val="center"/>
            <w:hideMark/>
          </w:tcPr>
          <w:p w14:paraId="21DD0BE1" w14:textId="77777777" w:rsidR="001A077E" w:rsidRPr="007F69C3" w:rsidRDefault="001A077E" w:rsidP="003A0384">
            <w:pPr>
              <w:pStyle w:val="movimento2"/>
              <w:rPr>
                <w:color w:val="002060"/>
              </w:rPr>
            </w:pPr>
            <w:r w:rsidRPr="007F69C3">
              <w:rPr>
                <w:color w:val="002060"/>
              </w:rPr>
              <w:t xml:space="preserve">(ACQUAVIVA CALCIO) </w:t>
            </w:r>
          </w:p>
        </w:tc>
        <w:tc>
          <w:tcPr>
            <w:tcW w:w="800" w:type="dxa"/>
            <w:tcMar>
              <w:top w:w="20" w:type="dxa"/>
              <w:left w:w="20" w:type="dxa"/>
              <w:bottom w:w="20" w:type="dxa"/>
              <w:right w:w="20" w:type="dxa"/>
            </w:tcMar>
            <w:vAlign w:val="center"/>
            <w:hideMark/>
          </w:tcPr>
          <w:p w14:paraId="381D857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F96E293" w14:textId="77777777" w:rsidR="001A077E" w:rsidRPr="007F69C3" w:rsidRDefault="001A077E" w:rsidP="003A0384">
            <w:pPr>
              <w:pStyle w:val="movimento"/>
              <w:rPr>
                <w:color w:val="002060"/>
              </w:rPr>
            </w:pPr>
            <w:r w:rsidRPr="007F69C3">
              <w:rPr>
                <w:color w:val="002060"/>
              </w:rPr>
              <w:t>CAMPETELLA FILIPPO</w:t>
            </w:r>
          </w:p>
        </w:tc>
        <w:tc>
          <w:tcPr>
            <w:tcW w:w="2200" w:type="dxa"/>
            <w:tcMar>
              <w:top w:w="20" w:type="dxa"/>
              <w:left w:w="20" w:type="dxa"/>
              <w:bottom w:w="20" w:type="dxa"/>
              <w:right w:w="20" w:type="dxa"/>
            </w:tcMar>
            <w:vAlign w:val="center"/>
            <w:hideMark/>
          </w:tcPr>
          <w:p w14:paraId="3A7F1D42" w14:textId="77777777" w:rsidR="001A077E" w:rsidRPr="007F69C3" w:rsidRDefault="001A077E" w:rsidP="003A0384">
            <w:pPr>
              <w:pStyle w:val="movimento2"/>
              <w:rPr>
                <w:color w:val="002060"/>
              </w:rPr>
            </w:pPr>
            <w:r w:rsidRPr="007F69C3">
              <w:rPr>
                <w:color w:val="002060"/>
              </w:rPr>
              <w:t xml:space="preserve">(CASTELRAIMONDO CALCIO A 5) </w:t>
            </w:r>
          </w:p>
        </w:tc>
      </w:tr>
      <w:tr w:rsidR="001A077E" w:rsidRPr="007F69C3" w14:paraId="00AF9696" w14:textId="77777777" w:rsidTr="003A0384">
        <w:tc>
          <w:tcPr>
            <w:tcW w:w="2200" w:type="dxa"/>
            <w:tcMar>
              <w:top w:w="20" w:type="dxa"/>
              <w:left w:w="20" w:type="dxa"/>
              <w:bottom w:w="20" w:type="dxa"/>
              <w:right w:w="20" w:type="dxa"/>
            </w:tcMar>
            <w:vAlign w:val="center"/>
            <w:hideMark/>
          </w:tcPr>
          <w:p w14:paraId="3D2660EA" w14:textId="77777777" w:rsidR="001A077E" w:rsidRPr="007F69C3" w:rsidRDefault="001A077E" w:rsidP="003A0384">
            <w:pPr>
              <w:pStyle w:val="movimento"/>
              <w:rPr>
                <w:color w:val="002060"/>
              </w:rPr>
            </w:pPr>
            <w:r w:rsidRPr="007F69C3">
              <w:rPr>
                <w:color w:val="002060"/>
              </w:rPr>
              <w:t>MASINI CHRISTIAN</w:t>
            </w:r>
          </w:p>
        </w:tc>
        <w:tc>
          <w:tcPr>
            <w:tcW w:w="2200" w:type="dxa"/>
            <w:tcMar>
              <w:top w:w="20" w:type="dxa"/>
              <w:left w:w="20" w:type="dxa"/>
              <w:bottom w:w="20" w:type="dxa"/>
              <w:right w:w="20" w:type="dxa"/>
            </w:tcMar>
            <w:vAlign w:val="center"/>
            <w:hideMark/>
          </w:tcPr>
          <w:p w14:paraId="0460CFDF" w14:textId="77777777" w:rsidR="001A077E" w:rsidRPr="007F69C3" w:rsidRDefault="001A077E" w:rsidP="003A0384">
            <w:pPr>
              <w:pStyle w:val="movimento2"/>
              <w:rPr>
                <w:color w:val="002060"/>
              </w:rPr>
            </w:pPr>
            <w:r w:rsidRPr="007F69C3">
              <w:rPr>
                <w:color w:val="002060"/>
              </w:rPr>
              <w:t>(</w:t>
            </w:r>
            <w:proofErr w:type="gramStart"/>
            <w:r w:rsidRPr="007F69C3">
              <w:rPr>
                <w:color w:val="002060"/>
              </w:rPr>
              <w:t>CITTA</w:t>
            </w:r>
            <w:proofErr w:type="gramEnd"/>
            <w:r w:rsidRPr="007F69C3">
              <w:rPr>
                <w:color w:val="002060"/>
              </w:rPr>
              <w:t xml:space="preserve"> DI FALCONARA) </w:t>
            </w:r>
          </w:p>
        </w:tc>
        <w:tc>
          <w:tcPr>
            <w:tcW w:w="800" w:type="dxa"/>
            <w:tcMar>
              <w:top w:w="20" w:type="dxa"/>
              <w:left w:w="20" w:type="dxa"/>
              <w:bottom w:w="20" w:type="dxa"/>
              <w:right w:w="20" w:type="dxa"/>
            </w:tcMar>
            <w:vAlign w:val="center"/>
            <w:hideMark/>
          </w:tcPr>
          <w:p w14:paraId="11134FD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CEABCEE" w14:textId="77777777" w:rsidR="001A077E" w:rsidRPr="007F69C3" w:rsidRDefault="001A077E" w:rsidP="003A0384">
            <w:pPr>
              <w:pStyle w:val="movimento"/>
              <w:rPr>
                <w:color w:val="002060"/>
              </w:rPr>
            </w:pPr>
            <w:r w:rsidRPr="007F69C3">
              <w:rPr>
                <w:color w:val="002060"/>
              </w:rPr>
              <w:t>COLITTI EMANUELE</w:t>
            </w:r>
          </w:p>
        </w:tc>
        <w:tc>
          <w:tcPr>
            <w:tcW w:w="2200" w:type="dxa"/>
            <w:tcMar>
              <w:top w:w="20" w:type="dxa"/>
              <w:left w:w="20" w:type="dxa"/>
              <w:bottom w:w="20" w:type="dxa"/>
              <w:right w:w="20" w:type="dxa"/>
            </w:tcMar>
            <w:vAlign w:val="center"/>
            <w:hideMark/>
          </w:tcPr>
          <w:p w14:paraId="445EB76D" w14:textId="77777777" w:rsidR="001A077E" w:rsidRPr="007F69C3" w:rsidRDefault="001A077E" w:rsidP="003A0384">
            <w:pPr>
              <w:pStyle w:val="movimento2"/>
              <w:rPr>
                <w:color w:val="002060"/>
              </w:rPr>
            </w:pPr>
            <w:r w:rsidRPr="007F69C3">
              <w:rPr>
                <w:color w:val="002060"/>
              </w:rPr>
              <w:t xml:space="preserve">(FUTSAL L.C.) </w:t>
            </w:r>
          </w:p>
        </w:tc>
      </w:tr>
      <w:tr w:rsidR="001A077E" w:rsidRPr="007F69C3" w14:paraId="5713037A" w14:textId="77777777" w:rsidTr="003A0384">
        <w:tc>
          <w:tcPr>
            <w:tcW w:w="2200" w:type="dxa"/>
            <w:tcMar>
              <w:top w:w="20" w:type="dxa"/>
              <w:left w:w="20" w:type="dxa"/>
              <w:bottom w:w="20" w:type="dxa"/>
              <w:right w:w="20" w:type="dxa"/>
            </w:tcMar>
            <w:vAlign w:val="center"/>
            <w:hideMark/>
          </w:tcPr>
          <w:p w14:paraId="6B309EA1" w14:textId="77777777" w:rsidR="001A077E" w:rsidRPr="007F69C3" w:rsidRDefault="001A077E" w:rsidP="003A0384">
            <w:pPr>
              <w:pStyle w:val="movimento"/>
              <w:rPr>
                <w:color w:val="002060"/>
              </w:rPr>
            </w:pPr>
            <w:r w:rsidRPr="007F69C3">
              <w:rPr>
                <w:color w:val="002060"/>
              </w:rPr>
              <w:t>GRANCI GEREMIA</w:t>
            </w:r>
          </w:p>
        </w:tc>
        <w:tc>
          <w:tcPr>
            <w:tcW w:w="2200" w:type="dxa"/>
            <w:tcMar>
              <w:top w:w="20" w:type="dxa"/>
              <w:left w:w="20" w:type="dxa"/>
              <w:bottom w:w="20" w:type="dxa"/>
              <w:right w:w="20" w:type="dxa"/>
            </w:tcMar>
            <w:vAlign w:val="center"/>
            <w:hideMark/>
          </w:tcPr>
          <w:p w14:paraId="434271C9" w14:textId="77777777" w:rsidR="001A077E" w:rsidRPr="007F69C3" w:rsidRDefault="001A077E" w:rsidP="003A0384">
            <w:pPr>
              <w:pStyle w:val="movimento2"/>
              <w:rPr>
                <w:color w:val="002060"/>
              </w:rPr>
            </w:pPr>
            <w:r w:rsidRPr="007F69C3">
              <w:rPr>
                <w:color w:val="002060"/>
              </w:rPr>
              <w:t xml:space="preserve">(GNANO 04) </w:t>
            </w:r>
          </w:p>
        </w:tc>
        <w:tc>
          <w:tcPr>
            <w:tcW w:w="800" w:type="dxa"/>
            <w:tcMar>
              <w:top w:w="20" w:type="dxa"/>
              <w:left w:w="20" w:type="dxa"/>
              <w:bottom w:w="20" w:type="dxa"/>
              <w:right w:w="20" w:type="dxa"/>
            </w:tcMar>
            <w:vAlign w:val="center"/>
            <w:hideMark/>
          </w:tcPr>
          <w:p w14:paraId="6714159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88D3F70" w14:textId="77777777" w:rsidR="001A077E" w:rsidRPr="007F69C3" w:rsidRDefault="001A077E" w:rsidP="003A0384">
            <w:pPr>
              <w:pStyle w:val="movimento"/>
              <w:rPr>
                <w:color w:val="002060"/>
              </w:rPr>
            </w:pPr>
            <w:r w:rsidRPr="007F69C3">
              <w:rPr>
                <w:color w:val="002060"/>
              </w:rPr>
              <w:t>FILIPPETTI FABIO</w:t>
            </w:r>
          </w:p>
        </w:tc>
        <w:tc>
          <w:tcPr>
            <w:tcW w:w="2200" w:type="dxa"/>
            <w:tcMar>
              <w:top w:w="20" w:type="dxa"/>
              <w:left w:w="20" w:type="dxa"/>
              <w:bottom w:w="20" w:type="dxa"/>
              <w:right w:w="20" w:type="dxa"/>
            </w:tcMar>
            <w:vAlign w:val="center"/>
            <w:hideMark/>
          </w:tcPr>
          <w:p w14:paraId="2DC76FA6" w14:textId="77777777" w:rsidR="001A077E" w:rsidRPr="007F69C3" w:rsidRDefault="001A077E" w:rsidP="003A0384">
            <w:pPr>
              <w:pStyle w:val="movimento2"/>
              <w:rPr>
                <w:color w:val="002060"/>
              </w:rPr>
            </w:pPr>
            <w:r w:rsidRPr="007F69C3">
              <w:rPr>
                <w:color w:val="002060"/>
              </w:rPr>
              <w:t xml:space="preserve">(GROTTACCIA 2005) </w:t>
            </w:r>
          </w:p>
        </w:tc>
      </w:tr>
      <w:tr w:rsidR="001A077E" w:rsidRPr="007F69C3" w14:paraId="72218CEE" w14:textId="77777777" w:rsidTr="003A0384">
        <w:tc>
          <w:tcPr>
            <w:tcW w:w="2200" w:type="dxa"/>
            <w:tcMar>
              <w:top w:w="20" w:type="dxa"/>
              <w:left w:w="20" w:type="dxa"/>
              <w:bottom w:w="20" w:type="dxa"/>
              <w:right w:w="20" w:type="dxa"/>
            </w:tcMar>
            <w:vAlign w:val="center"/>
            <w:hideMark/>
          </w:tcPr>
          <w:p w14:paraId="0F7946CD" w14:textId="77777777" w:rsidR="001A077E" w:rsidRPr="007F69C3" w:rsidRDefault="001A077E" w:rsidP="003A0384">
            <w:pPr>
              <w:pStyle w:val="movimento"/>
              <w:rPr>
                <w:color w:val="002060"/>
              </w:rPr>
            </w:pPr>
            <w:r w:rsidRPr="007F69C3">
              <w:rPr>
                <w:color w:val="002060"/>
              </w:rPr>
              <w:t>FELICETTI FRANCESCO</w:t>
            </w:r>
          </w:p>
        </w:tc>
        <w:tc>
          <w:tcPr>
            <w:tcW w:w="2200" w:type="dxa"/>
            <w:tcMar>
              <w:top w:w="20" w:type="dxa"/>
              <w:left w:w="20" w:type="dxa"/>
              <w:bottom w:w="20" w:type="dxa"/>
              <w:right w:w="20" w:type="dxa"/>
            </w:tcMar>
            <w:vAlign w:val="center"/>
            <w:hideMark/>
          </w:tcPr>
          <w:p w14:paraId="3A9DD408" w14:textId="77777777" w:rsidR="001A077E" w:rsidRPr="007F69C3" w:rsidRDefault="001A077E" w:rsidP="003A0384">
            <w:pPr>
              <w:pStyle w:val="movimento2"/>
              <w:rPr>
                <w:color w:val="002060"/>
              </w:rPr>
            </w:pPr>
            <w:r w:rsidRPr="007F69C3">
              <w:rPr>
                <w:color w:val="002060"/>
              </w:rPr>
              <w:t xml:space="preserve">(MOGLIANESE) </w:t>
            </w:r>
          </w:p>
        </w:tc>
        <w:tc>
          <w:tcPr>
            <w:tcW w:w="800" w:type="dxa"/>
            <w:tcMar>
              <w:top w:w="20" w:type="dxa"/>
              <w:left w:w="20" w:type="dxa"/>
              <w:bottom w:w="20" w:type="dxa"/>
              <w:right w:w="20" w:type="dxa"/>
            </w:tcMar>
            <w:vAlign w:val="center"/>
            <w:hideMark/>
          </w:tcPr>
          <w:p w14:paraId="53DBFB2A"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93F664E" w14:textId="77777777" w:rsidR="001A077E" w:rsidRPr="007F69C3" w:rsidRDefault="001A077E" w:rsidP="003A0384">
            <w:pPr>
              <w:pStyle w:val="movimento"/>
              <w:rPr>
                <w:color w:val="002060"/>
              </w:rPr>
            </w:pPr>
            <w:r w:rsidRPr="007F69C3">
              <w:rPr>
                <w:color w:val="002060"/>
              </w:rPr>
              <w:t>DE SANTIS DANIELE</w:t>
            </w:r>
          </w:p>
        </w:tc>
        <w:tc>
          <w:tcPr>
            <w:tcW w:w="2200" w:type="dxa"/>
            <w:tcMar>
              <w:top w:w="20" w:type="dxa"/>
              <w:left w:w="20" w:type="dxa"/>
              <w:bottom w:w="20" w:type="dxa"/>
              <w:right w:w="20" w:type="dxa"/>
            </w:tcMar>
            <w:vAlign w:val="center"/>
            <w:hideMark/>
          </w:tcPr>
          <w:p w14:paraId="50449554" w14:textId="77777777" w:rsidR="001A077E" w:rsidRPr="007F69C3" w:rsidRDefault="001A077E" w:rsidP="003A0384">
            <w:pPr>
              <w:pStyle w:val="movimento2"/>
              <w:rPr>
                <w:color w:val="002060"/>
              </w:rPr>
            </w:pPr>
            <w:r w:rsidRPr="007F69C3">
              <w:rPr>
                <w:color w:val="002060"/>
              </w:rPr>
              <w:t xml:space="preserve">(PIEDIRIPA C5) </w:t>
            </w:r>
          </w:p>
        </w:tc>
      </w:tr>
      <w:tr w:rsidR="001A077E" w:rsidRPr="007F69C3" w14:paraId="4853B863" w14:textId="77777777" w:rsidTr="003A0384">
        <w:tc>
          <w:tcPr>
            <w:tcW w:w="2200" w:type="dxa"/>
            <w:tcMar>
              <w:top w:w="20" w:type="dxa"/>
              <w:left w:w="20" w:type="dxa"/>
              <w:bottom w:w="20" w:type="dxa"/>
              <w:right w:w="20" w:type="dxa"/>
            </w:tcMar>
            <w:vAlign w:val="center"/>
            <w:hideMark/>
          </w:tcPr>
          <w:p w14:paraId="0C28895D" w14:textId="77777777" w:rsidR="001A077E" w:rsidRPr="007F69C3" w:rsidRDefault="001A077E" w:rsidP="003A0384">
            <w:pPr>
              <w:pStyle w:val="movimento"/>
              <w:rPr>
                <w:color w:val="002060"/>
              </w:rPr>
            </w:pPr>
            <w:r w:rsidRPr="007F69C3">
              <w:rPr>
                <w:color w:val="002060"/>
              </w:rPr>
              <w:t>FIORDELMONDO DENIS</w:t>
            </w:r>
          </w:p>
        </w:tc>
        <w:tc>
          <w:tcPr>
            <w:tcW w:w="2200" w:type="dxa"/>
            <w:tcMar>
              <w:top w:w="20" w:type="dxa"/>
              <w:left w:w="20" w:type="dxa"/>
              <w:bottom w:w="20" w:type="dxa"/>
              <w:right w:w="20" w:type="dxa"/>
            </w:tcMar>
            <w:vAlign w:val="center"/>
            <w:hideMark/>
          </w:tcPr>
          <w:p w14:paraId="0A2A74DA" w14:textId="77777777" w:rsidR="001A077E" w:rsidRPr="007F69C3" w:rsidRDefault="001A077E" w:rsidP="003A0384">
            <w:pPr>
              <w:pStyle w:val="movimento2"/>
              <w:rPr>
                <w:color w:val="002060"/>
                <w:lang w:val="es-ES"/>
              </w:rPr>
            </w:pPr>
            <w:r w:rsidRPr="007F69C3">
              <w:rPr>
                <w:color w:val="002060"/>
                <w:lang w:val="es-ES"/>
              </w:rPr>
              <w:t xml:space="preserve">(VALMISA FUTSAL A.S.D.) </w:t>
            </w:r>
          </w:p>
        </w:tc>
        <w:tc>
          <w:tcPr>
            <w:tcW w:w="800" w:type="dxa"/>
            <w:tcMar>
              <w:top w:w="20" w:type="dxa"/>
              <w:left w:w="20" w:type="dxa"/>
              <w:bottom w:w="20" w:type="dxa"/>
              <w:right w:w="20" w:type="dxa"/>
            </w:tcMar>
            <w:vAlign w:val="center"/>
            <w:hideMark/>
          </w:tcPr>
          <w:p w14:paraId="19D18E4A" w14:textId="77777777" w:rsidR="001A077E" w:rsidRPr="007F69C3" w:rsidRDefault="001A077E" w:rsidP="003A0384">
            <w:pPr>
              <w:pStyle w:val="movimento"/>
              <w:rPr>
                <w:color w:val="002060"/>
                <w:lang w:val="es-ES"/>
              </w:rPr>
            </w:pPr>
            <w:r w:rsidRPr="007F69C3">
              <w:rPr>
                <w:color w:val="002060"/>
                <w:lang w:val="es-ES"/>
              </w:rPr>
              <w:t> </w:t>
            </w:r>
          </w:p>
        </w:tc>
        <w:tc>
          <w:tcPr>
            <w:tcW w:w="2200" w:type="dxa"/>
            <w:tcMar>
              <w:top w:w="20" w:type="dxa"/>
              <w:left w:w="20" w:type="dxa"/>
              <w:bottom w:w="20" w:type="dxa"/>
              <w:right w:w="20" w:type="dxa"/>
            </w:tcMar>
            <w:vAlign w:val="center"/>
            <w:hideMark/>
          </w:tcPr>
          <w:p w14:paraId="174C5E1D" w14:textId="77777777" w:rsidR="001A077E" w:rsidRPr="007F69C3" w:rsidRDefault="001A077E" w:rsidP="003A0384">
            <w:pPr>
              <w:pStyle w:val="movimento"/>
              <w:rPr>
                <w:color w:val="002060"/>
              </w:rPr>
            </w:pPr>
            <w:r w:rsidRPr="007F69C3">
              <w:rPr>
                <w:color w:val="002060"/>
              </w:rPr>
              <w:t>PERRI ALESSIO</w:t>
            </w:r>
          </w:p>
        </w:tc>
        <w:tc>
          <w:tcPr>
            <w:tcW w:w="2200" w:type="dxa"/>
            <w:tcMar>
              <w:top w:w="20" w:type="dxa"/>
              <w:left w:w="20" w:type="dxa"/>
              <w:bottom w:w="20" w:type="dxa"/>
              <w:right w:w="20" w:type="dxa"/>
            </w:tcMar>
            <w:vAlign w:val="center"/>
            <w:hideMark/>
          </w:tcPr>
          <w:p w14:paraId="67C33EF9" w14:textId="77777777" w:rsidR="001A077E" w:rsidRPr="007F69C3" w:rsidRDefault="001A077E" w:rsidP="003A0384">
            <w:pPr>
              <w:pStyle w:val="movimento2"/>
              <w:rPr>
                <w:color w:val="002060"/>
              </w:rPr>
            </w:pPr>
            <w:r w:rsidRPr="007F69C3">
              <w:rPr>
                <w:color w:val="002060"/>
              </w:rPr>
              <w:t xml:space="preserve">(VIRTUS AURORA C5) </w:t>
            </w:r>
          </w:p>
        </w:tc>
      </w:tr>
    </w:tbl>
    <w:p w14:paraId="4ED59750"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18D7CB28" w14:textId="77777777" w:rsidTr="003A0384">
        <w:tc>
          <w:tcPr>
            <w:tcW w:w="2200" w:type="dxa"/>
            <w:tcMar>
              <w:top w:w="20" w:type="dxa"/>
              <w:left w:w="20" w:type="dxa"/>
              <w:bottom w:w="20" w:type="dxa"/>
              <w:right w:w="20" w:type="dxa"/>
            </w:tcMar>
            <w:vAlign w:val="center"/>
            <w:hideMark/>
          </w:tcPr>
          <w:p w14:paraId="731AC0BC" w14:textId="77777777" w:rsidR="001A077E" w:rsidRPr="007F69C3" w:rsidRDefault="001A077E" w:rsidP="003A0384">
            <w:pPr>
              <w:pStyle w:val="movimento"/>
              <w:rPr>
                <w:color w:val="002060"/>
              </w:rPr>
            </w:pPr>
            <w:r w:rsidRPr="007F69C3">
              <w:rPr>
                <w:color w:val="002060"/>
              </w:rPr>
              <w:lastRenderedPageBreak/>
              <w:t>GIORDANI EMANUELE</w:t>
            </w:r>
          </w:p>
        </w:tc>
        <w:tc>
          <w:tcPr>
            <w:tcW w:w="2200" w:type="dxa"/>
            <w:tcMar>
              <w:top w:w="20" w:type="dxa"/>
              <w:left w:w="20" w:type="dxa"/>
              <w:bottom w:w="20" w:type="dxa"/>
              <w:right w:w="20" w:type="dxa"/>
            </w:tcMar>
            <w:vAlign w:val="center"/>
            <w:hideMark/>
          </w:tcPr>
          <w:p w14:paraId="6460E2FB" w14:textId="77777777" w:rsidR="001A077E" w:rsidRPr="007F69C3" w:rsidRDefault="001A077E" w:rsidP="003A0384">
            <w:pPr>
              <w:pStyle w:val="movimento2"/>
              <w:rPr>
                <w:color w:val="002060"/>
              </w:rPr>
            </w:pPr>
            <w:r w:rsidRPr="007F69C3">
              <w:rPr>
                <w:color w:val="002060"/>
              </w:rPr>
              <w:t xml:space="preserve">(BOCA CIVITANOVA A.) </w:t>
            </w:r>
          </w:p>
        </w:tc>
        <w:tc>
          <w:tcPr>
            <w:tcW w:w="800" w:type="dxa"/>
            <w:tcMar>
              <w:top w:w="20" w:type="dxa"/>
              <w:left w:w="20" w:type="dxa"/>
              <w:bottom w:w="20" w:type="dxa"/>
              <w:right w:w="20" w:type="dxa"/>
            </w:tcMar>
            <w:vAlign w:val="center"/>
            <w:hideMark/>
          </w:tcPr>
          <w:p w14:paraId="73F0AC9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31A3542" w14:textId="77777777" w:rsidR="001A077E" w:rsidRPr="007F69C3" w:rsidRDefault="001A077E" w:rsidP="003A0384">
            <w:pPr>
              <w:pStyle w:val="movimento"/>
              <w:rPr>
                <w:color w:val="002060"/>
              </w:rPr>
            </w:pPr>
            <w:r w:rsidRPr="007F69C3">
              <w:rPr>
                <w:color w:val="002060"/>
              </w:rPr>
              <w:t>JIMENEZ DIEGO</w:t>
            </w:r>
          </w:p>
        </w:tc>
        <w:tc>
          <w:tcPr>
            <w:tcW w:w="2200" w:type="dxa"/>
            <w:tcMar>
              <w:top w:w="20" w:type="dxa"/>
              <w:left w:w="20" w:type="dxa"/>
              <w:bottom w:w="20" w:type="dxa"/>
              <w:right w:w="20" w:type="dxa"/>
            </w:tcMar>
            <w:vAlign w:val="center"/>
            <w:hideMark/>
          </w:tcPr>
          <w:p w14:paraId="4F7A1080" w14:textId="77777777" w:rsidR="001A077E" w:rsidRPr="007F69C3" w:rsidRDefault="001A077E" w:rsidP="003A0384">
            <w:pPr>
              <w:pStyle w:val="movimento2"/>
              <w:rPr>
                <w:color w:val="002060"/>
              </w:rPr>
            </w:pPr>
            <w:r w:rsidRPr="007F69C3">
              <w:rPr>
                <w:color w:val="002060"/>
              </w:rPr>
              <w:t xml:space="preserve">(CASENUOVE) </w:t>
            </w:r>
          </w:p>
        </w:tc>
      </w:tr>
      <w:tr w:rsidR="001A077E" w:rsidRPr="007F69C3" w14:paraId="139CBD8F" w14:textId="77777777" w:rsidTr="003A0384">
        <w:tc>
          <w:tcPr>
            <w:tcW w:w="2200" w:type="dxa"/>
            <w:tcMar>
              <w:top w:w="20" w:type="dxa"/>
              <w:left w:w="20" w:type="dxa"/>
              <w:bottom w:w="20" w:type="dxa"/>
              <w:right w:w="20" w:type="dxa"/>
            </w:tcMar>
            <w:vAlign w:val="center"/>
            <w:hideMark/>
          </w:tcPr>
          <w:p w14:paraId="29996A0A" w14:textId="77777777" w:rsidR="001A077E" w:rsidRPr="007F69C3" w:rsidRDefault="001A077E" w:rsidP="003A0384">
            <w:pPr>
              <w:pStyle w:val="movimento"/>
              <w:rPr>
                <w:color w:val="002060"/>
              </w:rPr>
            </w:pPr>
            <w:r w:rsidRPr="007F69C3">
              <w:rPr>
                <w:color w:val="002060"/>
              </w:rPr>
              <w:t>RICCI FRANCESCO</w:t>
            </w:r>
          </w:p>
        </w:tc>
        <w:tc>
          <w:tcPr>
            <w:tcW w:w="2200" w:type="dxa"/>
            <w:tcMar>
              <w:top w:w="20" w:type="dxa"/>
              <w:left w:w="20" w:type="dxa"/>
              <w:bottom w:w="20" w:type="dxa"/>
              <w:right w:w="20" w:type="dxa"/>
            </w:tcMar>
            <w:vAlign w:val="center"/>
            <w:hideMark/>
          </w:tcPr>
          <w:p w14:paraId="7D85D76C" w14:textId="77777777" w:rsidR="001A077E" w:rsidRPr="007F69C3" w:rsidRDefault="001A077E" w:rsidP="003A0384">
            <w:pPr>
              <w:pStyle w:val="movimento2"/>
              <w:rPr>
                <w:color w:val="002060"/>
              </w:rPr>
            </w:pPr>
            <w:r w:rsidRPr="007F69C3">
              <w:rPr>
                <w:color w:val="002060"/>
              </w:rPr>
              <w:t xml:space="preserve">(CASTELRAIMONDO CALCIO A 5) </w:t>
            </w:r>
          </w:p>
        </w:tc>
        <w:tc>
          <w:tcPr>
            <w:tcW w:w="800" w:type="dxa"/>
            <w:tcMar>
              <w:top w:w="20" w:type="dxa"/>
              <w:left w:w="20" w:type="dxa"/>
              <w:bottom w:w="20" w:type="dxa"/>
              <w:right w:w="20" w:type="dxa"/>
            </w:tcMar>
            <w:vAlign w:val="center"/>
            <w:hideMark/>
          </w:tcPr>
          <w:p w14:paraId="12A6499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062DDC9" w14:textId="77777777" w:rsidR="001A077E" w:rsidRPr="007F69C3" w:rsidRDefault="001A077E" w:rsidP="003A0384">
            <w:pPr>
              <w:pStyle w:val="movimento"/>
              <w:rPr>
                <w:color w:val="002060"/>
              </w:rPr>
            </w:pPr>
            <w:r w:rsidRPr="007F69C3">
              <w:rPr>
                <w:color w:val="002060"/>
              </w:rPr>
              <w:t>BENSELLAM ISSAM</w:t>
            </w:r>
          </w:p>
        </w:tc>
        <w:tc>
          <w:tcPr>
            <w:tcW w:w="2200" w:type="dxa"/>
            <w:tcMar>
              <w:top w:w="20" w:type="dxa"/>
              <w:left w:w="20" w:type="dxa"/>
              <w:bottom w:w="20" w:type="dxa"/>
              <w:right w:w="20" w:type="dxa"/>
            </w:tcMar>
            <w:vAlign w:val="center"/>
            <w:hideMark/>
          </w:tcPr>
          <w:p w14:paraId="3BE32204" w14:textId="77777777" w:rsidR="001A077E" w:rsidRPr="007F69C3" w:rsidRDefault="001A077E" w:rsidP="003A0384">
            <w:pPr>
              <w:pStyle w:val="movimento2"/>
              <w:rPr>
                <w:color w:val="002060"/>
              </w:rPr>
            </w:pPr>
            <w:r w:rsidRPr="007F69C3">
              <w:rPr>
                <w:color w:val="002060"/>
              </w:rPr>
              <w:t xml:space="preserve">(FFJ CALCIO A 5) </w:t>
            </w:r>
          </w:p>
        </w:tc>
      </w:tr>
      <w:tr w:rsidR="001A077E" w:rsidRPr="007F69C3" w14:paraId="752DB455" w14:textId="77777777" w:rsidTr="003A0384">
        <w:tc>
          <w:tcPr>
            <w:tcW w:w="2200" w:type="dxa"/>
            <w:tcMar>
              <w:top w:w="20" w:type="dxa"/>
              <w:left w:w="20" w:type="dxa"/>
              <w:bottom w:w="20" w:type="dxa"/>
              <w:right w:w="20" w:type="dxa"/>
            </w:tcMar>
            <w:vAlign w:val="center"/>
            <w:hideMark/>
          </w:tcPr>
          <w:p w14:paraId="7F20E313" w14:textId="77777777" w:rsidR="001A077E" w:rsidRPr="007F69C3" w:rsidRDefault="001A077E" w:rsidP="003A0384">
            <w:pPr>
              <w:pStyle w:val="movimento"/>
              <w:rPr>
                <w:color w:val="002060"/>
              </w:rPr>
            </w:pPr>
            <w:r w:rsidRPr="007F69C3">
              <w:rPr>
                <w:color w:val="002060"/>
              </w:rPr>
              <w:t>SPADARO ANGELO</w:t>
            </w:r>
          </w:p>
        </w:tc>
        <w:tc>
          <w:tcPr>
            <w:tcW w:w="2200" w:type="dxa"/>
            <w:tcMar>
              <w:top w:w="20" w:type="dxa"/>
              <w:left w:w="20" w:type="dxa"/>
              <w:bottom w:w="20" w:type="dxa"/>
              <w:right w:w="20" w:type="dxa"/>
            </w:tcMar>
            <w:vAlign w:val="center"/>
            <w:hideMark/>
          </w:tcPr>
          <w:p w14:paraId="2BB43EB9" w14:textId="77777777" w:rsidR="001A077E" w:rsidRPr="007F69C3" w:rsidRDefault="001A077E" w:rsidP="003A0384">
            <w:pPr>
              <w:pStyle w:val="movimento2"/>
              <w:rPr>
                <w:color w:val="002060"/>
              </w:rPr>
            </w:pPr>
            <w:r w:rsidRPr="007F69C3">
              <w:rPr>
                <w:color w:val="002060"/>
              </w:rPr>
              <w:t xml:space="preserve">(FUTSAL ANCONA) </w:t>
            </w:r>
          </w:p>
        </w:tc>
        <w:tc>
          <w:tcPr>
            <w:tcW w:w="800" w:type="dxa"/>
            <w:tcMar>
              <w:top w:w="20" w:type="dxa"/>
              <w:left w:w="20" w:type="dxa"/>
              <w:bottom w:w="20" w:type="dxa"/>
              <w:right w:w="20" w:type="dxa"/>
            </w:tcMar>
            <w:vAlign w:val="center"/>
            <w:hideMark/>
          </w:tcPr>
          <w:p w14:paraId="3CD70B8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0E34A50" w14:textId="77777777" w:rsidR="001A077E" w:rsidRPr="007F69C3" w:rsidRDefault="001A077E" w:rsidP="003A0384">
            <w:pPr>
              <w:pStyle w:val="movimento"/>
              <w:rPr>
                <w:color w:val="002060"/>
              </w:rPr>
            </w:pPr>
            <w:r w:rsidRPr="007F69C3">
              <w:rPr>
                <w:color w:val="002060"/>
              </w:rPr>
              <w:t>MICCIO SERGIO</w:t>
            </w:r>
          </w:p>
        </w:tc>
        <w:tc>
          <w:tcPr>
            <w:tcW w:w="2200" w:type="dxa"/>
            <w:tcMar>
              <w:top w:w="20" w:type="dxa"/>
              <w:left w:w="20" w:type="dxa"/>
              <w:bottom w:w="20" w:type="dxa"/>
              <w:right w:w="20" w:type="dxa"/>
            </w:tcMar>
            <w:vAlign w:val="center"/>
            <w:hideMark/>
          </w:tcPr>
          <w:p w14:paraId="4AA69EFA" w14:textId="77777777" w:rsidR="001A077E" w:rsidRPr="007F69C3" w:rsidRDefault="001A077E" w:rsidP="003A0384">
            <w:pPr>
              <w:pStyle w:val="movimento2"/>
              <w:rPr>
                <w:color w:val="002060"/>
              </w:rPr>
            </w:pPr>
            <w:r w:rsidRPr="007F69C3">
              <w:rPr>
                <w:color w:val="002060"/>
              </w:rPr>
              <w:t xml:space="preserve">(MONTECCHIO SPORT) </w:t>
            </w:r>
          </w:p>
        </w:tc>
      </w:tr>
      <w:tr w:rsidR="001A077E" w:rsidRPr="007F69C3" w14:paraId="75EA1188" w14:textId="77777777" w:rsidTr="003A0384">
        <w:tc>
          <w:tcPr>
            <w:tcW w:w="2200" w:type="dxa"/>
            <w:tcMar>
              <w:top w:w="20" w:type="dxa"/>
              <w:left w:w="20" w:type="dxa"/>
              <w:bottom w:w="20" w:type="dxa"/>
              <w:right w:w="20" w:type="dxa"/>
            </w:tcMar>
            <w:vAlign w:val="center"/>
            <w:hideMark/>
          </w:tcPr>
          <w:p w14:paraId="756C2713" w14:textId="77777777" w:rsidR="001A077E" w:rsidRPr="007F69C3" w:rsidRDefault="001A077E" w:rsidP="003A0384">
            <w:pPr>
              <w:pStyle w:val="movimento"/>
              <w:rPr>
                <w:color w:val="002060"/>
              </w:rPr>
            </w:pPr>
            <w:r w:rsidRPr="007F69C3">
              <w:rPr>
                <w:color w:val="002060"/>
              </w:rPr>
              <w:t>TIBERI MATTEO</w:t>
            </w:r>
          </w:p>
        </w:tc>
        <w:tc>
          <w:tcPr>
            <w:tcW w:w="2200" w:type="dxa"/>
            <w:tcMar>
              <w:top w:w="20" w:type="dxa"/>
              <w:left w:w="20" w:type="dxa"/>
              <w:bottom w:w="20" w:type="dxa"/>
              <w:right w:w="20" w:type="dxa"/>
            </w:tcMar>
            <w:vAlign w:val="center"/>
            <w:hideMark/>
          </w:tcPr>
          <w:p w14:paraId="5123EA07" w14:textId="77777777" w:rsidR="001A077E" w:rsidRPr="007F69C3" w:rsidRDefault="001A077E" w:rsidP="003A0384">
            <w:pPr>
              <w:pStyle w:val="movimento2"/>
              <w:rPr>
                <w:color w:val="002060"/>
              </w:rPr>
            </w:pPr>
            <w:r w:rsidRPr="007F69C3">
              <w:rPr>
                <w:color w:val="002060"/>
              </w:rPr>
              <w:t xml:space="preserve">(MONTECCHIO SPORT) </w:t>
            </w:r>
          </w:p>
        </w:tc>
        <w:tc>
          <w:tcPr>
            <w:tcW w:w="800" w:type="dxa"/>
            <w:tcMar>
              <w:top w:w="20" w:type="dxa"/>
              <w:left w:w="20" w:type="dxa"/>
              <w:bottom w:w="20" w:type="dxa"/>
              <w:right w:w="20" w:type="dxa"/>
            </w:tcMar>
            <w:vAlign w:val="center"/>
            <w:hideMark/>
          </w:tcPr>
          <w:p w14:paraId="69D5FE8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193A2FE" w14:textId="77777777" w:rsidR="001A077E" w:rsidRPr="007F69C3" w:rsidRDefault="001A077E" w:rsidP="003A0384">
            <w:pPr>
              <w:pStyle w:val="movimento"/>
              <w:rPr>
                <w:color w:val="002060"/>
              </w:rPr>
            </w:pPr>
            <w:r w:rsidRPr="007F69C3">
              <w:rPr>
                <w:color w:val="002060"/>
              </w:rPr>
              <w:t>PELLEGRINI MANUEL</w:t>
            </w:r>
          </w:p>
        </w:tc>
        <w:tc>
          <w:tcPr>
            <w:tcW w:w="2200" w:type="dxa"/>
            <w:tcMar>
              <w:top w:w="20" w:type="dxa"/>
              <w:left w:w="20" w:type="dxa"/>
              <w:bottom w:w="20" w:type="dxa"/>
              <w:right w:w="20" w:type="dxa"/>
            </w:tcMar>
            <w:vAlign w:val="center"/>
            <w:hideMark/>
          </w:tcPr>
          <w:p w14:paraId="27E0CB75" w14:textId="77777777" w:rsidR="001A077E" w:rsidRPr="007F69C3" w:rsidRDefault="001A077E" w:rsidP="003A0384">
            <w:pPr>
              <w:pStyle w:val="movimento2"/>
              <w:rPr>
                <w:color w:val="002060"/>
              </w:rPr>
            </w:pPr>
            <w:r w:rsidRPr="007F69C3">
              <w:rPr>
                <w:color w:val="002060"/>
              </w:rPr>
              <w:t xml:space="preserve">(SERRALTA) </w:t>
            </w:r>
          </w:p>
        </w:tc>
      </w:tr>
      <w:tr w:rsidR="001A077E" w:rsidRPr="007F69C3" w14:paraId="4E95F445" w14:textId="77777777" w:rsidTr="003A0384">
        <w:tc>
          <w:tcPr>
            <w:tcW w:w="2200" w:type="dxa"/>
            <w:tcMar>
              <w:top w:w="20" w:type="dxa"/>
              <w:left w:w="20" w:type="dxa"/>
              <w:bottom w:w="20" w:type="dxa"/>
              <w:right w:w="20" w:type="dxa"/>
            </w:tcMar>
            <w:vAlign w:val="center"/>
            <w:hideMark/>
          </w:tcPr>
          <w:p w14:paraId="2FAF79EE" w14:textId="77777777" w:rsidR="001A077E" w:rsidRPr="007F69C3" w:rsidRDefault="001A077E" w:rsidP="003A0384">
            <w:pPr>
              <w:pStyle w:val="movimento"/>
              <w:rPr>
                <w:color w:val="002060"/>
              </w:rPr>
            </w:pPr>
            <w:r w:rsidRPr="007F69C3">
              <w:rPr>
                <w:color w:val="002060"/>
              </w:rPr>
              <w:t>GIOVANNINI MARCO</w:t>
            </w:r>
          </w:p>
        </w:tc>
        <w:tc>
          <w:tcPr>
            <w:tcW w:w="2200" w:type="dxa"/>
            <w:tcMar>
              <w:top w:w="20" w:type="dxa"/>
              <w:left w:w="20" w:type="dxa"/>
              <w:bottom w:w="20" w:type="dxa"/>
              <w:right w:w="20" w:type="dxa"/>
            </w:tcMar>
            <w:vAlign w:val="center"/>
            <w:hideMark/>
          </w:tcPr>
          <w:p w14:paraId="79E56C1C" w14:textId="77777777" w:rsidR="001A077E" w:rsidRPr="007F69C3" w:rsidRDefault="001A077E" w:rsidP="003A0384">
            <w:pPr>
              <w:pStyle w:val="movimento2"/>
              <w:rPr>
                <w:color w:val="002060"/>
              </w:rPr>
            </w:pPr>
            <w:r w:rsidRPr="007F69C3">
              <w:rPr>
                <w:color w:val="002060"/>
              </w:rPr>
              <w:t xml:space="preserve">(SPECIAL ONE SPORTING CLUB) </w:t>
            </w:r>
          </w:p>
        </w:tc>
        <w:tc>
          <w:tcPr>
            <w:tcW w:w="800" w:type="dxa"/>
            <w:tcMar>
              <w:top w:w="20" w:type="dxa"/>
              <w:left w:w="20" w:type="dxa"/>
              <w:bottom w:w="20" w:type="dxa"/>
              <w:right w:w="20" w:type="dxa"/>
            </w:tcMar>
            <w:vAlign w:val="center"/>
            <w:hideMark/>
          </w:tcPr>
          <w:p w14:paraId="7171676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698D6BA" w14:textId="77777777" w:rsidR="001A077E" w:rsidRPr="007F69C3" w:rsidRDefault="001A077E" w:rsidP="003A0384">
            <w:pPr>
              <w:pStyle w:val="movimento"/>
              <w:rPr>
                <w:color w:val="002060"/>
              </w:rPr>
            </w:pPr>
            <w:r w:rsidRPr="007F69C3">
              <w:rPr>
                <w:color w:val="002060"/>
              </w:rPr>
              <w:t>GHISELLI ELIA</w:t>
            </w:r>
          </w:p>
        </w:tc>
        <w:tc>
          <w:tcPr>
            <w:tcW w:w="2200" w:type="dxa"/>
            <w:tcMar>
              <w:top w:w="20" w:type="dxa"/>
              <w:left w:w="20" w:type="dxa"/>
              <w:bottom w:w="20" w:type="dxa"/>
              <w:right w:w="20" w:type="dxa"/>
            </w:tcMar>
            <w:vAlign w:val="center"/>
            <w:hideMark/>
          </w:tcPr>
          <w:p w14:paraId="50725E3C" w14:textId="77777777" w:rsidR="001A077E" w:rsidRPr="007F69C3" w:rsidRDefault="001A077E" w:rsidP="003A0384">
            <w:pPr>
              <w:pStyle w:val="movimento2"/>
              <w:rPr>
                <w:color w:val="002060"/>
              </w:rPr>
            </w:pPr>
            <w:r w:rsidRPr="007F69C3">
              <w:rPr>
                <w:color w:val="002060"/>
              </w:rPr>
              <w:t xml:space="preserve">(URBINO CALCIO A 5) </w:t>
            </w:r>
          </w:p>
        </w:tc>
      </w:tr>
      <w:tr w:rsidR="001A077E" w:rsidRPr="007F69C3" w14:paraId="471A69DB" w14:textId="77777777" w:rsidTr="003A0384">
        <w:tc>
          <w:tcPr>
            <w:tcW w:w="2200" w:type="dxa"/>
            <w:tcMar>
              <w:top w:w="20" w:type="dxa"/>
              <w:left w:w="20" w:type="dxa"/>
              <w:bottom w:w="20" w:type="dxa"/>
              <w:right w:w="20" w:type="dxa"/>
            </w:tcMar>
            <w:vAlign w:val="center"/>
            <w:hideMark/>
          </w:tcPr>
          <w:p w14:paraId="69C8D80D" w14:textId="77777777" w:rsidR="001A077E" w:rsidRPr="007F69C3" w:rsidRDefault="001A077E" w:rsidP="003A0384">
            <w:pPr>
              <w:pStyle w:val="movimento"/>
              <w:rPr>
                <w:color w:val="002060"/>
              </w:rPr>
            </w:pPr>
            <w:r w:rsidRPr="007F69C3">
              <w:rPr>
                <w:color w:val="002060"/>
              </w:rPr>
              <w:t>BASTARI MATTEO</w:t>
            </w:r>
          </w:p>
        </w:tc>
        <w:tc>
          <w:tcPr>
            <w:tcW w:w="2200" w:type="dxa"/>
            <w:tcMar>
              <w:top w:w="20" w:type="dxa"/>
              <w:left w:w="20" w:type="dxa"/>
              <w:bottom w:w="20" w:type="dxa"/>
              <w:right w:w="20" w:type="dxa"/>
            </w:tcMar>
            <w:vAlign w:val="center"/>
            <w:hideMark/>
          </w:tcPr>
          <w:p w14:paraId="59155485" w14:textId="77777777" w:rsidR="001A077E" w:rsidRPr="007F69C3" w:rsidRDefault="001A077E" w:rsidP="003A0384">
            <w:pPr>
              <w:pStyle w:val="movimento2"/>
              <w:rPr>
                <w:color w:val="002060"/>
              </w:rPr>
            </w:pPr>
            <w:r w:rsidRPr="007F69C3">
              <w:rPr>
                <w:color w:val="002060"/>
              </w:rPr>
              <w:t xml:space="preserve">(VIRTUS AURORA C5) </w:t>
            </w:r>
          </w:p>
        </w:tc>
        <w:tc>
          <w:tcPr>
            <w:tcW w:w="800" w:type="dxa"/>
            <w:tcMar>
              <w:top w:w="20" w:type="dxa"/>
              <w:left w:w="20" w:type="dxa"/>
              <w:bottom w:w="20" w:type="dxa"/>
              <w:right w:w="20" w:type="dxa"/>
            </w:tcMar>
            <w:vAlign w:val="center"/>
            <w:hideMark/>
          </w:tcPr>
          <w:p w14:paraId="22585E7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32BCCA6" w14:textId="77777777" w:rsidR="001A077E" w:rsidRPr="007F69C3" w:rsidRDefault="001A077E" w:rsidP="003A0384">
            <w:pPr>
              <w:pStyle w:val="movimento"/>
              <w:rPr>
                <w:color w:val="002060"/>
              </w:rPr>
            </w:pPr>
            <w:r w:rsidRPr="007F69C3">
              <w:rPr>
                <w:color w:val="002060"/>
              </w:rPr>
              <w:t>MASHA LEDIO</w:t>
            </w:r>
          </w:p>
        </w:tc>
        <w:tc>
          <w:tcPr>
            <w:tcW w:w="2200" w:type="dxa"/>
            <w:tcMar>
              <w:top w:w="20" w:type="dxa"/>
              <w:left w:w="20" w:type="dxa"/>
              <w:bottom w:w="20" w:type="dxa"/>
              <w:right w:w="20" w:type="dxa"/>
            </w:tcMar>
            <w:vAlign w:val="center"/>
            <w:hideMark/>
          </w:tcPr>
          <w:p w14:paraId="3256CD9A" w14:textId="77777777" w:rsidR="001A077E" w:rsidRPr="007F69C3" w:rsidRDefault="001A077E" w:rsidP="003A0384">
            <w:pPr>
              <w:pStyle w:val="movimento2"/>
              <w:rPr>
                <w:color w:val="002060"/>
              </w:rPr>
            </w:pPr>
            <w:r w:rsidRPr="007F69C3">
              <w:rPr>
                <w:color w:val="002060"/>
              </w:rPr>
              <w:t xml:space="preserve">(VIRTUS AURORA C5) </w:t>
            </w:r>
          </w:p>
        </w:tc>
      </w:tr>
      <w:tr w:rsidR="001A077E" w:rsidRPr="007F69C3" w14:paraId="47F09219" w14:textId="77777777" w:rsidTr="003A0384">
        <w:tc>
          <w:tcPr>
            <w:tcW w:w="2200" w:type="dxa"/>
            <w:tcMar>
              <w:top w:w="20" w:type="dxa"/>
              <w:left w:w="20" w:type="dxa"/>
              <w:bottom w:w="20" w:type="dxa"/>
              <w:right w:w="20" w:type="dxa"/>
            </w:tcMar>
            <w:vAlign w:val="center"/>
            <w:hideMark/>
          </w:tcPr>
          <w:p w14:paraId="5B5BD963" w14:textId="77777777" w:rsidR="001A077E" w:rsidRPr="007F69C3" w:rsidRDefault="001A077E" w:rsidP="003A0384">
            <w:pPr>
              <w:pStyle w:val="movimento"/>
              <w:rPr>
                <w:color w:val="002060"/>
              </w:rPr>
            </w:pPr>
            <w:r w:rsidRPr="007F69C3">
              <w:rPr>
                <w:color w:val="002060"/>
              </w:rPr>
              <w:t>ROMANO LEONARDO</w:t>
            </w:r>
          </w:p>
        </w:tc>
        <w:tc>
          <w:tcPr>
            <w:tcW w:w="2200" w:type="dxa"/>
            <w:tcMar>
              <w:top w:w="20" w:type="dxa"/>
              <w:left w:w="20" w:type="dxa"/>
              <w:bottom w:w="20" w:type="dxa"/>
              <w:right w:w="20" w:type="dxa"/>
            </w:tcMar>
            <w:vAlign w:val="center"/>
            <w:hideMark/>
          </w:tcPr>
          <w:p w14:paraId="6DAF9B34" w14:textId="77777777" w:rsidR="001A077E" w:rsidRPr="007F69C3" w:rsidRDefault="001A077E" w:rsidP="003A0384">
            <w:pPr>
              <w:pStyle w:val="movimento2"/>
              <w:rPr>
                <w:color w:val="002060"/>
              </w:rPr>
            </w:pPr>
            <w:r w:rsidRPr="007F69C3">
              <w:rPr>
                <w:color w:val="002060"/>
              </w:rPr>
              <w:t xml:space="preserve">(VIS CIVITANOVA) </w:t>
            </w:r>
          </w:p>
        </w:tc>
        <w:tc>
          <w:tcPr>
            <w:tcW w:w="800" w:type="dxa"/>
            <w:tcMar>
              <w:top w:w="20" w:type="dxa"/>
              <w:left w:w="20" w:type="dxa"/>
              <w:bottom w:w="20" w:type="dxa"/>
              <w:right w:w="20" w:type="dxa"/>
            </w:tcMar>
            <w:vAlign w:val="center"/>
            <w:hideMark/>
          </w:tcPr>
          <w:p w14:paraId="04E21DD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19F95F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24A5020" w14:textId="77777777" w:rsidR="001A077E" w:rsidRPr="007F69C3" w:rsidRDefault="001A077E" w:rsidP="003A0384">
            <w:pPr>
              <w:pStyle w:val="movimento2"/>
              <w:rPr>
                <w:color w:val="002060"/>
              </w:rPr>
            </w:pPr>
            <w:r w:rsidRPr="007F69C3">
              <w:rPr>
                <w:color w:val="002060"/>
              </w:rPr>
              <w:t> </w:t>
            </w:r>
          </w:p>
        </w:tc>
      </w:tr>
    </w:tbl>
    <w:p w14:paraId="7321A4F1" w14:textId="77777777" w:rsidR="001A077E" w:rsidRPr="007F69C3" w:rsidRDefault="001A077E" w:rsidP="001A077E">
      <w:pPr>
        <w:pStyle w:val="titolo10"/>
        <w:rPr>
          <w:rFonts w:eastAsiaTheme="minorEastAsia"/>
          <w:color w:val="002060"/>
        </w:rPr>
      </w:pPr>
      <w:r w:rsidRPr="007F69C3">
        <w:rPr>
          <w:color w:val="002060"/>
        </w:rPr>
        <w:t xml:space="preserve">GARE DEL 3/ 2/2024 </w:t>
      </w:r>
    </w:p>
    <w:p w14:paraId="6CC1A5E9" w14:textId="77777777" w:rsidR="001A077E" w:rsidRPr="007F69C3" w:rsidRDefault="001A077E" w:rsidP="001A077E">
      <w:pPr>
        <w:pStyle w:val="titolo7a"/>
        <w:rPr>
          <w:color w:val="002060"/>
        </w:rPr>
      </w:pPr>
      <w:r w:rsidRPr="007F69C3">
        <w:rPr>
          <w:color w:val="002060"/>
        </w:rPr>
        <w:t xml:space="preserve">PROVVEDIMENTI DISCIPLINARI </w:t>
      </w:r>
    </w:p>
    <w:p w14:paraId="5C06DF4B"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0EB11FA2" w14:textId="77777777" w:rsidR="001A077E" w:rsidRPr="007F69C3" w:rsidRDefault="001A077E" w:rsidP="001A077E">
      <w:pPr>
        <w:pStyle w:val="titolo30"/>
        <w:rPr>
          <w:color w:val="002060"/>
        </w:rPr>
      </w:pPr>
      <w:r w:rsidRPr="007F69C3">
        <w:rPr>
          <w:color w:val="002060"/>
        </w:rPr>
        <w:t xml:space="preserve">ALLENATORI </w:t>
      </w:r>
    </w:p>
    <w:p w14:paraId="3C174618" w14:textId="77777777" w:rsidR="001A077E" w:rsidRPr="007F69C3" w:rsidRDefault="001A077E" w:rsidP="001A077E">
      <w:pPr>
        <w:pStyle w:val="titolo20"/>
        <w:rPr>
          <w:color w:val="002060"/>
        </w:rPr>
      </w:pPr>
      <w:r w:rsidRPr="007F69C3">
        <w:rPr>
          <w:color w:val="002060"/>
        </w:rPr>
        <w:t xml:space="preserve">SQUALIFICA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7528169" w14:textId="77777777" w:rsidTr="003A0384">
        <w:tc>
          <w:tcPr>
            <w:tcW w:w="2200" w:type="dxa"/>
            <w:tcMar>
              <w:top w:w="20" w:type="dxa"/>
              <w:left w:w="20" w:type="dxa"/>
              <w:bottom w:w="20" w:type="dxa"/>
              <w:right w:w="20" w:type="dxa"/>
            </w:tcMar>
            <w:vAlign w:val="center"/>
            <w:hideMark/>
          </w:tcPr>
          <w:p w14:paraId="63E8E20E" w14:textId="77777777" w:rsidR="001A077E" w:rsidRPr="007F69C3" w:rsidRDefault="001A077E" w:rsidP="003A0384">
            <w:pPr>
              <w:pStyle w:val="movimento"/>
              <w:rPr>
                <w:color w:val="002060"/>
              </w:rPr>
            </w:pPr>
            <w:r w:rsidRPr="007F69C3">
              <w:rPr>
                <w:color w:val="002060"/>
              </w:rPr>
              <w:t>MARCELLETTI ROBERTO</w:t>
            </w:r>
          </w:p>
        </w:tc>
        <w:tc>
          <w:tcPr>
            <w:tcW w:w="2200" w:type="dxa"/>
            <w:tcMar>
              <w:top w:w="20" w:type="dxa"/>
              <w:left w:w="20" w:type="dxa"/>
              <w:bottom w:w="20" w:type="dxa"/>
              <w:right w:w="20" w:type="dxa"/>
            </w:tcMar>
            <w:vAlign w:val="center"/>
            <w:hideMark/>
          </w:tcPr>
          <w:p w14:paraId="78351D08" w14:textId="77777777" w:rsidR="001A077E" w:rsidRPr="007F69C3" w:rsidRDefault="001A077E" w:rsidP="003A0384">
            <w:pPr>
              <w:pStyle w:val="movimento2"/>
              <w:rPr>
                <w:color w:val="002060"/>
              </w:rPr>
            </w:pPr>
            <w:r w:rsidRPr="007F69C3">
              <w:rPr>
                <w:color w:val="002060"/>
              </w:rPr>
              <w:t xml:space="preserve">(CIRCOLO COLLODI CALCIO 5) </w:t>
            </w:r>
          </w:p>
        </w:tc>
        <w:tc>
          <w:tcPr>
            <w:tcW w:w="800" w:type="dxa"/>
            <w:tcMar>
              <w:top w:w="20" w:type="dxa"/>
              <w:left w:w="20" w:type="dxa"/>
              <w:bottom w:w="20" w:type="dxa"/>
              <w:right w:w="20" w:type="dxa"/>
            </w:tcMar>
            <w:vAlign w:val="center"/>
            <w:hideMark/>
          </w:tcPr>
          <w:p w14:paraId="28A7B5F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4FC9A8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9C0DFB2" w14:textId="77777777" w:rsidR="001A077E" w:rsidRPr="007F69C3" w:rsidRDefault="001A077E" w:rsidP="003A0384">
            <w:pPr>
              <w:pStyle w:val="movimento2"/>
              <w:rPr>
                <w:color w:val="002060"/>
              </w:rPr>
            </w:pPr>
            <w:r w:rsidRPr="007F69C3">
              <w:rPr>
                <w:color w:val="002060"/>
              </w:rPr>
              <w:t> </w:t>
            </w:r>
          </w:p>
        </w:tc>
      </w:tr>
    </w:tbl>
    <w:p w14:paraId="633B7980" w14:textId="77777777" w:rsidR="001A077E" w:rsidRPr="007F69C3" w:rsidRDefault="001A077E" w:rsidP="001A077E">
      <w:pPr>
        <w:pStyle w:val="diffida"/>
        <w:spacing w:before="80" w:beforeAutospacing="0" w:after="40" w:afterAutospacing="0"/>
        <w:rPr>
          <w:rFonts w:eastAsiaTheme="minorEastAsia"/>
          <w:color w:val="002060"/>
        </w:rPr>
      </w:pPr>
      <w:r w:rsidRPr="007F69C3">
        <w:rPr>
          <w:color w:val="002060"/>
        </w:rPr>
        <w:t xml:space="preserve">Per comportamento irriguardoso. Allontanato. </w:t>
      </w:r>
    </w:p>
    <w:p w14:paraId="7BB113F7" w14:textId="77777777" w:rsidR="001A077E" w:rsidRPr="007F69C3" w:rsidRDefault="001A077E" w:rsidP="001A077E">
      <w:pPr>
        <w:pStyle w:val="titolo30"/>
        <w:rPr>
          <w:color w:val="002060"/>
        </w:rPr>
      </w:pPr>
      <w:r w:rsidRPr="007F69C3">
        <w:rPr>
          <w:color w:val="002060"/>
        </w:rPr>
        <w:t xml:space="preserve">CALCIATORI ESPULSI </w:t>
      </w:r>
    </w:p>
    <w:p w14:paraId="5357DD38" w14:textId="77777777" w:rsidR="001A077E" w:rsidRPr="007F69C3" w:rsidRDefault="001A077E" w:rsidP="001A077E">
      <w:pPr>
        <w:pStyle w:val="titolo20"/>
        <w:rPr>
          <w:color w:val="002060"/>
        </w:rPr>
      </w:pPr>
      <w:r w:rsidRPr="007F69C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B396DBA" w14:textId="77777777" w:rsidTr="003A0384">
        <w:tc>
          <w:tcPr>
            <w:tcW w:w="2200" w:type="dxa"/>
            <w:tcMar>
              <w:top w:w="20" w:type="dxa"/>
              <w:left w:w="20" w:type="dxa"/>
              <w:bottom w:w="20" w:type="dxa"/>
              <w:right w:w="20" w:type="dxa"/>
            </w:tcMar>
            <w:vAlign w:val="center"/>
            <w:hideMark/>
          </w:tcPr>
          <w:p w14:paraId="6CCE9C29" w14:textId="77777777" w:rsidR="001A077E" w:rsidRPr="007F69C3" w:rsidRDefault="001A077E" w:rsidP="003A0384">
            <w:pPr>
              <w:pStyle w:val="movimento"/>
              <w:rPr>
                <w:color w:val="002060"/>
              </w:rPr>
            </w:pPr>
            <w:r w:rsidRPr="007F69C3">
              <w:rPr>
                <w:color w:val="002060"/>
              </w:rPr>
              <w:t>AVIANO ANDREA</w:t>
            </w:r>
          </w:p>
        </w:tc>
        <w:tc>
          <w:tcPr>
            <w:tcW w:w="2200" w:type="dxa"/>
            <w:tcMar>
              <w:top w:w="20" w:type="dxa"/>
              <w:left w:w="20" w:type="dxa"/>
              <w:bottom w:w="20" w:type="dxa"/>
              <w:right w:w="20" w:type="dxa"/>
            </w:tcMar>
            <w:vAlign w:val="center"/>
            <w:hideMark/>
          </w:tcPr>
          <w:p w14:paraId="4D49C389" w14:textId="77777777" w:rsidR="001A077E" w:rsidRPr="007F69C3" w:rsidRDefault="001A077E" w:rsidP="003A0384">
            <w:pPr>
              <w:pStyle w:val="movimento2"/>
              <w:rPr>
                <w:color w:val="002060"/>
              </w:rPr>
            </w:pPr>
            <w:r w:rsidRPr="007F69C3">
              <w:rPr>
                <w:color w:val="002060"/>
              </w:rPr>
              <w:t xml:space="preserve">(GLS DORICA AN.UR) </w:t>
            </w:r>
          </w:p>
        </w:tc>
        <w:tc>
          <w:tcPr>
            <w:tcW w:w="800" w:type="dxa"/>
            <w:tcMar>
              <w:top w:w="20" w:type="dxa"/>
              <w:left w:w="20" w:type="dxa"/>
              <w:bottom w:w="20" w:type="dxa"/>
              <w:right w:w="20" w:type="dxa"/>
            </w:tcMar>
            <w:vAlign w:val="center"/>
            <w:hideMark/>
          </w:tcPr>
          <w:p w14:paraId="21DF3550"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B0D100A"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F2CF82C" w14:textId="77777777" w:rsidR="001A077E" w:rsidRPr="007F69C3" w:rsidRDefault="001A077E" w:rsidP="003A0384">
            <w:pPr>
              <w:pStyle w:val="movimento2"/>
              <w:rPr>
                <w:color w:val="002060"/>
              </w:rPr>
            </w:pPr>
            <w:r w:rsidRPr="007F69C3">
              <w:rPr>
                <w:color w:val="002060"/>
              </w:rPr>
              <w:t> </w:t>
            </w:r>
          </w:p>
        </w:tc>
      </w:tr>
    </w:tbl>
    <w:p w14:paraId="753345D2" w14:textId="77777777" w:rsidR="001A077E" w:rsidRPr="007F69C3" w:rsidRDefault="001A077E" w:rsidP="001A077E">
      <w:pPr>
        <w:pStyle w:val="titolo20"/>
        <w:rPr>
          <w:rFonts w:eastAsiaTheme="minorEastAsia"/>
          <w:color w:val="002060"/>
        </w:rPr>
      </w:pPr>
      <w:r w:rsidRPr="007F69C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14FBF94B" w14:textId="77777777" w:rsidTr="003A0384">
        <w:tc>
          <w:tcPr>
            <w:tcW w:w="2200" w:type="dxa"/>
            <w:tcMar>
              <w:top w:w="20" w:type="dxa"/>
              <w:left w:w="20" w:type="dxa"/>
              <w:bottom w:w="20" w:type="dxa"/>
              <w:right w:w="20" w:type="dxa"/>
            </w:tcMar>
            <w:vAlign w:val="center"/>
            <w:hideMark/>
          </w:tcPr>
          <w:p w14:paraId="4B0A6D8B" w14:textId="77777777" w:rsidR="001A077E" w:rsidRPr="007F69C3" w:rsidRDefault="001A077E" w:rsidP="003A0384">
            <w:pPr>
              <w:pStyle w:val="movimento"/>
              <w:rPr>
                <w:color w:val="002060"/>
              </w:rPr>
            </w:pPr>
            <w:r w:rsidRPr="007F69C3">
              <w:rPr>
                <w:color w:val="002060"/>
              </w:rPr>
              <w:t>MONZIONE CARMINE LUCA</w:t>
            </w:r>
          </w:p>
        </w:tc>
        <w:tc>
          <w:tcPr>
            <w:tcW w:w="2200" w:type="dxa"/>
            <w:tcMar>
              <w:top w:w="20" w:type="dxa"/>
              <w:left w:w="20" w:type="dxa"/>
              <w:bottom w:w="20" w:type="dxa"/>
              <w:right w:w="20" w:type="dxa"/>
            </w:tcMar>
            <w:vAlign w:val="center"/>
            <w:hideMark/>
          </w:tcPr>
          <w:p w14:paraId="6A1948D5" w14:textId="77777777" w:rsidR="001A077E" w:rsidRPr="007F69C3" w:rsidRDefault="001A077E" w:rsidP="003A0384">
            <w:pPr>
              <w:pStyle w:val="movimento2"/>
              <w:rPr>
                <w:color w:val="002060"/>
              </w:rPr>
            </w:pPr>
            <w:r w:rsidRPr="007F69C3">
              <w:rPr>
                <w:color w:val="002060"/>
              </w:rPr>
              <w:t xml:space="preserve">(ANKON NOVA MARMI) </w:t>
            </w:r>
          </w:p>
        </w:tc>
        <w:tc>
          <w:tcPr>
            <w:tcW w:w="800" w:type="dxa"/>
            <w:tcMar>
              <w:top w:w="20" w:type="dxa"/>
              <w:left w:w="20" w:type="dxa"/>
              <w:bottom w:w="20" w:type="dxa"/>
              <w:right w:w="20" w:type="dxa"/>
            </w:tcMar>
            <w:vAlign w:val="center"/>
            <w:hideMark/>
          </w:tcPr>
          <w:p w14:paraId="670BFD5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202533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E3F1456" w14:textId="77777777" w:rsidR="001A077E" w:rsidRPr="007F69C3" w:rsidRDefault="001A077E" w:rsidP="003A0384">
            <w:pPr>
              <w:pStyle w:val="movimento2"/>
              <w:rPr>
                <w:color w:val="002060"/>
              </w:rPr>
            </w:pPr>
            <w:r w:rsidRPr="007F69C3">
              <w:rPr>
                <w:color w:val="002060"/>
              </w:rPr>
              <w:t> </w:t>
            </w:r>
          </w:p>
        </w:tc>
      </w:tr>
    </w:tbl>
    <w:p w14:paraId="219761C1"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478DE2BC" w14:textId="77777777" w:rsidR="001A077E" w:rsidRPr="007F69C3" w:rsidRDefault="001A077E" w:rsidP="001A077E">
      <w:pPr>
        <w:pStyle w:val="titolo20"/>
        <w:rPr>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700E6A9" w14:textId="77777777" w:rsidTr="003A0384">
        <w:tc>
          <w:tcPr>
            <w:tcW w:w="2200" w:type="dxa"/>
            <w:tcMar>
              <w:top w:w="20" w:type="dxa"/>
              <w:left w:w="20" w:type="dxa"/>
              <w:bottom w:w="20" w:type="dxa"/>
              <w:right w:w="20" w:type="dxa"/>
            </w:tcMar>
            <w:vAlign w:val="center"/>
            <w:hideMark/>
          </w:tcPr>
          <w:p w14:paraId="294013ED" w14:textId="77777777" w:rsidR="001A077E" w:rsidRPr="007F69C3" w:rsidRDefault="001A077E" w:rsidP="003A0384">
            <w:pPr>
              <w:pStyle w:val="movimento"/>
              <w:rPr>
                <w:color w:val="002060"/>
              </w:rPr>
            </w:pPr>
            <w:r w:rsidRPr="007F69C3">
              <w:rPr>
                <w:color w:val="002060"/>
              </w:rPr>
              <w:t>VICI MARCO</w:t>
            </w:r>
          </w:p>
        </w:tc>
        <w:tc>
          <w:tcPr>
            <w:tcW w:w="2200" w:type="dxa"/>
            <w:tcMar>
              <w:top w:w="20" w:type="dxa"/>
              <w:left w:w="20" w:type="dxa"/>
              <w:bottom w:w="20" w:type="dxa"/>
              <w:right w:w="20" w:type="dxa"/>
            </w:tcMar>
            <w:vAlign w:val="center"/>
            <w:hideMark/>
          </w:tcPr>
          <w:p w14:paraId="1A492578" w14:textId="77777777" w:rsidR="001A077E" w:rsidRPr="007F69C3" w:rsidRDefault="001A077E" w:rsidP="003A0384">
            <w:pPr>
              <w:pStyle w:val="movimento2"/>
              <w:rPr>
                <w:color w:val="002060"/>
              </w:rPr>
            </w:pPr>
            <w:r w:rsidRPr="007F69C3">
              <w:rPr>
                <w:color w:val="002060"/>
              </w:rPr>
              <w:t xml:space="preserve">(CDC 2018) </w:t>
            </w:r>
          </w:p>
        </w:tc>
        <w:tc>
          <w:tcPr>
            <w:tcW w:w="800" w:type="dxa"/>
            <w:tcMar>
              <w:top w:w="20" w:type="dxa"/>
              <w:left w:w="20" w:type="dxa"/>
              <w:bottom w:w="20" w:type="dxa"/>
              <w:right w:w="20" w:type="dxa"/>
            </w:tcMar>
            <w:vAlign w:val="center"/>
            <w:hideMark/>
          </w:tcPr>
          <w:p w14:paraId="032F332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4CB233C" w14:textId="77777777" w:rsidR="001A077E" w:rsidRPr="007F69C3" w:rsidRDefault="001A077E" w:rsidP="003A0384">
            <w:pPr>
              <w:pStyle w:val="movimento"/>
              <w:rPr>
                <w:color w:val="002060"/>
              </w:rPr>
            </w:pPr>
            <w:r w:rsidRPr="007F69C3">
              <w:rPr>
                <w:color w:val="002060"/>
              </w:rPr>
              <w:t>RAFFAELLI SIMONE</w:t>
            </w:r>
          </w:p>
        </w:tc>
        <w:tc>
          <w:tcPr>
            <w:tcW w:w="2200" w:type="dxa"/>
            <w:tcMar>
              <w:top w:w="20" w:type="dxa"/>
              <w:left w:w="20" w:type="dxa"/>
              <w:bottom w:w="20" w:type="dxa"/>
              <w:right w:w="20" w:type="dxa"/>
            </w:tcMar>
            <w:vAlign w:val="center"/>
            <w:hideMark/>
          </w:tcPr>
          <w:p w14:paraId="40137F21" w14:textId="77777777" w:rsidR="001A077E" w:rsidRPr="007F69C3" w:rsidRDefault="001A077E" w:rsidP="003A0384">
            <w:pPr>
              <w:pStyle w:val="movimento2"/>
              <w:rPr>
                <w:color w:val="002060"/>
              </w:rPr>
            </w:pPr>
            <w:r w:rsidRPr="007F69C3">
              <w:rPr>
                <w:color w:val="002060"/>
              </w:rPr>
              <w:t xml:space="preserve">(VALLESINA) </w:t>
            </w:r>
          </w:p>
        </w:tc>
      </w:tr>
    </w:tbl>
    <w:p w14:paraId="089DBACA"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F0A902D" w14:textId="77777777" w:rsidTr="003A0384">
        <w:tc>
          <w:tcPr>
            <w:tcW w:w="2200" w:type="dxa"/>
            <w:tcMar>
              <w:top w:w="20" w:type="dxa"/>
              <w:left w:w="20" w:type="dxa"/>
              <w:bottom w:w="20" w:type="dxa"/>
              <w:right w:w="20" w:type="dxa"/>
            </w:tcMar>
            <w:vAlign w:val="center"/>
            <w:hideMark/>
          </w:tcPr>
          <w:p w14:paraId="26137F3F" w14:textId="77777777" w:rsidR="001A077E" w:rsidRPr="007F69C3" w:rsidRDefault="001A077E" w:rsidP="003A0384">
            <w:pPr>
              <w:pStyle w:val="movimento"/>
              <w:rPr>
                <w:color w:val="002060"/>
              </w:rPr>
            </w:pPr>
            <w:r w:rsidRPr="007F69C3">
              <w:rPr>
                <w:color w:val="002060"/>
              </w:rPr>
              <w:t>MOBBILI MICHELE</w:t>
            </w:r>
          </w:p>
        </w:tc>
        <w:tc>
          <w:tcPr>
            <w:tcW w:w="2200" w:type="dxa"/>
            <w:tcMar>
              <w:top w:w="20" w:type="dxa"/>
              <w:left w:w="20" w:type="dxa"/>
              <w:bottom w:w="20" w:type="dxa"/>
              <w:right w:w="20" w:type="dxa"/>
            </w:tcMar>
            <w:vAlign w:val="center"/>
            <w:hideMark/>
          </w:tcPr>
          <w:p w14:paraId="55055FA3" w14:textId="77777777" w:rsidR="001A077E" w:rsidRPr="007F69C3" w:rsidRDefault="001A077E" w:rsidP="003A0384">
            <w:pPr>
              <w:pStyle w:val="movimento2"/>
              <w:rPr>
                <w:color w:val="002060"/>
              </w:rPr>
            </w:pPr>
            <w:r w:rsidRPr="007F69C3">
              <w:rPr>
                <w:color w:val="002060"/>
              </w:rPr>
              <w:t xml:space="preserve">(CALCETTO NUMANA) </w:t>
            </w:r>
          </w:p>
        </w:tc>
        <w:tc>
          <w:tcPr>
            <w:tcW w:w="800" w:type="dxa"/>
            <w:tcMar>
              <w:top w:w="20" w:type="dxa"/>
              <w:left w:w="20" w:type="dxa"/>
              <w:bottom w:w="20" w:type="dxa"/>
              <w:right w:w="20" w:type="dxa"/>
            </w:tcMar>
            <w:vAlign w:val="center"/>
            <w:hideMark/>
          </w:tcPr>
          <w:p w14:paraId="4A32E28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D2A4278" w14:textId="77777777" w:rsidR="001A077E" w:rsidRPr="007F69C3" w:rsidRDefault="001A077E" w:rsidP="003A0384">
            <w:pPr>
              <w:pStyle w:val="movimento"/>
              <w:rPr>
                <w:color w:val="002060"/>
              </w:rPr>
            </w:pPr>
            <w:r w:rsidRPr="007F69C3">
              <w:rPr>
                <w:color w:val="002060"/>
              </w:rPr>
              <w:t>PRIORI GABRIELE</w:t>
            </w:r>
          </w:p>
        </w:tc>
        <w:tc>
          <w:tcPr>
            <w:tcW w:w="2200" w:type="dxa"/>
            <w:tcMar>
              <w:top w:w="20" w:type="dxa"/>
              <w:left w:w="20" w:type="dxa"/>
              <w:bottom w:w="20" w:type="dxa"/>
              <w:right w:w="20" w:type="dxa"/>
            </w:tcMar>
            <w:vAlign w:val="center"/>
            <w:hideMark/>
          </w:tcPr>
          <w:p w14:paraId="7944CA1C" w14:textId="77777777" w:rsidR="001A077E" w:rsidRPr="007F69C3" w:rsidRDefault="001A077E" w:rsidP="003A0384">
            <w:pPr>
              <w:pStyle w:val="movimento2"/>
              <w:rPr>
                <w:color w:val="002060"/>
              </w:rPr>
            </w:pPr>
            <w:r w:rsidRPr="007F69C3">
              <w:rPr>
                <w:color w:val="002060"/>
              </w:rPr>
              <w:t xml:space="preserve">(CDC 2018) </w:t>
            </w:r>
          </w:p>
        </w:tc>
      </w:tr>
      <w:tr w:rsidR="001A077E" w:rsidRPr="007F69C3" w14:paraId="7E25BFE0" w14:textId="77777777" w:rsidTr="003A0384">
        <w:tc>
          <w:tcPr>
            <w:tcW w:w="2200" w:type="dxa"/>
            <w:tcMar>
              <w:top w:w="20" w:type="dxa"/>
              <w:left w:w="20" w:type="dxa"/>
              <w:bottom w:w="20" w:type="dxa"/>
              <w:right w:w="20" w:type="dxa"/>
            </w:tcMar>
            <w:vAlign w:val="center"/>
            <w:hideMark/>
          </w:tcPr>
          <w:p w14:paraId="3349FFDD" w14:textId="77777777" w:rsidR="001A077E" w:rsidRPr="007F69C3" w:rsidRDefault="001A077E" w:rsidP="003A0384">
            <w:pPr>
              <w:pStyle w:val="movimento"/>
              <w:rPr>
                <w:color w:val="002060"/>
              </w:rPr>
            </w:pPr>
            <w:r w:rsidRPr="007F69C3">
              <w:rPr>
                <w:color w:val="002060"/>
              </w:rPr>
              <w:t>FABRETTI MATTIA</w:t>
            </w:r>
          </w:p>
        </w:tc>
        <w:tc>
          <w:tcPr>
            <w:tcW w:w="2200" w:type="dxa"/>
            <w:tcMar>
              <w:top w:w="20" w:type="dxa"/>
              <w:left w:w="20" w:type="dxa"/>
              <w:bottom w:w="20" w:type="dxa"/>
              <w:right w:w="20" w:type="dxa"/>
            </w:tcMar>
            <w:vAlign w:val="center"/>
            <w:hideMark/>
          </w:tcPr>
          <w:p w14:paraId="38E9A23E" w14:textId="77777777" w:rsidR="001A077E" w:rsidRPr="007F69C3" w:rsidRDefault="001A077E" w:rsidP="003A0384">
            <w:pPr>
              <w:pStyle w:val="movimento2"/>
              <w:rPr>
                <w:color w:val="002060"/>
              </w:rPr>
            </w:pPr>
            <w:r w:rsidRPr="007F69C3">
              <w:rPr>
                <w:color w:val="002060"/>
              </w:rPr>
              <w:t xml:space="preserve">(GLS DORICA AN.UR) </w:t>
            </w:r>
          </w:p>
        </w:tc>
        <w:tc>
          <w:tcPr>
            <w:tcW w:w="800" w:type="dxa"/>
            <w:tcMar>
              <w:top w:w="20" w:type="dxa"/>
              <w:left w:w="20" w:type="dxa"/>
              <w:bottom w:w="20" w:type="dxa"/>
              <w:right w:w="20" w:type="dxa"/>
            </w:tcMar>
            <w:vAlign w:val="center"/>
            <w:hideMark/>
          </w:tcPr>
          <w:p w14:paraId="7602000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5C7449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8A0067E" w14:textId="77777777" w:rsidR="001A077E" w:rsidRPr="007F69C3" w:rsidRDefault="001A077E" w:rsidP="003A0384">
            <w:pPr>
              <w:pStyle w:val="movimento2"/>
              <w:rPr>
                <w:color w:val="002060"/>
              </w:rPr>
            </w:pPr>
            <w:r w:rsidRPr="007F69C3">
              <w:rPr>
                <w:color w:val="002060"/>
              </w:rPr>
              <w:t> </w:t>
            </w:r>
          </w:p>
        </w:tc>
      </w:tr>
    </w:tbl>
    <w:p w14:paraId="093EE5BF"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0EECF06" w14:textId="77777777" w:rsidTr="003A0384">
        <w:tc>
          <w:tcPr>
            <w:tcW w:w="2200" w:type="dxa"/>
            <w:tcMar>
              <w:top w:w="20" w:type="dxa"/>
              <w:left w:w="20" w:type="dxa"/>
              <w:bottom w:w="20" w:type="dxa"/>
              <w:right w:w="20" w:type="dxa"/>
            </w:tcMar>
            <w:vAlign w:val="center"/>
            <w:hideMark/>
          </w:tcPr>
          <w:p w14:paraId="4D007D1E" w14:textId="77777777" w:rsidR="001A077E" w:rsidRPr="007F69C3" w:rsidRDefault="001A077E" w:rsidP="003A0384">
            <w:pPr>
              <w:pStyle w:val="movimento"/>
              <w:rPr>
                <w:color w:val="002060"/>
              </w:rPr>
            </w:pPr>
            <w:r w:rsidRPr="007F69C3">
              <w:rPr>
                <w:color w:val="002060"/>
              </w:rPr>
              <w:t>DI ROCCO MASSIMO</w:t>
            </w:r>
          </w:p>
        </w:tc>
        <w:tc>
          <w:tcPr>
            <w:tcW w:w="2200" w:type="dxa"/>
            <w:tcMar>
              <w:top w:w="20" w:type="dxa"/>
              <w:left w:w="20" w:type="dxa"/>
              <w:bottom w:w="20" w:type="dxa"/>
              <w:right w:w="20" w:type="dxa"/>
            </w:tcMar>
            <w:vAlign w:val="center"/>
            <w:hideMark/>
          </w:tcPr>
          <w:p w14:paraId="26CCD299" w14:textId="77777777" w:rsidR="001A077E" w:rsidRPr="007F69C3" w:rsidRDefault="001A077E" w:rsidP="003A0384">
            <w:pPr>
              <w:pStyle w:val="movimento2"/>
              <w:rPr>
                <w:color w:val="002060"/>
              </w:rPr>
            </w:pPr>
            <w:r w:rsidRPr="007F69C3">
              <w:rPr>
                <w:color w:val="002060"/>
              </w:rPr>
              <w:t xml:space="preserve">(ANKON NOVA MARMI) </w:t>
            </w:r>
          </w:p>
        </w:tc>
        <w:tc>
          <w:tcPr>
            <w:tcW w:w="800" w:type="dxa"/>
            <w:tcMar>
              <w:top w:w="20" w:type="dxa"/>
              <w:left w:w="20" w:type="dxa"/>
              <w:bottom w:w="20" w:type="dxa"/>
              <w:right w:w="20" w:type="dxa"/>
            </w:tcMar>
            <w:vAlign w:val="center"/>
            <w:hideMark/>
          </w:tcPr>
          <w:p w14:paraId="1AB8043C"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08744AB" w14:textId="77777777" w:rsidR="001A077E" w:rsidRPr="007F69C3" w:rsidRDefault="001A077E" w:rsidP="003A0384">
            <w:pPr>
              <w:pStyle w:val="movimento"/>
              <w:rPr>
                <w:color w:val="002060"/>
              </w:rPr>
            </w:pPr>
            <w:r w:rsidRPr="007F69C3">
              <w:rPr>
                <w:color w:val="002060"/>
              </w:rPr>
              <w:t>ADDABBO ANDREA</w:t>
            </w:r>
          </w:p>
        </w:tc>
        <w:tc>
          <w:tcPr>
            <w:tcW w:w="2200" w:type="dxa"/>
            <w:tcMar>
              <w:top w:w="20" w:type="dxa"/>
              <w:left w:w="20" w:type="dxa"/>
              <w:bottom w:w="20" w:type="dxa"/>
              <w:right w:w="20" w:type="dxa"/>
            </w:tcMar>
            <w:vAlign w:val="center"/>
            <w:hideMark/>
          </w:tcPr>
          <w:p w14:paraId="006229EB" w14:textId="77777777" w:rsidR="001A077E" w:rsidRPr="007F69C3" w:rsidRDefault="001A077E" w:rsidP="003A0384">
            <w:pPr>
              <w:pStyle w:val="movimento2"/>
              <w:rPr>
                <w:color w:val="002060"/>
              </w:rPr>
            </w:pPr>
            <w:r w:rsidRPr="007F69C3">
              <w:rPr>
                <w:color w:val="002060"/>
              </w:rPr>
              <w:t xml:space="preserve">(POLISPORTIVA FUTURA A.D.) </w:t>
            </w:r>
          </w:p>
        </w:tc>
      </w:tr>
      <w:tr w:rsidR="001A077E" w:rsidRPr="007F69C3" w14:paraId="39188A11" w14:textId="77777777" w:rsidTr="003A0384">
        <w:tc>
          <w:tcPr>
            <w:tcW w:w="2200" w:type="dxa"/>
            <w:tcMar>
              <w:top w:w="20" w:type="dxa"/>
              <w:left w:w="20" w:type="dxa"/>
              <w:bottom w:w="20" w:type="dxa"/>
              <w:right w:w="20" w:type="dxa"/>
            </w:tcMar>
            <w:vAlign w:val="center"/>
            <w:hideMark/>
          </w:tcPr>
          <w:p w14:paraId="7488EAED" w14:textId="77777777" w:rsidR="001A077E" w:rsidRPr="007F69C3" w:rsidRDefault="001A077E" w:rsidP="003A0384">
            <w:pPr>
              <w:pStyle w:val="movimento"/>
              <w:rPr>
                <w:color w:val="002060"/>
              </w:rPr>
            </w:pPr>
            <w:r w:rsidRPr="007F69C3">
              <w:rPr>
                <w:color w:val="002060"/>
              </w:rPr>
              <w:t>GRIZI MARCO</w:t>
            </w:r>
          </w:p>
        </w:tc>
        <w:tc>
          <w:tcPr>
            <w:tcW w:w="2200" w:type="dxa"/>
            <w:tcMar>
              <w:top w:w="20" w:type="dxa"/>
              <w:left w:w="20" w:type="dxa"/>
              <w:bottom w:w="20" w:type="dxa"/>
              <w:right w:w="20" w:type="dxa"/>
            </w:tcMar>
            <w:vAlign w:val="center"/>
            <w:hideMark/>
          </w:tcPr>
          <w:p w14:paraId="43A974D7" w14:textId="77777777" w:rsidR="001A077E" w:rsidRPr="007F69C3" w:rsidRDefault="001A077E" w:rsidP="003A0384">
            <w:pPr>
              <w:pStyle w:val="movimento2"/>
              <w:rPr>
                <w:color w:val="002060"/>
              </w:rPr>
            </w:pPr>
            <w:r w:rsidRPr="007F69C3">
              <w:rPr>
                <w:color w:val="002060"/>
              </w:rPr>
              <w:t xml:space="preserve">(VALLESINA) </w:t>
            </w:r>
          </w:p>
        </w:tc>
        <w:tc>
          <w:tcPr>
            <w:tcW w:w="800" w:type="dxa"/>
            <w:tcMar>
              <w:top w:w="20" w:type="dxa"/>
              <w:left w:w="20" w:type="dxa"/>
              <w:bottom w:w="20" w:type="dxa"/>
              <w:right w:w="20" w:type="dxa"/>
            </w:tcMar>
            <w:vAlign w:val="center"/>
            <w:hideMark/>
          </w:tcPr>
          <w:p w14:paraId="56F447E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478378B" w14:textId="77777777" w:rsidR="001A077E" w:rsidRPr="007F69C3" w:rsidRDefault="001A077E" w:rsidP="003A0384">
            <w:pPr>
              <w:pStyle w:val="movimento"/>
              <w:rPr>
                <w:color w:val="002060"/>
              </w:rPr>
            </w:pPr>
            <w:r w:rsidRPr="007F69C3">
              <w:rPr>
                <w:color w:val="002060"/>
              </w:rPr>
              <w:t>SPIGANTI MAURIZI GIOVANNI</w:t>
            </w:r>
          </w:p>
        </w:tc>
        <w:tc>
          <w:tcPr>
            <w:tcW w:w="2200" w:type="dxa"/>
            <w:tcMar>
              <w:top w:w="20" w:type="dxa"/>
              <w:left w:w="20" w:type="dxa"/>
              <w:bottom w:w="20" w:type="dxa"/>
              <w:right w:w="20" w:type="dxa"/>
            </w:tcMar>
            <w:vAlign w:val="center"/>
            <w:hideMark/>
          </w:tcPr>
          <w:p w14:paraId="42F7D7A4" w14:textId="77777777" w:rsidR="001A077E" w:rsidRPr="007F69C3" w:rsidRDefault="001A077E" w:rsidP="003A0384">
            <w:pPr>
              <w:pStyle w:val="movimento2"/>
              <w:rPr>
                <w:color w:val="002060"/>
              </w:rPr>
            </w:pPr>
            <w:r w:rsidRPr="007F69C3">
              <w:rPr>
                <w:color w:val="002060"/>
              </w:rPr>
              <w:t xml:space="preserve">(VISSO-ALTONERA CALCIO1970) </w:t>
            </w:r>
          </w:p>
        </w:tc>
      </w:tr>
    </w:tbl>
    <w:p w14:paraId="7D757FB2"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D88F6BB" w14:textId="77777777" w:rsidTr="003A0384">
        <w:tc>
          <w:tcPr>
            <w:tcW w:w="2200" w:type="dxa"/>
            <w:tcMar>
              <w:top w:w="20" w:type="dxa"/>
              <w:left w:w="20" w:type="dxa"/>
              <w:bottom w:w="20" w:type="dxa"/>
              <w:right w:w="20" w:type="dxa"/>
            </w:tcMar>
            <w:vAlign w:val="center"/>
            <w:hideMark/>
          </w:tcPr>
          <w:p w14:paraId="1FB0C17C" w14:textId="77777777" w:rsidR="001A077E" w:rsidRPr="007F69C3" w:rsidRDefault="001A077E" w:rsidP="003A0384">
            <w:pPr>
              <w:pStyle w:val="movimento"/>
              <w:rPr>
                <w:color w:val="002060"/>
              </w:rPr>
            </w:pPr>
            <w:r w:rsidRPr="007F69C3">
              <w:rPr>
                <w:color w:val="002060"/>
              </w:rPr>
              <w:t>CAPOGROSSI ANDREA</w:t>
            </w:r>
          </w:p>
        </w:tc>
        <w:tc>
          <w:tcPr>
            <w:tcW w:w="2200" w:type="dxa"/>
            <w:tcMar>
              <w:top w:w="20" w:type="dxa"/>
              <w:left w:w="20" w:type="dxa"/>
              <w:bottom w:w="20" w:type="dxa"/>
              <w:right w:w="20" w:type="dxa"/>
            </w:tcMar>
            <w:vAlign w:val="center"/>
            <w:hideMark/>
          </w:tcPr>
          <w:p w14:paraId="5AFB6239" w14:textId="77777777" w:rsidR="001A077E" w:rsidRPr="007F69C3" w:rsidRDefault="001A077E" w:rsidP="003A0384">
            <w:pPr>
              <w:pStyle w:val="movimento2"/>
              <w:rPr>
                <w:color w:val="002060"/>
              </w:rPr>
            </w:pPr>
            <w:r w:rsidRPr="007F69C3">
              <w:rPr>
                <w:color w:val="002060"/>
              </w:rPr>
              <w:t xml:space="preserve">(VIRTUS ASD) </w:t>
            </w:r>
          </w:p>
        </w:tc>
        <w:tc>
          <w:tcPr>
            <w:tcW w:w="800" w:type="dxa"/>
            <w:tcMar>
              <w:top w:w="20" w:type="dxa"/>
              <w:left w:w="20" w:type="dxa"/>
              <w:bottom w:w="20" w:type="dxa"/>
              <w:right w:w="20" w:type="dxa"/>
            </w:tcMar>
            <w:vAlign w:val="center"/>
            <w:hideMark/>
          </w:tcPr>
          <w:p w14:paraId="78F41D0A"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80AFDE5" w14:textId="77777777" w:rsidR="001A077E" w:rsidRPr="007F69C3" w:rsidRDefault="001A077E" w:rsidP="003A0384">
            <w:pPr>
              <w:pStyle w:val="movimento"/>
              <w:rPr>
                <w:color w:val="002060"/>
              </w:rPr>
            </w:pPr>
            <w:r w:rsidRPr="007F69C3">
              <w:rPr>
                <w:color w:val="002060"/>
              </w:rPr>
              <w:t>GRELLONI MARCO</w:t>
            </w:r>
          </w:p>
        </w:tc>
        <w:tc>
          <w:tcPr>
            <w:tcW w:w="2200" w:type="dxa"/>
            <w:tcMar>
              <w:top w:w="20" w:type="dxa"/>
              <w:left w:w="20" w:type="dxa"/>
              <w:bottom w:w="20" w:type="dxa"/>
              <w:right w:w="20" w:type="dxa"/>
            </w:tcMar>
            <w:vAlign w:val="center"/>
            <w:hideMark/>
          </w:tcPr>
          <w:p w14:paraId="68BB1E5E" w14:textId="77777777" w:rsidR="001A077E" w:rsidRPr="007F69C3" w:rsidRDefault="001A077E" w:rsidP="003A0384">
            <w:pPr>
              <w:pStyle w:val="movimento2"/>
              <w:rPr>
                <w:color w:val="002060"/>
              </w:rPr>
            </w:pPr>
            <w:r w:rsidRPr="007F69C3">
              <w:rPr>
                <w:color w:val="002060"/>
              </w:rPr>
              <w:t xml:space="preserve">(VISSO-ALTONERA CALCIO1970) </w:t>
            </w:r>
          </w:p>
        </w:tc>
      </w:tr>
    </w:tbl>
    <w:p w14:paraId="3A6E4411" w14:textId="77777777" w:rsidR="001A077E" w:rsidRPr="007F69C3" w:rsidRDefault="001A077E" w:rsidP="001A077E">
      <w:pPr>
        <w:pStyle w:val="titolo10"/>
        <w:rPr>
          <w:rFonts w:eastAsiaTheme="minorEastAsia"/>
          <w:color w:val="002060"/>
        </w:rPr>
      </w:pPr>
      <w:r w:rsidRPr="007F69C3">
        <w:rPr>
          <w:color w:val="002060"/>
        </w:rPr>
        <w:t xml:space="preserve">GARE DEL 5/ 2/2024 </w:t>
      </w:r>
    </w:p>
    <w:p w14:paraId="33361BD0" w14:textId="77777777" w:rsidR="001A077E" w:rsidRPr="007F69C3" w:rsidRDefault="001A077E" w:rsidP="001A077E">
      <w:pPr>
        <w:pStyle w:val="titolo7a"/>
        <w:rPr>
          <w:color w:val="002060"/>
        </w:rPr>
      </w:pPr>
      <w:r w:rsidRPr="007F69C3">
        <w:rPr>
          <w:color w:val="002060"/>
        </w:rPr>
        <w:t xml:space="preserve">PROVVEDIMENTI DISCIPLINARI </w:t>
      </w:r>
    </w:p>
    <w:p w14:paraId="3DD5DA06"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5019DB64" w14:textId="77777777" w:rsidR="001A077E" w:rsidRPr="007F69C3" w:rsidRDefault="001A077E" w:rsidP="001A077E">
      <w:pPr>
        <w:pStyle w:val="titolo30"/>
        <w:rPr>
          <w:color w:val="002060"/>
        </w:rPr>
      </w:pPr>
      <w:r w:rsidRPr="007F69C3">
        <w:rPr>
          <w:color w:val="002060"/>
        </w:rPr>
        <w:t xml:space="preserve">CALCIATORI NON ESPULSI </w:t>
      </w:r>
    </w:p>
    <w:p w14:paraId="0B02628C" w14:textId="77777777" w:rsidR="001A077E" w:rsidRPr="007F69C3" w:rsidRDefault="001A077E" w:rsidP="001A077E">
      <w:pPr>
        <w:pStyle w:val="titolo20"/>
        <w:rPr>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5A19E7D" w14:textId="77777777" w:rsidTr="003A0384">
        <w:tc>
          <w:tcPr>
            <w:tcW w:w="2200" w:type="dxa"/>
            <w:tcMar>
              <w:top w:w="20" w:type="dxa"/>
              <w:left w:w="20" w:type="dxa"/>
              <w:bottom w:w="20" w:type="dxa"/>
              <w:right w:w="20" w:type="dxa"/>
            </w:tcMar>
            <w:vAlign w:val="center"/>
            <w:hideMark/>
          </w:tcPr>
          <w:p w14:paraId="758B58D1" w14:textId="77777777" w:rsidR="001A077E" w:rsidRPr="007F69C3" w:rsidRDefault="001A077E" w:rsidP="003A0384">
            <w:pPr>
              <w:pStyle w:val="movimento"/>
              <w:rPr>
                <w:color w:val="002060"/>
              </w:rPr>
            </w:pPr>
            <w:r w:rsidRPr="007F69C3">
              <w:rPr>
                <w:color w:val="002060"/>
              </w:rPr>
              <w:lastRenderedPageBreak/>
              <w:t>MANNOCCHI STEFANO</w:t>
            </w:r>
          </w:p>
        </w:tc>
        <w:tc>
          <w:tcPr>
            <w:tcW w:w="2200" w:type="dxa"/>
            <w:tcMar>
              <w:top w:w="20" w:type="dxa"/>
              <w:left w:w="20" w:type="dxa"/>
              <w:bottom w:w="20" w:type="dxa"/>
              <w:right w:w="20" w:type="dxa"/>
            </w:tcMar>
            <w:vAlign w:val="center"/>
            <w:hideMark/>
          </w:tcPr>
          <w:p w14:paraId="7DDB4075" w14:textId="77777777" w:rsidR="001A077E" w:rsidRPr="007F69C3" w:rsidRDefault="001A077E" w:rsidP="003A0384">
            <w:pPr>
              <w:pStyle w:val="movimento2"/>
              <w:rPr>
                <w:color w:val="002060"/>
              </w:rPr>
            </w:pPr>
            <w:r w:rsidRPr="007F69C3">
              <w:rPr>
                <w:color w:val="002060"/>
              </w:rPr>
              <w:t xml:space="preserve">(AMATORI STESE 2007 SRL) </w:t>
            </w:r>
          </w:p>
        </w:tc>
        <w:tc>
          <w:tcPr>
            <w:tcW w:w="800" w:type="dxa"/>
            <w:tcMar>
              <w:top w:w="20" w:type="dxa"/>
              <w:left w:w="20" w:type="dxa"/>
              <w:bottom w:w="20" w:type="dxa"/>
              <w:right w:w="20" w:type="dxa"/>
            </w:tcMar>
            <w:vAlign w:val="center"/>
            <w:hideMark/>
          </w:tcPr>
          <w:p w14:paraId="5F44D67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EE581B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5ADBFBD" w14:textId="77777777" w:rsidR="001A077E" w:rsidRPr="007F69C3" w:rsidRDefault="001A077E" w:rsidP="003A0384">
            <w:pPr>
              <w:pStyle w:val="movimento2"/>
              <w:rPr>
                <w:color w:val="002060"/>
              </w:rPr>
            </w:pPr>
            <w:r w:rsidRPr="007F69C3">
              <w:rPr>
                <w:color w:val="002060"/>
              </w:rPr>
              <w:t> </w:t>
            </w:r>
          </w:p>
        </w:tc>
      </w:tr>
    </w:tbl>
    <w:p w14:paraId="4449D962"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ACD4BD5" w14:textId="77777777" w:rsidTr="003A0384">
        <w:tc>
          <w:tcPr>
            <w:tcW w:w="2200" w:type="dxa"/>
            <w:tcMar>
              <w:top w:w="20" w:type="dxa"/>
              <w:left w:w="20" w:type="dxa"/>
              <w:bottom w:w="20" w:type="dxa"/>
              <w:right w:w="20" w:type="dxa"/>
            </w:tcMar>
            <w:vAlign w:val="center"/>
            <w:hideMark/>
          </w:tcPr>
          <w:p w14:paraId="60255260" w14:textId="77777777" w:rsidR="001A077E" w:rsidRPr="007F69C3" w:rsidRDefault="001A077E" w:rsidP="003A0384">
            <w:pPr>
              <w:pStyle w:val="movimento"/>
              <w:rPr>
                <w:color w:val="002060"/>
              </w:rPr>
            </w:pPr>
            <w:r w:rsidRPr="007F69C3">
              <w:rPr>
                <w:color w:val="002060"/>
              </w:rPr>
              <w:t>MAROZZI LUCA</w:t>
            </w:r>
          </w:p>
        </w:tc>
        <w:tc>
          <w:tcPr>
            <w:tcW w:w="2200" w:type="dxa"/>
            <w:tcMar>
              <w:top w:w="20" w:type="dxa"/>
              <w:left w:w="20" w:type="dxa"/>
              <w:bottom w:w="20" w:type="dxa"/>
              <w:right w:w="20" w:type="dxa"/>
            </w:tcMar>
            <w:vAlign w:val="center"/>
            <w:hideMark/>
          </w:tcPr>
          <w:p w14:paraId="12D61B8C" w14:textId="77777777" w:rsidR="001A077E" w:rsidRPr="007F69C3" w:rsidRDefault="001A077E" w:rsidP="003A0384">
            <w:pPr>
              <w:pStyle w:val="movimento2"/>
              <w:rPr>
                <w:color w:val="002060"/>
              </w:rPr>
            </w:pPr>
            <w:r w:rsidRPr="007F69C3">
              <w:rPr>
                <w:color w:val="002060"/>
              </w:rPr>
              <w:t xml:space="preserve">(CALCIO </w:t>
            </w:r>
            <w:proofErr w:type="gramStart"/>
            <w:r w:rsidRPr="007F69C3">
              <w:rPr>
                <w:color w:val="002060"/>
              </w:rPr>
              <w:t>S.ELPIDIO</w:t>
            </w:r>
            <w:proofErr w:type="gramEnd"/>
            <w:r w:rsidRPr="007F69C3">
              <w:rPr>
                <w:color w:val="002060"/>
              </w:rPr>
              <w:t xml:space="preserve"> A MARE) </w:t>
            </w:r>
          </w:p>
        </w:tc>
        <w:tc>
          <w:tcPr>
            <w:tcW w:w="800" w:type="dxa"/>
            <w:tcMar>
              <w:top w:w="20" w:type="dxa"/>
              <w:left w:w="20" w:type="dxa"/>
              <w:bottom w:w="20" w:type="dxa"/>
              <w:right w:w="20" w:type="dxa"/>
            </w:tcMar>
            <w:vAlign w:val="center"/>
            <w:hideMark/>
          </w:tcPr>
          <w:p w14:paraId="3AEB883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8D4EB2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B4E6D8C" w14:textId="77777777" w:rsidR="001A077E" w:rsidRPr="007F69C3" w:rsidRDefault="001A077E" w:rsidP="003A0384">
            <w:pPr>
              <w:pStyle w:val="movimento2"/>
              <w:rPr>
                <w:color w:val="002060"/>
              </w:rPr>
            </w:pPr>
            <w:r w:rsidRPr="007F69C3">
              <w:rPr>
                <w:color w:val="002060"/>
              </w:rPr>
              <w:t> </w:t>
            </w:r>
          </w:p>
        </w:tc>
      </w:tr>
    </w:tbl>
    <w:p w14:paraId="20E2F828" w14:textId="77777777" w:rsidR="001A077E" w:rsidRDefault="001A077E" w:rsidP="001A077E">
      <w:pPr>
        <w:pStyle w:val="breakline"/>
        <w:rPr>
          <w:color w:val="002060"/>
        </w:rPr>
      </w:pPr>
    </w:p>
    <w:p w14:paraId="3E56DED6"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25AF9C73"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5D11A00C" w14:textId="77777777" w:rsidR="001A077E" w:rsidRPr="007F69C3" w:rsidRDefault="001A077E" w:rsidP="001A077E">
      <w:pPr>
        <w:pStyle w:val="breakline"/>
        <w:rPr>
          <w:rFonts w:eastAsiaTheme="minorEastAsia"/>
          <w:color w:val="002060"/>
        </w:rPr>
      </w:pPr>
    </w:p>
    <w:p w14:paraId="0835D603" w14:textId="77777777" w:rsidR="001A077E" w:rsidRPr="007F69C3" w:rsidRDefault="001A077E" w:rsidP="001A077E">
      <w:pPr>
        <w:pStyle w:val="titoloprinc0"/>
        <w:rPr>
          <w:color w:val="002060"/>
        </w:rPr>
      </w:pPr>
      <w:r w:rsidRPr="007F69C3">
        <w:rPr>
          <w:color w:val="002060"/>
        </w:rPr>
        <w:t>CLASSIFICA</w:t>
      </w:r>
    </w:p>
    <w:p w14:paraId="145FE8EA" w14:textId="77777777" w:rsidR="001A077E" w:rsidRPr="007F69C3" w:rsidRDefault="001A077E" w:rsidP="001A077E">
      <w:pPr>
        <w:pStyle w:val="breakline"/>
        <w:rPr>
          <w:color w:val="002060"/>
        </w:rPr>
      </w:pPr>
    </w:p>
    <w:p w14:paraId="3E7718D9" w14:textId="77777777" w:rsidR="001A077E" w:rsidRPr="007F69C3" w:rsidRDefault="001A077E" w:rsidP="001A077E">
      <w:pPr>
        <w:pStyle w:val="breakline"/>
        <w:rPr>
          <w:color w:val="002060"/>
        </w:rPr>
      </w:pPr>
    </w:p>
    <w:p w14:paraId="7A010D60" w14:textId="77777777" w:rsidR="001A077E" w:rsidRPr="007F69C3" w:rsidRDefault="001A077E" w:rsidP="001A077E">
      <w:pPr>
        <w:pStyle w:val="sottotitolocampionato10"/>
        <w:rPr>
          <w:color w:val="002060"/>
        </w:rPr>
      </w:pPr>
      <w:r w:rsidRPr="007F69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3CE453D2"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B2632"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50BA1"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BF38F"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B8726"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C7A3F"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A9AA1"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E0DD"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157F9"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8D58E"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58A39" w14:textId="77777777" w:rsidR="001A077E" w:rsidRPr="007F69C3" w:rsidRDefault="001A077E" w:rsidP="003A0384">
            <w:pPr>
              <w:pStyle w:val="headertabella0"/>
              <w:rPr>
                <w:color w:val="002060"/>
              </w:rPr>
            </w:pPr>
            <w:r w:rsidRPr="007F69C3">
              <w:rPr>
                <w:color w:val="002060"/>
              </w:rPr>
              <w:t>PE</w:t>
            </w:r>
          </w:p>
        </w:tc>
      </w:tr>
      <w:tr w:rsidR="001A077E" w:rsidRPr="007F69C3" w14:paraId="01E2E0B4"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707216" w14:textId="77777777" w:rsidR="001A077E" w:rsidRPr="007F69C3" w:rsidRDefault="001A077E" w:rsidP="003A0384">
            <w:pPr>
              <w:pStyle w:val="rowtabella0"/>
              <w:rPr>
                <w:color w:val="002060"/>
              </w:rPr>
            </w:pPr>
            <w:r w:rsidRPr="007F69C3">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84D1"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2310"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EE2E"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64F5"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C36D"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FDD3"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373B"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B963"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D479" w14:textId="77777777" w:rsidR="001A077E" w:rsidRPr="007F69C3" w:rsidRDefault="001A077E" w:rsidP="003A0384">
            <w:pPr>
              <w:pStyle w:val="rowtabella0"/>
              <w:jc w:val="center"/>
              <w:rPr>
                <w:color w:val="002060"/>
              </w:rPr>
            </w:pPr>
            <w:r w:rsidRPr="007F69C3">
              <w:rPr>
                <w:color w:val="002060"/>
              </w:rPr>
              <w:t>0</w:t>
            </w:r>
          </w:p>
        </w:tc>
      </w:tr>
      <w:tr w:rsidR="001A077E" w:rsidRPr="007F69C3" w14:paraId="100D2DB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31C73" w14:textId="77777777" w:rsidR="001A077E" w:rsidRPr="007F69C3" w:rsidRDefault="001A077E" w:rsidP="003A0384">
            <w:pPr>
              <w:pStyle w:val="rowtabella0"/>
              <w:rPr>
                <w:color w:val="002060"/>
              </w:rPr>
            </w:pPr>
            <w:r w:rsidRPr="007F69C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576B"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AD84"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6E5B"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64E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2B6A"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37E7" w14:textId="77777777" w:rsidR="001A077E" w:rsidRPr="007F69C3" w:rsidRDefault="001A077E" w:rsidP="003A0384">
            <w:pPr>
              <w:pStyle w:val="rowtabella0"/>
              <w:jc w:val="center"/>
              <w:rPr>
                <w:color w:val="002060"/>
              </w:rPr>
            </w:pPr>
            <w:r w:rsidRPr="007F69C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942C"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548B"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3C4E" w14:textId="77777777" w:rsidR="001A077E" w:rsidRPr="007F69C3" w:rsidRDefault="001A077E" w:rsidP="003A0384">
            <w:pPr>
              <w:pStyle w:val="rowtabella0"/>
              <w:jc w:val="center"/>
              <w:rPr>
                <w:color w:val="002060"/>
              </w:rPr>
            </w:pPr>
            <w:r w:rsidRPr="007F69C3">
              <w:rPr>
                <w:color w:val="002060"/>
              </w:rPr>
              <w:t>0</w:t>
            </w:r>
          </w:p>
        </w:tc>
      </w:tr>
      <w:tr w:rsidR="001A077E" w:rsidRPr="007F69C3" w14:paraId="6F56478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F93DB" w14:textId="77777777" w:rsidR="001A077E" w:rsidRPr="007F69C3" w:rsidRDefault="001A077E" w:rsidP="003A0384">
            <w:pPr>
              <w:pStyle w:val="rowtabella0"/>
              <w:rPr>
                <w:color w:val="002060"/>
              </w:rPr>
            </w:pPr>
            <w:r w:rsidRPr="007F69C3">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123F"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E4FC"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792E"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A730"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AF3C"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5F9F" w14:textId="77777777" w:rsidR="001A077E" w:rsidRPr="007F69C3" w:rsidRDefault="001A077E" w:rsidP="003A0384">
            <w:pPr>
              <w:pStyle w:val="rowtabella0"/>
              <w:jc w:val="center"/>
              <w:rPr>
                <w:color w:val="002060"/>
              </w:rPr>
            </w:pPr>
            <w:r w:rsidRPr="007F69C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33E6"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CFEE"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9AFA" w14:textId="77777777" w:rsidR="001A077E" w:rsidRPr="007F69C3" w:rsidRDefault="001A077E" w:rsidP="003A0384">
            <w:pPr>
              <w:pStyle w:val="rowtabella0"/>
              <w:jc w:val="center"/>
              <w:rPr>
                <w:color w:val="002060"/>
              </w:rPr>
            </w:pPr>
            <w:r w:rsidRPr="007F69C3">
              <w:rPr>
                <w:color w:val="002060"/>
              </w:rPr>
              <w:t>0</w:t>
            </w:r>
          </w:p>
        </w:tc>
      </w:tr>
      <w:tr w:rsidR="001A077E" w:rsidRPr="007F69C3" w14:paraId="17797CB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2F6A9" w14:textId="77777777" w:rsidR="001A077E" w:rsidRPr="007F69C3" w:rsidRDefault="001A077E" w:rsidP="003A0384">
            <w:pPr>
              <w:pStyle w:val="rowtabella0"/>
              <w:rPr>
                <w:color w:val="002060"/>
              </w:rPr>
            </w:pPr>
            <w:r w:rsidRPr="007F69C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8B88"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CDF4"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D2B2"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D453"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4FF1"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9795"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1077" w14:textId="77777777" w:rsidR="001A077E" w:rsidRPr="007F69C3" w:rsidRDefault="001A077E" w:rsidP="003A0384">
            <w:pPr>
              <w:pStyle w:val="rowtabella0"/>
              <w:jc w:val="center"/>
              <w:rPr>
                <w:color w:val="002060"/>
              </w:rPr>
            </w:pPr>
            <w:r w:rsidRPr="007F69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56D5"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0CA9" w14:textId="77777777" w:rsidR="001A077E" w:rsidRPr="007F69C3" w:rsidRDefault="001A077E" w:rsidP="003A0384">
            <w:pPr>
              <w:pStyle w:val="rowtabella0"/>
              <w:jc w:val="center"/>
              <w:rPr>
                <w:color w:val="002060"/>
              </w:rPr>
            </w:pPr>
            <w:r w:rsidRPr="007F69C3">
              <w:rPr>
                <w:color w:val="002060"/>
              </w:rPr>
              <w:t>0</w:t>
            </w:r>
          </w:p>
        </w:tc>
      </w:tr>
      <w:tr w:rsidR="001A077E" w:rsidRPr="007F69C3" w14:paraId="0FD5910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28A11" w14:textId="77777777" w:rsidR="001A077E" w:rsidRPr="007F69C3" w:rsidRDefault="001A077E" w:rsidP="003A0384">
            <w:pPr>
              <w:pStyle w:val="rowtabella0"/>
              <w:rPr>
                <w:color w:val="002060"/>
              </w:rPr>
            </w:pPr>
            <w:r w:rsidRPr="007F69C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853F"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77EA"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FE0F"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6C2E"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D550"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252C"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CAEC"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9395"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786C" w14:textId="77777777" w:rsidR="001A077E" w:rsidRPr="007F69C3" w:rsidRDefault="001A077E" w:rsidP="003A0384">
            <w:pPr>
              <w:pStyle w:val="rowtabella0"/>
              <w:jc w:val="center"/>
              <w:rPr>
                <w:color w:val="002060"/>
              </w:rPr>
            </w:pPr>
            <w:r w:rsidRPr="007F69C3">
              <w:rPr>
                <w:color w:val="002060"/>
              </w:rPr>
              <w:t>0</w:t>
            </w:r>
          </w:p>
        </w:tc>
      </w:tr>
      <w:tr w:rsidR="001A077E" w:rsidRPr="007F69C3" w14:paraId="7DB7DD42"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A0341" w14:textId="77777777" w:rsidR="001A077E" w:rsidRPr="007F69C3" w:rsidRDefault="001A077E" w:rsidP="003A0384">
            <w:pPr>
              <w:pStyle w:val="rowtabella0"/>
              <w:rPr>
                <w:color w:val="002060"/>
                <w:lang w:val="es-ES"/>
              </w:rPr>
            </w:pPr>
            <w:r w:rsidRPr="007F69C3">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8730"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2D94"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76B3E"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19B1"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71FE"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FD2E"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BABC"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7CC9"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1797" w14:textId="77777777" w:rsidR="001A077E" w:rsidRPr="007F69C3" w:rsidRDefault="001A077E" w:rsidP="003A0384">
            <w:pPr>
              <w:pStyle w:val="rowtabella0"/>
              <w:jc w:val="center"/>
              <w:rPr>
                <w:color w:val="002060"/>
              </w:rPr>
            </w:pPr>
            <w:r w:rsidRPr="007F69C3">
              <w:rPr>
                <w:color w:val="002060"/>
              </w:rPr>
              <w:t>0</w:t>
            </w:r>
          </w:p>
        </w:tc>
      </w:tr>
      <w:tr w:rsidR="001A077E" w:rsidRPr="007F69C3" w14:paraId="1B97ED9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03247" w14:textId="77777777" w:rsidR="001A077E" w:rsidRPr="007F69C3" w:rsidRDefault="001A077E" w:rsidP="003A0384">
            <w:pPr>
              <w:pStyle w:val="rowtabella0"/>
              <w:rPr>
                <w:color w:val="002060"/>
              </w:rPr>
            </w:pPr>
            <w:r w:rsidRPr="007F69C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86AA"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FC6E"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C52E"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388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2D9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1F26" w14:textId="77777777" w:rsidR="001A077E" w:rsidRPr="007F69C3" w:rsidRDefault="001A077E" w:rsidP="003A0384">
            <w:pPr>
              <w:pStyle w:val="rowtabella0"/>
              <w:jc w:val="center"/>
              <w:rPr>
                <w:color w:val="002060"/>
              </w:rPr>
            </w:pPr>
            <w:r w:rsidRPr="007F69C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C31C"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B588"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EA44" w14:textId="77777777" w:rsidR="001A077E" w:rsidRPr="007F69C3" w:rsidRDefault="001A077E" w:rsidP="003A0384">
            <w:pPr>
              <w:pStyle w:val="rowtabella0"/>
              <w:jc w:val="center"/>
              <w:rPr>
                <w:color w:val="002060"/>
              </w:rPr>
            </w:pPr>
            <w:r w:rsidRPr="007F69C3">
              <w:rPr>
                <w:color w:val="002060"/>
              </w:rPr>
              <w:t>0</w:t>
            </w:r>
          </w:p>
        </w:tc>
      </w:tr>
      <w:tr w:rsidR="001A077E" w:rsidRPr="007F69C3" w14:paraId="284BA6E5"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2D795" w14:textId="77777777" w:rsidR="001A077E" w:rsidRPr="007F69C3" w:rsidRDefault="001A077E" w:rsidP="003A0384">
            <w:pPr>
              <w:pStyle w:val="rowtabella0"/>
              <w:rPr>
                <w:color w:val="002060"/>
              </w:rPr>
            </w:pPr>
            <w:r w:rsidRPr="007F69C3">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302A"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AE9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05DD"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953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9BED"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87C5"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8502"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5BB2"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7776" w14:textId="77777777" w:rsidR="001A077E" w:rsidRPr="007F69C3" w:rsidRDefault="001A077E" w:rsidP="003A0384">
            <w:pPr>
              <w:pStyle w:val="rowtabella0"/>
              <w:jc w:val="center"/>
              <w:rPr>
                <w:color w:val="002060"/>
              </w:rPr>
            </w:pPr>
            <w:r w:rsidRPr="007F69C3">
              <w:rPr>
                <w:color w:val="002060"/>
              </w:rPr>
              <w:t>0</w:t>
            </w:r>
          </w:p>
        </w:tc>
      </w:tr>
      <w:tr w:rsidR="001A077E" w:rsidRPr="007F69C3" w14:paraId="7301735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E7328" w14:textId="77777777" w:rsidR="001A077E" w:rsidRPr="007F69C3" w:rsidRDefault="001A077E" w:rsidP="003A0384">
            <w:pPr>
              <w:pStyle w:val="rowtabella0"/>
              <w:rPr>
                <w:color w:val="002060"/>
              </w:rPr>
            </w:pPr>
            <w:r w:rsidRPr="007F69C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AFB4"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7511"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8DD80"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468D"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5AE7"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14ED" w14:textId="77777777" w:rsidR="001A077E" w:rsidRPr="007F69C3" w:rsidRDefault="001A077E" w:rsidP="003A0384">
            <w:pPr>
              <w:pStyle w:val="rowtabella0"/>
              <w:jc w:val="center"/>
              <w:rPr>
                <w:color w:val="002060"/>
              </w:rPr>
            </w:pPr>
            <w:r w:rsidRPr="007F69C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AD19"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9297"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8419" w14:textId="77777777" w:rsidR="001A077E" w:rsidRPr="007F69C3" w:rsidRDefault="001A077E" w:rsidP="003A0384">
            <w:pPr>
              <w:pStyle w:val="rowtabella0"/>
              <w:jc w:val="center"/>
              <w:rPr>
                <w:color w:val="002060"/>
              </w:rPr>
            </w:pPr>
            <w:r w:rsidRPr="007F69C3">
              <w:rPr>
                <w:color w:val="002060"/>
              </w:rPr>
              <w:t>0</w:t>
            </w:r>
          </w:p>
        </w:tc>
      </w:tr>
      <w:tr w:rsidR="001A077E" w:rsidRPr="007F69C3" w14:paraId="28F8B69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3D782" w14:textId="77777777" w:rsidR="001A077E" w:rsidRPr="007F69C3" w:rsidRDefault="001A077E" w:rsidP="003A0384">
            <w:pPr>
              <w:pStyle w:val="rowtabella0"/>
              <w:rPr>
                <w:color w:val="002060"/>
              </w:rPr>
            </w:pPr>
            <w:r w:rsidRPr="007F69C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F6188"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66F0"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D86E"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EC99"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6E25"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3CA2" w14:textId="77777777" w:rsidR="001A077E" w:rsidRPr="007F69C3" w:rsidRDefault="001A077E" w:rsidP="003A0384">
            <w:pPr>
              <w:pStyle w:val="rowtabella0"/>
              <w:jc w:val="center"/>
              <w:rPr>
                <w:color w:val="002060"/>
              </w:rPr>
            </w:pPr>
            <w:r w:rsidRPr="007F69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FFBA" w14:textId="77777777" w:rsidR="001A077E" w:rsidRPr="007F69C3" w:rsidRDefault="001A077E" w:rsidP="003A0384">
            <w:pPr>
              <w:pStyle w:val="rowtabella0"/>
              <w:jc w:val="center"/>
              <w:rPr>
                <w:color w:val="002060"/>
              </w:rPr>
            </w:pPr>
            <w:r w:rsidRPr="007F69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332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2113" w14:textId="77777777" w:rsidR="001A077E" w:rsidRPr="007F69C3" w:rsidRDefault="001A077E" w:rsidP="003A0384">
            <w:pPr>
              <w:pStyle w:val="rowtabella0"/>
              <w:jc w:val="center"/>
              <w:rPr>
                <w:color w:val="002060"/>
              </w:rPr>
            </w:pPr>
            <w:r w:rsidRPr="007F69C3">
              <w:rPr>
                <w:color w:val="002060"/>
              </w:rPr>
              <w:t>0</w:t>
            </w:r>
          </w:p>
        </w:tc>
      </w:tr>
      <w:tr w:rsidR="001A077E" w:rsidRPr="007F69C3" w14:paraId="1AE6EF7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071ED" w14:textId="77777777" w:rsidR="001A077E" w:rsidRPr="007F69C3" w:rsidRDefault="001A077E" w:rsidP="003A0384">
            <w:pPr>
              <w:pStyle w:val="rowtabella0"/>
              <w:rPr>
                <w:color w:val="002060"/>
              </w:rPr>
            </w:pPr>
            <w:r w:rsidRPr="007F69C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731B"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9CC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C965"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F863"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CDFDB"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B1FE" w14:textId="77777777" w:rsidR="001A077E" w:rsidRPr="007F69C3" w:rsidRDefault="001A077E" w:rsidP="003A0384">
            <w:pPr>
              <w:pStyle w:val="rowtabella0"/>
              <w:jc w:val="center"/>
              <w:rPr>
                <w:color w:val="002060"/>
              </w:rPr>
            </w:pPr>
            <w:r w:rsidRPr="007F69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4A85" w14:textId="77777777" w:rsidR="001A077E" w:rsidRPr="007F69C3" w:rsidRDefault="001A077E" w:rsidP="003A0384">
            <w:pPr>
              <w:pStyle w:val="rowtabella0"/>
              <w:jc w:val="center"/>
              <w:rPr>
                <w:color w:val="002060"/>
              </w:rPr>
            </w:pPr>
            <w:r w:rsidRPr="007F69C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A3DD"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1D11" w14:textId="77777777" w:rsidR="001A077E" w:rsidRPr="007F69C3" w:rsidRDefault="001A077E" w:rsidP="003A0384">
            <w:pPr>
              <w:pStyle w:val="rowtabella0"/>
              <w:jc w:val="center"/>
              <w:rPr>
                <w:color w:val="002060"/>
              </w:rPr>
            </w:pPr>
            <w:r w:rsidRPr="007F69C3">
              <w:rPr>
                <w:color w:val="002060"/>
              </w:rPr>
              <w:t>0</w:t>
            </w:r>
          </w:p>
        </w:tc>
      </w:tr>
      <w:tr w:rsidR="001A077E" w:rsidRPr="007F69C3" w14:paraId="348DB27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D7D5A" w14:textId="77777777" w:rsidR="001A077E" w:rsidRPr="007F69C3" w:rsidRDefault="001A077E" w:rsidP="003A0384">
            <w:pPr>
              <w:pStyle w:val="rowtabella0"/>
              <w:rPr>
                <w:color w:val="002060"/>
              </w:rPr>
            </w:pPr>
            <w:r w:rsidRPr="007F69C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A65B"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E7E6"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195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7CE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F47F"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726B" w14:textId="77777777" w:rsidR="001A077E" w:rsidRPr="007F69C3" w:rsidRDefault="001A077E" w:rsidP="003A0384">
            <w:pPr>
              <w:pStyle w:val="rowtabella0"/>
              <w:jc w:val="center"/>
              <w:rPr>
                <w:color w:val="002060"/>
              </w:rPr>
            </w:pPr>
            <w:r w:rsidRPr="007F69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5B3F" w14:textId="77777777" w:rsidR="001A077E" w:rsidRPr="007F69C3" w:rsidRDefault="001A077E" w:rsidP="003A0384">
            <w:pPr>
              <w:pStyle w:val="rowtabella0"/>
              <w:jc w:val="center"/>
              <w:rPr>
                <w:color w:val="002060"/>
              </w:rPr>
            </w:pPr>
            <w:r w:rsidRPr="007F69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35AB3"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648F" w14:textId="77777777" w:rsidR="001A077E" w:rsidRPr="007F69C3" w:rsidRDefault="001A077E" w:rsidP="003A0384">
            <w:pPr>
              <w:pStyle w:val="rowtabella0"/>
              <w:jc w:val="center"/>
              <w:rPr>
                <w:color w:val="002060"/>
              </w:rPr>
            </w:pPr>
            <w:r w:rsidRPr="007F69C3">
              <w:rPr>
                <w:color w:val="002060"/>
              </w:rPr>
              <w:t>0</w:t>
            </w:r>
          </w:p>
        </w:tc>
      </w:tr>
      <w:tr w:rsidR="001A077E" w:rsidRPr="007F69C3" w14:paraId="6B0E4EA4"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055EDF" w14:textId="77777777" w:rsidR="001A077E" w:rsidRPr="007F69C3" w:rsidRDefault="001A077E" w:rsidP="003A0384">
            <w:pPr>
              <w:pStyle w:val="rowtabella0"/>
              <w:rPr>
                <w:color w:val="002060"/>
                <w:lang w:val="es-ES"/>
              </w:rPr>
            </w:pPr>
            <w:r w:rsidRPr="007F69C3">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555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03FC"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AD6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B7A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CDC5"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F6AC"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2B47" w14:textId="77777777" w:rsidR="001A077E" w:rsidRPr="007F69C3" w:rsidRDefault="001A077E" w:rsidP="003A0384">
            <w:pPr>
              <w:pStyle w:val="rowtabella0"/>
              <w:jc w:val="center"/>
              <w:rPr>
                <w:color w:val="002060"/>
              </w:rPr>
            </w:pPr>
            <w:r w:rsidRPr="007F69C3">
              <w:rPr>
                <w:color w:val="002060"/>
              </w:rPr>
              <w:t>155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3A4D"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9163" w14:textId="77777777" w:rsidR="001A077E" w:rsidRPr="007F69C3" w:rsidRDefault="001A077E" w:rsidP="003A0384">
            <w:pPr>
              <w:pStyle w:val="rowtabella0"/>
              <w:jc w:val="center"/>
              <w:rPr>
                <w:color w:val="002060"/>
              </w:rPr>
            </w:pPr>
            <w:r w:rsidRPr="007F69C3">
              <w:rPr>
                <w:color w:val="002060"/>
              </w:rPr>
              <w:t>0</w:t>
            </w:r>
          </w:p>
        </w:tc>
      </w:tr>
    </w:tbl>
    <w:p w14:paraId="1EEBD4F4" w14:textId="77777777" w:rsidR="001A077E" w:rsidRPr="007F69C3" w:rsidRDefault="001A077E" w:rsidP="001A077E">
      <w:pPr>
        <w:pStyle w:val="breakline"/>
        <w:rPr>
          <w:rFonts w:eastAsiaTheme="minorEastAsia"/>
          <w:color w:val="002060"/>
        </w:rPr>
      </w:pPr>
    </w:p>
    <w:p w14:paraId="5855535B" w14:textId="77777777" w:rsidR="001A077E" w:rsidRPr="007F69C3" w:rsidRDefault="001A077E" w:rsidP="001A077E">
      <w:pPr>
        <w:pStyle w:val="breakline"/>
        <w:rPr>
          <w:color w:val="002060"/>
        </w:rPr>
      </w:pPr>
    </w:p>
    <w:p w14:paraId="5C6BA52C" w14:textId="77777777" w:rsidR="001A077E" w:rsidRPr="007F69C3" w:rsidRDefault="001A077E" w:rsidP="001A077E">
      <w:pPr>
        <w:pStyle w:val="sottotitolocampionato10"/>
        <w:rPr>
          <w:color w:val="002060"/>
        </w:rPr>
      </w:pPr>
      <w:r w:rsidRPr="007F69C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1BEDF2CD"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C5E08"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01299"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6728A"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4F4D1"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0EA38"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61639"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F652B"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90201"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EC30C"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D5F4D" w14:textId="77777777" w:rsidR="001A077E" w:rsidRPr="007F69C3" w:rsidRDefault="001A077E" w:rsidP="003A0384">
            <w:pPr>
              <w:pStyle w:val="headertabella0"/>
              <w:rPr>
                <w:color w:val="002060"/>
              </w:rPr>
            </w:pPr>
            <w:r w:rsidRPr="007F69C3">
              <w:rPr>
                <w:color w:val="002060"/>
              </w:rPr>
              <w:t>PE</w:t>
            </w:r>
          </w:p>
        </w:tc>
      </w:tr>
      <w:tr w:rsidR="001A077E" w:rsidRPr="007F69C3" w14:paraId="39AC722D"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88768C" w14:textId="77777777" w:rsidR="001A077E" w:rsidRPr="007F69C3" w:rsidRDefault="001A077E" w:rsidP="003A0384">
            <w:pPr>
              <w:pStyle w:val="rowtabella0"/>
              <w:rPr>
                <w:color w:val="002060"/>
              </w:rPr>
            </w:pPr>
            <w:r w:rsidRPr="007F69C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84B2"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5E1B"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098E"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349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AB4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602B" w14:textId="77777777" w:rsidR="001A077E" w:rsidRPr="007F69C3" w:rsidRDefault="001A077E" w:rsidP="003A0384">
            <w:pPr>
              <w:pStyle w:val="rowtabella0"/>
              <w:jc w:val="center"/>
              <w:rPr>
                <w:color w:val="002060"/>
              </w:rPr>
            </w:pPr>
            <w:r w:rsidRPr="007F69C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0CE3"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544E" w14:textId="77777777" w:rsidR="001A077E" w:rsidRPr="007F69C3" w:rsidRDefault="001A077E" w:rsidP="003A0384">
            <w:pPr>
              <w:pStyle w:val="rowtabella0"/>
              <w:jc w:val="center"/>
              <w:rPr>
                <w:color w:val="002060"/>
              </w:rPr>
            </w:pPr>
            <w:r w:rsidRPr="007F69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0721" w14:textId="77777777" w:rsidR="001A077E" w:rsidRPr="007F69C3" w:rsidRDefault="001A077E" w:rsidP="003A0384">
            <w:pPr>
              <w:pStyle w:val="rowtabella0"/>
              <w:jc w:val="center"/>
              <w:rPr>
                <w:color w:val="002060"/>
              </w:rPr>
            </w:pPr>
            <w:r w:rsidRPr="007F69C3">
              <w:rPr>
                <w:color w:val="002060"/>
              </w:rPr>
              <w:t>0</w:t>
            </w:r>
          </w:p>
        </w:tc>
      </w:tr>
      <w:tr w:rsidR="001A077E" w:rsidRPr="007F69C3" w14:paraId="291EE46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5057C" w14:textId="77777777" w:rsidR="001A077E" w:rsidRPr="007F69C3" w:rsidRDefault="001A077E" w:rsidP="003A0384">
            <w:pPr>
              <w:pStyle w:val="rowtabella0"/>
              <w:rPr>
                <w:color w:val="002060"/>
              </w:rPr>
            </w:pPr>
            <w:r w:rsidRPr="007F69C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376C"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E7C0"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8F76"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779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878A"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8F01"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D2FC"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DB2C"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07B7" w14:textId="77777777" w:rsidR="001A077E" w:rsidRPr="007F69C3" w:rsidRDefault="001A077E" w:rsidP="003A0384">
            <w:pPr>
              <w:pStyle w:val="rowtabella0"/>
              <w:jc w:val="center"/>
              <w:rPr>
                <w:color w:val="002060"/>
              </w:rPr>
            </w:pPr>
            <w:r w:rsidRPr="007F69C3">
              <w:rPr>
                <w:color w:val="002060"/>
              </w:rPr>
              <w:t>0</w:t>
            </w:r>
          </w:p>
        </w:tc>
      </w:tr>
      <w:tr w:rsidR="001A077E" w:rsidRPr="007F69C3" w14:paraId="502A770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E077C" w14:textId="77777777" w:rsidR="001A077E" w:rsidRPr="007F69C3" w:rsidRDefault="001A077E" w:rsidP="003A0384">
            <w:pPr>
              <w:pStyle w:val="rowtabella0"/>
              <w:rPr>
                <w:color w:val="002060"/>
              </w:rPr>
            </w:pPr>
            <w:r w:rsidRPr="007F69C3">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EA5F"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45E8"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B7D0"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7AE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EA88"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36BA" w14:textId="77777777" w:rsidR="001A077E" w:rsidRPr="007F69C3" w:rsidRDefault="001A077E" w:rsidP="003A0384">
            <w:pPr>
              <w:pStyle w:val="rowtabella0"/>
              <w:jc w:val="center"/>
              <w:rPr>
                <w:color w:val="002060"/>
              </w:rPr>
            </w:pPr>
            <w:r w:rsidRPr="007F69C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56CF"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29DA"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6430" w14:textId="77777777" w:rsidR="001A077E" w:rsidRPr="007F69C3" w:rsidRDefault="001A077E" w:rsidP="003A0384">
            <w:pPr>
              <w:pStyle w:val="rowtabella0"/>
              <w:jc w:val="center"/>
              <w:rPr>
                <w:color w:val="002060"/>
              </w:rPr>
            </w:pPr>
            <w:r w:rsidRPr="007F69C3">
              <w:rPr>
                <w:color w:val="002060"/>
              </w:rPr>
              <w:t>0</w:t>
            </w:r>
          </w:p>
        </w:tc>
      </w:tr>
      <w:tr w:rsidR="001A077E" w:rsidRPr="007F69C3" w14:paraId="1C763F0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52F79" w14:textId="77777777" w:rsidR="001A077E" w:rsidRPr="007F69C3" w:rsidRDefault="001A077E" w:rsidP="003A0384">
            <w:pPr>
              <w:pStyle w:val="rowtabella0"/>
              <w:rPr>
                <w:color w:val="002060"/>
              </w:rPr>
            </w:pPr>
            <w:r w:rsidRPr="007F69C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E5F7"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E043"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58A3"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271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F724"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07DA"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25FC"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350D"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FAFB" w14:textId="77777777" w:rsidR="001A077E" w:rsidRPr="007F69C3" w:rsidRDefault="001A077E" w:rsidP="003A0384">
            <w:pPr>
              <w:pStyle w:val="rowtabella0"/>
              <w:jc w:val="center"/>
              <w:rPr>
                <w:color w:val="002060"/>
              </w:rPr>
            </w:pPr>
            <w:r w:rsidRPr="007F69C3">
              <w:rPr>
                <w:color w:val="002060"/>
              </w:rPr>
              <w:t>0</w:t>
            </w:r>
          </w:p>
        </w:tc>
      </w:tr>
      <w:tr w:rsidR="001A077E" w:rsidRPr="007F69C3" w14:paraId="6A7DF405"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DEE0C" w14:textId="77777777" w:rsidR="001A077E" w:rsidRPr="007F69C3" w:rsidRDefault="001A077E" w:rsidP="003A0384">
            <w:pPr>
              <w:pStyle w:val="rowtabella0"/>
              <w:rPr>
                <w:color w:val="002060"/>
              </w:rPr>
            </w:pPr>
            <w:r w:rsidRPr="007F69C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4D20"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ADC1"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7285"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3501"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354A"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2E20"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5E17" w14:textId="77777777" w:rsidR="001A077E" w:rsidRPr="007F69C3" w:rsidRDefault="001A077E" w:rsidP="003A0384">
            <w:pPr>
              <w:pStyle w:val="rowtabella0"/>
              <w:jc w:val="center"/>
              <w:rPr>
                <w:color w:val="002060"/>
              </w:rPr>
            </w:pPr>
            <w:r w:rsidRPr="007F69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5160"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B27C" w14:textId="77777777" w:rsidR="001A077E" w:rsidRPr="007F69C3" w:rsidRDefault="001A077E" w:rsidP="003A0384">
            <w:pPr>
              <w:pStyle w:val="rowtabella0"/>
              <w:jc w:val="center"/>
              <w:rPr>
                <w:color w:val="002060"/>
              </w:rPr>
            </w:pPr>
            <w:r w:rsidRPr="007F69C3">
              <w:rPr>
                <w:color w:val="002060"/>
              </w:rPr>
              <w:t>0</w:t>
            </w:r>
          </w:p>
        </w:tc>
      </w:tr>
      <w:tr w:rsidR="001A077E" w:rsidRPr="007F69C3" w14:paraId="3C5EB2D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74DC3" w14:textId="77777777" w:rsidR="001A077E" w:rsidRPr="007F69C3" w:rsidRDefault="001A077E" w:rsidP="003A0384">
            <w:pPr>
              <w:pStyle w:val="rowtabella0"/>
              <w:rPr>
                <w:color w:val="002060"/>
              </w:rPr>
            </w:pPr>
            <w:r w:rsidRPr="007F69C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2BE7"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EC59"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EB58"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871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EA9F"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C63B"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918F" w14:textId="77777777" w:rsidR="001A077E" w:rsidRPr="007F69C3" w:rsidRDefault="001A077E" w:rsidP="003A0384">
            <w:pPr>
              <w:pStyle w:val="rowtabella0"/>
              <w:jc w:val="center"/>
              <w:rPr>
                <w:color w:val="002060"/>
              </w:rPr>
            </w:pPr>
            <w:r w:rsidRPr="007F69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09C4"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96D8" w14:textId="77777777" w:rsidR="001A077E" w:rsidRPr="007F69C3" w:rsidRDefault="001A077E" w:rsidP="003A0384">
            <w:pPr>
              <w:pStyle w:val="rowtabella0"/>
              <w:jc w:val="center"/>
              <w:rPr>
                <w:color w:val="002060"/>
              </w:rPr>
            </w:pPr>
            <w:r w:rsidRPr="007F69C3">
              <w:rPr>
                <w:color w:val="002060"/>
              </w:rPr>
              <w:t>0</w:t>
            </w:r>
          </w:p>
        </w:tc>
      </w:tr>
      <w:tr w:rsidR="001A077E" w:rsidRPr="007F69C3" w14:paraId="626BFD2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08C53" w14:textId="77777777" w:rsidR="001A077E" w:rsidRPr="007F69C3" w:rsidRDefault="001A077E" w:rsidP="003A0384">
            <w:pPr>
              <w:pStyle w:val="rowtabella0"/>
              <w:rPr>
                <w:color w:val="002060"/>
              </w:rPr>
            </w:pPr>
            <w:r w:rsidRPr="007F69C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FCEE"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19D0"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3B3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BA72"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7EDC"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706C" w14:textId="77777777" w:rsidR="001A077E" w:rsidRPr="007F69C3" w:rsidRDefault="001A077E" w:rsidP="003A0384">
            <w:pPr>
              <w:pStyle w:val="rowtabella0"/>
              <w:jc w:val="center"/>
              <w:rPr>
                <w:color w:val="002060"/>
              </w:rPr>
            </w:pPr>
            <w:r w:rsidRPr="007F69C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C968"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8362"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0FF5" w14:textId="77777777" w:rsidR="001A077E" w:rsidRPr="007F69C3" w:rsidRDefault="001A077E" w:rsidP="003A0384">
            <w:pPr>
              <w:pStyle w:val="rowtabella0"/>
              <w:jc w:val="center"/>
              <w:rPr>
                <w:color w:val="002060"/>
              </w:rPr>
            </w:pPr>
            <w:r w:rsidRPr="007F69C3">
              <w:rPr>
                <w:color w:val="002060"/>
              </w:rPr>
              <w:t>0</w:t>
            </w:r>
          </w:p>
        </w:tc>
      </w:tr>
      <w:tr w:rsidR="001A077E" w:rsidRPr="007F69C3" w14:paraId="704E443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C72A6" w14:textId="77777777" w:rsidR="001A077E" w:rsidRPr="007F69C3" w:rsidRDefault="001A077E" w:rsidP="003A0384">
            <w:pPr>
              <w:pStyle w:val="rowtabella0"/>
              <w:rPr>
                <w:color w:val="002060"/>
              </w:rPr>
            </w:pPr>
            <w:r w:rsidRPr="007F69C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3933"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2CC6"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7A33"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E14E"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1A97"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07F8" w14:textId="77777777" w:rsidR="001A077E" w:rsidRPr="007F69C3" w:rsidRDefault="001A077E" w:rsidP="003A0384">
            <w:pPr>
              <w:pStyle w:val="rowtabella0"/>
              <w:jc w:val="center"/>
              <w:rPr>
                <w:color w:val="002060"/>
              </w:rPr>
            </w:pPr>
            <w:r w:rsidRPr="007F69C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8B42"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5ED6"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F4F5" w14:textId="77777777" w:rsidR="001A077E" w:rsidRPr="007F69C3" w:rsidRDefault="001A077E" w:rsidP="003A0384">
            <w:pPr>
              <w:pStyle w:val="rowtabella0"/>
              <w:jc w:val="center"/>
              <w:rPr>
                <w:color w:val="002060"/>
              </w:rPr>
            </w:pPr>
            <w:r w:rsidRPr="007F69C3">
              <w:rPr>
                <w:color w:val="002060"/>
              </w:rPr>
              <w:t>0</w:t>
            </w:r>
          </w:p>
        </w:tc>
      </w:tr>
      <w:tr w:rsidR="001A077E" w:rsidRPr="007F69C3" w14:paraId="6FF4E93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B59A2" w14:textId="77777777" w:rsidR="001A077E" w:rsidRPr="007F69C3" w:rsidRDefault="001A077E" w:rsidP="003A0384">
            <w:pPr>
              <w:pStyle w:val="rowtabella0"/>
              <w:rPr>
                <w:color w:val="002060"/>
              </w:rPr>
            </w:pPr>
            <w:r w:rsidRPr="007F69C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4E21" w14:textId="77777777" w:rsidR="001A077E" w:rsidRPr="007F69C3" w:rsidRDefault="001A077E" w:rsidP="003A0384">
            <w:pPr>
              <w:pStyle w:val="rowtabella0"/>
              <w:jc w:val="center"/>
              <w:rPr>
                <w:color w:val="002060"/>
              </w:rPr>
            </w:pPr>
            <w:r w:rsidRPr="007F69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1D41"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3B93"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651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483E"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5129"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552F"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A3E4"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6E65" w14:textId="77777777" w:rsidR="001A077E" w:rsidRPr="007F69C3" w:rsidRDefault="001A077E" w:rsidP="003A0384">
            <w:pPr>
              <w:pStyle w:val="rowtabella0"/>
              <w:jc w:val="center"/>
              <w:rPr>
                <w:color w:val="002060"/>
              </w:rPr>
            </w:pPr>
            <w:r w:rsidRPr="007F69C3">
              <w:rPr>
                <w:color w:val="002060"/>
              </w:rPr>
              <w:t>0</w:t>
            </w:r>
          </w:p>
        </w:tc>
      </w:tr>
      <w:tr w:rsidR="001A077E" w:rsidRPr="007F69C3" w14:paraId="324D0EC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4AD1E" w14:textId="77777777" w:rsidR="001A077E" w:rsidRPr="007F69C3" w:rsidRDefault="001A077E" w:rsidP="003A0384">
            <w:pPr>
              <w:pStyle w:val="rowtabella0"/>
              <w:rPr>
                <w:color w:val="002060"/>
              </w:rPr>
            </w:pPr>
            <w:r w:rsidRPr="007F69C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175D"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1EDC"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89C2"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C94EB"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D31C"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CDE9" w14:textId="77777777" w:rsidR="001A077E" w:rsidRPr="007F69C3" w:rsidRDefault="001A077E" w:rsidP="003A0384">
            <w:pPr>
              <w:pStyle w:val="rowtabella0"/>
              <w:jc w:val="center"/>
              <w:rPr>
                <w:color w:val="002060"/>
              </w:rPr>
            </w:pPr>
            <w:r w:rsidRPr="007F69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3D7B"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8FB9"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5F63" w14:textId="77777777" w:rsidR="001A077E" w:rsidRPr="007F69C3" w:rsidRDefault="001A077E" w:rsidP="003A0384">
            <w:pPr>
              <w:pStyle w:val="rowtabella0"/>
              <w:jc w:val="center"/>
              <w:rPr>
                <w:color w:val="002060"/>
              </w:rPr>
            </w:pPr>
            <w:r w:rsidRPr="007F69C3">
              <w:rPr>
                <w:color w:val="002060"/>
              </w:rPr>
              <w:t>0</w:t>
            </w:r>
          </w:p>
        </w:tc>
      </w:tr>
      <w:tr w:rsidR="001A077E" w:rsidRPr="007F69C3" w14:paraId="1A94BA91"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C38B6" w14:textId="77777777" w:rsidR="001A077E" w:rsidRPr="007F69C3" w:rsidRDefault="001A077E" w:rsidP="003A0384">
            <w:pPr>
              <w:pStyle w:val="rowtabella0"/>
              <w:rPr>
                <w:color w:val="002060"/>
              </w:rPr>
            </w:pPr>
            <w:r w:rsidRPr="007F69C3">
              <w:rPr>
                <w:color w:val="002060"/>
              </w:rPr>
              <w:t xml:space="preserve">A.S.D. </w:t>
            </w:r>
            <w:proofErr w:type="gramStart"/>
            <w:r w:rsidRPr="007F69C3">
              <w:rPr>
                <w:color w:val="002060"/>
              </w:rPr>
              <w:t>CITTA</w:t>
            </w:r>
            <w:proofErr w:type="gramEnd"/>
            <w:r w:rsidRPr="007F69C3">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9136"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7817"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0264"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8FD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13D0"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D63A"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62360" w14:textId="77777777" w:rsidR="001A077E" w:rsidRPr="007F69C3" w:rsidRDefault="001A077E" w:rsidP="003A0384">
            <w:pPr>
              <w:pStyle w:val="rowtabella0"/>
              <w:jc w:val="center"/>
              <w:rPr>
                <w:color w:val="002060"/>
              </w:rPr>
            </w:pPr>
            <w:r w:rsidRPr="007F69C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C51C"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9598" w14:textId="77777777" w:rsidR="001A077E" w:rsidRPr="007F69C3" w:rsidRDefault="001A077E" w:rsidP="003A0384">
            <w:pPr>
              <w:pStyle w:val="rowtabella0"/>
              <w:jc w:val="center"/>
              <w:rPr>
                <w:color w:val="002060"/>
              </w:rPr>
            </w:pPr>
            <w:r w:rsidRPr="007F69C3">
              <w:rPr>
                <w:color w:val="002060"/>
              </w:rPr>
              <w:t>0</w:t>
            </w:r>
          </w:p>
        </w:tc>
      </w:tr>
      <w:tr w:rsidR="001A077E" w:rsidRPr="007F69C3" w14:paraId="3239E8D1"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6180D" w14:textId="77777777" w:rsidR="001A077E" w:rsidRPr="007F69C3" w:rsidRDefault="001A077E" w:rsidP="003A0384">
            <w:pPr>
              <w:pStyle w:val="rowtabella0"/>
              <w:rPr>
                <w:color w:val="002060"/>
                <w:lang w:val="es-ES"/>
              </w:rPr>
            </w:pPr>
            <w:r w:rsidRPr="007F69C3">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A09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699D"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A50B"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7E5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FC22"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9737"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F0446" w14:textId="77777777" w:rsidR="001A077E" w:rsidRPr="007F69C3" w:rsidRDefault="001A077E" w:rsidP="003A0384">
            <w:pPr>
              <w:pStyle w:val="rowtabella0"/>
              <w:jc w:val="center"/>
              <w:rPr>
                <w:color w:val="002060"/>
              </w:rPr>
            </w:pPr>
            <w:r w:rsidRPr="007F69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F5D4"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9E5B" w14:textId="77777777" w:rsidR="001A077E" w:rsidRPr="007F69C3" w:rsidRDefault="001A077E" w:rsidP="003A0384">
            <w:pPr>
              <w:pStyle w:val="rowtabella0"/>
              <w:jc w:val="center"/>
              <w:rPr>
                <w:color w:val="002060"/>
              </w:rPr>
            </w:pPr>
            <w:r w:rsidRPr="007F69C3">
              <w:rPr>
                <w:color w:val="002060"/>
              </w:rPr>
              <w:t>0</w:t>
            </w:r>
          </w:p>
        </w:tc>
      </w:tr>
      <w:tr w:rsidR="001A077E" w:rsidRPr="007F69C3" w14:paraId="7FCD28A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57902" w14:textId="77777777" w:rsidR="001A077E" w:rsidRPr="007F69C3" w:rsidRDefault="001A077E" w:rsidP="003A0384">
            <w:pPr>
              <w:pStyle w:val="rowtabella0"/>
              <w:rPr>
                <w:color w:val="002060"/>
                <w:lang w:val="es-ES"/>
              </w:rPr>
            </w:pPr>
            <w:r w:rsidRPr="007F69C3">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2ED2"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1A1C"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8C9F"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918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5CE9"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2133"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711B" w14:textId="77777777" w:rsidR="001A077E" w:rsidRPr="007F69C3" w:rsidRDefault="001A077E" w:rsidP="003A0384">
            <w:pPr>
              <w:pStyle w:val="rowtabella0"/>
              <w:jc w:val="center"/>
              <w:rPr>
                <w:color w:val="002060"/>
              </w:rPr>
            </w:pPr>
            <w:r w:rsidRPr="007F69C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C88A"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24A9" w14:textId="77777777" w:rsidR="001A077E" w:rsidRPr="007F69C3" w:rsidRDefault="001A077E" w:rsidP="003A0384">
            <w:pPr>
              <w:pStyle w:val="rowtabella0"/>
              <w:jc w:val="center"/>
              <w:rPr>
                <w:color w:val="002060"/>
              </w:rPr>
            </w:pPr>
            <w:r w:rsidRPr="007F69C3">
              <w:rPr>
                <w:color w:val="002060"/>
              </w:rPr>
              <w:t>0</w:t>
            </w:r>
          </w:p>
        </w:tc>
      </w:tr>
      <w:tr w:rsidR="001A077E" w:rsidRPr="007F69C3" w14:paraId="0B2553A8"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9D96E2" w14:textId="77777777" w:rsidR="001A077E" w:rsidRPr="007F69C3" w:rsidRDefault="001A077E" w:rsidP="003A0384">
            <w:pPr>
              <w:pStyle w:val="rowtabella0"/>
              <w:rPr>
                <w:color w:val="002060"/>
              </w:rPr>
            </w:pPr>
            <w:r w:rsidRPr="007F69C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64FF"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5F16"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774E"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ABA8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F361"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D9BB"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C0C2" w14:textId="77777777" w:rsidR="001A077E" w:rsidRPr="007F69C3" w:rsidRDefault="001A077E" w:rsidP="003A0384">
            <w:pPr>
              <w:pStyle w:val="rowtabella0"/>
              <w:jc w:val="center"/>
              <w:rPr>
                <w:color w:val="002060"/>
              </w:rPr>
            </w:pPr>
            <w:r w:rsidRPr="007F69C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CCE9"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D8FD" w14:textId="77777777" w:rsidR="001A077E" w:rsidRPr="007F69C3" w:rsidRDefault="001A077E" w:rsidP="003A0384">
            <w:pPr>
              <w:pStyle w:val="rowtabella0"/>
              <w:jc w:val="center"/>
              <w:rPr>
                <w:color w:val="002060"/>
              </w:rPr>
            </w:pPr>
            <w:r w:rsidRPr="007F69C3">
              <w:rPr>
                <w:color w:val="002060"/>
              </w:rPr>
              <w:t>0</w:t>
            </w:r>
          </w:p>
        </w:tc>
      </w:tr>
    </w:tbl>
    <w:p w14:paraId="3206FD51" w14:textId="77777777" w:rsidR="001A077E" w:rsidRPr="007F69C3" w:rsidRDefault="001A077E" w:rsidP="001A077E">
      <w:pPr>
        <w:pStyle w:val="breakline"/>
        <w:rPr>
          <w:rFonts w:eastAsiaTheme="minorEastAsia"/>
          <w:color w:val="002060"/>
        </w:rPr>
      </w:pPr>
    </w:p>
    <w:p w14:paraId="5130E97C" w14:textId="77777777" w:rsidR="001A077E" w:rsidRPr="007F69C3" w:rsidRDefault="001A077E" w:rsidP="001A077E">
      <w:pPr>
        <w:pStyle w:val="breakline"/>
        <w:rPr>
          <w:color w:val="002060"/>
        </w:rPr>
      </w:pPr>
    </w:p>
    <w:p w14:paraId="5C7A2AD0" w14:textId="77777777" w:rsidR="001A077E" w:rsidRPr="007F69C3" w:rsidRDefault="001A077E" w:rsidP="001A077E">
      <w:pPr>
        <w:pStyle w:val="sottotitolocampionato10"/>
        <w:rPr>
          <w:color w:val="002060"/>
        </w:rPr>
      </w:pPr>
      <w:r w:rsidRPr="007F69C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0D1DCF67"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95590"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453A6"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9D514"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04EEF"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10B9A"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6F88C"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9F864"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ACC87"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5135D"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492BA" w14:textId="77777777" w:rsidR="001A077E" w:rsidRPr="007F69C3" w:rsidRDefault="001A077E" w:rsidP="003A0384">
            <w:pPr>
              <w:pStyle w:val="headertabella0"/>
              <w:rPr>
                <w:color w:val="002060"/>
              </w:rPr>
            </w:pPr>
            <w:r w:rsidRPr="007F69C3">
              <w:rPr>
                <w:color w:val="002060"/>
              </w:rPr>
              <w:t>PE</w:t>
            </w:r>
          </w:p>
        </w:tc>
      </w:tr>
      <w:tr w:rsidR="001A077E" w:rsidRPr="007F69C3" w14:paraId="0E5BA51B"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A5020" w14:textId="77777777" w:rsidR="001A077E" w:rsidRPr="007F69C3" w:rsidRDefault="001A077E" w:rsidP="003A0384">
            <w:pPr>
              <w:pStyle w:val="rowtabella0"/>
              <w:rPr>
                <w:color w:val="002060"/>
              </w:rPr>
            </w:pPr>
            <w:r w:rsidRPr="007F69C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ADD2" w14:textId="77777777" w:rsidR="001A077E" w:rsidRPr="007F69C3" w:rsidRDefault="001A077E" w:rsidP="003A0384">
            <w:pPr>
              <w:pStyle w:val="rowtabella0"/>
              <w:jc w:val="center"/>
              <w:rPr>
                <w:color w:val="002060"/>
              </w:rPr>
            </w:pPr>
            <w:r w:rsidRPr="007F69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3517"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B175"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CA3F"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865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6F76" w14:textId="77777777" w:rsidR="001A077E" w:rsidRPr="007F69C3" w:rsidRDefault="001A077E" w:rsidP="003A0384">
            <w:pPr>
              <w:pStyle w:val="rowtabella0"/>
              <w:jc w:val="center"/>
              <w:rPr>
                <w:color w:val="002060"/>
              </w:rPr>
            </w:pPr>
            <w:r w:rsidRPr="007F69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B4E6"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836C" w14:textId="77777777" w:rsidR="001A077E" w:rsidRPr="007F69C3" w:rsidRDefault="001A077E" w:rsidP="003A0384">
            <w:pPr>
              <w:pStyle w:val="rowtabella0"/>
              <w:jc w:val="center"/>
              <w:rPr>
                <w:color w:val="002060"/>
              </w:rPr>
            </w:pPr>
            <w:r w:rsidRPr="007F69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6BA0" w14:textId="77777777" w:rsidR="001A077E" w:rsidRPr="007F69C3" w:rsidRDefault="001A077E" w:rsidP="003A0384">
            <w:pPr>
              <w:pStyle w:val="rowtabella0"/>
              <w:jc w:val="center"/>
              <w:rPr>
                <w:color w:val="002060"/>
              </w:rPr>
            </w:pPr>
            <w:r w:rsidRPr="007F69C3">
              <w:rPr>
                <w:color w:val="002060"/>
              </w:rPr>
              <w:t>0</w:t>
            </w:r>
          </w:p>
        </w:tc>
      </w:tr>
      <w:tr w:rsidR="001A077E" w:rsidRPr="007F69C3" w14:paraId="71FF426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9B753" w14:textId="77777777" w:rsidR="001A077E" w:rsidRPr="007F69C3" w:rsidRDefault="001A077E" w:rsidP="003A0384">
            <w:pPr>
              <w:pStyle w:val="rowtabella0"/>
              <w:rPr>
                <w:color w:val="002060"/>
              </w:rPr>
            </w:pPr>
            <w:r w:rsidRPr="007F69C3">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E608" w14:textId="77777777" w:rsidR="001A077E" w:rsidRPr="007F69C3" w:rsidRDefault="001A077E" w:rsidP="003A0384">
            <w:pPr>
              <w:pStyle w:val="rowtabella0"/>
              <w:jc w:val="center"/>
              <w:rPr>
                <w:color w:val="002060"/>
              </w:rPr>
            </w:pPr>
            <w:r w:rsidRPr="007F69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BCE9"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2828"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8DE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9FA0"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B7DC"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3AA1"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05CE"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AF71" w14:textId="77777777" w:rsidR="001A077E" w:rsidRPr="007F69C3" w:rsidRDefault="001A077E" w:rsidP="003A0384">
            <w:pPr>
              <w:pStyle w:val="rowtabella0"/>
              <w:jc w:val="center"/>
              <w:rPr>
                <w:color w:val="002060"/>
              </w:rPr>
            </w:pPr>
            <w:r w:rsidRPr="007F69C3">
              <w:rPr>
                <w:color w:val="002060"/>
              </w:rPr>
              <w:t>0</w:t>
            </w:r>
          </w:p>
        </w:tc>
      </w:tr>
      <w:tr w:rsidR="001A077E" w:rsidRPr="007F69C3" w14:paraId="3B90BA3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3B778" w14:textId="77777777" w:rsidR="001A077E" w:rsidRPr="007F69C3" w:rsidRDefault="001A077E" w:rsidP="003A0384">
            <w:pPr>
              <w:pStyle w:val="rowtabella0"/>
              <w:rPr>
                <w:color w:val="002060"/>
              </w:rPr>
            </w:pPr>
            <w:r w:rsidRPr="007F69C3">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6436"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61DB"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DA50"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FB0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8F8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8F79" w14:textId="77777777" w:rsidR="001A077E" w:rsidRPr="007F69C3" w:rsidRDefault="001A077E" w:rsidP="003A0384">
            <w:pPr>
              <w:pStyle w:val="rowtabella0"/>
              <w:jc w:val="center"/>
              <w:rPr>
                <w:color w:val="002060"/>
              </w:rPr>
            </w:pPr>
            <w:r w:rsidRPr="007F69C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EA9A"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E107"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7D2C" w14:textId="77777777" w:rsidR="001A077E" w:rsidRPr="007F69C3" w:rsidRDefault="001A077E" w:rsidP="003A0384">
            <w:pPr>
              <w:pStyle w:val="rowtabella0"/>
              <w:jc w:val="center"/>
              <w:rPr>
                <w:color w:val="002060"/>
              </w:rPr>
            </w:pPr>
            <w:r w:rsidRPr="007F69C3">
              <w:rPr>
                <w:color w:val="002060"/>
              </w:rPr>
              <w:t>0</w:t>
            </w:r>
          </w:p>
        </w:tc>
      </w:tr>
      <w:tr w:rsidR="001A077E" w:rsidRPr="007F69C3" w14:paraId="3A32FFD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53A95" w14:textId="77777777" w:rsidR="001A077E" w:rsidRPr="007F69C3" w:rsidRDefault="001A077E" w:rsidP="003A0384">
            <w:pPr>
              <w:pStyle w:val="rowtabella0"/>
              <w:rPr>
                <w:color w:val="002060"/>
              </w:rPr>
            </w:pPr>
            <w:r w:rsidRPr="007F69C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351B"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1184"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E472"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CE0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53A9"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682B" w14:textId="77777777" w:rsidR="001A077E" w:rsidRPr="007F69C3" w:rsidRDefault="001A077E" w:rsidP="003A0384">
            <w:pPr>
              <w:pStyle w:val="rowtabella0"/>
              <w:jc w:val="center"/>
              <w:rPr>
                <w:color w:val="002060"/>
              </w:rPr>
            </w:pPr>
            <w:r w:rsidRPr="007F69C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F111" w14:textId="77777777" w:rsidR="001A077E" w:rsidRPr="007F69C3" w:rsidRDefault="001A077E" w:rsidP="003A0384">
            <w:pPr>
              <w:pStyle w:val="rowtabella0"/>
              <w:jc w:val="center"/>
              <w:rPr>
                <w:color w:val="002060"/>
              </w:rPr>
            </w:pPr>
            <w:r w:rsidRPr="007F69C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02E6"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16B5" w14:textId="77777777" w:rsidR="001A077E" w:rsidRPr="007F69C3" w:rsidRDefault="001A077E" w:rsidP="003A0384">
            <w:pPr>
              <w:pStyle w:val="rowtabella0"/>
              <w:jc w:val="center"/>
              <w:rPr>
                <w:color w:val="002060"/>
              </w:rPr>
            </w:pPr>
            <w:r w:rsidRPr="007F69C3">
              <w:rPr>
                <w:color w:val="002060"/>
              </w:rPr>
              <w:t>0</w:t>
            </w:r>
          </w:p>
        </w:tc>
      </w:tr>
      <w:tr w:rsidR="001A077E" w:rsidRPr="007F69C3" w14:paraId="0A251C6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D85BD" w14:textId="77777777" w:rsidR="001A077E" w:rsidRPr="007F69C3" w:rsidRDefault="001A077E" w:rsidP="003A0384">
            <w:pPr>
              <w:pStyle w:val="rowtabella0"/>
              <w:rPr>
                <w:color w:val="002060"/>
              </w:rPr>
            </w:pPr>
            <w:r w:rsidRPr="007F69C3">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8B10"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B1C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7497"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63C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89FD"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7E13" w14:textId="77777777" w:rsidR="001A077E" w:rsidRPr="007F69C3" w:rsidRDefault="001A077E" w:rsidP="003A0384">
            <w:pPr>
              <w:pStyle w:val="rowtabella0"/>
              <w:jc w:val="center"/>
              <w:rPr>
                <w:color w:val="002060"/>
              </w:rPr>
            </w:pPr>
            <w:r w:rsidRPr="007F69C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61DA"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BA2B"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D284" w14:textId="77777777" w:rsidR="001A077E" w:rsidRPr="007F69C3" w:rsidRDefault="001A077E" w:rsidP="003A0384">
            <w:pPr>
              <w:pStyle w:val="rowtabella0"/>
              <w:jc w:val="center"/>
              <w:rPr>
                <w:color w:val="002060"/>
              </w:rPr>
            </w:pPr>
            <w:r w:rsidRPr="007F69C3">
              <w:rPr>
                <w:color w:val="002060"/>
              </w:rPr>
              <w:t>0</w:t>
            </w:r>
          </w:p>
        </w:tc>
      </w:tr>
      <w:tr w:rsidR="001A077E" w:rsidRPr="007F69C3" w14:paraId="59B7453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0287C" w14:textId="77777777" w:rsidR="001A077E" w:rsidRPr="007F69C3" w:rsidRDefault="001A077E" w:rsidP="003A0384">
            <w:pPr>
              <w:pStyle w:val="rowtabella0"/>
              <w:rPr>
                <w:color w:val="002060"/>
              </w:rPr>
            </w:pPr>
            <w:r w:rsidRPr="007F69C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014E"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C22A"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7AE8"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0939"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9BC2"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4955" w14:textId="77777777" w:rsidR="001A077E" w:rsidRPr="007F69C3" w:rsidRDefault="001A077E" w:rsidP="003A0384">
            <w:pPr>
              <w:pStyle w:val="rowtabella0"/>
              <w:jc w:val="center"/>
              <w:rPr>
                <w:color w:val="002060"/>
              </w:rPr>
            </w:pPr>
            <w:r w:rsidRPr="007F69C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EC11"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05C5" w14:textId="77777777" w:rsidR="001A077E" w:rsidRPr="007F69C3" w:rsidRDefault="001A077E" w:rsidP="003A0384">
            <w:pPr>
              <w:pStyle w:val="rowtabella0"/>
              <w:jc w:val="center"/>
              <w:rPr>
                <w:color w:val="002060"/>
              </w:rPr>
            </w:pPr>
            <w:r w:rsidRPr="007F69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15E1" w14:textId="77777777" w:rsidR="001A077E" w:rsidRPr="007F69C3" w:rsidRDefault="001A077E" w:rsidP="003A0384">
            <w:pPr>
              <w:pStyle w:val="rowtabella0"/>
              <w:jc w:val="center"/>
              <w:rPr>
                <w:color w:val="002060"/>
              </w:rPr>
            </w:pPr>
            <w:r w:rsidRPr="007F69C3">
              <w:rPr>
                <w:color w:val="002060"/>
              </w:rPr>
              <w:t>0</w:t>
            </w:r>
          </w:p>
        </w:tc>
      </w:tr>
      <w:tr w:rsidR="001A077E" w:rsidRPr="007F69C3" w14:paraId="05D97D1A"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7E93C" w14:textId="77777777" w:rsidR="001A077E" w:rsidRPr="007F69C3" w:rsidRDefault="001A077E" w:rsidP="003A0384">
            <w:pPr>
              <w:pStyle w:val="rowtabella0"/>
              <w:rPr>
                <w:color w:val="002060"/>
              </w:rPr>
            </w:pPr>
            <w:r w:rsidRPr="007F69C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85DA"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DAFC"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A069"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8BB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1F2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4867"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6F76"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C5C0"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4651" w14:textId="77777777" w:rsidR="001A077E" w:rsidRPr="007F69C3" w:rsidRDefault="001A077E" w:rsidP="003A0384">
            <w:pPr>
              <w:pStyle w:val="rowtabella0"/>
              <w:jc w:val="center"/>
              <w:rPr>
                <w:color w:val="002060"/>
              </w:rPr>
            </w:pPr>
            <w:r w:rsidRPr="007F69C3">
              <w:rPr>
                <w:color w:val="002060"/>
              </w:rPr>
              <w:t>0</w:t>
            </w:r>
          </w:p>
        </w:tc>
      </w:tr>
      <w:tr w:rsidR="001A077E" w:rsidRPr="007F69C3" w14:paraId="5DAB8CD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102AD" w14:textId="77777777" w:rsidR="001A077E" w:rsidRPr="007F69C3" w:rsidRDefault="001A077E" w:rsidP="003A0384">
            <w:pPr>
              <w:pStyle w:val="rowtabella0"/>
              <w:rPr>
                <w:color w:val="002060"/>
              </w:rPr>
            </w:pPr>
            <w:r w:rsidRPr="007F69C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4B1D"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6E1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C73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3E0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A9A2"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59C9"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34C1" w14:textId="77777777" w:rsidR="001A077E" w:rsidRPr="007F69C3" w:rsidRDefault="001A077E" w:rsidP="003A0384">
            <w:pPr>
              <w:pStyle w:val="rowtabella0"/>
              <w:jc w:val="center"/>
              <w:rPr>
                <w:color w:val="002060"/>
              </w:rPr>
            </w:pPr>
            <w:r w:rsidRPr="007F69C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CDEB"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8950" w14:textId="77777777" w:rsidR="001A077E" w:rsidRPr="007F69C3" w:rsidRDefault="001A077E" w:rsidP="003A0384">
            <w:pPr>
              <w:pStyle w:val="rowtabella0"/>
              <w:jc w:val="center"/>
              <w:rPr>
                <w:color w:val="002060"/>
              </w:rPr>
            </w:pPr>
            <w:r w:rsidRPr="007F69C3">
              <w:rPr>
                <w:color w:val="002060"/>
              </w:rPr>
              <w:t>0</w:t>
            </w:r>
          </w:p>
        </w:tc>
      </w:tr>
      <w:tr w:rsidR="001A077E" w:rsidRPr="007F69C3" w14:paraId="08EC784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6F896" w14:textId="77777777" w:rsidR="001A077E" w:rsidRPr="007F69C3" w:rsidRDefault="001A077E" w:rsidP="003A0384">
            <w:pPr>
              <w:pStyle w:val="rowtabella0"/>
              <w:rPr>
                <w:color w:val="002060"/>
              </w:rPr>
            </w:pPr>
            <w:r w:rsidRPr="007F69C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5C39"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C65A"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6E2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65D0"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D280"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4E97" w14:textId="77777777" w:rsidR="001A077E" w:rsidRPr="007F69C3" w:rsidRDefault="001A077E" w:rsidP="003A0384">
            <w:pPr>
              <w:pStyle w:val="rowtabella0"/>
              <w:jc w:val="center"/>
              <w:rPr>
                <w:color w:val="002060"/>
              </w:rPr>
            </w:pPr>
            <w:r w:rsidRPr="007F69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EBBF"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BFA6"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252A" w14:textId="77777777" w:rsidR="001A077E" w:rsidRPr="007F69C3" w:rsidRDefault="001A077E" w:rsidP="003A0384">
            <w:pPr>
              <w:pStyle w:val="rowtabella0"/>
              <w:jc w:val="center"/>
              <w:rPr>
                <w:color w:val="002060"/>
              </w:rPr>
            </w:pPr>
            <w:r w:rsidRPr="007F69C3">
              <w:rPr>
                <w:color w:val="002060"/>
              </w:rPr>
              <w:t>0</w:t>
            </w:r>
          </w:p>
        </w:tc>
      </w:tr>
      <w:tr w:rsidR="001A077E" w:rsidRPr="007F69C3" w14:paraId="5162764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F0239" w14:textId="77777777" w:rsidR="001A077E" w:rsidRPr="007F69C3" w:rsidRDefault="001A077E" w:rsidP="003A0384">
            <w:pPr>
              <w:pStyle w:val="rowtabella0"/>
              <w:rPr>
                <w:color w:val="002060"/>
              </w:rPr>
            </w:pPr>
            <w:r w:rsidRPr="007F69C3">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53B06"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0177"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F31E"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5AB4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937D"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144C"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AB69"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A21A"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99CE" w14:textId="77777777" w:rsidR="001A077E" w:rsidRPr="007F69C3" w:rsidRDefault="001A077E" w:rsidP="003A0384">
            <w:pPr>
              <w:pStyle w:val="rowtabella0"/>
              <w:jc w:val="center"/>
              <w:rPr>
                <w:color w:val="002060"/>
              </w:rPr>
            </w:pPr>
            <w:r w:rsidRPr="007F69C3">
              <w:rPr>
                <w:color w:val="002060"/>
              </w:rPr>
              <w:t>0</w:t>
            </w:r>
          </w:p>
        </w:tc>
      </w:tr>
      <w:tr w:rsidR="001A077E" w:rsidRPr="007F69C3" w14:paraId="6D37319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0B180" w14:textId="77777777" w:rsidR="001A077E" w:rsidRPr="007F69C3" w:rsidRDefault="001A077E" w:rsidP="003A0384">
            <w:pPr>
              <w:pStyle w:val="rowtabella0"/>
              <w:rPr>
                <w:color w:val="002060"/>
              </w:rPr>
            </w:pPr>
            <w:r w:rsidRPr="007F69C3">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5352"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1FC5"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9E22"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68D2"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44D7"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AC05" w14:textId="77777777" w:rsidR="001A077E" w:rsidRPr="007F69C3" w:rsidRDefault="001A077E" w:rsidP="003A0384">
            <w:pPr>
              <w:pStyle w:val="rowtabella0"/>
              <w:jc w:val="center"/>
              <w:rPr>
                <w:color w:val="002060"/>
              </w:rPr>
            </w:pPr>
            <w:r w:rsidRPr="007F69C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1355" w14:textId="77777777" w:rsidR="001A077E" w:rsidRPr="007F69C3" w:rsidRDefault="001A077E" w:rsidP="003A0384">
            <w:pPr>
              <w:pStyle w:val="rowtabella0"/>
              <w:jc w:val="center"/>
              <w:rPr>
                <w:color w:val="002060"/>
              </w:rPr>
            </w:pPr>
            <w:r w:rsidRPr="007F69C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83B6"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C32C" w14:textId="77777777" w:rsidR="001A077E" w:rsidRPr="007F69C3" w:rsidRDefault="001A077E" w:rsidP="003A0384">
            <w:pPr>
              <w:pStyle w:val="rowtabella0"/>
              <w:jc w:val="center"/>
              <w:rPr>
                <w:color w:val="002060"/>
              </w:rPr>
            </w:pPr>
            <w:r w:rsidRPr="007F69C3">
              <w:rPr>
                <w:color w:val="002060"/>
              </w:rPr>
              <w:t>0</w:t>
            </w:r>
          </w:p>
        </w:tc>
      </w:tr>
      <w:tr w:rsidR="001A077E" w:rsidRPr="007F69C3" w14:paraId="4717C04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68069" w14:textId="77777777" w:rsidR="001A077E" w:rsidRPr="007F69C3" w:rsidRDefault="001A077E" w:rsidP="003A0384">
            <w:pPr>
              <w:pStyle w:val="rowtabella0"/>
              <w:rPr>
                <w:color w:val="002060"/>
              </w:rPr>
            </w:pPr>
            <w:r w:rsidRPr="007F69C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476F"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60F1"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BB71"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B93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352C"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B4EC"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96B3" w14:textId="77777777" w:rsidR="001A077E" w:rsidRPr="007F69C3" w:rsidRDefault="001A077E" w:rsidP="003A0384">
            <w:pPr>
              <w:pStyle w:val="rowtabella0"/>
              <w:jc w:val="center"/>
              <w:rPr>
                <w:color w:val="002060"/>
              </w:rPr>
            </w:pPr>
            <w:r w:rsidRPr="007F69C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507C"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A5767" w14:textId="77777777" w:rsidR="001A077E" w:rsidRPr="007F69C3" w:rsidRDefault="001A077E" w:rsidP="003A0384">
            <w:pPr>
              <w:pStyle w:val="rowtabella0"/>
              <w:jc w:val="center"/>
              <w:rPr>
                <w:color w:val="002060"/>
              </w:rPr>
            </w:pPr>
            <w:r w:rsidRPr="007F69C3">
              <w:rPr>
                <w:color w:val="002060"/>
              </w:rPr>
              <w:t>0</w:t>
            </w:r>
          </w:p>
        </w:tc>
      </w:tr>
      <w:tr w:rsidR="001A077E" w:rsidRPr="007F69C3" w14:paraId="0BB8549B"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38C7B9" w14:textId="77777777" w:rsidR="001A077E" w:rsidRPr="007F69C3" w:rsidRDefault="001A077E" w:rsidP="003A0384">
            <w:pPr>
              <w:pStyle w:val="rowtabella0"/>
              <w:rPr>
                <w:color w:val="002060"/>
              </w:rPr>
            </w:pPr>
            <w:r w:rsidRPr="007F69C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F32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DFA2"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4556"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B4E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F8C0"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E11A"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65F5" w14:textId="77777777" w:rsidR="001A077E" w:rsidRPr="007F69C3" w:rsidRDefault="001A077E" w:rsidP="003A0384">
            <w:pPr>
              <w:pStyle w:val="rowtabella0"/>
              <w:jc w:val="center"/>
              <w:rPr>
                <w:color w:val="002060"/>
              </w:rPr>
            </w:pPr>
            <w:r w:rsidRPr="007F69C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34BC"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9C3C6" w14:textId="77777777" w:rsidR="001A077E" w:rsidRPr="007F69C3" w:rsidRDefault="001A077E" w:rsidP="003A0384">
            <w:pPr>
              <w:pStyle w:val="rowtabella0"/>
              <w:jc w:val="center"/>
              <w:rPr>
                <w:color w:val="002060"/>
              </w:rPr>
            </w:pPr>
            <w:r w:rsidRPr="007F69C3">
              <w:rPr>
                <w:color w:val="002060"/>
              </w:rPr>
              <w:t>0</w:t>
            </w:r>
          </w:p>
        </w:tc>
      </w:tr>
    </w:tbl>
    <w:p w14:paraId="39927156" w14:textId="77777777" w:rsidR="001A077E" w:rsidRPr="007F69C3" w:rsidRDefault="001A077E" w:rsidP="001A077E">
      <w:pPr>
        <w:pStyle w:val="breakline"/>
        <w:rPr>
          <w:rFonts w:eastAsiaTheme="minorEastAsia"/>
          <w:color w:val="002060"/>
        </w:rPr>
      </w:pPr>
    </w:p>
    <w:p w14:paraId="4212BE78" w14:textId="77777777" w:rsidR="001A077E" w:rsidRPr="007F69C3" w:rsidRDefault="001A077E" w:rsidP="001A077E">
      <w:pPr>
        <w:pStyle w:val="breakline"/>
        <w:rPr>
          <w:color w:val="002060"/>
        </w:rPr>
      </w:pPr>
    </w:p>
    <w:p w14:paraId="6421CD58" w14:textId="77777777" w:rsidR="001A077E" w:rsidRPr="007F69C3" w:rsidRDefault="001A077E" w:rsidP="001A077E">
      <w:pPr>
        <w:pStyle w:val="sottotitolocampionato10"/>
        <w:rPr>
          <w:color w:val="002060"/>
        </w:rPr>
      </w:pPr>
      <w:r w:rsidRPr="007F69C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10C6058C"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F9B4E"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60695"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756B9"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6D3D2"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8E640"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5D941"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C4856"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FEE26"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FF8A8"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2F822" w14:textId="77777777" w:rsidR="001A077E" w:rsidRPr="007F69C3" w:rsidRDefault="001A077E" w:rsidP="003A0384">
            <w:pPr>
              <w:pStyle w:val="headertabella0"/>
              <w:rPr>
                <w:color w:val="002060"/>
              </w:rPr>
            </w:pPr>
            <w:r w:rsidRPr="007F69C3">
              <w:rPr>
                <w:color w:val="002060"/>
              </w:rPr>
              <w:t>PE</w:t>
            </w:r>
          </w:p>
        </w:tc>
      </w:tr>
      <w:tr w:rsidR="001A077E" w:rsidRPr="007F69C3" w14:paraId="5CA1ADC3"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CF937E" w14:textId="77777777" w:rsidR="001A077E" w:rsidRPr="007F69C3" w:rsidRDefault="001A077E" w:rsidP="003A0384">
            <w:pPr>
              <w:pStyle w:val="rowtabella0"/>
              <w:rPr>
                <w:color w:val="002060"/>
                <w:lang w:val="es-ES"/>
              </w:rPr>
            </w:pPr>
            <w:r w:rsidRPr="007F69C3">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1521"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49FC"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2ED3"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2C2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4D7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4132" w14:textId="77777777" w:rsidR="001A077E" w:rsidRPr="007F69C3" w:rsidRDefault="001A077E" w:rsidP="003A0384">
            <w:pPr>
              <w:pStyle w:val="rowtabella0"/>
              <w:jc w:val="center"/>
              <w:rPr>
                <w:color w:val="002060"/>
              </w:rPr>
            </w:pPr>
            <w:r w:rsidRPr="007F69C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DDC7"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E120"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6D8E" w14:textId="77777777" w:rsidR="001A077E" w:rsidRPr="007F69C3" w:rsidRDefault="001A077E" w:rsidP="003A0384">
            <w:pPr>
              <w:pStyle w:val="rowtabella0"/>
              <w:jc w:val="center"/>
              <w:rPr>
                <w:color w:val="002060"/>
              </w:rPr>
            </w:pPr>
            <w:r w:rsidRPr="007F69C3">
              <w:rPr>
                <w:color w:val="002060"/>
              </w:rPr>
              <w:t>0</w:t>
            </w:r>
          </w:p>
        </w:tc>
      </w:tr>
      <w:tr w:rsidR="001A077E" w:rsidRPr="007F69C3" w14:paraId="641BF14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3EF20" w14:textId="77777777" w:rsidR="001A077E" w:rsidRPr="007F69C3" w:rsidRDefault="001A077E" w:rsidP="003A0384">
            <w:pPr>
              <w:pStyle w:val="rowtabella0"/>
              <w:rPr>
                <w:color w:val="002060"/>
              </w:rPr>
            </w:pPr>
            <w:r w:rsidRPr="007F69C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97DEF"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157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2F54"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6CB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F2CA"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F357"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4725"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17B4"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3640" w14:textId="77777777" w:rsidR="001A077E" w:rsidRPr="007F69C3" w:rsidRDefault="001A077E" w:rsidP="003A0384">
            <w:pPr>
              <w:pStyle w:val="rowtabella0"/>
              <w:jc w:val="center"/>
              <w:rPr>
                <w:color w:val="002060"/>
              </w:rPr>
            </w:pPr>
            <w:r w:rsidRPr="007F69C3">
              <w:rPr>
                <w:color w:val="002060"/>
              </w:rPr>
              <w:t>0</w:t>
            </w:r>
          </w:p>
        </w:tc>
      </w:tr>
      <w:tr w:rsidR="001A077E" w:rsidRPr="007F69C3" w14:paraId="133C5A6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3AA80" w14:textId="77777777" w:rsidR="001A077E" w:rsidRPr="007F69C3" w:rsidRDefault="001A077E" w:rsidP="003A0384">
            <w:pPr>
              <w:pStyle w:val="rowtabella0"/>
              <w:rPr>
                <w:color w:val="002060"/>
              </w:rPr>
            </w:pPr>
            <w:r w:rsidRPr="007F69C3">
              <w:rPr>
                <w:color w:val="002060"/>
              </w:rPr>
              <w:lastRenderedPageBreak/>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C072"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CE5A"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0C9D"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CC89"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7405"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ABE6" w14:textId="77777777" w:rsidR="001A077E" w:rsidRPr="007F69C3" w:rsidRDefault="001A077E" w:rsidP="003A0384">
            <w:pPr>
              <w:pStyle w:val="rowtabella0"/>
              <w:jc w:val="center"/>
              <w:rPr>
                <w:color w:val="002060"/>
              </w:rPr>
            </w:pPr>
            <w:r w:rsidRPr="007F69C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D665B"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75B2"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EFD4" w14:textId="77777777" w:rsidR="001A077E" w:rsidRPr="007F69C3" w:rsidRDefault="001A077E" w:rsidP="003A0384">
            <w:pPr>
              <w:pStyle w:val="rowtabella0"/>
              <w:jc w:val="center"/>
              <w:rPr>
                <w:color w:val="002060"/>
              </w:rPr>
            </w:pPr>
            <w:r w:rsidRPr="007F69C3">
              <w:rPr>
                <w:color w:val="002060"/>
              </w:rPr>
              <w:t>0</w:t>
            </w:r>
          </w:p>
        </w:tc>
      </w:tr>
      <w:tr w:rsidR="001A077E" w:rsidRPr="007F69C3" w14:paraId="0C0F19A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4F8B7" w14:textId="77777777" w:rsidR="001A077E" w:rsidRPr="007F69C3" w:rsidRDefault="001A077E" w:rsidP="003A0384">
            <w:pPr>
              <w:pStyle w:val="rowtabella0"/>
              <w:rPr>
                <w:color w:val="002060"/>
              </w:rPr>
            </w:pPr>
            <w:r w:rsidRPr="007F69C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400C"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F5B6"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0993"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5106"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408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48F1" w14:textId="77777777" w:rsidR="001A077E" w:rsidRPr="007F69C3" w:rsidRDefault="001A077E" w:rsidP="003A0384">
            <w:pPr>
              <w:pStyle w:val="rowtabella0"/>
              <w:jc w:val="center"/>
              <w:rPr>
                <w:color w:val="002060"/>
              </w:rPr>
            </w:pPr>
            <w:r w:rsidRPr="007F69C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023E" w14:textId="77777777" w:rsidR="001A077E" w:rsidRPr="007F69C3" w:rsidRDefault="001A077E" w:rsidP="003A0384">
            <w:pPr>
              <w:pStyle w:val="rowtabella0"/>
              <w:jc w:val="center"/>
              <w:rPr>
                <w:color w:val="002060"/>
              </w:rPr>
            </w:pPr>
            <w:r w:rsidRPr="007F69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E34F"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1EED" w14:textId="77777777" w:rsidR="001A077E" w:rsidRPr="007F69C3" w:rsidRDefault="001A077E" w:rsidP="003A0384">
            <w:pPr>
              <w:pStyle w:val="rowtabella0"/>
              <w:jc w:val="center"/>
              <w:rPr>
                <w:color w:val="002060"/>
              </w:rPr>
            </w:pPr>
            <w:r w:rsidRPr="007F69C3">
              <w:rPr>
                <w:color w:val="002060"/>
              </w:rPr>
              <w:t>0</w:t>
            </w:r>
          </w:p>
        </w:tc>
      </w:tr>
      <w:tr w:rsidR="001A077E" w:rsidRPr="007F69C3" w14:paraId="73B2513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8E8CD" w14:textId="77777777" w:rsidR="001A077E" w:rsidRPr="007F69C3" w:rsidRDefault="001A077E" w:rsidP="003A0384">
            <w:pPr>
              <w:pStyle w:val="rowtabella0"/>
              <w:rPr>
                <w:color w:val="002060"/>
              </w:rPr>
            </w:pPr>
            <w:r w:rsidRPr="007F69C3">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C9F9"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5CED"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D985"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B30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3384"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8213A"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727B" w14:textId="77777777" w:rsidR="001A077E" w:rsidRPr="007F69C3" w:rsidRDefault="001A077E" w:rsidP="003A0384">
            <w:pPr>
              <w:pStyle w:val="rowtabella0"/>
              <w:jc w:val="center"/>
              <w:rPr>
                <w:color w:val="002060"/>
              </w:rPr>
            </w:pPr>
            <w:r w:rsidRPr="007F69C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AC4D"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FB16" w14:textId="77777777" w:rsidR="001A077E" w:rsidRPr="007F69C3" w:rsidRDefault="001A077E" w:rsidP="003A0384">
            <w:pPr>
              <w:pStyle w:val="rowtabella0"/>
              <w:jc w:val="center"/>
              <w:rPr>
                <w:color w:val="002060"/>
              </w:rPr>
            </w:pPr>
            <w:r w:rsidRPr="007F69C3">
              <w:rPr>
                <w:color w:val="002060"/>
              </w:rPr>
              <w:t>0</w:t>
            </w:r>
          </w:p>
        </w:tc>
      </w:tr>
      <w:tr w:rsidR="001A077E" w:rsidRPr="007F69C3" w14:paraId="0785EED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34743" w14:textId="77777777" w:rsidR="001A077E" w:rsidRPr="007F69C3" w:rsidRDefault="001A077E" w:rsidP="003A0384">
            <w:pPr>
              <w:pStyle w:val="rowtabella0"/>
              <w:rPr>
                <w:color w:val="002060"/>
              </w:rPr>
            </w:pPr>
            <w:r w:rsidRPr="007F69C3">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8E83"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01C5"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B5A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FF18"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085F"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F761"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4065"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3BB5"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6081" w14:textId="77777777" w:rsidR="001A077E" w:rsidRPr="007F69C3" w:rsidRDefault="001A077E" w:rsidP="003A0384">
            <w:pPr>
              <w:pStyle w:val="rowtabella0"/>
              <w:jc w:val="center"/>
              <w:rPr>
                <w:color w:val="002060"/>
              </w:rPr>
            </w:pPr>
            <w:r w:rsidRPr="007F69C3">
              <w:rPr>
                <w:color w:val="002060"/>
              </w:rPr>
              <w:t>0</w:t>
            </w:r>
          </w:p>
        </w:tc>
      </w:tr>
      <w:tr w:rsidR="001A077E" w:rsidRPr="007F69C3" w14:paraId="6D58CF8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93807" w14:textId="77777777" w:rsidR="001A077E" w:rsidRPr="007F69C3" w:rsidRDefault="001A077E" w:rsidP="003A0384">
            <w:pPr>
              <w:pStyle w:val="rowtabella0"/>
              <w:rPr>
                <w:color w:val="002060"/>
              </w:rPr>
            </w:pPr>
            <w:r w:rsidRPr="007F69C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30AC"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FEF1"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2FD4"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AE6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B62F"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D9DA"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638D"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EC85"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6B0F" w14:textId="77777777" w:rsidR="001A077E" w:rsidRPr="007F69C3" w:rsidRDefault="001A077E" w:rsidP="003A0384">
            <w:pPr>
              <w:pStyle w:val="rowtabella0"/>
              <w:jc w:val="center"/>
              <w:rPr>
                <w:color w:val="002060"/>
              </w:rPr>
            </w:pPr>
            <w:r w:rsidRPr="007F69C3">
              <w:rPr>
                <w:color w:val="002060"/>
              </w:rPr>
              <w:t>0</w:t>
            </w:r>
          </w:p>
        </w:tc>
      </w:tr>
      <w:tr w:rsidR="001A077E" w:rsidRPr="007F69C3" w14:paraId="6C62BFF1"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E46E9" w14:textId="77777777" w:rsidR="001A077E" w:rsidRPr="007F69C3" w:rsidRDefault="001A077E" w:rsidP="003A0384">
            <w:pPr>
              <w:pStyle w:val="rowtabella0"/>
              <w:rPr>
                <w:color w:val="002060"/>
              </w:rPr>
            </w:pPr>
            <w:r w:rsidRPr="007F69C3">
              <w:rPr>
                <w:color w:val="002060"/>
              </w:rPr>
              <w:t xml:space="preserve">A.S.D. CALCIO </w:t>
            </w:r>
            <w:proofErr w:type="gramStart"/>
            <w:r w:rsidRPr="007F69C3">
              <w:rPr>
                <w:color w:val="002060"/>
              </w:rPr>
              <w:t>S.ELPIDIO</w:t>
            </w:r>
            <w:proofErr w:type="gramEnd"/>
            <w:r w:rsidRPr="007F69C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1C9B"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367D"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0B2A"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151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BE9E"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9F5F" w14:textId="77777777" w:rsidR="001A077E" w:rsidRPr="007F69C3" w:rsidRDefault="001A077E" w:rsidP="003A0384">
            <w:pPr>
              <w:pStyle w:val="rowtabella0"/>
              <w:jc w:val="center"/>
              <w:rPr>
                <w:color w:val="002060"/>
              </w:rPr>
            </w:pPr>
            <w:r w:rsidRPr="007F69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CF89" w14:textId="77777777" w:rsidR="001A077E" w:rsidRPr="007F69C3" w:rsidRDefault="001A077E" w:rsidP="003A0384">
            <w:pPr>
              <w:pStyle w:val="rowtabella0"/>
              <w:jc w:val="center"/>
              <w:rPr>
                <w:color w:val="002060"/>
              </w:rPr>
            </w:pPr>
            <w:r w:rsidRPr="007F69C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944E"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76DC" w14:textId="77777777" w:rsidR="001A077E" w:rsidRPr="007F69C3" w:rsidRDefault="001A077E" w:rsidP="003A0384">
            <w:pPr>
              <w:pStyle w:val="rowtabella0"/>
              <w:jc w:val="center"/>
              <w:rPr>
                <w:color w:val="002060"/>
              </w:rPr>
            </w:pPr>
            <w:r w:rsidRPr="007F69C3">
              <w:rPr>
                <w:color w:val="002060"/>
              </w:rPr>
              <w:t>0</w:t>
            </w:r>
          </w:p>
        </w:tc>
      </w:tr>
      <w:tr w:rsidR="001A077E" w:rsidRPr="007F69C3" w14:paraId="5F65458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A81A8" w14:textId="77777777" w:rsidR="001A077E" w:rsidRPr="007F69C3" w:rsidRDefault="001A077E" w:rsidP="003A0384">
            <w:pPr>
              <w:pStyle w:val="rowtabella0"/>
              <w:rPr>
                <w:color w:val="002060"/>
              </w:rPr>
            </w:pPr>
            <w:r w:rsidRPr="007F69C3">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BC4F"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F7F8"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B3B1"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7BE5"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DDED"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AFDA"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2778"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084D"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466C" w14:textId="77777777" w:rsidR="001A077E" w:rsidRPr="007F69C3" w:rsidRDefault="001A077E" w:rsidP="003A0384">
            <w:pPr>
              <w:pStyle w:val="rowtabella0"/>
              <w:jc w:val="center"/>
              <w:rPr>
                <w:color w:val="002060"/>
              </w:rPr>
            </w:pPr>
            <w:r w:rsidRPr="007F69C3">
              <w:rPr>
                <w:color w:val="002060"/>
              </w:rPr>
              <w:t>0</w:t>
            </w:r>
          </w:p>
        </w:tc>
      </w:tr>
      <w:tr w:rsidR="001A077E" w:rsidRPr="007F69C3" w14:paraId="4D37CE9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9DB0F" w14:textId="77777777" w:rsidR="001A077E" w:rsidRPr="007F69C3" w:rsidRDefault="001A077E" w:rsidP="003A0384">
            <w:pPr>
              <w:pStyle w:val="rowtabella0"/>
              <w:rPr>
                <w:color w:val="002060"/>
              </w:rPr>
            </w:pPr>
            <w:r w:rsidRPr="007F69C3">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A811"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50F0"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134D"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649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B2D3"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0473" w14:textId="77777777" w:rsidR="001A077E" w:rsidRPr="007F69C3" w:rsidRDefault="001A077E" w:rsidP="003A0384">
            <w:pPr>
              <w:pStyle w:val="rowtabella0"/>
              <w:jc w:val="center"/>
              <w:rPr>
                <w:color w:val="002060"/>
              </w:rPr>
            </w:pPr>
            <w:r w:rsidRPr="007F69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614E"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C9A6"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B6C0" w14:textId="77777777" w:rsidR="001A077E" w:rsidRPr="007F69C3" w:rsidRDefault="001A077E" w:rsidP="003A0384">
            <w:pPr>
              <w:pStyle w:val="rowtabella0"/>
              <w:jc w:val="center"/>
              <w:rPr>
                <w:color w:val="002060"/>
              </w:rPr>
            </w:pPr>
            <w:r w:rsidRPr="007F69C3">
              <w:rPr>
                <w:color w:val="002060"/>
              </w:rPr>
              <w:t>0</w:t>
            </w:r>
          </w:p>
        </w:tc>
      </w:tr>
      <w:tr w:rsidR="001A077E" w:rsidRPr="007F69C3" w14:paraId="00E80B75"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D9E51" w14:textId="77777777" w:rsidR="001A077E" w:rsidRPr="007F69C3" w:rsidRDefault="001A077E" w:rsidP="003A0384">
            <w:pPr>
              <w:pStyle w:val="rowtabella0"/>
              <w:rPr>
                <w:color w:val="002060"/>
                <w:lang w:val="es-ES"/>
              </w:rPr>
            </w:pPr>
            <w:r w:rsidRPr="007F69C3">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885B"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D98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30E3"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341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C546"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D862"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0C27" w14:textId="77777777" w:rsidR="001A077E" w:rsidRPr="007F69C3" w:rsidRDefault="001A077E" w:rsidP="003A0384">
            <w:pPr>
              <w:pStyle w:val="rowtabella0"/>
              <w:jc w:val="center"/>
              <w:rPr>
                <w:color w:val="002060"/>
              </w:rPr>
            </w:pPr>
            <w:r w:rsidRPr="007F69C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2B61"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301C8" w14:textId="77777777" w:rsidR="001A077E" w:rsidRPr="007F69C3" w:rsidRDefault="001A077E" w:rsidP="003A0384">
            <w:pPr>
              <w:pStyle w:val="rowtabella0"/>
              <w:jc w:val="center"/>
              <w:rPr>
                <w:color w:val="002060"/>
              </w:rPr>
            </w:pPr>
            <w:r w:rsidRPr="007F69C3">
              <w:rPr>
                <w:color w:val="002060"/>
              </w:rPr>
              <w:t>0</w:t>
            </w:r>
          </w:p>
        </w:tc>
      </w:tr>
      <w:tr w:rsidR="001A077E" w:rsidRPr="007F69C3" w14:paraId="3D227F3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C4B03" w14:textId="77777777" w:rsidR="001A077E" w:rsidRPr="007F69C3" w:rsidRDefault="001A077E" w:rsidP="003A0384">
            <w:pPr>
              <w:pStyle w:val="rowtabella0"/>
              <w:rPr>
                <w:color w:val="002060"/>
              </w:rPr>
            </w:pPr>
            <w:r w:rsidRPr="007F69C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A52F"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BBB04"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521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C4D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C088"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D303" w14:textId="77777777" w:rsidR="001A077E" w:rsidRPr="007F69C3" w:rsidRDefault="001A077E" w:rsidP="003A0384">
            <w:pPr>
              <w:pStyle w:val="rowtabella0"/>
              <w:jc w:val="center"/>
              <w:rPr>
                <w:color w:val="002060"/>
              </w:rPr>
            </w:pPr>
            <w:r w:rsidRPr="007F69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D702" w14:textId="77777777" w:rsidR="001A077E" w:rsidRPr="007F69C3" w:rsidRDefault="001A077E" w:rsidP="003A0384">
            <w:pPr>
              <w:pStyle w:val="rowtabella0"/>
              <w:jc w:val="center"/>
              <w:rPr>
                <w:color w:val="002060"/>
              </w:rPr>
            </w:pPr>
            <w:r w:rsidRPr="007F69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408E"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5B18" w14:textId="77777777" w:rsidR="001A077E" w:rsidRPr="007F69C3" w:rsidRDefault="001A077E" w:rsidP="003A0384">
            <w:pPr>
              <w:pStyle w:val="rowtabella0"/>
              <w:jc w:val="center"/>
              <w:rPr>
                <w:color w:val="002060"/>
              </w:rPr>
            </w:pPr>
            <w:r w:rsidRPr="007F69C3">
              <w:rPr>
                <w:color w:val="002060"/>
              </w:rPr>
              <w:t>0</w:t>
            </w:r>
          </w:p>
        </w:tc>
      </w:tr>
      <w:tr w:rsidR="001A077E" w:rsidRPr="007F69C3" w14:paraId="0076E59B"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7690A8" w14:textId="77777777" w:rsidR="001A077E" w:rsidRPr="007F69C3" w:rsidRDefault="001A077E" w:rsidP="003A0384">
            <w:pPr>
              <w:pStyle w:val="rowtabella0"/>
              <w:rPr>
                <w:color w:val="002060"/>
              </w:rPr>
            </w:pPr>
            <w:r w:rsidRPr="007F69C3">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61A9"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682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D51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AD0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6919"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9F59" w14:textId="77777777" w:rsidR="001A077E" w:rsidRPr="007F69C3" w:rsidRDefault="001A077E" w:rsidP="003A0384">
            <w:pPr>
              <w:pStyle w:val="rowtabella0"/>
              <w:jc w:val="center"/>
              <w:rPr>
                <w:color w:val="002060"/>
              </w:rPr>
            </w:pPr>
            <w:r w:rsidRPr="007F69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0D2C" w14:textId="77777777" w:rsidR="001A077E" w:rsidRPr="007F69C3" w:rsidRDefault="001A077E" w:rsidP="003A0384">
            <w:pPr>
              <w:pStyle w:val="rowtabella0"/>
              <w:jc w:val="center"/>
              <w:rPr>
                <w:color w:val="002060"/>
              </w:rPr>
            </w:pPr>
            <w:r w:rsidRPr="007F69C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23EE"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3E38" w14:textId="77777777" w:rsidR="001A077E" w:rsidRPr="007F69C3" w:rsidRDefault="001A077E" w:rsidP="003A0384">
            <w:pPr>
              <w:pStyle w:val="rowtabella0"/>
              <w:jc w:val="center"/>
              <w:rPr>
                <w:color w:val="002060"/>
              </w:rPr>
            </w:pPr>
            <w:r w:rsidRPr="007F69C3">
              <w:rPr>
                <w:color w:val="002060"/>
              </w:rPr>
              <w:t>0</w:t>
            </w:r>
          </w:p>
        </w:tc>
      </w:tr>
    </w:tbl>
    <w:p w14:paraId="6C531724" w14:textId="77777777" w:rsidR="001A077E" w:rsidRPr="007F69C3" w:rsidRDefault="001A077E" w:rsidP="001A077E">
      <w:pPr>
        <w:pStyle w:val="breakline"/>
        <w:rPr>
          <w:rFonts w:eastAsiaTheme="minorEastAsia"/>
          <w:color w:val="002060"/>
        </w:rPr>
      </w:pPr>
    </w:p>
    <w:p w14:paraId="4AABA3E2" w14:textId="77777777" w:rsidR="001A077E" w:rsidRPr="007F69C3" w:rsidRDefault="001A077E" w:rsidP="001A077E">
      <w:pPr>
        <w:pStyle w:val="breakline"/>
        <w:rPr>
          <w:color w:val="002060"/>
        </w:rPr>
      </w:pPr>
    </w:p>
    <w:p w14:paraId="35BAF862" w14:textId="77777777" w:rsidR="001A077E" w:rsidRPr="007F69C3" w:rsidRDefault="001A077E" w:rsidP="001A077E">
      <w:pPr>
        <w:pStyle w:val="sottotitolocampionato10"/>
        <w:rPr>
          <w:color w:val="002060"/>
        </w:rPr>
      </w:pPr>
      <w:r w:rsidRPr="007F69C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41321F0D"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794ED"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93352"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2A7DB"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E58F1"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71455"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3C13F"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9427C"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87C85"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DBC54"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EBD54" w14:textId="77777777" w:rsidR="001A077E" w:rsidRPr="007F69C3" w:rsidRDefault="001A077E" w:rsidP="003A0384">
            <w:pPr>
              <w:pStyle w:val="headertabella0"/>
              <w:rPr>
                <w:color w:val="002060"/>
              </w:rPr>
            </w:pPr>
            <w:r w:rsidRPr="007F69C3">
              <w:rPr>
                <w:color w:val="002060"/>
              </w:rPr>
              <w:t>PE</w:t>
            </w:r>
          </w:p>
        </w:tc>
      </w:tr>
      <w:tr w:rsidR="001A077E" w:rsidRPr="007F69C3" w14:paraId="7711B29D"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DDFFE7" w14:textId="77777777" w:rsidR="001A077E" w:rsidRPr="007F69C3" w:rsidRDefault="001A077E" w:rsidP="003A0384">
            <w:pPr>
              <w:pStyle w:val="rowtabella0"/>
              <w:rPr>
                <w:color w:val="002060"/>
              </w:rPr>
            </w:pPr>
            <w:r w:rsidRPr="007F69C3">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1403"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A1C9"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8F08"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1F2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7DDE"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AD07" w14:textId="77777777" w:rsidR="001A077E" w:rsidRPr="007F69C3" w:rsidRDefault="001A077E" w:rsidP="003A0384">
            <w:pPr>
              <w:pStyle w:val="rowtabella0"/>
              <w:jc w:val="center"/>
              <w:rPr>
                <w:color w:val="002060"/>
              </w:rPr>
            </w:pPr>
            <w:r w:rsidRPr="007F69C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B74A" w14:textId="77777777" w:rsidR="001A077E" w:rsidRPr="007F69C3" w:rsidRDefault="001A077E" w:rsidP="003A0384">
            <w:pPr>
              <w:pStyle w:val="rowtabella0"/>
              <w:jc w:val="center"/>
              <w:rPr>
                <w:color w:val="002060"/>
              </w:rPr>
            </w:pPr>
            <w:r w:rsidRPr="007F69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723E" w14:textId="77777777" w:rsidR="001A077E" w:rsidRPr="007F69C3" w:rsidRDefault="001A077E" w:rsidP="003A0384">
            <w:pPr>
              <w:pStyle w:val="rowtabella0"/>
              <w:jc w:val="center"/>
              <w:rPr>
                <w:color w:val="002060"/>
              </w:rPr>
            </w:pPr>
            <w:r w:rsidRPr="007F69C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7EA0" w14:textId="77777777" w:rsidR="001A077E" w:rsidRPr="007F69C3" w:rsidRDefault="001A077E" w:rsidP="003A0384">
            <w:pPr>
              <w:pStyle w:val="rowtabella0"/>
              <w:jc w:val="center"/>
              <w:rPr>
                <w:color w:val="002060"/>
              </w:rPr>
            </w:pPr>
            <w:r w:rsidRPr="007F69C3">
              <w:rPr>
                <w:color w:val="002060"/>
              </w:rPr>
              <w:t>0</w:t>
            </w:r>
          </w:p>
        </w:tc>
      </w:tr>
      <w:tr w:rsidR="001A077E" w:rsidRPr="007F69C3" w14:paraId="768A6CB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E1FDA" w14:textId="77777777" w:rsidR="001A077E" w:rsidRPr="007F69C3" w:rsidRDefault="001A077E" w:rsidP="003A0384">
            <w:pPr>
              <w:pStyle w:val="rowtabella0"/>
              <w:rPr>
                <w:color w:val="002060"/>
              </w:rPr>
            </w:pPr>
            <w:r w:rsidRPr="007F69C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E0E9"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2815"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37483"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998F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DBC2"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5DA4" w14:textId="77777777" w:rsidR="001A077E" w:rsidRPr="007F69C3" w:rsidRDefault="001A077E" w:rsidP="003A0384">
            <w:pPr>
              <w:pStyle w:val="rowtabella0"/>
              <w:jc w:val="center"/>
              <w:rPr>
                <w:color w:val="002060"/>
              </w:rPr>
            </w:pPr>
            <w:r w:rsidRPr="007F69C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5750"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5FC5"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DBE3" w14:textId="77777777" w:rsidR="001A077E" w:rsidRPr="007F69C3" w:rsidRDefault="001A077E" w:rsidP="003A0384">
            <w:pPr>
              <w:pStyle w:val="rowtabella0"/>
              <w:jc w:val="center"/>
              <w:rPr>
                <w:color w:val="002060"/>
              </w:rPr>
            </w:pPr>
            <w:r w:rsidRPr="007F69C3">
              <w:rPr>
                <w:color w:val="002060"/>
              </w:rPr>
              <w:t>0</w:t>
            </w:r>
          </w:p>
        </w:tc>
      </w:tr>
      <w:tr w:rsidR="001A077E" w:rsidRPr="007F69C3" w14:paraId="30E3381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91C0B" w14:textId="77777777" w:rsidR="001A077E" w:rsidRPr="007F69C3" w:rsidRDefault="001A077E" w:rsidP="003A0384">
            <w:pPr>
              <w:pStyle w:val="rowtabella0"/>
              <w:rPr>
                <w:color w:val="002060"/>
              </w:rPr>
            </w:pPr>
            <w:r w:rsidRPr="007F69C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A624" w14:textId="77777777" w:rsidR="001A077E" w:rsidRPr="007F69C3" w:rsidRDefault="001A077E" w:rsidP="003A0384">
            <w:pPr>
              <w:pStyle w:val="rowtabella0"/>
              <w:jc w:val="center"/>
              <w:rPr>
                <w:color w:val="002060"/>
              </w:rPr>
            </w:pPr>
            <w:r w:rsidRPr="007F69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8C3D"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0635"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F772"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A23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BF20" w14:textId="77777777" w:rsidR="001A077E" w:rsidRPr="007F69C3" w:rsidRDefault="001A077E" w:rsidP="003A0384">
            <w:pPr>
              <w:pStyle w:val="rowtabella0"/>
              <w:jc w:val="center"/>
              <w:rPr>
                <w:color w:val="002060"/>
              </w:rPr>
            </w:pPr>
            <w:r w:rsidRPr="007F69C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F49B" w14:textId="77777777" w:rsidR="001A077E" w:rsidRPr="007F69C3" w:rsidRDefault="001A077E" w:rsidP="003A0384">
            <w:pPr>
              <w:pStyle w:val="rowtabella0"/>
              <w:jc w:val="center"/>
              <w:rPr>
                <w:color w:val="002060"/>
              </w:rPr>
            </w:pPr>
            <w:r w:rsidRPr="007F69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D12C"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705B" w14:textId="77777777" w:rsidR="001A077E" w:rsidRPr="007F69C3" w:rsidRDefault="001A077E" w:rsidP="003A0384">
            <w:pPr>
              <w:pStyle w:val="rowtabella0"/>
              <w:jc w:val="center"/>
              <w:rPr>
                <w:color w:val="002060"/>
              </w:rPr>
            </w:pPr>
            <w:r w:rsidRPr="007F69C3">
              <w:rPr>
                <w:color w:val="002060"/>
              </w:rPr>
              <w:t>0</w:t>
            </w:r>
          </w:p>
        </w:tc>
      </w:tr>
      <w:tr w:rsidR="001A077E" w:rsidRPr="007F69C3" w14:paraId="5FA5E7E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A91F6" w14:textId="77777777" w:rsidR="001A077E" w:rsidRPr="007F69C3" w:rsidRDefault="001A077E" w:rsidP="003A0384">
            <w:pPr>
              <w:pStyle w:val="rowtabella0"/>
              <w:rPr>
                <w:color w:val="002060"/>
              </w:rPr>
            </w:pPr>
            <w:r w:rsidRPr="007F69C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E3D2C"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7A4D"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DA73"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5F00"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21C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5BB0"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51D7"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9C51"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A8F7" w14:textId="77777777" w:rsidR="001A077E" w:rsidRPr="007F69C3" w:rsidRDefault="001A077E" w:rsidP="003A0384">
            <w:pPr>
              <w:pStyle w:val="rowtabella0"/>
              <w:jc w:val="center"/>
              <w:rPr>
                <w:color w:val="002060"/>
              </w:rPr>
            </w:pPr>
            <w:r w:rsidRPr="007F69C3">
              <w:rPr>
                <w:color w:val="002060"/>
              </w:rPr>
              <w:t>0</w:t>
            </w:r>
          </w:p>
        </w:tc>
      </w:tr>
      <w:tr w:rsidR="001A077E" w:rsidRPr="007F69C3" w14:paraId="16EA52F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DFFB3" w14:textId="77777777" w:rsidR="001A077E" w:rsidRPr="007F69C3" w:rsidRDefault="001A077E" w:rsidP="003A0384">
            <w:pPr>
              <w:pStyle w:val="rowtabella0"/>
              <w:rPr>
                <w:color w:val="002060"/>
              </w:rPr>
            </w:pPr>
            <w:r w:rsidRPr="007F69C3">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691D"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7DBD"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8D54"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CF45"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585E"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E0DF" w14:textId="77777777" w:rsidR="001A077E" w:rsidRPr="007F69C3" w:rsidRDefault="001A077E" w:rsidP="003A0384">
            <w:pPr>
              <w:pStyle w:val="rowtabella0"/>
              <w:jc w:val="center"/>
              <w:rPr>
                <w:color w:val="002060"/>
              </w:rPr>
            </w:pPr>
            <w:r w:rsidRPr="007F69C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92DE" w14:textId="77777777" w:rsidR="001A077E" w:rsidRPr="007F69C3" w:rsidRDefault="001A077E" w:rsidP="003A0384">
            <w:pPr>
              <w:pStyle w:val="rowtabella0"/>
              <w:jc w:val="center"/>
              <w:rPr>
                <w:color w:val="002060"/>
              </w:rPr>
            </w:pPr>
            <w:r w:rsidRPr="007F69C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2FE8"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A86F" w14:textId="77777777" w:rsidR="001A077E" w:rsidRPr="007F69C3" w:rsidRDefault="001A077E" w:rsidP="003A0384">
            <w:pPr>
              <w:pStyle w:val="rowtabella0"/>
              <w:jc w:val="center"/>
              <w:rPr>
                <w:color w:val="002060"/>
              </w:rPr>
            </w:pPr>
            <w:r w:rsidRPr="007F69C3">
              <w:rPr>
                <w:color w:val="002060"/>
              </w:rPr>
              <w:t>0</w:t>
            </w:r>
          </w:p>
        </w:tc>
      </w:tr>
      <w:tr w:rsidR="001A077E" w:rsidRPr="007F69C3" w14:paraId="26308A5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C85E6" w14:textId="77777777" w:rsidR="001A077E" w:rsidRPr="007F69C3" w:rsidRDefault="001A077E" w:rsidP="003A0384">
            <w:pPr>
              <w:pStyle w:val="rowtabella0"/>
              <w:rPr>
                <w:color w:val="002060"/>
              </w:rPr>
            </w:pPr>
            <w:r w:rsidRPr="007F69C3">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A8B0"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437F"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5DFD"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A0AD"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1119"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B67D"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9B0C"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F9B2"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EF70" w14:textId="77777777" w:rsidR="001A077E" w:rsidRPr="007F69C3" w:rsidRDefault="001A077E" w:rsidP="003A0384">
            <w:pPr>
              <w:pStyle w:val="rowtabella0"/>
              <w:jc w:val="center"/>
              <w:rPr>
                <w:color w:val="002060"/>
              </w:rPr>
            </w:pPr>
            <w:r w:rsidRPr="007F69C3">
              <w:rPr>
                <w:color w:val="002060"/>
              </w:rPr>
              <w:t>0</w:t>
            </w:r>
          </w:p>
        </w:tc>
      </w:tr>
      <w:tr w:rsidR="001A077E" w:rsidRPr="007F69C3" w14:paraId="7056330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8A9C3" w14:textId="77777777" w:rsidR="001A077E" w:rsidRPr="007F69C3" w:rsidRDefault="001A077E" w:rsidP="003A0384">
            <w:pPr>
              <w:pStyle w:val="rowtabella0"/>
              <w:rPr>
                <w:color w:val="002060"/>
              </w:rPr>
            </w:pPr>
            <w:r w:rsidRPr="007F69C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7C7A"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179B"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737F"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8EFA"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DD5F"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431A"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221F" w14:textId="77777777" w:rsidR="001A077E" w:rsidRPr="007F69C3" w:rsidRDefault="001A077E" w:rsidP="003A0384">
            <w:pPr>
              <w:pStyle w:val="rowtabella0"/>
              <w:jc w:val="center"/>
              <w:rPr>
                <w:color w:val="002060"/>
              </w:rPr>
            </w:pPr>
            <w:r w:rsidRPr="007F69C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EBC2"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4BEA" w14:textId="77777777" w:rsidR="001A077E" w:rsidRPr="007F69C3" w:rsidRDefault="001A077E" w:rsidP="003A0384">
            <w:pPr>
              <w:pStyle w:val="rowtabella0"/>
              <w:jc w:val="center"/>
              <w:rPr>
                <w:color w:val="002060"/>
              </w:rPr>
            </w:pPr>
            <w:r w:rsidRPr="007F69C3">
              <w:rPr>
                <w:color w:val="002060"/>
              </w:rPr>
              <w:t>0</w:t>
            </w:r>
          </w:p>
        </w:tc>
      </w:tr>
      <w:tr w:rsidR="001A077E" w:rsidRPr="007F69C3" w14:paraId="198C30CA"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1CB99" w14:textId="77777777" w:rsidR="001A077E" w:rsidRPr="007F69C3" w:rsidRDefault="001A077E" w:rsidP="003A0384">
            <w:pPr>
              <w:pStyle w:val="rowtabella0"/>
              <w:rPr>
                <w:color w:val="002060"/>
              </w:rPr>
            </w:pPr>
            <w:r w:rsidRPr="007F69C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7DE2"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FDA7"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0AC23"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849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98CD"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EBBB" w14:textId="77777777" w:rsidR="001A077E" w:rsidRPr="007F69C3" w:rsidRDefault="001A077E" w:rsidP="003A0384">
            <w:pPr>
              <w:pStyle w:val="rowtabella0"/>
              <w:jc w:val="center"/>
              <w:rPr>
                <w:color w:val="002060"/>
              </w:rPr>
            </w:pPr>
            <w:r w:rsidRPr="007F69C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3721"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D0CB"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D37E" w14:textId="77777777" w:rsidR="001A077E" w:rsidRPr="007F69C3" w:rsidRDefault="001A077E" w:rsidP="003A0384">
            <w:pPr>
              <w:pStyle w:val="rowtabella0"/>
              <w:jc w:val="center"/>
              <w:rPr>
                <w:color w:val="002060"/>
              </w:rPr>
            </w:pPr>
            <w:r w:rsidRPr="007F69C3">
              <w:rPr>
                <w:color w:val="002060"/>
              </w:rPr>
              <w:t>0</w:t>
            </w:r>
          </w:p>
        </w:tc>
      </w:tr>
      <w:tr w:rsidR="001A077E" w:rsidRPr="007F69C3" w14:paraId="398B4EE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868B6" w14:textId="77777777" w:rsidR="001A077E" w:rsidRPr="007F69C3" w:rsidRDefault="001A077E" w:rsidP="003A0384">
            <w:pPr>
              <w:pStyle w:val="rowtabella0"/>
              <w:rPr>
                <w:color w:val="002060"/>
              </w:rPr>
            </w:pPr>
            <w:r w:rsidRPr="007F69C3">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D1DA"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79D4"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877E"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BF91"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12DD"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856C" w14:textId="77777777" w:rsidR="001A077E" w:rsidRPr="007F69C3" w:rsidRDefault="001A077E" w:rsidP="003A0384">
            <w:pPr>
              <w:pStyle w:val="rowtabella0"/>
              <w:jc w:val="center"/>
              <w:rPr>
                <w:color w:val="002060"/>
              </w:rPr>
            </w:pPr>
            <w:r w:rsidRPr="007F69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519B" w14:textId="77777777" w:rsidR="001A077E" w:rsidRPr="007F69C3" w:rsidRDefault="001A077E" w:rsidP="003A0384">
            <w:pPr>
              <w:pStyle w:val="rowtabella0"/>
              <w:jc w:val="center"/>
              <w:rPr>
                <w:color w:val="002060"/>
              </w:rPr>
            </w:pPr>
            <w:r w:rsidRPr="007F69C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8B31"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8F3A" w14:textId="77777777" w:rsidR="001A077E" w:rsidRPr="007F69C3" w:rsidRDefault="001A077E" w:rsidP="003A0384">
            <w:pPr>
              <w:pStyle w:val="rowtabella0"/>
              <w:jc w:val="center"/>
              <w:rPr>
                <w:color w:val="002060"/>
              </w:rPr>
            </w:pPr>
            <w:r w:rsidRPr="007F69C3">
              <w:rPr>
                <w:color w:val="002060"/>
              </w:rPr>
              <w:t>0</w:t>
            </w:r>
          </w:p>
        </w:tc>
      </w:tr>
      <w:tr w:rsidR="001A077E" w:rsidRPr="007F69C3" w14:paraId="6FB685D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FD668" w14:textId="77777777" w:rsidR="001A077E" w:rsidRPr="007F69C3" w:rsidRDefault="001A077E" w:rsidP="003A0384">
            <w:pPr>
              <w:pStyle w:val="rowtabella0"/>
              <w:rPr>
                <w:color w:val="002060"/>
              </w:rPr>
            </w:pPr>
            <w:r w:rsidRPr="007F69C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145E"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4A05"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5C90"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C35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0328"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E1E3"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7877" w14:textId="77777777" w:rsidR="001A077E" w:rsidRPr="007F69C3" w:rsidRDefault="001A077E" w:rsidP="003A0384">
            <w:pPr>
              <w:pStyle w:val="rowtabella0"/>
              <w:jc w:val="center"/>
              <w:rPr>
                <w:color w:val="002060"/>
              </w:rPr>
            </w:pPr>
            <w:r w:rsidRPr="007F69C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2D25"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BBF5" w14:textId="77777777" w:rsidR="001A077E" w:rsidRPr="007F69C3" w:rsidRDefault="001A077E" w:rsidP="003A0384">
            <w:pPr>
              <w:pStyle w:val="rowtabella0"/>
              <w:jc w:val="center"/>
              <w:rPr>
                <w:color w:val="002060"/>
              </w:rPr>
            </w:pPr>
            <w:r w:rsidRPr="007F69C3">
              <w:rPr>
                <w:color w:val="002060"/>
              </w:rPr>
              <w:t>0</w:t>
            </w:r>
          </w:p>
        </w:tc>
      </w:tr>
      <w:tr w:rsidR="001A077E" w:rsidRPr="007F69C3" w14:paraId="1018784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948CB" w14:textId="77777777" w:rsidR="001A077E" w:rsidRPr="007F69C3" w:rsidRDefault="001A077E" w:rsidP="003A0384">
            <w:pPr>
              <w:pStyle w:val="rowtabella0"/>
              <w:rPr>
                <w:color w:val="002060"/>
                <w:lang w:val="es-ES"/>
              </w:rPr>
            </w:pPr>
            <w:r w:rsidRPr="007F69C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7CDF"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4AC9"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B757"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78E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BF6E"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E1C9" w14:textId="77777777" w:rsidR="001A077E" w:rsidRPr="007F69C3" w:rsidRDefault="001A077E" w:rsidP="003A0384">
            <w:pPr>
              <w:pStyle w:val="rowtabella0"/>
              <w:jc w:val="center"/>
              <w:rPr>
                <w:color w:val="002060"/>
              </w:rPr>
            </w:pPr>
            <w:r w:rsidRPr="007F69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BB8D" w14:textId="77777777" w:rsidR="001A077E" w:rsidRPr="007F69C3" w:rsidRDefault="001A077E" w:rsidP="003A0384">
            <w:pPr>
              <w:pStyle w:val="rowtabella0"/>
              <w:jc w:val="center"/>
              <w:rPr>
                <w:color w:val="002060"/>
              </w:rPr>
            </w:pPr>
            <w:r w:rsidRPr="007F69C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00C4"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324D" w14:textId="77777777" w:rsidR="001A077E" w:rsidRPr="007F69C3" w:rsidRDefault="001A077E" w:rsidP="003A0384">
            <w:pPr>
              <w:pStyle w:val="rowtabella0"/>
              <w:jc w:val="center"/>
              <w:rPr>
                <w:color w:val="002060"/>
              </w:rPr>
            </w:pPr>
            <w:r w:rsidRPr="007F69C3">
              <w:rPr>
                <w:color w:val="002060"/>
              </w:rPr>
              <w:t>0</w:t>
            </w:r>
          </w:p>
        </w:tc>
      </w:tr>
      <w:tr w:rsidR="001A077E" w:rsidRPr="007F69C3" w14:paraId="7AEDB83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C3B5B" w14:textId="77777777" w:rsidR="001A077E" w:rsidRPr="007F69C3" w:rsidRDefault="001A077E" w:rsidP="003A0384">
            <w:pPr>
              <w:pStyle w:val="rowtabella0"/>
              <w:rPr>
                <w:color w:val="002060"/>
              </w:rPr>
            </w:pPr>
            <w:r w:rsidRPr="007F69C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BE91"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9678"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529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FC6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753B"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2289"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D442" w14:textId="77777777" w:rsidR="001A077E" w:rsidRPr="007F69C3" w:rsidRDefault="001A077E" w:rsidP="003A0384">
            <w:pPr>
              <w:pStyle w:val="rowtabella0"/>
              <w:jc w:val="center"/>
              <w:rPr>
                <w:color w:val="002060"/>
              </w:rPr>
            </w:pPr>
            <w:r w:rsidRPr="007F69C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D6CC" w14:textId="77777777" w:rsidR="001A077E" w:rsidRPr="007F69C3" w:rsidRDefault="001A077E" w:rsidP="003A0384">
            <w:pPr>
              <w:pStyle w:val="rowtabella0"/>
              <w:jc w:val="center"/>
              <w:rPr>
                <w:color w:val="002060"/>
              </w:rPr>
            </w:pPr>
            <w:r w:rsidRPr="007F69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1C76" w14:textId="77777777" w:rsidR="001A077E" w:rsidRPr="007F69C3" w:rsidRDefault="001A077E" w:rsidP="003A0384">
            <w:pPr>
              <w:pStyle w:val="rowtabella0"/>
              <w:jc w:val="center"/>
              <w:rPr>
                <w:color w:val="002060"/>
              </w:rPr>
            </w:pPr>
            <w:r w:rsidRPr="007F69C3">
              <w:rPr>
                <w:color w:val="002060"/>
              </w:rPr>
              <w:t>0</w:t>
            </w:r>
          </w:p>
        </w:tc>
      </w:tr>
      <w:tr w:rsidR="001A077E" w:rsidRPr="007F69C3" w14:paraId="7C6C4B0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16F5A" w14:textId="77777777" w:rsidR="001A077E" w:rsidRPr="007F69C3" w:rsidRDefault="001A077E" w:rsidP="003A0384">
            <w:pPr>
              <w:pStyle w:val="rowtabella0"/>
              <w:rPr>
                <w:color w:val="002060"/>
              </w:rPr>
            </w:pPr>
            <w:r w:rsidRPr="007F69C3">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80EC"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C488"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9DB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C573"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BC6D"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4770"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631E" w14:textId="77777777" w:rsidR="001A077E" w:rsidRPr="007F69C3" w:rsidRDefault="001A077E" w:rsidP="003A0384">
            <w:pPr>
              <w:pStyle w:val="rowtabella0"/>
              <w:jc w:val="center"/>
              <w:rPr>
                <w:color w:val="002060"/>
              </w:rPr>
            </w:pPr>
            <w:r w:rsidRPr="007F69C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17B1" w14:textId="77777777" w:rsidR="001A077E" w:rsidRPr="007F69C3" w:rsidRDefault="001A077E" w:rsidP="003A0384">
            <w:pPr>
              <w:pStyle w:val="rowtabella0"/>
              <w:jc w:val="center"/>
              <w:rPr>
                <w:color w:val="002060"/>
              </w:rPr>
            </w:pPr>
            <w:r w:rsidRPr="007F69C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B812" w14:textId="77777777" w:rsidR="001A077E" w:rsidRPr="007F69C3" w:rsidRDefault="001A077E" w:rsidP="003A0384">
            <w:pPr>
              <w:pStyle w:val="rowtabella0"/>
              <w:jc w:val="center"/>
              <w:rPr>
                <w:color w:val="002060"/>
              </w:rPr>
            </w:pPr>
            <w:r w:rsidRPr="007F69C3">
              <w:rPr>
                <w:color w:val="002060"/>
              </w:rPr>
              <w:t>0</w:t>
            </w:r>
          </w:p>
        </w:tc>
      </w:tr>
      <w:tr w:rsidR="001A077E" w:rsidRPr="007F69C3" w14:paraId="1BDB7281"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881A9F" w14:textId="77777777" w:rsidR="001A077E" w:rsidRPr="007F69C3" w:rsidRDefault="001A077E" w:rsidP="003A0384">
            <w:pPr>
              <w:pStyle w:val="rowtabella0"/>
              <w:rPr>
                <w:color w:val="002060"/>
              </w:rPr>
            </w:pPr>
            <w:r w:rsidRPr="007F69C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2AFE"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14F5"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EE2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C86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F18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086E" w14:textId="77777777" w:rsidR="001A077E" w:rsidRPr="007F69C3" w:rsidRDefault="001A077E" w:rsidP="003A0384">
            <w:pPr>
              <w:pStyle w:val="rowtabella0"/>
              <w:jc w:val="center"/>
              <w:rPr>
                <w:color w:val="002060"/>
              </w:rPr>
            </w:pPr>
            <w:r w:rsidRPr="007F69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35A3" w14:textId="77777777" w:rsidR="001A077E" w:rsidRPr="007F69C3" w:rsidRDefault="001A077E" w:rsidP="003A0384">
            <w:pPr>
              <w:pStyle w:val="rowtabella0"/>
              <w:jc w:val="center"/>
              <w:rPr>
                <w:color w:val="002060"/>
              </w:rPr>
            </w:pPr>
            <w:r w:rsidRPr="007F69C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613E"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955BF" w14:textId="77777777" w:rsidR="001A077E" w:rsidRPr="007F69C3" w:rsidRDefault="001A077E" w:rsidP="003A0384">
            <w:pPr>
              <w:pStyle w:val="rowtabella0"/>
              <w:jc w:val="center"/>
              <w:rPr>
                <w:color w:val="002060"/>
              </w:rPr>
            </w:pPr>
            <w:r w:rsidRPr="007F69C3">
              <w:rPr>
                <w:color w:val="002060"/>
              </w:rPr>
              <w:t>0</w:t>
            </w:r>
          </w:p>
        </w:tc>
      </w:tr>
    </w:tbl>
    <w:p w14:paraId="4CC48AEA" w14:textId="77777777" w:rsidR="001A077E" w:rsidRPr="007F69C3" w:rsidRDefault="001A077E" w:rsidP="001A077E">
      <w:pPr>
        <w:pStyle w:val="breakline"/>
        <w:rPr>
          <w:color w:val="002060"/>
        </w:rPr>
      </w:pPr>
    </w:p>
    <w:p w14:paraId="2B121ADC" w14:textId="77777777" w:rsidR="001A077E" w:rsidRPr="007F69C3" w:rsidRDefault="001A077E" w:rsidP="001A077E">
      <w:pPr>
        <w:pStyle w:val="titoloprinc0"/>
        <w:rPr>
          <w:color w:val="002060"/>
        </w:rPr>
      </w:pPr>
      <w:r w:rsidRPr="007F69C3">
        <w:rPr>
          <w:color w:val="002060"/>
        </w:rPr>
        <w:t>PROGRAMMA GARE</w:t>
      </w:r>
    </w:p>
    <w:p w14:paraId="709D3A51" w14:textId="77777777" w:rsidR="001A077E" w:rsidRPr="007F69C3" w:rsidRDefault="001A077E" w:rsidP="001A077E">
      <w:pPr>
        <w:pStyle w:val="breakline"/>
        <w:rPr>
          <w:color w:val="002060"/>
        </w:rPr>
      </w:pPr>
    </w:p>
    <w:p w14:paraId="5AD331CE" w14:textId="77777777" w:rsidR="001A077E" w:rsidRPr="007F69C3" w:rsidRDefault="001A077E" w:rsidP="001A077E">
      <w:pPr>
        <w:pStyle w:val="sottotitolocampionato10"/>
        <w:rPr>
          <w:color w:val="002060"/>
        </w:rPr>
      </w:pPr>
      <w:r w:rsidRPr="007F69C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4"/>
        <w:gridCol w:w="385"/>
        <w:gridCol w:w="898"/>
        <w:gridCol w:w="1177"/>
        <w:gridCol w:w="1551"/>
        <w:gridCol w:w="1559"/>
      </w:tblGrid>
      <w:tr w:rsidR="001A077E" w:rsidRPr="007F69C3" w14:paraId="1C6314CE"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A99C1"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96CDC"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2158E"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1B611"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2569C"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6D7F"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27E46"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300DF5AA"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21E05B" w14:textId="77777777" w:rsidR="001A077E" w:rsidRPr="007F69C3" w:rsidRDefault="001A077E" w:rsidP="003A0384">
            <w:pPr>
              <w:pStyle w:val="rowtabella0"/>
              <w:rPr>
                <w:color w:val="002060"/>
              </w:rPr>
            </w:pPr>
            <w:r w:rsidRPr="007F69C3">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8BB67" w14:textId="77777777" w:rsidR="001A077E" w:rsidRPr="007F69C3" w:rsidRDefault="001A077E" w:rsidP="003A0384">
            <w:pPr>
              <w:pStyle w:val="rowtabella0"/>
              <w:rPr>
                <w:color w:val="002060"/>
              </w:rPr>
            </w:pPr>
            <w:r w:rsidRPr="007F69C3">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A4F09"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6E656" w14:textId="77777777" w:rsidR="001A077E" w:rsidRPr="007F69C3" w:rsidRDefault="001A077E" w:rsidP="003A0384">
            <w:pPr>
              <w:pStyle w:val="rowtabella0"/>
              <w:rPr>
                <w:color w:val="002060"/>
              </w:rPr>
            </w:pPr>
            <w:r w:rsidRPr="007F69C3">
              <w:rPr>
                <w:color w:val="002060"/>
              </w:rPr>
              <w:t>09/02/2024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F3174" w14:textId="77777777" w:rsidR="001A077E" w:rsidRPr="007F69C3" w:rsidRDefault="001A077E" w:rsidP="003A0384">
            <w:pPr>
              <w:pStyle w:val="rowtabella0"/>
              <w:rPr>
                <w:color w:val="002060"/>
              </w:rPr>
            </w:pPr>
            <w:r w:rsidRPr="007F69C3">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92287" w14:textId="77777777" w:rsidR="001A077E" w:rsidRPr="007F69C3" w:rsidRDefault="001A077E" w:rsidP="003A0384">
            <w:pPr>
              <w:pStyle w:val="rowtabella0"/>
              <w:rPr>
                <w:color w:val="002060"/>
              </w:rPr>
            </w:pPr>
            <w:r w:rsidRPr="007F69C3">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E8AC1" w14:textId="77777777" w:rsidR="001A077E" w:rsidRPr="007F69C3" w:rsidRDefault="001A077E" w:rsidP="003A0384">
            <w:pPr>
              <w:pStyle w:val="rowtabella0"/>
              <w:rPr>
                <w:color w:val="002060"/>
              </w:rPr>
            </w:pPr>
            <w:r w:rsidRPr="007F69C3">
              <w:rPr>
                <w:color w:val="002060"/>
              </w:rPr>
              <w:t>VIA ALDO GAMBA SNC</w:t>
            </w:r>
          </w:p>
        </w:tc>
      </w:tr>
      <w:tr w:rsidR="001A077E" w:rsidRPr="007F69C3" w14:paraId="035F8120"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655A6" w14:textId="77777777" w:rsidR="001A077E" w:rsidRPr="007F69C3" w:rsidRDefault="001A077E" w:rsidP="003A0384">
            <w:pPr>
              <w:pStyle w:val="rowtabella0"/>
              <w:rPr>
                <w:color w:val="002060"/>
              </w:rPr>
            </w:pPr>
            <w:r w:rsidRPr="007F69C3">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608171" w14:textId="77777777" w:rsidR="001A077E" w:rsidRPr="007F69C3" w:rsidRDefault="001A077E" w:rsidP="003A0384">
            <w:pPr>
              <w:pStyle w:val="rowtabella0"/>
              <w:rPr>
                <w:color w:val="002060"/>
              </w:rPr>
            </w:pPr>
            <w:r w:rsidRPr="007F69C3">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52B879"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BCD81" w14:textId="77777777" w:rsidR="001A077E" w:rsidRPr="007F69C3" w:rsidRDefault="001A077E" w:rsidP="003A0384">
            <w:pPr>
              <w:pStyle w:val="rowtabella0"/>
              <w:rPr>
                <w:color w:val="002060"/>
              </w:rPr>
            </w:pPr>
            <w:r w:rsidRPr="007F69C3">
              <w:rPr>
                <w:color w:val="002060"/>
              </w:rPr>
              <w:t>09/02/2024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8795A4" w14:textId="77777777" w:rsidR="001A077E" w:rsidRPr="007F69C3" w:rsidRDefault="001A077E" w:rsidP="003A0384">
            <w:pPr>
              <w:pStyle w:val="rowtabella0"/>
              <w:rPr>
                <w:color w:val="002060"/>
              </w:rPr>
            </w:pPr>
            <w:r w:rsidRPr="007F69C3">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4B53C" w14:textId="77777777" w:rsidR="001A077E" w:rsidRPr="007F69C3" w:rsidRDefault="001A077E" w:rsidP="003A0384">
            <w:pPr>
              <w:pStyle w:val="rowtabella0"/>
              <w:rPr>
                <w:color w:val="002060"/>
              </w:rPr>
            </w:pPr>
            <w:r w:rsidRPr="007F69C3">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96DA0" w14:textId="77777777" w:rsidR="001A077E" w:rsidRPr="007F69C3" w:rsidRDefault="001A077E" w:rsidP="003A0384">
            <w:pPr>
              <w:pStyle w:val="rowtabella0"/>
              <w:rPr>
                <w:color w:val="002060"/>
              </w:rPr>
            </w:pPr>
            <w:r w:rsidRPr="007F69C3">
              <w:rPr>
                <w:color w:val="002060"/>
              </w:rPr>
              <w:t>VIA GIOVANNI XXIII</w:t>
            </w:r>
          </w:p>
        </w:tc>
      </w:tr>
      <w:tr w:rsidR="001A077E" w:rsidRPr="007F69C3" w14:paraId="44ED2550"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E94E9E" w14:textId="77777777" w:rsidR="001A077E" w:rsidRPr="007F69C3" w:rsidRDefault="001A077E" w:rsidP="003A0384">
            <w:pPr>
              <w:pStyle w:val="rowtabella0"/>
              <w:rPr>
                <w:color w:val="002060"/>
              </w:rPr>
            </w:pPr>
            <w:r w:rsidRPr="007F69C3">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79BA65" w14:textId="77777777" w:rsidR="001A077E" w:rsidRPr="007F69C3" w:rsidRDefault="001A077E" w:rsidP="003A0384">
            <w:pPr>
              <w:pStyle w:val="rowtabella0"/>
              <w:rPr>
                <w:color w:val="002060"/>
              </w:rPr>
            </w:pPr>
            <w:r w:rsidRPr="007F69C3">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09AF8"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760A9C" w14:textId="77777777" w:rsidR="001A077E" w:rsidRPr="007F69C3" w:rsidRDefault="001A077E" w:rsidP="003A0384">
            <w:pPr>
              <w:pStyle w:val="rowtabella0"/>
              <w:rPr>
                <w:color w:val="002060"/>
              </w:rPr>
            </w:pPr>
            <w:r w:rsidRPr="007F69C3">
              <w:rPr>
                <w:color w:val="002060"/>
              </w:rPr>
              <w:t>09/02/2024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81FFCD" w14:textId="77777777" w:rsidR="001A077E" w:rsidRPr="007F69C3" w:rsidRDefault="001A077E" w:rsidP="003A0384">
            <w:pPr>
              <w:pStyle w:val="rowtabella0"/>
              <w:rPr>
                <w:color w:val="002060"/>
              </w:rPr>
            </w:pPr>
            <w:r w:rsidRPr="007F69C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3F4281" w14:textId="77777777" w:rsidR="001A077E" w:rsidRPr="007F69C3" w:rsidRDefault="001A077E" w:rsidP="003A0384">
            <w:pPr>
              <w:pStyle w:val="rowtabella0"/>
              <w:rPr>
                <w:color w:val="002060"/>
              </w:rPr>
            </w:pPr>
            <w:r w:rsidRPr="007F69C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6F90C" w14:textId="77777777" w:rsidR="001A077E" w:rsidRPr="007F69C3" w:rsidRDefault="001A077E" w:rsidP="003A0384">
            <w:pPr>
              <w:pStyle w:val="rowtabella0"/>
              <w:rPr>
                <w:color w:val="002060"/>
              </w:rPr>
            </w:pPr>
            <w:r w:rsidRPr="007F69C3">
              <w:rPr>
                <w:color w:val="002060"/>
              </w:rPr>
              <w:t>VIA ANTONIO ROSMINI 22/B</w:t>
            </w:r>
          </w:p>
        </w:tc>
      </w:tr>
      <w:tr w:rsidR="001A077E" w:rsidRPr="007F69C3" w14:paraId="6D97274A"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BD53E4" w14:textId="77777777" w:rsidR="001A077E" w:rsidRPr="007F69C3" w:rsidRDefault="001A077E" w:rsidP="003A0384">
            <w:pPr>
              <w:pStyle w:val="rowtabella0"/>
              <w:rPr>
                <w:color w:val="002060"/>
              </w:rPr>
            </w:pPr>
            <w:r w:rsidRPr="007F69C3">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4825E5" w14:textId="77777777" w:rsidR="001A077E" w:rsidRPr="007F69C3" w:rsidRDefault="001A077E" w:rsidP="003A0384">
            <w:pPr>
              <w:pStyle w:val="rowtabella0"/>
              <w:rPr>
                <w:color w:val="002060"/>
              </w:rPr>
            </w:pPr>
            <w:r w:rsidRPr="007F69C3">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E2BAC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33BA2"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B36E32" w14:textId="77777777" w:rsidR="001A077E" w:rsidRPr="007F69C3" w:rsidRDefault="001A077E" w:rsidP="003A0384">
            <w:pPr>
              <w:pStyle w:val="rowtabella0"/>
              <w:rPr>
                <w:color w:val="002060"/>
              </w:rPr>
            </w:pPr>
            <w:r w:rsidRPr="007F69C3">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9764C8" w14:textId="77777777" w:rsidR="001A077E" w:rsidRPr="007F69C3" w:rsidRDefault="001A077E" w:rsidP="003A0384">
            <w:pPr>
              <w:pStyle w:val="rowtabella0"/>
              <w:rPr>
                <w:color w:val="002060"/>
              </w:rPr>
            </w:pPr>
            <w:r w:rsidRPr="007F69C3">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226CD" w14:textId="77777777" w:rsidR="001A077E" w:rsidRPr="007F69C3" w:rsidRDefault="001A077E" w:rsidP="003A0384">
            <w:pPr>
              <w:pStyle w:val="rowtabella0"/>
              <w:rPr>
                <w:color w:val="002060"/>
              </w:rPr>
            </w:pPr>
            <w:r w:rsidRPr="007F69C3">
              <w:rPr>
                <w:color w:val="002060"/>
              </w:rPr>
              <w:t>VIA DELL'INDUSTRIA</w:t>
            </w:r>
          </w:p>
        </w:tc>
      </w:tr>
      <w:tr w:rsidR="001A077E" w:rsidRPr="007F69C3" w14:paraId="452C7709"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CB3127" w14:textId="77777777" w:rsidR="001A077E" w:rsidRPr="007F69C3" w:rsidRDefault="001A077E" w:rsidP="003A0384">
            <w:pPr>
              <w:pStyle w:val="rowtabella0"/>
              <w:rPr>
                <w:color w:val="002060"/>
                <w:lang w:val="es-ES"/>
              </w:rPr>
            </w:pPr>
            <w:r w:rsidRPr="007F69C3">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982C1" w14:textId="77777777" w:rsidR="001A077E" w:rsidRPr="007F69C3" w:rsidRDefault="001A077E" w:rsidP="003A0384">
            <w:pPr>
              <w:pStyle w:val="rowtabella0"/>
              <w:rPr>
                <w:color w:val="002060"/>
              </w:rPr>
            </w:pPr>
            <w:r w:rsidRPr="007F69C3">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89FAEF"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6C6DFB"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C3F0C6" w14:textId="77777777" w:rsidR="001A077E" w:rsidRPr="007F69C3" w:rsidRDefault="001A077E" w:rsidP="003A0384">
            <w:pPr>
              <w:pStyle w:val="rowtabella0"/>
              <w:rPr>
                <w:color w:val="002060"/>
              </w:rPr>
            </w:pPr>
            <w:r w:rsidRPr="007F69C3">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F8DDC9" w14:textId="77777777" w:rsidR="001A077E" w:rsidRPr="007F69C3" w:rsidRDefault="001A077E" w:rsidP="003A0384">
            <w:pPr>
              <w:pStyle w:val="rowtabella0"/>
              <w:rPr>
                <w:color w:val="002060"/>
              </w:rPr>
            </w:pPr>
            <w:r w:rsidRPr="007F69C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11341" w14:textId="77777777" w:rsidR="001A077E" w:rsidRPr="007F69C3" w:rsidRDefault="001A077E" w:rsidP="003A0384">
            <w:pPr>
              <w:pStyle w:val="rowtabella0"/>
              <w:rPr>
                <w:color w:val="002060"/>
              </w:rPr>
            </w:pPr>
            <w:r w:rsidRPr="007F69C3">
              <w:rPr>
                <w:color w:val="002060"/>
              </w:rPr>
              <w:t>VIA CELLINI, 13</w:t>
            </w:r>
          </w:p>
        </w:tc>
      </w:tr>
      <w:tr w:rsidR="001A077E" w:rsidRPr="007F69C3" w14:paraId="16C304A3"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DF669D" w14:textId="77777777" w:rsidR="001A077E" w:rsidRPr="007F69C3" w:rsidRDefault="001A077E" w:rsidP="003A0384">
            <w:pPr>
              <w:pStyle w:val="rowtabella0"/>
              <w:rPr>
                <w:color w:val="002060"/>
              </w:rPr>
            </w:pPr>
            <w:r w:rsidRPr="007F69C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086C6" w14:textId="77777777" w:rsidR="001A077E" w:rsidRPr="007F69C3" w:rsidRDefault="001A077E" w:rsidP="003A0384">
            <w:pPr>
              <w:pStyle w:val="rowtabella0"/>
              <w:rPr>
                <w:color w:val="002060"/>
              </w:rPr>
            </w:pPr>
            <w:r w:rsidRPr="007F69C3">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F4FCA"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4EDF2"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93686" w14:textId="77777777" w:rsidR="001A077E" w:rsidRPr="007F69C3" w:rsidRDefault="001A077E" w:rsidP="003A0384">
            <w:pPr>
              <w:pStyle w:val="rowtabella0"/>
              <w:rPr>
                <w:color w:val="002060"/>
              </w:rPr>
            </w:pPr>
            <w:r w:rsidRPr="007F69C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DBC2D" w14:textId="77777777" w:rsidR="001A077E" w:rsidRPr="007F69C3" w:rsidRDefault="001A077E" w:rsidP="003A0384">
            <w:pPr>
              <w:pStyle w:val="rowtabella0"/>
              <w:rPr>
                <w:color w:val="002060"/>
              </w:rPr>
            </w:pPr>
            <w:r w:rsidRPr="007F69C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8C9D1" w14:textId="77777777" w:rsidR="001A077E" w:rsidRPr="007F69C3" w:rsidRDefault="001A077E" w:rsidP="003A0384">
            <w:pPr>
              <w:pStyle w:val="rowtabella0"/>
              <w:rPr>
                <w:color w:val="002060"/>
              </w:rPr>
            </w:pPr>
            <w:r w:rsidRPr="007F69C3">
              <w:rPr>
                <w:color w:val="002060"/>
              </w:rPr>
              <w:t>VIA MOLINELLO</w:t>
            </w:r>
          </w:p>
        </w:tc>
      </w:tr>
    </w:tbl>
    <w:p w14:paraId="52958D0C" w14:textId="77777777" w:rsidR="001A077E" w:rsidRPr="007F69C3" w:rsidRDefault="001A077E" w:rsidP="001A077E">
      <w:pPr>
        <w:pStyle w:val="breakline"/>
        <w:rPr>
          <w:rFonts w:eastAsiaTheme="minorEastAsia"/>
          <w:color w:val="002060"/>
        </w:rPr>
      </w:pPr>
    </w:p>
    <w:p w14:paraId="4E50E92A" w14:textId="77777777" w:rsidR="001A077E" w:rsidRPr="007F69C3" w:rsidRDefault="001A077E" w:rsidP="001A077E">
      <w:pPr>
        <w:pStyle w:val="breakline"/>
        <w:rPr>
          <w:color w:val="002060"/>
        </w:rPr>
      </w:pPr>
    </w:p>
    <w:p w14:paraId="110DC801" w14:textId="77777777" w:rsidR="001A077E" w:rsidRPr="007F69C3" w:rsidRDefault="001A077E" w:rsidP="001A077E">
      <w:pPr>
        <w:pStyle w:val="breakline"/>
        <w:rPr>
          <w:color w:val="002060"/>
        </w:rPr>
      </w:pPr>
    </w:p>
    <w:p w14:paraId="58BE7660" w14:textId="77777777" w:rsidR="001A077E" w:rsidRPr="007F69C3" w:rsidRDefault="001A077E" w:rsidP="001A077E">
      <w:pPr>
        <w:pStyle w:val="sottotitolocampionato10"/>
        <w:rPr>
          <w:color w:val="002060"/>
        </w:rPr>
      </w:pPr>
      <w:r w:rsidRPr="007F69C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1A077E" w:rsidRPr="007F69C3" w14:paraId="18A17D93"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01A91"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7F069"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ECDC8"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918C6"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8105C"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88E9C"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3D3CE"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5093914C"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5B2DEC" w14:textId="77777777" w:rsidR="001A077E" w:rsidRPr="007F69C3" w:rsidRDefault="001A077E" w:rsidP="003A0384">
            <w:pPr>
              <w:pStyle w:val="rowtabella0"/>
              <w:rPr>
                <w:color w:val="002060"/>
              </w:rPr>
            </w:pPr>
            <w:r w:rsidRPr="007F69C3">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D6F14" w14:textId="77777777" w:rsidR="001A077E" w:rsidRPr="007F69C3" w:rsidRDefault="001A077E" w:rsidP="003A0384">
            <w:pPr>
              <w:pStyle w:val="rowtabella0"/>
              <w:rPr>
                <w:color w:val="002060"/>
              </w:rPr>
            </w:pPr>
            <w:r w:rsidRPr="007F69C3">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B42E1"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1B23F" w14:textId="77777777" w:rsidR="001A077E" w:rsidRPr="007F69C3" w:rsidRDefault="001A077E" w:rsidP="003A0384">
            <w:pPr>
              <w:pStyle w:val="rowtabella0"/>
              <w:rPr>
                <w:color w:val="002060"/>
              </w:rPr>
            </w:pPr>
            <w:r w:rsidRPr="007F69C3">
              <w:rPr>
                <w:color w:val="002060"/>
              </w:rPr>
              <w:t>09/02/2024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FBBC7" w14:textId="77777777" w:rsidR="001A077E" w:rsidRPr="007F69C3" w:rsidRDefault="001A077E" w:rsidP="003A0384">
            <w:pPr>
              <w:pStyle w:val="rowtabella0"/>
              <w:rPr>
                <w:color w:val="002060"/>
              </w:rPr>
            </w:pPr>
            <w:r w:rsidRPr="007F69C3">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3B789" w14:textId="77777777" w:rsidR="001A077E" w:rsidRPr="007F69C3" w:rsidRDefault="001A077E" w:rsidP="003A0384">
            <w:pPr>
              <w:pStyle w:val="rowtabella0"/>
              <w:rPr>
                <w:color w:val="002060"/>
              </w:rPr>
            </w:pPr>
            <w:r w:rsidRPr="007F69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4BF17" w14:textId="77777777" w:rsidR="001A077E" w:rsidRPr="007F69C3" w:rsidRDefault="001A077E" w:rsidP="003A0384">
            <w:pPr>
              <w:pStyle w:val="rowtabella0"/>
              <w:rPr>
                <w:color w:val="002060"/>
              </w:rPr>
            </w:pPr>
            <w:r w:rsidRPr="007F69C3">
              <w:rPr>
                <w:color w:val="002060"/>
              </w:rPr>
              <w:t xml:space="preserve">VIA CARPEGNA-VIA M.TE </w:t>
            </w:r>
            <w:proofErr w:type="gramStart"/>
            <w:r w:rsidRPr="007F69C3">
              <w:rPr>
                <w:color w:val="002060"/>
              </w:rPr>
              <w:t>S.VICINO</w:t>
            </w:r>
            <w:proofErr w:type="gramEnd"/>
          </w:p>
        </w:tc>
      </w:tr>
      <w:tr w:rsidR="001A077E" w:rsidRPr="007F69C3" w14:paraId="3AF6D10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39F670" w14:textId="77777777" w:rsidR="001A077E" w:rsidRPr="007F69C3" w:rsidRDefault="001A077E" w:rsidP="003A0384">
            <w:pPr>
              <w:pStyle w:val="rowtabella0"/>
              <w:rPr>
                <w:color w:val="002060"/>
              </w:rPr>
            </w:pPr>
            <w:r w:rsidRPr="007F69C3">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AFFAC1" w14:textId="77777777" w:rsidR="001A077E" w:rsidRPr="007F69C3" w:rsidRDefault="001A077E" w:rsidP="003A0384">
            <w:pPr>
              <w:pStyle w:val="rowtabella0"/>
              <w:rPr>
                <w:color w:val="002060"/>
              </w:rPr>
            </w:pPr>
            <w:r w:rsidRPr="007F69C3">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33B6AC"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F3C85D" w14:textId="77777777" w:rsidR="001A077E" w:rsidRPr="007F69C3" w:rsidRDefault="001A077E" w:rsidP="003A0384">
            <w:pPr>
              <w:pStyle w:val="rowtabella0"/>
              <w:rPr>
                <w:color w:val="002060"/>
              </w:rPr>
            </w:pPr>
            <w:r w:rsidRPr="007F69C3">
              <w:rPr>
                <w:color w:val="002060"/>
              </w:rPr>
              <w:t>09/02/2024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5A767E" w14:textId="77777777" w:rsidR="001A077E" w:rsidRPr="007F69C3" w:rsidRDefault="001A077E" w:rsidP="003A0384">
            <w:pPr>
              <w:pStyle w:val="rowtabella0"/>
              <w:rPr>
                <w:color w:val="002060"/>
              </w:rPr>
            </w:pPr>
            <w:r w:rsidRPr="007F69C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0B063" w14:textId="77777777" w:rsidR="001A077E" w:rsidRPr="007F69C3" w:rsidRDefault="001A077E" w:rsidP="003A0384">
            <w:pPr>
              <w:pStyle w:val="rowtabella0"/>
              <w:rPr>
                <w:color w:val="002060"/>
              </w:rPr>
            </w:pPr>
            <w:r w:rsidRPr="007F6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BC665" w14:textId="77777777" w:rsidR="001A077E" w:rsidRPr="007F69C3" w:rsidRDefault="001A077E" w:rsidP="003A0384">
            <w:pPr>
              <w:pStyle w:val="rowtabella0"/>
              <w:rPr>
                <w:color w:val="002060"/>
              </w:rPr>
            </w:pPr>
            <w:r w:rsidRPr="007F69C3">
              <w:rPr>
                <w:color w:val="002060"/>
              </w:rPr>
              <w:t>LOCALITA' NONTESICURO</w:t>
            </w:r>
          </w:p>
        </w:tc>
      </w:tr>
      <w:tr w:rsidR="001A077E" w:rsidRPr="007F69C3" w14:paraId="7F1DD0B1"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BEE10D" w14:textId="77777777" w:rsidR="001A077E" w:rsidRPr="007F69C3" w:rsidRDefault="001A077E" w:rsidP="003A0384">
            <w:pPr>
              <w:pStyle w:val="rowtabella0"/>
              <w:rPr>
                <w:color w:val="002060"/>
              </w:rPr>
            </w:pPr>
            <w:r w:rsidRPr="007F69C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CC76D5" w14:textId="77777777" w:rsidR="001A077E" w:rsidRPr="007F69C3" w:rsidRDefault="001A077E" w:rsidP="003A0384">
            <w:pPr>
              <w:pStyle w:val="rowtabella0"/>
              <w:rPr>
                <w:color w:val="002060"/>
              </w:rPr>
            </w:pPr>
            <w:r w:rsidRPr="007F69C3">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F78B51"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A87646"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CE18B9" w14:textId="77777777" w:rsidR="001A077E" w:rsidRPr="007F69C3" w:rsidRDefault="001A077E" w:rsidP="003A0384">
            <w:pPr>
              <w:pStyle w:val="rowtabella0"/>
              <w:rPr>
                <w:color w:val="002060"/>
              </w:rPr>
            </w:pPr>
            <w:r w:rsidRPr="007F69C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73B03" w14:textId="77777777" w:rsidR="001A077E" w:rsidRPr="007F69C3" w:rsidRDefault="001A077E" w:rsidP="003A0384">
            <w:pPr>
              <w:pStyle w:val="rowtabella0"/>
              <w:rPr>
                <w:color w:val="002060"/>
              </w:rPr>
            </w:pPr>
            <w:r w:rsidRPr="007F69C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FB8B5" w14:textId="77777777" w:rsidR="001A077E" w:rsidRPr="007F69C3" w:rsidRDefault="001A077E" w:rsidP="003A0384">
            <w:pPr>
              <w:pStyle w:val="rowtabella0"/>
              <w:rPr>
                <w:color w:val="002060"/>
              </w:rPr>
            </w:pPr>
            <w:r w:rsidRPr="007F69C3">
              <w:rPr>
                <w:color w:val="002060"/>
              </w:rPr>
              <w:t>VIA GAETANO RAVAGLI</w:t>
            </w:r>
          </w:p>
        </w:tc>
      </w:tr>
      <w:tr w:rsidR="001A077E" w:rsidRPr="007F69C3" w14:paraId="204A8FC1"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DC0772" w14:textId="77777777" w:rsidR="001A077E" w:rsidRPr="007F69C3" w:rsidRDefault="001A077E" w:rsidP="003A0384">
            <w:pPr>
              <w:pStyle w:val="rowtabella0"/>
              <w:rPr>
                <w:color w:val="002060"/>
              </w:rPr>
            </w:pPr>
            <w:r w:rsidRPr="007F69C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165EAE" w14:textId="77777777" w:rsidR="001A077E" w:rsidRPr="007F69C3" w:rsidRDefault="001A077E" w:rsidP="003A0384">
            <w:pPr>
              <w:pStyle w:val="rowtabella0"/>
              <w:rPr>
                <w:color w:val="002060"/>
              </w:rPr>
            </w:pPr>
            <w:r w:rsidRPr="007F69C3">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3B10E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034F25"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001C41" w14:textId="77777777" w:rsidR="001A077E" w:rsidRPr="007F69C3" w:rsidRDefault="001A077E" w:rsidP="003A0384">
            <w:pPr>
              <w:pStyle w:val="rowtabella0"/>
              <w:rPr>
                <w:color w:val="002060"/>
              </w:rPr>
            </w:pPr>
            <w:r w:rsidRPr="007F69C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8ACFA" w14:textId="77777777" w:rsidR="001A077E" w:rsidRPr="007F69C3" w:rsidRDefault="001A077E" w:rsidP="003A0384">
            <w:pPr>
              <w:pStyle w:val="rowtabella0"/>
              <w:rPr>
                <w:color w:val="002060"/>
              </w:rPr>
            </w:pPr>
            <w:r w:rsidRPr="007F69C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0B19D" w14:textId="77777777" w:rsidR="001A077E" w:rsidRPr="007F69C3" w:rsidRDefault="001A077E" w:rsidP="003A0384">
            <w:pPr>
              <w:pStyle w:val="rowtabella0"/>
              <w:rPr>
                <w:color w:val="002060"/>
              </w:rPr>
            </w:pPr>
            <w:r w:rsidRPr="007F69C3">
              <w:rPr>
                <w:color w:val="002060"/>
              </w:rPr>
              <w:t>VIA DEI TESSITORI</w:t>
            </w:r>
          </w:p>
        </w:tc>
      </w:tr>
      <w:tr w:rsidR="001A077E" w:rsidRPr="007F69C3" w14:paraId="140293C7"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79B009" w14:textId="77777777" w:rsidR="001A077E" w:rsidRPr="007F69C3" w:rsidRDefault="001A077E" w:rsidP="003A0384">
            <w:pPr>
              <w:pStyle w:val="rowtabella0"/>
              <w:rPr>
                <w:color w:val="002060"/>
              </w:rPr>
            </w:pPr>
            <w:r w:rsidRPr="007F69C3">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6329B4" w14:textId="77777777" w:rsidR="001A077E" w:rsidRPr="007F69C3" w:rsidRDefault="001A077E" w:rsidP="003A0384">
            <w:pPr>
              <w:pStyle w:val="rowtabella0"/>
              <w:rPr>
                <w:color w:val="002060"/>
              </w:rPr>
            </w:pPr>
            <w:r w:rsidRPr="007F69C3">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43AF7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AF303C" w14:textId="77777777" w:rsidR="001A077E" w:rsidRPr="007F69C3" w:rsidRDefault="001A077E" w:rsidP="003A0384">
            <w:pPr>
              <w:pStyle w:val="rowtabella0"/>
              <w:rPr>
                <w:color w:val="002060"/>
              </w:rPr>
            </w:pPr>
            <w:r w:rsidRPr="007F69C3">
              <w:rPr>
                <w:color w:val="002060"/>
              </w:rPr>
              <w:t>10/02/2024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DA5D10" w14:textId="77777777" w:rsidR="001A077E" w:rsidRPr="007F69C3" w:rsidRDefault="001A077E" w:rsidP="003A0384">
            <w:pPr>
              <w:pStyle w:val="rowtabella0"/>
              <w:rPr>
                <w:color w:val="002060"/>
              </w:rPr>
            </w:pPr>
            <w:r w:rsidRPr="007F69C3">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124E7" w14:textId="77777777" w:rsidR="001A077E" w:rsidRPr="007F69C3" w:rsidRDefault="001A077E" w:rsidP="003A0384">
            <w:pPr>
              <w:pStyle w:val="rowtabella0"/>
              <w:rPr>
                <w:color w:val="002060"/>
              </w:rPr>
            </w:pPr>
            <w:r w:rsidRPr="007F69C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616F95" w14:textId="77777777" w:rsidR="001A077E" w:rsidRPr="007F69C3" w:rsidRDefault="001A077E" w:rsidP="003A0384">
            <w:pPr>
              <w:pStyle w:val="rowtabella0"/>
              <w:rPr>
                <w:color w:val="002060"/>
              </w:rPr>
            </w:pPr>
            <w:r w:rsidRPr="007F69C3">
              <w:rPr>
                <w:color w:val="002060"/>
              </w:rPr>
              <w:t>VIA FONTE ANTICA 6</w:t>
            </w:r>
          </w:p>
        </w:tc>
      </w:tr>
      <w:tr w:rsidR="001A077E" w:rsidRPr="007F69C3" w14:paraId="77DBC97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BFB74" w14:textId="77777777" w:rsidR="001A077E" w:rsidRPr="007F69C3" w:rsidRDefault="001A077E" w:rsidP="003A0384">
            <w:pPr>
              <w:pStyle w:val="rowtabella0"/>
              <w:rPr>
                <w:color w:val="002060"/>
              </w:rPr>
            </w:pPr>
            <w:r w:rsidRPr="007F69C3">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1A79E5" w14:textId="77777777" w:rsidR="001A077E" w:rsidRPr="007F69C3" w:rsidRDefault="001A077E" w:rsidP="003A0384">
            <w:pPr>
              <w:pStyle w:val="rowtabella0"/>
              <w:rPr>
                <w:color w:val="002060"/>
              </w:rPr>
            </w:pPr>
            <w:r w:rsidRPr="007F69C3">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C2F71F"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8F2B30"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78C2DA" w14:textId="77777777" w:rsidR="001A077E" w:rsidRPr="007F69C3" w:rsidRDefault="001A077E" w:rsidP="003A0384">
            <w:pPr>
              <w:pStyle w:val="rowtabella0"/>
              <w:rPr>
                <w:color w:val="002060"/>
              </w:rPr>
            </w:pPr>
            <w:r w:rsidRPr="007F69C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80D0D" w14:textId="77777777" w:rsidR="001A077E" w:rsidRPr="007F69C3" w:rsidRDefault="001A077E" w:rsidP="003A0384">
            <w:pPr>
              <w:pStyle w:val="rowtabella0"/>
              <w:rPr>
                <w:color w:val="002060"/>
              </w:rPr>
            </w:pPr>
            <w:r w:rsidRPr="007F6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955C3" w14:textId="77777777" w:rsidR="001A077E" w:rsidRPr="007F69C3" w:rsidRDefault="001A077E" w:rsidP="003A0384">
            <w:pPr>
              <w:pStyle w:val="rowtabella0"/>
              <w:rPr>
                <w:color w:val="002060"/>
              </w:rPr>
            </w:pPr>
            <w:r w:rsidRPr="007F69C3">
              <w:rPr>
                <w:color w:val="002060"/>
              </w:rPr>
              <w:t>LOCALITA' NONTESICURO</w:t>
            </w:r>
          </w:p>
        </w:tc>
      </w:tr>
      <w:tr w:rsidR="001A077E" w:rsidRPr="007F69C3" w14:paraId="154214B4"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CDD4B1" w14:textId="77777777" w:rsidR="001A077E" w:rsidRPr="007F69C3" w:rsidRDefault="001A077E" w:rsidP="003A0384">
            <w:pPr>
              <w:pStyle w:val="rowtabella0"/>
              <w:rPr>
                <w:color w:val="002060"/>
              </w:rPr>
            </w:pPr>
            <w:r w:rsidRPr="007F69C3">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57620" w14:textId="77777777" w:rsidR="001A077E" w:rsidRPr="007F69C3" w:rsidRDefault="001A077E" w:rsidP="003A0384">
            <w:pPr>
              <w:pStyle w:val="rowtabella0"/>
              <w:rPr>
                <w:color w:val="002060"/>
              </w:rPr>
            </w:pPr>
            <w:proofErr w:type="gramStart"/>
            <w:r w:rsidRPr="007F69C3">
              <w:rPr>
                <w:color w:val="002060"/>
              </w:rPr>
              <w:t>CITTA</w:t>
            </w:r>
            <w:proofErr w:type="gramEnd"/>
            <w:r w:rsidRPr="007F69C3">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16BB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E06E5" w14:textId="77777777" w:rsidR="001A077E" w:rsidRPr="007F69C3" w:rsidRDefault="001A077E" w:rsidP="003A0384">
            <w:pPr>
              <w:pStyle w:val="rowtabella0"/>
              <w:rPr>
                <w:color w:val="002060"/>
              </w:rPr>
            </w:pPr>
            <w:r w:rsidRPr="007F69C3">
              <w:rPr>
                <w:color w:val="002060"/>
              </w:rPr>
              <w:t>10/02/2024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B80F7" w14:textId="77777777" w:rsidR="001A077E" w:rsidRPr="007F69C3" w:rsidRDefault="001A077E" w:rsidP="003A0384">
            <w:pPr>
              <w:pStyle w:val="rowtabella0"/>
              <w:rPr>
                <w:color w:val="002060"/>
              </w:rPr>
            </w:pPr>
            <w:r w:rsidRPr="007F69C3">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F74A6" w14:textId="77777777" w:rsidR="001A077E" w:rsidRPr="007F69C3" w:rsidRDefault="001A077E" w:rsidP="003A0384">
            <w:pPr>
              <w:pStyle w:val="rowtabella0"/>
              <w:rPr>
                <w:color w:val="002060"/>
              </w:rPr>
            </w:pPr>
            <w:r w:rsidRPr="007F69C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AD3F3" w14:textId="77777777" w:rsidR="001A077E" w:rsidRPr="007F69C3" w:rsidRDefault="001A077E" w:rsidP="003A0384">
            <w:pPr>
              <w:pStyle w:val="rowtabella0"/>
              <w:rPr>
                <w:color w:val="002060"/>
              </w:rPr>
            </w:pPr>
            <w:r w:rsidRPr="007F69C3">
              <w:rPr>
                <w:color w:val="002060"/>
              </w:rPr>
              <w:t xml:space="preserve">VIA MANZONI FZ. </w:t>
            </w:r>
            <w:proofErr w:type="gramStart"/>
            <w:r w:rsidRPr="007F69C3">
              <w:rPr>
                <w:color w:val="002060"/>
              </w:rPr>
              <w:t>S.BIAGIO</w:t>
            </w:r>
            <w:proofErr w:type="gramEnd"/>
          </w:p>
        </w:tc>
      </w:tr>
    </w:tbl>
    <w:p w14:paraId="232107F2" w14:textId="77777777" w:rsidR="001A077E" w:rsidRPr="007F69C3" w:rsidRDefault="001A077E" w:rsidP="001A077E">
      <w:pPr>
        <w:pStyle w:val="breakline"/>
        <w:rPr>
          <w:rFonts w:eastAsiaTheme="minorEastAsia"/>
          <w:color w:val="002060"/>
        </w:rPr>
      </w:pPr>
    </w:p>
    <w:p w14:paraId="453A9E7D" w14:textId="77777777" w:rsidR="001A077E" w:rsidRPr="007F69C3" w:rsidRDefault="001A077E" w:rsidP="001A077E">
      <w:pPr>
        <w:pStyle w:val="breakline"/>
        <w:rPr>
          <w:color w:val="002060"/>
        </w:rPr>
      </w:pPr>
    </w:p>
    <w:p w14:paraId="74DEF780" w14:textId="77777777" w:rsidR="001A077E" w:rsidRPr="007F69C3" w:rsidRDefault="001A077E" w:rsidP="001A077E">
      <w:pPr>
        <w:pStyle w:val="breakline"/>
        <w:rPr>
          <w:color w:val="002060"/>
        </w:rPr>
      </w:pPr>
    </w:p>
    <w:p w14:paraId="28C9DE64" w14:textId="77777777" w:rsidR="001A077E" w:rsidRPr="007F69C3" w:rsidRDefault="001A077E" w:rsidP="001A077E">
      <w:pPr>
        <w:pStyle w:val="sottotitolocampionato10"/>
        <w:rPr>
          <w:color w:val="002060"/>
        </w:rPr>
      </w:pPr>
      <w:r w:rsidRPr="007F69C3">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30"/>
        <w:gridCol w:w="385"/>
        <w:gridCol w:w="898"/>
        <w:gridCol w:w="1176"/>
        <w:gridCol w:w="1560"/>
        <w:gridCol w:w="1546"/>
      </w:tblGrid>
      <w:tr w:rsidR="001A077E" w:rsidRPr="007F69C3" w14:paraId="1EFF133C"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56397"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A79B6"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C1D7F"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47DEF"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009C6"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C37F"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FE5C8"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38FC4F94"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195A7" w14:textId="77777777" w:rsidR="001A077E" w:rsidRPr="007F69C3" w:rsidRDefault="001A077E" w:rsidP="003A0384">
            <w:pPr>
              <w:pStyle w:val="rowtabella0"/>
              <w:rPr>
                <w:color w:val="002060"/>
              </w:rPr>
            </w:pPr>
            <w:r w:rsidRPr="007F69C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6EBA0" w14:textId="77777777" w:rsidR="001A077E" w:rsidRPr="007F69C3" w:rsidRDefault="001A077E" w:rsidP="003A0384">
            <w:pPr>
              <w:pStyle w:val="rowtabella0"/>
              <w:rPr>
                <w:color w:val="002060"/>
              </w:rPr>
            </w:pPr>
            <w:r w:rsidRPr="007F69C3">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A4FAA"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EEE06" w14:textId="77777777" w:rsidR="001A077E" w:rsidRPr="007F69C3" w:rsidRDefault="001A077E" w:rsidP="003A0384">
            <w:pPr>
              <w:pStyle w:val="rowtabella0"/>
              <w:rPr>
                <w:color w:val="002060"/>
              </w:rPr>
            </w:pPr>
            <w:r w:rsidRPr="007F69C3">
              <w:rPr>
                <w:color w:val="002060"/>
              </w:rPr>
              <w:t>09/02/2024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E17AC" w14:textId="77777777" w:rsidR="001A077E" w:rsidRPr="007F69C3" w:rsidRDefault="001A077E" w:rsidP="003A0384">
            <w:pPr>
              <w:pStyle w:val="rowtabella0"/>
              <w:rPr>
                <w:color w:val="002060"/>
              </w:rPr>
            </w:pPr>
            <w:r w:rsidRPr="007F69C3">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F03DE" w14:textId="77777777" w:rsidR="001A077E" w:rsidRPr="007F69C3" w:rsidRDefault="001A077E" w:rsidP="003A0384">
            <w:pPr>
              <w:pStyle w:val="rowtabella0"/>
              <w:rPr>
                <w:color w:val="002060"/>
              </w:rPr>
            </w:pPr>
            <w:r w:rsidRPr="007F69C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42215" w14:textId="77777777" w:rsidR="001A077E" w:rsidRPr="007F69C3" w:rsidRDefault="001A077E" w:rsidP="003A0384">
            <w:pPr>
              <w:pStyle w:val="rowtabella0"/>
              <w:rPr>
                <w:color w:val="002060"/>
              </w:rPr>
            </w:pPr>
            <w:r w:rsidRPr="007F69C3">
              <w:rPr>
                <w:color w:val="002060"/>
              </w:rPr>
              <w:t>VIA DELLA REPUBBLICA</w:t>
            </w:r>
          </w:p>
        </w:tc>
      </w:tr>
      <w:tr w:rsidR="001A077E" w:rsidRPr="007F69C3" w14:paraId="1F9A9F5D"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85B356" w14:textId="77777777" w:rsidR="001A077E" w:rsidRPr="007F69C3" w:rsidRDefault="001A077E" w:rsidP="003A0384">
            <w:pPr>
              <w:pStyle w:val="rowtabella0"/>
              <w:rPr>
                <w:color w:val="002060"/>
              </w:rPr>
            </w:pPr>
            <w:r w:rsidRPr="007F69C3">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3DCA87" w14:textId="77777777" w:rsidR="001A077E" w:rsidRPr="007F69C3" w:rsidRDefault="001A077E" w:rsidP="003A0384">
            <w:pPr>
              <w:pStyle w:val="rowtabella0"/>
              <w:rPr>
                <w:color w:val="002060"/>
              </w:rPr>
            </w:pPr>
            <w:r w:rsidRPr="007F69C3">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8F602E"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994F5" w14:textId="77777777" w:rsidR="001A077E" w:rsidRPr="007F69C3" w:rsidRDefault="001A077E" w:rsidP="003A0384">
            <w:pPr>
              <w:pStyle w:val="rowtabella0"/>
              <w:rPr>
                <w:color w:val="002060"/>
              </w:rPr>
            </w:pPr>
            <w:r w:rsidRPr="007F69C3">
              <w:rPr>
                <w:color w:val="002060"/>
              </w:rPr>
              <w:t>10/02/2024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846972" w14:textId="77777777" w:rsidR="001A077E" w:rsidRPr="007F69C3" w:rsidRDefault="001A077E" w:rsidP="003A0384">
            <w:pPr>
              <w:pStyle w:val="rowtabella0"/>
              <w:rPr>
                <w:color w:val="002060"/>
              </w:rPr>
            </w:pPr>
            <w:r w:rsidRPr="007F69C3">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E30B9" w14:textId="77777777" w:rsidR="001A077E" w:rsidRPr="007F69C3" w:rsidRDefault="001A077E" w:rsidP="003A0384">
            <w:pPr>
              <w:pStyle w:val="rowtabella0"/>
              <w:rPr>
                <w:color w:val="002060"/>
              </w:rPr>
            </w:pPr>
            <w:r w:rsidRPr="007F69C3">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02225" w14:textId="77777777" w:rsidR="001A077E" w:rsidRPr="007F69C3" w:rsidRDefault="001A077E" w:rsidP="003A0384">
            <w:pPr>
              <w:pStyle w:val="rowtabella0"/>
              <w:rPr>
                <w:color w:val="002060"/>
              </w:rPr>
            </w:pPr>
            <w:r w:rsidRPr="007F69C3">
              <w:rPr>
                <w:color w:val="002060"/>
              </w:rPr>
              <w:t>VIA MONTESSORI LOC. ANGELI</w:t>
            </w:r>
          </w:p>
        </w:tc>
      </w:tr>
      <w:tr w:rsidR="001A077E" w:rsidRPr="007F69C3" w14:paraId="6FFE031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E075ED" w14:textId="77777777" w:rsidR="001A077E" w:rsidRPr="007F69C3" w:rsidRDefault="001A077E" w:rsidP="003A0384">
            <w:pPr>
              <w:pStyle w:val="rowtabella0"/>
              <w:rPr>
                <w:color w:val="002060"/>
              </w:rPr>
            </w:pPr>
            <w:r w:rsidRPr="007F69C3">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8AEFD" w14:textId="77777777" w:rsidR="001A077E" w:rsidRPr="007F69C3" w:rsidRDefault="001A077E" w:rsidP="003A0384">
            <w:pPr>
              <w:pStyle w:val="rowtabella0"/>
              <w:rPr>
                <w:color w:val="002060"/>
              </w:rPr>
            </w:pPr>
            <w:r w:rsidRPr="007F69C3">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FDC1A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FA0D49"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DCAB86" w14:textId="77777777" w:rsidR="001A077E" w:rsidRPr="007F69C3" w:rsidRDefault="001A077E" w:rsidP="003A0384">
            <w:pPr>
              <w:pStyle w:val="rowtabella0"/>
              <w:rPr>
                <w:color w:val="002060"/>
              </w:rPr>
            </w:pPr>
            <w:r w:rsidRPr="007F69C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CECD9" w14:textId="77777777" w:rsidR="001A077E" w:rsidRPr="007F69C3" w:rsidRDefault="001A077E" w:rsidP="003A0384">
            <w:pPr>
              <w:pStyle w:val="rowtabella0"/>
              <w:rPr>
                <w:color w:val="002060"/>
              </w:rPr>
            </w:pPr>
            <w:r w:rsidRPr="007F69C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73160" w14:textId="77777777" w:rsidR="001A077E" w:rsidRPr="007F69C3" w:rsidRDefault="001A077E" w:rsidP="003A0384">
            <w:pPr>
              <w:pStyle w:val="rowtabella0"/>
              <w:rPr>
                <w:color w:val="002060"/>
              </w:rPr>
            </w:pPr>
            <w:r w:rsidRPr="007F69C3">
              <w:rPr>
                <w:color w:val="002060"/>
              </w:rPr>
              <w:t>VIA VENEZIA 43</w:t>
            </w:r>
          </w:p>
        </w:tc>
      </w:tr>
      <w:tr w:rsidR="001A077E" w:rsidRPr="007F69C3" w14:paraId="23D9ADE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CA8E88" w14:textId="77777777" w:rsidR="001A077E" w:rsidRPr="007F69C3" w:rsidRDefault="001A077E" w:rsidP="003A0384">
            <w:pPr>
              <w:pStyle w:val="rowtabella0"/>
              <w:rPr>
                <w:color w:val="002060"/>
              </w:rPr>
            </w:pPr>
            <w:r w:rsidRPr="007F69C3">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AE254" w14:textId="77777777" w:rsidR="001A077E" w:rsidRPr="007F69C3" w:rsidRDefault="001A077E" w:rsidP="003A0384">
            <w:pPr>
              <w:pStyle w:val="rowtabella0"/>
              <w:rPr>
                <w:color w:val="002060"/>
              </w:rPr>
            </w:pPr>
            <w:r w:rsidRPr="007F69C3">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599225"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488949"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C7621A" w14:textId="77777777" w:rsidR="001A077E" w:rsidRPr="007F69C3" w:rsidRDefault="001A077E" w:rsidP="003A0384">
            <w:pPr>
              <w:pStyle w:val="rowtabella0"/>
              <w:rPr>
                <w:color w:val="002060"/>
              </w:rPr>
            </w:pPr>
            <w:r w:rsidRPr="007F69C3">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B5C35" w14:textId="77777777" w:rsidR="001A077E" w:rsidRPr="007F69C3" w:rsidRDefault="001A077E" w:rsidP="003A0384">
            <w:pPr>
              <w:pStyle w:val="rowtabella0"/>
              <w:rPr>
                <w:color w:val="002060"/>
              </w:rPr>
            </w:pPr>
            <w:r w:rsidRPr="007F69C3">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D3226" w14:textId="77777777" w:rsidR="001A077E" w:rsidRPr="007F69C3" w:rsidRDefault="001A077E" w:rsidP="003A0384">
            <w:pPr>
              <w:pStyle w:val="rowtabella0"/>
              <w:rPr>
                <w:color w:val="002060"/>
              </w:rPr>
            </w:pPr>
            <w:r w:rsidRPr="007F69C3">
              <w:rPr>
                <w:color w:val="002060"/>
              </w:rPr>
              <w:t>LOC. PIÃˆ DI GUALDO</w:t>
            </w:r>
          </w:p>
        </w:tc>
      </w:tr>
      <w:tr w:rsidR="001A077E" w:rsidRPr="007F69C3" w14:paraId="100249E9"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239EE" w14:textId="77777777" w:rsidR="001A077E" w:rsidRPr="007F69C3" w:rsidRDefault="001A077E" w:rsidP="003A0384">
            <w:pPr>
              <w:pStyle w:val="rowtabella0"/>
              <w:rPr>
                <w:color w:val="002060"/>
              </w:rPr>
            </w:pPr>
            <w:r w:rsidRPr="007F69C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A561B0" w14:textId="77777777" w:rsidR="001A077E" w:rsidRPr="007F69C3" w:rsidRDefault="001A077E" w:rsidP="003A0384">
            <w:pPr>
              <w:pStyle w:val="rowtabella0"/>
              <w:rPr>
                <w:color w:val="002060"/>
              </w:rPr>
            </w:pPr>
            <w:r w:rsidRPr="007F69C3">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A16B17"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961624" w14:textId="77777777" w:rsidR="001A077E" w:rsidRPr="007F69C3" w:rsidRDefault="001A077E" w:rsidP="003A0384">
            <w:pPr>
              <w:pStyle w:val="rowtabella0"/>
              <w:rPr>
                <w:color w:val="002060"/>
              </w:rPr>
            </w:pPr>
            <w:r w:rsidRPr="007F69C3">
              <w:rPr>
                <w:color w:val="002060"/>
              </w:rPr>
              <w:t>10/02/2024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DC332E" w14:textId="77777777" w:rsidR="001A077E" w:rsidRPr="007F69C3" w:rsidRDefault="001A077E" w:rsidP="003A0384">
            <w:pPr>
              <w:pStyle w:val="rowtabella0"/>
              <w:rPr>
                <w:color w:val="002060"/>
              </w:rPr>
            </w:pPr>
            <w:r w:rsidRPr="007F69C3">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425DA" w14:textId="77777777" w:rsidR="001A077E" w:rsidRPr="007F69C3" w:rsidRDefault="001A077E" w:rsidP="003A0384">
            <w:pPr>
              <w:pStyle w:val="rowtabella0"/>
              <w:rPr>
                <w:color w:val="002060"/>
              </w:rPr>
            </w:pPr>
            <w:r w:rsidRPr="007F69C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D1A9A" w14:textId="77777777" w:rsidR="001A077E" w:rsidRPr="007F69C3" w:rsidRDefault="001A077E" w:rsidP="003A0384">
            <w:pPr>
              <w:pStyle w:val="rowtabella0"/>
              <w:rPr>
                <w:color w:val="002060"/>
              </w:rPr>
            </w:pPr>
            <w:r w:rsidRPr="007F69C3">
              <w:rPr>
                <w:color w:val="002060"/>
              </w:rPr>
              <w:t>VIA SAN SERGIO FZ. GROTTACCIA</w:t>
            </w:r>
          </w:p>
        </w:tc>
      </w:tr>
      <w:tr w:rsidR="001A077E" w:rsidRPr="007F69C3" w14:paraId="5A485CBD"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A1974" w14:textId="77777777" w:rsidR="001A077E" w:rsidRPr="007F69C3" w:rsidRDefault="001A077E" w:rsidP="003A0384">
            <w:pPr>
              <w:pStyle w:val="rowtabella0"/>
              <w:rPr>
                <w:color w:val="002060"/>
              </w:rPr>
            </w:pPr>
            <w:r w:rsidRPr="007F69C3">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F5E9E" w14:textId="77777777" w:rsidR="001A077E" w:rsidRPr="007F69C3" w:rsidRDefault="001A077E" w:rsidP="003A0384">
            <w:pPr>
              <w:pStyle w:val="rowtabella0"/>
              <w:rPr>
                <w:color w:val="002060"/>
              </w:rPr>
            </w:pPr>
            <w:r w:rsidRPr="007F69C3">
              <w:rPr>
                <w:color w:val="002060"/>
              </w:rPr>
              <w:t>VISSO-ALTONERA CALCIO1970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DA752"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8B90C" w14:textId="77777777" w:rsidR="001A077E" w:rsidRPr="007F69C3" w:rsidRDefault="001A077E" w:rsidP="003A0384">
            <w:pPr>
              <w:pStyle w:val="rowtabella0"/>
              <w:rPr>
                <w:color w:val="002060"/>
              </w:rPr>
            </w:pPr>
            <w:r w:rsidRPr="007F69C3">
              <w:rPr>
                <w:color w:val="002060"/>
              </w:rPr>
              <w:t>10/02/2024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FED67" w14:textId="77777777" w:rsidR="001A077E" w:rsidRPr="007F69C3" w:rsidRDefault="001A077E" w:rsidP="003A0384">
            <w:pPr>
              <w:pStyle w:val="rowtabella0"/>
              <w:rPr>
                <w:color w:val="002060"/>
              </w:rPr>
            </w:pPr>
            <w:r w:rsidRPr="007F69C3">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385C6" w14:textId="77777777" w:rsidR="001A077E" w:rsidRPr="007F69C3" w:rsidRDefault="001A077E" w:rsidP="003A0384">
            <w:pPr>
              <w:pStyle w:val="rowtabella0"/>
              <w:rPr>
                <w:color w:val="002060"/>
              </w:rPr>
            </w:pPr>
            <w:r w:rsidRPr="007F69C3">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FD26C" w14:textId="77777777" w:rsidR="001A077E" w:rsidRPr="007F69C3" w:rsidRDefault="001A077E" w:rsidP="003A0384">
            <w:pPr>
              <w:pStyle w:val="rowtabella0"/>
              <w:rPr>
                <w:color w:val="002060"/>
              </w:rPr>
            </w:pPr>
            <w:r w:rsidRPr="007F69C3">
              <w:rPr>
                <w:color w:val="002060"/>
              </w:rPr>
              <w:t>VIA MARIO RIDOLFI</w:t>
            </w:r>
          </w:p>
        </w:tc>
      </w:tr>
    </w:tbl>
    <w:p w14:paraId="251AA0E5" w14:textId="77777777" w:rsidR="001A077E" w:rsidRPr="007F69C3" w:rsidRDefault="001A077E" w:rsidP="001A077E">
      <w:pPr>
        <w:pStyle w:val="breakline"/>
        <w:rPr>
          <w:rFonts w:eastAsiaTheme="minorEastAsia"/>
          <w:color w:val="002060"/>
        </w:rPr>
      </w:pPr>
    </w:p>
    <w:p w14:paraId="099B29B1" w14:textId="77777777" w:rsidR="001A077E" w:rsidRPr="007F69C3" w:rsidRDefault="001A077E" w:rsidP="001A077E">
      <w:pPr>
        <w:pStyle w:val="breakline"/>
        <w:rPr>
          <w:color w:val="002060"/>
        </w:rPr>
      </w:pPr>
    </w:p>
    <w:p w14:paraId="209B1D21" w14:textId="77777777" w:rsidR="001A077E" w:rsidRPr="007F69C3" w:rsidRDefault="001A077E" w:rsidP="001A077E">
      <w:pPr>
        <w:pStyle w:val="breakline"/>
        <w:rPr>
          <w:color w:val="002060"/>
        </w:rPr>
      </w:pPr>
    </w:p>
    <w:p w14:paraId="79B94CCF" w14:textId="77777777" w:rsidR="001A077E" w:rsidRPr="007F69C3" w:rsidRDefault="001A077E" w:rsidP="001A077E">
      <w:pPr>
        <w:pStyle w:val="sottotitolocampionato10"/>
        <w:rPr>
          <w:color w:val="002060"/>
        </w:rPr>
      </w:pPr>
      <w:r w:rsidRPr="007F69C3">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1996"/>
        <w:gridCol w:w="385"/>
        <w:gridCol w:w="898"/>
        <w:gridCol w:w="1198"/>
        <w:gridCol w:w="1558"/>
        <w:gridCol w:w="1548"/>
      </w:tblGrid>
      <w:tr w:rsidR="001A077E" w:rsidRPr="007F69C3" w14:paraId="546D01BE"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48886"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6691B"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ADDEA"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4130"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1868F"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F7A9"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0F4D2"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46F589D7"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E8AD9D" w14:textId="77777777" w:rsidR="001A077E" w:rsidRPr="007F69C3" w:rsidRDefault="001A077E" w:rsidP="003A0384">
            <w:pPr>
              <w:pStyle w:val="rowtabella0"/>
              <w:rPr>
                <w:color w:val="002060"/>
              </w:rPr>
            </w:pPr>
            <w:r w:rsidRPr="007F69C3">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946D7" w14:textId="77777777" w:rsidR="001A077E" w:rsidRPr="007F69C3" w:rsidRDefault="001A077E" w:rsidP="003A0384">
            <w:pPr>
              <w:pStyle w:val="rowtabella0"/>
              <w:rPr>
                <w:color w:val="002060"/>
              </w:rPr>
            </w:pPr>
            <w:r w:rsidRPr="007F69C3">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F61A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2ECD5" w14:textId="77777777" w:rsidR="001A077E" w:rsidRPr="007F69C3" w:rsidRDefault="001A077E" w:rsidP="003A0384">
            <w:pPr>
              <w:pStyle w:val="rowtabella0"/>
              <w:rPr>
                <w:color w:val="002060"/>
              </w:rPr>
            </w:pPr>
            <w:r w:rsidRPr="007F69C3">
              <w:rPr>
                <w:color w:val="002060"/>
              </w:rPr>
              <w:t>09/02/2024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4900F" w14:textId="77777777" w:rsidR="001A077E" w:rsidRPr="007F69C3" w:rsidRDefault="001A077E" w:rsidP="003A0384">
            <w:pPr>
              <w:pStyle w:val="rowtabella0"/>
              <w:rPr>
                <w:color w:val="002060"/>
              </w:rPr>
            </w:pPr>
            <w:r w:rsidRPr="007F69C3">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73969" w14:textId="77777777" w:rsidR="001A077E" w:rsidRPr="007F69C3" w:rsidRDefault="001A077E" w:rsidP="003A0384">
            <w:pPr>
              <w:pStyle w:val="rowtabella0"/>
              <w:rPr>
                <w:color w:val="002060"/>
              </w:rPr>
            </w:pPr>
            <w:r w:rsidRPr="007F69C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24032" w14:textId="77777777" w:rsidR="001A077E" w:rsidRPr="007F69C3" w:rsidRDefault="001A077E" w:rsidP="003A0384">
            <w:pPr>
              <w:pStyle w:val="rowtabella0"/>
              <w:rPr>
                <w:color w:val="002060"/>
              </w:rPr>
            </w:pPr>
            <w:r w:rsidRPr="007F69C3">
              <w:rPr>
                <w:color w:val="002060"/>
              </w:rPr>
              <w:t>VIA VOLTURNO-PIEDIRIPA</w:t>
            </w:r>
          </w:p>
        </w:tc>
      </w:tr>
      <w:tr w:rsidR="001A077E" w:rsidRPr="007F69C3" w14:paraId="481C2DAB"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B5E87A" w14:textId="77777777" w:rsidR="001A077E" w:rsidRPr="007F69C3" w:rsidRDefault="001A077E" w:rsidP="003A0384">
            <w:pPr>
              <w:pStyle w:val="rowtabella0"/>
              <w:rPr>
                <w:color w:val="002060"/>
              </w:rPr>
            </w:pPr>
            <w:r w:rsidRPr="007F69C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A47552" w14:textId="77777777" w:rsidR="001A077E" w:rsidRPr="007F69C3" w:rsidRDefault="001A077E" w:rsidP="003A0384">
            <w:pPr>
              <w:pStyle w:val="rowtabella0"/>
              <w:rPr>
                <w:color w:val="002060"/>
              </w:rPr>
            </w:pPr>
            <w:r w:rsidRPr="007F69C3">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35C54B"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DECDC7"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8904C4" w14:textId="77777777" w:rsidR="001A077E" w:rsidRPr="007F69C3" w:rsidRDefault="001A077E" w:rsidP="003A0384">
            <w:pPr>
              <w:pStyle w:val="rowtabella0"/>
              <w:rPr>
                <w:color w:val="002060"/>
              </w:rPr>
            </w:pPr>
            <w:r w:rsidRPr="007F69C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892E5" w14:textId="77777777" w:rsidR="001A077E" w:rsidRPr="007F69C3" w:rsidRDefault="001A077E" w:rsidP="003A0384">
            <w:pPr>
              <w:pStyle w:val="rowtabella0"/>
              <w:rPr>
                <w:color w:val="002060"/>
              </w:rPr>
            </w:pPr>
            <w:r w:rsidRPr="007F69C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81DCE" w14:textId="77777777" w:rsidR="001A077E" w:rsidRPr="007F69C3" w:rsidRDefault="001A077E" w:rsidP="003A0384">
            <w:pPr>
              <w:pStyle w:val="rowtabella0"/>
              <w:rPr>
                <w:color w:val="002060"/>
              </w:rPr>
            </w:pPr>
            <w:r w:rsidRPr="007F69C3">
              <w:rPr>
                <w:color w:val="002060"/>
              </w:rPr>
              <w:t>VIA INDIPENDENZA-CAPODARCO</w:t>
            </w:r>
          </w:p>
        </w:tc>
      </w:tr>
      <w:tr w:rsidR="001A077E" w:rsidRPr="007F69C3" w14:paraId="0F47E405"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10DE0C" w14:textId="77777777" w:rsidR="001A077E" w:rsidRPr="007F69C3" w:rsidRDefault="001A077E" w:rsidP="003A0384">
            <w:pPr>
              <w:pStyle w:val="rowtabella0"/>
              <w:rPr>
                <w:color w:val="002060"/>
              </w:rPr>
            </w:pPr>
            <w:r w:rsidRPr="007F69C3">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2365E6" w14:textId="77777777" w:rsidR="001A077E" w:rsidRPr="007F69C3" w:rsidRDefault="001A077E" w:rsidP="003A0384">
            <w:pPr>
              <w:pStyle w:val="rowtabella0"/>
              <w:rPr>
                <w:color w:val="002060"/>
              </w:rPr>
            </w:pPr>
            <w:r w:rsidRPr="007F69C3">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905FE"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37A828"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3AD9ED" w14:textId="77777777" w:rsidR="001A077E" w:rsidRPr="007F69C3" w:rsidRDefault="001A077E" w:rsidP="003A0384">
            <w:pPr>
              <w:pStyle w:val="rowtabella0"/>
              <w:rPr>
                <w:color w:val="002060"/>
              </w:rPr>
            </w:pPr>
            <w:r w:rsidRPr="007F69C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7394E" w14:textId="77777777" w:rsidR="001A077E" w:rsidRPr="007F69C3" w:rsidRDefault="001A077E" w:rsidP="003A0384">
            <w:pPr>
              <w:pStyle w:val="rowtabella0"/>
              <w:rPr>
                <w:color w:val="002060"/>
              </w:rPr>
            </w:pPr>
            <w:r w:rsidRPr="007F69C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EE47DE" w14:textId="77777777" w:rsidR="001A077E" w:rsidRPr="007F69C3" w:rsidRDefault="001A077E" w:rsidP="003A0384">
            <w:pPr>
              <w:pStyle w:val="rowtabella0"/>
              <w:rPr>
                <w:color w:val="002060"/>
              </w:rPr>
            </w:pPr>
            <w:r w:rsidRPr="007F69C3">
              <w:rPr>
                <w:color w:val="002060"/>
              </w:rPr>
              <w:t>VIA ALDO MORO</w:t>
            </w:r>
          </w:p>
        </w:tc>
      </w:tr>
      <w:tr w:rsidR="001A077E" w:rsidRPr="007F69C3" w14:paraId="143D8CCD"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035B86" w14:textId="77777777" w:rsidR="001A077E" w:rsidRPr="007F69C3" w:rsidRDefault="001A077E" w:rsidP="003A0384">
            <w:pPr>
              <w:pStyle w:val="rowtabella0"/>
              <w:rPr>
                <w:color w:val="002060"/>
              </w:rPr>
            </w:pPr>
            <w:r w:rsidRPr="007F69C3">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DAF701" w14:textId="77777777" w:rsidR="001A077E" w:rsidRPr="007F69C3" w:rsidRDefault="001A077E" w:rsidP="003A0384">
            <w:pPr>
              <w:pStyle w:val="rowtabella0"/>
              <w:rPr>
                <w:color w:val="002060"/>
              </w:rPr>
            </w:pPr>
            <w:r w:rsidRPr="007F69C3">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2943E"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3DCED0" w14:textId="77777777" w:rsidR="001A077E" w:rsidRPr="007F69C3" w:rsidRDefault="001A077E" w:rsidP="003A0384">
            <w:pPr>
              <w:pStyle w:val="rowtabella0"/>
              <w:rPr>
                <w:color w:val="002060"/>
              </w:rPr>
            </w:pPr>
            <w:r w:rsidRPr="007F69C3">
              <w:rPr>
                <w:color w:val="002060"/>
              </w:rPr>
              <w:t>09/02/2024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33D58F" w14:textId="77777777" w:rsidR="001A077E" w:rsidRPr="007F69C3" w:rsidRDefault="001A077E" w:rsidP="003A0384">
            <w:pPr>
              <w:pStyle w:val="rowtabella0"/>
              <w:rPr>
                <w:color w:val="002060"/>
              </w:rPr>
            </w:pPr>
            <w:r w:rsidRPr="007F69C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49A2D" w14:textId="77777777" w:rsidR="001A077E" w:rsidRPr="007F69C3" w:rsidRDefault="001A077E" w:rsidP="003A0384">
            <w:pPr>
              <w:pStyle w:val="rowtabella0"/>
              <w:rPr>
                <w:color w:val="002060"/>
              </w:rPr>
            </w:pPr>
            <w:r w:rsidRPr="007F69C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B9846" w14:textId="77777777" w:rsidR="001A077E" w:rsidRPr="007F69C3" w:rsidRDefault="001A077E" w:rsidP="003A0384">
            <w:pPr>
              <w:pStyle w:val="rowtabella0"/>
              <w:rPr>
                <w:color w:val="002060"/>
              </w:rPr>
            </w:pPr>
            <w:r w:rsidRPr="007F69C3">
              <w:rPr>
                <w:color w:val="002060"/>
              </w:rPr>
              <w:t>LOC. SAN LIBERATO</w:t>
            </w:r>
          </w:p>
        </w:tc>
      </w:tr>
      <w:tr w:rsidR="001A077E" w:rsidRPr="007F69C3" w14:paraId="1FA7777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4F4002" w14:textId="77777777" w:rsidR="001A077E" w:rsidRPr="007F69C3" w:rsidRDefault="001A077E" w:rsidP="003A0384">
            <w:pPr>
              <w:pStyle w:val="rowtabella0"/>
              <w:rPr>
                <w:color w:val="002060"/>
              </w:rPr>
            </w:pPr>
            <w:r w:rsidRPr="007F69C3">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754A9" w14:textId="77777777" w:rsidR="001A077E" w:rsidRPr="007F69C3" w:rsidRDefault="001A077E" w:rsidP="003A0384">
            <w:pPr>
              <w:pStyle w:val="rowtabella0"/>
              <w:rPr>
                <w:color w:val="002060"/>
              </w:rPr>
            </w:pPr>
            <w:r w:rsidRPr="007F69C3">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579942"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F45DB" w14:textId="77777777" w:rsidR="001A077E" w:rsidRPr="007F69C3" w:rsidRDefault="001A077E" w:rsidP="003A0384">
            <w:pPr>
              <w:pStyle w:val="rowtabella0"/>
              <w:rPr>
                <w:color w:val="002060"/>
              </w:rPr>
            </w:pPr>
            <w:r w:rsidRPr="007F69C3">
              <w:rPr>
                <w:color w:val="002060"/>
              </w:rPr>
              <w:t>09/02/2024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47A3F8" w14:textId="77777777" w:rsidR="001A077E" w:rsidRPr="007F69C3" w:rsidRDefault="001A077E" w:rsidP="003A0384">
            <w:pPr>
              <w:pStyle w:val="rowtabella0"/>
              <w:rPr>
                <w:color w:val="002060"/>
              </w:rPr>
            </w:pPr>
            <w:r w:rsidRPr="007F69C3">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A50E3" w14:textId="77777777" w:rsidR="001A077E" w:rsidRPr="007F69C3" w:rsidRDefault="001A077E" w:rsidP="003A0384">
            <w:pPr>
              <w:pStyle w:val="rowtabella0"/>
              <w:rPr>
                <w:color w:val="002060"/>
              </w:rPr>
            </w:pPr>
            <w:r w:rsidRPr="007F69C3">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DEE9C" w14:textId="77777777" w:rsidR="001A077E" w:rsidRPr="007F69C3" w:rsidRDefault="001A077E" w:rsidP="003A0384">
            <w:pPr>
              <w:pStyle w:val="rowtabella0"/>
              <w:rPr>
                <w:color w:val="002060"/>
              </w:rPr>
            </w:pPr>
            <w:r w:rsidRPr="007F69C3">
              <w:rPr>
                <w:color w:val="002060"/>
              </w:rPr>
              <w:t>VIA MANZONI</w:t>
            </w:r>
          </w:p>
        </w:tc>
      </w:tr>
      <w:tr w:rsidR="001A077E" w:rsidRPr="007F69C3" w14:paraId="28740A09"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9FE5AD" w14:textId="77777777" w:rsidR="001A077E" w:rsidRPr="007F69C3" w:rsidRDefault="001A077E" w:rsidP="003A0384">
            <w:pPr>
              <w:pStyle w:val="rowtabella0"/>
              <w:rPr>
                <w:color w:val="002060"/>
              </w:rPr>
            </w:pPr>
            <w:r w:rsidRPr="007F69C3">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B13EF" w14:textId="77777777" w:rsidR="001A077E" w:rsidRPr="007F69C3" w:rsidRDefault="001A077E" w:rsidP="003A0384">
            <w:pPr>
              <w:pStyle w:val="rowtabella0"/>
              <w:rPr>
                <w:color w:val="002060"/>
              </w:rPr>
            </w:pPr>
            <w:r w:rsidRPr="007F69C3">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89BDA"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FE6EA" w14:textId="77777777" w:rsidR="001A077E" w:rsidRPr="007F69C3" w:rsidRDefault="001A077E" w:rsidP="003A0384">
            <w:pPr>
              <w:pStyle w:val="rowtabella0"/>
              <w:rPr>
                <w:color w:val="002060"/>
              </w:rPr>
            </w:pPr>
            <w:r w:rsidRPr="007F69C3">
              <w:rPr>
                <w:color w:val="002060"/>
              </w:rPr>
              <w:t>11/02/2024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A8E5A" w14:textId="77777777" w:rsidR="001A077E" w:rsidRPr="007F69C3" w:rsidRDefault="001A077E" w:rsidP="003A0384">
            <w:pPr>
              <w:pStyle w:val="rowtabella0"/>
              <w:rPr>
                <w:color w:val="002060"/>
              </w:rPr>
            </w:pPr>
            <w:r w:rsidRPr="007F69C3">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3E964" w14:textId="77777777" w:rsidR="001A077E" w:rsidRPr="007F69C3" w:rsidRDefault="001A077E" w:rsidP="003A0384">
            <w:pPr>
              <w:pStyle w:val="rowtabella0"/>
              <w:rPr>
                <w:color w:val="002060"/>
              </w:rPr>
            </w:pPr>
            <w:r w:rsidRPr="007F69C3">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D5ADF" w14:textId="77777777" w:rsidR="001A077E" w:rsidRPr="007F69C3" w:rsidRDefault="001A077E" w:rsidP="003A0384">
            <w:pPr>
              <w:pStyle w:val="rowtabella0"/>
              <w:rPr>
                <w:color w:val="002060"/>
              </w:rPr>
            </w:pPr>
            <w:r w:rsidRPr="007F69C3">
              <w:rPr>
                <w:color w:val="002060"/>
              </w:rPr>
              <w:t>VIA ALESSANDRO MANZONI</w:t>
            </w:r>
          </w:p>
        </w:tc>
      </w:tr>
    </w:tbl>
    <w:p w14:paraId="06B1B9C3" w14:textId="77777777" w:rsidR="001A077E" w:rsidRPr="007F69C3" w:rsidRDefault="001A077E" w:rsidP="001A077E">
      <w:pPr>
        <w:pStyle w:val="breakline"/>
        <w:rPr>
          <w:rFonts w:eastAsiaTheme="minorEastAsia"/>
          <w:color w:val="002060"/>
        </w:rPr>
      </w:pPr>
    </w:p>
    <w:p w14:paraId="6B30340C" w14:textId="77777777" w:rsidR="001A077E" w:rsidRPr="007F69C3" w:rsidRDefault="001A077E" w:rsidP="001A077E">
      <w:pPr>
        <w:pStyle w:val="breakline"/>
        <w:rPr>
          <w:color w:val="002060"/>
        </w:rPr>
      </w:pPr>
    </w:p>
    <w:p w14:paraId="334991C4" w14:textId="77777777" w:rsidR="001A077E" w:rsidRPr="007F69C3" w:rsidRDefault="001A077E" w:rsidP="001A077E">
      <w:pPr>
        <w:pStyle w:val="breakline"/>
        <w:rPr>
          <w:color w:val="002060"/>
        </w:rPr>
      </w:pPr>
    </w:p>
    <w:p w14:paraId="2869EB24" w14:textId="77777777" w:rsidR="001A077E" w:rsidRPr="007F69C3" w:rsidRDefault="001A077E" w:rsidP="001A077E">
      <w:pPr>
        <w:pStyle w:val="sottotitolocampionato10"/>
        <w:rPr>
          <w:color w:val="002060"/>
        </w:rPr>
      </w:pPr>
      <w:r w:rsidRPr="007F69C3">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1A077E" w:rsidRPr="007F69C3" w14:paraId="6D2009E0"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E7CE1"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96B13"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D9F9B"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0D6C6"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C3F1F"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E7641"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B8E55"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40130B22" w14:textId="77777777" w:rsidTr="003A03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27BCA8" w14:textId="77777777" w:rsidR="001A077E" w:rsidRPr="007F69C3" w:rsidRDefault="001A077E" w:rsidP="003A0384">
            <w:pPr>
              <w:pStyle w:val="rowtabella0"/>
              <w:rPr>
                <w:color w:val="002060"/>
              </w:rPr>
            </w:pPr>
            <w:r w:rsidRPr="007F69C3">
              <w:rPr>
                <w:color w:val="002060"/>
              </w:rPr>
              <w:t>PIEDIRIPA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7D2A42" w14:textId="77777777" w:rsidR="001A077E" w:rsidRPr="007F69C3" w:rsidRDefault="001A077E" w:rsidP="003A0384">
            <w:pPr>
              <w:pStyle w:val="rowtabella0"/>
              <w:rPr>
                <w:color w:val="002060"/>
              </w:rPr>
            </w:pPr>
            <w:r w:rsidRPr="007F69C3">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B0CC8"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61BC3" w14:textId="77777777" w:rsidR="001A077E" w:rsidRPr="007F69C3" w:rsidRDefault="001A077E" w:rsidP="003A0384">
            <w:pPr>
              <w:pStyle w:val="rowtabella0"/>
              <w:rPr>
                <w:color w:val="002060"/>
              </w:rPr>
            </w:pPr>
            <w:r w:rsidRPr="007F69C3">
              <w:rPr>
                <w:color w:val="002060"/>
              </w:rPr>
              <w:t>14/02/2024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3F024" w14:textId="77777777" w:rsidR="001A077E" w:rsidRPr="007F69C3" w:rsidRDefault="001A077E" w:rsidP="003A0384">
            <w:pPr>
              <w:pStyle w:val="rowtabella0"/>
              <w:rPr>
                <w:color w:val="002060"/>
              </w:rPr>
            </w:pPr>
            <w:r w:rsidRPr="007F69C3">
              <w:rPr>
                <w:color w:val="002060"/>
              </w:rPr>
              <w:t>5268 "I LUDI DI APOLLO"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068ED" w14:textId="77777777" w:rsidR="001A077E" w:rsidRPr="007F69C3" w:rsidRDefault="001A077E" w:rsidP="003A0384">
            <w:pPr>
              <w:pStyle w:val="rowtabella0"/>
              <w:rPr>
                <w:color w:val="002060"/>
              </w:rPr>
            </w:pPr>
            <w:r w:rsidRPr="007F69C3">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360963" w14:textId="77777777" w:rsidR="001A077E" w:rsidRPr="007F69C3" w:rsidRDefault="001A077E" w:rsidP="003A0384">
            <w:pPr>
              <w:pStyle w:val="rowtabella0"/>
              <w:rPr>
                <w:color w:val="002060"/>
              </w:rPr>
            </w:pPr>
            <w:r w:rsidRPr="007F69C3">
              <w:rPr>
                <w:color w:val="002060"/>
              </w:rPr>
              <w:t>VIA VOLTURNO-PIEDIRIPA</w:t>
            </w:r>
          </w:p>
        </w:tc>
      </w:tr>
    </w:tbl>
    <w:p w14:paraId="359EEE0B" w14:textId="77777777" w:rsidR="001A077E" w:rsidRPr="007F69C3" w:rsidRDefault="001A077E" w:rsidP="001A077E">
      <w:pPr>
        <w:pStyle w:val="breakline"/>
        <w:rPr>
          <w:rFonts w:eastAsiaTheme="minorEastAsia"/>
          <w:color w:val="002060"/>
        </w:rPr>
      </w:pPr>
    </w:p>
    <w:p w14:paraId="2D1EFBE8" w14:textId="77777777" w:rsidR="001A077E" w:rsidRPr="007F69C3" w:rsidRDefault="001A077E" w:rsidP="001A077E">
      <w:pPr>
        <w:pStyle w:val="breakline"/>
        <w:rPr>
          <w:color w:val="002060"/>
        </w:rPr>
      </w:pPr>
    </w:p>
    <w:p w14:paraId="18B2B9F1" w14:textId="77777777" w:rsidR="001A077E" w:rsidRPr="007F69C3" w:rsidRDefault="001A077E" w:rsidP="001A077E">
      <w:pPr>
        <w:pStyle w:val="breakline"/>
        <w:rPr>
          <w:color w:val="002060"/>
        </w:rPr>
      </w:pPr>
    </w:p>
    <w:p w14:paraId="1B94110B" w14:textId="77777777" w:rsidR="001A077E" w:rsidRPr="007F69C3" w:rsidRDefault="001A077E" w:rsidP="001A077E">
      <w:pPr>
        <w:pStyle w:val="sottotitolocampionato10"/>
        <w:rPr>
          <w:color w:val="002060"/>
        </w:rPr>
      </w:pPr>
      <w:r w:rsidRPr="007F69C3">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5"/>
        <w:gridCol w:w="385"/>
        <w:gridCol w:w="898"/>
        <w:gridCol w:w="1174"/>
        <w:gridCol w:w="1542"/>
        <w:gridCol w:w="1568"/>
      </w:tblGrid>
      <w:tr w:rsidR="001A077E" w:rsidRPr="007F69C3" w14:paraId="0845D500"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E9935"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414C"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DDF8B"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5B6A7"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D18BC"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AA5B7"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4008D"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56816B18"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09282E" w14:textId="77777777" w:rsidR="001A077E" w:rsidRPr="007F69C3" w:rsidRDefault="001A077E" w:rsidP="003A0384">
            <w:pPr>
              <w:pStyle w:val="rowtabella0"/>
              <w:rPr>
                <w:color w:val="002060"/>
              </w:rPr>
            </w:pPr>
            <w:r w:rsidRPr="007F69C3">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75BFB" w14:textId="77777777" w:rsidR="001A077E" w:rsidRPr="007F69C3" w:rsidRDefault="001A077E" w:rsidP="003A0384">
            <w:pPr>
              <w:pStyle w:val="rowtabella0"/>
              <w:rPr>
                <w:color w:val="002060"/>
              </w:rPr>
            </w:pPr>
            <w:r w:rsidRPr="007F69C3">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07BFB"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1372E" w14:textId="77777777" w:rsidR="001A077E" w:rsidRPr="007F69C3" w:rsidRDefault="001A077E" w:rsidP="003A0384">
            <w:pPr>
              <w:pStyle w:val="rowtabella0"/>
              <w:rPr>
                <w:color w:val="002060"/>
              </w:rPr>
            </w:pPr>
            <w:r w:rsidRPr="007F69C3">
              <w:rPr>
                <w:color w:val="002060"/>
              </w:rPr>
              <w:t>07/02/2024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EC83C" w14:textId="77777777" w:rsidR="001A077E" w:rsidRPr="007F69C3" w:rsidRDefault="001A077E" w:rsidP="003A0384">
            <w:pPr>
              <w:pStyle w:val="rowtabella0"/>
              <w:rPr>
                <w:color w:val="002060"/>
              </w:rPr>
            </w:pPr>
            <w:r w:rsidRPr="007F69C3">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48E8C" w14:textId="77777777" w:rsidR="001A077E" w:rsidRPr="007F69C3" w:rsidRDefault="001A077E" w:rsidP="003A0384">
            <w:pPr>
              <w:pStyle w:val="rowtabella0"/>
              <w:rPr>
                <w:color w:val="002060"/>
              </w:rPr>
            </w:pPr>
            <w:r w:rsidRPr="007F69C3">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D6827" w14:textId="77777777" w:rsidR="001A077E" w:rsidRPr="007F69C3" w:rsidRDefault="001A077E" w:rsidP="003A0384">
            <w:pPr>
              <w:pStyle w:val="rowtabella0"/>
              <w:rPr>
                <w:color w:val="002060"/>
              </w:rPr>
            </w:pPr>
            <w:r w:rsidRPr="007F69C3">
              <w:rPr>
                <w:color w:val="002060"/>
              </w:rPr>
              <w:t>LOC. ROCCHETTA</w:t>
            </w:r>
          </w:p>
        </w:tc>
      </w:tr>
      <w:tr w:rsidR="001A077E" w:rsidRPr="007F69C3" w14:paraId="4CE58DEA"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F66A22" w14:textId="77777777" w:rsidR="001A077E" w:rsidRPr="007F69C3" w:rsidRDefault="001A077E" w:rsidP="003A0384">
            <w:pPr>
              <w:pStyle w:val="rowtabella0"/>
              <w:rPr>
                <w:color w:val="002060"/>
              </w:rPr>
            </w:pPr>
            <w:r w:rsidRPr="007F69C3">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528234" w14:textId="77777777" w:rsidR="001A077E" w:rsidRPr="007F69C3" w:rsidRDefault="001A077E" w:rsidP="003A0384">
            <w:pPr>
              <w:pStyle w:val="rowtabella0"/>
              <w:rPr>
                <w:color w:val="002060"/>
              </w:rPr>
            </w:pPr>
            <w:r w:rsidRPr="007F69C3">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59D54A"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84DE7" w14:textId="77777777" w:rsidR="001A077E" w:rsidRPr="007F69C3" w:rsidRDefault="001A077E" w:rsidP="003A0384">
            <w:pPr>
              <w:pStyle w:val="rowtabella0"/>
              <w:rPr>
                <w:color w:val="002060"/>
              </w:rPr>
            </w:pPr>
            <w:r w:rsidRPr="007F69C3">
              <w:rPr>
                <w:color w:val="002060"/>
              </w:rPr>
              <w:t>07/02/2024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15E7A" w14:textId="77777777" w:rsidR="001A077E" w:rsidRPr="007F69C3" w:rsidRDefault="001A077E" w:rsidP="003A0384">
            <w:pPr>
              <w:pStyle w:val="rowtabella0"/>
              <w:rPr>
                <w:color w:val="002060"/>
              </w:rPr>
            </w:pPr>
            <w:r w:rsidRPr="007F69C3">
              <w:rPr>
                <w:color w:val="002060"/>
              </w:rPr>
              <w:t>5726 CAMPO CALCIO 5 PIANE DI MORRO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233B5" w14:textId="77777777" w:rsidR="001A077E" w:rsidRPr="007F69C3" w:rsidRDefault="001A077E" w:rsidP="003A0384">
            <w:pPr>
              <w:pStyle w:val="rowtabella0"/>
              <w:rPr>
                <w:color w:val="002060"/>
              </w:rPr>
            </w:pPr>
            <w:r w:rsidRPr="007F69C3">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661DF" w14:textId="77777777" w:rsidR="001A077E" w:rsidRPr="007F69C3" w:rsidRDefault="001A077E" w:rsidP="003A0384">
            <w:pPr>
              <w:pStyle w:val="rowtabella0"/>
              <w:rPr>
                <w:color w:val="002060"/>
              </w:rPr>
            </w:pPr>
            <w:r w:rsidRPr="007F69C3">
              <w:rPr>
                <w:color w:val="002060"/>
              </w:rPr>
              <w:t>VIA VERCELLI SNC</w:t>
            </w:r>
          </w:p>
        </w:tc>
      </w:tr>
      <w:tr w:rsidR="001A077E" w:rsidRPr="007F69C3" w14:paraId="509A5C46"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2250C" w14:textId="77777777" w:rsidR="001A077E" w:rsidRPr="007F69C3" w:rsidRDefault="001A077E" w:rsidP="003A0384">
            <w:pPr>
              <w:pStyle w:val="rowtabella0"/>
              <w:rPr>
                <w:color w:val="002060"/>
              </w:rPr>
            </w:pPr>
            <w:r w:rsidRPr="007F69C3">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D40B70" w14:textId="77777777" w:rsidR="001A077E" w:rsidRPr="007F69C3" w:rsidRDefault="001A077E" w:rsidP="003A0384">
            <w:pPr>
              <w:pStyle w:val="rowtabella0"/>
              <w:rPr>
                <w:color w:val="002060"/>
              </w:rPr>
            </w:pPr>
            <w:r w:rsidRPr="007F69C3">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C7858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597A16" w14:textId="77777777" w:rsidR="001A077E" w:rsidRPr="007F69C3" w:rsidRDefault="001A077E" w:rsidP="003A0384">
            <w:pPr>
              <w:pStyle w:val="rowtabella0"/>
              <w:rPr>
                <w:color w:val="002060"/>
              </w:rPr>
            </w:pPr>
            <w:r w:rsidRPr="007F69C3">
              <w:rPr>
                <w:color w:val="002060"/>
              </w:rPr>
              <w:t>09/02/2024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AD57C3" w14:textId="77777777" w:rsidR="001A077E" w:rsidRPr="007F69C3" w:rsidRDefault="001A077E" w:rsidP="003A0384">
            <w:pPr>
              <w:pStyle w:val="rowtabella0"/>
              <w:rPr>
                <w:color w:val="002060"/>
              </w:rPr>
            </w:pPr>
            <w:r w:rsidRPr="007F69C3">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CAF68" w14:textId="77777777" w:rsidR="001A077E" w:rsidRPr="007F69C3" w:rsidRDefault="001A077E" w:rsidP="003A0384">
            <w:pPr>
              <w:pStyle w:val="rowtabella0"/>
              <w:rPr>
                <w:color w:val="002060"/>
              </w:rPr>
            </w:pPr>
            <w:r w:rsidRPr="007F69C3">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1F1EA" w14:textId="77777777" w:rsidR="001A077E" w:rsidRPr="007F69C3" w:rsidRDefault="001A077E" w:rsidP="003A0384">
            <w:pPr>
              <w:pStyle w:val="rowtabella0"/>
              <w:rPr>
                <w:color w:val="002060"/>
              </w:rPr>
            </w:pPr>
            <w:r w:rsidRPr="007F69C3">
              <w:rPr>
                <w:color w:val="002060"/>
              </w:rPr>
              <w:t>VIA COLLE CIMINO 9</w:t>
            </w:r>
          </w:p>
        </w:tc>
      </w:tr>
      <w:tr w:rsidR="001A077E" w:rsidRPr="007F69C3" w14:paraId="6035E64B"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D2C118" w14:textId="77777777" w:rsidR="001A077E" w:rsidRPr="007F69C3" w:rsidRDefault="001A077E" w:rsidP="003A0384">
            <w:pPr>
              <w:pStyle w:val="rowtabella0"/>
              <w:rPr>
                <w:color w:val="002060"/>
              </w:rPr>
            </w:pPr>
            <w:r w:rsidRPr="007F69C3">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46A37D" w14:textId="77777777" w:rsidR="001A077E" w:rsidRPr="007F69C3" w:rsidRDefault="001A077E" w:rsidP="003A0384">
            <w:pPr>
              <w:pStyle w:val="rowtabella0"/>
              <w:rPr>
                <w:color w:val="002060"/>
              </w:rPr>
            </w:pPr>
            <w:r w:rsidRPr="007F69C3">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AD038"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12DE11" w14:textId="77777777" w:rsidR="001A077E" w:rsidRPr="007F69C3" w:rsidRDefault="001A077E" w:rsidP="003A0384">
            <w:pPr>
              <w:pStyle w:val="rowtabella0"/>
              <w:rPr>
                <w:color w:val="002060"/>
              </w:rPr>
            </w:pPr>
            <w:r w:rsidRPr="007F69C3">
              <w:rPr>
                <w:color w:val="002060"/>
              </w:rPr>
              <w:t>09/02/2024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DE1754" w14:textId="77777777" w:rsidR="001A077E" w:rsidRPr="007F69C3" w:rsidRDefault="001A077E" w:rsidP="003A0384">
            <w:pPr>
              <w:pStyle w:val="rowtabella0"/>
              <w:rPr>
                <w:color w:val="002060"/>
              </w:rPr>
            </w:pPr>
            <w:r w:rsidRPr="007F69C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1D399" w14:textId="77777777" w:rsidR="001A077E" w:rsidRPr="007F69C3" w:rsidRDefault="001A077E" w:rsidP="003A0384">
            <w:pPr>
              <w:pStyle w:val="rowtabella0"/>
              <w:rPr>
                <w:color w:val="002060"/>
              </w:rPr>
            </w:pPr>
            <w:r w:rsidRPr="007F69C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F6581" w14:textId="77777777" w:rsidR="001A077E" w:rsidRPr="007F69C3" w:rsidRDefault="001A077E" w:rsidP="003A0384">
            <w:pPr>
              <w:pStyle w:val="rowtabella0"/>
              <w:rPr>
                <w:color w:val="002060"/>
              </w:rPr>
            </w:pPr>
            <w:r w:rsidRPr="007F69C3">
              <w:rPr>
                <w:color w:val="002060"/>
              </w:rPr>
              <w:t xml:space="preserve">LOC.MONTEROCCO VIA </w:t>
            </w:r>
            <w:proofErr w:type="gramStart"/>
            <w:r w:rsidRPr="007F69C3">
              <w:rPr>
                <w:color w:val="002060"/>
              </w:rPr>
              <w:t>A.MANCINI</w:t>
            </w:r>
            <w:proofErr w:type="gramEnd"/>
          </w:p>
        </w:tc>
      </w:tr>
      <w:tr w:rsidR="001A077E" w:rsidRPr="007F69C3" w14:paraId="562F52D6"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D0C2AF" w14:textId="77777777" w:rsidR="001A077E" w:rsidRPr="007F69C3" w:rsidRDefault="001A077E" w:rsidP="003A0384">
            <w:pPr>
              <w:pStyle w:val="rowtabella0"/>
              <w:rPr>
                <w:color w:val="002060"/>
              </w:rPr>
            </w:pPr>
            <w:r w:rsidRPr="007F69C3">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97B94" w14:textId="77777777" w:rsidR="001A077E" w:rsidRPr="007F69C3" w:rsidRDefault="001A077E" w:rsidP="003A0384">
            <w:pPr>
              <w:pStyle w:val="rowtabella0"/>
              <w:rPr>
                <w:color w:val="002060"/>
              </w:rPr>
            </w:pPr>
            <w:r w:rsidRPr="007F69C3">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96CBF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1B651F"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33E6A" w14:textId="77777777" w:rsidR="001A077E" w:rsidRPr="007F69C3" w:rsidRDefault="001A077E" w:rsidP="003A0384">
            <w:pPr>
              <w:pStyle w:val="rowtabella0"/>
              <w:rPr>
                <w:color w:val="002060"/>
              </w:rPr>
            </w:pPr>
            <w:r w:rsidRPr="007F69C3">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E2E6A" w14:textId="77777777" w:rsidR="001A077E" w:rsidRPr="007F69C3" w:rsidRDefault="001A077E" w:rsidP="003A0384">
            <w:pPr>
              <w:pStyle w:val="rowtabella0"/>
              <w:rPr>
                <w:color w:val="002060"/>
              </w:rPr>
            </w:pPr>
            <w:r w:rsidRPr="007F69C3">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C78467" w14:textId="77777777" w:rsidR="001A077E" w:rsidRPr="007F69C3" w:rsidRDefault="001A077E" w:rsidP="003A0384">
            <w:pPr>
              <w:pStyle w:val="rowtabella0"/>
              <w:rPr>
                <w:color w:val="002060"/>
              </w:rPr>
            </w:pPr>
            <w:r w:rsidRPr="007F69C3">
              <w:rPr>
                <w:color w:val="002060"/>
              </w:rPr>
              <w:t xml:space="preserve">TRAVERSA VIA </w:t>
            </w:r>
            <w:proofErr w:type="gramStart"/>
            <w:r w:rsidRPr="007F69C3">
              <w:rPr>
                <w:color w:val="002060"/>
              </w:rPr>
              <w:t>U.T</w:t>
            </w:r>
            <w:proofErr w:type="gramEnd"/>
            <w:r w:rsidRPr="007F69C3">
              <w:rPr>
                <w:color w:val="002060"/>
              </w:rPr>
              <w:t>0MEI</w:t>
            </w:r>
          </w:p>
        </w:tc>
      </w:tr>
      <w:tr w:rsidR="001A077E" w:rsidRPr="007F69C3" w14:paraId="7EEB9AFB"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9B966" w14:textId="77777777" w:rsidR="001A077E" w:rsidRPr="007F69C3" w:rsidRDefault="001A077E" w:rsidP="003A0384">
            <w:pPr>
              <w:pStyle w:val="rowtabella0"/>
              <w:rPr>
                <w:color w:val="002060"/>
              </w:rPr>
            </w:pPr>
            <w:r w:rsidRPr="007F69C3">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A8034" w14:textId="77777777" w:rsidR="001A077E" w:rsidRPr="007F69C3" w:rsidRDefault="001A077E" w:rsidP="003A0384">
            <w:pPr>
              <w:pStyle w:val="rowtabella0"/>
              <w:rPr>
                <w:color w:val="002060"/>
              </w:rPr>
            </w:pPr>
            <w:r w:rsidRPr="007F69C3">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5385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009CB"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4B1ED" w14:textId="77777777" w:rsidR="001A077E" w:rsidRPr="007F69C3" w:rsidRDefault="001A077E" w:rsidP="003A0384">
            <w:pPr>
              <w:pStyle w:val="rowtabella0"/>
              <w:rPr>
                <w:color w:val="002060"/>
              </w:rPr>
            </w:pPr>
            <w:r w:rsidRPr="007F69C3">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A8A44" w14:textId="77777777" w:rsidR="001A077E" w:rsidRPr="007F69C3" w:rsidRDefault="001A077E" w:rsidP="003A0384">
            <w:pPr>
              <w:pStyle w:val="rowtabella0"/>
              <w:rPr>
                <w:color w:val="002060"/>
              </w:rPr>
            </w:pPr>
            <w:r w:rsidRPr="007F69C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7433F" w14:textId="77777777" w:rsidR="001A077E" w:rsidRPr="007F69C3" w:rsidRDefault="001A077E" w:rsidP="003A0384">
            <w:pPr>
              <w:pStyle w:val="rowtabella0"/>
              <w:rPr>
                <w:color w:val="002060"/>
              </w:rPr>
            </w:pPr>
            <w:r w:rsidRPr="007F69C3">
              <w:rPr>
                <w:color w:val="002060"/>
              </w:rPr>
              <w:t>VIA DELL IRIS</w:t>
            </w:r>
          </w:p>
        </w:tc>
      </w:tr>
    </w:tbl>
    <w:p w14:paraId="2FA579E2" w14:textId="77777777" w:rsidR="001A077E" w:rsidRPr="007F69C3" w:rsidRDefault="001A077E" w:rsidP="001A077E">
      <w:pPr>
        <w:pStyle w:val="breakline"/>
        <w:rPr>
          <w:rFonts w:eastAsiaTheme="minorEastAsia"/>
          <w:color w:val="002060"/>
        </w:rPr>
      </w:pPr>
    </w:p>
    <w:p w14:paraId="7A419FC0" w14:textId="77777777" w:rsidR="001A077E" w:rsidRPr="007F69C3" w:rsidRDefault="001A077E" w:rsidP="001A077E">
      <w:pPr>
        <w:pStyle w:val="breakline"/>
        <w:rPr>
          <w:color w:val="002060"/>
        </w:rPr>
      </w:pPr>
    </w:p>
    <w:p w14:paraId="429A81FC" w14:textId="77777777" w:rsidR="001A077E" w:rsidRPr="007F69C3" w:rsidRDefault="001A077E" w:rsidP="001A077E">
      <w:pPr>
        <w:pStyle w:val="titolocampionato0"/>
        <w:shd w:val="clear" w:color="auto" w:fill="CCCCCC"/>
        <w:spacing w:before="80" w:after="40"/>
        <w:rPr>
          <w:color w:val="002060"/>
        </w:rPr>
      </w:pPr>
      <w:r w:rsidRPr="007F69C3">
        <w:rPr>
          <w:color w:val="002060"/>
        </w:rPr>
        <w:t>REGIONALE CALCIO A 5 FEMMINILE</w:t>
      </w:r>
    </w:p>
    <w:p w14:paraId="3FFD4EFB" w14:textId="77777777" w:rsidR="001A077E" w:rsidRPr="007F69C3" w:rsidRDefault="001A077E" w:rsidP="001A077E">
      <w:pPr>
        <w:pStyle w:val="titoloprinc0"/>
        <w:rPr>
          <w:color w:val="002060"/>
        </w:rPr>
      </w:pPr>
      <w:r w:rsidRPr="007F69C3">
        <w:rPr>
          <w:color w:val="002060"/>
        </w:rPr>
        <w:t>RISULTATI</w:t>
      </w:r>
    </w:p>
    <w:p w14:paraId="73CBCDC5" w14:textId="77777777" w:rsidR="001A077E" w:rsidRPr="007F69C3" w:rsidRDefault="001A077E" w:rsidP="001A077E">
      <w:pPr>
        <w:pStyle w:val="breakline"/>
        <w:rPr>
          <w:color w:val="002060"/>
        </w:rPr>
      </w:pPr>
    </w:p>
    <w:p w14:paraId="6CA1EF8E" w14:textId="77777777" w:rsidR="001A077E" w:rsidRPr="007F69C3" w:rsidRDefault="001A077E" w:rsidP="001A077E">
      <w:pPr>
        <w:pStyle w:val="sottotitolocampionato10"/>
        <w:rPr>
          <w:color w:val="002060"/>
        </w:rPr>
      </w:pPr>
      <w:r w:rsidRPr="007F69C3">
        <w:rPr>
          <w:color w:val="002060"/>
        </w:rPr>
        <w:t>RISULTATI UFFICIALI GARE DEL 02/02/2024</w:t>
      </w:r>
    </w:p>
    <w:p w14:paraId="1580C7ED"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lastRenderedPageBreak/>
        <w:t>Si trascrivono qui di seguito i risultati ufficiali delle gare disputate</w:t>
      </w:r>
    </w:p>
    <w:p w14:paraId="36420ED2"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09AF965C"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5DF23283"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F6429" w14:textId="77777777" w:rsidR="001A077E" w:rsidRPr="007F69C3" w:rsidRDefault="001A077E" w:rsidP="003A0384">
                  <w:pPr>
                    <w:pStyle w:val="headertabella0"/>
                    <w:rPr>
                      <w:color w:val="002060"/>
                    </w:rPr>
                  </w:pPr>
                  <w:r w:rsidRPr="007F69C3">
                    <w:rPr>
                      <w:color w:val="002060"/>
                    </w:rPr>
                    <w:t>GIRONE A - 3 Giornata - R</w:t>
                  </w:r>
                </w:p>
              </w:tc>
            </w:tr>
            <w:tr w:rsidR="001A077E" w:rsidRPr="007F69C3" w14:paraId="27783B5C"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8BF95" w14:textId="77777777" w:rsidR="001A077E" w:rsidRPr="007F69C3" w:rsidRDefault="001A077E" w:rsidP="003A0384">
                  <w:pPr>
                    <w:pStyle w:val="rowtabella0"/>
                    <w:rPr>
                      <w:color w:val="002060"/>
                    </w:rPr>
                  </w:pPr>
                  <w:r w:rsidRPr="007F69C3">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A7180" w14:textId="77777777" w:rsidR="001A077E" w:rsidRPr="007F69C3" w:rsidRDefault="001A077E" w:rsidP="003A0384">
                  <w:pPr>
                    <w:pStyle w:val="rowtabella0"/>
                    <w:rPr>
                      <w:color w:val="002060"/>
                    </w:rPr>
                  </w:pPr>
                  <w:r w:rsidRPr="007F69C3">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10214" w14:textId="77777777" w:rsidR="001A077E" w:rsidRPr="007F69C3" w:rsidRDefault="001A077E" w:rsidP="003A0384">
                  <w:pPr>
                    <w:pStyle w:val="rowtabella0"/>
                    <w:jc w:val="center"/>
                    <w:rPr>
                      <w:color w:val="002060"/>
                    </w:rPr>
                  </w:pPr>
                  <w:r w:rsidRPr="007F69C3">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9BD85" w14:textId="77777777" w:rsidR="001A077E" w:rsidRPr="007F69C3" w:rsidRDefault="001A077E" w:rsidP="003A0384">
                  <w:pPr>
                    <w:pStyle w:val="rowtabella0"/>
                    <w:jc w:val="center"/>
                    <w:rPr>
                      <w:color w:val="002060"/>
                    </w:rPr>
                  </w:pPr>
                  <w:r w:rsidRPr="007F69C3">
                    <w:rPr>
                      <w:color w:val="002060"/>
                    </w:rPr>
                    <w:t> </w:t>
                  </w:r>
                </w:p>
              </w:tc>
            </w:tr>
            <w:tr w:rsidR="001A077E" w:rsidRPr="007F69C3" w14:paraId="5D567036"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9FA0F" w14:textId="77777777" w:rsidR="001A077E" w:rsidRPr="007F69C3" w:rsidRDefault="001A077E" w:rsidP="003A0384">
                  <w:pPr>
                    <w:pStyle w:val="rowtabella0"/>
                    <w:rPr>
                      <w:color w:val="002060"/>
                    </w:rPr>
                  </w:pPr>
                  <w:r w:rsidRPr="007F69C3">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4AEFC9" w14:textId="77777777" w:rsidR="001A077E" w:rsidRPr="007F69C3" w:rsidRDefault="001A077E" w:rsidP="003A0384">
                  <w:pPr>
                    <w:pStyle w:val="rowtabella0"/>
                    <w:rPr>
                      <w:color w:val="002060"/>
                    </w:rPr>
                  </w:pPr>
                  <w:r w:rsidRPr="007F69C3">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DDBFCC" w14:textId="77777777" w:rsidR="001A077E" w:rsidRPr="007F69C3" w:rsidRDefault="001A077E" w:rsidP="003A0384">
                  <w:pPr>
                    <w:pStyle w:val="rowtabella0"/>
                    <w:jc w:val="center"/>
                    <w:rPr>
                      <w:color w:val="002060"/>
                    </w:rPr>
                  </w:pPr>
                  <w:r w:rsidRPr="007F69C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13BD6B" w14:textId="77777777" w:rsidR="001A077E" w:rsidRPr="007F69C3" w:rsidRDefault="001A077E" w:rsidP="003A0384">
                  <w:pPr>
                    <w:pStyle w:val="rowtabella0"/>
                    <w:jc w:val="center"/>
                    <w:rPr>
                      <w:color w:val="002060"/>
                    </w:rPr>
                  </w:pPr>
                  <w:r w:rsidRPr="007F69C3">
                    <w:rPr>
                      <w:color w:val="002060"/>
                    </w:rPr>
                    <w:t> </w:t>
                  </w:r>
                </w:p>
              </w:tc>
            </w:tr>
            <w:tr w:rsidR="001A077E" w:rsidRPr="007F69C3" w14:paraId="362F09D6"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1BA640" w14:textId="77777777" w:rsidR="001A077E" w:rsidRPr="007F69C3" w:rsidRDefault="001A077E" w:rsidP="003A0384">
                  <w:pPr>
                    <w:pStyle w:val="rowtabella0"/>
                    <w:rPr>
                      <w:color w:val="002060"/>
                    </w:rPr>
                  </w:pPr>
                  <w:r w:rsidRPr="007F69C3">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C5CEE6" w14:textId="77777777" w:rsidR="001A077E" w:rsidRPr="007F69C3" w:rsidRDefault="001A077E" w:rsidP="003A0384">
                  <w:pPr>
                    <w:pStyle w:val="rowtabella0"/>
                    <w:rPr>
                      <w:color w:val="002060"/>
                    </w:rPr>
                  </w:pPr>
                  <w:r w:rsidRPr="007F69C3">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9F2BBD" w14:textId="77777777" w:rsidR="001A077E" w:rsidRPr="007F69C3" w:rsidRDefault="001A077E" w:rsidP="003A0384">
                  <w:pPr>
                    <w:pStyle w:val="rowtabella0"/>
                    <w:jc w:val="center"/>
                    <w:rPr>
                      <w:color w:val="002060"/>
                    </w:rPr>
                  </w:pPr>
                  <w:r w:rsidRPr="007F69C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5DD7DE" w14:textId="77777777" w:rsidR="001A077E" w:rsidRPr="007F69C3" w:rsidRDefault="001A077E" w:rsidP="003A0384">
                  <w:pPr>
                    <w:pStyle w:val="rowtabella0"/>
                    <w:jc w:val="center"/>
                    <w:rPr>
                      <w:color w:val="002060"/>
                    </w:rPr>
                  </w:pPr>
                  <w:r w:rsidRPr="007F69C3">
                    <w:rPr>
                      <w:color w:val="002060"/>
                    </w:rPr>
                    <w:t> </w:t>
                  </w:r>
                </w:p>
              </w:tc>
            </w:tr>
            <w:tr w:rsidR="001A077E" w:rsidRPr="007F69C3" w14:paraId="2733C13C"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991455" w14:textId="77777777" w:rsidR="001A077E" w:rsidRPr="007F69C3" w:rsidRDefault="001A077E" w:rsidP="003A0384">
                  <w:pPr>
                    <w:pStyle w:val="rowtabella0"/>
                    <w:rPr>
                      <w:color w:val="002060"/>
                    </w:rPr>
                  </w:pPr>
                  <w:r w:rsidRPr="007F69C3">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ADE68F" w14:textId="77777777" w:rsidR="001A077E" w:rsidRPr="007F69C3" w:rsidRDefault="001A077E" w:rsidP="003A0384">
                  <w:pPr>
                    <w:pStyle w:val="rowtabella0"/>
                    <w:rPr>
                      <w:color w:val="002060"/>
                    </w:rPr>
                  </w:pPr>
                  <w:r w:rsidRPr="007F69C3">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72C215" w14:textId="77777777" w:rsidR="001A077E" w:rsidRPr="007F69C3" w:rsidRDefault="001A077E" w:rsidP="003A0384">
                  <w:pPr>
                    <w:pStyle w:val="rowtabella0"/>
                    <w:jc w:val="center"/>
                    <w:rPr>
                      <w:color w:val="002060"/>
                    </w:rPr>
                  </w:pPr>
                  <w:r w:rsidRPr="007F69C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8C7A12" w14:textId="77777777" w:rsidR="001A077E" w:rsidRPr="007F69C3" w:rsidRDefault="001A077E" w:rsidP="003A0384">
                  <w:pPr>
                    <w:pStyle w:val="rowtabella0"/>
                    <w:jc w:val="center"/>
                    <w:rPr>
                      <w:color w:val="002060"/>
                    </w:rPr>
                  </w:pPr>
                  <w:r w:rsidRPr="007F69C3">
                    <w:rPr>
                      <w:color w:val="002060"/>
                    </w:rPr>
                    <w:t> </w:t>
                  </w:r>
                </w:p>
              </w:tc>
            </w:tr>
            <w:tr w:rsidR="001A077E" w:rsidRPr="007F69C3" w14:paraId="033A665B"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88D339" w14:textId="77777777" w:rsidR="001A077E" w:rsidRPr="007F69C3" w:rsidRDefault="001A077E" w:rsidP="003A0384">
                  <w:pPr>
                    <w:pStyle w:val="rowtabella0"/>
                    <w:rPr>
                      <w:color w:val="002060"/>
                    </w:rPr>
                  </w:pPr>
                  <w:r w:rsidRPr="007F69C3">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1BDC91" w14:textId="77777777" w:rsidR="001A077E" w:rsidRPr="007F69C3" w:rsidRDefault="001A077E" w:rsidP="003A0384">
                  <w:pPr>
                    <w:pStyle w:val="rowtabella0"/>
                    <w:rPr>
                      <w:color w:val="002060"/>
                    </w:rPr>
                  </w:pPr>
                  <w:r w:rsidRPr="007F69C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E97C9E" w14:textId="77777777" w:rsidR="001A077E" w:rsidRPr="007F69C3" w:rsidRDefault="001A077E" w:rsidP="003A0384">
                  <w:pPr>
                    <w:pStyle w:val="rowtabella0"/>
                    <w:jc w:val="center"/>
                    <w:rPr>
                      <w:color w:val="002060"/>
                    </w:rPr>
                  </w:pPr>
                  <w:r w:rsidRPr="007F69C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5EA05B" w14:textId="77777777" w:rsidR="001A077E" w:rsidRPr="007F69C3" w:rsidRDefault="001A077E" w:rsidP="003A0384">
                  <w:pPr>
                    <w:pStyle w:val="rowtabella0"/>
                    <w:jc w:val="center"/>
                    <w:rPr>
                      <w:color w:val="002060"/>
                    </w:rPr>
                  </w:pPr>
                  <w:r w:rsidRPr="007F69C3">
                    <w:rPr>
                      <w:color w:val="002060"/>
                    </w:rPr>
                    <w:t> </w:t>
                  </w:r>
                </w:p>
              </w:tc>
            </w:tr>
            <w:tr w:rsidR="001A077E" w:rsidRPr="007F69C3" w14:paraId="618CE35B"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755360" w14:textId="77777777" w:rsidR="001A077E" w:rsidRPr="007F69C3" w:rsidRDefault="001A077E" w:rsidP="003A0384">
                  <w:pPr>
                    <w:pStyle w:val="rowtabella0"/>
                    <w:rPr>
                      <w:color w:val="002060"/>
                    </w:rPr>
                  </w:pPr>
                  <w:r w:rsidRPr="007F69C3">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C820F" w14:textId="77777777" w:rsidR="001A077E" w:rsidRPr="007F69C3" w:rsidRDefault="001A077E" w:rsidP="003A0384">
                  <w:pPr>
                    <w:pStyle w:val="rowtabella0"/>
                    <w:rPr>
                      <w:color w:val="002060"/>
                    </w:rPr>
                  </w:pPr>
                  <w:r w:rsidRPr="007F69C3">
                    <w:rPr>
                      <w:color w:val="002060"/>
                    </w:rPr>
                    <w:t>- POL. KAIROS 3 MONTI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632EB" w14:textId="77777777" w:rsidR="001A077E" w:rsidRPr="007F69C3" w:rsidRDefault="001A077E" w:rsidP="003A0384">
                  <w:pPr>
                    <w:pStyle w:val="rowtabella0"/>
                    <w:jc w:val="center"/>
                    <w:rPr>
                      <w:color w:val="002060"/>
                    </w:rPr>
                  </w:pPr>
                  <w:r w:rsidRPr="007F69C3">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C476C" w14:textId="77777777" w:rsidR="001A077E" w:rsidRPr="007F69C3" w:rsidRDefault="001A077E" w:rsidP="003A0384">
                  <w:pPr>
                    <w:pStyle w:val="rowtabella0"/>
                    <w:jc w:val="center"/>
                    <w:rPr>
                      <w:color w:val="002060"/>
                    </w:rPr>
                  </w:pPr>
                  <w:r w:rsidRPr="007F69C3">
                    <w:rPr>
                      <w:color w:val="002060"/>
                    </w:rPr>
                    <w:t> </w:t>
                  </w:r>
                </w:p>
              </w:tc>
            </w:tr>
            <w:tr w:rsidR="001A077E" w:rsidRPr="007F69C3" w14:paraId="5F42787C"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74FB1430" w14:textId="77777777" w:rsidR="001A077E" w:rsidRPr="007F69C3" w:rsidRDefault="001A077E" w:rsidP="003A0384">
                  <w:pPr>
                    <w:pStyle w:val="rowtabella0"/>
                    <w:rPr>
                      <w:color w:val="002060"/>
                    </w:rPr>
                  </w:pPr>
                  <w:r w:rsidRPr="007F69C3">
                    <w:rPr>
                      <w:color w:val="002060"/>
                    </w:rPr>
                    <w:t>(1) - disputata il 03/02/2024</w:t>
                  </w:r>
                </w:p>
              </w:tc>
            </w:tr>
          </w:tbl>
          <w:p w14:paraId="1415216A" w14:textId="77777777" w:rsidR="001A077E" w:rsidRPr="007F69C3" w:rsidRDefault="001A077E" w:rsidP="003A0384">
            <w:pPr>
              <w:rPr>
                <w:color w:val="002060"/>
              </w:rPr>
            </w:pPr>
          </w:p>
        </w:tc>
      </w:tr>
    </w:tbl>
    <w:p w14:paraId="3027F966" w14:textId="77777777" w:rsidR="001A077E" w:rsidRPr="007F69C3" w:rsidRDefault="001A077E" w:rsidP="001A077E">
      <w:pPr>
        <w:pStyle w:val="breakline"/>
        <w:rPr>
          <w:rFonts w:eastAsiaTheme="minorEastAsia"/>
          <w:color w:val="002060"/>
        </w:rPr>
      </w:pPr>
    </w:p>
    <w:p w14:paraId="08979DD1" w14:textId="77777777" w:rsidR="001A077E" w:rsidRPr="007F69C3" w:rsidRDefault="001A077E" w:rsidP="001A077E">
      <w:pPr>
        <w:pStyle w:val="breakline"/>
        <w:rPr>
          <w:color w:val="002060"/>
        </w:rPr>
      </w:pPr>
    </w:p>
    <w:p w14:paraId="3B8E13A6" w14:textId="77777777" w:rsidR="001A077E" w:rsidRPr="007F69C3" w:rsidRDefault="001A077E" w:rsidP="001A077E">
      <w:pPr>
        <w:pStyle w:val="titoloprinc0"/>
        <w:rPr>
          <w:color w:val="002060"/>
        </w:rPr>
      </w:pPr>
      <w:r w:rsidRPr="007F69C3">
        <w:rPr>
          <w:color w:val="002060"/>
        </w:rPr>
        <w:t>GIUDICE SPORTIVO</w:t>
      </w:r>
    </w:p>
    <w:p w14:paraId="54948E09"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6219DB17" w14:textId="77777777" w:rsidR="001A077E" w:rsidRPr="007F69C3" w:rsidRDefault="001A077E" w:rsidP="001A077E">
      <w:pPr>
        <w:pStyle w:val="titolo10"/>
        <w:rPr>
          <w:color w:val="002060"/>
        </w:rPr>
      </w:pPr>
      <w:r w:rsidRPr="007F69C3">
        <w:rPr>
          <w:color w:val="002060"/>
        </w:rPr>
        <w:t xml:space="preserve">GARE DEL 2/ 2/2024 </w:t>
      </w:r>
    </w:p>
    <w:p w14:paraId="14F6E9CF" w14:textId="77777777" w:rsidR="001A077E" w:rsidRPr="007F69C3" w:rsidRDefault="001A077E" w:rsidP="001A077E">
      <w:pPr>
        <w:pStyle w:val="titolo7a"/>
        <w:rPr>
          <w:color w:val="002060"/>
        </w:rPr>
      </w:pPr>
      <w:r w:rsidRPr="007F69C3">
        <w:rPr>
          <w:color w:val="002060"/>
        </w:rPr>
        <w:t xml:space="preserve">PROVVEDIMENTI DISCIPLINARI </w:t>
      </w:r>
    </w:p>
    <w:p w14:paraId="5F74659E"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0F6B39D0" w14:textId="77777777" w:rsidR="001A077E" w:rsidRPr="007F69C3" w:rsidRDefault="001A077E" w:rsidP="001A077E">
      <w:pPr>
        <w:pStyle w:val="titolo30"/>
        <w:rPr>
          <w:color w:val="002060"/>
        </w:rPr>
      </w:pPr>
      <w:r w:rsidRPr="007F69C3">
        <w:rPr>
          <w:color w:val="002060"/>
        </w:rPr>
        <w:t xml:space="preserve">DIRIGENTI </w:t>
      </w:r>
    </w:p>
    <w:p w14:paraId="1F95AB1E" w14:textId="77777777" w:rsidR="001A077E" w:rsidRPr="007F69C3" w:rsidRDefault="001A077E" w:rsidP="001A077E">
      <w:pPr>
        <w:pStyle w:val="titolo20"/>
        <w:rPr>
          <w:color w:val="002060"/>
        </w:rPr>
      </w:pPr>
      <w:r w:rsidRPr="007F69C3">
        <w:rPr>
          <w:color w:val="002060"/>
        </w:rPr>
        <w:t xml:space="preserve">INIBIZIONE A SVOLGERE OGNI ATTIVITA'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3FDFCCCC" w14:textId="77777777" w:rsidTr="003A0384">
        <w:tc>
          <w:tcPr>
            <w:tcW w:w="2200" w:type="dxa"/>
            <w:tcMar>
              <w:top w:w="20" w:type="dxa"/>
              <w:left w:w="20" w:type="dxa"/>
              <w:bottom w:w="20" w:type="dxa"/>
              <w:right w:w="20" w:type="dxa"/>
            </w:tcMar>
            <w:vAlign w:val="center"/>
            <w:hideMark/>
          </w:tcPr>
          <w:p w14:paraId="4BD26D79" w14:textId="77777777" w:rsidR="001A077E" w:rsidRPr="007F69C3" w:rsidRDefault="001A077E" w:rsidP="003A0384">
            <w:pPr>
              <w:pStyle w:val="movimento"/>
              <w:rPr>
                <w:color w:val="002060"/>
              </w:rPr>
            </w:pPr>
            <w:r w:rsidRPr="007F69C3">
              <w:rPr>
                <w:color w:val="002060"/>
              </w:rPr>
              <w:t>URBINATI DAVID</w:t>
            </w:r>
          </w:p>
        </w:tc>
        <w:tc>
          <w:tcPr>
            <w:tcW w:w="2200" w:type="dxa"/>
            <w:tcMar>
              <w:top w:w="20" w:type="dxa"/>
              <w:left w:w="20" w:type="dxa"/>
              <w:bottom w:w="20" w:type="dxa"/>
              <w:right w:w="20" w:type="dxa"/>
            </w:tcMar>
            <w:vAlign w:val="center"/>
            <w:hideMark/>
          </w:tcPr>
          <w:p w14:paraId="62BE910C" w14:textId="77777777" w:rsidR="001A077E" w:rsidRPr="007F69C3" w:rsidRDefault="001A077E" w:rsidP="003A0384">
            <w:pPr>
              <w:pStyle w:val="movimento2"/>
              <w:rPr>
                <w:color w:val="002060"/>
              </w:rPr>
            </w:pPr>
            <w:r w:rsidRPr="007F69C3">
              <w:rPr>
                <w:color w:val="002060"/>
              </w:rPr>
              <w:t xml:space="preserve">(GLS DORICA AN.UR) </w:t>
            </w:r>
          </w:p>
        </w:tc>
        <w:tc>
          <w:tcPr>
            <w:tcW w:w="800" w:type="dxa"/>
            <w:tcMar>
              <w:top w:w="20" w:type="dxa"/>
              <w:left w:w="20" w:type="dxa"/>
              <w:bottom w:w="20" w:type="dxa"/>
              <w:right w:w="20" w:type="dxa"/>
            </w:tcMar>
            <w:vAlign w:val="center"/>
            <w:hideMark/>
          </w:tcPr>
          <w:p w14:paraId="43CF6E3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7C54E8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761D972" w14:textId="77777777" w:rsidR="001A077E" w:rsidRPr="007F69C3" w:rsidRDefault="001A077E" w:rsidP="003A0384">
            <w:pPr>
              <w:pStyle w:val="movimento2"/>
              <w:rPr>
                <w:color w:val="002060"/>
              </w:rPr>
            </w:pPr>
            <w:r w:rsidRPr="007F69C3">
              <w:rPr>
                <w:color w:val="002060"/>
              </w:rPr>
              <w:t> </w:t>
            </w:r>
          </w:p>
        </w:tc>
      </w:tr>
    </w:tbl>
    <w:p w14:paraId="07C0748C" w14:textId="77777777" w:rsidR="001A077E" w:rsidRPr="007F69C3" w:rsidRDefault="001A077E" w:rsidP="001A077E">
      <w:pPr>
        <w:pStyle w:val="diffida"/>
        <w:spacing w:before="80" w:beforeAutospacing="0" w:after="40" w:afterAutospacing="0"/>
        <w:rPr>
          <w:rFonts w:eastAsiaTheme="minorEastAsia"/>
          <w:color w:val="002060"/>
        </w:rPr>
      </w:pPr>
      <w:r w:rsidRPr="007F69C3">
        <w:rPr>
          <w:color w:val="002060"/>
        </w:rPr>
        <w:t xml:space="preserve">Per comportamento irriguardoso verso l'arbitro. Allontanato. </w:t>
      </w:r>
    </w:p>
    <w:p w14:paraId="7D43C871" w14:textId="77777777" w:rsidR="001A077E" w:rsidRPr="007F69C3" w:rsidRDefault="001A077E" w:rsidP="001A077E">
      <w:pPr>
        <w:pStyle w:val="titolo30"/>
        <w:rPr>
          <w:color w:val="002060"/>
        </w:rPr>
      </w:pPr>
      <w:r w:rsidRPr="007F69C3">
        <w:rPr>
          <w:color w:val="002060"/>
        </w:rPr>
        <w:t xml:space="preserve">CALCIATORI NON ESPULSI </w:t>
      </w:r>
    </w:p>
    <w:p w14:paraId="2C6D8FFD" w14:textId="77777777" w:rsidR="001A077E" w:rsidRPr="007F69C3" w:rsidRDefault="001A077E" w:rsidP="001A077E">
      <w:pPr>
        <w:pStyle w:val="titolo20"/>
        <w:rPr>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1A9150DC" w14:textId="77777777" w:rsidTr="003A0384">
        <w:tc>
          <w:tcPr>
            <w:tcW w:w="2200" w:type="dxa"/>
            <w:tcMar>
              <w:top w:w="20" w:type="dxa"/>
              <w:left w:w="20" w:type="dxa"/>
              <w:bottom w:w="20" w:type="dxa"/>
              <w:right w:w="20" w:type="dxa"/>
            </w:tcMar>
            <w:vAlign w:val="center"/>
            <w:hideMark/>
          </w:tcPr>
          <w:p w14:paraId="023996FC" w14:textId="77777777" w:rsidR="001A077E" w:rsidRPr="007F69C3" w:rsidRDefault="001A077E" w:rsidP="003A0384">
            <w:pPr>
              <w:pStyle w:val="movimento"/>
              <w:rPr>
                <w:color w:val="002060"/>
              </w:rPr>
            </w:pPr>
            <w:r w:rsidRPr="007F69C3">
              <w:rPr>
                <w:color w:val="002060"/>
              </w:rPr>
              <w:t>BARTOLINI AURORA</w:t>
            </w:r>
          </w:p>
        </w:tc>
        <w:tc>
          <w:tcPr>
            <w:tcW w:w="2200" w:type="dxa"/>
            <w:tcMar>
              <w:top w:w="20" w:type="dxa"/>
              <w:left w:w="20" w:type="dxa"/>
              <w:bottom w:w="20" w:type="dxa"/>
              <w:right w:w="20" w:type="dxa"/>
            </w:tcMar>
            <w:vAlign w:val="center"/>
            <w:hideMark/>
          </w:tcPr>
          <w:p w14:paraId="7661EC41" w14:textId="77777777" w:rsidR="001A077E" w:rsidRPr="007F69C3" w:rsidRDefault="001A077E" w:rsidP="003A0384">
            <w:pPr>
              <w:pStyle w:val="movimento2"/>
              <w:rPr>
                <w:color w:val="002060"/>
              </w:rPr>
            </w:pPr>
            <w:r w:rsidRPr="007F69C3">
              <w:rPr>
                <w:color w:val="002060"/>
              </w:rPr>
              <w:t xml:space="preserve">(GLS DORICA AN.UR) </w:t>
            </w:r>
          </w:p>
        </w:tc>
        <w:tc>
          <w:tcPr>
            <w:tcW w:w="800" w:type="dxa"/>
            <w:tcMar>
              <w:top w:w="20" w:type="dxa"/>
              <w:left w:w="20" w:type="dxa"/>
              <w:bottom w:w="20" w:type="dxa"/>
              <w:right w:w="20" w:type="dxa"/>
            </w:tcMar>
            <w:vAlign w:val="center"/>
            <w:hideMark/>
          </w:tcPr>
          <w:p w14:paraId="25B167F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1EF0E6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B07854A" w14:textId="77777777" w:rsidR="001A077E" w:rsidRPr="007F69C3" w:rsidRDefault="001A077E" w:rsidP="003A0384">
            <w:pPr>
              <w:pStyle w:val="movimento2"/>
              <w:rPr>
                <w:color w:val="002060"/>
              </w:rPr>
            </w:pPr>
            <w:r w:rsidRPr="007F69C3">
              <w:rPr>
                <w:color w:val="002060"/>
              </w:rPr>
              <w:t> </w:t>
            </w:r>
          </w:p>
        </w:tc>
      </w:tr>
    </w:tbl>
    <w:p w14:paraId="53D7CDD4"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E18BB27" w14:textId="77777777" w:rsidTr="003A0384">
        <w:tc>
          <w:tcPr>
            <w:tcW w:w="2200" w:type="dxa"/>
            <w:tcMar>
              <w:top w:w="20" w:type="dxa"/>
              <w:left w:w="20" w:type="dxa"/>
              <w:bottom w:w="20" w:type="dxa"/>
              <w:right w:w="20" w:type="dxa"/>
            </w:tcMar>
            <w:vAlign w:val="center"/>
            <w:hideMark/>
          </w:tcPr>
          <w:p w14:paraId="190029EA" w14:textId="77777777" w:rsidR="001A077E" w:rsidRPr="007F69C3" w:rsidRDefault="001A077E" w:rsidP="003A0384">
            <w:pPr>
              <w:pStyle w:val="movimento"/>
              <w:rPr>
                <w:color w:val="002060"/>
              </w:rPr>
            </w:pPr>
            <w:r w:rsidRPr="007F69C3">
              <w:rPr>
                <w:color w:val="002060"/>
              </w:rPr>
              <w:t>NATALI VALENTINA</w:t>
            </w:r>
          </w:p>
        </w:tc>
        <w:tc>
          <w:tcPr>
            <w:tcW w:w="2200" w:type="dxa"/>
            <w:tcMar>
              <w:top w:w="20" w:type="dxa"/>
              <w:left w:w="20" w:type="dxa"/>
              <w:bottom w:w="20" w:type="dxa"/>
              <w:right w:w="20" w:type="dxa"/>
            </w:tcMar>
            <w:vAlign w:val="center"/>
            <w:hideMark/>
          </w:tcPr>
          <w:p w14:paraId="3654BF10" w14:textId="77777777" w:rsidR="001A077E" w:rsidRPr="007F69C3" w:rsidRDefault="001A077E" w:rsidP="003A0384">
            <w:pPr>
              <w:pStyle w:val="movimento2"/>
              <w:rPr>
                <w:color w:val="002060"/>
              </w:rPr>
            </w:pPr>
            <w:r w:rsidRPr="007F69C3">
              <w:rPr>
                <w:color w:val="002060"/>
              </w:rPr>
              <w:t xml:space="preserve">(POL. KAIROS 3 MONTI) </w:t>
            </w:r>
          </w:p>
        </w:tc>
        <w:tc>
          <w:tcPr>
            <w:tcW w:w="800" w:type="dxa"/>
            <w:tcMar>
              <w:top w:w="20" w:type="dxa"/>
              <w:left w:w="20" w:type="dxa"/>
              <w:bottom w:w="20" w:type="dxa"/>
              <w:right w:w="20" w:type="dxa"/>
            </w:tcMar>
            <w:vAlign w:val="center"/>
            <w:hideMark/>
          </w:tcPr>
          <w:p w14:paraId="6C32A67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E294BBE" w14:textId="77777777" w:rsidR="001A077E" w:rsidRPr="007F69C3" w:rsidRDefault="001A077E" w:rsidP="003A0384">
            <w:pPr>
              <w:pStyle w:val="movimento"/>
              <w:rPr>
                <w:color w:val="002060"/>
              </w:rPr>
            </w:pPr>
            <w:r w:rsidRPr="007F69C3">
              <w:rPr>
                <w:color w:val="002060"/>
              </w:rPr>
              <w:t>NATALINI CECILIA</w:t>
            </w:r>
          </w:p>
        </w:tc>
        <w:tc>
          <w:tcPr>
            <w:tcW w:w="2200" w:type="dxa"/>
            <w:tcMar>
              <w:top w:w="20" w:type="dxa"/>
              <w:left w:w="20" w:type="dxa"/>
              <w:bottom w:w="20" w:type="dxa"/>
              <w:right w:w="20" w:type="dxa"/>
            </w:tcMar>
            <w:vAlign w:val="center"/>
            <w:hideMark/>
          </w:tcPr>
          <w:p w14:paraId="414BA57E" w14:textId="77777777" w:rsidR="001A077E" w:rsidRPr="007F69C3" w:rsidRDefault="001A077E" w:rsidP="003A0384">
            <w:pPr>
              <w:pStyle w:val="movimento2"/>
              <w:rPr>
                <w:color w:val="002060"/>
              </w:rPr>
            </w:pPr>
            <w:r w:rsidRPr="007F69C3">
              <w:rPr>
                <w:color w:val="002060"/>
              </w:rPr>
              <w:t xml:space="preserve">(POLISPORTIVA BOCA S.E.M.) </w:t>
            </w:r>
          </w:p>
        </w:tc>
      </w:tr>
    </w:tbl>
    <w:p w14:paraId="65D07B9E" w14:textId="77777777" w:rsidR="001A077E" w:rsidRPr="007F69C3" w:rsidRDefault="001A077E" w:rsidP="001A077E">
      <w:pPr>
        <w:pStyle w:val="titolo10"/>
        <w:rPr>
          <w:rFonts w:eastAsiaTheme="minorEastAsia"/>
          <w:color w:val="002060"/>
        </w:rPr>
      </w:pPr>
      <w:r w:rsidRPr="007F69C3">
        <w:rPr>
          <w:color w:val="002060"/>
        </w:rPr>
        <w:t xml:space="preserve">GARE DEL 3/ 2/2024 </w:t>
      </w:r>
    </w:p>
    <w:p w14:paraId="0A233BF0" w14:textId="77777777" w:rsidR="001A077E" w:rsidRPr="007F69C3" w:rsidRDefault="001A077E" w:rsidP="001A077E">
      <w:pPr>
        <w:pStyle w:val="titolo7a"/>
        <w:rPr>
          <w:color w:val="002060"/>
        </w:rPr>
      </w:pPr>
      <w:r w:rsidRPr="007F69C3">
        <w:rPr>
          <w:color w:val="002060"/>
        </w:rPr>
        <w:t xml:space="preserve">PROVVEDIMENTI DISCIPLINARI </w:t>
      </w:r>
    </w:p>
    <w:p w14:paraId="04BF0A02"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2FEF9B76" w14:textId="77777777" w:rsidR="001A077E" w:rsidRPr="007F69C3" w:rsidRDefault="001A077E" w:rsidP="001A077E">
      <w:pPr>
        <w:pStyle w:val="titolo30"/>
        <w:rPr>
          <w:color w:val="002060"/>
        </w:rPr>
      </w:pPr>
      <w:r w:rsidRPr="007F69C3">
        <w:rPr>
          <w:color w:val="002060"/>
        </w:rPr>
        <w:t xml:space="preserve">CALCIATORI NON ESPULSI </w:t>
      </w:r>
    </w:p>
    <w:p w14:paraId="162BC234" w14:textId="77777777" w:rsidR="001A077E" w:rsidRPr="007F69C3" w:rsidRDefault="001A077E" w:rsidP="001A077E">
      <w:pPr>
        <w:pStyle w:val="titolo20"/>
        <w:rPr>
          <w:color w:val="002060"/>
        </w:rPr>
      </w:pPr>
      <w:r w:rsidRPr="007F69C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346A267C" w14:textId="77777777" w:rsidTr="003A0384">
        <w:tc>
          <w:tcPr>
            <w:tcW w:w="2200" w:type="dxa"/>
            <w:tcMar>
              <w:top w:w="20" w:type="dxa"/>
              <w:left w:w="20" w:type="dxa"/>
              <w:bottom w:w="20" w:type="dxa"/>
              <w:right w:w="20" w:type="dxa"/>
            </w:tcMar>
            <w:vAlign w:val="center"/>
            <w:hideMark/>
          </w:tcPr>
          <w:p w14:paraId="27C6118B" w14:textId="77777777" w:rsidR="001A077E" w:rsidRPr="007F69C3" w:rsidRDefault="001A077E" w:rsidP="003A0384">
            <w:pPr>
              <w:pStyle w:val="movimento"/>
              <w:rPr>
                <w:color w:val="002060"/>
              </w:rPr>
            </w:pPr>
            <w:r w:rsidRPr="007F69C3">
              <w:rPr>
                <w:color w:val="002060"/>
              </w:rPr>
              <w:t>CARDONE LUCIA</w:t>
            </w:r>
          </w:p>
        </w:tc>
        <w:tc>
          <w:tcPr>
            <w:tcW w:w="2200" w:type="dxa"/>
            <w:tcMar>
              <w:top w:w="20" w:type="dxa"/>
              <w:left w:w="20" w:type="dxa"/>
              <w:bottom w:w="20" w:type="dxa"/>
              <w:right w:w="20" w:type="dxa"/>
            </w:tcMar>
            <w:vAlign w:val="center"/>
            <w:hideMark/>
          </w:tcPr>
          <w:p w14:paraId="749BD45D" w14:textId="77777777" w:rsidR="001A077E" w:rsidRPr="007F69C3" w:rsidRDefault="001A077E" w:rsidP="003A0384">
            <w:pPr>
              <w:pStyle w:val="movimento2"/>
              <w:rPr>
                <w:color w:val="002060"/>
              </w:rPr>
            </w:pPr>
            <w:r w:rsidRPr="007F69C3">
              <w:rPr>
                <w:color w:val="002060"/>
              </w:rPr>
              <w:t xml:space="preserve">(CARISSIMI 2016) </w:t>
            </w:r>
          </w:p>
        </w:tc>
        <w:tc>
          <w:tcPr>
            <w:tcW w:w="800" w:type="dxa"/>
            <w:tcMar>
              <w:top w:w="20" w:type="dxa"/>
              <w:left w:w="20" w:type="dxa"/>
              <w:bottom w:w="20" w:type="dxa"/>
              <w:right w:w="20" w:type="dxa"/>
            </w:tcMar>
            <w:vAlign w:val="center"/>
            <w:hideMark/>
          </w:tcPr>
          <w:p w14:paraId="192EEFF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8B7C9A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DBF714A" w14:textId="77777777" w:rsidR="001A077E" w:rsidRPr="007F69C3" w:rsidRDefault="001A077E" w:rsidP="003A0384">
            <w:pPr>
              <w:pStyle w:val="movimento2"/>
              <w:rPr>
                <w:color w:val="002060"/>
              </w:rPr>
            </w:pPr>
            <w:r w:rsidRPr="007F69C3">
              <w:rPr>
                <w:color w:val="002060"/>
              </w:rPr>
              <w:t> </w:t>
            </w:r>
          </w:p>
        </w:tc>
      </w:tr>
    </w:tbl>
    <w:p w14:paraId="67532D99"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91E9B1B" w14:textId="77777777" w:rsidTr="003A0384">
        <w:tc>
          <w:tcPr>
            <w:tcW w:w="2200" w:type="dxa"/>
            <w:tcMar>
              <w:top w:w="20" w:type="dxa"/>
              <w:left w:w="20" w:type="dxa"/>
              <w:bottom w:w="20" w:type="dxa"/>
              <w:right w:w="20" w:type="dxa"/>
            </w:tcMar>
            <w:vAlign w:val="center"/>
            <w:hideMark/>
          </w:tcPr>
          <w:p w14:paraId="7D093C84" w14:textId="77777777" w:rsidR="001A077E" w:rsidRPr="007F69C3" w:rsidRDefault="001A077E" w:rsidP="003A0384">
            <w:pPr>
              <w:pStyle w:val="movimento"/>
              <w:rPr>
                <w:color w:val="002060"/>
              </w:rPr>
            </w:pPr>
            <w:r w:rsidRPr="007F69C3">
              <w:rPr>
                <w:color w:val="002060"/>
              </w:rPr>
              <w:t>LEGGE CLAUDIA</w:t>
            </w:r>
          </w:p>
        </w:tc>
        <w:tc>
          <w:tcPr>
            <w:tcW w:w="2200" w:type="dxa"/>
            <w:tcMar>
              <w:top w:w="20" w:type="dxa"/>
              <w:left w:w="20" w:type="dxa"/>
              <w:bottom w:w="20" w:type="dxa"/>
              <w:right w:w="20" w:type="dxa"/>
            </w:tcMar>
            <w:vAlign w:val="center"/>
            <w:hideMark/>
          </w:tcPr>
          <w:p w14:paraId="66639068" w14:textId="77777777" w:rsidR="001A077E" w:rsidRPr="007F69C3" w:rsidRDefault="001A077E" w:rsidP="003A0384">
            <w:pPr>
              <w:pStyle w:val="movimento2"/>
              <w:rPr>
                <w:color w:val="002060"/>
              </w:rPr>
            </w:pPr>
            <w:r w:rsidRPr="007F69C3">
              <w:rPr>
                <w:color w:val="002060"/>
              </w:rPr>
              <w:t xml:space="preserve">(CARISSIMI 2016) </w:t>
            </w:r>
          </w:p>
        </w:tc>
        <w:tc>
          <w:tcPr>
            <w:tcW w:w="800" w:type="dxa"/>
            <w:tcMar>
              <w:top w:w="20" w:type="dxa"/>
              <w:left w:w="20" w:type="dxa"/>
              <w:bottom w:w="20" w:type="dxa"/>
              <w:right w:w="20" w:type="dxa"/>
            </w:tcMar>
            <w:vAlign w:val="center"/>
            <w:hideMark/>
          </w:tcPr>
          <w:p w14:paraId="14A7DAB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67F999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8352022" w14:textId="77777777" w:rsidR="001A077E" w:rsidRPr="007F69C3" w:rsidRDefault="001A077E" w:rsidP="003A0384">
            <w:pPr>
              <w:pStyle w:val="movimento2"/>
              <w:rPr>
                <w:color w:val="002060"/>
              </w:rPr>
            </w:pPr>
            <w:r w:rsidRPr="007F69C3">
              <w:rPr>
                <w:color w:val="002060"/>
              </w:rPr>
              <w:t> </w:t>
            </w:r>
          </w:p>
        </w:tc>
      </w:tr>
    </w:tbl>
    <w:p w14:paraId="06314416"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E58AC46" w14:textId="77777777" w:rsidTr="003A0384">
        <w:tc>
          <w:tcPr>
            <w:tcW w:w="2200" w:type="dxa"/>
            <w:tcMar>
              <w:top w:w="20" w:type="dxa"/>
              <w:left w:w="20" w:type="dxa"/>
              <w:bottom w:w="20" w:type="dxa"/>
              <w:right w:w="20" w:type="dxa"/>
            </w:tcMar>
            <w:vAlign w:val="center"/>
            <w:hideMark/>
          </w:tcPr>
          <w:p w14:paraId="2B0DBB56" w14:textId="77777777" w:rsidR="001A077E" w:rsidRPr="007F69C3" w:rsidRDefault="001A077E" w:rsidP="003A0384">
            <w:pPr>
              <w:pStyle w:val="movimento"/>
              <w:rPr>
                <w:color w:val="002060"/>
              </w:rPr>
            </w:pPr>
            <w:r w:rsidRPr="007F69C3">
              <w:rPr>
                <w:color w:val="002060"/>
              </w:rPr>
              <w:t>EUSEPI ELENA</w:t>
            </w:r>
          </w:p>
        </w:tc>
        <w:tc>
          <w:tcPr>
            <w:tcW w:w="2200" w:type="dxa"/>
            <w:tcMar>
              <w:top w:w="20" w:type="dxa"/>
              <w:left w:w="20" w:type="dxa"/>
              <w:bottom w:w="20" w:type="dxa"/>
              <w:right w:w="20" w:type="dxa"/>
            </w:tcMar>
            <w:vAlign w:val="center"/>
            <w:hideMark/>
          </w:tcPr>
          <w:p w14:paraId="48D8A6B0" w14:textId="77777777" w:rsidR="001A077E" w:rsidRPr="007F69C3" w:rsidRDefault="001A077E" w:rsidP="003A0384">
            <w:pPr>
              <w:pStyle w:val="movimento2"/>
              <w:rPr>
                <w:color w:val="002060"/>
              </w:rPr>
            </w:pPr>
            <w:r w:rsidRPr="007F69C3">
              <w:rPr>
                <w:color w:val="002060"/>
              </w:rPr>
              <w:t xml:space="preserve">(CARISSIMI 2016) </w:t>
            </w:r>
          </w:p>
        </w:tc>
        <w:tc>
          <w:tcPr>
            <w:tcW w:w="800" w:type="dxa"/>
            <w:tcMar>
              <w:top w:w="20" w:type="dxa"/>
              <w:left w:w="20" w:type="dxa"/>
              <w:bottom w:w="20" w:type="dxa"/>
              <w:right w:w="20" w:type="dxa"/>
            </w:tcMar>
            <w:vAlign w:val="center"/>
            <w:hideMark/>
          </w:tcPr>
          <w:p w14:paraId="3A7F7C9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7DC623C" w14:textId="77777777" w:rsidR="001A077E" w:rsidRPr="007F69C3" w:rsidRDefault="001A077E" w:rsidP="003A0384">
            <w:pPr>
              <w:pStyle w:val="movimento"/>
              <w:rPr>
                <w:color w:val="002060"/>
              </w:rPr>
            </w:pPr>
            <w:r w:rsidRPr="007F69C3">
              <w:rPr>
                <w:color w:val="002060"/>
              </w:rPr>
              <w:t>GIACCI GLORIA</w:t>
            </w:r>
          </w:p>
        </w:tc>
        <w:tc>
          <w:tcPr>
            <w:tcW w:w="2200" w:type="dxa"/>
            <w:tcMar>
              <w:top w:w="20" w:type="dxa"/>
              <w:left w:w="20" w:type="dxa"/>
              <w:bottom w:w="20" w:type="dxa"/>
              <w:right w:w="20" w:type="dxa"/>
            </w:tcMar>
            <w:vAlign w:val="center"/>
            <w:hideMark/>
          </w:tcPr>
          <w:p w14:paraId="6CB17169" w14:textId="77777777" w:rsidR="001A077E" w:rsidRPr="007F69C3" w:rsidRDefault="001A077E" w:rsidP="003A0384">
            <w:pPr>
              <w:pStyle w:val="movimento2"/>
              <w:rPr>
                <w:color w:val="002060"/>
              </w:rPr>
            </w:pPr>
            <w:r w:rsidRPr="007F69C3">
              <w:rPr>
                <w:color w:val="002060"/>
              </w:rPr>
              <w:t xml:space="preserve">(PIANDIROSE) </w:t>
            </w:r>
          </w:p>
        </w:tc>
      </w:tr>
    </w:tbl>
    <w:p w14:paraId="5AD5DF42" w14:textId="77777777" w:rsidR="001A077E" w:rsidRDefault="001A077E" w:rsidP="001A077E">
      <w:pPr>
        <w:pStyle w:val="breakline"/>
        <w:rPr>
          <w:color w:val="002060"/>
        </w:rPr>
      </w:pPr>
    </w:p>
    <w:p w14:paraId="59E2BB1F"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6A316D6D"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053FCE49" w14:textId="77777777" w:rsidR="001A077E" w:rsidRPr="007F69C3" w:rsidRDefault="001A077E" w:rsidP="001A077E">
      <w:pPr>
        <w:pStyle w:val="breakline"/>
        <w:rPr>
          <w:rFonts w:eastAsiaTheme="minorEastAsia"/>
          <w:color w:val="002060"/>
        </w:rPr>
      </w:pPr>
    </w:p>
    <w:p w14:paraId="7BD97845" w14:textId="77777777" w:rsidR="001A077E" w:rsidRPr="007F69C3" w:rsidRDefault="001A077E" w:rsidP="001A077E">
      <w:pPr>
        <w:pStyle w:val="titoloprinc0"/>
        <w:rPr>
          <w:color w:val="002060"/>
        </w:rPr>
      </w:pPr>
      <w:r w:rsidRPr="007F69C3">
        <w:rPr>
          <w:color w:val="002060"/>
        </w:rPr>
        <w:t>CLASSIFICA</w:t>
      </w:r>
    </w:p>
    <w:p w14:paraId="60E7E048" w14:textId="77777777" w:rsidR="001A077E" w:rsidRPr="007F69C3" w:rsidRDefault="001A077E" w:rsidP="001A077E">
      <w:pPr>
        <w:pStyle w:val="breakline"/>
        <w:rPr>
          <w:color w:val="002060"/>
        </w:rPr>
      </w:pPr>
    </w:p>
    <w:p w14:paraId="3A9415AE" w14:textId="77777777" w:rsidR="001A077E" w:rsidRPr="007F69C3" w:rsidRDefault="001A077E" w:rsidP="001A077E">
      <w:pPr>
        <w:pStyle w:val="breakline"/>
        <w:rPr>
          <w:color w:val="002060"/>
        </w:rPr>
      </w:pPr>
    </w:p>
    <w:p w14:paraId="5E1080C9" w14:textId="77777777" w:rsidR="001A077E" w:rsidRPr="007F69C3" w:rsidRDefault="001A077E" w:rsidP="001A077E">
      <w:pPr>
        <w:pStyle w:val="sottotitolocampionato10"/>
        <w:rPr>
          <w:color w:val="002060"/>
        </w:rPr>
      </w:pPr>
      <w:r w:rsidRPr="007F69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4FC84BFB"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99149"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7776E"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DB5F8"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99FF"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2C099"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39C40"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E27F4"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F9A47"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E5914"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C3274" w14:textId="77777777" w:rsidR="001A077E" w:rsidRPr="007F69C3" w:rsidRDefault="001A077E" w:rsidP="003A0384">
            <w:pPr>
              <w:pStyle w:val="headertabella0"/>
              <w:rPr>
                <w:color w:val="002060"/>
              </w:rPr>
            </w:pPr>
            <w:r w:rsidRPr="007F69C3">
              <w:rPr>
                <w:color w:val="002060"/>
              </w:rPr>
              <w:t>PE</w:t>
            </w:r>
          </w:p>
        </w:tc>
      </w:tr>
      <w:tr w:rsidR="001A077E" w:rsidRPr="007F69C3" w14:paraId="35E53576"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17ACBB" w14:textId="77777777" w:rsidR="001A077E" w:rsidRPr="007F69C3" w:rsidRDefault="001A077E" w:rsidP="003A0384">
            <w:pPr>
              <w:pStyle w:val="rowtabella0"/>
              <w:rPr>
                <w:color w:val="002060"/>
              </w:rPr>
            </w:pPr>
            <w:r w:rsidRPr="007F69C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65E3" w14:textId="77777777" w:rsidR="001A077E" w:rsidRPr="007F69C3" w:rsidRDefault="001A077E" w:rsidP="003A0384">
            <w:pPr>
              <w:pStyle w:val="rowtabella0"/>
              <w:jc w:val="center"/>
              <w:rPr>
                <w:color w:val="002060"/>
              </w:rPr>
            </w:pPr>
            <w:r w:rsidRPr="007F69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9B24"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A0A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E1B6"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E20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EBE2" w14:textId="77777777" w:rsidR="001A077E" w:rsidRPr="007F69C3" w:rsidRDefault="001A077E" w:rsidP="003A0384">
            <w:pPr>
              <w:pStyle w:val="rowtabella0"/>
              <w:jc w:val="center"/>
              <w:rPr>
                <w:color w:val="002060"/>
              </w:rPr>
            </w:pPr>
            <w:r w:rsidRPr="007F69C3">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0ACE"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6422D" w14:textId="77777777" w:rsidR="001A077E" w:rsidRPr="007F69C3" w:rsidRDefault="001A077E" w:rsidP="003A0384">
            <w:pPr>
              <w:pStyle w:val="rowtabella0"/>
              <w:jc w:val="center"/>
              <w:rPr>
                <w:color w:val="002060"/>
              </w:rPr>
            </w:pPr>
            <w:r w:rsidRPr="007F69C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7AD0" w14:textId="77777777" w:rsidR="001A077E" w:rsidRPr="007F69C3" w:rsidRDefault="001A077E" w:rsidP="003A0384">
            <w:pPr>
              <w:pStyle w:val="rowtabella0"/>
              <w:jc w:val="center"/>
              <w:rPr>
                <w:color w:val="002060"/>
              </w:rPr>
            </w:pPr>
            <w:r w:rsidRPr="007F69C3">
              <w:rPr>
                <w:color w:val="002060"/>
              </w:rPr>
              <w:t>0</w:t>
            </w:r>
          </w:p>
        </w:tc>
      </w:tr>
      <w:tr w:rsidR="001A077E" w:rsidRPr="007F69C3" w14:paraId="2BDF496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0B6AD" w14:textId="77777777" w:rsidR="001A077E" w:rsidRPr="007F69C3" w:rsidRDefault="001A077E" w:rsidP="003A0384">
            <w:pPr>
              <w:pStyle w:val="rowtabella0"/>
              <w:rPr>
                <w:color w:val="002060"/>
              </w:rPr>
            </w:pPr>
            <w:r w:rsidRPr="007F69C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D747"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7CC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00A1"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1EBF"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3B6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038F" w14:textId="77777777" w:rsidR="001A077E" w:rsidRPr="007F69C3" w:rsidRDefault="001A077E" w:rsidP="003A0384">
            <w:pPr>
              <w:pStyle w:val="rowtabella0"/>
              <w:jc w:val="center"/>
              <w:rPr>
                <w:color w:val="002060"/>
              </w:rPr>
            </w:pPr>
            <w:r w:rsidRPr="007F69C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6BAE"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A6E2"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208B" w14:textId="77777777" w:rsidR="001A077E" w:rsidRPr="007F69C3" w:rsidRDefault="001A077E" w:rsidP="003A0384">
            <w:pPr>
              <w:pStyle w:val="rowtabella0"/>
              <w:jc w:val="center"/>
              <w:rPr>
                <w:color w:val="002060"/>
              </w:rPr>
            </w:pPr>
            <w:r w:rsidRPr="007F69C3">
              <w:rPr>
                <w:color w:val="002060"/>
              </w:rPr>
              <w:t>0</w:t>
            </w:r>
          </w:p>
        </w:tc>
      </w:tr>
      <w:tr w:rsidR="001A077E" w:rsidRPr="007F69C3" w14:paraId="2D9F1AB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F5373" w14:textId="77777777" w:rsidR="001A077E" w:rsidRPr="007F69C3" w:rsidRDefault="001A077E" w:rsidP="003A0384">
            <w:pPr>
              <w:pStyle w:val="rowtabella0"/>
              <w:rPr>
                <w:color w:val="002060"/>
              </w:rPr>
            </w:pPr>
            <w:r w:rsidRPr="007F69C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3F9D"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45E5"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568F"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62C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047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38F88" w14:textId="77777777" w:rsidR="001A077E" w:rsidRPr="007F69C3" w:rsidRDefault="001A077E" w:rsidP="003A0384">
            <w:pPr>
              <w:pStyle w:val="rowtabella0"/>
              <w:jc w:val="center"/>
              <w:rPr>
                <w:color w:val="002060"/>
              </w:rPr>
            </w:pPr>
            <w:r w:rsidRPr="007F69C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59DA"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ED5E"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FB94" w14:textId="77777777" w:rsidR="001A077E" w:rsidRPr="007F69C3" w:rsidRDefault="001A077E" w:rsidP="003A0384">
            <w:pPr>
              <w:pStyle w:val="rowtabella0"/>
              <w:jc w:val="center"/>
              <w:rPr>
                <w:color w:val="002060"/>
              </w:rPr>
            </w:pPr>
            <w:r w:rsidRPr="007F69C3">
              <w:rPr>
                <w:color w:val="002060"/>
              </w:rPr>
              <w:t>0</w:t>
            </w:r>
          </w:p>
        </w:tc>
      </w:tr>
      <w:tr w:rsidR="001A077E" w:rsidRPr="007F69C3" w14:paraId="4DBCE48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15A17" w14:textId="77777777" w:rsidR="001A077E" w:rsidRPr="007F69C3" w:rsidRDefault="001A077E" w:rsidP="003A0384">
            <w:pPr>
              <w:pStyle w:val="rowtabella0"/>
              <w:rPr>
                <w:color w:val="002060"/>
              </w:rPr>
            </w:pPr>
            <w:r w:rsidRPr="007F69C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FC3F"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D93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4AF9"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1D4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141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F578" w14:textId="77777777" w:rsidR="001A077E" w:rsidRPr="007F69C3" w:rsidRDefault="001A077E" w:rsidP="003A0384">
            <w:pPr>
              <w:pStyle w:val="rowtabella0"/>
              <w:jc w:val="center"/>
              <w:rPr>
                <w:color w:val="002060"/>
              </w:rPr>
            </w:pPr>
            <w:r w:rsidRPr="007F69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CAE5"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85EA" w14:textId="77777777" w:rsidR="001A077E" w:rsidRPr="007F69C3" w:rsidRDefault="001A077E" w:rsidP="003A0384">
            <w:pPr>
              <w:pStyle w:val="rowtabella0"/>
              <w:jc w:val="center"/>
              <w:rPr>
                <w:color w:val="002060"/>
              </w:rPr>
            </w:pPr>
            <w:r w:rsidRPr="007F69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29DE" w14:textId="77777777" w:rsidR="001A077E" w:rsidRPr="007F69C3" w:rsidRDefault="001A077E" w:rsidP="003A0384">
            <w:pPr>
              <w:pStyle w:val="rowtabella0"/>
              <w:jc w:val="center"/>
              <w:rPr>
                <w:color w:val="002060"/>
              </w:rPr>
            </w:pPr>
            <w:r w:rsidRPr="007F69C3">
              <w:rPr>
                <w:color w:val="002060"/>
              </w:rPr>
              <w:t>0</w:t>
            </w:r>
          </w:p>
        </w:tc>
      </w:tr>
      <w:tr w:rsidR="001A077E" w:rsidRPr="007F69C3" w14:paraId="5FB88A6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8797E" w14:textId="77777777" w:rsidR="001A077E" w:rsidRPr="007F69C3" w:rsidRDefault="001A077E" w:rsidP="003A0384">
            <w:pPr>
              <w:pStyle w:val="rowtabella0"/>
              <w:rPr>
                <w:color w:val="002060"/>
              </w:rPr>
            </w:pPr>
            <w:r w:rsidRPr="007F69C3">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BE2E"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914C"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FF5A"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0B8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AAF68"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E45A" w14:textId="77777777" w:rsidR="001A077E" w:rsidRPr="007F69C3" w:rsidRDefault="001A077E" w:rsidP="003A0384">
            <w:pPr>
              <w:pStyle w:val="rowtabella0"/>
              <w:jc w:val="center"/>
              <w:rPr>
                <w:color w:val="002060"/>
              </w:rPr>
            </w:pPr>
            <w:r w:rsidRPr="007F69C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13AE" w14:textId="77777777" w:rsidR="001A077E" w:rsidRPr="007F69C3" w:rsidRDefault="001A077E" w:rsidP="003A0384">
            <w:pPr>
              <w:pStyle w:val="rowtabella0"/>
              <w:jc w:val="center"/>
              <w:rPr>
                <w:color w:val="002060"/>
              </w:rPr>
            </w:pPr>
            <w:r w:rsidRPr="007F69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E2E4" w14:textId="77777777" w:rsidR="001A077E" w:rsidRPr="007F69C3" w:rsidRDefault="001A077E" w:rsidP="003A0384">
            <w:pPr>
              <w:pStyle w:val="rowtabella0"/>
              <w:jc w:val="center"/>
              <w:rPr>
                <w:color w:val="002060"/>
              </w:rPr>
            </w:pPr>
            <w:r w:rsidRPr="007F69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EEC9" w14:textId="77777777" w:rsidR="001A077E" w:rsidRPr="007F69C3" w:rsidRDefault="001A077E" w:rsidP="003A0384">
            <w:pPr>
              <w:pStyle w:val="rowtabella0"/>
              <w:jc w:val="center"/>
              <w:rPr>
                <w:color w:val="002060"/>
              </w:rPr>
            </w:pPr>
            <w:r w:rsidRPr="007F69C3">
              <w:rPr>
                <w:color w:val="002060"/>
              </w:rPr>
              <w:t>0</w:t>
            </w:r>
          </w:p>
        </w:tc>
      </w:tr>
      <w:tr w:rsidR="001A077E" w:rsidRPr="007F69C3" w14:paraId="301A8E4C"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39014" w14:textId="77777777" w:rsidR="001A077E" w:rsidRPr="007F69C3" w:rsidRDefault="001A077E" w:rsidP="003A0384">
            <w:pPr>
              <w:pStyle w:val="rowtabella0"/>
              <w:rPr>
                <w:color w:val="002060"/>
              </w:rPr>
            </w:pPr>
            <w:r w:rsidRPr="007F69C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1B3F" w14:textId="77777777" w:rsidR="001A077E" w:rsidRPr="007F69C3" w:rsidRDefault="001A077E" w:rsidP="003A0384">
            <w:pPr>
              <w:pStyle w:val="rowtabella0"/>
              <w:jc w:val="center"/>
              <w:rPr>
                <w:color w:val="002060"/>
              </w:rPr>
            </w:pPr>
            <w:r w:rsidRPr="007F69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FA68"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3C4C"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2B9E"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178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5D2E"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895A"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FACA"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00F5" w14:textId="77777777" w:rsidR="001A077E" w:rsidRPr="007F69C3" w:rsidRDefault="001A077E" w:rsidP="003A0384">
            <w:pPr>
              <w:pStyle w:val="rowtabella0"/>
              <w:jc w:val="center"/>
              <w:rPr>
                <w:color w:val="002060"/>
              </w:rPr>
            </w:pPr>
            <w:r w:rsidRPr="007F69C3">
              <w:rPr>
                <w:color w:val="002060"/>
              </w:rPr>
              <w:t>0</w:t>
            </w:r>
          </w:p>
        </w:tc>
      </w:tr>
      <w:tr w:rsidR="001A077E" w:rsidRPr="007F69C3" w14:paraId="3A5F9E3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1C48B" w14:textId="77777777" w:rsidR="001A077E" w:rsidRPr="007F69C3" w:rsidRDefault="001A077E" w:rsidP="003A0384">
            <w:pPr>
              <w:pStyle w:val="rowtabella0"/>
              <w:rPr>
                <w:color w:val="002060"/>
              </w:rPr>
            </w:pPr>
            <w:r w:rsidRPr="007F69C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AE2F"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28ED"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DC7E"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CA2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2816"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BBFBE"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974A" w14:textId="77777777" w:rsidR="001A077E" w:rsidRPr="007F69C3" w:rsidRDefault="001A077E" w:rsidP="003A0384">
            <w:pPr>
              <w:pStyle w:val="rowtabella0"/>
              <w:jc w:val="center"/>
              <w:rPr>
                <w:color w:val="002060"/>
              </w:rPr>
            </w:pPr>
            <w:r w:rsidRPr="007F69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E5B9"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BD00" w14:textId="77777777" w:rsidR="001A077E" w:rsidRPr="007F69C3" w:rsidRDefault="001A077E" w:rsidP="003A0384">
            <w:pPr>
              <w:pStyle w:val="rowtabella0"/>
              <w:jc w:val="center"/>
              <w:rPr>
                <w:color w:val="002060"/>
              </w:rPr>
            </w:pPr>
            <w:r w:rsidRPr="007F69C3">
              <w:rPr>
                <w:color w:val="002060"/>
              </w:rPr>
              <w:t>0</w:t>
            </w:r>
          </w:p>
        </w:tc>
      </w:tr>
      <w:tr w:rsidR="001A077E" w:rsidRPr="007F69C3" w14:paraId="63DF153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47494" w14:textId="77777777" w:rsidR="001A077E" w:rsidRPr="007F69C3" w:rsidRDefault="001A077E" w:rsidP="003A0384">
            <w:pPr>
              <w:pStyle w:val="rowtabella0"/>
              <w:rPr>
                <w:color w:val="002060"/>
              </w:rPr>
            </w:pPr>
            <w:r w:rsidRPr="007F69C3">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FCC6"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1BD0"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BE60"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2B1C"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C0E4"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BDFF" w14:textId="77777777" w:rsidR="001A077E" w:rsidRPr="007F69C3" w:rsidRDefault="001A077E" w:rsidP="003A0384">
            <w:pPr>
              <w:pStyle w:val="rowtabella0"/>
              <w:jc w:val="center"/>
              <w:rPr>
                <w:color w:val="002060"/>
              </w:rPr>
            </w:pPr>
            <w:r w:rsidRPr="007F69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D14D" w14:textId="77777777" w:rsidR="001A077E" w:rsidRPr="007F69C3" w:rsidRDefault="001A077E" w:rsidP="003A0384">
            <w:pPr>
              <w:pStyle w:val="rowtabella0"/>
              <w:jc w:val="center"/>
              <w:rPr>
                <w:color w:val="002060"/>
              </w:rPr>
            </w:pPr>
            <w:r w:rsidRPr="007F69C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65F0"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9A8D7" w14:textId="77777777" w:rsidR="001A077E" w:rsidRPr="007F69C3" w:rsidRDefault="001A077E" w:rsidP="003A0384">
            <w:pPr>
              <w:pStyle w:val="rowtabella0"/>
              <w:jc w:val="center"/>
              <w:rPr>
                <w:color w:val="002060"/>
              </w:rPr>
            </w:pPr>
            <w:r w:rsidRPr="007F69C3">
              <w:rPr>
                <w:color w:val="002060"/>
              </w:rPr>
              <w:t>0</w:t>
            </w:r>
          </w:p>
        </w:tc>
      </w:tr>
      <w:tr w:rsidR="001A077E" w:rsidRPr="007F69C3" w14:paraId="6374319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E12BD" w14:textId="77777777" w:rsidR="001A077E" w:rsidRPr="007F69C3" w:rsidRDefault="001A077E" w:rsidP="003A0384">
            <w:pPr>
              <w:pStyle w:val="rowtabella0"/>
              <w:rPr>
                <w:color w:val="002060"/>
              </w:rPr>
            </w:pPr>
            <w:r w:rsidRPr="007F69C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86C5"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108F"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E969"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221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5DA7"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D139" w14:textId="77777777" w:rsidR="001A077E" w:rsidRPr="007F69C3" w:rsidRDefault="001A077E" w:rsidP="003A0384">
            <w:pPr>
              <w:pStyle w:val="rowtabella0"/>
              <w:jc w:val="center"/>
              <w:rPr>
                <w:color w:val="002060"/>
              </w:rPr>
            </w:pPr>
            <w:r w:rsidRPr="007F69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2D6E" w14:textId="77777777" w:rsidR="001A077E" w:rsidRPr="007F69C3" w:rsidRDefault="001A077E" w:rsidP="003A0384">
            <w:pPr>
              <w:pStyle w:val="rowtabella0"/>
              <w:jc w:val="center"/>
              <w:rPr>
                <w:color w:val="002060"/>
              </w:rPr>
            </w:pPr>
            <w:r w:rsidRPr="007F69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EB7DE" w14:textId="77777777" w:rsidR="001A077E" w:rsidRPr="007F69C3" w:rsidRDefault="001A077E" w:rsidP="003A0384">
            <w:pPr>
              <w:pStyle w:val="rowtabella0"/>
              <w:jc w:val="center"/>
              <w:rPr>
                <w:color w:val="002060"/>
              </w:rPr>
            </w:pPr>
            <w:r w:rsidRPr="007F69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907F" w14:textId="77777777" w:rsidR="001A077E" w:rsidRPr="007F69C3" w:rsidRDefault="001A077E" w:rsidP="003A0384">
            <w:pPr>
              <w:pStyle w:val="rowtabella0"/>
              <w:jc w:val="center"/>
              <w:rPr>
                <w:color w:val="002060"/>
              </w:rPr>
            </w:pPr>
            <w:r w:rsidRPr="007F69C3">
              <w:rPr>
                <w:color w:val="002060"/>
              </w:rPr>
              <w:t>0</w:t>
            </w:r>
          </w:p>
        </w:tc>
      </w:tr>
      <w:tr w:rsidR="001A077E" w:rsidRPr="007F69C3" w14:paraId="23E8F7A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FB623" w14:textId="77777777" w:rsidR="001A077E" w:rsidRPr="007F69C3" w:rsidRDefault="001A077E" w:rsidP="003A0384">
            <w:pPr>
              <w:pStyle w:val="rowtabella0"/>
              <w:rPr>
                <w:color w:val="002060"/>
              </w:rPr>
            </w:pPr>
            <w:r w:rsidRPr="007F69C3">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4AB6"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F478"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7CF5"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82E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48E4"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0C4C"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A5AA"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2D85"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1B17" w14:textId="77777777" w:rsidR="001A077E" w:rsidRPr="007F69C3" w:rsidRDefault="001A077E" w:rsidP="003A0384">
            <w:pPr>
              <w:pStyle w:val="rowtabella0"/>
              <w:jc w:val="center"/>
              <w:rPr>
                <w:color w:val="002060"/>
              </w:rPr>
            </w:pPr>
            <w:r w:rsidRPr="007F69C3">
              <w:rPr>
                <w:color w:val="002060"/>
              </w:rPr>
              <w:t>0</w:t>
            </w:r>
          </w:p>
        </w:tc>
      </w:tr>
      <w:tr w:rsidR="001A077E" w:rsidRPr="007F69C3" w14:paraId="54A31E8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29C23" w14:textId="77777777" w:rsidR="001A077E" w:rsidRPr="007F69C3" w:rsidRDefault="001A077E" w:rsidP="003A0384">
            <w:pPr>
              <w:pStyle w:val="rowtabella0"/>
              <w:rPr>
                <w:color w:val="002060"/>
              </w:rPr>
            </w:pPr>
            <w:r w:rsidRPr="007F69C3">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C0F5"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5377"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DB9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F8A3"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86EB"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A908"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7292" w14:textId="77777777" w:rsidR="001A077E" w:rsidRPr="007F69C3" w:rsidRDefault="001A077E" w:rsidP="003A0384">
            <w:pPr>
              <w:pStyle w:val="rowtabella0"/>
              <w:jc w:val="center"/>
              <w:rPr>
                <w:color w:val="002060"/>
              </w:rPr>
            </w:pPr>
            <w:r w:rsidRPr="007F69C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1CA2"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6BA3" w14:textId="77777777" w:rsidR="001A077E" w:rsidRPr="007F69C3" w:rsidRDefault="001A077E" w:rsidP="003A0384">
            <w:pPr>
              <w:pStyle w:val="rowtabella0"/>
              <w:jc w:val="center"/>
              <w:rPr>
                <w:color w:val="002060"/>
              </w:rPr>
            </w:pPr>
            <w:r w:rsidRPr="007F69C3">
              <w:rPr>
                <w:color w:val="002060"/>
              </w:rPr>
              <w:t>0</w:t>
            </w:r>
          </w:p>
        </w:tc>
      </w:tr>
      <w:tr w:rsidR="001A077E" w:rsidRPr="007F69C3" w14:paraId="67B0B9A5"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845B2" w14:textId="77777777" w:rsidR="001A077E" w:rsidRPr="007F69C3" w:rsidRDefault="001A077E" w:rsidP="003A0384">
            <w:pPr>
              <w:pStyle w:val="rowtabella0"/>
              <w:rPr>
                <w:color w:val="002060"/>
              </w:rPr>
            </w:pPr>
            <w:r w:rsidRPr="007F69C3">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66C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9599"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E13A"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555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102A"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123F"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BF72" w14:textId="77777777" w:rsidR="001A077E" w:rsidRPr="007F69C3" w:rsidRDefault="001A077E" w:rsidP="003A0384">
            <w:pPr>
              <w:pStyle w:val="rowtabella0"/>
              <w:jc w:val="center"/>
              <w:rPr>
                <w:color w:val="002060"/>
              </w:rPr>
            </w:pPr>
            <w:r w:rsidRPr="007F69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59F9"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E6BF7" w14:textId="77777777" w:rsidR="001A077E" w:rsidRPr="007F69C3" w:rsidRDefault="001A077E" w:rsidP="003A0384">
            <w:pPr>
              <w:pStyle w:val="rowtabella0"/>
              <w:jc w:val="center"/>
              <w:rPr>
                <w:color w:val="002060"/>
              </w:rPr>
            </w:pPr>
            <w:r w:rsidRPr="007F69C3">
              <w:rPr>
                <w:color w:val="002060"/>
              </w:rPr>
              <w:t>0</w:t>
            </w:r>
          </w:p>
        </w:tc>
      </w:tr>
      <w:tr w:rsidR="001A077E" w:rsidRPr="007F69C3" w14:paraId="46978C49"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EE3C2" w14:textId="77777777" w:rsidR="001A077E" w:rsidRPr="007F69C3" w:rsidRDefault="001A077E" w:rsidP="003A0384">
            <w:pPr>
              <w:pStyle w:val="rowtabella0"/>
              <w:rPr>
                <w:color w:val="002060"/>
              </w:rPr>
            </w:pPr>
            <w:r w:rsidRPr="007F69C3">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43C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C28C"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478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071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C910"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4960"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A432" w14:textId="77777777" w:rsidR="001A077E" w:rsidRPr="007F69C3" w:rsidRDefault="001A077E" w:rsidP="003A0384">
            <w:pPr>
              <w:pStyle w:val="rowtabella0"/>
              <w:jc w:val="center"/>
              <w:rPr>
                <w:color w:val="002060"/>
              </w:rPr>
            </w:pPr>
            <w:r w:rsidRPr="007F69C3">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CE1C"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C7A3" w14:textId="77777777" w:rsidR="001A077E" w:rsidRPr="007F69C3" w:rsidRDefault="001A077E" w:rsidP="003A0384">
            <w:pPr>
              <w:pStyle w:val="rowtabella0"/>
              <w:jc w:val="center"/>
              <w:rPr>
                <w:color w:val="002060"/>
              </w:rPr>
            </w:pPr>
            <w:r w:rsidRPr="007F69C3">
              <w:rPr>
                <w:color w:val="002060"/>
              </w:rPr>
              <w:t>1</w:t>
            </w:r>
          </w:p>
        </w:tc>
      </w:tr>
    </w:tbl>
    <w:p w14:paraId="3EED9EB7" w14:textId="77777777" w:rsidR="001A077E" w:rsidRPr="007F69C3" w:rsidRDefault="001A077E" w:rsidP="001A077E">
      <w:pPr>
        <w:pStyle w:val="breakline"/>
        <w:rPr>
          <w:color w:val="002060"/>
        </w:rPr>
      </w:pPr>
    </w:p>
    <w:p w14:paraId="3CEEB649" w14:textId="77777777" w:rsidR="001A077E" w:rsidRPr="007F69C3" w:rsidRDefault="001A077E" w:rsidP="001A077E">
      <w:pPr>
        <w:pStyle w:val="titoloprinc0"/>
        <w:rPr>
          <w:color w:val="002060"/>
        </w:rPr>
      </w:pPr>
      <w:r w:rsidRPr="007F69C3">
        <w:rPr>
          <w:color w:val="002060"/>
        </w:rPr>
        <w:t>PROGRAMMA GARE</w:t>
      </w:r>
    </w:p>
    <w:p w14:paraId="2CD3E643" w14:textId="77777777" w:rsidR="001A077E" w:rsidRPr="007F69C3" w:rsidRDefault="001A077E" w:rsidP="001A077E">
      <w:pPr>
        <w:pStyle w:val="breakline"/>
        <w:rPr>
          <w:color w:val="002060"/>
        </w:rPr>
      </w:pPr>
    </w:p>
    <w:p w14:paraId="583566B7" w14:textId="77777777" w:rsidR="001A077E" w:rsidRPr="007F69C3" w:rsidRDefault="001A077E" w:rsidP="001A077E">
      <w:pPr>
        <w:pStyle w:val="sottotitolocampionato10"/>
        <w:rPr>
          <w:color w:val="002060"/>
        </w:rPr>
      </w:pPr>
      <w:r w:rsidRPr="007F69C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74"/>
        <w:gridCol w:w="1548"/>
        <w:gridCol w:w="1569"/>
      </w:tblGrid>
      <w:tr w:rsidR="001A077E" w:rsidRPr="007F69C3" w14:paraId="34770C4A"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2542C"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3DFB8"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A777A"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650CB"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674E8"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FB71C"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063F2"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3EFB56EF"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F3066" w14:textId="77777777" w:rsidR="001A077E" w:rsidRPr="007F69C3" w:rsidRDefault="001A077E" w:rsidP="003A0384">
            <w:pPr>
              <w:pStyle w:val="rowtabella0"/>
              <w:rPr>
                <w:color w:val="002060"/>
              </w:rPr>
            </w:pPr>
            <w:r w:rsidRPr="007F69C3">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097C5" w14:textId="77777777" w:rsidR="001A077E" w:rsidRPr="007F69C3" w:rsidRDefault="001A077E" w:rsidP="003A0384">
            <w:pPr>
              <w:pStyle w:val="rowtabella0"/>
              <w:rPr>
                <w:color w:val="002060"/>
              </w:rPr>
            </w:pPr>
            <w:r w:rsidRPr="007F69C3">
              <w:rPr>
                <w:color w:val="002060"/>
              </w:rPr>
              <w:t>ASD KAPPABI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B047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6D692" w14:textId="77777777" w:rsidR="001A077E" w:rsidRPr="007F69C3" w:rsidRDefault="001A077E" w:rsidP="003A0384">
            <w:pPr>
              <w:pStyle w:val="rowtabella0"/>
              <w:rPr>
                <w:color w:val="002060"/>
              </w:rPr>
            </w:pPr>
            <w:r w:rsidRPr="007F69C3">
              <w:rPr>
                <w:color w:val="002060"/>
              </w:rPr>
              <w:t>09/02/2024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25F42" w14:textId="77777777" w:rsidR="001A077E" w:rsidRPr="007F69C3" w:rsidRDefault="001A077E" w:rsidP="003A0384">
            <w:pPr>
              <w:pStyle w:val="rowtabella0"/>
              <w:rPr>
                <w:color w:val="002060"/>
              </w:rPr>
            </w:pPr>
            <w:r w:rsidRPr="007F69C3">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D0DA4" w14:textId="77777777" w:rsidR="001A077E" w:rsidRPr="007F69C3" w:rsidRDefault="001A077E" w:rsidP="003A0384">
            <w:pPr>
              <w:pStyle w:val="rowtabella0"/>
              <w:rPr>
                <w:color w:val="002060"/>
              </w:rPr>
            </w:pPr>
            <w:r w:rsidRPr="007F69C3">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132ED" w14:textId="77777777" w:rsidR="001A077E" w:rsidRPr="007F69C3" w:rsidRDefault="001A077E" w:rsidP="003A0384">
            <w:pPr>
              <w:pStyle w:val="rowtabella0"/>
              <w:rPr>
                <w:color w:val="002060"/>
              </w:rPr>
            </w:pPr>
            <w:r w:rsidRPr="007F69C3">
              <w:rPr>
                <w:color w:val="002060"/>
              </w:rPr>
              <w:t>VIA ROSSINI</w:t>
            </w:r>
          </w:p>
        </w:tc>
      </w:tr>
      <w:tr w:rsidR="001A077E" w:rsidRPr="007F69C3" w14:paraId="5D5702C8"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42E870" w14:textId="77777777" w:rsidR="001A077E" w:rsidRPr="007F69C3" w:rsidRDefault="001A077E" w:rsidP="003A0384">
            <w:pPr>
              <w:pStyle w:val="rowtabella0"/>
              <w:rPr>
                <w:color w:val="002060"/>
              </w:rPr>
            </w:pPr>
            <w:r w:rsidRPr="007F69C3">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DBF3D1" w14:textId="77777777" w:rsidR="001A077E" w:rsidRPr="007F69C3" w:rsidRDefault="001A077E" w:rsidP="003A0384">
            <w:pPr>
              <w:pStyle w:val="rowtabella0"/>
              <w:rPr>
                <w:color w:val="002060"/>
              </w:rPr>
            </w:pPr>
            <w:r w:rsidRPr="007F69C3">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257EA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79A650" w14:textId="77777777" w:rsidR="001A077E" w:rsidRPr="007F69C3" w:rsidRDefault="001A077E" w:rsidP="003A0384">
            <w:pPr>
              <w:pStyle w:val="rowtabella0"/>
              <w:rPr>
                <w:color w:val="002060"/>
              </w:rPr>
            </w:pPr>
            <w:r w:rsidRPr="007F69C3">
              <w:rPr>
                <w:color w:val="002060"/>
              </w:rPr>
              <w:t>09/02/2024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EE2174" w14:textId="77777777" w:rsidR="001A077E" w:rsidRPr="007F69C3" w:rsidRDefault="001A077E" w:rsidP="003A0384">
            <w:pPr>
              <w:pStyle w:val="rowtabella0"/>
              <w:rPr>
                <w:color w:val="002060"/>
              </w:rPr>
            </w:pPr>
            <w:r w:rsidRPr="007F69C3">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6498A" w14:textId="77777777" w:rsidR="001A077E" w:rsidRPr="007F69C3" w:rsidRDefault="001A077E" w:rsidP="003A0384">
            <w:pPr>
              <w:pStyle w:val="rowtabella0"/>
              <w:rPr>
                <w:color w:val="002060"/>
              </w:rPr>
            </w:pPr>
            <w:r w:rsidRPr="007F69C3">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C00A46" w14:textId="77777777" w:rsidR="001A077E" w:rsidRPr="007F69C3" w:rsidRDefault="001A077E" w:rsidP="003A0384">
            <w:pPr>
              <w:pStyle w:val="rowtabella0"/>
              <w:rPr>
                <w:color w:val="002060"/>
              </w:rPr>
            </w:pPr>
            <w:r w:rsidRPr="007F69C3">
              <w:rPr>
                <w:color w:val="002060"/>
              </w:rPr>
              <w:t>STRADA FERMANA FALERIENSE, 52</w:t>
            </w:r>
          </w:p>
        </w:tc>
      </w:tr>
      <w:tr w:rsidR="001A077E" w:rsidRPr="007F69C3" w14:paraId="24BB788C"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12AD50" w14:textId="77777777" w:rsidR="001A077E" w:rsidRPr="007F69C3" w:rsidRDefault="001A077E" w:rsidP="003A0384">
            <w:pPr>
              <w:pStyle w:val="rowtabella0"/>
              <w:rPr>
                <w:color w:val="002060"/>
              </w:rPr>
            </w:pPr>
            <w:r w:rsidRPr="007F69C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FBD2A" w14:textId="77777777" w:rsidR="001A077E" w:rsidRPr="007F69C3" w:rsidRDefault="001A077E" w:rsidP="003A0384">
            <w:pPr>
              <w:pStyle w:val="rowtabella0"/>
              <w:rPr>
                <w:color w:val="002060"/>
              </w:rPr>
            </w:pPr>
            <w:r w:rsidRPr="007F69C3">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58CBB2"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8B6AE4" w14:textId="77777777" w:rsidR="001A077E" w:rsidRPr="007F69C3" w:rsidRDefault="001A077E" w:rsidP="003A0384">
            <w:pPr>
              <w:pStyle w:val="rowtabella0"/>
              <w:rPr>
                <w:color w:val="002060"/>
              </w:rPr>
            </w:pPr>
            <w:r w:rsidRPr="007F69C3">
              <w:rPr>
                <w:color w:val="002060"/>
              </w:rPr>
              <w:t>09/02/2024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909728" w14:textId="77777777" w:rsidR="001A077E" w:rsidRPr="007F69C3" w:rsidRDefault="001A077E" w:rsidP="003A0384">
            <w:pPr>
              <w:pStyle w:val="rowtabella0"/>
              <w:rPr>
                <w:color w:val="002060"/>
              </w:rPr>
            </w:pPr>
            <w:r w:rsidRPr="007F69C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38358" w14:textId="77777777" w:rsidR="001A077E" w:rsidRPr="007F69C3" w:rsidRDefault="001A077E" w:rsidP="003A0384">
            <w:pPr>
              <w:pStyle w:val="rowtabella0"/>
              <w:rPr>
                <w:color w:val="002060"/>
              </w:rPr>
            </w:pPr>
            <w:r w:rsidRPr="007F69C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28816" w14:textId="77777777" w:rsidR="001A077E" w:rsidRPr="007F69C3" w:rsidRDefault="001A077E" w:rsidP="003A0384">
            <w:pPr>
              <w:pStyle w:val="rowtabella0"/>
              <w:rPr>
                <w:color w:val="002060"/>
              </w:rPr>
            </w:pPr>
            <w:r w:rsidRPr="007F69C3">
              <w:rPr>
                <w:color w:val="002060"/>
              </w:rPr>
              <w:t>VIA ROMA, SNC</w:t>
            </w:r>
          </w:p>
        </w:tc>
      </w:tr>
      <w:tr w:rsidR="001A077E" w:rsidRPr="007F69C3" w14:paraId="0D979966"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C63A2" w14:textId="77777777" w:rsidR="001A077E" w:rsidRPr="007F69C3" w:rsidRDefault="001A077E" w:rsidP="003A0384">
            <w:pPr>
              <w:pStyle w:val="rowtabella0"/>
              <w:rPr>
                <w:color w:val="002060"/>
              </w:rPr>
            </w:pPr>
            <w:r w:rsidRPr="007F69C3">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71059" w14:textId="77777777" w:rsidR="001A077E" w:rsidRPr="007F69C3" w:rsidRDefault="001A077E" w:rsidP="003A0384">
            <w:pPr>
              <w:pStyle w:val="rowtabella0"/>
              <w:rPr>
                <w:color w:val="002060"/>
              </w:rPr>
            </w:pPr>
            <w:r w:rsidRPr="007F69C3">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AFFA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CE4A8F" w14:textId="77777777" w:rsidR="001A077E" w:rsidRPr="007F69C3" w:rsidRDefault="001A077E" w:rsidP="003A0384">
            <w:pPr>
              <w:pStyle w:val="rowtabella0"/>
              <w:rPr>
                <w:color w:val="002060"/>
              </w:rPr>
            </w:pPr>
            <w:r w:rsidRPr="007F69C3">
              <w:rPr>
                <w:color w:val="002060"/>
              </w:rPr>
              <w:t>09/02/2024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0F4630" w14:textId="77777777" w:rsidR="001A077E" w:rsidRPr="007F69C3" w:rsidRDefault="001A077E" w:rsidP="003A0384">
            <w:pPr>
              <w:pStyle w:val="rowtabella0"/>
              <w:rPr>
                <w:color w:val="002060"/>
              </w:rPr>
            </w:pPr>
            <w:r w:rsidRPr="007F69C3">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46B0A" w14:textId="77777777" w:rsidR="001A077E" w:rsidRPr="007F69C3" w:rsidRDefault="001A077E" w:rsidP="003A0384">
            <w:pPr>
              <w:pStyle w:val="rowtabella0"/>
              <w:rPr>
                <w:color w:val="002060"/>
              </w:rPr>
            </w:pPr>
            <w:r w:rsidRPr="007F69C3">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B430A" w14:textId="77777777" w:rsidR="001A077E" w:rsidRPr="007F69C3" w:rsidRDefault="001A077E" w:rsidP="003A0384">
            <w:pPr>
              <w:pStyle w:val="rowtabella0"/>
              <w:rPr>
                <w:color w:val="002060"/>
              </w:rPr>
            </w:pPr>
            <w:r w:rsidRPr="007F69C3">
              <w:rPr>
                <w:color w:val="002060"/>
              </w:rPr>
              <w:t>VIA PIAVE 8</w:t>
            </w:r>
          </w:p>
        </w:tc>
      </w:tr>
      <w:tr w:rsidR="001A077E" w:rsidRPr="007F69C3" w14:paraId="05303293"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48B77" w14:textId="77777777" w:rsidR="001A077E" w:rsidRPr="007F69C3" w:rsidRDefault="001A077E" w:rsidP="003A0384">
            <w:pPr>
              <w:pStyle w:val="rowtabella0"/>
              <w:rPr>
                <w:color w:val="002060"/>
              </w:rPr>
            </w:pPr>
            <w:r w:rsidRPr="007F69C3">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C70A8D" w14:textId="77777777" w:rsidR="001A077E" w:rsidRPr="007F69C3" w:rsidRDefault="001A077E" w:rsidP="003A0384">
            <w:pPr>
              <w:pStyle w:val="rowtabella0"/>
              <w:rPr>
                <w:color w:val="002060"/>
              </w:rPr>
            </w:pPr>
            <w:r w:rsidRPr="007F69C3">
              <w:rPr>
                <w:color w:val="002060"/>
              </w:rPr>
              <w:t>SANTANGIOLESE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ECB783"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48F2D4" w14:textId="77777777" w:rsidR="001A077E" w:rsidRPr="007F69C3" w:rsidRDefault="001A077E" w:rsidP="003A0384">
            <w:pPr>
              <w:pStyle w:val="rowtabella0"/>
              <w:rPr>
                <w:color w:val="002060"/>
              </w:rPr>
            </w:pPr>
            <w:r w:rsidRPr="007F69C3">
              <w:rPr>
                <w:color w:val="002060"/>
              </w:rPr>
              <w:t>10/02/2024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98B1D7" w14:textId="77777777" w:rsidR="001A077E" w:rsidRPr="007F69C3" w:rsidRDefault="001A077E" w:rsidP="003A0384">
            <w:pPr>
              <w:pStyle w:val="rowtabella0"/>
              <w:rPr>
                <w:color w:val="002060"/>
              </w:rPr>
            </w:pPr>
            <w:r w:rsidRPr="007F69C3">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B64A4" w14:textId="77777777" w:rsidR="001A077E" w:rsidRPr="007F69C3" w:rsidRDefault="001A077E" w:rsidP="003A0384">
            <w:pPr>
              <w:pStyle w:val="rowtabella0"/>
              <w:rPr>
                <w:color w:val="002060"/>
              </w:rPr>
            </w:pPr>
            <w:r w:rsidRPr="007F69C3">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0B1C3" w14:textId="77777777" w:rsidR="001A077E" w:rsidRPr="007F69C3" w:rsidRDefault="001A077E" w:rsidP="003A0384">
            <w:pPr>
              <w:pStyle w:val="rowtabella0"/>
              <w:rPr>
                <w:color w:val="002060"/>
              </w:rPr>
            </w:pPr>
            <w:r w:rsidRPr="007F69C3">
              <w:rPr>
                <w:color w:val="002060"/>
              </w:rPr>
              <w:t>VIA CARDUCCI</w:t>
            </w:r>
          </w:p>
        </w:tc>
      </w:tr>
      <w:tr w:rsidR="001A077E" w:rsidRPr="007F69C3" w14:paraId="1087AEC4"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10F5BD" w14:textId="77777777" w:rsidR="001A077E" w:rsidRPr="007F69C3" w:rsidRDefault="001A077E" w:rsidP="003A0384">
            <w:pPr>
              <w:pStyle w:val="rowtabella0"/>
              <w:rPr>
                <w:color w:val="002060"/>
              </w:rPr>
            </w:pPr>
            <w:r w:rsidRPr="007F69C3">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02051" w14:textId="77777777" w:rsidR="001A077E" w:rsidRPr="007F69C3" w:rsidRDefault="001A077E" w:rsidP="003A0384">
            <w:pPr>
              <w:pStyle w:val="rowtabella0"/>
              <w:rPr>
                <w:color w:val="002060"/>
              </w:rPr>
            </w:pPr>
            <w:r w:rsidRPr="007F69C3">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46FEE"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6F99E" w14:textId="77777777" w:rsidR="001A077E" w:rsidRPr="007F69C3" w:rsidRDefault="001A077E" w:rsidP="003A0384">
            <w:pPr>
              <w:pStyle w:val="rowtabella0"/>
              <w:rPr>
                <w:color w:val="002060"/>
              </w:rPr>
            </w:pPr>
            <w:r w:rsidRPr="007F69C3">
              <w:rPr>
                <w:color w:val="002060"/>
              </w:rPr>
              <w:t>10/02/2024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2FB7D" w14:textId="77777777" w:rsidR="001A077E" w:rsidRPr="007F69C3" w:rsidRDefault="001A077E" w:rsidP="003A0384">
            <w:pPr>
              <w:pStyle w:val="rowtabella0"/>
              <w:rPr>
                <w:color w:val="002060"/>
              </w:rPr>
            </w:pPr>
            <w:r w:rsidRPr="007F69C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6C31F" w14:textId="77777777" w:rsidR="001A077E" w:rsidRPr="007F69C3" w:rsidRDefault="001A077E" w:rsidP="003A0384">
            <w:pPr>
              <w:pStyle w:val="rowtabella0"/>
              <w:rPr>
                <w:color w:val="002060"/>
              </w:rPr>
            </w:pPr>
            <w:r w:rsidRPr="007F69C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87EDC" w14:textId="77777777" w:rsidR="001A077E" w:rsidRPr="007F69C3" w:rsidRDefault="001A077E" w:rsidP="003A0384">
            <w:pPr>
              <w:pStyle w:val="rowtabella0"/>
              <w:rPr>
                <w:color w:val="002060"/>
              </w:rPr>
            </w:pPr>
            <w:r w:rsidRPr="007F69C3">
              <w:rPr>
                <w:color w:val="002060"/>
              </w:rPr>
              <w:t xml:space="preserve">LOC.MONTEROCCO VIA </w:t>
            </w:r>
            <w:proofErr w:type="gramStart"/>
            <w:r w:rsidRPr="007F69C3">
              <w:rPr>
                <w:color w:val="002060"/>
              </w:rPr>
              <w:t>A.MANCINI</w:t>
            </w:r>
            <w:proofErr w:type="gramEnd"/>
          </w:p>
        </w:tc>
      </w:tr>
    </w:tbl>
    <w:p w14:paraId="40485DCF" w14:textId="77777777" w:rsidR="001A077E" w:rsidRPr="007F69C3" w:rsidRDefault="001A077E" w:rsidP="001A077E">
      <w:pPr>
        <w:pStyle w:val="breakline"/>
        <w:rPr>
          <w:rFonts w:eastAsiaTheme="minorEastAsia"/>
          <w:color w:val="002060"/>
        </w:rPr>
      </w:pPr>
    </w:p>
    <w:p w14:paraId="3343A86A" w14:textId="77777777" w:rsidR="001A077E" w:rsidRPr="007F69C3" w:rsidRDefault="001A077E" w:rsidP="001A077E">
      <w:pPr>
        <w:pStyle w:val="breakline"/>
        <w:rPr>
          <w:color w:val="002060"/>
        </w:rPr>
      </w:pPr>
    </w:p>
    <w:p w14:paraId="45A0B8A8" w14:textId="77777777" w:rsidR="001A077E" w:rsidRPr="007F69C3" w:rsidRDefault="001A077E" w:rsidP="001A077E">
      <w:pPr>
        <w:pStyle w:val="breakline"/>
        <w:rPr>
          <w:color w:val="002060"/>
        </w:rPr>
      </w:pPr>
    </w:p>
    <w:p w14:paraId="0E574D43" w14:textId="51958234" w:rsidR="001A077E" w:rsidRPr="007F69C3" w:rsidRDefault="001A077E" w:rsidP="00C04060">
      <w:pPr>
        <w:pStyle w:val="titolocampionato0"/>
        <w:shd w:val="clear" w:color="auto" w:fill="CCCCCC"/>
        <w:spacing w:before="80" w:after="40"/>
        <w:rPr>
          <w:color w:val="002060"/>
        </w:rPr>
      </w:pPr>
      <w:r w:rsidRPr="007F69C3">
        <w:rPr>
          <w:color w:val="002060"/>
        </w:rPr>
        <w:t>UNDER 21 CALCIO A 5 REGIONALE</w:t>
      </w:r>
    </w:p>
    <w:p w14:paraId="463BB132" w14:textId="77777777" w:rsidR="001A077E" w:rsidRPr="007F69C3" w:rsidRDefault="001A077E" w:rsidP="001A077E">
      <w:pPr>
        <w:pStyle w:val="titoloprinc0"/>
        <w:rPr>
          <w:color w:val="002060"/>
        </w:rPr>
      </w:pPr>
      <w:r w:rsidRPr="007F69C3">
        <w:rPr>
          <w:color w:val="002060"/>
        </w:rPr>
        <w:t>RISULTATI</w:t>
      </w:r>
    </w:p>
    <w:p w14:paraId="7B09AB4B" w14:textId="77777777" w:rsidR="001A077E" w:rsidRPr="007F69C3" w:rsidRDefault="001A077E" w:rsidP="001A077E">
      <w:pPr>
        <w:pStyle w:val="breakline"/>
        <w:rPr>
          <w:color w:val="002060"/>
        </w:rPr>
      </w:pPr>
    </w:p>
    <w:p w14:paraId="3CFD5E2C" w14:textId="77777777" w:rsidR="001A077E" w:rsidRPr="007F69C3" w:rsidRDefault="001A077E" w:rsidP="001A077E">
      <w:pPr>
        <w:pStyle w:val="sottotitolocampionato10"/>
        <w:rPr>
          <w:color w:val="002060"/>
        </w:rPr>
      </w:pPr>
      <w:r w:rsidRPr="007F69C3">
        <w:rPr>
          <w:color w:val="002060"/>
        </w:rPr>
        <w:t>RISULTATI UFFICIALI GARE DEL 03/02/2024</w:t>
      </w:r>
    </w:p>
    <w:p w14:paraId="08828DAB"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67294D64"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7B551B64"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0A4B077B"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AEA4B" w14:textId="77777777" w:rsidR="001A077E" w:rsidRPr="007F69C3" w:rsidRDefault="001A077E" w:rsidP="003A0384">
                  <w:pPr>
                    <w:pStyle w:val="headertabella0"/>
                    <w:rPr>
                      <w:color w:val="002060"/>
                    </w:rPr>
                  </w:pPr>
                  <w:r w:rsidRPr="007F69C3">
                    <w:rPr>
                      <w:color w:val="002060"/>
                    </w:rPr>
                    <w:t>GIRONE A - 3 Giornata - A</w:t>
                  </w:r>
                </w:p>
              </w:tc>
            </w:tr>
            <w:tr w:rsidR="001A077E" w:rsidRPr="007F69C3" w14:paraId="14EFBF24"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6AB10D" w14:textId="77777777" w:rsidR="001A077E" w:rsidRPr="007F69C3" w:rsidRDefault="001A077E" w:rsidP="003A0384">
                  <w:pPr>
                    <w:pStyle w:val="rowtabella0"/>
                    <w:rPr>
                      <w:color w:val="002060"/>
                    </w:rPr>
                  </w:pPr>
                  <w:r w:rsidRPr="007F69C3">
                    <w:rPr>
                      <w:color w:val="002060"/>
                    </w:rPr>
                    <w:t xml:space="preserve">AUDAX 1970 </w:t>
                  </w:r>
                  <w:proofErr w:type="gramStart"/>
                  <w:r w:rsidRPr="007F69C3">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748D7" w14:textId="77777777" w:rsidR="001A077E" w:rsidRPr="007F69C3" w:rsidRDefault="001A077E" w:rsidP="003A0384">
                  <w:pPr>
                    <w:pStyle w:val="rowtabella0"/>
                    <w:rPr>
                      <w:color w:val="002060"/>
                    </w:rPr>
                  </w:pPr>
                  <w:r w:rsidRPr="007F69C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24987" w14:textId="77777777" w:rsidR="001A077E" w:rsidRPr="007F69C3" w:rsidRDefault="001A077E" w:rsidP="003A0384">
                  <w:pPr>
                    <w:pStyle w:val="rowtabella0"/>
                    <w:jc w:val="center"/>
                    <w:rPr>
                      <w:color w:val="002060"/>
                    </w:rPr>
                  </w:pPr>
                  <w:r w:rsidRPr="007F69C3">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BAFAF" w14:textId="77777777" w:rsidR="001A077E" w:rsidRPr="007F69C3" w:rsidRDefault="001A077E" w:rsidP="003A0384">
                  <w:pPr>
                    <w:pStyle w:val="rowtabella0"/>
                    <w:jc w:val="center"/>
                    <w:rPr>
                      <w:color w:val="002060"/>
                    </w:rPr>
                  </w:pPr>
                  <w:r w:rsidRPr="007F69C3">
                    <w:rPr>
                      <w:color w:val="002060"/>
                    </w:rPr>
                    <w:t> </w:t>
                  </w:r>
                </w:p>
              </w:tc>
            </w:tr>
            <w:tr w:rsidR="001A077E" w:rsidRPr="007F69C3" w14:paraId="174D1C44"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849780" w14:textId="77777777" w:rsidR="001A077E" w:rsidRPr="007F69C3" w:rsidRDefault="001A077E" w:rsidP="003A0384">
                  <w:pPr>
                    <w:pStyle w:val="rowtabella0"/>
                    <w:rPr>
                      <w:color w:val="002060"/>
                    </w:rPr>
                  </w:pPr>
                  <w:r w:rsidRPr="007F69C3">
                    <w:rPr>
                      <w:color w:val="002060"/>
                    </w:rPr>
                    <w:t>(1) 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4F806" w14:textId="77777777" w:rsidR="001A077E" w:rsidRPr="007F69C3" w:rsidRDefault="001A077E" w:rsidP="003A0384">
                  <w:pPr>
                    <w:pStyle w:val="rowtabella0"/>
                    <w:rPr>
                      <w:color w:val="002060"/>
                    </w:rPr>
                  </w:pPr>
                  <w:r w:rsidRPr="007F69C3">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BAE95" w14:textId="77777777" w:rsidR="001A077E" w:rsidRPr="007F69C3" w:rsidRDefault="001A077E" w:rsidP="003A0384">
                  <w:pPr>
                    <w:pStyle w:val="rowtabella0"/>
                    <w:jc w:val="center"/>
                    <w:rPr>
                      <w:color w:val="002060"/>
                    </w:rPr>
                  </w:pPr>
                  <w:r w:rsidRPr="007F69C3">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57102" w14:textId="77777777" w:rsidR="001A077E" w:rsidRPr="007F69C3" w:rsidRDefault="001A077E" w:rsidP="003A0384">
                  <w:pPr>
                    <w:pStyle w:val="rowtabella0"/>
                    <w:jc w:val="center"/>
                    <w:rPr>
                      <w:color w:val="002060"/>
                    </w:rPr>
                  </w:pPr>
                  <w:r w:rsidRPr="007F69C3">
                    <w:rPr>
                      <w:color w:val="002060"/>
                    </w:rPr>
                    <w:t> </w:t>
                  </w:r>
                </w:p>
              </w:tc>
            </w:tr>
            <w:tr w:rsidR="001A077E" w:rsidRPr="007F69C3" w14:paraId="772872B9"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04421B92" w14:textId="77777777" w:rsidR="001A077E" w:rsidRPr="007F69C3" w:rsidRDefault="001A077E" w:rsidP="003A0384">
                  <w:pPr>
                    <w:pStyle w:val="rowtabella0"/>
                    <w:rPr>
                      <w:color w:val="002060"/>
                    </w:rPr>
                  </w:pPr>
                  <w:r w:rsidRPr="007F69C3">
                    <w:rPr>
                      <w:color w:val="002060"/>
                    </w:rPr>
                    <w:t>(1) - disputata il 04/02/2024</w:t>
                  </w:r>
                </w:p>
              </w:tc>
            </w:tr>
          </w:tbl>
          <w:p w14:paraId="65C6165F" w14:textId="77777777" w:rsidR="001A077E" w:rsidRPr="007F69C3" w:rsidRDefault="001A077E" w:rsidP="003A0384">
            <w:pPr>
              <w:rPr>
                <w:color w:val="002060"/>
              </w:rPr>
            </w:pPr>
          </w:p>
        </w:tc>
      </w:tr>
    </w:tbl>
    <w:p w14:paraId="0B08C637" w14:textId="77777777" w:rsidR="001A077E" w:rsidRPr="007F69C3" w:rsidRDefault="001A077E" w:rsidP="001A077E">
      <w:pPr>
        <w:pStyle w:val="breakline"/>
        <w:rPr>
          <w:rFonts w:eastAsiaTheme="minorEastAsia"/>
          <w:color w:val="002060"/>
        </w:rPr>
      </w:pPr>
    </w:p>
    <w:p w14:paraId="6AA8DB42" w14:textId="77777777" w:rsidR="001A077E" w:rsidRPr="007F69C3" w:rsidRDefault="001A077E" w:rsidP="001A077E">
      <w:pPr>
        <w:pStyle w:val="breakline"/>
        <w:rPr>
          <w:color w:val="002060"/>
        </w:rPr>
      </w:pPr>
    </w:p>
    <w:p w14:paraId="6AF0646A" w14:textId="77777777" w:rsidR="001A077E" w:rsidRPr="007F69C3" w:rsidRDefault="001A077E" w:rsidP="001A077E">
      <w:pPr>
        <w:pStyle w:val="titoloprinc0"/>
        <w:rPr>
          <w:color w:val="002060"/>
        </w:rPr>
      </w:pPr>
      <w:r w:rsidRPr="007F69C3">
        <w:rPr>
          <w:color w:val="002060"/>
        </w:rPr>
        <w:t>GIUDICE SPORTIVO</w:t>
      </w:r>
    </w:p>
    <w:p w14:paraId="234936DD"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4ACA759B" w14:textId="77777777" w:rsidR="001A077E" w:rsidRPr="007F69C3" w:rsidRDefault="001A077E" w:rsidP="001A077E">
      <w:pPr>
        <w:pStyle w:val="titolo10"/>
        <w:rPr>
          <w:color w:val="002060"/>
        </w:rPr>
      </w:pPr>
      <w:r w:rsidRPr="007F69C3">
        <w:rPr>
          <w:color w:val="002060"/>
        </w:rPr>
        <w:t xml:space="preserve">GARE DEL 3/ 2/2024 </w:t>
      </w:r>
    </w:p>
    <w:p w14:paraId="540E936C" w14:textId="77777777" w:rsidR="001A077E" w:rsidRPr="007F69C3" w:rsidRDefault="001A077E" w:rsidP="001A077E">
      <w:pPr>
        <w:pStyle w:val="titolo7a"/>
        <w:rPr>
          <w:color w:val="002060"/>
        </w:rPr>
      </w:pPr>
      <w:r w:rsidRPr="007F69C3">
        <w:rPr>
          <w:color w:val="002060"/>
        </w:rPr>
        <w:t xml:space="preserve">PROVVEDIMENTI DISCIPLINARI </w:t>
      </w:r>
    </w:p>
    <w:p w14:paraId="4E3A8773"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366B323A" w14:textId="77777777" w:rsidR="001A077E" w:rsidRPr="007F69C3" w:rsidRDefault="001A077E" w:rsidP="001A077E">
      <w:pPr>
        <w:pStyle w:val="titolo30"/>
        <w:rPr>
          <w:color w:val="002060"/>
        </w:rPr>
      </w:pPr>
      <w:r w:rsidRPr="007F69C3">
        <w:rPr>
          <w:color w:val="002060"/>
        </w:rPr>
        <w:t xml:space="preserve">ALLENATORI </w:t>
      </w:r>
    </w:p>
    <w:p w14:paraId="4972A0AE" w14:textId="77777777" w:rsidR="001A077E" w:rsidRPr="007F69C3" w:rsidRDefault="001A077E" w:rsidP="001A077E">
      <w:pPr>
        <w:pStyle w:val="titolo20"/>
        <w:rPr>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431392A" w14:textId="77777777" w:rsidTr="003A0384">
        <w:tc>
          <w:tcPr>
            <w:tcW w:w="2200" w:type="dxa"/>
            <w:tcMar>
              <w:top w:w="20" w:type="dxa"/>
              <w:left w:w="20" w:type="dxa"/>
              <w:bottom w:w="20" w:type="dxa"/>
              <w:right w:w="20" w:type="dxa"/>
            </w:tcMar>
            <w:vAlign w:val="center"/>
            <w:hideMark/>
          </w:tcPr>
          <w:p w14:paraId="4D8B033C" w14:textId="77777777" w:rsidR="001A077E" w:rsidRPr="007F69C3" w:rsidRDefault="001A077E" w:rsidP="003A0384">
            <w:pPr>
              <w:pStyle w:val="movimento"/>
              <w:rPr>
                <w:color w:val="002060"/>
              </w:rPr>
            </w:pPr>
            <w:r w:rsidRPr="007F69C3">
              <w:rPr>
                <w:color w:val="002060"/>
              </w:rPr>
              <w:lastRenderedPageBreak/>
              <w:t>CHIARIZIA EMANUELE</w:t>
            </w:r>
          </w:p>
        </w:tc>
        <w:tc>
          <w:tcPr>
            <w:tcW w:w="2200" w:type="dxa"/>
            <w:tcMar>
              <w:top w:w="20" w:type="dxa"/>
              <w:left w:w="20" w:type="dxa"/>
              <w:bottom w:w="20" w:type="dxa"/>
              <w:right w:w="20" w:type="dxa"/>
            </w:tcMar>
            <w:vAlign w:val="center"/>
            <w:hideMark/>
          </w:tcPr>
          <w:p w14:paraId="6907EE56" w14:textId="77777777" w:rsidR="001A077E" w:rsidRPr="007F69C3" w:rsidRDefault="001A077E" w:rsidP="003A0384">
            <w:pPr>
              <w:pStyle w:val="movimento2"/>
              <w:rPr>
                <w:color w:val="002060"/>
              </w:rPr>
            </w:pPr>
            <w:r w:rsidRPr="007F69C3">
              <w:rPr>
                <w:color w:val="002060"/>
              </w:rPr>
              <w:t xml:space="preserve">(AUDAX 1970 </w:t>
            </w:r>
            <w:proofErr w:type="gramStart"/>
            <w:r w:rsidRPr="007F69C3">
              <w:rPr>
                <w:color w:val="002060"/>
              </w:rPr>
              <w:t>S.ANGELO</w:t>
            </w:r>
            <w:proofErr w:type="gramEnd"/>
            <w:r w:rsidRPr="007F69C3">
              <w:rPr>
                <w:color w:val="002060"/>
              </w:rPr>
              <w:t xml:space="preserve">) </w:t>
            </w:r>
          </w:p>
        </w:tc>
        <w:tc>
          <w:tcPr>
            <w:tcW w:w="800" w:type="dxa"/>
            <w:tcMar>
              <w:top w:w="20" w:type="dxa"/>
              <w:left w:w="20" w:type="dxa"/>
              <w:bottom w:w="20" w:type="dxa"/>
              <w:right w:w="20" w:type="dxa"/>
            </w:tcMar>
            <w:vAlign w:val="center"/>
            <w:hideMark/>
          </w:tcPr>
          <w:p w14:paraId="704F356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9C09A4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CEBFC0C" w14:textId="77777777" w:rsidR="001A077E" w:rsidRPr="007F69C3" w:rsidRDefault="001A077E" w:rsidP="003A0384">
            <w:pPr>
              <w:pStyle w:val="movimento2"/>
              <w:rPr>
                <w:color w:val="002060"/>
              </w:rPr>
            </w:pPr>
            <w:r w:rsidRPr="007F69C3">
              <w:rPr>
                <w:color w:val="002060"/>
              </w:rPr>
              <w:t> </w:t>
            </w:r>
          </w:p>
        </w:tc>
      </w:tr>
    </w:tbl>
    <w:p w14:paraId="4F6AF42C"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552615BF" w14:textId="77777777" w:rsidR="001A077E" w:rsidRPr="007F69C3" w:rsidRDefault="001A077E" w:rsidP="001A077E">
      <w:pPr>
        <w:pStyle w:val="titolo20"/>
        <w:rPr>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DD0D9B2" w14:textId="77777777" w:rsidTr="003A0384">
        <w:tc>
          <w:tcPr>
            <w:tcW w:w="2200" w:type="dxa"/>
            <w:tcMar>
              <w:top w:w="20" w:type="dxa"/>
              <w:left w:w="20" w:type="dxa"/>
              <w:bottom w:w="20" w:type="dxa"/>
              <w:right w:w="20" w:type="dxa"/>
            </w:tcMar>
            <w:vAlign w:val="center"/>
            <w:hideMark/>
          </w:tcPr>
          <w:p w14:paraId="311D3174" w14:textId="77777777" w:rsidR="001A077E" w:rsidRPr="007F69C3" w:rsidRDefault="001A077E" w:rsidP="003A0384">
            <w:pPr>
              <w:pStyle w:val="movimento"/>
              <w:rPr>
                <w:color w:val="002060"/>
              </w:rPr>
            </w:pPr>
            <w:r w:rsidRPr="007F69C3">
              <w:rPr>
                <w:color w:val="002060"/>
              </w:rPr>
              <w:t>GIACOMETTI MATTEO</w:t>
            </w:r>
          </w:p>
        </w:tc>
        <w:tc>
          <w:tcPr>
            <w:tcW w:w="2200" w:type="dxa"/>
            <w:tcMar>
              <w:top w:w="20" w:type="dxa"/>
              <w:left w:w="20" w:type="dxa"/>
              <w:bottom w:w="20" w:type="dxa"/>
              <w:right w:w="20" w:type="dxa"/>
            </w:tcMar>
            <w:vAlign w:val="center"/>
            <w:hideMark/>
          </w:tcPr>
          <w:p w14:paraId="47FF0CA7" w14:textId="77777777" w:rsidR="001A077E" w:rsidRPr="007F69C3" w:rsidRDefault="001A077E" w:rsidP="003A0384">
            <w:pPr>
              <w:pStyle w:val="movimento2"/>
              <w:rPr>
                <w:color w:val="002060"/>
              </w:rPr>
            </w:pPr>
            <w:r w:rsidRPr="007F69C3">
              <w:rPr>
                <w:color w:val="002060"/>
              </w:rPr>
              <w:t xml:space="preserve">(REAL FABRIANO) </w:t>
            </w:r>
          </w:p>
        </w:tc>
        <w:tc>
          <w:tcPr>
            <w:tcW w:w="800" w:type="dxa"/>
            <w:tcMar>
              <w:top w:w="20" w:type="dxa"/>
              <w:left w:w="20" w:type="dxa"/>
              <w:bottom w:w="20" w:type="dxa"/>
              <w:right w:w="20" w:type="dxa"/>
            </w:tcMar>
            <w:vAlign w:val="center"/>
            <w:hideMark/>
          </w:tcPr>
          <w:p w14:paraId="1E95308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C732D9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9A8DA70" w14:textId="77777777" w:rsidR="001A077E" w:rsidRPr="007F69C3" w:rsidRDefault="001A077E" w:rsidP="003A0384">
            <w:pPr>
              <w:pStyle w:val="movimento2"/>
              <w:rPr>
                <w:color w:val="002060"/>
              </w:rPr>
            </w:pPr>
            <w:r w:rsidRPr="007F69C3">
              <w:rPr>
                <w:color w:val="002060"/>
              </w:rPr>
              <w:t> </w:t>
            </w:r>
          </w:p>
        </w:tc>
      </w:tr>
    </w:tbl>
    <w:p w14:paraId="003C67CC"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D035684" w14:textId="77777777" w:rsidTr="003A0384">
        <w:tc>
          <w:tcPr>
            <w:tcW w:w="2200" w:type="dxa"/>
            <w:tcMar>
              <w:top w:w="20" w:type="dxa"/>
              <w:left w:w="20" w:type="dxa"/>
              <w:bottom w:w="20" w:type="dxa"/>
              <w:right w:w="20" w:type="dxa"/>
            </w:tcMar>
            <w:vAlign w:val="center"/>
            <w:hideMark/>
          </w:tcPr>
          <w:p w14:paraId="2866A067" w14:textId="77777777" w:rsidR="001A077E" w:rsidRPr="007F69C3" w:rsidRDefault="001A077E" w:rsidP="003A0384">
            <w:pPr>
              <w:pStyle w:val="movimento"/>
              <w:rPr>
                <w:color w:val="002060"/>
              </w:rPr>
            </w:pPr>
            <w:r w:rsidRPr="007F69C3">
              <w:rPr>
                <w:color w:val="002060"/>
              </w:rPr>
              <w:t>BENIGNI FRANCESCO</w:t>
            </w:r>
          </w:p>
        </w:tc>
        <w:tc>
          <w:tcPr>
            <w:tcW w:w="2200" w:type="dxa"/>
            <w:tcMar>
              <w:top w:w="20" w:type="dxa"/>
              <w:left w:w="20" w:type="dxa"/>
              <w:bottom w:w="20" w:type="dxa"/>
              <w:right w:w="20" w:type="dxa"/>
            </w:tcMar>
            <w:vAlign w:val="center"/>
            <w:hideMark/>
          </w:tcPr>
          <w:p w14:paraId="0424581B" w14:textId="77777777" w:rsidR="001A077E" w:rsidRPr="007F69C3" w:rsidRDefault="001A077E" w:rsidP="003A0384">
            <w:pPr>
              <w:pStyle w:val="movimento2"/>
              <w:rPr>
                <w:color w:val="002060"/>
              </w:rPr>
            </w:pPr>
            <w:r w:rsidRPr="007F69C3">
              <w:rPr>
                <w:color w:val="002060"/>
              </w:rPr>
              <w:t xml:space="preserve">(AUDAX 1970 </w:t>
            </w:r>
            <w:proofErr w:type="gramStart"/>
            <w:r w:rsidRPr="007F69C3">
              <w:rPr>
                <w:color w:val="002060"/>
              </w:rPr>
              <w:t>S.ANGELO</w:t>
            </w:r>
            <w:proofErr w:type="gramEnd"/>
            <w:r w:rsidRPr="007F69C3">
              <w:rPr>
                <w:color w:val="002060"/>
              </w:rPr>
              <w:t xml:space="preserve">) </w:t>
            </w:r>
          </w:p>
        </w:tc>
        <w:tc>
          <w:tcPr>
            <w:tcW w:w="800" w:type="dxa"/>
            <w:tcMar>
              <w:top w:w="20" w:type="dxa"/>
              <w:left w:w="20" w:type="dxa"/>
              <w:bottom w:w="20" w:type="dxa"/>
              <w:right w:w="20" w:type="dxa"/>
            </w:tcMar>
            <w:vAlign w:val="center"/>
            <w:hideMark/>
          </w:tcPr>
          <w:p w14:paraId="0154A6A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78A19E7" w14:textId="77777777" w:rsidR="001A077E" w:rsidRPr="007F69C3" w:rsidRDefault="001A077E" w:rsidP="003A0384">
            <w:pPr>
              <w:pStyle w:val="movimento"/>
              <w:rPr>
                <w:color w:val="002060"/>
              </w:rPr>
            </w:pPr>
            <w:r w:rsidRPr="007F69C3">
              <w:rPr>
                <w:color w:val="002060"/>
              </w:rPr>
              <w:t>ARGALIA ALAN</w:t>
            </w:r>
          </w:p>
        </w:tc>
        <w:tc>
          <w:tcPr>
            <w:tcW w:w="2200" w:type="dxa"/>
            <w:tcMar>
              <w:top w:w="20" w:type="dxa"/>
              <w:left w:w="20" w:type="dxa"/>
              <w:bottom w:w="20" w:type="dxa"/>
              <w:right w:w="20" w:type="dxa"/>
            </w:tcMar>
            <w:vAlign w:val="center"/>
            <w:hideMark/>
          </w:tcPr>
          <w:p w14:paraId="78108676" w14:textId="77777777" w:rsidR="001A077E" w:rsidRPr="007F69C3" w:rsidRDefault="001A077E" w:rsidP="003A0384">
            <w:pPr>
              <w:pStyle w:val="movimento2"/>
              <w:rPr>
                <w:color w:val="002060"/>
              </w:rPr>
            </w:pPr>
            <w:r w:rsidRPr="007F69C3">
              <w:rPr>
                <w:color w:val="002060"/>
              </w:rPr>
              <w:t xml:space="preserve">(REAL FABRIANO) </w:t>
            </w:r>
          </w:p>
        </w:tc>
      </w:tr>
    </w:tbl>
    <w:p w14:paraId="741AC890" w14:textId="77777777" w:rsidR="001A077E" w:rsidRPr="007F69C3" w:rsidRDefault="001A077E" w:rsidP="001A077E">
      <w:pPr>
        <w:pStyle w:val="titolo10"/>
        <w:rPr>
          <w:rFonts w:eastAsiaTheme="minorEastAsia"/>
          <w:color w:val="002060"/>
        </w:rPr>
      </w:pPr>
      <w:r w:rsidRPr="007F69C3">
        <w:rPr>
          <w:color w:val="002060"/>
        </w:rPr>
        <w:t xml:space="preserve">GARE DEL 4/ 2/2024 </w:t>
      </w:r>
    </w:p>
    <w:p w14:paraId="428D2882" w14:textId="77777777" w:rsidR="001A077E" w:rsidRPr="007F69C3" w:rsidRDefault="001A077E" w:rsidP="001A077E">
      <w:pPr>
        <w:pStyle w:val="titolo7a"/>
        <w:rPr>
          <w:color w:val="002060"/>
        </w:rPr>
      </w:pPr>
      <w:r w:rsidRPr="007F69C3">
        <w:rPr>
          <w:color w:val="002060"/>
        </w:rPr>
        <w:t xml:space="preserve">PROVVEDIMENTI DISCIPLINARI </w:t>
      </w:r>
    </w:p>
    <w:p w14:paraId="3C57E828"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137213B6" w14:textId="77777777" w:rsidR="001A077E" w:rsidRPr="007F69C3" w:rsidRDefault="001A077E" w:rsidP="001A077E">
      <w:pPr>
        <w:pStyle w:val="titolo30"/>
        <w:rPr>
          <w:color w:val="002060"/>
        </w:rPr>
      </w:pPr>
      <w:r w:rsidRPr="007F69C3">
        <w:rPr>
          <w:color w:val="002060"/>
        </w:rPr>
        <w:t xml:space="preserve">CALCIATORI NON ESPULSI </w:t>
      </w:r>
    </w:p>
    <w:p w14:paraId="1A6AE40B" w14:textId="77777777" w:rsidR="001A077E" w:rsidRPr="007F69C3" w:rsidRDefault="001A077E" w:rsidP="001A077E">
      <w:pPr>
        <w:pStyle w:val="titolo20"/>
        <w:rPr>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370FE33" w14:textId="77777777" w:rsidTr="003A0384">
        <w:tc>
          <w:tcPr>
            <w:tcW w:w="2200" w:type="dxa"/>
            <w:tcMar>
              <w:top w:w="20" w:type="dxa"/>
              <w:left w:w="20" w:type="dxa"/>
              <w:bottom w:w="20" w:type="dxa"/>
              <w:right w:w="20" w:type="dxa"/>
            </w:tcMar>
            <w:vAlign w:val="center"/>
            <w:hideMark/>
          </w:tcPr>
          <w:p w14:paraId="11BB32F2" w14:textId="77777777" w:rsidR="001A077E" w:rsidRPr="007F69C3" w:rsidRDefault="001A077E" w:rsidP="003A0384">
            <w:pPr>
              <w:pStyle w:val="movimento"/>
              <w:rPr>
                <w:color w:val="002060"/>
              </w:rPr>
            </w:pPr>
            <w:r w:rsidRPr="007F69C3">
              <w:rPr>
                <w:color w:val="002060"/>
              </w:rPr>
              <w:t>LUGLIO ALESSIO</w:t>
            </w:r>
          </w:p>
        </w:tc>
        <w:tc>
          <w:tcPr>
            <w:tcW w:w="2200" w:type="dxa"/>
            <w:tcMar>
              <w:top w:w="20" w:type="dxa"/>
              <w:left w:w="20" w:type="dxa"/>
              <w:bottom w:w="20" w:type="dxa"/>
              <w:right w:w="20" w:type="dxa"/>
            </w:tcMar>
            <w:vAlign w:val="center"/>
            <w:hideMark/>
          </w:tcPr>
          <w:p w14:paraId="559E2330" w14:textId="77777777" w:rsidR="001A077E" w:rsidRPr="007F69C3" w:rsidRDefault="001A077E" w:rsidP="003A0384">
            <w:pPr>
              <w:pStyle w:val="movimento2"/>
              <w:rPr>
                <w:color w:val="002060"/>
              </w:rPr>
            </w:pPr>
            <w:r w:rsidRPr="007F69C3">
              <w:rPr>
                <w:color w:val="002060"/>
              </w:rPr>
              <w:t xml:space="preserve">(CSI STELLA A.S.D.) </w:t>
            </w:r>
          </w:p>
        </w:tc>
        <w:tc>
          <w:tcPr>
            <w:tcW w:w="800" w:type="dxa"/>
            <w:tcMar>
              <w:top w:w="20" w:type="dxa"/>
              <w:left w:w="20" w:type="dxa"/>
              <w:bottom w:w="20" w:type="dxa"/>
              <w:right w:w="20" w:type="dxa"/>
            </w:tcMar>
            <w:vAlign w:val="center"/>
            <w:hideMark/>
          </w:tcPr>
          <w:p w14:paraId="2EB8C7E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1D985C5" w14:textId="77777777" w:rsidR="001A077E" w:rsidRPr="007F69C3" w:rsidRDefault="001A077E" w:rsidP="003A0384">
            <w:pPr>
              <w:pStyle w:val="movimento"/>
              <w:rPr>
                <w:color w:val="002060"/>
              </w:rPr>
            </w:pPr>
            <w:r w:rsidRPr="007F69C3">
              <w:rPr>
                <w:color w:val="002060"/>
              </w:rPr>
              <w:t>AGOUZAL ANWAR</w:t>
            </w:r>
          </w:p>
        </w:tc>
        <w:tc>
          <w:tcPr>
            <w:tcW w:w="2200" w:type="dxa"/>
            <w:tcMar>
              <w:top w:w="20" w:type="dxa"/>
              <w:left w:w="20" w:type="dxa"/>
              <w:bottom w:w="20" w:type="dxa"/>
              <w:right w:w="20" w:type="dxa"/>
            </w:tcMar>
            <w:vAlign w:val="center"/>
            <w:hideMark/>
          </w:tcPr>
          <w:p w14:paraId="10ED876C" w14:textId="77777777" w:rsidR="001A077E" w:rsidRPr="007F69C3" w:rsidRDefault="001A077E" w:rsidP="003A0384">
            <w:pPr>
              <w:pStyle w:val="movimento2"/>
              <w:rPr>
                <w:color w:val="002060"/>
              </w:rPr>
            </w:pPr>
            <w:r w:rsidRPr="007F69C3">
              <w:rPr>
                <w:color w:val="002060"/>
              </w:rPr>
              <w:t xml:space="preserve">(SPECIAL ONE SPORTING CLUB) </w:t>
            </w:r>
          </w:p>
        </w:tc>
      </w:tr>
    </w:tbl>
    <w:p w14:paraId="20D4AB58" w14:textId="77777777" w:rsidR="001A077E" w:rsidRDefault="001A077E" w:rsidP="001A077E">
      <w:pPr>
        <w:pStyle w:val="breakline"/>
        <w:rPr>
          <w:color w:val="002060"/>
        </w:rPr>
      </w:pPr>
    </w:p>
    <w:p w14:paraId="19BE0705"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2A1FF933"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27A7DDB7" w14:textId="77777777" w:rsidR="001A077E" w:rsidRPr="007F69C3" w:rsidRDefault="001A077E" w:rsidP="001A077E">
      <w:pPr>
        <w:pStyle w:val="breakline"/>
        <w:rPr>
          <w:rFonts w:eastAsiaTheme="minorEastAsia"/>
          <w:color w:val="002060"/>
        </w:rPr>
      </w:pPr>
    </w:p>
    <w:p w14:paraId="6DF17431" w14:textId="77777777" w:rsidR="001A077E" w:rsidRPr="007F69C3" w:rsidRDefault="001A077E" w:rsidP="001A077E">
      <w:pPr>
        <w:pStyle w:val="titoloprinc0"/>
        <w:rPr>
          <w:color w:val="002060"/>
        </w:rPr>
      </w:pPr>
      <w:r w:rsidRPr="007F69C3">
        <w:rPr>
          <w:color w:val="002060"/>
        </w:rPr>
        <w:t>CLASSIFICA</w:t>
      </w:r>
    </w:p>
    <w:p w14:paraId="63037D46" w14:textId="77777777" w:rsidR="001A077E" w:rsidRPr="007F69C3" w:rsidRDefault="001A077E" w:rsidP="001A077E">
      <w:pPr>
        <w:pStyle w:val="breakline"/>
        <w:rPr>
          <w:color w:val="002060"/>
        </w:rPr>
      </w:pPr>
    </w:p>
    <w:p w14:paraId="17E9E1D7" w14:textId="77777777" w:rsidR="001A077E" w:rsidRPr="007F69C3" w:rsidRDefault="001A077E" w:rsidP="001A077E">
      <w:pPr>
        <w:pStyle w:val="breakline"/>
        <w:rPr>
          <w:color w:val="002060"/>
        </w:rPr>
      </w:pPr>
    </w:p>
    <w:p w14:paraId="0289AECE" w14:textId="77777777" w:rsidR="001A077E" w:rsidRPr="007F69C3" w:rsidRDefault="001A077E" w:rsidP="001A077E">
      <w:pPr>
        <w:pStyle w:val="sottotitolocampionato10"/>
        <w:rPr>
          <w:color w:val="002060"/>
        </w:rPr>
      </w:pPr>
      <w:r w:rsidRPr="007F69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75045776"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3C310"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F3FCA"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F066A"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60F24"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F8AA7"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719CF"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5FEAD"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82304"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42712"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BB67B" w14:textId="77777777" w:rsidR="001A077E" w:rsidRPr="007F69C3" w:rsidRDefault="001A077E" w:rsidP="003A0384">
            <w:pPr>
              <w:pStyle w:val="headertabella0"/>
              <w:rPr>
                <w:color w:val="002060"/>
              </w:rPr>
            </w:pPr>
            <w:r w:rsidRPr="007F69C3">
              <w:rPr>
                <w:color w:val="002060"/>
              </w:rPr>
              <w:t>PE</w:t>
            </w:r>
          </w:p>
        </w:tc>
      </w:tr>
      <w:tr w:rsidR="001A077E" w:rsidRPr="007F69C3" w14:paraId="5D67AA2A"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9C2E59" w14:textId="77777777" w:rsidR="001A077E" w:rsidRPr="007F69C3" w:rsidRDefault="001A077E" w:rsidP="003A0384">
            <w:pPr>
              <w:pStyle w:val="rowtabella0"/>
              <w:rPr>
                <w:color w:val="002060"/>
              </w:rPr>
            </w:pPr>
            <w:r w:rsidRPr="007F69C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AD622"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D35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3CD2"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0F1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E3A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6DC2"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A17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1579"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8D84" w14:textId="77777777" w:rsidR="001A077E" w:rsidRPr="007F69C3" w:rsidRDefault="001A077E" w:rsidP="003A0384">
            <w:pPr>
              <w:pStyle w:val="rowtabella0"/>
              <w:jc w:val="center"/>
              <w:rPr>
                <w:color w:val="002060"/>
              </w:rPr>
            </w:pPr>
            <w:r w:rsidRPr="007F69C3">
              <w:rPr>
                <w:color w:val="002060"/>
              </w:rPr>
              <w:t>0</w:t>
            </w:r>
          </w:p>
        </w:tc>
      </w:tr>
      <w:tr w:rsidR="001A077E" w:rsidRPr="007F69C3" w14:paraId="55FF162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7E359" w14:textId="77777777" w:rsidR="001A077E" w:rsidRPr="007F69C3" w:rsidRDefault="001A077E" w:rsidP="003A0384">
            <w:pPr>
              <w:pStyle w:val="rowtabella0"/>
              <w:rPr>
                <w:color w:val="002060"/>
              </w:rPr>
            </w:pPr>
            <w:r w:rsidRPr="007F69C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C237"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C5F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9D0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D88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9BB9"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B22B"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EAAC"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AB2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4C90" w14:textId="77777777" w:rsidR="001A077E" w:rsidRPr="007F69C3" w:rsidRDefault="001A077E" w:rsidP="003A0384">
            <w:pPr>
              <w:pStyle w:val="rowtabella0"/>
              <w:jc w:val="center"/>
              <w:rPr>
                <w:color w:val="002060"/>
              </w:rPr>
            </w:pPr>
            <w:r w:rsidRPr="007F69C3">
              <w:rPr>
                <w:color w:val="002060"/>
              </w:rPr>
              <w:t>0</w:t>
            </w:r>
          </w:p>
        </w:tc>
      </w:tr>
      <w:tr w:rsidR="001A077E" w:rsidRPr="007F69C3" w14:paraId="0E0E92C1"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13726" w14:textId="77777777" w:rsidR="001A077E" w:rsidRPr="007F69C3" w:rsidRDefault="001A077E" w:rsidP="003A0384">
            <w:pPr>
              <w:pStyle w:val="rowtabella0"/>
              <w:rPr>
                <w:color w:val="002060"/>
                <w:lang w:val="es-ES"/>
              </w:rPr>
            </w:pPr>
            <w:r w:rsidRPr="007F69C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7F0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06CF"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E49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D02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CEC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1F4D"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AE9B"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A3DC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1AD1" w14:textId="77777777" w:rsidR="001A077E" w:rsidRPr="007F69C3" w:rsidRDefault="001A077E" w:rsidP="003A0384">
            <w:pPr>
              <w:pStyle w:val="rowtabella0"/>
              <w:jc w:val="center"/>
              <w:rPr>
                <w:color w:val="002060"/>
              </w:rPr>
            </w:pPr>
            <w:r w:rsidRPr="007F69C3">
              <w:rPr>
                <w:color w:val="002060"/>
              </w:rPr>
              <w:t>0</w:t>
            </w:r>
          </w:p>
        </w:tc>
      </w:tr>
      <w:tr w:rsidR="001A077E" w:rsidRPr="007F69C3" w14:paraId="2A7E7B0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0ACE2" w14:textId="77777777" w:rsidR="001A077E" w:rsidRPr="007F69C3" w:rsidRDefault="001A077E" w:rsidP="003A0384">
            <w:pPr>
              <w:pStyle w:val="rowtabella0"/>
              <w:rPr>
                <w:color w:val="002060"/>
                <w:lang w:val="es-ES"/>
              </w:rPr>
            </w:pPr>
            <w:r w:rsidRPr="007F69C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51D6"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629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4C7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883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59AE"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4ECA"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6869"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537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F053" w14:textId="77777777" w:rsidR="001A077E" w:rsidRPr="007F69C3" w:rsidRDefault="001A077E" w:rsidP="003A0384">
            <w:pPr>
              <w:pStyle w:val="rowtabella0"/>
              <w:jc w:val="center"/>
              <w:rPr>
                <w:color w:val="002060"/>
              </w:rPr>
            </w:pPr>
            <w:r w:rsidRPr="007F69C3">
              <w:rPr>
                <w:color w:val="002060"/>
              </w:rPr>
              <w:t>0</w:t>
            </w:r>
          </w:p>
        </w:tc>
      </w:tr>
      <w:tr w:rsidR="001A077E" w:rsidRPr="007F69C3" w14:paraId="408B38DF"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31522" w14:textId="77777777" w:rsidR="001A077E" w:rsidRPr="007F69C3" w:rsidRDefault="001A077E" w:rsidP="003A0384">
            <w:pPr>
              <w:pStyle w:val="rowtabella0"/>
              <w:rPr>
                <w:color w:val="002060"/>
              </w:rPr>
            </w:pPr>
            <w:r w:rsidRPr="007F69C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A5C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A7067"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E03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15D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D437"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063E"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3E35" w14:textId="77777777" w:rsidR="001A077E" w:rsidRPr="007F69C3" w:rsidRDefault="001A077E" w:rsidP="003A0384">
            <w:pPr>
              <w:pStyle w:val="rowtabella0"/>
              <w:jc w:val="center"/>
              <w:rPr>
                <w:color w:val="002060"/>
              </w:rPr>
            </w:pPr>
            <w:r w:rsidRPr="007F69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E3F"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9C4F" w14:textId="77777777" w:rsidR="001A077E" w:rsidRPr="007F69C3" w:rsidRDefault="001A077E" w:rsidP="003A0384">
            <w:pPr>
              <w:pStyle w:val="rowtabella0"/>
              <w:jc w:val="center"/>
              <w:rPr>
                <w:color w:val="002060"/>
              </w:rPr>
            </w:pPr>
            <w:r w:rsidRPr="007F69C3">
              <w:rPr>
                <w:color w:val="002060"/>
              </w:rPr>
              <w:t>0</w:t>
            </w:r>
          </w:p>
        </w:tc>
      </w:tr>
    </w:tbl>
    <w:p w14:paraId="3811A95E" w14:textId="77777777" w:rsidR="001A077E" w:rsidRPr="007F69C3" w:rsidRDefault="001A077E" w:rsidP="001A077E">
      <w:pPr>
        <w:pStyle w:val="breakline"/>
        <w:rPr>
          <w:color w:val="002060"/>
        </w:rPr>
      </w:pPr>
    </w:p>
    <w:p w14:paraId="189B3EBD" w14:textId="77777777" w:rsidR="001A077E" w:rsidRPr="007F69C3" w:rsidRDefault="001A077E" w:rsidP="001A077E">
      <w:pPr>
        <w:pStyle w:val="titoloprinc0"/>
        <w:rPr>
          <w:color w:val="002060"/>
        </w:rPr>
      </w:pPr>
      <w:r w:rsidRPr="007F69C3">
        <w:rPr>
          <w:color w:val="002060"/>
        </w:rPr>
        <w:t>PROGRAMMA GARE</w:t>
      </w:r>
    </w:p>
    <w:p w14:paraId="16C285FF" w14:textId="77777777" w:rsidR="001A077E" w:rsidRPr="007F69C3" w:rsidRDefault="001A077E" w:rsidP="001A077E">
      <w:pPr>
        <w:pStyle w:val="breakline"/>
        <w:rPr>
          <w:color w:val="002060"/>
        </w:rPr>
      </w:pPr>
    </w:p>
    <w:p w14:paraId="3F9B36FE" w14:textId="77777777" w:rsidR="001A077E" w:rsidRPr="007F69C3" w:rsidRDefault="001A077E" w:rsidP="001A077E">
      <w:pPr>
        <w:pStyle w:val="sottotitolocampionato10"/>
        <w:rPr>
          <w:color w:val="002060"/>
        </w:rPr>
      </w:pPr>
      <w:r w:rsidRPr="007F69C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A077E" w:rsidRPr="007F69C3" w14:paraId="3CAB0AC8"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98052"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C9FA8"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5D004"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9F714"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89B00"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1595"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BD304"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79CAC570"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C97BB1" w14:textId="77777777" w:rsidR="001A077E" w:rsidRPr="007F69C3" w:rsidRDefault="001A077E" w:rsidP="003A0384">
            <w:pPr>
              <w:pStyle w:val="rowtabella0"/>
              <w:rPr>
                <w:color w:val="002060"/>
              </w:rPr>
            </w:pPr>
            <w:r w:rsidRPr="007F69C3">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AF165" w14:textId="77777777" w:rsidR="001A077E" w:rsidRPr="007F69C3" w:rsidRDefault="001A077E" w:rsidP="003A0384">
            <w:pPr>
              <w:pStyle w:val="rowtabella0"/>
              <w:rPr>
                <w:color w:val="002060"/>
              </w:rPr>
            </w:pPr>
            <w:r w:rsidRPr="007F69C3">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B7D18" w14:textId="77777777" w:rsidR="001A077E" w:rsidRPr="007F69C3" w:rsidRDefault="001A077E" w:rsidP="003A0384">
            <w:pPr>
              <w:pStyle w:val="rowtabella0"/>
              <w:jc w:val="center"/>
              <w:rPr>
                <w:color w:val="002060"/>
              </w:rPr>
            </w:pPr>
            <w:r w:rsidRPr="007F6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ACD8C" w14:textId="77777777" w:rsidR="001A077E" w:rsidRPr="007F69C3" w:rsidRDefault="001A077E" w:rsidP="003A0384">
            <w:pPr>
              <w:pStyle w:val="rowtabella0"/>
              <w:rPr>
                <w:color w:val="002060"/>
              </w:rPr>
            </w:pPr>
            <w:r w:rsidRPr="007F69C3">
              <w:rPr>
                <w:color w:val="002060"/>
              </w:rPr>
              <w:t>10/02/2024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C46CF" w14:textId="77777777" w:rsidR="001A077E" w:rsidRPr="007F69C3" w:rsidRDefault="001A077E" w:rsidP="003A0384">
            <w:pPr>
              <w:pStyle w:val="rowtabella0"/>
              <w:rPr>
                <w:color w:val="002060"/>
              </w:rPr>
            </w:pPr>
            <w:r w:rsidRPr="007F69C3">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5299A" w14:textId="77777777" w:rsidR="001A077E" w:rsidRPr="007F69C3" w:rsidRDefault="001A077E" w:rsidP="003A0384">
            <w:pPr>
              <w:pStyle w:val="rowtabella0"/>
              <w:rPr>
                <w:color w:val="002060"/>
              </w:rPr>
            </w:pPr>
            <w:r w:rsidRPr="007F69C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9A77B"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B.BUOZZI</w:t>
            </w:r>
            <w:proofErr w:type="gramEnd"/>
          </w:p>
        </w:tc>
      </w:tr>
      <w:tr w:rsidR="001A077E" w:rsidRPr="007F69C3" w14:paraId="52525AFC"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055CE2" w14:textId="77777777" w:rsidR="001A077E" w:rsidRPr="007F69C3" w:rsidRDefault="001A077E" w:rsidP="003A0384">
            <w:pPr>
              <w:pStyle w:val="rowtabella0"/>
              <w:rPr>
                <w:color w:val="002060"/>
              </w:rPr>
            </w:pPr>
            <w:r w:rsidRPr="007F69C3">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94C67" w14:textId="77777777" w:rsidR="001A077E" w:rsidRPr="007F69C3" w:rsidRDefault="001A077E" w:rsidP="003A0384">
            <w:pPr>
              <w:pStyle w:val="rowtabella0"/>
              <w:rPr>
                <w:color w:val="002060"/>
              </w:rPr>
            </w:pPr>
            <w:r w:rsidRPr="007F69C3">
              <w:rPr>
                <w:color w:val="002060"/>
              </w:rPr>
              <w:t xml:space="preserve">AUDAX 1970 </w:t>
            </w:r>
            <w:proofErr w:type="gramStart"/>
            <w:r w:rsidRPr="007F69C3">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4E076"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3EEEC" w14:textId="77777777" w:rsidR="001A077E" w:rsidRPr="007F69C3" w:rsidRDefault="001A077E" w:rsidP="003A0384">
            <w:pPr>
              <w:pStyle w:val="rowtabella0"/>
              <w:rPr>
                <w:color w:val="002060"/>
              </w:rPr>
            </w:pPr>
            <w:r w:rsidRPr="007F69C3">
              <w:rPr>
                <w:color w:val="002060"/>
              </w:rPr>
              <w:t>11/02/2024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1CEB1" w14:textId="77777777" w:rsidR="001A077E" w:rsidRPr="007F69C3" w:rsidRDefault="001A077E" w:rsidP="003A0384">
            <w:pPr>
              <w:pStyle w:val="rowtabella0"/>
              <w:rPr>
                <w:color w:val="002060"/>
              </w:rPr>
            </w:pPr>
            <w:r w:rsidRPr="007F69C3">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338FD" w14:textId="77777777" w:rsidR="001A077E" w:rsidRPr="007F69C3" w:rsidRDefault="001A077E" w:rsidP="003A0384">
            <w:pPr>
              <w:pStyle w:val="rowtabella0"/>
              <w:rPr>
                <w:color w:val="002060"/>
              </w:rPr>
            </w:pPr>
            <w:r w:rsidRPr="007F69C3">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E0FD6" w14:textId="77777777" w:rsidR="001A077E" w:rsidRPr="007F69C3" w:rsidRDefault="001A077E" w:rsidP="003A0384">
            <w:pPr>
              <w:pStyle w:val="rowtabella0"/>
              <w:rPr>
                <w:color w:val="002060"/>
              </w:rPr>
            </w:pPr>
            <w:r w:rsidRPr="007F69C3">
              <w:rPr>
                <w:color w:val="002060"/>
              </w:rPr>
              <w:t>VIA DEI LECCI-TAVERNELLE</w:t>
            </w:r>
          </w:p>
        </w:tc>
      </w:tr>
    </w:tbl>
    <w:p w14:paraId="3C795202" w14:textId="77777777" w:rsidR="001A077E" w:rsidRPr="007F69C3" w:rsidRDefault="001A077E" w:rsidP="001A077E">
      <w:pPr>
        <w:pStyle w:val="breakline"/>
        <w:rPr>
          <w:rFonts w:eastAsiaTheme="minorEastAsia"/>
          <w:color w:val="002060"/>
        </w:rPr>
      </w:pPr>
    </w:p>
    <w:p w14:paraId="154BF61D" w14:textId="77777777" w:rsidR="001A077E" w:rsidRPr="007F69C3" w:rsidRDefault="001A077E" w:rsidP="001A077E">
      <w:pPr>
        <w:pStyle w:val="breakline"/>
        <w:rPr>
          <w:color w:val="002060"/>
        </w:rPr>
      </w:pPr>
    </w:p>
    <w:p w14:paraId="1E2D72C8" w14:textId="77777777" w:rsidR="001A077E" w:rsidRPr="007F69C3" w:rsidRDefault="001A077E" w:rsidP="001A077E">
      <w:pPr>
        <w:pStyle w:val="titolocampionato0"/>
        <w:shd w:val="clear" w:color="auto" w:fill="CCCCCC"/>
        <w:spacing w:before="80" w:after="40"/>
        <w:rPr>
          <w:color w:val="002060"/>
        </w:rPr>
      </w:pPr>
      <w:r w:rsidRPr="007F69C3">
        <w:rPr>
          <w:color w:val="002060"/>
        </w:rPr>
        <w:t>UNDER 19 CALCIO A 5 REGIONALE</w:t>
      </w:r>
    </w:p>
    <w:p w14:paraId="509917A1" w14:textId="77777777" w:rsidR="001A077E" w:rsidRPr="007F69C3" w:rsidRDefault="001A077E" w:rsidP="001A077E">
      <w:pPr>
        <w:pStyle w:val="titoloprinc0"/>
        <w:rPr>
          <w:color w:val="002060"/>
        </w:rPr>
      </w:pPr>
      <w:r w:rsidRPr="007F69C3">
        <w:rPr>
          <w:color w:val="002060"/>
        </w:rPr>
        <w:t>VARIAZIONI AL PROGRAMMA GARE</w:t>
      </w:r>
    </w:p>
    <w:p w14:paraId="1C2C6570" w14:textId="77777777" w:rsidR="001A077E" w:rsidRPr="007F69C3" w:rsidRDefault="001A077E" w:rsidP="001A077E">
      <w:pPr>
        <w:pStyle w:val="breakline"/>
        <w:rPr>
          <w:color w:val="002060"/>
        </w:rPr>
      </w:pPr>
    </w:p>
    <w:p w14:paraId="6E3C4D61" w14:textId="77777777" w:rsidR="001A077E" w:rsidRPr="007F69C3" w:rsidRDefault="001A077E" w:rsidP="001A077E">
      <w:pPr>
        <w:pStyle w:val="breakline"/>
        <w:rPr>
          <w:color w:val="002060"/>
        </w:rPr>
      </w:pPr>
    </w:p>
    <w:p w14:paraId="220AD4A8" w14:textId="77777777" w:rsidR="001A077E" w:rsidRPr="007F69C3" w:rsidRDefault="001A077E" w:rsidP="001A077E">
      <w:pPr>
        <w:pStyle w:val="sottotitolocampionato10"/>
        <w:rPr>
          <w:color w:val="002060"/>
        </w:rPr>
      </w:pPr>
      <w:r w:rsidRPr="007F69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A077E" w:rsidRPr="007F69C3" w14:paraId="57A48EC8" w14:textId="77777777" w:rsidTr="00C04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FEA9" w14:textId="77777777" w:rsidR="001A077E" w:rsidRPr="007F69C3" w:rsidRDefault="001A077E" w:rsidP="003A0384">
            <w:pPr>
              <w:pStyle w:val="headertabella0"/>
              <w:rPr>
                <w:color w:val="002060"/>
              </w:rPr>
            </w:pPr>
            <w:r w:rsidRPr="007F69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253C5" w14:textId="77777777" w:rsidR="001A077E" w:rsidRPr="007F69C3" w:rsidRDefault="001A077E" w:rsidP="003A0384">
            <w:pPr>
              <w:pStyle w:val="headertabella0"/>
              <w:rPr>
                <w:color w:val="002060"/>
              </w:rPr>
            </w:pPr>
            <w:r w:rsidRPr="007F69C3">
              <w:rPr>
                <w:color w:val="002060"/>
              </w:rPr>
              <w:t xml:space="preserve">N° </w:t>
            </w:r>
            <w:proofErr w:type="spellStart"/>
            <w:r w:rsidRPr="007F69C3">
              <w:rPr>
                <w:color w:val="002060"/>
              </w:rPr>
              <w:t>Gior</w:t>
            </w:r>
            <w:proofErr w:type="spellEnd"/>
            <w:r w:rsidRPr="007F69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44CC9" w14:textId="77777777" w:rsidR="001A077E" w:rsidRPr="007F69C3" w:rsidRDefault="001A077E" w:rsidP="003A0384">
            <w:pPr>
              <w:pStyle w:val="headertabella0"/>
              <w:rPr>
                <w:color w:val="002060"/>
              </w:rPr>
            </w:pPr>
            <w:r w:rsidRPr="007F69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298E8" w14:textId="77777777" w:rsidR="001A077E" w:rsidRPr="007F69C3" w:rsidRDefault="001A077E" w:rsidP="003A0384">
            <w:pPr>
              <w:pStyle w:val="headertabella0"/>
              <w:rPr>
                <w:color w:val="002060"/>
              </w:rPr>
            </w:pPr>
            <w:r w:rsidRPr="007F69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0D440" w14:textId="77777777" w:rsidR="001A077E" w:rsidRPr="007F69C3" w:rsidRDefault="001A077E" w:rsidP="003A0384">
            <w:pPr>
              <w:pStyle w:val="headertabella0"/>
              <w:rPr>
                <w:color w:val="002060"/>
              </w:rPr>
            </w:pPr>
            <w:r w:rsidRPr="007F69C3">
              <w:rPr>
                <w:color w:val="002060"/>
              </w:rPr>
              <w:t xml:space="preserve">Data </w:t>
            </w:r>
            <w:proofErr w:type="spellStart"/>
            <w:r w:rsidRPr="007F69C3">
              <w:rPr>
                <w:color w:val="002060"/>
              </w:rPr>
              <w:t>Orig</w:t>
            </w:r>
            <w:proofErr w:type="spellEnd"/>
            <w:r w:rsidRPr="007F69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B582A" w14:textId="77777777" w:rsidR="001A077E" w:rsidRPr="007F69C3" w:rsidRDefault="001A077E" w:rsidP="003A0384">
            <w:pPr>
              <w:pStyle w:val="headertabella0"/>
              <w:rPr>
                <w:color w:val="002060"/>
              </w:rPr>
            </w:pPr>
            <w:r w:rsidRPr="007F69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36F3" w14:textId="77777777" w:rsidR="001A077E" w:rsidRPr="007F69C3" w:rsidRDefault="001A077E" w:rsidP="003A0384">
            <w:pPr>
              <w:pStyle w:val="headertabella0"/>
              <w:rPr>
                <w:color w:val="002060"/>
              </w:rPr>
            </w:pPr>
            <w:r w:rsidRPr="007F69C3">
              <w:rPr>
                <w:color w:val="002060"/>
              </w:rPr>
              <w:t xml:space="preserve">Ora </w:t>
            </w:r>
            <w:proofErr w:type="spellStart"/>
            <w:r w:rsidRPr="007F69C3">
              <w:rPr>
                <w:color w:val="002060"/>
              </w:rPr>
              <w:t>Orig</w:t>
            </w:r>
            <w:proofErr w:type="spellEnd"/>
            <w:r w:rsidRPr="007F69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2CD23" w14:textId="77777777" w:rsidR="001A077E" w:rsidRPr="007F69C3" w:rsidRDefault="001A077E" w:rsidP="003A0384">
            <w:pPr>
              <w:pStyle w:val="headertabella0"/>
              <w:rPr>
                <w:color w:val="002060"/>
              </w:rPr>
            </w:pPr>
            <w:r w:rsidRPr="007F69C3">
              <w:rPr>
                <w:color w:val="002060"/>
              </w:rPr>
              <w:t>Impianto</w:t>
            </w:r>
          </w:p>
        </w:tc>
      </w:tr>
      <w:tr w:rsidR="001A077E" w:rsidRPr="007F69C3" w14:paraId="2CFD027C"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DF64A" w14:textId="77777777" w:rsidR="001A077E" w:rsidRPr="00C04060" w:rsidRDefault="001A077E" w:rsidP="003A0384">
            <w:pPr>
              <w:pStyle w:val="rowtabella0"/>
              <w:rPr>
                <w:color w:val="002060"/>
                <w:highlight w:val="yellow"/>
              </w:rPr>
            </w:pPr>
            <w:r w:rsidRPr="00C04060">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6414" w14:textId="77777777" w:rsidR="001A077E" w:rsidRPr="00C04060" w:rsidRDefault="001A077E" w:rsidP="003A0384">
            <w:pPr>
              <w:pStyle w:val="rowtabella0"/>
              <w:jc w:val="center"/>
              <w:rPr>
                <w:color w:val="002060"/>
                <w:highlight w:val="yellow"/>
              </w:rPr>
            </w:pPr>
            <w:r w:rsidRPr="00C04060">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1C04" w14:textId="77777777" w:rsidR="001A077E" w:rsidRPr="00C04060" w:rsidRDefault="001A077E" w:rsidP="003A0384">
            <w:pPr>
              <w:pStyle w:val="rowtabella0"/>
              <w:rPr>
                <w:color w:val="002060"/>
                <w:highlight w:val="yellow"/>
              </w:rPr>
            </w:pPr>
            <w:r w:rsidRPr="00C04060">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D3F7" w14:textId="77777777" w:rsidR="001A077E" w:rsidRPr="00C04060" w:rsidRDefault="001A077E" w:rsidP="003A0384">
            <w:pPr>
              <w:pStyle w:val="rowtabella0"/>
              <w:rPr>
                <w:color w:val="002060"/>
                <w:highlight w:val="yellow"/>
              </w:rPr>
            </w:pPr>
            <w:r w:rsidRPr="00C04060">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9727" w14:textId="6FB0EC4A" w:rsidR="001A077E" w:rsidRPr="007F69C3" w:rsidRDefault="001A077E" w:rsidP="003A03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86A4" w14:textId="77777777" w:rsidR="001A077E" w:rsidRPr="007F69C3" w:rsidRDefault="001A077E" w:rsidP="003A0384">
            <w:pPr>
              <w:pStyle w:val="rowtabella0"/>
              <w:jc w:val="center"/>
              <w:rPr>
                <w:color w:val="002060"/>
              </w:rPr>
            </w:pPr>
            <w:r w:rsidRPr="00C0406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E0263" w14:textId="77777777" w:rsidR="001A077E" w:rsidRPr="007F69C3" w:rsidRDefault="001A077E" w:rsidP="003A0384">
            <w:pPr>
              <w:pStyle w:val="rowtabella0"/>
              <w:jc w:val="center"/>
              <w:rPr>
                <w:color w:val="002060"/>
              </w:rPr>
            </w:pPr>
            <w:r w:rsidRPr="007F69C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94BE" w14:textId="77777777" w:rsidR="001A077E" w:rsidRPr="007F69C3" w:rsidRDefault="001A077E" w:rsidP="003A0384">
            <w:pPr>
              <w:pStyle w:val="rowtabella0"/>
              <w:rPr>
                <w:color w:val="002060"/>
              </w:rPr>
            </w:pPr>
            <w:r w:rsidRPr="00C04060">
              <w:rPr>
                <w:color w:val="002060"/>
                <w:highlight w:val="yellow"/>
              </w:rPr>
              <w:t>CENTRO SP. POL. "</w:t>
            </w:r>
            <w:proofErr w:type="gramStart"/>
            <w:r w:rsidRPr="00C04060">
              <w:rPr>
                <w:color w:val="002060"/>
                <w:highlight w:val="yellow"/>
              </w:rPr>
              <w:t>R.GATTARI</w:t>
            </w:r>
            <w:proofErr w:type="gramEnd"/>
            <w:r w:rsidRPr="00C04060">
              <w:rPr>
                <w:color w:val="002060"/>
                <w:highlight w:val="yellow"/>
              </w:rPr>
              <w:t>" TOLENTINO VIA TAGLIAMENTO</w:t>
            </w:r>
          </w:p>
        </w:tc>
      </w:tr>
    </w:tbl>
    <w:p w14:paraId="0B864584" w14:textId="77777777" w:rsidR="001A077E" w:rsidRPr="007F69C3" w:rsidRDefault="001A077E" w:rsidP="001A077E">
      <w:pPr>
        <w:pStyle w:val="breakline"/>
        <w:rPr>
          <w:rFonts w:eastAsiaTheme="minorEastAsia"/>
          <w:color w:val="002060"/>
        </w:rPr>
      </w:pPr>
    </w:p>
    <w:p w14:paraId="39257DF8" w14:textId="77777777" w:rsidR="001A077E" w:rsidRPr="007F69C3" w:rsidRDefault="001A077E" w:rsidP="001A077E">
      <w:pPr>
        <w:pStyle w:val="breakline"/>
        <w:rPr>
          <w:color w:val="002060"/>
        </w:rPr>
      </w:pPr>
    </w:p>
    <w:p w14:paraId="6E5E6297" w14:textId="77777777" w:rsidR="001A077E" w:rsidRPr="007F69C3" w:rsidRDefault="001A077E" w:rsidP="001A077E">
      <w:pPr>
        <w:pStyle w:val="titoloprinc0"/>
        <w:rPr>
          <w:color w:val="002060"/>
        </w:rPr>
      </w:pPr>
      <w:r w:rsidRPr="007F69C3">
        <w:rPr>
          <w:color w:val="002060"/>
        </w:rPr>
        <w:t>RISULTATI</w:t>
      </w:r>
    </w:p>
    <w:p w14:paraId="35F93058" w14:textId="77777777" w:rsidR="001A077E" w:rsidRPr="007F69C3" w:rsidRDefault="001A077E" w:rsidP="001A077E">
      <w:pPr>
        <w:pStyle w:val="breakline"/>
        <w:rPr>
          <w:color w:val="002060"/>
        </w:rPr>
      </w:pPr>
    </w:p>
    <w:p w14:paraId="33C0729E" w14:textId="77777777" w:rsidR="001A077E" w:rsidRPr="007F69C3" w:rsidRDefault="001A077E" w:rsidP="001A077E">
      <w:pPr>
        <w:pStyle w:val="sottotitolocampionato10"/>
        <w:rPr>
          <w:color w:val="002060"/>
        </w:rPr>
      </w:pPr>
      <w:r w:rsidRPr="007F69C3">
        <w:rPr>
          <w:color w:val="002060"/>
        </w:rPr>
        <w:lastRenderedPageBreak/>
        <w:t>RISULTATI UFFICIALI GARE DEL 03/02/2024</w:t>
      </w:r>
    </w:p>
    <w:p w14:paraId="13817FF0"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23EB4DE6"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697EAFBC"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5E8C2624"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84141" w14:textId="77777777" w:rsidR="001A077E" w:rsidRPr="007F69C3" w:rsidRDefault="001A077E" w:rsidP="003A0384">
                  <w:pPr>
                    <w:pStyle w:val="headertabella0"/>
                    <w:rPr>
                      <w:color w:val="002060"/>
                    </w:rPr>
                  </w:pPr>
                  <w:r w:rsidRPr="007F69C3">
                    <w:rPr>
                      <w:color w:val="002060"/>
                    </w:rPr>
                    <w:t>GIRONE A - 3 Giornata - R</w:t>
                  </w:r>
                </w:p>
              </w:tc>
            </w:tr>
            <w:tr w:rsidR="001A077E" w:rsidRPr="007F69C3" w14:paraId="7239C943"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01084" w14:textId="77777777" w:rsidR="001A077E" w:rsidRPr="007F69C3" w:rsidRDefault="001A077E" w:rsidP="003A0384">
                  <w:pPr>
                    <w:pStyle w:val="rowtabella0"/>
                    <w:rPr>
                      <w:color w:val="002060"/>
                    </w:rPr>
                  </w:pPr>
                  <w:r w:rsidRPr="007F69C3">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65ED6" w14:textId="77777777" w:rsidR="001A077E" w:rsidRPr="007F69C3" w:rsidRDefault="001A077E" w:rsidP="003A0384">
                  <w:pPr>
                    <w:pStyle w:val="rowtabella0"/>
                    <w:rPr>
                      <w:color w:val="002060"/>
                    </w:rPr>
                  </w:pPr>
                  <w:r w:rsidRPr="007F69C3">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10B23" w14:textId="77777777" w:rsidR="001A077E" w:rsidRPr="007F69C3" w:rsidRDefault="001A077E" w:rsidP="003A0384">
                  <w:pPr>
                    <w:pStyle w:val="rowtabella0"/>
                    <w:jc w:val="center"/>
                    <w:rPr>
                      <w:color w:val="002060"/>
                    </w:rPr>
                  </w:pPr>
                  <w:r w:rsidRPr="007F69C3">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51DEC" w14:textId="77777777" w:rsidR="001A077E" w:rsidRPr="007F69C3" w:rsidRDefault="001A077E" w:rsidP="003A0384">
                  <w:pPr>
                    <w:pStyle w:val="rowtabella0"/>
                    <w:jc w:val="center"/>
                    <w:rPr>
                      <w:color w:val="002060"/>
                    </w:rPr>
                  </w:pPr>
                  <w:r w:rsidRPr="007F69C3">
                    <w:rPr>
                      <w:color w:val="002060"/>
                    </w:rPr>
                    <w:t> </w:t>
                  </w:r>
                </w:p>
              </w:tc>
            </w:tr>
            <w:tr w:rsidR="001A077E" w:rsidRPr="007F69C3" w14:paraId="156CA9D1"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EB0A26" w14:textId="77777777" w:rsidR="001A077E" w:rsidRPr="007F69C3" w:rsidRDefault="001A077E" w:rsidP="003A0384">
                  <w:pPr>
                    <w:pStyle w:val="rowtabella0"/>
                    <w:rPr>
                      <w:color w:val="002060"/>
                    </w:rPr>
                  </w:pPr>
                  <w:r w:rsidRPr="007F69C3">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F1228E" w14:textId="77777777" w:rsidR="001A077E" w:rsidRPr="007F69C3" w:rsidRDefault="001A077E" w:rsidP="003A0384">
                  <w:pPr>
                    <w:pStyle w:val="rowtabella0"/>
                    <w:rPr>
                      <w:color w:val="002060"/>
                    </w:rPr>
                  </w:pPr>
                  <w:r w:rsidRPr="007F69C3">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C777C1" w14:textId="77777777" w:rsidR="001A077E" w:rsidRPr="007F69C3" w:rsidRDefault="001A077E" w:rsidP="003A0384">
                  <w:pPr>
                    <w:pStyle w:val="rowtabella0"/>
                    <w:jc w:val="center"/>
                    <w:rPr>
                      <w:color w:val="002060"/>
                    </w:rPr>
                  </w:pPr>
                  <w:r w:rsidRPr="007F69C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49FC9C" w14:textId="77777777" w:rsidR="001A077E" w:rsidRPr="007F69C3" w:rsidRDefault="001A077E" w:rsidP="003A0384">
                  <w:pPr>
                    <w:pStyle w:val="rowtabella0"/>
                    <w:jc w:val="center"/>
                    <w:rPr>
                      <w:color w:val="002060"/>
                    </w:rPr>
                  </w:pPr>
                  <w:r w:rsidRPr="007F69C3">
                    <w:rPr>
                      <w:color w:val="002060"/>
                    </w:rPr>
                    <w:t> </w:t>
                  </w:r>
                </w:p>
              </w:tc>
            </w:tr>
            <w:tr w:rsidR="001A077E" w:rsidRPr="007F69C3" w14:paraId="73E3D71D"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BB72CC" w14:textId="77777777" w:rsidR="001A077E" w:rsidRPr="007F69C3" w:rsidRDefault="001A077E" w:rsidP="003A0384">
                  <w:pPr>
                    <w:pStyle w:val="rowtabella0"/>
                    <w:rPr>
                      <w:color w:val="002060"/>
                    </w:rPr>
                  </w:pPr>
                  <w:r w:rsidRPr="007F69C3">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2FB49B" w14:textId="77777777" w:rsidR="001A077E" w:rsidRPr="007F69C3" w:rsidRDefault="001A077E" w:rsidP="003A0384">
                  <w:pPr>
                    <w:pStyle w:val="rowtabella0"/>
                    <w:rPr>
                      <w:color w:val="002060"/>
                    </w:rPr>
                  </w:pPr>
                  <w:r w:rsidRPr="007F69C3">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307681" w14:textId="77777777" w:rsidR="001A077E" w:rsidRPr="007F69C3" w:rsidRDefault="001A077E" w:rsidP="003A0384">
                  <w:pPr>
                    <w:pStyle w:val="rowtabella0"/>
                    <w:jc w:val="center"/>
                    <w:rPr>
                      <w:color w:val="002060"/>
                    </w:rPr>
                  </w:pPr>
                  <w:r w:rsidRPr="007F69C3">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3EDE52" w14:textId="77777777" w:rsidR="001A077E" w:rsidRPr="007F69C3" w:rsidRDefault="001A077E" w:rsidP="003A0384">
                  <w:pPr>
                    <w:pStyle w:val="rowtabella0"/>
                    <w:jc w:val="center"/>
                    <w:rPr>
                      <w:color w:val="002060"/>
                    </w:rPr>
                  </w:pPr>
                  <w:r w:rsidRPr="007F69C3">
                    <w:rPr>
                      <w:color w:val="002060"/>
                    </w:rPr>
                    <w:t> </w:t>
                  </w:r>
                </w:p>
              </w:tc>
            </w:tr>
            <w:tr w:rsidR="001A077E" w:rsidRPr="007F69C3" w14:paraId="4A3D869F"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C05FE3" w14:textId="77777777" w:rsidR="001A077E" w:rsidRPr="007F69C3" w:rsidRDefault="001A077E" w:rsidP="003A0384">
                  <w:pPr>
                    <w:pStyle w:val="rowtabella0"/>
                    <w:rPr>
                      <w:color w:val="002060"/>
                    </w:rPr>
                  </w:pPr>
                  <w:r w:rsidRPr="007F69C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2B2DC1" w14:textId="77777777" w:rsidR="001A077E" w:rsidRPr="007F69C3" w:rsidRDefault="001A077E" w:rsidP="003A0384">
                  <w:pPr>
                    <w:pStyle w:val="rowtabella0"/>
                    <w:rPr>
                      <w:color w:val="002060"/>
                    </w:rPr>
                  </w:pPr>
                  <w:r w:rsidRPr="007F69C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717FD" w14:textId="77777777" w:rsidR="001A077E" w:rsidRPr="007F69C3" w:rsidRDefault="001A077E" w:rsidP="003A0384">
                  <w:pPr>
                    <w:pStyle w:val="rowtabella0"/>
                    <w:jc w:val="center"/>
                    <w:rPr>
                      <w:color w:val="002060"/>
                    </w:rPr>
                  </w:pPr>
                  <w:r w:rsidRPr="007F69C3">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AFF458" w14:textId="77777777" w:rsidR="001A077E" w:rsidRPr="007F69C3" w:rsidRDefault="001A077E" w:rsidP="003A0384">
                  <w:pPr>
                    <w:pStyle w:val="rowtabella0"/>
                    <w:jc w:val="center"/>
                    <w:rPr>
                      <w:color w:val="002060"/>
                    </w:rPr>
                  </w:pPr>
                  <w:r w:rsidRPr="007F69C3">
                    <w:rPr>
                      <w:color w:val="002060"/>
                    </w:rPr>
                    <w:t> </w:t>
                  </w:r>
                </w:p>
              </w:tc>
            </w:tr>
            <w:tr w:rsidR="001A077E" w:rsidRPr="007F69C3" w14:paraId="2CE13193"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625382" w14:textId="77777777" w:rsidR="001A077E" w:rsidRPr="007F69C3" w:rsidRDefault="001A077E" w:rsidP="003A0384">
                  <w:pPr>
                    <w:pStyle w:val="rowtabella0"/>
                    <w:rPr>
                      <w:color w:val="002060"/>
                    </w:rPr>
                  </w:pPr>
                  <w:r w:rsidRPr="007F69C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A8296" w14:textId="77777777" w:rsidR="001A077E" w:rsidRPr="007F69C3" w:rsidRDefault="001A077E" w:rsidP="003A0384">
                  <w:pPr>
                    <w:pStyle w:val="rowtabella0"/>
                    <w:rPr>
                      <w:color w:val="002060"/>
                    </w:rPr>
                  </w:pPr>
                  <w:r w:rsidRPr="007F69C3">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E07E99" w14:textId="77777777" w:rsidR="001A077E" w:rsidRPr="007F69C3" w:rsidRDefault="001A077E" w:rsidP="003A0384">
                  <w:pPr>
                    <w:pStyle w:val="rowtabella0"/>
                    <w:jc w:val="center"/>
                    <w:rPr>
                      <w:color w:val="002060"/>
                    </w:rPr>
                  </w:pPr>
                  <w:r w:rsidRPr="007F69C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657FB6" w14:textId="77777777" w:rsidR="001A077E" w:rsidRPr="007F69C3" w:rsidRDefault="001A077E" w:rsidP="003A0384">
                  <w:pPr>
                    <w:pStyle w:val="rowtabella0"/>
                    <w:jc w:val="center"/>
                    <w:rPr>
                      <w:color w:val="002060"/>
                    </w:rPr>
                  </w:pPr>
                  <w:r w:rsidRPr="007F69C3">
                    <w:rPr>
                      <w:color w:val="002060"/>
                    </w:rPr>
                    <w:t> </w:t>
                  </w:r>
                </w:p>
              </w:tc>
            </w:tr>
            <w:tr w:rsidR="001A077E" w:rsidRPr="007F69C3" w14:paraId="71EC3B86"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37A0AE" w14:textId="77777777" w:rsidR="001A077E" w:rsidRPr="007F69C3" w:rsidRDefault="001A077E" w:rsidP="003A0384">
                  <w:pPr>
                    <w:pStyle w:val="rowtabella0"/>
                    <w:rPr>
                      <w:color w:val="002060"/>
                    </w:rPr>
                  </w:pPr>
                  <w:r w:rsidRPr="007F69C3">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1C099B" w14:textId="77777777" w:rsidR="001A077E" w:rsidRPr="007F69C3" w:rsidRDefault="001A077E" w:rsidP="003A0384">
                  <w:pPr>
                    <w:pStyle w:val="rowtabella0"/>
                    <w:rPr>
                      <w:color w:val="002060"/>
                    </w:rPr>
                  </w:pPr>
                  <w:r w:rsidRPr="007F69C3">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94357" w14:textId="77777777" w:rsidR="001A077E" w:rsidRPr="007F69C3" w:rsidRDefault="001A077E" w:rsidP="003A0384">
                  <w:pPr>
                    <w:pStyle w:val="rowtabella0"/>
                    <w:jc w:val="center"/>
                    <w:rPr>
                      <w:color w:val="002060"/>
                    </w:rPr>
                  </w:pPr>
                  <w:r w:rsidRPr="007F69C3">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895E1C" w14:textId="77777777" w:rsidR="001A077E" w:rsidRPr="007F69C3" w:rsidRDefault="001A077E" w:rsidP="003A0384">
                  <w:pPr>
                    <w:pStyle w:val="rowtabella0"/>
                    <w:jc w:val="center"/>
                    <w:rPr>
                      <w:color w:val="002060"/>
                    </w:rPr>
                  </w:pPr>
                  <w:r w:rsidRPr="007F69C3">
                    <w:rPr>
                      <w:color w:val="002060"/>
                    </w:rPr>
                    <w:t> </w:t>
                  </w:r>
                </w:p>
              </w:tc>
            </w:tr>
            <w:tr w:rsidR="001A077E" w:rsidRPr="007F69C3" w14:paraId="78D1F719"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B47E57" w14:textId="77777777" w:rsidR="001A077E" w:rsidRPr="007F69C3" w:rsidRDefault="001A077E" w:rsidP="003A0384">
                  <w:pPr>
                    <w:pStyle w:val="rowtabella0"/>
                    <w:rPr>
                      <w:color w:val="002060"/>
                    </w:rPr>
                  </w:pPr>
                  <w:r w:rsidRPr="007F69C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F906B" w14:textId="77777777" w:rsidR="001A077E" w:rsidRPr="007F69C3" w:rsidRDefault="001A077E" w:rsidP="003A0384">
                  <w:pPr>
                    <w:pStyle w:val="rowtabella0"/>
                    <w:rPr>
                      <w:color w:val="002060"/>
                    </w:rPr>
                  </w:pPr>
                  <w:r w:rsidRPr="007F69C3">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43749" w14:textId="77777777" w:rsidR="001A077E" w:rsidRPr="007F69C3" w:rsidRDefault="001A077E" w:rsidP="003A0384">
                  <w:pPr>
                    <w:pStyle w:val="rowtabella0"/>
                    <w:jc w:val="center"/>
                    <w:rPr>
                      <w:color w:val="002060"/>
                    </w:rPr>
                  </w:pPr>
                  <w:r w:rsidRPr="007F69C3">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999E6" w14:textId="77777777" w:rsidR="001A077E" w:rsidRPr="007F69C3" w:rsidRDefault="001A077E" w:rsidP="003A0384">
                  <w:pPr>
                    <w:pStyle w:val="rowtabella0"/>
                    <w:jc w:val="center"/>
                    <w:rPr>
                      <w:color w:val="002060"/>
                    </w:rPr>
                  </w:pPr>
                  <w:r w:rsidRPr="007F69C3">
                    <w:rPr>
                      <w:color w:val="002060"/>
                    </w:rPr>
                    <w:t> </w:t>
                  </w:r>
                </w:p>
              </w:tc>
            </w:tr>
            <w:tr w:rsidR="001A077E" w:rsidRPr="007F69C3" w14:paraId="1772009D"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2A0185AD" w14:textId="77777777" w:rsidR="001A077E" w:rsidRPr="007F69C3" w:rsidRDefault="001A077E" w:rsidP="003A0384">
                  <w:pPr>
                    <w:pStyle w:val="rowtabella0"/>
                    <w:rPr>
                      <w:color w:val="002060"/>
                    </w:rPr>
                  </w:pPr>
                  <w:r w:rsidRPr="007F69C3">
                    <w:rPr>
                      <w:color w:val="002060"/>
                    </w:rPr>
                    <w:t>(1) - disputata il 04/02/2024</w:t>
                  </w:r>
                </w:p>
              </w:tc>
            </w:tr>
          </w:tbl>
          <w:p w14:paraId="0B8E3472" w14:textId="77777777" w:rsidR="001A077E" w:rsidRPr="007F69C3" w:rsidRDefault="001A077E" w:rsidP="003A0384">
            <w:pPr>
              <w:rPr>
                <w:color w:val="002060"/>
              </w:rPr>
            </w:pPr>
          </w:p>
        </w:tc>
      </w:tr>
    </w:tbl>
    <w:p w14:paraId="3C28B396" w14:textId="77777777" w:rsidR="001A077E" w:rsidRPr="007F69C3" w:rsidRDefault="001A077E" w:rsidP="001A077E">
      <w:pPr>
        <w:pStyle w:val="breakline"/>
        <w:rPr>
          <w:rFonts w:eastAsiaTheme="minorEastAsia"/>
          <w:color w:val="002060"/>
        </w:rPr>
      </w:pPr>
    </w:p>
    <w:p w14:paraId="007E57BD" w14:textId="77777777" w:rsidR="001A077E" w:rsidRPr="007F69C3" w:rsidRDefault="001A077E" w:rsidP="001A077E">
      <w:pPr>
        <w:pStyle w:val="breakline"/>
        <w:rPr>
          <w:color w:val="002060"/>
        </w:rPr>
      </w:pPr>
    </w:p>
    <w:p w14:paraId="09F8A3C3" w14:textId="77777777" w:rsidR="001A077E" w:rsidRPr="007F69C3" w:rsidRDefault="001A077E" w:rsidP="001A077E">
      <w:pPr>
        <w:pStyle w:val="titoloprinc0"/>
        <w:rPr>
          <w:color w:val="002060"/>
        </w:rPr>
      </w:pPr>
      <w:r w:rsidRPr="007F69C3">
        <w:rPr>
          <w:color w:val="002060"/>
        </w:rPr>
        <w:t>GIUDICE SPORTIVO</w:t>
      </w:r>
    </w:p>
    <w:p w14:paraId="22AF28DD"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34BF6E08" w14:textId="77777777" w:rsidR="001A077E" w:rsidRPr="007F69C3" w:rsidRDefault="001A077E" w:rsidP="001A077E">
      <w:pPr>
        <w:pStyle w:val="titolo10"/>
        <w:rPr>
          <w:color w:val="002060"/>
        </w:rPr>
      </w:pPr>
      <w:r w:rsidRPr="007F69C3">
        <w:rPr>
          <w:color w:val="002060"/>
        </w:rPr>
        <w:t xml:space="preserve">GARE DEL 4/ 2/2024 </w:t>
      </w:r>
    </w:p>
    <w:p w14:paraId="2EECEC88" w14:textId="77777777" w:rsidR="001A077E" w:rsidRPr="007F69C3" w:rsidRDefault="001A077E" w:rsidP="001A077E">
      <w:pPr>
        <w:pStyle w:val="titolo60"/>
        <w:rPr>
          <w:color w:val="002060"/>
        </w:rPr>
      </w:pPr>
      <w:r w:rsidRPr="007F69C3">
        <w:rPr>
          <w:color w:val="002060"/>
        </w:rPr>
        <w:t xml:space="preserve">DECISIONI DEL GIUDICE SPORTIVO </w:t>
      </w:r>
    </w:p>
    <w:p w14:paraId="5FBC41E6" w14:textId="77777777" w:rsidR="00C04060" w:rsidRDefault="001A077E" w:rsidP="001A077E">
      <w:pPr>
        <w:pStyle w:val="diffida"/>
        <w:spacing w:before="80" w:beforeAutospacing="0" w:after="40" w:afterAutospacing="0"/>
        <w:jc w:val="left"/>
        <w:rPr>
          <w:color w:val="002060"/>
        </w:rPr>
      </w:pPr>
      <w:r w:rsidRPr="007F69C3">
        <w:rPr>
          <w:color w:val="002060"/>
        </w:rPr>
        <w:t xml:space="preserve">gara del 4/ 2/2024 FERMANA FUTSAL 2022 - ALMA JUVENTUS FANO </w:t>
      </w:r>
      <w:r w:rsidRPr="007F69C3">
        <w:rPr>
          <w:color w:val="002060"/>
        </w:rPr>
        <w:br/>
        <w:t>Letto il referto arbitrale dal quale si evince che la gara in oggetto non è stata disputata per la mancata presentazione sul terreno di gioco della società Alma Juventus Fano</w:t>
      </w:r>
    </w:p>
    <w:p w14:paraId="13D0BC0A" w14:textId="49CA851A" w:rsidR="00C04060" w:rsidRDefault="001A077E" w:rsidP="00C04060">
      <w:pPr>
        <w:pStyle w:val="diffida"/>
        <w:spacing w:before="80" w:beforeAutospacing="0" w:after="40" w:afterAutospacing="0"/>
        <w:jc w:val="center"/>
        <w:rPr>
          <w:color w:val="002060"/>
        </w:rPr>
      </w:pPr>
      <w:r w:rsidRPr="007F69C3">
        <w:rPr>
          <w:color w:val="002060"/>
        </w:rPr>
        <w:t>Si decide</w:t>
      </w:r>
    </w:p>
    <w:p w14:paraId="523AE167" w14:textId="27A58449" w:rsidR="001A077E" w:rsidRPr="007F69C3" w:rsidRDefault="001A077E" w:rsidP="001A077E">
      <w:pPr>
        <w:pStyle w:val="diffida"/>
        <w:spacing w:before="80" w:beforeAutospacing="0" w:after="40" w:afterAutospacing="0"/>
        <w:jc w:val="left"/>
        <w:rPr>
          <w:color w:val="002060"/>
        </w:rPr>
      </w:pPr>
      <w:r w:rsidRPr="007F69C3">
        <w:rPr>
          <w:color w:val="002060"/>
        </w:rPr>
        <w:t>a) Di considerare la società Alma Juventus Fano rinunciataria alla disputa dell'incontro e di comminarle la sanzione sportiva della perdita della gara con il punteggio di 6 -0 penalizzandola altresì di un punto</w:t>
      </w:r>
      <w:r w:rsidR="00C04060">
        <w:rPr>
          <w:color w:val="002060"/>
        </w:rPr>
        <w:t xml:space="preserve"> </w:t>
      </w:r>
      <w:r w:rsidRPr="007F69C3">
        <w:rPr>
          <w:color w:val="002060"/>
        </w:rPr>
        <w:t xml:space="preserve">in classifica giusto il disposto dell'art. 10 co. 1 - 4 del C.G.S. </w:t>
      </w:r>
    </w:p>
    <w:p w14:paraId="37E61342" w14:textId="77777777" w:rsidR="001A077E" w:rsidRPr="007F69C3" w:rsidRDefault="001A077E" w:rsidP="001A077E">
      <w:pPr>
        <w:pStyle w:val="diffida"/>
        <w:spacing w:before="80" w:beforeAutospacing="0" w:after="40" w:afterAutospacing="0"/>
        <w:jc w:val="left"/>
        <w:rPr>
          <w:color w:val="002060"/>
        </w:rPr>
      </w:pPr>
      <w:r w:rsidRPr="007F69C3">
        <w:rPr>
          <w:color w:val="002060"/>
        </w:rPr>
        <w:t xml:space="preserve">b) di comminare alla società Alma Juventus Fano la sanzione dell'ammenda di euro 100,00 (1 rinuncia) </w:t>
      </w:r>
    </w:p>
    <w:p w14:paraId="107D9D40" w14:textId="77777777" w:rsidR="001A077E" w:rsidRPr="007F69C3" w:rsidRDefault="001A077E" w:rsidP="001A077E">
      <w:pPr>
        <w:pStyle w:val="titolo10"/>
        <w:rPr>
          <w:color w:val="002060"/>
        </w:rPr>
      </w:pPr>
      <w:r w:rsidRPr="007F69C3">
        <w:rPr>
          <w:color w:val="002060"/>
        </w:rPr>
        <w:t xml:space="preserve">GARE DEL 3/ 2/2024 </w:t>
      </w:r>
    </w:p>
    <w:p w14:paraId="3E0664A9" w14:textId="77777777" w:rsidR="001A077E" w:rsidRPr="007F69C3" w:rsidRDefault="001A077E" w:rsidP="001A077E">
      <w:pPr>
        <w:pStyle w:val="titolo7a"/>
        <w:rPr>
          <w:color w:val="002060"/>
        </w:rPr>
      </w:pPr>
      <w:r w:rsidRPr="007F69C3">
        <w:rPr>
          <w:color w:val="002060"/>
        </w:rPr>
        <w:t xml:space="preserve">PROVVEDIMENTI DISCIPLINARI </w:t>
      </w:r>
    </w:p>
    <w:p w14:paraId="16507B04"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288C1734" w14:textId="77777777" w:rsidR="001A077E" w:rsidRPr="007F69C3" w:rsidRDefault="001A077E" w:rsidP="001A077E">
      <w:pPr>
        <w:pStyle w:val="titolo30"/>
        <w:rPr>
          <w:color w:val="002060"/>
        </w:rPr>
      </w:pPr>
      <w:r w:rsidRPr="007F69C3">
        <w:rPr>
          <w:color w:val="002060"/>
        </w:rPr>
        <w:t xml:space="preserve">ALLENATORI </w:t>
      </w:r>
    </w:p>
    <w:p w14:paraId="2162FC0F" w14:textId="77777777" w:rsidR="001A077E" w:rsidRPr="007F69C3" w:rsidRDefault="001A077E" w:rsidP="001A077E">
      <w:pPr>
        <w:pStyle w:val="titolo20"/>
        <w:rPr>
          <w:color w:val="002060"/>
        </w:rPr>
      </w:pPr>
      <w:r w:rsidRPr="007F69C3">
        <w:rPr>
          <w:color w:val="002060"/>
        </w:rPr>
        <w:t xml:space="preserve">SQUALIFICA FINO AL 14/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1DBA93D5" w14:textId="77777777" w:rsidTr="003A0384">
        <w:tc>
          <w:tcPr>
            <w:tcW w:w="2200" w:type="dxa"/>
            <w:tcMar>
              <w:top w:w="20" w:type="dxa"/>
              <w:left w:w="20" w:type="dxa"/>
              <w:bottom w:w="20" w:type="dxa"/>
              <w:right w:w="20" w:type="dxa"/>
            </w:tcMar>
            <w:vAlign w:val="center"/>
            <w:hideMark/>
          </w:tcPr>
          <w:p w14:paraId="6D6CA0F1" w14:textId="77777777" w:rsidR="001A077E" w:rsidRPr="007F69C3" w:rsidRDefault="001A077E" w:rsidP="003A0384">
            <w:pPr>
              <w:pStyle w:val="movimento"/>
              <w:rPr>
                <w:color w:val="002060"/>
              </w:rPr>
            </w:pPr>
            <w:r w:rsidRPr="007F69C3">
              <w:rPr>
                <w:color w:val="002060"/>
              </w:rPr>
              <w:t>PIERUCCI TOMMASO</w:t>
            </w:r>
          </w:p>
        </w:tc>
        <w:tc>
          <w:tcPr>
            <w:tcW w:w="2200" w:type="dxa"/>
            <w:tcMar>
              <w:top w:w="20" w:type="dxa"/>
              <w:left w:w="20" w:type="dxa"/>
              <w:bottom w:w="20" w:type="dxa"/>
              <w:right w:w="20" w:type="dxa"/>
            </w:tcMar>
            <w:vAlign w:val="center"/>
            <w:hideMark/>
          </w:tcPr>
          <w:p w14:paraId="7B67210D" w14:textId="77777777" w:rsidR="001A077E" w:rsidRPr="007F69C3" w:rsidRDefault="001A077E" w:rsidP="003A0384">
            <w:pPr>
              <w:pStyle w:val="movimento2"/>
              <w:rPr>
                <w:color w:val="002060"/>
              </w:rPr>
            </w:pPr>
            <w:r w:rsidRPr="007F69C3">
              <w:rPr>
                <w:color w:val="002060"/>
              </w:rPr>
              <w:t xml:space="preserve">(PIETRALACROCE 73) </w:t>
            </w:r>
          </w:p>
        </w:tc>
        <w:tc>
          <w:tcPr>
            <w:tcW w:w="800" w:type="dxa"/>
            <w:tcMar>
              <w:top w:w="20" w:type="dxa"/>
              <w:left w:w="20" w:type="dxa"/>
              <w:bottom w:w="20" w:type="dxa"/>
              <w:right w:w="20" w:type="dxa"/>
            </w:tcMar>
            <w:vAlign w:val="center"/>
            <w:hideMark/>
          </w:tcPr>
          <w:p w14:paraId="3E6BF85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F221A5C"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A5A1A94" w14:textId="77777777" w:rsidR="001A077E" w:rsidRPr="007F69C3" w:rsidRDefault="001A077E" w:rsidP="003A0384">
            <w:pPr>
              <w:pStyle w:val="movimento2"/>
              <w:rPr>
                <w:color w:val="002060"/>
              </w:rPr>
            </w:pPr>
            <w:r w:rsidRPr="007F69C3">
              <w:rPr>
                <w:color w:val="002060"/>
              </w:rPr>
              <w:t> </w:t>
            </w:r>
          </w:p>
        </w:tc>
      </w:tr>
    </w:tbl>
    <w:p w14:paraId="19C613B8" w14:textId="77777777" w:rsidR="001A077E" w:rsidRPr="007F69C3" w:rsidRDefault="001A077E" w:rsidP="001A077E">
      <w:pPr>
        <w:pStyle w:val="diffida"/>
        <w:spacing w:before="80" w:beforeAutospacing="0" w:after="40" w:afterAutospacing="0"/>
        <w:jc w:val="left"/>
        <w:rPr>
          <w:rFonts w:eastAsiaTheme="minorEastAsia"/>
          <w:color w:val="002060"/>
        </w:rPr>
      </w:pPr>
      <w:r w:rsidRPr="007F69C3">
        <w:rPr>
          <w:color w:val="002060"/>
        </w:rPr>
        <w:t xml:space="preserve">Per proteste nei confronti dell'arbitro. Allontanato. </w:t>
      </w:r>
    </w:p>
    <w:p w14:paraId="5EEF3C4E" w14:textId="77777777" w:rsidR="001A077E" w:rsidRPr="007F69C3" w:rsidRDefault="001A077E" w:rsidP="001A077E">
      <w:pPr>
        <w:pStyle w:val="titolo30"/>
        <w:rPr>
          <w:color w:val="002060"/>
        </w:rPr>
      </w:pPr>
      <w:r w:rsidRPr="007F69C3">
        <w:rPr>
          <w:color w:val="002060"/>
        </w:rPr>
        <w:t xml:space="preserve">CALCIATORI ESPULSI </w:t>
      </w:r>
    </w:p>
    <w:p w14:paraId="1AE95A99" w14:textId="77777777" w:rsidR="001A077E" w:rsidRPr="007F69C3" w:rsidRDefault="001A077E" w:rsidP="001A077E">
      <w:pPr>
        <w:pStyle w:val="titolo20"/>
        <w:rPr>
          <w:color w:val="002060"/>
        </w:rPr>
      </w:pPr>
      <w:r w:rsidRPr="007F69C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1CA4BC0" w14:textId="77777777" w:rsidTr="003A0384">
        <w:tc>
          <w:tcPr>
            <w:tcW w:w="2200" w:type="dxa"/>
            <w:tcMar>
              <w:top w:w="20" w:type="dxa"/>
              <w:left w:w="20" w:type="dxa"/>
              <w:bottom w:w="20" w:type="dxa"/>
              <w:right w:w="20" w:type="dxa"/>
            </w:tcMar>
            <w:vAlign w:val="center"/>
            <w:hideMark/>
          </w:tcPr>
          <w:p w14:paraId="05456665" w14:textId="77777777" w:rsidR="001A077E" w:rsidRPr="007F69C3" w:rsidRDefault="001A077E" w:rsidP="003A0384">
            <w:pPr>
              <w:pStyle w:val="movimento"/>
              <w:rPr>
                <w:color w:val="002060"/>
              </w:rPr>
            </w:pPr>
            <w:r w:rsidRPr="007F69C3">
              <w:rPr>
                <w:color w:val="002060"/>
              </w:rPr>
              <w:t>PJESHKA FLAVIO</w:t>
            </w:r>
          </w:p>
        </w:tc>
        <w:tc>
          <w:tcPr>
            <w:tcW w:w="2200" w:type="dxa"/>
            <w:tcMar>
              <w:top w:w="20" w:type="dxa"/>
              <w:left w:w="20" w:type="dxa"/>
              <w:bottom w:w="20" w:type="dxa"/>
              <w:right w:w="20" w:type="dxa"/>
            </w:tcMar>
            <w:vAlign w:val="center"/>
            <w:hideMark/>
          </w:tcPr>
          <w:p w14:paraId="5275D6C1" w14:textId="77777777" w:rsidR="001A077E" w:rsidRPr="007F69C3" w:rsidRDefault="001A077E" w:rsidP="003A0384">
            <w:pPr>
              <w:pStyle w:val="movimento2"/>
              <w:rPr>
                <w:color w:val="002060"/>
              </w:rPr>
            </w:pPr>
            <w:r w:rsidRPr="007F69C3">
              <w:rPr>
                <w:color w:val="002060"/>
              </w:rPr>
              <w:t xml:space="preserve">(REAL FABRIANO) </w:t>
            </w:r>
          </w:p>
        </w:tc>
        <w:tc>
          <w:tcPr>
            <w:tcW w:w="800" w:type="dxa"/>
            <w:tcMar>
              <w:top w:w="20" w:type="dxa"/>
              <w:left w:w="20" w:type="dxa"/>
              <w:bottom w:w="20" w:type="dxa"/>
              <w:right w:w="20" w:type="dxa"/>
            </w:tcMar>
            <w:vAlign w:val="center"/>
            <w:hideMark/>
          </w:tcPr>
          <w:p w14:paraId="0DBC8E7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5B1673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1D13425" w14:textId="77777777" w:rsidR="001A077E" w:rsidRPr="007F69C3" w:rsidRDefault="001A077E" w:rsidP="003A0384">
            <w:pPr>
              <w:pStyle w:val="movimento2"/>
              <w:rPr>
                <w:color w:val="002060"/>
              </w:rPr>
            </w:pPr>
            <w:r w:rsidRPr="007F69C3">
              <w:rPr>
                <w:color w:val="002060"/>
              </w:rPr>
              <w:t> </w:t>
            </w:r>
          </w:p>
        </w:tc>
      </w:tr>
    </w:tbl>
    <w:p w14:paraId="28C8FC90"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418DE4CC" w14:textId="77777777" w:rsidR="001A077E" w:rsidRPr="007F69C3" w:rsidRDefault="001A077E" w:rsidP="001A077E">
      <w:pPr>
        <w:pStyle w:val="titolo20"/>
        <w:rPr>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2193A08" w14:textId="77777777" w:rsidTr="003A0384">
        <w:tc>
          <w:tcPr>
            <w:tcW w:w="2200" w:type="dxa"/>
            <w:tcMar>
              <w:top w:w="20" w:type="dxa"/>
              <w:left w:w="20" w:type="dxa"/>
              <w:bottom w:w="20" w:type="dxa"/>
              <w:right w:w="20" w:type="dxa"/>
            </w:tcMar>
            <w:vAlign w:val="center"/>
            <w:hideMark/>
          </w:tcPr>
          <w:p w14:paraId="7B8F40B2" w14:textId="77777777" w:rsidR="001A077E" w:rsidRPr="007F69C3" w:rsidRDefault="001A077E" w:rsidP="003A0384">
            <w:pPr>
              <w:pStyle w:val="movimento"/>
              <w:rPr>
                <w:color w:val="002060"/>
              </w:rPr>
            </w:pPr>
            <w:r w:rsidRPr="007F69C3">
              <w:rPr>
                <w:color w:val="002060"/>
              </w:rPr>
              <w:t>IBRAHIMI DAVID</w:t>
            </w:r>
          </w:p>
        </w:tc>
        <w:tc>
          <w:tcPr>
            <w:tcW w:w="2200" w:type="dxa"/>
            <w:tcMar>
              <w:top w:w="20" w:type="dxa"/>
              <w:left w:w="20" w:type="dxa"/>
              <w:bottom w:w="20" w:type="dxa"/>
              <w:right w:w="20" w:type="dxa"/>
            </w:tcMar>
            <w:vAlign w:val="center"/>
            <w:hideMark/>
          </w:tcPr>
          <w:p w14:paraId="41B1DDA8" w14:textId="77777777" w:rsidR="001A077E" w:rsidRPr="007F69C3" w:rsidRDefault="001A077E" w:rsidP="003A0384">
            <w:pPr>
              <w:pStyle w:val="movimento2"/>
              <w:rPr>
                <w:color w:val="002060"/>
              </w:rPr>
            </w:pPr>
            <w:r w:rsidRPr="007F69C3">
              <w:rPr>
                <w:color w:val="002060"/>
              </w:rPr>
              <w:t xml:space="preserve">(ACLI MANTOVANI CALCIO A 5) </w:t>
            </w:r>
          </w:p>
        </w:tc>
        <w:tc>
          <w:tcPr>
            <w:tcW w:w="800" w:type="dxa"/>
            <w:tcMar>
              <w:top w:w="20" w:type="dxa"/>
              <w:left w:w="20" w:type="dxa"/>
              <w:bottom w:w="20" w:type="dxa"/>
              <w:right w:w="20" w:type="dxa"/>
            </w:tcMar>
            <w:vAlign w:val="center"/>
            <w:hideMark/>
          </w:tcPr>
          <w:p w14:paraId="5F914C92"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433755F" w14:textId="77777777" w:rsidR="001A077E" w:rsidRPr="007F69C3" w:rsidRDefault="001A077E" w:rsidP="003A0384">
            <w:pPr>
              <w:pStyle w:val="movimento"/>
              <w:rPr>
                <w:color w:val="002060"/>
              </w:rPr>
            </w:pPr>
            <w:r w:rsidRPr="007F69C3">
              <w:rPr>
                <w:color w:val="002060"/>
              </w:rPr>
              <w:t>BARONI SAMUELE</w:t>
            </w:r>
          </w:p>
        </w:tc>
        <w:tc>
          <w:tcPr>
            <w:tcW w:w="2200" w:type="dxa"/>
            <w:tcMar>
              <w:top w:w="20" w:type="dxa"/>
              <w:left w:w="20" w:type="dxa"/>
              <w:bottom w:w="20" w:type="dxa"/>
              <w:right w:w="20" w:type="dxa"/>
            </w:tcMar>
            <w:vAlign w:val="center"/>
            <w:hideMark/>
          </w:tcPr>
          <w:p w14:paraId="252AB2C7" w14:textId="77777777" w:rsidR="001A077E" w:rsidRPr="007F69C3" w:rsidRDefault="001A077E" w:rsidP="003A0384">
            <w:pPr>
              <w:pStyle w:val="movimento2"/>
              <w:rPr>
                <w:color w:val="002060"/>
              </w:rPr>
            </w:pPr>
            <w:r w:rsidRPr="007F69C3">
              <w:rPr>
                <w:color w:val="002060"/>
              </w:rPr>
              <w:t xml:space="preserve">(PIETRALACROCE 73) </w:t>
            </w:r>
          </w:p>
        </w:tc>
      </w:tr>
    </w:tbl>
    <w:p w14:paraId="4CD43885"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F08B0F0" w14:textId="77777777" w:rsidTr="003A0384">
        <w:tc>
          <w:tcPr>
            <w:tcW w:w="2200" w:type="dxa"/>
            <w:tcMar>
              <w:top w:w="20" w:type="dxa"/>
              <w:left w:w="20" w:type="dxa"/>
              <w:bottom w:w="20" w:type="dxa"/>
              <w:right w:w="20" w:type="dxa"/>
            </w:tcMar>
            <w:vAlign w:val="center"/>
            <w:hideMark/>
          </w:tcPr>
          <w:p w14:paraId="04892AA6" w14:textId="77777777" w:rsidR="001A077E" w:rsidRPr="007F69C3" w:rsidRDefault="001A077E" w:rsidP="003A0384">
            <w:pPr>
              <w:pStyle w:val="movimento"/>
              <w:rPr>
                <w:color w:val="002060"/>
              </w:rPr>
            </w:pPr>
            <w:r w:rsidRPr="007F69C3">
              <w:rPr>
                <w:color w:val="002060"/>
              </w:rPr>
              <w:t>COZZOLINO JOSEPH</w:t>
            </w:r>
          </w:p>
        </w:tc>
        <w:tc>
          <w:tcPr>
            <w:tcW w:w="2200" w:type="dxa"/>
            <w:tcMar>
              <w:top w:w="20" w:type="dxa"/>
              <w:left w:w="20" w:type="dxa"/>
              <w:bottom w:w="20" w:type="dxa"/>
              <w:right w:w="20" w:type="dxa"/>
            </w:tcMar>
            <w:vAlign w:val="center"/>
            <w:hideMark/>
          </w:tcPr>
          <w:p w14:paraId="1D35DE1A" w14:textId="77777777" w:rsidR="001A077E" w:rsidRPr="007F69C3" w:rsidRDefault="001A077E" w:rsidP="003A0384">
            <w:pPr>
              <w:pStyle w:val="movimento2"/>
              <w:rPr>
                <w:color w:val="002060"/>
              </w:rPr>
            </w:pPr>
            <w:r w:rsidRPr="007F69C3">
              <w:rPr>
                <w:color w:val="002060"/>
              </w:rPr>
              <w:t xml:space="preserve">(ACLI AUDAX MONTECOSARO C5) </w:t>
            </w:r>
          </w:p>
        </w:tc>
        <w:tc>
          <w:tcPr>
            <w:tcW w:w="800" w:type="dxa"/>
            <w:tcMar>
              <w:top w:w="20" w:type="dxa"/>
              <w:left w:w="20" w:type="dxa"/>
              <w:bottom w:w="20" w:type="dxa"/>
              <w:right w:w="20" w:type="dxa"/>
            </w:tcMar>
            <w:vAlign w:val="center"/>
            <w:hideMark/>
          </w:tcPr>
          <w:p w14:paraId="36963CF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CADF8C5" w14:textId="77777777" w:rsidR="001A077E" w:rsidRPr="007F69C3" w:rsidRDefault="001A077E" w:rsidP="003A0384">
            <w:pPr>
              <w:pStyle w:val="movimento"/>
              <w:rPr>
                <w:color w:val="002060"/>
              </w:rPr>
            </w:pPr>
            <w:r w:rsidRPr="007F69C3">
              <w:rPr>
                <w:color w:val="002060"/>
              </w:rPr>
              <w:t>BENABDELKADER YASSINE</w:t>
            </w:r>
          </w:p>
        </w:tc>
        <w:tc>
          <w:tcPr>
            <w:tcW w:w="2200" w:type="dxa"/>
            <w:tcMar>
              <w:top w:w="20" w:type="dxa"/>
              <w:left w:w="20" w:type="dxa"/>
              <w:bottom w:w="20" w:type="dxa"/>
              <w:right w:w="20" w:type="dxa"/>
            </w:tcMar>
            <w:vAlign w:val="center"/>
            <w:hideMark/>
          </w:tcPr>
          <w:p w14:paraId="792D6F03" w14:textId="77777777" w:rsidR="001A077E" w:rsidRPr="007F69C3" w:rsidRDefault="001A077E" w:rsidP="003A0384">
            <w:pPr>
              <w:pStyle w:val="movimento2"/>
              <w:rPr>
                <w:color w:val="002060"/>
              </w:rPr>
            </w:pPr>
            <w:r w:rsidRPr="007F69C3">
              <w:rPr>
                <w:color w:val="002060"/>
              </w:rPr>
              <w:t xml:space="preserve">(OSIMO FIVE) </w:t>
            </w:r>
          </w:p>
        </w:tc>
      </w:tr>
      <w:tr w:rsidR="001A077E" w:rsidRPr="007F69C3" w14:paraId="6F0D8FC4" w14:textId="77777777" w:rsidTr="003A0384">
        <w:tc>
          <w:tcPr>
            <w:tcW w:w="2200" w:type="dxa"/>
            <w:tcMar>
              <w:top w:w="20" w:type="dxa"/>
              <w:left w:w="20" w:type="dxa"/>
              <w:bottom w:w="20" w:type="dxa"/>
              <w:right w:w="20" w:type="dxa"/>
            </w:tcMar>
            <w:vAlign w:val="center"/>
            <w:hideMark/>
          </w:tcPr>
          <w:p w14:paraId="6B78C1EC" w14:textId="77777777" w:rsidR="001A077E" w:rsidRPr="007F69C3" w:rsidRDefault="001A077E" w:rsidP="003A0384">
            <w:pPr>
              <w:pStyle w:val="movimento"/>
              <w:rPr>
                <w:color w:val="002060"/>
              </w:rPr>
            </w:pPr>
            <w:r w:rsidRPr="007F69C3">
              <w:rPr>
                <w:color w:val="002060"/>
              </w:rPr>
              <w:t>SPARAPANI TOMMASO</w:t>
            </w:r>
          </w:p>
        </w:tc>
        <w:tc>
          <w:tcPr>
            <w:tcW w:w="2200" w:type="dxa"/>
            <w:tcMar>
              <w:top w:w="20" w:type="dxa"/>
              <w:left w:w="20" w:type="dxa"/>
              <w:bottom w:w="20" w:type="dxa"/>
              <w:right w:w="20" w:type="dxa"/>
            </w:tcMar>
            <w:vAlign w:val="center"/>
            <w:hideMark/>
          </w:tcPr>
          <w:p w14:paraId="12B479AA" w14:textId="77777777" w:rsidR="001A077E" w:rsidRPr="007F69C3" w:rsidRDefault="001A077E" w:rsidP="003A0384">
            <w:pPr>
              <w:pStyle w:val="movimento2"/>
              <w:rPr>
                <w:color w:val="002060"/>
              </w:rPr>
            </w:pPr>
            <w:r w:rsidRPr="007F69C3">
              <w:rPr>
                <w:color w:val="002060"/>
              </w:rPr>
              <w:t xml:space="preserve">(OSIMO FIVE) </w:t>
            </w:r>
          </w:p>
        </w:tc>
        <w:tc>
          <w:tcPr>
            <w:tcW w:w="800" w:type="dxa"/>
            <w:tcMar>
              <w:top w:w="20" w:type="dxa"/>
              <w:left w:w="20" w:type="dxa"/>
              <w:bottom w:w="20" w:type="dxa"/>
              <w:right w:w="20" w:type="dxa"/>
            </w:tcMar>
            <w:vAlign w:val="center"/>
            <w:hideMark/>
          </w:tcPr>
          <w:p w14:paraId="30AC3D3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AB4FAE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C0AA29F" w14:textId="77777777" w:rsidR="001A077E" w:rsidRPr="007F69C3" w:rsidRDefault="001A077E" w:rsidP="003A0384">
            <w:pPr>
              <w:pStyle w:val="movimento2"/>
              <w:rPr>
                <w:color w:val="002060"/>
              </w:rPr>
            </w:pPr>
            <w:r w:rsidRPr="007F69C3">
              <w:rPr>
                <w:color w:val="002060"/>
              </w:rPr>
              <w:t> </w:t>
            </w:r>
          </w:p>
        </w:tc>
      </w:tr>
    </w:tbl>
    <w:p w14:paraId="76514285" w14:textId="77777777" w:rsidR="001A077E" w:rsidRPr="007F69C3" w:rsidRDefault="001A077E" w:rsidP="001A077E">
      <w:pPr>
        <w:pStyle w:val="titolo20"/>
        <w:rPr>
          <w:rFonts w:eastAsiaTheme="minorEastAsia"/>
          <w:color w:val="002060"/>
        </w:rPr>
      </w:pPr>
      <w:r w:rsidRPr="007F69C3">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3B2561B7" w14:textId="77777777" w:rsidTr="003A0384">
        <w:tc>
          <w:tcPr>
            <w:tcW w:w="2200" w:type="dxa"/>
            <w:tcMar>
              <w:top w:w="20" w:type="dxa"/>
              <w:left w:w="20" w:type="dxa"/>
              <w:bottom w:w="20" w:type="dxa"/>
              <w:right w:w="20" w:type="dxa"/>
            </w:tcMar>
            <w:vAlign w:val="center"/>
            <w:hideMark/>
          </w:tcPr>
          <w:p w14:paraId="2671CCF2" w14:textId="77777777" w:rsidR="001A077E" w:rsidRPr="007F69C3" w:rsidRDefault="001A077E" w:rsidP="003A0384">
            <w:pPr>
              <w:pStyle w:val="movimento"/>
              <w:rPr>
                <w:color w:val="002060"/>
              </w:rPr>
            </w:pPr>
            <w:r w:rsidRPr="007F69C3">
              <w:rPr>
                <w:color w:val="002060"/>
              </w:rPr>
              <w:t>EL KHANOUSSI AYMAN</w:t>
            </w:r>
          </w:p>
        </w:tc>
        <w:tc>
          <w:tcPr>
            <w:tcW w:w="2200" w:type="dxa"/>
            <w:tcMar>
              <w:top w:w="20" w:type="dxa"/>
              <w:left w:w="20" w:type="dxa"/>
              <w:bottom w:w="20" w:type="dxa"/>
              <w:right w:w="20" w:type="dxa"/>
            </w:tcMar>
            <w:vAlign w:val="center"/>
            <w:hideMark/>
          </w:tcPr>
          <w:p w14:paraId="76D037A7" w14:textId="77777777" w:rsidR="001A077E" w:rsidRPr="007F69C3" w:rsidRDefault="001A077E" w:rsidP="003A0384">
            <w:pPr>
              <w:pStyle w:val="movimento2"/>
              <w:rPr>
                <w:color w:val="002060"/>
              </w:rPr>
            </w:pPr>
            <w:r w:rsidRPr="007F69C3">
              <w:rPr>
                <w:color w:val="002060"/>
              </w:rPr>
              <w:t xml:space="preserve">(PIETRALACROCE 73) </w:t>
            </w:r>
          </w:p>
        </w:tc>
        <w:tc>
          <w:tcPr>
            <w:tcW w:w="800" w:type="dxa"/>
            <w:tcMar>
              <w:top w:w="20" w:type="dxa"/>
              <w:left w:w="20" w:type="dxa"/>
              <w:bottom w:w="20" w:type="dxa"/>
              <w:right w:w="20" w:type="dxa"/>
            </w:tcMar>
            <w:vAlign w:val="center"/>
            <w:hideMark/>
          </w:tcPr>
          <w:p w14:paraId="2CF3F668"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640CD9F" w14:textId="77777777" w:rsidR="001A077E" w:rsidRPr="007F69C3" w:rsidRDefault="001A077E" w:rsidP="003A0384">
            <w:pPr>
              <w:pStyle w:val="movimento"/>
              <w:rPr>
                <w:color w:val="002060"/>
              </w:rPr>
            </w:pPr>
            <w:r w:rsidRPr="007F69C3">
              <w:rPr>
                <w:color w:val="002060"/>
              </w:rPr>
              <w:t>NINFADORO ANTONIO</w:t>
            </w:r>
          </w:p>
        </w:tc>
        <w:tc>
          <w:tcPr>
            <w:tcW w:w="2200" w:type="dxa"/>
            <w:tcMar>
              <w:top w:w="20" w:type="dxa"/>
              <w:left w:w="20" w:type="dxa"/>
              <w:bottom w:w="20" w:type="dxa"/>
              <w:right w:w="20" w:type="dxa"/>
            </w:tcMar>
            <w:vAlign w:val="center"/>
            <w:hideMark/>
          </w:tcPr>
          <w:p w14:paraId="1F1D1E70" w14:textId="77777777" w:rsidR="001A077E" w:rsidRPr="007F69C3" w:rsidRDefault="001A077E" w:rsidP="003A0384">
            <w:pPr>
              <w:pStyle w:val="movimento2"/>
              <w:rPr>
                <w:color w:val="002060"/>
              </w:rPr>
            </w:pPr>
            <w:r w:rsidRPr="007F69C3">
              <w:rPr>
                <w:color w:val="002060"/>
              </w:rPr>
              <w:t xml:space="preserve">(PIETRALACROCE 73) </w:t>
            </w:r>
          </w:p>
        </w:tc>
      </w:tr>
    </w:tbl>
    <w:p w14:paraId="242277B5"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38348D34" w14:textId="77777777" w:rsidTr="003A0384">
        <w:tc>
          <w:tcPr>
            <w:tcW w:w="2200" w:type="dxa"/>
            <w:tcMar>
              <w:top w:w="20" w:type="dxa"/>
              <w:left w:w="20" w:type="dxa"/>
              <w:bottom w:w="20" w:type="dxa"/>
              <w:right w:w="20" w:type="dxa"/>
            </w:tcMar>
            <w:vAlign w:val="center"/>
            <w:hideMark/>
          </w:tcPr>
          <w:p w14:paraId="59572681" w14:textId="77777777" w:rsidR="001A077E" w:rsidRPr="007F69C3" w:rsidRDefault="001A077E" w:rsidP="003A0384">
            <w:pPr>
              <w:pStyle w:val="movimento"/>
              <w:rPr>
                <w:color w:val="002060"/>
              </w:rPr>
            </w:pPr>
            <w:r w:rsidRPr="007F69C3">
              <w:rPr>
                <w:color w:val="002060"/>
              </w:rPr>
              <w:t>CAGIAO EMILIO LUIS</w:t>
            </w:r>
          </w:p>
        </w:tc>
        <w:tc>
          <w:tcPr>
            <w:tcW w:w="2200" w:type="dxa"/>
            <w:tcMar>
              <w:top w:w="20" w:type="dxa"/>
              <w:left w:w="20" w:type="dxa"/>
              <w:bottom w:w="20" w:type="dxa"/>
              <w:right w:w="20" w:type="dxa"/>
            </w:tcMar>
            <w:vAlign w:val="center"/>
            <w:hideMark/>
          </w:tcPr>
          <w:p w14:paraId="7F6D1533" w14:textId="77777777" w:rsidR="001A077E" w:rsidRPr="007F69C3" w:rsidRDefault="001A077E" w:rsidP="003A0384">
            <w:pPr>
              <w:pStyle w:val="movimento2"/>
              <w:rPr>
                <w:color w:val="002060"/>
              </w:rPr>
            </w:pPr>
            <w:r w:rsidRPr="007F69C3">
              <w:rPr>
                <w:color w:val="002060"/>
              </w:rPr>
              <w:t xml:space="preserve">(BORGOROSSO TOLENTINO) </w:t>
            </w:r>
          </w:p>
        </w:tc>
        <w:tc>
          <w:tcPr>
            <w:tcW w:w="800" w:type="dxa"/>
            <w:tcMar>
              <w:top w:w="20" w:type="dxa"/>
              <w:left w:w="20" w:type="dxa"/>
              <w:bottom w:w="20" w:type="dxa"/>
              <w:right w:w="20" w:type="dxa"/>
            </w:tcMar>
            <w:vAlign w:val="center"/>
            <w:hideMark/>
          </w:tcPr>
          <w:p w14:paraId="16D34CC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3351C86" w14:textId="77777777" w:rsidR="001A077E" w:rsidRPr="007F69C3" w:rsidRDefault="001A077E" w:rsidP="003A0384">
            <w:pPr>
              <w:pStyle w:val="movimento"/>
              <w:rPr>
                <w:color w:val="002060"/>
              </w:rPr>
            </w:pPr>
            <w:r w:rsidRPr="007F69C3">
              <w:rPr>
                <w:color w:val="002060"/>
              </w:rPr>
              <w:t>BIONDI ALESSANDRO</w:t>
            </w:r>
          </w:p>
        </w:tc>
        <w:tc>
          <w:tcPr>
            <w:tcW w:w="2200" w:type="dxa"/>
            <w:tcMar>
              <w:top w:w="20" w:type="dxa"/>
              <w:left w:w="20" w:type="dxa"/>
              <w:bottom w:w="20" w:type="dxa"/>
              <w:right w:w="20" w:type="dxa"/>
            </w:tcMar>
            <w:vAlign w:val="center"/>
            <w:hideMark/>
          </w:tcPr>
          <w:p w14:paraId="67941D4A" w14:textId="77777777" w:rsidR="001A077E" w:rsidRPr="007F69C3" w:rsidRDefault="001A077E" w:rsidP="003A0384">
            <w:pPr>
              <w:pStyle w:val="movimento2"/>
              <w:rPr>
                <w:color w:val="002060"/>
              </w:rPr>
            </w:pPr>
            <w:r w:rsidRPr="007F69C3">
              <w:rPr>
                <w:color w:val="002060"/>
              </w:rPr>
              <w:t xml:space="preserve">(NUOVA JUVENTINA FFC) </w:t>
            </w:r>
          </w:p>
        </w:tc>
      </w:tr>
      <w:tr w:rsidR="001A077E" w:rsidRPr="007F69C3" w14:paraId="76096378" w14:textId="77777777" w:rsidTr="003A0384">
        <w:tc>
          <w:tcPr>
            <w:tcW w:w="2200" w:type="dxa"/>
            <w:tcMar>
              <w:top w:w="20" w:type="dxa"/>
              <w:left w:w="20" w:type="dxa"/>
              <w:bottom w:w="20" w:type="dxa"/>
              <w:right w:w="20" w:type="dxa"/>
            </w:tcMar>
            <w:vAlign w:val="center"/>
            <w:hideMark/>
          </w:tcPr>
          <w:p w14:paraId="5319DE41" w14:textId="77777777" w:rsidR="001A077E" w:rsidRPr="007F69C3" w:rsidRDefault="001A077E" w:rsidP="003A0384">
            <w:pPr>
              <w:pStyle w:val="movimento"/>
              <w:rPr>
                <w:color w:val="002060"/>
              </w:rPr>
            </w:pPr>
            <w:r w:rsidRPr="007F69C3">
              <w:rPr>
                <w:color w:val="002060"/>
              </w:rPr>
              <w:t>OLIVIERI EDOARDO</w:t>
            </w:r>
          </w:p>
        </w:tc>
        <w:tc>
          <w:tcPr>
            <w:tcW w:w="2200" w:type="dxa"/>
            <w:tcMar>
              <w:top w:w="20" w:type="dxa"/>
              <w:left w:w="20" w:type="dxa"/>
              <w:bottom w:w="20" w:type="dxa"/>
              <w:right w:w="20" w:type="dxa"/>
            </w:tcMar>
            <w:vAlign w:val="center"/>
            <w:hideMark/>
          </w:tcPr>
          <w:p w14:paraId="22703FB4" w14:textId="77777777" w:rsidR="001A077E" w:rsidRPr="007F69C3" w:rsidRDefault="001A077E" w:rsidP="003A0384">
            <w:pPr>
              <w:pStyle w:val="movimento2"/>
              <w:rPr>
                <w:color w:val="002060"/>
              </w:rPr>
            </w:pPr>
            <w:r w:rsidRPr="007F69C3">
              <w:rPr>
                <w:color w:val="002060"/>
              </w:rPr>
              <w:t xml:space="preserve">(NUOVA JUVENTINA FFC) </w:t>
            </w:r>
          </w:p>
        </w:tc>
        <w:tc>
          <w:tcPr>
            <w:tcW w:w="800" w:type="dxa"/>
            <w:tcMar>
              <w:top w:w="20" w:type="dxa"/>
              <w:left w:w="20" w:type="dxa"/>
              <w:bottom w:w="20" w:type="dxa"/>
              <w:right w:w="20" w:type="dxa"/>
            </w:tcMar>
            <w:vAlign w:val="center"/>
            <w:hideMark/>
          </w:tcPr>
          <w:p w14:paraId="474898E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71FD9AC" w14:textId="77777777" w:rsidR="001A077E" w:rsidRPr="007F69C3" w:rsidRDefault="001A077E" w:rsidP="003A0384">
            <w:pPr>
              <w:pStyle w:val="movimento"/>
              <w:rPr>
                <w:color w:val="002060"/>
              </w:rPr>
            </w:pPr>
            <w:r w:rsidRPr="007F69C3">
              <w:rPr>
                <w:color w:val="002060"/>
              </w:rPr>
              <w:t>SPRECA ELIA</w:t>
            </w:r>
          </w:p>
        </w:tc>
        <w:tc>
          <w:tcPr>
            <w:tcW w:w="2200" w:type="dxa"/>
            <w:tcMar>
              <w:top w:w="20" w:type="dxa"/>
              <w:left w:w="20" w:type="dxa"/>
              <w:bottom w:w="20" w:type="dxa"/>
              <w:right w:w="20" w:type="dxa"/>
            </w:tcMar>
            <w:vAlign w:val="center"/>
            <w:hideMark/>
          </w:tcPr>
          <w:p w14:paraId="2BEE74F3" w14:textId="77777777" w:rsidR="001A077E" w:rsidRPr="007F69C3" w:rsidRDefault="001A077E" w:rsidP="003A0384">
            <w:pPr>
              <w:pStyle w:val="movimento2"/>
              <w:rPr>
                <w:color w:val="002060"/>
              </w:rPr>
            </w:pPr>
            <w:r w:rsidRPr="007F69C3">
              <w:rPr>
                <w:color w:val="002060"/>
              </w:rPr>
              <w:t xml:space="preserve">(NUOVA JUVENTINA FFC) </w:t>
            </w:r>
          </w:p>
        </w:tc>
      </w:tr>
      <w:tr w:rsidR="001A077E" w:rsidRPr="007F69C3" w14:paraId="07E6099A" w14:textId="77777777" w:rsidTr="003A0384">
        <w:tc>
          <w:tcPr>
            <w:tcW w:w="2200" w:type="dxa"/>
            <w:tcMar>
              <w:top w:w="20" w:type="dxa"/>
              <w:left w:w="20" w:type="dxa"/>
              <w:bottom w:w="20" w:type="dxa"/>
              <w:right w:w="20" w:type="dxa"/>
            </w:tcMar>
            <w:vAlign w:val="center"/>
            <w:hideMark/>
          </w:tcPr>
          <w:p w14:paraId="6139E096" w14:textId="77777777" w:rsidR="001A077E" w:rsidRPr="007F69C3" w:rsidRDefault="001A077E" w:rsidP="003A0384">
            <w:pPr>
              <w:pStyle w:val="movimento"/>
              <w:rPr>
                <w:color w:val="002060"/>
              </w:rPr>
            </w:pPr>
            <w:r w:rsidRPr="007F69C3">
              <w:rPr>
                <w:color w:val="002060"/>
              </w:rPr>
              <w:t>MILANI GIANLUCA</w:t>
            </w:r>
          </w:p>
        </w:tc>
        <w:tc>
          <w:tcPr>
            <w:tcW w:w="2200" w:type="dxa"/>
            <w:tcMar>
              <w:top w:w="20" w:type="dxa"/>
              <w:left w:w="20" w:type="dxa"/>
              <w:bottom w:w="20" w:type="dxa"/>
              <w:right w:w="20" w:type="dxa"/>
            </w:tcMar>
            <w:vAlign w:val="center"/>
            <w:hideMark/>
          </w:tcPr>
          <w:p w14:paraId="0469CD36" w14:textId="77777777" w:rsidR="001A077E" w:rsidRPr="007F69C3" w:rsidRDefault="001A077E" w:rsidP="003A0384">
            <w:pPr>
              <w:pStyle w:val="movimento2"/>
              <w:rPr>
                <w:color w:val="002060"/>
              </w:rPr>
            </w:pPr>
            <w:r w:rsidRPr="007F69C3">
              <w:rPr>
                <w:color w:val="002060"/>
              </w:rPr>
              <w:t xml:space="preserve">(PIETRALACROCE 73) </w:t>
            </w:r>
          </w:p>
        </w:tc>
        <w:tc>
          <w:tcPr>
            <w:tcW w:w="800" w:type="dxa"/>
            <w:tcMar>
              <w:top w:w="20" w:type="dxa"/>
              <w:left w:w="20" w:type="dxa"/>
              <w:bottom w:w="20" w:type="dxa"/>
              <w:right w:w="20" w:type="dxa"/>
            </w:tcMar>
            <w:vAlign w:val="center"/>
            <w:hideMark/>
          </w:tcPr>
          <w:p w14:paraId="69F2479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EB23851" w14:textId="77777777" w:rsidR="001A077E" w:rsidRPr="007F69C3" w:rsidRDefault="001A077E" w:rsidP="003A0384">
            <w:pPr>
              <w:pStyle w:val="movimento"/>
              <w:rPr>
                <w:color w:val="002060"/>
              </w:rPr>
            </w:pPr>
            <w:r w:rsidRPr="007F69C3">
              <w:rPr>
                <w:color w:val="002060"/>
              </w:rPr>
              <w:t>ALLEGRINI DANIELE</w:t>
            </w:r>
          </w:p>
        </w:tc>
        <w:tc>
          <w:tcPr>
            <w:tcW w:w="2200" w:type="dxa"/>
            <w:tcMar>
              <w:top w:w="20" w:type="dxa"/>
              <w:left w:w="20" w:type="dxa"/>
              <w:bottom w:w="20" w:type="dxa"/>
              <w:right w:w="20" w:type="dxa"/>
            </w:tcMar>
            <w:vAlign w:val="center"/>
            <w:hideMark/>
          </w:tcPr>
          <w:p w14:paraId="66272C94" w14:textId="77777777" w:rsidR="001A077E" w:rsidRPr="007F69C3" w:rsidRDefault="001A077E" w:rsidP="003A0384">
            <w:pPr>
              <w:pStyle w:val="movimento2"/>
              <w:rPr>
                <w:color w:val="002060"/>
              </w:rPr>
            </w:pPr>
            <w:r w:rsidRPr="007F69C3">
              <w:rPr>
                <w:color w:val="002060"/>
              </w:rPr>
              <w:t xml:space="preserve">(REAL FABRIANO) </w:t>
            </w:r>
          </w:p>
        </w:tc>
      </w:tr>
    </w:tbl>
    <w:p w14:paraId="1F0B18A3" w14:textId="77777777" w:rsidR="001A077E" w:rsidRPr="007F69C3" w:rsidRDefault="001A077E" w:rsidP="001A077E">
      <w:pPr>
        <w:pStyle w:val="titolo10"/>
        <w:rPr>
          <w:rFonts w:eastAsiaTheme="minorEastAsia"/>
          <w:color w:val="002060"/>
        </w:rPr>
      </w:pPr>
      <w:r w:rsidRPr="007F69C3">
        <w:rPr>
          <w:color w:val="002060"/>
        </w:rPr>
        <w:t xml:space="preserve">GARE DEL 4/ 2/2024 </w:t>
      </w:r>
    </w:p>
    <w:p w14:paraId="07BCE7D4" w14:textId="77777777" w:rsidR="001A077E" w:rsidRPr="007F69C3" w:rsidRDefault="001A077E" w:rsidP="001A077E">
      <w:pPr>
        <w:pStyle w:val="titolo7a"/>
        <w:rPr>
          <w:color w:val="002060"/>
        </w:rPr>
      </w:pPr>
      <w:r w:rsidRPr="007F69C3">
        <w:rPr>
          <w:color w:val="002060"/>
        </w:rPr>
        <w:t xml:space="preserve">PROVVEDIMENTI DISCIPLINARI </w:t>
      </w:r>
    </w:p>
    <w:p w14:paraId="751675D9"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79B3EAC2" w14:textId="77777777" w:rsidR="001A077E" w:rsidRPr="007F69C3" w:rsidRDefault="001A077E" w:rsidP="001A077E">
      <w:pPr>
        <w:pStyle w:val="titolo30"/>
        <w:rPr>
          <w:color w:val="002060"/>
        </w:rPr>
      </w:pPr>
      <w:r w:rsidRPr="007F69C3">
        <w:rPr>
          <w:color w:val="002060"/>
        </w:rPr>
        <w:t xml:space="preserve">SOCIETA' </w:t>
      </w:r>
    </w:p>
    <w:p w14:paraId="06420818" w14:textId="77777777" w:rsidR="001A077E" w:rsidRPr="007F69C3" w:rsidRDefault="001A077E" w:rsidP="001A077E">
      <w:pPr>
        <w:pStyle w:val="titolo20"/>
        <w:rPr>
          <w:color w:val="002060"/>
        </w:rPr>
      </w:pPr>
      <w:r w:rsidRPr="007F69C3">
        <w:rPr>
          <w:color w:val="002060"/>
        </w:rPr>
        <w:t xml:space="preserve">PERDITA DELLA GARA: </w:t>
      </w:r>
    </w:p>
    <w:p w14:paraId="2E3D3EB0" w14:textId="77777777" w:rsidR="001A077E" w:rsidRPr="007F69C3" w:rsidRDefault="001A077E" w:rsidP="001A077E">
      <w:pPr>
        <w:pStyle w:val="diffida"/>
        <w:spacing w:before="80" w:beforeAutospacing="0" w:after="40" w:afterAutospacing="0"/>
        <w:jc w:val="left"/>
        <w:rPr>
          <w:color w:val="002060"/>
        </w:rPr>
      </w:pPr>
      <w:r w:rsidRPr="007F69C3">
        <w:rPr>
          <w:color w:val="002060"/>
        </w:rPr>
        <w:t xml:space="preserve">ALMA JUVENTUS FANO </w:t>
      </w:r>
      <w:r w:rsidRPr="007F69C3">
        <w:rPr>
          <w:color w:val="002060"/>
        </w:rPr>
        <w:br/>
        <w:t xml:space="preserve">V. delibera. </w:t>
      </w:r>
    </w:p>
    <w:p w14:paraId="7E9AA1BA" w14:textId="77777777" w:rsidR="001A077E" w:rsidRPr="007F69C3" w:rsidRDefault="001A077E" w:rsidP="001A077E">
      <w:pPr>
        <w:pStyle w:val="titolo20"/>
        <w:rPr>
          <w:color w:val="002060"/>
        </w:rPr>
      </w:pPr>
      <w:r w:rsidRPr="007F69C3">
        <w:rPr>
          <w:color w:val="002060"/>
        </w:rPr>
        <w:t xml:space="preserve">PENALIZZAZIONE PUNTI IN CLASSIFICA: </w:t>
      </w:r>
    </w:p>
    <w:p w14:paraId="0D3B5AD4" w14:textId="77777777" w:rsidR="001A077E" w:rsidRPr="007F69C3" w:rsidRDefault="001A077E" w:rsidP="001A077E">
      <w:pPr>
        <w:pStyle w:val="diffida"/>
        <w:spacing w:before="80" w:beforeAutospacing="0" w:after="40" w:afterAutospacing="0"/>
        <w:jc w:val="left"/>
        <w:rPr>
          <w:color w:val="002060"/>
          <w:lang w:val="es-ES"/>
        </w:rPr>
      </w:pPr>
      <w:r w:rsidRPr="007F69C3">
        <w:rPr>
          <w:color w:val="002060"/>
          <w:lang w:val="es-ES"/>
        </w:rPr>
        <w:t xml:space="preserve">ALMA JUVENTUS FANO 1 </w:t>
      </w:r>
      <w:r w:rsidRPr="007F69C3">
        <w:rPr>
          <w:color w:val="002060"/>
          <w:lang w:val="es-ES"/>
        </w:rPr>
        <w:br/>
        <w:t xml:space="preserve">v. delibera </w:t>
      </w:r>
    </w:p>
    <w:p w14:paraId="39182D0A" w14:textId="77777777" w:rsidR="001A077E" w:rsidRPr="007F69C3" w:rsidRDefault="001A077E" w:rsidP="001A077E">
      <w:pPr>
        <w:pStyle w:val="titolo20"/>
        <w:rPr>
          <w:color w:val="002060"/>
          <w:lang w:val="es-ES"/>
        </w:rPr>
      </w:pPr>
      <w:r w:rsidRPr="007F69C3">
        <w:rPr>
          <w:color w:val="002060"/>
          <w:lang w:val="es-ES"/>
        </w:rPr>
        <w:t xml:space="preserve">AMMENDA </w:t>
      </w:r>
    </w:p>
    <w:p w14:paraId="6F84B10C" w14:textId="77777777" w:rsidR="001A077E" w:rsidRPr="007F69C3" w:rsidRDefault="001A077E" w:rsidP="001A077E">
      <w:pPr>
        <w:pStyle w:val="diffida"/>
        <w:spacing w:before="80" w:beforeAutospacing="0" w:after="40" w:afterAutospacing="0"/>
        <w:jc w:val="left"/>
        <w:rPr>
          <w:color w:val="002060"/>
          <w:lang w:val="es-ES"/>
        </w:rPr>
      </w:pPr>
      <w:r w:rsidRPr="007F69C3">
        <w:rPr>
          <w:color w:val="002060"/>
          <w:lang w:val="es-ES"/>
        </w:rPr>
        <w:t xml:space="preserve">Euro 100,00 ALMA JUVENTUS FANO </w:t>
      </w:r>
      <w:r w:rsidRPr="007F69C3">
        <w:rPr>
          <w:color w:val="002060"/>
          <w:lang w:val="es-ES"/>
        </w:rPr>
        <w:br/>
        <w:t xml:space="preserve">V. delibera </w:t>
      </w:r>
    </w:p>
    <w:p w14:paraId="50890016" w14:textId="77777777" w:rsidR="001A077E" w:rsidRPr="007F69C3" w:rsidRDefault="001A077E" w:rsidP="001A077E">
      <w:pPr>
        <w:pStyle w:val="titolo30"/>
        <w:rPr>
          <w:color w:val="002060"/>
        </w:rPr>
      </w:pPr>
      <w:r w:rsidRPr="007F69C3">
        <w:rPr>
          <w:color w:val="002060"/>
        </w:rPr>
        <w:t xml:space="preserve">CALCIATORI NON ESPULSI </w:t>
      </w:r>
    </w:p>
    <w:p w14:paraId="32D52708" w14:textId="77777777" w:rsidR="001A077E" w:rsidRPr="007F69C3" w:rsidRDefault="001A077E" w:rsidP="001A077E">
      <w:pPr>
        <w:pStyle w:val="titolo20"/>
        <w:rPr>
          <w:color w:val="002060"/>
        </w:rPr>
      </w:pPr>
      <w:r w:rsidRPr="007F69C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655CC84" w14:textId="77777777" w:rsidTr="003A0384">
        <w:tc>
          <w:tcPr>
            <w:tcW w:w="2200" w:type="dxa"/>
            <w:tcMar>
              <w:top w:w="20" w:type="dxa"/>
              <w:left w:w="20" w:type="dxa"/>
              <w:bottom w:w="20" w:type="dxa"/>
              <w:right w:w="20" w:type="dxa"/>
            </w:tcMar>
            <w:vAlign w:val="center"/>
            <w:hideMark/>
          </w:tcPr>
          <w:p w14:paraId="36472BFC" w14:textId="77777777" w:rsidR="001A077E" w:rsidRPr="007F69C3" w:rsidRDefault="001A077E" w:rsidP="003A0384">
            <w:pPr>
              <w:pStyle w:val="movimento"/>
              <w:rPr>
                <w:color w:val="002060"/>
              </w:rPr>
            </w:pPr>
            <w:r w:rsidRPr="007F69C3">
              <w:rPr>
                <w:color w:val="002060"/>
              </w:rPr>
              <w:t>SERRANY MOSTAFA</w:t>
            </w:r>
          </w:p>
        </w:tc>
        <w:tc>
          <w:tcPr>
            <w:tcW w:w="2200" w:type="dxa"/>
            <w:tcMar>
              <w:top w:w="20" w:type="dxa"/>
              <w:left w:w="20" w:type="dxa"/>
              <w:bottom w:w="20" w:type="dxa"/>
              <w:right w:w="20" w:type="dxa"/>
            </w:tcMar>
            <w:vAlign w:val="center"/>
            <w:hideMark/>
          </w:tcPr>
          <w:p w14:paraId="636F205C" w14:textId="77777777" w:rsidR="001A077E" w:rsidRPr="007F69C3" w:rsidRDefault="001A077E" w:rsidP="003A0384">
            <w:pPr>
              <w:pStyle w:val="movimento2"/>
              <w:rPr>
                <w:color w:val="002060"/>
              </w:rPr>
            </w:pPr>
            <w:r w:rsidRPr="007F69C3">
              <w:rPr>
                <w:color w:val="002060"/>
              </w:rPr>
              <w:t xml:space="preserve">(JESI) </w:t>
            </w:r>
          </w:p>
        </w:tc>
        <w:tc>
          <w:tcPr>
            <w:tcW w:w="800" w:type="dxa"/>
            <w:tcMar>
              <w:top w:w="20" w:type="dxa"/>
              <w:left w:w="20" w:type="dxa"/>
              <w:bottom w:w="20" w:type="dxa"/>
              <w:right w:w="20" w:type="dxa"/>
            </w:tcMar>
            <w:vAlign w:val="center"/>
            <w:hideMark/>
          </w:tcPr>
          <w:p w14:paraId="3939640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9BE5A7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6A295B3" w14:textId="77777777" w:rsidR="001A077E" w:rsidRPr="007F69C3" w:rsidRDefault="001A077E" w:rsidP="003A0384">
            <w:pPr>
              <w:pStyle w:val="movimento2"/>
              <w:rPr>
                <w:color w:val="002060"/>
              </w:rPr>
            </w:pPr>
            <w:r w:rsidRPr="007F69C3">
              <w:rPr>
                <w:color w:val="002060"/>
              </w:rPr>
              <w:t> </w:t>
            </w:r>
          </w:p>
        </w:tc>
      </w:tr>
    </w:tbl>
    <w:p w14:paraId="0493D1A7" w14:textId="77777777" w:rsidR="001A077E" w:rsidRDefault="001A077E" w:rsidP="001A077E">
      <w:pPr>
        <w:pStyle w:val="breakline"/>
        <w:rPr>
          <w:color w:val="002060"/>
        </w:rPr>
      </w:pPr>
    </w:p>
    <w:p w14:paraId="35DEA426"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394C0D49"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35A68E4D" w14:textId="77777777" w:rsidR="001A077E" w:rsidRPr="007F69C3" w:rsidRDefault="001A077E" w:rsidP="001A077E">
      <w:pPr>
        <w:pStyle w:val="breakline"/>
        <w:rPr>
          <w:rFonts w:eastAsiaTheme="minorEastAsia"/>
          <w:color w:val="002060"/>
        </w:rPr>
      </w:pPr>
    </w:p>
    <w:p w14:paraId="51ADDF36" w14:textId="77777777" w:rsidR="001A077E" w:rsidRPr="007F69C3" w:rsidRDefault="001A077E" w:rsidP="001A077E">
      <w:pPr>
        <w:pStyle w:val="titoloprinc0"/>
        <w:rPr>
          <w:color w:val="002060"/>
        </w:rPr>
      </w:pPr>
      <w:r w:rsidRPr="007F69C3">
        <w:rPr>
          <w:color w:val="002060"/>
        </w:rPr>
        <w:t>CLASSIFICA</w:t>
      </w:r>
    </w:p>
    <w:p w14:paraId="16590026" w14:textId="77777777" w:rsidR="001A077E" w:rsidRPr="007F69C3" w:rsidRDefault="001A077E" w:rsidP="001A077E">
      <w:pPr>
        <w:pStyle w:val="breakline"/>
        <w:rPr>
          <w:color w:val="002060"/>
        </w:rPr>
      </w:pPr>
    </w:p>
    <w:p w14:paraId="6F676A00" w14:textId="77777777" w:rsidR="001A077E" w:rsidRPr="007F69C3" w:rsidRDefault="001A077E" w:rsidP="001A077E">
      <w:pPr>
        <w:pStyle w:val="breakline"/>
        <w:rPr>
          <w:color w:val="002060"/>
        </w:rPr>
      </w:pPr>
    </w:p>
    <w:p w14:paraId="6D5A64AE" w14:textId="77777777" w:rsidR="001A077E" w:rsidRPr="007F69C3" w:rsidRDefault="001A077E" w:rsidP="001A077E">
      <w:pPr>
        <w:pStyle w:val="sottotitolocampionato10"/>
        <w:rPr>
          <w:color w:val="002060"/>
        </w:rPr>
      </w:pPr>
      <w:r w:rsidRPr="007F69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6992293C"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4998"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512B9"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C407D"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2C9DC"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6DD94"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F5CBE"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5C707"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147DC"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EA78D"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EA3E5" w14:textId="77777777" w:rsidR="001A077E" w:rsidRPr="007F69C3" w:rsidRDefault="001A077E" w:rsidP="003A0384">
            <w:pPr>
              <w:pStyle w:val="headertabella0"/>
              <w:rPr>
                <w:color w:val="002060"/>
              </w:rPr>
            </w:pPr>
            <w:r w:rsidRPr="007F69C3">
              <w:rPr>
                <w:color w:val="002060"/>
              </w:rPr>
              <w:t>PE</w:t>
            </w:r>
          </w:p>
        </w:tc>
      </w:tr>
      <w:tr w:rsidR="001A077E" w:rsidRPr="007F69C3" w14:paraId="5AE305F8"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44C09C" w14:textId="77777777" w:rsidR="001A077E" w:rsidRPr="007F69C3" w:rsidRDefault="001A077E" w:rsidP="003A0384">
            <w:pPr>
              <w:pStyle w:val="rowtabella0"/>
              <w:rPr>
                <w:color w:val="002060"/>
              </w:rPr>
            </w:pPr>
            <w:r w:rsidRPr="007F69C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FB0A" w14:textId="77777777" w:rsidR="001A077E" w:rsidRPr="007F69C3" w:rsidRDefault="001A077E" w:rsidP="003A0384">
            <w:pPr>
              <w:pStyle w:val="rowtabella0"/>
              <w:jc w:val="center"/>
              <w:rPr>
                <w:color w:val="002060"/>
              </w:rPr>
            </w:pPr>
            <w:r w:rsidRPr="007F69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645C"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D9F6"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A99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6C3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E8A1" w14:textId="77777777" w:rsidR="001A077E" w:rsidRPr="007F69C3" w:rsidRDefault="001A077E" w:rsidP="003A0384">
            <w:pPr>
              <w:pStyle w:val="rowtabella0"/>
              <w:jc w:val="center"/>
              <w:rPr>
                <w:color w:val="002060"/>
              </w:rPr>
            </w:pPr>
            <w:r w:rsidRPr="007F69C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301E" w14:textId="77777777" w:rsidR="001A077E" w:rsidRPr="007F69C3" w:rsidRDefault="001A077E" w:rsidP="003A0384">
            <w:pPr>
              <w:pStyle w:val="rowtabella0"/>
              <w:jc w:val="center"/>
              <w:rPr>
                <w:color w:val="002060"/>
              </w:rPr>
            </w:pPr>
            <w:r w:rsidRPr="007F69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E19E" w14:textId="77777777" w:rsidR="001A077E" w:rsidRPr="007F69C3" w:rsidRDefault="001A077E" w:rsidP="003A0384">
            <w:pPr>
              <w:pStyle w:val="rowtabella0"/>
              <w:jc w:val="center"/>
              <w:rPr>
                <w:color w:val="002060"/>
              </w:rPr>
            </w:pPr>
            <w:r w:rsidRPr="007F69C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2166" w14:textId="77777777" w:rsidR="001A077E" w:rsidRPr="007F69C3" w:rsidRDefault="001A077E" w:rsidP="003A0384">
            <w:pPr>
              <w:pStyle w:val="rowtabella0"/>
              <w:jc w:val="center"/>
              <w:rPr>
                <w:color w:val="002060"/>
              </w:rPr>
            </w:pPr>
            <w:r w:rsidRPr="007F69C3">
              <w:rPr>
                <w:color w:val="002060"/>
              </w:rPr>
              <w:t>0</w:t>
            </w:r>
          </w:p>
        </w:tc>
      </w:tr>
      <w:tr w:rsidR="001A077E" w:rsidRPr="007F69C3" w14:paraId="19F477D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8E0FF" w14:textId="77777777" w:rsidR="001A077E" w:rsidRPr="007F69C3" w:rsidRDefault="001A077E" w:rsidP="003A0384">
            <w:pPr>
              <w:pStyle w:val="rowtabella0"/>
              <w:rPr>
                <w:color w:val="002060"/>
              </w:rPr>
            </w:pPr>
            <w:r w:rsidRPr="007F69C3">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71AD" w14:textId="77777777" w:rsidR="001A077E" w:rsidRPr="007F69C3" w:rsidRDefault="001A077E" w:rsidP="003A0384">
            <w:pPr>
              <w:pStyle w:val="rowtabella0"/>
              <w:jc w:val="center"/>
              <w:rPr>
                <w:color w:val="002060"/>
              </w:rPr>
            </w:pPr>
            <w:r w:rsidRPr="007F69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C7EC"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F8CEA"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C13A"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AE3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DC74" w14:textId="77777777" w:rsidR="001A077E" w:rsidRPr="007F69C3" w:rsidRDefault="001A077E" w:rsidP="003A0384">
            <w:pPr>
              <w:pStyle w:val="rowtabella0"/>
              <w:jc w:val="center"/>
              <w:rPr>
                <w:color w:val="002060"/>
              </w:rPr>
            </w:pPr>
            <w:r w:rsidRPr="007F69C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26A1"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DC30"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CDEA" w14:textId="77777777" w:rsidR="001A077E" w:rsidRPr="007F69C3" w:rsidRDefault="001A077E" w:rsidP="003A0384">
            <w:pPr>
              <w:pStyle w:val="rowtabella0"/>
              <w:jc w:val="center"/>
              <w:rPr>
                <w:color w:val="002060"/>
              </w:rPr>
            </w:pPr>
            <w:r w:rsidRPr="007F69C3">
              <w:rPr>
                <w:color w:val="002060"/>
              </w:rPr>
              <w:t>0</w:t>
            </w:r>
          </w:p>
        </w:tc>
      </w:tr>
      <w:tr w:rsidR="001A077E" w:rsidRPr="007F69C3" w14:paraId="41741D9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6D95C" w14:textId="77777777" w:rsidR="001A077E" w:rsidRPr="007F69C3" w:rsidRDefault="001A077E" w:rsidP="003A0384">
            <w:pPr>
              <w:pStyle w:val="rowtabella0"/>
              <w:rPr>
                <w:color w:val="002060"/>
              </w:rPr>
            </w:pPr>
            <w:r w:rsidRPr="007F69C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7F3A"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C7FC"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E850"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0FC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AFB7"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CD55" w14:textId="77777777" w:rsidR="001A077E" w:rsidRPr="007F69C3" w:rsidRDefault="001A077E" w:rsidP="003A0384">
            <w:pPr>
              <w:pStyle w:val="rowtabella0"/>
              <w:jc w:val="center"/>
              <w:rPr>
                <w:color w:val="002060"/>
              </w:rPr>
            </w:pPr>
            <w:r w:rsidRPr="007F69C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0528" w14:textId="77777777" w:rsidR="001A077E" w:rsidRPr="007F69C3" w:rsidRDefault="001A077E" w:rsidP="003A0384">
            <w:pPr>
              <w:pStyle w:val="rowtabella0"/>
              <w:jc w:val="center"/>
              <w:rPr>
                <w:color w:val="002060"/>
              </w:rPr>
            </w:pPr>
            <w:r w:rsidRPr="007F69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89C1" w14:textId="77777777" w:rsidR="001A077E" w:rsidRPr="007F69C3" w:rsidRDefault="001A077E" w:rsidP="003A0384">
            <w:pPr>
              <w:pStyle w:val="rowtabella0"/>
              <w:jc w:val="center"/>
              <w:rPr>
                <w:color w:val="002060"/>
              </w:rPr>
            </w:pPr>
            <w:r w:rsidRPr="007F69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69C3" w14:textId="77777777" w:rsidR="001A077E" w:rsidRPr="007F69C3" w:rsidRDefault="001A077E" w:rsidP="003A0384">
            <w:pPr>
              <w:pStyle w:val="rowtabella0"/>
              <w:jc w:val="center"/>
              <w:rPr>
                <w:color w:val="002060"/>
              </w:rPr>
            </w:pPr>
            <w:r w:rsidRPr="007F69C3">
              <w:rPr>
                <w:color w:val="002060"/>
              </w:rPr>
              <w:t>0</w:t>
            </w:r>
          </w:p>
        </w:tc>
      </w:tr>
      <w:tr w:rsidR="001A077E" w:rsidRPr="007F69C3" w14:paraId="6333622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08CE4" w14:textId="77777777" w:rsidR="001A077E" w:rsidRPr="007F69C3" w:rsidRDefault="001A077E" w:rsidP="003A0384">
            <w:pPr>
              <w:pStyle w:val="rowtabella0"/>
              <w:rPr>
                <w:color w:val="002060"/>
              </w:rPr>
            </w:pPr>
            <w:r w:rsidRPr="007F69C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C88B" w14:textId="77777777" w:rsidR="001A077E" w:rsidRPr="007F69C3" w:rsidRDefault="001A077E" w:rsidP="003A0384">
            <w:pPr>
              <w:pStyle w:val="rowtabella0"/>
              <w:jc w:val="center"/>
              <w:rPr>
                <w:color w:val="002060"/>
              </w:rPr>
            </w:pPr>
            <w:r w:rsidRPr="007F69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F3B6F"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0157"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55B9"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826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A934" w14:textId="77777777" w:rsidR="001A077E" w:rsidRPr="007F69C3" w:rsidRDefault="001A077E" w:rsidP="003A0384">
            <w:pPr>
              <w:pStyle w:val="rowtabella0"/>
              <w:jc w:val="center"/>
              <w:rPr>
                <w:color w:val="002060"/>
              </w:rPr>
            </w:pPr>
            <w:r w:rsidRPr="007F69C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F14D" w14:textId="77777777" w:rsidR="001A077E" w:rsidRPr="007F69C3" w:rsidRDefault="001A077E" w:rsidP="003A0384">
            <w:pPr>
              <w:pStyle w:val="rowtabella0"/>
              <w:jc w:val="center"/>
              <w:rPr>
                <w:color w:val="002060"/>
              </w:rPr>
            </w:pPr>
            <w:r w:rsidRPr="007F69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A06C4"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6757" w14:textId="77777777" w:rsidR="001A077E" w:rsidRPr="007F69C3" w:rsidRDefault="001A077E" w:rsidP="003A0384">
            <w:pPr>
              <w:pStyle w:val="rowtabella0"/>
              <w:jc w:val="center"/>
              <w:rPr>
                <w:color w:val="002060"/>
              </w:rPr>
            </w:pPr>
            <w:r w:rsidRPr="007F69C3">
              <w:rPr>
                <w:color w:val="002060"/>
              </w:rPr>
              <w:t>0</w:t>
            </w:r>
          </w:p>
        </w:tc>
      </w:tr>
      <w:tr w:rsidR="001A077E" w:rsidRPr="007F69C3" w14:paraId="1D1B7C49"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493B39" w14:textId="77777777" w:rsidR="001A077E" w:rsidRPr="007F69C3" w:rsidRDefault="001A077E" w:rsidP="003A0384">
            <w:pPr>
              <w:pStyle w:val="rowtabella0"/>
              <w:rPr>
                <w:color w:val="002060"/>
              </w:rPr>
            </w:pPr>
            <w:r w:rsidRPr="007F69C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D75F" w14:textId="77777777" w:rsidR="001A077E" w:rsidRPr="007F69C3" w:rsidRDefault="001A077E" w:rsidP="003A0384">
            <w:pPr>
              <w:pStyle w:val="rowtabella0"/>
              <w:jc w:val="center"/>
              <w:rPr>
                <w:color w:val="002060"/>
              </w:rPr>
            </w:pPr>
            <w:r w:rsidRPr="007F69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0CF0"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1A38"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B7A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3FD1"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F1D7" w14:textId="77777777" w:rsidR="001A077E" w:rsidRPr="007F69C3" w:rsidRDefault="001A077E" w:rsidP="003A0384">
            <w:pPr>
              <w:pStyle w:val="rowtabella0"/>
              <w:jc w:val="center"/>
              <w:rPr>
                <w:color w:val="002060"/>
              </w:rPr>
            </w:pPr>
            <w:r w:rsidRPr="007F69C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B8CB"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2EF8"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B729" w14:textId="77777777" w:rsidR="001A077E" w:rsidRPr="007F69C3" w:rsidRDefault="001A077E" w:rsidP="003A0384">
            <w:pPr>
              <w:pStyle w:val="rowtabella0"/>
              <w:jc w:val="center"/>
              <w:rPr>
                <w:color w:val="002060"/>
              </w:rPr>
            </w:pPr>
            <w:r w:rsidRPr="007F69C3">
              <w:rPr>
                <w:color w:val="002060"/>
              </w:rPr>
              <w:t>0</w:t>
            </w:r>
          </w:p>
        </w:tc>
      </w:tr>
      <w:tr w:rsidR="001A077E" w:rsidRPr="007F69C3" w14:paraId="641AAC7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BAE92" w14:textId="77777777" w:rsidR="001A077E" w:rsidRPr="007F69C3" w:rsidRDefault="001A077E" w:rsidP="003A0384">
            <w:pPr>
              <w:pStyle w:val="rowtabella0"/>
              <w:rPr>
                <w:color w:val="002060"/>
              </w:rPr>
            </w:pPr>
            <w:r w:rsidRPr="007F69C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FDC5"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232A"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EFBB"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9AF3"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10BA"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8F1B" w14:textId="77777777" w:rsidR="001A077E" w:rsidRPr="007F69C3" w:rsidRDefault="001A077E" w:rsidP="003A0384">
            <w:pPr>
              <w:pStyle w:val="rowtabella0"/>
              <w:jc w:val="center"/>
              <w:rPr>
                <w:color w:val="002060"/>
              </w:rPr>
            </w:pPr>
            <w:r w:rsidRPr="007F69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C8FD"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6501"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C211" w14:textId="77777777" w:rsidR="001A077E" w:rsidRPr="007F69C3" w:rsidRDefault="001A077E" w:rsidP="003A0384">
            <w:pPr>
              <w:pStyle w:val="rowtabella0"/>
              <w:jc w:val="center"/>
              <w:rPr>
                <w:color w:val="002060"/>
              </w:rPr>
            </w:pPr>
            <w:r w:rsidRPr="007F69C3">
              <w:rPr>
                <w:color w:val="002060"/>
              </w:rPr>
              <w:t>0</w:t>
            </w:r>
          </w:p>
        </w:tc>
      </w:tr>
      <w:tr w:rsidR="001A077E" w:rsidRPr="007F69C3" w14:paraId="27AB9B7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72419" w14:textId="77777777" w:rsidR="001A077E" w:rsidRPr="007F69C3" w:rsidRDefault="001A077E" w:rsidP="003A0384">
            <w:pPr>
              <w:pStyle w:val="rowtabella0"/>
              <w:rPr>
                <w:color w:val="002060"/>
                <w:lang w:val="es-ES"/>
              </w:rPr>
            </w:pPr>
            <w:r w:rsidRPr="007F69C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CF3E"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3040"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DFF7"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E2F7"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0E93"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5E602" w14:textId="77777777" w:rsidR="001A077E" w:rsidRPr="007F69C3" w:rsidRDefault="001A077E" w:rsidP="003A0384">
            <w:pPr>
              <w:pStyle w:val="rowtabella0"/>
              <w:jc w:val="center"/>
              <w:rPr>
                <w:color w:val="002060"/>
              </w:rPr>
            </w:pPr>
            <w:r w:rsidRPr="007F69C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B4F1" w14:textId="77777777" w:rsidR="001A077E" w:rsidRPr="007F69C3" w:rsidRDefault="001A077E" w:rsidP="003A0384">
            <w:pPr>
              <w:pStyle w:val="rowtabella0"/>
              <w:jc w:val="center"/>
              <w:rPr>
                <w:color w:val="002060"/>
              </w:rPr>
            </w:pPr>
            <w:r w:rsidRPr="007F69C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4FB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712D" w14:textId="77777777" w:rsidR="001A077E" w:rsidRPr="007F69C3" w:rsidRDefault="001A077E" w:rsidP="003A0384">
            <w:pPr>
              <w:pStyle w:val="rowtabella0"/>
              <w:jc w:val="center"/>
              <w:rPr>
                <w:color w:val="002060"/>
              </w:rPr>
            </w:pPr>
            <w:r w:rsidRPr="007F69C3">
              <w:rPr>
                <w:color w:val="002060"/>
              </w:rPr>
              <w:t>0</w:t>
            </w:r>
          </w:p>
        </w:tc>
      </w:tr>
      <w:tr w:rsidR="001A077E" w:rsidRPr="007F69C3" w14:paraId="68022121"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744EB" w14:textId="77777777" w:rsidR="001A077E" w:rsidRPr="007F69C3" w:rsidRDefault="001A077E" w:rsidP="003A0384">
            <w:pPr>
              <w:pStyle w:val="rowtabella0"/>
              <w:rPr>
                <w:color w:val="002060"/>
              </w:rPr>
            </w:pPr>
            <w:r w:rsidRPr="007F69C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E9C6"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43B40"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FCC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92A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A5E0"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455D" w14:textId="77777777" w:rsidR="001A077E" w:rsidRPr="007F69C3" w:rsidRDefault="001A077E" w:rsidP="003A0384">
            <w:pPr>
              <w:pStyle w:val="rowtabella0"/>
              <w:jc w:val="center"/>
              <w:rPr>
                <w:color w:val="002060"/>
              </w:rPr>
            </w:pPr>
            <w:r w:rsidRPr="007F69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C319" w14:textId="77777777" w:rsidR="001A077E" w:rsidRPr="007F69C3" w:rsidRDefault="001A077E" w:rsidP="003A0384">
            <w:pPr>
              <w:pStyle w:val="rowtabella0"/>
              <w:jc w:val="center"/>
              <w:rPr>
                <w:color w:val="002060"/>
              </w:rPr>
            </w:pPr>
            <w:r w:rsidRPr="007F69C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6667" w14:textId="77777777" w:rsidR="001A077E" w:rsidRPr="007F69C3" w:rsidRDefault="001A077E" w:rsidP="003A0384">
            <w:pPr>
              <w:pStyle w:val="rowtabella0"/>
              <w:jc w:val="center"/>
              <w:rPr>
                <w:color w:val="002060"/>
              </w:rPr>
            </w:pPr>
            <w:r w:rsidRPr="007F69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72D4" w14:textId="77777777" w:rsidR="001A077E" w:rsidRPr="007F69C3" w:rsidRDefault="001A077E" w:rsidP="003A0384">
            <w:pPr>
              <w:pStyle w:val="rowtabella0"/>
              <w:jc w:val="center"/>
              <w:rPr>
                <w:color w:val="002060"/>
              </w:rPr>
            </w:pPr>
            <w:r w:rsidRPr="007F69C3">
              <w:rPr>
                <w:color w:val="002060"/>
              </w:rPr>
              <w:t>0</w:t>
            </w:r>
          </w:p>
        </w:tc>
      </w:tr>
      <w:tr w:rsidR="001A077E" w:rsidRPr="007F69C3" w14:paraId="7B2E404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DE168" w14:textId="77777777" w:rsidR="001A077E" w:rsidRPr="007F69C3" w:rsidRDefault="001A077E" w:rsidP="003A0384">
            <w:pPr>
              <w:pStyle w:val="rowtabella0"/>
              <w:rPr>
                <w:color w:val="002060"/>
              </w:rPr>
            </w:pPr>
            <w:r w:rsidRPr="007F69C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1444"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6B77"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A8A52"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60AD"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B47A"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67E4" w14:textId="77777777" w:rsidR="001A077E" w:rsidRPr="007F69C3" w:rsidRDefault="001A077E" w:rsidP="003A0384">
            <w:pPr>
              <w:pStyle w:val="rowtabella0"/>
              <w:jc w:val="center"/>
              <w:rPr>
                <w:color w:val="002060"/>
              </w:rPr>
            </w:pPr>
            <w:r w:rsidRPr="007F69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58D0" w14:textId="77777777" w:rsidR="001A077E" w:rsidRPr="007F69C3" w:rsidRDefault="001A077E" w:rsidP="003A0384">
            <w:pPr>
              <w:pStyle w:val="rowtabella0"/>
              <w:jc w:val="center"/>
              <w:rPr>
                <w:color w:val="002060"/>
              </w:rPr>
            </w:pPr>
            <w:r w:rsidRPr="007F69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0C3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5BF4" w14:textId="77777777" w:rsidR="001A077E" w:rsidRPr="007F69C3" w:rsidRDefault="001A077E" w:rsidP="003A0384">
            <w:pPr>
              <w:pStyle w:val="rowtabella0"/>
              <w:jc w:val="center"/>
              <w:rPr>
                <w:color w:val="002060"/>
              </w:rPr>
            </w:pPr>
            <w:r w:rsidRPr="007F69C3">
              <w:rPr>
                <w:color w:val="002060"/>
              </w:rPr>
              <w:t>0</w:t>
            </w:r>
          </w:p>
        </w:tc>
      </w:tr>
      <w:tr w:rsidR="001A077E" w:rsidRPr="007F69C3" w14:paraId="7BC03812"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5F809" w14:textId="77777777" w:rsidR="001A077E" w:rsidRPr="007F69C3" w:rsidRDefault="001A077E" w:rsidP="003A0384">
            <w:pPr>
              <w:pStyle w:val="rowtabella0"/>
              <w:rPr>
                <w:color w:val="002060"/>
              </w:rPr>
            </w:pPr>
            <w:r w:rsidRPr="007F69C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39E0"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2097"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0F01"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8484"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65B0"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F172" w14:textId="77777777" w:rsidR="001A077E" w:rsidRPr="007F69C3" w:rsidRDefault="001A077E" w:rsidP="003A0384">
            <w:pPr>
              <w:pStyle w:val="rowtabella0"/>
              <w:jc w:val="center"/>
              <w:rPr>
                <w:color w:val="002060"/>
              </w:rPr>
            </w:pPr>
            <w:r w:rsidRPr="007F69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85F5" w14:textId="77777777" w:rsidR="001A077E" w:rsidRPr="007F69C3" w:rsidRDefault="001A077E" w:rsidP="003A0384">
            <w:pPr>
              <w:pStyle w:val="rowtabella0"/>
              <w:jc w:val="center"/>
              <w:rPr>
                <w:color w:val="002060"/>
              </w:rPr>
            </w:pPr>
            <w:r w:rsidRPr="007F69C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DA93"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19B0" w14:textId="77777777" w:rsidR="001A077E" w:rsidRPr="007F69C3" w:rsidRDefault="001A077E" w:rsidP="003A0384">
            <w:pPr>
              <w:pStyle w:val="rowtabella0"/>
              <w:jc w:val="center"/>
              <w:rPr>
                <w:color w:val="002060"/>
              </w:rPr>
            </w:pPr>
            <w:r w:rsidRPr="007F69C3">
              <w:rPr>
                <w:color w:val="002060"/>
              </w:rPr>
              <w:t>0</w:t>
            </w:r>
          </w:p>
        </w:tc>
      </w:tr>
      <w:tr w:rsidR="001A077E" w:rsidRPr="007F69C3" w14:paraId="0DFEE5B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40127" w14:textId="77777777" w:rsidR="001A077E" w:rsidRPr="007F69C3" w:rsidRDefault="001A077E" w:rsidP="003A0384">
            <w:pPr>
              <w:pStyle w:val="rowtabella0"/>
              <w:rPr>
                <w:color w:val="002060"/>
              </w:rPr>
            </w:pPr>
            <w:r w:rsidRPr="007F69C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FD54"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2FEB"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314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26CA"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D240"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BAEF" w14:textId="77777777" w:rsidR="001A077E" w:rsidRPr="007F69C3" w:rsidRDefault="001A077E" w:rsidP="003A0384">
            <w:pPr>
              <w:pStyle w:val="rowtabella0"/>
              <w:jc w:val="center"/>
              <w:rPr>
                <w:color w:val="002060"/>
              </w:rPr>
            </w:pPr>
            <w:r w:rsidRPr="007F69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1747" w14:textId="77777777" w:rsidR="001A077E" w:rsidRPr="007F69C3" w:rsidRDefault="001A077E" w:rsidP="003A0384">
            <w:pPr>
              <w:pStyle w:val="rowtabella0"/>
              <w:jc w:val="center"/>
              <w:rPr>
                <w:color w:val="002060"/>
              </w:rPr>
            </w:pPr>
            <w:r w:rsidRPr="007F69C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B7F7"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48E8" w14:textId="77777777" w:rsidR="001A077E" w:rsidRPr="007F69C3" w:rsidRDefault="001A077E" w:rsidP="003A0384">
            <w:pPr>
              <w:pStyle w:val="rowtabella0"/>
              <w:jc w:val="center"/>
              <w:rPr>
                <w:color w:val="002060"/>
              </w:rPr>
            </w:pPr>
            <w:r w:rsidRPr="007F69C3">
              <w:rPr>
                <w:color w:val="002060"/>
              </w:rPr>
              <w:t>0</w:t>
            </w:r>
          </w:p>
        </w:tc>
      </w:tr>
      <w:tr w:rsidR="001A077E" w:rsidRPr="007F69C3" w14:paraId="326B5EB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06E5D" w14:textId="77777777" w:rsidR="001A077E" w:rsidRPr="007F69C3" w:rsidRDefault="001A077E" w:rsidP="003A0384">
            <w:pPr>
              <w:pStyle w:val="rowtabella0"/>
              <w:rPr>
                <w:color w:val="002060"/>
              </w:rPr>
            </w:pPr>
            <w:r w:rsidRPr="007F69C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8C13"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87C6"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8CB9"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6E39"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5275"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0C7F" w14:textId="77777777" w:rsidR="001A077E" w:rsidRPr="007F69C3" w:rsidRDefault="001A077E" w:rsidP="003A0384">
            <w:pPr>
              <w:pStyle w:val="rowtabella0"/>
              <w:jc w:val="center"/>
              <w:rPr>
                <w:color w:val="002060"/>
              </w:rPr>
            </w:pPr>
            <w:r w:rsidRPr="007F69C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549A" w14:textId="77777777" w:rsidR="001A077E" w:rsidRPr="007F69C3" w:rsidRDefault="001A077E" w:rsidP="003A0384">
            <w:pPr>
              <w:pStyle w:val="rowtabella0"/>
              <w:jc w:val="center"/>
              <w:rPr>
                <w:color w:val="002060"/>
              </w:rPr>
            </w:pPr>
            <w:r w:rsidRPr="007F69C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8A6F" w14:textId="77777777" w:rsidR="001A077E" w:rsidRPr="007F69C3" w:rsidRDefault="001A077E" w:rsidP="003A0384">
            <w:pPr>
              <w:pStyle w:val="rowtabella0"/>
              <w:jc w:val="center"/>
              <w:rPr>
                <w:color w:val="002060"/>
              </w:rPr>
            </w:pPr>
            <w:r w:rsidRPr="007F69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B324" w14:textId="77777777" w:rsidR="001A077E" w:rsidRPr="007F69C3" w:rsidRDefault="001A077E" w:rsidP="003A0384">
            <w:pPr>
              <w:pStyle w:val="rowtabella0"/>
              <w:jc w:val="center"/>
              <w:rPr>
                <w:color w:val="002060"/>
              </w:rPr>
            </w:pPr>
            <w:r w:rsidRPr="007F69C3">
              <w:rPr>
                <w:color w:val="002060"/>
              </w:rPr>
              <w:t>0</w:t>
            </w:r>
          </w:p>
        </w:tc>
      </w:tr>
      <w:tr w:rsidR="001A077E" w:rsidRPr="007F69C3" w14:paraId="27C3FFF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D8F3C" w14:textId="77777777" w:rsidR="001A077E" w:rsidRPr="007F69C3" w:rsidRDefault="001A077E" w:rsidP="003A0384">
            <w:pPr>
              <w:pStyle w:val="rowtabella0"/>
              <w:rPr>
                <w:color w:val="002060"/>
              </w:rPr>
            </w:pPr>
            <w:r w:rsidRPr="007F69C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DB31"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E44F"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67C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A57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A935"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546F"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FBAA" w14:textId="77777777" w:rsidR="001A077E" w:rsidRPr="007F69C3" w:rsidRDefault="001A077E" w:rsidP="003A0384">
            <w:pPr>
              <w:pStyle w:val="rowtabella0"/>
              <w:jc w:val="center"/>
              <w:rPr>
                <w:color w:val="002060"/>
              </w:rPr>
            </w:pPr>
            <w:r w:rsidRPr="007F69C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A4B0" w14:textId="77777777" w:rsidR="001A077E" w:rsidRPr="007F69C3" w:rsidRDefault="001A077E" w:rsidP="003A0384">
            <w:pPr>
              <w:pStyle w:val="rowtabella0"/>
              <w:jc w:val="center"/>
              <w:rPr>
                <w:color w:val="002060"/>
              </w:rPr>
            </w:pPr>
            <w:r w:rsidRPr="007F69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DE90" w14:textId="77777777" w:rsidR="001A077E" w:rsidRPr="007F69C3" w:rsidRDefault="001A077E" w:rsidP="003A0384">
            <w:pPr>
              <w:pStyle w:val="rowtabella0"/>
              <w:jc w:val="center"/>
              <w:rPr>
                <w:color w:val="002060"/>
              </w:rPr>
            </w:pPr>
            <w:r w:rsidRPr="007F69C3">
              <w:rPr>
                <w:color w:val="002060"/>
              </w:rPr>
              <w:t>0</w:t>
            </w:r>
          </w:p>
        </w:tc>
      </w:tr>
      <w:tr w:rsidR="001A077E" w:rsidRPr="007F69C3" w14:paraId="035A96A5"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40B0A1" w14:textId="77777777" w:rsidR="001A077E" w:rsidRPr="007F69C3" w:rsidRDefault="001A077E" w:rsidP="003A0384">
            <w:pPr>
              <w:pStyle w:val="rowtabella0"/>
              <w:rPr>
                <w:color w:val="002060"/>
                <w:lang w:val="es-ES"/>
              </w:rPr>
            </w:pPr>
            <w:r w:rsidRPr="007F69C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E5E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D1D1"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254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F34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C682"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294B" w14:textId="77777777" w:rsidR="001A077E" w:rsidRPr="007F69C3" w:rsidRDefault="001A077E" w:rsidP="003A0384">
            <w:pPr>
              <w:pStyle w:val="rowtabella0"/>
              <w:jc w:val="center"/>
              <w:rPr>
                <w:color w:val="002060"/>
              </w:rPr>
            </w:pPr>
            <w:r w:rsidRPr="007F69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E157" w14:textId="77777777" w:rsidR="001A077E" w:rsidRPr="007F69C3" w:rsidRDefault="001A077E" w:rsidP="003A0384">
            <w:pPr>
              <w:pStyle w:val="rowtabella0"/>
              <w:jc w:val="center"/>
              <w:rPr>
                <w:color w:val="002060"/>
              </w:rPr>
            </w:pPr>
            <w:r w:rsidRPr="007F69C3">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77D6" w14:textId="77777777" w:rsidR="001A077E" w:rsidRPr="007F69C3" w:rsidRDefault="001A077E" w:rsidP="003A0384">
            <w:pPr>
              <w:pStyle w:val="rowtabella0"/>
              <w:jc w:val="center"/>
              <w:rPr>
                <w:color w:val="002060"/>
              </w:rPr>
            </w:pPr>
            <w:r w:rsidRPr="007F69C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0D2E" w14:textId="77777777" w:rsidR="001A077E" w:rsidRPr="007F69C3" w:rsidRDefault="001A077E" w:rsidP="003A0384">
            <w:pPr>
              <w:pStyle w:val="rowtabella0"/>
              <w:jc w:val="center"/>
              <w:rPr>
                <w:color w:val="002060"/>
              </w:rPr>
            </w:pPr>
            <w:r w:rsidRPr="007F69C3">
              <w:rPr>
                <w:color w:val="002060"/>
              </w:rPr>
              <w:t>1</w:t>
            </w:r>
          </w:p>
        </w:tc>
      </w:tr>
    </w:tbl>
    <w:p w14:paraId="4551DED4" w14:textId="77777777" w:rsidR="001A077E" w:rsidRPr="007F69C3" w:rsidRDefault="001A077E" w:rsidP="001A077E">
      <w:pPr>
        <w:pStyle w:val="breakline"/>
        <w:rPr>
          <w:color w:val="002060"/>
        </w:rPr>
      </w:pPr>
    </w:p>
    <w:p w14:paraId="70DE4F44" w14:textId="77777777" w:rsidR="001A077E" w:rsidRPr="007F69C3" w:rsidRDefault="001A077E" w:rsidP="001A077E">
      <w:pPr>
        <w:pStyle w:val="titoloprinc0"/>
        <w:rPr>
          <w:color w:val="002060"/>
        </w:rPr>
      </w:pPr>
      <w:r w:rsidRPr="007F69C3">
        <w:rPr>
          <w:color w:val="002060"/>
        </w:rPr>
        <w:t>PROGRAMMA GARE</w:t>
      </w:r>
    </w:p>
    <w:p w14:paraId="1B93E542" w14:textId="77777777" w:rsidR="001A077E" w:rsidRPr="007F69C3" w:rsidRDefault="001A077E" w:rsidP="001A077E">
      <w:pPr>
        <w:pStyle w:val="breakline"/>
        <w:rPr>
          <w:color w:val="002060"/>
        </w:rPr>
      </w:pPr>
    </w:p>
    <w:p w14:paraId="13CECAB4" w14:textId="77777777" w:rsidR="001A077E" w:rsidRPr="007F69C3" w:rsidRDefault="001A077E" w:rsidP="001A077E">
      <w:pPr>
        <w:pStyle w:val="sottotitolocampionato10"/>
        <w:rPr>
          <w:color w:val="002060"/>
        </w:rPr>
      </w:pPr>
      <w:r w:rsidRPr="007F69C3">
        <w:rPr>
          <w:color w:val="002060"/>
        </w:rPr>
        <w:lastRenderedPageBreak/>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98"/>
        <w:gridCol w:w="1550"/>
        <w:gridCol w:w="1548"/>
      </w:tblGrid>
      <w:tr w:rsidR="001A077E" w:rsidRPr="007F69C3" w14:paraId="2A1C501C"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317EE"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9FCAC"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F2C06"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8BE57"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AF97B"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1B07D"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C65DA"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12596D62"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3A1BF0" w14:textId="77777777" w:rsidR="001A077E" w:rsidRPr="007F69C3" w:rsidRDefault="001A077E" w:rsidP="003A0384">
            <w:pPr>
              <w:pStyle w:val="rowtabella0"/>
              <w:rPr>
                <w:color w:val="002060"/>
              </w:rPr>
            </w:pPr>
            <w:r w:rsidRPr="007F69C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E90E5" w14:textId="77777777" w:rsidR="001A077E" w:rsidRPr="007F69C3" w:rsidRDefault="001A077E" w:rsidP="003A0384">
            <w:pPr>
              <w:pStyle w:val="rowtabella0"/>
              <w:rPr>
                <w:color w:val="002060"/>
              </w:rPr>
            </w:pPr>
            <w:r w:rsidRPr="007F69C3">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95857"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ECF74" w14:textId="77777777" w:rsidR="001A077E" w:rsidRPr="007F69C3" w:rsidRDefault="001A077E" w:rsidP="003A0384">
            <w:pPr>
              <w:pStyle w:val="rowtabella0"/>
              <w:rPr>
                <w:color w:val="002060"/>
              </w:rPr>
            </w:pPr>
            <w:r w:rsidRPr="007F69C3">
              <w:rPr>
                <w:color w:val="002060"/>
              </w:rPr>
              <w:t>10/02/2024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98AC6" w14:textId="77777777" w:rsidR="001A077E" w:rsidRPr="007F69C3" w:rsidRDefault="001A077E" w:rsidP="003A0384">
            <w:pPr>
              <w:pStyle w:val="rowtabella0"/>
              <w:rPr>
                <w:color w:val="002060"/>
              </w:rPr>
            </w:pPr>
            <w:r w:rsidRPr="007F69C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DD507" w14:textId="77777777" w:rsidR="001A077E" w:rsidRPr="007F69C3" w:rsidRDefault="001A077E" w:rsidP="003A0384">
            <w:pPr>
              <w:pStyle w:val="rowtabella0"/>
              <w:rPr>
                <w:color w:val="002060"/>
              </w:rPr>
            </w:pPr>
            <w:r w:rsidRPr="007F69C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23434" w14:textId="77777777" w:rsidR="001A077E" w:rsidRPr="007F69C3" w:rsidRDefault="001A077E" w:rsidP="003A0384">
            <w:pPr>
              <w:pStyle w:val="rowtabella0"/>
              <w:rPr>
                <w:color w:val="002060"/>
              </w:rPr>
            </w:pPr>
            <w:r w:rsidRPr="007F69C3">
              <w:rPr>
                <w:color w:val="002060"/>
              </w:rPr>
              <w:t>VIA ROSSINI</w:t>
            </w:r>
          </w:p>
        </w:tc>
      </w:tr>
      <w:tr w:rsidR="001A077E" w:rsidRPr="007F69C3" w14:paraId="0F29553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60ED1" w14:textId="77777777" w:rsidR="001A077E" w:rsidRPr="007F69C3" w:rsidRDefault="001A077E" w:rsidP="003A0384">
            <w:pPr>
              <w:pStyle w:val="rowtabella0"/>
              <w:rPr>
                <w:color w:val="002060"/>
              </w:rPr>
            </w:pPr>
            <w:r w:rsidRPr="007F69C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33139C" w14:textId="77777777" w:rsidR="001A077E" w:rsidRPr="007F69C3" w:rsidRDefault="001A077E" w:rsidP="003A0384">
            <w:pPr>
              <w:pStyle w:val="rowtabella0"/>
              <w:rPr>
                <w:color w:val="002060"/>
              </w:rPr>
            </w:pPr>
            <w:r w:rsidRPr="007F69C3">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841D8A"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6E171D" w14:textId="77777777" w:rsidR="001A077E" w:rsidRPr="007F69C3" w:rsidRDefault="001A077E" w:rsidP="003A0384">
            <w:pPr>
              <w:pStyle w:val="rowtabella0"/>
              <w:rPr>
                <w:color w:val="002060"/>
              </w:rPr>
            </w:pPr>
            <w:r w:rsidRPr="007F69C3">
              <w:rPr>
                <w:color w:val="002060"/>
              </w:rPr>
              <w:t>10/02/2024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79A786" w14:textId="77777777" w:rsidR="001A077E" w:rsidRPr="007F69C3" w:rsidRDefault="001A077E" w:rsidP="003A0384">
            <w:pPr>
              <w:pStyle w:val="rowtabella0"/>
              <w:rPr>
                <w:color w:val="002060"/>
              </w:rPr>
            </w:pPr>
            <w:r w:rsidRPr="007F69C3">
              <w:rPr>
                <w:color w:val="002060"/>
              </w:rPr>
              <w:t>5299 CENTRO SP. POL. "</w:t>
            </w:r>
            <w:proofErr w:type="gramStart"/>
            <w:r w:rsidRPr="007F69C3">
              <w:rPr>
                <w:color w:val="002060"/>
              </w:rPr>
              <w:t>R.GATTARI</w:t>
            </w:r>
            <w:proofErr w:type="gramEnd"/>
            <w:r w:rsidRPr="007F69C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CA06A" w14:textId="77777777" w:rsidR="001A077E" w:rsidRPr="007F69C3" w:rsidRDefault="001A077E" w:rsidP="003A0384">
            <w:pPr>
              <w:pStyle w:val="rowtabella0"/>
              <w:rPr>
                <w:color w:val="002060"/>
              </w:rPr>
            </w:pPr>
            <w:r w:rsidRPr="007F69C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2C918" w14:textId="77777777" w:rsidR="001A077E" w:rsidRPr="007F69C3" w:rsidRDefault="001A077E" w:rsidP="003A0384">
            <w:pPr>
              <w:pStyle w:val="rowtabella0"/>
              <w:rPr>
                <w:color w:val="002060"/>
              </w:rPr>
            </w:pPr>
            <w:r w:rsidRPr="007F69C3">
              <w:rPr>
                <w:color w:val="002060"/>
              </w:rPr>
              <w:t>VIA TAGLIAMENTO</w:t>
            </w:r>
          </w:p>
        </w:tc>
      </w:tr>
      <w:tr w:rsidR="001A077E" w:rsidRPr="007F69C3" w14:paraId="3F837DF4"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B7F5DA" w14:textId="77777777" w:rsidR="001A077E" w:rsidRPr="007F69C3" w:rsidRDefault="001A077E" w:rsidP="003A0384">
            <w:pPr>
              <w:pStyle w:val="rowtabella0"/>
              <w:rPr>
                <w:color w:val="002060"/>
              </w:rPr>
            </w:pPr>
            <w:r w:rsidRPr="007F69C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F8D3B" w14:textId="77777777" w:rsidR="001A077E" w:rsidRPr="007F69C3" w:rsidRDefault="001A077E" w:rsidP="003A0384">
            <w:pPr>
              <w:pStyle w:val="rowtabella0"/>
              <w:rPr>
                <w:color w:val="002060"/>
              </w:rPr>
            </w:pPr>
            <w:r w:rsidRPr="007F69C3">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B9CC8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E82471" w14:textId="77777777" w:rsidR="001A077E" w:rsidRPr="007F69C3" w:rsidRDefault="001A077E" w:rsidP="003A0384">
            <w:pPr>
              <w:pStyle w:val="rowtabella0"/>
              <w:rPr>
                <w:color w:val="002060"/>
              </w:rPr>
            </w:pPr>
            <w:r w:rsidRPr="007F69C3">
              <w:rPr>
                <w:color w:val="002060"/>
              </w:rPr>
              <w:t>10/02/2024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CAF53D" w14:textId="77777777" w:rsidR="001A077E" w:rsidRPr="007F69C3" w:rsidRDefault="001A077E" w:rsidP="003A0384">
            <w:pPr>
              <w:pStyle w:val="rowtabella0"/>
              <w:rPr>
                <w:color w:val="002060"/>
              </w:rPr>
            </w:pPr>
            <w:r w:rsidRPr="007F69C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F1E78" w14:textId="77777777" w:rsidR="001A077E" w:rsidRPr="007F69C3" w:rsidRDefault="001A077E" w:rsidP="003A0384">
            <w:pPr>
              <w:pStyle w:val="rowtabella0"/>
              <w:rPr>
                <w:color w:val="002060"/>
              </w:rPr>
            </w:pPr>
            <w:r w:rsidRPr="007F69C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0BE5B" w14:textId="77777777" w:rsidR="001A077E" w:rsidRPr="007F69C3" w:rsidRDefault="001A077E" w:rsidP="003A0384">
            <w:pPr>
              <w:pStyle w:val="rowtabella0"/>
              <w:rPr>
                <w:color w:val="002060"/>
              </w:rPr>
            </w:pPr>
            <w:r w:rsidRPr="007F69C3">
              <w:rPr>
                <w:color w:val="002060"/>
              </w:rPr>
              <w:t>VIA DELLA REPUBBLICA</w:t>
            </w:r>
          </w:p>
        </w:tc>
      </w:tr>
      <w:tr w:rsidR="001A077E" w:rsidRPr="007F69C3" w14:paraId="6A37C849"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83CBC3" w14:textId="77777777" w:rsidR="001A077E" w:rsidRPr="007F69C3" w:rsidRDefault="001A077E" w:rsidP="003A0384">
            <w:pPr>
              <w:pStyle w:val="rowtabella0"/>
              <w:rPr>
                <w:color w:val="002060"/>
              </w:rPr>
            </w:pPr>
            <w:r w:rsidRPr="007F69C3">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CD4AE" w14:textId="77777777" w:rsidR="001A077E" w:rsidRPr="007F69C3" w:rsidRDefault="001A077E" w:rsidP="003A0384">
            <w:pPr>
              <w:pStyle w:val="rowtabella0"/>
              <w:rPr>
                <w:color w:val="002060"/>
              </w:rPr>
            </w:pPr>
            <w:r w:rsidRPr="007F69C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E7CCB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A5301F" w14:textId="77777777" w:rsidR="001A077E" w:rsidRPr="007F69C3" w:rsidRDefault="001A077E" w:rsidP="003A0384">
            <w:pPr>
              <w:pStyle w:val="rowtabella0"/>
              <w:rPr>
                <w:color w:val="002060"/>
              </w:rPr>
            </w:pPr>
            <w:r w:rsidRPr="007F69C3">
              <w:rPr>
                <w:color w:val="002060"/>
              </w:rPr>
              <w:t>10/02/2024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33CC1B" w14:textId="77777777" w:rsidR="001A077E" w:rsidRPr="007F69C3" w:rsidRDefault="001A077E" w:rsidP="003A0384">
            <w:pPr>
              <w:pStyle w:val="rowtabella0"/>
              <w:rPr>
                <w:color w:val="002060"/>
              </w:rPr>
            </w:pPr>
            <w:r w:rsidRPr="007F69C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A2683" w14:textId="77777777" w:rsidR="001A077E" w:rsidRPr="007F69C3" w:rsidRDefault="001A077E" w:rsidP="003A0384">
            <w:pPr>
              <w:pStyle w:val="rowtabella0"/>
              <w:rPr>
                <w:color w:val="002060"/>
              </w:rPr>
            </w:pPr>
            <w:r w:rsidRPr="007F69C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44F6D" w14:textId="77777777" w:rsidR="001A077E" w:rsidRPr="007F69C3" w:rsidRDefault="001A077E" w:rsidP="003A0384">
            <w:pPr>
              <w:pStyle w:val="rowtabella0"/>
              <w:rPr>
                <w:color w:val="002060"/>
              </w:rPr>
            </w:pPr>
            <w:r w:rsidRPr="007F69C3">
              <w:rPr>
                <w:color w:val="002060"/>
              </w:rPr>
              <w:t>VIA DEI TESSITORI</w:t>
            </w:r>
          </w:p>
        </w:tc>
      </w:tr>
      <w:tr w:rsidR="001A077E" w:rsidRPr="007F69C3" w14:paraId="7B2205D2"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B817E" w14:textId="77777777" w:rsidR="001A077E" w:rsidRPr="007F69C3" w:rsidRDefault="001A077E" w:rsidP="003A0384">
            <w:pPr>
              <w:pStyle w:val="rowtabella0"/>
              <w:rPr>
                <w:color w:val="002060"/>
              </w:rPr>
            </w:pPr>
            <w:r w:rsidRPr="007F69C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3AAF8" w14:textId="77777777" w:rsidR="001A077E" w:rsidRPr="007F69C3" w:rsidRDefault="001A077E" w:rsidP="003A0384">
            <w:pPr>
              <w:pStyle w:val="rowtabella0"/>
              <w:rPr>
                <w:color w:val="002060"/>
              </w:rPr>
            </w:pPr>
            <w:r w:rsidRPr="007F69C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72D105"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C9A05B" w14:textId="77777777" w:rsidR="001A077E" w:rsidRPr="007F69C3" w:rsidRDefault="001A077E" w:rsidP="003A0384">
            <w:pPr>
              <w:pStyle w:val="rowtabella0"/>
              <w:rPr>
                <w:color w:val="002060"/>
              </w:rPr>
            </w:pPr>
            <w:r w:rsidRPr="007F69C3">
              <w:rPr>
                <w:color w:val="002060"/>
              </w:rPr>
              <w:t>10/02/2024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19A07E" w14:textId="77777777" w:rsidR="001A077E" w:rsidRPr="007F69C3" w:rsidRDefault="001A077E" w:rsidP="003A0384">
            <w:pPr>
              <w:pStyle w:val="rowtabella0"/>
              <w:rPr>
                <w:color w:val="002060"/>
              </w:rPr>
            </w:pPr>
            <w:r w:rsidRPr="007F69C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EEF06" w14:textId="77777777" w:rsidR="001A077E" w:rsidRPr="007F69C3" w:rsidRDefault="001A077E" w:rsidP="003A0384">
            <w:pPr>
              <w:pStyle w:val="rowtabella0"/>
              <w:rPr>
                <w:color w:val="002060"/>
              </w:rPr>
            </w:pPr>
            <w:r w:rsidRPr="007F6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946635" w14:textId="77777777" w:rsidR="001A077E" w:rsidRPr="007F69C3" w:rsidRDefault="001A077E" w:rsidP="003A0384">
            <w:pPr>
              <w:pStyle w:val="rowtabella0"/>
              <w:rPr>
                <w:color w:val="002060"/>
              </w:rPr>
            </w:pPr>
            <w:r w:rsidRPr="007F69C3">
              <w:rPr>
                <w:color w:val="002060"/>
              </w:rPr>
              <w:t>VIA MONTEPELAGO</w:t>
            </w:r>
          </w:p>
        </w:tc>
      </w:tr>
      <w:tr w:rsidR="001A077E" w:rsidRPr="007F69C3" w14:paraId="1DDD822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6522E" w14:textId="77777777" w:rsidR="001A077E" w:rsidRPr="007F69C3" w:rsidRDefault="001A077E" w:rsidP="003A0384">
            <w:pPr>
              <w:pStyle w:val="rowtabella0"/>
              <w:rPr>
                <w:color w:val="002060"/>
              </w:rPr>
            </w:pPr>
            <w:r w:rsidRPr="007F69C3">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CBA985" w14:textId="77777777" w:rsidR="001A077E" w:rsidRPr="007F69C3" w:rsidRDefault="001A077E" w:rsidP="003A0384">
            <w:pPr>
              <w:pStyle w:val="rowtabella0"/>
              <w:rPr>
                <w:color w:val="002060"/>
              </w:rPr>
            </w:pPr>
            <w:r w:rsidRPr="007F69C3">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3321F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ABDC7A" w14:textId="77777777" w:rsidR="001A077E" w:rsidRPr="007F69C3" w:rsidRDefault="001A077E" w:rsidP="003A0384">
            <w:pPr>
              <w:pStyle w:val="rowtabella0"/>
              <w:rPr>
                <w:color w:val="002060"/>
              </w:rPr>
            </w:pPr>
            <w:r w:rsidRPr="007F69C3">
              <w:rPr>
                <w:color w:val="002060"/>
              </w:rPr>
              <w:t>11/02/2024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5E7A6" w14:textId="77777777" w:rsidR="001A077E" w:rsidRPr="007F69C3" w:rsidRDefault="001A077E" w:rsidP="003A0384">
            <w:pPr>
              <w:pStyle w:val="rowtabella0"/>
              <w:rPr>
                <w:color w:val="002060"/>
              </w:rPr>
            </w:pPr>
            <w:r w:rsidRPr="007F69C3">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48F0B" w14:textId="77777777" w:rsidR="001A077E" w:rsidRPr="007F69C3" w:rsidRDefault="001A077E" w:rsidP="003A0384">
            <w:pPr>
              <w:pStyle w:val="rowtabella0"/>
              <w:rPr>
                <w:color w:val="002060"/>
              </w:rPr>
            </w:pPr>
            <w:r w:rsidRPr="007F6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05445" w14:textId="77777777" w:rsidR="001A077E" w:rsidRPr="007F69C3" w:rsidRDefault="001A077E" w:rsidP="003A0384">
            <w:pPr>
              <w:pStyle w:val="rowtabella0"/>
              <w:rPr>
                <w:color w:val="002060"/>
              </w:rPr>
            </w:pPr>
            <w:r w:rsidRPr="007F69C3">
              <w:rPr>
                <w:color w:val="002060"/>
              </w:rPr>
              <w:t>VIA MADRE TERESA DI CALCUTTA</w:t>
            </w:r>
          </w:p>
        </w:tc>
      </w:tr>
      <w:tr w:rsidR="001A077E" w:rsidRPr="007F69C3" w14:paraId="445FFF17"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D7F181" w14:textId="77777777" w:rsidR="001A077E" w:rsidRPr="007F69C3" w:rsidRDefault="001A077E" w:rsidP="003A0384">
            <w:pPr>
              <w:pStyle w:val="rowtabella0"/>
              <w:rPr>
                <w:color w:val="002060"/>
              </w:rPr>
            </w:pPr>
            <w:r w:rsidRPr="007F69C3">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8D70D" w14:textId="77777777" w:rsidR="001A077E" w:rsidRPr="007F69C3" w:rsidRDefault="001A077E" w:rsidP="003A0384">
            <w:pPr>
              <w:pStyle w:val="rowtabella0"/>
              <w:rPr>
                <w:color w:val="002060"/>
              </w:rPr>
            </w:pPr>
            <w:r w:rsidRPr="007F69C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EEADB"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4CB4A" w14:textId="77777777" w:rsidR="001A077E" w:rsidRPr="007F69C3" w:rsidRDefault="001A077E" w:rsidP="003A0384">
            <w:pPr>
              <w:pStyle w:val="rowtabella0"/>
              <w:rPr>
                <w:color w:val="002060"/>
              </w:rPr>
            </w:pPr>
            <w:r w:rsidRPr="007F69C3">
              <w:rPr>
                <w:color w:val="002060"/>
              </w:rPr>
              <w:t>11/02/2024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7E020" w14:textId="77777777" w:rsidR="001A077E" w:rsidRPr="007F69C3" w:rsidRDefault="001A077E" w:rsidP="003A0384">
            <w:pPr>
              <w:pStyle w:val="rowtabella0"/>
              <w:rPr>
                <w:color w:val="002060"/>
              </w:rPr>
            </w:pPr>
            <w:r w:rsidRPr="007F69C3">
              <w:rPr>
                <w:color w:val="002060"/>
              </w:rPr>
              <w:t>5446 ALMA ARENA CALCIO A CINQUE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E0A69" w14:textId="77777777" w:rsidR="001A077E" w:rsidRPr="007F69C3" w:rsidRDefault="001A077E" w:rsidP="003A0384">
            <w:pPr>
              <w:pStyle w:val="rowtabella0"/>
              <w:rPr>
                <w:color w:val="002060"/>
              </w:rPr>
            </w:pPr>
            <w:r w:rsidRPr="007F69C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22F5E" w14:textId="77777777" w:rsidR="001A077E" w:rsidRPr="007F69C3" w:rsidRDefault="001A077E" w:rsidP="003A0384">
            <w:pPr>
              <w:pStyle w:val="rowtabella0"/>
              <w:rPr>
                <w:color w:val="002060"/>
              </w:rPr>
            </w:pPr>
            <w:r w:rsidRPr="007F69C3">
              <w:rPr>
                <w:color w:val="002060"/>
              </w:rPr>
              <w:t>VIA ROMA 201</w:t>
            </w:r>
          </w:p>
        </w:tc>
      </w:tr>
    </w:tbl>
    <w:p w14:paraId="31C9FC4F" w14:textId="77777777" w:rsidR="001A077E" w:rsidRPr="007F69C3" w:rsidRDefault="001A077E" w:rsidP="001A077E">
      <w:pPr>
        <w:pStyle w:val="breakline"/>
        <w:rPr>
          <w:rFonts w:eastAsiaTheme="minorEastAsia"/>
          <w:color w:val="002060"/>
        </w:rPr>
      </w:pPr>
    </w:p>
    <w:p w14:paraId="2CE12C35" w14:textId="77777777" w:rsidR="001A077E" w:rsidRPr="007F69C3" w:rsidRDefault="001A077E" w:rsidP="001A077E">
      <w:pPr>
        <w:pStyle w:val="breakline"/>
        <w:rPr>
          <w:color w:val="002060"/>
        </w:rPr>
      </w:pPr>
    </w:p>
    <w:p w14:paraId="5569A7FF" w14:textId="77777777" w:rsidR="001A077E" w:rsidRPr="007F69C3" w:rsidRDefault="001A077E" w:rsidP="001A077E">
      <w:pPr>
        <w:pStyle w:val="titolocampionato0"/>
        <w:shd w:val="clear" w:color="auto" w:fill="CCCCCC"/>
        <w:spacing w:before="80" w:after="40"/>
        <w:rPr>
          <w:color w:val="002060"/>
        </w:rPr>
      </w:pPr>
      <w:r w:rsidRPr="007F69C3">
        <w:rPr>
          <w:color w:val="002060"/>
        </w:rPr>
        <w:t>UNDER 17 C5 REGIONALI MASCHILI</w:t>
      </w:r>
    </w:p>
    <w:p w14:paraId="515ECB0F" w14:textId="77777777" w:rsidR="001A077E" w:rsidRPr="007645AE" w:rsidRDefault="001A077E" w:rsidP="001A077E">
      <w:pPr>
        <w:pStyle w:val="TITOLOPRINC"/>
        <w:spacing w:before="0" w:beforeAutospacing="0" w:after="0" w:afterAutospacing="0"/>
        <w:rPr>
          <w:color w:val="002060"/>
        </w:rPr>
      </w:pPr>
      <w:r w:rsidRPr="007645AE">
        <w:rPr>
          <w:color w:val="002060"/>
        </w:rPr>
        <w:t>ANAGRAFICA/INDIRIZZARIO/VARIAZIONI CALENDARIO</w:t>
      </w:r>
    </w:p>
    <w:p w14:paraId="3CA0EE18" w14:textId="77777777" w:rsidR="001A077E" w:rsidRDefault="001A077E" w:rsidP="001A077E">
      <w:pPr>
        <w:pStyle w:val="LndNormale1"/>
        <w:rPr>
          <w:color w:val="002060"/>
          <w:szCs w:val="22"/>
        </w:rPr>
      </w:pPr>
    </w:p>
    <w:p w14:paraId="04DADAED" w14:textId="77777777" w:rsidR="001A077E" w:rsidRPr="00483044" w:rsidRDefault="001A077E" w:rsidP="001A077E">
      <w:pPr>
        <w:pStyle w:val="titoloprinc0"/>
        <w:jc w:val="both"/>
        <w:rPr>
          <w:color w:val="002060"/>
          <w:sz w:val="22"/>
          <w:szCs w:val="22"/>
        </w:rPr>
      </w:pPr>
      <w:r w:rsidRPr="00483044">
        <w:rPr>
          <w:color w:val="002060"/>
          <w:sz w:val="22"/>
          <w:szCs w:val="22"/>
        </w:rPr>
        <w:t>GIRONE “</w:t>
      </w:r>
      <w:r>
        <w:rPr>
          <w:color w:val="002060"/>
          <w:sz w:val="22"/>
          <w:szCs w:val="22"/>
        </w:rPr>
        <w:t>A</w:t>
      </w:r>
      <w:r w:rsidRPr="00483044">
        <w:rPr>
          <w:color w:val="002060"/>
          <w:sz w:val="22"/>
          <w:szCs w:val="22"/>
        </w:rPr>
        <w:t>”</w:t>
      </w:r>
    </w:p>
    <w:p w14:paraId="5B0D5F28" w14:textId="77777777" w:rsidR="001A077E" w:rsidRDefault="001A077E" w:rsidP="001A077E">
      <w:pPr>
        <w:pStyle w:val="titoloprinc0"/>
        <w:jc w:val="both"/>
        <w:rPr>
          <w:b w:val="0"/>
          <w:bCs w:val="0"/>
          <w:color w:val="002060"/>
          <w:sz w:val="22"/>
          <w:szCs w:val="22"/>
        </w:rPr>
      </w:pPr>
    </w:p>
    <w:p w14:paraId="2B08700D" w14:textId="77777777" w:rsidR="001A077E" w:rsidRDefault="001A077E" w:rsidP="001A077E">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NUOVA JUVENTINA FFC</w:t>
      </w:r>
      <w:r>
        <w:rPr>
          <w:b w:val="0"/>
          <w:bCs w:val="0"/>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il</w:t>
      </w:r>
      <w:r w:rsidRPr="00206171">
        <w:rPr>
          <w:b w:val="0"/>
          <w:bCs w:val="0"/>
          <w:color w:val="002060"/>
          <w:sz w:val="22"/>
          <w:szCs w:val="22"/>
        </w:rPr>
        <w:t xml:space="preserve"> </w:t>
      </w:r>
      <w:r>
        <w:rPr>
          <w:color w:val="002060"/>
          <w:sz w:val="22"/>
          <w:szCs w:val="22"/>
        </w:rPr>
        <w:t>SABATO</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16:00</w:t>
      </w:r>
      <w:r>
        <w:rPr>
          <w:b w:val="0"/>
          <w:bCs w:val="0"/>
          <w:color w:val="002060"/>
          <w:sz w:val="22"/>
          <w:szCs w:val="22"/>
        </w:rPr>
        <w:t>, stesso campo.</w:t>
      </w:r>
    </w:p>
    <w:p w14:paraId="7DBF797C" w14:textId="77777777" w:rsidR="001A077E" w:rsidRDefault="001A077E" w:rsidP="001A077E">
      <w:pPr>
        <w:pStyle w:val="titoloprinc0"/>
        <w:jc w:val="both"/>
        <w:rPr>
          <w:b w:val="0"/>
          <w:bCs w:val="0"/>
          <w:color w:val="002060"/>
          <w:sz w:val="22"/>
          <w:szCs w:val="22"/>
        </w:rPr>
      </w:pPr>
    </w:p>
    <w:p w14:paraId="35A4974A" w14:textId="77777777" w:rsidR="001A077E" w:rsidRPr="007F69C3" w:rsidRDefault="001A077E" w:rsidP="001A077E">
      <w:pPr>
        <w:pStyle w:val="titoloprinc0"/>
        <w:rPr>
          <w:color w:val="002060"/>
        </w:rPr>
      </w:pPr>
      <w:r w:rsidRPr="007F69C3">
        <w:rPr>
          <w:color w:val="002060"/>
        </w:rPr>
        <w:t>VARIAZIONI AL PROGRAMMA GARE</w:t>
      </w:r>
    </w:p>
    <w:p w14:paraId="064CB47F" w14:textId="77777777" w:rsidR="001A077E" w:rsidRPr="007F69C3" w:rsidRDefault="001A077E" w:rsidP="001A077E">
      <w:pPr>
        <w:pStyle w:val="breakline"/>
        <w:rPr>
          <w:color w:val="002060"/>
        </w:rPr>
      </w:pPr>
    </w:p>
    <w:p w14:paraId="47B531F8" w14:textId="77777777" w:rsidR="001A077E" w:rsidRPr="007F69C3" w:rsidRDefault="001A077E" w:rsidP="001A077E">
      <w:pPr>
        <w:pStyle w:val="breakline"/>
        <w:rPr>
          <w:color w:val="002060"/>
        </w:rPr>
      </w:pPr>
    </w:p>
    <w:p w14:paraId="5CF96647" w14:textId="77777777" w:rsidR="001A077E" w:rsidRPr="007F69C3" w:rsidRDefault="001A077E" w:rsidP="001A077E">
      <w:pPr>
        <w:pStyle w:val="sottotitolocampionato10"/>
        <w:rPr>
          <w:color w:val="002060"/>
        </w:rPr>
      </w:pPr>
      <w:r w:rsidRPr="007F69C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A077E" w:rsidRPr="007F69C3" w14:paraId="3A2FD075" w14:textId="77777777" w:rsidTr="00C04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58D6E" w14:textId="77777777" w:rsidR="001A077E" w:rsidRPr="007F69C3" w:rsidRDefault="001A077E" w:rsidP="003A0384">
            <w:pPr>
              <w:pStyle w:val="headertabella0"/>
              <w:rPr>
                <w:color w:val="002060"/>
              </w:rPr>
            </w:pPr>
            <w:r w:rsidRPr="007F69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F946C" w14:textId="77777777" w:rsidR="001A077E" w:rsidRPr="007F69C3" w:rsidRDefault="001A077E" w:rsidP="003A0384">
            <w:pPr>
              <w:pStyle w:val="headertabella0"/>
              <w:rPr>
                <w:color w:val="002060"/>
              </w:rPr>
            </w:pPr>
            <w:r w:rsidRPr="007F69C3">
              <w:rPr>
                <w:color w:val="002060"/>
              </w:rPr>
              <w:t xml:space="preserve">N° </w:t>
            </w:r>
            <w:proofErr w:type="spellStart"/>
            <w:r w:rsidRPr="007F69C3">
              <w:rPr>
                <w:color w:val="002060"/>
              </w:rPr>
              <w:t>Gior</w:t>
            </w:r>
            <w:proofErr w:type="spellEnd"/>
            <w:r w:rsidRPr="007F69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DB671" w14:textId="77777777" w:rsidR="001A077E" w:rsidRPr="007F69C3" w:rsidRDefault="001A077E" w:rsidP="003A0384">
            <w:pPr>
              <w:pStyle w:val="headertabella0"/>
              <w:rPr>
                <w:color w:val="002060"/>
              </w:rPr>
            </w:pPr>
            <w:r w:rsidRPr="007F69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D0AA2" w14:textId="77777777" w:rsidR="001A077E" w:rsidRPr="007F69C3" w:rsidRDefault="001A077E" w:rsidP="003A0384">
            <w:pPr>
              <w:pStyle w:val="headertabella0"/>
              <w:rPr>
                <w:color w:val="002060"/>
              </w:rPr>
            </w:pPr>
            <w:r w:rsidRPr="007F69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DACD1" w14:textId="77777777" w:rsidR="001A077E" w:rsidRPr="007F69C3" w:rsidRDefault="001A077E" w:rsidP="003A0384">
            <w:pPr>
              <w:pStyle w:val="headertabella0"/>
              <w:rPr>
                <w:color w:val="002060"/>
              </w:rPr>
            </w:pPr>
            <w:r w:rsidRPr="007F69C3">
              <w:rPr>
                <w:color w:val="002060"/>
              </w:rPr>
              <w:t xml:space="preserve">Data </w:t>
            </w:r>
            <w:proofErr w:type="spellStart"/>
            <w:r w:rsidRPr="007F69C3">
              <w:rPr>
                <w:color w:val="002060"/>
              </w:rPr>
              <w:t>Orig</w:t>
            </w:r>
            <w:proofErr w:type="spellEnd"/>
            <w:r w:rsidRPr="007F69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B77BD" w14:textId="77777777" w:rsidR="001A077E" w:rsidRPr="007F69C3" w:rsidRDefault="001A077E" w:rsidP="003A0384">
            <w:pPr>
              <w:pStyle w:val="headertabella0"/>
              <w:rPr>
                <w:color w:val="002060"/>
              </w:rPr>
            </w:pPr>
            <w:r w:rsidRPr="007F69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D4EC5" w14:textId="77777777" w:rsidR="001A077E" w:rsidRPr="007F69C3" w:rsidRDefault="001A077E" w:rsidP="003A0384">
            <w:pPr>
              <w:pStyle w:val="headertabella0"/>
              <w:rPr>
                <w:color w:val="002060"/>
              </w:rPr>
            </w:pPr>
            <w:r w:rsidRPr="007F69C3">
              <w:rPr>
                <w:color w:val="002060"/>
              </w:rPr>
              <w:t xml:space="preserve">Ora </w:t>
            </w:r>
            <w:proofErr w:type="spellStart"/>
            <w:r w:rsidRPr="007F69C3">
              <w:rPr>
                <w:color w:val="002060"/>
              </w:rPr>
              <w:t>Orig</w:t>
            </w:r>
            <w:proofErr w:type="spellEnd"/>
            <w:r w:rsidRPr="007F69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3D5D9" w14:textId="77777777" w:rsidR="001A077E" w:rsidRPr="007F69C3" w:rsidRDefault="001A077E" w:rsidP="003A0384">
            <w:pPr>
              <w:pStyle w:val="headertabella0"/>
              <w:rPr>
                <w:color w:val="002060"/>
              </w:rPr>
            </w:pPr>
            <w:r w:rsidRPr="007F69C3">
              <w:rPr>
                <w:color w:val="002060"/>
              </w:rPr>
              <w:t>Impianto</w:t>
            </w:r>
          </w:p>
        </w:tc>
      </w:tr>
      <w:tr w:rsidR="001A077E" w:rsidRPr="007F69C3" w14:paraId="3488814F"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DA3C" w14:textId="77777777" w:rsidR="001A077E" w:rsidRPr="00C04060" w:rsidRDefault="001A077E" w:rsidP="003A0384">
            <w:pPr>
              <w:pStyle w:val="rowtabella0"/>
              <w:rPr>
                <w:color w:val="002060"/>
                <w:highlight w:val="yellow"/>
              </w:rPr>
            </w:pPr>
            <w:r w:rsidRPr="00C04060">
              <w:rPr>
                <w:color w:val="002060"/>
                <w:highlight w:val="yellow"/>
              </w:rPr>
              <w:t>10/02/2024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0B49" w14:textId="77777777" w:rsidR="001A077E" w:rsidRPr="00C04060" w:rsidRDefault="001A077E" w:rsidP="003A0384">
            <w:pPr>
              <w:pStyle w:val="rowtabella0"/>
              <w:jc w:val="center"/>
              <w:rPr>
                <w:color w:val="002060"/>
                <w:highlight w:val="yellow"/>
              </w:rPr>
            </w:pPr>
            <w:r w:rsidRPr="00C0406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C10B" w14:textId="77777777" w:rsidR="001A077E" w:rsidRPr="00C04060" w:rsidRDefault="001A077E" w:rsidP="003A0384">
            <w:pPr>
              <w:pStyle w:val="rowtabella0"/>
              <w:rPr>
                <w:color w:val="002060"/>
                <w:highlight w:val="yellow"/>
              </w:rPr>
            </w:pPr>
            <w:r w:rsidRPr="00C0406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8E72" w14:textId="77777777" w:rsidR="001A077E" w:rsidRPr="00C04060" w:rsidRDefault="001A077E" w:rsidP="003A0384">
            <w:pPr>
              <w:pStyle w:val="rowtabella0"/>
              <w:rPr>
                <w:color w:val="002060"/>
                <w:highlight w:val="yellow"/>
              </w:rPr>
            </w:pPr>
            <w:r w:rsidRPr="00C04060">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A83F" w14:textId="79611C7F" w:rsidR="001A077E" w:rsidRPr="007F69C3" w:rsidRDefault="001A077E" w:rsidP="003A03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4409" w14:textId="77777777" w:rsidR="001A077E" w:rsidRPr="007F69C3" w:rsidRDefault="001A077E" w:rsidP="003A0384">
            <w:pPr>
              <w:pStyle w:val="rowtabella0"/>
              <w:jc w:val="center"/>
              <w:rPr>
                <w:color w:val="002060"/>
              </w:rPr>
            </w:pPr>
            <w:r w:rsidRPr="00C04060">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11496" w14:textId="77777777" w:rsidR="001A077E" w:rsidRPr="007F69C3" w:rsidRDefault="001A077E" w:rsidP="003A0384">
            <w:pPr>
              <w:pStyle w:val="rowtabella0"/>
              <w:jc w:val="center"/>
              <w:rPr>
                <w:color w:val="002060"/>
              </w:rPr>
            </w:pPr>
            <w:r w:rsidRPr="007F69C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C07D" w14:textId="77777777" w:rsidR="001A077E" w:rsidRPr="007F69C3" w:rsidRDefault="001A077E" w:rsidP="003A0384">
            <w:pPr>
              <w:rPr>
                <w:color w:val="002060"/>
              </w:rPr>
            </w:pPr>
          </w:p>
        </w:tc>
      </w:tr>
      <w:tr w:rsidR="001A077E" w:rsidRPr="007F69C3" w14:paraId="0C0C55BB"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F3587" w14:textId="77777777" w:rsidR="001A077E" w:rsidRPr="00C04060" w:rsidRDefault="001A077E" w:rsidP="003A0384">
            <w:pPr>
              <w:pStyle w:val="rowtabella0"/>
              <w:rPr>
                <w:color w:val="002060"/>
                <w:highlight w:val="yellow"/>
              </w:rPr>
            </w:pPr>
            <w:r w:rsidRPr="00C04060">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7832" w14:textId="77777777" w:rsidR="001A077E" w:rsidRPr="00C04060" w:rsidRDefault="001A077E" w:rsidP="003A0384">
            <w:pPr>
              <w:pStyle w:val="rowtabella0"/>
              <w:jc w:val="center"/>
              <w:rPr>
                <w:color w:val="002060"/>
                <w:highlight w:val="yellow"/>
              </w:rPr>
            </w:pPr>
            <w:r w:rsidRPr="00C04060">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158A" w14:textId="77777777" w:rsidR="001A077E" w:rsidRPr="00C04060" w:rsidRDefault="001A077E" w:rsidP="003A0384">
            <w:pPr>
              <w:pStyle w:val="rowtabella0"/>
              <w:rPr>
                <w:color w:val="002060"/>
                <w:highlight w:val="yellow"/>
              </w:rPr>
            </w:pPr>
            <w:r w:rsidRPr="00C0406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473E" w14:textId="77777777" w:rsidR="001A077E" w:rsidRPr="00C04060" w:rsidRDefault="001A077E" w:rsidP="003A0384">
            <w:pPr>
              <w:pStyle w:val="rowtabella0"/>
              <w:rPr>
                <w:color w:val="002060"/>
                <w:highlight w:val="yellow"/>
              </w:rPr>
            </w:pPr>
            <w:r w:rsidRPr="00C04060">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F5E1" w14:textId="165CA772" w:rsidR="001A077E" w:rsidRPr="007F69C3" w:rsidRDefault="001A077E" w:rsidP="003A0384">
            <w:pPr>
              <w:pStyle w:val="rowtabella0"/>
              <w:rPr>
                <w:color w:val="002060"/>
              </w:rPr>
            </w:pPr>
            <w:r w:rsidRPr="007F69C3">
              <w:rPr>
                <w:color w:val="002060"/>
              </w:rPr>
              <w:t>1</w:t>
            </w:r>
            <w:r w:rsidR="00C04060">
              <w:rPr>
                <w:color w:val="002060"/>
              </w:rPr>
              <w:t>8</w:t>
            </w:r>
            <w:r w:rsidRPr="007F69C3">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A934" w14:textId="77777777" w:rsidR="001A077E" w:rsidRPr="007F69C3" w:rsidRDefault="001A077E" w:rsidP="003A0384">
            <w:pPr>
              <w:pStyle w:val="rowtabella0"/>
              <w:jc w:val="center"/>
              <w:rPr>
                <w:color w:val="002060"/>
              </w:rPr>
            </w:pPr>
            <w:r w:rsidRPr="00C0406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2261" w14:textId="77777777" w:rsidR="001A077E" w:rsidRPr="007F69C3" w:rsidRDefault="001A077E" w:rsidP="003A0384">
            <w:pPr>
              <w:pStyle w:val="rowtabella0"/>
              <w:jc w:val="center"/>
              <w:rPr>
                <w:color w:val="002060"/>
              </w:rPr>
            </w:pPr>
            <w:r w:rsidRPr="007F69C3">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D20E" w14:textId="77777777" w:rsidR="001A077E" w:rsidRPr="007F69C3" w:rsidRDefault="001A077E" w:rsidP="003A0384">
            <w:pPr>
              <w:rPr>
                <w:color w:val="002060"/>
              </w:rPr>
            </w:pPr>
          </w:p>
        </w:tc>
      </w:tr>
    </w:tbl>
    <w:p w14:paraId="15D96A62" w14:textId="77777777" w:rsidR="001A077E" w:rsidRPr="007F69C3" w:rsidRDefault="001A077E" w:rsidP="001A077E">
      <w:pPr>
        <w:pStyle w:val="breakline"/>
        <w:rPr>
          <w:rFonts w:eastAsiaTheme="minorEastAsia"/>
          <w:color w:val="002060"/>
        </w:rPr>
      </w:pPr>
    </w:p>
    <w:p w14:paraId="5F27E4F6" w14:textId="77777777" w:rsidR="001A077E" w:rsidRPr="007F69C3" w:rsidRDefault="001A077E" w:rsidP="001A077E">
      <w:pPr>
        <w:pStyle w:val="breakline"/>
        <w:rPr>
          <w:color w:val="002060"/>
        </w:rPr>
      </w:pPr>
    </w:p>
    <w:p w14:paraId="18878F2E" w14:textId="77777777" w:rsidR="001A077E" w:rsidRPr="007F69C3" w:rsidRDefault="001A077E" w:rsidP="001A077E">
      <w:pPr>
        <w:pStyle w:val="titoloprinc0"/>
        <w:rPr>
          <w:color w:val="002060"/>
        </w:rPr>
      </w:pPr>
      <w:r w:rsidRPr="007F69C3">
        <w:rPr>
          <w:color w:val="002060"/>
        </w:rPr>
        <w:t>RISULTATI</w:t>
      </w:r>
    </w:p>
    <w:p w14:paraId="238C9B13" w14:textId="77777777" w:rsidR="001A077E" w:rsidRPr="007F69C3" w:rsidRDefault="001A077E" w:rsidP="001A077E">
      <w:pPr>
        <w:pStyle w:val="breakline"/>
        <w:rPr>
          <w:color w:val="002060"/>
        </w:rPr>
      </w:pPr>
    </w:p>
    <w:p w14:paraId="6425E6B1" w14:textId="77777777" w:rsidR="001A077E" w:rsidRPr="007F69C3" w:rsidRDefault="001A077E" w:rsidP="001A077E">
      <w:pPr>
        <w:pStyle w:val="sottotitolocampionato10"/>
        <w:rPr>
          <w:color w:val="002060"/>
        </w:rPr>
      </w:pPr>
      <w:r w:rsidRPr="007F69C3">
        <w:rPr>
          <w:color w:val="002060"/>
        </w:rPr>
        <w:t>RISULTATI UFFICIALI GARE DEL 03/02/2024</w:t>
      </w:r>
    </w:p>
    <w:p w14:paraId="6A15D11C"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086BDE87"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077E" w:rsidRPr="007F69C3" w14:paraId="60E9719F"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3BFF789C"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49B1D" w14:textId="77777777" w:rsidR="001A077E" w:rsidRPr="007F69C3" w:rsidRDefault="001A077E" w:rsidP="003A0384">
                  <w:pPr>
                    <w:pStyle w:val="headertabella0"/>
                    <w:rPr>
                      <w:color w:val="002060"/>
                    </w:rPr>
                  </w:pPr>
                  <w:r w:rsidRPr="007F69C3">
                    <w:rPr>
                      <w:color w:val="002060"/>
                    </w:rPr>
                    <w:t>GIRONE G - 2 Giornata - A</w:t>
                  </w:r>
                </w:p>
              </w:tc>
            </w:tr>
            <w:tr w:rsidR="001A077E" w:rsidRPr="007F69C3" w14:paraId="446CA6D3"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2C0AD" w14:textId="77777777" w:rsidR="001A077E" w:rsidRPr="007F69C3" w:rsidRDefault="001A077E" w:rsidP="003A0384">
                  <w:pPr>
                    <w:pStyle w:val="rowtabella0"/>
                    <w:rPr>
                      <w:color w:val="002060"/>
                    </w:rPr>
                  </w:pPr>
                  <w:r w:rsidRPr="007F69C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69C0B" w14:textId="77777777" w:rsidR="001A077E" w:rsidRPr="007F69C3" w:rsidRDefault="001A077E" w:rsidP="003A0384">
                  <w:pPr>
                    <w:pStyle w:val="rowtabella0"/>
                    <w:rPr>
                      <w:color w:val="002060"/>
                    </w:rPr>
                  </w:pPr>
                  <w:r w:rsidRPr="007F69C3">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D1AC0" w14:textId="77777777" w:rsidR="001A077E" w:rsidRPr="007F69C3" w:rsidRDefault="001A077E" w:rsidP="003A0384">
                  <w:pPr>
                    <w:pStyle w:val="rowtabella0"/>
                    <w:jc w:val="center"/>
                    <w:rPr>
                      <w:color w:val="002060"/>
                    </w:rPr>
                  </w:pPr>
                  <w:r w:rsidRPr="007F69C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81FE7" w14:textId="77777777" w:rsidR="001A077E" w:rsidRPr="007F69C3" w:rsidRDefault="001A077E" w:rsidP="003A0384">
                  <w:pPr>
                    <w:pStyle w:val="rowtabella0"/>
                    <w:jc w:val="center"/>
                    <w:rPr>
                      <w:color w:val="002060"/>
                    </w:rPr>
                  </w:pPr>
                  <w:r w:rsidRPr="007F69C3">
                    <w:rPr>
                      <w:color w:val="002060"/>
                    </w:rPr>
                    <w:t> </w:t>
                  </w:r>
                </w:p>
              </w:tc>
            </w:tr>
            <w:tr w:rsidR="001A077E" w:rsidRPr="007F69C3" w14:paraId="06C5CD7F"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48D88D" w14:textId="77777777" w:rsidR="001A077E" w:rsidRPr="007F69C3" w:rsidRDefault="001A077E" w:rsidP="003A0384">
                  <w:pPr>
                    <w:pStyle w:val="rowtabella0"/>
                    <w:rPr>
                      <w:color w:val="002060"/>
                    </w:rPr>
                  </w:pPr>
                  <w:r w:rsidRPr="007F69C3">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86247" w14:textId="77777777" w:rsidR="001A077E" w:rsidRPr="007F69C3" w:rsidRDefault="001A077E" w:rsidP="003A0384">
                  <w:pPr>
                    <w:pStyle w:val="rowtabella0"/>
                    <w:rPr>
                      <w:color w:val="002060"/>
                    </w:rPr>
                  </w:pPr>
                  <w:r w:rsidRPr="007F69C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CF1B74" w14:textId="77777777" w:rsidR="001A077E" w:rsidRPr="007F69C3" w:rsidRDefault="001A077E" w:rsidP="003A0384">
                  <w:pPr>
                    <w:pStyle w:val="rowtabella0"/>
                    <w:jc w:val="center"/>
                    <w:rPr>
                      <w:color w:val="002060"/>
                    </w:rPr>
                  </w:pPr>
                  <w:r w:rsidRPr="007F69C3">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D0CEE" w14:textId="77777777" w:rsidR="001A077E" w:rsidRPr="007F69C3" w:rsidRDefault="001A077E" w:rsidP="003A0384">
                  <w:pPr>
                    <w:pStyle w:val="rowtabella0"/>
                    <w:jc w:val="center"/>
                    <w:rPr>
                      <w:color w:val="002060"/>
                    </w:rPr>
                  </w:pPr>
                  <w:r w:rsidRPr="007F69C3">
                    <w:rPr>
                      <w:color w:val="002060"/>
                    </w:rPr>
                    <w:t> </w:t>
                  </w:r>
                </w:p>
              </w:tc>
            </w:tr>
            <w:tr w:rsidR="001A077E" w:rsidRPr="007F69C3" w14:paraId="54E7426D"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693C1A" w14:textId="77777777" w:rsidR="001A077E" w:rsidRPr="007F69C3" w:rsidRDefault="001A077E" w:rsidP="003A0384">
                  <w:pPr>
                    <w:pStyle w:val="rowtabella0"/>
                    <w:rPr>
                      <w:color w:val="002060"/>
                    </w:rPr>
                  </w:pPr>
                  <w:r w:rsidRPr="007F69C3">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33AFC5" w14:textId="77777777" w:rsidR="001A077E" w:rsidRPr="007F69C3" w:rsidRDefault="001A077E" w:rsidP="003A0384">
                  <w:pPr>
                    <w:pStyle w:val="rowtabella0"/>
                    <w:rPr>
                      <w:color w:val="002060"/>
                    </w:rPr>
                  </w:pPr>
                  <w:r w:rsidRPr="007F69C3">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EB225C" w14:textId="77777777" w:rsidR="001A077E" w:rsidRPr="007F69C3" w:rsidRDefault="001A077E" w:rsidP="003A0384">
                  <w:pPr>
                    <w:pStyle w:val="rowtabella0"/>
                    <w:jc w:val="center"/>
                    <w:rPr>
                      <w:color w:val="002060"/>
                    </w:rPr>
                  </w:pPr>
                  <w:r w:rsidRPr="007F69C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91FEC3" w14:textId="77777777" w:rsidR="001A077E" w:rsidRPr="007F69C3" w:rsidRDefault="001A077E" w:rsidP="003A0384">
                  <w:pPr>
                    <w:pStyle w:val="rowtabella0"/>
                    <w:jc w:val="center"/>
                    <w:rPr>
                      <w:color w:val="002060"/>
                    </w:rPr>
                  </w:pPr>
                  <w:r w:rsidRPr="007F69C3">
                    <w:rPr>
                      <w:color w:val="002060"/>
                    </w:rPr>
                    <w:t> </w:t>
                  </w:r>
                </w:p>
              </w:tc>
            </w:tr>
            <w:tr w:rsidR="001A077E" w:rsidRPr="007F69C3" w14:paraId="524C16BF"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EC234B" w14:textId="77777777" w:rsidR="001A077E" w:rsidRPr="007F69C3" w:rsidRDefault="001A077E" w:rsidP="003A0384">
                  <w:pPr>
                    <w:pStyle w:val="rowtabella0"/>
                    <w:rPr>
                      <w:color w:val="002060"/>
                    </w:rPr>
                  </w:pPr>
                  <w:r w:rsidRPr="007F69C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2C9F6" w14:textId="77777777" w:rsidR="001A077E" w:rsidRPr="007F69C3" w:rsidRDefault="001A077E" w:rsidP="003A0384">
                  <w:pPr>
                    <w:pStyle w:val="rowtabella0"/>
                    <w:rPr>
                      <w:color w:val="002060"/>
                    </w:rPr>
                  </w:pPr>
                  <w:r w:rsidRPr="007F69C3">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ADAC7" w14:textId="77777777" w:rsidR="001A077E" w:rsidRPr="007F69C3" w:rsidRDefault="001A077E" w:rsidP="003A0384">
                  <w:pPr>
                    <w:pStyle w:val="rowtabella0"/>
                    <w:jc w:val="center"/>
                    <w:rPr>
                      <w:color w:val="002060"/>
                    </w:rPr>
                  </w:pPr>
                  <w:r w:rsidRPr="007F69C3">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7DA3D" w14:textId="77777777" w:rsidR="001A077E" w:rsidRPr="007F69C3" w:rsidRDefault="001A077E" w:rsidP="003A0384">
                  <w:pPr>
                    <w:pStyle w:val="rowtabella0"/>
                    <w:jc w:val="center"/>
                    <w:rPr>
                      <w:color w:val="002060"/>
                    </w:rPr>
                  </w:pPr>
                  <w:r w:rsidRPr="007F69C3">
                    <w:rPr>
                      <w:color w:val="002060"/>
                    </w:rPr>
                    <w:t> </w:t>
                  </w:r>
                </w:p>
              </w:tc>
            </w:tr>
            <w:tr w:rsidR="001A077E" w:rsidRPr="007F69C3" w14:paraId="5864D7B8"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4C118D41" w14:textId="77777777" w:rsidR="001A077E" w:rsidRPr="007F69C3" w:rsidRDefault="001A077E" w:rsidP="003A0384">
                  <w:pPr>
                    <w:pStyle w:val="rowtabella0"/>
                    <w:rPr>
                      <w:color w:val="002060"/>
                    </w:rPr>
                  </w:pPr>
                  <w:r w:rsidRPr="007F69C3">
                    <w:rPr>
                      <w:color w:val="002060"/>
                    </w:rPr>
                    <w:t>(1) - disputata il 02/02/2024</w:t>
                  </w:r>
                </w:p>
              </w:tc>
            </w:tr>
          </w:tbl>
          <w:p w14:paraId="2FB49745" w14:textId="77777777" w:rsidR="001A077E" w:rsidRPr="007F69C3" w:rsidRDefault="001A077E" w:rsidP="003A03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52865189"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BFB59" w14:textId="77777777" w:rsidR="001A077E" w:rsidRPr="007F69C3" w:rsidRDefault="001A077E" w:rsidP="003A0384">
                  <w:pPr>
                    <w:pStyle w:val="headertabella0"/>
                    <w:rPr>
                      <w:color w:val="002060"/>
                    </w:rPr>
                  </w:pPr>
                  <w:r w:rsidRPr="007F69C3">
                    <w:rPr>
                      <w:color w:val="002060"/>
                    </w:rPr>
                    <w:t>GIRONE SA - 2 Giornata - A</w:t>
                  </w:r>
                </w:p>
              </w:tc>
            </w:tr>
            <w:tr w:rsidR="001A077E" w:rsidRPr="007F69C3" w14:paraId="54DACFC4"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2C433" w14:textId="77777777" w:rsidR="001A077E" w:rsidRPr="007F69C3" w:rsidRDefault="001A077E" w:rsidP="003A0384">
                  <w:pPr>
                    <w:pStyle w:val="rowtabella0"/>
                    <w:rPr>
                      <w:color w:val="002060"/>
                    </w:rPr>
                  </w:pPr>
                  <w:r w:rsidRPr="007F69C3">
                    <w:rPr>
                      <w:color w:val="002060"/>
                    </w:rPr>
                    <w:t xml:space="preserve">AMICI DEL </w:t>
                  </w:r>
                  <w:proofErr w:type="spellStart"/>
                  <w:r w:rsidRPr="007F69C3">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D7A52" w14:textId="77777777" w:rsidR="001A077E" w:rsidRPr="007F69C3" w:rsidRDefault="001A077E" w:rsidP="003A0384">
                  <w:pPr>
                    <w:pStyle w:val="rowtabella0"/>
                    <w:rPr>
                      <w:color w:val="002060"/>
                    </w:rPr>
                  </w:pPr>
                  <w:r w:rsidRPr="007F69C3">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A728F" w14:textId="77777777" w:rsidR="001A077E" w:rsidRPr="007F69C3" w:rsidRDefault="001A077E" w:rsidP="003A0384">
                  <w:pPr>
                    <w:pStyle w:val="rowtabella0"/>
                    <w:jc w:val="center"/>
                    <w:rPr>
                      <w:color w:val="002060"/>
                    </w:rPr>
                  </w:pPr>
                  <w:r w:rsidRPr="007F69C3">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99876" w14:textId="77777777" w:rsidR="001A077E" w:rsidRPr="007F69C3" w:rsidRDefault="001A077E" w:rsidP="003A0384">
                  <w:pPr>
                    <w:pStyle w:val="rowtabella0"/>
                    <w:jc w:val="center"/>
                    <w:rPr>
                      <w:color w:val="002060"/>
                    </w:rPr>
                  </w:pPr>
                  <w:r w:rsidRPr="007F69C3">
                    <w:rPr>
                      <w:color w:val="002060"/>
                    </w:rPr>
                    <w:t> </w:t>
                  </w:r>
                </w:p>
              </w:tc>
            </w:tr>
            <w:tr w:rsidR="001A077E" w:rsidRPr="007F69C3" w14:paraId="59B5D0C4"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61776E" w14:textId="77777777" w:rsidR="001A077E" w:rsidRPr="007F69C3" w:rsidRDefault="001A077E" w:rsidP="003A0384">
                  <w:pPr>
                    <w:pStyle w:val="rowtabella0"/>
                    <w:rPr>
                      <w:color w:val="002060"/>
                    </w:rPr>
                  </w:pPr>
                  <w:r w:rsidRPr="007F69C3">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2FA002" w14:textId="77777777" w:rsidR="001A077E" w:rsidRPr="007F69C3" w:rsidRDefault="001A077E" w:rsidP="003A0384">
                  <w:pPr>
                    <w:pStyle w:val="rowtabella0"/>
                    <w:rPr>
                      <w:color w:val="002060"/>
                    </w:rPr>
                  </w:pPr>
                  <w:r w:rsidRPr="007F69C3">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1A5FE4" w14:textId="77777777" w:rsidR="001A077E" w:rsidRPr="007F69C3" w:rsidRDefault="001A077E" w:rsidP="003A0384">
                  <w:pPr>
                    <w:pStyle w:val="rowtabella0"/>
                    <w:jc w:val="center"/>
                    <w:rPr>
                      <w:color w:val="002060"/>
                    </w:rPr>
                  </w:pPr>
                  <w:r w:rsidRPr="007F69C3">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DD8EA4" w14:textId="77777777" w:rsidR="001A077E" w:rsidRPr="007F69C3" w:rsidRDefault="001A077E" w:rsidP="003A0384">
                  <w:pPr>
                    <w:pStyle w:val="rowtabella0"/>
                    <w:jc w:val="center"/>
                    <w:rPr>
                      <w:color w:val="002060"/>
                    </w:rPr>
                  </w:pPr>
                  <w:r w:rsidRPr="007F69C3">
                    <w:rPr>
                      <w:color w:val="002060"/>
                    </w:rPr>
                    <w:t> </w:t>
                  </w:r>
                </w:p>
              </w:tc>
            </w:tr>
            <w:tr w:rsidR="001A077E" w:rsidRPr="007F69C3" w14:paraId="6511064F"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16C8F8" w14:textId="77777777" w:rsidR="001A077E" w:rsidRPr="007F69C3" w:rsidRDefault="001A077E" w:rsidP="003A0384">
                  <w:pPr>
                    <w:pStyle w:val="rowtabella0"/>
                    <w:rPr>
                      <w:color w:val="002060"/>
                    </w:rPr>
                  </w:pPr>
                  <w:r w:rsidRPr="007F69C3">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89CCD" w14:textId="77777777" w:rsidR="001A077E" w:rsidRPr="007F69C3" w:rsidRDefault="001A077E" w:rsidP="003A0384">
                  <w:pPr>
                    <w:pStyle w:val="rowtabella0"/>
                    <w:rPr>
                      <w:color w:val="002060"/>
                    </w:rPr>
                  </w:pPr>
                  <w:r w:rsidRPr="007F69C3">
                    <w:rPr>
                      <w:color w:val="002060"/>
                    </w:rPr>
                    <w:t xml:space="preserve">- AUDAX 1970 </w:t>
                  </w:r>
                  <w:proofErr w:type="gramStart"/>
                  <w:r w:rsidRPr="007F69C3">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141B9E" w14:textId="77777777" w:rsidR="001A077E" w:rsidRPr="007F69C3" w:rsidRDefault="001A077E" w:rsidP="003A0384">
                  <w:pPr>
                    <w:pStyle w:val="rowtabella0"/>
                    <w:jc w:val="center"/>
                    <w:rPr>
                      <w:color w:val="002060"/>
                    </w:rPr>
                  </w:pPr>
                  <w:r w:rsidRPr="007F69C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74709D" w14:textId="77777777" w:rsidR="001A077E" w:rsidRPr="007F69C3" w:rsidRDefault="001A077E" w:rsidP="003A0384">
                  <w:pPr>
                    <w:pStyle w:val="rowtabella0"/>
                    <w:jc w:val="center"/>
                    <w:rPr>
                      <w:color w:val="002060"/>
                    </w:rPr>
                  </w:pPr>
                  <w:r w:rsidRPr="007F69C3">
                    <w:rPr>
                      <w:color w:val="002060"/>
                    </w:rPr>
                    <w:t> </w:t>
                  </w:r>
                </w:p>
              </w:tc>
            </w:tr>
            <w:tr w:rsidR="001A077E" w:rsidRPr="007F69C3" w14:paraId="6E7A3A92"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BE548" w14:textId="77777777" w:rsidR="001A077E" w:rsidRPr="007F69C3" w:rsidRDefault="001A077E" w:rsidP="003A0384">
                  <w:pPr>
                    <w:pStyle w:val="rowtabella0"/>
                    <w:rPr>
                      <w:color w:val="002060"/>
                    </w:rPr>
                  </w:pPr>
                  <w:r w:rsidRPr="007F69C3">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7DA2B" w14:textId="77777777" w:rsidR="001A077E" w:rsidRPr="007F69C3" w:rsidRDefault="001A077E" w:rsidP="003A0384">
                  <w:pPr>
                    <w:pStyle w:val="rowtabella0"/>
                    <w:rPr>
                      <w:color w:val="002060"/>
                    </w:rPr>
                  </w:pPr>
                  <w:r w:rsidRPr="007F69C3">
                    <w:rPr>
                      <w:color w:val="002060"/>
                    </w:rPr>
                    <w:t>- CARISSIMI 2016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96363" w14:textId="77777777" w:rsidR="001A077E" w:rsidRPr="007F69C3" w:rsidRDefault="001A077E" w:rsidP="003A0384">
                  <w:pPr>
                    <w:pStyle w:val="rowtabella0"/>
                    <w:jc w:val="center"/>
                    <w:rPr>
                      <w:color w:val="002060"/>
                    </w:rPr>
                  </w:pPr>
                  <w:r w:rsidRPr="007F69C3">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6968B" w14:textId="77777777" w:rsidR="001A077E" w:rsidRPr="007F69C3" w:rsidRDefault="001A077E" w:rsidP="003A0384">
                  <w:pPr>
                    <w:pStyle w:val="rowtabella0"/>
                    <w:jc w:val="center"/>
                    <w:rPr>
                      <w:color w:val="002060"/>
                    </w:rPr>
                  </w:pPr>
                  <w:r w:rsidRPr="007F69C3">
                    <w:rPr>
                      <w:color w:val="002060"/>
                    </w:rPr>
                    <w:t> </w:t>
                  </w:r>
                </w:p>
              </w:tc>
            </w:tr>
          </w:tbl>
          <w:p w14:paraId="6225D857" w14:textId="77777777" w:rsidR="001A077E" w:rsidRPr="007F69C3" w:rsidRDefault="001A077E" w:rsidP="003A0384">
            <w:pPr>
              <w:rPr>
                <w:color w:val="002060"/>
              </w:rPr>
            </w:pPr>
          </w:p>
        </w:tc>
      </w:tr>
    </w:tbl>
    <w:p w14:paraId="76B8CFCD" w14:textId="77777777" w:rsidR="001A077E" w:rsidRPr="007F69C3" w:rsidRDefault="001A077E" w:rsidP="001A077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73320ECD"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115FD0EC"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8F305" w14:textId="77777777" w:rsidR="001A077E" w:rsidRPr="007F69C3" w:rsidRDefault="001A077E" w:rsidP="003A0384">
                  <w:pPr>
                    <w:pStyle w:val="headertabella0"/>
                    <w:rPr>
                      <w:color w:val="002060"/>
                    </w:rPr>
                  </w:pPr>
                  <w:r w:rsidRPr="007F69C3">
                    <w:rPr>
                      <w:color w:val="002060"/>
                    </w:rPr>
                    <w:t>GIRONE SB - 2 Giornata - A</w:t>
                  </w:r>
                </w:p>
              </w:tc>
            </w:tr>
            <w:tr w:rsidR="001A077E" w:rsidRPr="007F69C3" w14:paraId="52676E2F"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DEB9DD" w14:textId="77777777" w:rsidR="001A077E" w:rsidRPr="007F69C3" w:rsidRDefault="001A077E" w:rsidP="003A0384">
                  <w:pPr>
                    <w:pStyle w:val="rowtabella0"/>
                    <w:rPr>
                      <w:color w:val="002060"/>
                    </w:rPr>
                  </w:pPr>
                  <w:r w:rsidRPr="007F69C3">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D1BBE" w14:textId="77777777" w:rsidR="001A077E" w:rsidRPr="007F69C3" w:rsidRDefault="001A077E" w:rsidP="003A0384">
                  <w:pPr>
                    <w:pStyle w:val="rowtabella0"/>
                    <w:rPr>
                      <w:color w:val="002060"/>
                    </w:rPr>
                  </w:pPr>
                  <w:r w:rsidRPr="007F69C3">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E144C" w14:textId="77777777" w:rsidR="001A077E" w:rsidRPr="007F69C3" w:rsidRDefault="001A077E" w:rsidP="003A0384">
                  <w:pPr>
                    <w:pStyle w:val="rowtabella0"/>
                    <w:jc w:val="center"/>
                    <w:rPr>
                      <w:color w:val="002060"/>
                    </w:rPr>
                  </w:pPr>
                  <w:r w:rsidRPr="007F69C3">
                    <w:rPr>
                      <w:color w:val="002060"/>
                    </w:rPr>
                    <w:t>10 - 6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DA45E" w14:textId="77777777" w:rsidR="001A077E" w:rsidRPr="007F69C3" w:rsidRDefault="001A077E" w:rsidP="003A0384">
                  <w:pPr>
                    <w:pStyle w:val="rowtabella0"/>
                    <w:jc w:val="center"/>
                    <w:rPr>
                      <w:color w:val="002060"/>
                    </w:rPr>
                  </w:pPr>
                  <w:r w:rsidRPr="007F69C3">
                    <w:rPr>
                      <w:color w:val="002060"/>
                    </w:rPr>
                    <w:t> </w:t>
                  </w:r>
                </w:p>
              </w:tc>
            </w:tr>
            <w:tr w:rsidR="001A077E" w:rsidRPr="007F69C3" w14:paraId="52D6E474"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AD837" w14:textId="77777777" w:rsidR="001A077E" w:rsidRPr="007F69C3" w:rsidRDefault="001A077E" w:rsidP="003A0384">
                  <w:pPr>
                    <w:pStyle w:val="rowtabella0"/>
                    <w:rPr>
                      <w:color w:val="002060"/>
                    </w:rPr>
                  </w:pPr>
                  <w:r w:rsidRPr="007F69C3">
                    <w:rPr>
                      <w:color w:val="002060"/>
                    </w:rPr>
                    <w:t xml:space="preserve">(1) FIGHT BULLS </w:t>
                  </w:r>
                  <w:proofErr w:type="spellStart"/>
                  <w:r w:rsidRPr="007F69C3">
                    <w:rPr>
                      <w:color w:val="002060"/>
                    </w:rPr>
                    <w:t>CORRIDONIsq.B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459957" w14:textId="77777777" w:rsidR="001A077E" w:rsidRPr="007F69C3" w:rsidRDefault="001A077E" w:rsidP="003A0384">
                  <w:pPr>
                    <w:pStyle w:val="rowtabella0"/>
                    <w:rPr>
                      <w:color w:val="002060"/>
                    </w:rPr>
                  </w:pPr>
                  <w:r w:rsidRPr="007F69C3">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184C8A" w14:textId="77777777" w:rsidR="001A077E" w:rsidRPr="007F69C3" w:rsidRDefault="001A077E" w:rsidP="003A0384">
                  <w:pPr>
                    <w:pStyle w:val="rowtabella0"/>
                    <w:jc w:val="center"/>
                    <w:rPr>
                      <w:color w:val="002060"/>
                    </w:rPr>
                  </w:pPr>
                  <w:r w:rsidRPr="007F69C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D0ADF" w14:textId="77777777" w:rsidR="001A077E" w:rsidRPr="007F69C3" w:rsidRDefault="001A077E" w:rsidP="003A0384">
                  <w:pPr>
                    <w:pStyle w:val="rowtabella0"/>
                    <w:jc w:val="center"/>
                    <w:rPr>
                      <w:color w:val="002060"/>
                    </w:rPr>
                  </w:pPr>
                  <w:r w:rsidRPr="007F69C3">
                    <w:rPr>
                      <w:color w:val="002060"/>
                    </w:rPr>
                    <w:t> </w:t>
                  </w:r>
                </w:p>
              </w:tc>
            </w:tr>
            <w:tr w:rsidR="001A077E" w:rsidRPr="007F69C3" w14:paraId="153B67E6"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070F02" w14:textId="77777777" w:rsidR="001A077E" w:rsidRPr="007F69C3" w:rsidRDefault="001A077E" w:rsidP="003A0384">
                  <w:pPr>
                    <w:pStyle w:val="rowtabella0"/>
                    <w:rPr>
                      <w:color w:val="002060"/>
                    </w:rPr>
                  </w:pPr>
                  <w:r w:rsidRPr="007F69C3">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D78389" w14:textId="77777777" w:rsidR="001A077E" w:rsidRPr="007F69C3" w:rsidRDefault="001A077E" w:rsidP="003A0384">
                  <w:pPr>
                    <w:pStyle w:val="rowtabella0"/>
                    <w:rPr>
                      <w:color w:val="002060"/>
                    </w:rPr>
                  </w:pPr>
                  <w:r w:rsidRPr="007F69C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DE075E" w14:textId="77777777" w:rsidR="001A077E" w:rsidRPr="007F69C3" w:rsidRDefault="001A077E" w:rsidP="003A0384">
                  <w:pPr>
                    <w:pStyle w:val="rowtabella0"/>
                    <w:jc w:val="center"/>
                    <w:rPr>
                      <w:color w:val="002060"/>
                    </w:rPr>
                  </w:pPr>
                  <w:r w:rsidRPr="007F69C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CD90DE" w14:textId="77777777" w:rsidR="001A077E" w:rsidRPr="007F69C3" w:rsidRDefault="001A077E" w:rsidP="003A0384">
                  <w:pPr>
                    <w:pStyle w:val="rowtabella0"/>
                    <w:jc w:val="center"/>
                    <w:rPr>
                      <w:color w:val="002060"/>
                    </w:rPr>
                  </w:pPr>
                  <w:r w:rsidRPr="007F69C3">
                    <w:rPr>
                      <w:color w:val="002060"/>
                    </w:rPr>
                    <w:t> </w:t>
                  </w:r>
                </w:p>
              </w:tc>
            </w:tr>
            <w:tr w:rsidR="001A077E" w:rsidRPr="007F69C3" w14:paraId="1D540B0A"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D8E77" w14:textId="77777777" w:rsidR="001A077E" w:rsidRPr="007F69C3" w:rsidRDefault="001A077E" w:rsidP="003A0384">
                  <w:pPr>
                    <w:pStyle w:val="rowtabella0"/>
                    <w:rPr>
                      <w:color w:val="002060"/>
                    </w:rPr>
                  </w:pPr>
                  <w:r w:rsidRPr="007F69C3">
                    <w:rPr>
                      <w:color w:val="002060"/>
                    </w:rPr>
                    <w:t>(2)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F2FA4" w14:textId="77777777" w:rsidR="001A077E" w:rsidRPr="007F69C3" w:rsidRDefault="001A077E" w:rsidP="003A0384">
                  <w:pPr>
                    <w:pStyle w:val="rowtabella0"/>
                    <w:rPr>
                      <w:color w:val="002060"/>
                    </w:rPr>
                  </w:pPr>
                  <w:r w:rsidRPr="007F69C3">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37A32" w14:textId="77777777" w:rsidR="001A077E" w:rsidRPr="007F69C3" w:rsidRDefault="001A077E" w:rsidP="003A0384">
                  <w:pPr>
                    <w:pStyle w:val="rowtabella0"/>
                    <w:jc w:val="center"/>
                    <w:rPr>
                      <w:color w:val="002060"/>
                    </w:rPr>
                  </w:pPr>
                  <w:r w:rsidRPr="007F69C3">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3C547" w14:textId="77777777" w:rsidR="001A077E" w:rsidRPr="007F69C3" w:rsidRDefault="001A077E" w:rsidP="003A0384">
                  <w:pPr>
                    <w:pStyle w:val="rowtabella0"/>
                    <w:jc w:val="center"/>
                    <w:rPr>
                      <w:color w:val="002060"/>
                    </w:rPr>
                  </w:pPr>
                  <w:r w:rsidRPr="007F69C3">
                    <w:rPr>
                      <w:color w:val="002060"/>
                    </w:rPr>
                    <w:t> </w:t>
                  </w:r>
                </w:p>
              </w:tc>
            </w:tr>
            <w:tr w:rsidR="001A077E" w:rsidRPr="007F69C3" w14:paraId="534BC951"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3C3834BB" w14:textId="77777777" w:rsidR="001A077E" w:rsidRPr="007F69C3" w:rsidRDefault="001A077E" w:rsidP="003A0384">
                  <w:pPr>
                    <w:pStyle w:val="rowtabella0"/>
                    <w:rPr>
                      <w:color w:val="002060"/>
                    </w:rPr>
                  </w:pPr>
                  <w:r w:rsidRPr="007F69C3">
                    <w:rPr>
                      <w:color w:val="002060"/>
                    </w:rPr>
                    <w:t>(1) - disputata il 04/02/2024</w:t>
                  </w:r>
                </w:p>
              </w:tc>
            </w:tr>
            <w:tr w:rsidR="001A077E" w:rsidRPr="007F69C3" w14:paraId="7AEF0D3E"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1D770B09" w14:textId="77777777" w:rsidR="001A077E" w:rsidRPr="007F69C3" w:rsidRDefault="001A077E" w:rsidP="003A0384">
                  <w:pPr>
                    <w:pStyle w:val="rowtabella0"/>
                    <w:rPr>
                      <w:color w:val="002060"/>
                    </w:rPr>
                  </w:pPr>
                  <w:r w:rsidRPr="007F69C3">
                    <w:rPr>
                      <w:color w:val="002060"/>
                    </w:rPr>
                    <w:t>(2) - disputata il 05/02/2024</w:t>
                  </w:r>
                </w:p>
              </w:tc>
            </w:tr>
          </w:tbl>
          <w:p w14:paraId="3FDBED79" w14:textId="77777777" w:rsidR="001A077E" w:rsidRPr="007F69C3" w:rsidRDefault="001A077E" w:rsidP="003A0384">
            <w:pPr>
              <w:rPr>
                <w:color w:val="002060"/>
              </w:rPr>
            </w:pPr>
          </w:p>
        </w:tc>
      </w:tr>
    </w:tbl>
    <w:p w14:paraId="626EB220" w14:textId="77777777" w:rsidR="001A077E" w:rsidRPr="007F69C3" w:rsidRDefault="001A077E" w:rsidP="001A077E">
      <w:pPr>
        <w:pStyle w:val="breakline"/>
        <w:rPr>
          <w:rFonts w:eastAsiaTheme="minorEastAsia"/>
          <w:color w:val="002060"/>
        </w:rPr>
      </w:pPr>
    </w:p>
    <w:p w14:paraId="4BB465F1" w14:textId="77777777" w:rsidR="001A077E" w:rsidRPr="007F69C3" w:rsidRDefault="001A077E" w:rsidP="001A077E">
      <w:pPr>
        <w:pStyle w:val="breakline"/>
        <w:rPr>
          <w:color w:val="002060"/>
        </w:rPr>
      </w:pPr>
    </w:p>
    <w:p w14:paraId="62B7B31A" w14:textId="77777777" w:rsidR="001A077E" w:rsidRPr="007F69C3" w:rsidRDefault="001A077E" w:rsidP="001A077E">
      <w:pPr>
        <w:pStyle w:val="titoloprinc0"/>
        <w:rPr>
          <w:color w:val="002060"/>
        </w:rPr>
      </w:pPr>
      <w:r w:rsidRPr="007F69C3">
        <w:rPr>
          <w:color w:val="002060"/>
        </w:rPr>
        <w:t>GIUDICE SPORTIVO</w:t>
      </w:r>
    </w:p>
    <w:p w14:paraId="3C5EE382" w14:textId="77777777" w:rsidR="001A077E" w:rsidRPr="007F69C3" w:rsidRDefault="001A077E" w:rsidP="001A077E">
      <w:pPr>
        <w:pStyle w:val="diffida"/>
        <w:rPr>
          <w:color w:val="002060"/>
        </w:rPr>
      </w:pPr>
      <w:r w:rsidRPr="007F69C3">
        <w:rPr>
          <w:color w:val="002060"/>
        </w:rPr>
        <w:lastRenderedPageBreak/>
        <w:t>Il Giudice Sportivo Avv. Agnese Lazzaretti, con l'assistenza del segretario Angelo Castellana, nella seduta del 07/02/2024, ha adottato le decisioni che di seguito integralmente si riportano:</w:t>
      </w:r>
    </w:p>
    <w:p w14:paraId="1F4ABDC2" w14:textId="77777777" w:rsidR="001A077E" w:rsidRPr="007F69C3" w:rsidRDefault="001A077E" w:rsidP="001A077E">
      <w:pPr>
        <w:pStyle w:val="titolo10"/>
        <w:rPr>
          <w:color w:val="002060"/>
        </w:rPr>
      </w:pPr>
      <w:r w:rsidRPr="007F69C3">
        <w:rPr>
          <w:color w:val="002060"/>
        </w:rPr>
        <w:t xml:space="preserve">GARE DEL 3/ 2/2024 </w:t>
      </w:r>
    </w:p>
    <w:p w14:paraId="115E728D" w14:textId="77777777" w:rsidR="001A077E" w:rsidRPr="007F69C3" w:rsidRDefault="001A077E" w:rsidP="001A077E">
      <w:pPr>
        <w:pStyle w:val="titolo7a"/>
        <w:rPr>
          <w:color w:val="002060"/>
        </w:rPr>
      </w:pPr>
      <w:r w:rsidRPr="007F69C3">
        <w:rPr>
          <w:color w:val="002060"/>
        </w:rPr>
        <w:t xml:space="preserve">PROVVEDIMENTI DISCIPLINARI </w:t>
      </w:r>
    </w:p>
    <w:p w14:paraId="6F5D521A"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6A23A934" w14:textId="77777777" w:rsidR="001A077E" w:rsidRPr="007F69C3" w:rsidRDefault="001A077E" w:rsidP="001A077E">
      <w:pPr>
        <w:pStyle w:val="titolo30"/>
        <w:rPr>
          <w:color w:val="002060"/>
        </w:rPr>
      </w:pPr>
      <w:r w:rsidRPr="007F69C3">
        <w:rPr>
          <w:color w:val="002060"/>
        </w:rPr>
        <w:t xml:space="preserve">DIRIGENTI </w:t>
      </w:r>
    </w:p>
    <w:p w14:paraId="751F102C" w14:textId="77777777" w:rsidR="001A077E" w:rsidRPr="007F69C3" w:rsidRDefault="001A077E" w:rsidP="001A077E">
      <w:pPr>
        <w:pStyle w:val="titolo20"/>
        <w:rPr>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3EE278CA" w14:textId="77777777" w:rsidTr="003A0384">
        <w:tc>
          <w:tcPr>
            <w:tcW w:w="2200" w:type="dxa"/>
            <w:tcMar>
              <w:top w:w="20" w:type="dxa"/>
              <w:left w:w="20" w:type="dxa"/>
              <w:bottom w:w="20" w:type="dxa"/>
              <w:right w:w="20" w:type="dxa"/>
            </w:tcMar>
            <w:vAlign w:val="center"/>
            <w:hideMark/>
          </w:tcPr>
          <w:p w14:paraId="43BC517C" w14:textId="77777777" w:rsidR="001A077E" w:rsidRPr="007F69C3" w:rsidRDefault="001A077E" w:rsidP="003A0384">
            <w:pPr>
              <w:pStyle w:val="movimento"/>
              <w:rPr>
                <w:color w:val="002060"/>
              </w:rPr>
            </w:pPr>
            <w:r w:rsidRPr="007F69C3">
              <w:rPr>
                <w:color w:val="002060"/>
              </w:rPr>
              <w:t>BINCI ANDREA</w:t>
            </w:r>
          </w:p>
        </w:tc>
        <w:tc>
          <w:tcPr>
            <w:tcW w:w="2200" w:type="dxa"/>
            <w:tcMar>
              <w:top w:w="20" w:type="dxa"/>
              <w:left w:w="20" w:type="dxa"/>
              <w:bottom w:w="20" w:type="dxa"/>
              <w:right w:w="20" w:type="dxa"/>
            </w:tcMar>
            <w:vAlign w:val="center"/>
            <w:hideMark/>
          </w:tcPr>
          <w:p w14:paraId="2A8ED24C" w14:textId="77777777" w:rsidR="001A077E" w:rsidRPr="007F69C3" w:rsidRDefault="001A077E" w:rsidP="003A0384">
            <w:pPr>
              <w:pStyle w:val="movimento2"/>
              <w:rPr>
                <w:color w:val="002060"/>
              </w:rPr>
            </w:pPr>
            <w:r w:rsidRPr="007F69C3">
              <w:rPr>
                <w:color w:val="002060"/>
              </w:rPr>
              <w:t xml:space="preserve">(ACLI MANTOVANI CALCIO A 5) </w:t>
            </w:r>
          </w:p>
        </w:tc>
        <w:tc>
          <w:tcPr>
            <w:tcW w:w="800" w:type="dxa"/>
            <w:tcMar>
              <w:top w:w="20" w:type="dxa"/>
              <w:left w:w="20" w:type="dxa"/>
              <w:bottom w:w="20" w:type="dxa"/>
              <w:right w:w="20" w:type="dxa"/>
            </w:tcMar>
            <w:vAlign w:val="center"/>
            <w:hideMark/>
          </w:tcPr>
          <w:p w14:paraId="442675B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27DD71A"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0B1C515" w14:textId="77777777" w:rsidR="001A077E" w:rsidRPr="007F69C3" w:rsidRDefault="001A077E" w:rsidP="003A0384">
            <w:pPr>
              <w:pStyle w:val="movimento2"/>
              <w:rPr>
                <w:color w:val="002060"/>
              </w:rPr>
            </w:pPr>
            <w:r w:rsidRPr="007F69C3">
              <w:rPr>
                <w:color w:val="002060"/>
              </w:rPr>
              <w:t> </w:t>
            </w:r>
          </w:p>
        </w:tc>
      </w:tr>
    </w:tbl>
    <w:p w14:paraId="1140C623"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7CFDE91B" w14:textId="77777777" w:rsidR="001A077E" w:rsidRPr="007F69C3" w:rsidRDefault="001A077E" w:rsidP="001A077E">
      <w:pPr>
        <w:pStyle w:val="titolo20"/>
        <w:rPr>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980E6C7" w14:textId="77777777" w:rsidTr="003A0384">
        <w:tc>
          <w:tcPr>
            <w:tcW w:w="2200" w:type="dxa"/>
            <w:tcMar>
              <w:top w:w="20" w:type="dxa"/>
              <w:left w:w="20" w:type="dxa"/>
              <w:bottom w:w="20" w:type="dxa"/>
              <w:right w:w="20" w:type="dxa"/>
            </w:tcMar>
            <w:vAlign w:val="center"/>
            <w:hideMark/>
          </w:tcPr>
          <w:p w14:paraId="33E49A15" w14:textId="77777777" w:rsidR="001A077E" w:rsidRPr="007F69C3" w:rsidRDefault="001A077E" w:rsidP="003A0384">
            <w:pPr>
              <w:pStyle w:val="movimento"/>
              <w:rPr>
                <w:color w:val="002060"/>
              </w:rPr>
            </w:pPr>
            <w:r w:rsidRPr="007F69C3">
              <w:rPr>
                <w:color w:val="002060"/>
              </w:rPr>
              <w:t>BOUGHANMI RAYEN</w:t>
            </w:r>
          </w:p>
        </w:tc>
        <w:tc>
          <w:tcPr>
            <w:tcW w:w="2200" w:type="dxa"/>
            <w:tcMar>
              <w:top w:w="20" w:type="dxa"/>
              <w:left w:w="20" w:type="dxa"/>
              <w:bottom w:w="20" w:type="dxa"/>
              <w:right w:w="20" w:type="dxa"/>
            </w:tcMar>
            <w:vAlign w:val="center"/>
            <w:hideMark/>
          </w:tcPr>
          <w:p w14:paraId="63F7F969" w14:textId="77777777" w:rsidR="001A077E" w:rsidRPr="007F69C3" w:rsidRDefault="001A077E" w:rsidP="003A0384">
            <w:pPr>
              <w:pStyle w:val="movimento2"/>
              <w:rPr>
                <w:color w:val="002060"/>
              </w:rPr>
            </w:pPr>
            <w:r w:rsidRPr="007F69C3">
              <w:rPr>
                <w:color w:val="002060"/>
              </w:rPr>
              <w:t xml:space="preserve">(BULDOG T.N.T. LUCREZIA) </w:t>
            </w:r>
          </w:p>
        </w:tc>
        <w:tc>
          <w:tcPr>
            <w:tcW w:w="800" w:type="dxa"/>
            <w:tcMar>
              <w:top w:w="20" w:type="dxa"/>
              <w:left w:w="20" w:type="dxa"/>
              <w:bottom w:w="20" w:type="dxa"/>
              <w:right w:w="20" w:type="dxa"/>
            </w:tcMar>
            <w:vAlign w:val="center"/>
            <w:hideMark/>
          </w:tcPr>
          <w:p w14:paraId="3B280C8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A769482" w14:textId="77777777" w:rsidR="001A077E" w:rsidRPr="007F69C3" w:rsidRDefault="001A077E" w:rsidP="003A0384">
            <w:pPr>
              <w:pStyle w:val="movimento"/>
              <w:rPr>
                <w:color w:val="002060"/>
              </w:rPr>
            </w:pPr>
            <w:r w:rsidRPr="007F69C3">
              <w:rPr>
                <w:color w:val="002060"/>
              </w:rPr>
              <w:t>FIORETTI CARLO MARIA</w:t>
            </w:r>
          </w:p>
        </w:tc>
        <w:tc>
          <w:tcPr>
            <w:tcW w:w="2200" w:type="dxa"/>
            <w:tcMar>
              <w:top w:w="20" w:type="dxa"/>
              <w:left w:w="20" w:type="dxa"/>
              <w:bottom w:w="20" w:type="dxa"/>
              <w:right w:w="20" w:type="dxa"/>
            </w:tcMar>
            <w:vAlign w:val="center"/>
            <w:hideMark/>
          </w:tcPr>
          <w:p w14:paraId="022BE871" w14:textId="77777777" w:rsidR="001A077E" w:rsidRPr="007F69C3" w:rsidRDefault="001A077E" w:rsidP="003A0384">
            <w:pPr>
              <w:pStyle w:val="movimento2"/>
              <w:rPr>
                <w:color w:val="002060"/>
              </w:rPr>
            </w:pPr>
            <w:r w:rsidRPr="007F69C3">
              <w:rPr>
                <w:color w:val="002060"/>
              </w:rPr>
              <w:t xml:space="preserve">(FIGHT BULLS CORRIDONIA) </w:t>
            </w:r>
          </w:p>
        </w:tc>
      </w:tr>
    </w:tbl>
    <w:p w14:paraId="11225530"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941D9CE" w14:textId="77777777" w:rsidTr="003A0384">
        <w:tc>
          <w:tcPr>
            <w:tcW w:w="2200" w:type="dxa"/>
            <w:tcMar>
              <w:top w:w="20" w:type="dxa"/>
              <w:left w:w="20" w:type="dxa"/>
              <w:bottom w:w="20" w:type="dxa"/>
              <w:right w:w="20" w:type="dxa"/>
            </w:tcMar>
            <w:vAlign w:val="center"/>
            <w:hideMark/>
          </w:tcPr>
          <w:p w14:paraId="6D2AC456" w14:textId="77777777" w:rsidR="001A077E" w:rsidRPr="007F69C3" w:rsidRDefault="001A077E" w:rsidP="003A0384">
            <w:pPr>
              <w:pStyle w:val="movimento"/>
              <w:rPr>
                <w:color w:val="002060"/>
              </w:rPr>
            </w:pPr>
            <w:r w:rsidRPr="007F69C3">
              <w:rPr>
                <w:color w:val="002060"/>
              </w:rPr>
              <w:t>PARRINO TOMMASO</w:t>
            </w:r>
          </w:p>
        </w:tc>
        <w:tc>
          <w:tcPr>
            <w:tcW w:w="2200" w:type="dxa"/>
            <w:tcMar>
              <w:top w:w="20" w:type="dxa"/>
              <w:left w:w="20" w:type="dxa"/>
              <w:bottom w:w="20" w:type="dxa"/>
              <w:right w:w="20" w:type="dxa"/>
            </w:tcMar>
            <w:vAlign w:val="center"/>
            <w:hideMark/>
          </w:tcPr>
          <w:p w14:paraId="1CBB1666" w14:textId="77777777" w:rsidR="001A077E" w:rsidRPr="007F69C3" w:rsidRDefault="001A077E" w:rsidP="003A0384">
            <w:pPr>
              <w:pStyle w:val="movimento2"/>
              <w:rPr>
                <w:color w:val="002060"/>
              </w:rPr>
            </w:pPr>
            <w:r w:rsidRPr="007F69C3">
              <w:rPr>
                <w:color w:val="002060"/>
              </w:rPr>
              <w:t xml:space="preserve">(C.U.S. MACERATA CALCIO A5) </w:t>
            </w:r>
          </w:p>
        </w:tc>
        <w:tc>
          <w:tcPr>
            <w:tcW w:w="800" w:type="dxa"/>
            <w:tcMar>
              <w:top w:w="20" w:type="dxa"/>
              <w:left w:w="20" w:type="dxa"/>
              <w:bottom w:w="20" w:type="dxa"/>
              <w:right w:w="20" w:type="dxa"/>
            </w:tcMar>
            <w:vAlign w:val="center"/>
            <w:hideMark/>
          </w:tcPr>
          <w:p w14:paraId="505703F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54034C9" w14:textId="77777777" w:rsidR="001A077E" w:rsidRPr="007F69C3" w:rsidRDefault="001A077E" w:rsidP="003A0384">
            <w:pPr>
              <w:pStyle w:val="movimento"/>
              <w:rPr>
                <w:color w:val="002060"/>
              </w:rPr>
            </w:pPr>
            <w:r w:rsidRPr="007F69C3">
              <w:rPr>
                <w:color w:val="002060"/>
              </w:rPr>
              <w:t>BARTOLI MARCO</w:t>
            </w:r>
          </w:p>
        </w:tc>
        <w:tc>
          <w:tcPr>
            <w:tcW w:w="2200" w:type="dxa"/>
            <w:tcMar>
              <w:top w:w="20" w:type="dxa"/>
              <w:left w:w="20" w:type="dxa"/>
              <w:bottom w:w="20" w:type="dxa"/>
              <w:right w:w="20" w:type="dxa"/>
            </w:tcMar>
            <w:vAlign w:val="center"/>
            <w:hideMark/>
          </w:tcPr>
          <w:p w14:paraId="7B35C7E0" w14:textId="77777777" w:rsidR="001A077E" w:rsidRPr="007F69C3" w:rsidRDefault="001A077E" w:rsidP="003A0384">
            <w:pPr>
              <w:pStyle w:val="movimento2"/>
              <w:rPr>
                <w:color w:val="002060"/>
              </w:rPr>
            </w:pPr>
            <w:r w:rsidRPr="007F69C3">
              <w:rPr>
                <w:color w:val="002060"/>
              </w:rPr>
              <w:t xml:space="preserve">(CARISSIMI 2016) </w:t>
            </w:r>
          </w:p>
        </w:tc>
      </w:tr>
      <w:tr w:rsidR="001A077E" w:rsidRPr="007F69C3" w14:paraId="362A92CC" w14:textId="77777777" w:rsidTr="003A0384">
        <w:tc>
          <w:tcPr>
            <w:tcW w:w="2200" w:type="dxa"/>
            <w:tcMar>
              <w:top w:w="20" w:type="dxa"/>
              <w:left w:w="20" w:type="dxa"/>
              <w:bottom w:w="20" w:type="dxa"/>
              <w:right w:w="20" w:type="dxa"/>
            </w:tcMar>
            <w:vAlign w:val="center"/>
            <w:hideMark/>
          </w:tcPr>
          <w:p w14:paraId="4E4D905F" w14:textId="77777777" w:rsidR="001A077E" w:rsidRPr="007F69C3" w:rsidRDefault="001A077E" w:rsidP="003A0384">
            <w:pPr>
              <w:pStyle w:val="movimento"/>
              <w:rPr>
                <w:color w:val="002060"/>
              </w:rPr>
            </w:pPr>
            <w:r w:rsidRPr="007F69C3">
              <w:rPr>
                <w:color w:val="002060"/>
              </w:rPr>
              <w:t>SCOTTO DI FASANO STEFANO</w:t>
            </w:r>
          </w:p>
        </w:tc>
        <w:tc>
          <w:tcPr>
            <w:tcW w:w="2200" w:type="dxa"/>
            <w:tcMar>
              <w:top w:w="20" w:type="dxa"/>
              <w:left w:w="20" w:type="dxa"/>
              <w:bottom w:w="20" w:type="dxa"/>
              <w:right w:w="20" w:type="dxa"/>
            </w:tcMar>
            <w:vAlign w:val="center"/>
            <w:hideMark/>
          </w:tcPr>
          <w:p w14:paraId="10A872DE" w14:textId="77777777" w:rsidR="001A077E" w:rsidRPr="007F69C3" w:rsidRDefault="001A077E" w:rsidP="003A0384">
            <w:pPr>
              <w:pStyle w:val="movimento2"/>
              <w:rPr>
                <w:color w:val="002060"/>
              </w:rPr>
            </w:pPr>
            <w:r w:rsidRPr="007F69C3">
              <w:rPr>
                <w:color w:val="002060"/>
              </w:rPr>
              <w:t xml:space="preserve">(CARISSIMI 2016) </w:t>
            </w:r>
          </w:p>
        </w:tc>
        <w:tc>
          <w:tcPr>
            <w:tcW w:w="800" w:type="dxa"/>
            <w:tcMar>
              <w:top w:w="20" w:type="dxa"/>
              <w:left w:w="20" w:type="dxa"/>
              <w:bottom w:w="20" w:type="dxa"/>
              <w:right w:w="20" w:type="dxa"/>
            </w:tcMar>
            <w:vAlign w:val="center"/>
            <w:hideMark/>
          </w:tcPr>
          <w:p w14:paraId="294B66C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CB26F47"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463DD38" w14:textId="77777777" w:rsidR="001A077E" w:rsidRPr="007F69C3" w:rsidRDefault="001A077E" w:rsidP="003A0384">
            <w:pPr>
              <w:pStyle w:val="movimento2"/>
              <w:rPr>
                <w:color w:val="002060"/>
              </w:rPr>
            </w:pPr>
            <w:r w:rsidRPr="007F69C3">
              <w:rPr>
                <w:color w:val="002060"/>
              </w:rPr>
              <w:t> </w:t>
            </w:r>
          </w:p>
        </w:tc>
      </w:tr>
    </w:tbl>
    <w:p w14:paraId="1A4E73DA"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24BF8CC" w14:textId="77777777" w:rsidTr="003A0384">
        <w:tc>
          <w:tcPr>
            <w:tcW w:w="2200" w:type="dxa"/>
            <w:tcMar>
              <w:top w:w="20" w:type="dxa"/>
              <w:left w:w="20" w:type="dxa"/>
              <w:bottom w:w="20" w:type="dxa"/>
              <w:right w:w="20" w:type="dxa"/>
            </w:tcMar>
            <w:vAlign w:val="center"/>
            <w:hideMark/>
          </w:tcPr>
          <w:p w14:paraId="4EBF4092" w14:textId="77777777" w:rsidR="001A077E" w:rsidRPr="007F69C3" w:rsidRDefault="001A077E" w:rsidP="003A0384">
            <w:pPr>
              <w:pStyle w:val="movimento"/>
              <w:rPr>
                <w:color w:val="002060"/>
              </w:rPr>
            </w:pPr>
            <w:r w:rsidRPr="007F69C3">
              <w:rPr>
                <w:color w:val="002060"/>
              </w:rPr>
              <w:t>GIACCHETTA NICOLA</w:t>
            </w:r>
          </w:p>
        </w:tc>
        <w:tc>
          <w:tcPr>
            <w:tcW w:w="2200" w:type="dxa"/>
            <w:tcMar>
              <w:top w:w="20" w:type="dxa"/>
              <w:left w:w="20" w:type="dxa"/>
              <w:bottom w:w="20" w:type="dxa"/>
              <w:right w:w="20" w:type="dxa"/>
            </w:tcMar>
            <w:vAlign w:val="center"/>
            <w:hideMark/>
          </w:tcPr>
          <w:p w14:paraId="1A1CFABB" w14:textId="77777777" w:rsidR="001A077E" w:rsidRPr="007F69C3" w:rsidRDefault="001A077E" w:rsidP="003A0384">
            <w:pPr>
              <w:pStyle w:val="movimento2"/>
              <w:rPr>
                <w:color w:val="002060"/>
              </w:rPr>
            </w:pPr>
            <w:r w:rsidRPr="007F69C3">
              <w:rPr>
                <w:color w:val="002060"/>
              </w:rPr>
              <w:t xml:space="preserve">(C.U.S. MACERATA CALCIO A5) </w:t>
            </w:r>
          </w:p>
        </w:tc>
        <w:tc>
          <w:tcPr>
            <w:tcW w:w="800" w:type="dxa"/>
            <w:tcMar>
              <w:top w:w="20" w:type="dxa"/>
              <w:left w:w="20" w:type="dxa"/>
              <w:bottom w:w="20" w:type="dxa"/>
              <w:right w:w="20" w:type="dxa"/>
            </w:tcMar>
            <w:vAlign w:val="center"/>
            <w:hideMark/>
          </w:tcPr>
          <w:p w14:paraId="64CB9BAB"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21FD0C0" w14:textId="77777777" w:rsidR="001A077E" w:rsidRPr="007F69C3" w:rsidRDefault="001A077E" w:rsidP="003A0384">
            <w:pPr>
              <w:pStyle w:val="movimento"/>
              <w:rPr>
                <w:color w:val="002060"/>
              </w:rPr>
            </w:pPr>
            <w:r w:rsidRPr="007F69C3">
              <w:rPr>
                <w:color w:val="002060"/>
              </w:rPr>
              <w:t>BOCCI MANUEL</w:t>
            </w:r>
          </w:p>
        </w:tc>
        <w:tc>
          <w:tcPr>
            <w:tcW w:w="2200" w:type="dxa"/>
            <w:tcMar>
              <w:top w:w="20" w:type="dxa"/>
              <w:left w:w="20" w:type="dxa"/>
              <w:bottom w:w="20" w:type="dxa"/>
              <w:right w:w="20" w:type="dxa"/>
            </w:tcMar>
            <w:vAlign w:val="center"/>
            <w:hideMark/>
          </w:tcPr>
          <w:p w14:paraId="49984997" w14:textId="77777777" w:rsidR="001A077E" w:rsidRPr="007F69C3" w:rsidRDefault="001A077E" w:rsidP="003A0384">
            <w:pPr>
              <w:pStyle w:val="movimento2"/>
              <w:rPr>
                <w:color w:val="002060"/>
              </w:rPr>
            </w:pPr>
            <w:r w:rsidRPr="007F69C3">
              <w:rPr>
                <w:color w:val="002060"/>
              </w:rPr>
              <w:t xml:space="preserve">(TRE TORRI A.S.D.) </w:t>
            </w:r>
          </w:p>
        </w:tc>
      </w:tr>
    </w:tbl>
    <w:p w14:paraId="6794AD3B"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203E75F9" w14:textId="77777777" w:rsidTr="003A0384">
        <w:tc>
          <w:tcPr>
            <w:tcW w:w="2200" w:type="dxa"/>
            <w:tcMar>
              <w:top w:w="20" w:type="dxa"/>
              <w:left w:w="20" w:type="dxa"/>
              <w:bottom w:w="20" w:type="dxa"/>
              <w:right w:w="20" w:type="dxa"/>
            </w:tcMar>
            <w:vAlign w:val="center"/>
            <w:hideMark/>
          </w:tcPr>
          <w:p w14:paraId="4DC6ABD7" w14:textId="77777777" w:rsidR="001A077E" w:rsidRPr="007F69C3" w:rsidRDefault="001A077E" w:rsidP="003A0384">
            <w:pPr>
              <w:pStyle w:val="movimento"/>
              <w:rPr>
                <w:color w:val="002060"/>
              </w:rPr>
            </w:pPr>
            <w:r w:rsidRPr="007F69C3">
              <w:rPr>
                <w:color w:val="002060"/>
              </w:rPr>
              <w:t>STACCHIOTTI MATTEO</w:t>
            </w:r>
          </w:p>
        </w:tc>
        <w:tc>
          <w:tcPr>
            <w:tcW w:w="2200" w:type="dxa"/>
            <w:tcMar>
              <w:top w:w="20" w:type="dxa"/>
              <w:left w:w="20" w:type="dxa"/>
              <w:bottom w:w="20" w:type="dxa"/>
              <w:right w:w="20" w:type="dxa"/>
            </w:tcMar>
            <w:vAlign w:val="center"/>
            <w:hideMark/>
          </w:tcPr>
          <w:p w14:paraId="59BB372A" w14:textId="77777777" w:rsidR="001A077E" w:rsidRPr="007F69C3" w:rsidRDefault="001A077E" w:rsidP="003A0384">
            <w:pPr>
              <w:pStyle w:val="movimento2"/>
              <w:rPr>
                <w:color w:val="002060"/>
              </w:rPr>
            </w:pPr>
            <w:r w:rsidRPr="007F69C3">
              <w:rPr>
                <w:color w:val="002060"/>
              </w:rPr>
              <w:t xml:space="preserve">(ACLI MANTOVANI CALCIO A 5) </w:t>
            </w:r>
          </w:p>
        </w:tc>
        <w:tc>
          <w:tcPr>
            <w:tcW w:w="800" w:type="dxa"/>
            <w:tcMar>
              <w:top w:w="20" w:type="dxa"/>
              <w:left w:w="20" w:type="dxa"/>
              <w:bottom w:w="20" w:type="dxa"/>
              <w:right w:w="20" w:type="dxa"/>
            </w:tcMar>
            <w:vAlign w:val="center"/>
            <w:hideMark/>
          </w:tcPr>
          <w:p w14:paraId="7E401AD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C52F9CE" w14:textId="77777777" w:rsidR="001A077E" w:rsidRPr="007F69C3" w:rsidRDefault="001A077E" w:rsidP="003A0384">
            <w:pPr>
              <w:pStyle w:val="movimento"/>
              <w:rPr>
                <w:color w:val="002060"/>
              </w:rPr>
            </w:pPr>
            <w:r w:rsidRPr="007F69C3">
              <w:rPr>
                <w:color w:val="002060"/>
              </w:rPr>
              <w:t>PAOLINI LORENZO</w:t>
            </w:r>
          </w:p>
        </w:tc>
        <w:tc>
          <w:tcPr>
            <w:tcW w:w="2200" w:type="dxa"/>
            <w:tcMar>
              <w:top w:w="20" w:type="dxa"/>
              <w:left w:w="20" w:type="dxa"/>
              <w:bottom w:w="20" w:type="dxa"/>
              <w:right w:w="20" w:type="dxa"/>
            </w:tcMar>
            <w:vAlign w:val="center"/>
            <w:hideMark/>
          </w:tcPr>
          <w:p w14:paraId="16464129" w14:textId="77777777" w:rsidR="001A077E" w:rsidRPr="007F69C3" w:rsidRDefault="001A077E" w:rsidP="003A0384">
            <w:pPr>
              <w:pStyle w:val="movimento2"/>
              <w:rPr>
                <w:color w:val="002060"/>
              </w:rPr>
            </w:pPr>
            <w:r w:rsidRPr="007F69C3">
              <w:rPr>
                <w:color w:val="002060"/>
              </w:rPr>
              <w:t xml:space="preserve">(AMICI DEL </w:t>
            </w:r>
            <w:proofErr w:type="spellStart"/>
            <w:r w:rsidRPr="007F69C3">
              <w:rPr>
                <w:color w:val="002060"/>
              </w:rPr>
              <w:t>CENTROSOCIOsq.B</w:t>
            </w:r>
            <w:proofErr w:type="spellEnd"/>
            <w:r w:rsidRPr="007F69C3">
              <w:rPr>
                <w:color w:val="002060"/>
              </w:rPr>
              <w:t xml:space="preserve">) </w:t>
            </w:r>
          </w:p>
        </w:tc>
      </w:tr>
      <w:tr w:rsidR="001A077E" w:rsidRPr="007F69C3" w14:paraId="184AAFC3" w14:textId="77777777" w:rsidTr="003A0384">
        <w:tc>
          <w:tcPr>
            <w:tcW w:w="2200" w:type="dxa"/>
            <w:tcMar>
              <w:top w:w="20" w:type="dxa"/>
              <w:left w:w="20" w:type="dxa"/>
              <w:bottom w:w="20" w:type="dxa"/>
              <w:right w:w="20" w:type="dxa"/>
            </w:tcMar>
            <w:vAlign w:val="center"/>
            <w:hideMark/>
          </w:tcPr>
          <w:p w14:paraId="17408E27" w14:textId="77777777" w:rsidR="001A077E" w:rsidRPr="007F69C3" w:rsidRDefault="001A077E" w:rsidP="003A0384">
            <w:pPr>
              <w:pStyle w:val="movimento"/>
              <w:rPr>
                <w:color w:val="002060"/>
              </w:rPr>
            </w:pPr>
            <w:r w:rsidRPr="007F69C3">
              <w:rPr>
                <w:color w:val="002060"/>
              </w:rPr>
              <w:t>NASCIMBENI CARLO</w:t>
            </w:r>
          </w:p>
        </w:tc>
        <w:tc>
          <w:tcPr>
            <w:tcW w:w="2200" w:type="dxa"/>
            <w:tcMar>
              <w:top w:w="20" w:type="dxa"/>
              <w:left w:w="20" w:type="dxa"/>
              <w:bottom w:w="20" w:type="dxa"/>
              <w:right w:w="20" w:type="dxa"/>
            </w:tcMar>
            <w:vAlign w:val="center"/>
            <w:hideMark/>
          </w:tcPr>
          <w:p w14:paraId="229A2697" w14:textId="77777777" w:rsidR="001A077E" w:rsidRPr="007F69C3" w:rsidRDefault="001A077E" w:rsidP="003A0384">
            <w:pPr>
              <w:pStyle w:val="movimento2"/>
              <w:rPr>
                <w:color w:val="002060"/>
              </w:rPr>
            </w:pPr>
            <w:r w:rsidRPr="007F69C3">
              <w:rPr>
                <w:color w:val="002060"/>
              </w:rPr>
              <w:t xml:space="preserve">(C.U.S. MACERATA CALCIO A5) </w:t>
            </w:r>
          </w:p>
        </w:tc>
        <w:tc>
          <w:tcPr>
            <w:tcW w:w="800" w:type="dxa"/>
            <w:tcMar>
              <w:top w:w="20" w:type="dxa"/>
              <w:left w:w="20" w:type="dxa"/>
              <w:bottom w:w="20" w:type="dxa"/>
              <w:right w:w="20" w:type="dxa"/>
            </w:tcMar>
            <w:vAlign w:val="center"/>
            <w:hideMark/>
          </w:tcPr>
          <w:p w14:paraId="0EC7401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CF21536" w14:textId="77777777" w:rsidR="001A077E" w:rsidRPr="007F69C3" w:rsidRDefault="001A077E" w:rsidP="003A0384">
            <w:pPr>
              <w:pStyle w:val="movimento"/>
              <w:rPr>
                <w:color w:val="002060"/>
              </w:rPr>
            </w:pPr>
            <w:r w:rsidRPr="007F69C3">
              <w:rPr>
                <w:color w:val="002060"/>
              </w:rPr>
              <w:t>FRATESI LORENZO</w:t>
            </w:r>
          </w:p>
        </w:tc>
        <w:tc>
          <w:tcPr>
            <w:tcW w:w="2200" w:type="dxa"/>
            <w:tcMar>
              <w:top w:w="20" w:type="dxa"/>
              <w:left w:w="20" w:type="dxa"/>
              <w:bottom w:w="20" w:type="dxa"/>
              <w:right w:w="20" w:type="dxa"/>
            </w:tcMar>
            <w:vAlign w:val="center"/>
            <w:hideMark/>
          </w:tcPr>
          <w:p w14:paraId="3E247935" w14:textId="77777777" w:rsidR="001A077E" w:rsidRPr="007F69C3" w:rsidRDefault="001A077E" w:rsidP="003A0384">
            <w:pPr>
              <w:pStyle w:val="movimento2"/>
              <w:rPr>
                <w:color w:val="002060"/>
              </w:rPr>
            </w:pPr>
            <w:r w:rsidRPr="007F69C3">
              <w:rPr>
                <w:color w:val="002060"/>
              </w:rPr>
              <w:t xml:space="preserve">(CARISSIMI 2016) </w:t>
            </w:r>
          </w:p>
        </w:tc>
      </w:tr>
      <w:tr w:rsidR="001A077E" w:rsidRPr="007F69C3" w14:paraId="408C7CB3" w14:textId="77777777" w:rsidTr="003A0384">
        <w:tc>
          <w:tcPr>
            <w:tcW w:w="2200" w:type="dxa"/>
            <w:tcMar>
              <w:top w:w="20" w:type="dxa"/>
              <w:left w:w="20" w:type="dxa"/>
              <w:bottom w:w="20" w:type="dxa"/>
              <w:right w:w="20" w:type="dxa"/>
            </w:tcMar>
            <w:vAlign w:val="center"/>
            <w:hideMark/>
          </w:tcPr>
          <w:p w14:paraId="04458696" w14:textId="77777777" w:rsidR="001A077E" w:rsidRPr="007F69C3" w:rsidRDefault="001A077E" w:rsidP="003A0384">
            <w:pPr>
              <w:pStyle w:val="movimento"/>
              <w:rPr>
                <w:color w:val="002060"/>
              </w:rPr>
            </w:pPr>
            <w:r w:rsidRPr="007F69C3">
              <w:rPr>
                <w:color w:val="002060"/>
              </w:rPr>
              <w:t>EL HAFIDI MAROAN</w:t>
            </w:r>
          </w:p>
        </w:tc>
        <w:tc>
          <w:tcPr>
            <w:tcW w:w="2200" w:type="dxa"/>
            <w:tcMar>
              <w:top w:w="20" w:type="dxa"/>
              <w:left w:w="20" w:type="dxa"/>
              <w:bottom w:w="20" w:type="dxa"/>
              <w:right w:w="20" w:type="dxa"/>
            </w:tcMar>
            <w:vAlign w:val="center"/>
            <w:hideMark/>
          </w:tcPr>
          <w:p w14:paraId="7A48EB8D" w14:textId="77777777" w:rsidR="001A077E" w:rsidRPr="007F69C3" w:rsidRDefault="001A077E" w:rsidP="003A0384">
            <w:pPr>
              <w:pStyle w:val="movimento2"/>
              <w:rPr>
                <w:color w:val="002060"/>
              </w:rPr>
            </w:pPr>
            <w:r w:rsidRPr="007F69C3">
              <w:rPr>
                <w:color w:val="002060"/>
              </w:rPr>
              <w:t xml:space="preserve">(SPECIAL ONE SPORTING CLUB) </w:t>
            </w:r>
          </w:p>
        </w:tc>
        <w:tc>
          <w:tcPr>
            <w:tcW w:w="800" w:type="dxa"/>
            <w:tcMar>
              <w:top w:w="20" w:type="dxa"/>
              <w:left w:w="20" w:type="dxa"/>
              <w:bottom w:w="20" w:type="dxa"/>
              <w:right w:w="20" w:type="dxa"/>
            </w:tcMar>
            <w:vAlign w:val="center"/>
            <w:hideMark/>
          </w:tcPr>
          <w:p w14:paraId="5A816FDD"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2AD6400" w14:textId="77777777" w:rsidR="001A077E" w:rsidRPr="007F69C3" w:rsidRDefault="001A077E" w:rsidP="003A0384">
            <w:pPr>
              <w:pStyle w:val="movimento"/>
              <w:rPr>
                <w:color w:val="002060"/>
              </w:rPr>
            </w:pPr>
            <w:r w:rsidRPr="007F69C3">
              <w:rPr>
                <w:color w:val="002060"/>
              </w:rPr>
              <w:t>ROSSI ANTONIO</w:t>
            </w:r>
          </w:p>
        </w:tc>
        <w:tc>
          <w:tcPr>
            <w:tcW w:w="2200" w:type="dxa"/>
            <w:tcMar>
              <w:top w:w="20" w:type="dxa"/>
              <w:left w:w="20" w:type="dxa"/>
              <w:bottom w:w="20" w:type="dxa"/>
              <w:right w:w="20" w:type="dxa"/>
            </w:tcMar>
            <w:vAlign w:val="center"/>
            <w:hideMark/>
          </w:tcPr>
          <w:p w14:paraId="40E2315C" w14:textId="77777777" w:rsidR="001A077E" w:rsidRPr="007F69C3" w:rsidRDefault="001A077E" w:rsidP="003A0384">
            <w:pPr>
              <w:pStyle w:val="movimento2"/>
              <w:rPr>
                <w:color w:val="002060"/>
              </w:rPr>
            </w:pPr>
            <w:r w:rsidRPr="007F69C3">
              <w:rPr>
                <w:color w:val="002060"/>
              </w:rPr>
              <w:t xml:space="preserve">(SPECIAL ONE SPORTING CLUB) </w:t>
            </w:r>
          </w:p>
        </w:tc>
      </w:tr>
    </w:tbl>
    <w:p w14:paraId="6898B68B" w14:textId="77777777" w:rsidR="001A077E" w:rsidRPr="007F69C3" w:rsidRDefault="001A077E" w:rsidP="001A077E">
      <w:pPr>
        <w:pStyle w:val="titolo10"/>
        <w:rPr>
          <w:rFonts w:eastAsiaTheme="minorEastAsia"/>
          <w:color w:val="002060"/>
        </w:rPr>
      </w:pPr>
      <w:r w:rsidRPr="007F69C3">
        <w:rPr>
          <w:color w:val="002060"/>
        </w:rPr>
        <w:t xml:space="preserve">GARE DEL 4/ 2/2024 </w:t>
      </w:r>
    </w:p>
    <w:p w14:paraId="459FD254" w14:textId="77777777" w:rsidR="001A077E" w:rsidRPr="007F69C3" w:rsidRDefault="001A077E" w:rsidP="001A077E">
      <w:pPr>
        <w:pStyle w:val="titolo7a"/>
        <w:rPr>
          <w:color w:val="002060"/>
        </w:rPr>
      </w:pPr>
      <w:r w:rsidRPr="007F69C3">
        <w:rPr>
          <w:color w:val="002060"/>
        </w:rPr>
        <w:t xml:space="preserve">PROVVEDIMENTI DISCIPLINARI </w:t>
      </w:r>
    </w:p>
    <w:p w14:paraId="1F54C692"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125291A7" w14:textId="77777777" w:rsidR="001A077E" w:rsidRPr="007F69C3" w:rsidRDefault="001A077E" w:rsidP="001A077E">
      <w:pPr>
        <w:pStyle w:val="titolo30"/>
        <w:rPr>
          <w:color w:val="002060"/>
        </w:rPr>
      </w:pPr>
      <w:r w:rsidRPr="007F69C3">
        <w:rPr>
          <w:color w:val="002060"/>
        </w:rPr>
        <w:t xml:space="preserve">ALLENATORI </w:t>
      </w:r>
    </w:p>
    <w:p w14:paraId="04AA7981" w14:textId="77777777" w:rsidR="001A077E" w:rsidRPr="007F69C3" w:rsidRDefault="001A077E" w:rsidP="001A077E">
      <w:pPr>
        <w:pStyle w:val="titolo20"/>
        <w:rPr>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715A10B3" w14:textId="77777777" w:rsidTr="003A0384">
        <w:tc>
          <w:tcPr>
            <w:tcW w:w="2200" w:type="dxa"/>
            <w:tcMar>
              <w:top w:w="20" w:type="dxa"/>
              <w:left w:w="20" w:type="dxa"/>
              <w:bottom w:w="20" w:type="dxa"/>
              <w:right w:w="20" w:type="dxa"/>
            </w:tcMar>
            <w:vAlign w:val="center"/>
            <w:hideMark/>
          </w:tcPr>
          <w:p w14:paraId="1B04086E" w14:textId="77777777" w:rsidR="001A077E" w:rsidRPr="007F69C3" w:rsidRDefault="001A077E" w:rsidP="003A0384">
            <w:pPr>
              <w:pStyle w:val="movimento"/>
              <w:rPr>
                <w:color w:val="002060"/>
              </w:rPr>
            </w:pPr>
            <w:r w:rsidRPr="007F69C3">
              <w:rPr>
                <w:color w:val="002060"/>
              </w:rPr>
              <w:t>VERRUCCI JORIS</w:t>
            </w:r>
          </w:p>
        </w:tc>
        <w:tc>
          <w:tcPr>
            <w:tcW w:w="2200" w:type="dxa"/>
            <w:tcMar>
              <w:top w:w="20" w:type="dxa"/>
              <w:left w:w="20" w:type="dxa"/>
              <w:bottom w:w="20" w:type="dxa"/>
              <w:right w:w="20" w:type="dxa"/>
            </w:tcMar>
            <w:vAlign w:val="center"/>
            <w:hideMark/>
          </w:tcPr>
          <w:p w14:paraId="04C43124" w14:textId="77777777" w:rsidR="001A077E" w:rsidRPr="007F69C3" w:rsidRDefault="001A077E" w:rsidP="003A0384">
            <w:pPr>
              <w:pStyle w:val="movimento2"/>
              <w:rPr>
                <w:color w:val="002060"/>
              </w:rPr>
            </w:pPr>
            <w:r w:rsidRPr="007F69C3">
              <w:rPr>
                <w:color w:val="002060"/>
              </w:rPr>
              <w:t xml:space="preserve">(NUOVA JUVENTINA FFC) </w:t>
            </w:r>
          </w:p>
        </w:tc>
        <w:tc>
          <w:tcPr>
            <w:tcW w:w="800" w:type="dxa"/>
            <w:tcMar>
              <w:top w:w="20" w:type="dxa"/>
              <w:left w:w="20" w:type="dxa"/>
              <w:bottom w:w="20" w:type="dxa"/>
              <w:right w:w="20" w:type="dxa"/>
            </w:tcMar>
            <w:vAlign w:val="center"/>
            <w:hideMark/>
          </w:tcPr>
          <w:p w14:paraId="759DE8F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600844F"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CE0A657" w14:textId="77777777" w:rsidR="001A077E" w:rsidRPr="007F69C3" w:rsidRDefault="001A077E" w:rsidP="003A0384">
            <w:pPr>
              <w:pStyle w:val="movimento2"/>
              <w:rPr>
                <w:color w:val="002060"/>
              </w:rPr>
            </w:pPr>
            <w:r w:rsidRPr="007F69C3">
              <w:rPr>
                <w:color w:val="002060"/>
              </w:rPr>
              <w:t> </w:t>
            </w:r>
          </w:p>
        </w:tc>
      </w:tr>
    </w:tbl>
    <w:p w14:paraId="273F8C9A" w14:textId="77777777" w:rsidR="001A077E" w:rsidRPr="007F69C3" w:rsidRDefault="001A077E" w:rsidP="001A077E">
      <w:pPr>
        <w:pStyle w:val="titolo30"/>
        <w:rPr>
          <w:rFonts w:eastAsiaTheme="minorEastAsia"/>
          <w:color w:val="002060"/>
        </w:rPr>
      </w:pPr>
      <w:r w:rsidRPr="007F69C3">
        <w:rPr>
          <w:color w:val="002060"/>
        </w:rPr>
        <w:t xml:space="preserve">CALCIATORI NON ESPULSI </w:t>
      </w:r>
    </w:p>
    <w:p w14:paraId="4C01C73D" w14:textId="77777777" w:rsidR="001A077E" w:rsidRPr="007F69C3" w:rsidRDefault="001A077E" w:rsidP="001A077E">
      <w:pPr>
        <w:pStyle w:val="titolo20"/>
        <w:rPr>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37EAD7E7" w14:textId="77777777" w:rsidTr="003A0384">
        <w:tc>
          <w:tcPr>
            <w:tcW w:w="2200" w:type="dxa"/>
            <w:tcMar>
              <w:top w:w="20" w:type="dxa"/>
              <w:left w:w="20" w:type="dxa"/>
              <w:bottom w:w="20" w:type="dxa"/>
              <w:right w:w="20" w:type="dxa"/>
            </w:tcMar>
            <w:vAlign w:val="center"/>
            <w:hideMark/>
          </w:tcPr>
          <w:p w14:paraId="7B453A16" w14:textId="77777777" w:rsidR="001A077E" w:rsidRPr="007F69C3" w:rsidRDefault="001A077E" w:rsidP="003A0384">
            <w:pPr>
              <w:pStyle w:val="movimento"/>
              <w:rPr>
                <w:color w:val="002060"/>
              </w:rPr>
            </w:pPr>
            <w:r w:rsidRPr="007F69C3">
              <w:rPr>
                <w:color w:val="002060"/>
              </w:rPr>
              <w:t>COZZOLINO JOSEPH</w:t>
            </w:r>
          </w:p>
        </w:tc>
        <w:tc>
          <w:tcPr>
            <w:tcW w:w="2200" w:type="dxa"/>
            <w:tcMar>
              <w:top w:w="20" w:type="dxa"/>
              <w:left w:w="20" w:type="dxa"/>
              <w:bottom w:w="20" w:type="dxa"/>
              <w:right w:w="20" w:type="dxa"/>
            </w:tcMar>
            <w:vAlign w:val="center"/>
            <w:hideMark/>
          </w:tcPr>
          <w:p w14:paraId="29D25069" w14:textId="77777777" w:rsidR="001A077E" w:rsidRPr="007F69C3" w:rsidRDefault="001A077E" w:rsidP="003A0384">
            <w:pPr>
              <w:pStyle w:val="movimento2"/>
              <w:rPr>
                <w:color w:val="002060"/>
              </w:rPr>
            </w:pPr>
            <w:r w:rsidRPr="007F69C3">
              <w:rPr>
                <w:color w:val="002060"/>
              </w:rPr>
              <w:t xml:space="preserve">(ACLI AUDAX MONTECOSARO C5) </w:t>
            </w:r>
          </w:p>
        </w:tc>
        <w:tc>
          <w:tcPr>
            <w:tcW w:w="800" w:type="dxa"/>
            <w:tcMar>
              <w:top w:w="20" w:type="dxa"/>
              <w:left w:w="20" w:type="dxa"/>
              <w:bottom w:w="20" w:type="dxa"/>
              <w:right w:w="20" w:type="dxa"/>
            </w:tcMar>
            <w:vAlign w:val="center"/>
            <w:hideMark/>
          </w:tcPr>
          <w:p w14:paraId="04638DB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A40301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B82E729" w14:textId="77777777" w:rsidR="001A077E" w:rsidRPr="007F69C3" w:rsidRDefault="001A077E" w:rsidP="003A0384">
            <w:pPr>
              <w:pStyle w:val="movimento2"/>
              <w:rPr>
                <w:color w:val="002060"/>
              </w:rPr>
            </w:pPr>
            <w:r w:rsidRPr="007F69C3">
              <w:rPr>
                <w:color w:val="002060"/>
              </w:rPr>
              <w:t> </w:t>
            </w:r>
          </w:p>
        </w:tc>
      </w:tr>
    </w:tbl>
    <w:p w14:paraId="476981C0"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1FC39A35" w14:textId="77777777" w:rsidTr="003A0384">
        <w:tc>
          <w:tcPr>
            <w:tcW w:w="2200" w:type="dxa"/>
            <w:tcMar>
              <w:top w:w="20" w:type="dxa"/>
              <w:left w:w="20" w:type="dxa"/>
              <w:bottom w:w="20" w:type="dxa"/>
              <w:right w:w="20" w:type="dxa"/>
            </w:tcMar>
            <w:vAlign w:val="center"/>
            <w:hideMark/>
          </w:tcPr>
          <w:p w14:paraId="35A36B82" w14:textId="77777777" w:rsidR="001A077E" w:rsidRPr="007F69C3" w:rsidRDefault="001A077E" w:rsidP="003A0384">
            <w:pPr>
              <w:pStyle w:val="movimento"/>
              <w:rPr>
                <w:color w:val="002060"/>
              </w:rPr>
            </w:pPr>
            <w:r w:rsidRPr="007F69C3">
              <w:rPr>
                <w:color w:val="002060"/>
              </w:rPr>
              <w:t>BULDORINI TOMMASO</w:t>
            </w:r>
          </w:p>
        </w:tc>
        <w:tc>
          <w:tcPr>
            <w:tcW w:w="2200" w:type="dxa"/>
            <w:tcMar>
              <w:top w:w="20" w:type="dxa"/>
              <w:left w:w="20" w:type="dxa"/>
              <w:bottom w:w="20" w:type="dxa"/>
              <w:right w:w="20" w:type="dxa"/>
            </w:tcMar>
            <w:vAlign w:val="center"/>
            <w:hideMark/>
          </w:tcPr>
          <w:p w14:paraId="59601C03" w14:textId="77777777" w:rsidR="001A077E" w:rsidRPr="007F69C3" w:rsidRDefault="001A077E" w:rsidP="003A0384">
            <w:pPr>
              <w:pStyle w:val="movimento2"/>
              <w:rPr>
                <w:color w:val="002060"/>
              </w:rPr>
            </w:pPr>
            <w:r w:rsidRPr="007F69C3">
              <w:rPr>
                <w:color w:val="002060"/>
              </w:rPr>
              <w:t xml:space="preserve">(ACLI AUDAX MONTECOSARO C5) </w:t>
            </w:r>
          </w:p>
        </w:tc>
        <w:tc>
          <w:tcPr>
            <w:tcW w:w="800" w:type="dxa"/>
            <w:tcMar>
              <w:top w:w="20" w:type="dxa"/>
              <w:left w:w="20" w:type="dxa"/>
              <w:bottom w:w="20" w:type="dxa"/>
              <w:right w:w="20" w:type="dxa"/>
            </w:tcMar>
            <w:vAlign w:val="center"/>
            <w:hideMark/>
          </w:tcPr>
          <w:p w14:paraId="571F8B5C"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0323451" w14:textId="77777777" w:rsidR="001A077E" w:rsidRPr="007F69C3" w:rsidRDefault="001A077E" w:rsidP="003A0384">
            <w:pPr>
              <w:pStyle w:val="movimento"/>
              <w:rPr>
                <w:color w:val="002060"/>
              </w:rPr>
            </w:pPr>
            <w:r w:rsidRPr="007F69C3">
              <w:rPr>
                <w:color w:val="002060"/>
              </w:rPr>
              <w:t>SALVATELLI STEVEN</w:t>
            </w:r>
          </w:p>
        </w:tc>
        <w:tc>
          <w:tcPr>
            <w:tcW w:w="2200" w:type="dxa"/>
            <w:tcMar>
              <w:top w:w="20" w:type="dxa"/>
              <w:left w:w="20" w:type="dxa"/>
              <w:bottom w:w="20" w:type="dxa"/>
              <w:right w:w="20" w:type="dxa"/>
            </w:tcMar>
            <w:vAlign w:val="center"/>
            <w:hideMark/>
          </w:tcPr>
          <w:p w14:paraId="510DF6D8" w14:textId="77777777" w:rsidR="001A077E" w:rsidRPr="007F69C3" w:rsidRDefault="001A077E" w:rsidP="003A0384">
            <w:pPr>
              <w:pStyle w:val="movimento2"/>
              <w:rPr>
                <w:color w:val="002060"/>
              </w:rPr>
            </w:pPr>
            <w:r w:rsidRPr="007F69C3">
              <w:rPr>
                <w:color w:val="002060"/>
              </w:rPr>
              <w:t xml:space="preserve">(NUOVA JUVENTINA FFC) </w:t>
            </w:r>
          </w:p>
        </w:tc>
      </w:tr>
      <w:tr w:rsidR="001A077E" w:rsidRPr="007F69C3" w14:paraId="3B4EEE25" w14:textId="77777777" w:rsidTr="003A0384">
        <w:tc>
          <w:tcPr>
            <w:tcW w:w="2200" w:type="dxa"/>
            <w:tcMar>
              <w:top w:w="20" w:type="dxa"/>
              <w:left w:w="20" w:type="dxa"/>
              <w:bottom w:w="20" w:type="dxa"/>
              <w:right w:w="20" w:type="dxa"/>
            </w:tcMar>
            <w:vAlign w:val="center"/>
            <w:hideMark/>
          </w:tcPr>
          <w:p w14:paraId="2DFF9FA6" w14:textId="77777777" w:rsidR="001A077E" w:rsidRPr="007F69C3" w:rsidRDefault="001A077E" w:rsidP="003A0384">
            <w:pPr>
              <w:pStyle w:val="movimento"/>
              <w:rPr>
                <w:color w:val="002060"/>
              </w:rPr>
            </w:pPr>
            <w:r w:rsidRPr="007F69C3">
              <w:rPr>
                <w:color w:val="002060"/>
              </w:rPr>
              <w:t>SENZACQUA DIEGO</w:t>
            </w:r>
          </w:p>
        </w:tc>
        <w:tc>
          <w:tcPr>
            <w:tcW w:w="2200" w:type="dxa"/>
            <w:tcMar>
              <w:top w:w="20" w:type="dxa"/>
              <w:left w:w="20" w:type="dxa"/>
              <w:bottom w:w="20" w:type="dxa"/>
              <w:right w:w="20" w:type="dxa"/>
            </w:tcMar>
            <w:vAlign w:val="center"/>
            <w:hideMark/>
          </w:tcPr>
          <w:p w14:paraId="429C6637" w14:textId="77777777" w:rsidR="001A077E" w:rsidRPr="007F69C3" w:rsidRDefault="001A077E" w:rsidP="003A0384">
            <w:pPr>
              <w:pStyle w:val="movimento2"/>
              <w:rPr>
                <w:color w:val="002060"/>
              </w:rPr>
            </w:pPr>
            <w:r w:rsidRPr="007F69C3">
              <w:rPr>
                <w:color w:val="002060"/>
              </w:rPr>
              <w:t xml:space="preserve">(NUOVA JUVENTINA FFC) </w:t>
            </w:r>
          </w:p>
        </w:tc>
        <w:tc>
          <w:tcPr>
            <w:tcW w:w="800" w:type="dxa"/>
            <w:tcMar>
              <w:top w:w="20" w:type="dxa"/>
              <w:left w:w="20" w:type="dxa"/>
              <w:bottom w:w="20" w:type="dxa"/>
              <w:right w:w="20" w:type="dxa"/>
            </w:tcMar>
            <w:vAlign w:val="center"/>
            <w:hideMark/>
          </w:tcPr>
          <w:p w14:paraId="050A2DB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2878D6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547B746" w14:textId="77777777" w:rsidR="001A077E" w:rsidRPr="007F69C3" w:rsidRDefault="001A077E" w:rsidP="003A0384">
            <w:pPr>
              <w:pStyle w:val="movimento2"/>
              <w:rPr>
                <w:color w:val="002060"/>
              </w:rPr>
            </w:pPr>
            <w:r w:rsidRPr="007F69C3">
              <w:rPr>
                <w:color w:val="002060"/>
              </w:rPr>
              <w:t> </w:t>
            </w:r>
          </w:p>
        </w:tc>
      </w:tr>
    </w:tbl>
    <w:p w14:paraId="5E12C2A1"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C91FF76" w14:textId="77777777" w:rsidTr="003A0384">
        <w:tc>
          <w:tcPr>
            <w:tcW w:w="2200" w:type="dxa"/>
            <w:tcMar>
              <w:top w:w="20" w:type="dxa"/>
              <w:left w:w="20" w:type="dxa"/>
              <w:bottom w:w="20" w:type="dxa"/>
              <w:right w:w="20" w:type="dxa"/>
            </w:tcMar>
            <w:vAlign w:val="center"/>
            <w:hideMark/>
          </w:tcPr>
          <w:p w14:paraId="10C17561" w14:textId="77777777" w:rsidR="001A077E" w:rsidRPr="007F69C3" w:rsidRDefault="001A077E" w:rsidP="003A0384">
            <w:pPr>
              <w:pStyle w:val="movimento"/>
              <w:rPr>
                <w:color w:val="002060"/>
              </w:rPr>
            </w:pPr>
            <w:r w:rsidRPr="007F69C3">
              <w:rPr>
                <w:color w:val="002060"/>
              </w:rPr>
              <w:lastRenderedPageBreak/>
              <w:t>SAGRIPANTI LORENZO</w:t>
            </w:r>
          </w:p>
        </w:tc>
        <w:tc>
          <w:tcPr>
            <w:tcW w:w="2200" w:type="dxa"/>
            <w:tcMar>
              <w:top w:w="20" w:type="dxa"/>
              <w:left w:w="20" w:type="dxa"/>
              <w:bottom w:w="20" w:type="dxa"/>
              <w:right w:w="20" w:type="dxa"/>
            </w:tcMar>
            <w:vAlign w:val="center"/>
            <w:hideMark/>
          </w:tcPr>
          <w:p w14:paraId="68C0CA60" w14:textId="77777777" w:rsidR="001A077E" w:rsidRPr="007F69C3" w:rsidRDefault="001A077E" w:rsidP="003A0384">
            <w:pPr>
              <w:pStyle w:val="movimento2"/>
              <w:rPr>
                <w:color w:val="002060"/>
              </w:rPr>
            </w:pPr>
            <w:r w:rsidRPr="007F69C3">
              <w:rPr>
                <w:color w:val="002060"/>
              </w:rPr>
              <w:t xml:space="preserve">(ACLI AUDAX MONTECOSARO C5) </w:t>
            </w:r>
          </w:p>
        </w:tc>
        <w:tc>
          <w:tcPr>
            <w:tcW w:w="800" w:type="dxa"/>
            <w:tcMar>
              <w:top w:w="20" w:type="dxa"/>
              <w:left w:w="20" w:type="dxa"/>
              <w:bottom w:w="20" w:type="dxa"/>
              <w:right w:w="20" w:type="dxa"/>
            </w:tcMar>
            <w:vAlign w:val="center"/>
            <w:hideMark/>
          </w:tcPr>
          <w:p w14:paraId="4720B14C"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C3E841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55DDA72" w14:textId="77777777" w:rsidR="001A077E" w:rsidRPr="007F69C3" w:rsidRDefault="001A077E" w:rsidP="003A0384">
            <w:pPr>
              <w:pStyle w:val="movimento2"/>
              <w:rPr>
                <w:color w:val="002060"/>
              </w:rPr>
            </w:pPr>
            <w:r w:rsidRPr="007F69C3">
              <w:rPr>
                <w:color w:val="002060"/>
              </w:rPr>
              <w:t> </w:t>
            </w:r>
          </w:p>
        </w:tc>
      </w:tr>
    </w:tbl>
    <w:p w14:paraId="1802269D"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712526C" w14:textId="77777777" w:rsidTr="003A0384">
        <w:tc>
          <w:tcPr>
            <w:tcW w:w="2200" w:type="dxa"/>
            <w:tcMar>
              <w:top w:w="20" w:type="dxa"/>
              <w:left w:w="20" w:type="dxa"/>
              <w:bottom w:w="20" w:type="dxa"/>
              <w:right w:w="20" w:type="dxa"/>
            </w:tcMar>
            <w:vAlign w:val="center"/>
            <w:hideMark/>
          </w:tcPr>
          <w:p w14:paraId="25901939" w14:textId="77777777" w:rsidR="001A077E" w:rsidRPr="007F69C3" w:rsidRDefault="001A077E" w:rsidP="003A0384">
            <w:pPr>
              <w:pStyle w:val="movimento"/>
              <w:rPr>
                <w:color w:val="002060"/>
              </w:rPr>
            </w:pPr>
            <w:r w:rsidRPr="007F69C3">
              <w:rPr>
                <w:color w:val="002060"/>
              </w:rPr>
              <w:t>MANN YUVRAJ</w:t>
            </w:r>
          </w:p>
        </w:tc>
        <w:tc>
          <w:tcPr>
            <w:tcW w:w="2200" w:type="dxa"/>
            <w:tcMar>
              <w:top w:w="20" w:type="dxa"/>
              <w:left w:w="20" w:type="dxa"/>
              <w:bottom w:w="20" w:type="dxa"/>
              <w:right w:w="20" w:type="dxa"/>
            </w:tcMar>
            <w:vAlign w:val="center"/>
            <w:hideMark/>
          </w:tcPr>
          <w:p w14:paraId="24245E6D" w14:textId="77777777" w:rsidR="001A077E" w:rsidRPr="007F69C3" w:rsidRDefault="001A077E" w:rsidP="003A0384">
            <w:pPr>
              <w:pStyle w:val="movimento2"/>
              <w:rPr>
                <w:color w:val="002060"/>
              </w:rPr>
            </w:pPr>
            <w:r w:rsidRPr="007F69C3">
              <w:rPr>
                <w:color w:val="002060"/>
              </w:rPr>
              <w:t xml:space="preserve">(ACLI AUDAX MONTECOSARO C5) </w:t>
            </w:r>
          </w:p>
        </w:tc>
        <w:tc>
          <w:tcPr>
            <w:tcW w:w="800" w:type="dxa"/>
            <w:tcMar>
              <w:top w:w="20" w:type="dxa"/>
              <w:left w:w="20" w:type="dxa"/>
              <w:bottom w:w="20" w:type="dxa"/>
              <w:right w:w="20" w:type="dxa"/>
            </w:tcMar>
            <w:vAlign w:val="center"/>
            <w:hideMark/>
          </w:tcPr>
          <w:p w14:paraId="2247305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20169B61" w14:textId="77777777" w:rsidR="001A077E" w:rsidRPr="007F69C3" w:rsidRDefault="001A077E" w:rsidP="003A0384">
            <w:pPr>
              <w:pStyle w:val="movimento"/>
              <w:rPr>
                <w:color w:val="002060"/>
              </w:rPr>
            </w:pPr>
            <w:r w:rsidRPr="007F69C3">
              <w:rPr>
                <w:color w:val="002060"/>
              </w:rPr>
              <w:t>LATTANZI MATTIA</w:t>
            </w:r>
          </w:p>
        </w:tc>
        <w:tc>
          <w:tcPr>
            <w:tcW w:w="2200" w:type="dxa"/>
            <w:tcMar>
              <w:top w:w="20" w:type="dxa"/>
              <w:left w:w="20" w:type="dxa"/>
              <w:bottom w:w="20" w:type="dxa"/>
              <w:right w:w="20" w:type="dxa"/>
            </w:tcMar>
            <w:vAlign w:val="center"/>
            <w:hideMark/>
          </w:tcPr>
          <w:p w14:paraId="1E5391EF" w14:textId="77777777" w:rsidR="001A077E" w:rsidRPr="007F69C3" w:rsidRDefault="001A077E" w:rsidP="003A0384">
            <w:pPr>
              <w:pStyle w:val="movimento2"/>
              <w:rPr>
                <w:color w:val="002060"/>
              </w:rPr>
            </w:pPr>
            <w:r w:rsidRPr="007F69C3">
              <w:rPr>
                <w:color w:val="002060"/>
              </w:rPr>
              <w:t xml:space="preserve">(FIGHT BULLS </w:t>
            </w:r>
            <w:proofErr w:type="spellStart"/>
            <w:r w:rsidRPr="007F69C3">
              <w:rPr>
                <w:color w:val="002060"/>
              </w:rPr>
              <w:t>CORRIDONIsq.B</w:t>
            </w:r>
            <w:proofErr w:type="spellEnd"/>
            <w:r w:rsidRPr="007F69C3">
              <w:rPr>
                <w:color w:val="002060"/>
              </w:rPr>
              <w:t xml:space="preserve">) </w:t>
            </w:r>
          </w:p>
        </w:tc>
      </w:tr>
    </w:tbl>
    <w:p w14:paraId="64F0AF7B" w14:textId="77777777" w:rsidR="001A077E" w:rsidRPr="007F69C3" w:rsidRDefault="001A077E" w:rsidP="001A077E">
      <w:pPr>
        <w:pStyle w:val="titolo10"/>
        <w:rPr>
          <w:rFonts w:eastAsiaTheme="minorEastAsia"/>
          <w:color w:val="002060"/>
        </w:rPr>
      </w:pPr>
      <w:r w:rsidRPr="007F69C3">
        <w:rPr>
          <w:color w:val="002060"/>
        </w:rPr>
        <w:t xml:space="preserve">GARE DEL 5/ 2/2024 </w:t>
      </w:r>
    </w:p>
    <w:p w14:paraId="0088EF02" w14:textId="77777777" w:rsidR="001A077E" w:rsidRPr="007F69C3" w:rsidRDefault="001A077E" w:rsidP="001A077E">
      <w:pPr>
        <w:pStyle w:val="titolo7a"/>
        <w:rPr>
          <w:color w:val="002060"/>
        </w:rPr>
      </w:pPr>
      <w:r w:rsidRPr="007F69C3">
        <w:rPr>
          <w:color w:val="002060"/>
        </w:rPr>
        <w:t xml:space="preserve">PROVVEDIMENTI DISCIPLINARI </w:t>
      </w:r>
    </w:p>
    <w:p w14:paraId="2045D3BB"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31D862A9" w14:textId="77777777" w:rsidR="001A077E" w:rsidRPr="007F69C3" w:rsidRDefault="001A077E" w:rsidP="001A077E">
      <w:pPr>
        <w:pStyle w:val="titolo30"/>
        <w:rPr>
          <w:color w:val="002060"/>
        </w:rPr>
      </w:pPr>
      <w:r w:rsidRPr="007F69C3">
        <w:rPr>
          <w:color w:val="002060"/>
        </w:rPr>
        <w:t xml:space="preserve">CALCIATORI NON ESPULSI </w:t>
      </w:r>
    </w:p>
    <w:p w14:paraId="554DB570" w14:textId="77777777" w:rsidR="001A077E" w:rsidRPr="007F69C3" w:rsidRDefault="001A077E" w:rsidP="001A077E">
      <w:pPr>
        <w:pStyle w:val="titolo20"/>
        <w:rPr>
          <w:color w:val="002060"/>
        </w:rPr>
      </w:pPr>
      <w:r w:rsidRPr="007F69C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580E23D9" w14:textId="77777777" w:rsidTr="003A0384">
        <w:tc>
          <w:tcPr>
            <w:tcW w:w="2200" w:type="dxa"/>
            <w:tcMar>
              <w:top w:w="20" w:type="dxa"/>
              <w:left w:w="20" w:type="dxa"/>
              <w:bottom w:w="20" w:type="dxa"/>
              <w:right w:w="20" w:type="dxa"/>
            </w:tcMar>
            <w:vAlign w:val="center"/>
            <w:hideMark/>
          </w:tcPr>
          <w:p w14:paraId="21366930" w14:textId="77777777" w:rsidR="001A077E" w:rsidRPr="007F69C3" w:rsidRDefault="001A077E" w:rsidP="003A0384">
            <w:pPr>
              <w:pStyle w:val="movimento"/>
              <w:rPr>
                <w:color w:val="002060"/>
              </w:rPr>
            </w:pPr>
            <w:r w:rsidRPr="007F69C3">
              <w:rPr>
                <w:color w:val="002060"/>
              </w:rPr>
              <w:t>MARANESI NICOLAS</w:t>
            </w:r>
          </w:p>
        </w:tc>
        <w:tc>
          <w:tcPr>
            <w:tcW w:w="2200" w:type="dxa"/>
            <w:tcMar>
              <w:top w:w="20" w:type="dxa"/>
              <w:left w:w="20" w:type="dxa"/>
              <w:bottom w:w="20" w:type="dxa"/>
              <w:right w:w="20" w:type="dxa"/>
            </w:tcMar>
            <w:vAlign w:val="center"/>
            <w:hideMark/>
          </w:tcPr>
          <w:p w14:paraId="3F6E09FD" w14:textId="77777777" w:rsidR="001A077E" w:rsidRPr="007F69C3" w:rsidRDefault="001A077E" w:rsidP="003A0384">
            <w:pPr>
              <w:pStyle w:val="movimento2"/>
              <w:rPr>
                <w:color w:val="002060"/>
              </w:rPr>
            </w:pPr>
            <w:r w:rsidRPr="007F69C3">
              <w:rPr>
                <w:color w:val="002060"/>
              </w:rPr>
              <w:t xml:space="preserve">(SANGIORGIO) </w:t>
            </w:r>
          </w:p>
        </w:tc>
        <w:tc>
          <w:tcPr>
            <w:tcW w:w="800" w:type="dxa"/>
            <w:tcMar>
              <w:top w:w="20" w:type="dxa"/>
              <w:left w:w="20" w:type="dxa"/>
              <w:bottom w:w="20" w:type="dxa"/>
              <w:right w:w="20" w:type="dxa"/>
            </w:tcMar>
            <w:vAlign w:val="center"/>
            <w:hideMark/>
          </w:tcPr>
          <w:p w14:paraId="7B82078C"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4668817E"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23C8D86" w14:textId="77777777" w:rsidR="001A077E" w:rsidRPr="007F69C3" w:rsidRDefault="001A077E" w:rsidP="003A0384">
            <w:pPr>
              <w:pStyle w:val="movimento2"/>
              <w:rPr>
                <w:color w:val="002060"/>
              </w:rPr>
            </w:pPr>
            <w:r w:rsidRPr="007F69C3">
              <w:rPr>
                <w:color w:val="002060"/>
              </w:rPr>
              <w:t> </w:t>
            </w:r>
          </w:p>
        </w:tc>
      </w:tr>
    </w:tbl>
    <w:p w14:paraId="31821154" w14:textId="77777777" w:rsidR="001A077E" w:rsidRDefault="001A077E" w:rsidP="001A077E">
      <w:pPr>
        <w:pStyle w:val="breakline"/>
        <w:rPr>
          <w:color w:val="002060"/>
        </w:rPr>
      </w:pPr>
    </w:p>
    <w:p w14:paraId="65DF80A8"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4A578F43"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1C1FDC34" w14:textId="77777777" w:rsidR="001A077E" w:rsidRPr="007F69C3" w:rsidRDefault="001A077E" w:rsidP="001A077E">
      <w:pPr>
        <w:pStyle w:val="breakline"/>
        <w:rPr>
          <w:rFonts w:eastAsiaTheme="minorEastAsia"/>
          <w:color w:val="002060"/>
        </w:rPr>
      </w:pPr>
    </w:p>
    <w:p w14:paraId="0D4F68B9" w14:textId="77777777" w:rsidR="001A077E" w:rsidRPr="007F69C3" w:rsidRDefault="001A077E" w:rsidP="001A077E">
      <w:pPr>
        <w:pStyle w:val="titoloprinc0"/>
        <w:rPr>
          <w:color w:val="002060"/>
        </w:rPr>
      </w:pPr>
      <w:r w:rsidRPr="007F69C3">
        <w:rPr>
          <w:color w:val="002060"/>
        </w:rPr>
        <w:t>CLASSIFICA</w:t>
      </w:r>
    </w:p>
    <w:p w14:paraId="3A712CAB" w14:textId="77777777" w:rsidR="001A077E" w:rsidRPr="007F69C3" w:rsidRDefault="001A077E" w:rsidP="001A077E">
      <w:pPr>
        <w:pStyle w:val="breakline"/>
        <w:rPr>
          <w:color w:val="002060"/>
        </w:rPr>
      </w:pPr>
    </w:p>
    <w:p w14:paraId="22CB5D16" w14:textId="77777777" w:rsidR="001A077E" w:rsidRPr="007F69C3" w:rsidRDefault="001A077E" w:rsidP="001A077E">
      <w:pPr>
        <w:pStyle w:val="breakline"/>
        <w:rPr>
          <w:color w:val="002060"/>
        </w:rPr>
      </w:pPr>
    </w:p>
    <w:p w14:paraId="6EBEDAF9" w14:textId="77777777" w:rsidR="001A077E" w:rsidRPr="007F69C3" w:rsidRDefault="001A077E" w:rsidP="001A077E">
      <w:pPr>
        <w:pStyle w:val="sottotitolocampionato10"/>
        <w:rPr>
          <w:color w:val="002060"/>
        </w:rPr>
      </w:pPr>
      <w:r w:rsidRPr="007F69C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1CC0A06E"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37553"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8B629"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127E7"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476B3"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A8A32"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4597D"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9C229"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A901C"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76DB2"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8123E" w14:textId="77777777" w:rsidR="001A077E" w:rsidRPr="007F69C3" w:rsidRDefault="001A077E" w:rsidP="003A0384">
            <w:pPr>
              <w:pStyle w:val="headertabella0"/>
              <w:rPr>
                <w:color w:val="002060"/>
              </w:rPr>
            </w:pPr>
            <w:r w:rsidRPr="007F69C3">
              <w:rPr>
                <w:color w:val="002060"/>
              </w:rPr>
              <w:t>PE</w:t>
            </w:r>
          </w:p>
        </w:tc>
      </w:tr>
      <w:tr w:rsidR="001A077E" w:rsidRPr="007F69C3" w14:paraId="1EF6A293"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74F83" w14:textId="77777777" w:rsidR="001A077E" w:rsidRPr="007F69C3" w:rsidRDefault="001A077E" w:rsidP="003A0384">
            <w:pPr>
              <w:pStyle w:val="rowtabella0"/>
              <w:rPr>
                <w:color w:val="002060"/>
              </w:rPr>
            </w:pPr>
            <w:r w:rsidRPr="007F69C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2D3A"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05B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992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D04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D662"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363E"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C266"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AB5B"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95E8" w14:textId="77777777" w:rsidR="001A077E" w:rsidRPr="007F69C3" w:rsidRDefault="001A077E" w:rsidP="003A0384">
            <w:pPr>
              <w:pStyle w:val="rowtabella0"/>
              <w:jc w:val="center"/>
              <w:rPr>
                <w:color w:val="002060"/>
              </w:rPr>
            </w:pPr>
            <w:r w:rsidRPr="007F69C3">
              <w:rPr>
                <w:color w:val="002060"/>
              </w:rPr>
              <w:t>0</w:t>
            </w:r>
          </w:p>
        </w:tc>
      </w:tr>
      <w:tr w:rsidR="001A077E" w:rsidRPr="007F69C3" w14:paraId="687ADA2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7AB34" w14:textId="77777777" w:rsidR="001A077E" w:rsidRPr="007F69C3" w:rsidRDefault="001A077E" w:rsidP="003A0384">
            <w:pPr>
              <w:pStyle w:val="rowtabella0"/>
              <w:rPr>
                <w:color w:val="002060"/>
              </w:rPr>
            </w:pPr>
            <w:r w:rsidRPr="007F69C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E6DE"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D1F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486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155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E76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103F"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1E07"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9D8D"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0E1B" w14:textId="77777777" w:rsidR="001A077E" w:rsidRPr="007F69C3" w:rsidRDefault="001A077E" w:rsidP="003A0384">
            <w:pPr>
              <w:pStyle w:val="rowtabella0"/>
              <w:jc w:val="center"/>
              <w:rPr>
                <w:color w:val="002060"/>
              </w:rPr>
            </w:pPr>
            <w:r w:rsidRPr="007F69C3">
              <w:rPr>
                <w:color w:val="002060"/>
              </w:rPr>
              <w:t>0</w:t>
            </w:r>
          </w:p>
        </w:tc>
      </w:tr>
      <w:tr w:rsidR="001A077E" w:rsidRPr="007F69C3" w14:paraId="5D63062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FFAC9" w14:textId="77777777" w:rsidR="001A077E" w:rsidRPr="007F69C3" w:rsidRDefault="001A077E" w:rsidP="003A0384">
            <w:pPr>
              <w:pStyle w:val="rowtabella0"/>
              <w:rPr>
                <w:color w:val="002060"/>
              </w:rPr>
            </w:pPr>
            <w:r w:rsidRPr="007F69C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D68D"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976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C68E"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F18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ADDE"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1814"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AFD4"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158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E11E" w14:textId="77777777" w:rsidR="001A077E" w:rsidRPr="007F69C3" w:rsidRDefault="001A077E" w:rsidP="003A0384">
            <w:pPr>
              <w:pStyle w:val="rowtabella0"/>
              <w:jc w:val="center"/>
              <w:rPr>
                <w:color w:val="002060"/>
              </w:rPr>
            </w:pPr>
            <w:r w:rsidRPr="007F69C3">
              <w:rPr>
                <w:color w:val="002060"/>
              </w:rPr>
              <w:t>0</w:t>
            </w:r>
          </w:p>
        </w:tc>
      </w:tr>
      <w:tr w:rsidR="001A077E" w:rsidRPr="007F69C3" w14:paraId="1F721CAD"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FE03B" w14:textId="77777777" w:rsidR="001A077E" w:rsidRPr="007F69C3" w:rsidRDefault="001A077E" w:rsidP="003A0384">
            <w:pPr>
              <w:pStyle w:val="rowtabella0"/>
              <w:rPr>
                <w:color w:val="002060"/>
              </w:rPr>
            </w:pPr>
            <w:r w:rsidRPr="007F69C3">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1E03"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261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1C40"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847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979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C8E8"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3256"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1071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4B14" w14:textId="77777777" w:rsidR="001A077E" w:rsidRPr="007F69C3" w:rsidRDefault="001A077E" w:rsidP="003A0384">
            <w:pPr>
              <w:pStyle w:val="rowtabella0"/>
              <w:jc w:val="center"/>
              <w:rPr>
                <w:color w:val="002060"/>
              </w:rPr>
            </w:pPr>
            <w:r w:rsidRPr="007F69C3">
              <w:rPr>
                <w:color w:val="002060"/>
              </w:rPr>
              <w:t>0</w:t>
            </w:r>
          </w:p>
        </w:tc>
      </w:tr>
      <w:tr w:rsidR="001A077E" w:rsidRPr="007F69C3" w14:paraId="7874B25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2ED97" w14:textId="77777777" w:rsidR="001A077E" w:rsidRPr="007F69C3" w:rsidRDefault="001A077E" w:rsidP="003A0384">
            <w:pPr>
              <w:pStyle w:val="rowtabella0"/>
              <w:rPr>
                <w:color w:val="002060"/>
              </w:rPr>
            </w:pPr>
            <w:r w:rsidRPr="007F69C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1A468"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E8A6"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5EAF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DF1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ED3B6"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D7F6"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F952"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A897E"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844A" w14:textId="77777777" w:rsidR="001A077E" w:rsidRPr="007F69C3" w:rsidRDefault="001A077E" w:rsidP="003A0384">
            <w:pPr>
              <w:pStyle w:val="rowtabella0"/>
              <w:jc w:val="center"/>
              <w:rPr>
                <w:color w:val="002060"/>
              </w:rPr>
            </w:pPr>
            <w:r w:rsidRPr="007F69C3">
              <w:rPr>
                <w:color w:val="002060"/>
              </w:rPr>
              <w:t>0</w:t>
            </w:r>
          </w:p>
        </w:tc>
      </w:tr>
      <w:tr w:rsidR="001A077E" w:rsidRPr="007F69C3" w14:paraId="3088471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BB5CA" w14:textId="77777777" w:rsidR="001A077E" w:rsidRPr="007F69C3" w:rsidRDefault="001A077E" w:rsidP="003A0384">
            <w:pPr>
              <w:pStyle w:val="rowtabella0"/>
              <w:rPr>
                <w:color w:val="002060"/>
              </w:rPr>
            </w:pPr>
            <w:r w:rsidRPr="007F69C3">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C0C2"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72B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F48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29B0E"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315E"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AF59"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DF1F"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706B"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8FA3" w14:textId="77777777" w:rsidR="001A077E" w:rsidRPr="007F69C3" w:rsidRDefault="001A077E" w:rsidP="003A0384">
            <w:pPr>
              <w:pStyle w:val="rowtabella0"/>
              <w:jc w:val="center"/>
              <w:rPr>
                <w:color w:val="002060"/>
              </w:rPr>
            </w:pPr>
            <w:r w:rsidRPr="007F69C3">
              <w:rPr>
                <w:color w:val="002060"/>
              </w:rPr>
              <w:t>0</w:t>
            </w:r>
          </w:p>
        </w:tc>
      </w:tr>
      <w:tr w:rsidR="001A077E" w:rsidRPr="007F69C3" w14:paraId="53617F9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C2654" w14:textId="77777777" w:rsidR="001A077E" w:rsidRPr="007F69C3" w:rsidRDefault="001A077E" w:rsidP="003A0384">
            <w:pPr>
              <w:pStyle w:val="rowtabella0"/>
              <w:rPr>
                <w:color w:val="002060"/>
              </w:rPr>
            </w:pPr>
            <w:r w:rsidRPr="007F69C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50B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3B0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0889"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4D0F"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F16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8B55"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F4FA"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DE07"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B01F" w14:textId="77777777" w:rsidR="001A077E" w:rsidRPr="007F69C3" w:rsidRDefault="001A077E" w:rsidP="003A0384">
            <w:pPr>
              <w:pStyle w:val="rowtabella0"/>
              <w:jc w:val="center"/>
              <w:rPr>
                <w:color w:val="002060"/>
              </w:rPr>
            </w:pPr>
            <w:r w:rsidRPr="007F69C3">
              <w:rPr>
                <w:color w:val="002060"/>
              </w:rPr>
              <w:t>0</w:t>
            </w:r>
          </w:p>
        </w:tc>
      </w:tr>
      <w:tr w:rsidR="001A077E" w:rsidRPr="007F69C3" w14:paraId="0F5442E0"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686DAA" w14:textId="77777777" w:rsidR="001A077E" w:rsidRPr="007F69C3" w:rsidRDefault="001A077E" w:rsidP="003A0384">
            <w:pPr>
              <w:pStyle w:val="rowtabella0"/>
              <w:rPr>
                <w:color w:val="002060"/>
              </w:rPr>
            </w:pPr>
            <w:r w:rsidRPr="007F69C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FA3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A3B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8E1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677D"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23E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AB6F"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C2F4"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C768"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C688" w14:textId="77777777" w:rsidR="001A077E" w:rsidRPr="007F69C3" w:rsidRDefault="001A077E" w:rsidP="003A0384">
            <w:pPr>
              <w:pStyle w:val="rowtabella0"/>
              <w:jc w:val="center"/>
              <w:rPr>
                <w:color w:val="002060"/>
              </w:rPr>
            </w:pPr>
            <w:r w:rsidRPr="007F69C3">
              <w:rPr>
                <w:color w:val="002060"/>
              </w:rPr>
              <w:t>0</w:t>
            </w:r>
          </w:p>
        </w:tc>
      </w:tr>
    </w:tbl>
    <w:p w14:paraId="2E963B55" w14:textId="77777777" w:rsidR="001A077E" w:rsidRPr="007F69C3" w:rsidRDefault="001A077E" w:rsidP="001A077E">
      <w:pPr>
        <w:pStyle w:val="breakline"/>
        <w:rPr>
          <w:rFonts w:eastAsiaTheme="minorEastAsia"/>
          <w:color w:val="002060"/>
        </w:rPr>
      </w:pPr>
    </w:p>
    <w:p w14:paraId="546EE8F2" w14:textId="77777777" w:rsidR="001A077E" w:rsidRPr="007F69C3" w:rsidRDefault="001A077E" w:rsidP="001A077E">
      <w:pPr>
        <w:pStyle w:val="breakline"/>
        <w:rPr>
          <w:color w:val="002060"/>
        </w:rPr>
      </w:pPr>
    </w:p>
    <w:p w14:paraId="3DEB672D" w14:textId="77777777" w:rsidR="001A077E" w:rsidRPr="007F69C3" w:rsidRDefault="001A077E" w:rsidP="001A077E">
      <w:pPr>
        <w:pStyle w:val="sottotitolocampionato10"/>
        <w:rPr>
          <w:color w:val="002060"/>
        </w:rPr>
      </w:pPr>
      <w:r w:rsidRPr="007F69C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1BE2680F"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0C55"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FCA56"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1F43A"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30447"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7DBE8"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C0B07"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FEAC6"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EA8F7"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4C91A"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394DA" w14:textId="77777777" w:rsidR="001A077E" w:rsidRPr="007F69C3" w:rsidRDefault="001A077E" w:rsidP="003A0384">
            <w:pPr>
              <w:pStyle w:val="headertabella0"/>
              <w:rPr>
                <w:color w:val="002060"/>
              </w:rPr>
            </w:pPr>
            <w:r w:rsidRPr="007F69C3">
              <w:rPr>
                <w:color w:val="002060"/>
              </w:rPr>
              <w:t>PE</w:t>
            </w:r>
          </w:p>
        </w:tc>
      </w:tr>
      <w:tr w:rsidR="001A077E" w:rsidRPr="007F69C3" w14:paraId="76B461F3"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BEC603" w14:textId="77777777" w:rsidR="001A077E" w:rsidRPr="007F69C3" w:rsidRDefault="001A077E" w:rsidP="003A0384">
            <w:pPr>
              <w:pStyle w:val="rowtabella0"/>
              <w:rPr>
                <w:color w:val="002060"/>
              </w:rPr>
            </w:pPr>
            <w:r w:rsidRPr="007F69C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54A1"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81C6"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683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C7C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BC92"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F040"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9E7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258E"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88C1" w14:textId="77777777" w:rsidR="001A077E" w:rsidRPr="007F69C3" w:rsidRDefault="001A077E" w:rsidP="003A0384">
            <w:pPr>
              <w:pStyle w:val="rowtabella0"/>
              <w:jc w:val="center"/>
              <w:rPr>
                <w:color w:val="002060"/>
              </w:rPr>
            </w:pPr>
            <w:r w:rsidRPr="007F69C3">
              <w:rPr>
                <w:color w:val="002060"/>
              </w:rPr>
              <w:t>0</w:t>
            </w:r>
          </w:p>
        </w:tc>
      </w:tr>
      <w:tr w:rsidR="001A077E" w:rsidRPr="007F69C3" w14:paraId="747D8FAA"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EA1A4" w14:textId="77777777" w:rsidR="001A077E" w:rsidRPr="007F69C3" w:rsidRDefault="001A077E" w:rsidP="003A0384">
            <w:pPr>
              <w:pStyle w:val="rowtabella0"/>
              <w:rPr>
                <w:color w:val="002060"/>
              </w:rPr>
            </w:pPr>
            <w:r w:rsidRPr="007F69C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B585"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F77DA"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59E9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74B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48C3"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213E"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12C9"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A7A5"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643F" w14:textId="77777777" w:rsidR="001A077E" w:rsidRPr="007F69C3" w:rsidRDefault="001A077E" w:rsidP="003A0384">
            <w:pPr>
              <w:pStyle w:val="rowtabella0"/>
              <w:jc w:val="center"/>
              <w:rPr>
                <w:color w:val="002060"/>
              </w:rPr>
            </w:pPr>
            <w:r w:rsidRPr="007F69C3">
              <w:rPr>
                <w:color w:val="002060"/>
              </w:rPr>
              <w:t>0</w:t>
            </w:r>
          </w:p>
        </w:tc>
      </w:tr>
      <w:tr w:rsidR="001A077E" w:rsidRPr="007F69C3" w14:paraId="01B7A5F1"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D513D" w14:textId="77777777" w:rsidR="001A077E" w:rsidRPr="007F69C3" w:rsidRDefault="001A077E" w:rsidP="003A0384">
            <w:pPr>
              <w:pStyle w:val="rowtabella0"/>
              <w:rPr>
                <w:color w:val="002060"/>
                <w:lang w:val="es-ES"/>
              </w:rPr>
            </w:pPr>
            <w:r w:rsidRPr="007F69C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5AF8"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8C59"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0B46"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473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6A0B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1607"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DA31"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66DD"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F6B0" w14:textId="77777777" w:rsidR="001A077E" w:rsidRPr="007F69C3" w:rsidRDefault="001A077E" w:rsidP="003A0384">
            <w:pPr>
              <w:pStyle w:val="rowtabella0"/>
              <w:jc w:val="center"/>
              <w:rPr>
                <w:color w:val="002060"/>
              </w:rPr>
            </w:pPr>
            <w:r w:rsidRPr="007F69C3">
              <w:rPr>
                <w:color w:val="002060"/>
              </w:rPr>
              <w:t>0</w:t>
            </w:r>
          </w:p>
        </w:tc>
      </w:tr>
      <w:tr w:rsidR="001A077E" w:rsidRPr="007F69C3" w14:paraId="1781DAC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5C685" w14:textId="77777777" w:rsidR="001A077E" w:rsidRPr="007F69C3" w:rsidRDefault="001A077E" w:rsidP="003A0384">
            <w:pPr>
              <w:pStyle w:val="rowtabella0"/>
              <w:rPr>
                <w:color w:val="002060"/>
              </w:rPr>
            </w:pPr>
            <w:r w:rsidRPr="007F69C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D075"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F7E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A212"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67E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E653"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D1D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E478C"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BE4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32EE" w14:textId="77777777" w:rsidR="001A077E" w:rsidRPr="007F69C3" w:rsidRDefault="001A077E" w:rsidP="003A0384">
            <w:pPr>
              <w:pStyle w:val="rowtabella0"/>
              <w:jc w:val="center"/>
              <w:rPr>
                <w:color w:val="002060"/>
              </w:rPr>
            </w:pPr>
            <w:r w:rsidRPr="007F69C3">
              <w:rPr>
                <w:color w:val="002060"/>
              </w:rPr>
              <w:t>0</w:t>
            </w:r>
          </w:p>
        </w:tc>
      </w:tr>
      <w:tr w:rsidR="001A077E" w:rsidRPr="007F69C3" w14:paraId="3140E006"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404E6" w14:textId="77777777" w:rsidR="001A077E" w:rsidRPr="007F69C3" w:rsidRDefault="001A077E" w:rsidP="003A0384">
            <w:pPr>
              <w:pStyle w:val="rowtabella0"/>
              <w:rPr>
                <w:color w:val="002060"/>
              </w:rPr>
            </w:pPr>
            <w:r w:rsidRPr="007F69C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D34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4D6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A00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D40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062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F34B"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6341"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9ABE"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3499" w14:textId="77777777" w:rsidR="001A077E" w:rsidRPr="007F69C3" w:rsidRDefault="001A077E" w:rsidP="003A0384">
            <w:pPr>
              <w:pStyle w:val="rowtabella0"/>
              <w:jc w:val="center"/>
              <w:rPr>
                <w:color w:val="002060"/>
              </w:rPr>
            </w:pPr>
            <w:r w:rsidRPr="007F69C3">
              <w:rPr>
                <w:color w:val="002060"/>
              </w:rPr>
              <w:t>0</w:t>
            </w:r>
          </w:p>
        </w:tc>
      </w:tr>
      <w:tr w:rsidR="001A077E" w:rsidRPr="007F69C3" w14:paraId="6B0203E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F0532" w14:textId="77777777" w:rsidR="001A077E" w:rsidRPr="007F69C3" w:rsidRDefault="001A077E" w:rsidP="003A0384">
            <w:pPr>
              <w:pStyle w:val="rowtabella0"/>
              <w:rPr>
                <w:color w:val="002060"/>
              </w:rPr>
            </w:pPr>
            <w:r w:rsidRPr="007F69C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1FC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4CF2"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9B1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47AD"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B520"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8171"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866C"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A3D2"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66CF" w14:textId="77777777" w:rsidR="001A077E" w:rsidRPr="007F69C3" w:rsidRDefault="001A077E" w:rsidP="003A0384">
            <w:pPr>
              <w:pStyle w:val="rowtabella0"/>
              <w:jc w:val="center"/>
              <w:rPr>
                <w:color w:val="002060"/>
              </w:rPr>
            </w:pPr>
            <w:r w:rsidRPr="007F69C3">
              <w:rPr>
                <w:color w:val="002060"/>
              </w:rPr>
              <w:t>0</w:t>
            </w:r>
          </w:p>
        </w:tc>
      </w:tr>
      <w:tr w:rsidR="001A077E" w:rsidRPr="007F69C3" w14:paraId="17F1823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C22DC" w14:textId="77777777" w:rsidR="001A077E" w:rsidRPr="007F69C3" w:rsidRDefault="001A077E" w:rsidP="003A0384">
            <w:pPr>
              <w:pStyle w:val="rowtabella0"/>
              <w:rPr>
                <w:color w:val="002060"/>
              </w:rPr>
            </w:pPr>
            <w:r w:rsidRPr="007F69C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347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31A8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DB4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C5EE"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14B3"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FDAF"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D05A"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0C39"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C68B" w14:textId="77777777" w:rsidR="001A077E" w:rsidRPr="007F69C3" w:rsidRDefault="001A077E" w:rsidP="003A0384">
            <w:pPr>
              <w:pStyle w:val="rowtabella0"/>
              <w:jc w:val="center"/>
              <w:rPr>
                <w:color w:val="002060"/>
              </w:rPr>
            </w:pPr>
            <w:r w:rsidRPr="007F69C3">
              <w:rPr>
                <w:color w:val="002060"/>
              </w:rPr>
              <w:t>0</w:t>
            </w:r>
          </w:p>
        </w:tc>
      </w:tr>
      <w:tr w:rsidR="001A077E" w:rsidRPr="007F69C3" w14:paraId="6E1F9F00"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1C2E0D" w14:textId="77777777" w:rsidR="001A077E" w:rsidRPr="007F69C3" w:rsidRDefault="001A077E" w:rsidP="003A0384">
            <w:pPr>
              <w:pStyle w:val="rowtabella0"/>
              <w:rPr>
                <w:color w:val="002060"/>
              </w:rPr>
            </w:pPr>
            <w:proofErr w:type="spellStart"/>
            <w:proofErr w:type="gramStart"/>
            <w:r w:rsidRPr="007F69C3">
              <w:rPr>
                <w:color w:val="002060"/>
              </w:rPr>
              <w:t>sq.B</w:t>
            </w:r>
            <w:proofErr w:type="spellEnd"/>
            <w:proofErr w:type="gramEnd"/>
            <w:r w:rsidRPr="007F69C3">
              <w:rPr>
                <w:color w:val="002060"/>
              </w:rPr>
              <w:t xml:space="preserve"> AMICI DEL </w:t>
            </w:r>
            <w:proofErr w:type="spellStart"/>
            <w:r w:rsidRPr="007F69C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6E8D"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228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EF3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823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808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8663"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86A3"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1306"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B81B" w14:textId="77777777" w:rsidR="001A077E" w:rsidRPr="007F69C3" w:rsidRDefault="001A077E" w:rsidP="003A0384">
            <w:pPr>
              <w:pStyle w:val="rowtabella0"/>
              <w:jc w:val="center"/>
              <w:rPr>
                <w:color w:val="002060"/>
              </w:rPr>
            </w:pPr>
            <w:r w:rsidRPr="007F69C3">
              <w:rPr>
                <w:color w:val="002060"/>
              </w:rPr>
              <w:t>0</w:t>
            </w:r>
          </w:p>
        </w:tc>
      </w:tr>
    </w:tbl>
    <w:p w14:paraId="4E23AFDF" w14:textId="77777777" w:rsidR="001A077E" w:rsidRPr="007F69C3" w:rsidRDefault="001A077E" w:rsidP="001A077E">
      <w:pPr>
        <w:pStyle w:val="breakline"/>
        <w:rPr>
          <w:rFonts w:eastAsiaTheme="minorEastAsia"/>
          <w:color w:val="002060"/>
        </w:rPr>
      </w:pPr>
    </w:p>
    <w:p w14:paraId="4A1ED501" w14:textId="77777777" w:rsidR="001A077E" w:rsidRPr="007F69C3" w:rsidRDefault="001A077E" w:rsidP="001A077E">
      <w:pPr>
        <w:pStyle w:val="breakline"/>
        <w:rPr>
          <w:color w:val="002060"/>
        </w:rPr>
      </w:pPr>
    </w:p>
    <w:p w14:paraId="1BDE5CC9" w14:textId="77777777" w:rsidR="001A077E" w:rsidRPr="007F69C3" w:rsidRDefault="001A077E" w:rsidP="001A077E">
      <w:pPr>
        <w:pStyle w:val="sottotitolocampionato10"/>
        <w:rPr>
          <w:color w:val="002060"/>
        </w:rPr>
      </w:pPr>
      <w:r w:rsidRPr="007F69C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5140410E"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A4131"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DB28"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B45A6"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BF361"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4B6AB"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07D4A"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33814"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B39F1"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ADB38"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8D92C" w14:textId="77777777" w:rsidR="001A077E" w:rsidRPr="007F69C3" w:rsidRDefault="001A077E" w:rsidP="003A0384">
            <w:pPr>
              <w:pStyle w:val="headertabella0"/>
              <w:rPr>
                <w:color w:val="002060"/>
              </w:rPr>
            </w:pPr>
            <w:r w:rsidRPr="007F69C3">
              <w:rPr>
                <w:color w:val="002060"/>
              </w:rPr>
              <w:t>PE</w:t>
            </w:r>
          </w:p>
        </w:tc>
      </w:tr>
      <w:tr w:rsidR="001A077E" w:rsidRPr="007F69C3" w14:paraId="3D37A733"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C8849" w14:textId="77777777" w:rsidR="001A077E" w:rsidRPr="007F69C3" w:rsidRDefault="001A077E" w:rsidP="003A0384">
            <w:pPr>
              <w:pStyle w:val="rowtabella0"/>
              <w:rPr>
                <w:color w:val="002060"/>
              </w:rPr>
            </w:pPr>
            <w:r w:rsidRPr="007F69C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15F6"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561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3E8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5A8D"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96F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16A2"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38B1"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B13F"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9AA6" w14:textId="77777777" w:rsidR="001A077E" w:rsidRPr="007F69C3" w:rsidRDefault="001A077E" w:rsidP="003A0384">
            <w:pPr>
              <w:pStyle w:val="rowtabella0"/>
              <w:jc w:val="center"/>
              <w:rPr>
                <w:color w:val="002060"/>
              </w:rPr>
            </w:pPr>
            <w:r w:rsidRPr="007F69C3">
              <w:rPr>
                <w:color w:val="002060"/>
              </w:rPr>
              <w:t>0</w:t>
            </w:r>
          </w:p>
        </w:tc>
      </w:tr>
      <w:tr w:rsidR="001A077E" w:rsidRPr="007F69C3" w14:paraId="7E25ACC1"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621A7" w14:textId="77777777" w:rsidR="001A077E" w:rsidRPr="007F69C3" w:rsidRDefault="001A077E" w:rsidP="003A0384">
            <w:pPr>
              <w:pStyle w:val="rowtabella0"/>
              <w:rPr>
                <w:color w:val="002060"/>
                <w:lang w:val="es-ES"/>
              </w:rPr>
            </w:pPr>
            <w:r w:rsidRPr="007F69C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5BA24"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2D2F1"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358D"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3F6F"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5DA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2284"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0109"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A35E"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129B" w14:textId="77777777" w:rsidR="001A077E" w:rsidRPr="007F69C3" w:rsidRDefault="001A077E" w:rsidP="003A0384">
            <w:pPr>
              <w:pStyle w:val="rowtabella0"/>
              <w:jc w:val="center"/>
              <w:rPr>
                <w:color w:val="002060"/>
              </w:rPr>
            </w:pPr>
            <w:r w:rsidRPr="007F69C3">
              <w:rPr>
                <w:color w:val="002060"/>
              </w:rPr>
              <w:t>0</w:t>
            </w:r>
          </w:p>
        </w:tc>
      </w:tr>
      <w:tr w:rsidR="001A077E" w:rsidRPr="007F69C3" w14:paraId="1519081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17043" w14:textId="77777777" w:rsidR="001A077E" w:rsidRPr="007F69C3" w:rsidRDefault="001A077E" w:rsidP="003A0384">
            <w:pPr>
              <w:pStyle w:val="rowtabella0"/>
              <w:rPr>
                <w:color w:val="002060"/>
              </w:rPr>
            </w:pPr>
            <w:r w:rsidRPr="007F69C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6F76"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F9C0"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2C91"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8D2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8F72"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DB6F" w14:textId="77777777" w:rsidR="001A077E" w:rsidRPr="007F69C3" w:rsidRDefault="001A077E" w:rsidP="003A0384">
            <w:pPr>
              <w:pStyle w:val="rowtabella0"/>
              <w:jc w:val="center"/>
              <w:rPr>
                <w:color w:val="002060"/>
              </w:rPr>
            </w:pPr>
            <w:r w:rsidRPr="007F69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150E"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8AF0"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CC4A" w14:textId="77777777" w:rsidR="001A077E" w:rsidRPr="007F69C3" w:rsidRDefault="001A077E" w:rsidP="003A0384">
            <w:pPr>
              <w:pStyle w:val="rowtabella0"/>
              <w:jc w:val="center"/>
              <w:rPr>
                <w:color w:val="002060"/>
              </w:rPr>
            </w:pPr>
            <w:r w:rsidRPr="007F69C3">
              <w:rPr>
                <w:color w:val="002060"/>
              </w:rPr>
              <w:t>0</w:t>
            </w:r>
          </w:p>
        </w:tc>
      </w:tr>
      <w:tr w:rsidR="001A077E" w:rsidRPr="007F69C3" w14:paraId="0095893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7AEE5" w14:textId="77777777" w:rsidR="001A077E" w:rsidRPr="007F69C3" w:rsidRDefault="001A077E" w:rsidP="003A0384">
            <w:pPr>
              <w:pStyle w:val="rowtabella0"/>
              <w:rPr>
                <w:color w:val="002060"/>
              </w:rPr>
            </w:pPr>
            <w:r w:rsidRPr="007F69C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79E8"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96B8"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D7BA"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CDF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5CF0"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45B8"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7837"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9DAF"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3C42" w14:textId="77777777" w:rsidR="001A077E" w:rsidRPr="007F69C3" w:rsidRDefault="001A077E" w:rsidP="003A0384">
            <w:pPr>
              <w:pStyle w:val="rowtabella0"/>
              <w:jc w:val="center"/>
              <w:rPr>
                <w:color w:val="002060"/>
              </w:rPr>
            </w:pPr>
            <w:r w:rsidRPr="007F69C3">
              <w:rPr>
                <w:color w:val="002060"/>
              </w:rPr>
              <w:t>0</w:t>
            </w:r>
          </w:p>
        </w:tc>
      </w:tr>
      <w:tr w:rsidR="001A077E" w:rsidRPr="007F69C3" w14:paraId="54D4D26E"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DE9A3" w14:textId="77777777" w:rsidR="001A077E" w:rsidRPr="007F69C3" w:rsidRDefault="001A077E" w:rsidP="003A0384">
            <w:pPr>
              <w:pStyle w:val="rowtabella0"/>
              <w:rPr>
                <w:color w:val="002060"/>
              </w:rPr>
            </w:pPr>
            <w:r w:rsidRPr="007F69C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BFD9"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BE8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3C8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7DF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BA7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F8A5"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A45D"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5622"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21BC" w14:textId="77777777" w:rsidR="001A077E" w:rsidRPr="007F69C3" w:rsidRDefault="001A077E" w:rsidP="003A0384">
            <w:pPr>
              <w:pStyle w:val="rowtabella0"/>
              <w:jc w:val="center"/>
              <w:rPr>
                <w:color w:val="002060"/>
              </w:rPr>
            </w:pPr>
            <w:r w:rsidRPr="007F69C3">
              <w:rPr>
                <w:color w:val="002060"/>
              </w:rPr>
              <w:t>0</w:t>
            </w:r>
          </w:p>
        </w:tc>
      </w:tr>
      <w:tr w:rsidR="001A077E" w:rsidRPr="007F69C3" w14:paraId="1710B830"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9BB74" w14:textId="77777777" w:rsidR="001A077E" w:rsidRPr="007F69C3" w:rsidRDefault="001A077E" w:rsidP="003A0384">
            <w:pPr>
              <w:pStyle w:val="rowtabella0"/>
              <w:rPr>
                <w:color w:val="002060"/>
              </w:rPr>
            </w:pPr>
            <w:r w:rsidRPr="007F69C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FD6D"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FF7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1D6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AF39"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E245"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2C4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CCD8"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77C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CF33" w14:textId="77777777" w:rsidR="001A077E" w:rsidRPr="007F69C3" w:rsidRDefault="001A077E" w:rsidP="003A0384">
            <w:pPr>
              <w:pStyle w:val="rowtabella0"/>
              <w:jc w:val="center"/>
              <w:rPr>
                <w:color w:val="002060"/>
              </w:rPr>
            </w:pPr>
            <w:r w:rsidRPr="007F69C3">
              <w:rPr>
                <w:color w:val="002060"/>
              </w:rPr>
              <w:t>0</w:t>
            </w:r>
          </w:p>
        </w:tc>
      </w:tr>
      <w:tr w:rsidR="001A077E" w:rsidRPr="007F69C3" w14:paraId="511737C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6C90C" w14:textId="77777777" w:rsidR="001A077E" w:rsidRPr="007F69C3" w:rsidRDefault="001A077E" w:rsidP="003A0384">
            <w:pPr>
              <w:pStyle w:val="rowtabella0"/>
              <w:rPr>
                <w:color w:val="002060"/>
                <w:lang w:val="es-ES"/>
              </w:rPr>
            </w:pPr>
            <w:r w:rsidRPr="007F69C3">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D9B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A4E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7D0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F98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087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341E"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5025"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6ED7"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E7F4" w14:textId="77777777" w:rsidR="001A077E" w:rsidRPr="007F69C3" w:rsidRDefault="001A077E" w:rsidP="003A0384">
            <w:pPr>
              <w:pStyle w:val="rowtabella0"/>
              <w:jc w:val="center"/>
              <w:rPr>
                <w:color w:val="002060"/>
              </w:rPr>
            </w:pPr>
            <w:r w:rsidRPr="007F69C3">
              <w:rPr>
                <w:color w:val="002060"/>
              </w:rPr>
              <w:t>0</w:t>
            </w:r>
          </w:p>
        </w:tc>
      </w:tr>
      <w:tr w:rsidR="001A077E" w:rsidRPr="007F69C3" w14:paraId="1B7A2F08"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4D493" w14:textId="77777777" w:rsidR="001A077E" w:rsidRPr="007F69C3" w:rsidRDefault="001A077E" w:rsidP="003A0384">
            <w:pPr>
              <w:pStyle w:val="rowtabella0"/>
              <w:rPr>
                <w:color w:val="002060"/>
              </w:rPr>
            </w:pPr>
            <w:proofErr w:type="spellStart"/>
            <w:proofErr w:type="gramStart"/>
            <w:r w:rsidRPr="007F69C3">
              <w:rPr>
                <w:color w:val="002060"/>
              </w:rPr>
              <w:t>sq.B</w:t>
            </w:r>
            <w:proofErr w:type="spellEnd"/>
            <w:proofErr w:type="gramEnd"/>
            <w:r w:rsidRPr="007F69C3">
              <w:rPr>
                <w:color w:val="002060"/>
              </w:rPr>
              <w:t xml:space="preserve"> FIGHT BULLS </w:t>
            </w:r>
            <w:proofErr w:type="spellStart"/>
            <w:r w:rsidRPr="007F69C3">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ACBF"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EEB6"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85FE"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653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109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B623"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66E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C3D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03EA" w14:textId="77777777" w:rsidR="001A077E" w:rsidRPr="007F69C3" w:rsidRDefault="001A077E" w:rsidP="003A0384">
            <w:pPr>
              <w:pStyle w:val="rowtabella0"/>
              <w:jc w:val="center"/>
              <w:rPr>
                <w:color w:val="002060"/>
              </w:rPr>
            </w:pPr>
            <w:r w:rsidRPr="007F69C3">
              <w:rPr>
                <w:color w:val="002060"/>
              </w:rPr>
              <w:t>0</w:t>
            </w:r>
          </w:p>
        </w:tc>
      </w:tr>
    </w:tbl>
    <w:p w14:paraId="396B05AC" w14:textId="77777777" w:rsidR="001A077E" w:rsidRPr="007F69C3" w:rsidRDefault="001A077E" w:rsidP="001A077E">
      <w:pPr>
        <w:pStyle w:val="breakline"/>
        <w:rPr>
          <w:color w:val="002060"/>
        </w:rPr>
      </w:pPr>
    </w:p>
    <w:p w14:paraId="59C56110" w14:textId="77777777" w:rsidR="001A077E" w:rsidRPr="007F69C3" w:rsidRDefault="001A077E" w:rsidP="001A077E">
      <w:pPr>
        <w:pStyle w:val="titoloprinc0"/>
        <w:rPr>
          <w:color w:val="002060"/>
        </w:rPr>
      </w:pPr>
      <w:r w:rsidRPr="007F69C3">
        <w:rPr>
          <w:color w:val="002060"/>
        </w:rPr>
        <w:t>PROGRAMMA GARE</w:t>
      </w:r>
    </w:p>
    <w:p w14:paraId="04298AE4" w14:textId="77777777" w:rsidR="001A077E" w:rsidRPr="007F69C3" w:rsidRDefault="001A077E" w:rsidP="001A077E">
      <w:pPr>
        <w:pStyle w:val="breakline"/>
        <w:rPr>
          <w:color w:val="002060"/>
        </w:rPr>
      </w:pPr>
    </w:p>
    <w:p w14:paraId="48C20BC5" w14:textId="77777777" w:rsidR="001A077E" w:rsidRPr="007F69C3" w:rsidRDefault="001A077E" w:rsidP="001A077E">
      <w:pPr>
        <w:pStyle w:val="sottotitolocampionato10"/>
        <w:rPr>
          <w:color w:val="002060"/>
        </w:rPr>
      </w:pPr>
      <w:r w:rsidRPr="007F69C3">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1A077E" w:rsidRPr="007F69C3" w14:paraId="7CF7DC49"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A4E38"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7A963"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A1C26"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6A7D6"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181E6"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1477F"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09F31"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328F036D"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CAD348" w14:textId="77777777" w:rsidR="001A077E" w:rsidRPr="007F69C3" w:rsidRDefault="001A077E" w:rsidP="003A0384">
            <w:pPr>
              <w:pStyle w:val="rowtabella0"/>
              <w:rPr>
                <w:color w:val="002060"/>
              </w:rPr>
            </w:pPr>
            <w:r w:rsidRPr="007F69C3">
              <w:rPr>
                <w:color w:val="002060"/>
              </w:rPr>
              <w:lastRenderedPageBreak/>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84740" w14:textId="77777777" w:rsidR="001A077E" w:rsidRPr="007F69C3" w:rsidRDefault="001A077E" w:rsidP="003A0384">
            <w:pPr>
              <w:pStyle w:val="rowtabella0"/>
              <w:rPr>
                <w:color w:val="002060"/>
              </w:rPr>
            </w:pPr>
            <w:r w:rsidRPr="007F69C3">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230C7" w14:textId="77777777" w:rsidR="001A077E" w:rsidRPr="007F69C3" w:rsidRDefault="001A077E" w:rsidP="003A0384">
            <w:pPr>
              <w:pStyle w:val="rowtabella0"/>
              <w:jc w:val="center"/>
              <w:rPr>
                <w:color w:val="002060"/>
              </w:rPr>
            </w:pPr>
            <w:r w:rsidRPr="007F6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6038E" w14:textId="77777777" w:rsidR="001A077E" w:rsidRPr="007F69C3" w:rsidRDefault="001A077E" w:rsidP="003A0384">
            <w:pPr>
              <w:pStyle w:val="rowtabella0"/>
              <w:rPr>
                <w:color w:val="002060"/>
              </w:rPr>
            </w:pPr>
            <w:r w:rsidRPr="007F69C3">
              <w:rPr>
                <w:color w:val="002060"/>
              </w:rPr>
              <w:t>10/02/2024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34072" w14:textId="77777777" w:rsidR="001A077E" w:rsidRPr="007F69C3" w:rsidRDefault="001A077E" w:rsidP="003A0384">
            <w:pPr>
              <w:pStyle w:val="rowtabella0"/>
              <w:rPr>
                <w:color w:val="002060"/>
              </w:rPr>
            </w:pPr>
            <w:r w:rsidRPr="007F69C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C116E" w14:textId="77777777" w:rsidR="001A077E" w:rsidRPr="007F69C3" w:rsidRDefault="001A077E" w:rsidP="003A0384">
            <w:pPr>
              <w:pStyle w:val="rowtabella0"/>
              <w:rPr>
                <w:color w:val="002060"/>
              </w:rPr>
            </w:pPr>
            <w:r w:rsidRPr="007F69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595C2" w14:textId="77777777" w:rsidR="001A077E" w:rsidRPr="007F69C3" w:rsidRDefault="001A077E" w:rsidP="003A0384">
            <w:pPr>
              <w:pStyle w:val="rowtabella0"/>
              <w:rPr>
                <w:color w:val="002060"/>
              </w:rPr>
            </w:pPr>
            <w:r w:rsidRPr="007F69C3">
              <w:rPr>
                <w:color w:val="002060"/>
              </w:rPr>
              <w:t>VIA MADRE TERESA DI CALCUTTA</w:t>
            </w:r>
          </w:p>
        </w:tc>
      </w:tr>
      <w:tr w:rsidR="001A077E" w:rsidRPr="007F69C3" w14:paraId="2A0DE9D7"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833F2B" w14:textId="77777777" w:rsidR="001A077E" w:rsidRPr="007F69C3" w:rsidRDefault="001A077E" w:rsidP="003A0384">
            <w:pPr>
              <w:pStyle w:val="rowtabella0"/>
              <w:rPr>
                <w:color w:val="002060"/>
              </w:rPr>
            </w:pPr>
            <w:r w:rsidRPr="007F69C3">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1B34E7" w14:textId="77777777" w:rsidR="001A077E" w:rsidRPr="007F69C3" w:rsidRDefault="001A077E" w:rsidP="003A0384">
            <w:pPr>
              <w:pStyle w:val="rowtabella0"/>
              <w:rPr>
                <w:color w:val="002060"/>
              </w:rPr>
            </w:pPr>
            <w:r w:rsidRPr="007F69C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C96B6B"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2AB81E" w14:textId="77777777" w:rsidR="001A077E" w:rsidRPr="007F69C3" w:rsidRDefault="001A077E" w:rsidP="003A0384">
            <w:pPr>
              <w:pStyle w:val="rowtabella0"/>
              <w:rPr>
                <w:color w:val="002060"/>
              </w:rPr>
            </w:pPr>
            <w:r w:rsidRPr="007F69C3">
              <w:rPr>
                <w:color w:val="002060"/>
              </w:rPr>
              <w:t>10/02/2024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E64559" w14:textId="77777777" w:rsidR="001A077E" w:rsidRPr="007F69C3" w:rsidRDefault="001A077E" w:rsidP="003A0384">
            <w:pPr>
              <w:pStyle w:val="rowtabella0"/>
              <w:rPr>
                <w:color w:val="002060"/>
              </w:rPr>
            </w:pPr>
            <w:r w:rsidRPr="007F69C3">
              <w:rPr>
                <w:color w:val="002060"/>
              </w:rPr>
              <w:t xml:space="preserve">5429 PAL.COM. </w:t>
            </w:r>
            <w:proofErr w:type="gramStart"/>
            <w:r w:rsidRPr="007F69C3">
              <w:rPr>
                <w:color w:val="002060"/>
              </w:rPr>
              <w:t>S.MICHELE</w:t>
            </w:r>
            <w:proofErr w:type="gramEnd"/>
            <w:r w:rsidRPr="007F69C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F10EB" w14:textId="77777777" w:rsidR="001A077E" w:rsidRPr="007F69C3" w:rsidRDefault="001A077E" w:rsidP="003A0384">
            <w:pPr>
              <w:pStyle w:val="rowtabella0"/>
              <w:rPr>
                <w:color w:val="002060"/>
              </w:rPr>
            </w:pPr>
            <w:r w:rsidRPr="007F69C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8D9F3" w14:textId="77777777" w:rsidR="001A077E" w:rsidRPr="007F69C3" w:rsidRDefault="001A077E" w:rsidP="003A0384">
            <w:pPr>
              <w:pStyle w:val="rowtabella0"/>
              <w:rPr>
                <w:color w:val="002060"/>
              </w:rPr>
            </w:pPr>
            <w:r w:rsidRPr="007F69C3">
              <w:rPr>
                <w:color w:val="002060"/>
              </w:rPr>
              <w:t>VIA LORETO</w:t>
            </w:r>
          </w:p>
        </w:tc>
      </w:tr>
      <w:tr w:rsidR="001A077E" w:rsidRPr="007F69C3" w14:paraId="2759FBAD"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0972C" w14:textId="77777777" w:rsidR="001A077E" w:rsidRPr="007F69C3" w:rsidRDefault="001A077E" w:rsidP="003A0384">
            <w:pPr>
              <w:pStyle w:val="rowtabella0"/>
              <w:rPr>
                <w:color w:val="002060"/>
              </w:rPr>
            </w:pPr>
            <w:r w:rsidRPr="007F69C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446A6C" w14:textId="77777777" w:rsidR="001A077E" w:rsidRPr="007F69C3" w:rsidRDefault="001A077E" w:rsidP="003A0384">
            <w:pPr>
              <w:pStyle w:val="rowtabella0"/>
              <w:rPr>
                <w:color w:val="002060"/>
              </w:rPr>
            </w:pPr>
            <w:r w:rsidRPr="007F69C3">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37964"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4C818" w14:textId="77777777" w:rsidR="001A077E" w:rsidRPr="007F69C3" w:rsidRDefault="001A077E" w:rsidP="003A0384">
            <w:pPr>
              <w:pStyle w:val="rowtabella0"/>
              <w:rPr>
                <w:color w:val="002060"/>
              </w:rPr>
            </w:pPr>
            <w:r w:rsidRPr="007F69C3">
              <w:rPr>
                <w:color w:val="002060"/>
              </w:rPr>
              <w:t>11/02/2024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BD2798" w14:textId="77777777" w:rsidR="001A077E" w:rsidRPr="007F69C3" w:rsidRDefault="001A077E" w:rsidP="003A0384">
            <w:pPr>
              <w:pStyle w:val="rowtabella0"/>
              <w:rPr>
                <w:color w:val="002060"/>
              </w:rPr>
            </w:pPr>
            <w:r w:rsidRPr="007F69C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4DB1E" w14:textId="77777777" w:rsidR="001A077E" w:rsidRPr="007F69C3" w:rsidRDefault="001A077E" w:rsidP="003A0384">
            <w:pPr>
              <w:pStyle w:val="rowtabella0"/>
              <w:rPr>
                <w:color w:val="002060"/>
              </w:rPr>
            </w:pPr>
            <w:r w:rsidRPr="007F69C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6F321" w14:textId="77777777" w:rsidR="001A077E" w:rsidRPr="007F69C3" w:rsidRDefault="001A077E" w:rsidP="003A0384">
            <w:pPr>
              <w:pStyle w:val="rowtabella0"/>
              <w:rPr>
                <w:color w:val="002060"/>
              </w:rPr>
            </w:pPr>
            <w:r w:rsidRPr="007F69C3">
              <w:rPr>
                <w:color w:val="002060"/>
              </w:rPr>
              <w:t>VIA FRATELLI CERVI</w:t>
            </w:r>
          </w:p>
        </w:tc>
      </w:tr>
      <w:tr w:rsidR="001A077E" w:rsidRPr="007F69C3" w14:paraId="03BEBCA2"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8E8A6" w14:textId="77777777" w:rsidR="001A077E" w:rsidRPr="007F69C3" w:rsidRDefault="001A077E" w:rsidP="003A0384">
            <w:pPr>
              <w:pStyle w:val="rowtabella0"/>
              <w:rPr>
                <w:color w:val="002060"/>
              </w:rPr>
            </w:pPr>
            <w:r w:rsidRPr="007F69C3">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2091D" w14:textId="77777777" w:rsidR="001A077E" w:rsidRPr="007F69C3" w:rsidRDefault="001A077E" w:rsidP="003A0384">
            <w:pPr>
              <w:pStyle w:val="rowtabella0"/>
              <w:rPr>
                <w:color w:val="002060"/>
              </w:rPr>
            </w:pPr>
            <w:r w:rsidRPr="007F69C3">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46B15"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D04C2" w14:textId="77777777" w:rsidR="001A077E" w:rsidRPr="007F69C3" w:rsidRDefault="001A077E" w:rsidP="003A0384">
            <w:pPr>
              <w:pStyle w:val="rowtabella0"/>
              <w:rPr>
                <w:color w:val="002060"/>
              </w:rPr>
            </w:pPr>
            <w:r w:rsidRPr="007F69C3">
              <w:rPr>
                <w:color w:val="002060"/>
              </w:rPr>
              <w:t>11/02/2024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C5155" w14:textId="77777777" w:rsidR="001A077E" w:rsidRPr="007F69C3" w:rsidRDefault="001A077E" w:rsidP="003A0384">
            <w:pPr>
              <w:pStyle w:val="rowtabella0"/>
              <w:rPr>
                <w:color w:val="002060"/>
              </w:rPr>
            </w:pPr>
            <w:r w:rsidRPr="007F69C3">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8EEF6" w14:textId="77777777" w:rsidR="001A077E" w:rsidRPr="007F69C3" w:rsidRDefault="001A077E" w:rsidP="003A0384">
            <w:pPr>
              <w:pStyle w:val="rowtabella0"/>
              <w:rPr>
                <w:color w:val="002060"/>
              </w:rPr>
            </w:pPr>
            <w:r w:rsidRPr="007F69C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43F58" w14:textId="77777777" w:rsidR="001A077E" w:rsidRPr="007F69C3" w:rsidRDefault="001A077E" w:rsidP="003A0384">
            <w:pPr>
              <w:pStyle w:val="rowtabella0"/>
              <w:rPr>
                <w:color w:val="002060"/>
              </w:rPr>
            </w:pPr>
            <w:r w:rsidRPr="007F69C3">
              <w:rPr>
                <w:color w:val="002060"/>
              </w:rPr>
              <w:t>VIA DEI TESSITORI</w:t>
            </w:r>
          </w:p>
        </w:tc>
      </w:tr>
    </w:tbl>
    <w:p w14:paraId="47574607" w14:textId="77777777" w:rsidR="001A077E" w:rsidRPr="007F69C3" w:rsidRDefault="001A077E" w:rsidP="001A077E">
      <w:pPr>
        <w:pStyle w:val="breakline"/>
        <w:rPr>
          <w:rFonts w:eastAsiaTheme="minorEastAsia"/>
          <w:color w:val="002060"/>
        </w:rPr>
      </w:pPr>
    </w:p>
    <w:p w14:paraId="7A266233" w14:textId="77777777" w:rsidR="001A077E" w:rsidRPr="007F69C3" w:rsidRDefault="001A077E" w:rsidP="001A077E">
      <w:pPr>
        <w:pStyle w:val="breakline"/>
        <w:rPr>
          <w:color w:val="002060"/>
        </w:rPr>
      </w:pPr>
    </w:p>
    <w:p w14:paraId="2D922F72" w14:textId="77777777" w:rsidR="001A077E" w:rsidRPr="007F69C3" w:rsidRDefault="001A077E" w:rsidP="001A077E">
      <w:pPr>
        <w:pStyle w:val="breakline"/>
        <w:rPr>
          <w:color w:val="002060"/>
        </w:rPr>
      </w:pPr>
    </w:p>
    <w:p w14:paraId="5C32F810" w14:textId="77777777" w:rsidR="001A077E" w:rsidRPr="007F69C3" w:rsidRDefault="001A077E" w:rsidP="001A077E">
      <w:pPr>
        <w:pStyle w:val="sottotitolocampionato10"/>
        <w:rPr>
          <w:color w:val="002060"/>
        </w:rPr>
      </w:pPr>
      <w:r w:rsidRPr="007F69C3">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1A077E" w:rsidRPr="007F69C3" w14:paraId="2A44F2CD"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35AE0"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20DC7"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7734C"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EE294"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73BE8"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1FB97"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D8E32"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20C7BE1E"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365C2" w14:textId="77777777" w:rsidR="001A077E" w:rsidRPr="007F69C3" w:rsidRDefault="001A077E" w:rsidP="003A0384">
            <w:pPr>
              <w:pStyle w:val="rowtabella0"/>
              <w:rPr>
                <w:color w:val="002060"/>
              </w:rPr>
            </w:pPr>
            <w:r w:rsidRPr="007F69C3">
              <w:rPr>
                <w:color w:val="002060"/>
              </w:rPr>
              <w:t xml:space="preserve">AUDAX 1970 </w:t>
            </w:r>
            <w:proofErr w:type="gramStart"/>
            <w:r w:rsidRPr="007F69C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3A1AA" w14:textId="77777777" w:rsidR="001A077E" w:rsidRPr="007F69C3" w:rsidRDefault="001A077E" w:rsidP="003A0384">
            <w:pPr>
              <w:pStyle w:val="rowtabella0"/>
              <w:rPr>
                <w:color w:val="002060"/>
              </w:rPr>
            </w:pPr>
            <w:r w:rsidRPr="007F69C3">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DB69A" w14:textId="77777777" w:rsidR="001A077E" w:rsidRPr="007F69C3" w:rsidRDefault="001A077E" w:rsidP="003A0384">
            <w:pPr>
              <w:pStyle w:val="rowtabella0"/>
              <w:jc w:val="center"/>
              <w:rPr>
                <w:color w:val="002060"/>
              </w:rPr>
            </w:pPr>
            <w:r w:rsidRPr="007F6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2DC21" w14:textId="77777777" w:rsidR="001A077E" w:rsidRPr="007F69C3" w:rsidRDefault="001A077E" w:rsidP="003A0384">
            <w:pPr>
              <w:pStyle w:val="rowtabella0"/>
              <w:rPr>
                <w:color w:val="002060"/>
              </w:rPr>
            </w:pPr>
            <w:r w:rsidRPr="007F69C3">
              <w:rPr>
                <w:color w:val="002060"/>
              </w:rPr>
              <w:t>10/02/2024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3C1F1" w14:textId="77777777" w:rsidR="001A077E" w:rsidRPr="007F69C3" w:rsidRDefault="001A077E" w:rsidP="003A0384">
            <w:pPr>
              <w:pStyle w:val="rowtabella0"/>
              <w:rPr>
                <w:color w:val="002060"/>
              </w:rPr>
            </w:pPr>
            <w:r w:rsidRPr="007F69C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4203B" w14:textId="77777777" w:rsidR="001A077E" w:rsidRPr="007F69C3" w:rsidRDefault="001A077E" w:rsidP="003A0384">
            <w:pPr>
              <w:pStyle w:val="rowtabella0"/>
              <w:rPr>
                <w:color w:val="002060"/>
              </w:rPr>
            </w:pPr>
            <w:r w:rsidRPr="007F69C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53D92" w14:textId="77777777" w:rsidR="001A077E" w:rsidRPr="007F69C3" w:rsidRDefault="001A077E" w:rsidP="003A0384">
            <w:pPr>
              <w:pStyle w:val="rowtabella0"/>
              <w:rPr>
                <w:color w:val="002060"/>
              </w:rPr>
            </w:pPr>
            <w:r w:rsidRPr="007F69C3">
              <w:rPr>
                <w:color w:val="002060"/>
              </w:rPr>
              <w:t>VIA ANTONIO ROSMINI 22/B</w:t>
            </w:r>
          </w:p>
        </w:tc>
      </w:tr>
      <w:tr w:rsidR="001A077E" w:rsidRPr="007F69C3" w14:paraId="355E62B2"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D54198" w14:textId="77777777" w:rsidR="001A077E" w:rsidRPr="007F69C3" w:rsidRDefault="001A077E" w:rsidP="003A0384">
            <w:pPr>
              <w:pStyle w:val="rowtabella0"/>
              <w:rPr>
                <w:color w:val="002060"/>
              </w:rPr>
            </w:pPr>
            <w:r w:rsidRPr="007F69C3">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421CA3" w14:textId="77777777" w:rsidR="001A077E" w:rsidRPr="007F69C3" w:rsidRDefault="001A077E" w:rsidP="003A0384">
            <w:pPr>
              <w:pStyle w:val="rowtabella0"/>
              <w:rPr>
                <w:color w:val="002060"/>
              </w:rPr>
            </w:pPr>
            <w:r w:rsidRPr="007F69C3">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5190CE"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2CDE6A" w14:textId="77777777" w:rsidR="001A077E" w:rsidRPr="007F69C3" w:rsidRDefault="001A077E" w:rsidP="003A0384">
            <w:pPr>
              <w:pStyle w:val="rowtabella0"/>
              <w:rPr>
                <w:color w:val="002060"/>
              </w:rPr>
            </w:pPr>
            <w:r w:rsidRPr="007F69C3">
              <w:rPr>
                <w:color w:val="002060"/>
              </w:rPr>
              <w:t>10/02/2024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5D6F75" w14:textId="77777777" w:rsidR="001A077E" w:rsidRPr="007F69C3" w:rsidRDefault="001A077E" w:rsidP="003A0384">
            <w:pPr>
              <w:pStyle w:val="rowtabella0"/>
              <w:rPr>
                <w:color w:val="002060"/>
              </w:rPr>
            </w:pPr>
            <w:r w:rsidRPr="007F69C3">
              <w:rPr>
                <w:color w:val="002060"/>
              </w:rPr>
              <w:t xml:space="preserve">5454 </w:t>
            </w:r>
            <w:proofErr w:type="gramStart"/>
            <w:r w:rsidRPr="007F69C3">
              <w:rPr>
                <w:color w:val="002060"/>
              </w:rPr>
              <w:t>C.COPERTO</w:t>
            </w:r>
            <w:proofErr w:type="gramEnd"/>
            <w:r w:rsidRPr="007F69C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89CB60" w14:textId="77777777" w:rsidR="001A077E" w:rsidRPr="007F69C3" w:rsidRDefault="001A077E" w:rsidP="003A0384">
            <w:pPr>
              <w:pStyle w:val="rowtabella0"/>
              <w:rPr>
                <w:color w:val="002060"/>
              </w:rPr>
            </w:pPr>
            <w:r w:rsidRPr="007F69C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BDCB1" w14:textId="77777777" w:rsidR="001A077E" w:rsidRPr="007F69C3" w:rsidRDefault="001A077E" w:rsidP="003A0384">
            <w:pPr>
              <w:pStyle w:val="rowtabella0"/>
              <w:rPr>
                <w:color w:val="002060"/>
              </w:rPr>
            </w:pPr>
            <w:r w:rsidRPr="007F69C3">
              <w:rPr>
                <w:color w:val="002060"/>
              </w:rPr>
              <w:t>VIA VILLA TOMBARI</w:t>
            </w:r>
          </w:p>
        </w:tc>
      </w:tr>
      <w:tr w:rsidR="001A077E" w:rsidRPr="007F69C3" w14:paraId="40203340"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FD0BD4" w14:textId="77777777" w:rsidR="001A077E" w:rsidRPr="007F69C3" w:rsidRDefault="001A077E" w:rsidP="003A0384">
            <w:pPr>
              <w:pStyle w:val="rowtabella0"/>
              <w:rPr>
                <w:color w:val="002060"/>
              </w:rPr>
            </w:pPr>
            <w:r w:rsidRPr="007F69C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B6A3C" w14:textId="77777777" w:rsidR="001A077E" w:rsidRPr="007F69C3" w:rsidRDefault="001A077E" w:rsidP="003A0384">
            <w:pPr>
              <w:pStyle w:val="rowtabella0"/>
              <w:rPr>
                <w:color w:val="002060"/>
              </w:rPr>
            </w:pPr>
            <w:r w:rsidRPr="007F69C3">
              <w:rPr>
                <w:color w:val="002060"/>
              </w:rPr>
              <w:t xml:space="preserve">AMICI DEL </w:t>
            </w:r>
            <w:proofErr w:type="spellStart"/>
            <w:r w:rsidRPr="007F69C3">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E72556"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9039A8" w14:textId="77777777" w:rsidR="001A077E" w:rsidRPr="007F69C3" w:rsidRDefault="001A077E" w:rsidP="003A0384">
            <w:pPr>
              <w:pStyle w:val="rowtabella0"/>
              <w:rPr>
                <w:color w:val="002060"/>
              </w:rPr>
            </w:pPr>
            <w:r w:rsidRPr="007F69C3">
              <w:rPr>
                <w:color w:val="002060"/>
              </w:rPr>
              <w:t>10/02/2024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0C949" w14:textId="77777777" w:rsidR="001A077E" w:rsidRPr="007F69C3" w:rsidRDefault="001A077E" w:rsidP="003A0384">
            <w:pPr>
              <w:pStyle w:val="rowtabella0"/>
              <w:rPr>
                <w:color w:val="002060"/>
              </w:rPr>
            </w:pPr>
            <w:r w:rsidRPr="007F69C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6B48A" w14:textId="77777777" w:rsidR="001A077E" w:rsidRPr="007F69C3" w:rsidRDefault="001A077E" w:rsidP="003A0384">
            <w:pPr>
              <w:pStyle w:val="rowtabella0"/>
              <w:rPr>
                <w:color w:val="002060"/>
              </w:rPr>
            </w:pPr>
            <w:r w:rsidRPr="007F69C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8BC64" w14:textId="77777777" w:rsidR="001A077E" w:rsidRPr="007F69C3" w:rsidRDefault="001A077E" w:rsidP="003A0384">
            <w:pPr>
              <w:pStyle w:val="rowtabella0"/>
              <w:rPr>
                <w:color w:val="002060"/>
              </w:rPr>
            </w:pPr>
            <w:r w:rsidRPr="007F69C3">
              <w:rPr>
                <w:color w:val="002060"/>
              </w:rPr>
              <w:t>VIA VESCOVARA, 7</w:t>
            </w:r>
          </w:p>
        </w:tc>
      </w:tr>
      <w:tr w:rsidR="001A077E" w:rsidRPr="007F69C3" w14:paraId="79779788"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5AFFE2" w14:textId="77777777" w:rsidR="001A077E" w:rsidRPr="007F69C3" w:rsidRDefault="001A077E" w:rsidP="003A0384">
            <w:pPr>
              <w:pStyle w:val="rowtabella0"/>
              <w:rPr>
                <w:color w:val="002060"/>
              </w:rPr>
            </w:pPr>
            <w:r w:rsidRPr="007F69C3">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74E93" w14:textId="77777777" w:rsidR="001A077E" w:rsidRPr="007F69C3" w:rsidRDefault="001A077E" w:rsidP="003A0384">
            <w:pPr>
              <w:pStyle w:val="rowtabella0"/>
              <w:rPr>
                <w:color w:val="002060"/>
              </w:rPr>
            </w:pPr>
            <w:r w:rsidRPr="007F69C3">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E5690"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BA137" w14:textId="77777777" w:rsidR="001A077E" w:rsidRPr="007F69C3" w:rsidRDefault="001A077E" w:rsidP="003A0384">
            <w:pPr>
              <w:pStyle w:val="rowtabella0"/>
              <w:rPr>
                <w:color w:val="002060"/>
              </w:rPr>
            </w:pPr>
            <w:r w:rsidRPr="007F69C3">
              <w:rPr>
                <w:color w:val="002060"/>
              </w:rPr>
              <w:t>10/02/2024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478B8" w14:textId="77777777" w:rsidR="001A077E" w:rsidRPr="007F69C3" w:rsidRDefault="001A077E" w:rsidP="003A0384">
            <w:pPr>
              <w:pStyle w:val="rowtabella0"/>
              <w:rPr>
                <w:color w:val="002060"/>
              </w:rPr>
            </w:pPr>
            <w:r w:rsidRPr="007F69C3">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81E75" w14:textId="77777777" w:rsidR="001A077E" w:rsidRPr="007F69C3" w:rsidRDefault="001A077E" w:rsidP="003A0384">
            <w:pPr>
              <w:pStyle w:val="rowtabella0"/>
              <w:rPr>
                <w:color w:val="002060"/>
              </w:rPr>
            </w:pPr>
            <w:r w:rsidRPr="007F69C3">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552D5" w14:textId="77777777" w:rsidR="001A077E" w:rsidRPr="007F69C3" w:rsidRDefault="001A077E" w:rsidP="003A0384">
            <w:pPr>
              <w:pStyle w:val="rowtabella0"/>
              <w:rPr>
                <w:color w:val="002060"/>
              </w:rPr>
            </w:pPr>
            <w:r w:rsidRPr="007F69C3">
              <w:rPr>
                <w:color w:val="002060"/>
              </w:rPr>
              <w:t>VIA DEI LECCI-TAVERNELLE</w:t>
            </w:r>
          </w:p>
        </w:tc>
      </w:tr>
    </w:tbl>
    <w:p w14:paraId="7BFD3AA8" w14:textId="77777777" w:rsidR="001A077E" w:rsidRPr="007F69C3" w:rsidRDefault="001A077E" w:rsidP="001A077E">
      <w:pPr>
        <w:pStyle w:val="breakline"/>
        <w:rPr>
          <w:rFonts w:eastAsiaTheme="minorEastAsia"/>
          <w:color w:val="002060"/>
        </w:rPr>
      </w:pPr>
    </w:p>
    <w:p w14:paraId="3CC041C8" w14:textId="77777777" w:rsidR="001A077E" w:rsidRPr="007F69C3" w:rsidRDefault="001A077E" w:rsidP="001A077E">
      <w:pPr>
        <w:pStyle w:val="breakline"/>
        <w:rPr>
          <w:color w:val="002060"/>
        </w:rPr>
      </w:pPr>
    </w:p>
    <w:p w14:paraId="36A86E26" w14:textId="77777777" w:rsidR="001A077E" w:rsidRPr="007F69C3" w:rsidRDefault="001A077E" w:rsidP="001A077E">
      <w:pPr>
        <w:pStyle w:val="breakline"/>
        <w:rPr>
          <w:color w:val="002060"/>
        </w:rPr>
      </w:pPr>
    </w:p>
    <w:p w14:paraId="76966F22" w14:textId="77777777" w:rsidR="001A077E" w:rsidRPr="007F69C3" w:rsidRDefault="001A077E" w:rsidP="001A077E">
      <w:pPr>
        <w:pStyle w:val="sottotitolocampionato10"/>
        <w:rPr>
          <w:color w:val="002060"/>
        </w:rPr>
      </w:pPr>
      <w:r w:rsidRPr="007F69C3">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A077E" w:rsidRPr="007F69C3" w14:paraId="06E58D4A"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6890"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1FD82"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7299D"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42728"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EE912"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03294"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125D8"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61142EB8" w14:textId="77777777" w:rsidTr="003A03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69FDBE" w14:textId="77777777" w:rsidR="001A077E" w:rsidRPr="007F69C3" w:rsidRDefault="001A077E" w:rsidP="003A0384">
            <w:pPr>
              <w:pStyle w:val="rowtabella0"/>
              <w:rPr>
                <w:color w:val="002060"/>
              </w:rPr>
            </w:pPr>
            <w:r w:rsidRPr="007F69C3">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81BCC" w14:textId="77777777" w:rsidR="001A077E" w:rsidRPr="007F69C3" w:rsidRDefault="001A077E" w:rsidP="003A0384">
            <w:pPr>
              <w:pStyle w:val="rowtabella0"/>
              <w:rPr>
                <w:color w:val="002060"/>
              </w:rPr>
            </w:pPr>
            <w:r w:rsidRPr="007F69C3">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8F164F" w14:textId="77777777" w:rsidR="001A077E" w:rsidRPr="007F69C3" w:rsidRDefault="001A077E" w:rsidP="003A0384">
            <w:pPr>
              <w:pStyle w:val="rowtabella0"/>
              <w:jc w:val="center"/>
              <w:rPr>
                <w:color w:val="002060"/>
              </w:rPr>
            </w:pPr>
            <w:r w:rsidRPr="007F69C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7AD31" w14:textId="77777777" w:rsidR="001A077E" w:rsidRPr="007F69C3" w:rsidRDefault="001A077E" w:rsidP="003A0384">
            <w:pPr>
              <w:pStyle w:val="rowtabella0"/>
              <w:rPr>
                <w:color w:val="002060"/>
              </w:rPr>
            </w:pPr>
            <w:r w:rsidRPr="007F69C3">
              <w:rPr>
                <w:color w:val="002060"/>
              </w:rPr>
              <w:t>15/02/2024 18:45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9BF822" w14:textId="77777777" w:rsidR="001A077E" w:rsidRPr="007F69C3" w:rsidRDefault="001A077E" w:rsidP="003A0384">
            <w:pPr>
              <w:pStyle w:val="rowtabella0"/>
              <w:rPr>
                <w:color w:val="002060"/>
              </w:rPr>
            </w:pPr>
            <w:r w:rsidRPr="007F69C3">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B0732" w14:textId="77777777" w:rsidR="001A077E" w:rsidRPr="007F69C3" w:rsidRDefault="001A077E" w:rsidP="003A0384">
            <w:pPr>
              <w:pStyle w:val="rowtabella0"/>
              <w:rPr>
                <w:color w:val="002060"/>
              </w:rPr>
            </w:pPr>
            <w:r w:rsidRPr="007F69C3">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9FD0A5" w14:textId="77777777" w:rsidR="001A077E" w:rsidRPr="007F69C3" w:rsidRDefault="001A077E" w:rsidP="003A0384">
            <w:pPr>
              <w:pStyle w:val="rowtabella0"/>
              <w:rPr>
                <w:color w:val="002060"/>
              </w:rPr>
            </w:pPr>
            <w:r w:rsidRPr="007F69C3">
              <w:rPr>
                <w:color w:val="002060"/>
              </w:rPr>
              <w:t>VIA NAZARIO SAURO</w:t>
            </w:r>
          </w:p>
        </w:tc>
      </w:tr>
    </w:tbl>
    <w:p w14:paraId="5E512E85" w14:textId="77777777" w:rsidR="001A077E" w:rsidRPr="007F69C3" w:rsidRDefault="001A077E" w:rsidP="001A077E">
      <w:pPr>
        <w:pStyle w:val="breakline"/>
        <w:rPr>
          <w:rFonts w:eastAsiaTheme="minorEastAsia"/>
          <w:color w:val="002060"/>
        </w:rPr>
      </w:pPr>
    </w:p>
    <w:p w14:paraId="6B7290CF" w14:textId="77777777" w:rsidR="001A077E" w:rsidRPr="007F69C3" w:rsidRDefault="001A077E" w:rsidP="001A077E">
      <w:pPr>
        <w:pStyle w:val="breakline"/>
        <w:rPr>
          <w:color w:val="002060"/>
        </w:rPr>
      </w:pPr>
    </w:p>
    <w:p w14:paraId="252A5601" w14:textId="77777777" w:rsidR="001A077E" w:rsidRPr="007F69C3" w:rsidRDefault="001A077E" w:rsidP="001A077E">
      <w:pPr>
        <w:pStyle w:val="breakline"/>
        <w:rPr>
          <w:color w:val="002060"/>
        </w:rPr>
      </w:pPr>
    </w:p>
    <w:p w14:paraId="64322121" w14:textId="77777777" w:rsidR="001A077E" w:rsidRPr="007F69C3" w:rsidRDefault="001A077E" w:rsidP="001A077E">
      <w:pPr>
        <w:pStyle w:val="sottotitolocampionato10"/>
        <w:rPr>
          <w:color w:val="002060"/>
        </w:rPr>
      </w:pPr>
      <w:r w:rsidRPr="007F69C3">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1"/>
        <w:gridCol w:w="385"/>
        <w:gridCol w:w="898"/>
        <w:gridCol w:w="1198"/>
        <w:gridCol w:w="1558"/>
        <w:gridCol w:w="1541"/>
      </w:tblGrid>
      <w:tr w:rsidR="001A077E" w:rsidRPr="007F69C3" w14:paraId="1DCDBC7B"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DD4BD"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74A1F"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38405"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C77DA"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EBD57"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26F9A"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014E0"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6E6DC11D"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C47A25" w14:textId="77777777" w:rsidR="001A077E" w:rsidRPr="007F69C3" w:rsidRDefault="001A077E" w:rsidP="003A0384">
            <w:pPr>
              <w:pStyle w:val="rowtabella0"/>
              <w:rPr>
                <w:color w:val="002060"/>
              </w:rPr>
            </w:pPr>
            <w:r w:rsidRPr="007F69C3">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ED7E0" w14:textId="77777777" w:rsidR="001A077E" w:rsidRPr="007F69C3" w:rsidRDefault="001A077E" w:rsidP="003A0384">
            <w:pPr>
              <w:pStyle w:val="rowtabella0"/>
              <w:rPr>
                <w:color w:val="002060"/>
              </w:rPr>
            </w:pPr>
            <w:r w:rsidRPr="007F69C3">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C7EB9" w14:textId="77777777" w:rsidR="001A077E" w:rsidRPr="007F69C3" w:rsidRDefault="001A077E" w:rsidP="003A0384">
            <w:pPr>
              <w:pStyle w:val="rowtabella0"/>
              <w:jc w:val="center"/>
              <w:rPr>
                <w:color w:val="002060"/>
              </w:rPr>
            </w:pPr>
            <w:r w:rsidRPr="007F6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64A95" w14:textId="77777777" w:rsidR="001A077E" w:rsidRPr="007F69C3" w:rsidRDefault="001A077E" w:rsidP="003A0384">
            <w:pPr>
              <w:pStyle w:val="rowtabella0"/>
              <w:rPr>
                <w:color w:val="002060"/>
              </w:rPr>
            </w:pPr>
            <w:r w:rsidRPr="007F69C3">
              <w:rPr>
                <w:color w:val="002060"/>
              </w:rPr>
              <w:t>10/02/2024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82BFD" w14:textId="77777777" w:rsidR="001A077E" w:rsidRPr="007F69C3" w:rsidRDefault="001A077E" w:rsidP="003A0384">
            <w:pPr>
              <w:pStyle w:val="rowtabella0"/>
              <w:rPr>
                <w:color w:val="002060"/>
              </w:rPr>
            </w:pPr>
            <w:r w:rsidRPr="007F69C3">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C7E78" w14:textId="77777777" w:rsidR="001A077E" w:rsidRPr="007F69C3" w:rsidRDefault="001A077E" w:rsidP="003A0384">
            <w:pPr>
              <w:pStyle w:val="rowtabella0"/>
              <w:rPr>
                <w:color w:val="002060"/>
              </w:rPr>
            </w:pPr>
            <w:r w:rsidRPr="007F69C3">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CC1A5"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B.ROSSI</w:t>
            </w:r>
            <w:proofErr w:type="gramEnd"/>
            <w:r w:rsidRPr="007F69C3">
              <w:rPr>
                <w:color w:val="002060"/>
              </w:rPr>
              <w:t xml:space="preserve"> SNC</w:t>
            </w:r>
          </w:p>
        </w:tc>
      </w:tr>
      <w:tr w:rsidR="001A077E" w:rsidRPr="007F69C3" w14:paraId="5F68CBB7"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965E37" w14:textId="77777777" w:rsidR="001A077E" w:rsidRPr="007F69C3" w:rsidRDefault="001A077E" w:rsidP="003A0384">
            <w:pPr>
              <w:pStyle w:val="rowtabella0"/>
              <w:rPr>
                <w:color w:val="002060"/>
              </w:rPr>
            </w:pPr>
            <w:r w:rsidRPr="007F69C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A90E04" w14:textId="77777777" w:rsidR="001A077E" w:rsidRPr="007F69C3" w:rsidRDefault="001A077E" w:rsidP="003A0384">
            <w:pPr>
              <w:pStyle w:val="rowtabella0"/>
              <w:rPr>
                <w:color w:val="002060"/>
              </w:rPr>
            </w:pPr>
            <w:r w:rsidRPr="007F69C3">
              <w:rPr>
                <w:color w:val="002060"/>
              </w:rPr>
              <w:t xml:space="preserve">FIGHT BULLS </w:t>
            </w:r>
            <w:proofErr w:type="spellStart"/>
            <w:r w:rsidRPr="007F69C3">
              <w:rPr>
                <w:color w:val="002060"/>
              </w:rPr>
              <w:t>CORRIDONIsq.B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8B857A"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8C3A84" w14:textId="77777777" w:rsidR="001A077E" w:rsidRPr="007F69C3" w:rsidRDefault="001A077E" w:rsidP="003A0384">
            <w:pPr>
              <w:pStyle w:val="rowtabella0"/>
              <w:rPr>
                <w:color w:val="002060"/>
              </w:rPr>
            </w:pPr>
            <w:r w:rsidRPr="007F69C3">
              <w:rPr>
                <w:color w:val="002060"/>
              </w:rPr>
              <w:t>10/02/2024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AD9F57" w14:textId="77777777" w:rsidR="001A077E" w:rsidRPr="007F69C3" w:rsidRDefault="001A077E" w:rsidP="003A0384">
            <w:pPr>
              <w:pStyle w:val="rowtabella0"/>
              <w:rPr>
                <w:color w:val="002060"/>
              </w:rPr>
            </w:pPr>
            <w:r w:rsidRPr="007F69C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69EB9" w14:textId="77777777" w:rsidR="001A077E" w:rsidRPr="007F69C3" w:rsidRDefault="001A077E" w:rsidP="003A0384">
            <w:pPr>
              <w:pStyle w:val="rowtabella0"/>
              <w:rPr>
                <w:color w:val="002060"/>
              </w:rPr>
            </w:pPr>
            <w:r w:rsidRPr="007F69C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C42268"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B.BUOZZI</w:t>
            </w:r>
            <w:proofErr w:type="gramEnd"/>
          </w:p>
        </w:tc>
      </w:tr>
      <w:tr w:rsidR="001A077E" w:rsidRPr="007F69C3" w14:paraId="5C82BBA1"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C26D0" w14:textId="77777777" w:rsidR="001A077E" w:rsidRPr="007F69C3" w:rsidRDefault="001A077E" w:rsidP="003A0384">
            <w:pPr>
              <w:pStyle w:val="rowtabella0"/>
              <w:rPr>
                <w:color w:val="002060"/>
              </w:rPr>
            </w:pPr>
            <w:r w:rsidRPr="007F69C3">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49D2A7" w14:textId="77777777" w:rsidR="001A077E" w:rsidRPr="007F69C3" w:rsidRDefault="001A077E" w:rsidP="003A0384">
            <w:pPr>
              <w:pStyle w:val="rowtabella0"/>
              <w:rPr>
                <w:color w:val="002060"/>
              </w:rPr>
            </w:pPr>
            <w:r w:rsidRPr="007F69C3">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232963"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F770D6" w14:textId="77777777" w:rsidR="001A077E" w:rsidRPr="007F69C3" w:rsidRDefault="001A077E" w:rsidP="003A0384">
            <w:pPr>
              <w:pStyle w:val="rowtabella0"/>
              <w:rPr>
                <w:color w:val="002060"/>
              </w:rPr>
            </w:pPr>
            <w:r w:rsidRPr="007F69C3">
              <w:rPr>
                <w:color w:val="002060"/>
              </w:rPr>
              <w:t>10/02/2024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B0B295" w14:textId="77777777" w:rsidR="001A077E" w:rsidRPr="007F69C3" w:rsidRDefault="001A077E" w:rsidP="003A0384">
            <w:pPr>
              <w:pStyle w:val="rowtabella0"/>
              <w:rPr>
                <w:color w:val="002060"/>
              </w:rPr>
            </w:pPr>
            <w:r w:rsidRPr="007F69C3">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FED1A" w14:textId="77777777" w:rsidR="001A077E" w:rsidRPr="007F69C3" w:rsidRDefault="001A077E" w:rsidP="003A0384">
            <w:pPr>
              <w:pStyle w:val="rowtabella0"/>
              <w:rPr>
                <w:color w:val="002060"/>
              </w:rPr>
            </w:pPr>
            <w:r w:rsidRPr="007F69C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7B25E" w14:textId="77777777" w:rsidR="001A077E" w:rsidRPr="007F69C3" w:rsidRDefault="001A077E" w:rsidP="003A0384">
            <w:pPr>
              <w:pStyle w:val="rowtabella0"/>
              <w:rPr>
                <w:color w:val="002060"/>
              </w:rPr>
            </w:pPr>
            <w:r w:rsidRPr="007F69C3">
              <w:rPr>
                <w:color w:val="002060"/>
              </w:rPr>
              <w:t xml:space="preserve">VIA </w:t>
            </w:r>
            <w:proofErr w:type="gramStart"/>
            <w:r w:rsidRPr="007F69C3">
              <w:rPr>
                <w:color w:val="002060"/>
              </w:rPr>
              <w:t>S.VITTORIA</w:t>
            </w:r>
            <w:proofErr w:type="gramEnd"/>
            <w:r w:rsidRPr="007F69C3">
              <w:rPr>
                <w:color w:val="002060"/>
              </w:rPr>
              <w:t>, 5</w:t>
            </w:r>
          </w:p>
        </w:tc>
      </w:tr>
      <w:tr w:rsidR="001A077E" w:rsidRPr="007F69C3" w14:paraId="34FF1FC3"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64F684" w14:textId="77777777" w:rsidR="001A077E" w:rsidRPr="007F69C3" w:rsidRDefault="001A077E" w:rsidP="003A0384">
            <w:pPr>
              <w:pStyle w:val="rowtabella0"/>
              <w:rPr>
                <w:color w:val="002060"/>
              </w:rPr>
            </w:pPr>
            <w:r w:rsidRPr="007F69C3">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1F66E" w14:textId="77777777" w:rsidR="001A077E" w:rsidRPr="007F69C3" w:rsidRDefault="001A077E" w:rsidP="003A0384">
            <w:pPr>
              <w:pStyle w:val="rowtabella0"/>
              <w:rPr>
                <w:color w:val="002060"/>
              </w:rPr>
            </w:pPr>
            <w:r w:rsidRPr="007F69C3">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79096" w14:textId="77777777" w:rsidR="001A077E" w:rsidRPr="007F69C3" w:rsidRDefault="001A077E" w:rsidP="003A0384">
            <w:pPr>
              <w:pStyle w:val="rowtabella0"/>
              <w:jc w:val="center"/>
              <w:rPr>
                <w:color w:val="002060"/>
              </w:rPr>
            </w:pPr>
            <w:r w:rsidRPr="007F6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28DED" w14:textId="77777777" w:rsidR="001A077E" w:rsidRPr="007F69C3" w:rsidRDefault="001A077E" w:rsidP="003A0384">
            <w:pPr>
              <w:pStyle w:val="rowtabella0"/>
              <w:rPr>
                <w:color w:val="002060"/>
              </w:rPr>
            </w:pPr>
            <w:r w:rsidRPr="007F69C3">
              <w:rPr>
                <w:color w:val="002060"/>
              </w:rPr>
              <w:t>12/02/2024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BA938" w14:textId="77777777" w:rsidR="001A077E" w:rsidRPr="007F69C3" w:rsidRDefault="001A077E" w:rsidP="003A0384">
            <w:pPr>
              <w:pStyle w:val="rowtabella0"/>
              <w:rPr>
                <w:color w:val="002060"/>
              </w:rPr>
            </w:pPr>
            <w:r w:rsidRPr="007F69C3">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7A74E" w14:textId="77777777" w:rsidR="001A077E" w:rsidRPr="007F69C3" w:rsidRDefault="001A077E" w:rsidP="003A0384">
            <w:pPr>
              <w:pStyle w:val="rowtabella0"/>
              <w:rPr>
                <w:color w:val="002060"/>
              </w:rPr>
            </w:pPr>
            <w:r w:rsidRPr="007F69C3">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A2CA2" w14:textId="77777777" w:rsidR="001A077E" w:rsidRPr="007F69C3" w:rsidRDefault="001A077E" w:rsidP="003A0384">
            <w:pPr>
              <w:pStyle w:val="rowtabella0"/>
              <w:rPr>
                <w:color w:val="002060"/>
              </w:rPr>
            </w:pPr>
            <w:r w:rsidRPr="007F69C3">
              <w:rPr>
                <w:color w:val="002060"/>
              </w:rPr>
              <w:t>VIA ALESSANDRO MANZONI</w:t>
            </w:r>
          </w:p>
        </w:tc>
      </w:tr>
    </w:tbl>
    <w:p w14:paraId="3A725EAC" w14:textId="77777777" w:rsidR="001A077E" w:rsidRPr="007F69C3" w:rsidRDefault="001A077E" w:rsidP="001A077E">
      <w:pPr>
        <w:pStyle w:val="breakline"/>
        <w:rPr>
          <w:rFonts w:eastAsiaTheme="minorEastAsia"/>
          <w:color w:val="002060"/>
        </w:rPr>
      </w:pPr>
    </w:p>
    <w:p w14:paraId="50A6B65D" w14:textId="77777777" w:rsidR="001A077E" w:rsidRPr="007F69C3" w:rsidRDefault="001A077E" w:rsidP="001A077E">
      <w:pPr>
        <w:pStyle w:val="breakline"/>
        <w:rPr>
          <w:color w:val="002060"/>
        </w:rPr>
      </w:pPr>
    </w:p>
    <w:p w14:paraId="26AEEB5F" w14:textId="77777777" w:rsidR="001A077E" w:rsidRPr="007F69C3" w:rsidRDefault="001A077E" w:rsidP="001A077E">
      <w:pPr>
        <w:pStyle w:val="titolocampionato0"/>
        <w:shd w:val="clear" w:color="auto" w:fill="CCCCCC"/>
        <w:spacing w:before="80" w:after="40"/>
        <w:rPr>
          <w:color w:val="002060"/>
        </w:rPr>
      </w:pPr>
      <w:r w:rsidRPr="007F69C3">
        <w:rPr>
          <w:color w:val="002060"/>
        </w:rPr>
        <w:t>UNDER 15 C5 REGIONALI MASCHILI</w:t>
      </w:r>
    </w:p>
    <w:p w14:paraId="1F887055" w14:textId="77777777" w:rsidR="001A077E" w:rsidRPr="007F69C3" w:rsidRDefault="001A077E" w:rsidP="001A077E">
      <w:pPr>
        <w:pStyle w:val="titoloprinc0"/>
        <w:rPr>
          <w:color w:val="002060"/>
        </w:rPr>
      </w:pPr>
      <w:r w:rsidRPr="007F69C3">
        <w:rPr>
          <w:color w:val="002060"/>
        </w:rPr>
        <w:t>VARIAZIONI AL PROGRAMMA GARE</w:t>
      </w:r>
    </w:p>
    <w:p w14:paraId="504A3808" w14:textId="77777777" w:rsidR="001A077E" w:rsidRPr="007F69C3" w:rsidRDefault="001A077E" w:rsidP="001A077E">
      <w:pPr>
        <w:pStyle w:val="breakline"/>
        <w:rPr>
          <w:color w:val="002060"/>
        </w:rPr>
      </w:pPr>
    </w:p>
    <w:p w14:paraId="4A546BDD" w14:textId="77777777" w:rsidR="001A077E" w:rsidRPr="007F69C3" w:rsidRDefault="001A077E" w:rsidP="001A077E">
      <w:pPr>
        <w:pStyle w:val="breakline"/>
        <w:rPr>
          <w:color w:val="002060"/>
        </w:rPr>
      </w:pPr>
    </w:p>
    <w:p w14:paraId="18D353B0" w14:textId="77777777" w:rsidR="001A077E" w:rsidRPr="007F69C3" w:rsidRDefault="001A077E" w:rsidP="001A077E">
      <w:pPr>
        <w:pStyle w:val="sottotitolocampionato10"/>
        <w:rPr>
          <w:color w:val="002060"/>
        </w:rPr>
      </w:pPr>
      <w:r w:rsidRPr="007F69C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A077E" w:rsidRPr="007F69C3" w14:paraId="0228F963" w14:textId="77777777" w:rsidTr="00C04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E5216" w14:textId="77777777" w:rsidR="001A077E" w:rsidRPr="007F69C3" w:rsidRDefault="001A077E" w:rsidP="003A0384">
            <w:pPr>
              <w:pStyle w:val="headertabella0"/>
              <w:rPr>
                <w:color w:val="002060"/>
              </w:rPr>
            </w:pPr>
            <w:r w:rsidRPr="007F69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01D50" w14:textId="77777777" w:rsidR="001A077E" w:rsidRPr="007F69C3" w:rsidRDefault="001A077E" w:rsidP="003A0384">
            <w:pPr>
              <w:pStyle w:val="headertabella0"/>
              <w:rPr>
                <w:color w:val="002060"/>
              </w:rPr>
            </w:pPr>
            <w:r w:rsidRPr="007F69C3">
              <w:rPr>
                <w:color w:val="002060"/>
              </w:rPr>
              <w:t xml:space="preserve">N° </w:t>
            </w:r>
            <w:proofErr w:type="spellStart"/>
            <w:r w:rsidRPr="007F69C3">
              <w:rPr>
                <w:color w:val="002060"/>
              </w:rPr>
              <w:t>Gior</w:t>
            </w:r>
            <w:proofErr w:type="spellEnd"/>
            <w:r w:rsidRPr="007F69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161B4" w14:textId="77777777" w:rsidR="001A077E" w:rsidRPr="007F69C3" w:rsidRDefault="001A077E" w:rsidP="003A0384">
            <w:pPr>
              <w:pStyle w:val="headertabella0"/>
              <w:rPr>
                <w:color w:val="002060"/>
              </w:rPr>
            </w:pPr>
            <w:r w:rsidRPr="007F69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DEF7D" w14:textId="77777777" w:rsidR="001A077E" w:rsidRPr="007F69C3" w:rsidRDefault="001A077E" w:rsidP="003A0384">
            <w:pPr>
              <w:pStyle w:val="headertabella0"/>
              <w:rPr>
                <w:color w:val="002060"/>
              </w:rPr>
            </w:pPr>
            <w:r w:rsidRPr="007F69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9519F" w14:textId="77777777" w:rsidR="001A077E" w:rsidRPr="007F69C3" w:rsidRDefault="001A077E" w:rsidP="003A0384">
            <w:pPr>
              <w:pStyle w:val="headertabella0"/>
              <w:rPr>
                <w:color w:val="002060"/>
              </w:rPr>
            </w:pPr>
            <w:r w:rsidRPr="007F69C3">
              <w:rPr>
                <w:color w:val="002060"/>
              </w:rPr>
              <w:t xml:space="preserve">Data </w:t>
            </w:r>
            <w:proofErr w:type="spellStart"/>
            <w:r w:rsidRPr="007F69C3">
              <w:rPr>
                <w:color w:val="002060"/>
              </w:rPr>
              <w:t>Orig</w:t>
            </w:r>
            <w:proofErr w:type="spellEnd"/>
            <w:r w:rsidRPr="007F69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D17FA" w14:textId="77777777" w:rsidR="001A077E" w:rsidRPr="007F69C3" w:rsidRDefault="001A077E" w:rsidP="003A0384">
            <w:pPr>
              <w:pStyle w:val="headertabella0"/>
              <w:rPr>
                <w:color w:val="002060"/>
              </w:rPr>
            </w:pPr>
            <w:r w:rsidRPr="007F69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DBC24" w14:textId="77777777" w:rsidR="001A077E" w:rsidRPr="007F69C3" w:rsidRDefault="001A077E" w:rsidP="003A0384">
            <w:pPr>
              <w:pStyle w:val="headertabella0"/>
              <w:rPr>
                <w:color w:val="002060"/>
              </w:rPr>
            </w:pPr>
            <w:r w:rsidRPr="007F69C3">
              <w:rPr>
                <w:color w:val="002060"/>
              </w:rPr>
              <w:t xml:space="preserve">Ora </w:t>
            </w:r>
            <w:proofErr w:type="spellStart"/>
            <w:r w:rsidRPr="007F69C3">
              <w:rPr>
                <w:color w:val="002060"/>
              </w:rPr>
              <w:t>Orig</w:t>
            </w:r>
            <w:proofErr w:type="spellEnd"/>
            <w:r w:rsidRPr="007F69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7A7B0" w14:textId="77777777" w:rsidR="001A077E" w:rsidRPr="007F69C3" w:rsidRDefault="001A077E" w:rsidP="003A0384">
            <w:pPr>
              <w:pStyle w:val="headertabella0"/>
              <w:rPr>
                <w:color w:val="002060"/>
              </w:rPr>
            </w:pPr>
            <w:r w:rsidRPr="007F69C3">
              <w:rPr>
                <w:color w:val="002060"/>
              </w:rPr>
              <w:t>Impianto</w:t>
            </w:r>
          </w:p>
        </w:tc>
      </w:tr>
      <w:tr w:rsidR="001A077E" w:rsidRPr="007F69C3" w14:paraId="5DF57084"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A193" w14:textId="77777777" w:rsidR="001A077E" w:rsidRPr="00C04060" w:rsidRDefault="001A077E" w:rsidP="003A0384">
            <w:pPr>
              <w:pStyle w:val="rowtabella0"/>
              <w:rPr>
                <w:color w:val="002060"/>
                <w:highlight w:val="yellow"/>
              </w:rPr>
            </w:pPr>
            <w:r w:rsidRPr="00C04060">
              <w:rPr>
                <w:color w:val="002060"/>
                <w:highlight w:val="yellow"/>
              </w:rPr>
              <w:t>03/03/2024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5639" w14:textId="77777777" w:rsidR="001A077E" w:rsidRPr="00C04060" w:rsidRDefault="001A077E" w:rsidP="003A0384">
            <w:pPr>
              <w:pStyle w:val="rowtabella0"/>
              <w:jc w:val="center"/>
              <w:rPr>
                <w:color w:val="002060"/>
                <w:highlight w:val="yellow"/>
              </w:rPr>
            </w:pPr>
            <w:r w:rsidRPr="00C0406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B009" w14:textId="77777777" w:rsidR="001A077E" w:rsidRPr="00C04060" w:rsidRDefault="001A077E" w:rsidP="003A0384">
            <w:pPr>
              <w:pStyle w:val="rowtabella0"/>
              <w:rPr>
                <w:color w:val="002060"/>
                <w:highlight w:val="yellow"/>
              </w:rPr>
            </w:pPr>
            <w:r w:rsidRPr="00C04060">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0F55" w14:textId="77777777" w:rsidR="001A077E" w:rsidRPr="00C04060" w:rsidRDefault="001A077E" w:rsidP="003A0384">
            <w:pPr>
              <w:pStyle w:val="rowtabella0"/>
              <w:rPr>
                <w:color w:val="002060"/>
                <w:highlight w:val="yellow"/>
              </w:rPr>
            </w:pPr>
            <w:r w:rsidRPr="00C04060">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DCFC" w14:textId="00F66DEB" w:rsidR="001A077E" w:rsidRPr="007F69C3" w:rsidRDefault="001A077E" w:rsidP="003A03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96B9" w14:textId="77777777" w:rsidR="001A077E" w:rsidRPr="007F69C3" w:rsidRDefault="001A077E" w:rsidP="003A0384">
            <w:pPr>
              <w:pStyle w:val="rowtabella0"/>
              <w:jc w:val="center"/>
              <w:rPr>
                <w:color w:val="002060"/>
              </w:rPr>
            </w:pPr>
            <w:r w:rsidRPr="00C04060">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15B1" w14:textId="77777777" w:rsidR="001A077E" w:rsidRPr="007F69C3" w:rsidRDefault="001A077E" w:rsidP="003A0384">
            <w:pPr>
              <w:pStyle w:val="rowtabella0"/>
              <w:jc w:val="center"/>
              <w:rPr>
                <w:color w:val="002060"/>
              </w:rPr>
            </w:pPr>
            <w:r w:rsidRPr="007F69C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0304" w14:textId="77777777" w:rsidR="001A077E" w:rsidRPr="007F69C3" w:rsidRDefault="001A077E" w:rsidP="003A0384">
            <w:pPr>
              <w:rPr>
                <w:color w:val="002060"/>
              </w:rPr>
            </w:pPr>
          </w:p>
        </w:tc>
      </w:tr>
    </w:tbl>
    <w:p w14:paraId="0872EAB1" w14:textId="77777777" w:rsidR="001A077E" w:rsidRPr="007F69C3" w:rsidRDefault="001A077E" w:rsidP="001A077E">
      <w:pPr>
        <w:pStyle w:val="breakline"/>
        <w:rPr>
          <w:rFonts w:eastAsiaTheme="minorEastAsia"/>
          <w:color w:val="002060"/>
        </w:rPr>
      </w:pPr>
    </w:p>
    <w:p w14:paraId="3BA24392" w14:textId="77777777" w:rsidR="001A077E" w:rsidRPr="007F69C3" w:rsidRDefault="001A077E" w:rsidP="001A077E">
      <w:pPr>
        <w:pStyle w:val="breakline"/>
        <w:rPr>
          <w:color w:val="002060"/>
        </w:rPr>
      </w:pPr>
    </w:p>
    <w:p w14:paraId="18115801" w14:textId="77777777" w:rsidR="001A077E" w:rsidRPr="007F69C3" w:rsidRDefault="001A077E" w:rsidP="001A077E">
      <w:pPr>
        <w:pStyle w:val="sottotitolocampionato10"/>
        <w:rPr>
          <w:color w:val="002060"/>
        </w:rPr>
      </w:pPr>
      <w:r w:rsidRPr="007F69C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A077E" w:rsidRPr="007F69C3" w14:paraId="5A0E8CBB" w14:textId="77777777" w:rsidTr="00C040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E000" w14:textId="77777777" w:rsidR="001A077E" w:rsidRPr="007F69C3" w:rsidRDefault="001A077E" w:rsidP="003A0384">
            <w:pPr>
              <w:pStyle w:val="headertabella0"/>
              <w:rPr>
                <w:color w:val="002060"/>
              </w:rPr>
            </w:pPr>
            <w:r w:rsidRPr="007F69C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33E56" w14:textId="77777777" w:rsidR="001A077E" w:rsidRPr="007F69C3" w:rsidRDefault="001A077E" w:rsidP="003A0384">
            <w:pPr>
              <w:pStyle w:val="headertabella0"/>
              <w:rPr>
                <w:color w:val="002060"/>
              </w:rPr>
            </w:pPr>
            <w:r w:rsidRPr="007F69C3">
              <w:rPr>
                <w:color w:val="002060"/>
              </w:rPr>
              <w:t xml:space="preserve">N° </w:t>
            </w:r>
            <w:proofErr w:type="spellStart"/>
            <w:r w:rsidRPr="007F69C3">
              <w:rPr>
                <w:color w:val="002060"/>
              </w:rPr>
              <w:t>Gior</w:t>
            </w:r>
            <w:proofErr w:type="spellEnd"/>
            <w:r w:rsidRPr="007F69C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B3718" w14:textId="77777777" w:rsidR="001A077E" w:rsidRPr="007F69C3" w:rsidRDefault="001A077E" w:rsidP="003A0384">
            <w:pPr>
              <w:pStyle w:val="headertabella0"/>
              <w:rPr>
                <w:color w:val="002060"/>
              </w:rPr>
            </w:pPr>
            <w:r w:rsidRPr="007F69C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D62FF" w14:textId="77777777" w:rsidR="001A077E" w:rsidRPr="007F69C3" w:rsidRDefault="001A077E" w:rsidP="003A0384">
            <w:pPr>
              <w:pStyle w:val="headertabella0"/>
              <w:rPr>
                <w:color w:val="002060"/>
              </w:rPr>
            </w:pPr>
            <w:r w:rsidRPr="007F69C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B8ADB" w14:textId="77777777" w:rsidR="001A077E" w:rsidRPr="007F69C3" w:rsidRDefault="001A077E" w:rsidP="003A0384">
            <w:pPr>
              <w:pStyle w:val="headertabella0"/>
              <w:rPr>
                <w:color w:val="002060"/>
              </w:rPr>
            </w:pPr>
            <w:r w:rsidRPr="007F69C3">
              <w:rPr>
                <w:color w:val="002060"/>
              </w:rPr>
              <w:t xml:space="preserve">Data </w:t>
            </w:r>
            <w:proofErr w:type="spellStart"/>
            <w:r w:rsidRPr="007F69C3">
              <w:rPr>
                <w:color w:val="002060"/>
              </w:rPr>
              <w:t>Orig</w:t>
            </w:r>
            <w:proofErr w:type="spellEnd"/>
            <w:r w:rsidRPr="007F69C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AD292" w14:textId="77777777" w:rsidR="001A077E" w:rsidRPr="007F69C3" w:rsidRDefault="001A077E" w:rsidP="003A0384">
            <w:pPr>
              <w:pStyle w:val="headertabella0"/>
              <w:rPr>
                <w:color w:val="002060"/>
              </w:rPr>
            </w:pPr>
            <w:r w:rsidRPr="007F69C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CEACD" w14:textId="77777777" w:rsidR="001A077E" w:rsidRPr="007F69C3" w:rsidRDefault="001A077E" w:rsidP="003A0384">
            <w:pPr>
              <w:pStyle w:val="headertabella0"/>
              <w:rPr>
                <w:color w:val="002060"/>
              </w:rPr>
            </w:pPr>
            <w:r w:rsidRPr="007F69C3">
              <w:rPr>
                <w:color w:val="002060"/>
              </w:rPr>
              <w:t xml:space="preserve">Ora </w:t>
            </w:r>
            <w:proofErr w:type="spellStart"/>
            <w:r w:rsidRPr="007F69C3">
              <w:rPr>
                <w:color w:val="002060"/>
              </w:rPr>
              <w:t>Orig</w:t>
            </w:r>
            <w:proofErr w:type="spellEnd"/>
            <w:r w:rsidRPr="007F69C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8AA6A" w14:textId="77777777" w:rsidR="001A077E" w:rsidRPr="007F69C3" w:rsidRDefault="001A077E" w:rsidP="003A0384">
            <w:pPr>
              <w:pStyle w:val="headertabella0"/>
              <w:rPr>
                <w:color w:val="002060"/>
              </w:rPr>
            </w:pPr>
            <w:r w:rsidRPr="007F69C3">
              <w:rPr>
                <w:color w:val="002060"/>
              </w:rPr>
              <w:t>Impianto</w:t>
            </w:r>
          </w:p>
        </w:tc>
      </w:tr>
      <w:tr w:rsidR="001A077E" w:rsidRPr="007F69C3" w14:paraId="15176E44" w14:textId="77777777" w:rsidTr="00C040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3111" w14:textId="77777777" w:rsidR="001A077E" w:rsidRPr="00C04060" w:rsidRDefault="001A077E" w:rsidP="003A0384">
            <w:pPr>
              <w:pStyle w:val="rowtabella0"/>
              <w:rPr>
                <w:color w:val="002060"/>
                <w:highlight w:val="yellow"/>
              </w:rPr>
            </w:pPr>
            <w:r w:rsidRPr="00C04060">
              <w:rPr>
                <w:color w:val="002060"/>
                <w:highlight w:val="yellow"/>
              </w:rPr>
              <w:t>12/02/2024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1546" w14:textId="77777777" w:rsidR="001A077E" w:rsidRPr="00C04060" w:rsidRDefault="001A077E" w:rsidP="003A0384">
            <w:pPr>
              <w:pStyle w:val="rowtabella0"/>
              <w:jc w:val="center"/>
              <w:rPr>
                <w:color w:val="002060"/>
                <w:highlight w:val="yellow"/>
              </w:rPr>
            </w:pPr>
            <w:r w:rsidRPr="00C0406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C577" w14:textId="77777777" w:rsidR="001A077E" w:rsidRPr="00C04060" w:rsidRDefault="001A077E" w:rsidP="003A0384">
            <w:pPr>
              <w:pStyle w:val="rowtabella0"/>
              <w:rPr>
                <w:color w:val="002060"/>
                <w:highlight w:val="yellow"/>
              </w:rPr>
            </w:pPr>
            <w:r w:rsidRPr="00C04060">
              <w:rPr>
                <w:color w:val="002060"/>
                <w:highlight w:val="yellow"/>
              </w:rPr>
              <w:t xml:space="preserve">RECANATI CALCIO A 5 </w:t>
            </w:r>
            <w:proofErr w:type="spellStart"/>
            <w:proofErr w:type="gramStart"/>
            <w:r w:rsidRPr="00C04060">
              <w:rPr>
                <w:color w:val="002060"/>
                <w:highlight w:val="yellow"/>
              </w:rPr>
              <w:t>sq.B</w:t>
            </w:r>
            <w:proofErr w:type="spellEnd"/>
            <w:proofErr w:type="gramEnd"/>
            <w:r w:rsidRPr="00C04060">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586C" w14:textId="77777777" w:rsidR="001A077E" w:rsidRPr="00C04060" w:rsidRDefault="001A077E" w:rsidP="003A0384">
            <w:pPr>
              <w:pStyle w:val="rowtabella0"/>
              <w:rPr>
                <w:color w:val="002060"/>
                <w:highlight w:val="yellow"/>
              </w:rPr>
            </w:pPr>
            <w:r w:rsidRPr="00C04060">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FA2E" w14:textId="4EE45F14" w:rsidR="001A077E" w:rsidRPr="007F69C3" w:rsidRDefault="00C04060" w:rsidP="003A0384">
            <w:pPr>
              <w:pStyle w:val="rowtabella0"/>
              <w:rPr>
                <w:color w:val="002060"/>
              </w:rPr>
            </w:pPr>
            <w:r>
              <w:rPr>
                <w:color w:val="002060"/>
              </w:rPr>
              <w:t>10</w:t>
            </w:r>
            <w:r w:rsidR="001A077E" w:rsidRPr="007F69C3">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937A" w14:textId="77777777" w:rsidR="001A077E" w:rsidRPr="007F69C3" w:rsidRDefault="001A077E" w:rsidP="003A0384">
            <w:pPr>
              <w:pStyle w:val="rowtabella0"/>
              <w:jc w:val="center"/>
              <w:rPr>
                <w:color w:val="002060"/>
              </w:rPr>
            </w:pPr>
            <w:r w:rsidRPr="00C0406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5DDA" w14:textId="77777777" w:rsidR="001A077E" w:rsidRPr="007F69C3" w:rsidRDefault="001A077E" w:rsidP="003A0384">
            <w:pPr>
              <w:pStyle w:val="rowtabella0"/>
              <w:jc w:val="center"/>
              <w:rPr>
                <w:color w:val="002060"/>
              </w:rPr>
            </w:pPr>
            <w:r w:rsidRPr="007F69C3">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4652" w14:textId="77777777" w:rsidR="001A077E" w:rsidRPr="007F69C3" w:rsidRDefault="001A077E" w:rsidP="003A0384">
            <w:pPr>
              <w:rPr>
                <w:color w:val="002060"/>
              </w:rPr>
            </w:pPr>
          </w:p>
        </w:tc>
      </w:tr>
    </w:tbl>
    <w:p w14:paraId="1C1C037D" w14:textId="77777777" w:rsidR="001A077E" w:rsidRPr="007F69C3" w:rsidRDefault="001A077E" w:rsidP="001A077E">
      <w:pPr>
        <w:pStyle w:val="breakline"/>
        <w:rPr>
          <w:rFonts w:eastAsiaTheme="minorEastAsia"/>
          <w:color w:val="002060"/>
        </w:rPr>
      </w:pPr>
    </w:p>
    <w:p w14:paraId="79BE8F79" w14:textId="77777777" w:rsidR="001A077E" w:rsidRPr="007F69C3" w:rsidRDefault="001A077E" w:rsidP="001A077E">
      <w:pPr>
        <w:pStyle w:val="breakline"/>
        <w:rPr>
          <w:color w:val="002060"/>
        </w:rPr>
      </w:pPr>
    </w:p>
    <w:p w14:paraId="1E931696" w14:textId="77777777" w:rsidR="001A077E" w:rsidRPr="007F69C3" w:rsidRDefault="001A077E" w:rsidP="001A077E">
      <w:pPr>
        <w:pStyle w:val="titoloprinc0"/>
        <w:rPr>
          <w:color w:val="002060"/>
        </w:rPr>
      </w:pPr>
      <w:r w:rsidRPr="007F69C3">
        <w:rPr>
          <w:color w:val="002060"/>
        </w:rPr>
        <w:t>RISULTATI</w:t>
      </w:r>
    </w:p>
    <w:p w14:paraId="0BD63543" w14:textId="77777777" w:rsidR="001A077E" w:rsidRPr="007F69C3" w:rsidRDefault="001A077E" w:rsidP="001A077E">
      <w:pPr>
        <w:pStyle w:val="breakline"/>
        <w:rPr>
          <w:color w:val="002060"/>
        </w:rPr>
      </w:pPr>
    </w:p>
    <w:p w14:paraId="33C60ABB" w14:textId="77777777" w:rsidR="001A077E" w:rsidRPr="007F69C3" w:rsidRDefault="001A077E" w:rsidP="001A077E">
      <w:pPr>
        <w:pStyle w:val="sottotitolocampionato10"/>
        <w:rPr>
          <w:color w:val="002060"/>
        </w:rPr>
      </w:pPr>
      <w:r w:rsidRPr="007F69C3">
        <w:rPr>
          <w:color w:val="002060"/>
        </w:rPr>
        <w:t>RISULTATI UFFICIALI GARE DEL 04/02/2024</w:t>
      </w:r>
    </w:p>
    <w:p w14:paraId="6203FE7B"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5A14B096"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077E" w:rsidRPr="007F69C3" w14:paraId="4BC43FA5"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07053200"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74DEC" w14:textId="77777777" w:rsidR="001A077E" w:rsidRPr="007F69C3" w:rsidRDefault="001A077E" w:rsidP="003A0384">
                  <w:pPr>
                    <w:pStyle w:val="headertabella0"/>
                    <w:rPr>
                      <w:color w:val="002060"/>
                    </w:rPr>
                  </w:pPr>
                  <w:r w:rsidRPr="007F69C3">
                    <w:rPr>
                      <w:color w:val="002060"/>
                    </w:rPr>
                    <w:t>GIRONE G - 5 Giornata - A</w:t>
                  </w:r>
                </w:p>
              </w:tc>
            </w:tr>
            <w:tr w:rsidR="001A077E" w:rsidRPr="007F69C3" w14:paraId="6359B830"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5BE69D" w14:textId="77777777" w:rsidR="001A077E" w:rsidRPr="007F69C3" w:rsidRDefault="001A077E" w:rsidP="003A0384">
                  <w:pPr>
                    <w:pStyle w:val="rowtabella0"/>
                    <w:rPr>
                      <w:color w:val="002060"/>
                    </w:rPr>
                  </w:pPr>
                  <w:r w:rsidRPr="007F69C3">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B1336" w14:textId="77777777" w:rsidR="001A077E" w:rsidRPr="007F69C3" w:rsidRDefault="001A077E" w:rsidP="003A0384">
                  <w:pPr>
                    <w:pStyle w:val="rowtabella0"/>
                    <w:rPr>
                      <w:color w:val="002060"/>
                    </w:rPr>
                  </w:pPr>
                  <w:r w:rsidRPr="007F69C3">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CFA53" w14:textId="77777777" w:rsidR="001A077E" w:rsidRPr="007F69C3" w:rsidRDefault="001A077E" w:rsidP="003A0384">
                  <w:pPr>
                    <w:pStyle w:val="rowtabella0"/>
                    <w:jc w:val="center"/>
                    <w:rPr>
                      <w:color w:val="002060"/>
                    </w:rPr>
                  </w:pPr>
                  <w:r w:rsidRPr="007F69C3">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C17CC" w14:textId="77777777" w:rsidR="001A077E" w:rsidRPr="007F69C3" w:rsidRDefault="001A077E" w:rsidP="003A0384">
                  <w:pPr>
                    <w:pStyle w:val="rowtabella0"/>
                    <w:jc w:val="center"/>
                    <w:rPr>
                      <w:color w:val="002060"/>
                    </w:rPr>
                  </w:pPr>
                  <w:r w:rsidRPr="007F69C3">
                    <w:rPr>
                      <w:color w:val="002060"/>
                    </w:rPr>
                    <w:t> </w:t>
                  </w:r>
                </w:p>
              </w:tc>
            </w:tr>
            <w:tr w:rsidR="001A077E" w:rsidRPr="007F69C3" w14:paraId="7B0EFB45"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FBE36E" w14:textId="77777777" w:rsidR="001A077E" w:rsidRPr="007F69C3" w:rsidRDefault="001A077E" w:rsidP="003A0384">
                  <w:pPr>
                    <w:pStyle w:val="rowtabella0"/>
                    <w:rPr>
                      <w:color w:val="002060"/>
                    </w:rPr>
                  </w:pPr>
                  <w:r w:rsidRPr="007F69C3">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50AC34" w14:textId="77777777" w:rsidR="001A077E" w:rsidRPr="007F69C3" w:rsidRDefault="001A077E" w:rsidP="003A0384">
                  <w:pPr>
                    <w:pStyle w:val="rowtabella0"/>
                    <w:rPr>
                      <w:color w:val="002060"/>
                    </w:rPr>
                  </w:pPr>
                  <w:r w:rsidRPr="007F69C3">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EB3E67" w14:textId="77777777" w:rsidR="001A077E" w:rsidRPr="007F69C3" w:rsidRDefault="001A077E" w:rsidP="003A0384">
                  <w:pPr>
                    <w:pStyle w:val="rowtabella0"/>
                    <w:jc w:val="center"/>
                    <w:rPr>
                      <w:color w:val="002060"/>
                    </w:rPr>
                  </w:pPr>
                  <w:r w:rsidRPr="007F69C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C5C477" w14:textId="77777777" w:rsidR="001A077E" w:rsidRPr="007F69C3" w:rsidRDefault="001A077E" w:rsidP="003A0384">
                  <w:pPr>
                    <w:pStyle w:val="rowtabella0"/>
                    <w:jc w:val="center"/>
                    <w:rPr>
                      <w:color w:val="002060"/>
                    </w:rPr>
                  </w:pPr>
                  <w:r w:rsidRPr="007F69C3">
                    <w:rPr>
                      <w:color w:val="002060"/>
                    </w:rPr>
                    <w:t> </w:t>
                  </w:r>
                </w:p>
              </w:tc>
            </w:tr>
            <w:tr w:rsidR="001A077E" w:rsidRPr="007F69C3" w14:paraId="7D741FA6"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A7171" w14:textId="77777777" w:rsidR="001A077E" w:rsidRPr="007F69C3" w:rsidRDefault="001A077E" w:rsidP="003A0384">
                  <w:pPr>
                    <w:pStyle w:val="rowtabella0"/>
                    <w:rPr>
                      <w:color w:val="002060"/>
                    </w:rPr>
                  </w:pPr>
                  <w:r w:rsidRPr="007F69C3">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EBAC4" w14:textId="77777777" w:rsidR="001A077E" w:rsidRPr="007F69C3" w:rsidRDefault="001A077E" w:rsidP="003A0384">
                  <w:pPr>
                    <w:pStyle w:val="rowtabella0"/>
                    <w:rPr>
                      <w:color w:val="002060"/>
                    </w:rPr>
                  </w:pPr>
                  <w:r w:rsidRPr="007F69C3">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FCC52" w14:textId="77777777" w:rsidR="001A077E" w:rsidRPr="007F69C3" w:rsidRDefault="001A077E" w:rsidP="003A0384">
                  <w:pPr>
                    <w:pStyle w:val="rowtabella0"/>
                    <w:jc w:val="center"/>
                    <w:rPr>
                      <w:color w:val="002060"/>
                    </w:rPr>
                  </w:pPr>
                  <w:r w:rsidRPr="007F69C3">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E1477" w14:textId="77777777" w:rsidR="001A077E" w:rsidRPr="007F69C3" w:rsidRDefault="001A077E" w:rsidP="003A0384">
                  <w:pPr>
                    <w:pStyle w:val="rowtabella0"/>
                    <w:jc w:val="center"/>
                    <w:rPr>
                      <w:color w:val="002060"/>
                    </w:rPr>
                  </w:pPr>
                  <w:r w:rsidRPr="007F69C3">
                    <w:rPr>
                      <w:color w:val="002060"/>
                    </w:rPr>
                    <w:t> </w:t>
                  </w:r>
                </w:p>
              </w:tc>
            </w:tr>
          </w:tbl>
          <w:p w14:paraId="6AEF1E69" w14:textId="77777777" w:rsidR="001A077E" w:rsidRPr="007F69C3" w:rsidRDefault="001A077E" w:rsidP="003A03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161B2754"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8CC4" w14:textId="77777777" w:rsidR="001A077E" w:rsidRPr="007F69C3" w:rsidRDefault="001A077E" w:rsidP="003A0384">
                  <w:pPr>
                    <w:pStyle w:val="headertabella0"/>
                    <w:rPr>
                      <w:color w:val="002060"/>
                    </w:rPr>
                  </w:pPr>
                  <w:r w:rsidRPr="007F69C3">
                    <w:rPr>
                      <w:color w:val="002060"/>
                    </w:rPr>
                    <w:t>GIRONE SA - 5 Giornata - A</w:t>
                  </w:r>
                </w:p>
              </w:tc>
            </w:tr>
            <w:tr w:rsidR="001A077E" w:rsidRPr="007F69C3" w14:paraId="587520BA"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C07930" w14:textId="77777777" w:rsidR="001A077E" w:rsidRPr="007F69C3" w:rsidRDefault="001A077E" w:rsidP="003A0384">
                  <w:pPr>
                    <w:pStyle w:val="rowtabella0"/>
                    <w:rPr>
                      <w:color w:val="002060"/>
                    </w:rPr>
                  </w:pPr>
                  <w:r w:rsidRPr="007F69C3">
                    <w:rPr>
                      <w:color w:val="002060"/>
                    </w:rPr>
                    <w:t xml:space="preserve">AUDAX 1970 </w:t>
                  </w:r>
                  <w:proofErr w:type="gramStart"/>
                  <w:r w:rsidRPr="007F69C3">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5FEB4" w14:textId="77777777" w:rsidR="001A077E" w:rsidRPr="007F69C3" w:rsidRDefault="001A077E" w:rsidP="003A0384">
                  <w:pPr>
                    <w:pStyle w:val="rowtabella0"/>
                    <w:rPr>
                      <w:color w:val="002060"/>
                    </w:rPr>
                  </w:pPr>
                  <w:r w:rsidRPr="007F69C3">
                    <w:rPr>
                      <w:color w:val="002060"/>
                    </w:rPr>
                    <w:t xml:space="preserve">- ITALSERVICE C5 </w:t>
                  </w:r>
                  <w:proofErr w:type="spellStart"/>
                  <w:proofErr w:type="gramStart"/>
                  <w:r w:rsidRPr="007F69C3">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9182E" w14:textId="77777777" w:rsidR="001A077E" w:rsidRPr="007F69C3" w:rsidRDefault="001A077E" w:rsidP="003A0384">
                  <w:pPr>
                    <w:pStyle w:val="rowtabella0"/>
                    <w:jc w:val="center"/>
                    <w:rPr>
                      <w:color w:val="002060"/>
                    </w:rPr>
                  </w:pPr>
                  <w:r w:rsidRPr="007F69C3">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17FEB" w14:textId="77777777" w:rsidR="001A077E" w:rsidRPr="007F69C3" w:rsidRDefault="001A077E" w:rsidP="003A0384">
                  <w:pPr>
                    <w:pStyle w:val="rowtabella0"/>
                    <w:jc w:val="center"/>
                    <w:rPr>
                      <w:color w:val="002060"/>
                    </w:rPr>
                  </w:pPr>
                  <w:r w:rsidRPr="007F69C3">
                    <w:rPr>
                      <w:color w:val="002060"/>
                    </w:rPr>
                    <w:t> </w:t>
                  </w:r>
                </w:p>
              </w:tc>
            </w:tr>
            <w:tr w:rsidR="001A077E" w:rsidRPr="007F69C3" w14:paraId="7F0CFF52"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756EEA" w14:textId="77777777" w:rsidR="001A077E" w:rsidRPr="007F69C3" w:rsidRDefault="001A077E" w:rsidP="003A0384">
                  <w:pPr>
                    <w:pStyle w:val="rowtabella0"/>
                    <w:rPr>
                      <w:color w:val="002060"/>
                    </w:rPr>
                  </w:pPr>
                  <w:r w:rsidRPr="007F69C3">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CDDB3" w14:textId="77777777" w:rsidR="001A077E" w:rsidRPr="007F69C3" w:rsidRDefault="001A077E" w:rsidP="003A0384">
                  <w:pPr>
                    <w:pStyle w:val="rowtabella0"/>
                    <w:rPr>
                      <w:color w:val="002060"/>
                    </w:rPr>
                  </w:pPr>
                  <w:r w:rsidRPr="007F69C3">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1FBEF" w14:textId="77777777" w:rsidR="001A077E" w:rsidRPr="007F69C3" w:rsidRDefault="001A077E" w:rsidP="003A0384">
                  <w:pPr>
                    <w:pStyle w:val="rowtabella0"/>
                    <w:jc w:val="center"/>
                    <w:rPr>
                      <w:color w:val="002060"/>
                    </w:rPr>
                  </w:pPr>
                  <w:r w:rsidRPr="007F69C3">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AECD8" w14:textId="77777777" w:rsidR="001A077E" w:rsidRPr="007F69C3" w:rsidRDefault="001A077E" w:rsidP="003A0384">
                  <w:pPr>
                    <w:pStyle w:val="rowtabella0"/>
                    <w:jc w:val="center"/>
                    <w:rPr>
                      <w:color w:val="002060"/>
                    </w:rPr>
                  </w:pPr>
                  <w:r w:rsidRPr="007F69C3">
                    <w:rPr>
                      <w:color w:val="002060"/>
                    </w:rPr>
                    <w:t> </w:t>
                  </w:r>
                </w:p>
              </w:tc>
            </w:tr>
          </w:tbl>
          <w:p w14:paraId="30ABD983" w14:textId="77777777" w:rsidR="001A077E" w:rsidRPr="007F69C3" w:rsidRDefault="001A077E" w:rsidP="003A0384">
            <w:pPr>
              <w:rPr>
                <w:color w:val="002060"/>
              </w:rPr>
            </w:pPr>
          </w:p>
        </w:tc>
      </w:tr>
    </w:tbl>
    <w:p w14:paraId="42CA7A9A" w14:textId="77777777" w:rsidR="001A077E" w:rsidRPr="007F69C3" w:rsidRDefault="001A077E" w:rsidP="001A077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077E" w:rsidRPr="007F69C3" w14:paraId="6E04EC67"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3FBC9054"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E41BB" w14:textId="77777777" w:rsidR="001A077E" w:rsidRPr="007F69C3" w:rsidRDefault="001A077E" w:rsidP="003A0384">
                  <w:pPr>
                    <w:pStyle w:val="headertabella0"/>
                    <w:rPr>
                      <w:color w:val="002060"/>
                    </w:rPr>
                  </w:pPr>
                  <w:r w:rsidRPr="007F69C3">
                    <w:rPr>
                      <w:color w:val="002060"/>
                    </w:rPr>
                    <w:t>GIRONE SB - 5 Giornata - A</w:t>
                  </w:r>
                </w:p>
              </w:tc>
            </w:tr>
            <w:tr w:rsidR="001A077E" w:rsidRPr="007F69C3" w14:paraId="2F55F6C3"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F9C7D9" w14:textId="77777777" w:rsidR="001A077E" w:rsidRPr="007F69C3" w:rsidRDefault="001A077E" w:rsidP="003A0384">
                  <w:pPr>
                    <w:pStyle w:val="rowtabella0"/>
                    <w:rPr>
                      <w:color w:val="002060"/>
                    </w:rPr>
                  </w:pPr>
                  <w:r w:rsidRPr="007F69C3">
                    <w:rPr>
                      <w:color w:val="002060"/>
                    </w:rPr>
                    <w:t xml:space="preserve">AMICI DEL </w:t>
                  </w:r>
                  <w:proofErr w:type="spellStart"/>
                  <w:r w:rsidRPr="007F69C3">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4A7CC" w14:textId="77777777" w:rsidR="001A077E" w:rsidRPr="007F69C3" w:rsidRDefault="001A077E" w:rsidP="003A0384">
                  <w:pPr>
                    <w:pStyle w:val="rowtabella0"/>
                    <w:rPr>
                      <w:color w:val="002060"/>
                    </w:rPr>
                  </w:pPr>
                  <w:r w:rsidRPr="007F69C3">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62063" w14:textId="77777777" w:rsidR="001A077E" w:rsidRPr="007F69C3" w:rsidRDefault="001A077E" w:rsidP="003A0384">
                  <w:pPr>
                    <w:pStyle w:val="rowtabella0"/>
                    <w:jc w:val="center"/>
                    <w:rPr>
                      <w:color w:val="002060"/>
                    </w:rPr>
                  </w:pPr>
                  <w:r w:rsidRPr="007F69C3">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569BB" w14:textId="77777777" w:rsidR="001A077E" w:rsidRPr="007F69C3" w:rsidRDefault="001A077E" w:rsidP="003A0384">
                  <w:pPr>
                    <w:pStyle w:val="rowtabella0"/>
                    <w:jc w:val="center"/>
                    <w:rPr>
                      <w:color w:val="002060"/>
                    </w:rPr>
                  </w:pPr>
                  <w:r w:rsidRPr="007F69C3">
                    <w:rPr>
                      <w:color w:val="002060"/>
                    </w:rPr>
                    <w:t> </w:t>
                  </w:r>
                </w:p>
              </w:tc>
            </w:tr>
            <w:tr w:rsidR="001A077E" w:rsidRPr="007F69C3" w14:paraId="7D60E8CD"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869CA" w14:textId="77777777" w:rsidR="001A077E" w:rsidRPr="007F69C3" w:rsidRDefault="001A077E" w:rsidP="003A0384">
                  <w:pPr>
                    <w:pStyle w:val="rowtabella0"/>
                    <w:rPr>
                      <w:color w:val="002060"/>
                    </w:rPr>
                  </w:pPr>
                  <w:r w:rsidRPr="007F69C3">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F20C7" w14:textId="77777777" w:rsidR="001A077E" w:rsidRPr="007F69C3" w:rsidRDefault="001A077E" w:rsidP="003A0384">
                  <w:pPr>
                    <w:pStyle w:val="rowtabella0"/>
                    <w:rPr>
                      <w:color w:val="002060"/>
                    </w:rPr>
                  </w:pPr>
                  <w:r w:rsidRPr="007F69C3">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96D8D" w14:textId="77777777" w:rsidR="001A077E" w:rsidRPr="007F69C3" w:rsidRDefault="001A077E" w:rsidP="003A0384">
                  <w:pPr>
                    <w:pStyle w:val="rowtabella0"/>
                    <w:jc w:val="center"/>
                    <w:rPr>
                      <w:color w:val="002060"/>
                    </w:rPr>
                  </w:pPr>
                  <w:r w:rsidRPr="007F69C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C8C59" w14:textId="77777777" w:rsidR="001A077E" w:rsidRPr="007F69C3" w:rsidRDefault="001A077E" w:rsidP="003A0384">
                  <w:pPr>
                    <w:pStyle w:val="rowtabella0"/>
                    <w:jc w:val="center"/>
                    <w:rPr>
                      <w:color w:val="002060"/>
                    </w:rPr>
                  </w:pPr>
                  <w:r w:rsidRPr="007F69C3">
                    <w:rPr>
                      <w:color w:val="002060"/>
                    </w:rPr>
                    <w:t> </w:t>
                  </w:r>
                </w:p>
              </w:tc>
            </w:tr>
          </w:tbl>
          <w:p w14:paraId="09D002B4" w14:textId="77777777" w:rsidR="001A077E" w:rsidRPr="007F69C3" w:rsidRDefault="001A077E" w:rsidP="003A03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1E2AB87F"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45B2E" w14:textId="77777777" w:rsidR="001A077E" w:rsidRPr="007F69C3" w:rsidRDefault="001A077E" w:rsidP="003A0384">
                  <w:pPr>
                    <w:pStyle w:val="headertabella0"/>
                    <w:rPr>
                      <w:color w:val="002060"/>
                    </w:rPr>
                  </w:pPr>
                  <w:r w:rsidRPr="007F69C3">
                    <w:rPr>
                      <w:color w:val="002060"/>
                    </w:rPr>
                    <w:t>GIRONE SC - 5 Giornata - A</w:t>
                  </w:r>
                </w:p>
              </w:tc>
            </w:tr>
            <w:tr w:rsidR="001A077E" w:rsidRPr="007F69C3" w14:paraId="44865BD4" w14:textId="77777777" w:rsidTr="003A03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F4B03C" w14:textId="77777777" w:rsidR="001A077E" w:rsidRPr="007F69C3" w:rsidRDefault="001A077E" w:rsidP="003A0384">
                  <w:pPr>
                    <w:pStyle w:val="rowtabella0"/>
                    <w:rPr>
                      <w:color w:val="002060"/>
                    </w:rPr>
                  </w:pPr>
                  <w:r w:rsidRPr="007F69C3">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9CE4E" w14:textId="77777777" w:rsidR="001A077E" w:rsidRPr="007F69C3" w:rsidRDefault="001A077E" w:rsidP="003A0384">
                  <w:pPr>
                    <w:pStyle w:val="rowtabella0"/>
                    <w:rPr>
                      <w:color w:val="002060"/>
                    </w:rPr>
                  </w:pPr>
                  <w:r w:rsidRPr="007F69C3">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C5E60" w14:textId="77777777" w:rsidR="001A077E" w:rsidRPr="007F69C3" w:rsidRDefault="001A077E" w:rsidP="003A0384">
                  <w:pPr>
                    <w:pStyle w:val="rowtabella0"/>
                    <w:jc w:val="center"/>
                    <w:rPr>
                      <w:color w:val="002060"/>
                    </w:rPr>
                  </w:pPr>
                  <w:r w:rsidRPr="007F69C3">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D731F" w14:textId="77777777" w:rsidR="001A077E" w:rsidRPr="007F69C3" w:rsidRDefault="001A077E" w:rsidP="003A0384">
                  <w:pPr>
                    <w:pStyle w:val="rowtabella0"/>
                    <w:jc w:val="center"/>
                    <w:rPr>
                      <w:color w:val="002060"/>
                    </w:rPr>
                  </w:pPr>
                  <w:r w:rsidRPr="007F69C3">
                    <w:rPr>
                      <w:color w:val="002060"/>
                    </w:rPr>
                    <w:t> </w:t>
                  </w:r>
                </w:p>
              </w:tc>
            </w:tr>
            <w:tr w:rsidR="001A077E" w:rsidRPr="007F69C3" w14:paraId="1AF03639" w14:textId="77777777" w:rsidTr="003A03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7DBF9C" w14:textId="77777777" w:rsidR="001A077E" w:rsidRPr="007F69C3" w:rsidRDefault="001A077E" w:rsidP="003A0384">
                  <w:pPr>
                    <w:pStyle w:val="rowtabella0"/>
                    <w:rPr>
                      <w:color w:val="002060"/>
                    </w:rPr>
                  </w:pPr>
                  <w:r w:rsidRPr="007F69C3">
                    <w:rPr>
                      <w:color w:val="002060"/>
                    </w:rPr>
                    <w:t xml:space="preserve">(1) RECANATI CALCIO A 5 </w:t>
                  </w:r>
                  <w:proofErr w:type="spellStart"/>
                  <w:proofErr w:type="gramStart"/>
                  <w:r w:rsidRPr="007F69C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2CBD96" w14:textId="77777777" w:rsidR="001A077E" w:rsidRPr="007F69C3" w:rsidRDefault="001A077E" w:rsidP="003A0384">
                  <w:pPr>
                    <w:pStyle w:val="rowtabella0"/>
                    <w:rPr>
                      <w:color w:val="002060"/>
                    </w:rPr>
                  </w:pPr>
                  <w:r w:rsidRPr="007F69C3">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71C4FC" w14:textId="77777777" w:rsidR="001A077E" w:rsidRPr="007F69C3" w:rsidRDefault="001A077E" w:rsidP="003A0384">
                  <w:pPr>
                    <w:pStyle w:val="rowtabella0"/>
                    <w:jc w:val="center"/>
                    <w:rPr>
                      <w:color w:val="002060"/>
                    </w:rPr>
                  </w:pPr>
                  <w:r w:rsidRPr="007F69C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9ED8CE" w14:textId="77777777" w:rsidR="001A077E" w:rsidRPr="007F69C3" w:rsidRDefault="001A077E" w:rsidP="003A0384">
                  <w:pPr>
                    <w:pStyle w:val="rowtabella0"/>
                    <w:jc w:val="center"/>
                    <w:rPr>
                      <w:color w:val="002060"/>
                    </w:rPr>
                  </w:pPr>
                  <w:r w:rsidRPr="007F69C3">
                    <w:rPr>
                      <w:color w:val="002060"/>
                    </w:rPr>
                    <w:t> </w:t>
                  </w:r>
                </w:p>
              </w:tc>
            </w:tr>
            <w:tr w:rsidR="001A077E" w:rsidRPr="007F69C3" w14:paraId="219D683E" w14:textId="77777777" w:rsidTr="003A03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CE4F4" w14:textId="77777777" w:rsidR="001A077E" w:rsidRPr="007F69C3" w:rsidRDefault="001A077E" w:rsidP="003A0384">
                  <w:pPr>
                    <w:pStyle w:val="rowtabella0"/>
                    <w:rPr>
                      <w:color w:val="002060"/>
                    </w:rPr>
                  </w:pPr>
                  <w:r w:rsidRPr="007F69C3">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8199D" w14:textId="77777777" w:rsidR="001A077E" w:rsidRPr="007F69C3" w:rsidRDefault="001A077E" w:rsidP="003A0384">
                  <w:pPr>
                    <w:pStyle w:val="rowtabella0"/>
                    <w:rPr>
                      <w:color w:val="002060"/>
                    </w:rPr>
                  </w:pPr>
                  <w:r w:rsidRPr="007F69C3">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B85FC" w14:textId="77777777" w:rsidR="001A077E" w:rsidRPr="007F69C3" w:rsidRDefault="001A077E" w:rsidP="003A0384">
                  <w:pPr>
                    <w:pStyle w:val="rowtabella0"/>
                    <w:jc w:val="center"/>
                    <w:rPr>
                      <w:color w:val="002060"/>
                    </w:rPr>
                  </w:pPr>
                  <w:r w:rsidRPr="007F69C3">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FE83E" w14:textId="77777777" w:rsidR="001A077E" w:rsidRPr="007F69C3" w:rsidRDefault="001A077E" w:rsidP="003A0384">
                  <w:pPr>
                    <w:pStyle w:val="rowtabella0"/>
                    <w:jc w:val="center"/>
                    <w:rPr>
                      <w:color w:val="002060"/>
                    </w:rPr>
                  </w:pPr>
                  <w:r w:rsidRPr="007F69C3">
                    <w:rPr>
                      <w:color w:val="002060"/>
                    </w:rPr>
                    <w:t> </w:t>
                  </w:r>
                </w:p>
              </w:tc>
            </w:tr>
            <w:tr w:rsidR="001A077E" w:rsidRPr="007F69C3" w14:paraId="6CB18AE8" w14:textId="77777777" w:rsidTr="003A0384">
              <w:tc>
                <w:tcPr>
                  <w:tcW w:w="4700" w:type="dxa"/>
                  <w:gridSpan w:val="4"/>
                  <w:tcBorders>
                    <w:top w:val="nil"/>
                    <w:left w:val="nil"/>
                    <w:bottom w:val="nil"/>
                    <w:right w:val="nil"/>
                  </w:tcBorders>
                  <w:tcMar>
                    <w:top w:w="20" w:type="dxa"/>
                    <w:left w:w="20" w:type="dxa"/>
                    <w:bottom w:w="20" w:type="dxa"/>
                    <w:right w:w="20" w:type="dxa"/>
                  </w:tcMar>
                  <w:vAlign w:val="center"/>
                  <w:hideMark/>
                </w:tcPr>
                <w:p w14:paraId="2EB4E492" w14:textId="77777777" w:rsidR="001A077E" w:rsidRPr="007F69C3" w:rsidRDefault="001A077E" w:rsidP="003A0384">
                  <w:pPr>
                    <w:pStyle w:val="rowtabella0"/>
                    <w:rPr>
                      <w:color w:val="002060"/>
                    </w:rPr>
                  </w:pPr>
                  <w:r w:rsidRPr="007F69C3">
                    <w:rPr>
                      <w:color w:val="002060"/>
                    </w:rPr>
                    <w:t>(1) - disputata il 03/02/2024</w:t>
                  </w:r>
                </w:p>
              </w:tc>
            </w:tr>
          </w:tbl>
          <w:p w14:paraId="722AC643" w14:textId="77777777" w:rsidR="001A077E" w:rsidRPr="007F69C3" w:rsidRDefault="001A077E" w:rsidP="003A0384">
            <w:pPr>
              <w:rPr>
                <w:color w:val="002060"/>
              </w:rPr>
            </w:pPr>
          </w:p>
        </w:tc>
      </w:tr>
    </w:tbl>
    <w:p w14:paraId="4DEE1331" w14:textId="77777777" w:rsidR="001A077E" w:rsidRPr="007F69C3" w:rsidRDefault="001A077E" w:rsidP="001A077E">
      <w:pPr>
        <w:pStyle w:val="breakline"/>
        <w:rPr>
          <w:rFonts w:eastAsiaTheme="minorEastAsia"/>
          <w:color w:val="002060"/>
        </w:rPr>
      </w:pPr>
    </w:p>
    <w:p w14:paraId="41632EAB" w14:textId="77777777" w:rsidR="001A077E" w:rsidRPr="007F69C3" w:rsidRDefault="001A077E" w:rsidP="001A077E">
      <w:pPr>
        <w:pStyle w:val="breakline"/>
        <w:rPr>
          <w:color w:val="002060"/>
        </w:rPr>
      </w:pPr>
    </w:p>
    <w:p w14:paraId="1502373B" w14:textId="77777777" w:rsidR="001A077E" w:rsidRPr="007F69C3" w:rsidRDefault="001A077E" w:rsidP="001A077E">
      <w:pPr>
        <w:pStyle w:val="titoloprinc0"/>
        <w:rPr>
          <w:color w:val="002060"/>
        </w:rPr>
      </w:pPr>
      <w:r w:rsidRPr="007F69C3">
        <w:rPr>
          <w:color w:val="002060"/>
        </w:rPr>
        <w:t>GIUDICE SPORTIVO</w:t>
      </w:r>
    </w:p>
    <w:p w14:paraId="110D957F"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512CF26A" w14:textId="77777777" w:rsidR="001A077E" w:rsidRPr="007F69C3" w:rsidRDefault="001A077E" w:rsidP="001A077E">
      <w:pPr>
        <w:pStyle w:val="titolo10"/>
        <w:rPr>
          <w:color w:val="002060"/>
        </w:rPr>
      </w:pPr>
      <w:r w:rsidRPr="007F69C3">
        <w:rPr>
          <w:color w:val="002060"/>
        </w:rPr>
        <w:t xml:space="preserve">GARE DEL 4/ 2/2024 </w:t>
      </w:r>
    </w:p>
    <w:p w14:paraId="445CBF13" w14:textId="77777777" w:rsidR="001A077E" w:rsidRPr="007F69C3" w:rsidRDefault="001A077E" w:rsidP="001A077E">
      <w:pPr>
        <w:pStyle w:val="titolo7a"/>
        <w:rPr>
          <w:color w:val="002060"/>
        </w:rPr>
      </w:pPr>
      <w:r w:rsidRPr="007F69C3">
        <w:rPr>
          <w:color w:val="002060"/>
        </w:rPr>
        <w:t xml:space="preserve">PROVVEDIMENTI DISCIPLINARI </w:t>
      </w:r>
    </w:p>
    <w:p w14:paraId="351B0B54"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698E5DAB" w14:textId="77777777" w:rsidR="001A077E" w:rsidRPr="007F69C3" w:rsidRDefault="001A077E" w:rsidP="001A077E">
      <w:pPr>
        <w:pStyle w:val="titolo30"/>
        <w:rPr>
          <w:color w:val="002060"/>
        </w:rPr>
      </w:pPr>
      <w:r w:rsidRPr="007F69C3">
        <w:rPr>
          <w:color w:val="002060"/>
        </w:rPr>
        <w:t xml:space="preserve">DIRIGENTI </w:t>
      </w:r>
    </w:p>
    <w:p w14:paraId="15AC6641" w14:textId="77777777" w:rsidR="001A077E" w:rsidRPr="007F69C3" w:rsidRDefault="001A077E" w:rsidP="001A077E">
      <w:pPr>
        <w:pStyle w:val="titolo20"/>
        <w:rPr>
          <w:color w:val="002060"/>
        </w:rPr>
      </w:pPr>
      <w:r w:rsidRPr="007F69C3">
        <w:rPr>
          <w:color w:val="002060"/>
        </w:rPr>
        <w:t xml:space="preserve">INIBIZIONE A SVOLGERE OGNI ATTIVITA'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508FB06" w14:textId="77777777" w:rsidTr="003A0384">
        <w:tc>
          <w:tcPr>
            <w:tcW w:w="2200" w:type="dxa"/>
            <w:tcMar>
              <w:top w:w="20" w:type="dxa"/>
              <w:left w:w="20" w:type="dxa"/>
              <w:bottom w:w="20" w:type="dxa"/>
              <w:right w:w="20" w:type="dxa"/>
            </w:tcMar>
            <w:vAlign w:val="center"/>
            <w:hideMark/>
          </w:tcPr>
          <w:p w14:paraId="11DB8C21" w14:textId="77777777" w:rsidR="001A077E" w:rsidRPr="007F69C3" w:rsidRDefault="001A077E" w:rsidP="003A0384">
            <w:pPr>
              <w:pStyle w:val="movimento"/>
              <w:rPr>
                <w:color w:val="002060"/>
              </w:rPr>
            </w:pPr>
            <w:r w:rsidRPr="007F69C3">
              <w:rPr>
                <w:color w:val="002060"/>
              </w:rPr>
              <w:t>MARANGONI PIETRO</w:t>
            </w:r>
          </w:p>
        </w:tc>
        <w:tc>
          <w:tcPr>
            <w:tcW w:w="2200" w:type="dxa"/>
            <w:tcMar>
              <w:top w:w="20" w:type="dxa"/>
              <w:left w:w="20" w:type="dxa"/>
              <w:bottom w:w="20" w:type="dxa"/>
              <w:right w:w="20" w:type="dxa"/>
            </w:tcMar>
            <w:vAlign w:val="center"/>
            <w:hideMark/>
          </w:tcPr>
          <w:p w14:paraId="2E9B9087" w14:textId="77777777" w:rsidR="001A077E" w:rsidRPr="007F69C3" w:rsidRDefault="001A077E" w:rsidP="003A0384">
            <w:pPr>
              <w:pStyle w:val="movimento2"/>
              <w:rPr>
                <w:color w:val="002060"/>
              </w:rPr>
            </w:pPr>
            <w:r w:rsidRPr="007F69C3">
              <w:rPr>
                <w:color w:val="002060"/>
              </w:rPr>
              <w:t xml:space="preserve">(C.U.S. MACERATA CALCIO A5) </w:t>
            </w:r>
          </w:p>
        </w:tc>
        <w:tc>
          <w:tcPr>
            <w:tcW w:w="800" w:type="dxa"/>
            <w:tcMar>
              <w:top w:w="20" w:type="dxa"/>
              <w:left w:w="20" w:type="dxa"/>
              <w:bottom w:w="20" w:type="dxa"/>
              <w:right w:w="20" w:type="dxa"/>
            </w:tcMar>
            <w:vAlign w:val="center"/>
            <w:hideMark/>
          </w:tcPr>
          <w:p w14:paraId="210449E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C94325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1C5BB3AF" w14:textId="77777777" w:rsidR="001A077E" w:rsidRPr="007F69C3" w:rsidRDefault="001A077E" w:rsidP="003A0384">
            <w:pPr>
              <w:pStyle w:val="movimento2"/>
              <w:rPr>
                <w:color w:val="002060"/>
              </w:rPr>
            </w:pPr>
            <w:r w:rsidRPr="007F69C3">
              <w:rPr>
                <w:color w:val="002060"/>
              </w:rPr>
              <w:t> </w:t>
            </w:r>
          </w:p>
        </w:tc>
      </w:tr>
    </w:tbl>
    <w:p w14:paraId="4492BC5E" w14:textId="77777777" w:rsidR="001A077E" w:rsidRPr="007F69C3" w:rsidRDefault="001A077E" w:rsidP="001A077E">
      <w:pPr>
        <w:pStyle w:val="diffida"/>
        <w:spacing w:before="80" w:beforeAutospacing="0" w:after="40" w:afterAutospacing="0"/>
        <w:rPr>
          <w:rFonts w:eastAsiaTheme="minorEastAsia"/>
          <w:color w:val="002060"/>
        </w:rPr>
      </w:pPr>
      <w:r w:rsidRPr="007F69C3">
        <w:rPr>
          <w:color w:val="002060"/>
        </w:rPr>
        <w:t xml:space="preserve">Per comportamento irriguardoso. Allontanato. </w:t>
      </w:r>
    </w:p>
    <w:p w14:paraId="4C513BE9" w14:textId="77777777" w:rsidR="001A077E" w:rsidRPr="007F69C3" w:rsidRDefault="001A077E" w:rsidP="001A077E">
      <w:pPr>
        <w:pStyle w:val="titolo30"/>
        <w:rPr>
          <w:color w:val="002060"/>
        </w:rPr>
      </w:pPr>
      <w:r w:rsidRPr="007F69C3">
        <w:rPr>
          <w:color w:val="002060"/>
        </w:rPr>
        <w:t xml:space="preserve">CALCIATORI NON ESPULSI </w:t>
      </w:r>
    </w:p>
    <w:p w14:paraId="63744AB6" w14:textId="77777777" w:rsidR="001A077E" w:rsidRPr="007F69C3" w:rsidRDefault="001A077E" w:rsidP="001A077E">
      <w:pPr>
        <w:pStyle w:val="titolo20"/>
        <w:rPr>
          <w:color w:val="002060"/>
        </w:rPr>
      </w:pPr>
      <w:r w:rsidRPr="007F69C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69D9CF70" w14:textId="77777777" w:rsidTr="003A0384">
        <w:tc>
          <w:tcPr>
            <w:tcW w:w="2200" w:type="dxa"/>
            <w:tcMar>
              <w:top w:w="20" w:type="dxa"/>
              <w:left w:w="20" w:type="dxa"/>
              <w:bottom w:w="20" w:type="dxa"/>
              <w:right w:w="20" w:type="dxa"/>
            </w:tcMar>
            <w:vAlign w:val="center"/>
            <w:hideMark/>
          </w:tcPr>
          <w:p w14:paraId="7F6305A0" w14:textId="77777777" w:rsidR="001A077E" w:rsidRPr="007F69C3" w:rsidRDefault="001A077E" w:rsidP="003A0384">
            <w:pPr>
              <w:pStyle w:val="movimento"/>
              <w:rPr>
                <w:color w:val="002060"/>
              </w:rPr>
            </w:pPr>
            <w:r w:rsidRPr="007F69C3">
              <w:rPr>
                <w:color w:val="002060"/>
              </w:rPr>
              <w:t>CROCERI MICHELANGELO</w:t>
            </w:r>
          </w:p>
        </w:tc>
        <w:tc>
          <w:tcPr>
            <w:tcW w:w="2200" w:type="dxa"/>
            <w:tcMar>
              <w:top w:w="20" w:type="dxa"/>
              <w:left w:w="20" w:type="dxa"/>
              <w:bottom w:w="20" w:type="dxa"/>
              <w:right w:w="20" w:type="dxa"/>
            </w:tcMar>
            <w:vAlign w:val="center"/>
            <w:hideMark/>
          </w:tcPr>
          <w:p w14:paraId="14DBBF57" w14:textId="77777777" w:rsidR="001A077E" w:rsidRPr="007F69C3" w:rsidRDefault="001A077E" w:rsidP="003A0384">
            <w:pPr>
              <w:pStyle w:val="movimento2"/>
              <w:rPr>
                <w:color w:val="002060"/>
              </w:rPr>
            </w:pPr>
            <w:r w:rsidRPr="007F69C3">
              <w:rPr>
                <w:color w:val="002060"/>
              </w:rPr>
              <w:t xml:space="preserve">(SANGIORGIO) </w:t>
            </w:r>
          </w:p>
        </w:tc>
        <w:tc>
          <w:tcPr>
            <w:tcW w:w="800" w:type="dxa"/>
            <w:tcMar>
              <w:top w:w="20" w:type="dxa"/>
              <w:left w:w="20" w:type="dxa"/>
              <w:bottom w:w="20" w:type="dxa"/>
              <w:right w:w="20" w:type="dxa"/>
            </w:tcMar>
            <w:vAlign w:val="center"/>
            <w:hideMark/>
          </w:tcPr>
          <w:p w14:paraId="4D483BF4"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730E731"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A221DB0" w14:textId="77777777" w:rsidR="001A077E" w:rsidRPr="007F69C3" w:rsidRDefault="001A077E" w:rsidP="003A0384">
            <w:pPr>
              <w:pStyle w:val="movimento2"/>
              <w:rPr>
                <w:color w:val="002060"/>
              </w:rPr>
            </w:pPr>
            <w:r w:rsidRPr="007F69C3">
              <w:rPr>
                <w:color w:val="002060"/>
              </w:rPr>
              <w:t> </w:t>
            </w:r>
          </w:p>
        </w:tc>
      </w:tr>
    </w:tbl>
    <w:p w14:paraId="63F7E81B" w14:textId="77777777" w:rsidR="001A077E" w:rsidRPr="007F69C3" w:rsidRDefault="001A077E" w:rsidP="001A077E">
      <w:pPr>
        <w:pStyle w:val="titolo20"/>
        <w:rPr>
          <w:rFonts w:eastAsiaTheme="minorEastAsia"/>
          <w:color w:val="002060"/>
        </w:rPr>
      </w:pPr>
      <w:r w:rsidRPr="007F69C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BC498AF" w14:textId="77777777" w:rsidTr="003A0384">
        <w:tc>
          <w:tcPr>
            <w:tcW w:w="2200" w:type="dxa"/>
            <w:tcMar>
              <w:top w:w="20" w:type="dxa"/>
              <w:left w:w="20" w:type="dxa"/>
              <w:bottom w:w="20" w:type="dxa"/>
              <w:right w:w="20" w:type="dxa"/>
            </w:tcMar>
            <w:vAlign w:val="center"/>
            <w:hideMark/>
          </w:tcPr>
          <w:p w14:paraId="38904DA5" w14:textId="77777777" w:rsidR="001A077E" w:rsidRPr="007F69C3" w:rsidRDefault="001A077E" w:rsidP="003A0384">
            <w:pPr>
              <w:pStyle w:val="movimento"/>
              <w:rPr>
                <w:color w:val="002060"/>
              </w:rPr>
            </w:pPr>
            <w:r w:rsidRPr="007F69C3">
              <w:rPr>
                <w:color w:val="002060"/>
              </w:rPr>
              <w:t>BORDONI LUCA</w:t>
            </w:r>
          </w:p>
        </w:tc>
        <w:tc>
          <w:tcPr>
            <w:tcW w:w="2200" w:type="dxa"/>
            <w:tcMar>
              <w:top w:w="20" w:type="dxa"/>
              <w:left w:w="20" w:type="dxa"/>
              <w:bottom w:w="20" w:type="dxa"/>
              <w:right w:w="20" w:type="dxa"/>
            </w:tcMar>
            <w:vAlign w:val="center"/>
            <w:hideMark/>
          </w:tcPr>
          <w:p w14:paraId="12FF73C2" w14:textId="77777777" w:rsidR="001A077E" w:rsidRPr="007F69C3" w:rsidRDefault="001A077E" w:rsidP="003A0384">
            <w:pPr>
              <w:pStyle w:val="movimento2"/>
              <w:rPr>
                <w:color w:val="002060"/>
              </w:rPr>
            </w:pPr>
            <w:r w:rsidRPr="007F69C3">
              <w:rPr>
                <w:color w:val="002060"/>
              </w:rPr>
              <w:t xml:space="preserve">(ITALSERVICE C5) </w:t>
            </w:r>
          </w:p>
        </w:tc>
        <w:tc>
          <w:tcPr>
            <w:tcW w:w="800" w:type="dxa"/>
            <w:tcMar>
              <w:top w:w="20" w:type="dxa"/>
              <w:left w:w="20" w:type="dxa"/>
              <w:bottom w:w="20" w:type="dxa"/>
              <w:right w:w="20" w:type="dxa"/>
            </w:tcMar>
            <w:vAlign w:val="center"/>
            <w:hideMark/>
          </w:tcPr>
          <w:p w14:paraId="6D089185"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CC3966C" w14:textId="77777777" w:rsidR="001A077E" w:rsidRPr="007F69C3" w:rsidRDefault="001A077E" w:rsidP="003A0384">
            <w:pPr>
              <w:pStyle w:val="movimento"/>
              <w:rPr>
                <w:color w:val="002060"/>
              </w:rPr>
            </w:pPr>
            <w:r w:rsidRPr="007F69C3">
              <w:rPr>
                <w:color w:val="002060"/>
              </w:rPr>
              <w:t>SIGNORELLI EDOARDO</w:t>
            </w:r>
          </w:p>
        </w:tc>
        <w:tc>
          <w:tcPr>
            <w:tcW w:w="2200" w:type="dxa"/>
            <w:tcMar>
              <w:top w:w="20" w:type="dxa"/>
              <w:left w:w="20" w:type="dxa"/>
              <w:bottom w:w="20" w:type="dxa"/>
              <w:right w:w="20" w:type="dxa"/>
            </w:tcMar>
            <w:vAlign w:val="center"/>
            <w:hideMark/>
          </w:tcPr>
          <w:p w14:paraId="766E97DB" w14:textId="77777777" w:rsidR="001A077E" w:rsidRPr="007F69C3" w:rsidRDefault="001A077E" w:rsidP="003A0384">
            <w:pPr>
              <w:pStyle w:val="movimento2"/>
              <w:rPr>
                <w:color w:val="002060"/>
              </w:rPr>
            </w:pPr>
            <w:r w:rsidRPr="007F69C3">
              <w:rPr>
                <w:color w:val="002060"/>
              </w:rPr>
              <w:t xml:space="preserve">(ITALSERVICE C5) </w:t>
            </w:r>
          </w:p>
        </w:tc>
      </w:tr>
    </w:tbl>
    <w:p w14:paraId="10222940" w14:textId="77777777" w:rsidR="001A077E" w:rsidRPr="007F69C3" w:rsidRDefault="001A077E" w:rsidP="001A077E">
      <w:pPr>
        <w:pStyle w:val="titolo20"/>
        <w:rPr>
          <w:rFonts w:eastAsiaTheme="minorEastAsia"/>
          <w:color w:val="002060"/>
        </w:rPr>
      </w:pPr>
      <w:r w:rsidRPr="007F69C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58E3F2B" w14:textId="77777777" w:rsidTr="003A0384">
        <w:tc>
          <w:tcPr>
            <w:tcW w:w="2200" w:type="dxa"/>
            <w:tcMar>
              <w:top w:w="20" w:type="dxa"/>
              <w:left w:w="20" w:type="dxa"/>
              <w:bottom w:w="20" w:type="dxa"/>
              <w:right w:w="20" w:type="dxa"/>
            </w:tcMar>
            <w:vAlign w:val="center"/>
            <w:hideMark/>
          </w:tcPr>
          <w:p w14:paraId="09952E28" w14:textId="77777777" w:rsidR="001A077E" w:rsidRPr="007F69C3" w:rsidRDefault="001A077E" w:rsidP="003A0384">
            <w:pPr>
              <w:pStyle w:val="movimento"/>
              <w:rPr>
                <w:color w:val="002060"/>
              </w:rPr>
            </w:pPr>
            <w:r w:rsidRPr="007F69C3">
              <w:rPr>
                <w:color w:val="002060"/>
              </w:rPr>
              <w:t>DISCEPOLI DANIEL</w:t>
            </w:r>
          </w:p>
        </w:tc>
        <w:tc>
          <w:tcPr>
            <w:tcW w:w="2200" w:type="dxa"/>
            <w:tcMar>
              <w:top w:w="20" w:type="dxa"/>
              <w:left w:w="20" w:type="dxa"/>
              <w:bottom w:w="20" w:type="dxa"/>
              <w:right w:w="20" w:type="dxa"/>
            </w:tcMar>
            <w:vAlign w:val="center"/>
            <w:hideMark/>
          </w:tcPr>
          <w:p w14:paraId="3B1866F5" w14:textId="77777777" w:rsidR="001A077E" w:rsidRPr="007F69C3" w:rsidRDefault="001A077E" w:rsidP="003A0384">
            <w:pPr>
              <w:pStyle w:val="movimento2"/>
              <w:rPr>
                <w:color w:val="002060"/>
              </w:rPr>
            </w:pPr>
            <w:r w:rsidRPr="007F69C3">
              <w:rPr>
                <w:color w:val="002060"/>
              </w:rPr>
              <w:t xml:space="preserve">(CALCIO A 5 CORINALDO) </w:t>
            </w:r>
          </w:p>
        </w:tc>
        <w:tc>
          <w:tcPr>
            <w:tcW w:w="800" w:type="dxa"/>
            <w:tcMar>
              <w:top w:w="20" w:type="dxa"/>
              <w:left w:w="20" w:type="dxa"/>
              <w:bottom w:w="20" w:type="dxa"/>
              <w:right w:w="20" w:type="dxa"/>
            </w:tcMar>
            <w:vAlign w:val="center"/>
            <w:hideMark/>
          </w:tcPr>
          <w:p w14:paraId="3232A83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5C6BE5F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326270CD" w14:textId="77777777" w:rsidR="001A077E" w:rsidRPr="007F69C3" w:rsidRDefault="001A077E" w:rsidP="003A0384">
            <w:pPr>
              <w:pStyle w:val="movimento2"/>
              <w:rPr>
                <w:color w:val="002060"/>
              </w:rPr>
            </w:pPr>
            <w:r w:rsidRPr="007F69C3">
              <w:rPr>
                <w:color w:val="002060"/>
              </w:rPr>
              <w:t> </w:t>
            </w:r>
          </w:p>
        </w:tc>
      </w:tr>
    </w:tbl>
    <w:p w14:paraId="3D1A0E2B" w14:textId="77777777" w:rsidR="001A077E" w:rsidRPr="007F69C3" w:rsidRDefault="001A077E" w:rsidP="001A077E">
      <w:pPr>
        <w:pStyle w:val="titolo20"/>
        <w:rPr>
          <w:rFonts w:eastAsiaTheme="minorEastAsia"/>
          <w:color w:val="002060"/>
        </w:rPr>
      </w:pPr>
      <w:r w:rsidRPr="007F69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4AC65917" w14:textId="77777777" w:rsidTr="003A0384">
        <w:tc>
          <w:tcPr>
            <w:tcW w:w="2200" w:type="dxa"/>
            <w:tcMar>
              <w:top w:w="20" w:type="dxa"/>
              <w:left w:w="20" w:type="dxa"/>
              <w:bottom w:w="20" w:type="dxa"/>
              <w:right w:w="20" w:type="dxa"/>
            </w:tcMar>
            <w:vAlign w:val="center"/>
            <w:hideMark/>
          </w:tcPr>
          <w:p w14:paraId="2B9E4E48" w14:textId="77777777" w:rsidR="001A077E" w:rsidRPr="007F69C3" w:rsidRDefault="001A077E" w:rsidP="003A0384">
            <w:pPr>
              <w:pStyle w:val="movimento"/>
              <w:rPr>
                <w:color w:val="002060"/>
              </w:rPr>
            </w:pPr>
            <w:proofErr w:type="gramStart"/>
            <w:r w:rsidRPr="007F69C3">
              <w:rPr>
                <w:color w:val="002060"/>
              </w:rPr>
              <w:t>DELLA CHIARA</w:t>
            </w:r>
            <w:proofErr w:type="gramEnd"/>
            <w:r w:rsidRPr="007F69C3">
              <w:rPr>
                <w:color w:val="002060"/>
              </w:rPr>
              <w:t xml:space="preserve"> GIACOMO</w:t>
            </w:r>
          </w:p>
        </w:tc>
        <w:tc>
          <w:tcPr>
            <w:tcW w:w="2200" w:type="dxa"/>
            <w:tcMar>
              <w:top w:w="20" w:type="dxa"/>
              <w:left w:w="20" w:type="dxa"/>
              <w:bottom w:w="20" w:type="dxa"/>
              <w:right w:w="20" w:type="dxa"/>
            </w:tcMar>
            <w:vAlign w:val="center"/>
            <w:hideMark/>
          </w:tcPr>
          <w:p w14:paraId="732DDEA5" w14:textId="77777777" w:rsidR="001A077E" w:rsidRPr="007F69C3" w:rsidRDefault="001A077E" w:rsidP="003A0384">
            <w:pPr>
              <w:pStyle w:val="movimento2"/>
              <w:rPr>
                <w:color w:val="002060"/>
              </w:rPr>
            </w:pPr>
            <w:r w:rsidRPr="007F69C3">
              <w:rPr>
                <w:color w:val="002060"/>
              </w:rPr>
              <w:t xml:space="preserve">(ITALSERVICE C5) </w:t>
            </w:r>
          </w:p>
        </w:tc>
        <w:tc>
          <w:tcPr>
            <w:tcW w:w="800" w:type="dxa"/>
            <w:tcMar>
              <w:top w:w="20" w:type="dxa"/>
              <w:left w:w="20" w:type="dxa"/>
              <w:bottom w:w="20" w:type="dxa"/>
              <w:right w:w="20" w:type="dxa"/>
            </w:tcMar>
            <w:vAlign w:val="center"/>
            <w:hideMark/>
          </w:tcPr>
          <w:p w14:paraId="41C34C83"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7C5B1F11" w14:textId="77777777" w:rsidR="001A077E" w:rsidRPr="007F69C3" w:rsidRDefault="001A077E" w:rsidP="003A0384">
            <w:pPr>
              <w:pStyle w:val="movimento"/>
              <w:rPr>
                <w:color w:val="002060"/>
              </w:rPr>
            </w:pPr>
            <w:r w:rsidRPr="007F69C3">
              <w:rPr>
                <w:color w:val="002060"/>
              </w:rPr>
              <w:t>MANCINI MARCO</w:t>
            </w:r>
          </w:p>
        </w:tc>
        <w:tc>
          <w:tcPr>
            <w:tcW w:w="2200" w:type="dxa"/>
            <w:tcMar>
              <w:top w:w="20" w:type="dxa"/>
              <w:left w:w="20" w:type="dxa"/>
              <w:bottom w:w="20" w:type="dxa"/>
              <w:right w:w="20" w:type="dxa"/>
            </w:tcMar>
            <w:vAlign w:val="center"/>
            <w:hideMark/>
          </w:tcPr>
          <w:p w14:paraId="4EC3DB71" w14:textId="77777777" w:rsidR="001A077E" w:rsidRPr="007F69C3" w:rsidRDefault="001A077E" w:rsidP="003A0384">
            <w:pPr>
              <w:pStyle w:val="movimento2"/>
              <w:rPr>
                <w:color w:val="002060"/>
              </w:rPr>
            </w:pPr>
            <w:r w:rsidRPr="007F69C3">
              <w:rPr>
                <w:color w:val="002060"/>
              </w:rPr>
              <w:t xml:space="preserve">(ITALSERVICE C5 </w:t>
            </w:r>
            <w:proofErr w:type="spellStart"/>
            <w:proofErr w:type="gramStart"/>
            <w:r w:rsidRPr="007F69C3">
              <w:rPr>
                <w:color w:val="002060"/>
              </w:rPr>
              <w:t>sq.B</w:t>
            </w:r>
            <w:proofErr w:type="spellEnd"/>
            <w:proofErr w:type="gramEnd"/>
            <w:r w:rsidRPr="007F69C3">
              <w:rPr>
                <w:color w:val="002060"/>
              </w:rPr>
              <w:t xml:space="preserve">) </w:t>
            </w:r>
          </w:p>
        </w:tc>
      </w:tr>
    </w:tbl>
    <w:p w14:paraId="3654956F" w14:textId="77777777" w:rsidR="001A077E" w:rsidRDefault="001A077E" w:rsidP="001A077E">
      <w:pPr>
        <w:pStyle w:val="breakline"/>
        <w:rPr>
          <w:color w:val="002060"/>
        </w:rPr>
      </w:pPr>
    </w:p>
    <w:p w14:paraId="65F58123"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1668164D"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322C41BE" w14:textId="77777777" w:rsidR="001A077E" w:rsidRPr="007F69C3" w:rsidRDefault="001A077E" w:rsidP="001A077E">
      <w:pPr>
        <w:pStyle w:val="breakline"/>
        <w:rPr>
          <w:rFonts w:eastAsiaTheme="minorEastAsia"/>
          <w:color w:val="002060"/>
        </w:rPr>
      </w:pPr>
    </w:p>
    <w:p w14:paraId="66E2F195" w14:textId="77777777" w:rsidR="001A077E" w:rsidRPr="007F69C3" w:rsidRDefault="001A077E" w:rsidP="001A077E">
      <w:pPr>
        <w:pStyle w:val="titoloprinc0"/>
        <w:rPr>
          <w:color w:val="002060"/>
        </w:rPr>
      </w:pPr>
      <w:r w:rsidRPr="007F69C3">
        <w:rPr>
          <w:color w:val="002060"/>
        </w:rPr>
        <w:t>CLASSIFICA</w:t>
      </w:r>
    </w:p>
    <w:p w14:paraId="2B5ADFFC" w14:textId="77777777" w:rsidR="001A077E" w:rsidRPr="007F69C3" w:rsidRDefault="001A077E" w:rsidP="001A077E">
      <w:pPr>
        <w:pStyle w:val="breakline"/>
        <w:rPr>
          <w:color w:val="002060"/>
        </w:rPr>
      </w:pPr>
    </w:p>
    <w:p w14:paraId="584F8DE1" w14:textId="77777777" w:rsidR="001A077E" w:rsidRPr="007F69C3" w:rsidRDefault="001A077E" w:rsidP="001A077E">
      <w:pPr>
        <w:pStyle w:val="breakline"/>
        <w:rPr>
          <w:color w:val="002060"/>
        </w:rPr>
      </w:pPr>
    </w:p>
    <w:p w14:paraId="7F02C794" w14:textId="77777777" w:rsidR="001A077E" w:rsidRPr="007F69C3" w:rsidRDefault="001A077E" w:rsidP="001A077E">
      <w:pPr>
        <w:pStyle w:val="sottotitolocampionato10"/>
        <w:rPr>
          <w:color w:val="002060"/>
        </w:rPr>
      </w:pPr>
      <w:r w:rsidRPr="007F69C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1802EC5F"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F669D"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05399"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4081F"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86AB3"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21BE8"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58D0A"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098EA"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73282"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97579"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C9167" w14:textId="77777777" w:rsidR="001A077E" w:rsidRPr="007F69C3" w:rsidRDefault="001A077E" w:rsidP="003A0384">
            <w:pPr>
              <w:pStyle w:val="headertabella0"/>
              <w:rPr>
                <w:color w:val="002060"/>
              </w:rPr>
            </w:pPr>
            <w:r w:rsidRPr="007F69C3">
              <w:rPr>
                <w:color w:val="002060"/>
              </w:rPr>
              <w:t>PE</w:t>
            </w:r>
          </w:p>
        </w:tc>
      </w:tr>
      <w:tr w:rsidR="001A077E" w:rsidRPr="007F69C3" w14:paraId="22D1535F"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2A4B8" w14:textId="77777777" w:rsidR="001A077E" w:rsidRPr="007F69C3" w:rsidRDefault="001A077E" w:rsidP="003A0384">
            <w:pPr>
              <w:pStyle w:val="rowtabella0"/>
              <w:rPr>
                <w:color w:val="002060"/>
              </w:rPr>
            </w:pPr>
            <w:r w:rsidRPr="007F69C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0721"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401F"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DBE0"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E889"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802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FEDD" w14:textId="77777777" w:rsidR="001A077E" w:rsidRPr="007F69C3" w:rsidRDefault="001A077E" w:rsidP="003A0384">
            <w:pPr>
              <w:pStyle w:val="rowtabella0"/>
              <w:jc w:val="center"/>
              <w:rPr>
                <w:color w:val="002060"/>
              </w:rPr>
            </w:pPr>
            <w:r w:rsidRPr="007F69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26E6"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0B64"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B9E4" w14:textId="77777777" w:rsidR="001A077E" w:rsidRPr="007F69C3" w:rsidRDefault="001A077E" w:rsidP="003A0384">
            <w:pPr>
              <w:pStyle w:val="rowtabella0"/>
              <w:jc w:val="center"/>
              <w:rPr>
                <w:color w:val="002060"/>
              </w:rPr>
            </w:pPr>
            <w:r w:rsidRPr="007F69C3">
              <w:rPr>
                <w:color w:val="002060"/>
              </w:rPr>
              <w:t>0</w:t>
            </w:r>
          </w:p>
        </w:tc>
      </w:tr>
      <w:tr w:rsidR="001A077E" w:rsidRPr="007F69C3" w14:paraId="7ED13EA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81A95" w14:textId="77777777" w:rsidR="001A077E" w:rsidRPr="007F69C3" w:rsidRDefault="001A077E" w:rsidP="003A0384">
            <w:pPr>
              <w:pStyle w:val="rowtabella0"/>
              <w:rPr>
                <w:color w:val="002060"/>
              </w:rPr>
            </w:pPr>
            <w:r w:rsidRPr="007F69C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B360"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3D45"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6046"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3FF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94B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DE85" w14:textId="77777777" w:rsidR="001A077E" w:rsidRPr="007F69C3" w:rsidRDefault="001A077E" w:rsidP="003A0384">
            <w:pPr>
              <w:pStyle w:val="rowtabella0"/>
              <w:jc w:val="center"/>
              <w:rPr>
                <w:color w:val="002060"/>
              </w:rPr>
            </w:pPr>
            <w:r w:rsidRPr="007F69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4F35"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9B9D"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BD71" w14:textId="77777777" w:rsidR="001A077E" w:rsidRPr="007F69C3" w:rsidRDefault="001A077E" w:rsidP="003A0384">
            <w:pPr>
              <w:pStyle w:val="rowtabella0"/>
              <w:jc w:val="center"/>
              <w:rPr>
                <w:color w:val="002060"/>
              </w:rPr>
            </w:pPr>
            <w:r w:rsidRPr="007F69C3">
              <w:rPr>
                <w:color w:val="002060"/>
              </w:rPr>
              <w:t>0</w:t>
            </w:r>
          </w:p>
        </w:tc>
      </w:tr>
      <w:tr w:rsidR="001A077E" w:rsidRPr="007F69C3" w14:paraId="7EF9007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CE1F6" w14:textId="77777777" w:rsidR="001A077E" w:rsidRPr="007F69C3" w:rsidRDefault="001A077E" w:rsidP="003A0384">
            <w:pPr>
              <w:pStyle w:val="rowtabella0"/>
              <w:rPr>
                <w:color w:val="002060"/>
              </w:rPr>
            </w:pPr>
            <w:r w:rsidRPr="007F69C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55FD3"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0A1B"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693B"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B17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AC9A"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5F98" w14:textId="77777777" w:rsidR="001A077E" w:rsidRPr="007F69C3" w:rsidRDefault="001A077E" w:rsidP="003A0384">
            <w:pPr>
              <w:pStyle w:val="rowtabella0"/>
              <w:jc w:val="center"/>
              <w:rPr>
                <w:color w:val="002060"/>
              </w:rPr>
            </w:pPr>
            <w:r w:rsidRPr="007F69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2747"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BF8F"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B906" w14:textId="77777777" w:rsidR="001A077E" w:rsidRPr="007F69C3" w:rsidRDefault="001A077E" w:rsidP="003A0384">
            <w:pPr>
              <w:pStyle w:val="rowtabella0"/>
              <w:jc w:val="center"/>
              <w:rPr>
                <w:color w:val="002060"/>
              </w:rPr>
            </w:pPr>
            <w:r w:rsidRPr="007F69C3">
              <w:rPr>
                <w:color w:val="002060"/>
              </w:rPr>
              <w:t>0</w:t>
            </w:r>
          </w:p>
        </w:tc>
      </w:tr>
      <w:tr w:rsidR="001A077E" w:rsidRPr="007F69C3" w14:paraId="75D85F0A"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45EB4" w14:textId="77777777" w:rsidR="001A077E" w:rsidRPr="007F69C3" w:rsidRDefault="001A077E" w:rsidP="003A0384">
            <w:pPr>
              <w:pStyle w:val="rowtabella0"/>
              <w:rPr>
                <w:color w:val="002060"/>
              </w:rPr>
            </w:pPr>
            <w:r w:rsidRPr="007F69C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E826"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BB97"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7C20"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C39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94AE"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B7B7"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E5E3"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F96D"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9AC6" w14:textId="77777777" w:rsidR="001A077E" w:rsidRPr="007F69C3" w:rsidRDefault="001A077E" w:rsidP="003A0384">
            <w:pPr>
              <w:pStyle w:val="rowtabella0"/>
              <w:jc w:val="center"/>
              <w:rPr>
                <w:color w:val="002060"/>
              </w:rPr>
            </w:pPr>
            <w:r w:rsidRPr="007F69C3">
              <w:rPr>
                <w:color w:val="002060"/>
              </w:rPr>
              <w:t>0</w:t>
            </w:r>
          </w:p>
        </w:tc>
      </w:tr>
      <w:tr w:rsidR="001A077E" w:rsidRPr="007F69C3" w14:paraId="7829B30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2FCEB" w14:textId="77777777" w:rsidR="001A077E" w:rsidRPr="007F69C3" w:rsidRDefault="001A077E" w:rsidP="003A0384">
            <w:pPr>
              <w:pStyle w:val="rowtabella0"/>
              <w:rPr>
                <w:color w:val="002060"/>
              </w:rPr>
            </w:pPr>
            <w:r w:rsidRPr="007F69C3">
              <w:rPr>
                <w:color w:val="002060"/>
              </w:rPr>
              <w:lastRenderedPageBreak/>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87A2"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1788"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B9C3"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4356"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F763"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4CD5" w14:textId="77777777" w:rsidR="001A077E" w:rsidRPr="007F69C3" w:rsidRDefault="001A077E" w:rsidP="003A0384">
            <w:pPr>
              <w:pStyle w:val="rowtabella0"/>
              <w:jc w:val="center"/>
              <w:rPr>
                <w:color w:val="002060"/>
              </w:rPr>
            </w:pPr>
            <w:r w:rsidRPr="007F69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663D"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0A80"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B042" w14:textId="77777777" w:rsidR="001A077E" w:rsidRPr="007F69C3" w:rsidRDefault="001A077E" w:rsidP="003A0384">
            <w:pPr>
              <w:pStyle w:val="rowtabella0"/>
              <w:jc w:val="center"/>
              <w:rPr>
                <w:color w:val="002060"/>
              </w:rPr>
            </w:pPr>
            <w:r w:rsidRPr="007F69C3">
              <w:rPr>
                <w:color w:val="002060"/>
              </w:rPr>
              <w:t>0</w:t>
            </w:r>
          </w:p>
        </w:tc>
      </w:tr>
      <w:tr w:rsidR="001A077E" w:rsidRPr="007F69C3" w14:paraId="7AF6EEBB"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C7338B" w14:textId="77777777" w:rsidR="001A077E" w:rsidRPr="007F69C3" w:rsidRDefault="001A077E" w:rsidP="003A0384">
            <w:pPr>
              <w:pStyle w:val="rowtabella0"/>
              <w:rPr>
                <w:color w:val="002060"/>
              </w:rPr>
            </w:pPr>
            <w:r w:rsidRPr="007F69C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4751"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9D6F4"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110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10D6"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ACAC"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0E8A"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859E"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F529" w14:textId="77777777" w:rsidR="001A077E" w:rsidRPr="007F69C3" w:rsidRDefault="001A077E" w:rsidP="003A0384">
            <w:pPr>
              <w:pStyle w:val="rowtabella0"/>
              <w:jc w:val="center"/>
              <w:rPr>
                <w:color w:val="002060"/>
              </w:rPr>
            </w:pPr>
            <w:r w:rsidRPr="007F69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0A4C" w14:textId="77777777" w:rsidR="001A077E" w:rsidRPr="007F69C3" w:rsidRDefault="001A077E" w:rsidP="003A0384">
            <w:pPr>
              <w:pStyle w:val="rowtabella0"/>
              <w:jc w:val="center"/>
              <w:rPr>
                <w:color w:val="002060"/>
              </w:rPr>
            </w:pPr>
            <w:r w:rsidRPr="007F69C3">
              <w:rPr>
                <w:color w:val="002060"/>
              </w:rPr>
              <w:t>0</w:t>
            </w:r>
          </w:p>
        </w:tc>
      </w:tr>
    </w:tbl>
    <w:p w14:paraId="6E317610" w14:textId="77777777" w:rsidR="001A077E" w:rsidRPr="007F69C3" w:rsidRDefault="001A077E" w:rsidP="001A077E">
      <w:pPr>
        <w:pStyle w:val="breakline"/>
        <w:rPr>
          <w:rFonts w:eastAsiaTheme="minorEastAsia"/>
          <w:color w:val="002060"/>
        </w:rPr>
      </w:pPr>
    </w:p>
    <w:p w14:paraId="7A8B4702" w14:textId="77777777" w:rsidR="001A077E" w:rsidRPr="007F69C3" w:rsidRDefault="001A077E" w:rsidP="001A077E">
      <w:pPr>
        <w:pStyle w:val="breakline"/>
        <w:rPr>
          <w:color w:val="002060"/>
        </w:rPr>
      </w:pPr>
    </w:p>
    <w:p w14:paraId="4C301A07" w14:textId="77777777" w:rsidR="001A077E" w:rsidRPr="007F69C3" w:rsidRDefault="001A077E" w:rsidP="001A077E">
      <w:pPr>
        <w:pStyle w:val="sottotitolocampionato10"/>
        <w:rPr>
          <w:color w:val="002060"/>
        </w:rPr>
      </w:pPr>
      <w:r w:rsidRPr="007F69C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0A5B1C3D"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35396"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A818D"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8D2F8"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23848"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5E0DF"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0A621"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1EEAB"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DF62F"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A174E"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CE7F3" w14:textId="77777777" w:rsidR="001A077E" w:rsidRPr="007F69C3" w:rsidRDefault="001A077E" w:rsidP="003A0384">
            <w:pPr>
              <w:pStyle w:val="headertabella0"/>
              <w:rPr>
                <w:color w:val="002060"/>
              </w:rPr>
            </w:pPr>
            <w:r w:rsidRPr="007F69C3">
              <w:rPr>
                <w:color w:val="002060"/>
              </w:rPr>
              <w:t>PE</w:t>
            </w:r>
          </w:p>
        </w:tc>
      </w:tr>
      <w:tr w:rsidR="001A077E" w:rsidRPr="007F69C3" w14:paraId="5663F865"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70429" w14:textId="77777777" w:rsidR="001A077E" w:rsidRPr="007F69C3" w:rsidRDefault="001A077E" w:rsidP="003A0384">
            <w:pPr>
              <w:pStyle w:val="rowtabella0"/>
              <w:rPr>
                <w:color w:val="002060"/>
                <w:lang w:val="es-ES"/>
              </w:rPr>
            </w:pPr>
            <w:r w:rsidRPr="007F69C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774FA"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A417"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D735"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BF5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DB4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1FB5"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4D86"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07AB"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D381" w14:textId="77777777" w:rsidR="001A077E" w:rsidRPr="007F69C3" w:rsidRDefault="001A077E" w:rsidP="003A0384">
            <w:pPr>
              <w:pStyle w:val="rowtabella0"/>
              <w:jc w:val="center"/>
              <w:rPr>
                <w:color w:val="002060"/>
              </w:rPr>
            </w:pPr>
            <w:r w:rsidRPr="007F69C3">
              <w:rPr>
                <w:color w:val="002060"/>
              </w:rPr>
              <w:t>0</w:t>
            </w:r>
          </w:p>
        </w:tc>
      </w:tr>
      <w:tr w:rsidR="001A077E" w:rsidRPr="007F69C3" w14:paraId="6B4BA442"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D102F" w14:textId="77777777" w:rsidR="001A077E" w:rsidRPr="007F69C3" w:rsidRDefault="001A077E" w:rsidP="003A0384">
            <w:pPr>
              <w:pStyle w:val="rowtabella0"/>
              <w:rPr>
                <w:color w:val="002060"/>
              </w:rPr>
            </w:pPr>
            <w:r w:rsidRPr="007F69C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BE94"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160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B67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FE5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AE56"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0092" w14:textId="77777777" w:rsidR="001A077E" w:rsidRPr="007F69C3" w:rsidRDefault="001A077E" w:rsidP="003A0384">
            <w:pPr>
              <w:pStyle w:val="rowtabella0"/>
              <w:jc w:val="center"/>
              <w:rPr>
                <w:color w:val="002060"/>
              </w:rPr>
            </w:pPr>
            <w:r w:rsidRPr="007F69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A706"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35DAF"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C783" w14:textId="77777777" w:rsidR="001A077E" w:rsidRPr="007F69C3" w:rsidRDefault="001A077E" w:rsidP="003A0384">
            <w:pPr>
              <w:pStyle w:val="rowtabella0"/>
              <w:jc w:val="center"/>
              <w:rPr>
                <w:color w:val="002060"/>
              </w:rPr>
            </w:pPr>
            <w:r w:rsidRPr="007F69C3">
              <w:rPr>
                <w:color w:val="002060"/>
              </w:rPr>
              <w:t>0</w:t>
            </w:r>
          </w:p>
        </w:tc>
      </w:tr>
      <w:tr w:rsidR="001A077E" w:rsidRPr="007F69C3" w14:paraId="095F4BA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9769B" w14:textId="77777777" w:rsidR="001A077E" w:rsidRPr="007F69C3" w:rsidRDefault="001A077E" w:rsidP="003A0384">
            <w:pPr>
              <w:pStyle w:val="rowtabella0"/>
              <w:rPr>
                <w:color w:val="002060"/>
              </w:rPr>
            </w:pPr>
            <w:r w:rsidRPr="007F69C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F140"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EEF07"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C406"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E3F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112A"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5133"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DC4E" w14:textId="77777777" w:rsidR="001A077E" w:rsidRPr="007F69C3" w:rsidRDefault="001A077E" w:rsidP="003A0384">
            <w:pPr>
              <w:pStyle w:val="rowtabella0"/>
              <w:jc w:val="center"/>
              <w:rPr>
                <w:color w:val="002060"/>
              </w:rPr>
            </w:pPr>
            <w:r w:rsidRPr="007F69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80D1"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9BA7" w14:textId="77777777" w:rsidR="001A077E" w:rsidRPr="007F69C3" w:rsidRDefault="001A077E" w:rsidP="003A0384">
            <w:pPr>
              <w:pStyle w:val="rowtabella0"/>
              <w:jc w:val="center"/>
              <w:rPr>
                <w:color w:val="002060"/>
              </w:rPr>
            </w:pPr>
            <w:r w:rsidRPr="007F69C3">
              <w:rPr>
                <w:color w:val="002060"/>
              </w:rPr>
              <w:t>0</w:t>
            </w:r>
          </w:p>
        </w:tc>
      </w:tr>
      <w:tr w:rsidR="001A077E" w:rsidRPr="007F69C3" w14:paraId="2FFDB6CB"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72F46" w14:textId="77777777" w:rsidR="001A077E" w:rsidRPr="007F69C3" w:rsidRDefault="001A077E" w:rsidP="003A0384">
            <w:pPr>
              <w:pStyle w:val="rowtabella0"/>
              <w:rPr>
                <w:color w:val="002060"/>
              </w:rPr>
            </w:pPr>
            <w:r w:rsidRPr="007F69C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5AD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8560"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B893"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AD4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65E2"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960C"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2972"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C126"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9443" w14:textId="77777777" w:rsidR="001A077E" w:rsidRPr="007F69C3" w:rsidRDefault="001A077E" w:rsidP="003A0384">
            <w:pPr>
              <w:pStyle w:val="rowtabella0"/>
              <w:jc w:val="center"/>
              <w:rPr>
                <w:color w:val="002060"/>
              </w:rPr>
            </w:pPr>
            <w:r w:rsidRPr="007F69C3">
              <w:rPr>
                <w:color w:val="002060"/>
              </w:rPr>
              <w:t>0</w:t>
            </w:r>
          </w:p>
        </w:tc>
      </w:tr>
      <w:tr w:rsidR="001A077E" w:rsidRPr="007F69C3" w14:paraId="37450EE1"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A4551" w14:textId="77777777" w:rsidR="001A077E" w:rsidRPr="007F69C3" w:rsidRDefault="001A077E" w:rsidP="003A0384">
            <w:pPr>
              <w:pStyle w:val="rowtabella0"/>
              <w:rPr>
                <w:color w:val="002060"/>
              </w:rPr>
            </w:pPr>
            <w:proofErr w:type="spellStart"/>
            <w:proofErr w:type="gramStart"/>
            <w:r w:rsidRPr="007F69C3">
              <w:rPr>
                <w:color w:val="002060"/>
              </w:rPr>
              <w:t>sq.B</w:t>
            </w:r>
            <w:proofErr w:type="spellEnd"/>
            <w:proofErr w:type="gramEnd"/>
            <w:r w:rsidRPr="007F69C3">
              <w:rPr>
                <w:color w:val="002060"/>
              </w:rPr>
              <w:t xml:space="preserve"> ITALSERVICE C5 </w:t>
            </w:r>
            <w:proofErr w:type="spellStart"/>
            <w:r w:rsidRPr="007F69C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F76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5FD2"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CB9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1516"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B8A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637F"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BDC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4F7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54DA" w14:textId="77777777" w:rsidR="001A077E" w:rsidRPr="007F69C3" w:rsidRDefault="001A077E" w:rsidP="003A0384">
            <w:pPr>
              <w:pStyle w:val="rowtabella0"/>
              <w:jc w:val="center"/>
              <w:rPr>
                <w:color w:val="002060"/>
              </w:rPr>
            </w:pPr>
            <w:r w:rsidRPr="007F69C3">
              <w:rPr>
                <w:color w:val="002060"/>
              </w:rPr>
              <w:t>0</w:t>
            </w:r>
          </w:p>
        </w:tc>
      </w:tr>
    </w:tbl>
    <w:p w14:paraId="6F58A5DA" w14:textId="77777777" w:rsidR="001A077E" w:rsidRPr="007F69C3" w:rsidRDefault="001A077E" w:rsidP="001A077E">
      <w:pPr>
        <w:pStyle w:val="breakline"/>
        <w:rPr>
          <w:rFonts w:eastAsiaTheme="minorEastAsia"/>
          <w:color w:val="002060"/>
        </w:rPr>
      </w:pPr>
    </w:p>
    <w:p w14:paraId="36DF8D6A" w14:textId="77777777" w:rsidR="001A077E" w:rsidRPr="007F69C3" w:rsidRDefault="001A077E" w:rsidP="001A077E">
      <w:pPr>
        <w:pStyle w:val="breakline"/>
        <w:rPr>
          <w:color w:val="002060"/>
        </w:rPr>
      </w:pPr>
    </w:p>
    <w:p w14:paraId="3940E0AB" w14:textId="77777777" w:rsidR="001A077E" w:rsidRPr="007F69C3" w:rsidRDefault="001A077E" w:rsidP="001A077E">
      <w:pPr>
        <w:pStyle w:val="sottotitolocampionato10"/>
        <w:rPr>
          <w:color w:val="002060"/>
        </w:rPr>
      </w:pPr>
      <w:r w:rsidRPr="007F69C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77BFA8A5"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7CCB4"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4BAEF"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41661"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B3985"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A5238"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1234F"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455EF"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16933"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D85EB"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771A6" w14:textId="77777777" w:rsidR="001A077E" w:rsidRPr="007F69C3" w:rsidRDefault="001A077E" w:rsidP="003A0384">
            <w:pPr>
              <w:pStyle w:val="headertabella0"/>
              <w:rPr>
                <w:color w:val="002060"/>
              </w:rPr>
            </w:pPr>
            <w:r w:rsidRPr="007F69C3">
              <w:rPr>
                <w:color w:val="002060"/>
              </w:rPr>
              <w:t>PE</w:t>
            </w:r>
          </w:p>
        </w:tc>
      </w:tr>
      <w:tr w:rsidR="001A077E" w:rsidRPr="007F69C3" w14:paraId="58FB28E4"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B5BCC1" w14:textId="77777777" w:rsidR="001A077E" w:rsidRPr="007F69C3" w:rsidRDefault="001A077E" w:rsidP="003A0384">
            <w:pPr>
              <w:pStyle w:val="rowtabella0"/>
              <w:rPr>
                <w:color w:val="002060"/>
              </w:rPr>
            </w:pPr>
            <w:r w:rsidRPr="007F69C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E07F"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64AB"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C9C3"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2F4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B72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E60D"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51E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A6FD"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FC9E" w14:textId="77777777" w:rsidR="001A077E" w:rsidRPr="007F69C3" w:rsidRDefault="001A077E" w:rsidP="003A0384">
            <w:pPr>
              <w:pStyle w:val="rowtabella0"/>
              <w:jc w:val="center"/>
              <w:rPr>
                <w:color w:val="002060"/>
              </w:rPr>
            </w:pPr>
            <w:r w:rsidRPr="007F69C3">
              <w:rPr>
                <w:color w:val="002060"/>
              </w:rPr>
              <w:t>0</w:t>
            </w:r>
          </w:p>
        </w:tc>
      </w:tr>
      <w:tr w:rsidR="001A077E" w:rsidRPr="007F69C3" w14:paraId="5ECB0D9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C9775" w14:textId="77777777" w:rsidR="001A077E" w:rsidRPr="007F69C3" w:rsidRDefault="001A077E" w:rsidP="003A0384">
            <w:pPr>
              <w:pStyle w:val="rowtabella0"/>
              <w:rPr>
                <w:color w:val="002060"/>
              </w:rPr>
            </w:pPr>
            <w:r w:rsidRPr="007F69C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3B2C"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CE65"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B02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1870"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65D7"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CB56"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811A" w14:textId="77777777" w:rsidR="001A077E" w:rsidRPr="007F69C3" w:rsidRDefault="001A077E" w:rsidP="003A0384">
            <w:pPr>
              <w:pStyle w:val="rowtabella0"/>
              <w:jc w:val="center"/>
              <w:rPr>
                <w:color w:val="002060"/>
              </w:rPr>
            </w:pPr>
            <w:r w:rsidRPr="007F69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9AA2"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3108" w14:textId="77777777" w:rsidR="001A077E" w:rsidRPr="007F69C3" w:rsidRDefault="001A077E" w:rsidP="003A0384">
            <w:pPr>
              <w:pStyle w:val="rowtabella0"/>
              <w:jc w:val="center"/>
              <w:rPr>
                <w:color w:val="002060"/>
              </w:rPr>
            </w:pPr>
            <w:r w:rsidRPr="007F69C3">
              <w:rPr>
                <w:color w:val="002060"/>
              </w:rPr>
              <w:t>0</w:t>
            </w:r>
          </w:p>
        </w:tc>
      </w:tr>
      <w:tr w:rsidR="001A077E" w:rsidRPr="007F69C3" w14:paraId="4247B183"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56CA4" w14:textId="77777777" w:rsidR="001A077E" w:rsidRPr="007F69C3" w:rsidRDefault="001A077E" w:rsidP="003A0384">
            <w:pPr>
              <w:pStyle w:val="rowtabella0"/>
              <w:rPr>
                <w:color w:val="002060"/>
              </w:rPr>
            </w:pPr>
            <w:r w:rsidRPr="007F69C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5A30C"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EA88"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682F"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817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29B1"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2A05"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B691"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ADB9"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4BE7" w14:textId="77777777" w:rsidR="001A077E" w:rsidRPr="007F69C3" w:rsidRDefault="001A077E" w:rsidP="003A0384">
            <w:pPr>
              <w:pStyle w:val="rowtabella0"/>
              <w:jc w:val="center"/>
              <w:rPr>
                <w:color w:val="002060"/>
              </w:rPr>
            </w:pPr>
            <w:r w:rsidRPr="007F69C3">
              <w:rPr>
                <w:color w:val="002060"/>
              </w:rPr>
              <w:t>0</w:t>
            </w:r>
          </w:p>
        </w:tc>
      </w:tr>
      <w:tr w:rsidR="001A077E" w:rsidRPr="007F69C3" w14:paraId="605F92DF"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1CB33" w14:textId="77777777" w:rsidR="001A077E" w:rsidRPr="007F69C3" w:rsidRDefault="001A077E" w:rsidP="003A0384">
            <w:pPr>
              <w:pStyle w:val="rowtabella0"/>
              <w:rPr>
                <w:color w:val="002060"/>
              </w:rPr>
            </w:pPr>
            <w:r w:rsidRPr="007F69C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50D9"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6F31"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AD41"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533C"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D640"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2A98"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DECB" w14:textId="77777777" w:rsidR="001A077E" w:rsidRPr="007F69C3" w:rsidRDefault="001A077E" w:rsidP="003A0384">
            <w:pPr>
              <w:pStyle w:val="rowtabella0"/>
              <w:jc w:val="center"/>
              <w:rPr>
                <w:color w:val="002060"/>
              </w:rPr>
            </w:pPr>
            <w:r w:rsidRPr="007F69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AF7D" w14:textId="77777777" w:rsidR="001A077E" w:rsidRPr="007F69C3" w:rsidRDefault="001A077E" w:rsidP="003A0384">
            <w:pPr>
              <w:pStyle w:val="rowtabella0"/>
              <w:jc w:val="center"/>
              <w:rPr>
                <w:color w:val="002060"/>
              </w:rPr>
            </w:pPr>
            <w:r w:rsidRPr="007F69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52E2" w14:textId="77777777" w:rsidR="001A077E" w:rsidRPr="007F69C3" w:rsidRDefault="001A077E" w:rsidP="003A0384">
            <w:pPr>
              <w:pStyle w:val="rowtabella0"/>
              <w:jc w:val="center"/>
              <w:rPr>
                <w:color w:val="002060"/>
              </w:rPr>
            </w:pPr>
            <w:r w:rsidRPr="007F69C3">
              <w:rPr>
                <w:color w:val="002060"/>
              </w:rPr>
              <w:t>0</w:t>
            </w:r>
          </w:p>
        </w:tc>
      </w:tr>
      <w:tr w:rsidR="001A077E" w:rsidRPr="007F69C3" w14:paraId="66FAB7E2"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26EFF" w14:textId="77777777" w:rsidR="001A077E" w:rsidRPr="007F69C3" w:rsidRDefault="001A077E" w:rsidP="003A0384">
            <w:pPr>
              <w:pStyle w:val="rowtabella0"/>
              <w:rPr>
                <w:color w:val="002060"/>
              </w:rPr>
            </w:pPr>
            <w:proofErr w:type="spellStart"/>
            <w:proofErr w:type="gramStart"/>
            <w:r w:rsidRPr="007F69C3">
              <w:rPr>
                <w:color w:val="002060"/>
              </w:rPr>
              <w:t>sq.B</w:t>
            </w:r>
            <w:proofErr w:type="spellEnd"/>
            <w:proofErr w:type="gramEnd"/>
            <w:r w:rsidRPr="007F69C3">
              <w:rPr>
                <w:color w:val="002060"/>
              </w:rPr>
              <w:t xml:space="preserve"> AMICI DEL </w:t>
            </w:r>
            <w:proofErr w:type="spellStart"/>
            <w:r w:rsidRPr="007F69C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FB6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DB22"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7CD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4DFA"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2BB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DDCD"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B34C"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62CB"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ED13" w14:textId="77777777" w:rsidR="001A077E" w:rsidRPr="007F69C3" w:rsidRDefault="001A077E" w:rsidP="003A0384">
            <w:pPr>
              <w:pStyle w:val="rowtabella0"/>
              <w:jc w:val="center"/>
              <w:rPr>
                <w:color w:val="002060"/>
              </w:rPr>
            </w:pPr>
            <w:r w:rsidRPr="007F69C3">
              <w:rPr>
                <w:color w:val="002060"/>
              </w:rPr>
              <w:t>0</w:t>
            </w:r>
          </w:p>
        </w:tc>
      </w:tr>
    </w:tbl>
    <w:p w14:paraId="3B6D4BF8" w14:textId="77777777" w:rsidR="001A077E" w:rsidRPr="007F69C3" w:rsidRDefault="001A077E" w:rsidP="001A077E">
      <w:pPr>
        <w:pStyle w:val="breakline"/>
        <w:rPr>
          <w:rFonts w:eastAsiaTheme="minorEastAsia"/>
          <w:color w:val="002060"/>
        </w:rPr>
      </w:pPr>
    </w:p>
    <w:p w14:paraId="6B082E07" w14:textId="77777777" w:rsidR="001A077E" w:rsidRPr="007F69C3" w:rsidRDefault="001A077E" w:rsidP="001A077E">
      <w:pPr>
        <w:pStyle w:val="breakline"/>
        <w:rPr>
          <w:color w:val="002060"/>
        </w:rPr>
      </w:pPr>
    </w:p>
    <w:p w14:paraId="33DAA094" w14:textId="77777777" w:rsidR="001A077E" w:rsidRPr="007F69C3" w:rsidRDefault="001A077E" w:rsidP="001A077E">
      <w:pPr>
        <w:pStyle w:val="sottotitolocampionato10"/>
        <w:rPr>
          <w:color w:val="002060"/>
        </w:rPr>
      </w:pPr>
      <w:r w:rsidRPr="007F69C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77E" w:rsidRPr="007F69C3" w14:paraId="5AF96506" w14:textId="77777777" w:rsidTr="003A03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261B" w14:textId="77777777" w:rsidR="001A077E" w:rsidRPr="007F69C3" w:rsidRDefault="001A077E" w:rsidP="003A0384">
            <w:pPr>
              <w:pStyle w:val="headertabella0"/>
              <w:rPr>
                <w:color w:val="002060"/>
              </w:rPr>
            </w:pPr>
            <w:r w:rsidRPr="007F69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5B992" w14:textId="77777777" w:rsidR="001A077E" w:rsidRPr="007F69C3" w:rsidRDefault="001A077E" w:rsidP="003A0384">
            <w:pPr>
              <w:pStyle w:val="headertabella0"/>
              <w:rPr>
                <w:color w:val="002060"/>
              </w:rPr>
            </w:pPr>
            <w:r w:rsidRPr="007F69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CCEC2" w14:textId="77777777" w:rsidR="001A077E" w:rsidRPr="007F69C3" w:rsidRDefault="001A077E" w:rsidP="003A0384">
            <w:pPr>
              <w:pStyle w:val="headertabella0"/>
              <w:rPr>
                <w:color w:val="002060"/>
              </w:rPr>
            </w:pPr>
            <w:r w:rsidRPr="007F69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D592" w14:textId="77777777" w:rsidR="001A077E" w:rsidRPr="007F69C3" w:rsidRDefault="001A077E" w:rsidP="003A0384">
            <w:pPr>
              <w:pStyle w:val="headertabella0"/>
              <w:rPr>
                <w:color w:val="002060"/>
              </w:rPr>
            </w:pPr>
            <w:r w:rsidRPr="007F69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22DDC" w14:textId="77777777" w:rsidR="001A077E" w:rsidRPr="007F69C3" w:rsidRDefault="001A077E" w:rsidP="003A0384">
            <w:pPr>
              <w:pStyle w:val="headertabella0"/>
              <w:rPr>
                <w:color w:val="002060"/>
              </w:rPr>
            </w:pPr>
            <w:r w:rsidRPr="007F69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6395F" w14:textId="77777777" w:rsidR="001A077E" w:rsidRPr="007F69C3" w:rsidRDefault="001A077E" w:rsidP="003A0384">
            <w:pPr>
              <w:pStyle w:val="headertabella0"/>
              <w:rPr>
                <w:color w:val="002060"/>
              </w:rPr>
            </w:pPr>
            <w:r w:rsidRPr="007F69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3D371" w14:textId="77777777" w:rsidR="001A077E" w:rsidRPr="007F69C3" w:rsidRDefault="001A077E" w:rsidP="003A0384">
            <w:pPr>
              <w:pStyle w:val="headertabella0"/>
              <w:rPr>
                <w:color w:val="002060"/>
              </w:rPr>
            </w:pPr>
            <w:r w:rsidRPr="007F69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37F66" w14:textId="77777777" w:rsidR="001A077E" w:rsidRPr="007F69C3" w:rsidRDefault="001A077E" w:rsidP="003A0384">
            <w:pPr>
              <w:pStyle w:val="headertabella0"/>
              <w:rPr>
                <w:color w:val="002060"/>
              </w:rPr>
            </w:pPr>
            <w:r w:rsidRPr="007F69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B54BA" w14:textId="77777777" w:rsidR="001A077E" w:rsidRPr="007F69C3" w:rsidRDefault="001A077E" w:rsidP="003A0384">
            <w:pPr>
              <w:pStyle w:val="headertabella0"/>
              <w:rPr>
                <w:color w:val="002060"/>
              </w:rPr>
            </w:pPr>
            <w:r w:rsidRPr="007F69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E5A42" w14:textId="77777777" w:rsidR="001A077E" w:rsidRPr="007F69C3" w:rsidRDefault="001A077E" w:rsidP="003A0384">
            <w:pPr>
              <w:pStyle w:val="headertabella0"/>
              <w:rPr>
                <w:color w:val="002060"/>
              </w:rPr>
            </w:pPr>
            <w:r w:rsidRPr="007F69C3">
              <w:rPr>
                <w:color w:val="002060"/>
              </w:rPr>
              <w:t>PE</w:t>
            </w:r>
          </w:p>
        </w:tc>
      </w:tr>
      <w:tr w:rsidR="001A077E" w:rsidRPr="007F69C3" w14:paraId="29F6CC16" w14:textId="77777777" w:rsidTr="003A03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A58939" w14:textId="77777777" w:rsidR="001A077E" w:rsidRPr="007F69C3" w:rsidRDefault="001A077E" w:rsidP="003A0384">
            <w:pPr>
              <w:pStyle w:val="rowtabella0"/>
              <w:rPr>
                <w:color w:val="002060"/>
              </w:rPr>
            </w:pPr>
            <w:r w:rsidRPr="007F69C3">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14B7" w14:textId="77777777" w:rsidR="001A077E" w:rsidRPr="007F69C3" w:rsidRDefault="001A077E" w:rsidP="003A0384">
            <w:pPr>
              <w:pStyle w:val="rowtabella0"/>
              <w:jc w:val="center"/>
              <w:rPr>
                <w:color w:val="002060"/>
              </w:rPr>
            </w:pPr>
            <w:r w:rsidRPr="007F69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957D"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8A32"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52F8"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AD6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AAA0"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A447"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FDD9"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67AB" w14:textId="77777777" w:rsidR="001A077E" w:rsidRPr="007F69C3" w:rsidRDefault="001A077E" w:rsidP="003A0384">
            <w:pPr>
              <w:pStyle w:val="rowtabella0"/>
              <w:jc w:val="center"/>
              <w:rPr>
                <w:color w:val="002060"/>
              </w:rPr>
            </w:pPr>
            <w:r w:rsidRPr="007F69C3">
              <w:rPr>
                <w:color w:val="002060"/>
              </w:rPr>
              <w:t>0</w:t>
            </w:r>
          </w:p>
        </w:tc>
      </w:tr>
      <w:tr w:rsidR="001A077E" w:rsidRPr="007F69C3" w14:paraId="27913964"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02DF9" w14:textId="77777777" w:rsidR="001A077E" w:rsidRPr="007F69C3" w:rsidRDefault="001A077E" w:rsidP="003A0384">
            <w:pPr>
              <w:pStyle w:val="rowtabella0"/>
              <w:rPr>
                <w:color w:val="002060"/>
              </w:rPr>
            </w:pPr>
            <w:r w:rsidRPr="007F69C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9C53" w14:textId="77777777" w:rsidR="001A077E" w:rsidRPr="007F69C3" w:rsidRDefault="001A077E" w:rsidP="003A0384">
            <w:pPr>
              <w:pStyle w:val="rowtabella0"/>
              <w:jc w:val="center"/>
              <w:rPr>
                <w:color w:val="002060"/>
              </w:rPr>
            </w:pPr>
            <w:r w:rsidRPr="007F69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E12A"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FC6E6"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39B4"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7832"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ECC9" w14:textId="77777777" w:rsidR="001A077E" w:rsidRPr="007F69C3" w:rsidRDefault="001A077E" w:rsidP="003A0384">
            <w:pPr>
              <w:pStyle w:val="rowtabella0"/>
              <w:jc w:val="center"/>
              <w:rPr>
                <w:color w:val="002060"/>
              </w:rPr>
            </w:pPr>
            <w:r w:rsidRPr="007F69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8D98"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F15D" w14:textId="77777777" w:rsidR="001A077E" w:rsidRPr="007F69C3" w:rsidRDefault="001A077E" w:rsidP="003A0384">
            <w:pPr>
              <w:pStyle w:val="rowtabella0"/>
              <w:jc w:val="center"/>
              <w:rPr>
                <w:color w:val="002060"/>
              </w:rPr>
            </w:pPr>
            <w:r w:rsidRPr="007F69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3B0E" w14:textId="77777777" w:rsidR="001A077E" w:rsidRPr="007F69C3" w:rsidRDefault="001A077E" w:rsidP="003A0384">
            <w:pPr>
              <w:pStyle w:val="rowtabella0"/>
              <w:jc w:val="center"/>
              <w:rPr>
                <w:color w:val="002060"/>
              </w:rPr>
            </w:pPr>
            <w:r w:rsidRPr="007F69C3">
              <w:rPr>
                <w:color w:val="002060"/>
              </w:rPr>
              <w:t>0</w:t>
            </w:r>
          </w:p>
        </w:tc>
      </w:tr>
      <w:tr w:rsidR="001A077E" w:rsidRPr="007F69C3" w14:paraId="3031A8F7"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378BD" w14:textId="77777777" w:rsidR="001A077E" w:rsidRPr="007F69C3" w:rsidRDefault="001A077E" w:rsidP="003A0384">
            <w:pPr>
              <w:pStyle w:val="rowtabella0"/>
              <w:rPr>
                <w:color w:val="002060"/>
              </w:rPr>
            </w:pPr>
            <w:r w:rsidRPr="007F69C3">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BA21B" w14:textId="77777777" w:rsidR="001A077E" w:rsidRPr="007F69C3" w:rsidRDefault="001A077E" w:rsidP="003A0384">
            <w:pPr>
              <w:pStyle w:val="rowtabella0"/>
              <w:jc w:val="center"/>
              <w:rPr>
                <w:color w:val="002060"/>
              </w:rPr>
            </w:pPr>
            <w:r w:rsidRPr="007F69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CF89"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798F"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4507"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14D4"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E973" w14:textId="77777777" w:rsidR="001A077E" w:rsidRPr="007F69C3" w:rsidRDefault="001A077E" w:rsidP="003A0384">
            <w:pPr>
              <w:pStyle w:val="rowtabella0"/>
              <w:jc w:val="center"/>
              <w:rPr>
                <w:color w:val="002060"/>
              </w:rPr>
            </w:pPr>
            <w:r w:rsidRPr="007F69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B1DA" w14:textId="77777777" w:rsidR="001A077E" w:rsidRPr="007F69C3" w:rsidRDefault="001A077E" w:rsidP="003A0384">
            <w:pPr>
              <w:pStyle w:val="rowtabella0"/>
              <w:jc w:val="center"/>
              <w:rPr>
                <w:color w:val="002060"/>
              </w:rPr>
            </w:pPr>
            <w:r w:rsidRPr="007F69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C033"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53B8" w14:textId="77777777" w:rsidR="001A077E" w:rsidRPr="007F69C3" w:rsidRDefault="001A077E" w:rsidP="003A0384">
            <w:pPr>
              <w:pStyle w:val="rowtabella0"/>
              <w:jc w:val="center"/>
              <w:rPr>
                <w:color w:val="002060"/>
              </w:rPr>
            </w:pPr>
            <w:r w:rsidRPr="007F69C3">
              <w:rPr>
                <w:color w:val="002060"/>
              </w:rPr>
              <w:t>0</w:t>
            </w:r>
          </w:p>
        </w:tc>
      </w:tr>
      <w:tr w:rsidR="001A077E" w:rsidRPr="007F69C3" w14:paraId="623F6ED2"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BCD84" w14:textId="77777777" w:rsidR="001A077E" w:rsidRPr="007F69C3" w:rsidRDefault="001A077E" w:rsidP="003A0384">
            <w:pPr>
              <w:pStyle w:val="rowtabella0"/>
              <w:rPr>
                <w:color w:val="002060"/>
              </w:rPr>
            </w:pPr>
            <w:r w:rsidRPr="007F69C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2D3A" w14:textId="77777777" w:rsidR="001A077E" w:rsidRPr="007F69C3" w:rsidRDefault="001A077E" w:rsidP="003A0384">
            <w:pPr>
              <w:pStyle w:val="rowtabella0"/>
              <w:jc w:val="center"/>
              <w:rPr>
                <w:color w:val="002060"/>
              </w:rPr>
            </w:pPr>
            <w:r w:rsidRPr="007F69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CFAE"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163B"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0D555"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207A"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D93D" w14:textId="77777777" w:rsidR="001A077E" w:rsidRPr="007F69C3" w:rsidRDefault="001A077E" w:rsidP="003A0384">
            <w:pPr>
              <w:pStyle w:val="rowtabella0"/>
              <w:jc w:val="center"/>
              <w:rPr>
                <w:color w:val="002060"/>
              </w:rPr>
            </w:pPr>
            <w:r w:rsidRPr="007F69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C8BC" w14:textId="77777777" w:rsidR="001A077E" w:rsidRPr="007F69C3" w:rsidRDefault="001A077E" w:rsidP="003A0384">
            <w:pPr>
              <w:pStyle w:val="rowtabella0"/>
              <w:jc w:val="center"/>
              <w:rPr>
                <w:color w:val="002060"/>
              </w:rPr>
            </w:pPr>
            <w:r w:rsidRPr="007F69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AA63" w14:textId="77777777" w:rsidR="001A077E" w:rsidRPr="007F69C3" w:rsidRDefault="001A077E" w:rsidP="003A0384">
            <w:pPr>
              <w:pStyle w:val="rowtabella0"/>
              <w:jc w:val="center"/>
              <w:rPr>
                <w:color w:val="002060"/>
              </w:rPr>
            </w:pPr>
            <w:r w:rsidRPr="007F69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8CDA" w14:textId="77777777" w:rsidR="001A077E" w:rsidRPr="007F69C3" w:rsidRDefault="001A077E" w:rsidP="003A0384">
            <w:pPr>
              <w:pStyle w:val="rowtabella0"/>
              <w:jc w:val="center"/>
              <w:rPr>
                <w:color w:val="002060"/>
              </w:rPr>
            </w:pPr>
            <w:r w:rsidRPr="007F69C3">
              <w:rPr>
                <w:color w:val="002060"/>
              </w:rPr>
              <w:t>0</w:t>
            </w:r>
          </w:p>
        </w:tc>
      </w:tr>
      <w:tr w:rsidR="001A077E" w:rsidRPr="007F69C3" w14:paraId="3E496708" w14:textId="77777777" w:rsidTr="003A03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B5025" w14:textId="77777777" w:rsidR="001A077E" w:rsidRPr="007F69C3" w:rsidRDefault="001A077E" w:rsidP="003A0384">
            <w:pPr>
              <w:pStyle w:val="rowtabella0"/>
              <w:rPr>
                <w:color w:val="002060"/>
              </w:rPr>
            </w:pPr>
            <w:r w:rsidRPr="007F69C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7DD3"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CE17"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F1F2" w14:textId="77777777" w:rsidR="001A077E" w:rsidRPr="007F69C3" w:rsidRDefault="001A077E" w:rsidP="003A0384">
            <w:pPr>
              <w:pStyle w:val="rowtabella0"/>
              <w:jc w:val="center"/>
              <w:rPr>
                <w:color w:val="002060"/>
              </w:rPr>
            </w:pPr>
            <w:r w:rsidRPr="007F69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7D2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EE8B" w14:textId="77777777" w:rsidR="001A077E" w:rsidRPr="007F69C3" w:rsidRDefault="001A077E" w:rsidP="003A0384">
            <w:pPr>
              <w:pStyle w:val="rowtabella0"/>
              <w:jc w:val="center"/>
              <w:rPr>
                <w:color w:val="002060"/>
              </w:rPr>
            </w:pPr>
            <w:r w:rsidRPr="007F69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33FE" w14:textId="77777777" w:rsidR="001A077E" w:rsidRPr="007F69C3" w:rsidRDefault="001A077E" w:rsidP="003A0384">
            <w:pPr>
              <w:pStyle w:val="rowtabella0"/>
              <w:jc w:val="center"/>
              <w:rPr>
                <w:color w:val="002060"/>
              </w:rPr>
            </w:pPr>
            <w:r w:rsidRPr="007F69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8DE4" w14:textId="77777777" w:rsidR="001A077E" w:rsidRPr="007F69C3" w:rsidRDefault="001A077E" w:rsidP="003A0384">
            <w:pPr>
              <w:pStyle w:val="rowtabella0"/>
              <w:jc w:val="center"/>
              <w:rPr>
                <w:color w:val="002060"/>
              </w:rPr>
            </w:pPr>
            <w:r w:rsidRPr="007F69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058D"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D9BA9" w14:textId="77777777" w:rsidR="001A077E" w:rsidRPr="007F69C3" w:rsidRDefault="001A077E" w:rsidP="003A0384">
            <w:pPr>
              <w:pStyle w:val="rowtabella0"/>
              <w:jc w:val="center"/>
              <w:rPr>
                <w:color w:val="002060"/>
              </w:rPr>
            </w:pPr>
            <w:r w:rsidRPr="007F69C3">
              <w:rPr>
                <w:color w:val="002060"/>
              </w:rPr>
              <w:t>0</w:t>
            </w:r>
          </w:p>
        </w:tc>
      </w:tr>
      <w:tr w:rsidR="001A077E" w:rsidRPr="007F69C3" w14:paraId="0E5E4222" w14:textId="77777777" w:rsidTr="003A03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27710" w14:textId="77777777" w:rsidR="001A077E" w:rsidRPr="007F69C3" w:rsidRDefault="001A077E" w:rsidP="003A0384">
            <w:pPr>
              <w:pStyle w:val="rowtabella0"/>
              <w:rPr>
                <w:color w:val="002060"/>
              </w:rPr>
            </w:pPr>
            <w:proofErr w:type="spellStart"/>
            <w:proofErr w:type="gramStart"/>
            <w:r w:rsidRPr="007F69C3">
              <w:rPr>
                <w:color w:val="002060"/>
              </w:rPr>
              <w:t>sq.B</w:t>
            </w:r>
            <w:proofErr w:type="spellEnd"/>
            <w:proofErr w:type="gramEnd"/>
            <w:r w:rsidRPr="007F69C3">
              <w:rPr>
                <w:color w:val="002060"/>
              </w:rPr>
              <w:t xml:space="preserve"> RECANATI CALCIO A 5 </w:t>
            </w:r>
            <w:proofErr w:type="spellStart"/>
            <w:r w:rsidRPr="007F69C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713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FAA3" w14:textId="77777777" w:rsidR="001A077E" w:rsidRPr="007F69C3" w:rsidRDefault="001A077E" w:rsidP="003A0384">
            <w:pPr>
              <w:pStyle w:val="rowtabella0"/>
              <w:jc w:val="center"/>
              <w:rPr>
                <w:color w:val="002060"/>
              </w:rPr>
            </w:pPr>
            <w:r w:rsidRPr="007F69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06C5"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D9F5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5A1B2"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F72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F2E0"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4A34" w14:textId="77777777" w:rsidR="001A077E" w:rsidRPr="007F69C3" w:rsidRDefault="001A077E" w:rsidP="003A0384">
            <w:pPr>
              <w:pStyle w:val="rowtabella0"/>
              <w:jc w:val="center"/>
              <w:rPr>
                <w:color w:val="002060"/>
              </w:rPr>
            </w:pPr>
            <w:r w:rsidRPr="007F69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63AA" w14:textId="77777777" w:rsidR="001A077E" w:rsidRPr="007F69C3" w:rsidRDefault="001A077E" w:rsidP="003A0384">
            <w:pPr>
              <w:pStyle w:val="rowtabella0"/>
              <w:jc w:val="center"/>
              <w:rPr>
                <w:color w:val="002060"/>
              </w:rPr>
            </w:pPr>
            <w:r w:rsidRPr="007F69C3">
              <w:rPr>
                <w:color w:val="002060"/>
              </w:rPr>
              <w:t>0</w:t>
            </w:r>
          </w:p>
        </w:tc>
      </w:tr>
    </w:tbl>
    <w:p w14:paraId="511BCFDE" w14:textId="77777777" w:rsidR="001A077E" w:rsidRPr="007F69C3" w:rsidRDefault="001A077E" w:rsidP="001A077E">
      <w:pPr>
        <w:pStyle w:val="breakline"/>
        <w:rPr>
          <w:color w:val="002060"/>
        </w:rPr>
      </w:pPr>
    </w:p>
    <w:p w14:paraId="3302565C" w14:textId="77777777" w:rsidR="001A077E" w:rsidRPr="007F69C3" w:rsidRDefault="001A077E" w:rsidP="001A077E">
      <w:pPr>
        <w:pStyle w:val="titoloprinc0"/>
        <w:rPr>
          <w:color w:val="002060"/>
        </w:rPr>
      </w:pPr>
      <w:r w:rsidRPr="007F69C3">
        <w:rPr>
          <w:color w:val="002060"/>
        </w:rPr>
        <w:t>PROGRAMMA GARE</w:t>
      </w:r>
    </w:p>
    <w:p w14:paraId="7BB7D1AC" w14:textId="77777777" w:rsidR="001A077E" w:rsidRPr="007F69C3" w:rsidRDefault="001A077E" w:rsidP="001A077E">
      <w:pPr>
        <w:pStyle w:val="breakline"/>
        <w:rPr>
          <w:color w:val="002060"/>
        </w:rPr>
      </w:pPr>
    </w:p>
    <w:p w14:paraId="55F3B3E9" w14:textId="77777777" w:rsidR="001A077E" w:rsidRPr="007F69C3" w:rsidRDefault="001A077E" w:rsidP="001A077E">
      <w:pPr>
        <w:pStyle w:val="sottotitolocampionato10"/>
        <w:rPr>
          <w:color w:val="002060"/>
        </w:rPr>
      </w:pPr>
      <w:r w:rsidRPr="007F69C3">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A077E" w:rsidRPr="007F69C3" w14:paraId="73E5A96F"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9D860"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8F7A"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3026E"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10366"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428D"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1D8F7"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D48FC"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483C5D40"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A208E0" w14:textId="77777777" w:rsidR="001A077E" w:rsidRPr="007F69C3" w:rsidRDefault="001A077E" w:rsidP="003A0384">
            <w:pPr>
              <w:pStyle w:val="rowtabella0"/>
              <w:rPr>
                <w:color w:val="002060"/>
              </w:rPr>
            </w:pPr>
            <w:r w:rsidRPr="007F69C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B5575" w14:textId="77777777" w:rsidR="001A077E" w:rsidRPr="007F69C3" w:rsidRDefault="001A077E" w:rsidP="003A0384">
            <w:pPr>
              <w:pStyle w:val="rowtabella0"/>
              <w:rPr>
                <w:color w:val="002060"/>
              </w:rPr>
            </w:pPr>
            <w:r w:rsidRPr="007F69C3">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A72C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1E6C8" w14:textId="77777777" w:rsidR="001A077E" w:rsidRPr="007F69C3" w:rsidRDefault="001A077E" w:rsidP="003A0384">
            <w:pPr>
              <w:pStyle w:val="rowtabella0"/>
              <w:rPr>
                <w:color w:val="002060"/>
              </w:rPr>
            </w:pPr>
            <w:r w:rsidRPr="007F69C3">
              <w:rPr>
                <w:color w:val="002060"/>
              </w:rPr>
              <w:t>11/02/2024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F39C2" w14:textId="77777777" w:rsidR="001A077E" w:rsidRPr="007F69C3" w:rsidRDefault="001A077E" w:rsidP="003A0384">
            <w:pPr>
              <w:pStyle w:val="rowtabella0"/>
              <w:rPr>
                <w:color w:val="002060"/>
              </w:rPr>
            </w:pPr>
            <w:r w:rsidRPr="007F69C3">
              <w:rPr>
                <w:color w:val="002060"/>
              </w:rPr>
              <w:t xml:space="preserve">5429 PAL.COM. </w:t>
            </w:r>
            <w:proofErr w:type="gramStart"/>
            <w:r w:rsidRPr="007F69C3">
              <w:rPr>
                <w:color w:val="002060"/>
              </w:rPr>
              <w:t>S.MICHELE</w:t>
            </w:r>
            <w:proofErr w:type="gramEnd"/>
            <w:r w:rsidRPr="007F69C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79CAB" w14:textId="77777777" w:rsidR="001A077E" w:rsidRPr="007F69C3" w:rsidRDefault="001A077E" w:rsidP="003A0384">
            <w:pPr>
              <w:pStyle w:val="rowtabella0"/>
              <w:rPr>
                <w:color w:val="002060"/>
              </w:rPr>
            </w:pPr>
            <w:r w:rsidRPr="007F69C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23A1E" w14:textId="77777777" w:rsidR="001A077E" w:rsidRPr="007F69C3" w:rsidRDefault="001A077E" w:rsidP="003A0384">
            <w:pPr>
              <w:pStyle w:val="rowtabella0"/>
              <w:rPr>
                <w:color w:val="002060"/>
              </w:rPr>
            </w:pPr>
            <w:r w:rsidRPr="007F69C3">
              <w:rPr>
                <w:color w:val="002060"/>
              </w:rPr>
              <w:t>VIA LORETO</w:t>
            </w:r>
          </w:p>
        </w:tc>
      </w:tr>
      <w:tr w:rsidR="001A077E" w:rsidRPr="007F69C3" w14:paraId="36C919E2"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D23D9C" w14:textId="77777777" w:rsidR="001A077E" w:rsidRPr="007F69C3" w:rsidRDefault="001A077E" w:rsidP="003A0384">
            <w:pPr>
              <w:pStyle w:val="rowtabella0"/>
              <w:rPr>
                <w:color w:val="002060"/>
              </w:rPr>
            </w:pPr>
            <w:r w:rsidRPr="007F69C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926FF2" w14:textId="77777777" w:rsidR="001A077E" w:rsidRPr="007F69C3" w:rsidRDefault="001A077E" w:rsidP="003A0384">
            <w:pPr>
              <w:pStyle w:val="rowtabella0"/>
              <w:rPr>
                <w:color w:val="002060"/>
              </w:rPr>
            </w:pPr>
            <w:r w:rsidRPr="007F69C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DD94CA"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A20F95" w14:textId="77777777" w:rsidR="001A077E" w:rsidRPr="007F69C3" w:rsidRDefault="001A077E" w:rsidP="003A0384">
            <w:pPr>
              <w:pStyle w:val="rowtabella0"/>
              <w:rPr>
                <w:color w:val="002060"/>
              </w:rPr>
            </w:pPr>
            <w:r w:rsidRPr="007F69C3">
              <w:rPr>
                <w:color w:val="002060"/>
              </w:rPr>
              <w:t>11/02/2024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3C86E5" w14:textId="77777777" w:rsidR="001A077E" w:rsidRPr="007F69C3" w:rsidRDefault="001A077E" w:rsidP="003A0384">
            <w:pPr>
              <w:pStyle w:val="rowtabella0"/>
              <w:rPr>
                <w:color w:val="002060"/>
              </w:rPr>
            </w:pPr>
            <w:r w:rsidRPr="007F69C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0FC8C5" w14:textId="77777777" w:rsidR="001A077E" w:rsidRPr="007F69C3" w:rsidRDefault="001A077E" w:rsidP="003A0384">
            <w:pPr>
              <w:pStyle w:val="rowtabella0"/>
              <w:rPr>
                <w:color w:val="002060"/>
              </w:rPr>
            </w:pPr>
            <w:r w:rsidRPr="007F69C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615A5" w14:textId="77777777" w:rsidR="001A077E" w:rsidRPr="007F69C3" w:rsidRDefault="001A077E" w:rsidP="003A0384">
            <w:pPr>
              <w:pStyle w:val="rowtabella0"/>
              <w:rPr>
                <w:color w:val="002060"/>
              </w:rPr>
            </w:pPr>
            <w:r w:rsidRPr="007F69C3">
              <w:rPr>
                <w:color w:val="002060"/>
              </w:rPr>
              <w:t>VIA DELLA REPUBBLICA</w:t>
            </w:r>
          </w:p>
        </w:tc>
      </w:tr>
      <w:tr w:rsidR="001A077E" w:rsidRPr="007F69C3" w14:paraId="0E653488"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2BCC1" w14:textId="77777777" w:rsidR="001A077E" w:rsidRPr="007F69C3" w:rsidRDefault="001A077E" w:rsidP="003A0384">
            <w:pPr>
              <w:pStyle w:val="rowtabella0"/>
              <w:rPr>
                <w:color w:val="002060"/>
              </w:rPr>
            </w:pPr>
            <w:r w:rsidRPr="007F69C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02729" w14:textId="77777777" w:rsidR="001A077E" w:rsidRPr="007F69C3" w:rsidRDefault="001A077E" w:rsidP="003A0384">
            <w:pPr>
              <w:pStyle w:val="rowtabella0"/>
              <w:rPr>
                <w:color w:val="002060"/>
              </w:rPr>
            </w:pPr>
            <w:r w:rsidRPr="007F69C3">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B0AB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6D883" w14:textId="77777777" w:rsidR="001A077E" w:rsidRPr="007F69C3" w:rsidRDefault="001A077E" w:rsidP="003A0384">
            <w:pPr>
              <w:pStyle w:val="rowtabella0"/>
              <w:rPr>
                <w:color w:val="002060"/>
              </w:rPr>
            </w:pPr>
            <w:r w:rsidRPr="007F69C3">
              <w:rPr>
                <w:color w:val="002060"/>
              </w:rPr>
              <w:t>11/02/2024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CDEBF" w14:textId="77777777" w:rsidR="001A077E" w:rsidRPr="007F69C3" w:rsidRDefault="001A077E" w:rsidP="003A0384">
            <w:pPr>
              <w:pStyle w:val="rowtabella0"/>
              <w:rPr>
                <w:color w:val="002060"/>
              </w:rPr>
            </w:pPr>
            <w:r w:rsidRPr="007F69C3">
              <w:rPr>
                <w:color w:val="002060"/>
              </w:rPr>
              <w:t xml:space="preserve">5454 </w:t>
            </w:r>
            <w:proofErr w:type="gramStart"/>
            <w:r w:rsidRPr="007F69C3">
              <w:rPr>
                <w:color w:val="002060"/>
              </w:rPr>
              <w:t>C.COPERTO</w:t>
            </w:r>
            <w:proofErr w:type="gramEnd"/>
            <w:r w:rsidRPr="007F69C3">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A3854" w14:textId="77777777" w:rsidR="001A077E" w:rsidRPr="007F69C3" w:rsidRDefault="001A077E" w:rsidP="003A0384">
            <w:pPr>
              <w:pStyle w:val="rowtabella0"/>
              <w:rPr>
                <w:color w:val="002060"/>
              </w:rPr>
            </w:pPr>
            <w:r w:rsidRPr="007F69C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FBA92" w14:textId="77777777" w:rsidR="001A077E" w:rsidRPr="007F69C3" w:rsidRDefault="001A077E" w:rsidP="003A0384">
            <w:pPr>
              <w:pStyle w:val="rowtabella0"/>
              <w:rPr>
                <w:color w:val="002060"/>
              </w:rPr>
            </w:pPr>
            <w:r w:rsidRPr="007F69C3">
              <w:rPr>
                <w:color w:val="002060"/>
              </w:rPr>
              <w:t>VIA VILLA TOMBARI</w:t>
            </w:r>
          </w:p>
        </w:tc>
      </w:tr>
    </w:tbl>
    <w:p w14:paraId="5B9CEF71" w14:textId="77777777" w:rsidR="001A077E" w:rsidRPr="007F69C3" w:rsidRDefault="001A077E" w:rsidP="001A077E">
      <w:pPr>
        <w:pStyle w:val="breakline"/>
        <w:rPr>
          <w:rFonts w:eastAsiaTheme="minorEastAsia"/>
          <w:color w:val="002060"/>
        </w:rPr>
      </w:pPr>
    </w:p>
    <w:p w14:paraId="2E9A9812" w14:textId="77777777" w:rsidR="001A077E" w:rsidRPr="007F69C3" w:rsidRDefault="001A077E" w:rsidP="001A077E">
      <w:pPr>
        <w:pStyle w:val="breakline"/>
        <w:rPr>
          <w:color w:val="002060"/>
        </w:rPr>
      </w:pPr>
    </w:p>
    <w:p w14:paraId="7BC8B218" w14:textId="77777777" w:rsidR="001A077E" w:rsidRPr="007F69C3" w:rsidRDefault="001A077E" w:rsidP="001A077E">
      <w:pPr>
        <w:pStyle w:val="breakline"/>
        <w:rPr>
          <w:color w:val="002060"/>
        </w:rPr>
      </w:pPr>
    </w:p>
    <w:p w14:paraId="5D652E77" w14:textId="77777777" w:rsidR="001A077E" w:rsidRPr="007F69C3" w:rsidRDefault="001A077E" w:rsidP="001A077E">
      <w:pPr>
        <w:pStyle w:val="sottotitolocampionato10"/>
        <w:rPr>
          <w:color w:val="002060"/>
        </w:rPr>
      </w:pPr>
      <w:r w:rsidRPr="007F69C3">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A077E" w:rsidRPr="007F69C3" w14:paraId="0E5105A1"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46CDE"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27C2"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F36A2"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DA0B"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C8EC4"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DECF1"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79737"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0E111357"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51B3A6" w14:textId="77777777" w:rsidR="001A077E" w:rsidRPr="007F69C3" w:rsidRDefault="001A077E" w:rsidP="003A0384">
            <w:pPr>
              <w:pStyle w:val="rowtabella0"/>
              <w:rPr>
                <w:color w:val="002060"/>
              </w:rPr>
            </w:pPr>
            <w:r w:rsidRPr="007F69C3">
              <w:rPr>
                <w:color w:val="002060"/>
              </w:rPr>
              <w:t xml:space="preserve">AUDAX 1970 </w:t>
            </w:r>
            <w:proofErr w:type="gramStart"/>
            <w:r w:rsidRPr="007F69C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5D00E" w14:textId="77777777" w:rsidR="001A077E" w:rsidRPr="007F69C3" w:rsidRDefault="001A077E" w:rsidP="003A0384">
            <w:pPr>
              <w:pStyle w:val="rowtabella0"/>
              <w:rPr>
                <w:color w:val="002060"/>
              </w:rPr>
            </w:pPr>
            <w:r w:rsidRPr="007F69C3">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B806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8D42A" w14:textId="77777777" w:rsidR="001A077E" w:rsidRPr="007F69C3" w:rsidRDefault="001A077E" w:rsidP="003A0384">
            <w:pPr>
              <w:pStyle w:val="rowtabella0"/>
              <w:rPr>
                <w:color w:val="002060"/>
              </w:rPr>
            </w:pPr>
            <w:r w:rsidRPr="007F69C3">
              <w:rPr>
                <w:color w:val="002060"/>
              </w:rPr>
              <w:t>11/02/2024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041AC" w14:textId="77777777" w:rsidR="001A077E" w:rsidRPr="007F69C3" w:rsidRDefault="001A077E" w:rsidP="003A0384">
            <w:pPr>
              <w:pStyle w:val="rowtabella0"/>
              <w:rPr>
                <w:color w:val="002060"/>
              </w:rPr>
            </w:pPr>
            <w:r w:rsidRPr="007F69C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44B57" w14:textId="77777777" w:rsidR="001A077E" w:rsidRPr="007F69C3" w:rsidRDefault="001A077E" w:rsidP="003A0384">
            <w:pPr>
              <w:pStyle w:val="rowtabella0"/>
              <w:rPr>
                <w:color w:val="002060"/>
              </w:rPr>
            </w:pPr>
            <w:r w:rsidRPr="007F69C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AF2CB" w14:textId="77777777" w:rsidR="001A077E" w:rsidRPr="007F69C3" w:rsidRDefault="001A077E" w:rsidP="003A0384">
            <w:pPr>
              <w:pStyle w:val="rowtabella0"/>
              <w:rPr>
                <w:color w:val="002060"/>
              </w:rPr>
            </w:pPr>
            <w:r w:rsidRPr="007F69C3">
              <w:rPr>
                <w:color w:val="002060"/>
              </w:rPr>
              <w:t>VIA ANTONIO ROSMINI 22/B</w:t>
            </w:r>
          </w:p>
        </w:tc>
      </w:tr>
      <w:tr w:rsidR="001A077E" w:rsidRPr="007F69C3" w14:paraId="21F07863"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1FAFEC" w14:textId="77777777" w:rsidR="001A077E" w:rsidRPr="007F69C3" w:rsidRDefault="001A077E" w:rsidP="003A0384">
            <w:pPr>
              <w:pStyle w:val="rowtabella0"/>
              <w:rPr>
                <w:color w:val="002060"/>
              </w:rPr>
            </w:pPr>
            <w:r w:rsidRPr="007F69C3">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CB6DF" w14:textId="77777777" w:rsidR="001A077E" w:rsidRPr="007F69C3" w:rsidRDefault="001A077E" w:rsidP="003A0384">
            <w:pPr>
              <w:pStyle w:val="rowtabella0"/>
              <w:rPr>
                <w:color w:val="002060"/>
              </w:rPr>
            </w:pPr>
            <w:r w:rsidRPr="007F69C3">
              <w:rPr>
                <w:color w:val="002060"/>
              </w:rPr>
              <w:t xml:space="preserve">ITALSERVICE C5 </w:t>
            </w:r>
            <w:proofErr w:type="spellStart"/>
            <w:proofErr w:type="gramStart"/>
            <w:r w:rsidRPr="007F69C3">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03D16"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4580D" w14:textId="77777777" w:rsidR="001A077E" w:rsidRPr="007F69C3" w:rsidRDefault="001A077E" w:rsidP="003A0384">
            <w:pPr>
              <w:pStyle w:val="rowtabella0"/>
              <w:rPr>
                <w:color w:val="002060"/>
              </w:rPr>
            </w:pPr>
            <w:r w:rsidRPr="007F69C3">
              <w:rPr>
                <w:color w:val="002060"/>
              </w:rPr>
              <w:t>11/02/2024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2A34B" w14:textId="77777777" w:rsidR="001A077E" w:rsidRPr="007F69C3" w:rsidRDefault="001A077E" w:rsidP="003A0384">
            <w:pPr>
              <w:pStyle w:val="rowtabella0"/>
              <w:rPr>
                <w:color w:val="002060"/>
              </w:rPr>
            </w:pPr>
            <w:r w:rsidRPr="007F69C3">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F5369" w14:textId="77777777" w:rsidR="001A077E" w:rsidRPr="007F69C3" w:rsidRDefault="001A077E" w:rsidP="003A0384">
            <w:pPr>
              <w:pStyle w:val="rowtabella0"/>
              <w:rPr>
                <w:color w:val="002060"/>
              </w:rPr>
            </w:pPr>
            <w:r w:rsidRPr="007F69C3">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F8A7B" w14:textId="77777777" w:rsidR="001A077E" w:rsidRPr="007F69C3" w:rsidRDefault="001A077E" w:rsidP="003A0384">
            <w:pPr>
              <w:pStyle w:val="rowtabella0"/>
              <w:rPr>
                <w:color w:val="002060"/>
              </w:rPr>
            </w:pPr>
            <w:r w:rsidRPr="007F69C3">
              <w:rPr>
                <w:color w:val="002060"/>
              </w:rPr>
              <w:t>VIA NAZARIO SAURO</w:t>
            </w:r>
          </w:p>
        </w:tc>
      </w:tr>
    </w:tbl>
    <w:p w14:paraId="21473BF8" w14:textId="77777777" w:rsidR="001A077E" w:rsidRPr="007F69C3" w:rsidRDefault="001A077E" w:rsidP="001A077E">
      <w:pPr>
        <w:pStyle w:val="breakline"/>
        <w:rPr>
          <w:rFonts w:eastAsiaTheme="minorEastAsia"/>
          <w:color w:val="002060"/>
        </w:rPr>
      </w:pPr>
    </w:p>
    <w:p w14:paraId="44D44FF1" w14:textId="77777777" w:rsidR="001A077E" w:rsidRPr="007F69C3" w:rsidRDefault="001A077E" w:rsidP="001A077E">
      <w:pPr>
        <w:pStyle w:val="breakline"/>
        <w:rPr>
          <w:color w:val="002060"/>
        </w:rPr>
      </w:pPr>
    </w:p>
    <w:p w14:paraId="200BA8E5" w14:textId="77777777" w:rsidR="001A077E" w:rsidRPr="007F69C3" w:rsidRDefault="001A077E" w:rsidP="001A077E">
      <w:pPr>
        <w:pStyle w:val="breakline"/>
        <w:rPr>
          <w:color w:val="002060"/>
        </w:rPr>
      </w:pPr>
    </w:p>
    <w:p w14:paraId="7A5B1295" w14:textId="77777777" w:rsidR="001A077E" w:rsidRPr="007F69C3" w:rsidRDefault="001A077E" w:rsidP="001A077E">
      <w:pPr>
        <w:pStyle w:val="sottotitolocampionato10"/>
        <w:rPr>
          <w:color w:val="002060"/>
        </w:rPr>
      </w:pPr>
      <w:r w:rsidRPr="007F69C3">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A077E" w:rsidRPr="007F69C3" w14:paraId="5030AE26"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4E394" w14:textId="77777777" w:rsidR="001A077E" w:rsidRPr="007F69C3" w:rsidRDefault="001A077E" w:rsidP="003A0384">
            <w:pPr>
              <w:pStyle w:val="headertabella0"/>
              <w:rPr>
                <w:color w:val="002060"/>
              </w:rPr>
            </w:pPr>
            <w:r w:rsidRPr="007F6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B6B92"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AB2D4"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B5359"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9391F"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15883"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D9C44"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6BB4BAF6"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5D2A6" w14:textId="77777777" w:rsidR="001A077E" w:rsidRPr="007F69C3" w:rsidRDefault="001A077E" w:rsidP="003A0384">
            <w:pPr>
              <w:pStyle w:val="rowtabella0"/>
              <w:rPr>
                <w:color w:val="002060"/>
              </w:rPr>
            </w:pPr>
            <w:r w:rsidRPr="007F69C3">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F2B41" w14:textId="77777777" w:rsidR="001A077E" w:rsidRPr="007F69C3" w:rsidRDefault="001A077E" w:rsidP="003A0384">
            <w:pPr>
              <w:pStyle w:val="rowtabella0"/>
              <w:rPr>
                <w:color w:val="002060"/>
              </w:rPr>
            </w:pPr>
            <w:r w:rsidRPr="007F69C3">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B4DAD"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FE9CB" w14:textId="77777777" w:rsidR="001A077E" w:rsidRPr="007F69C3" w:rsidRDefault="001A077E" w:rsidP="003A0384">
            <w:pPr>
              <w:pStyle w:val="rowtabella0"/>
              <w:rPr>
                <w:color w:val="002060"/>
              </w:rPr>
            </w:pPr>
            <w:r w:rsidRPr="007F69C3">
              <w:rPr>
                <w:color w:val="002060"/>
              </w:rPr>
              <w:t>11/02/2024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90C00" w14:textId="77777777" w:rsidR="001A077E" w:rsidRPr="007F69C3" w:rsidRDefault="001A077E" w:rsidP="003A0384">
            <w:pPr>
              <w:pStyle w:val="rowtabella0"/>
              <w:rPr>
                <w:color w:val="002060"/>
              </w:rPr>
            </w:pPr>
            <w:r w:rsidRPr="007F69C3">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E547C" w14:textId="77777777" w:rsidR="001A077E" w:rsidRPr="007F69C3" w:rsidRDefault="001A077E" w:rsidP="003A0384">
            <w:pPr>
              <w:pStyle w:val="rowtabella0"/>
              <w:rPr>
                <w:color w:val="002060"/>
              </w:rPr>
            </w:pPr>
            <w:r w:rsidRPr="007F69C3">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BF5E3" w14:textId="77777777" w:rsidR="001A077E" w:rsidRPr="007F69C3" w:rsidRDefault="001A077E" w:rsidP="003A0384">
            <w:pPr>
              <w:pStyle w:val="rowtabella0"/>
              <w:rPr>
                <w:color w:val="002060"/>
              </w:rPr>
            </w:pPr>
            <w:r w:rsidRPr="007F69C3">
              <w:rPr>
                <w:color w:val="002060"/>
              </w:rPr>
              <w:t>VIA VERDI</w:t>
            </w:r>
          </w:p>
        </w:tc>
      </w:tr>
      <w:tr w:rsidR="001A077E" w:rsidRPr="007F69C3" w14:paraId="2E6868B0"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7563BC" w14:textId="77777777" w:rsidR="001A077E" w:rsidRPr="007F69C3" w:rsidRDefault="001A077E" w:rsidP="003A0384">
            <w:pPr>
              <w:pStyle w:val="rowtabella0"/>
              <w:rPr>
                <w:color w:val="002060"/>
              </w:rPr>
            </w:pPr>
            <w:r w:rsidRPr="007F69C3">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FDA39" w14:textId="77777777" w:rsidR="001A077E" w:rsidRPr="007F69C3" w:rsidRDefault="001A077E" w:rsidP="003A0384">
            <w:pPr>
              <w:pStyle w:val="rowtabella0"/>
              <w:rPr>
                <w:color w:val="002060"/>
              </w:rPr>
            </w:pPr>
            <w:r w:rsidRPr="007F69C3">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375A7"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5634F" w14:textId="77777777" w:rsidR="001A077E" w:rsidRPr="007F69C3" w:rsidRDefault="001A077E" w:rsidP="003A0384">
            <w:pPr>
              <w:pStyle w:val="rowtabella0"/>
              <w:rPr>
                <w:color w:val="002060"/>
              </w:rPr>
            </w:pPr>
            <w:r w:rsidRPr="007F69C3">
              <w:rPr>
                <w:color w:val="002060"/>
              </w:rPr>
              <w:t>11/02/2024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F86CB" w14:textId="77777777" w:rsidR="001A077E" w:rsidRPr="007F69C3" w:rsidRDefault="001A077E" w:rsidP="003A0384">
            <w:pPr>
              <w:pStyle w:val="rowtabella0"/>
              <w:rPr>
                <w:color w:val="002060"/>
              </w:rPr>
            </w:pPr>
            <w:r w:rsidRPr="007F69C3">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30352" w14:textId="77777777" w:rsidR="001A077E" w:rsidRPr="007F69C3" w:rsidRDefault="001A077E" w:rsidP="003A0384">
            <w:pPr>
              <w:pStyle w:val="rowtabella0"/>
              <w:rPr>
                <w:color w:val="002060"/>
              </w:rPr>
            </w:pPr>
            <w:r w:rsidRPr="007F69C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33802" w14:textId="77777777" w:rsidR="001A077E" w:rsidRPr="007F69C3" w:rsidRDefault="001A077E" w:rsidP="003A0384">
            <w:pPr>
              <w:pStyle w:val="rowtabella0"/>
              <w:rPr>
                <w:color w:val="002060"/>
              </w:rPr>
            </w:pPr>
            <w:r w:rsidRPr="007F69C3">
              <w:rPr>
                <w:color w:val="002060"/>
              </w:rPr>
              <w:t>VIA SAN SERGIO FZ. GROTTACCIA</w:t>
            </w:r>
          </w:p>
        </w:tc>
      </w:tr>
    </w:tbl>
    <w:p w14:paraId="7684F81C" w14:textId="77777777" w:rsidR="001A077E" w:rsidRPr="007F69C3" w:rsidRDefault="001A077E" w:rsidP="001A077E">
      <w:pPr>
        <w:pStyle w:val="breakline"/>
        <w:rPr>
          <w:rFonts w:eastAsiaTheme="minorEastAsia"/>
          <w:color w:val="002060"/>
        </w:rPr>
      </w:pPr>
    </w:p>
    <w:p w14:paraId="662F31A5" w14:textId="77777777" w:rsidR="001A077E" w:rsidRPr="007F69C3" w:rsidRDefault="001A077E" w:rsidP="001A077E">
      <w:pPr>
        <w:pStyle w:val="breakline"/>
        <w:rPr>
          <w:color w:val="002060"/>
        </w:rPr>
      </w:pPr>
    </w:p>
    <w:p w14:paraId="3B90814D" w14:textId="77777777" w:rsidR="001A077E" w:rsidRPr="007F69C3" w:rsidRDefault="001A077E" w:rsidP="001A077E">
      <w:pPr>
        <w:pStyle w:val="breakline"/>
        <w:rPr>
          <w:color w:val="002060"/>
        </w:rPr>
      </w:pPr>
    </w:p>
    <w:p w14:paraId="31BD3234" w14:textId="77777777" w:rsidR="001A077E" w:rsidRPr="007F69C3" w:rsidRDefault="001A077E" w:rsidP="001A077E">
      <w:pPr>
        <w:pStyle w:val="sottotitolocampionato10"/>
        <w:rPr>
          <w:color w:val="002060"/>
        </w:rPr>
      </w:pPr>
      <w:r w:rsidRPr="007F69C3">
        <w:rPr>
          <w:color w:val="002060"/>
        </w:rPr>
        <w:t>GIRONE SC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8"/>
        <w:gridCol w:w="385"/>
        <w:gridCol w:w="898"/>
        <w:gridCol w:w="1176"/>
        <w:gridCol w:w="1547"/>
        <w:gridCol w:w="1571"/>
      </w:tblGrid>
      <w:tr w:rsidR="001A077E" w:rsidRPr="007F69C3" w14:paraId="0E4CFCBD" w14:textId="77777777" w:rsidTr="003A03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BB674" w14:textId="77777777" w:rsidR="001A077E" w:rsidRPr="007F69C3" w:rsidRDefault="001A077E" w:rsidP="003A0384">
            <w:pPr>
              <w:pStyle w:val="headertabella0"/>
              <w:rPr>
                <w:color w:val="002060"/>
              </w:rPr>
            </w:pPr>
            <w:r w:rsidRPr="007F69C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35783" w14:textId="77777777" w:rsidR="001A077E" w:rsidRPr="007F69C3" w:rsidRDefault="001A077E" w:rsidP="003A0384">
            <w:pPr>
              <w:pStyle w:val="headertabella0"/>
              <w:rPr>
                <w:color w:val="002060"/>
              </w:rPr>
            </w:pPr>
            <w:r w:rsidRPr="007F6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0E81F" w14:textId="77777777" w:rsidR="001A077E" w:rsidRPr="007F69C3" w:rsidRDefault="001A077E" w:rsidP="003A0384">
            <w:pPr>
              <w:pStyle w:val="headertabella0"/>
              <w:rPr>
                <w:color w:val="002060"/>
              </w:rPr>
            </w:pPr>
            <w:r w:rsidRPr="007F6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5DB8E" w14:textId="77777777" w:rsidR="001A077E" w:rsidRPr="007F69C3" w:rsidRDefault="001A077E" w:rsidP="003A0384">
            <w:pPr>
              <w:pStyle w:val="headertabella0"/>
              <w:rPr>
                <w:color w:val="002060"/>
              </w:rPr>
            </w:pPr>
            <w:r w:rsidRPr="007F6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4BED0" w14:textId="77777777" w:rsidR="001A077E" w:rsidRPr="007F69C3" w:rsidRDefault="001A077E" w:rsidP="003A0384">
            <w:pPr>
              <w:pStyle w:val="headertabella0"/>
              <w:rPr>
                <w:color w:val="002060"/>
              </w:rPr>
            </w:pPr>
            <w:r w:rsidRPr="007F6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8FE70" w14:textId="77777777" w:rsidR="001A077E" w:rsidRPr="007F69C3" w:rsidRDefault="001A077E" w:rsidP="003A0384">
            <w:pPr>
              <w:pStyle w:val="headertabella0"/>
              <w:rPr>
                <w:color w:val="002060"/>
              </w:rPr>
            </w:pPr>
            <w:proofErr w:type="spellStart"/>
            <w:r w:rsidRPr="007F69C3">
              <w:rPr>
                <w:color w:val="002060"/>
              </w:rPr>
              <w:t>Localita'</w:t>
            </w:r>
            <w:proofErr w:type="spellEnd"/>
            <w:r w:rsidRPr="007F6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5F676" w14:textId="77777777" w:rsidR="001A077E" w:rsidRPr="007F69C3" w:rsidRDefault="001A077E" w:rsidP="003A0384">
            <w:pPr>
              <w:pStyle w:val="headertabella0"/>
              <w:rPr>
                <w:color w:val="002060"/>
              </w:rPr>
            </w:pPr>
            <w:r w:rsidRPr="007F69C3">
              <w:rPr>
                <w:color w:val="002060"/>
              </w:rPr>
              <w:t>Indirizzo Impianto</w:t>
            </w:r>
          </w:p>
        </w:tc>
      </w:tr>
      <w:tr w:rsidR="001A077E" w:rsidRPr="007F69C3" w14:paraId="69B05CC3" w14:textId="77777777" w:rsidTr="003A03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889968" w14:textId="77777777" w:rsidR="001A077E" w:rsidRPr="007F69C3" w:rsidRDefault="001A077E" w:rsidP="003A0384">
            <w:pPr>
              <w:pStyle w:val="rowtabella0"/>
              <w:rPr>
                <w:color w:val="002060"/>
              </w:rPr>
            </w:pPr>
            <w:r w:rsidRPr="007F69C3">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1EDD8" w14:textId="77777777" w:rsidR="001A077E" w:rsidRPr="007F69C3" w:rsidRDefault="001A077E" w:rsidP="003A0384">
            <w:pPr>
              <w:pStyle w:val="rowtabella0"/>
              <w:rPr>
                <w:color w:val="002060"/>
              </w:rPr>
            </w:pPr>
            <w:r w:rsidRPr="007F69C3">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E40C0" w14:textId="77777777" w:rsidR="001A077E" w:rsidRPr="007F69C3" w:rsidRDefault="001A077E" w:rsidP="003A0384">
            <w:pPr>
              <w:pStyle w:val="rowtabella0"/>
              <w:jc w:val="center"/>
              <w:rPr>
                <w:color w:val="002060"/>
              </w:rPr>
            </w:pPr>
            <w:r w:rsidRPr="007F6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6D1F5" w14:textId="77777777" w:rsidR="001A077E" w:rsidRPr="007F69C3" w:rsidRDefault="001A077E" w:rsidP="003A0384">
            <w:pPr>
              <w:pStyle w:val="rowtabella0"/>
              <w:rPr>
                <w:color w:val="002060"/>
              </w:rPr>
            </w:pPr>
            <w:r w:rsidRPr="007F69C3">
              <w:rPr>
                <w:color w:val="002060"/>
              </w:rPr>
              <w:t>10/02/2024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14D10" w14:textId="77777777" w:rsidR="001A077E" w:rsidRPr="007F69C3" w:rsidRDefault="001A077E" w:rsidP="003A0384">
            <w:pPr>
              <w:pStyle w:val="rowtabella0"/>
              <w:rPr>
                <w:color w:val="002060"/>
              </w:rPr>
            </w:pPr>
            <w:r w:rsidRPr="007F69C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64D54" w14:textId="77777777" w:rsidR="001A077E" w:rsidRPr="007F69C3" w:rsidRDefault="001A077E" w:rsidP="003A0384">
            <w:pPr>
              <w:pStyle w:val="rowtabella0"/>
              <w:rPr>
                <w:color w:val="002060"/>
              </w:rPr>
            </w:pPr>
            <w:r w:rsidRPr="007F69C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18CB8" w14:textId="77777777" w:rsidR="001A077E" w:rsidRPr="007F69C3" w:rsidRDefault="001A077E" w:rsidP="003A0384">
            <w:pPr>
              <w:pStyle w:val="rowtabella0"/>
              <w:rPr>
                <w:color w:val="002060"/>
              </w:rPr>
            </w:pPr>
            <w:r w:rsidRPr="007F69C3">
              <w:rPr>
                <w:color w:val="002060"/>
              </w:rPr>
              <w:t xml:space="preserve">LOC.MONTEROCCO VIA </w:t>
            </w:r>
            <w:proofErr w:type="gramStart"/>
            <w:r w:rsidRPr="007F69C3">
              <w:rPr>
                <w:color w:val="002060"/>
              </w:rPr>
              <w:t>A.MANCINI</w:t>
            </w:r>
            <w:proofErr w:type="gramEnd"/>
          </w:p>
        </w:tc>
      </w:tr>
      <w:tr w:rsidR="001A077E" w:rsidRPr="007F69C3" w14:paraId="1A53B44E" w14:textId="77777777" w:rsidTr="003A03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39097" w14:textId="77777777" w:rsidR="001A077E" w:rsidRPr="007F69C3" w:rsidRDefault="001A077E" w:rsidP="003A0384">
            <w:pPr>
              <w:pStyle w:val="rowtabella0"/>
              <w:rPr>
                <w:color w:val="002060"/>
              </w:rPr>
            </w:pPr>
            <w:r w:rsidRPr="007F69C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2EABFA" w14:textId="77777777" w:rsidR="001A077E" w:rsidRPr="007F69C3" w:rsidRDefault="001A077E" w:rsidP="003A0384">
            <w:pPr>
              <w:pStyle w:val="rowtabella0"/>
              <w:rPr>
                <w:color w:val="002060"/>
              </w:rPr>
            </w:pPr>
            <w:r w:rsidRPr="007F69C3">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8555C"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3F8576" w14:textId="77777777" w:rsidR="001A077E" w:rsidRPr="007F69C3" w:rsidRDefault="001A077E" w:rsidP="003A0384">
            <w:pPr>
              <w:pStyle w:val="rowtabella0"/>
              <w:rPr>
                <w:color w:val="002060"/>
              </w:rPr>
            </w:pPr>
            <w:r w:rsidRPr="007F69C3">
              <w:rPr>
                <w:color w:val="002060"/>
              </w:rPr>
              <w:t>11/02/2024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FCDF1" w14:textId="77777777" w:rsidR="001A077E" w:rsidRPr="007F69C3" w:rsidRDefault="001A077E" w:rsidP="003A0384">
            <w:pPr>
              <w:pStyle w:val="rowtabella0"/>
              <w:rPr>
                <w:color w:val="002060"/>
              </w:rPr>
            </w:pPr>
            <w:r w:rsidRPr="007F69C3">
              <w:rPr>
                <w:color w:val="002060"/>
              </w:rPr>
              <w:t>5299 CENTRO SP. POL. "</w:t>
            </w:r>
            <w:proofErr w:type="gramStart"/>
            <w:r w:rsidRPr="007F69C3">
              <w:rPr>
                <w:color w:val="002060"/>
              </w:rPr>
              <w:t>R.GATTARI</w:t>
            </w:r>
            <w:proofErr w:type="gramEnd"/>
            <w:r w:rsidRPr="007F69C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C7ABB" w14:textId="77777777" w:rsidR="001A077E" w:rsidRPr="007F69C3" w:rsidRDefault="001A077E" w:rsidP="003A0384">
            <w:pPr>
              <w:pStyle w:val="rowtabella0"/>
              <w:rPr>
                <w:color w:val="002060"/>
              </w:rPr>
            </w:pPr>
            <w:r w:rsidRPr="007F69C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D2C27" w14:textId="77777777" w:rsidR="001A077E" w:rsidRPr="007F69C3" w:rsidRDefault="001A077E" w:rsidP="003A0384">
            <w:pPr>
              <w:pStyle w:val="rowtabella0"/>
              <w:rPr>
                <w:color w:val="002060"/>
              </w:rPr>
            </w:pPr>
            <w:r w:rsidRPr="007F69C3">
              <w:rPr>
                <w:color w:val="002060"/>
              </w:rPr>
              <w:t>VIA TAGLIAMENTO</w:t>
            </w:r>
          </w:p>
        </w:tc>
      </w:tr>
      <w:tr w:rsidR="001A077E" w:rsidRPr="007F69C3" w14:paraId="52AA4AB3" w14:textId="77777777" w:rsidTr="003A03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8C98A" w14:textId="77777777" w:rsidR="001A077E" w:rsidRPr="007F69C3" w:rsidRDefault="001A077E" w:rsidP="003A0384">
            <w:pPr>
              <w:pStyle w:val="rowtabella0"/>
              <w:rPr>
                <w:color w:val="002060"/>
              </w:rPr>
            </w:pPr>
            <w:r w:rsidRPr="007F69C3">
              <w:rPr>
                <w:color w:val="002060"/>
              </w:rPr>
              <w:t xml:space="preserve">RECANATI CALCIO A 5 </w:t>
            </w:r>
            <w:proofErr w:type="spellStart"/>
            <w:proofErr w:type="gramStart"/>
            <w:r w:rsidRPr="007F69C3">
              <w:rPr>
                <w:color w:val="002060"/>
              </w:rPr>
              <w:t>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86542" w14:textId="77777777" w:rsidR="001A077E" w:rsidRPr="007F69C3" w:rsidRDefault="001A077E" w:rsidP="003A0384">
            <w:pPr>
              <w:pStyle w:val="rowtabella0"/>
              <w:rPr>
                <w:color w:val="002060"/>
              </w:rPr>
            </w:pPr>
            <w:r w:rsidRPr="007F69C3">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182AC" w14:textId="77777777" w:rsidR="001A077E" w:rsidRPr="007F69C3" w:rsidRDefault="001A077E" w:rsidP="003A0384">
            <w:pPr>
              <w:pStyle w:val="rowtabella0"/>
              <w:jc w:val="center"/>
              <w:rPr>
                <w:color w:val="002060"/>
              </w:rPr>
            </w:pPr>
            <w:r w:rsidRPr="007F6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ED753" w14:textId="77777777" w:rsidR="001A077E" w:rsidRPr="007F69C3" w:rsidRDefault="001A077E" w:rsidP="003A0384">
            <w:pPr>
              <w:pStyle w:val="rowtabella0"/>
              <w:rPr>
                <w:color w:val="002060"/>
              </w:rPr>
            </w:pPr>
            <w:r w:rsidRPr="007F69C3">
              <w:rPr>
                <w:color w:val="002060"/>
              </w:rPr>
              <w:t>12/02/2024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778FF" w14:textId="77777777" w:rsidR="001A077E" w:rsidRPr="007F69C3" w:rsidRDefault="001A077E" w:rsidP="003A0384">
            <w:pPr>
              <w:pStyle w:val="rowtabella0"/>
              <w:rPr>
                <w:color w:val="002060"/>
              </w:rPr>
            </w:pPr>
            <w:r w:rsidRPr="007F69C3">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9B36B" w14:textId="77777777" w:rsidR="001A077E" w:rsidRPr="007F69C3" w:rsidRDefault="001A077E" w:rsidP="003A0384">
            <w:pPr>
              <w:pStyle w:val="rowtabella0"/>
              <w:rPr>
                <w:color w:val="002060"/>
              </w:rPr>
            </w:pPr>
            <w:r w:rsidRPr="007F69C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4CF1C" w14:textId="77777777" w:rsidR="001A077E" w:rsidRPr="007F69C3" w:rsidRDefault="001A077E" w:rsidP="003A0384">
            <w:pPr>
              <w:pStyle w:val="rowtabella0"/>
              <w:rPr>
                <w:color w:val="002060"/>
              </w:rPr>
            </w:pPr>
            <w:r w:rsidRPr="007F69C3">
              <w:rPr>
                <w:color w:val="002060"/>
              </w:rPr>
              <w:t>VIA ALDO MORO</w:t>
            </w:r>
          </w:p>
        </w:tc>
      </w:tr>
    </w:tbl>
    <w:p w14:paraId="6A009396" w14:textId="77777777" w:rsidR="001A077E" w:rsidRPr="007F69C3" w:rsidRDefault="001A077E" w:rsidP="001A077E">
      <w:pPr>
        <w:pStyle w:val="breakline"/>
        <w:rPr>
          <w:rFonts w:eastAsiaTheme="minorEastAsia"/>
          <w:color w:val="002060"/>
        </w:rPr>
      </w:pPr>
    </w:p>
    <w:p w14:paraId="0AB4AE4B" w14:textId="77777777" w:rsidR="001A077E" w:rsidRPr="007F69C3" w:rsidRDefault="001A077E" w:rsidP="001A077E">
      <w:pPr>
        <w:pStyle w:val="breakline"/>
        <w:rPr>
          <w:rFonts w:eastAsiaTheme="minorEastAsia"/>
          <w:color w:val="002060"/>
        </w:rPr>
      </w:pPr>
    </w:p>
    <w:p w14:paraId="508F32B6" w14:textId="77777777" w:rsidR="001A077E" w:rsidRPr="007F69C3" w:rsidRDefault="001A077E" w:rsidP="001A077E">
      <w:pPr>
        <w:pStyle w:val="breakline"/>
        <w:rPr>
          <w:color w:val="002060"/>
        </w:rPr>
      </w:pPr>
    </w:p>
    <w:p w14:paraId="20994430" w14:textId="77777777" w:rsidR="001A077E" w:rsidRPr="007F69C3" w:rsidRDefault="001A077E" w:rsidP="001A077E">
      <w:pPr>
        <w:pStyle w:val="titolocampionato0"/>
        <w:shd w:val="clear" w:color="auto" w:fill="CCCCCC"/>
        <w:spacing w:before="80" w:after="40"/>
        <w:rPr>
          <w:color w:val="002060"/>
        </w:rPr>
      </w:pPr>
      <w:r w:rsidRPr="007F69C3">
        <w:rPr>
          <w:color w:val="002060"/>
        </w:rPr>
        <w:t>COPPA MARCHE C5 GIOV.SIMI FEMM</w:t>
      </w:r>
    </w:p>
    <w:p w14:paraId="32D9B7A3" w14:textId="77777777" w:rsidR="001A077E" w:rsidRPr="00B301B9" w:rsidRDefault="001A077E" w:rsidP="001A077E">
      <w:pPr>
        <w:pStyle w:val="titoloprinc0"/>
        <w:rPr>
          <w:color w:val="002060"/>
        </w:rPr>
      </w:pPr>
      <w:r w:rsidRPr="00B301B9">
        <w:rPr>
          <w:color w:val="002060"/>
        </w:rPr>
        <w:t>FINALE</w:t>
      </w:r>
    </w:p>
    <w:p w14:paraId="6566A5A7" w14:textId="77777777" w:rsidR="001A077E" w:rsidRPr="00B301B9" w:rsidRDefault="001A077E" w:rsidP="001A077E">
      <w:pPr>
        <w:rPr>
          <w:rFonts w:ascii="Arial" w:hAnsi="Arial" w:cs="Arial"/>
          <w:color w:val="002060"/>
        </w:rPr>
      </w:pPr>
    </w:p>
    <w:p w14:paraId="2DEDF5C6" w14:textId="77777777" w:rsidR="001A077E" w:rsidRDefault="001A077E" w:rsidP="001A077E">
      <w:pPr>
        <w:pStyle w:val="breakline"/>
        <w:jc w:val="both"/>
        <w:rPr>
          <w:rFonts w:ascii="Arial" w:hAnsi="Arial" w:cs="Arial"/>
          <w:b/>
          <w:bCs/>
          <w:color w:val="002060"/>
          <w:sz w:val="22"/>
          <w:szCs w:val="22"/>
        </w:rPr>
      </w:pPr>
      <w:r w:rsidRPr="00B301B9">
        <w:rPr>
          <w:rFonts w:ascii="Arial" w:hAnsi="Arial" w:cs="Arial"/>
          <w:b/>
          <w:bCs/>
          <w:color w:val="002060"/>
          <w:sz w:val="22"/>
          <w:szCs w:val="22"/>
        </w:rPr>
        <w:t xml:space="preserve">La Società </w:t>
      </w:r>
      <w:r>
        <w:rPr>
          <w:rFonts w:ascii="Arial" w:hAnsi="Arial" w:cs="Arial"/>
          <w:b/>
          <w:bCs/>
          <w:color w:val="002060"/>
          <w:sz w:val="22"/>
          <w:szCs w:val="22"/>
        </w:rPr>
        <w:t>CITTA’ DI FALCONARA</w:t>
      </w:r>
      <w:r w:rsidRPr="00B301B9">
        <w:rPr>
          <w:rFonts w:ascii="Arial" w:hAnsi="Arial" w:cs="Arial"/>
          <w:b/>
          <w:bCs/>
          <w:color w:val="002060"/>
          <w:sz w:val="22"/>
          <w:szCs w:val="22"/>
        </w:rPr>
        <w:t xml:space="preserve"> si è aggiudicata la Coppa Marche Calcio a Cinque </w:t>
      </w:r>
      <w:r>
        <w:rPr>
          <w:rFonts w:ascii="Arial" w:hAnsi="Arial" w:cs="Arial"/>
          <w:b/>
          <w:bCs/>
          <w:color w:val="002060"/>
          <w:sz w:val="22"/>
          <w:szCs w:val="22"/>
        </w:rPr>
        <w:t>Under 15 Femminile S.S. 2023/2024.</w:t>
      </w:r>
    </w:p>
    <w:p w14:paraId="1CFA7B4F" w14:textId="77777777" w:rsidR="001A077E" w:rsidRDefault="001A077E" w:rsidP="001A077E">
      <w:pPr>
        <w:pStyle w:val="breakline"/>
        <w:jc w:val="both"/>
        <w:rPr>
          <w:rFonts w:ascii="Arial" w:hAnsi="Arial" w:cs="Arial"/>
          <w:b/>
          <w:bCs/>
          <w:color w:val="002060"/>
          <w:sz w:val="22"/>
          <w:szCs w:val="22"/>
        </w:rPr>
      </w:pPr>
    </w:p>
    <w:p w14:paraId="50593906" w14:textId="77777777" w:rsidR="001A077E" w:rsidRPr="007F69C3" w:rsidRDefault="001A077E" w:rsidP="001A077E">
      <w:pPr>
        <w:pStyle w:val="titoloprinc0"/>
        <w:rPr>
          <w:color w:val="002060"/>
        </w:rPr>
      </w:pPr>
      <w:r w:rsidRPr="007F69C3">
        <w:rPr>
          <w:color w:val="002060"/>
        </w:rPr>
        <w:t>RISULTATI</w:t>
      </w:r>
    </w:p>
    <w:p w14:paraId="09ED8548" w14:textId="77777777" w:rsidR="001A077E" w:rsidRPr="007F69C3" w:rsidRDefault="001A077E" w:rsidP="001A077E">
      <w:pPr>
        <w:pStyle w:val="breakline"/>
        <w:rPr>
          <w:color w:val="002060"/>
        </w:rPr>
      </w:pPr>
    </w:p>
    <w:p w14:paraId="781ED66C" w14:textId="77777777" w:rsidR="001A077E" w:rsidRPr="007F69C3" w:rsidRDefault="001A077E" w:rsidP="001A077E">
      <w:pPr>
        <w:pStyle w:val="sottotitolocampionato10"/>
        <w:rPr>
          <w:color w:val="002060"/>
        </w:rPr>
      </w:pPr>
      <w:r w:rsidRPr="007F69C3">
        <w:rPr>
          <w:color w:val="002060"/>
        </w:rPr>
        <w:t>RISULTATI UFFICIALI GARE DEL 04/02/2024</w:t>
      </w:r>
    </w:p>
    <w:p w14:paraId="4E469052" w14:textId="77777777" w:rsidR="00C04060" w:rsidRPr="00C04060" w:rsidRDefault="00C04060" w:rsidP="00C04060">
      <w:pPr>
        <w:pStyle w:val="sottotitolocampionato20"/>
        <w:spacing w:before="0" w:beforeAutospacing="0" w:after="0" w:afterAutospacing="0"/>
        <w:rPr>
          <w:rFonts w:ascii="Arial" w:hAnsi="Arial" w:cs="Arial"/>
          <w:color w:val="002060"/>
          <w:sz w:val="20"/>
          <w:szCs w:val="20"/>
        </w:rPr>
      </w:pPr>
      <w:r w:rsidRPr="00C04060">
        <w:rPr>
          <w:rFonts w:ascii="Arial" w:hAnsi="Arial" w:cs="Arial"/>
          <w:color w:val="002060"/>
          <w:sz w:val="20"/>
          <w:szCs w:val="20"/>
        </w:rPr>
        <w:t>Si trascrivono qui di seguito i risultati ufficiali delle gare disputate</w:t>
      </w:r>
    </w:p>
    <w:p w14:paraId="060B68DA" w14:textId="77777777" w:rsidR="001A077E" w:rsidRPr="007F69C3" w:rsidRDefault="001A077E" w:rsidP="001A077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077E" w:rsidRPr="007F69C3" w14:paraId="247AA5AA" w14:textId="77777777" w:rsidTr="003A03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077E" w:rsidRPr="007F69C3" w14:paraId="79C2811C" w14:textId="77777777" w:rsidTr="003A03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22997" w14:textId="77777777" w:rsidR="001A077E" w:rsidRPr="007F69C3" w:rsidRDefault="001A077E" w:rsidP="003A0384">
                  <w:pPr>
                    <w:pStyle w:val="headertabella0"/>
                    <w:rPr>
                      <w:color w:val="002060"/>
                    </w:rPr>
                  </w:pPr>
                  <w:r w:rsidRPr="007F69C3">
                    <w:rPr>
                      <w:color w:val="002060"/>
                    </w:rPr>
                    <w:t>GIRONE FF - 1 Giornata - A</w:t>
                  </w:r>
                </w:p>
              </w:tc>
            </w:tr>
            <w:tr w:rsidR="001A077E" w:rsidRPr="007F69C3" w14:paraId="3DA6FCB7" w14:textId="77777777" w:rsidTr="003A038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E007BC" w14:textId="77777777" w:rsidR="001A077E" w:rsidRPr="007F69C3" w:rsidRDefault="001A077E" w:rsidP="003A0384">
                  <w:pPr>
                    <w:pStyle w:val="rowtabella0"/>
                    <w:rPr>
                      <w:color w:val="002060"/>
                    </w:rPr>
                  </w:pPr>
                  <w:proofErr w:type="gramStart"/>
                  <w:r w:rsidRPr="007F69C3">
                    <w:rPr>
                      <w:color w:val="002060"/>
                    </w:rPr>
                    <w:t>CITTA</w:t>
                  </w:r>
                  <w:proofErr w:type="gramEnd"/>
                  <w:r w:rsidRPr="007F69C3">
                    <w:rPr>
                      <w:color w:val="002060"/>
                    </w:rPr>
                    <w:t xml:space="preserve"> DI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574CF" w14:textId="77777777" w:rsidR="001A077E" w:rsidRPr="007F69C3" w:rsidRDefault="001A077E" w:rsidP="003A0384">
                  <w:pPr>
                    <w:pStyle w:val="rowtabella0"/>
                    <w:rPr>
                      <w:color w:val="002060"/>
                    </w:rPr>
                  </w:pPr>
                  <w:r w:rsidRPr="007F69C3">
                    <w:rPr>
                      <w:color w:val="002060"/>
                    </w:rPr>
                    <w:t>- CALDAROLA G.N.C.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AF2E45" w14:textId="77777777" w:rsidR="001A077E" w:rsidRPr="007F69C3" w:rsidRDefault="001A077E" w:rsidP="003A0384">
                  <w:pPr>
                    <w:pStyle w:val="rowtabella0"/>
                    <w:jc w:val="center"/>
                    <w:rPr>
                      <w:color w:val="002060"/>
                    </w:rPr>
                  </w:pPr>
                  <w:r w:rsidRPr="007F69C3">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EFDAF" w14:textId="77777777" w:rsidR="001A077E" w:rsidRPr="007F69C3" w:rsidRDefault="001A077E" w:rsidP="003A0384">
                  <w:pPr>
                    <w:pStyle w:val="rowtabella0"/>
                    <w:jc w:val="center"/>
                    <w:rPr>
                      <w:color w:val="002060"/>
                    </w:rPr>
                  </w:pPr>
                  <w:r w:rsidRPr="007F69C3">
                    <w:rPr>
                      <w:color w:val="002060"/>
                    </w:rPr>
                    <w:t> </w:t>
                  </w:r>
                </w:p>
              </w:tc>
            </w:tr>
          </w:tbl>
          <w:p w14:paraId="4A39BFA9" w14:textId="77777777" w:rsidR="001A077E" w:rsidRPr="007F69C3" w:rsidRDefault="001A077E" w:rsidP="003A0384">
            <w:pPr>
              <w:rPr>
                <w:color w:val="002060"/>
              </w:rPr>
            </w:pPr>
          </w:p>
        </w:tc>
      </w:tr>
    </w:tbl>
    <w:p w14:paraId="10323A7C" w14:textId="77777777" w:rsidR="001A077E" w:rsidRPr="007F69C3" w:rsidRDefault="001A077E" w:rsidP="001A077E">
      <w:pPr>
        <w:pStyle w:val="breakline"/>
        <w:rPr>
          <w:rFonts w:eastAsiaTheme="minorEastAsia"/>
          <w:color w:val="002060"/>
        </w:rPr>
      </w:pPr>
    </w:p>
    <w:p w14:paraId="71FA64B6" w14:textId="77777777" w:rsidR="001A077E" w:rsidRPr="007F69C3" w:rsidRDefault="001A077E" w:rsidP="001A077E">
      <w:pPr>
        <w:pStyle w:val="breakline"/>
        <w:rPr>
          <w:color w:val="002060"/>
        </w:rPr>
      </w:pPr>
    </w:p>
    <w:p w14:paraId="2DF686C4" w14:textId="77777777" w:rsidR="001A077E" w:rsidRPr="007F69C3" w:rsidRDefault="001A077E" w:rsidP="001A077E">
      <w:pPr>
        <w:pStyle w:val="titoloprinc0"/>
        <w:rPr>
          <w:color w:val="002060"/>
        </w:rPr>
      </w:pPr>
      <w:r w:rsidRPr="007F69C3">
        <w:rPr>
          <w:color w:val="002060"/>
        </w:rPr>
        <w:t>GIUDICE SPORTIVO</w:t>
      </w:r>
    </w:p>
    <w:p w14:paraId="659CCF5D" w14:textId="77777777" w:rsidR="001A077E" w:rsidRPr="007F69C3" w:rsidRDefault="001A077E" w:rsidP="001A077E">
      <w:pPr>
        <w:pStyle w:val="diffida"/>
        <w:rPr>
          <w:color w:val="002060"/>
        </w:rPr>
      </w:pPr>
      <w:r w:rsidRPr="007F69C3">
        <w:rPr>
          <w:color w:val="002060"/>
        </w:rPr>
        <w:t>Il Giudice Sportivo Avv. Agnese Lazzaretti, con l'assistenza del segretario Angelo Castellana, nella seduta del 07/02/2024, ha adottato le decisioni che di seguito integralmente si riportano:</w:t>
      </w:r>
    </w:p>
    <w:p w14:paraId="4BCC0B89" w14:textId="77777777" w:rsidR="001A077E" w:rsidRPr="007F69C3" w:rsidRDefault="001A077E" w:rsidP="001A077E">
      <w:pPr>
        <w:pStyle w:val="titolo10"/>
        <w:rPr>
          <w:color w:val="002060"/>
        </w:rPr>
      </w:pPr>
      <w:r w:rsidRPr="007F69C3">
        <w:rPr>
          <w:color w:val="002060"/>
        </w:rPr>
        <w:t xml:space="preserve">GARE DEL 4/ 2/2024 </w:t>
      </w:r>
    </w:p>
    <w:p w14:paraId="6DE35E0F" w14:textId="77777777" w:rsidR="001A077E" w:rsidRPr="007F69C3" w:rsidRDefault="001A077E" w:rsidP="001A077E">
      <w:pPr>
        <w:pStyle w:val="titolo7a"/>
        <w:rPr>
          <w:color w:val="002060"/>
        </w:rPr>
      </w:pPr>
      <w:r w:rsidRPr="007F69C3">
        <w:rPr>
          <w:color w:val="002060"/>
        </w:rPr>
        <w:t xml:space="preserve">PROVVEDIMENTI DISCIPLINARI </w:t>
      </w:r>
    </w:p>
    <w:p w14:paraId="469C56BE" w14:textId="77777777" w:rsidR="001A077E" w:rsidRPr="007F69C3" w:rsidRDefault="001A077E" w:rsidP="001A077E">
      <w:pPr>
        <w:pStyle w:val="titolo7b0"/>
        <w:rPr>
          <w:color w:val="002060"/>
        </w:rPr>
      </w:pPr>
      <w:r w:rsidRPr="007F69C3">
        <w:rPr>
          <w:color w:val="002060"/>
        </w:rPr>
        <w:t xml:space="preserve">In base alle risultanze degli atti ufficiali sono state deliberate le seguenti sanzioni disciplinari. </w:t>
      </w:r>
    </w:p>
    <w:p w14:paraId="76B88313" w14:textId="77777777" w:rsidR="001A077E" w:rsidRPr="007F69C3" w:rsidRDefault="001A077E" w:rsidP="001A077E">
      <w:pPr>
        <w:pStyle w:val="titolo30"/>
        <w:rPr>
          <w:color w:val="002060"/>
        </w:rPr>
      </w:pPr>
      <w:r w:rsidRPr="007F69C3">
        <w:rPr>
          <w:color w:val="002060"/>
        </w:rPr>
        <w:t xml:space="preserve">CALCIATORI NON ESPULSI </w:t>
      </w:r>
    </w:p>
    <w:p w14:paraId="1F8957C1" w14:textId="77777777" w:rsidR="001A077E" w:rsidRPr="007F69C3" w:rsidRDefault="001A077E" w:rsidP="001A077E">
      <w:pPr>
        <w:pStyle w:val="titolo20"/>
        <w:rPr>
          <w:color w:val="002060"/>
        </w:rPr>
      </w:pPr>
      <w:r w:rsidRPr="007F69C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77E" w:rsidRPr="007F69C3" w14:paraId="03691EE8" w14:textId="77777777" w:rsidTr="003A0384">
        <w:tc>
          <w:tcPr>
            <w:tcW w:w="2200" w:type="dxa"/>
            <w:tcMar>
              <w:top w:w="20" w:type="dxa"/>
              <w:left w:w="20" w:type="dxa"/>
              <w:bottom w:w="20" w:type="dxa"/>
              <w:right w:w="20" w:type="dxa"/>
            </w:tcMar>
            <w:vAlign w:val="center"/>
            <w:hideMark/>
          </w:tcPr>
          <w:p w14:paraId="72F857A9" w14:textId="77777777" w:rsidR="001A077E" w:rsidRPr="007F69C3" w:rsidRDefault="001A077E" w:rsidP="003A0384">
            <w:pPr>
              <w:pStyle w:val="movimento"/>
              <w:rPr>
                <w:color w:val="002060"/>
              </w:rPr>
            </w:pPr>
            <w:r w:rsidRPr="007F69C3">
              <w:rPr>
                <w:color w:val="002060"/>
              </w:rPr>
              <w:t>GREGORI LUCIA</w:t>
            </w:r>
          </w:p>
        </w:tc>
        <w:tc>
          <w:tcPr>
            <w:tcW w:w="2200" w:type="dxa"/>
            <w:tcMar>
              <w:top w:w="20" w:type="dxa"/>
              <w:left w:w="20" w:type="dxa"/>
              <w:bottom w:w="20" w:type="dxa"/>
              <w:right w:w="20" w:type="dxa"/>
            </w:tcMar>
            <w:vAlign w:val="center"/>
            <w:hideMark/>
          </w:tcPr>
          <w:p w14:paraId="3C47D259" w14:textId="77777777" w:rsidR="001A077E" w:rsidRPr="007F69C3" w:rsidRDefault="001A077E" w:rsidP="003A0384">
            <w:pPr>
              <w:pStyle w:val="movimento2"/>
              <w:rPr>
                <w:color w:val="002060"/>
              </w:rPr>
            </w:pPr>
            <w:r w:rsidRPr="007F69C3">
              <w:rPr>
                <w:color w:val="002060"/>
              </w:rPr>
              <w:t>(</w:t>
            </w:r>
            <w:proofErr w:type="gramStart"/>
            <w:r w:rsidRPr="007F69C3">
              <w:rPr>
                <w:color w:val="002060"/>
              </w:rPr>
              <w:t>CITTA</w:t>
            </w:r>
            <w:proofErr w:type="gramEnd"/>
            <w:r w:rsidRPr="007F69C3">
              <w:rPr>
                <w:color w:val="002060"/>
              </w:rPr>
              <w:t xml:space="preserve"> DI FALCONARA) </w:t>
            </w:r>
          </w:p>
        </w:tc>
        <w:tc>
          <w:tcPr>
            <w:tcW w:w="800" w:type="dxa"/>
            <w:tcMar>
              <w:top w:w="20" w:type="dxa"/>
              <w:left w:w="20" w:type="dxa"/>
              <w:bottom w:w="20" w:type="dxa"/>
              <w:right w:w="20" w:type="dxa"/>
            </w:tcMar>
            <w:vAlign w:val="center"/>
            <w:hideMark/>
          </w:tcPr>
          <w:p w14:paraId="2A5D8629"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60F0A6F6" w14:textId="77777777" w:rsidR="001A077E" w:rsidRPr="007F69C3" w:rsidRDefault="001A077E" w:rsidP="003A0384">
            <w:pPr>
              <w:pStyle w:val="movimento"/>
              <w:rPr>
                <w:color w:val="002060"/>
              </w:rPr>
            </w:pPr>
            <w:r w:rsidRPr="007F69C3">
              <w:rPr>
                <w:color w:val="002060"/>
              </w:rPr>
              <w:t> </w:t>
            </w:r>
          </w:p>
        </w:tc>
        <w:tc>
          <w:tcPr>
            <w:tcW w:w="2200" w:type="dxa"/>
            <w:tcMar>
              <w:top w:w="20" w:type="dxa"/>
              <w:left w:w="20" w:type="dxa"/>
              <w:bottom w:w="20" w:type="dxa"/>
              <w:right w:w="20" w:type="dxa"/>
            </w:tcMar>
            <w:vAlign w:val="center"/>
            <w:hideMark/>
          </w:tcPr>
          <w:p w14:paraId="0B4223EE" w14:textId="77777777" w:rsidR="001A077E" w:rsidRPr="007F69C3" w:rsidRDefault="001A077E" w:rsidP="003A0384">
            <w:pPr>
              <w:pStyle w:val="movimento2"/>
              <w:rPr>
                <w:color w:val="002060"/>
              </w:rPr>
            </w:pPr>
            <w:r w:rsidRPr="007F69C3">
              <w:rPr>
                <w:color w:val="002060"/>
              </w:rPr>
              <w:t> </w:t>
            </w:r>
          </w:p>
        </w:tc>
      </w:tr>
    </w:tbl>
    <w:p w14:paraId="72D35BA8" w14:textId="77777777" w:rsidR="001A077E" w:rsidRDefault="001A077E" w:rsidP="001A077E">
      <w:pPr>
        <w:pStyle w:val="breakline"/>
        <w:rPr>
          <w:color w:val="002060"/>
        </w:rPr>
      </w:pPr>
    </w:p>
    <w:p w14:paraId="317030C5"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380BCF68"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38209A74" w14:textId="77777777" w:rsidR="001A077E" w:rsidRPr="007F69C3" w:rsidRDefault="001A077E" w:rsidP="001A077E">
      <w:pPr>
        <w:pStyle w:val="breakline"/>
        <w:rPr>
          <w:rFonts w:eastAsiaTheme="minorEastAsia"/>
          <w:color w:val="002060"/>
        </w:rPr>
      </w:pPr>
    </w:p>
    <w:p w14:paraId="74081A4C" w14:textId="77777777" w:rsidR="00D54947" w:rsidRPr="00E7193F" w:rsidRDefault="00D54947" w:rsidP="00D54947">
      <w:pPr>
        <w:pStyle w:val="breakline"/>
        <w:rPr>
          <w:rFonts w:eastAsiaTheme="minorEastAsia"/>
          <w:color w:val="002060"/>
        </w:rPr>
      </w:pPr>
    </w:p>
    <w:p w14:paraId="33F8396F" w14:textId="77777777" w:rsidR="00A74068" w:rsidRPr="00FF221B" w:rsidRDefault="00A74068"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2A29F96"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w:t>
      </w:r>
      <w:r w:rsidR="00401262">
        <w:rPr>
          <w:rFonts w:ascii="Arial" w:hAnsi="Arial" w:cs="Arial"/>
          <w:b/>
          <w:bCs/>
          <w:color w:val="002060"/>
        </w:rPr>
        <w:t>9</w:t>
      </w:r>
      <w:r>
        <w:rPr>
          <w:rFonts w:ascii="Arial" w:hAnsi="Arial" w:cs="Arial"/>
          <w:b/>
          <w:bCs/>
          <w:color w:val="002060"/>
        </w:rPr>
        <w:t xml:space="preserve"> </w:t>
      </w:r>
      <w:r w:rsidR="00584E14">
        <w:rPr>
          <w:rFonts w:ascii="Arial" w:hAnsi="Arial" w:cs="Arial"/>
          <w:b/>
          <w:bCs/>
          <w:color w:val="002060"/>
        </w:rPr>
        <w:t>febbraio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BBB55C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84E14">
        <w:rPr>
          <w:b/>
          <w:color w:val="002060"/>
          <w:u w:val="single"/>
        </w:rPr>
        <w:t>0</w:t>
      </w:r>
      <w:r w:rsidR="007942FD">
        <w:rPr>
          <w:b/>
          <w:color w:val="002060"/>
          <w:u w:val="single"/>
        </w:rPr>
        <w:t>7</w:t>
      </w:r>
      <w:r w:rsidR="007C5151">
        <w:rPr>
          <w:b/>
          <w:color w:val="002060"/>
          <w:u w:val="single"/>
        </w:rPr>
        <w:t>/</w:t>
      </w:r>
      <w:r w:rsidR="00584E14">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584E14">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417D65">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30F9" w14:textId="77777777" w:rsidR="00417D65" w:rsidRDefault="00417D65">
      <w:r>
        <w:separator/>
      </w:r>
    </w:p>
  </w:endnote>
  <w:endnote w:type="continuationSeparator" w:id="0">
    <w:p w14:paraId="77DD18CB" w14:textId="77777777" w:rsidR="00417D65" w:rsidRDefault="00417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4FDCC8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84E14">
      <w:rPr>
        <w:rStyle w:val="Numeropagina"/>
        <w:rFonts w:ascii="Arial" w:hAnsi="Arial" w:cs="Arial"/>
        <w:color w:val="002060"/>
      </w:rPr>
      <w:t>7</w:t>
    </w:r>
    <w:r w:rsidR="007942FD">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EE1FE" w14:textId="77777777" w:rsidR="00417D65" w:rsidRDefault="00417D65">
      <w:r>
        <w:separator/>
      </w:r>
    </w:p>
  </w:footnote>
  <w:footnote w:type="continuationSeparator" w:id="0">
    <w:p w14:paraId="163E2623" w14:textId="77777777" w:rsidR="00417D65" w:rsidRDefault="00417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787"/>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77E"/>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49C"/>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458F"/>
    <w:rsid w:val="003248D5"/>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569F"/>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259"/>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F3F"/>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262"/>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D65"/>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500"/>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4E14"/>
    <w:rsid w:val="005857AF"/>
    <w:rsid w:val="00585C45"/>
    <w:rsid w:val="00585F25"/>
    <w:rsid w:val="005864E4"/>
    <w:rsid w:val="00586616"/>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2FD"/>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AF7"/>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55856"/>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3BB"/>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C51"/>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7DD"/>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2E67"/>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68"/>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562DC"/>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0E83"/>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0E5"/>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3C9A"/>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060"/>
    <w:rsid w:val="00C042DF"/>
    <w:rsid w:val="00C05464"/>
    <w:rsid w:val="00C05C17"/>
    <w:rsid w:val="00C06E35"/>
    <w:rsid w:val="00C0798F"/>
    <w:rsid w:val="00C07A57"/>
    <w:rsid w:val="00C1014F"/>
    <w:rsid w:val="00C11592"/>
    <w:rsid w:val="00C11A0D"/>
    <w:rsid w:val="00C11EAC"/>
    <w:rsid w:val="00C11F46"/>
    <w:rsid w:val="00C12773"/>
    <w:rsid w:val="00C131B5"/>
    <w:rsid w:val="00C135E2"/>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448"/>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4947"/>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4F5E"/>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193F"/>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26720078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41</TotalTime>
  <Pages>1</Pages>
  <Words>8733</Words>
  <Characters>49779</Characters>
  <Application>Microsoft Office Word</Application>
  <DocSecurity>0</DocSecurity>
  <Lines>414</Lines>
  <Paragraphs>116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58396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2024-02-07T10:26:00Z</cp:lastPrinted>
  <dcterms:created xsi:type="dcterms:W3CDTF">2024-02-07T09:20:00Z</dcterms:created>
  <dcterms:modified xsi:type="dcterms:W3CDTF">2024-02-07T10:27:00Z</dcterms:modified>
</cp:coreProperties>
</file>