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5A0A1A7B"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70AC6">
              <w:rPr>
                <w:rFonts w:ascii="Arial" w:hAnsi="Arial" w:cs="Arial"/>
                <w:color w:val="002060"/>
                <w:sz w:val="40"/>
                <w:szCs w:val="40"/>
              </w:rPr>
              <w:t>8</w:t>
            </w:r>
            <w:r w:rsidR="00CE6339">
              <w:rPr>
                <w:rFonts w:ascii="Arial" w:hAnsi="Arial" w:cs="Arial"/>
                <w:color w:val="002060"/>
                <w:sz w:val="40"/>
                <w:szCs w:val="40"/>
              </w:rPr>
              <w:t>3</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CE6339">
              <w:rPr>
                <w:rFonts w:ascii="Arial" w:hAnsi="Arial" w:cs="Arial"/>
                <w:color w:val="002060"/>
                <w:sz w:val="40"/>
                <w:szCs w:val="40"/>
              </w:rPr>
              <w:t>21</w:t>
            </w:r>
            <w:r w:rsidR="00CF4C7D" w:rsidRPr="00DE1EF7">
              <w:rPr>
                <w:rFonts w:ascii="Arial" w:hAnsi="Arial" w:cs="Arial"/>
                <w:color w:val="002060"/>
                <w:sz w:val="40"/>
                <w:szCs w:val="40"/>
              </w:rPr>
              <w:t>/</w:t>
            </w:r>
            <w:r w:rsidR="00370AC6">
              <w:rPr>
                <w:rFonts w:ascii="Arial" w:hAnsi="Arial" w:cs="Arial"/>
                <w:color w:val="002060"/>
                <w:sz w:val="40"/>
                <w:szCs w:val="40"/>
              </w:rPr>
              <w:t>02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22AAFC5D"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59628A">
          <w:rPr>
            <w:noProof/>
            <w:webHidden/>
            <w:color w:val="002060"/>
          </w:rPr>
          <w:t>1</w:t>
        </w:r>
        <w:r w:rsidR="00AC19D9" w:rsidRPr="00DE1EF7">
          <w:rPr>
            <w:noProof/>
            <w:webHidden/>
            <w:color w:val="002060"/>
          </w:rPr>
          <w:fldChar w:fldCharType="end"/>
        </w:r>
      </w:hyperlink>
    </w:p>
    <w:p w14:paraId="112EDB38" w14:textId="024C9022"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59628A">
          <w:rPr>
            <w:noProof/>
            <w:webHidden/>
            <w:color w:val="002060"/>
          </w:rPr>
          <w:t>1</w:t>
        </w:r>
        <w:r w:rsidR="00AC19D9" w:rsidRPr="00DE1EF7">
          <w:rPr>
            <w:noProof/>
            <w:webHidden/>
            <w:color w:val="002060"/>
          </w:rPr>
          <w:fldChar w:fldCharType="end"/>
        </w:r>
      </w:hyperlink>
    </w:p>
    <w:p w14:paraId="4D9CAD43" w14:textId="4E823D0C"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59628A">
          <w:rPr>
            <w:noProof/>
            <w:webHidden/>
            <w:color w:val="002060"/>
          </w:rPr>
          <w:t>1</w:t>
        </w:r>
        <w:r w:rsidR="00AC19D9" w:rsidRPr="00DE1EF7">
          <w:rPr>
            <w:noProof/>
            <w:webHidden/>
            <w:color w:val="002060"/>
          </w:rPr>
          <w:fldChar w:fldCharType="end"/>
        </w:r>
      </w:hyperlink>
    </w:p>
    <w:p w14:paraId="0EAFCCD8" w14:textId="41A7F690"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59628A">
          <w:rPr>
            <w:noProof/>
            <w:webHidden/>
            <w:color w:val="002060"/>
          </w:rPr>
          <w:t>1</w:t>
        </w:r>
        <w:r w:rsidR="00AC19D9" w:rsidRPr="00DE1EF7">
          <w:rPr>
            <w:noProof/>
            <w:webHidden/>
            <w:color w:val="002060"/>
          </w:rPr>
          <w:fldChar w:fldCharType="end"/>
        </w:r>
      </w:hyperlink>
    </w:p>
    <w:p w14:paraId="0952245B" w14:textId="5FD8D0CE"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59628A">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8E39BFD" w14:textId="77777777" w:rsidR="00F438B4" w:rsidRPr="00B73F70" w:rsidRDefault="00F438B4"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02378BC2" w14:textId="77777777" w:rsidR="00476934" w:rsidRDefault="00476934" w:rsidP="008B5F73">
      <w:pPr>
        <w:rPr>
          <w:rFonts w:ascii="Arial" w:hAnsi="Arial" w:cs="Arial"/>
          <w:b/>
          <w:bCs/>
          <w:color w:val="002060"/>
          <w:sz w:val="22"/>
          <w:szCs w:val="22"/>
        </w:rPr>
      </w:pPr>
    </w:p>
    <w:p w14:paraId="6BB5095C" w14:textId="77777777" w:rsidR="00E31B66" w:rsidRDefault="00E31B66" w:rsidP="008B5F73">
      <w:pPr>
        <w:rPr>
          <w:rFonts w:ascii="Arial" w:hAnsi="Arial" w:cs="Arial"/>
          <w:b/>
          <w:bCs/>
          <w:color w:val="002060"/>
          <w:sz w:val="22"/>
          <w:szCs w:val="22"/>
        </w:rPr>
      </w:pPr>
    </w:p>
    <w:p w14:paraId="219C9BD0" w14:textId="77777777" w:rsidR="00E31B66" w:rsidRPr="0080647B" w:rsidRDefault="00E31B66" w:rsidP="00E31B66">
      <w:pPr>
        <w:rPr>
          <w:rFonts w:ascii="Arial" w:hAnsi="Arial" w:cs="Arial"/>
          <w:b/>
          <w:color w:val="002060"/>
          <w:sz w:val="28"/>
          <w:szCs w:val="28"/>
        </w:rPr>
      </w:pPr>
      <w:r>
        <w:rPr>
          <w:rFonts w:ascii="Arial" w:hAnsi="Arial" w:cs="Arial"/>
          <w:b/>
          <w:color w:val="002060"/>
          <w:sz w:val="28"/>
          <w:szCs w:val="28"/>
        </w:rPr>
        <w:t>ATTIVITA’ DI RAPPRESENTATIVA</w:t>
      </w:r>
    </w:p>
    <w:p w14:paraId="10123948" w14:textId="77777777" w:rsidR="00E31B66" w:rsidRDefault="00E31B66" w:rsidP="00E31B66">
      <w:pPr>
        <w:rPr>
          <w:rFonts w:ascii="Arial" w:hAnsi="Arial" w:cs="Arial"/>
          <w:color w:val="002060"/>
          <w:sz w:val="22"/>
          <w:szCs w:val="22"/>
        </w:rPr>
      </w:pPr>
    </w:p>
    <w:p w14:paraId="262C33E8" w14:textId="77777777" w:rsidR="00E31B66" w:rsidRPr="00E31B66" w:rsidRDefault="00E31B66" w:rsidP="00E31B66">
      <w:pPr>
        <w:pStyle w:val="Nessunaspaziatura"/>
        <w:jc w:val="center"/>
        <w:rPr>
          <w:rFonts w:ascii="Arial" w:hAnsi="Arial" w:cs="Arial"/>
          <w:b/>
          <w:color w:val="002060"/>
          <w:sz w:val="26"/>
          <w:szCs w:val="26"/>
          <w:u w:val="single"/>
        </w:rPr>
      </w:pPr>
      <w:r w:rsidRPr="00E31B66">
        <w:rPr>
          <w:rFonts w:ascii="Arial" w:hAnsi="Arial" w:cs="Arial"/>
          <w:b/>
          <w:color w:val="002060"/>
          <w:sz w:val="26"/>
          <w:szCs w:val="26"/>
          <w:u w:val="single"/>
        </w:rPr>
        <w:t>RAPPRESENTATIVA REGIONALE CALCIO A CINQUE UNDER 19</w:t>
      </w:r>
    </w:p>
    <w:p w14:paraId="08D02054" w14:textId="77777777" w:rsidR="00E31B66" w:rsidRPr="00E31B66" w:rsidRDefault="00E31B66" w:rsidP="00E31B66">
      <w:pPr>
        <w:pStyle w:val="Nessunaspaziatura"/>
        <w:jc w:val="center"/>
        <w:rPr>
          <w:rFonts w:ascii="Arial" w:hAnsi="Arial" w:cs="Arial"/>
          <w:b/>
          <w:color w:val="002060"/>
          <w:sz w:val="24"/>
          <w:szCs w:val="24"/>
          <w:u w:val="single"/>
        </w:rPr>
      </w:pPr>
    </w:p>
    <w:p w14:paraId="65B024C5" w14:textId="77777777" w:rsidR="00E31B66" w:rsidRPr="00E31B66" w:rsidRDefault="00E31B66" w:rsidP="00E31B66">
      <w:pPr>
        <w:pStyle w:val="Nessunaspaziatura"/>
        <w:jc w:val="both"/>
        <w:rPr>
          <w:rFonts w:ascii="Arial" w:hAnsi="Arial" w:cs="Arial"/>
          <w:color w:val="002060"/>
        </w:rPr>
      </w:pPr>
      <w:r w:rsidRPr="00E31B66">
        <w:rPr>
          <w:rFonts w:ascii="Arial" w:hAnsi="Arial" w:cs="Arial"/>
          <w:color w:val="002060"/>
        </w:rPr>
        <w:t xml:space="preserve">I sottoelencati calciatori sono convocati per svolgere </w:t>
      </w:r>
      <w:r w:rsidRPr="00E31B66">
        <w:rPr>
          <w:rFonts w:ascii="Arial" w:hAnsi="Arial" w:cs="Arial"/>
          <w:b/>
          <w:color w:val="002060"/>
          <w:u w:val="single"/>
        </w:rPr>
        <w:t>una seduta di allenamento</w:t>
      </w:r>
      <w:r w:rsidRPr="00E31B66">
        <w:rPr>
          <w:rFonts w:ascii="Arial" w:hAnsi="Arial" w:cs="Arial"/>
          <w:color w:val="002060"/>
        </w:rPr>
        <w:t xml:space="preserve"> come di seguito riportato:</w:t>
      </w:r>
    </w:p>
    <w:p w14:paraId="317F9114" w14:textId="77777777" w:rsidR="00E31B66" w:rsidRPr="00E31B66" w:rsidRDefault="00E31B66" w:rsidP="00E31B66">
      <w:pPr>
        <w:pStyle w:val="Nessunaspaziatura"/>
        <w:rPr>
          <w:rFonts w:ascii="Arial" w:hAnsi="Arial" w:cs="Arial"/>
          <w:b/>
          <w:color w:val="002060"/>
        </w:rPr>
      </w:pPr>
    </w:p>
    <w:p w14:paraId="05ED7B3E" w14:textId="77777777" w:rsidR="00E31B66" w:rsidRPr="00E31B66" w:rsidRDefault="00E31B66" w:rsidP="00E31B66">
      <w:pPr>
        <w:pStyle w:val="Nessunaspaziatura"/>
        <w:jc w:val="center"/>
        <w:rPr>
          <w:rFonts w:ascii="Arial" w:hAnsi="Arial" w:cs="Arial"/>
          <w:b/>
          <w:color w:val="002060"/>
        </w:rPr>
      </w:pPr>
      <w:r w:rsidRPr="00E31B66">
        <w:rPr>
          <w:rFonts w:ascii="Arial" w:hAnsi="Arial" w:cs="Arial"/>
          <w:b/>
          <w:color w:val="002060"/>
        </w:rPr>
        <w:t>MARTEDI’ 27/02/2024, ore 17:30</w:t>
      </w:r>
    </w:p>
    <w:p w14:paraId="029DBE3D" w14:textId="77777777" w:rsidR="00E31B66" w:rsidRPr="00E31B66" w:rsidRDefault="00E31B66" w:rsidP="00E31B66">
      <w:pPr>
        <w:pStyle w:val="Nessunaspaziatura"/>
        <w:jc w:val="center"/>
        <w:rPr>
          <w:rFonts w:ascii="Arial" w:hAnsi="Arial" w:cs="Arial"/>
          <w:b/>
          <w:i/>
          <w:iCs/>
          <w:color w:val="002060"/>
          <w:sz w:val="21"/>
          <w:szCs w:val="21"/>
        </w:rPr>
      </w:pPr>
      <w:r w:rsidRPr="00E31B66">
        <w:rPr>
          <w:rFonts w:ascii="Arial" w:hAnsi="Arial" w:cs="Arial"/>
          <w:b/>
          <w:i/>
          <w:iCs/>
          <w:color w:val="002060"/>
        </w:rPr>
        <w:t>“Pallone Geodetico F.I.G.C.” di ANCONA (Via Schiavoni, snc)</w:t>
      </w:r>
    </w:p>
    <w:p w14:paraId="7897CCEC" w14:textId="77777777" w:rsidR="00E31B66" w:rsidRPr="00E31B66" w:rsidRDefault="00E31B66" w:rsidP="00E31B66">
      <w:pPr>
        <w:pStyle w:val="LndNormale1"/>
        <w:rPr>
          <w:color w:val="002060"/>
        </w:rPr>
      </w:pPr>
    </w:p>
    <w:p w14:paraId="729D84BA" w14:textId="77777777" w:rsidR="00E31B66" w:rsidRPr="00E31B66" w:rsidRDefault="00E31B66" w:rsidP="00E31B66">
      <w:pPr>
        <w:pStyle w:val="LndNormale1"/>
        <w:ind w:left="4245" w:hanging="4245"/>
        <w:rPr>
          <w:color w:val="002060"/>
        </w:rPr>
      </w:pPr>
      <w:r w:rsidRPr="00E31B66">
        <w:rPr>
          <w:b/>
          <w:bCs/>
          <w:color w:val="002060"/>
        </w:rPr>
        <w:t>ACLI MANTOVANI CALCIO A 5</w:t>
      </w:r>
      <w:r w:rsidRPr="00E31B66">
        <w:rPr>
          <w:b/>
          <w:bCs/>
          <w:color w:val="002060"/>
        </w:rPr>
        <w:tab/>
      </w:r>
      <w:r w:rsidRPr="00E31B66">
        <w:rPr>
          <w:color w:val="002060"/>
        </w:rPr>
        <w:t>GIGANTE Nicolas, IBRAHIMI David, MORICO Edoardo, ROCCHI Matteo</w:t>
      </w:r>
    </w:p>
    <w:p w14:paraId="1FF9C23E" w14:textId="77777777" w:rsidR="00E31B66" w:rsidRPr="00E31B66" w:rsidRDefault="00E31B66" w:rsidP="00E31B66">
      <w:pPr>
        <w:pStyle w:val="LndNormale1"/>
        <w:ind w:left="4245" w:hanging="4245"/>
        <w:rPr>
          <w:color w:val="002060"/>
        </w:rPr>
      </w:pPr>
      <w:r w:rsidRPr="00E31B66">
        <w:rPr>
          <w:b/>
          <w:bCs/>
          <w:color w:val="002060"/>
        </w:rPr>
        <w:t>AMICI DEL CENTROSOCIO SP.</w:t>
      </w:r>
      <w:r w:rsidRPr="00E31B66">
        <w:rPr>
          <w:color w:val="002060"/>
        </w:rPr>
        <w:tab/>
        <w:t xml:space="preserve">GIOVANNELLI Damiano, PAOLINI Federico, PICCIOLI Gioele, POLVERARI Tommaso </w:t>
      </w:r>
    </w:p>
    <w:p w14:paraId="4B9D82F0" w14:textId="77777777" w:rsidR="00E31B66" w:rsidRPr="00E31B66" w:rsidRDefault="00E31B66" w:rsidP="00E31B66">
      <w:pPr>
        <w:pStyle w:val="LndNormale1"/>
        <w:ind w:left="4245" w:hanging="4245"/>
        <w:rPr>
          <w:color w:val="002060"/>
        </w:rPr>
      </w:pPr>
      <w:r w:rsidRPr="00E31B66">
        <w:rPr>
          <w:b/>
          <w:bCs/>
          <w:color w:val="002060"/>
        </w:rPr>
        <w:t>BORGOROSSO TOLENTINO</w:t>
      </w:r>
      <w:r w:rsidRPr="00E31B66">
        <w:rPr>
          <w:b/>
          <w:bCs/>
          <w:color w:val="002060"/>
        </w:rPr>
        <w:tab/>
      </w:r>
      <w:r w:rsidRPr="00E31B66">
        <w:rPr>
          <w:color w:val="002060"/>
        </w:rPr>
        <w:t>SURDU Ionut Bogdan</w:t>
      </w:r>
    </w:p>
    <w:p w14:paraId="74B516CA" w14:textId="77777777" w:rsidR="00E31B66" w:rsidRPr="00E31B66" w:rsidRDefault="00E31B66" w:rsidP="00E31B66">
      <w:pPr>
        <w:pStyle w:val="LndNormale1"/>
        <w:ind w:left="4245" w:hanging="4245"/>
        <w:rPr>
          <w:color w:val="002060"/>
        </w:rPr>
      </w:pPr>
      <w:r w:rsidRPr="00E31B66">
        <w:rPr>
          <w:b/>
          <w:bCs/>
          <w:color w:val="002060"/>
        </w:rPr>
        <w:t>CARISSIMI 2016</w:t>
      </w:r>
      <w:r w:rsidRPr="00E31B66">
        <w:rPr>
          <w:b/>
          <w:bCs/>
          <w:color w:val="002060"/>
        </w:rPr>
        <w:tab/>
      </w:r>
      <w:r w:rsidRPr="00E31B66">
        <w:rPr>
          <w:color w:val="002060"/>
        </w:rPr>
        <w:t>MATTIOLI Cristian</w:t>
      </w:r>
    </w:p>
    <w:p w14:paraId="623828E9" w14:textId="77777777" w:rsidR="00E31B66" w:rsidRPr="00E31B66" w:rsidRDefault="00E31B66" w:rsidP="00E31B66">
      <w:pPr>
        <w:pStyle w:val="LndNormale1"/>
        <w:rPr>
          <w:color w:val="002060"/>
        </w:rPr>
      </w:pPr>
      <w:r w:rsidRPr="00E31B66">
        <w:rPr>
          <w:b/>
          <w:bCs/>
          <w:color w:val="002060"/>
        </w:rPr>
        <w:t>DINAMIS 1990</w:t>
      </w:r>
      <w:r w:rsidRPr="00E31B66">
        <w:rPr>
          <w:b/>
          <w:bCs/>
          <w:color w:val="002060"/>
        </w:rPr>
        <w:tab/>
      </w:r>
      <w:r w:rsidRPr="00E31B66">
        <w:rPr>
          <w:b/>
          <w:bCs/>
          <w:color w:val="002060"/>
        </w:rPr>
        <w:tab/>
      </w:r>
      <w:r w:rsidRPr="00E31B66">
        <w:rPr>
          <w:b/>
          <w:bCs/>
          <w:color w:val="002060"/>
        </w:rPr>
        <w:tab/>
      </w:r>
      <w:r w:rsidRPr="00E31B66">
        <w:rPr>
          <w:b/>
          <w:bCs/>
          <w:color w:val="002060"/>
        </w:rPr>
        <w:tab/>
      </w:r>
      <w:r w:rsidRPr="00E31B66">
        <w:rPr>
          <w:color w:val="002060"/>
        </w:rPr>
        <w:t>FILIALI LUCCHETTI Matteo</w:t>
      </w:r>
    </w:p>
    <w:p w14:paraId="1F865148" w14:textId="77777777" w:rsidR="00E31B66" w:rsidRPr="00E31B66" w:rsidRDefault="00E31B66" w:rsidP="00E31B66">
      <w:pPr>
        <w:pStyle w:val="LndNormale1"/>
        <w:rPr>
          <w:color w:val="002060"/>
        </w:rPr>
      </w:pPr>
      <w:r w:rsidRPr="00E31B66">
        <w:rPr>
          <w:b/>
          <w:bCs/>
          <w:color w:val="002060"/>
        </w:rPr>
        <w:t>FERMANA FUTSAL 2022</w:t>
      </w:r>
      <w:r w:rsidRPr="00E31B66">
        <w:rPr>
          <w:b/>
          <w:bCs/>
          <w:color w:val="002060"/>
        </w:rPr>
        <w:tab/>
      </w:r>
      <w:r w:rsidRPr="00E31B66">
        <w:rPr>
          <w:color w:val="002060"/>
        </w:rPr>
        <w:tab/>
      </w:r>
      <w:r w:rsidRPr="00E31B66">
        <w:rPr>
          <w:color w:val="002060"/>
        </w:rPr>
        <w:tab/>
        <w:t>LUCIANI Alberto</w:t>
      </w:r>
    </w:p>
    <w:p w14:paraId="7EE8FA70" w14:textId="77777777" w:rsidR="00E31B66" w:rsidRPr="00E31B66" w:rsidRDefault="00E31B66" w:rsidP="00E31B66">
      <w:pPr>
        <w:pStyle w:val="LndNormale1"/>
        <w:rPr>
          <w:color w:val="002060"/>
        </w:rPr>
      </w:pPr>
      <w:r w:rsidRPr="00E31B66">
        <w:rPr>
          <w:b/>
          <w:bCs/>
          <w:color w:val="002060"/>
        </w:rPr>
        <w:t>FIGHT BULLS CORRIDONIA</w:t>
      </w:r>
      <w:r w:rsidRPr="00E31B66">
        <w:rPr>
          <w:color w:val="002060"/>
        </w:rPr>
        <w:tab/>
      </w:r>
      <w:r w:rsidRPr="00E31B66">
        <w:rPr>
          <w:color w:val="002060"/>
        </w:rPr>
        <w:tab/>
        <w:t>CESARETTI Nathan</w:t>
      </w:r>
    </w:p>
    <w:p w14:paraId="4ADC9F3C" w14:textId="77777777" w:rsidR="00E31B66" w:rsidRPr="00E31B66" w:rsidRDefault="00E31B66" w:rsidP="00E31B66">
      <w:pPr>
        <w:pStyle w:val="LndNormale1"/>
        <w:ind w:left="4245" w:hanging="4245"/>
        <w:rPr>
          <w:color w:val="002060"/>
        </w:rPr>
      </w:pPr>
      <w:r w:rsidRPr="00E31B66">
        <w:rPr>
          <w:b/>
          <w:bCs/>
          <w:color w:val="002060"/>
        </w:rPr>
        <w:t>FUTSAL CASELLE</w:t>
      </w:r>
      <w:r w:rsidRPr="00E31B66">
        <w:rPr>
          <w:b/>
          <w:bCs/>
          <w:color w:val="002060"/>
        </w:rPr>
        <w:tab/>
      </w:r>
      <w:r w:rsidRPr="00E31B66">
        <w:rPr>
          <w:color w:val="002060"/>
        </w:rPr>
        <w:t>SCACCIAFERRO Nicolò</w:t>
      </w:r>
    </w:p>
    <w:p w14:paraId="0CD5A714" w14:textId="77777777" w:rsidR="00E31B66" w:rsidRPr="00E31B66" w:rsidRDefault="00E31B66" w:rsidP="00E31B66">
      <w:pPr>
        <w:pStyle w:val="LndNormale1"/>
        <w:ind w:left="4245" w:hanging="4245"/>
        <w:rPr>
          <w:color w:val="002060"/>
        </w:rPr>
      </w:pPr>
      <w:r w:rsidRPr="00E31B66">
        <w:rPr>
          <w:b/>
          <w:bCs/>
          <w:color w:val="002060"/>
        </w:rPr>
        <w:t>JESI</w:t>
      </w:r>
      <w:r w:rsidRPr="00E31B66">
        <w:rPr>
          <w:color w:val="002060"/>
        </w:rPr>
        <w:tab/>
        <w:t>REGAI Boulbeba, SERRANY Mostafa</w:t>
      </w:r>
    </w:p>
    <w:p w14:paraId="7B775B6A" w14:textId="77777777" w:rsidR="00E31B66" w:rsidRPr="00E31B66" w:rsidRDefault="00E31B66" w:rsidP="00E31B66">
      <w:pPr>
        <w:pStyle w:val="LndNormale1"/>
        <w:ind w:left="4245" w:hanging="4245"/>
        <w:rPr>
          <w:color w:val="002060"/>
        </w:rPr>
      </w:pPr>
      <w:r w:rsidRPr="00E31B66">
        <w:rPr>
          <w:b/>
          <w:bCs/>
          <w:color w:val="002060"/>
        </w:rPr>
        <w:t>NUOVA JUVENTINA FFC</w:t>
      </w:r>
      <w:r w:rsidRPr="00E31B66">
        <w:rPr>
          <w:b/>
          <w:bCs/>
          <w:color w:val="002060"/>
        </w:rPr>
        <w:tab/>
      </w:r>
      <w:r w:rsidRPr="00E31B66">
        <w:rPr>
          <w:color w:val="002060"/>
        </w:rPr>
        <w:t>RIPA Riccardo</w:t>
      </w:r>
    </w:p>
    <w:p w14:paraId="2CFAF7B5" w14:textId="77777777" w:rsidR="00E31B66" w:rsidRPr="00E31B66" w:rsidRDefault="00E31B66" w:rsidP="00E31B66">
      <w:pPr>
        <w:pStyle w:val="LndNormale1"/>
        <w:ind w:left="4245" w:hanging="4245"/>
        <w:rPr>
          <w:color w:val="002060"/>
        </w:rPr>
      </w:pPr>
      <w:r w:rsidRPr="00E31B66">
        <w:rPr>
          <w:b/>
          <w:bCs/>
          <w:color w:val="002060"/>
        </w:rPr>
        <w:t>POL.CAGLI SPORT ASSOCIATI</w:t>
      </w:r>
      <w:r w:rsidRPr="00E31B66">
        <w:rPr>
          <w:b/>
          <w:bCs/>
          <w:color w:val="002060"/>
        </w:rPr>
        <w:tab/>
      </w:r>
      <w:r w:rsidRPr="00E31B66">
        <w:rPr>
          <w:color w:val="002060"/>
        </w:rPr>
        <w:t>MARCHIONNI Francesco</w:t>
      </w:r>
    </w:p>
    <w:p w14:paraId="5DDEC42C" w14:textId="77777777" w:rsidR="00E31B66" w:rsidRPr="00E31B66" w:rsidRDefault="00E31B66" w:rsidP="00E31B66">
      <w:pPr>
        <w:pStyle w:val="LndNormale1"/>
        <w:tabs>
          <w:tab w:val="left" w:pos="6765"/>
        </w:tabs>
      </w:pPr>
    </w:p>
    <w:p w14:paraId="4618A766" w14:textId="77777777" w:rsidR="00E31B66" w:rsidRPr="00E31B66" w:rsidRDefault="00E31B66" w:rsidP="00E31B66">
      <w:pPr>
        <w:pStyle w:val="LndNormale1"/>
        <w:tabs>
          <w:tab w:val="left" w:pos="6765"/>
        </w:tabs>
      </w:pPr>
      <w:r w:rsidRPr="00E31B66">
        <w:tab/>
      </w:r>
    </w:p>
    <w:p w14:paraId="3ADABE9C" w14:textId="77777777" w:rsidR="00E31B66" w:rsidRPr="00E31B66" w:rsidRDefault="00E31B66" w:rsidP="00E31B66">
      <w:pPr>
        <w:pStyle w:val="Nessunaspaziatura"/>
        <w:jc w:val="center"/>
        <w:rPr>
          <w:rFonts w:ascii="Arial" w:hAnsi="Arial" w:cs="Arial"/>
          <w:b/>
          <w:color w:val="002060"/>
          <w:sz w:val="26"/>
          <w:szCs w:val="26"/>
          <w:u w:val="single"/>
        </w:rPr>
      </w:pPr>
      <w:r w:rsidRPr="00E31B66">
        <w:rPr>
          <w:rFonts w:ascii="Arial" w:hAnsi="Arial" w:cs="Arial"/>
          <w:b/>
          <w:color w:val="002060"/>
          <w:sz w:val="26"/>
          <w:szCs w:val="26"/>
          <w:u w:val="single"/>
        </w:rPr>
        <w:t>RAPPRESENTATIVA REGIONALE CALCIO A CINQUE FEMMINILE</w:t>
      </w:r>
    </w:p>
    <w:p w14:paraId="74CF363E" w14:textId="77777777" w:rsidR="00E31B66" w:rsidRPr="00E31B66" w:rsidRDefault="00E31B66" w:rsidP="00E31B66">
      <w:pPr>
        <w:pStyle w:val="Nessunaspaziatura"/>
        <w:jc w:val="center"/>
        <w:rPr>
          <w:rFonts w:ascii="Arial" w:hAnsi="Arial" w:cs="Arial"/>
          <w:b/>
          <w:color w:val="002060"/>
          <w:sz w:val="24"/>
          <w:szCs w:val="24"/>
          <w:u w:val="single"/>
        </w:rPr>
      </w:pPr>
    </w:p>
    <w:p w14:paraId="1646AC9E" w14:textId="77777777" w:rsidR="00E31B66" w:rsidRPr="00E31B66" w:rsidRDefault="00E31B66" w:rsidP="00E31B66">
      <w:pPr>
        <w:pStyle w:val="Nessunaspaziatura"/>
        <w:jc w:val="both"/>
        <w:rPr>
          <w:rFonts w:ascii="Arial" w:hAnsi="Arial" w:cs="Arial"/>
          <w:color w:val="002060"/>
        </w:rPr>
      </w:pPr>
      <w:r w:rsidRPr="00E31B66">
        <w:rPr>
          <w:rFonts w:ascii="Arial" w:hAnsi="Arial" w:cs="Arial"/>
          <w:color w:val="002060"/>
        </w:rPr>
        <w:t xml:space="preserve">Le sottoelencate calciatrici sono convocate per svolgere </w:t>
      </w:r>
      <w:r w:rsidRPr="00E31B66">
        <w:rPr>
          <w:rFonts w:ascii="Arial" w:hAnsi="Arial" w:cs="Arial"/>
          <w:b/>
          <w:color w:val="002060"/>
          <w:u w:val="single"/>
        </w:rPr>
        <w:t>una seduta di allenamento</w:t>
      </w:r>
      <w:r w:rsidRPr="00E31B66">
        <w:rPr>
          <w:rFonts w:ascii="Arial" w:hAnsi="Arial" w:cs="Arial"/>
          <w:color w:val="002060"/>
        </w:rPr>
        <w:t xml:space="preserve"> come di seguito riportato:</w:t>
      </w:r>
    </w:p>
    <w:p w14:paraId="3058F860" w14:textId="77777777" w:rsidR="00E31B66" w:rsidRPr="00E31B66" w:rsidRDefault="00E31B66" w:rsidP="00E31B66">
      <w:pPr>
        <w:pStyle w:val="Nessunaspaziatura"/>
        <w:rPr>
          <w:rFonts w:ascii="Arial" w:hAnsi="Arial" w:cs="Arial"/>
          <w:b/>
          <w:color w:val="002060"/>
        </w:rPr>
      </w:pPr>
    </w:p>
    <w:p w14:paraId="603D3F95" w14:textId="77777777" w:rsidR="00E31B66" w:rsidRPr="00E31B66" w:rsidRDefault="00E31B66" w:rsidP="00E31B66">
      <w:pPr>
        <w:pStyle w:val="Nessunaspaziatura"/>
        <w:jc w:val="center"/>
        <w:rPr>
          <w:rFonts w:ascii="Arial" w:hAnsi="Arial" w:cs="Arial"/>
          <w:b/>
          <w:color w:val="002060"/>
        </w:rPr>
      </w:pPr>
      <w:r w:rsidRPr="00E31B66">
        <w:rPr>
          <w:rFonts w:ascii="Arial" w:hAnsi="Arial" w:cs="Arial"/>
          <w:b/>
          <w:color w:val="002060"/>
        </w:rPr>
        <w:t>MARTEDI’ 27/02/2024, ore 19:15</w:t>
      </w:r>
    </w:p>
    <w:p w14:paraId="28BD26A0" w14:textId="77777777" w:rsidR="00E31B66" w:rsidRPr="00E31B66" w:rsidRDefault="00E31B66" w:rsidP="00E31B66">
      <w:pPr>
        <w:pStyle w:val="Nessunaspaziatura"/>
        <w:jc w:val="center"/>
        <w:rPr>
          <w:rFonts w:ascii="Arial" w:hAnsi="Arial" w:cs="Arial"/>
          <w:b/>
          <w:i/>
          <w:iCs/>
          <w:color w:val="002060"/>
          <w:sz w:val="21"/>
          <w:szCs w:val="21"/>
        </w:rPr>
      </w:pPr>
      <w:r w:rsidRPr="00E31B66">
        <w:rPr>
          <w:rFonts w:ascii="Arial" w:hAnsi="Arial" w:cs="Arial"/>
          <w:b/>
          <w:i/>
          <w:iCs/>
          <w:color w:val="002060"/>
        </w:rPr>
        <w:t>“Pallone Geodetico F.I.G.C.” di ANCONA (Via Schiavoni, snc)</w:t>
      </w:r>
    </w:p>
    <w:p w14:paraId="7B7F8663" w14:textId="77777777" w:rsidR="00E31B66" w:rsidRPr="00E31B66" w:rsidRDefault="00E31B66" w:rsidP="00E31B66">
      <w:pPr>
        <w:pStyle w:val="LndNormale1"/>
        <w:rPr>
          <w:color w:val="002060"/>
        </w:rPr>
      </w:pPr>
    </w:p>
    <w:p w14:paraId="665381FE" w14:textId="77777777" w:rsidR="00E31B66" w:rsidRPr="00E31B66" w:rsidRDefault="00E31B66" w:rsidP="00E31B66">
      <w:pPr>
        <w:pStyle w:val="LndNormale1"/>
        <w:ind w:left="4245" w:hanging="4245"/>
        <w:rPr>
          <w:color w:val="002060"/>
        </w:rPr>
      </w:pPr>
      <w:r w:rsidRPr="00E31B66">
        <w:rPr>
          <w:b/>
          <w:bCs/>
          <w:color w:val="002060"/>
        </w:rPr>
        <w:t>ASD KAPPABI POTENZAPICENA</w:t>
      </w:r>
      <w:r w:rsidRPr="00E31B66">
        <w:rPr>
          <w:color w:val="002060"/>
        </w:rPr>
        <w:tab/>
        <w:t xml:space="preserve">BLENKUS Serena </w:t>
      </w:r>
    </w:p>
    <w:p w14:paraId="2CAEDB32" w14:textId="77777777" w:rsidR="00E31B66" w:rsidRPr="00E31B66" w:rsidRDefault="00E31B66" w:rsidP="00E31B66">
      <w:pPr>
        <w:pStyle w:val="LndNormale1"/>
        <w:ind w:left="4245" w:hanging="4245"/>
        <w:rPr>
          <w:color w:val="002060"/>
        </w:rPr>
      </w:pPr>
      <w:r w:rsidRPr="00E31B66">
        <w:rPr>
          <w:b/>
          <w:bCs/>
          <w:color w:val="002060"/>
        </w:rPr>
        <w:t>CARISSIMI 2016</w:t>
      </w:r>
      <w:r w:rsidRPr="00E31B66">
        <w:rPr>
          <w:b/>
          <w:bCs/>
          <w:color w:val="002060"/>
        </w:rPr>
        <w:tab/>
      </w:r>
      <w:r w:rsidRPr="00E31B66">
        <w:rPr>
          <w:b/>
          <w:bCs/>
          <w:color w:val="002060"/>
        </w:rPr>
        <w:tab/>
      </w:r>
      <w:r w:rsidRPr="00E31B66">
        <w:rPr>
          <w:color w:val="002060"/>
        </w:rPr>
        <w:t>CARDONE Lucia, DIAMANTINI Diletta, EUSEPI Elena, LEGGE Claudia, MARIOTTI Elena</w:t>
      </w:r>
    </w:p>
    <w:p w14:paraId="4B1BD28C" w14:textId="77777777" w:rsidR="00E31B66" w:rsidRPr="00E31B66" w:rsidRDefault="00E31B66" w:rsidP="00E31B66">
      <w:pPr>
        <w:pStyle w:val="LndNormale1"/>
        <w:ind w:left="4245" w:hanging="4245"/>
        <w:rPr>
          <w:bCs/>
          <w:color w:val="002060"/>
        </w:rPr>
      </w:pPr>
      <w:r w:rsidRPr="00E31B66">
        <w:rPr>
          <w:b/>
          <w:color w:val="002060"/>
        </w:rPr>
        <w:t>GLS DORICA AN.UR</w:t>
      </w:r>
      <w:r w:rsidRPr="00E31B66">
        <w:rPr>
          <w:b/>
          <w:color w:val="002060"/>
        </w:rPr>
        <w:tab/>
      </w:r>
      <w:r w:rsidRPr="00E31B66">
        <w:rPr>
          <w:bCs/>
          <w:color w:val="002060"/>
        </w:rPr>
        <w:t xml:space="preserve">BARTOLINI Aurora, </w:t>
      </w:r>
      <w:r w:rsidRPr="00E31B66">
        <w:rPr>
          <w:color w:val="002060"/>
        </w:rPr>
        <w:t>BERNOTTI Giorgia, PRINCIPI Sofia</w:t>
      </w:r>
    </w:p>
    <w:p w14:paraId="05692658" w14:textId="77777777" w:rsidR="00E31B66" w:rsidRPr="00E31B66" w:rsidRDefault="00E31B66" w:rsidP="00E31B66">
      <w:pPr>
        <w:pStyle w:val="LndNormale1"/>
        <w:ind w:left="4245" w:hanging="4245"/>
        <w:rPr>
          <w:color w:val="002060"/>
        </w:rPr>
      </w:pPr>
      <w:r w:rsidRPr="00E31B66">
        <w:rPr>
          <w:b/>
          <w:bCs/>
          <w:color w:val="002060"/>
        </w:rPr>
        <w:t>GRADARA CALCIO</w:t>
      </w:r>
      <w:r w:rsidRPr="00E31B66">
        <w:rPr>
          <w:b/>
          <w:bCs/>
          <w:color w:val="002060"/>
        </w:rPr>
        <w:tab/>
      </w:r>
      <w:r w:rsidRPr="00E31B66">
        <w:rPr>
          <w:color w:val="002060"/>
        </w:rPr>
        <w:t>ANGELINI Vanessa</w:t>
      </w:r>
    </w:p>
    <w:p w14:paraId="2DF0BD82" w14:textId="77777777" w:rsidR="00E31B66" w:rsidRPr="00E31B66" w:rsidRDefault="00E31B66" w:rsidP="00E31B66">
      <w:pPr>
        <w:pStyle w:val="LndNormale1"/>
        <w:ind w:left="4245" w:hanging="4245"/>
        <w:rPr>
          <w:color w:val="002060"/>
        </w:rPr>
      </w:pPr>
      <w:r w:rsidRPr="00E31B66">
        <w:rPr>
          <w:b/>
          <w:bCs/>
          <w:color w:val="002060"/>
        </w:rPr>
        <w:t>GROTTESE A.S.D.</w:t>
      </w:r>
      <w:r w:rsidRPr="00E31B66">
        <w:rPr>
          <w:b/>
          <w:bCs/>
          <w:color w:val="002060"/>
        </w:rPr>
        <w:tab/>
      </w:r>
      <w:r w:rsidRPr="00E31B66">
        <w:rPr>
          <w:b/>
          <w:bCs/>
          <w:color w:val="002060"/>
        </w:rPr>
        <w:tab/>
      </w:r>
      <w:r w:rsidRPr="00E31B66">
        <w:rPr>
          <w:color w:val="002060"/>
        </w:rPr>
        <w:t>COSTANZO Noemi</w:t>
      </w:r>
    </w:p>
    <w:p w14:paraId="07A2FF45" w14:textId="77777777" w:rsidR="00E31B66" w:rsidRPr="00E31B66" w:rsidRDefault="00E31B66" w:rsidP="00E31B66">
      <w:pPr>
        <w:pStyle w:val="LndNormale1"/>
        <w:rPr>
          <w:color w:val="002060"/>
        </w:rPr>
      </w:pPr>
      <w:r w:rsidRPr="00E31B66">
        <w:rPr>
          <w:b/>
          <w:bCs/>
          <w:color w:val="002060"/>
        </w:rPr>
        <w:t>POTENZA PICENA</w:t>
      </w:r>
      <w:r w:rsidRPr="00E31B66">
        <w:rPr>
          <w:color w:val="002060"/>
        </w:rPr>
        <w:tab/>
      </w:r>
      <w:r w:rsidRPr="00E31B66">
        <w:rPr>
          <w:color w:val="002060"/>
        </w:rPr>
        <w:tab/>
      </w:r>
      <w:r w:rsidRPr="00E31B66">
        <w:rPr>
          <w:color w:val="002060"/>
        </w:rPr>
        <w:tab/>
      </w:r>
      <w:r w:rsidRPr="00E31B66">
        <w:rPr>
          <w:color w:val="002060"/>
        </w:rPr>
        <w:tab/>
        <w:t>PEZZOLA Alessia</w:t>
      </w:r>
    </w:p>
    <w:p w14:paraId="1327A1C8" w14:textId="77777777" w:rsidR="00E31B66" w:rsidRPr="00E31B66" w:rsidRDefault="00E31B66" w:rsidP="00E31B66">
      <w:pPr>
        <w:pStyle w:val="LndNormale1"/>
        <w:ind w:left="4245" w:hanging="4245"/>
        <w:rPr>
          <w:color w:val="002060"/>
        </w:rPr>
      </w:pPr>
      <w:r w:rsidRPr="00E31B66">
        <w:rPr>
          <w:b/>
          <w:bCs/>
          <w:color w:val="002060"/>
        </w:rPr>
        <w:t>RIPABERARDA</w:t>
      </w:r>
      <w:r w:rsidRPr="00E31B66">
        <w:rPr>
          <w:b/>
          <w:bCs/>
          <w:color w:val="002060"/>
        </w:rPr>
        <w:tab/>
      </w:r>
      <w:r w:rsidRPr="00E31B66">
        <w:rPr>
          <w:color w:val="002060"/>
        </w:rPr>
        <w:t>CAPANNELLI Cristina, FELICIONI Arianna, VAGNONI Giulia</w:t>
      </w:r>
    </w:p>
    <w:p w14:paraId="72763378" w14:textId="77777777" w:rsidR="00E31B66" w:rsidRPr="00E31B66" w:rsidRDefault="00E31B66" w:rsidP="00E31B66">
      <w:pPr>
        <w:pStyle w:val="Nessunaspaziatura"/>
        <w:ind w:left="4245" w:hanging="4245"/>
        <w:jc w:val="both"/>
        <w:rPr>
          <w:rFonts w:ascii="Arial" w:hAnsi="Arial" w:cs="Arial"/>
          <w:bCs/>
          <w:iCs/>
          <w:color w:val="002060"/>
        </w:rPr>
      </w:pPr>
      <w:r w:rsidRPr="00E31B66">
        <w:rPr>
          <w:rFonts w:ascii="Arial" w:hAnsi="Arial" w:cs="Arial"/>
          <w:b/>
          <w:iCs/>
          <w:color w:val="002060"/>
        </w:rPr>
        <w:lastRenderedPageBreak/>
        <w:t>SANTANGIOLESE</w:t>
      </w:r>
      <w:r w:rsidRPr="00E31B66">
        <w:rPr>
          <w:rFonts w:ascii="Arial" w:hAnsi="Arial" w:cs="Arial"/>
          <w:bCs/>
          <w:iCs/>
          <w:color w:val="002060"/>
        </w:rPr>
        <w:tab/>
        <w:t>SILVESTRINI Monica</w:t>
      </w:r>
    </w:p>
    <w:p w14:paraId="6BD8857B" w14:textId="77777777" w:rsidR="00E31B66" w:rsidRPr="00E31B66" w:rsidRDefault="00E31B66" w:rsidP="00E31B66">
      <w:pPr>
        <w:pStyle w:val="LndNormale1"/>
        <w:rPr>
          <w:color w:val="002060"/>
        </w:rPr>
      </w:pPr>
    </w:p>
    <w:p w14:paraId="6C859E3E" w14:textId="77777777" w:rsidR="00E31B66" w:rsidRPr="00E31B66" w:rsidRDefault="00E31B66" w:rsidP="00E31B66">
      <w:pPr>
        <w:pStyle w:val="Nessunaspaziatura"/>
        <w:jc w:val="center"/>
        <w:rPr>
          <w:rFonts w:ascii="Arial" w:hAnsi="Arial" w:cs="Arial"/>
          <w:b/>
          <w:color w:val="002060"/>
          <w:sz w:val="26"/>
          <w:szCs w:val="26"/>
          <w:u w:val="single"/>
        </w:rPr>
      </w:pPr>
      <w:r w:rsidRPr="00E31B66">
        <w:rPr>
          <w:rFonts w:ascii="Arial" w:hAnsi="Arial" w:cs="Arial"/>
          <w:b/>
          <w:color w:val="002060"/>
          <w:sz w:val="26"/>
          <w:szCs w:val="26"/>
          <w:u w:val="single"/>
        </w:rPr>
        <w:t>RAPPRESENTATIVA REGIONALE CALCIO A CINQUE UNDER 17</w:t>
      </w:r>
    </w:p>
    <w:p w14:paraId="5D14935A" w14:textId="77777777" w:rsidR="00E31B66" w:rsidRPr="00E31B66" w:rsidRDefault="00E31B66" w:rsidP="00E31B66">
      <w:pPr>
        <w:pStyle w:val="Nessunaspaziatura"/>
        <w:jc w:val="center"/>
        <w:rPr>
          <w:rFonts w:ascii="Arial" w:hAnsi="Arial" w:cs="Arial"/>
          <w:b/>
          <w:color w:val="002060"/>
          <w:sz w:val="24"/>
          <w:szCs w:val="24"/>
          <w:u w:val="single"/>
        </w:rPr>
      </w:pPr>
    </w:p>
    <w:p w14:paraId="56A793C8" w14:textId="77777777" w:rsidR="00E31B66" w:rsidRPr="00E31B66" w:rsidRDefault="00E31B66" w:rsidP="00E31B66">
      <w:pPr>
        <w:pStyle w:val="Nessunaspaziatura"/>
        <w:jc w:val="both"/>
        <w:rPr>
          <w:rFonts w:ascii="Arial" w:hAnsi="Arial" w:cs="Arial"/>
          <w:color w:val="002060"/>
        </w:rPr>
      </w:pPr>
      <w:r w:rsidRPr="00E31B66">
        <w:rPr>
          <w:rFonts w:ascii="Arial" w:hAnsi="Arial" w:cs="Arial"/>
          <w:color w:val="002060"/>
        </w:rPr>
        <w:t xml:space="preserve">I sottoelencati calciatori sono convocati per svolgere </w:t>
      </w:r>
      <w:r w:rsidRPr="00E31B66">
        <w:rPr>
          <w:rFonts w:ascii="Arial" w:hAnsi="Arial" w:cs="Arial"/>
          <w:b/>
          <w:color w:val="002060"/>
          <w:u w:val="single"/>
        </w:rPr>
        <w:t>una seduta di allenamento</w:t>
      </w:r>
      <w:r w:rsidRPr="00E31B66">
        <w:rPr>
          <w:rFonts w:ascii="Arial" w:hAnsi="Arial" w:cs="Arial"/>
          <w:color w:val="002060"/>
        </w:rPr>
        <w:t xml:space="preserve"> come di seguito riportato:</w:t>
      </w:r>
    </w:p>
    <w:p w14:paraId="75DD446F" w14:textId="77777777" w:rsidR="00E31B66" w:rsidRPr="00E31B66" w:rsidRDefault="00E31B66" w:rsidP="00E31B66">
      <w:pPr>
        <w:pStyle w:val="Nessunaspaziatura"/>
        <w:rPr>
          <w:rFonts w:ascii="Arial" w:hAnsi="Arial" w:cs="Arial"/>
          <w:b/>
          <w:color w:val="002060"/>
        </w:rPr>
      </w:pPr>
    </w:p>
    <w:p w14:paraId="44973BED" w14:textId="77777777" w:rsidR="00E31B66" w:rsidRPr="00E31B66" w:rsidRDefault="00E31B66" w:rsidP="00E31B66">
      <w:pPr>
        <w:pStyle w:val="Nessunaspaziatura"/>
        <w:jc w:val="center"/>
        <w:rPr>
          <w:rFonts w:ascii="Arial" w:hAnsi="Arial" w:cs="Arial"/>
          <w:b/>
          <w:color w:val="002060"/>
        </w:rPr>
      </w:pPr>
      <w:r w:rsidRPr="00E31B66">
        <w:rPr>
          <w:rFonts w:ascii="Arial" w:hAnsi="Arial" w:cs="Arial"/>
          <w:b/>
          <w:color w:val="002060"/>
        </w:rPr>
        <w:t>GIOVEDI’ 29/02/2024, ore 16:45</w:t>
      </w:r>
    </w:p>
    <w:p w14:paraId="78E2D89F" w14:textId="77777777" w:rsidR="00E31B66" w:rsidRPr="00E31B66" w:rsidRDefault="00E31B66" w:rsidP="00E31B66">
      <w:pPr>
        <w:pStyle w:val="Nessunaspaziatura"/>
        <w:jc w:val="center"/>
        <w:rPr>
          <w:rFonts w:ascii="Arial" w:hAnsi="Arial" w:cs="Arial"/>
          <w:b/>
          <w:i/>
          <w:iCs/>
          <w:color w:val="002060"/>
          <w:sz w:val="21"/>
          <w:szCs w:val="21"/>
        </w:rPr>
      </w:pPr>
      <w:r w:rsidRPr="00E31B66">
        <w:rPr>
          <w:rFonts w:ascii="Arial" w:hAnsi="Arial" w:cs="Arial"/>
          <w:b/>
          <w:i/>
          <w:iCs/>
          <w:color w:val="002060"/>
        </w:rPr>
        <w:t>“Pallone Geodetico F.I.G.C.” di ANCONA (Via Schiavoni, snc)</w:t>
      </w:r>
    </w:p>
    <w:p w14:paraId="319D50B0" w14:textId="77777777" w:rsidR="00E31B66" w:rsidRPr="00E31B66" w:rsidRDefault="00E31B66" w:rsidP="00E31B66">
      <w:pPr>
        <w:pStyle w:val="Corpotesto"/>
        <w:rPr>
          <w:rFonts w:ascii="Arial" w:hAnsi="Arial" w:cs="Arial"/>
          <w:b/>
          <w:i/>
          <w:sz w:val="22"/>
          <w:szCs w:val="22"/>
        </w:rPr>
      </w:pPr>
    </w:p>
    <w:p w14:paraId="7B2D2C67" w14:textId="77777777" w:rsidR="00E31B66" w:rsidRPr="00E31B66" w:rsidRDefault="00E31B66" w:rsidP="00AD5C09">
      <w:pPr>
        <w:tabs>
          <w:tab w:val="left" w:pos="4359"/>
        </w:tabs>
        <w:spacing w:line="252" w:lineRule="exact"/>
        <w:ind w:left="112"/>
        <w:rPr>
          <w:rFonts w:ascii="Arial" w:hAnsi="Arial" w:cs="Arial"/>
          <w:sz w:val="22"/>
          <w:szCs w:val="22"/>
        </w:rPr>
      </w:pPr>
      <w:r w:rsidRPr="00E31B66">
        <w:rPr>
          <w:rFonts w:ascii="Arial" w:hAnsi="Arial" w:cs="Arial"/>
          <w:b/>
          <w:color w:val="001F5F"/>
          <w:sz w:val="22"/>
          <w:szCs w:val="22"/>
        </w:rPr>
        <w:t>ACLI</w:t>
      </w:r>
      <w:r w:rsidRPr="00E31B66">
        <w:rPr>
          <w:rFonts w:ascii="Arial" w:hAnsi="Arial" w:cs="Arial"/>
          <w:b/>
          <w:color w:val="001F5F"/>
          <w:spacing w:val="-2"/>
          <w:sz w:val="22"/>
          <w:szCs w:val="22"/>
        </w:rPr>
        <w:t xml:space="preserve"> </w:t>
      </w:r>
      <w:r w:rsidRPr="00E31B66">
        <w:rPr>
          <w:rFonts w:ascii="Arial" w:hAnsi="Arial" w:cs="Arial"/>
          <w:b/>
          <w:color w:val="001F5F"/>
          <w:sz w:val="22"/>
          <w:szCs w:val="22"/>
        </w:rPr>
        <w:t>AUDAX</w:t>
      </w:r>
      <w:r w:rsidRPr="00E31B66">
        <w:rPr>
          <w:rFonts w:ascii="Arial" w:hAnsi="Arial" w:cs="Arial"/>
          <w:b/>
          <w:color w:val="001F5F"/>
          <w:spacing w:val="-3"/>
          <w:sz w:val="22"/>
          <w:szCs w:val="22"/>
        </w:rPr>
        <w:t xml:space="preserve"> </w:t>
      </w:r>
      <w:r w:rsidRPr="00E31B66">
        <w:rPr>
          <w:rFonts w:ascii="Arial" w:hAnsi="Arial" w:cs="Arial"/>
          <w:b/>
          <w:color w:val="001F5F"/>
          <w:sz w:val="22"/>
          <w:szCs w:val="22"/>
        </w:rPr>
        <w:t>MONTECOSARO</w:t>
      </w:r>
      <w:r w:rsidRPr="00E31B66">
        <w:rPr>
          <w:rFonts w:ascii="Arial" w:hAnsi="Arial" w:cs="Arial"/>
          <w:b/>
          <w:color w:val="001F5F"/>
          <w:sz w:val="22"/>
          <w:szCs w:val="22"/>
        </w:rPr>
        <w:tab/>
      </w:r>
      <w:r w:rsidRPr="00E31B66">
        <w:rPr>
          <w:rFonts w:ascii="Arial" w:hAnsi="Arial" w:cs="Arial"/>
          <w:color w:val="001F5F"/>
          <w:sz w:val="22"/>
          <w:szCs w:val="22"/>
        </w:rPr>
        <w:t>COZZOLINO</w:t>
      </w:r>
      <w:r w:rsidRPr="00E31B66">
        <w:rPr>
          <w:rFonts w:ascii="Arial" w:hAnsi="Arial" w:cs="Arial"/>
          <w:color w:val="001F5F"/>
          <w:spacing w:val="-1"/>
          <w:sz w:val="22"/>
          <w:szCs w:val="22"/>
        </w:rPr>
        <w:t xml:space="preserve"> </w:t>
      </w:r>
      <w:r w:rsidRPr="00E31B66">
        <w:rPr>
          <w:rFonts w:ascii="Arial" w:hAnsi="Arial" w:cs="Arial"/>
          <w:color w:val="001F5F"/>
          <w:sz w:val="22"/>
          <w:szCs w:val="22"/>
        </w:rPr>
        <w:t>Joseph</w:t>
      </w:r>
    </w:p>
    <w:p w14:paraId="0F0D5BAA" w14:textId="77777777" w:rsidR="00E31B66" w:rsidRPr="00E31B66" w:rsidRDefault="00E31B66" w:rsidP="00AD5C09">
      <w:pPr>
        <w:tabs>
          <w:tab w:val="left" w:pos="4359"/>
        </w:tabs>
        <w:spacing w:line="252" w:lineRule="exact"/>
        <w:ind w:left="112"/>
        <w:rPr>
          <w:rFonts w:ascii="Arial" w:hAnsi="Arial" w:cs="Arial"/>
          <w:sz w:val="22"/>
          <w:szCs w:val="22"/>
        </w:rPr>
      </w:pPr>
      <w:r w:rsidRPr="00E31B66">
        <w:rPr>
          <w:rFonts w:ascii="Arial" w:hAnsi="Arial" w:cs="Arial"/>
          <w:b/>
          <w:color w:val="001F5F"/>
          <w:sz w:val="22"/>
          <w:szCs w:val="22"/>
        </w:rPr>
        <w:t>ACLI</w:t>
      </w:r>
      <w:r w:rsidRPr="00E31B66">
        <w:rPr>
          <w:rFonts w:ascii="Arial" w:hAnsi="Arial" w:cs="Arial"/>
          <w:b/>
          <w:color w:val="001F5F"/>
          <w:spacing w:val="-3"/>
          <w:sz w:val="22"/>
          <w:szCs w:val="22"/>
        </w:rPr>
        <w:t xml:space="preserve"> </w:t>
      </w:r>
      <w:r w:rsidRPr="00E31B66">
        <w:rPr>
          <w:rFonts w:ascii="Arial" w:hAnsi="Arial" w:cs="Arial"/>
          <w:b/>
          <w:color w:val="001F5F"/>
          <w:sz w:val="22"/>
          <w:szCs w:val="22"/>
        </w:rPr>
        <w:t>MANTOVANI</w:t>
      </w:r>
      <w:r w:rsidRPr="00E31B66">
        <w:rPr>
          <w:rFonts w:ascii="Arial" w:hAnsi="Arial" w:cs="Arial"/>
          <w:b/>
          <w:color w:val="001F5F"/>
          <w:spacing w:val="1"/>
          <w:sz w:val="22"/>
          <w:szCs w:val="22"/>
        </w:rPr>
        <w:t xml:space="preserve"> </w:t>
      </w:r>
      <w:r w:rsidRPr="00E31B66">
        <w:rPr>
          <w:rFonts w:ascii="Arial" w:hAnsi="Arial" w:cs="Arial"/>
          <w:b/>
          <w:color w:val="001F5F"/>
          <w:sz w:val="22"/>
          <w:szCs w:val="22"/>
        </w:rPr>
        <w:t>CALCIO</w:t>
      </w:r>
      <w:r w:rsidRPr="00E31B66">
        <w:rPr>
          <w:rFonts w:ascii="Arial" w:hAnsi="Arial" w:cs="Arial"/>
          <w:b/>
          <w:color w:val="001F5F"/>
          <w:spacing w:val="-2"/>
          <w:sz w:val="22"/>
          <w:szCs w:val="22"/>
        </w:rPr>
        <w:t xml:space="preserve"> </w:t>
      </w:r>
      <w:r w:rsidRPr="00E31B66">
        <w:rPr>
          <w:rFonts w:ascii="Arial" w:hAnsi="Arial" w:cs="Arial"/>
          <w:b/>
          <w:color w:val="001F5F"/>
          <w:sz w:val="22"/>
          <w:szCs w:val="22"/>
        </w:rPr>
        <w:t>A</w:t>
      </w:r>
      <w:r w:rsidRPr="00E31B66">
        <w:rPr>
          <w:rFonts w:ascii="Arial" w:hAnsi="Arial" w:cs="Arial"/>
          <w:b/>
          <w:color w:val="001F5F"/>
          <w:spacing w:val="-1"/>
          <w:sz w:val="22"/>
          <w:szCs w:val="22"/>
        </w:rPr>
        <w:t xml:space="preserve"> </w:t>
      </w:r>
      <w:r w:rsidRPr="00E31B66">
        <w:rPr>
          <w:rFonts w:ascii="Arial" w:hAnsi="Arial" w:cs="Arial"/>
          <w:b/>
          <w:color w:val="001F5F"/>
          <w:sz w:val="22"/>
          <w:szCs w:val="22"/>
        </w:rPr>
        <w:t>5</w:t>
      </w:r>
      <w:r w:rsidRPr="00E31B66">
        <w:rPr>
          <w:rFonts w:ascii="Arial" w:hAnsi="Arial" w:cs="Arial"/>
          <w:b/>
          <w:color w:val="001F5F"/>
          <w:sz w:val="22"/>
          <w:szCs w:val="22"/>
        </w:rPr>
        <w:tab/>
      </w:r>
      <w:r w:rsidRPr="00E31B66">
        <w:rPr>
          <w:rFonts w:ascii="Arial" w:hAnsi="Arial" w:cs="Arial"/>
          <w:color w:val="001F5F"/>
          <w:sz w:val="22"/>
          <w:szCs w:val="22"/>
        </w:rPr>
        <w:t>DE</w:t>
      </w:r>
      <w:r w:rsidRPr="00E31B66">
        <w:rPr>
          <w:rFonts w:ascii="Arial" w:hAnsi="Arial" w:cs="Arial"/>
          <w:color w:val="001F5F"/>
          <w:spacing w:val="-2"/>
          <w:sz w:val="22"/>
          <w:szCs w:val="22"/>
        </w:rPr>
        <w:t xml:space="preserve"> </w:t>
      </w:r>
      <w:r w:rsidRPr="00E31B66">
        <w:rPr>
          <w:rFonts w:ascii="Arial" w:hAnsi="Arial" w:cs="Arial"/>
          <w:color w:val="001F5F"/>
          <w:sz w:val="22"/>
          <w:szCs w:val="22"/>
        </w:rPr>
        <w:t>CAPUA</w:t>
      </w:r>
      <w:r w:rsidRPr="00E31B66">
        <w:rPr>
          <w:rFonts w:ascii="Arial" w:hAnsi="Arial" w:cs="Arial"/>
          <w:color w:val="001F5F"/>
          <w:spacing w:val="-2"/>
          <w:sz w:val="22"/>
          <w:szCs w:val="22"/>
        </w:rPr>
        <w:t xml:space="preserve"> </w:t>
      </w:r>
      <w:r w:rsidRPr="00E31B66">
        <w:rPr>
          <w:rFonts w:ascii="Arial" w:hAnsi="Arial" w:cs="Arial"/>
          <w:color w:val="001F5F"/>
          <w:sz w:val="22"/>
          <w:szCs w:val="22"/>
        </w:rPr>
        <w:t>Matteo,</w:t>
      </w:r>
      <w:r w:rsidRPr="00E31B66">
        <w:rPr>
          <w:rFonts w:ascii="Arial" w:hAnsi="Arial" w:cs="Arial"/>
          <w:color w:val="001F5F"/>
          <w:spacing w:val="-3"/>
          <w:sz w:val="22"/>
          <w:szCs w:val="22"/>
        </w:rPr>
        <w:t xml:space="preserve"> </w:t>
      </w:r>
      <w:r w:rsidRPr="00E31B66">
        <w:rPr>
          <w:rFonts w:ascii="Arial" w:hAnsi="Arial" w:cs="Arial"/>
          <w:color w:val="001F5F"/>
          <w:sz w:val="22"/>
          <w:szCs w:val="22"/>
        </w:rPr>
        <w:t>STACCHIOTTI</w:t>
      </w:r>
      <w:r w:rsidRPr="00E31B66">
        <w:rPr>
          <w:rFonts w:ascii="Arial" w:hAnsi="Arial" w:cs="Arial"/>
          <w:color w:val="001F5F"/>
          <w:spacing w:val="-3"/>
          <w:sz w:val="22"/>
          <w:szCs w:val="22"/>
        </w:rPr>
        <w:t xml:space="preserve"> </w:t>
      </w:r>
      <w:r w:rsidRPr="00E31B66">
        <w:rPr>
          <w:rFonts w:ascii="Arial" w:hAnsi="Arial" w:cs="Arial"/>
          <w:color w:val="001F5F"/>
          <w:sz w:val="22"/>
          <w:szCs w:val="22"/>
        </w:rPr>
        <w:t>Matteo</w:t>
      </w:r>
    </w:p>
    <w:p w14:paraId="0E824022" w14:textId="77777777" w:rsidR="00E31B66" w:rsidRPr="00E31B66" w:rsidRDefault="00E31B66" w:rsidP="00AD5C09">
      <w:pPr>
        <w:tabs>
          <w:tab w:val="left" w:pos="4359"/>
        </w:tabs>
        <w:spacing w:line="252" w:lineRule="exact"/>
        <w:ind w:left="112"/>
        <w:rPr>
          <w:rFonts w:ascii="Arial" w:hAnsi="Arial" w:cs="Arial"/>
          <w:sz w:val="22"/>
          <w:szCs w:val="22"/>
        </w:rPr>
      </w:pPr>
      <w:r w:rsidRPr="00E31B66">
        <w:rPr>
          <w:rFonts w:ascii="Arial" w:hAnsi="Arial" w:cs="Arial"/>
          <w:b/>
          <w:color w:val="001F5F"/>
          <w:sz w:val="22"/>
          <w:szCs w:val="22"/>
        </w:rPr>
        <w:t>AMICI</w:t>
      </w:r>
      <w:r w:rsidRPr="00E31B66">
        <w:rPr>
          <w:rFonts w:ascii="Arial" w:hAnsi="Arial" w:cs="Arial"/>
          <w:b/>
          <w:color w:val="001F5F"/>
          <w:spacing w:val="-3"/>
          <w:sz w:val="22"/>
          <w:szCs w:val="22"/>
        </w:rPr>
        <w:t xml:space="preserve"> </w:t>
      </w:r>
      <w:r w:rsidRPr="00E31B66">
        <w:rPr>
          <w:rFonts w:ascii="Arial" w:hAnsi="Arial" w:cs="Arial"/>
          <w:b/>
          <w:color w:val="001F5F"/>
          <w:sz w:val="22"/>
          <w:szCs w:val="22"/>
        </w:rPr>
        <w:t>DEL</w:t>
      </w:r>
      <w:r w:rsidRPr="00E31B66">
        <w:rPr>
          <w:rFonts w:ascii="Arial" w:hAnsi="Arial" w:cs="Arial"/>
          <w:b/>
          <w:color w:val="001F5F"/>
          <w:spacing w:val="-2"/>
          <w:sz w:val="22"/>
          <w:szCs w:val="22"/>
        </w:rPr>
        <w:t xml:space="preserve"> </w:t>
      </w:r>
      <w:r w:rsidRPr="00E31B66">
        <w:rPr>
          <w:rFonts w:ascii="Arial" w:hAnsi="Arial" w:cs="Arial"/>
          <w:b/>
          <w:color w:val="001F5F"/>
          <w:sz w:val="22"/>
          <w:szCs w:val="22"/>
        </w:rPr>
        <w:t>CENTROSOCIO</w:t>
      </w:r>
      <w:r w:rsidRPr="00E31B66">
        <w:rPr>
          <w:rFonts w:ascii="Arial" w:hAnsi="Arial" w:cs="Arial"/>
          <w:b/>
          <w:color w:val="001F5F"/>
          <w:spacing w:val="-3"/>
          <w:sz w:val="22"/>
          <w:szCs w:val="22"/>
        </w:rPr>
        <w:t xml:space="preserve"> </w:t>
      </w:r>
      <w:r w:rsidRPr="00E31B66">
        <w:rPr>
          <w:rFonts w:ascii="Arial" w:hAnsi="Arial" w:cs="Arial"/>
          <w:b/>
          <w:color w:val="001F5F"/>
          <w:sz w:val="22"/>
          <w:szCs w:val="22"/>
        </w:rPr>
        <w:t>SP.</w:t>
      </w:r>
      <w:r w:rsidRPr="00E31B66">
        <w:rPr>
          <w:rFonts w:ascii="Arial" w:hAnsi="Arial" w:cs="Arial"/>
          <w:b/>
          <w:color w:val="001F5F"/>
          <w:sz w:val="22"/>
          <w:szCs w:val="22"/>
        </w:rPr>
        <w:tab/>
      </w:r>
      <w:r w:rsidRPr="00E31B66">
        <w:rPr>
          <w:rFonts w:ascii="Arial" w:hAnsi="Arial" w:cs="Arial"/>
          <w:color w:val="001F5F"/>
          <w:sz w:val="22"/>
          <w:szCs w:val="22"/>
        </w:rPr>
        <w:t>BAIONI</w:t>
      </w:r>
      <w:r w:rsidRPr="00E31B66">
        <w:rPr>
          <w:rFonts w:ascii="Arial" w:hAnsi="Arial" w:cs="Arial"/>
          <w:color w:val="001F5F"/>
          <w:spacing w:val="63"/>
          <w:sz w:val="22"/>
          <w:szCs w:val="22"/>
        </w:rPr>
        <w:t xml:space="preserve"> </w:t>
      </w:r>
      <w:r w:rsidRPr="00E31B66">
        <w:rPr>
          <w:rFonts w:ascii="Arial" w:hAnsi="Arial" w:cs="Arial"/>
          <w:color w:val="001F5F"/>
          <w:sz w:val="22"/>
          <w:szCs w:val="22"/>
        </w:rPr>
        <w:t>Edoardo,</w:t>
      </w:r>
      <w:r w:rsidRPr="00E31B66">
        <w:rPr>
          <w:rFonts w:ascii="Arial" w:hAnsi="Arial" w:cs="Arial"/>
          <w:color w:val="001F5F"/>
          <w:spacing w:val="62"/>
          <w:sz w:val="22"/>
          <w:szCs w:val="22"/>
        </w:rPr>
        <w:t xml:space="preserve"> </w:t>
      </w:r>
      <w:r w:rsidRPr="00E31B66">
        <w:rPr>
          <w:rFonts w:ascii="Arial" w:hAnsi="Arial" w:cs="Arial"/>
          <w:color w:val="001F5F"/>
          <w:sz w:val="22"/>
          <w:szCs w:val="22"/>
        </w:rPr>
        <w:t>BALDUCCI</w:t>
      </w:r>
      <w:r w:rsidRPr="00E31B66">
        <w:rPr>
          <w:rFonts w:ascii="Arial" w:hAnsi="Arial" w:cs="Arial"/>
          <w:color w:val="001F5F"/>
          <w:spacing w:val="65"/>
          <w:sz w:val="22"/>
          <w:szCs w:val="22"/>
        </w:rPr>
        <w:t xml:space="preserve"> </w:t>
      </w:r>
      <w:r w:rsidRPr="00E31B66">
        <w:rPr>
          <w:rFonts w:ascii="Arial" w:hAnsi="Arial" w:cs="Arial"/>
          <w:color w:val="001F5F"/>
          <w:sz w:val="22"/>
          <w:szCs w:val="22"/>
        </w:rPr>
        <w:t>Elia,</w:t>
      </w:r>
      <w:r w:rsidRPr="00E31B66">
        <w:rPr>
          <w:rFonts w:ascii="Arial" w:hAnsi="Arial" w:cs="Arial"/>
          <w:color w:val="001F5F"/>
          <w:spacing w:val="64"/>
          <w:sz w:val="22"/>
          <w:szCs w:val="22"/>
        </w:rPr>
        <w:t xml:space="preserve"> </w:t>
      </w:r>
      <w:r w:rsidRPr="00E31B66">
        <w:rPr>
          <w:rFonts w:ascii="Arial" w:hAnsi="Arial" w:cs="Arial"/>
          <w:color w:val="001F5F"/>
          <w:sz w:val="22"/>
          <w:szCs w:val="22"/>
        </w:rPr>
        <w:t>FURLANI</w:t>
      </w:r>
      <w:r w:rsidRPr="00E31B66">
        <w:rPr>
          <w:rFonts w:ascii="Arial" w:hAnsi="Arial" w:cs="Arial"/>
          <w:color w:val="001F5F"/>
          <w:spacing w:val="60"/>
          <w:sz w:val="22"/>
          <w:szCs w:val="22"/>
        </w:rPr>
        <w:t xml:space="preserve"> </w:t>
      </w:r>
      <w:r w:rsidRPr="00E31B66">
        <w:rPr>
          <w:rFonts w:ascii="Arial" w:hAnsi="Arial" w:cs="Arial"/>
          <w:color w:val="001F5F"/>
          <w:sz w:val="22"/>
          <w:szCs w:val="22"/>
        </w:rPr>
        <w:t>Diego,</w:t>
      </w:r>
    </w:p>
    <w:p w14:paraId="35E314BF" w14:textId="77777777" w:rsidR="00E31B66" w:rsidRPr="00E31B66" w:rsidRDefault="00E31B66" w:rsidP="00AD5C09">
      <w:pPr>
        <w:pStyle w:val="Corpotesto"/>
        <w:tabs>
          <w:tab w:val="left" w:pos="5952"/>
          <w:tab w:val="left" w:pos="7081"/>
          <w:tab w:val="left" w:pos="9017"/>
        </w:tabs>
        <w:spacing w:after="0" w:line="253" w:lineRule="exact"/>
        <w:ind w:left="4359"/>
        <w:rPr>
          <w:rFonts w:ascii="Arial" w:hAnsi="Arial" w:cs="Arial"/>
          <w:sz w:val="22"/>
          <w:szCs w:val="22"/>
        </w:rPr>
      </w:pPr>
      <w:r w:rsidRPr="00E31B66">
        <w:rPr>
          <w:rFonts w:ascii="Arial" w:hAnsi="Arial" w:cs="Arial"/>
          <w:color w:val="001F5F"/>
          <w:sz w:val="22"/>
          <w:szCs w:val="22"/>
        </w:rPr>
        <w:t>MARANGIO</w:t>
      </w:r>
      <w:r w:rsidRPr="00E31B66">
        <w:rPr>
          <w:rFonts w:ascii="Arial" w:hAnsi="Arial" w:cs="Arial"/>
          <w:color w:val="001F5F"/>
          <w:sz w:val="22"/>
          <w:szCs w:val="22"/>
        </w:rPr>
        <w:tab/>
        <w:t>Matteo,</w:t>
      </w:r>
      <w:r w:rsidRPr="00E31B66">
        <w:rPr>
          <w:rFonts w:ascii="Arial" w:hAnsi="Arial" w:cs="Arial"/>
          <w:color w:val="001F5F"/>
          <w:sz w:val="22"/>
          <w:szCs w:val="22"/>
        </w:rPr>
        <w:tab/>
        <w:t>PIERFEDERICI</w:t>
      </w:r>
      <w:r w:rsidRPr="00E31B66">
        <w:rPr>
          <w:rFonts w:ascii="Arial" w:hAnsi="Arial" w:cs="Arial"/>
          <w:color w:val="001F5F"/>
          <w:sz w:val="22"/>
          <w:szCs w:val="22"/>
        </w:rPr>
        <w:tab/>
        <w:t>Matteo,</w:t>
      </w:r>
    </w:p>
    <w:p w14:paraId="639FA64C" w14:textId="77777777" w:rsidR="00E31B66" w:rsidRPr="00E31B66" w:rsidRDefault="00E31B66" w:rsidP="00AD5C09">
      <w:pPr>
        <w:pStyle w:val="Corpotesto"/>
        <w:spacing w:after="0" w:line="253" w:lineRule="exact"/>
        <w:ind w:left="4359"/>
        <w:rPr>
          <w:rFonts w:ascii="Arial" w:hAnsi="Arial" w:cs="Arial"/>
          <w:sz w:val="22"/>
          <w:szCs w:val="22"/>
        </w:rPr>
      </w:pPr>
      <w:r w:rsidRPr="00E31B66">
        <w:rPr>
          <w:rFonts w:ascii="Arial" w:hAnsi="Arial" w:cs="Arial"/>
          <w:color w:val="001F5F"/>
          <w:sz w:val="22"/>
          <w:szCs w:val="22"/>
        </w:rPr>
        <w:t>RAMOSCELLI</w:t>
      </w:r>
      <w:r w:rsidRPr="00E31B66">
        <w:rPr>
          <w:rFonts w:ascii="Arial" w:hAnsi="Arial" w:cs="Arial"/>
          <w:color w:val="001F5F"/>
          <w:spacing w:val="-2"/>
          <w:sz w:val="22"/>
          <w:szCs w:val="22"/>
        </w:rPr>
        <w:t xml:space="preserve"> </w:t>
      </w:r>
      <w:r w:rsidRPr="00E31B66">
        <w:rPr>
          <w:rFonts w:ascii="Arial" w:hAnsi="Arial" w:cs="Arial"/>
          <w:color w:val="001F5F"/>
          <w:sz w:val="22"/>
          <w:szCs w:val="22"/>
        </w:rPr>
        <w:t>Jacopo</w:t>
      </w:r>
    </w:p>
    <w:p w14:paraId="7EBB9350" w14:textId="77777777" w:rsidR="00E31B66" w:rsidRPr="00E31B66" w:rsidRDefault="00E31B66" w:rsidP="00AD5C09">
      <w:pPr>
        <w:tabs>
          <w:tab w:val="left" w:pos="4359"/>
        </w:tabs>
        <w:spacing w:line="252" w:lineRule="exact"/>
        <w:ind w:left="112"/>
        <w:rPr>
          <w:rFonts w:ascii="Arial" w:hAnsi="Arial" w:cs="Arial"/>
          <w:sz w:val="22"/>
          <w:szCs w:val="22"/>
        </w:rPr>
      </w:pPr>
      <w:r w:rsidRPr="00E31B66">
        <w:rPr>
          <w:rFonts w:ascii="Arial" w:hAnsi="Arial" w:cs="Arial"/>
          <w:b/>
          <w:color w:val="001F5F"/>
          <w:sz w:val="22"/>
          <w:szCs w:val="22"/>
        </w:rPr>
        <w:t>C.U.S.</w:t>
      </w:r>
      <w:r w:rsidRPr="00E31B66">
        <w:rPr>
          <w:rFonts w:ascii="Arial" w:hAnsi="Arial" w:cs="Arial"/>
          <w:b/>
          <w:color w:val="001F5F"/>
          <w:spacing w:val="-3"/>
          <w:sz w:val="22"/>
          <w:szCs w:val="22"/>
        </w:rPr>
        <w:t xml:space="preserve"> </w:t>
      </w:r>
      <w:r w:rsidRPr="00E31B66">
        <w:rPr>
          <w:rFonts w:ascii="Arial" w:hAnsi="Arial" w:cs="Arial"/>
          <w:b/>
          <w:color w:val="001F5F"/>
          <w:sz w:val="22"/>
          <w:szCs w:val="22"/>
        </w:rPr>
        <w:t>ANCONA</w:t>
      </w:r>
      <w:r w:rsidRPr="00E31B66">
        <w:rPr>
          <w:rFonts w:ascii="Arial" w:hAnsi="Arial" w:cs="Arial"/>
          <w:b/>
          <w:color w:val="001F5F"/>
          <w:sz w:val="22"/>
          <w:szCs w:val="22"/>
        </w:rPr>
        <w:tab/>
      </w:r>
      <w:r w:rsidRPr="00E31B66">
        <w:rPr>
          <w:rFonts w:ascii="Arial" w:hAnsi="Arial" w:cs="Arial"/>
          <w:color w:val="001F5F"/>
          <w:sz w:val="22"/>
          <w:szCs w:val="22"/>
        </w:rPr>
        <w:t>CARDINALETTI</w:t>
      </w:r>
      <w:r w:rsidRPr="00E31B66">
        <w:rPr>
          <w:rFonts w:ascii="Arial" w:hAnsi="Arial" w:cs="Arial"/>
          <w:color w:val="001F5F"/>
          <w:spacing w:val="-3"/>
          <w:sz w:val="22"/>
          <w:szCs w:val="22"/>
        </w:rPr>
        <w:t xml:space="preserve"> </w:t>
      </w:r>
      <w:r w:rsidRPr="00E31B66">
        <w:rPr>
          <w:rFonts w:ascii="Arial" w:hAnsi="Arial" w:cs="Arial"/>
          <w:color w:val="001F5F"/>
          <w:sz w:val="22"/>
          <w:szCs w:val="22"/>
        </w:rPr>
        <w:t>Nicolò</w:t>
      </w:r>
    </w:p>
    <w:p w14:paraId="7D0F5EDE" w14:textId="77777777" w:rsidR="00E31B66" w:rsidRPr="00E31B66" w:rsidRDefault="00E31B66" w:rsidP="00AD5C09">
      <w:pPr>
        <w:tabs>
          <w:tab w:val="left" w:pos="4359"/>
        </w:tabs>
        <w:spacing w:line="252" w:lineRule="exact"/>
        <w:ind w:left="112"/>
        <w:rPr>
          <w:rFonts w:ascii="Arial" w:hAnsi="Arial" w:cs="Arial"/>
          <w:sz w:val="22"/>
          <w:szCs w:val="22"/>
        </w:rPr>
      </w:pPr>
      <w:r w:rsidRPr="00E31B66">
        <w:rPr>
          <w:rFonts w:ascii="Arial" w:hAnsi="Arial" w:cs="Arial"/>
          <w:b/>
          <w:color w:val="001F5F"/>
          <w:sz w:val="22"/>
          <w:szCs w:val="22"/>
        </w:rPr>
        <w:t>C.U.S.</w:t>
      </w:r>
      <w:r w:rsidRPr="00E31B66">
        <w:rPr>
          <w:rFonts w:ascii="Arial" w:hAnsi="Arial" w:cs="Arial"/>
          <w:b/>
          <w:color w:val="001F5F"/>
          <w:spacing w:val="-3"/>
          <w:sz w:val="22"/>
          <w:szCs w:val="22"/>
        </w:rPr>
        <w:t xml:space="preserve"> </w:t>
      </w:r>
      <w:r w:rsidRPr="00E31B66">
        <w:rPr>
          <w:rFonts w:ascii="Arial" w:hAnsi="Arial" w:cs="Arial"/>
          <w:b/>
          <w:color w:val="001F5F"/>
          <w:sz w:val="22"/>
          <w:szCs w:val="22"/>
        </w:rPr>
        <w:t>MACERATA</w:t>
      </w:r>
      <w:r w:rsidRPr="00E31B66">
        <w:rPr>
          <w:rFonts w:ascii="Arial" w:hAnsi="Arial" w:cs="Arial"/>
          <w:b/>
          <w:color w:val="001F5F"/>
          <w:spacing w:val="-2"/>
          <w:sz w:val="22"/>
          <w:szCs w:val="22"/>
        </w:rPr>
        <w:t xml:space="preserve"> </w:t>
      </w:r>
      <w:r w:rsidRPr="00E31B66">
        <w:rPr>
          <w:rFonts w:ascii="Arial" w:hAnsi="Arial" w:cs="Arial"/>
          <w:b/>
          <w:color w:val="001F5F"/>
          <w:sz w:val="22"/>
          <w:szCs w:val="22"/>
        </w:rPr>
        <w:t>CALCIO</w:t>
      </w:r>
      <w:r w:rsidRPr="00E31B66">
        <w:rPr>
          <w:rFonts w:ascii="Arial" w:hAnsi="Arial" w:cs="Arial"/>
          <w:b/>
          <w:color w:val="001F5F"/>
          <w:spacing w:val="-2"/>
          <w:sz w:val="22"/>
          <w:szCs w:val="22"/>
        </w:rPr>
        <w:t xml:space="preserve"> </w:t>
      </w:r>
      <w:r w:rsidRPr="00E31B66">
        <w:rPr>
          <w:rFonts w:ascii="Arial" w:hAnsi="Arial" w:cs="Arial"/>
          <w:b/>
          <w:color w:val="001F5F"/>
          <w:sz w:val="22"/>
          <w:szCs w:val="22"/>
        </w:rPr>
        <w:t>A5</w:t>
      </w:r>
      <w:r w:rsidRPr="00E31B66">
        <w:rPr>
          <w:rFonts w:ascii="Arial" w:hAnsi="Arial" w:cs="Arial"/>
          <w:b/>
          <w:color w:val="001F5F"/>
          <w:sz w:val="22"/>
          <w:szCs w:val="22"/>
        </w:rPr>
        <w:tab/>
      </w:r>
      <w:r w:rsidRPr="00E31B66">
        <w:rPr>
          <w:rFonts w:ascii="Arial" w:hAnsi="Arial" w:cs="Arial"/>
          <w:color w:val="001F5F"/>
          <w:sz w:val="22"/>
          <w:szCs w:val="22"/>
        </w:rPr>
        <w:t>TOGNETTI Leonardo</w:t>
      </w:r>
    </w:p>
    <w:p w14:paraId="51B75FC3" w14:textId="77777777" w:rsidR="00E31B66" w:rsidRPr="00E31B66" w:rsidRDefault="00E31B66" w:rsidP="00AD5C09">
      <w:pPr>
        <w:tabs>
          <w:tab w:val="left" w:pos="4359"/>
        </w:tabs>
        <w:spacing w:line="252" w:lineRule="exact"/>
        <w:ind w:left="112"/>
        <w:rPr>
          <w:rFonts w:ascii="Arial" w:hAnsi="Arial" w:cs="Arial"/>
          <w:sz w:val="22"/>
          <w:szCs w:val="22"/>
        </w:rPr>
      </w:pPr>
      <w:r w:rsidRPr="00E31B66">
        <w:rPr>
          <w:rFonts w:ascii="Arial" w:hAnsi="Arial" w:cs="Arial"/>
          <w:b/>
          <w:color w:val="001F5F"/>
          <w:sz w:val="22"/>
          <w:szCs w:val="22"/>
        </w:rPr>
        <w:t>CARISSIMI</w:t>
      </w:r>
      <w:r w:rsidRPr="00E31B66">
        <w:rPr>
          <w:rFonts w:ascii="Arial" w:hAnsi="Arial" w:cs="Arial"/>
          <w:b/>
          <w:color w:val="001F5F"/>
          <w:spacing w:val="-2"/>
          <w:sz w:val="22"/>
          <w:szCs w:val="22"/>
        </w:rPr>
        <w:t xml:space="preserve"> </w:t>
      </w:r>
      <w:r w:rsidRPr="00E31B66">
        <w:rPr>
          <w:rFonts w:ascii="Arial" w:hAnsi="Arial" w:cs="Arial"/>
          <w:b/>
          <w:color w:val="001F5F"/>
          <w:sz w:val="22"/>
          <w:szCs w:val="22"/>
        </w:rPr>
        <w:t>2016</w:t>
      </w:r>
      <w:r w:rsidRPr="00E31B66">
        <w:rPr>
          <w:rFonts w:ascii="Arial" w:hAnsi="Arial" w:cs="Arial"/>
          <w:b/>
          <w:color w:val="001F5F"/>
          <w:sz w:val="22"/>
          <w:szCs w:val="22"/>
        </w:rPr>
        <w:tab/>
      </w:r>
      <w:r w:rsidRPr="00E31B66">
        <w:rPr>
          <w:rFonts w:ascii="Arial" w:hAnsi="Arial" w:cs="Arial"/>
          <w:color w:val="001F5F"/>
          <w:sz w:val="22"/>
          <w:szCs w:val="22"/>
        </w:rPr>
        <w:t>CARELLA</w:t>
      </w:r>
      <w:r w:rsidRPr="00E31B66">
        <w:rPr>
          <w:rFonts w:ascii="Arial" w:hAnsi="Arial" w:cs="Arial"/>
          <w:color w:val="001F5F"/>
          <w:spacing w:val="-1"/>
          <w:sz w:val="22"/>
          <w:szCs w:val="22"/>
        </w:rPr>
        <w:t xml:space="preserve"> </w:t>
      </w:r>
      <w:r w:rsidRPr="00E31B66">
        <w:rPr>
          <w:rFonts w:ascii="Arial" w:hAnsi="Arial" w:cs="Arial"/>
          <w:color w:val="001F5F"/>
          <w:sz w:val="22"/>
          <w:szCs w:val="22"/>
        </w:rPr>
        <w:t>Francesco</w:t>
      </w:r>
    </w:p>
    <w:p w14:paraId="02E19216" w14:textId="77777777" w:rsidR="00E31B66" w:rsidRPr="00E31B66" w:rsidRDefault="00E31B66" w:rsidP="00AD5C09">
      <w:pPr>
        <w:tabs>
          <w:tab w:val="left" w:pos="4361"/>
        </w:tabs>
        <w:spacing w:line="252" w:lineRule="exact"/>
        <w:ind w:left="112"/>
        <w:rPr>
          <w:rFonts w:ascii="Arial" w:hAnsi="Arial" w:cs="Arial"/>
          <w:bCs/>
          <w:color w:val="001F5F"/>
          <w:sz w:val="22"/>
          <w:szCs w:val="22"/>
        </w:rPr>
      </w:pPr>
      <w:r w:rsidRPr="00E31B66">
        <w:rPr>
          <w:rFonts w:ascii="Arial" w:hAnsi="Arial" w:cs="Arial"/>
          <w:b/>
          <w:color w:val="001F5F"/>
          <w:sz w:val="22"/>
          <w:szCs w:val="22"/>
        </w:rPr>
        <w:t>CERRETO D’ESI C5 A.S.D.</w:t>
      </w:r>
      <w:r w:rsidRPr="00E31B66">
        <w:rPr>
          <w:rFonts w:ascii="Arial" w:hAnsi="Arial" w:cs="Arial"/>
          <w:b/>
          <w:color w:val="001F5F"/>
          <w:sz w:val="22"/>
          <w:szCs w:val="22"/>
        </w:rPr>
        <w:tab/>
      </w:r>
      <w:r w:rsidRPr="00E31B66">
        <w:rPr>
          <w:rFonts w:ascii="Arial" w:hAnsi="Arial" w:cs="Arial"/>
          <w:bCs/>
          <w:color w:val="001F5F"/>
          <w:sz w:val="22"/>
          <w:szCs w:val="22"/>
        </w:rPr>
        <w:t>LUNARDI Diego</w:t>
      </w:r>
    </w:p>
    <w:p w14:paraId="22AE0C18" w14:textId="77777777" w:rsidR="00E31B66" w:rsidRPr="00E31B66" w:rsidRDefault="00E31B66" w:rsidP="00AD5C09">
      <w:pPr>
        <w:tabs>
          <w:tab w:val="left" w:pos="4361"/>
        </w:tabs>
        <w:spacing w:line="252" w:lineRule="exact"/>
        <w:ind w:left="112"/>
        <w:rPr>
          <w:rFonts w:ascii="Arial" w:hAnsi="Arial" w:cs="Arial"/>
          <w:color w:val="001F5F"/>
          <w:sz w:val="22"/>
          <w:szCs w:val="22"/>
        </w:rPr>
      </w:pPr>
      <w:r w:rsidRPr="00E31B66">
        <w:rPr>
          <w:rFonts w:ascii="Arial" w:hAnsi="Arial" w:cs="Arial"/>
          <w:b/>
          <w:color w:val="001F5F"/>
          <w:sz w:val="22"/>
          <w:szCs w:val="22"/>
        </w:rPr>
        <w:t>ETA BETA FOOTBALL</w:t>
      </w:r>
      <w:r w:rsidRPr="00E31B66">
        <w:rPr>
          <w:rFonts w:ascii="Arial" w:hAnsi="Arial" w:cs="Arial"/>
          <w:b/>
          <w:color w:val="001F5F"/>
          <w:sz w:val="22"/>
          <w:szCs w:val="22"/>
        </w:rPr>
        <w:tab/>
      </w:r>
      <w:r w:rsidRPr="00E31B66">
        <w:rPr>
          <w:rFonts w:ascii="Arial" w:hAnsi="Arial" w:cs="Arial"/>
          <w:color w:val="001F5F"/>
          <w:sz w:val="22"/>
          <w:szCs w:val="22"/>
        </w:rPr>
        <w:t>SORDONI Alessandro</w:t>
      </w:r>
    </w:p>
    <w:p w14:paraId="0A12ADBF" w14:textId="77777777" w:rsidR="00E31B66" w:rsidRPr="00E31B66" w:rsidRDefault="00E31B66" w:rsidP="00AD5C09">
      <w:pPr>
        <w:tabs>
          <w:tab w:val="left" w:pos="4361"/>
        </w:tabs>
        <w:spacing w:line="252" w:lineRule="exact"/>
        <w:ind w:left="112"/>
        <w:rPr>
          <w:rFonts w:ascii="Arial" w:hAnsi="Arial" w:cs="Arial"/>
          <w:bCs/>
          <w:sz w:val="22"/>
          <w:szCs w:val="22"/>
        </w:rPr>
      </w:pPr>
      <w:r w:rsidRPr="00E31B66">
        <w:rPr>
          <w:rFonts w:ascii="Arial" w:hAnsi="Arial" w:cs="Arial"/>
          <w:b/>
          <w:color w:val="001F5F"/>
          <w:sz w:val="22"/>
          <w:szCs w:val="22"/>
        </w:rPr>
        <w:t>FIGHT BULLS CORRIDONIA</w:t>
      </w:r>
      <w:r w:rsidRPr="00E31B66">
        <w:rPr>
          <w:rFonts w:ascii="Arial" w:hAnsi="Arial" w:cs="Arial"/>
          <w:b/>
          <w:color w:val="001F5F"/>
          <w:sz w:val="22"/>
          <w:szCs w:val="22"/>
        </w:rPr>
        <w:tab/>
      </w:r>
      <w:r w:rsidRPr="00E31B66">
        <w:rPr>
          <w:rFonts w:ascii="Arial" w:hAnsi="Arial" w:cs="Arial"/>
          <w:bCs/>
          <w:color w:val="001F5F"/>
          <w:sz w:val="22"/>
          <w:szCs w:val="22"/>
        </w:rPr>
        <w:t>TESEI Lorenzo</w:t>
      </w:r>
    </w:p>
    <w:p w14:paraId="09A02546" w14:textId="77777777" w:rsidR="00E31B66" w:rsidRPr="00E31B66" w:rsidRDefault="00E31B66" w:rsidP="00AD5C09">
      <w:pPr>
        <w:tabs>
          <w:tab w:val="left" w:pos="4361"/>
        </w:tabs>
        <w:spacing w:line="252" w:lineRule="exact"/>
        <w:ind w:left="112"/>
        <w:rPr>
          <w:rFonts w:ascii="Arial" w:hAnsi="Arial" w:cs="Arial"/>
          <w:sz w:val="22"/>
          <w:szCs w:val="22"/>
        </w:rPr>
      </w:pPr>
      <w:r w:rsidRPr="00E31B66">
        <w:rPr>
          <w:rFonts w:ascii="Arial" w:hAnsi="Arial" w:cs="Arial"/>
          <w:b/>
          <w:color w:val="001F5F"/>
          <w:sz w:val="22"/>
          <w:szCs w:val="22"/>
        </w:rPr>
        <w:t>ITALSERVICE</w:t>
      </w:r>
      <w:r w:rsidRPr="00E31B66">
        <w:rPr>
          <w:rFonts w:ascii="Arial" w:hAnsi="Arial" w:cs="Arial"/>
          <w:b/>
          <w:color w:val="001F5F"/>
          <w:spacing w:val="-1"/>
          <w:sz w:val="22"/>
          <w:szCs w:val="22"/>
        </w:rPr>
        <w:t xml:space="preserve"> </w:t>
      </w:r>
      <w:r w:rsidRPr="00E31B66">
        <w:rPr>
          <w:rFonts w:ascii="Arial" w:hAnsi="Arial" w:cs="Arial"/>
          <w:b/>
          <w:color w:val="001F5F"/>
          <w:sz w:val="22"/>
          <w:szCs w:val="22"/>
        </w:rPr>
        <w:t>C5</w:t>
      </w:r>
      <w:r w:rsidRPr="00E31B66">
        <w:rPr>
          <w:rFonts w:ascii="Arial" w:hAnsi="Arial" w:cs="Arial"/>
          <w:b/>
          <w:color w:val="001F5F"/>
          <w:sz w:val="22"/>
          <w:szCs w:val="22"/>
        </w:rPr>
        <w:tab/>
      </w:r>
      <w:r w:rsidRPr="00E31B66">
        <w:rPr>
          <w:rFonts w:ascii="Arial" w:hAnsi="Arial" w:cs="Arial"/>
          <w:bCs/>
          <w:color w:val="001F5F"/>
          <w:sz w:val="22"/>
          <w:szCs w:val="22"/>
        </w:rPr>
        <w:t>BALDARELLI Emiliano,</w:t>
      </w:r>
      <w:r w:rsidRPr="00E31B66">
        <w:rPr>
          <w:rFonts w:ascii="Arial" w:hAnsi="Arial" w:cs="Arial"/>
          <w:b/>
          <w:color w:val="001F5F"/>
          <w:sz w:val="22"/>
          <w:szCs w:val="22"/>
        </w:rPr>
        <w:t xml:space="preserve"> </w:t>
      </w:r>
      <w:r w:rsidRPr="00E31B66">
        <w:rPr>
          <w:rFonts w:ascii="Arial" w:hAnsi="Arial" w:cs="Arial"/>
          <w:color w:val="001F5F"/>
          <w:sz w:val="22"/>
          <w:szCs w:val="22"/>
        </w:rPr>
        <w:t>DI</w:t>
      </w:r>
      <w:r w:rsidRPr="00E31B66">
        <w:rPr>
          <w:rFonts w:ascii="Arial" w:hAnsi="Arial" w:cs="Arial"/>
          <w:color w:val="001F5F"/>
          <w:spacing w:val="-3"/>
          <w:sz w:val="22"/>
          <w:szCs w:val="22"/>
        </w:rPr>
        <w:t xml:space="preserve"> </w:t>
      </w:r>
      <w:r w:rsidRPr="00E31B66">
        <w:rPr>
          <w:rFonts w:ascii="Arial" w:hAnsi="Arial" w:cs="Arial"/>
          <w:color w:val="001F5F"/>
          <w:sz w:val="22"/>
          <w:szCs w:val="22"/>
        </w:rPr>
        <w:t>GENNARO Lorenzo</w:t>
      </w:r>
    </w:p>
    <w:p w14:paraId="5FC29A56" w14:textId="77777777" w:rsidR="00E31B66" w:rsidRPr="00E31B66" w:rsidRDefault="00E31B66" w:rsidP="00AD5C09">
      <w:pPr>
        <w:tabs>
          <w:tab w:val="left" w:pos="4361"/>
        </w:tabs>
        <w:spacing w:line="252" w:lineRule="exact"/>
        <w:ind w:left="112"/>
        <w:rPr>
          <w:rFonts w:ascii="Arial" w:hAnsi="Arial" w:cs="Arial"/>
          <w:sz w:val="22"/>
          <w:szCs w:val="22"/>
        </w:rPr>
      </w:pPr>
      <w:r w:rsidRPr="00E31B66">
        <w:rPr>
          <w:rFonts w:ascii="Arial" w:hAnsi="Arial" w:cs="Arial"/>
          <w:b/>
          <w:color w:val="001F5F"/>
          <w:sz w:val="22"/>
          <w:szCs w:val="22"/>
        </w:rPr>
        <w:t>MONTELUPONE CALCIO A 5</w:t>
      </w:r>
      <w:r w:rsidRPr="00E31B66">
        <w:rPr>
          <w:rFonts w:ascii="Arial" w:hAnsi="Arial" w:cs="Arial"/>
          <w:b/>
          <w:color w:val="001F5F"/>
          <w:sz w:val="22"/>
          <w:szCs w:val="22"/>
        </w:rPr>
        <w:tab/>
      </w:r>
      <w:r w:rsidRPr="00E31B66">
        <w:rPr>
          <w:rFonts w:ascii="Arial" w:hAnsi="Arial" w:cs="Arial"/>
          <w:color w:val="001F5F"/>
          <w:sz w:val="22"/>
          <w:szCs w:val="22"/>
        </w:rPr>
        <w:t>DANIELLO Mattia</w:t>
      </w:r>
    </w:p>
    <w:p w14:paraId="47A7C004" w14:textId="77777777" w:rsidR="00E31B66" w:rsidRPr="00E31B66" w:rsidRDefault="00E31B66" w:rsidP="00AD5C09">
      <w:pPr>
        <w:tabs>
          <w:tab w:val="left" w:pos="4359"/>
        </w:tabs>
        <w:spacing w:line="252" w:lineRule="exact"/>
        <w:ind w:left="112"/>
        <w:rPr>
          <w:rFonts w:ascii="Arial" w:hAnsi="Arial" w:cs="Arial"/>
          <w:sz w:val="22"/>
          <w:szCs w:val="22"/>
        </w:rPr>
      </w:pPr>
      <w:r w:rsidRPr="00E31B66">
        <w:rPr>
          <w:rFonts w:ascii="Arial" w:hAnsi="Arial" w:cs="Arial"/>
          <w:b/>
          <w:color w:val="001F5F"/>
          <w:sz w:val="22"/>
          <w:szCs w:val="22"/>
        </w:rPr>
        <w:t>REAL</w:t>
      </w:r>
      <w:r w:rsidRPr="00E31B66">
        <w:rPr>
          <w:rFonts w:ascii="Arial" w:hAnsi="Arial" w:cs="Arial"/>
          <w:b/>
          <w:color w:val="001F5F"/>
          <w:spacing w:val="-2"/>
          <w:sz w:val="22"/>
          <w:szCs w:val="22"/>
        </w:rPr>
        <w:t xml:space="preserve"> </w:t>
      </w:r>
      <w:r w:rsidRPr="00E31B66">
        <w:rPr>
          <w:rFonts w:ascii="Arial" w:hAnsi="Arial" w:cs="Arial"/>
          <w:b/>
          <w:color w:val="001F5F"/>
          <w:sz w:val="22"/>
          <w:szCs w:val="22"/>
        </w:rPr>
        <w:t>EAGLES</w:t>
      </w:r>
      <w:r w:rsidRPr="00E31B66">
        <w:rPr>
          <w:rFonts w:ascii="Arial" w:hAnsi="Arial" w:cs="Arial"/>
          <w:b/>
          <w:color w:val="001F5F"/>
          <w:spacing w:val="-4"/>
          <w:sz w:val="22"/>
          <w:szCs w:val="22"/>
        </w:rPr>
        <w:t xml:space="preserve"> </w:t>
      </w:r>
      <w:r w:rsidRPr="00E31B66">
        <w:rPr>
          <w:rFonts w:ascii="Arial" w:hAnsi="Arial" w:cs="Arial"/>
          <w:b/>
          <w:color w:val="001F5F"/>
          <w:sz w:val="22"/>
          <w:szCs w:val="22"/>
        </w:rPr>
        <w:t>VIRTUS</w:t>
      </w:r>
      <w:r w:rsidRPr="00E31B66">
        <w:rPr>
          <w:rFonts w:ascii="Arial" w:hAnsi="Arial" w:cs="Arial"/>
          <w:b/>
          <w:color w:val="001F5F"/>
          <w:spacing w:val="-1"/>
          <w:sz w:val="22"/>
          <w:szCs w:val="22"/>
        </w:rPr>
        <w:t xml:space="preserve"> </w:t>
      </w:r>
      <w:r w:rsidRPr="00E31B66">
        <w:rPr>
          <w:rFonts w:ascii="Arial" w:hAnsi="Arial" w:cs="Arial"/>
          <w:b/>
          <w:color w:val="001F5F"/>
          <w:sz w:val="22"/>
          <w:szCs w:val="22"/>
        </w:rPr>
        <w:t>PAGLIA</w:t>
      </w:r>
      <w:r w:rsidRPr="00E31B66">
        <w:rPr>
          <w:rFonts w:ascii="Arial" w:hAnsi="Arial" w:cs="Arial"/>
          <w:b/>
          <w:color w:val="001F5F"/>
          <w:sz w:val="22"/>
          <w:szCs w:val="22"/>
        </w:rPr>
        <w:tab/>
      </w:r>
      <w:r w:rsidRPr="00E31B66">
        <w:rPr>
          <w:rFonts w:ascii="Arial" w:hAnsi="Arial" w:cs="Arial"/>
          <w:color w:val="001F5F"/>
          <w:sz w:val="22"/>
          <w:szCs w:val="22"/>
        </w:rPr>
        <w:t>TROKA</w:t>
      </w:r>
      <w:r w:rsidRPr="00E31B66">
        <w:rPr>
          <w:rFonts w:ascii="Arial" w:hAnsi="Arial" w:cs="Arial"/>
          <w:color w:val="001F5F"/>
          <w:spacing w:val="-1"/>
          <w:sz w:val="22"/>
          <w:szCs w:val="22"/>
        </w:rPr>
        <w:t xml:space="preserve"> </w:t>
      </w:r>
      <w:r w:rsidRPr="00E31B66">
        <w:rPr>
          <w:rFonts w:ascii="Arial" w:hAnsi="Arial" w:cs="Arial"/>
          <w:color w:val="001F5F"/>
          <w:sz w:val="22"/>
          <w:szCs w:val="22"/>
        </w:rPr>
        <w:t>Fabio</w:t>
      </w:r>
    </w:p>
    <w:p w14:paraId="56AE8A18" w14:textId="77777777" w:rsidR="00E31B66" w:rsidRPr="00E31B66" w:rsidRDefault="00E31B66" w:rsidP="00E31B66">
      <w:pPr>
        <w:pStyle w:val="LndNormale1"/>
        <w:rPr>
          <w:rFonts w:cs="Arial"/>
          <w:color w:val="002060"/>
          <w:szCs w:val="22"/>
        </w:rPr>
      </w:pPr>
    </w:p>
    <w:p w14:paraId="00F4959C" w14:textId="77777777" w:rsidR="00E31B66" w:rsidRPr="00E31B66" w:rsidRDefault="00E31B66" w:rsidP="00E31B66">
      <w:pPr>
        <w:pStyle w:val="LndNormale1"/>
        <w:rPr>
          <w:rFonts w:cs="Arial"/>
          <w:szCs w:val="22"/>
        </w:rPr>
      </w:pPr>
    </w:p>
    <w:p w14:paraId="421C41D0" w14:textId="77777777" w:rsidR="00E31B66" w:rsidRPr="00E31B66" w:rsidRDefault="00E31B66" w:rsidP="00E31B66">
      <w:pPr>
        <w:pStyle w:val="Nessunaspaziatura"/>
        <w:jc w:val="center"/>
        <w:rPr>
          <w:rFonts w:ascii="Arial" w:hAnsi="Arial" w:cs="Arial"/>
          <w:b/>
          <w:color w:val="002060"/>
          <w:sz w:val="26"/>
          <w:szCs w:val="26"/>
          <w:u w:val="single"/>
        </w:rPr>
      </w:pPr>
      <w:r w:rsidRPr="00E31B66">
        <w:rPr>
          <w:rFonts w:ascii="Arial" w:hAnsi="Arial" w:cs="Arial"/>
          <w:b/>
          <w:color w:val="002060"/>
          <w:sz w:val="26"/>
          <w:szCs w:val="26"/>
          <w:u w:val="single"/>
        </w:rPr>
        <w:t>RAPPRESENTATIVA REGIONALE CALCIO A CINQUE UNDER 15</w:t>
      </w:r>
    </w:p>
    <w:p w14:paraId="51158E9F" w14:textId="77777777" w:rsidR="00E31B66" w:rsidRPr="00E31B66" w:rsidRDefault="00E31B66" w:rsidP="00E31B66">
      <w:pPr>
        <w:pStyle w:val="Nessunaspaziatura"/>
        <w:jc w:val="center"/>
        <w:rPr>
          <w:rFonts w:ascii="Arial" w:hAnsi="Arial" w:cs="Arial"/>
          <w:b/>
          <w:color w:val="002060"/>
          <w:sz w:val="24"/>
          <w:szCs w:val="24"/>
          <w:u w:val="single"/>
        </w:rPr>
      </w:pPr>
    </w:p>
    <w:p w14:paraId="7F6C7A30" w14:textId="77777777" w:rsidR="00E31B66" w:rsidRPr="00E31B66" w:rsidRDefault="00E31B66" w:rsidP="00E31B66">
      <w:pPr>
        <w:pStyle w:val="Nessunaspaziatura"/>
        <w:jc w:val="both"/>
        <w:rPr>
          <w:rFonts w:ascii="Arial" w:hAnsi="Arial" w:cs="Arial"/>
          <w:color w:val="002060"/>
        </w:rPr>
      </w:pPr>
      <w:r w:rsidRPr="00E31B66">
        <w:rPr>
          <w:rFonts w:ascii="Arial" w:hAnsi="Arial" w:cs="Arial"/>
          <w:color w:val="002060"/>
        </w:rPr>
        <w:t xml:space="preserve">I sottoelencati calciatori sono convocati per svolgere </w:t>
      </w:r>
      <w:r w:rsidRPr="00E31B66">
        <w:rPr>
          <w:rFonts w:ascii="Arial" w:hAnsi="Arial" w:cs="Arial"/>
          <w:b/>
          <w:color w:val="002060"/>
          <w:u w:val="single"/>
        </w:rPr>
        <w:t>una seduta di allenamento</w:t>
      </w:r>
      <w:r w:rsidRPr="00E31B66">
        <w:rPr>
          <w:rFonts w:ascii="Arial" w:hAnsi="Arial" w:cs="Arial"/>
          <w:color w:val="002060"/>
        </w:rPr>
        <w:t xml:space="preserve"> come di seguito riportato:</w:t>
      </w:r>
    </w:p>
    <w:p w14:paraId="7F9885A9" w14:textId="77777777" w:rsidR="00E31B66" w:rsidRPr="00E31B66" w:rsidRDefault="00E31B66" w:rsidP="00E31B66">
      <w:pPr>
        <w:pStyle w:val="Nessunaspaziatura"/>
        <w:rPr>
          <w:rFonts w:ascii="Arial" w:hAnsi="Arial" w:cs="Arial"/>
          <w:b/>
          <w:color w:val="002060"/>
        </w:rPr>
      </w:pPr>
    </w:p>
    <w:p w14:paraId="194C98E9" w14:textId="77777777" w:rsidR="00E31B66" w:rsidRPr="00E31B66" w:rsidRDefault="00E31B66" w:rsidP="00E31B66">
      <w:pPr>
        <w:pStyle w:val="Nessunaspaziatura"/>
        <w:jc w:val="center"/>
        <w:rPr>
          <w:rFonts w:ascii="Arial" w:hAnsi="Arial" w:cs="Arial"/>
          <w:b/>
          <w:color w:val="002060"/>
        </w:rPr>
      </w:pPr>
      <w:r w:rsidRPr="00E31B66">
        <w:rPr>
          <w:rFonts w:ascii="Arial" w:hAnsi="Arial" w:cs="Arial"/>
          <w:b/>
          <w:color w:val="002060"/>
        </w:rPr>
        <w:t>GIOVEDI’ 29/02/2024, ore 15:00</w:t>
      </w:r>
    </w:p>
    <w:p w14:paraId="2A92E781" w14:textId="77777777" w:rsidR="00E31B66" w:rsidRPr="00E31B66" w:rsidRDefault="00E31B66" w:rsidP="00E31B66">
      <w:pPr>
        <w:pStyle w:val="Nessunaspaziatura"/>
        <w:jc w:val="center"/>
        <w:rPr>
          <w:rFonts w:ascii="Arial" w:hAnsi="Arial" w:cs="Arial"/>
          <w:b/>
          <w:i/>
          <w:iCs/>
          <w:color w:val="002060"/>
          <w:sz w:val="21"/>
          <w:szCs w:val="21"/>
        </w:rPr>
      </w:pPr>
      <w:r w:rsidRPr="00E31B66">
        <w:rPr>
          <w:rFonts w:ascii="Arial" w:hAnsi="Arial" w:cs="Arial"/>
          <w:b/>
          <w:i/>
          <w:iCs/>
          <w:color w:val="002060"/>
        </w:rPr>
        <w:t>“Pallone Geodetico F.I.G.C.” di ANCONA (Via Schiavoni, snc)</w:t>
      </w:r>
    </w:p>
    <w:p w14:paraId="60C816EE" w14:textId="77777777" w:rsidR="00E31B66" w:rsidRPr="00E31B66" w:rsidRDefault="00E31B66" w:rsidP="00E31B66">
      <w:pPr>
        <w:pStyle w:val="LndNormale1"/>
        <w:rPr>
          <w:color w:val="002060"/>
        </w:rPr>
      </w:pPr>
    </w:p>
    <w:p w14:paraId="772484D8" w14:textId="77777777" w:rsidR="00E31B66" w:rsidRPr="00E31B66" w:rsidRDefault="00E31B66" w:rsidP="00E31B66">
      <w:pPr>
        <w:pStyle w:val="LndNormale1"/>
        <w:ind w:left="4245" w:hanging="4245"/>
        <w:rPr>
          <w:color w:val="002060"/>
        </w:rPr>
      </w:pPr>
      <w:r w:rsidRPr="00E31B66">
        <w:rPr>
          <w:b/>
          <w:bCs/>
          <w:color w:val="002060"/>
        </w:rPr>
        <w:t>ACLI AUDAX MONTECOSARO</w:t>
      </w:r>
      <w:r w:rsidRPr="00E31B66">
        <w:rPr>
          <w:color w:val="002060"/>
        </w:rPr>
        <w:tab/>
        <w:t>SCIAMANNA Marco</w:t>
      </w:r>
    </w:p>
    <w:p w14:paraId="4F09513F" w14:textId="77777777" w:rsidR="00E31B66" w:rsidRPr="00E31B66" w:rsidRDefault="00E31B66" w:rsidP="00E31B66">
      <w:pPr>
        <w:pStyle w:val="LndNormale1"/>
        <w:ind w:left="4245" w:hanging="4245"/>
        <w:rPr>
          <w:color w:val="002060"/>
        </w:rPr>
      </w:pPr>
      <w:r w:rsidRPr="00E31B66">
        <w:rPr>
          <w:b/>
          <w:bCs/>
          <w:color w:val="002060"/>
        </w:rPr>
        <w:t>ACLI MANTOVANI CALCIO A 5</w:t>
      </w:r>
      <w:r w:rsidRPr="00E31B66">
        <w:rPr>
          <w:b/>
          <w:bCs/>
          <w:color w:val="002060"/>
        </w:rPr>
        <w:tab/>
      </w:r>
      <w:r w:rsidRPr="00E31B66">
        <w:rPr>
          <w:color w:val="002060"/>
        </w:rPr>
        <w:t>DE CAPUA Mattia</w:t>
      </w:r>
    </w:p>
    <w:p w14:paraId="337EC49D" w14:textId="77777777" w:rsidR="00E31B66" w:rsidRPr="00E31B66" w:rsidRDefault="00E31B66" w:rsidP="00E31B66">
      <w:pPr>
        <w:pStyle w:val="LndNormale1"/>
        <w:ind w:left="4245" w:hanging="4245"/>
        <w:rPr>
          <w:color w:val="002060"/>
        </w:rPr>
      </w:pPr>
      <w:r w:rsidRPr="00E31B66">
        <w:rPr>
          <w:b/>
          <w:bCs/>
          <w:color w:val="002060"/>
        </w:rPr>
        <w:t>AMICI DEL CENTROSOCIO SP.</w:t>
      </w:r>
      <w:r w:rsidRPr="00E31B66">
        <w:rPr>
          <w:color w:val="002060"/>
        </w:rPr>
        <w:tab/>
        <w:t xml:space="preserve">BENEDETTI Elvis, LONGARINI Matteo, SEBASTIANELLI Leonardo, SILVESTRONI Pietro </w:t>
      </w:r>
    </w:p>
    <w:p w14:paraId="21499600" w14:textId="77777777" w:rsidR="00E31B66" w:rsidRPr="00E31B66" w:rsidRDefault="00E31B66" w:rsidP="00E31B66">
      <w:pPr>
        <w:pStyle w:val="LndNormale1"/>
        <w:ind w:left="4245" w:hanging="4245"/>
        <w:rPr>
          <w:color w:val="002060"/>
        </w:rPr>
      </w:pPr>
      <w:r w:rsidRPr="00E31B66">
        <w:rPr>
          <w:b/>
          <w:bCs/>
          <w:color w:val="002060"/>
        </w:rPr>
        <w:t>AUDAX 1970 S.ANGELO</w:t>
      </w:r>
      <w:r w:rsidRPr="00E31B66">
        <w:rPr>
          <w:color w:val="002060"/>
        </w:rPr>
        <w:tab/>
        <w:t>SIMONCIONI Stefano</w:t>
      </w:r>
    </w:p>
    <w:p w14:paraId="1F0C451C" w14:textId="77777777" w:rsidR="00E31B66" w:rsidRPr="00E31B66" w:rsidRDefault="00E31B66" w:rsidP="00E31B66">
      <w:pPr>
        <w:pStyle w:val="LndNormale1"/>
        <w:ind w:left="4245" w:hanging="4245"/>
        <w:rPr>
          <w:color w:val="002060"/>
        </w:rPr>
      </w:pPr>
      <w:r w:rsidRPr="00E31B66">
        <w:rPr>
          <w:b/>
          <w:bCs/>
          <w:color w:val="002060"/>
        </w:rPr>
        <w:t>BULDOG T.N.T. LUCREZIA</w:t>
      </w:r>
      <w:r w:rsidRPr="00E31B66">
        <w:rPr>
          <w:b/>
          <w:bCs/>
          <w:color w:val="002060"/>
        </w:rPr>
        <w:tab/>
      </w:r>
      <w:r w:rsidRPr="00E31B66">
        <w:rPr>
          <w:color w:val="002060"/>
        </w:rPr>
        <w:t>BONCI Federico</w:t>
      </w:r>
    </w:p>
    <w:p w14:paraId="34C4051C" w14:textId="77777777" w:rsidR="00E31B66" w:rsidRPr="00E31B66" w:rsidRDefault="00E31B66" w:rsidP="00E31B66">
      <w:pPr>
        <w:pStyle w:val="LndNormale1"/>
        <w:ind w:left="4245" w:hanging="4245"/>
        <w:rPr>
          <w:b/>
          <w:bCs/>
          <w:color w:val="002060"/>
        </w:rPr>
      </w:pPr>
      <w:r w:rsidRPr="00E31B66">
        <w:rPr>
          <w:b/>
          <w:bCs/>
          <w:color w:val="002060"/>
        </w:rPr>
        <w:t>C.U.S. ANCONA</w:t>
      </w:r>
      <w:r w:rsidRPr="00E31B66">
        <w:rPr>
          <w:b/>
          <w:bCs/>
          <w:color w:val="002060"/>
        </w:rPr>
        <w:tab/>
      </w:r>
      <w:r w:rsidRPr="00E31B66">
        <w:rPr>
          <w:color w:val="002060"/>
        </w:rPr>
        <w:t>AUSILI Nicola</w:t>
      </w:r>
    </w:p>
    <w:p w14:paraId="5F04D704" w14:textId="77777777" w:rsidR="00E31B66" w:rsidRPr="00E31B66" w:rsidRDefault="00E31B66" w:rsidP="00E31B66">
      <w:pPr>
        <w:pStyle w:val="LndNormale1"/>
        <w:ind w:left="4245" w:hanging="4245"/>
        <w:rPr>
          <w:color w:val="002060"/>
        </w:rPr>
      </w:pPr>
      <w:r w:rsidRPr="00E31B66">
        <w:rPr>
          <w:b/>
          <w:bCs/>
          <w:color w:val="002060"/>
        </w:rPr>
        <w:t>CALCIO A 5 CORINALDO</w:t>
      </w:r>
      <w:r w:rsidRPr="00E31B66">
        <w:rPr>
          <w:color w:val="002060"/>
        </w:rPr>
        <w:tab/>
        <w:t>BARZETTI Matteo, BRUCIATI Samuele, COPPARI Francesco</w:t>
      </w:r>
    </w:p>
    <w:p w14:paraId="57B9981B" w14:textId="77777777" w:rsidR="00E31B66" w:rsidRPr="00E31B66" w:rsidRDefault="00E31B66" w:rsidP="00E31B66">
      <w:pPr>
        <w:pStyle w:val="LndNormale1"/>
        <w:ind w:left="4245" w:hanging="4245"/>
        <w:rPr>
          <w:color w:val="002060"/>
        </w:rPr>
      </w:pPr>
      <w:r w:rsidRPr="00E31B66">
        <w:rPr>
          <w:b/>
          <w:bCs/>
          <w:color w:val="002060"/>
        </w:rPr>
        <w:t>ETA BETA FOOTBALL</w:t>
      </w:r>
      <w:r w:rsidRPr="00E31B66">
        <w:rPr>
          <w:b/>
          <w:bCs/>
          <w:color w:val="002060"/>
        </w:rPr>
        <w:tab/>
      </w:r>
      <w:r w:rsidRPr="00E31B66">
        <w:rPr>
          <w:color w:val="002060"/>
        </w:rPr>
        <w:t>LORENZETTI Hiago Nicolas</w:t>
      </w:r>
    </w:p>
    <w:p w14:paraId="060D33FB" w14:textId="77777777" w:rsidR="00E31B66" w:rsidRPr="00E31B66" w:rsidRDefault="00E31B66" w:rsidP="00E31B66">
      <w:pPr>
        <w:pStyle w:val="LndNormale1"/>
        <w:ind w:left="4245" w:hanging="4245"/>
        <w:rPr>
          <w:color w:val="002060"/>
        </w:rPr>
      </w:pPr>
      <w:r w:rsidRPr="00E31B66">
        <w:rPr>
          <w:b/>
          <w:bCs/>
          <w:color w:val="002060"/>
        </w:rPr>
        <w:t>ITALSERVICE C5</w:t>
      </w:r>
      <w:r w:rsidRPr="00E31B66">
        <w:rPr>
          <w:color w:val="002060"/>
        </w:rPr>
        <w:tab/>
        <w:t>BORDONI Luca, MORETTI Francesco, TIJU Filippo</w:t>
      </w:r>
    </w:p>
    <w:p w14:paraId="438FD470" w14:textId="77777777" w:rsidR="00E31B66" w:rsidRDefault="00E31B66" w:rsidP="00E31B66">
      <w:pPr>
        <w:pStyle w:val="LndNormale1"/>
        <w:ind w:left="4245" w:hanging="4245"/>
        <w:rPr>
          <w:color w:val="002060"/>
        </w:rPr>
      </w:pPr>
      <w:r w:rsidRPr="00E31B66">
        <w:rPr>
          <w:b/>
          <w:bCs/>
          <w:color w:val="002060"/>
        </w:rPr>
        <w:t>REAL SAN GIORGIO</w:t>
      </w:r>
      <w:r w:rsidRPr="00E31B66">
        <w:rPr>
          <w:color w:val="002060"/>
        </w:rPr>
        <w:tab/>
      </w:r>
      <w:r w:rsidRPr="00E31B66">
        <w:rPr>
          <w:color w:val="002060"/>
        </w:rPr>
        <w:tab/>
        <w:t>CATALINI Yuri, DELPIZZO SCHVEITZER Davi</w:t>
      </w:r>
    </w:p>
    <w:p w14:paraId="41A6C06C" w14:textId="77777777" w:rsidR="00E31B66" w:rsidRPr="00697CB9" w:rsidRDefault="00E31B66" w:rsidP="00E31B66">
      <w:pPr>
        <w:pStyle w:val="LndNormale1"/>
        <w:rPr>
          <w:color w:val="002060"/>
        </w:rPr>
      </w:pPr>
    </w:p>
    <w:p w14:paraId="3530CDDF" w14:textId="77777777" w:rsidR="00E31B66" w:rsidRPr="00E95AE8" w:rsidRDefault="00E31B66" w:rsidP="00E31B66">
      <w:pPr>
        <w:pStyle w:val="Nessunaspaziatura"/>
        <w:rPr>
          <w:rFonts w:ascii="Arial" w:hAnsi="Arial" w:cs="Arial"/>
          <w:color w:val="002060"/>
        </w:rPr>
      </w:pPr>
      <w:r w:rsidRPr="00E95AE8">
        <w:rPr>
          <w:rFonts w:ascii="Arial" w:hAnsi="Arial" w:cs="Arial"/>
          <w:color w:val="002060"/>
        </w:rPr>
        <w:t>Dirigente Responsabile</w:t>
      </w:r>
      <w:r w:rsidRPr="00E95AE8">
        <w:rPr>
          <w:rFonts w:ascii="Arial" w:hAnsi="Arial" w:cs="Arial"/>
          <w:color w:val="002060"/>
        </w:rPr>
        <w:tab/>
      </w:r>
      <w:r w:rsidRPr="00E95AE8">
        <w:rPr>
          <w:rFonts w:ascii="Arial" w:hAnsi="Arial" w:cs="Arial"/>
          <w:color w:val="002060"/>
        </w:rPr>
        <w:tab/>
      </w:r>
      <w:r w:rsidRPr="00E95AE8">
        <w:rPr>
          <w:rFonts w:ascii="Arial" w:hAnsi="Arial" w:cs="Arial"/>
          <w:color w:val="002060"/>
        </w:rPr>
        <w:tab/>
        <w:t>CAPRETTI Marco</w:t>
      </w:r>
    </w:p>
    <w:p w14:paraId="2C56A74D" w14:textId="77777777" w:rsidR="00E31B66" w:rsidRDefault="00E31B66" w:rsidP="00E31B66">
      <w:pPr>
        <w:pStyle w:val="Nessunaspaziatura"/>
        <w:ind w:left="4240" w:hanging="4240"/>
        <w:rPr>
          <w:rFonts w:ascii="Arial" w:hAnsi="Arial" w:cs="Arial"/>
          <w:color w:val="002060"/>
        </w:rPr>
      </w:pPr>
      <w:r>
        <w:rPr>
          <w:rFonts w:ascii="Arial" w:hAnsi="Arial" w:cs="Arial"/>
          <w:color w:val="002060"/>
        </w:rPr>
        <w:t>Dirigenti Accompagnatori</w:t>
      </w:r>
      <w:r>
        <w:rPr>
          <w:rFonts w:ascii="Arial" w:hAnsi="Arial" w:cs="Arial"/>
          <w:color w:val="002060"/>
        </w:rPr>
        <w:tab/>
      </w:r>
      <w:r>
        <w:rPr>
          <w:rFonts w:ascii="Arial" w:hAnsi="Arial" w:cs="Arial"/>
          <w:color w:val="002060"/>
        </w:rPr>
        <w:tab/>
        <w:t>GIACOMETTI Michele, PACENTI Paolo</w:t>
      </w:r>
    </w:p>
    <w:p w14:paraId="135CECCC" w14:textId="77777777" w:rsidR="00E31B66" w:rsidRPr="00E95AE8" w:rsidRDefault="00E31B66" w:rsidP="00E31B66">
      <w:pPr>
        <w:pStyle w:val="Nessunaspaziatura"/>
        <w:ind w:left="4240" w:hanging="4240"/>
        <w:rPr>
          <w:rFonts w:ascii="Arial" w:hAnsi="Arial" w:cs="Arial"/>
          <w:color w:val="002060"/>
        </w:rPr>
      </w:pPr>
      <w:r w:rsidRPr="00E95AE8">
        <w:rPr>
          <w:rFonts w:ascii="Arial" w:hAnsi="Arial" w:cs="Arial"/>
          <w:color w:val="002060"/>
        </w:rPr>
        <w:t>Staff Tecnico</w:t>
      </w:r>
      <w:r w:rsidRPr="00E95AE8">
        <w:rPr>
          <w:rFonts w:ascii="Arial" w:hAnsi="Arial" w:cs="Arial"/>
          <w:color w:val="002060"/>
        </w:rPr>
        <w:tab/>
        <w:t xml:space="preserve">CESARONI Francesco, </w:t>
      </w:r>
      <w:r>
        <w:rPr>
          <w:rFonts w:ascii="Arial" w:hAnsi="Arial" w:cs="Arial"/>
          <w:color w:val="002060"/>
        </w:rPr>
        <w:t>DOMINICI Luca, MACELLARI Alfredo, NERI Massimiliano</w:t>
      </w:r>
    </w:p>
    <w:p w14:paraId="6EF50DF2" w14:textId="77777777" w:rsidR="00E31B66" w:rsidRDefault="00E31B66" w:rsidP="00E31B66">
      <w:pPr>
        <w:pStyle w:val="Nessunaspaziatura"/>
        <w:ind w:left="3540" w:hanging="3540"/>
        <w:rPr>
          <w:rFonts w:ascii="Arial" w:hAnsi="Arial" w:cs="Arial"/>
          <w:color w:val="002060"/>
        </w:rPr>
      </w:pPr>
      <w:r>
        <w:rPr>
          <w:rFonts w:ascii="Arial" w:hAnsi="Arial" w:cs="Arial"/>
          <w:color w:val="002060"/>
        </w:rPr>
        <w:t>Fisioterapisti</w:t>
      </w:r>
      <w:r>
        <w:rPr>
          <w:rFonts w:ascii="Arial" w:hAnsi="Arial" w:cs="Arial"/>
          <w:color w:val="002060"/>
        </w:rPr>
        <w:tab/>
      </w:r>
      <w:r>
        <w:rPr>
          <w:rFonts w:ascii="Arial" w:hAnsi="Arial" w:cs="Arial"/>
          <w:color w:val="002060"/>
        </w:rPr>
        <w:tab/>
        <w:t>PERUCCI Michele, PIGNOCCHI Letizia</w:t>
      </w:r>
    </w:p>
    <w:p w14:paraId="4A24F3D3" w14:textId="77777777" w:rsidR="00E31B66" w:rsidRDefault="00E31B66" w:rsidP="00E31B66">
      <w:pPr>
        <w:pStyle w:val="Nessunaspaziatura"/>
        <w:ind w:left="3540" w:hanging="3540"/>
        <w:rPr>
          <w:rFonts w:ascii="Arial" w:hAnsi="Arial" w:cs="Arial"/>
          <w:color w:val="002060"/>
        </w:rPr>
      </w:pPr>
      <w:r>
        <w:rPr>
          <w:rFonts w:ascii="Arial" w:hAnsi="Arial" w:cs="Arial"/>
          <w:color w:val="002060"/>
        </w:rPr>
        <w:t>Responsabile Logistica</w:t>
      </w:r>
      <w:r>
        <w:rPr>
          <w:rFonts w:ascii="Arial" w:hAnsi="Arial" w:cs="Arial"/>
          <w:color w:val="002060"/>
        </w:rPr>
        <w:tab/>
      </w:r>
      <w:r>
        <w:rPr>
          <w:rFonts w:ascii="Arial" w:hAnsi="Arial" w:cs="Arial"/>
          <w:color w:val="002060"/>
        </w:rPr>
        <w:tab/>
        <w:t>COTOLONI Attilio</w:t>
      </w:r>
    </w:p>
    <w:p w14:paraId="06AAC9AF" w14:textId="77777777" w:rsidR="00E31B66" w:rsidRDefault="00E31B66" w:rsidP="00E31B66">
      <w:pPr>
        <w:pStyle w:val="Nessunaspaziatura"/>
        <w:jc w:val="both"/>
        <w:rPr>
          <w:rFonts w:ascii="Arial" w:hAnsi="Arial" w:cs="Arial"/>
          <w:color w:val="002060"/>
        </w:rPr>
      </w:pPr>
      <w:r w:rsidRPr="00E95AE8">
        <w:rPr>
          <w:rFonts w:ascii="Arial" w:hAnsi="Arial" w:cs="Arial"/>
          <w:color w:val="002060"/>
        </w:rPr>
        <w:lastRenderedPageBreak/>
        <w:t>Segretario</w:t>
      </w:r>
      <w:r w:rsidRPr="00E95AE8">
        <w:rPr>
          <w:rFonts w:ascii="Arial" w:hAnsi="Arial" w:cs="Arial"/>
          <w:color w:val="002060"/>
        </w:rPr>
        <w:tab/>
      </w:r>
      <w:r w:rsidRPr="00E95AE8">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sidRPr="00E95AE8">
        <w:rPr>
          <w:rFonts w:ascii="Arial" w:hAnsi="Arial" w:cs="Arial"/>
          <w:color w:val="002060"/>
        </w:rPr>
        <w:t>TORRESI Alver</w:t>
      </w:r>
    </w:p>
    <w:p w14:paraId="610804DB" w14:textId="77777777" w:rsidR="00E31B66" w:rsidRDefault="00E31B66" w:rsidP="00E31B66">
      <w:pPr>
        <w:pStyle w:val="Nessunaspaziatura"/>
        <w:jc w:val="both"/>
        <w:rPr>
          <w:rFonts w:ascii="Arial" w:hAnsi="Arial" w:cs="Arial"/>
          <w:color w:val="002060"/>
        </w:rPr>
      </w:pPr>
    </w:p>
    <w:p w14:paraId="0BAF2DF0" w14:textId="77777777" w:rsidR="00E31B66" w:rsidRPr="00697CB9" w:rsidRDefault="00E31B66" w:rsidP="00E31B66">
      <w:pPr>
        <w:pStyle w:val="Nessunaspaziatura"/>
        <w:jc w:val="both"/>
        <w:rPr>
          <w:rFonts w:ascii="Arial" w:hAnsi="Arial" w:cs="Arial"/>
          <w:color w:val="002060"/>
        </w:rPr>
      </w:pPr>
      <w:r w:rsidRPr="00697CB9">
        <w:rPr>
          <w:rFonts w:ascii="Arial" w:hAnsi="Arial" w:cs="Arial"/>
          <w:color w:val="002060"/>
        </w:rPr>
        <w:t xml:space="preserve">I calciatori </w:t>
      </w:r>
      <w:r>
        <w:rPr>
          <w:rFonts w:ascii="Arial" w:hAnsi="Arial" w:cs="Arial"/>
          <w:color w:val="002060"/>
        </w:rPr>
        <w:t xml:space="preserve">e le calciatrici </w:t>
      </w:r>
      <w:r w:rsidRPr="00697CB9">
        <w:rPr>
          <w:rFonts w:ascii="Arial" w:hAnsi="Arial" w:cs="Arial"/>
          <w:color w:val="002060"/>
        </w:rPr>
        <w:t xml:space="preserve">convocati debbono presentarsi </w:t>
      </w:r>
      <w:r w:rsidRPr="00697CB9">
        <w:rPr>
          <w:rFonts w:ascii="Arial" w:hAnsi="Arial" w:cs="Arial"/>
          <w:color w:val="002060"/>
          <w:u w:val="single"/>
        </w:rPr>
        <w:t>muniti degli indumenti personali di gioco</w:t>
      </w:r>
      <w:r w:rsidRPr="00697CB9">
        <w:rPr>
          <w:rFonts w:ascii="Arial" w:hAnsi="Arial" w:cs="Arial"/>
          <w:color w:val="002060"/>
        </w:rPr>
        <w:t>.</w:t>
      </w:r>
    </w:p>
    <w:p w14:paraId="5A8204A3" w14:textId="77777777" w:rsidR="00E31B66" w:rsidRPr="00697CB9" w:rsidRDefault="00E31B66" w:rsidP="00E31B66">
      <w:pPr>
        <w:pStyle w:val="Nessunaspaziatura"/>
        <w:jc w:val="both"/>
        <w:rPr>
          <w:rFonts w:ascii="Arial" w:hAnsi="Arial" w:cs="Arial"/>
          <w:color w:val="002060"/>
        </w:rPr>
      </w:pPr>
      <w:r w:rsidRPr="00697CB9">
        <w:rPr>
          <w:rFonts w:ascii="Arial" w:hAnsi="Arial" w:cs="Arial"/>
          <w:color w:val="002060"/>
        </w:rPr>
        <w:t xml:space="preserve">Si ricorda a tutte le Società che debbono rispondere alla mail che è stata loro inviata entro </w:t>
      </w:r>
      <w:r>
        <w:rPr>
          <w:rFonts w:ascii="Arial" w:hAnsi="Arial" w:cs="Arial"/>
          <w:color w:val="002060"/>
        </w:rPr>
        <w:t>il termine previsto</w:t>
      </w:r>
      <w:r w:rsidRPr="00697CB9">
        <w:rPr>
          <w:rFonts w:ascii="Arial" w:hAnsi="Arial" w:cs="Arial"/>
          <w:color w:val="002060"/>
        </w:rPr>
        <w:t xml:space="preserve"> allegando alla stessa la copia del certificato di idoneità medico-sportiva di ogni calciatore</w:t>
      </w:r>
      <w:r>
        <w:rPr>
          <w:rFonts w:ascii="Arial" w:hAnsi="Arial" w:cs="Arial"/>
          <w:color w:val="002060"/>
        </w:rPr>
        <w:t>/calciatrice</w:t>
      </w:r>
      <w:r w:rsidRPr="00697CB9">
        <w:rPr>
          <w:rFonts w:ascii="Arial" w:hAnsi="Arial" w:cs="Arial"/>
          <w:color w:val="002060"/>
        </w:rPr>
        <w:t xml:space="preserve"> convocato</w:t>
      </w:r>
      <w:r>
        <w:rPr>
          <w:rFonts w:ascii="Arial" w:hAnsi="Arial" w:cs="Arial"/>
          <w:color w:val="002060"/>
        </w:rPr>
        <w:t>/a</w:t>
      </w:r>
      <w:r w:rsidRPr="00697CB9">
        <w:rPr>
          <w:rFonts w:ascii="Arial" w:hAnsi="Arial" w:cs="Arial"/>
          <w:color w:val="002060"/>
        </w:rPr>
        <w:t>.</w:t>
      </w:r>
    </w:p>
    <w:p w14:paraId="586E7C1F" w14:textId="77777777" w:rsidR="00E31B66" w:rsidRPr="00F438B4" w:rsidRDefault="00E31B66" w:rsidP="008B5F73">
      <w:pPr>
        <w:rPr>
          <w:rFonts w:ascii="Arial" w:hAnsi="Arial" w:cs="Arial"/>
          <w:b/>
          <w:bCs/>
          <w:color w:val="002060"/>
          <w:sz w:val="22"/>
          <w:szCs w:val="22"/>
        </w:rPr>
      </w:pPr>
    </w:p>
    <w:p w14:paraId="43DF2084" w14:textId="77777777" w:rsidR="00F438B4" w:rsidRPr="00F438B4" w:rsidRDefault="00F438B4" w:rsidP="008B5F73">
      <w:pPr>
        <w:rPr>
          <w:rFonts w:ascii="Arial" w:hAnsi="Arial" w:cs="Arial"/>
          <w:b/>
          <w:bCs/>
          <w:color w:val="002060"/>
          <w:sz w:val="22"/>
          <w:szCs w:val="22"/>
        </w:rPr>
      </w:pPr>
    </w:p>
    <w:p w14:paraId="52F8DFF9" w14:textId="77777777" w:rsidR="00C400E3" w:rsidRPr="00F5360D" w:rsidRDefault="00C400E3" w:rsidP="00C400E3">
      <w:pPr>
        <w:rPr>
          <w:rFonts w:ascii="Arial" w:hAnsi="Arial" w:cs="Arial"/>
          <w:b/>
          <w:color w:val="002060"/>
          <w:sz w:val="28"/>
          <w:szCs w:val="28"/>
        </w:rPr>
      </w:pPr>
      <w:r w:rsidRPr="00F5360D">
        <w:rPr>
          <w:rFonts w:ascii="Arial" w:hAnsi="Arial" w:cs="Arial"/>
          <w:b/>
          <w:color w:val="002060"/>
          <w:sz w:val="28"/>
          <w:szCs w:val="28"/>
        </w:rPr>
        <w:t>BEACH</w:t>
      </w:r>
      <w:r w:rsidRPr="00F5360D">
        <w:rPr>
          <w:rFonts w:ascii="Arial" w:hAnsi="Arial" w:cs="Arial"/>
          <w:b/>
          <w:color w:val="002060"/>
          <w:spacing w:val="-4"/>
          <w:sz w:val="28"/>
          <w:szCs w:val="28"/>
        </w:rPr>
        <w:t xml:space="preserve"> </w:t>
      </w:r>
      <w:r w:rsidRPr="00F5360D">
        <w:rPr>
          <w:rFonts w:ascii="Arial" w:hAnsi="Arial" w:cs="Arial"/>
          <w:b/>
          <w:color w:val="002060"/>
          <w:spacing w:val="-2"/>
          <w:sz w:val="28"/>
          <w:szCs w:val="28"/>
        </w:rPr>
        <w:t>SOCCER</w:t>
      </w:r>
    </w:p>
    <w:p w14:paraId="30B5480C" w14:textId="77777777" w:rsidR="00C400E3" w:rsidRPr="00F5360D" w:rsidRDefault="00C400E3" w:rsidP="00C400E3">
      <w:pPr>
        <w:rPr>
          <w:rFonts w:ascii="Arial" w:hAnsi="Arial" w:cs="Arial"/>
          <w:b/>
          <w:color w:val="002060"/>
          <w:sz w:val="28"/>
        </w:rPr>
      </w:pPr>
      <w:r w:rsidRPr="00F5360D">
        <w:rPr>
          <w:rFonts w:ascii="Arial" w:hAnsi="Arial" w:cs="Arial"/>
          <w:b/>
          <w:color w:val="002060"/>
          <w:sz w:val="28"/>
        </w:rPr>
        <w:t>Fase Regionale Campionato</w:t>
      </w:r>
      <w:r w:rsidRPr="00F5360D">
        <w:rPr>
          <w:rFonts w:ascii="Arial" w:hAnsi="Arial" w:cs="Arial"/>
          <w:b/>
          <w:color w:val="002060"/>
          <w:spacing w:val="-5"/>
          <w:sz w:val="28"/>
        </w:rPr>
        <w:t xml:space="preserve"> </w:t>
      </w:r>
      <w:r w:rsidRPr="00F5360D">
        <w:rPr>
          <w:rFonts w:ascii="Arial" w:hAnsi="Arial" w:cs="Arial"/>
          <w:b/>
          <w:color w:val="002060"/>
          <w:sz w:val="28"/>
        </w:rPr>
        <w:t>Serie</w:t>
      </w:r>
      <w:r w:rsidRPr="00F5360D">
        <w:rPr>
          <w:rFonts w:ascii="Arial" w:hAnsi="Arial" w:cs="Arial"/>
          <w:b/>
          <w:color w:val="002060"/>
          <w:spacing w:val="-9"/>
          <w:sz w:val="28"/>
        </w:rPr>
        <w:t xml:space="preserve"> </w:t>
      </w:r>
      <w:r w:rsidRPr="00F5360D">
        <w:rPr>
          <w:rFonts w:ascii="Arial" w:hAnsi="Arial" w:cs="Arial"/>
          <w:b/>
          <w:color w:val="002060"/>
          <w:sz w:val="28"/>
        </w:rPr>
        <w:t>B –</w:t>
      </w:r>
      <w:r w:rsidRPr="00F5360D">
        <w:rPr>
          <w:rFonts w:ascii="Arial" w:hAnsi="Arial" w:cs="Arial"/>
          <w:b/>
          <w:color w:val="002060"/>
          <w:spacing w:val="-8"/>
          <w:sz w:val="28"/>
        </w:rPr>
        <w:t xml:space="preserve"> </w:t>
      </w:r>
      <w:r w:rsidRPr="00F5360D">
        <w:rPr>
          <w:rFonts w:ascii="Arial" w:hAnsi="Arial" w:cs="Arial"/>
          <w:b/>
          <w:color w:val="002060"/>
          <w:sz w:val="28"/>
        </w:rPr>
        <w:t>Stagione Sportiva 2023 - 2024</w:t>
      </w:r>
    </w:p>
    <w:p w14:paraId="3599C01D" w14:textId="77777777" w:rsidR="00C400E3" w:rsidRPr="00C400E3" w:rsidRDefault="00C400E3" w:rsidP="00C400E3">
      <w:pPr>
        <w:pStyle w:val="Corpotesto"/>
        <w:spacing w:after="0"/>
        <w:rPr>
          <w:rFonts w:ascii="Arial" w:hAnsi="Arial" w:cs="Arial"/>
          <w:color w:val="002060"/>
          <w:sz w:val="22"/>
          <w:szCs w:val="22"/>
        </w:rPr>
      </w:pPr>
    </w:p>
    <w:p w14:paraId="666BE483"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 xml:space="preserve">Il Comitato Regionale Marche, di concerto con il Dipartimento Beach Soccer, organizza il 1° </w:t>
      </w:r>
      <w:r w:rsidRPr="00F5360D">
        <w:rPr>
          <w:rFonts w:ascii="Arial" w:hAnsi="Arial" w:cs="Arial"/>
          <w:b/>
          <w:bCs/>
          <w:color w:val="002060"/>
          <w:sz w:val="22"/>
          <w:szCs w:val="22"/>
        </w:rPr>
        <w:t>Campionato Regionale di Serie B</w:t>
      </w:r>
      <w:r w:rsidRPr="00F5360D">
        <w:rPr>
          <w:rFonts w:ascii="Arial" w:hAnsi="Arial" w:cs="Arial"/>
          <w:color w:val="002060"/>
          <w:sz w:val="22"/>
          <w:szCs w:val="22"/>
        </w:rPr>
        <w:t xml:space="preserve"> di tale attività.</w:t>
      </w:r>
    </w:p>
    <w:p w14:paraId="542A5679"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Lo svolgimento del Campionato sarà subordinato all’iscrizione di almeno 4 squadre e la vincente potrà partecipare alla Fase Nazionale di detto campionato, confrontandosi con le vincenti degli altri Comitati Regionali per l’ammissione alla Poule Promozione Serie “A” Nazionale.</w:t>
      </w:r>
    </w:p>
    <w:p w14:paraId="77443479"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La località e le date di svolgimento del Campionato saranno definiti a seconda delle iscrizioni, fermo restando che l’inizio dell’attività Regionale è fissata per il 9 Giugno 2024.</w:t>
      </w:r>
    </w:p>
    <w:p w14:paraId="0E9E01F7"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 xml:space="preserve">La partecipazione al suddetto Campionato è completamente </w:t>
      </w:r>
      <w:r w:rsidRPr="00F5360D">
        <w:rPr>
          <w:rFonts w:ascii="Arial" w:hAnsi="Arial" w:cs="Arial"/>
          <w:b/>
          <w:bCs/>
          <w:color w:val="002060"/>
          <w:sz w:val="22"/>
          <w:szCs w:val="22"/>
        </w:rPr>
        <w:t>GRATUITA</w:t>
      </w:r>
      <w:r w:rsidRPr="00F5360D">
        <w:rPr>
          <w:rFonts w:ascii="Arial" w:hAnsi="Arial" w:cs="Arial"/>
          <w:color w:val="002060"/>
          <w:sz w:val="22"/>
          <w:szCs w:val="22"/>
        </w:rPr>
        <w:t xml:space="preserve"> per le società.</w:t>
      </w:r>
    </w:p>
    <w:p w14:paraId="5EBE2BE2" w14:textId="56DF2C56"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Il tesseramento dei calciatori sarà effettuato tramite Tessere per l’Attività Ricreativa ed Amatoriale dal costo di 6,00</w:t>
      </w:r>
      <w:r>
        <w:rPr>
          <w:rFonts w:ascii="Arial" w:hAnsi="Arial" w:cs="Arial"/>
          <w:color w:val="002060"/>
          <w:sz w:val="22"/>
          <w:szCs w:val="22"/>
        </w:rPr>
        <w:t xml:space="preserve"> </w:t>
      </w:r>
      <w:r w:rsidRPr="00F5360D">
        <w:rPr>
          <w:rFonts w:ascii="Arial" w:hAnsi="Arial" w:cs="Arial"/>
          <w:color w:val="002060"/>
          <w:sz w:val="22"/>
          <w:szCs w:val="22"/>
        </w:rPr>
        <w:t>€ cadauna.</w:t>
      </w:r>
    </w:p>
    <w:p w14:paraId="40A65E0F"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 xml:space="preserve">Potranno essere tesserati tutti i soggetti di età non inferiore ai 15 anni. </w:t>
      </w:r>
    </w:p>
    <w:p w14:paraId="497340F0"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Per i calciatori già tesserati con Società della L.N.D. è necessario il regolare nulla osta concesso dalla Società di appartenenza, qualora sia diversa dalla società che partecipa al Campionato.</w:t>
      </w:r>
    </w:p>
    <w:p w14:paraId="658F08B5"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Il vincolo di tesseramento per il Campionato di Beach Soccer è limitato alla durata delle manifestazioni e non pregiudica diverso ed eventuale vincolo contemporaneo dello stesso calciatore.</w:t>
      </w:r>
    </w:p>
    <w:p w14:paraId="3B4DF992"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Non è ammessa la partecipazione al torneo di tutti quei calciatori che sono destinatari di provvedimenti di squalifica, in corso per l'intera durata del torneo, emanati da F.I.G.C. - Lega Nazionale Dilettanti per il tramite dei suoi Comitati, Divisioni, Dipartimenti e Delegazioni.</w:t>
      </w:r>
    </w:p>
    <w:p w14:paraId="396C2C82" w14:textId="77777777" w:rsidR="00C400E3" w:rsidRPr="00F5360D" w:rsidRDefault="00C400E3" w:rsidP="00C400E3">
      <w:pPr>
        <w:pStyle w:val="Corpotesto"/>
        <w:spacing w:after="0"/>
        <w:rPr>
          <w:rFonts w:ascii="Arial" w:hAnsi="Arial" w:cs="Arial"/>
          <w:color w:val="002060"/>
          <w:sz w:val="22"/>
          <w:szCs w:val="22"/>
        </w:rPr>
      </w:pPr>
    </w:p>
    <w:p w14:paraId="05F4423C" w14:textId="77777777" w:rsidR="00C400E3" w:rsidRPr="00F5360D" w:rsidRDefault="00C400E3" w:rsidP="00C400E3">
      <w:pPr>
        <w:pStyle w:val="Titolo1"/>
        <w:spacing w:before="0" w:after="0"/>
        <w:rPr>
          <w:color w:val="002060"/>
          <w:sz w:val="22"/>
          <w:szCs w:val="22"/>
          <w:u w:val="single"/>
        </w:rPr>
      </w:pPr>
      <w:r w:rsidRPr="00F5360D">
        <w:rPr>
          <w:color w:val="002060"/>
          <w:sz w:val="22"/>
          <w:szCs w:val="22"/>
          <w:u w:val="single"/>
        </w:rPr>
        <w:t>MODALITA'</w:t>
      </w:r>
      <w:r w:rsidRPr="00F5360D">
        <w:rPr>
          <w:color w:val="002060"/>
          <w:spacing w:val="-5"/>
          <w:sz w:val="22"/>
          <w:szCs w:val="22"/>
          <w:u w:val="single"/>
        </w:rPr>
        <w:t xml:space="preserve"> </w:t>
      </w:r>
      <w:r w:rsidRPr="00F5360D">
        <w:rPr>
          <w:color w:val="002060"/>
          <w:sz w:val="22"/>
          <w:szCs w:val="22"/>
          <w:u w:val="single"/>
        </w:rPr>
        <w:t>DI</w:t>
      </w:r>
      <w:r w:rsidRPr="00F5360D">
        <w:rPr>
          <w:color w:val="002060"/>
          <w:spacing w:val="-6"/>
          <w:sz w:val="22"/>
          <w:szCs w:val="22"/>
          <w:u w:val="single"/>
        </w:rPr>
        <w:t xml:space="preserve"> </w:t>
      </w:r>
      <w:r w:rsidRPr="00F5360D">
        <w:rPr>
          <w:color w:val="002060"/>
          <w:spacing w:val="-2"/>
          <w:sz w:val="22"/>
          <w:szCs w:val="22"/>
          <w:u w:val="single"/>
        </w:rPr>
        <w:t>ISCRIZIONE</w:t>
      </w:r>
    </w:p>
    <w:p w14:paraId="069DA475"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 xml:space="preserve">Le Società che desiderano partecipare al suddetto campionato dovranno far pervenire una prima mail di adesione al campionato indirizzandola </w:t>
      </w:r>
      <w:r w:rsidRPr="00F5360D">
        <w:rPr>
          <w:rFonts w:ascii="Arial" w:hAnsi="Arial" w:cs="Arial"/>
          <w:b/>
          <w:bCs/>
          <w:color w:val="002060"/>
          <w:sz w:val="22"/>
          <w:szCs w:val="22"/>
        </w:rPr>
        <w:t>r.giantomassi@lnd.it</w:t>
      </w:r>
      <w:r w:rsidRPr="00F5360D">
        <w:rPr>
          <w:rFonts w:ascii="Arial" w:hAnsi="Arial" w:cs="Arial"/>
          <w:color w:val="002060"/>
          <w:sz w:val="22"/>
          <w:szCs w:val="22"/>
        </w:rPr>
        <w:t xml:space="preserve"> entro</w:t>
      </w:r>
      <w:r w:rsidRPr="00F5360D">
        <w:rPr>
          <w:rFonts w:ascii="Arial" w:hAnsi="Arial" w:cs="Arial"/>
          <w:color w:val="002060"/>
          <w:spacing w:val="-4"/>
          <w:sz w:val="22"/>
          <w:szCs w:val="22"/>
        </w:rPr>
        <w:t xml:space="preserve"> </w:t>
      </w:r>
      <w:r w:rsidRPr="00F5360D">
        <w:rPr>
          <w:rFonts w:ascii="Arial" w:hAnsi="Arial" w:cs="Arial"/>
          <w:color w:val="002060"/>
          <w:sz w:val="22"/>
          <w:szCs w:val="22"/>
        </w:rPr>
        <w:t>il</w:t>
      </w:r>
      <w:r w:rsidRPr="00F5360D">
        <w:rPr>
          <w:rFonts w:ascii="Arial" w:hAnsi="Arial" w:cs="Arial"/>
          <w:color w:val="002060"/>
          <w:spacing w:val="-5"/>
          <w:sz w:val="22"/>
          <w:szCs w:val="22"/>
        </w:rPr>
        <w:t xml:space="preserve"> </w:t>
      </w:r>
      <w:r w:rsidRPr="00F5360D">
        <w:rPr>
          <w:rFonts w:ascii="Arial" w:hAnsi="Arial" w:cs="Arial"/>
          <w:color w:val="002060"/>
          <w:sz w:val="22"/>
          <w:szCs w:val="22"/>
        </w:rPr>
        <w:t>termine</w:t>
      </w:r>
      <w:r w:rsidRPr="00F5360D">
        <w:rPr>
          <w:rFonts w:ascii="Arial" w:hAnsi="Arial" w:cs="Arial"/>
          <w:color w:val="002060"/>
          <w:spacing w:val="-6"/>
          <w:sz w:val="22"/>
          <w:szCs w:val="22"/>
        </w:rPr>
        <w:t xml:space="preserve"> </w:t>
      </w:r>
      <w:r w:rsidRPr="00F5360D">
        <w:rPr>
          <w:rFonts w:ascii="Arial" w:hAnsi="Arial" w:cs="Arial"/>
          <w:color w:val="002060"/>
          <w:sz w:val="22"/>
          <w:szCs w:val="22"/>
        </w:rPr>
        <w:t>di</w:t>
      </w:r>
      <w:r w:rsidRPr="00F5360D">
        <w:rPr>
          <w:rFonts w:ascii="Arial" w:hAnsi="Arial" w:cs="Arial"/>
          <w:color w:val="002060"/>
          <w:spacing w:val="-5"/>
          <w:sz w:val="22"/>
          <w:szCs w:val="22"/>
        </w:rPr>
        <w:t xml:space="preserve"> </w:t>
      </w:r>
      <w:r w:rsidRPr="00F5360D">
        <w:rPr>
          <w:rFonts w:ascii="Arial" w:hAnsi="Arial" w:cs="Arial"/>
          <w:b/>
          <w:bCs/>
          <w:color w:val="002060"/>
          <w:sz w:val="22"/>
          <w:szCs w:val="22"/>
        </w:rPr>
        <w:t>14 APRILE 2024</w:t>
      </w:r>
    </w:p>
    <w:p w14:paraId="68BAD9DE" w14:textId="77777777" w:rsidR="00C400E3" w:rsidRPr="00F5360D" w:rsidRDefault="00C400E3" w:rsidP="00C400E3">
      <w:pPr>
        <w:pStyle w:val="Corpotesto"/>
        <w:spacing w:after="0"/>
        <w:rPr>
          <w:rFonts w:ascii="Arial" w:hAnsi="Arial" w:cs="Arial"/>
          <w:color w:val="002060"/>
          <w:sz w:val="22"/>
          <w:szCs w:val="22"/>
        </w:rPr>
      </w:pPr>
    </w:p>
    <w:p w14:paraId="634510C8"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u w:val="single"/>
        </w:rPr>
        <w:t>IL</w:t>
      </w:r>
      <w:r w:rsidRPr="00F5360D">
        <w:rPr>
          <w:rFonts w:ascii="Arial" w:hAnsi="Arial" w:cs="Arial"/>
          <w:color w:val="002060"/>
          <w:spacing w:val="-12"/>
          <w:sz w:val="22"/>
          <w:szCs w:val="22"/>
          <w:u w:val="single"/>
        </w:rPr>
        <w:t xml:space="preserve"> </w:t>
      </w:r>
      <w:r w:rsidRPr="00F5360D">
        <w:rPr>
          <w:rFonts w:ascii="Arial" w:hAnsi="Arial" w:cs="Arial"/>
          <w:color w:val="002060"/>
          <w:sz w:val="22"/>
          <w:szCs w:val="22"/>
          <w:u w:val="single"/>
        </w:rPr>
        <w:t>REGOLAMENTO</w:t>
      </w:r>
      <w:r w:rsidRPr="00F5360D">
        <w:rPr>
          <w:rFonts w:ascii="Arial" w:hAnsi="Arial" w:cs="Arial"/>
          <w:color w:val="002060"/>
          <w:spacing w:val="-5"/>
          <w:sz w:val="22"/>
          <w:szCs w:val="22"/>
          <w:u w:val="single"/>
        </w:rPr>
        <w:t xml:space="preserve"> </w:t>
      </w:r>
      <w:r w:rsidRPr="00F5360D">
        <w:rPr>
          <w:rFonts w:ascii="Arial" w:hAnsi="Arial" w:cs="Arial"/>
          <w:color w:val="002060"/>
          <w:sz w:val="22"/>
          <w:szCs w:val="22"/>
          <w:u w:val="single"/>
        </w:rPr>
        <w:t>DEL</w:t>
      </w:r>
      <w:r w:rsidRPr="00F5360D">
        <w:rPr>
          <w:rFonts w:ascii="Arial" w:hAnsi="Arial" w:cs="Arial"/>
          <w:color w:val="002060"/>
          <w:spacing w:val="-5"/>
          <w:sz w:val="22"/>
          <w:szCs w:val="22"/>
          <w:u w:val="single"/>
        </w:rPr>
        <w:t xml:space="preserve"> </w:t>
      </w:r>
      <w:r w:rsidRPr="00F5360D">
        <w:rPr>
          <w:rFonts w:ascii="Arial" w:hAnsi="Arial" w:cs="Arial"/>
          <w:color w:val="002060"/>
          <w:sz w:val="22"/>
          <w:szCs w:val="22"/>
          <w:u w:val="single"/>
        </w:rPr>
        <w:t>SUDDETTO</w:t>
      </w:r>
      <w:r w:rsidRPr="00F5360D">
        <w:rPr>
          <w:rFonts w:ascii="Arial" w:hAnsi="Arial" w:cs="Arial"/>
          <w:color w:val="002060"/>
          <w:spacing w:val="-5"/>
          <w:sz w:val="22"/>
          <w:szCs w:val="22"/>
          <w:u w:val="single"/>
        </w:rPr>
        <w:t xml:space="preserve"> </w:t>
      </w:r>
      <w:r w:rsidRPr="00F5360D">
        <w:rPr>
          <w:rFonts w:ascii="Arial" w:hAnsi="Arial" w:cs="Arial"/>
          <w:color w:val="002060"/>
          <w:sz w:val="22"/>
          <w:szCs w:val="22"/>
          <w:u w:val="single"/>
        </w:rPr>
        <w:t>TORNEO</w:t>
      </w:r>
      <w:r w:rsidRPr="00F5360D">
        <w:rPr>
          <w:rFonts w:ascii="Arial" w:hAnsi="Arial" w:cs="Arial"/>
          <w:color w:val="002060"/>
          <w:spacing w:val="-6"/>
          <w:sz w:val="22"/>
          <w:szCs w:val="22"/>
          <w:u w:val="single"/>
        </w:rPr>
        <w:t xml:space="preserve"> </w:t>
      </w:r>
      <w:r w:rsidRPr="00F5360D">
        <w:rPr>
          <w:rFonts w:ascii="Arial" w:hAnsi="Arial" w:cs="Arial"/>
          <w:color w:val="002060"/>
          <w:sz w:val="22"/>
          <w:szCs w:val="22"/>
          <w:u w:val="single"/>
        </w:rPr>
        <w:t>SARA’</w:t>
      </w:r>
      <w:r w:rsidRPr="00F5360D">
        <w:rPr>
          <w:rFonts w:ascii="Arial" w:hAnsi="Arial" w:cs="Arial"/>
          <w:color w:val="002060"/>
          <w:spacing w:val="-10"/>
          <w:sz w:val="22"/>
          <w:szCs w:val="22"/>
          <w:u w:val="single"/>
        </w:rPr>
        <w:t xml:space="preserve"> </w:t>
      </w:r>
      <w:r w:rsidRPr="00F5360D">
        <w:rPr>
          <w:rFonts w:ascii="Arial" w:hAnsi="Arial" w:cs="Arial"/>
          <w:color w:val="002060"/>
          <w:sz w:val="22"/>
          <w:szCs w:val="22"/>
          <w:u w:val="single"/>
        </w:rPr>
        <w:t>PUBBLICATO</w:t>
      </w:r>
      <w:r w:rsidRPr="00F5360D">
        <w:rPr>
          <w:rFonts w:ascii="Arial" w:hAnsi="Arial" w:cs="Arial"/>
          <w:color w:val="002060"/>
          <w:spacing w:val="-10"/>
          <w:sz w:val="22"/>
          <w:szCs w:val="22"/>
          <w:u w:val="single"/>
        </w:rPr>
        <w:t xml:space="preserve"> </w:t>
      </w:r>
      <w:r w:rsidRPr="00F5360D">
        <w:rPr>
          <w:rFonts w:ascii="Arial" w:hAnsi="Arial" w:cs="Arial"/>
          <w:color w:val="002060"/>
          <w:sz w:val="22"/>
          <w:szCs w:val="22"/>
          <w:u w:val="single"/>
        </w:rPr>
        <w:t>SU</w:t>
      </w:r>
      <w:r w:rsidRPr="00F5360D">
        <w:rPr>
          <w:rFonts w:ascii="Arial" w:hAnsi="Arial" w:cs="Arial"/>
          <w:color w:val="002060"/>
          <w:spacing w:val="-6"/>
          <w:sz w:val="22"/>
          <w:szCs w:val="22"/>
          <w:u w:val="single"/>
        </w:rPr>
        <w:t xml:space="preserve"> </w:t>
      </w:r>
      <w:r w:rsidRPr="00F5360D">
        <w:rPr>
          <w:rFonts w:ascii="Arial" w:hAnsi="Arial" w:cs="Arial"/>
          <w:color w:val="002060"/>
          <w:sz w:val="22"/>
          <w:szCs w:val="22"/>
          <w:u w:val="single"/>
        </w:rPr>
        <w:t>PROSSIMO</w:t>
      </w:r>
      <w:r w:rsidRPr="00F5360D">
        <w:rPr>
          <w:rFonts w:ascii="Arial" w:hAnsi="Arial" w:cs="Arial"/>
          <w:color w:val="002060"/>
          <w:spacing w:val="-10"/>
          <w:sz w:val="22"/>
          <w:szCs w:val="22"/>
          <w:u w:val="single"/>
        </w:rPr>
        <w:t xml:space="preserve"> </w:t>
      </w:r>
      <w:r w:rsidRPr="00F5360D">
        <w:rPr>
          <w:rFonts w:ascii="Arial" w:hAnsi="Arial" w:cs="Arial"/>
          <w:color w:val="002060"/>
          <w:spacing w:val="-2"/>
          <w:sz w:val="22"/>
          <w:szCs w:val="22"/>
          <w:u w:val="single"/>
        </w:rPr>
        <w:t>COMUNICATO</w:t>
      </w:r>
    </w:p>
    <w:p w14:paraId="2FEA5AE1" w14:textId="77777777" w:rsidR="00F438B4" w:rsidRDefault="00F438B4" w:rsidP="008B5F73">
      <w:pPr>
        <w:rPr>
          <w:rFonts w:ascii="Arial" w:hAnsi="Arial" w:cs="Arial"/>
          <w:b/>
          <w:bCs/>
          <w:color w:val="002060"/>
          <w:sz w:val="22"/>
          <w:szCs w:val="22"/>
        </w:rPr>
      </w:pPr>
    </w:p>
    <w:p w14:paraId="154DBB18" w14:textId="77777777" w:rsidR="00895738" w:rsidRPr="00B73F70" w:rsidRDefault="00895738"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30354AC8" w14:textId="77777777" w:rsidR="00E9700C" w:rsidRPr="00696589" w:rsidRDefault="00E9700C" w:rsidP="00E9700C">
      <w:pPr>
        <w:pStyle w:val="breakline"/>
        <w:rPr>
          <w:color w:val="002060"/>
        </w:rPr>
      </w:pPr>
    </w:p>
    <w:p w14:paraId="0782AB48" w14:textId="77777777" w:rsidR="00E9700C" w:rsidRPr="00696589" w:rsidRDefault="00E9700C" w:rsidP="00E9700C">
      <w:pPr>
        <w:pStyle w:val="titolocampionato0"/>
        <w:shd w:val="clear" w:color="auto" w:fill="CCCCCC"/>
        <w:spacing w:before="80" w:after="40"/>
        <w:rPr>
          <w:color w:val="002060"/>
        </w:rPr>
      </w:pPr>
      <w:r w:rsidRPr="00696589">
        <w:rPr>
          <w:color w:val="002060"/>
        </w:rPr>
        <w:t>CALCIO A CINQUE SERIE C1</w:t>
      </w:r>
    </w:p>
    <w:p w14:paraId="3AF1ADB7" w14:textId="77777777" w:rsidR="00E9700C" w:rsidRPr="00696589" w:rsidRDefault="00E9700C" w:rsidP="00E9700C">
      <w:pPr>
        <w:pStyle w:val="titoloprinc0"/>
        <w:rPr>
          <w:color w:val="002060"/>
        </w:rPr>
      </w:pPr>
      <w:r w:rsidRPr="00696589">
        <w:rPr>
          <w:color w:val="002060"/>
        </w:rPr>
        <w:t>RISULTATI</w:t>
      </w:r>
    </w:p>
    <w:p w14:paraId="64A22709" w14:textId="77777777" w:rsidR="00E9700C" w:rsidRPr="00696589" w:rsidRDefault="00E9700C" w:rsidP="00E9700C">
      <w:pPr>
        <w:pStyle w:val="breakline"/>
        <w:rPr>
          <w:color w:val="002060"/>
        </w:rPr>
      </w:pPr>
    </w:p>
    <w:p w14:paraId="3BC07124" w14:textId="77777777" w:rsidR="00E9700C" w:rsidRPr="00696589" w:rsidRDefault="00E9700C" w:rsidP="00E9700C">
      <w:pPr>
        <w:pStyle w:val="sottotitolocampionato10"/>
        <w:rPr>
          <w:color w:val="002060"/>
        </w:rPr>
      </w:pPr>
      <w:r w:rsidRPr="00696589">
        <w:rPr>
          <w:color w:val="002060"/>
        </w:rPr>
        <w:t>RISULTATI UFFICIALI GARE DEL 16/02/2024</w:t>
      </w:r>
    </w:p>
    <w:p w14:paraId="60C148FE" w14:textId="77777777" w:rsidR="00E9700C" w:rsidRPr="00E9700C" w:rsidRDefault="00E9700C" w:rsidP="00E9700C">
      <w:pPr>
        <w:pStyle w:val="sottotitolocampionato20"/>
        <w:spacing w:before="0" w:beforeAutospacing="0" w:after="0" w:afterAutospacing="0"/>
        <w:rPr>
          <w:rFonts w:ascii="Arial" w:hAnsi="Arial" w:cs="Arial"/>
          <w:color w:val="002060"/>
          <w:sz w:val="20"/>
          <w:szCs w:val="20"/>
        </w:rPr>
      </w:pPr>
      <w:r w:rsidRPr="00E9700C">
        <w:rPr>
          <w:rFonts w:ascii="Arial" w:hAnsi="Arial" w:cs="Arial"/>
          <w:color w:val="002060"/>
          <w:sz w:val="20"/>
          <w:szCs w:val="20"/>
        </w:rPr>
        <w:t>Si trascrivono qui di seguito i risultati ufficiali delle gare disputate</w:t>
      </w:r>
    </w:p>
    <w:p w14:paraId="721A2D15" w14:textId="77777777" w:rsidR="00E9700C" w:rsidRPr="00696589" w:rsidRDefault="00E9700C" w:rsidP="00E9700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9700C" w:rsidRPr="00696589" w14:paraId="70CA6DF5" w14:textId="77777777" w:rsidTr="00487AA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700C" w:rsidRPr="00696589" w14:paraId="5354176E" w14:textId="77777777" w:rsidTr="00487AA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085A6" w14:textId="77777777" w:rsidR="00E9700C" w:rsidRPr="00696589" w:rsidRDefault="00E9700C" w:rsidP="00487AA6">
                  <w:pPr>
                    <w:pStyle w:val="headertabella0"/>
                    <w:rPr>
                      <w:color w:val="002060"/>
                    </w:rPr>
                  </w:pPr>
                  <w:r w:rsidRPr="00696589">
                    <w:rPr>
                      <w:color w:val="002060"/>
                    </w:rPr>
                    <w:t>GIRONE A - 7 Giornata - R</w:t>
                  </w:r>
                </w:p>
              </w:tc>
            </w:tr>
            <w:tr w:rsidR="00E9700C" w:rsidRPr="00696589" w14:paraId="1AA60628" w14:textId="77777777" w:rsidTr="00487AA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13C6FA" w14:textId="77777777" w:rsidR="00E9700C" w:rsidRPr="00696589" w:rsidRDefault="00E9700C" w:rsidP="00487AA6">
                  <w:pPr>
                    <w:pStyle w:val="rowtabella0"/>
                    <w:rPr>
                      <w:color w:val="002060"/>
                    </w:rPr>
                  </w:pPr>
                  <w:r w:rsidRPr="00696589">
                    <w:rPr>
                      <w:color w:val="002060"/>
                    </w:rPr>
                    <w:t>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C553DC" w14:textId="77777777" w:rsidR="00E9700C" w:rsidRPr="00696589" w:rsidRDefault="00E9700C" w:rsidP="00487AA6">
                  <w:pPr>
                    <w:pStyle w:val="rowtabella0"/>
                    <w:rPr>
                      <w:color w:val="002060"/>
                    </w:rPr>
                  </w:pPr>
                  <w:r w:rsidRPr="00696589">
                    <w:rPr>
                      <w:color w:val="002060"/>
                    </w:rPr>
                    <w:t>- NUOVA JUVENTINA FFC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2F2678" w14:textId="77777777" w:rsidR="00E9700C" w:rsidRPr="00696589" w:rsidRDefault="00E9700C" w:rsidP="00487AA6">
                  <w:pPr>
                    <w:pStyle w:val="rowtabella0"/>
                    <w:jc w:val="center"/>
                    <w:rPr>
                      <w:color w:val="002060"/>
                    </w:rPr>
                  </w:pPr>
                  <w:r w:rsidRPr="00696589">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E393B3" w14:textId="77777777" w:rsidR="00E9700C" w:rsidRPr="00696589" w:rsidRDefault="00E9700C" w:rsidP="00487AA6">
                  <w:pPr>
                    <w:pStyle w:val="rowtabella0"/>
                    <w:jc w:val="center"/>
                    <w:rPr>
                      <w:color w:val="002060"/>
                    </w:rPr>
                  </w:pPr>
                  <w:r w:rsidRPr="00696589">
                    <w:rPr>
                      <w:color w:val="002060"/>
                    </w:rPr>
                    <w:t> </w:t>
                  </w:r>
                </w:p>
              </w:tc>
            </w:tr>
            <w:tr w:rsidR="00E9700C" w:rsidRPr="00696589" w14:paraId="7A0A616D"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46F4FC" w14:textId="77777777" w:rsidR="00E9700C" w:rsidRPr="00696589" w:rsidRDefault="00E9700C" w:rsidP="00487AA6">
                  <w:pPr>
                    <w:pStyle w:val="rowtabella0"/>
                    <w:rPr>
                      <w:color w:val="002060"/>
                    </w:rPr>
                  </w:pPr>
                  <w:r w:rsidRPr="00696589">
                    <w:rPr>
                      <w:color w:val="002060"/>
                    </w:rPr>
                    <w:t>FUTSAL 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315A30" w14:textId="77777777" w:rsidR="00E9700C" w:rsidRPr="00696589" w:rsidRDefault="00E9700C" w:rsidP="00487AA6">
                  <w:pPr>
                    <w:pStyle w:val="rowtabella0"/>
                    <w:rPr>
                      <w:color w:val="002060"/>
                    </w:rPr>
                  </w:pPr>
                  <w:r w:rsidRPr="00696589">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5DB9FC" w14:textId="77777777" w:rsidR="00E9700C" w:rsidRPr="00696589" w:rsidRDefault="00E9700C" w:rsidP="00487AA6">
                  <w:pPr>
                    <w:pStyle w:val="rowtabella0"/>
                    <w:jc w:val="center"/>
                    <w:rPr>
                      <w:color w:val="002060"/>
                    </w:rPr>
                  </w:pPr>
                  <w:r w:rsidRPr="00696589">
                    <w:rPr>
                      <w:color w:val="002060"/>
                    </w:rPr>
                    <w:t>6 - 7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B4A428" w14:textId="77777777" w:rsidR="00E9700C" w:rsidRPr="00696589" w:rsidRDefault="00E9700C" w:rsidP="00487AA6">
                  <w:pPr>
                    <w:pStyle w:val="rowtabella0"/>
                    <w:jc w:val="center"/>
                    <w:rPr>
                      <w:color w:val="002060"/>
                    </w:rPr>
                  </w:pPr>
                  <w:r w:rsidRPr="00696589">
                    <w:rPr>
                      <w:color w:val="002060"/>
                    </w:rPr>
                    <w:t> </w:t>
                  </w:r>
                </w:p>
              </w:tc>
            </w:tr>
            <w:tr w:rsidR="00E9700C" w:rsidRPr="00696589" w14:paraId="6C1E4E80"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489D10" w14:textId="77777777" w:rsidR="00E9700C" w:rsidRPr="00696589" w:rsidRDefault="00E9700C" w:rsidP="00487AA6">
                  <w:pPr>
                    <w:pStyle w:val="rowtabella0"/>
                    <w:rPr>
                      <w:color w:val="002060"/>
                    </w:rPr>
                  </w:pPr>
                  <w:r w:rsidRPr="00696589">
                    <w:rPr>
                      <w:color w:val="002060"/>
                    </w:rPr>
                    <w:t>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BE626E" w14:textId="77777777" w:rsidR="00E9700C" w:rsidRPr="00696589" w:rsidRDefault="00E9700C" w:rsidP="00487AA6">
                  <w:pPr>
                    <w:pStyle w:val="rowtabella0"/>
                    <w:rPr>
                      <w:color w:val="002060"/>
                    </w:rPr>
                  </w:pPr>
                  <w:r w:rsidRPr="00696589">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D2D3ED" w14:textId="77777777" w:rsidR="00E9700C" w:rsidRPr="00696589" w:rsidRDefault="00E9700C" w:rsidP="00487AA6">
                  <w:pPr>
                    <w:pStyle w:val="rowtabella0"/>
                    <w:jc w:val="center"/>
                    <w:rPr>
                      <w:color w:val="002060"/>
                    </w:rPr>
                  </w:pPr>
                  <w:r w:rsidRPr="00696589">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190D41" w14:textId="77777777" w:rsidR="00E9700C" w:rsidRPr="00696589" w:rsidRDefault="00E9700C" w:rsidP="00487AA6">
                  <w:pPr>
                    <w:pStyle w:val="rowtabella0"/>
                    <w:jc w:val="center"/>
                    <w:rPr>
                      <w:color w:val="002060"/>
                    </w:rPr>
                  </w:pPr>
                  <w:r w:rsidRPr="00696589">
                    <w:rPr>
                      <w:color w:val="002060"/>
                    </w:rPr>
                    <w:t> </w:t>
                  </w:r>
                </w:p>
              </w:tc>
            </w:tr>
            <w:tr w:rsidR="00E9700C" w:rsidRPr="00696589" w14:paraId="00F6D4D5"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B6872C" w14:textId="77777777" w:rsidR="00E9700C" w:rsidRPr="00696589" w:rsidRDefault="00E9700C" w:rsidP="00487AA6">
                  <w:pPr>
                    <w:pStyle w:val="rowtabella0"/>
                    <w:rPr>
                      <w:color w:val="002060"/>
                    </w:rPr>
                  </w:pPr>
                  <w:r w:rsidRPr="00696589">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6C9ACC" w14:textId="77777777" w:rsidR="00E9700C" w:rsidRPr="00696589" w:rsidRDefault="00E9700C" w:rsidP="00487AA6">
                  <w:pPr>
                    <w:pStyle w:val="rowtabella0"/>
                    <w:rPr>
                      <w:color w:val="002060"/>
                    </w:rPr>
                  </w:pPr>
                  <w:r w:rsidRPr="00696589">
                    <w:rPr>
                      <w:color w:val="002060"/>
                    </w:rPr>
                    <w:t>- FUTSAL MONTEMARCIANO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7B4899" w14:textId="77777777" w:rsidR="00E9700C" w:rsidRPr="00696589" w:rsidRDefault="00E9700C" w:rsidP="00487AA6">
                  <w:pPr>
                    <w:pStyle w:val="rowtabella0"/>
                    <w:jc w:val="center"/>
                    <w:rPr>
                      <w:color w:val="002060"/>
                    </w:rPr>
                  </w:pPr>
                  <w:r w:rsidRPr="00696589">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9CC9CF" w14:textId="77777777" w:rsidR="00E9700C" w:rsidRPr="00696589" w:rsidRDefault="00E9700C" w:rsidP="00487AA6">
                  <w:pPr>
                    <w:pStyle w:val="rowtabella0"/>
                    <w:jc w:val="center"/>
                    <w:rPr>
                      <w:color w:val="002060"/>
                    </w:rPr>
                  </w:pPr>
                  <w:r w:rsidRPr="00696589">
                    <w:rPr>
                      <w:color w:val="002060"/>
                    </w:rPr>
                    <w:t> </w:t>
                  </w:r>
                </w:p>
              </w:tc>
            </w:tr>
            <w:tr w:rsidR="00E9700C" w:rsidRPr="00696589" w14:paraId="50534A68"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4F9F90" w14:textId="77777777" w:rsidR="00E9700C" w:rsidRPr="00696589" w:rsidRDefault="00E9700C" w:rsidP="00487AA6">
                  <w:pPr>
                    <w:pStyle w:val="rowtabella0"/>
                    <w:rPr>
                      <w:color w:val="002060"/>
                    </w:rPr>
                  </w:pPr>
                  <w:r w:rsidRPr="00696589">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A902EC" w14:textId="77777777" w:rsidR="00E9700C" w:rsidRPr="00696589" w:rsidRDefault="00E9700C" w:rsidP="00487AA6">
                  <w:pPr>
                    <w:pStyle w:val="rowtabella0"/>
                    <w:rPr>
                      <w:color w:val="002060"/>
                    </w:rPr>
                  </w:pPr>
                  <w:r w:rsidRPr="00696589">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E1F224" w14:textId="77777777" w:rsidR="00E9700C" w:rsidRPr="00696589" w:rsidRDefault="00E9700C" w:rsidP="00487AA6">
                  <w:pPr>
                    <w:pStyle w:val="rowtabella0"/>
                    <w:jc w:val="center"/>
                    <w:rPr>
                      <w:color w:val="002060"/>
                    </w:rPr>
                  </w:pPr>
                  <w:r w:rsidRPr="00696589">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12F524" w14:textId="77777777" w:rsidR="00E9700C" w:rsidRPr="00696589" w:rsidRDefault="00E9700C" w:rsidP="00487AA6">
                  <w:pPr>
                    <w:pStyle w:val="rowtabella0"/>
                    <w:jc w:val="center"/>
                    <w:rPr>
                      <w:color w:val="002060"/>
                    </w:rPr>
                  </w:pPr>
                  <w:r w:rsidRPr="00696589">
                    <w:rPr>
                      <w:color w:val="002060"/>
                    </w:rPr>
                    <w:t> </w:t>
                  </w:r>
                </w:p>
              </w:tc>
            </w:tr>
            <w:tr w:rsidR="00E9700C" w:rsidRPr="00696589" w14:paraId="18A903B5"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5A5A04" w14:textId="77777777" w:rsidR="00E9700C" w:rsidRPr="00696589" w:rsidRDefault="00E9700C" w:rsidP="00487AA6">
                  <w:pPr>
                    <w:pStyle w:val="rowtabella0"/>
                    <w:rPr>
                      <w:color w:val="002060"/>
                    </w:rPr>
                  </w:pPr>
                  <w:r w:rsidRPr="00696589">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3C03F2" w14:textId="77777777" w:rsidR="00E9700C" w:rsidRPr="00696589" w:rsidRDefault="00E9700C" w:rsidP="00487AA6">
                  <w:pPr>
                    <w:pStyle w:val="rowtabella0"/>
                    <w:rPr>
                      <w:color w:val="002060"/>
                    </w:rPr>
                  </w:pPr>
                  <w:r w:rsidRPr="00696589">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0705977" w14:textId="77777777" w:rsidR="00E9700C" w:rsidRPr="00696589" w:rsidRDefault="00E9700C" w:rsidP="00487AA6">
                  <w:pPr>
                    <w:pStyle w:val="rowtabella0"/>
                    <w:jc w:val="center"/>
                    <w:rPr>
                      <w:color w:val="002060"/>
                    </w:rPr>
                  </w:pPr>
                  <w:r w:rsidRPr="00696589">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25227D" w14:textId="77777777" w:rsidR="00E9700C" w:rsidRPr="00696589" w:rsidRDefault="00E9700C" w:rsidP="00487AA6">
                  <w:pPr>
                    <w:pStyle w:val="rowtabella0"/>
                    <w:jc w:val="center"/>
                    <w:rPr>
                      <w:color w:val="002060"/>
                    </w:rPr>
                  </w:pPr>
                  <w:r w:rsidRPr="00696589">
                    <w:rPr>
                      <w:color w:val="002060"/>
                    </w:rPr>
                    <w:t> </w:t>
                  </w:r>
                </w:p>
              </w:tc>
            </w:tr>
            <w:tr w:rsidR="00E9700C" w:rsidRPr="00696589" w14:paraId="5401CCB7" w14:textId="77777777" w:rsidTr="00487AA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FFF89E" w14:textId="77777777" w:rsidR="00E9700C" w:rsidRPr="00696589" w:rsidRDefault="00E9700C" w:rsidP="00487AA6">
                  <w:pPr>
                    <w:pStyle w:val="rowtabella0"/>
                    <w:rPr>
                      <w:color w:val="002060"/>
                    </w:rPr>
                  </w:pPr>
                  <w:r w:rsidRPr="00696589">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F19246" w14:textId="77777777" w:rsidR="00E9700C" w:rsidRPr="00696589" w:rsidRDefault="00E9700C" w:rsidP="00487AA6">
                  <w:pPr>
                    <w:pStyle w:val="rowtabella0"/>
                    <w:rPr>
                      <w:color w:val="002060"/>
                    </w:rPr>
                  </w:pPr>
                  <w:r w:rsidRPr="00696589">
                    <w:rPr>
                      <w:color w:val="002060"/>
                    </w:rPr>
                    <w:t>- INVICTA FUTSAL MACERATA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856F36" w14:textId="77777777" w:rsidR="00E9700C" w:rsidRPr="00696589" w:rsidRDefault="00E9700C" w:rsidP="00487AA6">
                  <w:pPr>
                    <w:pStyle w:val="rowtabella0"/>
                    <w:jc w:val="center"/>
                    <w:rPr>
                      <w:color w:val="002060"/>
                    </w:rPr>
                  </w:pPr>
                  <w:r w:rsidRPr="00696589">
                    <w:rPr>
                      <w:color w:val="002060"/>
                    </w:rPr>
                    <w:t>7 - 1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080DAF" w14:textId="77777777" w:rsidR="00E9700C" w:rsidRPr="00696589" w:rsidRDefault="00E9700C" w:rsidP="00487AA6">
                  <w:pPr>
                    <w:pStyle w:val="rowtabella0"/>
                    <w:jc w:val="center"/>
                    <w:rPr>
                      <w:color w:val="002060"/>
                    </w:rPr>
                  </w:pPr>
                  <w:r w:rsidRPr="00696589">
                    <w:rPr>
                      <w:color w:val="002060"/>
                    </w:rPr>
                    <w:t> </w:t>
                  </w:r>
                </w:p>
              </w:tc>
            </w:tr>
          </w:tbl>
          <w:p w14:paraId="641766AA" w14:textId="77777777" w:rsidR="00E9700C" w:rsidRPr="00696589" w:rsidRDefault="00E9700C" w:rsidP="00487AA6">
            <w:pPr>
              <w:rPr>
                <w:color w:val="002060"/>
              </w:rPr>
            </w:pPr>
          </w:p>
        </w:tc>
      </w:tr>
    </w:tbl>
    <w:p w14:paraId="20E946EB" w14:textId="77777777" w:rsidR="00E9700C" w:rsidRPr="00696589" w:rsidRDefault="00E9700C" w:rsidP="00E9700C">
      <w:pPr>
        <w:pStyle w:val="breakline"/>
        <w:rPr>
          <w:rFonts w:eastAsiaTheme="minorEastAsia"/>
          <w:color w:val="002060"/>
        </w:rPr>
      </w:pPr>
    </w:p>
    <w:p w14:paraId="3052630A" w14:textId="77777777" w:rsidR="00E9700C" w:rsidRPr="00696589" w:rsidRDefault="00E9700C" w:rsidP="00E9700C">
      <w:pPr>
        <w:pStyle w:val="breakline"/>
        <w:rPr>
          <w:color w:val="002060"/>
        </w:rPr>
      </w:pPr>
    </w:p>
    <w:p w14:paraId="63AE3CEA" w14:textId="77777777" w:rsidR="00E9700C" w:rsidRPr="00696589" w:rsidRDefault="00E9700C" w:rsidP="00E9700C">
      <w:pPr>
        <w:pStyle w:val="titoloprinc0"/>
        <w:rPr>
          <w:color w:val="002060"/>
        </w:rPr>
      </w:pPr>
      <w:r w:rsidRPr="00696589">
        <w:rPr>
          <w:color w:val="002060"/>
        </w:rPr>
        <w:lastRenderedPageBreak/>
        <w:t>GIUDICE SPORTIVO</w:t>
      </w:r>
    </w:p>
    <w:p w14:paraId="2E63C562" w14:textId="77777777" w:rsidR="00E9700C" w:rsidRPr="00696589" w:rsidRDefault="00E9700C" w:rsidP="00E9700C">
      <w:pPr>
        <w:pStyle w:val="diffida"/>
        <w:rPr>
          <w:color w:val="002060"/>
        </w:rPr>
      </w:pPr>
      <w:r w:rsidRPr="00696589">
        <w:rPr>
          <w:color w:val="002060"/>
        </w:rPr>
        <w:t>Il Giudice Sportivo Avv. Agnese Lazzaretti, con l'assistenza del segretario Angelo Castellana, nella seduta del 21/02/2024, ha adottato le decisioni che di seguito integralmente si riportano:</w:t>
      </w:r>
    </w:p>
    <w:p w14:paraId="44981B6A" w14:textId="77777777" w:rsidR="00E9700C" w:rsidRPr="00696589" w:rsidRDefault="00E9700C" w:rsidP="00E9700C">
      <w:pPr>
        <w:pStyle w:val="titolo10"/>
        <w:rPr>
          <w:color w:val="002060"/>
        </w:rPr>
      </w:pPr>
      <w:r w:rsidRPr="00696589">
        <w:rPr>
          <w:color w:val="002060"/>
        </w:rPr>
        <w:t xml:space="preserve">GARE DEL 16/ 2/2024 </w:t>
      </w:r>
    </w:p>
    <w:p w14:paraId="1A60910B" w14:textId="77777777" w:rsidR="00E9700C" w:rsidRPr="00696589" w:rsidRDefault="00E9700C" w:rsidP="00E9700C">
      <w:pPr>
        <w:pStyle w:val="titolo7a"/>
        <w:rPr>
          <w:color w:val="002060"/>
        </w:rPr>
      </w:pPr>
      <w:r w:rsidRPr="00696589">
        <w:rPr>
          <w:color w:val="002060"/>
        </w:rPr>
        <w:t xml:space="preserve">PROVVEDIMENTI DISCIPLINARI </w:t>
      </w:r>
    </w:p>
    <w:p w14:paraId="05A91D2E" w14:textId="77777777" w:rsidR="00E9700C" w:rsidRPr="00696589" w:rsidRDefault="00E9700C" w:rsidP="00E9700C">
      <w:pPr>
        <w:pStyle w:val="titolo7b0"/>
        <w:rPr>
          <w:color w:val="002060"/>
        </w:rPr>
      </w:pPr>
      <w:r w:rsidRPr="00696589">
        <w:rPr>
          <w:color w:val="002060"/>
        </w:rPr>
        <w:t xml:space="preserve">In base alle risultanze degli atti ufficiali sono state deliberate le seguenti sanzioni disciplinari. </w:t>
      </w:r>
    </w:p>
    <w:p w14:paraId="43D11A71" w14:textId="77777777" w:rsidR="00E9700C" w:rsidRPr="00696589" w:rsidRDefault="00E9700C" w:rsidP="00E9700C">
      <w:pPr>
        <w:pStyle w:val="titolo30"/>
        <w:rPr>
          <w:color w:val="002060"/>
        </w:rPr>
      </w:pPr>
      <w:r w:rsidRPr="00696589">
        <w:rPr>
          <w:color w:val="002060"/>
        </w:rPr>
        <w:t xml:space="preserve">SOCIETA' </w:t>
      </w:r>
    </w:p>
    <w:p w14:paraId="47F04BC0" w14:textId="77777777" w:rsidR="00E9700C" w:rsidRPr="00696589" w:rsidRDefault="00E9700C" w:rsidP="00E9700C">
      <w:pPr>
        <w:pStyle w:val="titolo20"/>
        <w:rPr>
          <w:color w:val="002060"/>
        </w:rPr>
      </w:pPr>
      <w:r w:rsidRPr="00696589">
        <w:rPr>
          <w:color w:val="002060"/>
        </w:rPr>
        <w:t xml:space="preserve">AMMENDA </w:t>
      </w:r>
    </w:p>
    <w:p w14:paraId="6896D166" w14:textId="77777777" w:rsidR="00E9700C" w:rsidRPr="00696589" w:rsidRDefault="00E9700C" w:rsidP="00E9700C">
      <w:pPr>
        <w:pStyle w:val="diffida"/>
        <w:spacing w:before="80" w:beforeAutospacing="0" w:after="40" w:afterAutospacing="0"/>
        <w:jc w:val="left"/>
        <w:rPr>
          <w:color w:val="002060"/>
        </w:rPr>
      </w:pPr>
      <w:r w:rsidRPr="00696589">
        <w:rPr>
          <w:color w:val="002060"/>
        </w:rPr>
        <w:t xml:space="preserve">Euro 120,00 FUTSAL CASELLE </w:t>
      </w:r>
      <w:r w:rsidRPr="00696589">
        <w:rPr>
          <w:color w:val="002060"/>
        </w:rPr>
        <w:br/>
        <w:t xml:space="preserve">Per comportamento offensivo e minaccioso di un proprio sostenitore verso l'arbitro a fine gara. </w:t>
      </w:r>
    </w:p>
    <w:p w14:paraId="7CEC2F49" w14:textId="77777777" w:rsidR="00E9700C" w:rsidRPr="00696589" w:rsidRDefault="00E9700C" w:rsidP="00E9700C">
      <w:pPr>
        <w:pStyle w:val="diffida"/>
        <w:spacing w:before="80" w:beforeAutospacing="0" w:after="40" w:afterAutospacing="0"/>
        <w:jc w:val="left"/>
        <w:rPr>
          <w:color w:val="002060"/>
        </w:rPr>
      </w:pPr>
      <w:r w:rsidRPr="00696589">
        <w:rPr>
          <w:color w:val="002060"/>
        </w:rPr>
        <w:br/>
        <w:t xml:space="preserve">Euro 50,00 JESI </w:t>
      </w:r>
      <w:r w:rsidRPr="00696589">
        <w:rPr>
          <w:color w:val="002060"/>
        </w:rPr>
        <w:br/>
        <w:t xml:space="preserve">Per mancanza di acqua calda nello spogliatoio arbitrale. </w:t>
      </w:r>
    </w:p>
    <w:p w14:paraId="0BDEFFAE" w14:textId="77777777" w:rsidR="00E9700C" w:rsidRPr="00696589" w:rsidRDefault="00E9700C" w:rsidP="00E9700C">
      <w:pPr>
        <w:pStyle w:val="titolo30"/>
        <w:rPr>
          <w:color w:val="002060"/>
        </w:rPr>
      </w:pPr>
      <w:r w:rsidRPr="00696589">
        <w:rPr>
          <w:color w:val="002060"/>
        </w:rPr>
        <w:t xml:space="preserve">DIRIGENTI </w:t>
      </w:r>
    </w:p>
    <w:p w14:paraId="050368F1" w14:textId="77777777" w:rsidR="00E9700C" w:rsidRPr="00696589" w:rsidRDefault="00E9700C" w:rsidP="00E9700C">
      <w:pPr>
        <w:pStyle w:val="titolo20"/>
        <w:rPr>
          <w:color w:val="002060"/>
        </w:rPr>
      </w:pPr>
      <w:r w:rsidRPr="00696589">
        <w:rPr>
          <w:color w:val="002060"/>
        </w:rPr>
        <w:t xml:space="preserve">INIBIZIONE A SVOLGERE OGNI ATTIVITA' FINO AL 6/ 3/2024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4BF42917" w14:textId="77777777" w:rsidTr="00487AA6">
        <w:tc>
          <w:tcPr>
            <w:tcW w:w="2200" w:type="dxa"/>
            <w:tcMar>
              <w:top w:w="20" w:type="dxa"/>
              <w:left w:w="20" w:type="dxa"/>
              <w:bottom w:w="20" w:type="dxa"/>
              <w:right w:w="20" w:type="dxa"/>
            </w:tcMar>
            <w:vAlign w:val="center"/>
            <w:hideMark/>
          </w:tcPr>
          <w:p w14:paraId="6EDD97E6" w14:textId="77777777" w:rsidR="00E9700C" w:rsidRPr="00696589" w:rsidRDefault="00E9700C" w:rsidP="00487AA6">
            <w:pPr>
              <w:pStyle w:val="movimento"/>
              <w:rPr>
                <w:color w:val="002060"/>
              </w:rPr>
            </w:pPr>
            <w:r w:rsidRPr="00696589">
              <w:rPr>
                <w:color w:val="002060"/>
              </w:rPr>
              <w:t>FORESI STEFANO</w:t>
            </w:r>
          </w:p>
        </w:tc>
        <w:tc>
          <w:tcPr>
            <w:tcW w:w="2200" w:type="dxa"/>
            <w:tcMar>
              <w:top w:w="20" w:type="dxa"/>
              <w:left w:w="20" w:type="dxa"/>
              <w:bottom w:w="20" w:type="dxa"/>
              <w:right w:w="20" w:type="dxa"/>
            </w:tcMar>
            <w:vAlign w:val="center"/>
            <w:hideMark/>
          </w:tcPr>
          <w:p w14:paraId="46195528" w14:textId="77777777" w:rsidR="00E9700C" w:rsidRPr="00696589" w:rsidRDefault="00E9700C" w:rsidP="00487AA6">
            <w:pPr>
              <w:pStyle w:val="movimento2"/>
              <w:rPr>
                <w:color w:val="002060"/>
              </w:rPr>
            </w:pPr>
            <w:r w:rsidRPr="00696589">
              <w:rPr>
                <w:color w:val="002060"/>
              </w:rPr>
              <w:t xml:space="preserve">(MONTELUPONE CALCIO A 5) </w:t>
            </w:r>
          </w:p>
        </w:tc>
        <w:tc>
          <w:tcPr>
            <w:tcW w:w="800" w:type="dxa"/>
            <w:tcMar>
              <w:top w:w="20" w:type="dxa"/>
              <w:left w:w="20" w:type="dxa"/>
              <w:bottom w:w="20" w:type="dxa"/>
              <w:right w:w="20" w:type="dxa"/>
            </w:tcMar>
            <w:vAlign w:val="center"/>
            <w:hideMark/>
          </w:tcPr>
          <w:p w14:paraId="54E4AA15"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635DDD90"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2309D9C5" w14:textId="77777777" w:rsidR="00E9700C" w:rsidRPr="00696589" w:rsidRDefault="00E9700C" w:rsidP="00487AA6">
            <w:pPr>
              <w:pStyle w:val="movimento2"/>
              <w:rPr>
                <w:color w:val="002060"/>
              </w:rPr>
            </w:pPr>
            <w:r w:rsidRPr="00696589">
              <w:rPr>
                <w:color w:val="002060"/>
              </w:rPr>
              <w:t> </w:t>
            </w:r>
          </w:p>
        </w:tc>
      </w:tr>
    </w:tbl>
    <w:p w14:paraId="70D93EFB" w14:textId="77777777" w:rsidR="00E9700C" w:rsidRPr="00696589" w:rsidRDefault="00E9700C" w:rsidP="00E9700C">
      <w:pPr>
        <w:pStyle w:val="diffida"/>
        <w:spacing w:before="80" w:beforeAutospacing="0" w:after="40" w:afterAutospacing="0"/>
        <w:jc w:val="left"/>
        <w:rPr>
          <w:rFonts w:eastAsiaTheme="minorEastAsia"/>
          <w:color w:val="002060"/>
        </w:rPr>
      </w:pPr>
      <w:r w:rsidRPr="00696589">
        <w:rPr>
          <w:color w:val="002060"/>
        </w:rPr>
        <w:t xml:space="preserve">Per comportamento irriguardoso. Allontanato. </w:t>
      </w:r>
    </w:p>
    <w:p w14:paraId="5952050A" w14:textId="77777777" w:rsidR="00E9700C" w:rsidRPr="00696589" w:rsidRDefault="00E9700C" w:rsidP="00E9700C">
      <w:pPr>
        <w:pStyle w:val="titolo20"/>
        <w:rPr>
          <w:color w:val="002060"/>
        </w:rPr>
      </w:pPr>
      <w:r w:rsidRPr="00696589">
        <w:rPr>
          <w:color w:val="002060"/>
        </w:rPr>
        <w:t xml:space="preserve">INIBIZIONE A SVOLGERE OGNI ATTIVITA' FINO AL 28/ 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2F46DE10" w14:textId="77777777" w:rsidTr="00487AA6">
        <w:tc>
          <w:tcPr>
            <w:tcW w:w="2200" w:type="dxa"/>
            <w:tcMar>
              <w:top w:w="20" w:type="dxa"/>
              <w:left w:w="20" w:type="dxa"/>
              <w:bottom w:w="20" w:type="dxa"/>
              <w:right w:w="20" w:type="dxa"/>
            </w:tcMar>
            <w:vAlign w:val="center"/>
            <w:hideMark/>
          </w:tcPr>
          <w:p w14:paraId="3A98332A" w14:textId="77777777" w:rsidR="00E9700C" w:rsidRPr="00696589" w:rsidRDefault="00E9700C" w:rsidP="00487AA6">
            <w:pPr>
              <w:pStyle w:val="movimento"/>
              <w:rPr>
                <w:color w:val="002060"/>
              </w:rPr>
            </w:pPr>
            <w:r w:rsidRPr="00696589">
              <w:rPr>
                <w:color w:val="002060"/>
              </w:rPr>
              <w:t>FELICETTI SIMONE</w:t>
            </w:r>
          </w:p>
        </w:tc>
        <w:tc>
          <w:tcPr>
            <w:tcW w:w="2200" w:type="dxa"/>
            <w:tcMar>
              <w:top w:w="20" w:type="dxa"/>
              <w:left w:w="20" w:type="dxa"/>
              <w:bottom w:w="20" w:type="dxa"/>
              <w:right w:w="20" w:type="dxa"/>
            </w:tcMar>
            <w:vAlign w:val="center"/>
            <w:hideMark/>
          </w:tcPr>
          <w:p w14:paraId="7BEFA6A0" w14:textId="77777777" w:rsidR="00E9700C" w:rsidRPr="00696589" w:rsidRDefault="00E9700C" w:rsidP="00487AA6">
            <w:pPr>
              <w:pStyle w:val="movimento2"/>
              <w:rPr>
                <w:color w:val="002060"/>
              </w:rPr>
            </w:pPr>
            <w:r w:rsidRPr="00696589">
              <w:rPr>
                <w:color w:val="002060"/>
              </w:rPr>
              <w:t xml:space="preserve">(FUTSAL CASELLE) </w:t>
            </w:r>
          </w:p>
        </w:tc>
        <w:tc>
          <w:tcPr>
            <w:tcW w:w="800" w:type="dxa"/>
            <w:tcMar>
              <w:top w:w="20" w:type="dxa"/>
              <w:left w:w="20" w:type="dxa"/>
              <w:bottom w:w="20" w:type="dxa"/>
              <w:right w:w="20" w:type="dxa"/>
            </w:tcMar>
            <w:vAlign w:val="center"/>
            <w:hideMark/>
          </w:tcPr>
          <w:p w14:paraId="33D83632"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08A3EF90"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142A2129" w14:textId="77777777" w:rsidR="00E9700C" w:rsidRPr="00696589" w:rsidRDefault="00E9700C" w:rsidP="00487AA6">
            <w:pPr>
              <w:pStyle w:val="movimento2"/>
              <w:rPr>
                <w:color w:val="002060"/>
              </w:rPr>
            </w:pPr>
            <w:r w:rsidRPr="00696589">
              <w:rPr>
                <w:color w:val="002060"/>
              </w:rPr>
              <w:t> </w:t>
            </w:r>
          </w:p>
        </w:tc>
      </w:tr>
    </w:tbl>
    <w:p w14:paraId="4CC1E02E" w14:textId="77777777" w:rsidR="00E9700C" w:rsidRPr="00696589" w:rsidRDefault="00E9700C" w:rsidP="00E9700C">
      <w:pPr>
        <w:pStyle w:val="diffida"/>
        <w:spacing w:before="80" w:beforeAutospacing="0" w:after="40" w:afterAutospacing="0"/>
        <w:jc w:val="left"/>
        <w:rPr>
          <w:rFonts w:eastAsiaTheme="minorEastAsia"/>
          <w:color w:val="002060"/>
        </w:rPr>
      </w:pPr>
      <w:r w:rsidRPr="00696589">
        <w:rPr>
          <w:color w:val="002060"/>
        </w:rPr>
        <w:t xml:space="preserve">Per proteste nei confronti dell'arbitro. Allontanato. </w:t>
      </w:r>
    </w:p>
    <w:p w14:paraId="44C232C8" w14:textId="77777777" w:rsidR="00E9700C" w:rsidRPr="00696589" w:rsidRDefault="00E9700C" w:rsidP="00E9700C">
      <w:pPr>
        <w:pStyle w:val="titolo20"/>
        <w:rPr>
          <w:color w:val="002060"/>
        </w:rPr>
      </w:pPr>
      <w:r w:rsidRPr="0069658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034B1181" w14:textId="77777777" w:rsidTr="00487AA6">
        <w:tc>
          <w:tcPr>
            <w:tcW w:w="2200" w:type="dxa"/>
            <w:tcMar>
              <w:top w:w="20" w:type="dxa"/>
              <w:left w:w="20" w:type="dxa"/>
              <w:bottom w:w="20" w:type="dxa"/>
              <w:right w:w="20" w:type="dxa"/>
            </w:tcMar>
            <w:vAlign w:val="center"/>
            <w:hideMark/>
          </w:tcPr>
          <w:p w14:paraId="6922F5F9" w14:textId="77777777" w:rsidR="00E9700C" w:rsidRPr="00696589" w:rsidRDefault="00E9700C" w:rsidP="00487AA6">
            <w:pPr>
              <w:pStyle w:val="movimento"/>
              <w:rPr>
                <w:color w:val="002060"/>
              </w:rPr>
            </w:pPr>
            <w:r w:rsidRPr="00696589">
              <w:rPr>
                <w:color w:val="002060"/>
              </w:rPr>
              <w:t>GIOMMI GIACOMO</w:t>
            </w:r>
          </w:p>
        </w:tc>
        <w:tc>
          <w:tcPr>
            <w:tcW w:w="2200" w:type="dxa"/>
            <w:tcMar>
              <w:top w:w="20" w:type="dxa"/>
              <w:left w:w="20" w:type="dxa"/>
              <w:bottom w:w="20" w:type="dxa"/>
              <w:right w:w="20" w:type="dxa"/>
            </w:tcMar>
            <w:vAlign w:val="center"/>
            <w:hideMark/>
          </w:tcPr>
          <w:p w14:paraId="7D43510E" w14:textId="77777777" w:rsidR="00E9700C" w:rsidRPr="00696589" w:rsidRDefault="00E9700C" w:rsidP="00487AA6">
            <w:pPr>
              <w:pStyle w:val="movimento2"/>
              <w:rPr>
                <w:color w:val="002060"/>
              </w:rPr>
            </w:pPr>
            <w:r w:rsidRPr="00696589">
              <w:rPr>
                <w:color w:val="002060"/>
              </w:rPr>
              <w:t xml:space="preserve">(POL.CAGLI SPORT ASSOCIATI) </w:t>
            </w:r>
          </w:p>
        </w:tc>
        <w:tc>
          <w:tcPr>
            <w:tcW w:w="800" w:type="dxa"/>
            <w:tcMar>
              <w:top w:w="20" w:type="dxa"/>
              <w:left w:w="20" w:type="dxa"/>
              <w:bottom w:w="20" w:type="dxa"/>
              <w:right w:w="20" w:type="dxa"/>
            </w:tcMar>
            <w:vAlign w:val="center"/>
            <w:hideMark/>
          </w:tcPr>
          <w:p w14:paraId="1A89931B"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2ADD2097"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00381A06" w14:textId="77777777" w:rsidR="00E9700C" w:rsidRPr="00696589" w:rsidRDefault="00E9700C" w:rsidP="00487AA6">
            <w:pPr>
              <w:pStyle w:val="movimento2"/>
              <w:rPr>
                <w:color w:val="002060"/>
              </w:rPr>
            </w:pPr>
            <w:r w:rsidRPr="00696589">
              <w:rPr>
                <w:color w:val="002060"/>
              </w:rPr>
              <w:t> </w:t>
            </w:r>
          </w:p>
        </w:tc>
      </w:tr>
    </w:tbl>
    <w:p w14:paraId="71EB339D" w14:textId="77777777" w:rsidR="00E9700C" w:rsidRPr="00696589" w:rsidRDefault="00E9700C" w:rsidP="00E9700C">
      <w:pPr>
        <w:pStyle w:val="titolo20"/>
        <w:rPr>
          <w:rFonts w:eastAsiaTheme="minorEastAsia"/>
          <w:color w:val="002060"/>
        </w:rPr>
      </w:pPr>
      <w:r w:rsidRPr="006965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7E00278D" w14:textId="77777777" w:rsidTr="00487AA6">
        <w:tc>
          <w:tcPr>
            <w:tcW w:w="2200" w:type="dxa"/>
            <w:tcMar>
              <w:top w:w="20" w:type="dxa"/>
              <w:left w:w="20" w:type="dxa"/>
              <w:bottom w:w="20" w:type="dxa"/>
              <w:right w:w="20" w:type="dxa"/>
            </w:tcMar>
            <w:vAlign w:val="center"/>
            <w:hideMark/>
          </w:tcPr>
          <w:p w14:paraId="67280DA0" w14:textId="77777777" w:rsidR="00E9700C" w:rsidRPr="00696589" w:rsidRDefault="00E9700C" w:rsidP="00487AA6">
            <w:pPr>
              <w:pStyle w:val="movimento"/>
              <w:rPr>
                <w:color w:val="002060"/>
              </w:rPr>
            </w:pPr>
            <w:r w:rsidRPr="00696589">
              <w:rPr>
                <w:color w:val="002060"/>
              </w:rPr>
              <w:t>FUSELLI ANDREA</w:t>
            </w:r>
          </w:p>
        </w:tc>
        <w:tc>
          <w:tcPr>
            <w:tcW w:w="2200" w:type="dxa"/>
            <w:tcMar>
              <w:top w:w="20" w:type="dxa"/>
              <w:left w:w="20" w:type="dxa"/>
              <w:bottom w:w="20" w:type="dxa"/>
              <w:right w:w="20" w:type="dxa"/>
            </w:tcMar>
            <w:vAlign w:val="center"/>
            <w:hideMark/>
          </w:tcPr>
          <w:p w14:paraId="069F9A01" w14:textId="77777777" w:rsidR="00E9700C" w:rsidRPr="00696589" w:rsidRDefault="00E9700C" w:rsidP="00487AA6">
            <w:pPr>
              <w:pStyle w:val="movimento2"/>
              <w:rPr>
                <w:color w:val="002060"/>
              </w:rPr>
            </w:pPr>
            <w:r w:rsidRPr="00696589">
              <w:rPr>
                <w:color w:val="002060"/>
              </w:rPr>
              <w:t xml:space="preserve">(MONTELUPONE CALCIO A 5) </w:t>
            </w:r>
          </w:p>
        </w:tc>
        <w:tc>
          <w:tcPr>
            <w:tcW w:w="800" w:type="dxa"/>
            <w:tcMar>
              <w:top w:w="20" w:type="dxa"/>
              <w:left w:w="20" w:type="dxa"/>
              <w:bottom w:w="20" w:type="dxa"/>
              <w:right w:w="20" w:type="dxa"/>
            </w:tcMar>
            <w:vAlign w:val="center"/>
            <w:hideMark/>
          </w:tcPr>
          <w:p w14:paraId="33E3DAE7"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47518EC8"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1EDF77B5" w14:textId="77777777" w:rsidR="00E9700C" w:rsidRPr="00696589" w:rsidRDefault="00E9700C" w:rsidP="00487AA6">
            <w:pPr>
              <w:pStyle w:val="movimento2"/>
              <w:rPr>
                <w:color w:val="002060"/>
              </w:rPr>
            </w:pPr>
            <w:r w:rsidRPr="00696589">
              <w:rPr>
                <w:color w:val="002060"/>
              </w:rPr>
              <w:t> </w:t>
            </w:r>
          </w:p>
        </w:tc>
      </w:tr>
    </w:tbl>
    <w:p w14:paraId="66FA5364" w14:textId="77777777" w:rsidR="00E9700C" w:rsidRPr="00696589" w:rsidRDefault="00E9700C" w:rsidP="00E9700C">
      <w:pPr>
        <w:pStyle w:val="titolo30"/>
        <w:rPr>
          <w:rFonts w:eastAsiaTheme="minorEastAsia"/>
          <w:color w:val="002060"/>
        </w:rPr>
      </w:pPr>
      <w:r w:rsidRPr="00696589">
        <w:rPr>
          <w:color w:val="002060"/>
        </w:rPr>
        <w:t xml:space="preserve">CALCIATORI ESPULSI </w:t>
      </w:r>
    </w:p>
    <w:p w14:paraId="2C5E173E" w14:textId="77777777" w:rsidR="00E9700C" w:rsidRPr="00696589" w:rsidRDefault="00E9700C" w:rsidP="00E9700C">
      <w:pPr>
        <w:pStyle w:val="titolo20"/>
        <w:rPr>
          <w:color w:val="002060"/>
        </w:rPr>
      </w:pPr>
      <w:r w:rsidRPr="0069658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7A3FE758" w14:textId="77777777" w:rsidTr="00487AA6">
        <w:tc>
          <w:tcPr>
            <w:tcW w:w="2200" w:type="dxa"/>
            <w:tcMar>
              <w:top w:w="20" w:type="dxa"/>
              <w:left w:w="20" w:type="dxa"/>
              <w:bottom w:w="20" w:type="dxa"/>
              <w:right w:w="20" w:type="dxa"/>
            </w:tcMar>
            <w:vAlign w:val="center"/>
            <w:hideMark/>
          </w:tcPr>
          <w:p w14:paraId="30AE7F4A" w14:textId="77777777" w:rsidR="00E9700C" w:rsidRPr="00696589" w:rsidRDefault="00E9700C" w:rsidP="00487AA6">
            <w:pPr>
              <w:pStyle w:val="movimento"/>
              <w:rPr>
                <w:color w:val="002060"/>
              </w:rPr>
            </w:pPr>
            <w:r w:rsidRPr="00696589">
              <w:rPr>
                <w:color w:val="002060"/>
              </w:rPr>
              <w:t>CAPPANERA ANDREA</w:t>
            </w:r>
          </w:p>
        </w:tc>
        <w:tc>
          <w:tcPr>
            <w:tcW w:w="2200" w:type="dxa"/>
            <w:tcMar>
              <w:top w:w="20" w:type="dxa"/>
              <w:left w:w="20" w:type="dxa"/>
              <w:bottom w:w="20" w:type="dxa"/>
              <w:right w:w="20" w:type="dxa"/>
            </w:tcMar>
            <w:vAlign w:val="center"/>
            <w:hideMark/>
          </w:tcPr>
          <w:p w14:paraId="31560496" w14:textId="77777777" w:rsidR="00E9700C" w:rsidRPr="00696589" w:rsidRDefault="00E9700C" w:rsidP="00487AA6">
            <w:pPr>
              <w:pStyle w:val="movimento2"/>
              <w:rPr>
                <w:color w:val="002060"/>
              </w:rPr>
            </w:pPr>
            <w:r w:rsidRPr="00696589">
              <w:rPr>
                <w:color w:val="002060"/>
              </w:rPr>
              <w:t xml:space="preserve">(PIETRALACROCE 73) </w:t>
            </w:r>
          </w:p>
        </w:tc>
        <w:tc>
          <w:tcPr>
            <w:tcW w:w="800" w:type="dxa"/>
            <w:tcMar>
              <w:top w:w="20" w:type="dxa"/>
              <w:left w:w="20" w:type="dxa"/>
              <w:bottom w:w="20" w:type="dxa"/>
              <w:right w:w="20" w:type="dxa"/>
            </w:tcMar>
            <w:vAlign w:val="center"/>
            <w:hideMark/>
          </w:tcPr>
          <w:p w14:paraId="4BFACC01"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6F711036"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5F87DD41" w14:textId="77777777" w:rsidR="00E9700C" w:rsidRPr="00696589" w:rsidRDefault="00E9700C" w:rsidP="00487AA6">
            <w:pPr>
              <w:pStyle w:val="movimento2"/>
              <w:rPr>
                <w:color w:val="002060"/>
              </w:rPr>
            </w:pPr>
            <w:r w:rsidRPr="00696589">
              <w:rPr>
                <w:color w:val="002060"/>
              </w:rPr>
              <w:t> </w:t>
            </w:r>
          </w:p>
        </w:tc>
      </w:tr>
    </w:tbl>
    <w:p w14:paraId="009B07EB" w14:textId="77777777" w:rsidR="00E9700C" w:rsidRPr="00696589" w:rsidRDefault="00E9700C" w:rsidP="00E9700C">
      <w:pPr>
        <w:pStyle w:val="titolo30"/>
        <w:rPr>
          <w:rFonts w:eastAsiaTheme="minorEastAsia"/>
          <w:color w:val="002060"/>
        </w:rPr>
      </w:pPr>
      <w:r w:rsidRPr="00696589">
        <w:rPr>
          <w:color w:val="002060"/>
        </w:rPr>
        <w:t xml:space="preserve">CALCIATORI NON ESPULSI </w:t>
      </w:r>
    </w:p>
    <w:p w14:paraId="568B7A0B" w14:textId="77777777" w:rsidR="00E9700C" w:rsidRPr="00696589" w:rsidRDefault="00E9700C" w:rsidP="00E9700C">
      <w:pPr>
        <w:pStyle w:val="titolo20"/>
        <w:rPr>
          <w:color w:val="002060"/>
        </w:rPr>
      </w:pPr>
      <w:r w:rsidRPr="00696589">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7799B18B" w14:textId="77777777" w:rsidTr="00487AA6">
        <w:tc>
          <w:tcPr>
            <w:tcW w:w="2200" w:type="dxa"/>
            <w:tcMar>
              <w:top w:w="20" w:type="dxa"/>
              <w:left w:w="20" w:type="dxa"/>
              <w:bottom w:w="20" w:type="dxa"/>
              <w:right w:w="20" w:type="dxa"/>
            </w:tcMar>
            <w:vAlign w:val="center"/>
            <w:hideMark/>
          </w:tcPr>
          <w:p w14:paraId="3FD5D043" w14:textId="77777777" w:rsidR="00E9700C" w:rsidRPr="00696589" w:rsidRDefault="00E9700C" w:rsidP="00487AA6">
            <w:pPr>
              <w:pStyle w:val="movimento"/>
              <w:rPr>
                <w:color w:val="002060"/>
              </w:rPr>
            </w:pPr>
            <w:r w:rsidRPr="00696589">
              <w:rPr>
                <w:color w:val="002060"/>
              </w:rPr>
              <w:t>GIORGI MATTIA</w:t>
            </w:r>
          </w:p>
        </w:tc>
        <w:tc>
          <w:tcPr>
            <w:tcW w:w="2200" w:type="dxa"/>
            <w:tcMar>
              <w:top w:w="20" w:type="dxa"/>
              <w:left w:w="20" w:type="dxa"/>
              <w:bottom w:w="20" w:type="dxa"/>
              <w:right w:w="20" w:type="dxa"/>
            </w:tcMar>
            <w:vAlign w:val="center"/>
            <w:hideMark/>
          </w:tcPr>
          <w:p w14:paraId="08A37E99" w14:textId="77777777" w:rsidR="00E9700C" w:rsidRPr="00696589" w:rsidRDefault="00E9700C" w:rsidP="00487AA6">
            <w:pPr>
              <w:pStyle w:val="movimento2"/>
              <w:rPr>
                <w:color w:val="002060"/>
              </w:rPr>
            </w:pPr>
            <w:r w:rsidRPr="00696589">
              <w:rPr>
                <w:color w:val="002060"/>
              </w:rPr>
              <w:t xml:space="preserve">(FUTSAL CASELLE) </w:t>
            </w:r>
          </w:p>
        </w:tc>
        <w:tc>
          <w:tcPr>
            <w:tcW w:w="800" w:type="dxa"/>
            <w:tcMar>
              <w:top w:w="20" w:type="dxa"/>
              <w:left w:w="20" w:type="dxa"/>
              <w:bottom w:w="20" w:type="dxa"/>
              <w:right w:w="20" w:type="dxa"/>
            </w:tcMar>
            <w:vAlign w:val="center"/>
            <w:hideMark/>
          </w:tcPr>
          <w:p w14:paraId="033C6869"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3F7E39CB"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687BFCAF" w14:textId="77777777" w:rsidR="00E9700C" w:rsidRPr="00696589" w:rsidRDefault="00E9700C" w:rsidP="00487AA6">
            <w:pPr>
              <w:pStyle w:val="movimento2"/>
              <w:rPr>
                <w:color w:val="002060"/>
              </w:rPr>
            </w:pPr>
            <w:r w:rsidRPr="00696589">
              <w:rPr>
                <w:color w:val="002060"/>
              </w:rPr>
              <w:t> </w:t>
            </w:r>
          </w:p>
        </w:tc>
      </w:tr>
    </w:tbl>
    <w:p w14:paraId="5E3D17E2" w14:textId="77777777" w:rsidR="00E9700C" w:rsidRPr="00696589" w:rsidRDefault="00E9700C" w:rsidP="00E9700C">
      <w:pPr>
        <w:pStyle w:val="titolo20"/>
        <w:rPr>
          <w:rFonts w:eastAsiaTheme="minorEastAsia"/>
          <w:color w:val="002060"/>
        </w:rPr>
      </w:pPr>
      <w:r w:rsidRPr="0069658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358D6E7E" w14:textId="77777777" w:rsidTr="00487AA6">
        <w:tc>
          <w:tcPr>
            <w:tcW w:w="2200" w:type="dxa"/>
            <w:tcMar>
              <w:top w:w="20" w:type="dxa"/>
              <w:left w:w="20" w:type="dxa"/>
              <w:bottom w:w="20" w:type="dxa"/>
              <w:right w:w="20" w:type="dxa"/>
            </w:tcMar>
            <w:vAlign w:val="center"/>
            <w:hideMark/>
          </w:tcPr>
          <w:p w14:paraId="68CA12A4" w14:textId="77777777" w:rsidR="00E9700C" w:rsidRPr="00696589" w:rsidRDefault="00E9700C" w:rsidP="00487AA6">
            <w:pPr>
              <w:pStyle w:val="movimento"/>
              <w:rPr>
                <w:color w:val="002060"/>
              </w:rPr>
            </w:pPr>
            <w:r w:rsidRPr="00696589">
              <w:rPr>
                <w:color w:val="002060"/>
              </w:rPr>
              <w:t>BUSILACCHI FILIPPO</w:t>
            </w:r>
          </w:p>
        </w:tc>
        <w:tc>
          <w:tcPr>
            <w:tcW w:w="2200" w:type="dxa"/>
            <w:tcMar>
              <w:top w:w="20" w:type="dxa"/>
              <w:left w:w="20" w:type="dxa"/>
              <w:bottom w:w="20" w:type="dxa"/>
              <w:right w:w="20" w:type="dxa"/>
            </w:tcMar>
            <w:vAlign w:val="center"/>
            <w:hideMark/>
          </w:tcPr>
          <w:p w14:paraId="2B39F9BE" w14:textId="77777777" w:rsidR="00E9700C" w:rsidRPr="00696589" w:rsidRDefault="00E9700C" w:rsidP="00487AA6">
            <w:pPr>
              <w:pStyle w:val="movimento2"/>
              <w:rPr>
                <w:color w:val="002060"/>
              </w:rPr>
            </w:pPr>
            <w:r w:rsidRPr="00696589">
              <w:rPr>
                <w:color w:val="002060"/>
              </w:rPr>
              <w:t xml:space="preserve">(JESI) </w:t>
            </w:r>
          </w:p>
        </w:tc>
        <w:tc>
          <w:tcPr>
            <w:tcW w:w="800" w:type="dxa"/>
            <w:tcMar>
              <w:top w:w="20" w:type="dxa"/>
              <w:left w:w="20" w:type="dxa"/>
              <w:bottom w:w="20" w:type="dxa"/>
              <w:right w:w="20" w:type="dxa"/>
            </w:tcMar>
            <w:vAlign w:val="center"/>
            <w:hideMark/>
          </w:tcPr>
          <w:p w14:paraId="6A2EB188"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1C5DA180"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4F095EFA" w14:textId="77777777" w:rsidR="00E9700C" w:rsidRPr="00696589" w:rsidRDefault="00E9700C" w:rsidP="00487AA6">
            <w:pPr>
              <w:pStyle w:val="movimento2"/>
              <w:rPr>
                <w:color w:val="002060"/>
              </w:rPr>
            </w:pPr>
            <w:r w:rsidRPr="00696589">
              <w:rPr>
                <w:color w:val="002060"/>
              </w:rPr>
              <w:t> </w:t>
            </w:r>
          </w:p>
        </w:tc>
      </w:tr>
    </w:tbl>
    <w:p w14:paraId="0DD4B12B" w14:textId="77777777" w:rsidR="00E9700C" w:rsidRPr="00696589" w:rsidRDefault="00E9700C" w:rsidP="00E9700C">
      <w:pPr>
        <w:pStyle w:val="titolo20"/>
        <w:rPr>
          <w:rFonts w:eastAsiaTheme="minorEastAsia"/>
          <w:color w:val="002060"/>
        </w:rPr>
      </w:pPr>
      <w:r w:rsidRPr="00696589">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55FF4F85" w14:textId="77777777" w:rsidTr="00487AA6">
        <w:tc>
          <w:tcPr>
            <w:tcW w:w="2200" w:type="dxa"/>
            <w:tcMar>
              <w:top w:w="20" w:type="dxa"/>
              <w:left w:w="20" w:type="dxa"/>
              <w:bottom w:w="20" w:type="dxa"/>
              <w:right w:w="20" w:type="dxa"/>
            </w:tcMar>
            <w:vAlign w:val="center"/>
            <w:hideMark/>
          </w:tcPr>
          <w:p w14:paraId="339D667C" w14:textId="77777777" w:rsidR="00E9700C" w:rsidRPr="00696589" w:rsidRDefault="00E9700C" w:rsidP="00487AA6">
            <w:pPr>
              <w:pStyle w:val="movimento"/>
              <w:rPr>
                <w:color w:val="002060"/>
              </w:rPr>
            </w:pPr>
            <w:r w:rsidRPr="00696589">
              <w:rPr>
                <w:color w:val="002060"/>
              </w:rPr>
              <w:t>ROMANUCCI MARCO</w:t>
            </w:r>
          </w:p>
        </w:tc>
        <w:tc>
          <w:tcPr>
            <w:tcW w:w="2200" w:type="dxa"/>
            <w:tcMar>
              <w:top w:w="20" w:type="dxa"/>
              <w:left w:w="20" w:type="dxa"/>
              <w:bottom w:w="20" w:type="dxa"/>
              <w:right w:w="20" w:type="dxa"/>
            </w:tcMar>
            <w:vAlign w:val="center"/>
            <w:hideMark/>
          </w:tcPr>
          <w:p w14:paraId="38716ECD" w14:textId="77777777" w:rsidR="00E9700C" w:rsidRPr="00696589" w:rsidRDefault="00E9700C" w:rsidP="00487AA6">
            <w:pPr>
              <w:pStyle w:val="movimento2"/>
              <w:rPr>
                <w:color w:val="002060"/>
              </w:rPr>
            </w:pPr>
            <w:r w:rsidRPr="00696589">
              <w:rPr>
                <w:color w:val="002060"/>
              </w:rPr>
              <w:t xml:space="preserve">(FUTSAL MONTEMARCIANO C5) </w:t>
            </w:r>
          </w:p>
        </w:tc>
        <w:tc>
          <w:tcPr>
            <w:tcW w:w="800" w:type="dxa"/>
            <w:tcMar>
              <w:top w:w="20" w:type="dxa"/>
              <w:left w:w="20" w:type="dxa"/>
              <w:bottom w:w="20" w:type="dxa"/>
              <w:right w:w="20" w:type="dxa"/>
            </w:tcMar>
            <w:vAlign w:val="center"/>
            <w:hideMark/>
          </w:tcPr>
          <w:p w14:paraId="72B47A72"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10CA6EAA"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41041DFD" w14:textId="77777777" w:rsidR="00E9700C" w:rsidRPr="00696589" w:rsidRDefault="00E9700C" w:rsidP="00487AA6">
            <w:pPr>
              <w:pStyle w:val="movimento2"/>
              <w:rPr>
                <w:color w:val="002060"/>
              </w:rPr>
            </w:pPr>
            <w:r w:rsidRPr="00696589">
              <w:rPr>
                <w:color w:val="002060"/>
              </w:rPr>
              <w:t> </w:t>
            </w:r>
          </w:p>
        </w:tc>
      </w:tr>
    </w:tbl>
    <w:p w14:paraId="3E9A8EA3" w14:textId="77777777" w:rsidR="00E9700C" w:rsidRPr="00696589" w:rsidRDefault="00E9700C" w:rsidP="00E9700C">
      <w:pPr>
        <w:pStyle w:val="titolo20"/>
        <w:rPr>
          <w:rFonts w:eastAsiaTheme="minorEastAsia"/>
          <w:color w:val="002060"/>
        </w:rPr>
      </w:pPr>
      <w:r w:rsidRPr="00696589">
        <w:rPr>
          <w:color w:val="002060"/>
        </w:rPr>
        <w:lastRenderedPageBreak/>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29D7972F" w14:textId="77777777" w:rsidTr="00487AA6">
        <w:tc>
          <w:tcPr>
            <w:tcW w:w="2200" w:type="dxa"/>
            <w:tcMar>
              <w:top w:w="20" w:type="dxa"/>
              <w:left w:w="20" w:type="dxa"/>
              <w:bottom w:w="20" w:type="dxa"/>
              <w:right w:w="20" w:type="dxa"/>
            </w:tcMar>
            <w:vAlign w:val="center"/>
            <w:hideMark/>
          </w:tcPr>
          <w:p w14:paraId="4A5EDD94" w14:textId="77777777" w:rsidR="00E9700C" w:rsidRPr="00696589" w:rsidRDefault="00E9700C" w:rsidP="00487AA6">
            <w:pPr>
              <w:pStyle w:val="movimento"/>
              <w:rPr>
                <w:color w:val="002060"/>
              </w:rPr>
            </w:pPr>
            <w:r w:rsidRPr="00696589">
              <w:rPr>
                <w:color w:val="002060"/>
              </w:rPr>
              <w:t>TORQUATI LUCA</w:t>
            </w:r>
          </w:p>
        </w:tc>
        <w:tc>
          <w:tcPr>
            <w:tcW w:w="2200" w:type="dxa"/>
            <w:tcMar>
              <w:top w:w="20" w:type="dxa"/>
              <w:left w:w="20" w:type="dxa"/>
              <w:bottom w:w="20" w:type="dxa"/>
              <w:right w:w="20" w:type="dxa"/>
            </w:tcMar>
            <w:vAlign w:val="center"/>
            <w:hideMark/>
          </w:tcPr>
          <w:p w14:paraId="346752DB" w14:textId="77777777" w:rsidR="00E9700C" w:rsidRPr="00696589" w:rsidRDefault="00E9700C" w:rsidP="00487AA6">
            <w:pPr>
              <w:pStyle w:val="movimento2"/>
              <w:rPr>
                <w:color w:val="002060"/>
              </w:rPr>
            </w:pPr>
            <w:r w:rsidRPr="00696589">
              <w:rPr>
                <w:color w:val="002060"/>
              </w:rPr>
              <w:t xml:space="preserve">(TRE TORRI A.S.D.) </w:t>
            </w:r>
          </w:p>
        </w:tc>
        <w:tc>
          <w:tcPr>
            <w:tcW w:w="800" w:type="dxa"/>
            <w:tcMar>
              <w:top w:w="20" w:type="dxa"/>
              <w:left w:w="20" w:type="dxa"/>
              <w:bottom w:w="20" w:type="dxa"/>
              <w:right w:w="20" w:type="dxa"/>
            </w:tcMar>
            <w:vAlign w:val="center"/>
            <w:hideMark/>
          </w:tcPr>
          <w:p w14:paraId="7AE25819"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585AAE4B"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29DD4CC9" w14:textId="77777777" w:rsidR="00E9700C" w:rsidRPr="00696589" w:rsidRDefault="00E9700C" w:rsidP="00487AA6">
            <w:pPr>
              <w:pStyle w:val="movimento2"/>
              <w:rPr>
                <w:color w:val="002060"/>
              </w:rPr>
            </w:pPr>
            <w:r w:rsidRPr="00696589">
              <w:rPr>
                <w:color w:val="002060"/>
              </w:rPr>
              <w:t> </w:t>
            </w:r>
          </w:p>
        </w:tc>
      </w:tr>
    </w:tbl>
    <w:p w14:paraId="4ECFA996" w14:textId="77777777" w:rsidR="00E9700C" w:rsidRPr="00696589" w:rsidRDefault="00E9700C" w:rsidP="00E9700C">
      <w:pPr>
        <w:pStyle w:val="titolo20"/>
        <w:rPr>
          <w:rFonts w:eastAsiaTheme="minorEastAsia"/>
          <w:color w:val="002060"/>
        </w:rPr>
      </w:pPr>
      <w:r w:rsidRPr="0069658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6D04EBB8" w14:textId="77777777" w:rsidTr="00487AA6">
        <w:tc>
          <w:tcPr>
            <w:tcW w:w="2200" w:type="dxa"/>
            <w:tcMar>
              <w:top w:w="20" w:type="dxa"/>
              <w:left w:w="20" w:type="dxa"/>
              <w:bottom w:w="20" w:type="dxa"/>
              <w:right w:w="20" w:type="dxa"/>
            </w:tcMar>
            <w:vAlign w:val="center"/>
            <w:hideMark/>
          </w:tcPr>
          <w:p w14:paraId="0FA9AC39" w14:textId="77777777" w:rsidR="00E9700C" w:rsidRPr="00696589" w:rsidRDefault="00E9700C" w:rsidP="00487AA6">
            <w:pPr>
              <w:pStyle w:val="movimento"/>
              <w:rPr>
                <w:color w:val="002060"/>
              </w:rPr>
            </w:pPr>
            <w:r w:rsidRPr="00696589">
              <w:rPr>
                <w:color w:val="002060"/>
              </w:rPr>
              <w:t>ROMANO RAMIRO JOSE</w:t>
            </w:r>
          </w:p>
        </w:tc>
        <w:tc>
          <w:tcPr>
            <w:tcW w:w="2200" w:type="dxa"/>
            <w:tcMar>
              <w:top w:w="20" w:type="dxa"/>
              <w:left w:w="20" w:type="dxa"/>
              <w:bottom w:w="20" w:type="dxa"/>
              <w:right w:w="20" w:type="dxa"/>
            </w:tcMar>
            <w:vAlign w:val="center"/>
            <w:hideMark/>
          </w:tcPr>
          <w:p w14:paraId="7B40BA2E" w14:textId="77777777" w:rsidR="00E9700C" w:rsidRPr="00696589" w:rsidRDefault="00E9700C" w:rsidP="00487AA6">
            <w:pPr>
              <w:pStyle w:val="movimento2"/>
              <w:rPr>
                <w:color w:val="002060"/>
              </w:rPr>
            </w:pPr>
            <w:r w:rsidRPr="00696589">
              <w:rPr>
                <w:color w:val="002060"/>
              </w:rPr>
              <w:t xml:space="preserve">(FUTSAL MONTURANO) </w:t>
            </w:r>
          </w:p>
        </w:tc>
        <w:tc>
          <w:tcPr>
            <w:tcW w:w="800" w:type="dxa"/>
            <w:tcMar>
              <w:top w:w="20" w:type="dxa"/>
              <w:left w:w="20" w:type="dxa"/>
              <w:bottom w:w="20" w:type="dxa"/>
              <w:right w:w="20" w:type="dxa"/>
            </w:tcMar>
            <w:vAlign w:val="center"/>
            <w:hideMark/>
          </w:tcPr>
          <w:p w14:paraId="7D336EBE"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392C6EED" w14:textId="77777777" w:rsidR="00E9700C" w:rsidRPr="00696589" w:rsidRDefault="00E9700C" w:rsidP="00487AA6">
            <w:pPr>
              <w:pStyle w:val="movimento"/>
              <w:rPr>
                <w:color w:val="002060"/>
              </w:rPr>
            </w:pPr>
            <w:r w:rsidRPr="00696589">
              <w:rPr>
                <w:color w:val="002060"/>
              </w:rPr>
              <w:t>MANCINI SERGIO</w:t>
            </w:r>
          </w:p>
        </w:tc>
        <w:tc>
          <w:tcPr>
            <w:tcW w:w="2200" w:type="dxa"/>
            <w:tcMar>
              <w:top w:w="20" w:type="dxa"/>
              <w:left w:w="20" w:type="dxa"/>
              <w:bottom w:w="20" w:type="dxa"/>
              <w:right w:w="20" w:type="dxa"/>
            </w:tcMar>
            <w:vAlign w:val="center"/>
            <w:hideMark/>
          </w:tcPr>
          <w:p w14:paraId="78A85655" w14:textId="77777777" w:rsidR="00E9700C" w:rsidRPr="00696589" w:rsidRDefault="00E9700C" w:rsidP="00487AA6">
            <w:pPr>
              <w:pStyle w:val="movimento2"/>
              <w:rPr>
                <w:color w:val="002060"/>
              </w:rPr>
            </w:pPr>
            <w:r w:rsidRPr="00696589">
              <w:rPr>
                <w:color w:val="002060"/>
              </w:rPr>
              <w:t xml:space="preserve">(PIANACCIO) </w:t>
            </w:r>
          </w:p>
        </w:tc>
      </w:tr>
    </w:tbl>
    <w:p w14:paraId="70D3E0F6" w14:textId="77777777" w:rsidR="00E9700C" w:rsidRPr="00696589" w:rsidRDefault="00E9700C" w:rsidP="00E9700C">
      <w:pPr>
        <w:pStyle w:val="titolo20"/>
        <w:rPr>
          <w:rFonts w:eastAsiaTheme="minorEastAsia"/>
          <w:color w:val="002060"/>
        </w:rPr>
      </w:pPr>
      <w:r w:rsidRPr="0069658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6969DAD9" w14:textId="77777777" w:rsidTr="00487AA6">
        <w:tc>
          <w:tcPr>
            <w:tcW w:w="2200" w:type="dxa"/>
            <w:tcMar>
              <w:top w:w="20" w:type="dxa"/>
              <w:left w:w="20" w:type="dxa"/>
              <w:bottom w:w="20" w:type="dxa"/>
              <w:right w:w="20" w:type="dxa"/>
            </w:tcMar>
            <w:vAlign w:val="center"/>
            <w:hideMark/>
          </w:tcPr>
          <w:p w14:paraId="0B6A2599" w14:textId="77777777" w:rsidR="00E9700C" w:rsidRPr="00696589" w:rsidRDefault="00E9700C" w:rsidP="00487AA6">
            <w:pPr>
              <w:pStyle w:val="movimento"/>
              <w:rPr>
                <w:color w:val="002060"/>
              </w:rPr>
            </w:pPr>
            <w:r w:rsidRPr="00696589">
              <w:rPr>
                <w:color w:val="002060"/>
              </w:rPr>
              <w:t>PATRIGNANI ALESSIO</w:t>
            </w:r>
          </w:p>
        </w:tc>
        <w:tc>
          <w:tcPr>
            <w:tcW w:w="2200" w:type="dxa"/>
            <w:tcMar>
              <w:top w:w="20" w:type="dxa"/>
              <w:left w:w="20" w:type="dxa"/>
              <w:bottom w:w="20" w:type="dxa"/>
              <w:right w:w="20" w:type="dxa"/>
            </w:tcMar>
            <w:vAlign w:val="center"/>
            <w:hideMark/>
          </w:tcPr>
          <w:p w14:paraId="0231052D" w14:textId="77777777" w:rsidR="00E9700C" w:rsidRPr="00696589" w:rsidRDefault="00E9700C" w:rsidP="00487AA6">
            <w:pPr>
              <w:pStyle w:val="movimento2"/>
              <w:rPr>
                <w:color w:val="002060"/>
              </w:rPr>
            </w:pPr>
            <w:r w:rsidRPr="00696589">
              <w:rPr>
                <w:color w:val="002060"/>
              </w:rPr>
              <w:t xml:space="preserve">(ALMA JUVENTUS FANO) </w:t>
            </w:r>
          </w:p>
        </w:tc>
        <w:tc>
          <w:tcPr>
            <w:tcW w:w="800" w:type="dxa"/>
            <w:tcMar>
              <w:top w:w="20" w:type="dxa"/>
              <w:left w:w="20" w:type="dxa"/>
              <w:bottom w:w="20" w:type="dxa"/>
              <w:right w:w="20" w:type="dxa"/>
            </w:tcMar>
            <w:vAlign w:val="center"/>
            <w:hideMark/>
          </w:tcPr>
          <w:p w14:paraId="2DA0315E"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7592A875" w14:textId="77777777" w:rsidR="00E9700C" w:rsidRPr="00696589" w:rsidRDefault="00E9700C" w:rsidP="00487AA6">
            <w:pPr>
              <w:pStyle w:val="movimento"/>
              <w:rPr>
                <w:color w:val="002060"/>
              </w:rPr>
            </w:pPr>
            <w:r w:rsidRPr="00696589">
              <w:rPr>
                <w:color w:val="002060"/>
              </w:rPr>
              <w:t>MAMMARELLA GIANNI</w:t>
            </w:r>
          </w:p>
        </w:tc>
        <w:tc>
          <w:tcPr>
            <w:tcW w:w="2200" w:type="dxa"/>
            <w:tcMar>
              <w:top w:w="20" w:type="dxa"/>
              <w:left w:w="20" w:type="dxa"/>
              <w:bottom w:w="20" w:type="dxa"/>
              <w:right w:w="20" w:type="dxa"/>
            </w:tcMar>
            <w:vAlign w:val="center"/>
            <w:hideMark/>
          </w:tcPr>
          <w:p w14:paraId="16558206" w14:textId="77777777" w:rsidR="00E9700C" w:rsidRPr="00696589" w:rsidRDefault="00E9700C" w:rsidP="00487AA6">
            <w:pPr>
              <w:pStyle w:val="movimento2"/>
              <w:rPr>
                <w:color w:val="002060"/>
              </w:rPr>
            </w:pPr>
            <w:r w:rsidRPr="00696589">
              <w:rPr>
                <w:color w:val="002060"/>
              </w:rPr>
              <w:t xml:space="preserve">(INVICTA FUTSAL MACERATA) </w:t>
            </w:r>
          </w:p>
        </w:tc>
      </w:tr>
      <w:tr w:rsidR="00E9700C" w:rsidRPr="00696589" w14:paraId="7131427A" w14:textId="77777777" w:rsidTr="00487AA6">
        <w:tc>
          <w:tcPr>
            <w:tcW w:w="2200" w:type="dxa"/>
            <w:tcMar>
              <w:top w:w="20" w:type="dxa"/>
              <w:left w:w="20" w:type="dxa"/>
              <w:bottom w:w="20" w:type="dxa"/>
              <w:right w:w="20" w:type="dxa"/>
            </w:tcMar>
            <w:vAlign w:val="center"/>
            <w:hideMark/>
          </w:tcPr>
          <w:p w14:paraId="1CFD994A" w14:textId="77777777" w:rsidR="00E9700C" w:rsidRPr="00696589" w:rsidRDefault="00E9700C" w:rsidP="00487AA6">
            <w:pPr>
              <w:pStyle w:val="movimento"/>
              <w:rPr>
                <w:color w:val="002060"/>
              </w:rPr>
            </w:pPr>
            <w:r w:rsidRPr="00696589">
              <w:rPr>
                <w:color w:val="002060"/>
              </w:rPr>
              <w:t>SCOCCO IAN TOMAS</w:t>
            </w:r>
          </w:p>
        </w:tc>
        <w:tc>
          <w:tcPr>
            <w:tcW w:w="2200" w:type="dxa"/>
            <w:tcMar>
              <w:top w:w="20" w:type="dxa"/>
              <w:left w:w="20" w:type="dxa"/>
              <w:bottom w:w="20" w:type="dxa"/>
              <w:right w:w="20" w:type="dxa"/>
            </w:tcMar>
            <w:vAlign w:val="center"/>
            <w:hideMark/>
          </w:tcPr>
          <w:p w14:paraId="47EE7949" w14:textId="77777777" w:rsidR="00E9700C" w:rsidRPr="00696589" w:rsidRDefault="00E9700C" w:rsidP="00487AA6">
            <w:pPr>
              <w:pStyle w:val="movimento2"/>
              <w:rPr>
                <w:color w:val="002060"/>
              </w:rPr>
            </w:pPr>
            <w:r w:rsidRPr="00696589">
              <w:rPr>
                <w:color w:val="002060"/>
              </w:rPr>
              <w:t xml:space="preserve">(INVICTA FUTSAL MACERATA) </w:t>
            </w:r>
          </w:p>
        </w:tc>
        <w:tc>
          <w:tcPr>
            <w:tcW w:w="800" w:type="dxa"/>
            <w:tcMar>
              <w:top w:w="20" w:type="dxa"/>
              <w:left w:w="20" w:type="dxa"/>
              <w:bottom w:w="20" w:type="dxa"/>
              <w:right w:w="20" w:type="dxa"/>
            </w:tcMar>
            <w:vAlign w:val="center"/>
            <w:hideMark/>
          </w:tcPr>
          <w:p w14:paraId="22AFB159"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49337647"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564D5E8E" w14:textId="77777777" w:rsidR="00E9700C" w:rsidRPr="00696589" w:rsidRDefault="00E9700C" w:rsidP="00487AA6">
            <w:pPr>
              <w:pStyle w:val="movimento2"/>
              <w:rPr>
                <w:color w:val="002060"/>
              </w:rPr>
            </w:pPr>
            <w:r w:rsidRPr="00696589">
              <w:rPr>
                <w:color w:val="002060"/>
              </w:rPr>
              <w:t> </w:t>
            </w:r>
          </w:p>
        </w:tc>
      </w:tr>
    </w:tbl>
    <w:p w14:paraId="09D03ACF" w14:textId="77777777" w:rsidR="00E9700C" w:rsidRPr="00696589" w:rsidRDefault="00E9700C" w:rsidP="00E9700C">
      <w:pPr>
        <w:pStyle w:val="titolo20"/>
        <w:rPr>
          <w:rFonts w:eastAsiaTheme="minorEastAsia"/>
          <w:color w:val="002060"/>
        </w:rPr>
      </w:pPr>
      <w:r w:rsidRPr="006965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297B176D" w14:textId="77777777" w:rsidTr="00487AA6">
        <w:tc>
          <w:tcPr>
            <w:tcW w:w="2200" w:type="dxa"/>
            <w:tcMar>
              <w:top w:w="20" w:type="dxa"/>
              <w:left w:w="20" w:type="dxa"/>
              <w:bottom w:w="20" w:type="dxa"/>
              <w:right w:w="20" w:type="dxa"/>
            </w:tcMar>
            <w:vAlign w:val="center"/>
            <w:hideMark/>
          </w:tcPr>
          <w:p w14:paraId="146CCDAD" w14:textId="77777777" w:rsidR="00E9700C" w:rsidRPr="00696589" w:rsidRDefault="00E9700C" w:rsidP="00487AA6">
            <w:pPr>
              <w:pStyle w:val="movimento"/>
              <w:rPr>
                <w:color w:val="002060"/>
              </w:rPr>
            </w:pPr>
            <w:r w:rsidRPr="00696589">
              <w:rPr>
                <w:color w:val="002060"/>
              </w:rPr>
              <w:t>MENCARELLI ANDREA</w:t>
            </w:r>
          </w:p>
        </w:tc>
        <w:tc>
          <w:tcPr>
            <w:tcW w:w="2200" w:type="dxa"/>
            <w:tcMar>
              <w:top w:w="20" w:type="dxa"/>
              <w:left w:w="20" w:type="dxa"/>
              <w:bottom w:w="20" w:type="dxa"/>
              <w:right w:w="20" w:type="dxa"/>
            </w:tcMar>
            <w:vAlign w:val="center"/>
            <w:hideMark/>
          </w:tcPr>
          <w:p w14:paraId="2D1B1B59" w14:textId="77777777" w:rsidR="00E9700C" w:rsidRPr="00696589" w:rsidRDefault="00E9700C" w:rsidP="00487AA6">
            <w:pPr>
              <w:pStyle w:val="movimento2"/>
              <w:rPr>
                <w:color w:val="002060"/>
              </w:rPr>
            </w:pPr>
            <w:r w:rsidRPr="00696589">
              <w:rPr>
                <w:color w:val="002060"/>
              </w:rPr>
              <w:t xml:space="preserve">(ALMA JUVENTUS FANO) </w:t>
            </w:r>
          </w:p>
        </w:tc>
        <w:tc>
          <w:tcPr>
            <w:tcW w:w="800" w:type="dxa"/>
            <w:tcMar>
              <w:top w:w="20" w:type="dxa"/>
              <w:left w:w="20" w:type="dxa"/>
              <w:bottom w:w="20" w:type="dxa"/>
              <w:right w:w="20" w:type="dxa"/>
            </w:tcMar>
            <w:vAlign w:val="center"/>
            <w:hideMark/>
          </w:tcPr>
          <w:p w14:paraId="03F4F356"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6727E116" w14:textId="77777777" w:rsidR="00E9700C" w:rsidRPr="00696589" w:rsidRDefault="00E9700C" w:rsidP="00487AA6">
            <w:pPr>
              <w:pStyle w:val="movimento"/>
              <w:rPr>
                <w:color w:val="002060"/>
              </w:rPr>
            </w:pPr>
            <w:r w:rsidRPr="00696589">
              <w:rPr>
                <w:color w:val="002060"/>
              </w:rPr>
              <w:t>BUCCI ENRICO</w:t>
            </w:r>
          </w:p>
        </w:tc>
        <w:tc>
          <w:tcPr>
            <w:tcW w:w="2200" w:type="dxa"/>
            <w:tcMar>
              <w:top w:w="20" w:type="dxa"/>
              <w:left w:w="20" w:type="dxa"/>
              <w:bottom w:w="20" w:type="dxa"/>
              <w:right w:w="20" w:type="dxa"/>
            </w:tcMar>
            <w:vAlign w:val="center"/>
            <w:hideMark/>
          </w:tcPr>
          <w:p w14:paraId="7FF307B1" w14:textId="77777777" w:rsidR="00E9700C" w:rsidRPr="00696589" w:rsidRDefault="00E9700C" w:rsidP="00487AA6">
            <w:pPr>
              <w:pStyle w:val="movimento2"/>
              <w:rPr>
                <w:color w:val="002060"/>
              </w:rPr>
            </w:pPr>
            <w:r w:rsidRPr="00696589">
              <w:rPr>
                <w:color w:val="002060"/>
              </w:rPr>
              <w:t xml:space="preserve">(POL.CAGLI SPORT ASSOCIATI) </w:t>
            </w:r>
          </w:p>
        </w:tc>
      </w:tr>
      <w:tr w:rsidR="00E9700C" w:rsidRPr="00696589" w14:paraId="2DE20044" w14:textId="77777777" w:rsidTr="00487AA6">
        <w:tc>
          <w:tcPr>
            <w:tcW w:w="2200" w:type="dxa"/>
            <w:tcMar>
              <w:top w:w="20" w:type="dxa"/>
              <w:left w:w="20" w:type="dxa"/>
              <w:bottom w:w="20" w:type="dxa"/>
              <w:right w:w="20" w:type="dxa"/>
            </w:tcMar>
            <w:vAlign w:val="center"/>
            <w:hideMark/>
          </w:tcPr>
          <w:p w14:paraId="723E6977" w14:textId="77777777" w:rsidR="00E9700C" w:rsidRPr="00696589" w:rsidRDefault="00E9700C" w:rsidP="00487AA6">
            <w:pPr>
              <w:pStyle w:val="movimento"/>
              <w:rPr>
                <w:color w:val="002060"/>
              </w:rPr>
            </w:pPr>
            <w:r w:rsidRPr="00696589">
              <w:rPr>
                <w:color w:val="002060"/>
              </w:rPr>
              <w:t>ROGANTE ROBERTO</w:t>
            </w:r>
          </w:p>
        </w:tc>
        <w:tc>
          <w:tcPr>
            <w:tcW w:w="2200" w:type="dxa"/>
            <w:tcMar>
              <w:top w:w="20" w:type="dxa"/>
              <w:left w:w="20" w:type="dxa"/>
              <w:bottom w:w="20" w:type="dxa"/>
              <w:right w:w="20" w:type="dxa"/>
            </w:tcMar>
            <w:vAlign w:val="center"/>
            <w:hideMark/>
          </w:tcPr>
          <w:p w14:paraId="5F60F543" w14:textId="77777777" w:rsidR="00E9700C" w:rsidRPr="00696589" w:rsidRDefault="00E9700C" w:rsidP="00487AA6">
            <w:pPr>
              <w:pStyle w:val="movimento2"/>
              <w:rPr>
                <w:color w:val="002060"/>
              </w:rPr>
            </w:pPr>
            <w:r w:rsidRPr="00696589">
              <w:rPr>
                <w:color w:val="002060"/>
              </w:rPr>
              <w:t xml:space="preserve">(REAL SAN GIORGIO) </w:t>
            </w:r>
          </w:p>
        </w:tc>
        <w:tc>
          <w:tcPr>
            <w:tcW w:w="800" w:type="dxa"/>
            <w:tcMar>
              <w:top w:w="20" w:type="dxa"/>
              <w:left w:w="20" w:type="dxa"/>
              <w:bottom w:w="20" w:type="dxa"/>
              <w:right w:w="20" w:type="dxa"/>
            </w:tcMar>
            <w:vAlign w:val="center"/>
            <w:hideMark/>
          </w:tcPr>
          <w:p w14:paraId="25ADEF12"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1CB95650"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0D310D90" w14:textId="77777777" w:rsidR="00E9700C" w:rsidRPr="00696589" w:rsidRDefault="00E9700C" w:rsidP="00487AA6">
            <w:pPr>
              <w:pStyle w:val="movimento2"/>
              <w:rPr>
                <w:color w:val="002060"/>
              </w:rPr>
            </w:pPr>
            <w:r w:rsidRPr="00696589">
              <w:rPr>
                <w:color w:val="002060"/>
              </w:rPr>
              <w:t> </w:t>
            </w:r>
          </w:p>
        </w:tc>
      </w:tr>
    </w:tbl>
    <w:p w14:paraId="5230F7F6" w14:textId="77777777" w:rsidR="00E9700C" w:rsidRPr="00696589" w:rsidRDefault="00E9700C" w:rsidP="00E9700C">
      <w:pPr>
        <w:pStyle w:val="breakline"/>
        <w:rPr>
          <w:color w:val="002060"/>
        </w:rPr>
      </w:pPr>
    </w:p>
    <w:p w14:paraId="3BA5683E" w14:textId="77777777" w:rsidR="00E9700C" w:rsidRPr="00696589" w:rsidRDefault="00E9700C" w:rsidP="00E9700C">
      <w:pPr>
        <w:jc w:val="center"/>
        <w:rPr>
          <w:rFonts w:ascii="Arial" w:hAnsi="Arial" w:cs="Arial"/>
          <w:noProof/>
          <w:color w:val="002060"/>
          <w:sz w:val="22"/>
          <w:szCs w:val="22"/>
        </w:rPr>
      </w:pPr>
      <w:r w:rsidRPr="00696589">
        <w:rPr>
          <w:rFonts w:ascii="Arial" w:hAnsi="Arial" w:cs="Arial"/>
          <w:noProof/>
          <w:color w:val="002060"/>
          <w:sz w:val="22"/>
          <w:szCs w:val="22"/>
        </w:rPr>
        <w:t>F.to IL SEGRETARIO                                   F.to IL GIUDICE SPORTIVO</w:t>
      </w:r>
    </w:p>
    <w:p w14:paraId="539CDE20" w14:textId="77777777" w:rsidR="00E9700C" w:rsidRPr="00696589" w:rsidRDefault="00E9700C" w:rsidP="00E9700C">
      <w:pPr>
        <w:jc w:val="left"/>
        <w:rPr>
          <w:rFonts w:ascii="Arial" w:hAnsi="Arial" w:cs="Arial"/>
          <w:noProof/>
          <w:color w:val="002060"/>
          <w:sz w:val="22"/>
          <w:szCs w:val="22"/>
        </w:rPr>
      </w:pPr>
      <w:r w:rsidRPr="00696589">
        <w:rPr>
          <w:rFonts w:ascii="Arial" w:hAnsi="Arial" w:cs="Arial"/>
          <w:noProof/>
          <w:color w:val="002060"/>
          <w:sz w:val="22"/>
          <w:szCs w:val="22"/>
        </w:rPr>
        <w:t xml:space="preserve">                         Angelo Castellana        </w:t>
      </w:r>
      <w:r w:rsidRPr="00696589">
        <w:rPr>
          <w:rFonts w:ascii="Arial" w:hAnsi="Arial" w:cs="Arial"/>
          <w:noProof/>
          <w:color w:val="002060"/>
          <w:sz w:val="22"/>
          <w:szCs w:val="22"/>
        </w:rPr>
        <w:tab/>
        <w:t xml:space="preserve">                                Agnese Lazzaretti</w:t>
      </w:r>
    </w:p>
    <w:p w14:paraId="44025607" w14:textId="77777777" w:rsidR="00E9700C" w:rsidRPr="00696589" w:rsidRDefault="00E9700C" w:rsidP="00E9700C">
      <w:pPr>
        <w:pStyle w:val="breakline"/>
        <w:rPr>
          <w:rFonts w:eastAsiaTheme="minorEastAsia"/>
          <w:color w:val="002060"/>
        </w:rPr>
      </w:pPr>
    </w:p>
    <w:p w14:paraId="28AB33AB" w14:textId="77777777" w:rsidR="00E9700C" w:rsidRPr="00696589" w:rsidRDefault="00E9700C" w:rsidP="00E9700C">
      <w:pPr>
        <w:pStyle w:val="titoloprinc0"/>
        <w:rPr>
          <w:color w:val="002060"/>
        </w:rPr>
      </w:pPr>
      <w:r w:rsidRPr="00696589">
        <w:rPr>
          <w:color w:val="002060"/>
        </w:rPr>
        <w:t>CLASSIFICA</w:t>
      </w:r>
    </w:p>
    <w:p w14:paraId="4AE9FAE4" w14:textId="77777777" w:rsidR="00E9700C" w:rsidRPr="00696589" w:rsidRDefault="00E9700C" w:rsidP="00E9700C">
      <w:pPr>
        <w:pStyle w:val="breakline"/>
        <w:rPr>
          <w:color w:val="002060"/>
        </w:rPr>
      </w:pPr>
    </w:p>
    <w:p w14:paraId="0D4AD985" w14:textId="77777777" w:rsidR="00E9700C" w:rsidRPr="00696589" w:rsidRDefault="00E9700C" w:rsidP="00E9700C">
      <w:pPr>
        <w:pStyle w:val="breakline"/>
        <w:rPr>
          <w:color w:val="002060"/>
        </w:rPr>
      </w:pPr>
    </w:p>
    <w:p w14:paraId="0B876AE2" w14:textId="77777777" w:rsidR="00E9700C" w:rsidRPr="00696589" w:rsidRDefault="00E9700C" w:rsidP="00E9700C">
      <w:pPr>
        <w:pStyle w:val="sottotitolocampionato10"/>
        <w:rPr>
          <w:color w:val="002060"/>
        </w:rPr>
      </w:pPr>
      <w:r w:rsidRPr="0069658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700C" w:rsidRPr="00696589" w14:paraId="1D62F5E1" w14:textId="77777777" w:rsidTr="00487AA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C0FFB" w14:textId="77777777" w:rsidR="00E9700C" w:rsidRPr="00696589" w:rsidRDefault="00E9700C" w:rsidP="00487AA6">
            <w:pPr>
              <w:pStyle w:val="headertabella0"/>
              <w:rPr>
                <w:color w:val="002060"/>
              </w:rPr>
            </w:pPr>
            <w:r w:rsidRPr="006965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DECA6" w14:textId="77777777" w:rsidR="00E9700C" w:rsidRPr="00696589" w:rsidRDefault="00E9700C" w:rsidP="00487AA6">
            <w:pPr>
              <w:pStyle w:val="headertabella0"/>
              <w:rPr>
                <w:color w:val="002060"/>
              </w:rPr>
            </w:pPr>
            <w:r w:rsidRPr="006965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C5553" w14:textId="77777777" w:rsidR="00E9700C" w:rsidRPr="00696589" w:rsidRDefault="00E9700C" w:rsidP="00487AA6">
            <w:pPr>
              <w:pStyle w:val="headertabella0"/>
              <w:rPr>
                <w:color w:val="002060"/>
              </w:rPr>
            </w:pPr>
            <w:r w:rsidRPr="006965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233C3" w14:textId="77777777" w:rsidR="00E9700C" w:rsidRPr="00696589" w:rsidRDefault="00E9700C" w:rsidP="00487AA6">
            <w:pPr>
              <w:pStyle w:val="headertabella0"/>
              <w:rPr>
                <w:color w:val="002060"/>
              </w:rPr>
            </w:pPr>
            <w:r w:rsidRPr="006965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88047" w14:textId="77777777" w:rsidR="00E9700C" w:rsidRPr="00696589" w:rsidRDefault="00E9700C" w:rsidP="00487AA6">
            <w:pPr>
              <w:pStyle w:val="headertabella0"/>
              <w:rPr>
                <w:color w:val="002060"/>
              </w:rPr>
            </w:pPr>
            <w:r w:rsidRPr="006965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E05B9" w14:textId="77777777" w:rsidR="00E9700C" w:rsidRPr="00696589" w:rsidRDefault="00E9700C" w:rsidP="00487AA6">
            <w:pPr>
              <w:pStyle w:val="headertabella0"/>
              <w:rPr>
                <w:color w:val="002060"/>
              </w:rPr>
            </w:pPr>
            <w:r w:rsidRPr="006965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E738E" w14:textId="77777777" w:rsidR="00E9700C" w:rsidRPr="00696589" w:rsidRDefault="00E9700C" w:rsidP="00487AA6">
            <w:pPr>
              <w:pStyle w:val="headertabella0"/>
              <w:rPr>
                <w:color w:val="002060"/>
              </w:rPr>
            </w:pPr>
            <w:r w:rsidRPr="006965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3F743" w14:textId="77777777" w:rsidR="00E9700C" w:rsidRPr="00696589" w:rsidRDefault="00E9700C" w:rsidP="00487AA6">
            <w:pPr>
              <w:pStyle w:val="headertabella0"/>
              <w:rPr>
                <w:color w:val="002060"/>
              </w:rPr>
            </w:pPr>
            <w:r w:rsidRPr="006965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195A9" w14:textId="77777777" w:rsidR="00E9700C" w:rsidRPr="00696589" w:rsidRDefault="00E9700C" w:rsidP="00487AA6">
            <w:pPr>
              <w:pStyle w:val="headertabella0"/>
              <w:rPr>
                <w:color w:val="002060"/>
              </w:rPr>
            </w:pPr>
            <w:r w:rsidRPr="006965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769CF" w14:textId="77777777" w:rsidR="00E9700C" w:rsidRPr="00696589" w:rsidRDefault="00E9700C" w:rsidP="00487AA6">
            <w:pPr>
              <w:pStyle w:val="headertabella0"/>
              <w:rPr>
                <w:color w:val="002060"/>
              </w:rPr>
            </w:pPr>
            <w:r w:rsidRPr="00696589">
              <w:rPr>
                <w:color w:val="002060"/>
              </w:rPr>
              <w:t>PE</w:t>
            </w:r>
          </w:p>
        </w:tc>
      </w:tr>
      <w:tr w:rsidR="00E9700C" w:rsidRPr="00696589" w14:paraId="23363DD6" w14:textId="77777777" w:rsidTr="00487AA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7F7DBE" w14:textId="77777777" w:rsidR="00E9700C" w:rsidRPr="00696589" w:rsidRDefault="00E9700C" w:rsidP="00487AA6">
            <w:pPr>
              <w:pStyle w:val="rowtabella0"/>
              <w:rPr>
                <w:color w:val="002060"/>
              </w:rPr>
            </w:pPr>
            <w:r w:rsidRPr="00696589">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7ED64" w14:textId="77777777" w:rsidR="00E9700C" w:rsidRPr="00696589" w:rsidRDefault="00E9700C" w:rsidP="00487AA6">
            <w:pPr>
              <w:pStyle w:val="rowtabella0"/>
              <w:jc w:val="center"/>
              <w:rPr>
                <w:color w:val="002060"/>
              </w:rPr>
            </w:pPr>
            <w:r w:rsidRPr="0069658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AE97A" w14:textId="77777777" w:rsidR="00E9700C" w:rsidRPr="00696589" w:rsidRDefault="00E9700C" w:rsidP="00487AA6">
            <w:pPr>
              <w:pStyle w:val="rowtabella0"/>
              <w:jc w:val="center"/>
              <w:rPr>
                <w:color w:val="002060"/>
              </w:rPr>
            </w:pPr>
            <w:r w:rsidRPr="00696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BA020" w14:textId="77777777" w:rsidR="00E9700C" w:rsidRPr="00696589" w:rsidRDefault="00E9700C" w:rsidP="00487AA6">
            <w:pPr>
              <w:pStyle w:val="rowtabella0"/>
              <w:jc w:val="center"/>
              <w:rPr>
                <w:color w:val="002060"/>
              </w:rPr>
            </w:pPr>
            <w:r w:rsidRPr="00696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AA4F3"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6B008"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BEDC3" w14:textId="77777777" w:rsidR="00E9700C" w:rsidRPr="00696589" w:rsidRDefault="00E9700C" w:rsidP="00487AA6">
            <w:pPr>
              <w:pStyle w:val="rowtabella0"/>
              <w:jc w:val="center"/>
              <w:rPr>
                <w:color w:val="002060"/>
              </w:rPr>
            </w:pPr>
            <w:r w:rsidRPr="00696589">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D16ED" w14:textId="77777777" w:rsidR="00E9700C" w:rsidRPr="00696589" w:rsidRDefault="00E9700C" w:rsidP="00487AA6">
            <w:pPr>
              <w:pStyle w:val="rowtabella0"/>
              <w:jc w:val="center"/>
              <w:rPr>
                <w:color w:val="002060"/>
              </w:rPr>
            </w:pPr>
            <w:r w:rsidRPr="0069658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547B5" w14:textId="77777777" w:rsidR="00E9700C" w:rsidRPr="00696589" w:rsidRDefault="00E9700C" w:rsidP="00487AA6">
            <w:pPr>
              <w:pStyle w:val="rowtabella0"/>
              <w:jc w:val="center"/>
              <w:rPr>
                <w:color w:val="002060"/>
              </w:rPr>
            </w:pPr>
            <w:r w:rsidRPr="0069658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CBAC8" w14:textId="77777777" w:rsidR="00E9700C" w:rsidRPr="00696589" w:rsidRDefault="00E9700C" w:rsidP="00487AA6">
            <w:pPr>
              <w:pStyle w:val="rowtabella0"/>
              <w:jc w:val="center"/>
              <w:rPr>
                <w:color w:val="002060"/>
              </w:rPr>
            </w:pPr>
            <w:r w:rsidRPr="00696589">
              <w:rPr>
                <w:color w:val="002060"/>
              </w:rPr>
              <w:t>0</w:t>
            </w:r>
          </w:p>
        </w:tc>
      </w:tr>
      <w:tr w:rsidR="00E9700C" w:rsidRPr="00696589" w14:paraId="05D024F3"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EEF08A" w14:textId="77777777" w:rsidR="00E9700C" w:rsidRPr="00696589" w:rsidRDefault="00E9700C" w:rsidP="00487AA6">
            <w:pPr>
              <w:pStyle w:val="rowtabella0"/>
              <w:rPr>
                <w:color w:val="002060"/>
              </w:rPr>
            </w:pPr>
            <w:r w:rsidRPr="00696589">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EDF02" w14:textId="77777777" w:rsidR="00E9700C" w:rsidRPr="00696589" w:rsidRDefault="00E9700C" w:rsidP="00487AA6">
            <w:pPr>
              <w:pStyle w:val="rowtabella0"/>
              <w:jc w:val="center"/>
              <w:rPr>
                <w:color w:val="002060"/>
              </w:rPr>
            </w:pPr>
            <w:r w:rsidRPr="0069658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E39C0" w14:textId="77777777" w:rsidR="00E9700C" w:rsidRPr="00696589" w:rsidRDefault="00E9700C" w:rsidP="00487AA6">
            <w:pPr>
              <w:pStyle w:val="rowtabella0"/>
              <w:jc w:val="center"/>
              <w:rPr>
                <w:color w:val="002060"/>
              </w:rPr>
            </w:pPr>
            <w:r w:rsidRPr="00696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A5569" w14:textId="77777777" w:rsidR="00E9700C" w:rsidRPr="00696589" w:rsidRDefault="00E9700C" w:rsidP="00487AA6">
            <w:pPr>
              <w:pStyle w:val="rowtabella0"/>
              <w:jc w:val="center"/>
              <w:rPr>
                <w:color w:val="002060"/>
              </w:rPr>
            </w:pPr>
            <w:r w:rsidRPr="006965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B951A"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3FF3C"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34CC8" w14:textId="77777777" w:rsidR="00E9700C" w:rsidRPr="00696589" w:rsidRDefault="00E9700C" w:rsidP="00487AA6">
            <w:pPr>
              <w:pStyle w:val="rowtabella0"/>
              <w:jc w:val="center"/>
              <w:rPr>
                <w:color w:val="002060"/>
              </w:rPr>
            </w:pPr>
            <w:r w:rsidRPr="00696589">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56009" w14:textId="77777777" w:rsidR="00E9700C" w:rsidRPr="00696589" w:rsidRDefault="00E9700C" w:rsidP="00487AA6">
            <w:pPr>
              <w:pStyle w:val="rowtabella0"/>
              <w:jc w:val="center"/>
              <w:rPr>
                <w:color w:val="002060"/>
              </w:rPr>
            </w:pPr>
            <w:r w:rsidRPr="0069658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208C4" w14:textId="77777777" w:rsidR="00E9700C" w:rsidRPr="00696589" w:rsidRDefault="00E9700C" w:rsidP="00487AA6">
            <w:pPr>
              <w:pStyle w:val="rowtabella0"/>
              <w:jc w:val="center"/>
              <w:rPr>
                <w:color w:val="002060"/>
              </w:rPr>
            </w:pPr>
            <w:r w:rsidRPr="0069658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73CB2" w14:textId="77777777" w:rsidR="00E9700C" w:rsidRPr="00696589" w:rsidRDefault="00E9700C" w:rsidP="00487AA6">
            <w:pPr>
              <w:pStyle w:val="rowtabella0"/>
              <w:jc w:val="center"/>
              <w:rPr>
                <w:color w:val="002060"/>
              </w:rPr>
            </w:pPr>
            <w:r w:rsidRPr="00696589">
              <w:rPr>
                <w:color w:val="002060"/>
              </w:rPr>
              <w:t>0</w:t>
            </w:r>
          </w:p>
        </w:tc>
      </w:tr>
      <w:tr w:rsidR="00E9700C" w:rsidRPr="00696589" w14:paraId="781BE23F"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263F2B" w14:textId="77777777" w:rsidR="00E9700C" w:rsidRPr="00696589" w:rsidRDefault="00E9700C" w:rsidP="00487AA6">
            <w:pPr>
              <w:pStyle w:val="rowtabella0"/>
              <w:rPr>
                <w:color w:val="002060"/>
                <w:lang w:val="es-ES"/>
              </w:rPr>
            </w:pPr>
            <w:r w:rsidRPr="00696589">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213A2" w14:textId="77777777" w:rsidR="00E9700C" w:rsidRPr="00696589" w:rsidRDefault="00E9700C" w:rsidP="00487AA6">
            <w:pPr>
              <w:pStyle w:val="rowtabella0"/>
              <w:jc w:val="center"/>
              <w:rPr>
                <w:color w:val="002060"/>
              </w:rPr>
            </w:pPr>
            <w:r w:rsidRPr="0069658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824D6" w14:textId="77777777" w:rsidR="00E9700C" w:rsidRPr="00696589" w:rsidRDefault="00E9700C" w:rsidP="00487AA6">
            <w:pPr>
              <w:pStyle w:val="rowtabella0"/>
              <w:jc w:val="center"/>
              <w:rPr>
                <w:color w:val="002060"/>
              </w:rPr>
            </w:pPr>
            <w:r w:rsidRPr="00696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A10AB" w14:textId="77777777" w:rsidR="00E9700C" w:rsidRPr="00696589" w:rsidRDefault="00E9700C" w:rsidP="00487AA6">
            <w:pPr>
              <w:pStyle w:val="rowtabella0"/>
              <w:jc w:val="center"/>
              <w:rPr>
                <w:color w:val="002060"/>
              </w:rPr>
            </w:pPr>
            <w:r w:rsidRPr="00696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E2B64"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368CE"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879A2" w14:textId="77777777" w:rsidR="00E9700C" w:rsidRPr="00696589" w:rsidRDefault="00E9700C" w:rsidP="00487AA6">
            <w:pPr>
              <w:pStyle w:val="rowtabella0"/>
              <w:jc w:val="center"/>
              <w:rPr>
                <w:color w:val="002060"/>
              </w:rPr>
            </w:pPr>
            <w:r w:rsidRPr="0069658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F0AAD" w14:textId="77777777" w:rsidR="00E9700C" w:rsidRPr="00696589" w:rsidRDefault="00E9700C" w:rsidP="00487AA6">
            <w:pPr>
              <w:pStyle w:val="rowtabella0"/>
              <w:jc w:val="center"/>
              <w:rPr>
                <w:color w:val="002060"/>
              </w:rPr>
            </w:pPr>
            <w:r w:rsidRPr="0069658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96BFC" w14:textId="77777777" w:rsidR="00E9700C" w:rsidRPr="00696589" w:rsidRDefault="00E9700C" w:rsidP="00487AA6">
            <w:pPr>
              <w:pStyle w:val="rowtabella0"/>
              <w:jc w:val="center"/>
              <w:rPr>
                <w:color w:val="002060"/>
              </w:rPr>
            </w:pPr>
            <w:r w:rsidRPr="00696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073EB" w14:textId="77777777" w:rsidR="00E9700C" w:rsidRPr="00696589" w:rsidRDefault="00E9700C" w:rsidP="00487AA6">
            <w:pPr>
              <w:pStyle w:val="rowtabella0"/>
              <w:jc w:val="center"/>
              <w:rPr>
                <w:color w:val="002060"/>
              </w:rPr>
            </w:pPr>
            <w:r w:rsidRPr="00696589">
              <w:rPr>
                <w:color w:val="002060"/>
              </w:rPr>
              <w:t>0</w:t>
            </w:r>
          </w:p>
        </w:tc>
      </w:tr>
      <w:tr w:rsidR="00E9700C" w:rsidRPr="00696589" w14:paraId="248FC5AC"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C38FF5" w14:textId="77777777" w:rsidR="00E9700C" w:rsidRPr="00696589" w:rsidRDefault="00E9700C" w:rsidP="00487AA6">
            <w:pPr>
              <w:pStyle w:val="rowtabella0"/>
              <w:rPr>
                <w:color w:val="002060"/>
              </w:rPr>
            </w:pPr>
            <w:r w:rsidRPr="00696589">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69A9F" w14:textId="77777777" w:rsidR="00E9700C" w:rsidRPr="00696589" w:rsidRDefault="00E9700C" w:rsidP="00487AA6">
            <w:pPr>
              <w:pStyle w:val="rowtabella0"/>
              <w:jc w:val="center"/>
              <w:rPr>
                <w:color w:val="002060"/>
              </w:rPr>
            </w:pPr>
            <w:r w:rsidRPr="0069658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69FD3" w14:textId="77777777" w:rsidR="00E9700C" w:rsidRPr="00696589" w:rsidRDefault="00E9700C" w:rsidP="00487AA6">
            <w:pPr>
              <w:pStyle w:val="rowtabella0"/>
              <w:jc w:val="center"/>
              <w:rPr>
                <w:color w:val="002060"/>
              </w:rPr>
            </w:pPr>
            <w:r w:rsidRPr="00696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E483C" w14:textId="77777777" w:rsidR="00E9700C" w:rsidRPr="00696589" w:rsidRDefault="00E9700C" w:rsidP="00487AA6">
            <w:pPr>
              <w:pStyle w:val="rowtabella0"/>
              <w:jc w:val="center"/>
              <w:rPr>
                <w:color w:val="002060"/>
              </w:rPr>
            </w:pPr>
            <w:r w:rsidRPr="00696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5CC77"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19A37"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61788" w14:textId="77777777" w:rsidR="00E9700C" w:rsidRPr="00696589" w:rsidRDefault="00E9700C" w:rsidP="00487AA6">
            <w:pPr>
              <w:pStyle w:val="rowtabella0"/>
              <w:jc w:val="center"/>
              <w:rPr>
                <w:color w:val="002060"/>
              </w:rPr>
            </w:pPr>
            <w:r w:rsidRPr="00696589">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1974B" w14:textId="77777777" w:rsidR="00E9700C" w:rsidRPr="00696589" w:rsidRDefault="00E9700C" w:rsidP="00487AA6">
            <w:pPr>
              <w:pStyle w:val="rowtabella0"/>
              <w:jc w:val="center"/>
              <w:rPr>
                <w:color w:val="002060"/>
              </w:rPr>
            </w:pPr>
            <w:r w:rsidRPr="00696589">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5FEC0" w14:textId="77777777" w:rsidR="00E9700C" w:rsidRPr="00696589" w:rsidRDefault="00E9700C" w:rsidP="00487AA6">
            <w:pPr>
              <w:pStyle w:val="rowtabella0"/>
              <w:jc w:val="center"/>
              <w:rPr>
                <w:color w:val="002060"/>
              </w:rPr>
            </w:pPr>
            <w:r w:rsidRPr="0069658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AD1D0" w14:textId="77777777" w:rsidR="00E9700C" w:rsidRPr="00696589" w:rsidRDefault="00E9700C" w:rsidP="00487AA6">
            <w:pPr>
              <w:pStyle w:val="rowtabella0"/>
              <w:jc w:val="center"/>
              <w:rPr>
                <w:color w:val="002060"/>
              </w:rPr>
            </w:pPr>
            <w:r w:rsidRPr="00696589">
              <w:rPr>
                <w:color w:val="002060"/>
              </w:rPr>
              <w:t>0</w:t>
            </w:r>
          </w:p>
        </w:tc>
      </w:tr>
      <w:tr w:rsidR="00E9700C" w:rsidRPr="00696589" w14:paraId="00755DE1"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9F184C" w14:textId="77777777" w:rsidR="00E9700C" w:rsidRPr="00696589" w:rsidRDefault="00E9700C" w:rsidP="00487AA6">
            <w:pPr>
              <w:pStyle w:val="rowtabella0"/>
              <w:rPr>
                <w:color w:val="002060"/>
              </w:rPr>
            </w:pPr>
            <w:r w:rsidRPr="00696589">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3FA06" w14:textId="77777777" w:rsidR="00E9700C" w:rsidRPr="00696589" w:rsidRDefault="00E9700C" w:rsidP="00487AA6">
            <w:pPr>
              <w:pStyle w:val="rowtabella0"/>
              <w:jc w:val="center"/>
              <w:rPr>
                <w:color w:val="002060"/>
              </w:rPr>
            </w:pPr>
            <w:r w:rsidRPr="0069658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B668F" w14:textId="77777777" w:rsidR="00E9700C" w:rsidRPr="00696589" w:rsidRDefault="00E9700C" w:rsidP="00487AA6">
            <w:pPr>
              <w:pStyle w:val="rowtabella0"/>
              <w:jc w:val="center"/>
              <w:rPr>
                <w:color w:val="002060"/>
              </w:rPr>
            </w:pPr>
            <w:r w:rsidRPr="00696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A6680" w14:textId="77777777" w:rsidR="00E9700C" w:rsidRPr="00696589" w:rsidRDefault="00E9700C" w:rsidP="00487AA6">
            <w:pPr>
              <w:pStyle w:val="rowtabella0"/>
              <w:jc w:val="center"/>
              <w:rPr>
                <w:color w:val="002060"/>
              </w:rPr>
            </w:pPr>
            <w:r w:rsidRPr="00696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AFB5C"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A07D6"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B69B1" w14:textId="77777777" w:rsidR="00E9700C" w:rsidRPr="00696589" w:rsidRDefault="00E9700C" w:rsidP="00487AA6">
            <w:pPr>
              <w:pStyle w:val="rowtabella0"/>
              <w:jc w:val="center"/>
              <w:rPr>
                <w:color w:val="002060"/>
              </w:rPr>
            </w:pPr>
            <w:r w:rsidRPr="00696589">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29A0B" w14:textId="77777777" w:rsidR="00E9700C" w:rsidRPr="00696589" w:rsidRDefault="00E9700C" w:rsidP="00487AA6">
            <w:pPr>
              <w:pStyle w:val="rowtabella0"/>
              <w:jc w:val="center"/>
              <w:rPr>
                <w:color w:val="002060"/>
              </w:rPr>
            </w:pPr>
            <w:r w:rsidRPr="0069658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C83AA"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411A3" w14:textId="77777777" w:rsidR="00E9700C" w:rsidRPr="00696589" w:rsidRDefault="00E9700C" w:rsidP="00487AA6">
            <w:pPr>
              <w:pStyle w:val="rowtabella0"/>
              <w:jc w:val="center"/>
              <w:rPr>
                <w:color w:val="002060"/>
              </w:rPr>
            </w:pPr>
            <w:r w:rsidRPr="00696589">
              <w:rPr>
                <w:color w:val="002060"/>
              </w:rPr>
              <w:t>0</w:t>
            </w:r>
          </w:p>
        </w:tc>
      </w:tr>
      <w:tr w:rsidR="00E9700C" w:rsidRPr="00696589" w14:paraId="54EEF3F3"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9F350A" w14:textId="77777777" w:rsidR="00E9700C" w:rsidRPr="00696589" w:rsidRDefault="00E9700C" w:rsidP="00487AA6">
            <w:pPr>
              <w:pStyle w:val="rowtabella0"/>
              <w:rPr>
                <w:color w:val="002060"/>
              </w:rPr>
            </w:pPr>
            <w:r w:rsidRPr="00696589">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2923B" w14:textId="77777777" w:rsidR="00E9700C" w:rsidRPr="00696589" w:rsidRDefault="00E9700C" w:rsidP="00487AA6">
            <w:pPr>
              <w:pStyle w:val="rowtabella0"/>
              <w:jc w:val="center"/>
              <w:rPr>
                <w:color w:val="002060"/>
              </w:rPr>
            </w:pPr>
            <w:r w:rsidRPr="0069658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0BF5C" w14:textId="77777777" w:rsidR="00E9700C" w:rsidRPr="00696589" w:rsidRDefault="00E9700C" w:rsidP="00487AA6">
            <w:pPr>
              <w:pStyle w:val="rowtabella0"/>
              <w:jc w:val="center"/>
              <w:rPr>
                <w:color w:val="002060"/>
              </w:rPr>
            </w:pPr>
            <w:r w:rsidRPr="00696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9E703" w14:textId="77777777" w:rsidR="00E9700C" w:rsidRPr="00696589" w:rsidRDefault="00E9700C" w:rsidP="00487AA6">
            <w:pPr>
              <w:pStyle w:val="rowtabella0"/>
              <w:jc w:val="center"/>
              <w:rPr>
                <w:color w:val="002060"/>
              </w:rPr>
            </w:pPr>
            <w:r w:rsidRPr="00696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05FF0"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D7226" w14:textId="77777777" w:rsidR="00E9700C" w:rsidRPr="00696589" w:rsidRDefault="00E9700C" w:rsidP="00487AA6">
            <w:pPr>
              <w:pStyle w:val="rowtabella0"/>
              <w:jc w:val="center"/>
              <w:rPr>
                <w:color w:val="002060"/>
              </w:rPr>
            </w:pPr>
            <w:r w:rsidRPr="00696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0EE3A" w14:textId="77777777" w:rsidR="00E9700C" w:rsidRPr="00696589" w:rsidRDefault="00E9700C" w:rsidP="00487AA6">
            <w:pPr>
              <w:pStyle w:val="rowtabella0"/>
              <w:jc w:val="center"/>
              <w:rPr>
                <w:color w:val="002060"/>
              </w:rPr>
            </w:pPr>
            <w:r w:rsidRPr="00696589">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FF96C" w14:textId="77777777" w:rsidR="00E9700C" w:rsidRPr="00696589" w:rsidRDefault="00E9700C" w:rsidP="00487AA6">
            <w:pPr>
              <w:pStyle w:val="rowtabella0"/>
              <w:jc w:val="center"/>
              <w:rPr>
                <w:color w:val="002060"/>
              </w:rPr>
            </w:pPr>
            <w:r w:rsidRPr="00696589">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0493F" w14:textId="77777777" w:rsidR="00E9700C" w:rsidRPr="00696589" w:rsidRDefault="00E9700C" w:rsidP="00487AA6">
            <w:pPr>
              <w:pStyle w:val="rowtabella0"/>
              <w:jc w:val="center"/>
              <w:rPr>
                <w:color w:val="002060"/>
              </w:rPr>
            </w:pPr>
            <w:r w:rsidRPr="00696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6EBC0" w14:textId="77777777" w:rsidR="00E9700C" w:rsidRPr="00696589" w:rsidRDefault="00E9700C" w:rsidP="00487AA6">
            <w:pPr>
              <w:pStyle w:val="rowtabella0"/>
              <w:jc w:val="center"/>
              <w:rPr>
                <w:color w:val="002060"/>
              </w:rPr>
            </w:pPr>
            <w:r w:rsidRPr="00696589">
              <w:rPr>
                <w:color w:val="002060"/>
              </w:rPr>
              <w:t>0</w:t>
            </w:r>
          </w:p>
        </w:tc>
      </w:tr>
      <w:tr w:rsidR="00E9700C" w:rsidRPr="00696589" w14:paraId="49086904"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118AE4" w14:textId="77777777" w:rsidR="00E9700C" w:rsidRPr="00696589" w:rsidRDefault="00E9700C" w:rsidP="00487AA6">
            <w:pPr>
              <w:pStyle w:val="rowtabella0"/>
              <w:rPr>
                <w:color w:val="002060"/>
              </w:rPr>
            </w:pPr>
            <w:r w:rsidRPr="00696589">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A2FF6" w14:textId="77777777" w:rsidR="00E9700C" w:rsidRPr="00696589" w:rsidRDefault="00E9700C" w:rsidP="00487AA6">
            <w:pPr>
              <w:pStyle w:val="rowtabella0"/>
              <w:jc w:val="center"/>
              <w:rPr>
                <w:color w:val="002060"/>
              </w:rPr>
            </w:pPr>
            <w:r w:rsidRPr="0069658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EAFD5" w14:textId="77777777" w:rsidR="00E9700C" w:rsidRPr="00696589" w:rsidRDefault="00E9700C" w:rsidP="00487AA6">
            <w:pPr>
              <w:pStyle w:val="rowtabella0"/>
              <w:jc w:val="center"/>
              <w:rPr>
                <w:color w:val="002060"/>
              </w:rPr>
            </w:pPr>
            <w:r w:rsidRPr="00696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C5273" w14:textId="77777777" w:rsidR="00E9700C" w:rsidRPr="00696589" w:rsidRDefault="00E9700C" w:rsidP="00487AA6">
            <w:pPr>
              <w:pStyle w:val="rowtabella0"/>
              <w:jc w:val="center"/>
              <w:rPr>
                <w:color w:val="002060"/>
              </w:rPr>
            </w:pPr>
            <w:r w:rsidRPr="00696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3D7FA"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14F42"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A9514" w14:textId="77777777" w:rsidR="00E9700C" w:rsidRPr="00696589" w:rsidRDefault="00E9700C" w:rsidP="00487AA6">
            <w:pPr>
              <w:pStyle w:val="rowtabella0"/>
              <w:jc w:val="center"/>
              <w:rPr>
                <w:color w:val="002060"/>
              </w:rPr>
            </w:pPr>
            <w:r w:rsidRPr="00696589">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61515" w14:textId="77777777" w:rsidR="00E9700C" w:rsidRPr="00696589" w:rsidRDefault="00E9700C" w:rsidP="00487AA6">
            <w:pPr>
              <w:pStyle w:val="rowtabella0"/>
              <w:jc w:val="center"/>
              <w:rPr>
                <w:color w:val="002060"/>
              </w:rPr>
            </w:pPr>
            <w:r w:rsidRPr="00696589">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38100" w14:textId="77777777" w:rsidR="00E9700C" w:rsidRPr="00696589" w:rsidRDefault="00E9700C" w:rsidP="00487AA6">
            <w:pPr>
              <w:pStyle w:val="rowtabella0"/>
              <w:jc w:val="center"/>
              <w:rPr>
                <w:color w:val="002060"/>
              </w:rPr>
            </w:pPr>
            <w:r w:rsidRPr="00696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8A396" w14:textId="77777777" w:rsidR="00E9700C" w:rsidRPr="00696589" w:rsidRDefault="00E9700C" w:rsidP="00487AA6">
            <w:pPr>
              <w:pStyle w:val="rowtabella0"/>
              <w:jc w:val="center"/>
              <w:rPr>
                <w:color w:val="002060"/>
              </w:rPr>
            </w:pPr>
            <w:r w:rsidRPr="00696589">
              <w:rPr>
                <w:color w:val="002060"/>
              </w:rPr>
              <w:t>0</w:t>
            </w:r>
          </w:p>
        </w:tc>
      </w:tr>
      <w:tr w:rsidR="00E9700C" w:rsidRPr="00696589" w14:paraId="36912894"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B188C8" w14:textId="77777777" w:rsidR="00E9700C" w:rsidRPr="00696589" w:rsidRDefault="00E9700C" w:rsidP="00487AA6">
            <w:pPr>
              <w:pStyle w:val="rowtabella0"/>
              <w:rPr>
                <w:color w:val="002060"/>
              </w:rPr>
            </w:pPr>
            <w:r w:rsidRPr="00696589">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941B0" w14:textId="77777777" w:rsidR="00E9700C" w:rsidRPr="00696589" w:rsidRDefault="00E9700C" w:rsidP="00487AA6">
            <w:pPr>
              <w:pStyle w:val="rowtabella0"/>
              <w:jc w:val="center"/>
              <w:rPr>
                <w:color w:val="002060"/>
              </w:rPr>
            </w:pPr>
            <w:r w:rsidRPr="0069658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9DF64" w14:textId="77777777" w:rsidR="00E9700C" w:rsidRPr="00696589" w:rsidRDefault="00E9700C" w:rsidP="00487AA6">
            <w:pPr>
              <w:pStyle w:val="rowtabella0"/>
              <w:jc w:val="center"/>
              <w:rPr>
                <w:color w:val="002060"/>
              </w:rPr>
            </w:pPr>
            <w:r w:rsidRPr="00696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BF317" w14:textId="77777777" w:rsidR="00E9700C" w:rsidRPr="00696589" w:rsidRDefault="00E9700C" w:rsidP="00487AA6">
            <w:pPr>
              <w:pStyle w:val="rowtabella0"/>
              <w:jc w:val="center"/>
              <w:rPr>
                <w:color w:val="002060"/>
              </w:rPr>
            </w:pPr>
            <w:r w:rsidRPr="00696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9AB8D"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6ECCE"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77799" w14:textId="77777777" w:rsidR="00E9700C" w:rsidRPr="00696589" w:rsidRDefault="00E9700C" w:rsidP="00487AA6">
            <w:pPr>
              <w:pStyle w:val="rowtabella0"/>
              <w:jc w:val="center"/>
              <w:rPr>
                <w:color w:val="002060"/>
              </w:rPr>
            </w:pPr>
            <w:r w:rsidRPr="00696589">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4147B" w14:textId="77777777" w:rsidR="00E9700C" w:rsidRPr="00696589" w:rsidRDefault="00E9700C" w:rsidP="00487AA6">
            <w:pPr>
              <w:pStyle w:val="rowtabella0"/>
              <w:jc w:val="center"/>
              <w:rPr>
                <w:color w:val="002060"/>
              </w:rPr>
            </w:pPr>
            <w:r w:rsidRPr="00696589">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27BBD"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1DF53" w14:textId="77777777" w:rsidR="00E9700C" w:rsidRPr="00696589" w:rsidRDefault="00E9700C" w:rsidP="00487AA6">
            <w:pPr>
              <w:pStyle w:val="rowtabella0"/>
              <w:jc w:val="center"/>
              <w:rPr>
                <w:color w:val="002060"/>
              </w:rPr>
            </w:pPr>
            <w:r w:rsidRPr="00696589">
              <w:rPr>
                <w:color w:val="002060"/>
              </w:rPr>
              <w:t>0</w:t>
            </w:r>
          </w:p>
        </w:tc>
      </w:tr>
      <w:tr w:rsidR="00E9700C" w:rsidRPr="00696589" w14:paraId="21458113"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CE7CCB" w14:textId="77777777" w:rsidR="00E9700C" w:rsidRPr="00696589" w:rsidRDefault="00E9700C" w:rsidP="00487AA6">
            <w:pPr>
              <w:pStyle w:val="rowtabella0"/>
              <w:rPr>
                <w:color w:val="002060"/>
              </w:rPr>
            </w:pPr>
            <w:r w:rsidRPr="00696589">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67F72" w14:textId="77777777" w:rsidR="00E9700C" w:rsidRPr="00696589" w:rsidRDefault="00E9700C" w:rsidP="00487AA6">
            <w:pPr>
              <w:pStyle w:val="rowtabella0"/>
              <w:jc w:val="center"/>
              <w:rPr>
                <w:color w:val="002060"/>
              </w:rPr>
            </w:pPr>
            <w:r w:rsidRPr="0069658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3EA18" w14:textId="77777777" w:rsidR="00E9700C" w:rsidRPr="00696589" w:rsidRDefault="00E9700C" w:rsidP="00487AA6">
            <w:pPr>
              <w:pStyle w:val="rowtabella0"/>
              <w:jc w:val="center"/>
              <w:rPr>
                <w:color w:val="002060"/>
              </w:rPr>
            </w:pPr>
            <w:r w:rsidRPr="00696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85E9A" w14:textId="77777777" w:rsidR="00E9700C" w:rsidRPr="00696589" w:rsidRDefault="00E9700C" w:rsidP="00487AA6">
            <w:pPr>
              <w:pStyle w:val="rowtabella0"/>
              <w:jc w:val="center"/>
              <w:rPr>
                <w:color w:val="002060"/>
              </w:rPr>
            </w:pPr>
            <w:r w:rsidRPr="00696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23502"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88071" w14:textId="77777777" w:rsidR="00E9700C" w:rsidRPr="00696589" w:rsidRDefault="00E9700C" w:rsidP="00487AA6">
            <w:pPr>
              <w:pStyle w:val="rowtabella0"/>
              <w:jc w:val="center"/>
              <w:rPr>
                <w:color w:val="002060"/>
              </w:rPr>
            </w:pPr>
            <w:r w:rsidRPr="00696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44C69" w14:textId="77777777" w:rsidR="00E9700C" w:rsidRPr="00696589" w:rsidRDefault="00E9700C" w:rsidP="00487AA6">
            <w:pPr>
              <w:pStyle w:val="rowtabella0"/>
              <w:jc w:val="center"/>
              <w:rPr>
                <w:color w:val="002060"/>
              </w:rPr>
            </w:pPr>
            <w:r w:rsidRPr="00696589">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43E6C" w14:textId="77777777" w:rsidR="00E9700C" w:rsidRPr="00696589" w:rsidRDefault="00E9700C" w:rsidP="00487AA6">
            <w:pPr>
              <w:pStyle w:val="rowtabella0"/>
              <w:jc w:val="center"/>
              <w:rPr>
                <w:color w:val="002060"/>
              </w:rPr>
            </w:pPr>
            <w:r w:rsidRPr="00696589">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B8CD3" w14:textId="77777777" w:rsidR="00E9700C" w:rsidRPr="00696589" w:rsidRDefault="00E9700C" w:rsidP="00487AA6">
            <w:pPr>
              <w:pStyle w:val="rowtabella0"/>
              <w:jc w:val="center"/>
              <w:rPr>
                <w:color w:val="002060"/>
              </w:rPr>
            </w:pPr>
            <w:r w:rsidRPr="00696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66174" w14:textId="77777777" w:rsidR="00E9700C" w:rsidRPr="00696589" w:rsidRDefault="00E9700C" w:rsidP="00487AA6">
            <w:pPr>
              <w:pStyle w:val="rowtabella0"/>
              <w:jc w:val="center"/>
              <w:rPr>
                <w:color w:val="002060"/>
              </w:rPr>
            </w:pPr>
            <w:r w:rsidRPr="00696589">
              <w:rPr>
                <w:color w:val="002060"/>
              </w:rPr>
              <w:t>0</w:t>
            </w:r>
          </w:p>
        </w:tc>
      </w:tr>
      <w:tr w:rsidR="00E9700C" w:rsidRPr="00696589" w14:paraId="3BCB9B36"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7578E4" w14:textId="77777777" w:rsidR="00E9700C" w:rsidRPr="00696589" w:rsidRDefault="00E9700C" w:rsidP="00487AA6">
            <w:pPr>
              <w:pStyle w:val="rowtabella0"/>
              <w:rPr>
                <w:color w:val="002060"/>
              </w:rPr>
            </w:pPr>
            <w:r w:rsidRPr="00696589">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B8523" w14:textId="77777777" w:rsidR="00E9700C" w:rsidRPr="00696589" w:rsidRDefault="00E9700C" w:rsidP="00487AA6">
            <w:pPr>
              <w:pStyle w:val="rowtabella0"/>
              <w:jc w:val="center"/>
              <w:rPr>
                <w:color w:val="002060"/>
              </w:rPr>
            </w:pPr>
            <w:r w:rsidRPr="0069658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F8668" w14:textId="77777777" w:rsidR="00E9700C" w:rsidRPr="00696589" w:rsidRDefault="00E9700C" w:rsidP="00487AA6">
            <w:pPr>
              <w:pStyle w:val="rowtabella0"/>
              <w:jc w:val="center"/>
              <w:rPr>
                <w:color w:val="002060"/>
              </w:rPr>
            </w:pPr>
            <w:r w:rsidRPr="00696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4038C" w14:textId="77777777" w:rsidR="00E9700C" w:rsidRPr="00696589" w:rsidRDefault="00E9700C" w:rsidP="00487AA6">
            <w:pPr>
              <w:pStyle w:val="rowtabella0"/>
              <w:jc w:val="center"/>
              <w:rPr>
                <w:color w:val="002060"/>
              </w:rPr>
            </w:pPr>
            <w:r w:rsidRPr="00696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8DB71"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73FC3" w14:textId="77777777" w:rsidR="00E9700C" w:rsidRPr="00696589" w:rsidRDefault="00E9700C" w:rsidP="00487AA6">
            <w:pPr>
              <w:pStyle w:val="rowtabella0"/>
              <w:jc w:val="center"/>
              <w:rPr>
                <w:color w:val="002060"/>
              </w:rPr>
            </w:pPr>
            <w:r w:rsidRPr="00696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60124" w14:textId="77777777" w:rsidR="00E9700C" w:rsidRPr="00696589" w:rsidRDefault="00E9700C" w:rsidP="00487AA6">
            <w:pPr>
              <w:pStyle w:val="rowtabella0"/>
              <w:jc w:val="center"/>
              <w:rPr>
                <w:color w:val="002060"/>
              </w:rPr>
            </w:pPr>
            <w:r w:rsidRPr="00696589">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6B219" w14:textId="77777777" w:rsidR="00E9700C" w:rsidRPr="00696589" w:rsidRDefault="00E9700C" w:rsidP="00487AA6">
            <w:pPr>
              <w:pStyle w:val="rowtabella0"/>
              <w:jc w:val="center"/>
              <w:rPr>
                <w:color w:val="002060"/>
              </w:rPr>
            </w:pPr>
            <w:r w:rsidRPr="0069658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B31C3"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0E705" w14:textId="77777777" w:rsidR="00E9700C" w:rsidRPr="00696589" w:rsidRDefault="00E9700C" w:rsidP="00487AA6">
            <w:pPr>
              <w:pStyle w:val="rowtabella0"/>
              <w:jc w:val="center"/>
              <w:rPr>
                <w:color w:val="002060"/>
              </w:rPr>
            </w:pPr>
            <w:r w:rsidRPr="00696589">
              <w:rPr>
                <w:color w:val="002060"/>
              </w:rPr>
              <w:t>0</w:t>
            </w:r>
          </w:p>
        </w:tc>
      </w:tr>
      <w:tr w:rsidR="00E9700C" w:rsidRPr="00696589" w14:paraId="2ED6810E"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0E2BC8" w14:textId="77777777" w:rsidR="00E9700C" w:rsidRPr="00696589" w:rsidRDefault="00E9700C" w:rsidP="00487AA6">
            <w:pPr>
              <w:pStyle w:val="rowtabella0"/>
              <w:rPr>
                <w:color w:val="002060"/>
              </w:rPr>
            </w:pPr>
            <w:r w:rsidRPr="00696589">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23DDE" w14:textId="77777777" w:rsidR="00E9700C" w:rsidRPr="00696589" w:rsidRDefault="00E9700C" w:rsidP="00487AA6">
            <w:pPr>
              <w:pStyle w:val="rowtabella0"/>
              <w:jc w:val="center"/>
              <w:rPr>
                <w:color w:val="002060"/>
              </w:rPr>
            </w:pPr>
            <w:r w:rsidRPr="0069658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C5FEB" w14:textId="77777777" w:rsidR="00E9700C" w:rsidRPr="00696589" w:rsidRDefault="00E9700C" w:rsidP="00487AA6">
            <w:pPr>
              <w:pStyle w:val="rowtabella0"/>
              <w:jc w:val="center"/>
              <w:rPr>
                <w:color w:val="002060"/>
              </w:rPr>
            </w:pPr>
            <w:r w:rsidRPr="00696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86DFF"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0AF3F"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FD509" w14:textId="77777777" w:rsidR="00E9700C" w:rsidRPr="00696589" w:rsidRDefault="00E9700C" w:rsidP="00487AA6">
            <w:pPr>
              <w:pStyle w:val="rowtabella0"/>
              <w:jc w:val="center"/>
              <w:rPr>
                <w:color w:val="002060"/>
              </w:rPr>
            </w:pPr>
            <w:r w:rsidRPr="00696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C893F" w14:textId="77777777" w:rsidR="00E9700C" w:rsidRPr="00696589" w:rsidRDefault="00E9700C" w:rsidP="00487AA6">
            <w:pPr>
              <w:pStyle w:val="rowtabella0"/>
              <w:jc w:val="center"/>
              <w:rPr>
                <w:color w:val="002060"/>
              </w:rPr>
            </w:pPr>
            <w:r w:rsidRPr="00696589">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9FA98" w14:textId="77777777" w:rsidR="00E9700C" w:rsidRPr="00696589" w:rsidRDefault="00E9700C" w:rsidP="00487AA6">
            <w:pPr>
              <w:pStyle w:val="rowtabella0"/>
              <w:jc w:val="center"/>
              <w:rPr>
                <w:color w:val="002060"/>
              </w:rPr>
            </w:pPr>
            <w:r w:rsidRPr="00696589">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F88B6" w14:textId="77777777" w:rsidR="00E9700C" w:rsidRPr="00696589" w:rsidRDefault="00E9700C" w:rsidP="00487AA6">
            <w:pPr>
              <w:pStyle w:val="rowtabella0"/>
              <w:jc w:val="center"/>
              <w:rPr>
                <w:color w:val="002060"/>
              </w:rPr>
            </w:pPr>
            <w:r w:rsidRPr="00696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C92C0" w14:textId="77777777" w:rsidR="00E9700C" w:rsidRPr="00696589" w:rsidRDefault="00E9700C" w:rsidP="00487AA6">
            <w:pPr>
              <w:pStyle w:val="rowtabella0"/>
              <w:jc w:val="center"/>
              <w:rPr>
                <w:color w:val="002060"/>
              </w:rPr>
            </w:pPr>
            <w:r w:rsidRPr="00696589">
              <w:rPr>
                <w:color w:val="002060"/>
              </w:rPr>
              <w:t>0</w:t>
            </w:r>
          </w:p>
        </w:tc>
      </w:tr>
      <w:tr w:rsidR="00E9700C" w:rsidRPr="00696589" w14:paraId="0565AE05"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21BD7E" w14:textId="77777777" w:rsidR="00E9700C" w:rsidRPr="00696589" w:rsidRDefault="00E9700C" w:rsidP="00487AA6">
            <w:pPr>
              <w:pStyle w:val="rowtabella0"/>
              <w:rPr>
                <w:color w:val="002060"/>
              </w:rPr>
            </w:pPr>
            <w:r w:rsidRPr="00696589">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F76F9"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3ED05" w14:textId="77777777" w:rsidR="00E9700C" w:rsidRPr="00696589" w:rsidRDefault="00E9700C" w:rsidP="00487AA6">
            <w:pPr>
              <w:pStyle w:val="rowtabella0"/>
              <w:jc w:val="center"/>
              <w:rPr>
                <w:color w:val="002060"/>
              </w:rPr>
            </w:pPr>
            <w:r w:rsidRPr="00696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8CC5C"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49C57"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EBB46" w14:textId="77777777" w:rsidR="00E9700C" w:rsidRPr="00696589" w:rsidRDefault="00E9700C" w:rsidP="00487AA6">
            <w:pPr>
              <w:pStyle w:val="rowtabella0"/>
              <w:jc w:val="center"/>
              <w:rPr>
                <w:color w:val="002060"/>
              </w:rPr>
            </w:pPr>
            <w:r w:rsidRPr="00696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36E6F" w14:textId="77777777" w:rsidR="00E9700C" w:rsidRPr="00696589" w:rsidRDefault="00E9700C" w:rsidP="00487AA6">
            <w:pPr>
              <w:pStyle w:val="rowtabella0"/>
              <w:jc w:val="center"/>
              <w:rPr>
                <w:color w:val="002060"/>
              </w:rPr>
            </w:pPr>
            <w:r w:rsidRPr="0069658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0517F" w14:textId="77777777" w:rsidR="00E9700C" w:rsidRPr="00696589" w:rsidRDefault="00E9700C" w:rsidP="00487AA6">
            <w:pPr>
              <w:pStyle w:val="rowtabella0"/>
              <w:jc w:val="center"/>
              <w:rPr>
                <w:color w:val="002060"/>
              </w:rPr>
            </w:pPr>
            <w:r w:rsidRPr="00696589">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33F51" w14:textId="77777777" w:rsidR="00E9700C" w:rsidRPr="00696589" w:rsidRDefault="00E9700C" w:rsidP="00487AA6">
            <w:pPr>
              <w:pStyle w:val="rowtabella0"/>
              <w:jc w:val="center"/>
              <w:rPr>
                <w:color w:val="002060"/>
              </w:rPr>
            </w:pPr>
            <w:r w:rsidRPr="0069658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0D985" w14:textId="77777777" w:rsidR="00E9700C" w:rsidRPr="00696589" w:rsidRDefault="00E9700C" w:rsidP="00487AA6">
            <w:pPr>
              <w:pStyle w:val="rowtabella0"/>
              <w:jc w:val="center"/>
              <w:rPr>
                <w:color w:val="002060"/>
              </w:rPr>
            </w:pPr>
            <w:r w:rsidRPr="00696589">
              <w:rPr>
                <w:color w:val="002060"/>
              </w:rPr>
              <w:t>0</w:t>
            </w:r>
          </w:p>
        </w:tc>
      </w:tr>
      <w:tr w:rsidR="00E9700C" w:rsidRPr="00696589" w14:paraId="4FDB0AB8"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D19C1B" w14:textId="77777777" w:rsidR="00E9700C" w:rsidRPr="00696589" w:rsidRDefault="00E9700C" w:rsidP="00487AA6">
            <w:pPr>
              <w:pStyle w:val="rowtabella0"/>
              <w:rPr>
                <w:color w:val="002060"/>
                <w:lang w:val="es-ES"/>
              </w:rPr>
            </w:pPr>
            <w:r w:rsidRPr="00696589">
              <w:rPr>
                <w:color w:val="002060"/>
                <w:lang w:val="es-ES"/>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E8AAF" w14:textId="77777777" w:rsidR="00E9700C" w:rsidRPr="00696589" w:rsidRDefault="00E9700C" w:rsidP="00487AA6">
            <w:pPr>
              <w:pStyle w:val="rowtabella0"/>
              <w:jc w:val="center"/>
              <w:rPr>
                <w:color w:val="002060"/>
              </w:rPr>
            </w:pPr>
            <w:r w:rsidRPr="00696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B0B02" w14:textId="77777777" w:rsidR="00E9700C" w:rsidRPr="00696589" w:rsidRDefault="00E9700C" w:rsidP="00487AA6">
            <w:pPr>
              <w:pStyle w:val="rowtabella0"/>
              <w:jc w:val="center"/>
              <w:rPr>
                <w:color w:val="002060"/>
              </w:rPr>
            </w:pPr>
            <w:r w:rsidRPr="00696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1FE61"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8A0FD"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4C3E7" w14:textId="77777777" w:rsidR="00E9700C" w:rsidRPr="00696589" w:rsidRDefault="00E9700C" w:rsidP="00487AA6">
            <w:pPr>
              <w:pStyle w:val="rowtabella0"/>
              <w:jc w:val="center"/>
              <w:rPr>
                <w:color w:val="002060"/>
              </w:rPr>
            </w:pPr>
            <w:r w:rsidRPr="00696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C6563" w14:textId="77777777" w:rsidR="00E9700C" w:rsidRPr="00696589" w:rsidRDefault="00E9700C" w:rsidP="00487AA6">
            <w:pPr>
              <w:pStyle w:val="rowtabella0"/>
              <w:jc w:val="center"/>
              <w:rPr>
                <w:color w:val="002060"/>
              </w:rPr>
            </w:pPr>
            <w:r w:rsidRPr="00696589">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A532A" w14:textId="77777777" w:rsidR="00E9700C" w:rsidRPr="00696589" w:rsidRDefault="00E9700C" w:rsidP="00487AA6">
            <w:pPr>
              <w:pStyle w:val="rowtabella0"/>
              <w:jc w:val="center"/>
              <w:rPr>
                <w:color w:val="002060"/>
              </w:rPr>
            </w:pPr>
            <w:r w:rsidRPr="00696589">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5680C" w14:textId="77777777" w:rsidR="00E9700C" w:rsidRPr="00696589" w:rsidRDefault="00E9700C" w:rsidP="00487AA6">
            <w:pPr>
              <w:pStyle w:val="rowtabella0"/>
              <w:jc w:val="center"/>
              <w:rPr>
                <w:color w:val="002060"/>
              </w:rPr>
            </w:pPr>
            <w:r w:rsidRPr="0069658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55C84" w14:textId="77777777" w:rsidR="00E9700C" w:rsidRPr="00696589" w:rsidRDefault="00E9700C" w:rsidP="00487AA6">
            <w:pPr>
              <w:pStyle w:val="rowtabella0"/>
              <w:jc w:val="center"/>
              <w:rPr>
                <w:color w:val="002060"/>
              </w:rPr>
            </w:pPr>
            <w:r w:rsidRPr="00696589">
              <w:rPr>
                <w:color w:val="002060"/>
              </w:rPr>
              <w:t>0</w:t>
            </w:r>
          </w:p>
        </w:tc>
      </w:tr>
      <w:tr w:rsidR="00E9700C" w:rsidRPr="00696589" w14:paraId="34F9CC8E" w14:textId="77777777" w:rsidTr="00487AA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371BB9" w14:textId="77777777" w:rsidR="00E9700C" w:rsidRPr="00696589" w:rsidRDefault="00E9700C" w:rsidP="00487AA6">
            <w:pPr>
              <w:pStyle w:val="rowtabella0"/>
              <w:rPr>
                <w:color w:val="002060"/>
              </w:rPr>
            </w:pPr>
            <w:r w:rsidRPr="00696589">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F4ABE"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34040" w14:textId="77777777" w:rsidR="00E9700C" w:rsidRPr="00696589" w:rsidRDefault="00E9700C" w:rsidP="00487AA6">
            <w:pPr>
              <w:pStyle w:val="rowtabella0"/>
              <w:jc w:val="center"/>
              <w:rPr>
                <w:color w:val="002060"/>
              </w:rPr>
            </w:pPr>
            <w:r w:rsidRPr="00696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4C04E"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216C5"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08ABD" w14:textId="77777777" w:rsidR="00E9700C" w:rsidRPr="00696589" w:rsidRDefault="00E9700C" w:rsidP="00487AA6">
            <w:pPr>
              <w:pStyle w:val="rowtabella0"/>
              <w:jc w:val="center"/>
              <w:rPr>
                <w:color w:val="002060"/>
              </w:rPr>
            </w:pPr>
            <w:r w:rsidRPr="006965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74236" w14:textId="77777777" w:rsidR="00E9700C" w:rsidRPr="00696589" w:rsidRDefault="00E9700C" w:rsidP="00487AA6">
            <w:pPr>
              <w:pStyle w:val="rowtabella0"/>
              <w:jc w:val="center"/>
              <w:rPr>
                <w:color w:val="002060"/>
              </w:rPr>
            </w:pPr>
            <w:r w:rsidRPr="0069658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3EB61" w14:textId="77777777" w:rsidR="00E9700C" w:rsidRPr="00696589" w:rsidRDefault="00E9700C" w:rsidP="00487AA6">
            <w:pPr>
              <w:pStyle w:val="rowtabella0"/>
              <w:jc w:val="center"/>
              <w:rPr>
                <w:color w:val="002060"/>
              </w:rPr>
            </w:pPr>
            <w:r w:rsidRPr="00696589">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9D94F" w14:textId="77777777" w:rsidR="00E9700C" w:rsidRPr="00696589" w:rsidRDefault="00E9700C" w:rsidP="00487AA6">
            <w:pPr>
              <w:pStyle w:val="rowtabella0"/>
              <w:jc w:val="center"/>
              <w:rPr>
                <w:color w:val="002060"/>
              </w:rPr>
            </w:pPr>
            <w:r w:rsidRPr="0069658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262ED" w14:textId="77777777" w:rsidR="00E9700C" w:rsidRPr="00696589" w:rsidRDefault="00E9700C" w:rsidP="00487AA6">
            <w:pPr>
              <w:pStyle w:val="rowtabella0"/>
              <w:jc w:val="center"/>
              <w:rPr>
                <w:color w:val="002060"/>
              </w:rPr>
            </w:pPr>
            <w:r w:rsidRPr="00696589">
              <w:rPr>
                <w:color w:val="002060"/>
              </w:rPr>
              <w:t>0</w:t>
            </w:r>
          </w:p>
        </w:tc>
      </w:tr>
    </w:tbl>
    <w:p w14:paraId="6E292EBD" w14:textId="77777777" w:rsidR="00E9700C" w:rsidRPr="00696589" w:rsidRDefault="00E9700C" w:rsidP="00E9700C">
      <w:pPr>
        <w:pStyle w:val="breakline"/>
        <w:rPr>
          <w:rFonts w:eastAsiaTheme="minorEastAsia"/>
          <w:color w:val="002060"/>
        </w:rPr>
      </w:pPr>
    </w:p>
    <w:p w14:paraId="3CF2E99E" w14:textId="77777777" w:rsidR="00E9700C" w:rsidRPr="00696589" w:rsidRDefault="00E9700C" w:rsidP="00E9700C">
      <w:pPr>
        <w:pStyle w:val="titoloprinc0"/>
        <w:rPr>
          <w:color w:val="002060"/>
        </w:rPr>
      </w:pPr>
      <w:r w:rsidRPr="00696589">
        <w:rPr>
          <w:color w:val="002060"/>
        </w:rPr>
        <w:t>PROGRAMMA GARE</w:t>
      </w:r>
    </w:p>
    <w:p w14:paraId="4DF92E09" w14:textId="77777777" w:rsidR="00E9700C" w:rsidRDefault="00E9700C" w:rsidP="00E9700C">
      <w:pPr>
        <w:pStyle w:val="breakline"/>
        <w:rPr>
          <w:color w:val="002060"/>
        </w:rPr>
      </w:pPr>
    </w:p>
    <w:p w14:paraId="7384D2F4" w14:textId="77777777" w:rsidR="00AD5C09" w:rsidRPr="008C4765" w:rsidRDefault="00AD5C09" w:rsidP="00AD5C09">
      <w:pPr>
        <w:pStyle w:val="sottotitolocampionato10"/>
        <w:rPr>
          <w:color w:val="002060"/>
        </w:rPr>
      </w:pPr>
      <w:r w:rsidRPr="008C4765">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4"/>
        <w:gridCol w:w="385"/>
        <w:gridCol w:w="898"/>
        <w:gridCol w:w="1191"/>
        <w:gridCol w:w="1559"/>
        <w:gridCol w:w="1546"/>
      </w:tblGrid>
      <w:tr w:rsidR="00AD5C09" w:rsidRPr="008C4765" w14:paraId="2D461EF7" w14:textId="77777777" w:rsidTr="00487AA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DBD19" w14:textId="77777777" w:rsidR="00AD5C09" w:rsidRPr="008C4765" w:rsidRDefault="00AD5C09" w:rsidP="00487AA6">
            <w:pPr>
              <w:pStyle w:val="headertabella0"/>
              <w:rPr>
                <w:color w:val="002060"/>
              </w:rPr>
            </w:pPr>
            <w:r w:rsidRPr="008C476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C35A2" w14:textId="77777777" w:rsidR="00AD5C09" w:rsidRPr="008C4765" w:rsidRDefault="00AD5C09" w:rsidP="00487AA6">
            <w:pPr>
              <w:pStyle w:val="headertabella0"/>
              <w:rPr>
                <w:color w:val="002060"/>
              </w:rPr>
            </w:pPr>
            <w:r w:rsidRPr="008C476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2619E" w14:textId="77777777" w:rsidR="00AD5C09" w:rsidRPr="008C4765" w:rsidRDefault="00AD5C09" w:rsidP="00487AA6">
            <w:pPr>
              <w:pStyle w:val="headertabella0"/>
              <w:rPr>
                <w:color w:val="002060"/>
              </w:rPr>
            </w:pPr>
            <w:r w:rsidRPr="008C476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7B51A" w14:textId="77777777" w:rsidR="00AD5C09" w:rsidRPr="008C4765" w:rsidRDefault="00AD5C09" w:rsidP="00487AA6">
            <w:pPr>
              <w:pStyle w:val="headertabella0"/>
              <w:rPr>
                <w:color w:val="002060"/>
              </w:rPr>
            </w:pPr>
            <w:r w:rsidRPr="008C476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B83F6" w14:textId="77777777" w:rsidR="00AD5C09" w:rsidRPr="008C4765" w:rsidRDefault="00AD5C09" w:rsidP="00487AA6">
            <w:pPr>
              <w:pStyle w:val="headertabella0"/>
              <w:rPr>
                <w:color w:val="002060"/>
              </w:rPr>
            </w:pPr>
            <w:r w:rsidRPr="008C476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21BDB" w14:textId="77777777" w:rsidR="00AD5C09" w:rsidRPr="008C4765" w:rsidRDefault="00AD5C09" w:rsidP="00487AA6">
            <w:pPr>
              <w:pStyle w:val="headertabella0"/>
              <w:rPr>
                <w:color w:val="002060"/>
              </w:rPr>
            </w:pPr>
            <w:proofErr w:type="spellStart"/>
            <w:r w:rsidRPr="008C4765">
              <w:rPr>
                <w:color w:val="002060"/>
              </w:rPr>
              <w:t>Localita'</w:t>
            </w:r>
            <w:proofErr w:type="spellEnd"/>
            <w:r w:rsidRPr="008C476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36FD6" w14:textId="77777777" w:rsidR="00AD5C09" w:rsidRPr="008C4765" w:rsidRDefault="00AD5C09" w:rsidP="00487AA6">
            <w:pPr>
              <w:pStyle w:val="headertabella0"/>
              <w:rPr>
                <w:color w:val="002060"/>
              </w:rPr>
            </w:pPr>
            <w:r w:rsidRPr="008C4765">
              <w:rPr>
                <w:color w:val="002060"/>
              </w:rPr>
              <w:t>Indirizzo Impianto</w:t>
            </w:r>
          </w:p>
        </w:tc>
      </w:tr>
      <w:tr w:rsidR="00AD5C09" w:rsidRPr="008C4765" w14:paraId="1B88C4A7" w14:textId="77777777" w:rsidTr="00487AA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1EA260" w14:textId="77777777" w:rsidR="00AD5C09" w:rsidRPr="008C4765" w:rsidRDefault="00AD5C09" w:rsidP="00487AA6">
            <w:pPr>
              <w:pStyle w:val="rowtabella0"/>
              <w:rPr>
                <w:color w:val="002060"/>
              </w:rPr>
            </w:pPr>
            <w:r w:rsidRPr="008C4765">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482301" w14:textId="77777777" w:rsidR="00AD5C09" w:rsidRPr="008C4765" w:rsidRDefault="00AD5C09" w:rsidP="00487AA6">
            <w:pPr>
              <w:pStyle w:val="rowtabella0"/>
              <w:rPr>
                <w:color w:val="002060"/>
              </w:rPr>
            </w:pPr>
            <w:r w:rsidRPr="008C4765">
              <w:rPr>
                <w:color w:val="002060"/>
              </w:rPr>
              <w:t>PIANACCIO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73A705" w14:textId="77777777" w:rsidR="00AD5C09" w:rsidRPr="008C4765" w:rsidRDefault="00AD5C09" w:rsidP="00487AA6">
            <w:pPr>
              <w:pStyle w:val="rowtabella0"/>
              <w:jc w:val="center"/>
              <w:rPr>
                <w:color w:val="002060"/>
              </w:rPr>
            </w:pPr>
            <w:r w:rsidRPr="008C476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DB3380" w14:textId="77777777" w:rsidR="00AD5C09" w:rsidRPr="008C4765" w:rsidRDefault="00AD5C09" w:rsidP="00487AA6">
            <w:pPr>
              <w:pStyle w:val="rowtabella0"/>
              <w:rPr>
                <w:color w:val="002060"/>
              </w:rPr>
            </w:pPr>
            <w:r w:rsidRPr="008C4765">
              <w:rPr>
                <w:color w:val="002060"/>
              </w:rPr>
              <w:t>23/02/2024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537051" w14:textId="77777777" w:rsidR="00AD5C09" w:rsidRPr="008C4765" w:rsidRDefault="00AD5C09" w:rsidP="00487AA6">
            <w:pPr>
              <w:pStyle w:val="rowtabella0"/>
              <w:rPr>
                <w:color w:val="002060"/>
              </w:rPr>
            </w:pPr>
            <w:r w:rsidRPr="008C4765">
              <w:rPr>
                <w:color w:val="002060"/>
              </w:rPr>
              <w:t>5454 C.COPERTO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08C3D3" w14:textId="77777777" w:rsidR="00AD5C09" w:rsidRPr="008C4765" w:rsidRDefault="00AD5C09" w:rsidP="00487AA6">
            <w:pPr>
              <w:pStyle w:val="rowtabella0"/>
              <w:rPr>
                <w:color w:val="002060"/>
              </w:rPr>
            </w:pPr>
            <w:r w:rsidRPr="008C4765">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4D2B74" w14:textId="77777777" w:rsidR="00AD5C09" w:rsidRPr="008C4765" w:rsidRDefault="00AD5C09" w:rsidP="00487AA6">
            <w:pPr>
              <w:pStyle w:val="rowtabella0"/>
              <w:rPr>
                <w:color w:val="002060"/>
              </w:rPr>
            </w:pPr>
            <w:r w:rsidRPr="008C4765">
              <w:rPr>
                <w:color w:val="002060"/>
              </w:rPr>
              <w:t>VIA VILLA TOMBARI</w:t>
            </w:r>
          </w:p>
        </w:tc>
      </w:tr>
      <w:tr w:rsidR="00AD5C09" w:rsidRPr="008C4765" w14:paraId="61FFC486"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ED0764" w14:textId="77777777" w:rsidR="00AD5C09" w:rsidRPr="008C4765" w:rsidRDefault="00AD5C09" w:rsidP="00487AA6">
            <w:pPr>
              <w:pStyle w:val="rowtabella0"/>
              <w:rPr>
                <w:color w:val="002060"/>
              </w:rPr>
            </w:pPr>
            <w:r w:rsidRPr="008C4765">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418787" w14:textId="77777777" w:rsidR="00AD5C09" w:rsidRPr="008C4765" w:rsidRDefault="00AD5C09" w:rsidP="00487AA6">
            <w:pPr>
              <w:pStyle w:val="rowtabella0"/>
              <w:rPr>
                <w:color w:val="002060"/>
              </w:rPr>
            </w:pPr>
            <w:r w:rsidRPr="008C4765">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F93E14"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CF5EA7" w14:textId="77777777" w:rsidR="00AD5C09" w:rsidRPr="008C4765" w:rsidRDefault="00AD5C09" w:rsidP="00487AA6">
            <w:pPr>
              <w:pStyle w:val="rowtabella0"/>
              <w:rPr>
                <w:color w:val="002060"/>
              </w:rPr>
            </w:pPr>
            <w:r w:rsidRPr="008C4765">
              <w:rPr>
                <w:color w:val="002060"/>
              </w:rPr>
              <w:t>23/02/2024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6F2142" w14:textId="77777777" w:rsidR="00AD5C09" w:rsidRPr="008C4765" w:rsidRDefault="00AD5C09" w:rsidP="00487AA6">
            <w:pPr>
              <w:pStyle w:val="rowtabella0"/>
              <w:rPr>
                <w:color w:val="002060"/>
              </w:rPr>
            </w:pPr>
            <w:r w:rsidRPr="008C4765">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5BACBB" w14:textId="77777777" w:rsidR="00AD5C09" w:rsidRPr="008C4765" w:rsidRDefault="00AD5C09" w:rsidP="00487AA6">
            <w:pPr>
              <w:pStyle w:val="rowtabella0"/>
              <w:rPr>
                <w:color w:val="002060"/>
              </w:rPr>
            </w:pPr>
            <w:r w:rsidRPr="008C4765">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FE4DEA" w14:textId="77777777" w:rsidR="00AD5C09" w:rsidRPr="008C4765" w:rsidRDefault="00AD5C09" w:rsidP="00487AA6">
            <w:pPr>
              <w:pStyle w:val="rowtabella0"/>
              <w:rPr>
                <w:color w:val="002060"/>
              </w:rPr>
            </w:pPr>
            <w:r w:rsidRPr="008C4765">
              <w:rPr>
                <w:color w:val="002060"/>
              </w:rPr>
              <w:t>VIA GRAZIA DELEDDA</w:t>
            </w:r>
          </w:p>
        </w:tc>
      </w:tr>
      <w:tr w:rsidR="00AD5C09" w:rsidRPr="008C4765" w14:paraId="2DF9F08E"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234390" w14:textId="77777777" w:rsidR="00AD5C09" w:rsidRPr="008C4765" w:rsidRDefault="00AD5C09" w:rsidP="00487AA6">
            <w:pPr>
              <w:pStyle w:val="rowtabella0"/>
              <w:rPr>
                <w:color w:val="002060"/>
              </w:rPr>
            </w:pPr>
            <w:r w:rsidRPr="008C4765">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E3C0F4" w14:textId="77777777" w:rsidR="00AD5C09" w:rsidRPr="008C4765" w:rsidRDefault="00AD5C09" w:rsidP="00487AA6">
            <w:pPr>
              <w:pStyle w:val="rowtabella0"/>
              <w:rPr>
                <w:color w:val="002060"/>
              </w:rPr>
            </w:pPr>
            <w:r w:rsidRPr="008C4765">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6E4215"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E9F99F" w14:textId="77777777" w:rsidR="00AD5C09" w:rsidRPr="008C4765" w:rsidRDefault="00AD5C09" w:rsidP="00487AA6">
            <w:pPr>
              <w:pStyle w:val="rowtabella0"/>
              <w:rPr>
                <w:color w:val="002060"/>
              </w:rPr>
            </w:pPr>
            <w:r w:rsidRPr="008C4765">
              <w:rPr>
                <w:color w:val="002060"/>
              </w:rPr>
              <w:t>23/02/2024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1A0202" w14:textId="77777777" w:rsidR="00AD5C09" w:rsidRPr="008C4765" w:rsidRDefault="00AD5C09" w:rsidP="00487AA6">
            <w:pPr>
              <w:pStyle w:val="rowtabella0"/>
              <w:rPr>
                <w:color w:val="002060"/>
              </w:rPr>
            </w:pPr>
            <w:r w:rsidRPr="008C4765">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CBD7DF" w14:textId="77777777" w:rsidR="00AD5C09" w:rsidRPr="008C4765" w:rsidRDefault="00AD5C09" w:rsidP="00487AA6">
            <w:pPr>
              <w:pStyle w:val="rowtabella0"/>
              <w:rPr>
                <w:color w:val="002060"/>
              </w:rPr>
            </w:pPr>
            <w:r w:rsidRPr="008C4765">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257B59" w14:textId="77777777" w:rsidR="00AD5C09" w:rsidRPr="008C4765" w:rsidRDefault="00AD5C09" w:rsidP="00487AA6">
            <w:pPr>
              <w:pStyle w:val="rowtabella0"/>
              <w:rPr>
                <w:color w:val="002060"/>
              </w:rPr>
            </w:pPr>
            <w:r w:rsidRPr="008C4765">
              <w:rPr>
                <w:color w:val="002060"/>
              </w:rPr>
              <w:t>VIA OLIMPIADI</w:t>
            </w:r>
          </w:p>
        </w:tc>
      </w:tr>
      <w:tr w:rsidR="00AD5C09" w:rsidRPr="008C4765" w14:paraId="760EECDB"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8E4EBA" w14:textId="77777777" w:rsidR="00AD5C09" w:rsidRPr="008C4765" w:rsidRDefault="00AD5C09" w:rsidP="00487AA6">
            <w:pPr>
              <w:pStyle w:val="rowtabella0"/>
              <w:rPr>
                <w:color w:val="002060"/>
              </w:rPr>
            </w:pPr>
            <w:r w:rsidRPr="008C4765">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6F18ED" w14:textId="77777777" w:rsidR="00AD5C09" w:rsidRPr="008C4765" w:rsidRDefault="00AD5C09" w:rsidP="00487AA6">
            <w:pPr>
              <w:pStyle w:val="rowtabella0"/>
              <w:rPr>
                <w:color w:val="002060"/>
              </w:rPr>
            </w:pPr>
            <w:r w:rsidRPr="008C4765">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1C1064"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ADB36E" w14:textId="77777777" w:rsidR="00AD5C09" w:rsidRPr="008C4765" w:rsidRDefault="00AD5C09" w:rsidP="00487AA6">
            <w:pPr>
              <w:pStyle w:val="rowtabella0"/>
              <w:rPr>
                <w:color w:val="002060"/>
              </w:rPr>
            </w:pPr>
            <w:r w:rsidRPr="008C4765">
              <w:rPr>
                <w:color w:val="002060"/>
              </w:rPr>
              <w:t>23/02/2024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C95A66" w14:textId="77777777" w:rsidR="00AD5C09" w:rsidRPr="008C4765" w:rsidRDefault="00AD5C09" w:rsidP="00487AA6">
            <w:pPr>
              <w:pStyle w:val="rowtabella0"/>
              <w:rPr>
                <w:color w:val="002060"/>
              </w:rPr>
            </w:pPr>
            <w:r w:rsidRPr="008C4765">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9DFA49" w14:textId="77777777" w:rsidR="00AD5C09" w:rsidRPr="008C4765" w:rsidRDefault="00AD5C09" w:rsidP="00487AA6">
            <w:pPr>
              <w:pStyle w:val="rowtabella0"/>
              <w:rPr>
                <w:color w:val="002060"/>
              </w:rPr>
            </w:pPr>
            <w:r w:rsidRPr="008C4765">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97867A" w14:textId="77777777" w:rsidR="00AD5C09" w:rsidRPr="008C4765" w:rsidRDefault="00AD5C09" w:rsidP="00487AA6">
            <w:pPr>
              <w:pStyle w:val="rowtabella0"/>
              <w:rPr>
                <w:color w:val="002060"/>
              </w:rPr>
            </w:pPr>
            <w:r w:rsidRPr="008C4765">
              <w:rPr>
                <w:color w:val="002060"/>
              </w:rPr>
              <w:t>VIA ALFIERI SNC</w:t>
            </w:r>
          </w:p>
        </w:tc>
      </w:tr>
      <w:tr w:rsidR="00AD5C09" w:rsidRPr="008C4765" w14:paraId="704FD2EE"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A17509" w14:textId="77777777" w:rsidR="00AD5C09" w:rsidRPr="008C4765" w:rsidRDefault="00AD5C09" w:rsidP="00487AA6">
            <w:pPr>
              <w:pStyle w:val="rowtabella0"/>
              <w:rPr>
                <w:color w:val="002060"/>
              </w:rPr>
            </w:pPr>
            <w:r w:rsidRPr="008C4765">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13AE44" w14:textId="77777777" w:rsidR="00AD5C09" w:rsidRPr="008C4765" w:rsidRDefault="00AD5C09" w:rsidP="00487AA6">
            <w:pPr>
              <w:pStyle w:val="rowtabella0"/>
              <w:rPr>
                <w:color w:val="002060"/>
              </w:rPr>
            </w:pPr>
            <w:r w:rsidRPr="008C4765">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1131EF"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B55F63" w14:textId="77777777" w:rsidR="00AD5C09" w:rsidRPr="008C4765" w:rsidRDefault="00AD5C09" w:rsidP="00487AA6">
            <w:pPr>
              <w:pStyle w:val="rowtabella0"/>
              <w:rPr>
                <w:color w:val="002060"/>
              </w:rPr>
            </w:pPr>
            <w:r w:rsidRPr="008C4765">
              <w:rPr>
                <w:color w:val="002060"/>
              </w:rPr>
              <w:t>23/02/2024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193055" w14:textId="77777777" w:rsidR="00AD5C09" w:rsidRPr="008C4765" w:rsidRDefault="00AD5C09" w:rsidP="00487AA6">
            <w:pPr>
              <w:pStyle w:val="rowtabella0"/>
              <w:rPr>
                <w:color w:val="002060"/>
              </w:rPr>
            </w:pPr>
            <w:r w:rsidRPr="008C4765">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5FFEC7" w14:textId="77777777" w:rsidR="00AD5C09" w:rsidRPr="008C4765" w:rsidRDefault="00AD5C09" w:rsidP="00487AA6">
            <w:pPr>
              <w:pStyle w:val="rowtabella0"/>
              <w:rPr>
                <w:color w:val="002060"/>
              </w:rPr>
            </w:pPr>
            <w:r w:rsidRPr="008C4765">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BDE039" w14:textId="77777777" w:rsidR="00AD5C09" w:rsidRPr="008C4765" w:rsidRDefault="00AD5C09" w:rsidP="00487AA6">
            <w:pPr>
              <w:pStyle w:val="rowtabella0"/>
              <w:rPr>
                <w:color w:val="002060"/>
              </w:rPr>
            </w:pPr>
            <w:r w:rsidRPr="008C4765">
              <w:rPr>
                <w:color w:val="002060"/>
              </w:rPr>
              <w:t>VIA B.ROSSI SNC</w:t>
            </w:r>
          </w:p>
        </w:tc>
      </w:tr>
      <w:tr w:rsidR="00AD5C09" w:rsidRPr="008C4765" w14:paraId="6FCF08B3"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5BE7B3" w14:textId="77777777" w:rsidR="00AD5C09" w:rsidRPr="008C4765" w:rsidRDefault="00AD5C09" w:rsidP="00487AA6">
            <w:pPr>
              <w:pStyle w:val="rowtabella0"/>
              <w:rPr>
                <w:color w:val="002060"/>
              </w:rPr>
            </w:pPr>
            <w:r w:rsidRPr="008C4765">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D4A5F3" w14:textId="77777777" w:rsidR="00AD5C09" w:rsidRPr="008C4765" w:rsidRDefault="00AD5C09" w:rsidP="00487AA6">
            <w:pPr>
              <w:pStyle w:val="rowtabella0"/>
              <w:rPr>
                <w:color w:val="002060"/>
              </w:rPr>
            </w:pPr>
            <w:r w:rsidRPr="008C4765">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EF5901"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3673C6" w14:textId="77777777" w:rsidR="00AD5C09" w:rsidRPr="008C4765" w:rsidRDefault="00AD5C09" w:rsidP="00487AA6">
            <w:pPr>
              <w:pStyle w:val="rowtabella0"/>
              <w:rPr>
                <w:color w:val="002060"/>
              </w:rPr>
            </w:pPr>
            <w:r w:rsidRPr="008C4765">
              <w:rPr>
                <w:color w:val="002060"/>
              </w:rPr>
              <w:t>23/02/2024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0448CC" w14:textId="77777777" w:rsidR="00AD5C09" w:rsidRPr="008C4765" w:rsidRDefault="00AD5C09" w:rsidP="00487AA6">
            <w:pPr>
              <w:pStyle w:val="rowtabella0"/>
              <w:rPr>
                <w:color w:val="002060"/>
              </w:rPr>
            </w:pPr>
            <w:r w:rsidRPr="008C4765">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699A17" w14:textId="77777777" w:rsidR="00AD5C09" w:rsidRPr="008C4765" w:rsidRDefault="00AD5C09" w:rsidP="00487AA6">
            <w:pPr>
              <w:pStyle w:val="rowtabella0"/>
              <w:rPr>
                <w:color w:val="002060"/>
              </w:rPr>
            </w:pPr>
            <w:r w:rsidRPr="008C476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495858" w14:textId="77777777" w:rsidR="00AD5C09" w:rsidRPr="008C4765" w:rsidRDefault="00AD5C09" w:rsidP="00487AA6">
            <w:pPr>
              <w:pStyle w:val="rowtabella0"/>
              <w:rPr>
                <w:color w:val="002060"/>
              </w:rPr>
            </w:pPr>
            <w:r w:rsidRPr="008C4765">
              <w:rPr>
                <w:color w:val="002060"/>
              </w:rPr>
              <w:t>VIA MONTEPELAGO</w:t>
            </w:r>
          </w:p>
        </w:tc>
      </w:tr>
      <w:tr w:rsidR="00AD5C09" w:rsidRPr="008C4765" w14:paraId="7DD8935F" w14:textId="77777777" w:rsidTr="00487AA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8DA7F8" w14:textId="77777777" w:rsidR="00AD5C09" w:rsidRPr="008C4765" w:rsidRDefault="00AD5C09" w:rsidP="00487AA6">
            <w:pPr>
              <w:pStyle w:val="rowtabella0"/>
              <w:rPr>
                <w:color w:val="002060"/>
              </w:rPr>
            </w:pPr>
            <w:r w:rsidRPr="008C4765">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71D97D" w14:textId="77777777" w:rsidR="00AD5C09" w:rsidRPr="008C4765" w:rsidRDefault="00AD5C09" w:rsidP="00487AA6">
            <w:pPr>
              <w:pStyle w:val="rowtabella0"/>
              <w:rPr>
                <w:color w:val="002060"/>
              </w:rPr>
            </w:pPr>
            <w:r w:rsidRPr="008C4765">
              <w:rPr>
                <w:color w:val="002060"/>
              </w:rPr>
              <w:t>FUTSAL CASELLE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B18F1E"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CC2B5E" w14:textId="77777777" w:rsidR="00AD5C09" w:rsidRPr="008C4765" w:rsidRDefault="00AD5C09" w:rsidP="00487AA6">
            <w:pPr>
              <w:pStyle w:val="rowtabella0"/>
              <w:rPr>
                <w:color w:val="002060"/>
              </w:rPr>
            </w:pPr>
            <w:r w:rsidRPr="008C4765">
              <w:rPr>
                <w:color w:val="002060"/>
              </w:rPr>
              <w:t>23/02/2024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A89B34" w14:textId="77777777" w:rsidR="00AD5C09" w:rsidRPr="008C4765" w:rsidRDefault="00AD5C09" w:rsidP="00487AA6">
            <w:pPr>
              <w:pStyle w:val="rowtabella0"/>
              <w:rPr>
                <w:color w:val="002060"/>
              </w:rPr>
            </w:pPr>
            <w:r w:rsidRPr="008C4765">
              <w:rPr>
                <w:color w:val="002060"/>
              </w:rPr>
              <w:t>5623 PALESTRA SC.MEDIA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56DCA6" w14:textId="77777777" w:rsidR="00AD5C09" w:rsidRPr="008C4765" w:rsidRDefault="00AD5C09" w:rsidP="00487AA6">
            <w:pPr>
              <w:pStyle w:val="rowtabella0"/>
              <w:rPr>
                <w:color w:val="002060"/>
              </w:rPr>
            </w:pPr>
            <w:r w:rsidRPr="008C4765">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5BC671" w14:textId="77777777" w:rsidR="00AD5C09" w:rsidRPr="008C4765" w:rsidRDefault="00AD5C09" w:rsidP="00487AA6">
            <w:pPr>
              <w:pStyle w:val="rowtabella0"/>
              <w:rPr>
                <w:color w:val="002060"/>
              </w:rPr>
            </w:pPr>
            <w:r w:rsidRPr="008C4765">
              <w:rPr>
                <w:color w:val="002060"/>
              </w:rPr>
              <w:t>VIA PIRANDELLO</w:t>
            </w:r>
          </w:p>
        </w:tc>
      </w:tr>
    </w:tbl>
    <w:p w14:paraId="5B0F42DC" w14:textId="77777777" w:rsidR="00AD5C09" w:rsidRDefault="00AD5C09" w:rsidP="00E9700C">
      <w:pPr>
        <w:pStyle w:val="breakline"/>
        <w:rPr>
          <w:color w:val="002060"/>
        </w:rPr>
      </w:pPr>
    </w:p>
    <w:p w14:paraId="123D2597" w14:textId="77777777" w:rsidR="00AD5C09" w:rsidRPr="00696589" w:rsidRDefault="00AD5C09" w:rsidP="00E9700C">
      <w:pPr>
        <w:pStyle w:val="breakline"/>
        <w:rPr>
          <w:color w:val="002060"/>
        </w:rPr>
      </w:pPr>
    </w:p>
    <w:p w14:paraId="6B67EEBA" w14:textId="77777777" w:rsidR="00E9700C" w:rsidRPr="00696589" w:rsidRDefault="00E9700C" w:rsidP="00E9700C">
      <w:pPr>
        <w:pStyle w:val="titolocampionato0"/>
        <w:shd w:val="clear" w:color="auto" w:fill="CCCCCC"/>
        <w:spacing w:before="80" w:after="40"/>
        <w:rPr>
          <w:color w:val="002060"/>
        </w:rPr>
      </w:pPr>
      <w:r w:rsidRPr="00696589">
        <w:rPr>
          <w:color w:val="002060"/>
        </w:rPr>
        <w:t>CALCIO A CINQUE SERIE C2</w:t>
      </w:r>
    </w:p>
    <w:p w14:paraId="0D3E3F26" w14:textId="77777777" w:rsidR="00E9700C" w:rsidRPr="00696589" w:rsidRDefault="00E9700C" w:rsidP="00E9700C">
      <w:pPr>
        <w:pStyle w:val="titoloprinc0"/>
        <w:rPr>
          <w:color w:val="002060"/>
        </w:rPr>
      </w:pPr>
      <w:r w:rsidRPr="00696589">
        <w:rPr>
          <w:color w:val="002060"/>
        </w:rPr>
        <w:lastRenderedPageBreak/>
        <w:t>VARIAZIONI AL PROGRAMMA GARE</w:t>
      </w:r>
    </w:p>
    <w:p w14:paraId="280945BC" w14:textId="77777777" w:rsidR="00E9700C" w:rsidRPr="00696589" w:rsidRDefault="00E9700C" w:rsidP="00E9700C">
      <w:pPr>
        <w:pStyle w:val="breakline"/>
        <w:rPr>
          <w:color w:val="002060"/>
        </w:rPr>
      </w:pPr>
    </w:p>
    <w:p w14:paraId="06C5083B" w14:textId="77777777" w:rsidR="00E9700C" w:rsidRPr="00696589" w:rsidRDefault="00E9700C" w:rsidP="00E9700C">
      <w:pPr>
        <w:pStyle w:val="breakline"/>
        <w:rPr>
          <w:color w:val="002060"/>
        </w:rPr>
      </w:pPr>
    </w:p>
    <w:p w14:paraId="6EAEEDD2" w14:textId="77777777" w:rsidR="00E9700C" w:rsidRPr="00696589" w:rsidRDefault="00E9700C" w:rsidP="00E9700C">
      <w:pPr>
        <w:pStyle w:val="sottotitolocampionato10"/>
        <w:rPr>
          <w:color w:val="002060"/>
        </w:rPr>
      </w:pPr>
      <w:r w:rsidRPr="00696589">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9700C" w:rsidRPr="00696589" w14:paraId="5388674F" w14:textId="77777777" w:rsidTr="00487AA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67671" w14:textId="77777777" w:rsidR="00E9700C" w:rsidRPr="00696589" w:rsidRDefault="00E9700C" w:rsidP="00487AA6">
            <w:pPr>
              <w:pStyle w:val="headertabella0"/>
              <w:rPr>
                <w:color w:val="002060"/>
              </w:rPr>
            </w:pPr>
            <w:r w:rsidRPr="00696589">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AAF47" w14:textId="77777777" w:rsidR="00E9700C" w:rsidRPr="00696589" w:rsidRDefault="00E9700C" w:rsidP="00487AA6">
            <w:pPr>
              <w:pStyle w:val="headertabella0"/>
              <w:rPr>
                <w:color w:val="002060"/>
              </w:rPr>
            </w:pPr>
            <w:r w:rsidRPr="00696589">
              <w:rPr>
                <w:color w:val="002060"/>
              </w:rPr>
              <w:t xml:space="preserve">N° </w:t>
            </w:r>
            <w:proofErr w:type="spellStart"/>
            <w:r w:rsidRPr="00696589">
              <w:rPr>
                <w:color w:val="002060"/>
              </w:rPr>
              <w:t>Gior</w:t>
            </w:r>
            <w:proofErr w:type="spellEnd"/>
            <w:r w:rsidRPr="00696589">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33C05" w14:textId="77777777" w:rsidR="00E9700C" w:rsidRPr="00696589" w:rsidRDefault="00E9700C" w:rsidP="00487AA6">
            <w:pPr>
              <w:pStyle w:val="headertabella0"/>
              <w:rPr>
                <w:color w:val="002060"/>
              </w:rPr>
            </w:pPr>
            <w:r w:rsidRPr="00696589">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23DCB" w14:textId="77777777" w:rsidR="00E9700C" w:rsidRPr="00696589" w:rsidRDefault="00E9700C" w:rsidP="00487AA6">
            <w:pPr>
              <w:pStyle w:val="headertabella0"/>
              <w:rPr>
                <w:color w:val="002060"/>
              </w:rPr>
            </w:pPr>
            <w:r w:rsidRPr="0069658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97482" w14:textId="77777777" w:rsidR="00E9700C" w:rsidRPr="00696589" w:rsidRDefault="00E9700C" w:rsidP="00487AA6">
            <w:pPr>
              <w:pStyle w:val="headertabella0"/>
              <w:rPr>
                <w:color w:val="002060"/>
              </w:rPr>
            </w:pPr>
            <w:r w:rsidRPr="00696589">
              <w:rPr>
                <w:color w:val="002060"/>
              </w:rPr>
              <w:t xml:space="preserve">Data </w:t>
            </w:r>
            <w:proofErr w:type="spellStart"/>
            <w:r w:rsidRPr="00696589">
              <w:rPr>
                <w:color w:val="002060"/>
              </w:rPr>
              <w:t>Orig</w:t>
            </w:r>
            <w:proofErr w:type="spellEnd"/>
            <w:r w:rsidRPr="0069658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757F2" w14:textId="77777777" w:rsidR="00E9700C" w:rsidRPr="00696589" w:rsidRDefault="00E9700C" w:rsidP="00487AA6">
            <w:pPr>
              <w:pStyle w:val="headertabella0"/>
              <w:rPr>
                <w:color w:val="002060"/>
              </w:rPr>
            </w:pPr>
            <w:r w:rsidRPr="0069658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5CC03" w14:textId="77777777" w:rsidR="00E9700C" w:rsidRPr="00696589" w:rsidRDefault="00E9700C" w:rsidP="00487AA6">
            <w:pPr>
              <w:pStyle w:val="headertabella0"/>
              <w:rPr>
                <w:color w:val="002060"/>
              </w:rPr>
            </w:pPr>
            <w:r w:rsidRPr="00696589">
              <w:rPr>
                <w:color w:val="002060"/>
              </w:rPr>
              <w:t xml:space="preserve">Ora </w:t>
            </w:r>
            <w:proofErr w:type="spellStart"/>
            <w:r w:rsidRPr="00696589">
              <w:rPr>
                <w:color w:val="002060"/>
              </w:rPr>
              <w:t>Orig</w:t>
            </w:r>
            <w:proofErr w:type="spellEnd"/>
            <w:r w:rsidRPr="00696589">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0548B" w14:textId="77777777" w:rsidR="00E9700C" w:rsidRPr="00696589" w:rsidRDefault="00E9700C" w:rsidP="00487AA6">
            <w:pPr>
              <w:pStyle w:val="headertabella0"/>
              <w:rPr>
                <w:color w:val="002060"/>
              </w:rPr>
            </w:pPr>
            <w:r w:rsidRPr="00696589">
              <w:rPr>
                <w:color w:val="002060"/>
              </w:rPr>
              <w:t>Impianto</w:t>
            </w:r>
          </w:p>
        </w:tc>
      </w:tr>
      <w:tr w:rsidR="00E9700C" w:rsidRPr="00696589" w14:paraId="21BFC8A9" w14:textId="77777777" w:rsidTr="00487AA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023A2" w14:textId="77777777" w:rsidR="00E9700C" w:rsidRPr="00B81DFB" w:rsidRDefault="00E9700C" w:rsidP="00487AA6">
            <w:pPr>
              <w:pStyle w:val="rowtabella0"/>
              <w:rPr>
                <w:color w:val="002060"/>
                <w:highlight w:val="yellow"/>
              </w:rPr>
            </w:pPr>
            <w:r w:rsidRPr="00B81DFB">
              <w:rPr>
                <w:color w:val="002060"/>
                <w:highlight w:val="yellow"/>
              </w:rPr>
              <w:t>26/02/2024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3C0D6" w14:textId="77777777" w:rsidR="00E9700C" w:rsidRPr="00B81DFB" w:rsidRDefault="00E9700C" w:rsidP="00487AA6">
            <w:pPr>
              <w:pStyle w:val="rowtabella0"/>
              <w:jc w:val="center"/>
              <w:rPr>
                <w:color w:val="002060"/>
                <w:highlight w:val="yellow"/>
              </w:rPr>
            </w:pPr>
            <w:r w:rsidRPr="00B81DFB">
              <w:rPr>
                <w:color w:val="002060"/>
                <w:highlight w:val="yellow"/>
              </w:rPr>
              <w:t>6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9BA6A" w14:textId="77777777" w:rsidR="00E9700C" w:rsidRPr="00B81DFB" w:rsidRDefault="00E9700C" w:rsidP="00487AA6">
            <w:pPr>
              <w:pStyle w:val="rowtabella0"/>
              <w:rPr>
                <w:color w:val="002060"/>
                <w:highlight w:val="yellow"/>
              </w:rPr>
            </w:pPr>
            <w:r w:rsidRPr="00B81DFB">
              <w:rPr>
                <w:color w:val="002060"/>
                <w:highlight w:val="yellow"/>
              </w:rPr>
              <w:t>U.MANDOLESI CALCIO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16B31" w14:textId="77777777" w:rsidR="00E9700C" w:rsidRPr="00B81DFB" w:rsidRDefault="00E9700C" w:rsidP="00487AA6">
            <w:pPr>
              <w:pStyle w:val="rowtabella0"/>
              <w:rPr>
                <w:color w:val="002060"/>
                <w:highlight w:val="yellow"/>
              </w:rPr>
            </w:pPr>
            <w:r w:rsidRPr="00B81DFB">
              <w:rPr>
                <w:color w:val="002060"/>
                <w:highlight w:val="yellow"/>
              </w:rPr>
              <w:t>CALCETTO CASTRUM LAURI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A2C37" w14:textId="77777777" w:rsidR="00E9700C" w:rsidRPr="00696589" w:rsidRDefault="00E9700C" w:rsidP="00487AA6">
            <w:pPr>
              <w:pStyle w:val="rowtabella0"/>
              <w:rPr>
                <w:color w:val="002060"/>
              </w:rPr>
            </w:pPr>
            <w:r w:rsidRPr="00696589">
              <w:rPr>
                <w:color w:val="002060"/>
              </w:rPr>
              <w:t>23/02/2024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F05BC" w14:textId="77777777" w:rsidR="00E9700C" w:rsidRPr="00696589" w:rsidRDefault="00E9700C" w:rsidP="00487AA6">
            <w:pPr>
              <w:pStyle w:val="rowtabella0"/>
              <w:jc w:val="center"/>
              <w:rPr>
                <w:color w:val="002060"/>
              </w:rPr>
            </w:pPr>
            <w:r w:rsidRPr="00B81DFB">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BC946" w14:textId="77777777" w:rsidR="00E9700C" w:rsidRPr="00696589" w:rsidRDefault="00E9700C" w:rsidP="00487AA6">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56351" w14:textId="77777777" w:rsidR="00E9700C" w:rsidRPr="00696589" w:rsidRDefault="00E9700C" w:rsidP="00487AA6">
            <w:pPr>
              <w:rPr>
                <w:color w:val="002060"/>
              </w:rPr>
            </w:pPr>
          </w:p>
        </w:tc>
      </w:tr>
    </w:tbl>
    <w:p w14:paraId="5581B1A4" w14:textId="77777777" w:rsidR="00E9700C" w:rsidRPr="00696589" w:rsidRDefault="00E9700C" w:rsidP="00E9700C">
      <w:pPr>
        <w:pStyle w:val="breakline"/>
        <w:rPr>
          <w:rFonts w:eastAsiaTheme="minorEastAsia"/>
          <w:color w:val="002060"/>
        </w:rPr>
      </w:pPr>
    </w:p>
    <w:p w14:paraId="6B88CDE5" w14:textId="77777777" w:rsidR="00E9700C" w:rsidRPr="00696589" w:rsidRDefault="00E9700C" w:rsidP="00E9700C">
      <w:pPr>
        <w:pStyle w:val="breakline"/>
        <w:rPr>
          <w:color w:val="002060"/>
        </w:rPr>
      </w:pPr>
    </w:p>
    <w:p w14:paraId="7A4FCAEA" w14:textId="77777777" w:rsidR="00E9700C" w:rsidRPr="00696589" w:rsidRDefault="00E9700C" w:rsidP="00E9700C">
      <w:pPr>
        <w:pStyle w:val="titoloprinc0"/>
        <w:rPr>
          <w:color w:val="002060"/>
        </w:rPr>
      </w:pPr>
      <w:r w:rsidRPr="00696589">
        <w:rPr>
          <w:color w:val="002060"/>
        </w:rPr>
        <w:t>RISULTATI</w:t>
      </w:r>
    </w:p>
    <w:p w14:paraId="6228759B" w14:textId="77777777" w:rsidR="00E9700C" w:rsidRPr="00696589" w:rsidRDefault="00E9700C" w:rsidP="00E9700C">
      <w:pPr>
        <w:pStyle w:val="breakline"/>
        <w:rPr>
          <w:color w:val="002060"/>
        </w:rPr>
      </w:pPr>
    </w:p>
    <w:p w14:paraId="4534AC3A" w14:textId="77777777" w:rsidR="00E9700C" w:rsidRPr="00696589" w:rsidRDefault="00E9700C" w:rsidP="00E9700C">
      <w:pPr>
        <w:pStyle w:val="sottotitolocampionato10"/>
        <w:rPr>
          <w:color w:val="002060"/>
        </w:rPr>
      </w:pPr>
      <w:r w:rsidRPr="00696589">
        <w:rPr>
          <w:color w:val="002060"/>
        </w:rPr>
        <w:t>RISULTATI UFFICIALI GARE DEL 16/02/2024</w:t>
      </w:r>
    </w:p>
    <w:p w14:paraId="1891D193" w14:textId="77777777" w:rsidR="00E9700C" w:rsidRPr="00E9700C" w:rsidRDefault="00E9700C" w:rsidP="00E9700C">
      <w:pPr>
        <w:pStyle w:val="sottotitolocampionato20"/>
        <w:spacing w:before="0" w:beforeAutospacing="0" w:after="0" w:afterAutospacing="0"/>
        <w:rPr>
          <w:rFonts w:ascii="Arial" w:hAnsi="Arial" w:cs="Arial"/>
          <w:color w:val="002060"/>
          <w:sz w:val="20"/>
          <w:szCs w:val="20"/>
        </w:rPr>
      </w:pPr>
      <w:r w:rsidRPr="00E9700C">
        <w:rPr>
          <w:rFonts w:ascii="Arial" w:hAnsi="Arial" w:cs="Arial"/>
          <w:color w:val="002060"/>
          <w:sz w:val="20"/>
          <w:szCs w:val="20"/>
        </w:rPr>
        <w:t>Si trascrivono qui di seguito i risultati ufficiali delle gare disputate</w:t>
      </w:r>
    </w:p>
    <w:p w14:paraId="304C1C09" w14:textId="77777777" w:rsidR="00E9700C" w:rsidRPr="00696589" w:rsidRDefault="00E9700C" w:rsidP="00E9700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9700C" w:rsidRPr="00696589" w14:paraId="034E68A4" w14:textId="77777777" w:rsidTr="00487AA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700C" w:rsidRPr="00696589" w14:paraId="09877A60" w14:textId="77777777" w:rsidTr="00487AA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C53CB" w14:textId="77777777" w:rsidR="00E9700C" w:rsidRPr="00696589" w:rsidRDefault="00E9700C" w:rsidP="00487AA6">
                  <w:pPr>
                    <w:pStyle w:val="headertabella0"/>
                    <w:rPr>
                      <w:color w:val="002060"/>
                    </w:rPr>
                  </w:pPr>
                  <w:r w:rsidRPr="00696589">
                    <w:rPr>
                      <w:color w:val="002060"/>
                    </w:rPr>
                    <w:t>GIRONE A - 5 Giornata - R</w:t>
                  </w:r>
                </w:p>
              </w:tc>
            </w:tr>
            <w:tr w:rsidR="00E9700C" w:rsidRPr="00696589" w14:paraId="178E9D88" w14:textId="77777777" w:rsidTr="00487AA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6E7072" w14:textId="77777777" w:rsidR="00E9700C" w:rsidRPr="00696589" w:rsidRDefault="00E9700C" w:rsidP="00487AA6">
                  <w:pPr>
                    <w:pStyle w:val="rowtabella0"/>
                    <w:rPr>
                      <w:color w:val="002060"/>
                    </w:rPr>
                  </w:pPr>
                  <w:r w:rsidRPr="00696589">
                    <w:rPr>
                      <w:color w:val="002060"/>
                    </w:rPr>
                    <w:t>AVIS ARCEVIA 1964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DC8867" w14:textId="77777777" w:rsidR="00E9700C" w:rsidRPr="00696589" w:rsidRDefault="00E9700C" w:rsidP="00487AA6">
                  <w:pPr>
                    <w:pStyle w:val="rowtabella0"/>
                    <w:rPr>
                      <w:color w:val="002060"/>
                    </w:rPr>
                  </w:pPr>
                  <w:r w:rsidRPr="00696589">
                    <w:rPr>
                      <w:color w:val="002060"/>
                    </w:rPr>
                    <w:t>- LUCREZIA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6999BB" w14:textId="77777777" w:rsidR="00E9700C" w:rsidRPr="00696589" w:rsidRDefault="00E9700C" w:rsidP="00487AA6">
                  <w:pPr>
                    <w:pStyle w:val="rowtabella0"/>
                    <w:jc w:val="center"/>
                    <w:rPr>
                      <w:color w:val="002060"/>
                    </w:rPr>
                  </w:pPr>
                  <w:r w:rsidRPr="00696589">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3B6B43" w14:textId="77777777" w:rsidR="00E9700C" w:rsidRPr="00696589" w:rsidRDefault="00E9700C" w:rsidP="00487AA6">
                  <w:pPr>
                    <w:pStyle w:val="rowtabella0"/>
                    <w:jc w:val="center"/>
                    <w:rPr>
                      <w:color w:val="002060"/>
                    </w:rPr>
                  </w:pPr>
                  <w:r w:rsidRPr="00696589">
                    <w:rPr>
                      <w:color w:val="002060"/>
                    </w:rPr>
                    <w:t> </w:t>
                  </w:r>
                </w:p>
              </w:tc>
            </w:tr>
            <w:tr w:rsidR="00E9700C" w:rsidRPr="00696589" w14:paraId="75894F0C"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3E1E5E" w14:textId="77777777" w:rsidR="00E9700C" w:rsidRPr="00696589" w:rsidRDefault="00E9700C" w:rsidP="00487AA6">
                  <w:pPr>
                    <w:pStyle w:val="rowtabella0"/>
                    <w:rPr>
                      <w:color w:val="002060"/>
                    </w:rPr>
                  </w:pPr>
                  <w:r w:rsidRPr="00696589">
                    <w:rPr>
                      <w:color w:val="002060"/>
                    </w:rPr>
                    <w:t>(1) CARISSIMI 2016</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1FE7EF" w14:textId="77777777" w:rsidR="00E9700C" w:rsidRPr="00696589" w:rsidRDefault="00E9700C" w:rsidP="00487AA6">
                  <w:pPr>
                    <w:pStyle w:val="rowtabella0"/>
                    <w:rPr>
                      <w:color w:val="002060"/>
                    </w:rPr>
                  </w:pPr>
                  <w:r w:rsidRPr="00696589">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118DA6" w14:textId="77777777" w:rsidR="00E9700C" w:rsidRPr="00696589" w:rsidRDefault="00E9700C" w:rsidP="00487AA6">
                  <w:pPr>
                    <w:pStyle w:val="rowtabella0"/>
                    <w:jc w:val="center"/>
                    <w:rPr>
                      <w:color w:val="002060"/>
                    </w:rPr>
                  </w:pPr>
                  <w:r w:rsidRPr="00696589">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73DA45" w14:textId="77777777" w:rsidR="00E9700C" w:rsidRPr="00696589" w:rsidRDefault="00E9700C" w:rsidP="00487AA6">
                  <w:pPr>
                    <w:pStyle w:val="rowtabella0"/>
                    <w:jc w:val="center"/>
                    <w:rPr>
                      <w:color w:val="002060"/>
                    </w:rPr>
                  </w:pPr>
                  <w:r w:rsidRPr="00696589">
                    <w:rPr>
                      <w:color w:val="002060"/>
                    </w:rPr>
                    <w:t> </w:t>
                  </w:r>
                </w:p>
              </w:tc>
            </w:tr>
            <w:tr w:rsidR="00E9700C" w:rsidRPr="00696589" w14:paraId="454FF3DB"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AA723A" w14:textId="77777777" w:rsidR="00E9700C" w:rsidRPr="00696589" w:rsidRDefault="00E9700C" w:rsidP="00487AA6">
                  <w:pPr>
                    <w:pStyle w:val="rowtabella0"/>
                    <w:rPr>
                      <w:color w:val="002060"/>
                    </w:rPr>
                  </w:pPr>
                  <w:r w:rsidRPr="00696589">
                    <w:rPr>
                      <w:color w:val="002060"/>
                    </w:rPr>
                    <w:t>CITTA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ECE014" w14:textId="77777777" w:rsidR="00E9700C" w:rsidRPr="00696589" w:rsidRDefault="00E9700C" w:rsidP="00487AA6">
                  <w:pPr>
                    <w:pStyle w:val="rowtabella0"/>
                    <w:rPr>
                      <w:color w:val="002060"/>
                    </w:rPr>
                  </w:pPr>
                  <w:r w:rsidRPr="00696589">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5D4444" w14:textId="77777777" w:rsidR="00E9700C" w:rsidRPr="00696589" w:rsidRDefault="00E9700C" w:rsidP="00487AA6">
                  <w:pPr>
                    <w:pStyle w:val="rowtabella0"/>
                    <w:jc w:val="center"/>
                    <w:rPr>
                      <w:color w:val="002060"/>
                    </w:rPr>
                  </w:pPr>
                  <w:r w:rsidRPr="00696589">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10DF35" w14:textId="77777777" w:rsidR="00E9700C" w:rsidRPr="00696589" w:rsidRDefault="00E9700C" w:rsidP="00487AA6">
                  <w:pPr>
                    <w:pStyle w:val="rowtabella0"/>
                    <w:jc w:val="center"/>
                    <w:rPr>
                      <w:color w:val="002060"/>
                    </w:rPr>
                  </w:pPr>
                  <w:r w:rsidRPr="00696589">
                    <w:rPr>
                      <w:color w:val="002060"/>
                    </w:rPr>
                    <w:t> </w:t>
                  </w:r>
                </w:p>
              </w:tc>
            </w:tr>
            <w:tr w:rsidR="00E9700C" w:rsidRPr="00696589" w14:paraId="5FDC0884"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4AFF4A" w14:textId="77777777" w:rsidR="00E9700C" w:rsidRPr="00696589" w:rsidRDefault="00E9700C" w:rsidP="00487AA6">
                  <w:pPr>
                    <w:pStyle w:val="rowtabella0"/>
                    <w:rPr>
                      <w:color w:val="002060"/>
                    </w:rPr>
                  </w:pPr>
                  <w:r w:rsidRPr="00696589">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306E7D" w14:textId="77777777" w:rsidR="00E9700C" w:rsidRPr="00696589" w:rsidRDefault="00E9700C" w:rsidP="00487AA6">
                  <w:pPr>
                    <w:pStyle w:val="rowtabella0"/>
                    <w:rPr>
                      <w:color w:val="002060"/>
                    </w:rPr>
                  </w:pPr>
                  <w:r w:rsidRPr="00696589">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0B5227" w14:textId="77777777" w:rsidR="00E9700C" w:rsidRPr="00696589" w:rsidRDefault="00E9700C" w:rsidP="00487AA6">
                  <w:pPr>
                    <w:pStyle w:val="rowtabella0"/>
                    <w:jc w:val="center"/>
                    <w:rPr>
                      <w:color w:val="002060"/>
                    </w:rPr>
                  </w:pPr>
                  <w:r w:rsidRPr="00696589">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5B8A78" w14:textId="77777777" w:rsidR="00E9700C" w:rsidRPr="00696589" w:rsidRDefault="00E9700C" w:rsidP="00487AA6">
                  <w:pPr>
                    <w:pStyle w:val="rowtabella0"/>
                    <w:jc w:val="center"/>
                    <w:rPr>
                      <w:color w:val="002060"/>
                    </w:rPr>
                  </w:pPr>
                  <w:r w:rsidRPr="00696589">
                    <w:rPr>
                      <w:color w:val="002060"/>
                    </w:rPr>
                    <w:t> </w:t>
                  </w:r>
                </w:p>
              </w:tc>
            </w:tr>
            <w:tr w:rsidR="00E9700C" w:rsidRPr="00696589" w14:paraId="03DED8AE"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3F9196" w14:textId="77777777" w:rsidR="00E9700C" w:rsidRPr="00696589" w:rsidRDefault="00E9700C" w:rsidP="00487AA6">
                  <w:pPr>
                    <w:pStyle w:val="rowtabella0"/>
                    <w:rPr>
                      <w:color w:val="002060"/>
                    </w:rPr>
                  </w:pPr>
                  <w:r w:rsidRPr="00696589">
                    <w:rPr>
                      <w:color w:val="002060"/>
                    </w:rPr>
                    <w:t>(1) VERBENA C5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C0F4F7" w14:textId="77777777" w:rsidR="00E9700C" w:rsidRPr="00696589" w:rsidRDefault="00E9700C" w:rsidP="00487AA6">
                  <w:pPr>
                    <w:pStyle w:val="rowtabella0"/>
                    <w:rPr>
                      <w:color w:val="002060"/>
                    </w:rPr>
                  </w:pPr>
                  <w:r w:rsidRPr="00696589">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82A0E5" w14:textId="77777777" w:rsidR="00E9700C" w:rsidRPr="00696589" w:rsidRDefault="00E9700C" w:rsidP="00487AA6">
                  <w:pPr>
                    <w:pStyle w:val="rowtabella0"/>
                    <w:jc w:val="center"/>
                    <w:rPr>
                      <w:color w:val="002060"/>
                    </w:rPr>
                  </w:pPr>
                  <w:r w:rsidRPr="00696589">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6319BA" w14:textId="77777777" w:rsidR="00E9700C" w:rsidRPr="00696589" w:rsidRDefault="00E9700C" w:rsidP="00487AA6">
                  <w:pPr>
                    <w:pStyle w:val="rowtabella0"/>
                    <w:jc w:val="center"/>
                    <w:rPr>
                      <w:color w:val="002060"/>
                    </w:rPr>
                  </w:pPr>
                  <w:r w:rsidRPr="00696589">
                    <w:rPr>
                      <w:color w:val="002060"/>
                    </w:rPr>
                    <w:t> </w:t>
                  </w:r>
                </w:p>
              </w:tc>
            </w:tr>
            <w:tr w:rsidR="00E9700C" w:rsidRPr="00696589" w14:paraId="4550D644" w14:textId="77777777" w:rsidTr="00487AA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2B321A" w14:textId="77777777" w:rsidR="00E9700C" w:rsidRPr="00696589" w:rsidRDefault="00E9700C" w:rsidP="00487AA6">
                  <w:pPr>
                    <w:pStyle w:val="rowtabella0"/>
                    <w:rPr>
                      <w:color w:val="002060"/>
                    </w:rPr>
                  </w:pPr>
                  <w:r w:rsidRPr="00696589">
                    <w:rPr>
                      <w:color w:val="002060"/>
                    </w:rPr>
                    <w:t>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2DCD55" w14:textId="77777777" w:rsidR="00E9700C" w:rsidRPr="00696589" w:rsidRDefault="00E9700C" w:rsidP="00487AA6">
                  <w:pPr>
                    <w:pStyle w:val="rowtabella0"/>
                    <w:rPr>
                      <w:color w:val="002060"/>
                    </w:rPr>
                  </w:pPr>
                  <w:r w:rsidRPr="00696589">
                    <w:rPr>
                      <w:color w:val="002060"/>
                    </w:rPr>
                    <w:t>- DINAMIS 1990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2B376E" w14:textId="77777777" w:rsidR="00E9700C" w:rsidRPr="00696589" w:rsidRDefault="00E9700C" w:rsidP="00487AA6">
                  <w:pPr>
                    <w:pStyle w:val="rowtabella0"/>
                    <w:jc w:val="center"/>
                    <w:rPr>
                      <w:color w:val="002060"/>
                    </w:rPr>
                  </w:pPr>
                  <w:r w:rsidRPr="00696589">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FA530C" w14:textId="77777777" w:rsidR="00E9700C" w:rsidRPr="00696589" w:rsidRDefault="00E9700C" w:rsidP="00487AA6">
                  <w:pPr>
                    <w:pStyle w:val="rowtabella0"/>
                    <w:jc w:val="center"/>
                    <w:rPr>
                      <w:color w:val="002060"/>
                    </w:rPr>
                  </w:pPr>
                  <w:r w:rsidRPr="00696589">
                    <w:rPr>
                      <w:color w:val="002060"/>
                    </w:rPr>
                    <w:t> </w:t>
                  </w:r>
                </w:p>
              </w:tc>
            </w:tr>
            <w:tr w:rsidR="00E9700C" w:rsidRPr="00696589" w14:paraId="21195DB0" w14:textId="77777777" w:rsidTr="00487AA6">
              <w:tc>
                <w:tcPr>
                  <w:tcW w:w="4700" w:type="dxa"/>
                  <w:gridSpan w:val="4"/>
                  <w:tcBorders>
                    <w:top w:val="nil"/>
                    <w:left w:val="nil"/>
                    <w:bottom w:val="nil"/>
                    <w:right w:val="nil"/>
                  </w:tcBorders>
                  <w:tcMar>
                    <w:top w:w="20" w:type="dxa"/>
                    <w:left w:w="20" w:type="dxa"/>
                    <w:bottom w:w="20" w:type="dxa"/>
                    <w:right w:w="20" w:type="dxa"/>
                  </w:tcMar>
                  <w:vAlign w:val="center"/>
                  <w:hideMark/>
                </w:tcPr>
                <w:p w14:paraId="4938BF8D" w14:textId="77777777" w:rsidR="00E9700C" w:rsidRPr="00696589" w:rsidRDefault="00E9700C" w:rsidP="00487AA6">
                  <w:pPr>
                    <w:pStyle w:val="rowtabella0"/>
                    <w:rPr>
                      <w:color w:val="002060"/>
                    </w:rPr>
                  </w:pPr>
                  <w:r w:rsidRPr="00696589">
                    <w:rPr>
                      <w:color w:val="002060"/>
                    </w:rPr>
                    <w:t>(1) - disputata il 17/02/2024</w:t>
                  </w:r>
                </w:p>
              </w:tc>
            </w:tr>
          </w:tbl>
          <w:p w14:paraId="652BFE21" w14:textId="77777777" w:rsidR="00E9700C" w:rsidRPr="00696589" w:rsidRDefault="00E9700C" w:rsidP="00487AA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700C" w:rsidRPr="00696589" w14:paraId="03DB00E7" w14:textId="77777777" w:rsidTr="00487AA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125FB" w14:textId="77777777" w:rsidR="00E9700C" w:rsidRPr="00696589" w:rsidRDefault="00E9700C" w:rsidP="00487AA6">
                  <w:pPr>
                    <w:pStyle w:val="headertabella0"/>
                    <w:rPr>
                      <w:color w:val="002060"/>
                    </w:rPr>
                  </w:pPr>
                  <w:r w:rsidRPr="00696589">
                    <w:rPr>
                      <w:color w:val="002060"/>
                    </w:rPr>
                    <w:t>GIRONE B - 5 Giornata - R</w:t>
                  </w:r>
                </w:p>
              </w:tc>
            </w:tr>
            <w:tr w:rsidR="00E9700C" w:rsidRPr="00696589" w14:paraId="501BEF7F" w14:textId="77777777" w:rsidTr="00487AA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BE54EB" w14:textId="77777777" w:rsidR="00E9700C" w:rsidRPr="00696589" w:rsidRDefault="00E9700C" w:rsidP="00487AA6">
                  <w:pPr>
                    <w:pStyle w:val="rowtabella0"/>
                    <w:rPr>
                      <w:color w:val="002060"/>
                    </w:rPr>
                  </w:pPr>
                  <w:r w:rsidRPr="00696589">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CC7B49" w14:textId="77777777" w:rsidR="00E9700C" w:rsidRPr="00696589" w:rsidRDefault="00E9700C" w:rsidP="00487AA6">
                  <w:pPr>
                    <w:pStyle w:val="rowtabella0"/>
                    <w:rPr>
                      <w:color w:val="002060"/>
                    </w:rPr>
                  </w:pPr>
                  <w:r w:rsidRPr="00696589">
                    <w:rPr>
                      <w:color w:val="002060"/>
                    </w:rPr>
                    <w:t>- POLISPORTIVA VICTORIA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A27709" w14:textId="77777777" w:rsidR="00E9700C" w:rsidRPr="00696589" w:rsidRDefault="00E9700C" w:rsidP="00487AA6">
                  <w:pPr>
                    <w:pStyle w:val="rowtabella0"/>
                    <w:jc w:val="center"/>
                    <w:rPr>
                      <w:color w:val="002060"/>
                    </w:rPr>
                  </w:pPr>
                  <w:r w:rsidRPr="00696589">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BD741B" w14:textId="77777777" w:rsidR="00E9700C" w:rsidRPr="00696589" w:rsidRDefault="00E9700C" w:rsidP="00487AA6">
                  <w:pPr>
                    <w:pStyle w:val="rowtabella0"/>
                    <w:jc w:val="center"/>
                    <w:rPr>
                      <w:color w:val="002060"/>
                    </w:rPr>
                  </w:pPr>
                  <w:r w:rsidRPr="00696589">
                    <w:rPr>
                      <w:color w:val="002060"/>
                    </w:rPr>
                    <w:t> </w:t>
                  </w:r>
                </w:p>
              </w:tc>
            </w:tr>
            <w:tr w:rsidR="00E9700C" w:rsidRPr="00696589" w14:paraId="1FD19557"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BFC41C" w14:textId="77777777" w:rsidR="00E9700C" w:rsidRPr="00696589" w:rsidRDefault="00E9700C" w:rsidP="00487AA6">
                  <w:pPr>
                    <w:pStyle w:val="rowtabella0"/>
                    <w:rPr>
                      <w:color w:val="002060"/>
                    </w:rPr>
                  </w:pPr>
                  <w:r w:rsidRPr="00696589">
                    <w:rPr>
                      <w:color w:val="002060"/>
                    </w:rPr>
                    <w:t>AVENALE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D3525F" w14:textId="77777777" w:rsidR="00E9700C" w:rsidRPr="00696589" w:rsidRDefault="00E9700C" w:rsidP="00487AA6">
                  <w:pPr>
                    <w:pStyle w:val="rowtabella0"/>
                    <w:rPr>
                      <w:color w:val="002060"/>
                    </w:rPr>
                  </w:pPr>
                  <w:r w:rsidRPr="00696589">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0BC515" w14:textId="77777777" w:rsidR="00E9700C" w:rsidRPr="00696589" w:rsidRDefault="00E9700C" w:rsidP="00487AA6">
                  <w:pPr>
                    <w:pStyle w:val="rowtabella0"/>
                    <w:jc w:val="center"/>
                    <w:rPr>
                      <w:color w:val="002060"/>
                    </w:rPr>
                  </w:pPr>
                  <w:r w:rsidRPr="00696589">
                    <w:rPr>
                      <w:color w:val="002060"/>
                    </w:rPr>
                    <w:t>4 - 8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945D71" w14:textId="77777777" w:rsidR="00E9700C" w:rsidRPr="00696589" w:rsidRDefault="00E9700C" w:rsidP="00487AA6">
                  <w:pPr>
                    <w:pStyle w:val="rowtabella0"/>
                    <w:jc w:val="center"/>
                    <w:rPr>
                      <w:color w:val="002060"/>
                    </w:rPr>
                  </w:pPr>
                  <w:r w:rsidRPr="00696589">
                    <w:rPr>
                      <w:color w:val="002060"/>
                    </w:rPr>
                    <w:t> </w:t>
                  </w:r>
                </w:p>
              </w:tc>
            </w:tr>
            <w:tr w:rsidR="00E9700C" w:rsidRPr="00696589" w14:paraId="48DB7AC7"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5AE38D" w14:textId="77777777" w:rsidR="00E9700C" w:rsidRPr="00696589" w:rsidRDefault="00E9700C" w:rsidP="00487AA6">
                  <w:pPr>
                    <w:pStyle w:val="rowtabella0"/>
                    <w:rPr>
                      <w:color w:val="002060"/>
                    </w:rPr>
                  </w:pPr>
                  <w:r w:rsidRPr="00696589">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D873DD" w14:textId="77777777" w:rsidR="00E9700C" w:rsidRPr="00696589" w:rsidRDefault="00E9700C" w:rsidP="00487AA6">
                  <w:pPr>
                    <w:pStyle w:val="rowtabella0"/>
                    <w:rPr>
                      <w:color w:val="002060"/>
                    </w:rPr>
                  </w:pPr>
                  <w:r w:rsidRPr="00696589">
                    <w:rPr>
                      <w:color w:val="002060"/>
                    </w:rPr>
                    <w:t>- GAGLIOLE 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E19E62" w14:textId="77777777" w:rsidR="00E9700C" w:rsidRPr="00696589" w:rsidRDefault="00E9700C" w:rsidP="00487AA6">
                  <w:pPr>
                    <w:pStyle w:val="rowtabella0"/>
                    <w:jc w:val="center"/>
                    <w:rPr>
                      <w:color w:val="002060"/>
                    </w:rPr>
                  </w:pPr>
                  <w:r w:rsidRPr="00696589">
                    <w:rPr>
                      <w:color w:val="002060"/>
                    </w:rPr>
                    <w:t>4 - 8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85D8D0" w14:textId="77777777" w:rsidR="00E9700C" w:rsidRPr="00696589" w:rsidRDefault="00E9700C" w:rsidP="00487AA6">
                  <w:pPr>
                    <w:pStyle w:val="rowtabella0"/>
                    <w:jc w:val="center"/>
                    <w:rPr>
                      <w:color w:val="002060"/>
                    </w:rPr>
                  </w:pPr>
                  <w:r w:rsidRPr="00696589">
                    <w:rPr>
                      <w:color w:val="002060"/>
                    </w:rPr>
                    <w:t> </w:t>
                  </w:r>
                </w:p>
              </w:tc>
            </w:tr>
            <w:tr w:rsidR="00E9700C" w:rsidRPr="00696589" w14:paraId="7DAD8BA2"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020E9E" w14:textId="77777777" w:rsidR="00E9700C" w:rsidRPr="00696589" w:rsidRDefault="00E9700C" w:rsidP="00487AA6">
                  <w:pPr>
                    <w:pStyle w:val="rowtabella0"/>
                    <w:rPr>
                      <w:color w:val="002060"/>
                    </w:rPr>
                  </w:pPr>
                  <w:r w:rsidRPr="00696589">
                    <w:rPr>
                      <w:color w:val="002060"/>
                    </w:rPr>
                    <w:t>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F79393" w14:textId="77777777" w:rsidR="00E9700C" w:rsidRPr="00696589" w:rsidRDefault="00E9700C" w:rsidP="00487AA6">
                  <w:pPr>
                    <w:pStyle w:val="rowtabella0"/>
                    <w:rPr>
                      <w:color w:val="002060"/>
                    </w:rPr>
                  </w:pPr>
                  <w:r w:rsidRPr="00696589">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E52F83" w14:textId="77777777" w:rsidR="00E9700C" w:rsidRPr="00696589" w:rsidRDefault="00E9700C" w:rsidP="00487AA6">
                  <w:pPr>
                    <w:pStyle w:val="rowtabella0"/>
                    <w:jc w:val="center"/>
                    <w:rPr>
                      <w:color w:val="002060"/>
                    </w:rPr>
                  </w:pPr>
                  <w:r w:rsidRPr="00696589">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5CAEE0" w14:textId="77777777" w:rsidR="00E9700C" w:rsidRPr="00696589" w:rsidRDefault="00E9700C" w:rsidP="00487AA6">
                  <w:pPr>
                    <w:pStyle w:val="rowtabella0"/>
                    <w:jc w:val="center"/>
                    <w:rPr>
                      <w:color w:val="002060"/>
                    </w:rPr>
                  </w:pPr>
                  <w:r w:rsidRPr="00696589">
                    <w:rPr>
                      <w:color w:val="002060"/>
                    </w:rPr>
                    <w:t> </w:t>
                  </w:r>
                </w:p>
              </w:tc>
            </w:tr>
            <w:tr w:rsidR="00E9700C" w:rsidRPr="00696589" w14:paraId="5773B403"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D2B1E7" w14:textId="77777777" w:rsidR="00E9700C" w:rsidRPr="00696589" w:rsidRDefault="00E9700C" w:rsidP="00487AA6">
                  <w:pPr>
                    <w:pStyle w:val="rowtabella0"/>
                    <w:rPr>
                      <w:color w:val="002060"/>
                    </w:rPr>
                  </w:pPr>
                  <w:r w:rsidRPr="00696589">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FF9BB1" w14:textId="77777777" w:rsidR="00E9700C" w:rsidRPr="00696589" w:rsidRDefault="00E9700C" w:rsidP="00487AA6">
                  <w:pPr>
                    <w:pStyle w:val="rowtabella0"/>
                    <w:rPr>
                      <w:color w:val="002060"/>
                    </w:rPr>
                  </w:pPr>
                  <w:r w:rsidRPr="00696589">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04DF05" w14:textId="77777777" w:rsidR="00E9700C" w:rsidRPr="00696589" w:rsidRDefault="00E9700C" w:rsidP="00487AA6">
                  <w:pPr>
                    <w:pStyle w:val="rowtabella0"/>
                    <w:jc w:val="center"/>
                    <w:rPr>
                      <w:color w:val="002060"/>
                    </w:rPr>
                  </w:pPr>
                  <w:r w:rsidRPr="00696589">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EC9742" w14:textId="77777777" w:rsidR="00E9700C" w:rsidRPr="00696589" w:rsidRDefault="00E9700C" w:rsidP="00487AA6">
                  <w:pPr>
                    <w:pStyle w:val="rowtabella0"/>
                    <w:jc w:val="center"/>
                    <w:rPr>
                      <w:color w:val="002060"/>
                    </w:rPr>
                  </w:pPr>
                  <w:r w:rsidRPr="00696589">
                    <w:rPr>
                      <w:color w:val="002060"/>
                    </w:rPr>
                    <w:t> </w:t>
                  </w:r>
                </w:p>
              </w:tc>
            </w:tr>
            <w:tr w:rsidR="00E9700C" w:rsidRPr="00696589" w14:paraId="4FA8C988" w14:textId="77777777" w:rsidTr="00487AA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CDCCA8" w14:textId="77777777" w:rsidR="00E9700C" w:rsidRPr="00696589" w:rsidRDefault="00E9700C" w:rsidP="00487AA6">
                  <w:pPr>
                    <w:pStyle w:val="rowtabella0"/>
                    <w:rPr>
                      <w:color w:val="002060"/>
                    </w:rPr>
                  </w:pPr>
                  <w:r w:rsidRPr="00696589">
                    <w:rPr>
                      <w:color w:val="002060"/>
                    </w:rPr>
                    <w:t>POLISPORTIVA UROBORO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30FC48" w14:textId="77777777" w:rsidR="00E9700C" w:rsidRPr="00696589" w:rsidRDefault="00E9700C" w:rsidP="00487AA6">
                  <w:pPr>
                    <w:pStyle w:val="rowtabella0"/>
                    <w:rPr>
                      <w:color w:val="002060"/>
                    </w:rPr>
                  </w:pPr>
                  <w:r w:rsidRPr="00696589">
                    <w:rPr>
                      <w:color w:val="002060"/>
                    </w:rPr>
                    <w:t>- ACLI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4B3949" w14:textId="77777777" w:rsidR="00E9700C" w:rsidRPr="00696589" w:rsidRDefault="00E9700C" w:rsidP="00487AA6">
                  <w:pPr>
                    <w:pStyle w:val="rowtabella0"/>
                    <w:jc w:val="center"/>
                    <w:rPr>
                      <w:color w:val="002060"/>
                    </w:rPr>
                  </w:pPr>
                  <w:r w:rsidRPr="00696589">
                    <w:rPr>
                      <w:color w:val="002060"/>
                    </w:rPr>
                    <w:t>2 - 7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E18B47" w14:textId="77777777" w:rsidR="00E9700C" w:rsidRPr="00696589" w:rsidRDefault="00E9700C" w:rsidP="00487AA6">
                  <w:pPr>
                    <w:pStyle w:val="rowtabella0"/>
                    <w:jc w:val="center"/>
                    <w:rPr>
                      <w:color w:val="002060"/>
                    </w:rPr>
                  </w:pPr>
                  <w:r w:rsidRPr="00696589">
                    <w:rPr>
                      <w:color w:val="002060"/>
                    </w:rPr>
                    <w:t> </w:t>
                  </w:r>
                </w:p>
              </w:tc>
            </w:tr>
          </w:tbl>
          <w:p w14:paraId="19483CBA" w14:textId="77777777" w:rsidR="00E9700C" w:rsidRPr="00696589" w:rsidRDefault="00E9700C" w:rsidP="00487AA6">
            <w:pPr>
              <w:rPr>
                <w:color w:val="002060"/>
              </w:rPr>
            </w:pPr>
          </w:p>
        </w:tc>
      </w:tr>
    </w:tbl>
    <w:p w14:paraId="7211107A" w14:textId="77777777" w:rsidR="00E9700C" w:rsidRPr="00696589" w:rsidRDefault="00E9700C" w:rsidP="00E9700C">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9700C" w:rsidRPr="00696589" w14:paraId="00383009" w14:textId="77777777" w:rsidTr="00487AA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700C" w:rsidRPr="00696589" w14:paraId="2E02A7CB" w14:textId="77777777" w:rsidTr="00487AA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1FB4E" w14:textId="77777777" w:rsidR="00E9700C" w:rsidRPr="00696589" w:rsidRDefault="00E9700C" w:rsidP="00487AA6">
                  <w:pPr>
                    <w:pStyle w:val="headertabella0"/>
                    <w:rPr>
                      <w:color w:val="002060"/>
                    </w:rPr>
                  </w:pPr>
                  <w:r w:rsidRPr="00696589">
                    <w:rPr>
                      <w:color w:val="002060"/>
                    </w:rPr>
                    <w:t>GIRONE C - 5 Giornata - R</w:t>
                  </w:r>
                </w:p>
              </w:tc>
            </w:tr>
            <w:tr w:rsidR="00E9700C" w:rsidRPr="00696589" w14:paraId="22C7CD5F" w14:textId="77777777" w:rsidTr="00487AA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EBE306" w14:textId="77777777" w:rsidR="00E9700C" w:rsidRPr="00696589" w:rsidRDefault="00E9700C" w:rsidP="00487AA6">
                  <w:pPr>
                    <w:pStyle w:val="rowtabella0"/>
                    <w:rPr>
                      <w:color w:val="002060"/>
                    </w:rPr>
                  </w:pPr>
                  <w:r w:rsidRPr="00696589">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713393" w14:textId="77777777" w:rsidR="00E9700C" w:rsidRPr="00696589" w:rsidRDefault="00E9700C" w:rsidP="00487AA6">
                  <w:pPr>
                    <w:pStyle w:val="rowtabella0"/>
                    <w:rPr>
                      <w:color w:val="002060"/>
                    </w:rPr>
                  </w:pPr>
                  <w:r w:rsidRPr="00696589">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D45271" w14:textId="77777777" w:rsidR="00E9700C" w:rsidRPr="00696589" w:rsidRDefault="00E9700C" w:rsidP="00487AA6">
                  <w:pPr>
                    <w:pStyle w:val="rowtabella0"/>
                    <w:jc w:val="center"/>
                    <w:rPr>
                      <w:color w:val="002060"/>
                    </w:rPr>
                  </w:pPr>
                  <w:r w:rsidRPr="00696589">
                    <w:rPr>
                      <w:color w:val="002060"/>
                    </w:rPr>
                    <w:t>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6B69D4" w14:textId="77777777" w:rsidR="00E9700C" w:rsidRPr="00696589" w:rsidRDefault="00E9700C" w:rsidP="00487AA6">
                  <w:pPr>
                    <w:pStyle w:val="rowtabella0"/>
                    <w:jc w:val="center"/>
                    <w:rPr>
                      <w:color w:val="002060"/>
                    </w:rPr>
                  </w:pPr>
                  <w:r w:rsidRPr="00696589">
                    <w:rPr>
                      <w:color w:val="002060"/>
                    </w:rPr>
                    <w:t> </w:t>
                  </w:r>
                </w:p>
              </w:tc>
            </w:tr>
            <w:tr w:rsidR="00E9700C" w:rsidRPr="00696589" w14:paraId="68B64BDE"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1E89CE" w14:textId="77777777" w:rsidR="00E9700C" w:rsidRPr="00696589" w:rsidRDefault="00E9700C" w:rsidP="00487AA6">
                  <w:pPr>
                    <w:pStyle w:val="rowtabella0"/>
                    <w:rPr>
                      <w:color w:val="002060"/>
                    </w:rPr>
                  </w:pPr>
                  <w:r w:rsidRPr="00696589">
                    <w:rPr>
                      <w:color w:val="002060"/>
                    </w:rPr>
                    <w:t>(1) CALCETTO 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998AF0" w14:textId="77777777" w:rsidR="00E9700C" w:rsidRPr="00696589" w:rsidRDefault="00E9700C" w:rsidP="00487AA6">
                  <w:pPr>
                    <w:pStyle w:val="rowtabella0"/>
                    <w:rPr>
                      <w:color w:val="002060"/>
                    </w:rPr>
                  </w:pPr>
                  <w:r w:rsidRPr="00696589">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73F0A0" w14:textId="77777777" w:rsidR="00E9700C" w:rsidRPr="00696589" w:rsidRDefault="00E9700C" w:rsidP="00487AA6">
                  <w:pPr>
                    <w:pStyle w:val="rowtabella0"/>
                    <w:jc w:val="center"/>
                    <w:rPr>
                      <w:color w:val="002060"/>
                    </w:rPr>
                  </w:pPr>
                  <w:r w:rsidRPr="00696589">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E3295B" w14:textId="77777777" w:rsidR="00E9700C" w:rsidRPr="00696589" w:rsidRDefault="00E9700C" w:rsidP="00487AA6">
                  <w:pPr>
                    <w:pStyle w:val="rowtabella0"/>
                    <w:jc w:val="center"/>
                    <w:rPr>
                      <w:color w:val="002060"/>
                    </w:rPr>
                  </w:pPr>
                  <w:r w:rsidRPr="00696589">
                    <w:rPr>
                      <w:color w:val="002060"/>
                    </w:rPr>
                    <w:t> </w:t>
                  </w:r>
                </w:p>
              </w:tc>
            </w:tr>
            <w:tr w:rsidR="00E9700C" w:rsidRPr="00696589" w14:paraId="08FCA872"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896C40" w14:textId="77777777" w:rsidR="00E9700C" w:rsidRPr="00696589" w:rsidRDefault="00E9700C" w:rsidP="00487AA6">
                  <w:pPr>
                    <w:pStyle w:val="rowtabella0"/>
                    <w:rPr>
                      <w:color w:val="002060"/>
                    </w:rPr>
                  </w:pPr>
                  <w:r w:rsidRPr="00696589">
                    <w:rPr>
                      <w:color w:val="002060"/>
                    </w:rPr>
                    <w:t>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0A9C9C" w14:textId="77777777" w:rsidR="00E9700C" w:rsidRPr="00696589" w:rsidRDefault="00E9700C" w:rsidP="00487AA6">
                  <w:pPr>
                    <w:pStyle w:val="rowtabella0"/>
                    <w:rPr>
                      <w:color w:val="002060"/>
                    </w:rPr>
                  </w:pPr>
                  <w:r w:rsidRPr="00696589">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26B97C" w14:textId="77777777" w:rsidR="00E9700C" w:rsidRPr="00696589" w:rsidRDefault="00E9700C" w:rsidP="00487AA6">
                  <w:pPr>
                    <w:pStyle w:val="rowtabella0"/>
                    <w:jc w:val="center"/>
                    <w:rPr>
                      <w:color w:val="002060"/>
                    </w:rPr>
                  </w:pPr>
                  <w:r w:rsidRPr="00696589">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A66EFD" w14:textId="77777777" w:rsidR="00E9700C" w:rsidRPr="00696589" w:rsidRDefault="00E9700C" w:rsidP="00487AA6">
                  <w:pPr>
                    <w:pStyle w:val="rowtabella0"/>
                    <w:jc w:val="center"/>
                    <w:rPr>
                      <w:color w:val="002060"/>
                    </w:rPr>
                  </w:pPr>
                  <w:r w:rsidRPr="00696589">
                    <w:rPr>
                      <w:color w:val="002060"/>
                    </w:rPr>
                    <w:t> </w:t>
                  </w:r>
                </w:p>
              </w:tc>
            </w:tr>
            <w:tr w:rsidR="00E9700C" w:rsidRPr="00696589" w14:paraId="73F68C5D"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D6CA4B" w14:textId="77777777" w:rsidR="00E9700C" w:rsidRPr="00696589" w:rsidRDefault="00E9700C" w:rsidP="00487AA6">
                  <w:pPr>
                    <w:pStyle w:val="rowtabella0"/>
                    <w:rPr>
                      <w:color w:val="002060"/>
                    </w:rPr>
                  </w:pPr>
                  <w:r w:rsidRPr="00696589">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1B97E1" w14:textId="77777777" w:rsidR="00E9700C" w:rsidRPr="00696589" w:rsidRDefault="00E9700C" w:rsidP="00487AA6">
                  <w:pPr>
                    <w:pStyle w:val="rowtabella0"/>
                    <w:rPr>
                      <w:color w:val="002060"/>
                    </w:rPr>
                  </w:pPr>
                  <w:r w:rsidRPr="00696589">
                    <w:rPr>
                      <w:color w:val="002060"/>
                    </w:rPr>
                    <w:t>- SAMBENEDETTESE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9E7D84" w14:textId="77777777" w:rsidR="00E9700C" w:rsidRPr="00696589" w:rsidRDefault="00E9700C" w:rsidP="00487AA6">
                  <w:pPr>
                    <w:pStyle w:val="rowtabella0"/>
                    <w:jc w:val="center"/>
                    <w:rPr>
                      <w:color w:val="002060"/>
                    </w:rPr>
                  </w:pPr>
                  <w:r w:rsidRPr="00696589">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41DE36" w14:textId="77777777" w:rsidR="00E9700C" w:rsidRPr="00696589" w:rsidRDefault="00E9700C" w:rsidP="00487AA6">
                  <w:pPr>
                    <w:pStyle w:val="rowtabella0"/>
                    <w:jc w:val="center"/>
                    <w:rPr>
                      <w:color w:val="002060"/>
                    </w:rPr>
                  </w:pPr>
                  <w:r w:rsidRPr="00696589">
                    <w:rPr>
                      <w:color w:val="002060"/>
                    </w:rPr>
                    <w:t> </w:t>
                  </w:r>
                </w:p>
              </w:tc>
            </w:tr>
            <w:tr w:rsidR="00E9700C" w:rsidRPr="00696589" w14:paraId="21E5CA51"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73C851" w14:textId="77777777" w:rsidR="00E9700C" w:rsidRPr="00696589" w:rsidRDefault="00E9700C" w:rsidP="00487AA6">
                  <w:pPr>
                    <w:pStyle w:val="rowtabella0"/>
                    <w:rPr>
                      <w:color w:val="002060"/>
                    </w:rPr>
                  </w:pPr>
                  <w:r w:rsidRPr="00696589">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D8A111" w14:textId="77777777" w:rsidR="00E9700C" w:rsidRPr="00696589" w:rsidRDefault="00E9700C" w:rsidP="00487AA6">
                  <w:pPr>
                    <w:pStyle w:val="rowtabella0"/>
                    <w:rPr>
                      <w:color w:val="002060"/>
                    </w:rPr>
                  </w:pPr>
                  <w:r w:rsidRPr="00696589">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A7FA9E" w14:textId="77777777" w:rsidR="00E9700C" w:rsidRPr="00696589" w:rsidRDefault="00E9700C" w:rsidP="00487AA6">
                  <w:pPr>
                    <w:pStyle w:val="rowtabella0"/>
                    <w:jc w:val="center"/>
                    <w:rPr>
                      <w:color w:val="002060"/>
                    </w:rPr>
                  </w:pPr>
                  <w:r w:rsidRPr="00696589">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46598A" w14:textId="77777777" w:rsidR="00E9700C" w:rsidRPr="00696589" w:rsidRDefault="00E9700C" w:rsidP="00487AA6">
                  <w:pPr>
                    <w:pStyle w:val="rowtabella0"/>
                    <w:jc w:val="center"/>
                    <w:rPr>
                      <w:color w:val="002060"/>
                    </w:rPr>
                  </w:pPr>
                  <w:r w:rsidRPr="00696589">
                    <w:rPr>
                      <w:color w:val="002060"/>
                    </w:rPr>
                    <w:t> </w:t>
                  </w:r>
                </w:p>
              </w:tc>
            </w:tr>
            <w:tr w:rsidR="00E9700C" w:rsidRPr="00696589" w14:paraId="0C374FD3" w14:textId="77777777" w:rsidTr="00487AA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8F4E56" w14:textId="77777777" w:rsidR="00E9700C" w:rsidRPr="00696589" w:rsidRDefault="00E9700C" w:rsidP="00487AA6">
                  <w:pPr>
                    <w:pStyle w:val="rowtabella0"/>
                    <w:rPr>
                      <w:color w:val="002060"/>
                    </w:rPr>
                  </w:pPr>
                  <w:r w:rsidRPr="00696589">
                    <w:rPr>
                      <w:color w:val="002060"/>
                    </w:rPr>
                    <w:t>ROCCAFLUVIONE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BCE29B" w14:textId="77777777" w:rsidR="00E9700C" w:rsidRPr="00696589" w:rsidRDefault="00E9700C" w:rsidP="00487AA6">
                  <w:pPr>
                    <w:pStyle w:val="rowtabella0"/>
                    <w:rPr>
                      <w:color w:val="002060"/>
                    </w:rPr>
                  </w:pPr>
                  <w:r w:rsidRPr="00696589">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4E11FA" w14:textId="77777777" w:rsidR="00E9700C" w:rsidRPr="00696589" w:rsidRDefault="00E9700C" w:rsidP="00487AA6">
                  <w:pPr>
                    <w:pStyle w:val="rowtabella0"/>
                    <w:jc w:val="center"/>
                    <w:rPr>
                      <w:color w:val="002060"/>
                    </w:rPr>
                  </w:pPr>
                  <w:r w:rsidRPr="00696589">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146A1A" w14:textId="77777777" w:rsidR="00E9700C" w:rsidRPr="00696589" w:rsidRDefault="00E9700C" w:rsidP="00487AA6">
                  <w:pPr>
                    <w:pStyle w:val="rowtabella0"/>
                    <w:jc w:val="center"/>
                    <w:rPr>
                      <w:color w:val="002060"/>
                    </w:rPr>
                  </w:pPr>
                  <w:r w:rsidRPr="00696589">
                    <w:rPr>
                      <w:color w:val="002060"/>
                    </w:rPr>
                    <w:t> </w:t>
                  </w:r>
                </w:p>
              </w:tc>
            </w:tr>
            <w:tr w:rsidR="00E9700C" w:rsidRPr="00696589" w14:paraId="6C3CF2FA" w14:textId="77777777" w:rsidTr="00487AA6">
              <w:tc>
                <w:tcPr>
                  <w:tcW w:w="4700" w:type="dxa"/>
                  <w:gridSpan w:val="4"/>
                  <w:tcBorders>
                    <w:top w:val="nil"/>
                    <w:left w:val="nil"/>
                    <w:bottom w:val="nil"/>
                    <w:right w:val="nil"/>
                  </w:tcBorders>
                  <w:tcMar>
                    <w:top w:w="20" w:type="dxa"/>
                    <w:left w:w="20" w:type="dxa"/>
                    <w:bottom w:w="20" w:type="dxa"/>
                    <w:right w:w="20" w:type="dxa"/>
                  </w:tcMar>
                  <w:vAlign w:val="center"/>
                  <w:hideMark/>
                </w:tcPr>
                <w:p w14:paraId="40FE061A" w14:textId="77777777" w:rsidR="00E9700C" w:rsidRPr="00696589" w:rsidRDefault="00E9700C" w:rsidP="00487AA6">
                  <w:pPr>
                    <w:pStyle w:val="rowtabella0"/>
                    <w:rPr>
                      <w:color w:val="002060"/>
                    </w:rPr>
                  </w:pPr>
                  <w:r w:rsidRPr="00696589">
                    <w:rPr>
                      <w:color w:val="002060"/>
                    </w:rPr>
                    <w:t>(1) - disputata il 17/02/2024</w:t>
                  </w:r>
                </w:p>
              </w:tc>
            </w:tr>
          </w:tbl>
          <w:p w14:paraId="7942515C" w14:textId="77777777" w:rsidR="00E9700C" w:rsidRPr="00696589" w:rsidRDefault="00E9700C" w:rsidP="00487AA6">
            <w:pPr>
              <w:rPr>
                <w:color w:val="002060"/>
              </w:rPr>
            </w:pPr>
          </w:p>
        </w:tc>
      </w:tr>
    </w:tbl>
    <w:p w14:paraId="06977542" w14:textId="77777777" w:rsidR="00E9700C" w:rsidRPr="00696589" w:rsidRDefault="00E9700C" w:rsidP="00E9700C">
      <w:pPr>
        <w:pStyle w:val="breakline"/>
        <w:rPr>
          <w:rFonts w:eastAsiaTheme="minorEastAsia"/>
          <w:color w:val="002060"/>
        </w:rPr>
      </w:pPr>
    </w:p>
    <w:p w14:paraId="7B7A09FD" w14:textId="77777777" w:rsidR="00E9700C" w:rsidRPr="00696589" w:rsidRDefault="00E9700C" w:rsidP="00E9700C">
      <w:pPr>
        <w:pStyle w:val="breakline"/>
        <w:rPr>
          <w:color w:val="002060"/>
        </w:rPr>
      </w:pPr>
    </w:p>
    <w:p w14:paraId="13DE3326" w14:textId="77777777" w:rsidR="00E9700C" w:rsidRPr="00696589" w:rsidRDefault="00E9700C" w:rsidP="00E9700C">
      <w:pPr>
        <w:pStyle w:val="titoloprinc0"/>
        <w:rPr>
          <w:color w:val="002060"/>
        </w:rPr>
      </w:pPr>
      <w:r w:rsidRPr="00696589">
        <w:rPr>
          <w:color w:val="002060"/>
        </w:rPr>
        <w:t>GIUDICE SPORTIVO</w:t>
      </w:r>
    </w:p>
    <w:p w14:paraId="4E5CEC48" w14:textId="77777777" w:rsidR="00E9700C" w:rsidRPr="00696589" w:rsidRDefault="00E9700C" w:rsidP="00E9700C">
      <w:pPr>
        <w:pStyle w:val="diffida"/>
        <w:rPr>
          <w:color w:val="002060"/>
        </w:rPr>
      </w:pPr>
      <w:r w:rsidRPr="00696589">
        <w:rPr>
          <w:color w:val="002060"/>
        </w:rPr>
        <w:t>Il Giudice Sportivo Avv. Agnese Lazzaretti, con l'assistenza del segretario Angelo Castellana, nella seduta del 21/02/2024, ha adottato le decisioni che di seguito integralmente si riportano:</w:t>
      </w:r>
    </w:p>
    <w:p w14:paraId="5DE157D4" w14:textId="77777777" w:rsidR="00E9700C" w:rsidRPr="00696589" w:rsidRDefault="00E9700C" w:rsidP="00E9700C">
      <w:pPr>
        <w:pStyle w:val="titolo10"/>
        <w:rPr>
          <w:color w:val="002060"/>
        </w:rPr>
      </w:pPr>
      <w:r w:rsidRPr="00696589">
        <w:rPr>
          <w:color w:val="002060"/>
        </w:rPr>
        <w:t xml:space="preserve">GARE DEL 16/ 2/2024 </w:t>
      </w:r>
    </w:p>
    <w:p w14:paraId="28F33968" w14:textId="77777777" w:rsidR="00E9700C" w:rsidRPr="00696589" w:rsidRDefault="00E9700C" w:rsidP="00E9700C">
      <w:pPr>
        <w:pStyle w:val="titolo7a"/>
        <w:rPr>
          <w:color w:val="002060"/>
        </w:rPr>
      </w:pPr>
      <w:r w:rsidRPr="00696589">
        <w:rPr>
          <w:color w:val="002060"/>
        </w:rPr>
        <w:t xml:space="preserve">PROVVEDIMENTI DISCIPLINARI </w:t>
      </w:r>
    </w:p>
    <w:p w14:paraId="15EE1902" w14:textId="77777777" w:rsidR="00E9700C" w:rsidRPr="00696589" w:rsidRDefault="00E9700C" w:rsidP="00E9700C">
      <w:pPr>
        <w:pStyle w:val="titolo7b0"/>
        <w:rPr>
          <w:color w:val="002060"/>
        </w:rPr>
      </w:pPr>
      <w:r w:rsidRPr="00696589">
        <w:rPr>
          <w:color w:val="002060"/>
        </w:rPr>
        <w:t xml:space="preserve">In base alle risultanze degli atti ufficiali sono state deliberate le seguenti sanzioni disciplinari. </w:t>
      </w:r>
    </w:p>
    <w:p w14:paraId="6A422D7A" w14:textId="77777777" w:rsidR="00E9700C" w:rsidRPr="00696589" w:rsidRDefault="00E9700C" w:rsidP="00E9700C">
      <w:pPr>
        <w:pStyle w:val="titolo30"/>
        <w:rPr>
          <w:color w:val="002060"/>
        </w:rPr>
      </w:pPr>
      <w:r w:rsidRPr="00696589">
        <w:rPr>
          <w:color w:val="002060"/>
        </w:rPr>
        <w:t xml:space="preserve">SOCIETA' </w:t>
      </w:r>
    </w:p>
    <w:p w14:paraId="07D793AA" w14:textId="77777777" w:rsidR="00E9700C" w:rsidRPr="00696589" w:rsidRDefault="00E9700C" w:rsidP="00E9700C">
      <w:pPr>
        <w:pStyle w:val="titolo20"/>
        <w:rPr>
          <w:color w:val="002060"/>
        </w:rPr>
      </w:pPr>
      <w:r w:rsidRPr="00696589">
        <w:rPr>
          <w:color w:val="002060"/>
        </w:rPr>
        <w:t xml:space="preserve">AMMENDA </w:t>
      </w:r>
    </w:p>
    <w:p w14:paraId="74489B46" w14:textId="77777777" w:rsidR="00E9700C" w:rsidRPr="00696589" w:rsidRDefault="00E9700C" w:rsidP="00E9700C">
      <w:pPr>
        <w:pStyle w:val="diffida"/>
        <w:spacing w:before="80" w:beforeAutospacing="0" w:after="40" w:afterAutospacing="0"/>
        <w:jc w:val="left"/>
        <w:rPr>
          <w:color w:val="002060"/>
        </w:rPr>
      </w:pPr>
      <w:r w:rsidRPr="00696589">
        <w:rPr>
          <w:color w:val="002060"/>
        </w:rPr>
        <w:t xml:space="preserve">Euro 150,00 PIEVE D ICO CALCIO A 5 </w:t>
      </w:r>
      <w:r w:rsidRPr="00696589">
        <w:rPr>
          <w:color w:val="002060"/>
        </w:rPr>
        <w:br/>
        <w:t xml:space="preserve">Per comportamento offensivo del proprio pubblico nei confronti dell'arbitro. </w:t>
      </w:r>
    </w:p>
    <w:p w14:paraId="2079C750" w14:textId="77777777" w:rsidR="00E9700C" w:rsidRPr="00696589" w:rsidRDefault="00E9700C" w:rsidP="00E9700C">
      <w:pPr>
        <w:pStyle w:val="titolo30"/>
        <w:rPr>
          <w:color w:val="002060"/>
        </w:rPr>
      </w:pPr>
      <w:r w:rsidRPr="00696589">
        <w:rPr>
          <w:color w:val="002060"/>
        </w:rPr>
        <w:t xml:space="preserve">DIRIGENTI </w:t>
      </w:r>
    </w:p>
    <w:p w14:paraId="7AE01DB4" w14:textId="77777777" w:rsidR="00E9700C" w:rsidRPr="00696589" w:rsidRDefault="00E9700C" w:rsidP="00E9700C">
      <w:pPr>
        <w:pStyle w:val="titolo20"/>
        <w:rPr>
          <w:color w:val="002060"/>
        </w:rPr>
      </w:pPr>
      <w:r w:rsidRPr="00696589">
        <w:rPr>
          <w:color w:val="002060"/>
        </w:rPr>
        <w:t xml:space="preserve">INIBIZIONE A SVOLGERE OGNI ATTIVITA' FINO AL 6/ 3/2024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45B41437" w14:textId="77777777" w:rsidTr="00487AA6">
        <w:tc>
          <w:tcPr>
            <w:tcW w:w="2200" w:type="dxa"/>
            <w:tcMar>
              <w:top w:w="20" w:type="dxa"/>
              <w:left w:w="20" w:type="dxa"/>
              <w:bottom w:w="20" w:type="dxa"/>
              <w:right w:w="20" w:type="dxa"/>
            </w:tcMar>
            <w:vAlign w:val="center"/>
            <w:hideMark/>
          </w:tcPr>
          <w:p w14:paraId="02E073D6" w14:textId="77777777" w:rsidR="00E9700C" w:rsidRPr="00696589" w:rsidRDefault="00E9700C" w:rsidP="00487AA6">
            <w:pPr>
              <w:pStyle w:val="movimento"/>
              <w:rPr>
                <w:color w:val="002060"/>
              </w:rPr>
            </w:pPr>
            <w:r w:rsidRPr="00696589">
              <w:rPr>
                <w:color w:val="002060"/>
              </w:rPr>
              <w:t>NOVELLI SIMONE</w:t>
            </w:r>
          </w:p>
        </w:tc>
        <w:tc>
          <w:tcPr>
            <w:tcW w:w="2200" w:type="dxa"/>
            <w:tcMar>
              <w:top w:w="20" w:type="dxa"/>
              <w:left w:w="20" w:type="dxa"/>
              <w:bottom w:w="20" w:type="dxa"/>
              <w:right w:w="20" w:type="dxa"/>
            </w:tcMar>
            <w:vAlign w:val="center"/>
            <w:hideMark/>
          </w:tcPr>
          <w:p w14:paraId="77C88C84" w14:textId="77777777" w:rsidR="00E9700C" w:rsidRPr="00696589" w:rsidRDefault="00E9700C" w:rsidP="00487AA6">
            <w:pPr>
              <w:pStyle w:val="movimento2"/>
              <w:rPr>
                <w:color w:val="002060"/>
              </w:rPr>
            </w:pPr>
            <w:r w:rsidRPr="00696589">
              <w:rPr>
                <w:color w:val="002060"/>
              </w:rPr>
              <w:t xml:space="preserve">(AVENALE) </w:t>
            </w:r>
          </w:p>
        </w:tc>
        <w:tc>
          <w:tcPr>
            <w:tcW w:w="800" w:type="dxa"/>
            <w:tcMar>
              <w:top w:w="20" w:type="dxa"/>
              <w:left w:w="20" w:type="dxa"/>
              <w:bottom w:w="20" w:type="dxa"/>
              <w:right w:w="20" w:type="dxa"/>
            </w:tcMar>
            <w:vAlign w:val="center"/>
            <w:hideMark/>
          </w:tcPr>
          <w:p w14:paraId="63C39180"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60B1BB7B"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1D7251AD" w14:textId="77777777" w:rsidR="00E9700C" w:rsidRPr="00696589" w:rsidRDefault="00E9700C" w:rsidP="00487AA6">
            <w:pPr>
              <w:pStyle w:val="movimento2"/>
              <w:rPr>
                <w:color w:val="002060"/>
              </w:rPr>
            </w:pPr>
            <w:r w:rsidRPr="00696589">
              <w:rPr>
                <w:color w:val="002060"/>
              </w:rPr>
              <w:t> </w:t>
            </w:r>
          </w:p>
        </w:tc>
      </w:tr>
    </w:tbl>
    <w:p w14:paraId="28786EEE" w14:textId="4A9C7FAE" w:rsidR="00E9700C" w:rsidRPr="00696589" w:rsidRDefault="00E9700C" w:rsidP="00E9700C">
      <w:pPr>
        <w:pStyle w:val="diffida"/>
        <w:spacing w:before="80" w:beforeAutospacing="0" w:after="40" w:afterAutospacing="0"/>
        <w:jc w:val="left"/>
        <w:rPr>
          <w:rFonts w:eastAsiaTheme="minorEastAsia"/>
          <w:color w:val="002060"/>
        </w:rPr>
      </w:pPr>
      <w:r w:rsidRPr="00696589">
        <w:rPr>
          <w:color w:val="002060"/>
        </w:rPr>
        <w:t xml:space="preserve">Per comportamento irriguardoso verso un giocatore avversario.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7E3D50E6" w14:textId="77777777" w:rsidTr="00487AA6">
        <w:tc>
          <w:tcPr>
            <w:tcW w:w="2200" w:type="dxa"/>
            <w:tcMar>
              <w:top w:w="20" w:type="dxa"/>
              <w:left w:w="20" w:type="dxa"/>
              <w:bottom w:w="20" w:type="dxa"/>
              <w:right w:w="20" w:type="dxa"/>
            </w:tcMar>
            <w:vAlign w:val="center"/>
            <w:hideMark/>
          </w:tcPr>
          <w:p w14:paraId="2F4457FC" w14:textId="77777777" w:rsidR="00E9700C" w:rsidRPr="00696589" w:rsidRDefault="00E9700C" w:rsidP="00487AA6">
            <w:pPr>
              <w:pStyle w:val="movimento"/>
              <w:rPr>
                <w:color w:val="002060"/>
              </w:rPr>
            </w:pPr>
            <w:r w:rsidRPr="00696589">
              <w:rPr>
                <w:color w:val="002060"/>
              </w:rPr>
              <w:t>BELLO BURZO CARLO</w:t>
            </w:r>
          </w:p>
        </w:tc>
        <w:tc>
          <w:tcPr>
            <w:tcW w:w="2200" w:type="dxa"/>
            <w:tcMar>
              <w:top w:w="20" w:type="dxa"/>
              <w:left w:w="20" w:type="dxa"/>
              <w:bottom w:w="20" w:type="dxa"/>
              <w:right w:w="20" w:type="dxa"/>
            </w:tcMar>
            <w:vAlign w:val="center"/>
            <w:hideMark/>
          </w:tcPr>
          <w:p w14:paraId="6BF028E0" w14:textId="77777777" w:rsidR="00E9700C" w:rsidRPr="00696589" w:rsidRDefault="00E9700C" w:rsidP="00487AA6">
            <w:pPr>
              <w:pStyle w:val="movimento2"/>
              <w:rPr>
                <w:color w:val="002060"/>
              </w:rPr>
            </w:pPr>
            <w:r w:rsidRPr="00696589">
              <w:rPr>
                <w:color w:val="002060"/>
              </w:rPr>
              <w:t xml:space="preserve">(POLISPORTIVA UROBORO) </w:t>
            </w:r>
          </w:p>
        </w:tc>
        <w:tc>
          <w:tcPr>
            <w:tcW w:w="800" w:type="dxa"/>
            <w:tcMar>
              <w:top w:w="20" w:type="dxa"/>
              <w:left w:w="20" w:type="dxa"/>
              <w:bottom w:w="20" w:type="dxa"/>
              <w:right w:w="20" w:type="dxa"/>
            </w:tcMar>
            <w:vAlign w:val="center"/>
            <w:hideMark/>
          </w:tcPr>
          <w:p w14:paraId="775CFA67"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44FF4A50"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10D2B383" w14:textId="77777777" w:rsidR="00E9700C" w:rsidRPr="00696589" w:rsidRDefault="00E9700C" w:rsidP="00487AA6">
            <w:pPr>
              <w:pStyle w:val="movimento2"/>
              <w:rPr>
                <w:color w:val="002060"/>
              </w:rPr>
            </w:pPr>
            <w:r w:rsidRPr="00696589">
              <w:rPr>
                <w:color w:val="002060"/>
              </w:rPr>
              <w:t> </w:t>
            </w:r>
          </w:p>
        </w:tc>
      </w:tr>
    </w:tbl>
    <w:p w14:paraId="11557D1F" w14:textId="77777777" w:rsidR="00E9700C" w:rsidRPr="00696589" w:rsidRDefault="00E9700C" w:rsidP="00E9700C">
      <w:pPr>
        <w:pStyle w:val="diffida"/>
        <w:spacing w:before="80" w:beforeAutospacing="0" w:after="40" w:afterAutospacing="0"/>
        <w:jc w:val="left"/>
        <w:rPr>
          <w:rFonts w:eastAsiaTheme="minorEastAsia"/>
          <w:color w:val="002060"/>
        </w:rPr>
      </w:pPr>
      <w:r w:rsidRPr="00696589">
        <w:rPr>
          <w:color w:val="002060"/>
        </w:rPr>
        <w:t xml:space="preserve">Per comportamento irriguardoso verso l'arbitro. Allontanato. </w:t>
      </w:r>
    </w:p>
    <w:p w14:paraId="17ADC197" w14:textId="77777777" w:rsidR="00E9700C" w:rsidRPr="00696589" w:rsidRDefault="00E9700C" w:rsidP="00E9700C">
      <w:pPr>
        <w:pStyle w:val="titolo20"/>
        <w:rPr>
          <w:color w:val="002060"/>
        </w:rPr>
      </w:pPr>
      <w:r w:rsidRPr="0069658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79885398" w14:textId="77777777" w:rsidTr="00487AA6">
        <w:tc>
          <w:tcPr>
            <w:tcW w:w="2200" w:type="dxa"/>
            <w:tcMar>
              <w:top w:w="20" w:type="dxa"/>
              <w:left w:w="20" w:type="dxa"/>
              <w:bottom w:w="20" w:type="dxa"/>
              <w:right w:w="20" w:type="dxa"/>
            </w:tcMar>
            <w:vAlign w:val="center"/>
            <w:hideMark/>
          </w:tcPr>
          <w:p w14:paraId="7FE88196" w14:textId="77777777" w:rsidR="00E9700C" w:rsidRPr="00696589" w:rsidRDefault="00E9700C" w:rsidP="00487AA6">
            <w:pPr>
              <w:pStyle w:val="movimento"/>
              <w:rPr>
                <w:color w:val="002060"/>
              </w:rPr>
            </w:pPr>
            <w:r w:rsidRPr="00696589">
              <w:rPr>
                <w:color w:val="002060"/>
              </w:rPr>
              <w:t>FARABOLLINI SANDRO</w:t>
            </w:r>
          </w:p>
        </w:tc>
        <w:tc>
          <w:tcPr>
            <w:tcW w:w="2200" w:type="dxa"/>
            <w:tcMar>
              <w:top w:w="20" w:type="dxa"/>
              <w:left w:w="20" w:type="dxa"/>
              <w:bottom w:w="20" w:type="dxa"/>
              <w:right w:w="20" w:type="dxa"/>
            </w:tcMar>
            <w:vAlign w:val="center"/>
            <w:hideMark/>
          </w:tcPr>
          <w:p w14:paraId="15C05F7D" w14:textId="77777777" w:rsidR="00E9700C" w:rsidRPr="00696589" w:rsidRDefault="00E9700C" w:rsidP="00487AA6">
            <w:pPr>
              <w:pStyle w:val="movimento2"/>
              <w:rPr>
                <w:color w:val="002060"/>
              </w:rPr>
            </w:pPr>
            <w:r w:rsidRPr="00696589">
              <w:rPr>
                <w:color w:val="002060"/>
              </w:rPr>
              <w:t xml:space="preserve">(AURORA TREIA) </w:t>
            </w:r>
          </w:p>
        </w:tc>
        <w:tc>
          <w:tcPr>
            <w:tcW w:w="800" w:type="dxa"/>
            <w:tcMar>
              <w:top w:w="20" w:type="dxa"/>
              <w:left w:w="20" w:type="dxa"/>
              <w:bottom w:w="20" w:type="dxa"/>
              <w:right w:w="20" w:type="dxa"/>
            </w:tcMar>
            <w:vAlign w:val="center"/>
            <w:hideMark/>
          </w:tcPr>
          <w:p w14:paraId="101C0BF7"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1F03B622" w14:textId="77777777" w:rsidR="00E9700C" w:rsidRPr="00696589" w:rsidRDefault="00E9700C" w:rsidP="00487AA6">
            <w:pPr>
              <w:pStyle w:val="movimento"/>
              <w:rPr>
                <w:color w:val="002060"/>
              </w:rPr>
            </w:pPr>
            <w:r w:rsidRPr="00696589">
              <w:rPr>
                <w:color w:val="002060"/>
              </w:rPr>
              <w:t>BELLO BURZO CARLO</w:t>
            </w:r>
          </w:p>
        </w:tc>
        <w:tc>
          <w:tcPr>
            <w:tcW w:w="2200" w:type="dxa"/>
            <w:tcMar>
              <w:top w:w="20" w:type="dxa"/>
              <w:left w:w="20" w:type="dxa"/>
              <w:bottom w:w="20" w:type="dxa"/>
              <w:right w:w="20" w:type="dxa"/>
            </w:tcMar>
            <w:vAlign w:val="center"/>
            <w:hideMark/>
          </w:tcPr>
          <w:p w14:paraId="6C6F010D" w14:textId="77777777" w:rsidR="00E9700C" w:rsidRPr="00696589" w:rsidRDefault="00E9700C" w:rsidP="00487AA6">
            <w:pPr>
              <w:pStyle w:val="movimento2"/>
              <w:rPr>
                <w:color w:val="002060"/>
              </w:rPr>
            </w:pPr>
            <w:r w:rsidRPr="00696589">
              <w:rPr>
                <w:color w:val="002060"/>
              </w:rPr>
              <w:t xml:space="preserve">(POLISPORTIVA UROBORO) </w:t>
            </w:r>
          </w:p>
        </w:tc>
      </w:tr>
    </w:tbl>
    <w:p w14:paraId="7DFBE26E" w14:textId="77777777" w:rsidR="00E9700C" w:rsidRPr="00696589" w:rsidRDefault="00E9700C" w:rsidP="00E9700C">
      <w:pPr>
        <w:pStyle w:val="titolo30"/>
        <w:rPr>
          <w:rFonts w:eastAsiaTheme="minorEastAsia"/>
          <w:color w:val="002060"/>
        </w:rPr>
      </w:pPr>
      <w:r w:rsidRPr="00696589">
        <w:rPr>
          <w:color w:val="002060"/>
        </w:rPr>
        <w:lastRenderedPageBreak/>
        <w:t xml:space="preserve">ALLENATORI </w:t>
      </w:r>
    </w:p>
    <w:p w14:paraId="432A8BAC" w14:textId="77777777" w:rsidR="00E9700C" w:rsidRPr="00696589" w:rsidRDefault="00E9700C" w:rsidP="00E9700C">
      <w:pPr>
        <w:pStyle w:val="titolo20"/>
        <w:rPr>
          <w:color w:val="002060"/>
        </w:rPr>
      </w:pPr>
      <w:r w:rsidRPr="0069658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49DCFFA1" w14:textId="77777777" w:rsidTr="00487AA6">
        <w:tc>
          <w:tcPr>
            <w:tcW w:w="2200" w:type="dxa"/>
            <w:tcMar>
              <w:top w:w="20" w:type="dxa"/>
              <w:left w:w="20" w:type="dxa"/>
              <w:bottom w:w="20" w:type="dxa"/>
              <w:right w:w="20" w:type="dxa"/>
            </w:tcMar>
            <w:vAlign w:val="center"/>
            <w:hideMark/>
          </w:tcPr>
          <w:p w14:paraId="523D2D1C" w14:textId="77777777" w:rsidR="00E9700C" w:rsidRPr="00696589" w:rsidRDefault="00E9700C" w:rsidP="00487AA6">
            <w:pPr>
              <w:pStyle w:val="movimento"/>
              <w:rPr>
                <w:color w:val="002060"/>
              </w:rPr>
            </w:pPr>
            <w:r w:rsidRPr="00696589">
              <w:rPr>
                <w:color w:val="002060"/>
              </w:rPr>
              <w:t>PENNACCHIONI MICHELE</w:t>
            </w:r>
          </w:p>
        </w:tc>
        <w:tc>
          <w:tcPr>
            <w:tcW w:w="2200" w:type="dxa"/>
            <w:tcMar>
              <w:top w:w="20" w:type="dxa"/>
              <w:left w:w="20" w:type="dxa"/>
              <w:bottom w:w="20" w:type="dxa"/>
              <w:right w:w="20" w:type="dxa"/>
            </w:tcMar>
            <w:vAlign w:val="center"/>
            <w:hideMark/>
          </w:tcPr>
          <w:p w14:paraId="0FF86D08" w14:textId="77777777" w:rsidR="00E9700C" w:rsidRPr="00696589" w:rsidRDefault="00E9700C" w:rsidP="00487AA6">
            <w:pPr>
              <w:pStyle w:val="movimento2"/>
              <w:rPr>
                <w:color w:val="002060"/>
              </w:rPr>
            </w:pPr>
            <w:r w:rsidRPr="00696589">
              <w:rPr>
                <w:color w:val="002060"/>
              </w:rPr>
              <w:t xml:space="preserve">(DINAMIS 1990) </w:t>
            </w:r>
          </w:p>
        </w:tc>
        <w:tc>
          <w:tcPr>
            <w:tcW w:w="800" w:type="dxa"/>
            <w:tcMar>
              <w:top w:w="20" w:type="dxa"/>
              <w:left w:w="20" w:type="dxa"/>
              <w:bottom w:w="20" w:type="dxa"/>
              <w:right w:w="20" w:type="dxa"/>
            </w:tcMar>
            <w:vAlign w:val="center"/>
            <w:hideMark/>
          </w:tcPr>
          <w:p w14:paraId="487B87EC"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461A5588"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7B50125A" w14:textId="77777777" w:rsidR="00E9700C" w:rsidRPr="00696589" w:rsidRDefault="00E9700C" w:rsidP="00487AA6">
            <w:pPr>
              <w:pStyle w:val="movimento2"/>
              <w:rPr>
                <w:color w:val="002060"/>
              </w:rPr>
            </w:pPr>
            <w:r w:rsidRPr="00696589">
              <w:rPr>
                <w:color w:val="002060"/>
              </w:rPr>
              <w:t> </w:t>
            </w:r>
          </w:p>
        </w:tc>
      </w:tr>
    </w:tbl>
    <w:p w14:paraId="3E47A3EC" w14:textId="77777777" w:rsidR="00E9700C" w:rsidRPr="00696589" w:rsidRDefault="00E9700C" w:rsidP="00E9700C">
      <w:pPr>
        <w:pStyle w:val="titolo30"/>
        <w:rPr>
          <w:rFonts w:eastAsiaTheme="minorEastAsia"/>
          <w:color w:val="002060"/>
        </w:rPr>
      </w:pPr>
      <w:r w:rsidRPr="00696589">
        <w:rPr>
          <w:color w:val="002060"/>
        </w:rPr>
        <w:t xml:space="preserve">CALCIATORI ESPULSI </w:t>
      </w:r>
    </w:p>
    <w:p w14:paraId="5D6865CE" w14:textId="77777777" w:rsidR="00E9700C" w:rsidRPr="00696589" w:rsidRDefault="00E9700C" w:rsidP="00E9700C">
      <w:pPr>
        <w:pStyle w:val="titolo20"/>
        <w:rPr>
          <w:color w:val="002060"/>
        </w:rPr>
      </w:pPr>
      <w:r w:rsidRPr="00696589">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7AC07287" w14:textId="77777777" w:rsidTr="00487AA6">
        <w:tc>
          <w:tcPr>
            <w:tcW w:w="2200" w:type="dxa"/>
            <w:tcMar>
              <w:top w:w="20" w:type="dxa"/>
              <w:left w:w="20" w:type="dxa"/>
              <w:bottom w:w="20" w:type="dxa"/>
              <w:right w:w="20" w:type="dxa"/>
            </w:tcMar>
            <w:vAlign w:val="center"/>
            <w:hideMark/>
          </w:tcPr>
          <w:p w14:paraId="09167E36" w14:textId="77777777" w:rsidR="00E9700C" w:rsidRPr="00696589" w:rsidRDefault="00E9700C" w:rsidP="00487AA6">
            <w:pPr>
              <w:pStyle w:val="movimento"/>
              <w:rPr>
                <w:color w:val="002060"/>
              </w:rPr>
            </w:pPr>
            <w:r w:rsidRPr="00696589">
              <w:rPr>
                <w:color w:val="002060"/>
              </w:rPr>
              <w:t>SIGNORELLI ANTONIO</w:t>
            </w:r>
          </w:p>
        </w:tc>
        <w:tc>
          <w:tcPr>
            <w:tcW w:w="2200" w:type="dxa"/>
            <w:tcMar>
              <w:top w:w="20" w:type="dxa"/>
              <w:left w:w="20" w:type="dxa"/>
              <w:bottom w:w="20" w:type="dxa"/>
              <w:right w:w="20" w:type="dxa"/>
            </w:tcMar>
            <w:vAlign w:val="center"/>
            <w:hideMark/>
          </w:tcPr>
          <w:p w14:paraId="3EF48016" w14:textId="77777777" w:rsidR="00E9700C" w:rsidRPr="00696589" w:rsidRDefault="00E9700C" w:rsidP="00487AA6">
            <w:pPr>
              <w:pStyle w:val="movimento2"/>
              <w:rPr>
                <w:color w:val="002060"/>
              </w:rPr>
            </w:pPr>
            <w:r w:rsidRPr="00696589">
              <w:rPr>
                <w:color w:val="002060"/>
              </w:rPr>
              <w:t xml:space="preserve">(REAL FABRIANO) </w:t>
            </w:r>
          </w:p>
        </w:tc>
        <w:tc>
          <w:tcPr>
            <w:tcW w:w="800" w:type="dxa"/>
            <w:tcMar>
              <w:top w:w="20" w:type="dxa"/>
              <w:left w:w="20" w:type="dxa"/>
              <w:bottom w:w="20" w:type="dxa"/>
              <w:right w:w="20" w:type="dxa"/>
            </w:tcMar>
            <w:vAlign w:val="center"/>
            <w:hideMark/>
          </w:tcPr>
          <w:p w14:paraId="44E294BF"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43714B8A" w14:textId="77777777" w:rsidR="00E9700C" w:rsidRPr="00696589" w:rsidRDefault="00E9700C" w:rsidP="00487AA6">
            <w:pPr>
              <w:pStyle w:val="movimento"/>
              <w:rPr>
                <w:color w:val="002060"/>
              </w:rPr>
            </w:pPr>
            <w:r w:rsidRPr="00696589">
              <w:rPr>
                <w:color w:val="002060"/>
              </w:rPr>
              <w:t>PICCININI MARTIN</w:t>
            </w:r>
          </w:p>
        </w:tc>
        <w:tc>
          <w:tcPr>
            <w:tcW w:w="2200" w:type="dxa"/>
            <w:tcMar>
              <w:top w:w="20" w:type="dxa"/>
              <w:left w:w="20" w:type="dxa"/>
              <w:bottom w:w="20" w:type="dxa"/>
              <w:right w:w="20" w:type="dxa"/>
            </w:tcMar>
            <w:vAlign w:val="center"/>
            <w:hideMark/>
          </w:tcPr>
          <w:p w14:paraId="6C6BB30A" w14:textId="77777777" w:rsidR="00E9700C" w:rsidRPr="00696589" w:rsidRDefault="00E9700C" w:rsidP="00487AA6">
            <w:pPr>
              <w:pStyle w:val="movimento2"/>
              <w:rPr>
                <w:color w:val="002060"/>
              </w:rPr>
            </w:pPr>
            <w:r w:rsidRPr="00696589">
              <w:rPr>
                <w:color w:val="002060"/>
              </w:rPr>
              <w:t xml:space="preserve">(SAMBENEDETTESE CALCIO A 5) </w:t>
            </w:r>
          </w:p>
        </w:tc>
      </w:tr>
    </w:tbl>
    <w:p w14:paraId="43F69476" w14:textId="77777777" w:rsidR="00E9700C" w:rsidRPr="00696589" w:rsidRDefault="00E9700C" w:rsidP="00E9700C">
      <w:pPr>
        <w:pStyle w:val="titolo20"/>
        <w:rPr>
          <w:rFonts w:eastAsiaTheme="minorEastAsia"/>
          <w:color w:val="002060"/>
        </w:rPr>
      </w:pPr>
      <w:r w:rsidRPr="0069658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59257BB4" w14:textId="77777777" w:rsidTr="00487AA6">
        <w:tc>
          <w:tcPr>
            <w:tcW w:w="2200" w:type="dxa"/>
            <w:tcMar>
              <w:top w:w="20" w:type="dxa"/>
              <w:left w:w="20" w:type="dxa"/>
              <w:bottom w:w="20" w:type="dxa"/>
              <w:right w:w="20" w:type="dxa"/>
            </w:tcMar>
            <w:vAlign w:val="center"/>
            <w:hideMark/>
          </w:tcPr>
          <w:p w14:paraId="65AA509A" w14:textId="77777777" w:rsidR="00E9700C" w:rsidRPr="00696589" w:rsidRDefault="00E9700C" w:rsidP="00487AA6">
            <w:pPr>
              <w:pStyle w:val="movimento"/>
              <w:rPr>
                <w:color w:val="002060"/>
              </w:rPr>
            </w:pPr>
            <w:r w:rsidRPr="00696589">
              <w:rPr>
                <w:color w:val="002060"/>
              </w:rPr>
              <w:t>MONTEFUSCO LEONARDO</w:t>
            </w:r>
          </w:p>
        </w:tc>
        <w:tc>
          <w:tcPr>
            <w:tcW w:w="2200" w:type="dxa"/>
            <w:tcMar>
              <w:top w:w="20" w:type="dxa"/>
              <w:left w:w="20" w:type="dxa"/>
              <w:bottom w:w="20" w:type="dxa"/>
              <w:right w:w="20" w:type="dxa"/>
            </w:tcMar>
            <w:vAlign w:val="center"/>
            <w:hideMark/>
          </w:tcPr>
          <w:p w14:paraId="51E306B3" w14:textId="77777777" w:rsidR="00E9700C" w:rsidRPr="00696589" w:rsidRDefault="00E9700C" w:rsidP="00487AA6">
            <w:pPr>
              <w:pStyle w:val="movimento2"/>
              <w:rPr>
                <w:color w:val="002060"/>
              </w:rPr>
            </w:pPr>
            <w:r w:rsidRPr="00696589">
              <w:rPr>
                <w:color w:val="002060"/>
              </w:rPr>
              <w:t xml:space="preserve">(AURORA TREIA) </w:t>
            </w:r>
          </w:p>
        </w:tc>
        <w:tc>
          <w:tcPr>
            <w:tcW w:w="800" w:type="dxa"/>
            <w:tcMar>
              <w:top w:w="20" w:type="dxa"/>
              <w:left w:w="20" w:type="dxa"/>
              <w:bottom w:w="20" w:type="dxa"/>
              <w:right w:w="20" w:type="dxa"/>
            </w:tcMar>
            <w:vAlign w:val="center"/>
            <w:hideMark/>
          </w:tcPr>
          <w:p w14:paraId="0D84EA4E"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3F1D6DAE" w14:textId="77777777" w:rsidR="00E9700C" w:rsidRPr="00696589" w:rsidRDefault="00E9700C" w:rsidP="00487AA6">
            <w:pPr>
              <w:pStyle w:val="movimento"/>
              <w:rPr>
                <w:color w:val="002060"/>
              </w:rPr>
            </w:pPr>
            <w:r w:rsidRPr="00696589">
              <w:rPr>
                <w:color w:val="002060"/>
              </w:rPr>
              <w:t>PICCIONI NICOLO</w:t>
            </w:r>
          </w:p>
        </w:tc>
        <w:tc>
          <w:tcPr>
            <w:tcW w:w="2200" w:type="dxa"/>
            <w:tcMar>
              <w:top w:w="20" w:type="dxa"/>
              <w:left w:w="20" w:type="dxa"/>
              <w:bottom w:w="20" w:type="dxa"/>
              <w:right w:w="20" w:type="dxa"/>
            </w:tcMar>
            <w:vAlign w:val="center"/>
            <w:hideMark/>
          </w:tcPr>
          <w:p w14:paraId="670580A7" w14:textId="77777777" w:rsidR="00E9700C" w:rsidRPr="00696589" w:rsidRDefault="00E9700C" w:rsidP="00487AA6">
            <w:pPr>
              <w:pStyle w:val="movimento2"/>
              <w:rPr>
                <w:color w:val="002060"/>
              </w:rPr>
            </w:pPr>
            <w:r w:rsidRPr="00696589">
              <w:rPr>
                <w:color w:val="002060"/>
              </w:rPr>
              <w:t xml:space="preserve">(REAL ANCARIA) </w:t>
            </w:r>
          </w:p>
        </w:tc>
      </w:tr>
    </w:tbl>
    <w:p w14:paraId="0E079DF5" w14:textId="77777777" w:rsidR="00E9700C" w:rsidRPr="00696589" w:rsidRDefault="00E9700C" w:rsidP="00E9700C">
      <w:pPr>
        <w:pStyle w:val="titolo30"/>
        <w:rPr>
          <w:rFonts w:eastAsiaTheme="minorEastAsia"/>
          <w:color w:val="002060"/>
        </w:rPr>
      </w:pPr>
      <w:r w:rsidRPr="00696589">
        <w:rPr>
          <w:color w:val="002060"/>
        </w:rPr>
        <w:t xml:space="preserve">CALCIATORI NON ESPULSI </w:t>
      </w:r>
    </w:p>
    <w:p w14:paraId="55437341" w14:textId="77777777" w:rsidR="00E9700C" w:rsidRPr="00696589" w:rsidRDefault="00E9700C" w:rsidP="00E9700C">
      <w:pPr>
        <w:pStyle w:val="titolo20"/>
        <w:rPr>
          <w:color w:val="002060"/>
        </w:rPr>
      </w:pPr>
      <w:r w:rsidRPr="00696589">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5EE5FECB" w14:textId="77777777" w:rsidTr="00487AA6">
        <w:tc>
          <w:tcPr>
            <w:tcW w:w="2200" w:type="dxa"/>
            <w:tcMar>
              <w:top w:w="20" w:type="dxa"/>
              <w:left w:w="20" w:type="dxa"/>
              <w:bottom w:w="20" w:type="dxa"/>
              <w:right w:w="20" w:type="dxa"/>
            </w:tcMar>
            <w:vAlign w:val="center"/>
            <w:hideMark/>
          </w:tcPr>
          <w:p w14:paraId="17A967BF" w14:textId="77777777" w:rsidR="00E9700C" w:rsidRPr="00696589" w:rsidRDefault="00E9700C" w:rsidP="00487AA6">
            <w:pPr>
              <w:pStyle w:val="movimento"/>
              <w:rPr>
                <w:color w:val="002060"/>
              </w:rPr>
            </w:pPr>
            <w:r w:rsidRPr="00696589">
              <w:rPr>
                <w:color w:val="002060"/>
              </w:rPr>
              <w:t>BECCACECE MATTEO</w:t>
            </w:r>
          </w:p>
        </w:tc>
        <w:tc>
          <w:tcPr>
            <w:tcW w:w="2200" w:type="dxa"/>
            <w:tcMar>
              <w:top w:w="20" w:type="dxa"/>
              <w:left w:w="20" w:type="dxa"/>
              <w:bottom w:w="20" w:type="dxa"/>
              <w:right w:w="20" w:type="dxa"/>
            </w:tcMar>
            <w:vAlign w:val="center"/>
            <w:hideMark/>
          </w:tcPr>
          <w:p w14:paraId="58FDC9C6" w14:textId="77777777" w:rsidR="00E9700C" w:rsidRPr="00696589" w:rsidRDefault="00E9700C" w:rsidP="00487AA6">
            <w:pPr>
              <w:pStyle w:val="movimento2"/>
              <w:rPr>
                <w:color w:val="002060"/>
              </w:rPr>
            </w:pPr>
            <w:r w:rsidRPr="00696589">
              <w:rPr>
                <w:color w:val="002060"/>
              </w:rPr>
              <w:t xml:space="preserve">(AVENALE) </w:t>
            </w:r>
          </w:p>
        </w:tc>
        <w:tc>
          <w:tcPr>
            <w:tcW w:w="800" w:type="dxa"/>
            <w:tcMar>
              <w:top w:w="20" w:type="dxa"/>
              <w:left w:w="20" w:type="dxa"/>
              <w:bottom w:w="20" w:type="dxa"/>
              <w:right w:w="20" w:type="dxa"/>
            </w:tcMar>
            <w:vAlign w:val="center"/>
            <w:hideMark/>
          </w:tcPr>
          <w:p w14:paraId="1B32A466"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00D98D03" w14:textId="77777777" w:rsidR="00E9700C" w:rsidRPr="00696589" w:rsidRDefault="00E9700C" w:rsidP="00487AA6">
            <w:pPr>
              <w:pStyle w:val="movimento"/>
              <w:rPr>
                <w:color w:val="002060"/>
              </w:rPr>
            </w:pPr>
            <w:r w:rsidRPr="00696589">
              <w:rPr>
                <w:color w:val="002060"/>
              </w:rPr>
              <w:t>LUCIANI GIANLUCA</w:t>
            </w:r>
          </w:p>
        </w:tc>
        <w:tc>
          <w:tcPr>
            <w:tcW w:w="2200" w:type="dxa"/>
            <w:tcMar>
              <w:top w:w="20" w:type="dxa"/>
              <w:left w:w="20" w:type="dxa"/>
              <w:bottom w:w="20" w:type="dxa"/>
              <w:right w:w="20" w:type="dxa"/>
            </w:tcMar>
            <w:vAlign w:val="center"/>
            <w:hideMark/>
          </w:tcPr>
          <w:p w14:paraId="35036928" w14:textId="77777777" w:rsidR="00E9700C" w:rsidRPr="00696589" w:rsidRDefault="00E9700C" w:rsidP="00487AA6">
            <w:pPr>
              <w:pStyle w:val="movimento2"/>
              <w:rPr>
                <w:color w:val="002060"/>
              </w:rPr>
            </w:pPr>
            <w:r w:rsidRPr="00696589">
              <w:rPr>
                <w:color w:val="002060"/>
              </w:rPr>
              <w:t xml:space="preserve">(AVIS ARCEVIA 1964) </w:t>
            </w:r>
          </w:p>
        </w:tc>
      </w:tr>
      <w:tr w:rsidR="00E9700C" w:rsidRPr="00696589" w14:paraId="33ACC348" w14:textId="77777777" w:rsidTr="00487AA6">
        <w:tc>
          <w:tcPr>
            <w:tcW w:w="2200" w:type="dxa"/>
            <w:tcMar>
              <w:top w:w="20" w:type="dxa"/>
              <w:left w:w="20" w:type="dxa"/>
              <w:bottom w:w="20" w:type="dxa"/>
              <w:right w:w="20" w:type="dxa"/>
            </w:tcMar>
            <w:vAlign w:val="center"/>
            <w:hideMark/>
          </w:tcPr>
          <w:p w14:paraId="386CA03B" w14:textId="77777777" w:rsidR="00E9700C" w:rsidRPr="00696589" w:rsidRDefault="00E9700C" w:rsidP="00487AA6">
            <w:pPr>
              <w:pStyle w:val="movimento"/>
              <w:rPr>
                <w:color w:val="002060"/>
              </w:rPr>
            </w:pPr>
            <w:r w:rsidRPr="00696589">
              <w:rPr>
                <w:color w:val="002060"/>
              </w:rPr>
              <w:t>SACCHI LUCA</w:t>
            </w:r>
          </w:p>
        </w:tc>
        <w:tc>
          <w:tcPr>
            <w:tcW w:w="2200" w:type="dxa"/>
            <w:tcMar>
              <w:top w:w="20" w:type="dxa"/>
              <w:left w:w="20" w:type="dxa"/>
              <w:bottom w:w="20" w:type="dxa"/>
              <w:right w:w="20" w:type="dxa"/>
            </w:tcMar>
            <w:vAlign w:val="center"/>
            <w:hideMark/>
          </w:tcPr>
          <w:p w14:paraId="3A4BB793" w14:textId="77777777" w:rsidR="00E9700C" w:rsidRPr="00696589" w:rsidRDefault="00E9700C" w:rsidP="00487AA6">
            <w:pPr>
              <w:pStyle w:val="movimento2"/>
              <w:rPr>
                <w:color w:val="002060"/>
              </w:rPr>
            </w:pPr>
            <w:r w:rsidRPr="00696589">
              <w:rPr>
                <w:color w:val="002060"/>
              </w:rPr>
              <w:t xml:space="preserve">(PIEVE D ICO CALCIO A 5) </w:t>
            </w:r>
          </w:p>
        </w:tc>
        <w:tc>
          <w:tcPr>
            <w:tcW w:w="800" w:type="dxa"/>
            <w:tcMar>
              <w:top w:w="20" w:type="dxa"/>
              <w:left w:w="20" w:type="dxa"/>
              <w:bottom w:w="20" w:type="dxa"/>
              <w:right w:w="20" w:type="dxa"/>
            </w:tcMar>
            <w:vAlign w:val="center"/>
            <w:hideMark/>
          </w:tcPr>
          <w:p w14:paraId="05CE4877"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55BEAA56" w14:textId="77777777" w:rsidR="00E9700C" w:rsidRPr="00696589" w:rsidRDefault="00E9700C" w:rsidP="00487AA6">
            <w:pPr>
              <w:pStyle w:val="movimento"/>
              <w:rPr>
                <w:color w:val="002060"/>
              </w:rPr>
            </w:pPr>
            <w:r w:rsidRPr="00696589">
              <w:rPr>
                <w:color w:val="002060"/>
              </w:rPr>
              <w:t>PETRUCCI LORENZO</w:t>
            </w:r>
          </w:p>
        </w:tc>
        <w:tc>
          <w:tcPr>
            <w:tcW w:w="2200" w:type="dxa"/>
            <w:tcMar>
              <w:top w:w="20" w:type="dxa"/>
              <w:left w:w="20" w:type="dxa"/>
              <w:bottom w:w="20" w:type="dxa"/>
              <w:right w:w="20" w:type="dxa"/>
            </w:tcMar>
            <w:vAlign w:val="center"/>
            <w:hideMark/>
          </w:tcPr>
          <w:p w14:paraId="0E998C6C" w14:textId="77777777" w:rsidR="00E9700C" w:rsidRPr="00696589" w:rsidRDefault="00E9700C" w:rsidP="00487AA6">
            <w:pPr>
              <w:pStyle w:val="movimento2"/>
              <w:rPr>
                <w:color w:val="002060"/>
              </w:rPr>
            </w:pPr>
            <w:r w:rsidRPr="00696589">
              <w:rPr>
                <w:color w:val="002060"/>
              </w:rPr>
              <w:t xml:space="preserve">(POLISPORTIVA UROBORO) </w:t>
            </w:r>
          </w:p>
        </w:tc>
      </w:tr>
    </w:tbl>
    <w:p w14:paraId="05CC75E7" w14:textId="77777777" w:rsidR="00E9700C" w:rsidRPr="00696589" w:rsidRDefault="00E9700C" w:rsidP="00E9700C">
      <w:pPr>
        <w:pStyle w:val="titolo20"/>
        <w:rPr>
          <w:rFonts w:eastAsiaTheme="minorEastAsia"/>
          <w:color w:val="002060"/>
        </w:rPr>
      </w:pPr>
      <w:r w:rsidRPr="0069658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49B230A5" w14:textId="77777777" w:rsidTr="00487AA6">
        <w:tc>
          <w:tcPr>
            <w:tcW w:w="2200" w:type="dxa"/>
            <w:tcMar>
              <w:top w:w="20" w:type="dxa"/>
              <w:left w:w="20" w:type="dxa"/>
              <w:bottom w:w="20" w:type="dxa"/>
              <w:right w:w="20" w:type="dxa"/>
            </w:tcMar>
            <w:vAlign w:val="center"/>
            <w:hideMark/>
          </w:tcPr>
          <w:p w14:paraId="0FD3E31B" w14:textId="77777777" w:rsidR="00E9700C" w:rsidRPr="00696589" w:rsidRDefault="00E9700C" w:rsidP="00487AA6">
            <w:pPr>
              <w:pStyle w:val="movimento"/>
              <w:rPr>
                <w:color w:val="002060"/>
              </w:rPr>
            </w:pPr>
            <w:r w:rsidRPr="00696589">
              <w:rPr>
                <w:color w:val="002060"/>
              </w:rPr>
              <w:t>ROCCHETTI ELIA</w:t>
            </w:r>
          </w:p>
        </w:tc>
        <w:tc>
          <w:tcPr>
            <w:tcW w:w="2200" w:type="dxa"/>
            <w:tcMar>
              <w:top w:w="20" w:type="dxa"/>
              <w:left w:w="20" w:type="dxa"/>
              <w:bottom w:w="20" w:type="dxa"/>
              <w:right w:w="20" w:type="dxa"/>
            </w:tcMar>
            <w:vAlign w:val="center"/>
            <w:hideMark/>
          </w:tcPr>
          <w:p w14:paraId="4EBC4186" w14:textId="77777777" w:rsidR="00E9700C" w:rsidRPr="00696589" w:rsidRDefault="00E9700C" w:rsidP="00487AA6">
            <w:pPr>
              <w:pStyle w:val="movimento2"/>
              <w:rPr>
                <w:color w:val="002060"/>
              </w:rPr>
            </w:pPr>
            <w:r w:rsidRPr="00696589">
              <w:rPr>
                <w:color w:val="002060"/>
              </w:rPr>
              <w:t xml:space="preserve">(AVIS ARCEVIA 1964) </w:t>
            </w:r>
          </w:p>
        </w:tc>
        <w:tc>
          <w:tcPr>
            <w:tcW w:w="800" w:type="dxa"/>
            <w:tcMar>
              <w:top w:w="20" w:type="dxa"/>
              <w:left w:w="20" w:type="dxa"/>
              <w:bottom w:w="20" w:type="dxa"/>
              <w:right w:w="20" w:type="dxa"/>
            </w:tcMar>
            <w:vAlign w:val="center"/>
            <w:hideMark/>
          </w:tcPr>
          <w:p w14:paraId="272A8CCB"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26681CCB" w14:textId="77777777" w:rsidR="00E9700C" w:rsidRPr="00696589" w:rsidRDefault="00E9700C" w:rsidP="00487AA6">
            <w:pPr>
              <w:pStyle w:val="movimento"/>
              <w:rPr>
                <w:color w:val="002060"/>
              </w:rPr>
            </w:pPr>
            <w:r w:rsidRPr="00696589">
              <w:rPr>
                <w:color w:val="002060"/>
              </w:rPr>
              <w:t>AMADEI FILIPPO</w:t>
            </w:r>
          </w:p>
        </w:tc>
        <w:tc>
          <w:tcPr>
            <w:tcW w:w="2200" w:type="dxa"/>
            <w:tcMar>
              <w:top w:w="20" w:type="dxa"/>
              <w:left w:w="20" w:type="dxa"/>
              <w:bottom w:w="20" w:type="dxa"/>
              <w:right w:w="20" w:type="dxa"/>
            </w:tcMar>
            <w:vAlign w:val="center"/>
            <w:hideMark/>
          </w:tcPr>
          <w:p w14:paraId="03255172" w14:textId="77777777" w:rsidR="00E9700C" w:rsidRPr="00696589" w:rsidRDefault="00E9700C" w:rsidP="00487AA6">
            <w:pPr>
              <w:pStyle w:val="movimento2"/>
              <w:rPr>
                <w:color w:val="002060"/>
              </w:rPr>
            </w:pPr>
            <w:r w:rsidRPr="00696589">
              <w:rPr>
                <w:color w:val="002060"/>
              </w:rPr>
              <w:t xml:space="preserve">(CHIARAVALLE FUTSAL) </w:t>
            </w:r>
          </w:p>
        </w:tc>
      </w:tr>
      <w:tr w:rsidR="00E9700C" w:rsidRPr="00696589" w14:paraId="24AD470F" w14:textId="77777777" w:rsidTr="00487AA6">
        <w:tc>
          <w:tcPr>
            <w:tcW w:w="2200" w:type="dxa"/>
            <w:tcMar>
              <w:top w:w="20" w:type="dxa"/>
              <w:left w:w="20" w:type="dxa"/>
              <w:bottom w:w="20" w:type="dxa"/>
              <w:right w:w="20" w:type="dxa"/>
            </w:tcMar>
            <w:vAlign w:val="center"/>
            <w:hideMark/>
          </w:tcPr>
          <w:p w14:paraId="5401068E" w14:textId="77777777" w:rsidR="00E9700C" w:rsidRPr="00696589" w:rsidRDefault="00E9700C" w:rsidP="00487AA6">
            <w:pPr>
              <w:pStyle w:val="movimento"/>
              <w:rPr>
                <w:color w:val="002060"/>
              </w:rPr>
            </w:pPr>
            <w:r w:rsidRPr="00696589">
              <w:rPr>
                <w:color w:val="002060"/>
              </w:rPr>
              <w:t>BROGLIA DAVID</w:t>
            </w:r>
          </w:p>
        </w:tc>
        <w:tc>
          <w:tcPr>
            <w:tcW w:w="2200" w:type="dxa"/>
            <w:tcMar>
              <w:top w:w="20" w:type="dxa"/>
              <w:left w:w="20" w:type="dxa"/>
              <w:bottom w:w="20" w:type="dxa"/>
              <w:right w:w="20" w:type="dxa"/>
            </w:tcMar>
            <w:vAlign w:val="center"/>
            <w:hideMark/>
          </w:tcPr>
          <w:p w14:paraId="4665538C" w14:textId="77777777" w:rsidR="00E9700C" w:rsidRPr="00696589" w:rsidRDefault="00E9700C" w:rsidP="00487AA6">
            <w:pPr>
              <w:pStyle w:val="movimento2"/>
              <w:rPr>
                <w:color w:val="002060"/>
              </w:rPr>
            </w:pPr>
            <w:r w:rsidRPr="00696589">
              <w:rPr>
                <w:color w:val="002060"/>
              </w:rPr>
              <w:t xml:space="preserve">(FIGHT BULLS CORRIDONIA) </w:t>
            </w:r>
          </w:p>
        </w:tc>
        <w:tc>
          <w:tcPr>
            <w:tcW w:w="800" w:type="dxa"/>
            <w:tcMar>
              <w:top w:w="20" w:type="dxa"/>
              <w:left w:w="20" w:type="dxa"/>
              <w:bottom w:w="20" w:type="dxa"/>
              <w:right w:w="20" w:type="dxa"/>
            </w:tcMar>
            <w:vAlign w:val="center"/>
            <w:hideMark/>
          </w:tcPr>
          <w:p w14:paraId="3842F328"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7B772270" w14:textId="77777777" w:rsidR="00E9700C" w:rsidRPr="00696589" w:rsidRDefault="00E9700C" w:rsidP="00487AA6">
            <w:pPr>
              <w:pStyle w:val="movimento"/>
              <w:rPr>
                <w:color w:val="002060"/>
              </w:rPr>
            </w:pPr>
            <w:r w:rsidRPr="00696589">
              <w:rPr>
                <w:color w:val="002060"/>
              </w:rPr>
              <w:t>LO GIUDICE NICOLAS JESUS</w:t>
            </w:r>
          </w:p>
        </w:tc>
        <w:tc>
          <w:tcPr>
            <w:tcW w:w="2200" w:type="dxa"/>
            <w:tcMar>
              <w:top w:w="20" w:type="dxa"/>
              <w:left w:w="20" w:type="dxa"/>
              <w:bottom w:w="20" w:type="dxa"/>
              <w:right w:w="20" w:type="dxa"/>
            </w:tcMar>
            <w:vAlign w:val="center"/>
            <w:hideMark/>
          </w:tcPr>
          <w:p w14:paraId="24712BE2" w14:textId="77777777" w:rsidR="00E9700C" w:rsidRPr="00696589" w:rsidRDefault="00E9700C" w:rsidP="00487AA6">
            <w:pPr>
              <w:pStyle w:val="movimento2"/>
              <w:rPr>
                <w:color w:val="002060"/>
              </w:rPr>
            </w:pPr>
            <w:r w:rsidRPr="00696589">
              <w:rPr>
                <w:color w:val="002060"/>
              </w:rPr>
              <w:t xml:space="preserve">(GAGLIOLE F.C.) </w:t>
            </w:r>
          </w:p>
        </w:tc>
      </w:tr>
      <w:tr w:rsidR="00E9700C" w:rsidRPr="00696589" w14:paraId="616A3509" w14:textId="77777777" w:rsidTr="00487AA6">
        <w:tc>
          <w:tcPr>
            <w:tcW w:w="2200" w:type="dxa"/>
            <w:tcMar>
              <w:top w:w="20" w:type="dxa"/>
              <w:left w:w="20" w:type="dxa"/>
              <w:bottom w:w="20" w:type="dxa"/>
              <w:right w:w="20" w:type="dxa"/>
            </w:tcMar>
            <w:vAlign w:val="center"/>
            <w:hideMark/>
          </w:tcPr>
          <w:p w14:paraId="268BC8A4" w14:textId="77777777" w:rsidR="00E9700C" w:rsidRPr="00696589" w:rsidRDefault="00E9700C" w:rsidP="00487AA6">
            <w:pPr>
              <w:pStyle w:val="movimento"/>
              <w:rPr>
                <w:color w:val="002060"/>
              </w:rPr>
            </w:pPr>
            <w:r w:rsidRPr="00696589">
              <w:rPr>
                <w:color w:val="002060"/>
              </w:rPr>
              <w:t>SETTEMBRINI KEVIN</w:t>
            </w:r>
          </w:p>
        </w:tc>
        <w:tc>
          <w:tcPr>
            <w:tcW w:w="2200" w:type="dxa"/>
            <w:tcMar>
              <w:top w:w="20" w:type="dxa"/>
              <w:left w:w="20" w:type="dxa"/>
              <w:bottom w:w="20" w:type="dxa"/>
              <w:right w:w="20" w:type="dxa"/>
            </w:tcMar>
            <w:vAlign w:val="center"/>
            <w:hideMark/>
          </w:tcPr>
          <w:p w14:paraId="5B9D0C46" w14:textId="77777777" w:rsidR="00E9700C" w:rsidRPr="00696589" w:rsidRDefault="00E9700C" w:rsidP="00487AA6">
            <w:pPr>
              <w:pStyle w:val="movimento2"/>
              <w:rPr>
                <w:color w:val="002060"/>
              </w:rPr>
            </w:pPr>
            <w:r w:rsidRPr="00696589">
              <w:rPr>
                <w:color w:val="002060"/>
              </w:rPr>
              <w:t xml:space="preserve">(NUOVA OTTRANO 98) </w:t>
            </w:r>
          </w:p>
        </w:tc>
        <w:tc>
          <w:tcPr>
            <w:tcW w:w="800" w:type="dxa"/>
            <w:tcMar>
              <w:top w:w="20" w:type="dxa"/>
              <w:left w:w="20" w:type="dxa"/>
              <w:bottom w:w="20" w:type="dxa"/>
              <w:right w:w="20" w:type="dxa"/>
            </w:tcMar>
            <w:vAlign w:val="center"/>
            <w:hideMark/>
          </w:tcPr>
          <w:p w14:paraId="32ECCB52"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4140E63A" w14:textId="77777777" w:rsidR="00E9700C" w:rsidRPr="00696589" w:rsidRDefault="00E9700C" w:rsidP="00487AA6">
            <w:pPr>
              <w:pStyle w:val="movimento"/>
              <w:rPr>
                <w:color w:val="002060"/>
              </w:rPr>
            </w:pPr>
            <w:r w:rsidRPr="00696589">
              <w:rPr>
                <w:color w:val="002060"/>
              </w:rPr>
              <w:t>STRAPPATO ANDREA</w:t>
            </w:r>
          </w:p>
        </w:tc>
        <w:tc>
          <w:tcPr>
            <w:tcW w:w="2200" w:type="dxa"/>
            <w:tcMar>
              <w:top w:w="20" w:type="dxa"/>
              <w:left w:w="20" w:type="dxa"/>
              <w:bottom w:w="20" w:type="dxa"/>
              <w:right w:w="20" w:type="dxa"/>
            </w:tcMar>
            <w:vAlign w:val="center"/>
            <w:hideMark/>
          </w:tcPr>
          <w:p w14:paraId="71CD05F3" w14:textId="77777777" w:rsidR="00E9700C" w:rsidRPr="00696589" w:rsidRDefault="00E9700C" w:rsidP="00487AA6">
            <w:pPr>
              <w:pStyle w:val="movimento2"/>
              <w:rPr>
                <w:color w:val="002060"/>
              </w:rPr>
            </w:pPr>
            <w:r w:rsidRPr="00696589">
              <w:rPr>
                <w:color w:val="002060"/>
              </w:rPr>
              <w:t xml:space="preserve">(OSIMO FIVE) </w:t>
            </w:r>
          </w:p>
        </w:tc>
      </w:tr>
      <w:tr w:rsidR="00E9700C" w:rsidRPr="00696589" w14:paraId="4821E6C5" w14:textId="77777777" w:rsidTr="00487AA6">
        <w:tc>
          <w:tcPr>
            <w:tcW w:w="2200" w:type="dxa"/>
            <w:tcMar>
              <w:top w:w="20" w:type="dxa"/>
              <w:left w:w="20" w:type="dxa"/>
              <w:bottom w:w="20" w:type="dxa"/>
              <w:right w:w="20" w:type="dxa"/>
            </w:tcMar>
            <w:vAlign w:val="center"/>
            <w:hideMark/>
          </w:tcPr>
          <w:p w14:paraId="42817A8D" w14:textId="77777777" w:rsidR="00E9700C" w:rsidRPr="00696589" w:rsidRDefault="00E9700C" w:rsidP="00487AA6">
            <w:pPr>
              <w:pStyle w:val="movimento"/>
              <w:rPr>
                <w:color w:val="002060"/>
              </w:rPr>
            </w:pPr>
            <w:r w:rsidRPr="00696589">
              <w:rPr>
                <w:color w:val="002060"/>
              </w:rPr>
              <w:t>FERRARI FERREIRA MURILO</w:t>
            </w:r>
          </w:p>
        </w:tc>
        <w:tc>
          <w:tcPr>
            <w:tcW w:w="2200" w:type="dxa"/>
            <w:tcMar>
              <w:top w:w="20" w:type="dxa"/>
              <w:left w:w="20" w:type="dxa"/>
              <w:bottom w:w="20" w:type="dxa"/>
              <w:right w:w="20" w:type="dxa"/>
            </w:tcMar>
            <w:vAlign w:val="center"/>
            <w:hideMark/>
          </w:tcPr>
          <w:p w14:paraId="7C475CB8" w14:textId="77777777" w:rsidR="00E9700C" w:rsidRPr="00696589" w:rsidRDefault="00E9700C" w:rsidP="00487AA6">
            <w:pPr>
              <w:pStyle w:val="movimento2"/>
              <w:rPr>
                <w:color w:val="002060"/>
              </w:rPr>
            </w:pPr>
            <w:r w:rsidRPr="00696589">
              <w:rPr>
                <w:color w:val="002060"/>
              </w:rPr>
              <w:t xml:space="preserve">(POLISPORTIVA VICTORIA) </w:t>
            </w:r>
          </w:p>
        </w:tc>
        <w:tc>
          <w:tcPr>
            <w:tcW w:w="800" w:type="dxa"/>
            <w:tcMar>
              <w:top w:w="20" w:type="dxa"/>
              <w:left w:w="20" w:type="dxa"/>
              <w:bottom w:w="20" w:type="dxa"/>
              <w:right w:w="20" w:type="dxa"/>
            </w:tcMar>
            <w:vAlign w:val="center"/>
            <w:hideMark/>
          </w:tcPr>
          <w:p w14:paraId="58BCF574"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642151A8" w14:textId="77777777" w:rsidR="00E9700C" w:rsidRPr="00696589" w:rsidRDefault="00E9700C" w:rsidP="00487AA6">
            <w:pPr>
              <w:pStyle w:val="movimento"/>
              <w:rPr>
                <w:color w:val="002060"/>
              </w:rPr>
            </w:pPr>
            <w:r w:rsidRPr="00696589">
              <w:rPr>
                <w:color w:val="002060"/>
              </w:rPr>
              <w:t>ZANELLI RENATO</w:t>
            </w:r>
          </w:p>
        </w:tc>
        <w:tc>
          <w:tcPr>
            <w:tcW w:w="2200" w:type="dxa"/>
            <w:tcMar>
              <w:top w:w="20" w:type="dxa"/>
              <w:left w:w="20" w:type="dxa"/>
              <w:bottom w:w="20" w:type="dxa"/>
              <w:right w:w="20" w:type="dxa"/>
            </w:tcMar>
            <w:vAlign w:val="center"/>
            <w:hideMark/>
          </w:tcPr>
          <w:p w14:paraId="6D469729" w14:textId="77777777" w:rsidR="00E9700C" w:rsidRPr="00696589" w:rsidRDefault="00E9700C" w:rsidP="00487AA6">
            <w:pPr>
              <w:pStyle w:val="movimento2"/>
              <w:rPr>
                <w:color w:val="002060"/>
              </w:rPr>
            </w:pPr>
            <w:r w:rsidRPr="00696589">
              <w:rPr>
                <w:color w:val="002060"/>
              </w:rPr>
              <w:t xml:space="preserve">(POLISPORTIVA VICTORIA) </w:t>
            </w:r>
          </w:p>
        </w:tc>
      </w:tr>
      <w:tr w:rsidR="00E9700C" w:rsidRPr="00696589" w14:paraId="1736E964" w14:textId="77777777" w:rsidTr="00487AA6">
        <w:tc>
          <w:tcPr>
            <w:tcW w:w="2200" w:type="dxa"/>
            <w:tcMar>
              <w:top w:w="20" w:type="dxa"/>
              <w:left w:w="20" w:type="dxa"/>
              <w:bottom w:w="20" w:type="dxa"/>
              <w:right w:w="20" w:type="dxa"/>
            </w:tcMar>
            <w:vAlign w:val="center"/>
            <w:hideMark/>
          </w:tcPr>
          <w:p w14:paraId="579EFC8A" w14:textId="77777777" w:rsidR="00E9700C" w:rsidRPr="00696589" w:rsidRDefault="00E9700C" w:rsidP="00487AA6">
            <w:pPr>
              <w:pStyle w:val="movimento"/>
              <w:rPr>
                <w:color w:val="002060"/>
              </w:rPr>
            </w:pPr>
            <w:r w:rsidRPr="00696589">
              <w:rPr>
                <w:color w:val="002060"/>
              </w:rPr>
              <w:t>ARGALIA ALAN</w:t>
            </w:r>
          </w:p>
        </w:tc>
        <w:tc>
          <w:tcPr>
            <w:tcW w:w="2200" w:type="dxa"/>
            <w:tcMar>
              <w:top w:w="20" w:type="dxa"/>
              <w:left w:w="20" w:type="dxa"/>
              <w:bottom w:w="20" w:type="dxa"/>
              <w:right w:w="20" w:type="dxa"/>
            </w:tcMar>
            <w:vAlign w:val="center"/>
            <w:hideMark/>
          </w:tcPr>
          <w:p w14:paraId="094B2655" w14:textId="77777777" w:rsidR="00E9700C" w:rsidRPr="00696589" w:rsidRDefault="00E9700C" w:rsidP="00487AA6">
            <w:pPr>
              <w:pStyle w:val="movimento2"/>
              <w:rPr>
                <w:color w:val="002060"/>
              </w:rPr>
            </w:pPr>
            <w:r w:rsidRPr="00696589">
              <w:rPr>
                <w:color w:val="002060"/>
              </w:rPr>
              <w:t xml:space="preserve">(REAL FABRIANO) </w:t>
            </w:r>
          </w:p>
        </w:tc>
        <w:tc>
          <w:tcPr>
            <w:tcW w:w="800" w:type="dxa"/>
            <w:tcMar>
              <w:top w:w="20" w:type="dxa"/>
              <w:left w:w="20" w:type="dxa"/>
              <w:bottom w:w="20" w:type="dxa"/>
              <w:right w:w="20" w:type="dxa"/>
            </w:tcMar>
            <w:vAlign w:val="center"/>
            <w:hideMark/>
          </w:tcPr>
          <w:p w14:paraId="230A4972"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5CB06797" w14:textId="77777777" w:rsidR="00E9700C" w:rsidRPr="00696589" w:rsidRDefault="00E9700C" w:rsidP="00487AA6">
            <w:pPr>
              <w:pStyle w:val="movimento"/>
              <w:rPr>
                <w:color w:val="002060"/>
              </w:rPr>
            </w:pPr>
            <w:r w:rsidRPr="00696589">
              <w:rPr>
                <w:color w:val="002060"/>
              </w:rPr>
              <w:t>BIONDI LORIS</w:t>
            </w:r>
          </w:p>
        </w:tc>
        <w:tc>
          <w:tcPr>
            <w:tcW w:w="2200" w:type="dxa"/>
            <w:tcMar>
              <w:top w:w="20" w:type="dxa"/>
              <w:left w:w="20" w:type="dxa"/>
              <w:bottom w:w="20" w:type="dxa"/>
              <w:right w:w="20" w:type="dxa"/>
            </w:tcMar>
            <w:vAlign w:val="center"/>
            <w:hideMark/>
          </w:tcPr>
          <w:p w14:paraId="7682E923" w14:textId="77777777" w:rsidR="00E9700C" w:rsidRPr="00696589" w:rsidRDefault="00E9700C" w:rsidP="00487AA6">
            <w:pPr>
              <w:pStyle w:val="movimento2"/>
              <w:rPr>
                <w:color w:val="002060"/>
              </w:rPr>
            </w:pPr>
            <w:r w:rsidRPr="00696589">
              <w:rPr>
                <w:color w:val="002060"/>
              </w:rPr>
              <w:t xml:space="preserve">(ROCCAFLUVIONE) </w:t>
            </w:r>
          </w:p>
        </w:tc>
      </w:tr>
      <w:tr w:rsidR="00E9700C" w:rsidRPr="00696589" w14:paraId="4F600578" w14:textId="77777777" w:rsidTr="00487AA6">
        <w:tc>
          <w:tcPr>
            <w:tcW w:w="2200" w:type="dxa"/>
            <w:tcMar>
              <w:top w:w="20" w:type="dxa"/>
              <w:left w:w="20" w:type="dxa"/>
              <w:bottom w:w="20" w:type="dxa"/>
              <w:right w:w="20" w:type="dxa"/>
            </w:tcMar>
            <w:vAlign w:val="center"/>
            <w:hideMark/>
          </w:tcPr>
          <w:p w14:paraId="30A4569A" w14:textId="77777777" w:rsidR="00E9700C" w:rsidRPr="00696589" w:rsidRDefault="00E9700C" w:rsidP="00487AA6">
            <w:pPr>
              <w:pStyle w:val="movimento"/>
              <w:rPr>
                <w:color w:val="002060"/>
              </w:rPr>
            </w:pPr>
            <w:r w:rsidRPr="00696589">
              <w:rPr>
                <w:color w:val="002060"/>
              </w:rPr>
              <w:t>CANCRINI GIANLUCA</w:t>
            </w:r>
          </w:p>
        </w:tc>
        <w:tc>
          <w:tcPr>
            <w:tcW w:w="2200" w:type="dxa"/>
            <w:tcMar>
              <w:top w:w="20" w:type="dxa"/>
              <w:left w:w="20" w:type="dxa"/>
              <w:bottom w:w="20" w:type="dxa"/>
              <w:right w:w="20" w:type="dxa"/>
            </w:tcMar>
            <w:vAlign w:val="center"/>
            <w:hideMark/>
          </w:tcPr>
          <w:p w14:paraId="2B9B3168" w14:textId="77777777" w:rsidR="00E9700C" w:rsidRPr="00696589" w:rsidRDefault="00E9700C" w:rsidP="00487AA6">
            <w:pPr>
              <w:pStyle w:val="movimento2"/>
              <w:rPr>
                <w:color w:val="002060"/>
              </w:rPr>
            </w:pPr>
            <w:r w:rsidRPr="00696589">
              <w:rPr>
                <w:color w:val="002060"/>
              </w:rPr>
              <w:t xml:space="preserve">(SAMBENEDETTESE CALCIO A 5) </w:t>
            </w:r>
          </w:p>
        </w:tc>
        <w:tc>
          <w:tcPr>
            <w:tcW w:w="800" w:type="dxa"/>
            <w:tcMar>
              <w:top w:w="20" w:type="dxa"/>
              <w:left w:w="20" w:type="dxa"/>
              <w:bottom w:w="20" w:type="dxa"/>
              <w:right w:w="20" w:type="dxa"/>
            </w:tcMar>
            <w:vAlign w:val="center"/>
            <w:hideMark/>
          </w:tcPr>
          <w:p w14:paraId="7BC325FD"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0895587E"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64709DBB" w14:textId="77777777" w:rsidR="00E9700C" w:rsidRPr="00696589" w:rsidRDefault="00E9700C" w:rsidP="00487AA6">
            <w:pPr>
              <w:pStyle w:val="movimento2"/>
              <w:rPr>
                <w:color w:val="002060"/>
              </w:rPr>
            </w:pPr>
            <w:r w:rsidRPr="00696589">
              <w:rPr>
                <w:color w:val="002060"/>
              </w:rPr>
              <w:t> </w:t>
            </w:r>
          </w:p>
        </w:tc>
      </w:tr>
    </w:tbl>
    <w:p w14:paraId="31BEB412" w14:textId="77777777" w:rsidR="00E9700C" w:rsidRPr="00696589" w:rsidRDefault="00E9700C" w:rsidP="00E9700C">
      <w:pPr>
        <w:pStyle w:val="titolo20"/>
        <w:rPr>
          <w:rFonts w:eastAsiaTheme="minorEastAsia"/>
          <w:color w:val="002060"/>
        </w:rPr>
      </w:pPr>
      <w:r w:rsidRPr="00696589">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5E692524" w14:textId="77777777" w:rsidTr="00487AA6">
        <w:tc>
          <w:tcPr>
            <w:tcW w:w="2200" w:type="dxa"/>
            <w:tcMar>
              <w:top w:w="20" w:type="dxa"/>
              <w:left w:w="20" w:type="dxa"/>
              <w:bottom w:w="20" w:type="dxa"/>
              <w:right w:w="20" w:type="dxa"/>
            </w:tcMar>
            <w:vAlign w:val="center"/>
            <w:hideMark/>
          </w:tcPr>
          <w:p w14:paraId="7C0EEA75" w14:textId="77777777" w:rsidR="00E9700C" w:rsidRPr="00696589" w:rsidRDefault="00E9700C" w:rsidP="00487AA6">
            <w:pPr>
              <w:pStyle w:val="movimento"/>
              <w:rPr>
                <w:color w:val="002060"/>
              </w:rPr>
            </w:pPr>
            <w:r w:rsidRPr="00696589">
              <w:rPr>
                <w:color w:val="002060"/>
              </w:rPr>
              <w:t>PISCOPO EDOARDO</w:t>
            </w:r>
          </w:p>
        </w:tc>
        <w:tc>
          <w:tcPr>
            <w:tcW w:w="2200" w:type="dxa"/>
            <w:tcMar>
              <w:top w:w="20" w:type="dxa"/>
              <w:left w:w="20" w:type="dxa"/>
              <w:bottom w:w="20" w:type="dxa"/>
              <w:right w:w="20" w:type="dxa"/>
            </w:tcMar>
            <w:vAlign w:val="center"/>
            <w:hideMark/>
          </w:tcPr>
          <w:p w14:paraId="63457520" w14:textId="77777777" w:rsidR="00E9700C" w:rsidRPr="00696589" w:rsidRDefault="00E9700C" w:rsidP="00487AA6">
            <w:pPr>
              <w:pStyle w:val="movimento2"/>
              <w:rPr>
                <w:color w:val="002060"/>
              </w:rPr>
            </w:pPr>
            <w:r w:rsidRPr="00696589">
              <w:rPr>
                <w:color w:val="002060"/>
              </w:rPr>
              <w:t xml:space="preserve">(ACLI VILLA MUSONE) </w:t>
            </w:r>
          </w:p>
        </w:tc>
        <w:tc>
          <w:tcPr>
            <w:tcW w:w="800" w:type="dxa"/>
            <w:tcMar>
              <w:top w:w="20" w:type="dxa"/>
              <w:left w:w="20" w:type="dxa"/>
              <w:bottom w:w="20" w:type="dxa"/>
              <w:right w:w="20" w:type="dxa"/>
            </w:tcMar>
            <w:vAlign w:val="center"/>
            <w:hideMark/>
          </w:tcPr>
          <w:p w14:paraId="7AAB38BE"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15ACD55A"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228188C8" w14:textId="77777777" w:rsidR="00E9700C" w:rsidRPr="00696589" w:rsidRDefault="00E9700C" w:rsidP="00487AA6">
            <w:pPr>
              <w:pStyle w:val="movimento2"/>
              <w:rPr>
                <w:color w:val="002060"/>
              </w:rPr>
            </w:pPr>
            <w:r w:rsidRPr="00696589">
              <w:rPr>
                <w:color w:val="002060"/>
              </w:rPr>
              <w:t> </w:t>
            </w:r>
          </w:p>
        </w:tc>
      </w:tr>
    </w:tbl>
    <w:p w14:paraId="02C2B0AC" w14:textId="77777777" w:rsidR="00E9700C" w:rsidRPr="00696589" w:rsidRDefault="00E9700C" w:rsidP="00E9700C">
      <w:pPr>
        <w:pStyle w:val="titolo20"/>
        <w:rPr>
          <w:rFonts w:eastAsiaTheme="minorEastAsia"/>
          <w:color w:val="002060"/>
        </w:rPr>
      </w:pPr>
      <w:r w:rsidRPr="00696589">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0F4DDD33" w14:textId="77777777" w:rsidTr="00487AA6">
        <w:tc>
          <w:tcPr>
            <w:tcW w:w="2200" w:type="dxa"/>
            <w:tcMar>
              <w:top w:w="20" w:type="dxa"/>
              <w:left w:w="20" w:type="dxa"/>
              <w:bottom w:w="20" w:type="dxa"/>
              <w:right w:w="20" w:type="dxa"/>
            </w:tcMar>
            <w:vAlign w:val="center"/>
            <w:hideMark/>
          </w:tcPr>
          <w:p w14:paraId="02005AC1" w14:textId="77777777" w:rsidR="00E9700C" w:rsidRPr="00696589" w:rsidRDefault="00E9700C" w:rsidP="00487AA6">
            <w:pPr>
              <w:pStyle w:val="movimento"/>
              <w:rPr>
                <w:color w:val="002060"/>
              </w:rPr>
            </w:pPr>
            <w:r w:rsidRPr="00696589">
              <w:rPr>
                <w:color w:val="002060"/>
              </w:rPr>
              <w:t>CIAVATTINI FRANCESCO</w:t>
            </w:r>
          </w:p>
        </w:tc>
        <w:tc>
          <w:tcPr>
            <w:tcW w:w="2200" w:type="dxa"/>
            <w:tcMar>
              <w:top w:w="20" w:type="dxa"/>
              <w:left w:w="20" w:type="dxa"/>
              <w:bottom w:w="20" w:type="dxa"/>
              <w:right w:w="20" w:type="dxa"/>
            </w:tcMar>
            <w:vAlign w:val="center"/>
            <w:hideMark/>
          </w:tcPr>
          <w:p w14:paraId="62A64E4B" w14:textId="77777777" w:rsidR="00E9700C" w:rsidRPr="00696589" w:rsidRDefault="00E9700C" w:rsidP="00487AA6">
            <w:pPr>
              <w:pStyle w:val="movimento2"/>
              <w:rPr>
                <w:color w:val="002060"/>
              </w:rPr>
            </w:pPr>
            <w:r w:rsidRPr="00696589">
              <w:rPr>
                <w:color w:val="002060"/>
              </w:rPr>
              <w:t xml:space="preserve">(FUTSAL CASTELFIDARDO) </w:t>
            </w:r>
          </w:p>
        </w:tc>
        <w:tc>
          <w:tcPr>
            <w:tcW w:w="800" w:type="dxa"/>
            <w:tcMar>
              <w:top w:w="20" w:type="dxa"/>
              <w:left w:w="20" w:type="dxa"/>
              <w:bottom w:w="20" w:type="dxa"/>
              <w:right w:w="20" w:type="dxa"/>
            </w:tcMar>
            <w:vAlign w:val="center"/>
            <w:hideMark/>
          </w:tcPr>
          <w:p w14:paraId="21167C38"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76A82E88" w14:textId="77777777" w:rsidR="00E9700C" w:rsidRPr="00696589" w:rsidRDefault="00E9700C" w:rsidP="00487AA6">
            <w:pPr>
              <w:pStyle w:val="movimento"/>
              <w:rPr>
                <w:color w:val="002060"/>
              </w:rPr>
            </w:pPr>
            <w:r w:rsidRPr="00696589">
              <w:rPr>
                <w:color w:val="002060"/>
              </w:rPr>
              <w:t>MINDOLI GIAMPIERO</w:t>
            </w:r>
          </w:p>
        </w:tc>
        <w:tc>
          <w:tcPr>
            <w:tcW w:w="2200" w:type="dxa"/>
            <w:tcMar>
              <w:top w:w="20" w:type="dxa"/>
              <w:left w:w="20" w:type="dxa"/>
              <w:bottom w:w="20" w:type="dxa"/>
              <w:right w:w="20" w:type="dxa"/>
            </w:tcMar>
            <w:vAlign w:val="center"/>
            <w:hideMark/>
          </w:tcPr>
          <w:p w14:paraId="2D0E0E78" w14:textId="77777777" w:rsidR="00E9700C" w:rsidRPr="00696589" w:rsidRDefault="00E9700C" w:rsidP="00487AA6">
            <w:pPr>
              <w:pStyle w:val="movimento2"/>
              <w:rPr>
                <w:color w:val="002060"/>
              </w:rPr>
            </w:pPr>
            <w:r w:rsidRPr="00696589">
              <w:rPr>
                <w:color w:val="002060"/>
              </w:rPr>
              <w:t xml:space="preserve">(SAMBENEDETTESE CALCIO A 5) </w:t>
            </w:r>
          </w:p>
        </w:tc>
      </w:tr>
    </w:tbl>
    <w:p w14:paraId="392BAB92" w14:textId="77777777" w:rsidR="00E9700C" w:rsidRPr="00696589" w:rsidRDefault="00E9700C" w:rsidP="00E9700C">
      <w:pPr>
        <w:pStyle w:val="titolo20"/>
        <w:rPr>
          <w:rFonts w:eastAsiaTheme="minorEastAsia"/>
          <w:color w:val="002060"/>
        </w:rPr>
      </w:pPr>
      <w:r w:rsidRPr="0069658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6FD9671E" w14:textId="77777777" w:rsidTr="00487AA6">
        <w:tc>
          <w:tcPr>
            <w:tcW w:w="2200" w:type="dxa"/>
            <w:tcMar>
              <w:top w:w="20" w:type="dxa"/>
              <w:left w:w="20" w:type="dxa"/>
              <w:bottom w:w="20" w:type="dxa"/>
              <w:right w:w="20" w:type="dxa"/>
            </w:tcMar>
            <w:vAlign w:val="center"/>
            <w:hideMark/>
          </w:tcPr>
          <w:p w14:paraId="5B61C2CC" w14:textId="77777777" w:rsidR="00E9700C" w:rsidRPr="00696589" w:rsidRDefault="00E9700C" w:rsidP="00487AA6">
            <w:pPr>
              <w:pStyle w:val="movimento"/>
              <w:rPr>
                <w:color w:val="002060"/>
              </w:rPr>
            </w:pPr>
            <w:r w:rsidRPr="00696589">
              <w:rPr>
                <w:color w:val="002060"/>
              </w:rPr>
              <w:t>CALVISI MICHELE</w:t>
            </w:r>
          </w:p>
        </w:tc>
        <w:tc>
          <w:tcPr>
            <w:tcW w:w="2200" w:type="dxa"/>
            <w:tcMar>
              <w:top w:w="20" w:type="dxa"/>
              <w:left w:w="20" w:type="dxa"/>
              <w:bottom w:w="20" w:type="dxa"/>
              <w:right w:w="20" w:type="dxa"/>
            </w:tcMar>
            <w:vAlign w:val="center"/>
            <w:hideMark/>
          </w:tcPr>
          <w:p w14:paraId="507B063E" w14:textId="77777777" w:rsidR="00E9700C" w:rsidRPr="00696589" w:rsidRDefault="00E9700C" w:rsidP="00487AA6">
            <w:pPr>
              <w:pStyle w:val="movimento2"/>
              <w:rPr>
                <w:color w:val="002060"/>
              </w:rPr>
            </w:pPr>
            <w:r w:rsidRPr="00696589">
              <w:rPr>
                <w:color w:val="002060"/>
              </w:rPr>
              <w:t xml:space="preserve">(AVENALE) </w:t>
            </w:r>
          </w:p>
        </w:tc>
        <w:tc>
          <w:tcPr>
            <w:tcW w:w="800" w:type="dxa"/>
            <w:tcMar>
              <w:top w:w="20" w:type="dxa"/>
              <w:left w:w="20" w:type="dxa"/>
              <w:bottom w:w="20" w:type="dxa"/>
              <w:right w:w="20" w:type="dxa"/>
            </w:tcMar>
            <w:vAlign w:val="center"/>
            <w:hideMark/>
          </w:tcPr>
          <w:p w14:paraId="1AAB5536"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39F0C68B" w14:textId="77777777" w:rsidR="00E9700C" w:rsidRPr="00696589" w:rsidRDefault="00E9700C" w:rsidP="00487AA6">
            <w:pPr>
              <w:pStyle w:val="movimento"/>
              <w:rPr>
                <w:color w:val="002060"/>
              </w:rPr>
            </w:pPr>
            <w:r w:rsidRPr="00696589">
              <w:rPr>
                <w:color w:val="002060"/>
              </w:rPr>
              <w:t>FEROCE ROBERTO</w:t>
            </w:r>
          </w:p>
        </w:tc>
        <w:tc>
          <w:tcPr>
            <w:tcW w:w="2200" w:type="dxa"/>
            <w:tcMar>
              <w:top w:w="20" w:type="dxa"/>
              <w:left w:w="20" w:type="dxa"/>
              <w:bottom w:w="20" w:type="dxa"/>
              <w:right w:w="20" w:type="dxa"/>
            </w:tcMar>
            <w:vAlign w:val="center"/>
            <w:hideMark/>
          </w:tcPr>
          <w:p w14:paraId="64FD98BD" w14:textId="77777777" w:rsidR="00E9700C" w:rsidRPr="00696589" w:rsidRDefault="00E9700C" w:rsidP="00487AA6">
            <w:pPr>
              <w:pStyle w:val="movimento2"/>
              <w:rPr>
                <w:color w:val="002060"/>
              </w:rPr>
            </w:pPr>
            <w:r w:rsidRPr="00696589">
              <w:rPr>
                <w:color w:val="002060"/>
              </w:rPr>
              <w:t xml:space="preserve">(BORGOROSSO TOLENTINO) </w:t>
            </w:r>
          </w:p>
        </w:tc>
      </w:tr>
      <w:tr w:rsidR="00E9700C" w:rsidRPr="00696589" w14:paraId="091DF1F5" w14:textId="77777777" w:rsidTr="00487AA6">
        <w:tc>
          <w:tcPr>
            <w:tcW w:w="2200" w:type="dxa"/>
            <w:tcMar>
              <w:top w:w="20" w:type="dxa"/>
              <w:left w:w="20" w:type="dxa"/>
              <w:bottom w:w="20" w:type="dxa"/>
              <w:right w:w="20" w:type="dxa"/>
            </w:tcMar>
            <w:vAlign w:val="center"/>
            <w:hideMark/>
          </w:tcPr>
          <w:p w14:paraId="0255EFA6" w14:textId="77777777" w:rsidR="00E9700C" w:rsidRPr="00696589" w:rsidRDefault="00E9700C" w:rsidP="00487AA6">
            <w:pPr>
              <w:pStyle w:val="movimento"/>
              <w:rPr>
                <w:color w:val="002060"/>
              </w:rPr>
            </w:pPr>
            <w:r w:rsidRPr="00696589">
              <w:rPr>
                <w:color w:val="002060"/>
              </w:rPr>
              <w:t>MINCONE RAMON</w:t>
            </w:r>
          </w:p>
        </w:tc>
        <w:tc>
          <w:tcPr>
            <w:tcW w:w="2200" w:type="dxa"/>
            <w:tcMar>
              <w:top w:w="20" w:type="dxa"/>
              <w:left w:w="20" w:type="dxa"/>
              <w:bottom w:w="20" w:type="dxa"/>
              <w:right w:w="20" w:type="dxa"/>
            </w:tcMar>
            <w:vAlign w:val="center"/>
            <w:hideMark/>
          </w:tcPr>
          <w:p w14:paraId="35D76F9F" w14:textId="77777777" w:rsidR="00E9700C" w:rsidRPr="00696589" w:rsidRDefault="00E9700C" w:rsidP="00487AA6">
            <w:pPr>
              <w:pStyle w:val="movimento2"/>
              <w:rPr>
                <w:color w:val="002060"/>
              </w:rPr>
            </w:pPr>
            <w:r w:rsidRPr="00696589">
              <w:rPr>
                <w:color w:val="002060"/>
              </w:rPr>
              <w:t xml:space="preserve">(FIGHT BULLS CORRIDONIA) </w:t>
            </w:r>
          </w:p>
        </w:tc>
        <w:tc>
          <w:tcPr>
            <w:tcW w:w="800" w:type="dxa"/>
            <w:tcMar>
              <w:top w:w="20" w:type="dxa"/>
              <w:left w:w="20" w:type="dxa"/>
              <w:bottom w:w="20" w:type="dxa"/>
              <w:right w:w="20" w:type="dxa"/>
            </w:tcMar>
            <w:vAlign w:val="center"/>
            <w:hideMark/>
          </w:tcPr>
          <w:p w14:paraId="24E20912"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0E82CE02" w14:textId="77777777" w:rsidR="00E9700C" w:rsidRPr="00696589" w:rsidRDefault="00E9700C" w:rsidP="00487AA6">
            <w:pPr>
              <w:pStyle w:val="movimento"/>
              <w:rPr>
                <w:color w:val="002060"/>
              </w:rPr>
            </w:pPr>
            <w:r w:rsidRPr="00696589">
              <w:rPr>
                <w:color w:val="002060"/>
              </w:rPr>
              <w:t>DI PAOLI GIANLUCA</w:t>
            </w:r>
          </w:p>
        </w:tc>
        <w:tc>
          <w:tcPr>
            <w:tcW w:w="2200" w:type="dxa"/>
            <w:tcMar>
              <w:top w:w="20" w:type="dxa"/>
              <w:left w:w="20" w:type="dxa"/>
              <w:bottom w:w="20" w:type="dxa"/>
              <w:right w:w="20" w:type="dxa"/>
            </w:tcMar>
            <w:vAlign w:val="center"/>
            <w:hideMark/>
          </w:tcPr>
          <w:p w14:paraId="4B25EDBB" w14:textId="77777777" w:rsidR="00E9700C" w:rsidRPr="00696589" w:rsidRDefault="00E9700C" w:rsidP="00487AA6">
            <w:pPr>
              <w:pStyle w:val="movimento2"/>
              <w:rPr>
                <w:color w:val="002060"/>
              </w:rPr>
            </w:pPr>
            <w:r w:rsidRPr="00696589">
              <w:rPr>
                <w:color w:val="002060"/>
              </w:rPr>
              <w:t xml:space="preserve">(PIEVE D ICO CALCIO A 5) </w:t>
            </w:r>
          </w:p>
        </w:tc>
      </w:tr>
      <w:tr w:rsidR="00E9700C" w:rsidRPr="00696589" w14:paraId="305EE587" w14:textId="77777777" w:rsidTr="00487AA6">
        <w:tc>
          <w:tcPr>
            <w:tcW w:w="2200" w:type="dxa"/>
            <w:tcMar>
              <w:top w:w="20" w:type="dxa"/>
              <w:left w:w="20" w:type="dxa"/>
              <w:bottom w:w="20" w:type="dxa"/>
              <w:right w:w="20" w:type="dxa"/>
            </w:tcMar>
            <w:vAlign w:val="center"/>
            <w:hideMark/>
          </w:tcPr>
          <w:p w14:paraId="5CD8015E" w14:textId="77777777" w:rsidR="00E9700C" w:rsidRPr="00696589" w:rsidRDefault="00E9700C" w:rsidP="00487AA6">
            <w:pPr>
              <w:pStyle w:val="movimento"/>
              <w:rPr>
                <w:color w:val="002060"/>
              </w:rPr>
            </w:pPr>
            <w:r w:rsidRPr="00696589">
              <w:rPr>
                <w:color w:val="002060"/>
              </w:rPr>
              <w:t>CONTI DANIELE</w:t>
            </w:r>
          </w:p>
        </w:tc>
        <w:tc>
          <w:tcPr>
            <w:tcW w:w="2200" w:type="dxa"/>
            <w:tcMar>
              <w:top w:w="20" w:type="dxa"/>
              <w:left w:w="20" w:type="dxa"/>
              <w:bottom w:w="20" w:type="dxa"/>
              <w:right w:w="20" w:type="dxa"/>
            </w:tcMar>
            <w:vAlign w:val="center"/>
            <w:hideMark/>
          </w:tcPr>
          <w:p w14:paraId="65B96A48" w14:textId="77777777" w:rsidR="00E9700C" w:rsidRPr="00696589" w:rsidRDefault="00E9700C" w:rsidP="00487AA6">
            <w:pPr>
              <w:pStyle w:val="movimento2"/>
              <w:rPr>
                <w:color w:val="002060"/>
              </w:rPr>
            </w:pPr>
            <w:r w:rsidRPr="00696589">
              <w:rPr>
                <w:color w:val="002060"/>
              </w:rPr>
              <w:t xml:space="preserve">(POLISPORTIVA UROBORO) </w:t>
            </w:r>
          </w:p>
        </w:tc>
        <w:tc>
          <w:tcPr>
            <w:tcW w:w="800" w:type="dxa"/>
            <w:tcMar>
              <w:top w:w="20" w:type="dxa"/>
              <w:left w:w="20" w:type="dxa"/>
              <w:bottom w:w="20" w:type="dxa"/>
              <w:right w:w="20" w:type="dxa"/>
            </w:tcMar>
            <w:vAlign w:val="center"/>
            <w:hideMark/>
          </w:tcPr>
          <w:p w14:paraId="152F4505"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517783C4"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7106E3D2" w14:textId="77777777" w:rsidR="00E9700C" w:rsidRPr="00696589" w:rsidRDefault="00E9700C" w:rsidP="00487AA6">
            <w:pPr>
              <w:pStyle w:val="movimento2"/>
              <w:rPr>
                <w:color w:val="002060"/>
              </w:rPr>
            </w:pPr>
            <w:r w:rsidRPr="00696589">
              <w:rPr>
                <w:color w:val="002060"/>
              </w:rPr>
              <w:t> </w:t>
            </w:r>
          </w:p>
        </w:tc>
      </w:tr>
    </w:tbl>
    <w:p w14:paraId="439837CC" w14:textId="77777777" w:rsidR="00E9700C" w:rsidRPr="00696589" w:rsidRDefault="00E9700C" w:rsidP="00E9700C">
      <w:pPr>
        <w:pStyle w:val="titolo20"/>
        <w:rPr>
          <w:rFonts w:eastAsiaTheme="minorEastAsia"/>
          <w:color w:val="002060"/>
        </w:rPr>
      </w:pPr>
      <w:r w:rsidRPr="0069658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01A65E48" w14:textId="77777777" w:rsidTr="00487AA6">
        <w:tc>
          <w:tcPr>
            <w:tcW w:w="2200" w:type="dxa"/>
            <w:tcMar>
              <w:top w:w="20" w:type="dxa"/>
              <w:left w:w="20" w:type="dxa"/>
              <w:bottom w:w="20" w:type="dxa"/>
              <w:right w:w="20" w:type="dxa"/>
            </w:tcMar>
            <w:vAlign w:val="center"/>
            <w:hideMark/>
          </w:tcPr>
          <w:p w14:paraId="41A15916" w14:textId="77777777" w:rsidR="00E9700C" w:rsidRPr="00696589" w:rsidRDefault="00E9700C" w:rsidP="00487AA6">
            <w:pPr>
              <w:pStyle w:val="movimento"/>
              <w:rPr>
                <w:color w:val="002060"/>
              </w:rPr>
            </w:pPr>
            <w:r w:rsidRPr="00696589">
              <w:rPr>
                <w:color w:val="002060"/>
              </w:rPr>
              <w:t>CANESTRARI ALESSANDRO</w:t>
            </w:r>
          </w:p>
        </w:tc>
        <w:tc>
          <w:tcPr>
            <w:tcW w:w="2200" w:type="dxa"/>
            <w:tcMar>
              <w:top w:w="20" w:type="dxa"/>
              <w:left w:w="20" w:type="dxa"/>
              <w:bottom w:w="20" w:type="dxa"/>
              <w:right w:w="20" w:type="dxa"/>
            </w:tcMar>
            <w:vAlign w:val="center"/>
            <w:hideMark/>
          </w:tcPr>
          <w:p w14:paraId="65E381DF" w14:textId="77777777" w:rsidR="00E9700C" w:rsidRPr="00696589" w:rsidRDefault="00E9700C" w:rsidP="00487AA6">
            <w:pPr>
              <w:pStyle w:val="movimento2"/>
              <w:rPr>
                <w:color w:val="002060"/>
              </w:rPr>
            </w:pPr>
            <w:r w:rsidRPr="00696589">
              <w:rPr>
                <w:color w:val="002060"/>
              </w:rPr>
              <w:t xml:space="preserve">(ACLI AUDAX MONTECOSARO C5) </w:t>
            </w:r>
          </w:p>
        </w:tc>
        <w:tc>
          <w:tcPr>
            <w:tcW w:w="800" w:type="dxa"/>
            <w:tcMar>
              <w:top w:w="20" w:type="dxa"/>
              <w:left w:w="20" w:type="dxa"/>
              <w:bottom w:w="20" w:type="dxa"/>
              <w:right w:w="20" w:type="dxa"/>
            </w:tcMar>
            <w:vAlign w:val="center"/>
            <w:hideMark/>
          </w:tcPr>
          <w:p w14:paraId="63FA42E4"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12E520D6" w14:textId="77777777" w:rsidR="00E9700C" w:rsidRPr="00696589" w:rsidRDefault="00E9700C" w:rsidP="00487AA6">
            <w:pPr>
              <w:pStyle w:val="movimento"/>
              <w:rPr>
                <w:color w:val="002060"/>
              </w:rPr>
            </w:pPr>
            <w:r w:rsidRPr="00696589">
              <w:rPr>
                <w:color w:val="002060"/>
              </w:rPr>
              <w:t>CRESCIMBENI SAMUELE</w:t>
            </w:r>
          </w:p>
        </w:tc>
        <w:tc>
          <w:tcPr>
            <w:tcW w:w="2200" w:type="dxa"/>
            <w:tcMar>
              <w:top w:w="20" w:type="dxa"/>
              <w:left w:w="20" w:type="dxa"/>
              <w:bottom w:w="20" w:type="dxa"/>
              <w:right w:w="20" w:type="dxa"/>
            </w:tcMar>
            <w:vAlign w:val="center"/>
            <w:hideMark/>
          </w:tcPr>
          <w:p w14:paraId="7B297CD1" w14:textId="77777777" w:rsidR="00E9700C" w:rsidRPr="00696589" w:rsidRDefault="00E9700C" w:rsidP="00487AA6">
            <w:pPr>
              <w:pStyle w:val="movimento2"/>
              <w:rPr>
                <w:color w:val="002060"/>
              </w:rPr>
            </w:pPr>
            <w:r w:rsidRPr="00696589">
              <w:rPr>
                <w:color w:val="002060"/>
              </w:rPr>
              <w:t xml:space="preserve">(AURORA TREIA) </w:t>
            </w:r>
          </w:p>
        </w:tc>
      </w:tr>
      <w:tr w:rsidR="00E9700C" w:rsidRPr="00696589" w14:paraId="6BE09B93" w14:textId="77777777" w:rsidTr="00487AA6">
        <w:tc>
          <w:tcPr>
            <w:tcW w:w="2200" w:type="dxa"/>
            <w:tcMar>
              <w:top w:w="20" w:type="dxa"/>
              <w:left w:w="20" w:type="dxa"/>
              <w:bottom w:w="20" w:type="dxa"/>
              <w:right w:w="20" w:type="dxa"/>
            </w:tcMar>
            <w:vAlign w:val="center"/>
            <w:hideMark/>
          </w:tcPr>
          <w:p w14:paraId="667BA979" w14:textId="77777777" w:rsidR="00E9700C" w:rsidRPr="00696589" w:rsidRDefault="00E9700C" w:rsidP="00487AA6">
            <w:pPr>
              <w:pStyle w:val="movimento"/>
              <w:rPr>
                <w:color w:val="002060"/>
              </w:rPr>
            </w:pPr>
            <w:r w:rsidRPr="00696589">
              <w:rPr>
                <w:color w:val="002060"/>
              </w:rPr>
              <w:t>CESARETTI ALEX</w:t>
            </w:r>
          </w:p>
        </w:tc>
        <w:tc>
          <w:tcPr>
            <w:tcW w:w="2200" w:type="dxa"/>
            <w:tcMar>
              <w:top w:w="20" w:type="dxa"/>
              <w:left w:w="20" w:type="dxa"/>
              <w:bottom w:w="20" w:type="dxa"/>
              <w:right w:w="20" w:type="dxa"/>
            </w:tcMar>
            <w:vAlign w:val="center"/>
            <w:hideMark/>
          </w:tcPr>
          <w:p w14:paraId="31218570" w14:textId="77777777" w:rsidR="00E9700C" w:rsidRPr="00696589" w:rsidRDefault="00E9700C" w:rsidP="00487AA6">
            <w:pPr>
              <w:pStyle w:val="movimento2"/>
              <w:rPr>
                <w:color w:val="002060"/>
              </w:rPr>
            </w:pPr>
            <w:r w:rsidRPr="00696589">
              <w:rPr>
                <w:color w:val="002060"/>
              </w:rPr>
              <w:t xml:space="preserve">(AVIS ARCEVIA 1964) </w:t>
            </w:r>
          </w:p>
        </w:tc>
        <w:tc>
          <w:tcPr>
            <w:tcW w:w="800" w:type="dxa"/>
            <w:tcMar>
              <w:top w:w="20" w:type="dxa"/>
              <w:left w:w="20" w:type="dxa"/>
              <w:bottom w:w="20" w:type="dxa"/>
              <w:right w:w="20" w:type="dxa"/>
            </w:tcMar>
            <w:vAlign w:val="center"/>
            <w:hideMark/>
          </w:tcPr>
          <w:p w14:paraId="6E08F001"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67EC39CB" w14:textId="77777777" w:rsidR="00E9700C" w:rsidRPr="00696589" w:rsidRDefault="00E9700C" w:rsidP="00487AA6">
            <w:pPr>
              <w:pStyle w:val="movimento"/>
              <w:rPr>
                <w:color w:val="002060"/>
              </w:rPr>
            </w:pPr>
            <w:r w:rsidRPr="00696589">
              <w:rPr>
                <w:color w:val="002060"/>
              </w:rPr>
              <w:t>PERUCCI DANIELE</w:t>
            </w:r>
          </w:p>
        </w:tc>
        <w:tc>
          <w:tcPr>
            <w:tcW w:w="2200" w:type="dxa"/>
            <w:tcMar>
              <w:top w:w="20" w:type="dxa"/>
              <w:left w:w="20" w:type="dxa"/>
              <w:bottom w:w="20" w:type="dxa"/>
              <w:right w:w="20" w:type="dxa"/>
            </w:tcMar>
            <w:vAlign w:val="center"/>
            <w:hideMark/>
          </w:tcPr>
          <w:p w14:paraId="6C71FC15" w14:textId="77777777" w:rsidR="00E9700C" w:rsidRPr="00696589" w:rsidRDefault="00E9700C" w:rsidP="00487AA6">
            <w:pPr>
              <w:pStyle w:val="movimento2"/>
              <w:rPr>
                <w:color w:val="002060"/>
              </w:rPr>
            </w:pPr>
            <w:r w:rsidRPr="00696589">
              <w:rPr>
                <w:color w:val="002060"/>
              </w:rPr>
              <w:t xml:space="preserve">(BORGOROSSO TOLENTINO) </w:t>
            </w:r>
          </w:p>
        </w:tc>
      </w:tr>
      <w:tr w:rsidR="00E9700C" w:rsidRPr="00696589" w14:paraId="3144E55B" w14:textId="77777777" w:rsidTr="00487AA6">
        <w:tc>
          <w:tcPr>
            <w:tcW w:w="2200" w:type="dxa"/>
            <w:tcMar>
              <w:top w:w="20" w:type="dxa"/>
              <w:left w:w="20" w:type="dxa"/>
              <w:bottom w:w="20" w:type="dxa"/>
              <w:right w:w="20" w:type="dxa"/>
            </w:tcMar>
            <w:vAlign w:val="center"/>
            <w:hideMark/>
          </w:tcPr>
          <w:p w14:paraId="22BD509D" w14:textId="77777777" w:rsidR="00E9700C" w:rsidRPr="00696589" w:rsidRDefault="00E9700C" w:rsidP="00487AA6">
            <w:pPr>
              <w:pStyle w:val="movimento"/>
              <w:rPr>
                <w:color w:val="002060"/>
              </w:rPr>
            </w:pPr>
            <w:r w:rsidRPr="00696589">
              <w:rPr>
                <w:color w:val="002060"/>
              </w:rPr>
              <w:t>PONGETTI LEANDRO AGUSTIN</w:t>
            </w:r>
          </w:p>
        </w:tc>
        <w:tc>
          <w:tcPr>
            <w:tcW w:w="2200" w:type="dxa"/>
            <w:tcMar>
              <w:top w:w="20" w:type="dxa"/>
              <w:left w:w="20" w:type="dxa"/>
              <w:bottom w:w="20" w:type="dxa"/>
              <w:right w:w="20" w:type="dxa"/>
            </w:tcMar>
            <w:vAlign w:val="center"/>
            <w:hideMark/>
          </w:tcPr>
          <w:p w14:paraId="53CA5467" w14:textId="77777777" w:rsidR="00E9700C" w:rsidRPr="00696589" w:rsidRDefault="00E9700C" w:rsidP="00487AA6">
            <w:pPr>
              <w:pStyle w:val="movimento2"/>
              <w:rPr>
                <w:color w:val="002060"/>
              </w:rPr>
            </w:pPr>
            <w:r w:rsidRPr="00696589">
              <w:rPr>
                <w:color w:val="002060"/>
              </w:rPr>
              <w:t xml:space="preserve">(BORGOROSSO TOLENTINO) </w:t>
            </w:r>
          </w:p>
        </w:tc>
        <w:tc>
          <w:tcPr>
            <w:tcW w:w="800" w:type="dxa"/>
            <w:tcMar>
              <w:top w:w="20" w:type="dxa"/>
              <w:left w:w="20" w:type="dxa"/>
              <w:bottom w:w="20" w:type="dxa"/>
              <w:right w:w="20" w:type="dxa"/>
            </w:tcMar>
            <w:vAlign w:val="center"/>
            <w:hideMark/>
          </w:tcPr>
          <w:p w14:paraId="1414C432"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7BB75E4B" w14:textId="77777777" w:rsidR="00E9700C" w:rsidRPr="00696589" w:rsidRDefault="00E9700C" w:rsidP="00487AA6">
            <w:pPr>
              <w:pStyle w:val="movimento"/>
              <w:rPr>
                <w:color w:val="002060"/>
              </w:rPr>
            </w:pPr>
            <w:r w:rsidRPr="00696589">
              <w:rPr>
                <w:color w:val="002060"/>
              </w:rPr>
              <w:t>BALESTRA LUDOVICO MARIA</w:t>
            </w:r>
          </w:p>
        </w:tc>
        <w:tc>
          <w:tcPr>
            <w:tcW w:w="2200" w:type="dxa"/>
            <w:tcMar>
              <w:top w:w="20" w:type="dxa"/>
              <w:left w:w="20" w:type="dxa"/>
              <w:bottom w:w="20" w:type="dxa"/>
              <w:right w:w="20" w:type="dxa"/>
            </w:tcMar>
            <w:vAlign w:val="center"/>
            <w:hideMark/>
          </w:tcPr>
          <w:p w14:paraId="44A962ED" w14:textId="77777777" w:rsidR="00E9700C" w:rsidRPr="00696589" w:rsidRDefault="00E9700C" w:rsidP="00487AA6">
            <w:pPr>
              <w:pStyle w:val="movimento2"/>
              <w:rPr>
                <w:color w:val="002060"/>
              </w:rPr>
            </w:pPr>
            <w:r w:rsidRPr="00696589">
              <w:rPr>
                <w:color w:val="002060"/>
              </w:rPr>
              <w:t xml:space="preserve">(CASTELBELLINO CALCIO A 5) </w:t>
            </w:r>
          </w:p>
        </w:tc>
      </w:tr>
      <w:tr w:rsidR="00E9700C" w:rsidRPr="00696589" w14:paraId="58981860" w14:textId="77777777" w:rsidTr="00487AA6">
        <w:tc>
          <w:tcPr>
            <w:tcW w:w="2200" w:type="dxa"/>
            <w:tcMar>
              <w:top w:w="20" w:type="dxa"/>
              <w:left w:w="20" w:type="dxa"/>
              <w:bottom w:w="20" w:type="dxa"/>
              <w:right w:w="20" w:type="dxa"/>
            </w:tcMar>
            <w:vAlign w:val="center"/>
            <w:hideMark/>
          </w:tcPr>
          <w:p w14:paraId="3B1FA3EF" w14:textId="77777777" w:rsidR="00E9700C" w:rsidRPr="00696589" w:rsidRDefault="00E9700C" w:rsidP="00487AA6">
            <w:pPr>
              <w:pStyle w:val="movimento"/>
              <w:rPr>
                <w:color w:val="002060"/>
              </w:rPr>
            </w:pPr>
            <w:r w:rsidRPr="00696589">
              <w:rPr>
                <w:color w:val="002060"/>
              </w:rPr>
              <w:t>PARENTI LUCA</w:t>
            </w:r>
          </w:p>
        </w:tc>
        <w:tc>
          <w:tcPr>
            <w:tcW w:w="2200" w:type="dxa"/>
            <w:tcMar>
              <w:top w:w="20" w:type="dxa"/>
              <w:left w:w="20" w:type="dxa"/>
              <w:bottom w:w="20" w:type="dxa"/>
              <w:right w:w="20" w:type="dxa"/>
            </w:tcMar>
            <w:vAlign w:val="center"/>
            <w:hideMark/>
          </w:tcPr>
          <w:p w14:paraId="47E0D36D" w14:textId="77777777" w:rsidR="00E9700C" w:rsidRPr="00696589" w:rsidRDefault="00E9700C" w:rsidP="00487AA6">
            <w:pPr>
              <w:pStyle w:val="movimento2"/>
              <w:rPr>
                <w:color w:val="002060"/>
              </w:rPr>
            </w:pPr>
            <w:r w:rsidRPr="00696589">
              <w:rPr>
                <w:color w:val="002060"/>
              </w:rPr>
              <w:t xml:space="preserve">(CSI STELLA A.S.D.) </w:t>
            </w:r>
          </w:p>
        </w:tc>
        <w:tc>
          <w:tcPr>
            <w:tcW w:w="800" w:type="dxa"/>
            <w:tcMar>
              <w:top w:w="20" w:type="dxa"/>
              <w:left w:w="20" w:type="dxa"/>
              <w:bottom w:w="20" w:type="dxa"/>
              <w:right w:w="20" w:type="dxa"/>
            </w:tcMar>
            <w:vAlign w:val="center"/>
            <w:hideMark/>
          </w:tcPr>
          <w:p w14:paraId="171BE101"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2393A620" w14:textId="77777777" w:rsidR="00E9700C" w:rsidRPr="00696589" w:rsidRDefault="00E9700C" w:rsidP="00487AA6">
            <w:pPr>
              <w:pStyle w:val="movimento"/>
              <w:rPr>
                <w:color w:val="002060"/>
              </w:rPr>
            </w:pPr>
            <w:r w:rsidRPr="00696589">
              <w:rPr>
                <w:color w:val="002060"/>
              </w:rPr>
              <w:t>PERSICHINI DANIELE</w:t>
            </w:r>
          </w:p>
        </w:tc>
        <w:tc>
          <w:tcPr>
            <w:tcW w:w="2200" w:type="dxa"/>
            <w:tcMar>
              <w:top w:w="20" w:type="dxa"/>
              <w:left w:w="20" w:type="dxa"/>
              <w:bottom w:w="20" w:type="dxa"/>
              <w:right w:w="20" w:type="dxa"/>
            </w:tcMar>
            <w:vAlign w:val="center"/>
            <w:hideMark/>
          </w:tcPr>
          <w:p w14:paraId="7258ED64" w14:textId="77777777" w:rsidR="00E9700C" w:rsidRPr="00696589" w:rsidRDefault="00E9700C" w:rsidP="00487AA6">
            <w:pPr>
              <w:pStyle w:val="movimento2"/>
              <w:rPr>
                <w:color w:val="002060"/>
              </w:rPr>
            </w:pPr>
            <w:r w:rsidRPr="00696589">
              <w:rPr>
                <w:color w:val="002060"/>
              </w:rPr>
              <w:t xml:space="preserve">(FIGHT BULLS CORRIDONIA) </w:t>
            </w:r>
          </w:p>
        </w:tc>
      </w:tr>
      <w:tr w:rsidR="00E9700C" w:rsidRPr="00696589" w14:paraId="01542B0C" w14:textId="77777777" w:rsidTr="00487AA6">
        <w:tc>
          <w:tcPr>
            <w:tcW w:w="2200" w:type="dxa"/>
            <w:tcMar>
              <w:top w:w="20" w:type="dxa"/>
              <w:left w:w="20" w:type="dxa"/>
              <w:bottom w:w="20" w:type="dxa"/>
              <w:right w:w="20" w:type="dxa"/>
            </w:tcMar>
            <w:vAlign w:val="center"/>
            <w:hideMark/>
          </w:tcPr>
          <w:p w14:paraId="5DEC0F3D" w14:textId="77777777" w:rsidR="00E9700C" w:rsidRPr="00696589" w:rsidRDefault="00E9700C" w:rsidP="00487AA6">
            <w:pPr>
              <w:pStyle w:val="movimento"/>
              <w:rPr>
                <w:color w:val="002060"/>
              </w:rPr>
            </w:pPr>
            <w:r w:rsidRPr="00696589">
              <w:rPr>
                <w:color w:val="002060"/>
              </w:rPr>
              <w:t>DRAGUSIN MICHELANGELO</w:t>
            </w:r>
          </w:p>
        </w:tc>
        <w:tc>
          <w:tcPr>
            <w:tcW w:w="2200" w:type="dxa"/>
            <w:tcMar>
              <w:top w:w="20" w:type="dxa"/>
              <w:left w:w="20" w:type="dxa"/>
              <w:bottom w:w="20" w:type="dxa"/>
              <w:right w:w="20" w:type="dxa"/>
            </w:tcMar>
            <w:vAlign w:val="center"/>
            <w:hideMark/>
          </w:tcPr>
          <w:p w14:paraId="4411745F" w14:textId="77777777" w:rsidR="00E9700C" w:rsidRPr="00696589" w:rsidRDefault="00E9700C" w:rsidP="00487AA6">
            <w:pPr>
              <w:pStyle w:val="movimento2"/>
              <w:rPr>
                <w:color w:val="002060"/>
              </w:rPr>
            </w:pPr>
            <w:r w:rsidRPr="00696589">
              <w:rPr>
                <w:color w:val="002060"/>
              </w:rPr>
              <w:t xml:space="preserve">(FUTSAL CAMPIGLIONE) </w:t>
            </w:r>
          </w:p>
        </w:tc>
        <w:tc>
          <w:tcPr>
            <w:tcW w:w="800" w:type="dxa"/>
            <w:tcMar>
              <w:top w:w="20" w:type="dxa"/>
              <w:left w:w="20" w:type="dxa"/>
              <w:bottom w:w="20" w:type="dxa"/>
              <w:right w:w="20" w:type="dxa"/>
            </w:tcMar>
            <w:vAlign w:val="center"/>
            <w:hideMark/>
          </w:tcPr>
          <w:p w14:paraId="6CAA38DA"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5953E2F4" w14:textId="77777777" w:rsidR="00E9700C" w:rsidRPr="00696589" w:rsidRDefault="00E9700C" w:rsidP="00487AA6">
            <w:pPr>
              <w:pStyle w:val="movimento"/>
              <w:rPr>
                <w:color w:val="002060"/>
              </w:rPr>
            </w:pPr>
            <w:r w:rsidRPr="00696589">
              <w:rPr>
                <w:color w:val="002060"/>
              </w:rPr>
              <w:t>PANTALONE STEFANO</w:t>
            </w:r>
          </w:p>
        </w:tc>
        <w:tc>
          <w:tcPr>
            <w:tcW w:w="2200" w:type="dxa"/>
            <w:tcMar>
              <w:top w:w="20" w:type="dxa"/>
              <w:left w:w="20" w:type="dxa"/>
              <w:bottom w:w="20" w:type="dxa"/>
              <w:right w:w="20" w:type="dxa"/>
            </w:tcMar>
            <w:vAlign w:val="center"/>
            <w:hideMark/>
          </w:tcPr>
          <w:p w14:paraId="023689E1" w14:textId="77777777" w:rsidR="00E9700C" w:rsidRPr="00696589" w:rsidRDefault="00E9700C" w:rsidP="00487AA6">
            <w:pPr>
              <w:pStyle w:val="movimento2"/>
              <w:rPr>
                <w:color w:val="002060"/>
              </w:rPr>
            </w:pPr>
            <w:r w:rsidRPr="00696589">
              <w:rPr>
                <w:color w:val="002060"/>
              </w:rPr>
              <w:t xml:space="preserve">(FUTSAL CASTELFIDARDO) </w:t>
            </w:r>
          </w:p>
        </w:tc>
      </w:tr>
      <w:tr w:rsidR="00E9700C" w:rsidRPr="00696589" w14:paraId="74302423" w14:textId="77777777" w:rsidTr="00487AA6">
        <w:tc>
          <w:tcPr>
            <w:tcW w:w="2200" w:type="dxa"/>
            <w:tcMar>
              <w:top w:w="20" w:type="dxa"/>
              <w:left w:w="20" w:type="dxa"/>
              <w:bottom w:w="20" w:type="dxa"/>
              <w:right w:w="20" w:type="dxa"/>
            </w:tcMar>
            <w:vAlign w:val="center"/>
            <w:hideMark/>
          </w:tcPr>
          <w:p w14:paraId="15042895" w14:textId="77777777" w:rsidR="00E9700C" w:rsidRPr="00696589" w:rsidRDefault="00E9700C" w:rsidP="00487AA6">
            <w:pPr>
              <w:pStyle w:val="movimento"/>
              <w:rPr>
                <w:color w:val="002060"/>
              </w:rPr>
            </w:pPr>
            <w:r w:rsidRPr="00696589">
              <w:rPr>
                <w:color w:val="002060"/>
              </w:rPr>
              <w:t>FELICI ANDREA</w:t>
            </w:r>
          </w:p>
        </w:tc>
        <w:tc>
          <w:tcPr>
            <w:tcW w:w="2200" w:type="dxa"/>
            <w:tcMar>
              <w:top w:w="20" w:type="dxa"/>
              <w:left w:w="20" w:type="dxa"/>
              <w:bottom w:w="20" w:type="dxa"/>
              <w:right w:w="20" w:type="dxa"/>
            </w:tcMar>
            <w:vAlign w:val="center"/>
            <w:hideMark/>
          </w:tcPr>
          <w:p w14:paraId="5B958F99" w14:textId="77777777" w:rsidR="00E9700C" w:rsidRPr="00696589" w:rsidRDefault="00E9700C" w:rsidP="00487AA6">
            <w:pPr>
              <w:pStyle w:val="movimento2"/>
              <w:rPr>
                <w:color w:val="002060"/>
              </w:rPr>
            </w:pPr>
            <w:r w:rsidRPr="00696589">
              <w:rPr>
                <w:color w:val="002060"/>
              </w:rPr>
              <w:t xml:space="preserve">(NUOVA OTTRANO 98) </w:t>
            </w:r>
          </w:p>
        </w:tc>
        <w:tc>
          <w:tcPr>
            <w:tcW w:w="800" w:type="dxa"/>
            <w:tcMar>
              <w:top w:w="20" w:type="dxa"/>
              <w:left w:w="20" w:type="dxa"/>
              <w:bottom w:w="20" w:type="dxa"/>
              <w:right w:w="20" w:type="dxa"/>
            </w:tcMar>
            <w:vAlign w:val="center"/>
            <w:hideMark/>
          </w:tcPr>
          <w:p w14:paraId="13B2C57F"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4C4F47D1" w14:textId="77777777" w:rsidR="00E9700C" w:rsidRPr="00696589" w:rsidRDefault="00E9700C" w:rsidP="00487AA6">
            <w:pPr>
              <w:pStyle w:val="movimento"/>
              <w:rPr>
                <w:color w:val="002060"/>
              </w:rPr>
            </w:pPr>
            <w:r w:rsidRPr="00696589">
              <w:rPr>
                <w:color w:val="002060"/>
              </w:rPr>
              <w:t>PIERINI DAVIDE</w:t>
            </w:r>
          </w:p>
        </w:tc>
        <w:tc>
          <w:tcPr>
            <w:tcW w:w="2200" w:type="dxa"/>
            <w:tcMar>
              <w:top w:w="20" w:type="dxa"/>
              <w:left w:w="20" w:type="dxa"/>
              <w:bottom w:w="20" w:type="dxa"/>
              <w:right w:w="20" w:type="dxa"/>
            </w:tcMar>
            <w:vAlign w:val="center"/>
            <w:hideMark/>
          </w:tcPr>
          <w:p w14:paraId="1882FCFD" w14:textId="77777777" w:rsidR="00E9700C" w:rsidRPr="00696589" w:rsidRDefault="00E9700C" w:rsidP="00487AA6">
            <w:pPr>
              <w:pStyle w:val="movimento2"/>
              <w:rPr>
                <w:color w:val="002060"/>
              </w:rPr>
            </w:pPr>
            <w:r w:rsidRPr="00696589">
              <w:rPr>
                <w:color w:val="002060"/>
              </w:rPr>
              <w:t xml:space="preserve">(NUOVA OTTRANO 98) </w:t>
            </w:r>
          </w:p>
        </w:tc>
      </w:tr>
      <w:tr w:rsidR="00E9700C" w:rsidRPr="00696589" w14:paraId="6636484D" w14:textId="77777777" w:rsidTr="00487AA6">
        <w:tc>
          <w:tcPr>
            <w:tcW w:w="2200" w:type="dxa"/>
            <w:tcMar>
              <w:top w:w="20" w:type="dxa"/>
              <w:left w:w="20" w:type="dxa"/>
              <w:bottom w:w="20" w:type="dxa"/>
              <w:right w:w="20" w:type="dxa"/>
            </w:tcMar>
            <w:vAlign w:val="center"/>
            <w:hideMark/>
          </w:tcPr>
          <w:p w14:paraId="75E755B0" w14:textId="77777777" w:rsidR="00E9700C" w:rsidRPr="00696589" w:rsidRDefault="00E9700C" w:rsidP="00487AA6">
            <w:pPr>
              <w:pStyle w:val="movimento"/>
              <w:rPr>
                <w:color w:val="002060"/>
              </w:rPr>
            </w:pPr>
            <w:r w:rsidRPr="00696589">
              <w:rPr>
                <w:color w:val="002060"/>
              </w:rPr>
              <w:t>CHAFI SOHAIL</w:t>
            </w:r>
          </w:p>
        </w:tc>
        <w:tc>
          <w:tcPr>
            <w:tcW w:w="2200" w:type="dxa"/>
            <w:tcMar>
              <w:top w:w="20" w:type="dxa"/>
              <w:left w:w="20" w:type="dxa"/>
              <w:bottom w:w="20" w:type="dxa"/>
              <w:right w:w="20" w:type="dxa"/>
            </w:tcMar>
            <w:vAlign w:val="center"/>
            <w:hideMark/>
          </w:tcPr>
          <w:p w14:paraId="46CF2E42" w14:textId="77777777" w:rsidR="00E9700C" w:rsidRPr="00696589" w:rsidRDefault="00E9700C" w:rsidP="00487AA6">
            <w:pPr>
              <w:pStyle w:val="movimento2"/>
              <w:rPr>
                <w:color w:val="002060"/>
              </w:rPr>
            </w:pPr>
            <w:r w:rsidRPr="00696589">
              <w:rPr>
                <w:color w:val="002060"/>
              </w:rPr>
              <w:t xml:space="preserve">(OSIMO FIVE) </w:t>
            </w:r>
          </w:p>
        </w:tc>
        <w:tc>
          <w:tcPr>
            <w:tcW w:w="800" w:type="dxa"/>
            <w:tcMar>
              <w:top w:w="20" w:type="dxa"/>
              <w:left w:w="20" w:type="dxa"/>
              <w:bottom w:w="20" w:type="dxa"/>
              <w:right w:w="20" w:type="dxa"/>
            </w:tcMar>
            <w:vAlign w:val="center"/>
            <w:hideMark/>
          </w:tcPr>
          <w:p w14:paraId="152E746B"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3234E990" w14:textId="77777777" w:rsidR="00E9700C" w:rsidRPr="00696589" w:rsidRDefault="00E9700C" w:rsidP="00487AA6">
            <w:pPr>
              <w:pStyle w:val="movimento"/>
              <w:rPr>
                <w:color w:val="002060"/>
              </w:rPr>
            </w:pPr>
            <w:r w:rsidRPr="00696589">
              <w:rPr>
                <w:color w:val="002060"/>
              </w:rPr>
              <w:t>TORRIANI NICCOLO</w:t>
            </w:r>
          </w:p>
        </w:tc>
        <w:tc>
          <w:tcPr>
            <w:tcW w:w="2200" w:type="dxa"/>
            <w:tcMar>
              <w:top w:w="20" w:type="dxa"/>
              <w:left w:w="20" w:type="dxa"/>
              <w:bottom w:w="20" w:type="dxa"/>
              <w:right w:w="20" w:type="dxa"/>
            </w:tcMar>
            <w:vAlign w:val="center"/>
            <w:hideMark/>
          </w:tcPr>
          <w:p w14:paraId="32F11819" w14:textId="77777777" w:rsidR="00E9700C" w:rsidRPr="00696589" w:rsidRDefault="00E9700C" w:rsidP="00487AA6">
            <w:pPr>
              <w:pStyle w:val="movimento2"/>
              <w:rPr>
                <w:color w:val="002060"/>
              </w:rPr>
            </w:pPr>
            <w:r w:rsidRPr="00696589">
              <w:rPr>
                <w:color w:val="002060"/>
              </w:rPr>
              <w:t xml:space="preserve">(OSIMO FIVE) </w:t>
            </w:r>
          </w:p>
        </w:tc>
      </w:tr>
      <w:tr w:rsidR="00E9700C" w:rsidRPr="00696589" w14:paraId="192A5D88" w14:textId="77777777" w:rsidTr="00487AA6">
        <w:tc>
          <w:tcPr>
            <w:tcW w:w="2200" w:type="dxa"/>
            <w:tcMar>
              <w:top w:w="20" w:type="dxa"/>
              <w:left w:w="20" w:type="dxa"/>
              <w:bottom w:w="20" w:type="dxa"/>
              <w:right w:w="20" w:type="dxa"/>
            </w:tcMar>
            <w:vAlign w:val="center"/>
            <w:hideMark/>
          </w:tcPr>
          <w:p w14:paraId="4B80AE47" w14:textId="77777777" w:rsidR="00E9700C" w:rsidRPr="00696589" w:rsidRDefault="00E9700C" w:rsidP="00487AA6">
            <w:pPr>
              <w:pStyle w:val="movimento"/>
              <w:rPr>
                <w:color w:val="002060"/>
              </w:rPr>
            </w:pPr>
            <w:r w:rsidRPr="00696589">
              <w:rPr>
                <w:color w:val="002060"/>
              </w:rPr>
              <w:t>BERTOZZI SAMUELE</w:t>
            </w:r>
          </w:p>
        </w:tc>
        <w:tc>
          <w:tcPr>
            <w:tcW w:w="2200" w:type="dxa"/>
            <w:tcMar>
              <w:top w:w="20" w:type="dxa"/>
              <w:left w:w="20" w:type="dxa"/>
              <w:bottom w:w="20" w:type="dxa"/>
              <w:right w:w="20" w:type="dxa"/>
            </w:tcMar>
            <w:vAlign w:val="center"/>
            <w:hideMark/>
          </w:tcPr>
          <w:p w14:paraId="22AAC0BF" w14:textId="77777777" w:rsidR="00E9700C" w:rsidRPr="00696589" w:rsidRDefault="00E9700C" w:rsidP="00487AA6">
            <w:pPr>
              <w:pStyle w:val="movimento2"/>
              <w:rPr>
                <w:color w:val="002060"/>
              </w:rPr>
            </w:pPr>
            <w:r w:rsidRPr="00696589">
              <w:rPr>
                <w:color w:val="002060"/>
              </w:rPr>
              <w:t xml:space="preserve">(PIEVE D ICO CALCIO A 5) </w:t>
            </w:r>
          </w:p>
        </w:tc>
        <w:tc>
          <w:tcPr>
            <w:tcW w:w="800" w:type="dxa"/>
            <w:tcMar>
              <w:top w:w="20" w:type="dxa"/>
              <w:left w:w="20" w:type="dxa"/>
              <w:bottom w:w="20" w:type="dxa"/>
              <w:right w:w="20" w:type="dxa"/>
            </w:tcMar>
            <w:vAlign w:val="center"/>
            <w:hideMark/>
          </w:tcPr>
          <w:p w14:paraId="0BB128E5"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267A93F0" w14:textId="77777777" w:rsidR="00E9700C" w:rsidRPr="00696589" w:rsidRDefault="00E9700C" w:rsidP="00487AA6">
            <w:pPr>
              <w:pStyle w:val="movimento"/>
              <w:rPr>
                <w:color w:val="002060"/>
              </w:rPr>
            </w:pPr>
            <w:r w:rsidRPr="00696589">
              <w:rPr>
                <w:color w:val="002060"/>
              </w:rPr>
              <w:t>SACCHI GIULIO</w:t>
            </w:r>
          </w:p>
        </w:tc>
        <w:tc>
          <w:tcPr>
            <w:tcW w:w="2200" w:type="dxa"/>
            <w:tcMar>
              <w:top w:w="20" w:type="dxa"/>
              <w:left w:w="20" w:type="dxa"/>
              <w:bottom w:w="20" w:type="dxa"/>
              <w:right w:w="20" w:type="dxa"/>
            </w:tcMar>
            <w:vAlign w:val="center"/>
            <w:hideMark/>
          </w:tcPr>
          <w:p w14:paraId="478A2140" w14:textId="77777777" w:rsidR="00E9700C" w:rsidRPr="00696589" w:rsidRDefault="00E9700C" w:rsidP="00487AA6">
            <w:pPr>
              <w:pStyle w:val="movimento2"/>
              <w:rPr>
                <w:color w:val="002060"/>
              </w:rPr>
            </w:pPr>
            <w:r w:rsidRPr="00696589">
              <w:rPr>
                <w:color w:val="002060"/>
              </w:rPr>
              <w:t xml:space="preserve">(PIEVE D ICO CALCIO A 5) </w:t>
            </w:r>
          </w:p>
        </w:tc>
      </w:tr>
      <w:tr w:rsidR="00E9700C" w:rsidRPr="00696589" w14:paraId="5F79562C" w14:textId="77777777" w:rsidTr="00487AA6">
        <w:tc>
          <w:tcPr>
            <w:tcW w:w="2200" w:type="dxa"/>
            <w:tcMar>
              <w:top w:w="20" w:type="dxa"/>
              <w:left w:w="20" w:type="dxa"/>
              <w:bottom w:w="20" w:type="dxa"/>
              <w:right w:w="20" w:type="dxa"/>
            </w:tcMar>
            <w:vAlign w:val="center"/>
            <w:hideMark/>
          </w:tcPr>
          <w:p w14:paraId="0952F69D" w14:textId="77777777" w:rsidR="00E9700C" w:rsidRPr="00696589" w:rsidRDefault="00E9700C" w:rsidP="00487AA6">
            <w:pPr>
              <w:pStyle w:val="movimento"/>
              <w:rPr>
                <w:color w:val="002060"/>
              </w:rPr>
            </w:pPr>
            <w:r w:rsidRPr="00696589">
              <w:rPr>
                <w:color w:val="002060"/>
              </w:rPr>
              <w:t>ZALLI ALESSIO</w:t>
            </w:r>
          </w:p>
        </w:tc>
        <w:tc>
          <w:tcPr>
            <w:tcW w:w="2200" w:type="dxa"/>
            <w:tcMar>
              <w:top w:w="20" w:type="dxa"/>
              <w:left w:w="20" w:type="dxa"/>
              <w:bottom w:w="20" w:type="dxa"/>
              <w:right w:w="20" w:type="dxa"/>
            </w:tcMar>
            <w:vAlign w:val="center"/>
            <w:hideMark/>
          </w:tcPr>
          <w:p w14:paraId="4ECB8E18" w14:textId="77777777" w:rsidR="00E9700C" w:rsidRPr="00696589" w:rsidRDefault="00E9700C" w:rsidP="00487AA6">
            <w:pPr>
              <w:pStyle w:val="movimento2"/>
              <w:rPr>
                <w:color w:val="002060"/>
              </w:rPr>
            </w:pPr>
            <w:r w:rsidRPr="00696589">
              <w:rPr>
                <w:color w:val="002060"/>
              </w:rPr>
              <w:t xml:space="preserve">(VILLA CECCOLINI CALCIO) </w:t>
            </w:r>
          </w:p>
        </w:tc>
        <w:tc>
          <w:tcPr>
            <w:tcW w:w="800" w:type="dxa"/>
            <w:tcMar>
              <w:top w:w="20" w:type="dxa"/>
              <w:left w:w="20" w:type="dxa"/>
              <w:bottom w:w="20" w:type="dxa"/>
              <w:right w:w="20" w:type="dxa"/>
            </w:tcMar>
            <w:vAlign w:val="center"/>
            <w:hideMark/>
          </w:tcPr>
          <w:p w14:paraId="72171D3C"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7BC983EC"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7CD7021F" w14:textId="77777777" w:rsidR="00E9700C" w:rsidRPr="00696589" w:rsidRDefault="00E9700C" w:rsidP="00487AA6">
            <w:pPr>
              <w:pStyle w:val="movimento2"/>
              <w:rPr>
                <w:color w:val="002060"/>
              </w:rPr>
            </w:pPr>
            <w:r w:rsidRPr="00696589">
              <w:rPr>
                <w:color w:val="002060"/>
              </w:rPr>
              <w:t> </w:t>
            </w:r>
          </w:p>
        </w:tc>
      </w:tr>
    </w:tbl>
    <w:p w14:paraId="4CEBBA03" w14:textId="77777777" w:rsidR="00E9700C" w:rsidRPr="00696589" w:rsidRDefault="00E9700C" w:rsidP="00E9700C">
      <w:pPr>
        <w:pStyle w:val="titolo20"/>
        <w:rPr>
          <w:rFonts w:eastAsiaTheme="minorEastAsia"/>
          <w:color w:val="002060"/>
        </w:rPr>
      </w:pPr>
      <w:r w:rsidRPr="00696589">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0D57B903" w14:textId="77777777" w:rsidTr="00487AA6">
        <w:tc>
          <w:tcPr>
            <w:tcW w:w="2200" w:type="dxa"/>
            <w:tcMar>
              <w:top w:w="20" w:type="dxa"/>
              <w:left w:w="20" w:type="dxa"/>
              <w:bottom w:w="20" w:type="dxa"/>
              <w:right w:w="20" w:type="dxa"/>
            </w:tcMar>
            <w:vAlign w:val="center"/>
            <w:hideMark/>
          </w:tcPr>
          <w:p w14:paraId="0A4BF1BD" w14:textId="77777777" w:rsidR="00E9700C" w:rsidRPr="00696589" w:rsidRDefault="00E9700C" w:rsidP="00487AA6">
            <w:pPr>
              <w:pStyle w:val="movimento"/>
              <w:rPr>
                <w:color w:val="002060"/>
              </w:rPr>
            </w:pPr>
            <w:r w:rsidRPr="00696589">
              <w:rPr>
                <w:color w:val="002060"/>
              </w:rPr>
              <w:t>FIORETTI IURI</w:t>
            </w:r>
          </w:p>
        </w:tc>
        <w:tc>
          <w:tcPr>
            <w:tcW w:w="2200" w:type="dxa"/>
            <w:tcMar>
              <w:top w:w="20" w:type="dxa"/>
              <w:left w:w="20" w:type="dxa"/>
              <w:bottom w:w="20" w:type="dxa"/>
              <w:right w:w="20" w:type="dxa"/>
            </w:tcMar>
            <w:vAlign w:val="center"/>
            <w:hideMark/>
          </w:tcPr>
          <w:p w14:paraId="1E85A1AD" w14:textId="77777777" w:rsidR="00E9700C" w:rsidRPr="00696589" w:rsidRDefault="00E9700C" w:rsidP="00487AA6">
            <w:pPr>
              <w:pStyle w:val="movimento2"/>
              <w:rPr>
                <w:color w:val="002060"/>
              </w:rPr>
            </w:pPr>
            <w:r w:rsidRPr="00696589">
              <w:rPr>
                <w:color w:val="002060"/>
              </w:rPr>
              <w:t xml:space="preserve">(FERMANA FUTSAL 2022) </w:t>
            </w:r>
          </w:p>
        </w:tc>
        <w:tc>
          <w:tcPr>
            <w:tcW w:w="800" w:type="dxa"/>
            <w:tcMar>
              <w:top w:w="20" w:type="dxa"/>
              <w:left w:w="20" w:type="dxa"/>
              <w:bottom w:w="20" w:type="dxa"/>
              <w:right w:w="20" w:type="dxa"/>
            </w:tcMar>
            <w:vAlign w:val="center"/>
            <w:hideMark/>
          </w:tcPr>
          <w:p w14:paraId="07981E4D"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71CF2924" w14:textId="77777777" w:rsidR="00E9700C" w:rsidRPr="00696589" w:rsidRDefault="00E9700C" w:rsidP="00487AA6">
            <w:pPr>
              <w:pStyle w:val="movimento"/>
              <w:rPr>
                <w:color w:val="002060"/>
              </w:rPr>
            </w:pPr>
            <w:r w:rsidRPr="00696589">
              <w:rPr>
                <w:color w:val="002060"/>
              </w:rPr>
              <w:t>BATTISTONI GIANMARIA</w:t>
            </w:r>
          </w:p>
        </w:tc>
        <w:tc>
          <w:tcPr>
            <w:tcW w:w="2200" w:type="dxa"/>
            <w:tcMar>
              <w:top w:w="20" w:type="dxa"/>
              <w:left w:w="20" w:type="dxa"/>
              <w:bottom w:w="20" w:type="dxa"/>
              <w:right w:w="20" w:type="dxa"/>
            </w:tcMar>
            <w:vAlign w:val="center"/>
            <w:hideMark/>
          </w:tcPr>
          <w:p w14:paraId="336A3A9F" w14:textId="77777777" w:rsidR="00E9700C" w:rsidRPr="00696589" w:rsidRDefault="00E9700C" w:rsidP="00487AA6">
            <w:pPr>
              <w:pStyle w:val="movimento2"/>
              <w:rPr>
                <w:color w:val="002060"/>
              </w:rPr>
            </w:pPr>
            <w:r w:rsidRPr="00696589">
              <w:rPr>
                <w:color w:val="002060"/>
              </w:rPr>
              <w:t xml:space="preserve">(REAL FABRIANO) </w:t>
            </w:r>
          </w:p>
        </w:tc>
      </w:tr>
    </w:tbl>
    <w:p w14:paraId="796153FF" w14:textId="77777777" w:rsidR="00E9700C" w:rsidRPr="00696589" w:rsidRDefault="00E9700C" w:rsidP="00E9700C">
      <w:pPr>
        <w:pStyle w:val="titolo10"/>
        <w:rPr>
          <w:rFonts w:eastAsiaTheme="minorEastAsia"/>
          <w:color w:val="002060"/>
        </w:rPr>
      </w:pPr>
      <w:r w:rsidRPr="00696589">
        <w:rPr>
          <w:color w:val="002060"/>
        </w:rPr>
        <w:t xml:space="preserve">GARE DEL 17/ 2/2024 </w:t>
      </w:r>
    </w:p>
    <w:p w14:paraId="25E04869" w14:textId="77777777" w:rsidR="00E9700C" w:rsidRPr="00696589" w:rsidRDefault="00E9700C" w:rsidP="00E9700C">
      <w:pPr>
        <w:pStyle w:val="titolo7a"/>
        <w:rPr>
          <w:color w:val="002060"/>
        </w:rPr>
      </w:pPr>
      <w:r w:rsidRPr="00696589">
        <w:rPr>
          <w:color w:val="002060"/>
        </w:rPr>
        <w:t xml:space="preserve">PROVVEDIMENTI DISCIPLINARI </w:t>
      </w:r>
    </w:p>
    <w:p w14:paraId="2846B7D7" w14:textId="77777777" w:rsidR="00E9700C" w:rsidRPr="00696589" w:rsidRDefault="00E9700C" w:rsidP="00E9700C">
      <w:pPr>
        <w:pStyle w:val="titolo7b0"/>
        <w:rPr>
          <w:color w:val="002060"/>
        </w:rPr>
      </w:pPr>
      <w:r w:rsidRPr="00696589">
        <w:rPr>
          <w:color w:val="002060"/>
        </w:rPr>
        <w:t xml:space="preserve">In base alle risultanze degli atti ufficiali sono state deliberate le seguenti sanzioni disciplinari. </w:t>
      </w:r>
    </w:p>
    <w:p w14:paraId="3C0788D3" w14:textId="77777777" w:rsidR="00E9700C" w:rsidRPr="00696589" w:rsidRDefault="00E9700C" w:rsidP="00E9700C">
      <w:pPr>
        <w:pStyle w:val="titolo30"/>
        <w:rPr>
          <w:color w:val="002060"/>
        </w:rPr>
      </w:pPr>
      <w:r w:rsidRPr="00696589">
        <w:rPr>
          <w:color w:val="002060"/>
        </w:rPr>
        <w:t xml:space="preserve">ALLENATORI </w:t>
      </w:r>
    </w:p>
    <w:p w14:paraId="0818D8B4" w14:textId="77777777" w:rsidR="00E9700C" w:rsidRPr="00696589" w:rsidRDefault="00E9700C" w:rsidP="00E9700C">
      <w:pPr>
        <w:pStyle w:val="titolo20"/>
        <w:rPr>
          <w:color w:val="002060"/>
        </w:rPr>
      </w:pPr>
      <w:r w:rsidRPr="00696589">
        <w:rPr>
          <w:color w:val="002060"/>
        </w:rPr>
        <w:t xml:space="preserve">SQUALIFICA FINO AL 20/ 3/2024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35AF447D" w14:textId="77777777" w:rsidTr="00487AA6">
        <w:tc>
          <w:tcPr>
            <w:tcW w:w="2200" w:type="dxa"/>
            <w:tcMar>
              <w:top w:w="20" w:type="dxa"/>
              <w:left w:w="20" w:type="dxa"/>
              <w:bottom w:w="20" w:type="dxa"/>
              <w:right w:w="20" w:type="dxa"/>
            </w:tcMar>
            <w:vAlign w:val="center"/>
            <w:hideMark/>
          </w:tcPr>
          <w:p w14:paraId="3C3E20E5" w14:textId="77777777" w:rsidR="00E9700C" w:rsidRPr="00696589" w:rsidRDefault="00E9700C" w:rsidP="00487AA6">
            <w:pPr>
              <w:pStyle w:val="movimento"/>
              <w:rPr>
                <w:color w:val="002060"/>
              </w:rPr>
            </w:pPr>
            <w:r w:rsidRPr="00696589">
              <w:rPr>
                <w:color w:val="002060"/>
              </w:rPr>
              <w:t>DI RUSSO GUIDO</w:t>
            </w:r>
          </w:p>
        </w:tc>
        <w:tc>
          <w:tcPr>
            <w:tcW w:w="2200" w:type="dxa"/>
            <w:tcMar>
              <w:top w:w="20" w:type="dxa"/>
              <w:left w:w="20" w:type="dxa"/>
              <w:bottom w:w="20" w:type="dxa"/>
              <w:right w:w="20" w:type="dxa"/>
            </w:tcMar>
            <w:vAlign w:val="center"/>
            <w:hideMark/>
          </w:tcPr>
          <w:p w14:paraId="3680D12D" w14:textId="77777777" w:rsidR="00E9700C" w:rsidRPr="00696589" w:rsidRDefault="00E9700C" w:rsidP="00487AA6">
            <w:pPr>
              <w:pStyle w:val="movimento2"/>
              <w:rPr>
                <w:color w:val="002060"/>
              </w:rPr>
            </w:pPr>
            <w:r w:rsidRPr="00696589">
              <w:rPr>
                <w:color w:val="002060"/>
              </w:rPr>
              <w:t xml:space="preserve">(REAL EAGLES VIRTUS PAGLIA) </w:t>
            </w:r>
          </w:p>
        </w:tc>
        <w:tc>
          <w:tcPr>
            <w:tcW w:w="800" w:type="dxa"/>
            <w:tcMar>
              <w:top w:w="20" w:type="dxa"/>
              <w:left w:w="20" w:type="dxa"/>
              <w:bottom w:w="20" w:type="dxa"/>
              <w:right w:w="20" w:type="dxa"/>
            </w:tcMar>
            <w:vAlign w:val="center"/>
            <w:hideMark/>
          </w:tcPr>
          <w:p w14:paraId="06E578FA"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2C5EC931"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4B592362" w14:textId="77777777" w:rsidR="00E9700C" w:rsidRPr="00696589" w:rsidRDefault="00E9700C" w:rsidP="00487AA6">
            <w:pPr>
              <w:pStyle w:val="movimento2"/>
              <w:rPr>
                <w:color w:val="002060"/>
              </w:rPr>
            </w:pPr>
            <w:r w:rsidRPr="00696589">
              <w:rPr>
                <w:color w:val="002060"/>
              </w:rPr>
              <w:t> </w:t>
            </w:r>
          </w:p>
        </w:tc>
      </w:tr>
    </w:tbl>
    <w:p w14:paraId="1FE339BE" w14:textId="77777777" w:rsidR="00E9700C" w:rsidRPr="00696589" w:rsidRDefault="00E9700C" w:rsidP="00E9700C">
      <w:pPr>
        <w:pStyle w:val="diffida"/>
        <w:spacing w:before="80" w:beforeAutospacing="0" w:after="40" w:afterAutospacing="0"/>
        <w:jc w:val="left"/>
        <w:rPr>
          <w:rFonts w:eastAsiaTheme="minorEastAsia"/>
          <w:color w:val="002060"/>
        </w:rPr>
      </w:pPr>
      <w:r w:rsidRPr="00696589">
        <w:rPr>
          <w:color w:val="002060"/>
        </w:rPr>
        <w:t xml:space="preserve">Già squalificato con precedente CU n. 80 del 14.02.2024, offendeva un giocatore avversario e durante l'intervallo entrava sul terreno di gioco per dare disposizioni tecniche ai propri giocatori. Lo stesso è stato riconosciuto personalmente dall'arbitro. </w:t>
      </w:r>
    </w:p>
    <w:p w14:paraId="6B2AE8B1" w14:textId="77777777" w:rsidR="00E9700C" w:rsidRPr="00696589" w:rsidRDefault="00E9700C" w:rsidP="00E9700C">
      <w:pPr>
        <w:pStyle w:val="titolo20"/>
        <w:rPr>
          <w:color w:val="002060"/>
        </w:rPr>
      </w:pPr>
      <w:r w:rsidRPr="00696589">
        <w:rPr>
          <w:color w:val="002060"/>
        </w:rPr>
        <w:t xml:space="preserve">SQUALIFICA FINO AL 13/ 3/2024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56C4CB4F" w14:textId="77777777" w:rsidTr="00487AA6">
        <w:tc>
          <w:tcPr>
            <w:tcW w:w="2200" w:type="dxa"/>
            <w:tcMar>
              <w:top w:w="20" w:type="dxa"/>
              <w:left w:w="20" w:type="dxa"/>
              <w:bottom w:w="20" w:type="dxa"/>
              <w:right w:w="20" w:type="dxa"/>
            </w:tcMar>
            <w:vAlign w:val="center"/>
            <w:hideMark/>
          </w:tcPr>
          <w:p w14:paraId="682DB0C1" w14:textId="77777777" w:rsidR="00E9700C" w:rsidRPr="00696589" w:rsidRDefault="00E9700C" w:rsidP="00487AA6">
            <w:pPr>
              <w:pStyle w:val="movimento"/>
              <w:rPr>
                <w:color w:val="002060"/>
              </w:rPr>
            </w:pPr>
            <w:r w:rsidRPr="00696589">
              <w:rPr>
                <w:color w:val="002060"/>
              </w:rPr>
              <w:t>FERRI GIAN-FRANCO</w:t>
            </w:r>
          </w:p>
        </w:tc>
        <w:tc>
          <w:tcPr>
            <w:tcW w:w="2200" w:type="dxa"/>
            <w:tcMar>
              <w:top w:w="20" w:type="dxa"/>
              <w:left w:w="20" w:type="dxa"/>
              <w:bottom w:w="20" w:type="dxa"/>
              <w:right w:w="20" w:type="dxa"/>
            </w:tcMar>
            <w:vAlign w:val="center"/>
            <w:hideMark/>
          </w:tcPr>
          <w:p w14:paraId="3BE2D007" w14:textId="77777777" w:rsidR="00E9700C" w:rsidRPr="00696589" w:rsidRDefault="00E9700C" w:rsidP="00487AA6">
            <w:pPr>
              <w:pStyle w:val="movimento2"/>
              <w:rPr>
                <w:color w:val="002060"/>
              </w:rPr>
            </w:pPr>
            <w:r w:rsidRPr="00696589">
              <w:rPr>
                <w:color w:val="002060"/>
              </w:rPr>
              <w:t xml:space="preserve">(CARISSIMI 2016) </w:t>
            </w:r>
          </w:p>
        </w:tc>
        <w:tc>
          <w:tcPr>
            <w:tcW w:w="800" w:type="dxa"/>
            <w:tcMar>
              <w:top w:w="20" w:type="dxa"/>
              <w:left w:w="20" w:type="dxa"/>
              <w:bottom w:w="20" w:type="dxa"/>
              <w:right w:w="20" w:type="dxa"/>
            </w:tcMar>
            <w:vAlign w:val="center"/>
            <w:hideMark/>
          </w:tcPr>
          <w:p w14:paraId="07537650"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27EE7F68"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039A6FEF" w14:textId="77777777" w:rsidR="00E9700C" w:rsidRPr="00696589" w:rsidRDefault="00E9700C" w:rsidP="00487AA6">
            <w:pPr>
              <w:pStyle w:val="movimento2"/>
              <w:rPr>
                <w:color w:val="002060"/>
              </w:rPr>
            </w:pPr>
            <w:r w:rsidRPr="00696589">
              <w:rPr>
                <w:color w:val="002060"/>
              </w:rPr>
              <w:t> </w:t>
            </w:r>
          </w:p>
        </w:tc>
      </w:tr>
    </w:tbl>
    <w:p w14:paraId="56B88B56" w14:textId="77777777" w:rsidR="00E9700C" w:rsidRPr="00696589" w:rsidRDefault="00E9700C" w:rsidP="00E9700C">
      <w:pPr>
        <w:pStyle w:val="diffida"/>
        <w:spacing w:before="80" w:beforeAutospacing="0" w:after="40" w:afterAutospacing="0"/>
        <w:jc w:val="left"/>
        <w:rPr>
          <w:rFonts w:eastAsiaTheme="minorEastAsia"/>
          <w:color w:val="002060"/>
        </w:rPr>
      </w:pPr>
      <w:r w:rsidRPr="00696589">
        <w:rPr>
          <w:color w:val="002060"/>
        </w:rPr>
        <w:t xml:space="preserve">Per comportamento irriguardoso verso un giocatore avversario. Allontanato. </w:t>
      </w:r>
    </w:p>
    <w:p w14:paraId="00C642D4" w14:textId="77777777" w:rsidR="00E9700C" w:rsidRPr="00696589" w:rsidRDefault="00E9700C" w:rsidP="00E9700C">
      <w:pPr>
        <w:pStyle w:val="titolo20"/>
        <w:rPr>
          <w:color w:val="002060"/>
        </w:rPr>
      </w:pPr>
      <w:r w:rsidRPr="00696589">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00D0733A" w14:textId="77777777" w:rsidTr="00487AA6">
        <w:tc>
          <w:tcPr>
            <w:tcW w:w="2200" w:type="dxa"/>
            <w:tcMar>
              <w:top w:w="20" w:type="dxa"/>
              <w:left w:w="20" w:type="dxa"/>
              <w:bottom w:w="20" w:type="dxa"/>
              <w:right w:w="20" w:type="dxa"/>
            </w:tcMar>
            <w:vAlign w:val="center"/>
            <w:hideMark/>
          </w:tcPr>
          <w:p w14:paraId="50FE77A9" w14:textId="77777777" w:rsidR="00E9700C" w:rsidRPr="00696589" w:rsidRDefault="00E9700C" w:rsidP="00487AA6">
            <w:pPr>
              <w:pStyle w:val="movimento"/>
              <w:rPr>
                <w:color w:val="002060"/>
              </w:rPr>
            </w:pPr>
            <w:r w:rsidRPr="00696589">
              <w:rPr>
                <w:color w:val="002060"/>
              </w:rPr>
              <w:t>FERRARESI EMANUELE</w:t>
            </w:r>
          </w:p>
        </w:tc>
        <w:tc>
          <w:tcPr>
            <w:tcW w:w="2200" w:type="dxa"/>
            <w:tcMar>
              <w:top w:w="20" w:type="dxa"/>
              <w:left w:w="20" w:type="dxa"/>
              <w:bottom w:w="20" w:type="dxa"/>
              <w:right w:w="20" w:type="dxa"/>
            </w:tcMar>
            <w:vAlign w:val="center"/>
            <w:hideMark/>
          </w:tcPr>
          <w:p w14:paraId="4D417486" w14:textId="77777777" w:rsidR="00E9700C" w:rsidRPr="00696589" w:rsidRDefault="00E9700C" w:rsidP="00487AA6">
            <w:pPr>
              <w:pStyle w:val="movimento2"/>
              <w:rPr>
                <w:color w:val="002060"/>
              </w:rPr>
            </w:pPr>
            <w:r w:rsidRPr="00696589">
              <w:rPr>
                <w:color w:val="002060"/>
              </w:rPr>
              <w:t xml:space="preserve">(ACLI MANTOVANI CALCIO A 5) </w:t>
            </w:r>
          </w:p>
        </w:tc>
        <w:tc>
          <w:tcPr>
            <w:tcW w:w="800" w:type="dxa"/>
            <w:tcMar>
              <w:top w:w="20" w:type="dxa"/>
              <w:left w:w="20" w:type="dxa"/>
              <w:bottom w:w="20" w:type="dxa"/>
              <w:right w:w="20" w:type="dxa"/>
            </w:tcMar>
            <w:vAlign w:val="center"/>
            <w:hideMark/>
          </w:tcPr>
          <w:p w14:paraId="63200DB9"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5FBB5243"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304FCF4C" w14:textId="77777777" w:rsidR="00E9700C" w:rsidRPr="00696589" w:rsidRDefault="00E9700C" w:rsidP="00487AA6">
            <w:pPr>
              <w:pStyle w:val="movimento2"/>
              <w:rPr>
                <w:color w:val="002060"/>
              </w:rPr>
            </w:pPr>
            <w:r w:rsidRPr="00696589">
              <w:rPr>
                <w:color w:val="002060"/>
              </w:rPr>
              <w:t> </w:t>
            </w:r>
          </w:p>
        </w:tc>
      </w:tr>
    </w:tbl>
    <w:p w14:paraId="57E118AA" w14:textId="77777777" w:rsidR="00E9700C" w:rsidRPr="00696589" w:rsidRDefault="00E9700C" w:rsidP="00E9700C">
      <w:pPr>
        <w:pStyle w:val="titolo30"/>
        <w:rPr>
          <w:rFonts w:eastAsiaTheme="minorEastAsia"/>
          <w:color w:val="002060"/>
        </w:rPr>
      </w:pPr>
      <w:r w:rsidRPr="00696589">
        <w:rPr>
          <w:color w:val="002060"/>
        </w:rPr>
        <w:t xml:space="preserve">CALCIATORI ESPULSI </w:t>
      </w:r>
    </w:p>
    <w:p w14:paraId="717C0C1F" w14:textId="77777777" w:rsidR="00E9700C" w:rsidRPr="00696589" w:rsidRDefault="00E9700C" w:rsidP="00E9700C">
      <w:pPr>
        <w:pStyle w:val="titolo20"/>
        <w:rPr>
          <w:color w:val="002060"/>
        </w:rPr>
      </w:pPr>
      <w:r w:rsidRPr="00696589">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2CCA66B1" w14:textId="77777777" w:rsidTr="00487AA6">
        <w:tc>
          <w:tcPr>
            <w:tcW w:w="2200" w:type="dxa"/>
            <w:tcMar>
              <w:top w:w="20" w:type="dxa"/>
              <w:left w:w="20" w:type="dxa"/>
              <w:bottom w:w="20" w:type="dxa"/>
              <w:right w:w="20" w:type="dxa"/>
            </w:tcMar>
            <w:vAlign w:val="center"/>
            <w:hideMark/>
          </w:tcPr>
          <w:p w14:paraId="3EE9E8D0" w14:textId="77777777" w:rsidR="00E9700C" w:rsidRPr="00696589" w:rsidRDefault="00E9700C" w:rsidP="00487AA6">
            <w:pPr>
              <w:pStyle w:val="movimento"/>
              <w:rPr>
                <w:color w:val="002060"/>
              </w:rPr>
            </w:pPr>
            <w:r w:rsidRPr="00696589">
              <w:rPr>
                <w:color w:val="002060"/>
              </w:rPr>
              <w:t>PERSIANO RAFFAELE</w:t>
            </w:r>
          </w:p>
        </w:tc>
        <w:tc>
          <w:tcPr>
            <w:tcW w:w="2200" w:type="dxa"/>
            <w:tcMar>
              <w:top w:w="20" w:type="dxa"/>
              <w:left w:w="20" w:type="dxa"/>
              <w:bottom w:w="20" w:type="dxa"/>
              <w:right w:w="20" w:type="dxa"/>
            </w:tcMar>
            <w:vAlign w:val="center"/>
            <w:hideMark/>
          </w:tcPr>
          <w:p w14:paraId="2E954E9A" w14:textId="77777777" w:rsidR="00E9700C" w:rsidRPr="00696589" w:rsidRDefault="00E9700C" w:rsidP="00487AA6">
            <w:pPr>
              <w:pStyle w:val="movimento2"/>
              <w:rPr>
                <w:color w:val="002060"/>
              </w:rPr>
            </w:pPr>
            <w:r w:rsidRPr="00696589">
              <w:rPr>
                <w:color w:val="002060"/>
              </w:rPr>
              <w:t xml:space="preserve">(ACLI MANTOVANI CALCIO A 5) </w:t>
            </w:r>
          </w:p>
        </w:tc>
        <w:tc>
          <w:tcPr>
            <w:tcW w:w="800" w:type="dxa"/>
            <w:tcMar>
              <w:top w:w="20" w:type="dxa"/>
              <w:left w:w="20" w:type="dxa"/>
              <w:bottom w:w="20" w:type="dxa"/>
              <w:right w:w="20" w:type="dxa"/>
            </w:tcMar>
            <w:vAlign w:val="center"/>
            <w:hideMark/>
          </w:tcPr>
          <w:p w14:paraId="30F53806"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4A72FBFF"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383A39DB" w14:textId="77777777" w:rsidR="00E9700C" w:rsidRPr="00696589" w:rsidRDefault="00E9700C" w:rsidP="00487AA6">
            <w:pPr>
              <w:pStyle w:val="movimento2"/>
              <w:rPr>
                <w:color w:val="002060"/>
              </w:rPr>
            </w:pPr>
            <w:r w:rsidRPr="00696589">
              <w:rPr>
                <w:color w:val="002060"/>
              </w:rPr>
              <w:t> </w:t>
            </w:r>
          </w:p>
        </w:tc>
      </w:tr>
    </w:tbl>
    <w:p w14:paraId="6BD26FDC" w14:textId="77777777" w:rsidR="00E9700C" w:rsidRPr="00696589" w:rsidRDefault="00E9700C" w:rsidP="00E9700C">
      <w:pPr>
        <w:pStyle w:val="titolo30"/>
        <w:rPr>
          <w:rFonts w:eastAsiaTheme="minorEastAsia"/>
          <w:color w:val="002060"/>
        </w:rPr>
      </w:pPr>
      <w:r w:rsidRPr="00696589">
        <w:rPr>
          <w:color w:val="002060"/>
        </w:rPr>
        <w:t xml:space="preserve">CALCIATORI NON ESPULSI </w:t>
      </w:r>
    </w:p>
    <w:p w14:paraId="031A49C8" w14:textId="77777777" w:rsidR="00E9700C" w:rsidRPr="00696589" w:rsidRDefault="00E9700C" w:rsidP="00E9700C">
      <w:pPr>
        <w:pStyle w:val="titolo20"/>
        <w:rPr>
          <w:color w:val="002060"/>
        </w:rPr>
      </w:pPr>
      <w:r w:rsidRPr="00696589">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73834CBE" w14:textId="77777777" w:rsidTr="00487AA6">
        <w:tc>
          <w:tcPr>
            <w:tcW w:w="2200" w:type="dxa"/>
            <w:tcMar>
              <w:top w:w="20" w:type="dxa"/>
              <w:left w:w="20" w:type="dxa"/>
              <w:bottom w:w="20" w:type="dxa"/>
              <w:right w:w="20" w:type="dxa"/>
            </w:tcMar>
            <w:vAlign w:val="center"/>
            <w:hideMark/>
          </w:tcPr>
          <w:p w14:paraId="228D1EB4" w14:textId="77777777" w:rsidR="00E9700C" w:rsidRPr="00696589" w:rsidRDefault="00E9700C" w:rsidP="00487AA6">
            <w:pPr>
              <w:pStyle w:val="movimento"/>
              <w:rPr>
                <w:color w:val="002060"/>
              </w:rPr>
            </w:pPr>
            <w:r w:rsidRPr="00696589">
              <w:rPr>
                <w:color w:val="002060"/>
              </w:rPr>
              <w:t>GUERRINI MATTEO</w:t>
            </w:r>
          </w:p>
        </w:tc>
        <w:tc>
          <w:tcPr>
            <w:tcW w:w="2200" w:type="dxa"/>
            <w:tcMar>
              <w:top w:w="20" w:type="dxa"/>
              <w:left w:w="20" w:type="dxa"/>
              <w:bottom w:w="20" w:type="dxa"/>
              <w:right w:w="20" w:type="dxa"/>
            </w:tcMar>
            <w:vAlign w:val="center"/>
            <w:hideMark/>
          </w:tcPr>
          <w:p w14:paraId="1ADF96D8" w14:textId="77777777" w:rsidR="00E9700C" w:rsidRPr="00696589" w:rsidRDefault="00E9700C" w:rsidP="00487AA6">
            <w:pPr>
              <w:pStyle w:val="movimento2"/>
              <w:rPr>
                <w:color w:val="002060"/>
              </w:rPr>
            </w:pPr>
            <w:r w:rsidRPr="00696589">
              <w:rPr>
                <w:color w:val="002060"/>
              </w:rPr>
              <w:t xml:space="preserve">(ACLI MANTOVANI CALCIO A 5) </w:t>
            </w:r>
          </w:p>
        </w:tc>
        <w:tc>
          <w:tcPr>
            <w:tcW w:w="800" w:type="dxa"/>
            <w:tcMar>
              <w:top w:w="20" w:type="dxa"/>
              <w:left w:w="20" w:type="dxa"/>
              <w:bottom w:w="20" w:type="dxa"/>
              <w:right w:w="20" w:type="dxa"/>
            </w:tcMar>
            <w:vAlign w:val="center"/>
            <w:hideMark/>
          </w:tcPr>
          <w:p w14:paraId="0EAA9079"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407527AE"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6980211D" w14:textId="77777777" w:rsidR="00E9700C" w:rsidRPr="00696589" w:rsidRDefault="00E9700C" w:rsidP="00487AA6">
            <w:pPr>
              <w:pStyle w:val="movimento2"/>
              <w:rPr>
                <w:color w:val="002060"/>
              </w:rPr>
            </w:pPr>
            <w:r w:rsidRPr="00696589">
              <w:rPr>
                <w:color w:val="002060"/>
              </w:rPr>
              <w:t> </w:t>
            </w:r>
          </w:p>
        </w:tc>
      </w:tr>
    </w:tbl>
    <w:p w14:paraId="0F2414DB" w14:textId="77777777" w:rsidR="00E9700C" w:rsidRPr="00696589" w:rsidRDefault="00E9700C" w:rsidP="00E9700C">
      <w:pPr>
        <w:pStyle w:val="titolo20"/>
        <w:rPr>
          <w:rFonts w:eastAsiaTheme="minorEastAsia"/>
          <w:color w:val="002060"/>
        </w:rPr>
      </w:pPr>
      <w:r w:rsidRPr="00696589">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66B7A05B" w14:textId="77777777" w:rsidTr="00487AA6">
        <w:tc>
          <w:tcPr>
            <w:tcW w:w="2200" w:type="dxa"/>
            <w:tcMar>
              <w:top w:w="20" w:type="dxa"/>
              <w:left w:w="20" w:type="dxa"/>
              <w:bottom w:w="20" w:type="dxa"/>
              <w:right w:w="20" w:type="dxa"/>
            </w:tcMar>
            <w:vAlign w:val="center"/>
            <w:hideMark/>
          </w:tcPr>
          <w:p w14:paraId="7640C489" w14:textId="77777777" w:rsidR="00E9700C" w:rsidRPr="00696589" w:rsidRDefault="00E9700C" w:rsidP="00487AA6">
            <w:pPr>
              <w:pStyle w:val="movimento"/>
              <w:rPr>
                <w:color w:val="002060"/>
              </w:rPr>
            </w:pPr>
            <w:r w:rsidRPr="00696589">
              <w:rPr>
                <w:color w:val="002060"/>
              </w:rPr>
              <w:t>DI RUSSO MATTEO</w:t>
            </w:r>
          </w:p>
        </w:tc>
        <w:tc>
          <w:tcPr>
            <w:tcW w:w="2200" w:type="dxa"/>
            <w:tcMar>
              <w:top w:w="20" w:type="dxa"/>
              <w:left w:w="20" w:type="dxa"/>
              <w:bottom w:w="20" w:type="dxa"/>
              <w:right w:w="20" w:type="dxa"/>
            </w:tcMar>
            <w:vAlign w:val="center"/>
            <w:hideMark/>
          </w:tcPr>
          <w:p w14:paraId="2DC0B7B4" w14:textId="77777777" w:rsidR="00E9700C" w:rsidRPr="00696589" w:rsidRDefault="00E9700C" w:rsidP="00487AA6">
            <w:pPr>
              <w:pStyle w:val="movimento2"/>
              <w:rPr>
                <w:color w:val="002060"/>
              </w:rPr>
            </w:pPr>
            <w:r w:rsidRPr="00696589">
              <w:rPr>
                <w:color w:val="002060"/>
              </w:rPr>
              <w:t xml:space="preserve">(REAL EAGLES VIRTUS PAGLIA) </w:t>
            </w:r>
          </w:p>
        </w:tc>
        <w:tc>
          <w:tcPr>
            <w:tcW w:w="800" w:type="dxa"/>
            <w:tcMar>
              <w:top w:w="20" w:type="dxa"/>
              <w:left w:w="20" w:type="dxa"/>
              <w:bottom w:w="20" w:type="dxa"/>
              <w:right w:w="20" w:type="dxa"/>
            </w:tcMar>
            <w:vAlign w:val="center"/>
            <w:hideMark/>
          </w:tcPr>
          <w:p w14:paraId="555438A6"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1B0E245B"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089567B1" w14:textId="77777777" w:rsidR="00E9700C" w:rsidRPr="00696589" w:rsidRDefault="00E9700C" w:rsidP="00487AA6">
            <w:pPr>
              <w:pStyle w:val="movimento2"/>
              <w:rPr>
                <w:color w:val="002060"/>
              </w:rPr>
            </w:pPr>
            <w:r w:rsidRPr="00696589">
              <w:rPr>
                <w:color w:val="002060"/>
              </w:rPr>
              <w:t> </w:t>
            </w:r>
          </w:p>
        </w:tc>
      </w:tr>
    </w:tbl>
    <w:p w14:paraId="2D8F9F99" w14:textId="77777777" w:rsidR="00E9700C" w:rsidRPr="00696589" w:rsidRDefault="00E9700C" w:rsidP="00E9700C">
      <w:pPr>
        <w:pStyle w:val="titolo20"/>
        <w:rPr>
          <w:rFonts w:eastAsiaTheme="minorEastAsia"/>
          <w:color w:val="002060"/>
        </w:rPr>
      </w:pPr>
      <w:r w:rsidRPr="0069658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6C099078" w14:textId="77777777" w:rsidTr="00487AA6">
        <w:tc>
          <w:tcPr>
            <w:tcW w:w="2200" w:type="dxa"/>
            <w:tcMar>
              <w:top w:w="20" w:type="dxa"/>
              <w:left w:w="20" w:type="dxa"/>
              <w:bottom w:w="20" w:type="dxa"/>
              <w:right w:w="20" w:type="dxa"/>
            </w:tcMar>
            <w:vAlign w:val="center"/>
            <w:hideMark/>
          </w:tcPr>
          <w:p w14:paraId="79EA7091" w14:textId="77777777" w:rsidR="00E9700C" w:rsidRPr="00696589" w:rsidRDefault="00E9700C" w:rsidP="00487AA6">
            <w:pPr>
              <w:pStyle w:val="movimento"/>
              <w:rPr>
                <w:color w:val="002060"/>
              </w:rPr>
            </w:pPr>
            <w:r w:rsidRPr="00696589">
              <w:rPr>
                <w:color w:val="002060"/>
              </w:rPr>
              <w:t>PARRUCCI DANILO</w:t>
            </w:r>
          </w:p>
        </w:tc>
        <w:tc>
          <w:tcPr>
            <w:tcW w:w="2200" w:type="dxa"/>
            <w:tcMar>
              <w:top w:w="20" w:type="dxa"/>
              <w:left w:w="20" w:type="dxa"/>
              <w:bottom w:w="20" w:type="dxa"/>
              <w:right w:w="20" w:type="dxa"/>
            </w:tcMar>
            <w:vAlign w:val="center"/>
            <w:hideMark/>
          </w:tcPr>
          <w:p w14:paraId="31ED6F86" w14:textId="77777777" w:rsidR="00E9700C" w:rsidRPr="00696589" w:rsidRDefault="00E9700C" w:rsidP="00487AA6">
            <w:pPr>
              <w:pStyle w:val="movimento2"/>
              <w:rPr>
                <w:color w:val="002060"/>
              </w:rPr>
            </w:pPr>
            <w:r w:rsidRPr="00696589">
              <w:rPr>
                <w:color w:val="002060"/>
              </w:rPr>
              <w:t xml:space="preserve">(CALCETTO CASTRUM LAURI) </w:t>
            </w:r>
          </w:p>
        </w:tc>
        <w:tc>
          <w:tcPr>
            <w:tcW w:w="800" w:type="dxa"/>
            <w:tcMar>
              <w:top w:w="20" w:type="dxa"/>
              <w:left w:w="20" w:type="dxa"/>
              <w:bottom w:w="20" w:type="dxa"/>
              <w:right w:w="20" w:type="dxa"/>
            </w:tcMar>
            <w:vAlign w:val="center"/>
            <w:hideMark/>
          </w:tcPr>
          <w:p w14:paraId="7CDC4377"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291519A1" w14:textId="77777777" w:rsidR="00E9700C" w:rsidRPr="00696589" w:rsidRDefault="00E9700C" w:rsidP="00487AA6">
            <w:pPr>
              <w:pStyle w:val="movimento"/>
              <w:rPr>
                <w:color w:val="002060"/>
              </w:rPr>
            </w:pPr>
            <w:r w:rsidRPr="00696589">
              <w:rPr>
                <w:color w:val="002060"/>
              </w:rPr>
              <w:t>MACHADO MARCIO LESANDRO</w:t>
            </w:r>
          </w:p>
        </w:tc>
        <w:tc>
          <w:tcPr>
            <w:tcW w:w="2200" w:type="dxa"/>
            <w:tcMar>
              <w:top w:w="20" w:type="dxa"/>
              <w:left w:w="20" w:type="dxa"/>
              <w:bottom w:w="20" w:type="dxa"/>
              <w:right w:w="20" w:type="dxa"/>
            </w:tcMar>
            <w:vAlign w:val="center"/>
            <w:hideMark/>
          </w:tcPr>
          <w:p w14:paraId="2984F075" w14:textId="77777777" w:rsidR="00E9700C" w:rsidRPr="00696589" w:rsidRDefault="00E9700C" w:rsidP="00487AA6">
            <w:pPr>
              <w:pStyle w:val="movimento2"/>
              <w:rPr>
                <w:color w:val="002060"/>
              </w:rPr>
            </w:pPr>
            <w:r w:rsidRPr="00696589">
              <w:rPr>
                <w:color w:val="002060"/>
              </w:rPr>
              <w:t xml:space="preserve">(REAL EAGLES VIRTUS PAGLIA) </w:t>
            </w:r>
          </w:p>
        </w:tc>
      </w:tr>
    </w:tbl>
    <w:p w14:paraId="45F82EE0" w14:textId="77777777" w:rsidR="00E9700C" w:rsidRPr="00696589" w:rsidRDefault="00E9700C" w:rsidP="00E9700C">
      <w:pPr>
        <w:pStyle w:val="titolo20"/>
        <w:rPr>
          <w:rFonts w:eastAsiaTheme="minorEastAsia"/>
          <w:color w:val="002060"/>
        </w:rPr>
      </w:pPr>
      <w:r w:rsidRPr="0069658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62C0B674" w14:textId="77777777" w:rsidTr="00487AA6">
        <w:tc>
          <w:tcPr>
            <w:tcW w:w="2200" w:type="dxa"/>
            <w:tcMar>
              <w:top w:w="20" w:type="dxa"/>
              <w:left w:w="20" w:type="dxa"/>
              <w:bottom w:w="20" w:type="dxa"/>
              <w:right w:w="20" w:type="dxa"/>
            </w:tcMar>
            <w:vAlign w:val="center"/>
            <w:hideMark/>
          </w:tcPr>
          <w:p w14:paraId="5D2B14C6" w14:textId="77777777" w:rsidR="00E9700C" w:rsidRPr="00696589" w:rsidRDefault="00E9700C" w:rsidP="00487AA6">
            <w:pPr>
              <w:pStyle w:val="movimento"/>
              <w:rPr>
                <w:color w:val="002060"/>
              </w:rPr>
            </w:pPr>
            <w:r w:rsidRPr="00696589">
              <w:rPr>
                <w:color w:val="002060"/>
              </w:rPr>
              <w:t>DE CAPUA STEFANO</w:t>
            </w:r>
          </w:p>
        </w:tc>
        <w:tc>
          <w:tcPr>
            <w:tcW w:w="2200" w:type="dxa"/>
            <w:tcMar>
              <w:top w:w="20" w:type="dxa"/>
              <w:left w:w="20" w:type="dxa"/>
              <w:bottom w:w="20" w:type="dxa"/>
              <w:right w:w="20" w:type="dxa"/>
            </w:tcMar>
            <w:vAlign w:val="center"/>
            <w:hideMark/>
          </w:tcPr>
          <w:p w14:paraId="58C8E21F" w14:textId="77777777" w:rsidR="00E9700C" w:rsidRPr="00696589" w:rsidRDefault="00E9700C" w:rsidP="00487AA6">
            <w:pPr>
              <w:pStyle w:val="movimento2"/>
              <w:rPr>
                <w:color w:val="002060"/>
              </w:rPr>
            </w:pPr>
            <w:r w:rsidRPr="00696589">
              <w:rPr>
                <w:color w:val="002060"/>
              </w:rPr>
              <w:t xml:space="preserve">(ACLI MANTOVANI CALCIO A 5) </w:t>
            </w:r>
          </w:p>
        </w:tc>
        <w:tc>
          <w:tcPr>
            <w:tcW w:w="800" w:type="dxa"/>
            <w:tcMar>
              <w:top w:w="20" w:type="dxa"/>
              <w:left w:w="20" w:type="dxa"/>
              <w:bottom w:w="20" w:type="dxa"/>
              <w:right w:w="20" w:type="dxa"/>
            </w:tcMar>
            <w:vAlign w:val="center"/>
            <w:hideMark/>
          </w:tcPr>
          <w:p w14:paraId="2D979235"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2AD0D804" w14:textId="77777777" w:rsidR="00E9700C" w:rsidRPr="00696589" w:rsidRDefault="00E9700C" w:rsidP="00487AA6">
            <w:pPr>
              <w:pStyle w:val="movimento"/>
              <w:rPr>
                <w:color w:val="002060"/>
              </w:rPr>
            </w:pPr>
            <w:r w:rsidRPr="00696589">
              <w:rPr>
                <w:color w:val="002060"/>
              </w:rPr>
              <w:t>IBRAHIMI DAVID</w:t>
            </w:r>
          </w:p>
        </w:tc>
        <w:tc>
          <w:tcPr>
            <w:tcW w:w="2200" w:type="dxa"/>
            <w:tcMar>
              <w:top w:w="20" w:type="dxa"/>
              <w:left w:w="20" w:type="dxa"/>
              <w:bottom w:w="20" w:type="dxa"/>
              <w:right w:w="20" w:type="dxa"/>
            </w:tcMar>
            <w:vAlign w:val="center"/>
            <w:hideMark/>
          </w:tcPr>
          <w:p w14:paraId="28FBE659" w14:textId="77777777" w:rsidR="00E9700C" w:rsidRPr="00696589" w:rsidRDefault="00E9700C" w:rsidP="00487AA6">
            <w:pPr>
              <w:pStyle w:val="movimento2"/>
              <w:rPr>
                <w:color w:val="002060"/>
              </w:rPr>
            </w:pPr>
            <w:r w:rsidRPr="00696589">
              <w:rPr>
                <w:color w:val="002060"/>
              </w:rPr>
              <w:t xml:space="preserve">(ACLI MANTOVANI CALCIO A 5) </w:t>
            </w:r>
          </w:p>
        </w:tc>
      </w:tr>
      <w:tr w:rsidR="00E9700C" w:rsidRPr="00696589" w14:paraId="42AC0AA2" w14:textId="77777777" w:rsidTr="00487AA6">
        <w:tc>
          <w:tcPr>
            <w:tcW w:w="2200" w:type="dxa"/>
            <w:tcMar>
              <w:top w:w="20" w:type="dxa"/>
              <w:left w:w="20" w:type="dxa"/>
              <w:bottom w:w="20" w:type="dxa"/>
              <w:right w:w="20" w:type="dxa"/>
            </w:tcMar>
            <w:vAlign w:val="center"/>
            <w:hideMark/>
          </w:tcPr>
          <w:p w14:paraId="16245CFB" w14:textId="77777777" w:rsidR="00E9700C" w:rsidRPr="00696589" w:rsidRDefault="00E9700C" w:rsidP="00487AA6">
            <w:pPr>
              <w:pStyle w:val="movimento"/>
              <w:rPr>
                <w:color w:val="002060"/>
              </w:rPr>
            </w:pPr>
            <w:r w:rsidRPr="00696589">
              <w:rPr>
                <w:color w:val="002060"/>
              </w:rPr>
              <w:t>PERSIANO RAFFAELE</w:t>
            </w:r>
          </w:p>
        </w:tc>
        <w:tc>
          <w:tcPr>
            <w:tcW w:w="2200" w:type="dxa"/>
            <w:tcMar>
              <w:top w:w="20" w:type="dxa"/>
              <w:left w:w="20" w:type="dxa"/>
              <w:bottom w:w="20" w:type="dxa"/>
              <w:right w:w="20" w:type="dxa"/>
            </w:tcMar>
            <w:vAlign w:val="center"/>
            <w:hideMark/>
          </w:tcPr>
          <w:p w14:paraId="0C0FBEB0" w14:textId="77777777" w:rsidR="00E9700C" w:rsidRPr="00696589" w:rsidRDefault="00E9700C" w:rsidP="00487AA6">
            <w:pPr>
              <w:pStyle w:val="movimento2"/>
              <w:rPr>
                <w:color w:val="002060"/>
              </w:rPr>
            </w:pPr>
            <w:r w:rsidRPr="00696589">
              <w:rPr>
                <w:color w:val="002060"/>
              </w:rPr>
              <w:t xml:space="preserve">(ACLI MANTOVANI CALCIO A 5) </w:t>
            </w:r>
          </w:p>
        </w:tc>
        <w:tc>
          <w:tcPr>
            <w:tcW w:w="800" w:type="dxa"/>
            <w:tcMar>
              <w:top w:w="20" w:type="dxa"/>
              <w:left w:w="20" w:type="dxa"/>
              <w:bottom w:w="20" w:type="dxa"/>
              <w:right w:w="20" w:type="dxa"/>
            </w:tcMar>
            <w:vAlign w:val="center"/>
            <w:hideMark/>
          </w:tcPr>
          <w:p w14:paraId="53130D93"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1CFC9D9E" w14:textId="77777777" w:rsidR="00E9700C" w:rsidRPr="00696589" w:rsidRDefault="00E9700C" w:rsidP="00487AA6">
            <w:pPr>
              <w:pStyle w:val="movimento"/>
              <w:rPr>
                <w:color w:val="002060"/>
              </w:rPr>
            </w:pPr>
            <w:r w:rsidRPr="00696589">
              <w:rPr>
                <w:color w:val="002060"/>
              </w:rPr>
              <w:t>CESCA CRISTIAN</w:t>
            </w:r>
          </w:p>
        </w:tc>
        <w:tc>
          <w:tcPr>
            <w:tcW w:w="2200" w:type="dxa"/>
            <w:tcMar>
              <w:top w:w="20" w:type="dxa"/>
              <w:left w:w="20" w:type="dxa"/>
              <w:bottom w:w="20" w:type="dxa"/>
              <w:right w:w="20" w:type="dxa"/>
            </w:tcMar>
            <w:vAlign w:val="center"/>
            <w:hideMark/>
          </w:tcPr>
          <w:p w14:paraId="22376861" w14:textId="77777777" w:rsidR="00E9700C" w:rsidRPr="00696589" w:rsidRDefault="00E9700C" w:rsidP="00487AA6">
            <w:pPr>
              <w:pStyle w:val="movimento2"/>
              <w:rPr>
                <w:color w:val="002060"/>
              </w:rPr>
            </w:pPr>
            <w:r w:rsidRPr="00696589">
              <w:rPr>
                <w:color w:val="002060"/>
              </w:rPr>
              <w:t xml:space="preserve">(CALCETTO CASTRUM LAURI) </w:t>
            </w:r>
          </w:p>
        </w:tc>
      </w:tr>
      <w:tr w:rsidR="00E9700C" w:rsidRPr="00696589" w14:paraId="34EE9153" w14:textId="77777777" w:rsidTr="00487AA6">
        <w:tc>
          <w:tcPr>
            <w:tcW w:w="2200" w:type="dxa"/>
            <w:tcMar>
              <w:top w:w="20" w:type="dxa"/>
              <w:left w:w="20" w:type="dxa"/>
              <w:bottom w:w="20" w:type="dxa"/>
              <w:right w:w="20" w:type="dxa"/>
            </w:tcMar>
            <w:vAlign w:val="center"/>
            <w:hideMark/>
          </w:tcPr>
          <w:p w14:paraId="5D20C7EF" w14:textId="77777777" w:rsidR="00E9700C" w:rsidRPr="00696589" w:rsidRDefault="00E9700C" w:rsidP="00487AA6">
            <w:pPr>
              <w:pStyle w:val="movimento"/>
              <w:rPr>
                <w:color w:val="002060"/>
              </w:rPr>
            </w:pPr>
            <w:r w:rsidRPr="00696589">
              <w:rPr>
                <w:color w:val="002060"/>
              </w:rPr>
              <w:t>COCCIA LUCA MICHELE</w:t>
            </w:r>
          </w:p>
        </w:tc>
        <w:tc>
          <w:tcPr>
            <w:tcW w:w="2200" w:type="dxa"/>
            <w:tcMar>
              <w:top w:w="20" w:type="dxa"/>
              <w:left w:w="20" w:type="dxa"/>
              <w:bottom w:w="20" w:type="dxa"/>
              <w:right w:w="20" w:type="dxa"/>
            </w:tcMar>
            <w:vAlign w:val="center"/>
            <w:hideMark/>
          </w:tcPr>
          <w:p w14:paraId="4DA308EB" w14:textId="77777777" w:rsidR="00E9700C" w:rsidRPr="00696589" w:rsidRDefault="00E9700C" w:rsidP="00487AA6">
            <w:pPr>
              <w:pStyle w:val="movimento2"/>
              <w:rPr>
                <w:color w:val="002060"/>
              </w:rPr>
            </w:pPr>
            <w:r w:rsidRPr="00696589">
              <w:rPr>
                <w:color w:val="002060"/>
              </w:rPr>
              <w:t xml:space="preserve">(VERBENA C5 ANCONA) </w:t>
            </w:r>
          </w:p>
        </w:tc>
        <w:tc>
          <w:tcPr>
            <w:tcW w:w="800" w:type="dxa"/>
            <w:tcMar>
              <w:top w:w="20" w:type="dxa"/>
              <w:left w:w="20" w:type="dxa"/>
              <w:bottom w:w="20" w:type="dxa"/>
              <w:right w:w="20" w:type="dxa"/>
            </w:tcMar>
            <w:vAlign w:val="center"/>
            <w:hideMark/>
          </w:tcPr>
          <w:p w14:paraId="029A0B32"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6AAC3F40"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6D035C08" w14:textId="77777777" w:rsidR="00E9700C" w:rsidRPr="00696589" w:rsidRDefault="00E9700C" w:rsidP="00487AA6">
            <w:pPr>
              <w:pStyle w:val="movimento2"/>
              <w:rPr>
                <w:color w:val="002060"/>
              </w:rPr>
            </w:pPr>
            <w:r w:rsidRPr="00696589">
              <w:rPr>
                <w:color w:val="002060"/>
              </w:rPr>
              <w:t> </w:t>
            </w:r>
          </w:p>
        </w:tc>
      </w:tr>
    </w:tbl>
    <w:p w14:paraId="3F49DEB7" w14:textId="77777777" w:rsidR="00E9700C" w:rsidRPr="00696589" w:rsidRDefault="00E9700C" w:rsidP="00E9700C">
      <w:pPr>
        <w:pStyle w:val="titolo20"/>
        <w:rPr>
          <w:rFonts w:eastAsiaTheme="minorEastAsia"/>
          <w:color w:val="002060"/>
        </w:rPr>
      </w:pPr>
      <w:r w:rsidRPr="006965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666D5501" w14:textId="77777777" w:rsidTr="00487AA6">
        <w:tc>
          <w:tcPr>
            <w:tcW w:w="2200" w:type="dxa"/>
            <w:tcMar>
              <w:top w:w="20" w:type="dxa"/>
              <w:left w:w="20" w:type="dxa"/>
              <w:bottom w:w="20" w:type="dxa"/>
              <w:right w:w="20" w:type="dxa"/>
            </w:tcMar>
            <w:vAlign w:val="center"/>
            <w:hideMark/>
          </w:tcPr>
          <w:p w14:paraId="0FF1E9DA" w14:textId="77777777" w:rsidR="00E9700C" w:rsidRPr="00696589" w:rsidRDefault="00E9700C" w:rsidP="00487AA6">
            <w:pPr>
              <w:pStyle w:val="movimento"/>
              <w:rPr>
                <w:color w:val="002060"/>
              </w:rPr>
            </w:pPr>
            <w:r w:rsidRPr="00696589">
              <w:rPr>
                <w:color w:val="002060"/>
              </w:rPr>
              <w:t>ROSSINI LORENZO</w:t>
            </w:r>
          </w:p>
        </w:tc>
        <w:tc>
          <w:tcPr>
            <w:tcW w:w="2200" w:type="dxa"/>
            <w:tcMar>
              <w:top w:w="20" w:type="dxa"/>
              <w:left w:w="20" w:type="dxa"/>
              <w:bottom w:w="20" w:type="dxa"/>
              <w:right w:w="20" w:type="dxa"/>
            </w:tcMar>
            <w:vAlign w:val="center"/>
            <w:hideMark/>
          </w:tcPr>
          <w:p w14:paraId="4EA4FBBA" w14:textId="77777777" w:rsidR="00E9700C" w:rsidRPr="00696589" w:rsidRDefault="00E9700C" w:rsidP="00487AA6">
            <w:pPr>
              <w:pStyle w:val="movimento2"/>
              <w:rPr>
                <w:color w:val="002060"/>
              </w:rPr>
            </w:pPr>
            <w:r w:rsidRPr="00696589">
              <w:rPr>
                <w:color w:val="002060"/>
              </w:rPr>
              <w:t xml:space="preserve">(ACLI MANTOVANI CALCIO A 5) </w:t>
            </w:r>
          </w:p>
        </w:tc>
        <w:tc>
          <w:tcPr>
            <w:tcW w:w="800" w:type="dxa"/>
            <w:tcMar>
              <w:top w:w="20" w:type="dxa"/>
              <w:left w:w="20" w:type="dxa"/>
              <w:bottom w:w="20" w:type="dxa"/>
              <w:right w:w="20" w:type="dxa"/>
            </w:tcMar>
            <w:vAlign w:val="center"/>
            <w:hideMark/>
          </w:tcPr>
          <w:p w14:paraId="2A59FCDE"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59469282"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036F7878" w14:textId="77777777" w:rsidR="00E9700C" w:rsidRPr="00696589" w:rsidRDefault="00E9700C" w:rsidP="00487AA6">
            <w:pPr>
              <w:pStyle w:val="movimento2"/>
              <w:rPr>
                <w:color w:val="002060"/>
              </w:rPr>
            </w:pPr>
            <w:r w:rsidRPr="00696589">
              <w:rPr>
                <w:color w:val="002060"/>
              </w:rPr>
              <w:t> </w:t>
            </w:r>
          </w:p>
        </w:tc>
      </w:tr>
    </w:tbl>
    <w:p w14:paraId="0B62F729" w14:textId="77777777" w:rsidR="00E9700C" w:rsidRPr="00696589" w:rsidRDefault="00E9700C" w:rsidP="00E9700C">
      <w:pPr>
        <w:pStyle w:val="breakline"/>
        <w:rPr>
          <w:color w:val="002060"/>
        </w:rPr>
      </w:pPr>
    </w:p>
    <w:p w14:paraId="6EB093AB" w14:textId="77777777" w:rsidR="00E9700C" w:rsidRPr="00696589" w:rsidRDefault="00E9700C" w:rsidP="00E9700C">
      <w:pPr>
        <w:jc w:val="center"/>
        <w:rPr>
          <w:rFonts w:ascii="Arial" w:hAnsi="Arial" w:cs="Arial"/>
          <w:noProof/>
          <w:color w:val="002060"/>
          <w:sz w:val="22"/>
          <w:szCs w:val="22"/>
        </w:rPr>
      </w:pPr>
      <w:r w:rsidRPr="00696589">
        <w:rPr>
          <w:rFonts w:ascii="Arial" w:hAnsi="Arial" w:cs="Arial"/>
          <w:noProof/>
          <w:color w:val="002060"/>
          <w:sz w:val="22"/>
          <w:szCs w:val="22"/>
        </w:rPr>
        <w:t>F.to IL SEGRETARIO                                   F.to IL GIUDICE SPORTIVO</w:t>
      </w:r>
    </w:p>
    <w:p w14:paraId="071DF4AC" w14:textId="77777777" w:rsidR="00E9700C" w:rsidRPr="00696589" w:rsidRDefault="00E9700C" w:rsidP="00E9700C">
      <w:pPr>
        <w:jc w:val="left"/>
        <w:rPr>
          <w:rFonts w:ascii="Arial" w:hAnsi="Arial" w:cs="Arial"/>
          <w:noProof/>
          <w:color w:val="002060"/>
          <w:sz w:val="22"/>
          <w:szCs w:val="22"/>
        </w:rPr>
      </w:pPr>
      <w:r w:rsidRPr="00696589">
        <w:rPr>
          <w:rFonts w:ascii="Arial" w:hAnsi="Arial" w:cs="Arial"/>
          <w:noProof/>
          <w:color w:val="002060"/>
          <w:sz w:val="22"/>
          <w:szCs w:val="22"/>
        </w:rPr>
        <w:t xml:space="preserve">                         Angelo Castellana        </w:t>
      </w:r>
      <w:r w:rsidRPr="00696589">
        <w:rPr>
          <w:rFonts w:ascii="Arial" w:hAnsi="Arial" w:cs="Arial"/>
          <w:noProof/>
          <w:color w:val="002060"/>
          <w:sz w:val="22"/>
          <w:szCs w:val="22"/>
        </w:rPr>
        <w:tab/>
        <w:t xml:space="preserve">                                Agnese Lazzaretti</w:t>
      </w:r>
    </w:p>
    <w:p w14:paraId="23400D2E" w14:textId="77777777" w:rsidR="00E9700C" w:rsidRPr="00696589" w:rsidRDefault="00E9700C" w:rsidP="00E9700C">
      <w:pPr>
        <w:pStyle w:val="breakline"/>
        <w:rPr>
          <w:rFonts w:eastAsiaTheme="minorEastAsia"/>
          <w:color w:val="002060"/>
        </w:rPr>
      </w:pPr>
    </w:p>
    <w:p w14:paraId="6B465501" w14:textId="77777777" w:rsidR="00E9700C" w:rsidRPr="00696589" w:rsidRDefault="00E9700C" w:rsidP="00E9700C">
      <w:pPr>
        <w:pStyle w:val="titoloprinc0"/>
        <w:rPr>
          <w:color w:val="002060"/>
        </w:rPr>
      </w:pPr>
      <w:r w:rsidRPr="00696589">
        <w:rPr>
          <w:color w:val="002060"/>
        </w:rPr>
        <w:t>CLASSIFICA</w:t>
      </w:r>
    </w:p>
    <w:p w14:paraId="04380985" w14:textId="77777777" w:rsidR="00E9700C" w:rsidRPr="00696589" w:rsidRDefault="00E9700C" w:rsidP="00E9700C">
      <w:pPr>
        <w:pStyle w:val="breakline"/>
        <w:rPr>
          <w:color w:val="002060"/>
        </w:rPr>
      </w:pPr>
    </w:p>
    <w:p w14:paraId="74D1D40F" w14:textId="77777777" w:rsidR="00E9700C" w:rsidRPr="00696589" w:rsidRDefault="00E9700C" w:rsidP="00E9700C">
      <w:pPr>
        <w:pStyle w:val="breakline"/>
        <w:rPr>
          <w:color w:val="002060"/>
        </w:rPr>
      </w:pPr>
    </w:p>
    <w:p w14:paraId="30C12BC0" w14:textId="77777777" w:rsidR="00E9700C" w:rsidRPr="00696589" w:rsidRDefault="00E9700C" w:rsidP="00E9700C">
      <w:pPr>
        <w:pStyle w:val="sottotitolocampionato10"/>
        <w:rPr>
          <w:color w:val="002060"/>
        </w:rPr>
      </w:pPr>
      <w:r w:rsidRPr="0069658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700C" w:rsidRPr="00696589" w14:paraId="5BF446E0" w14:textId="77777777" w:rsidTr="00487AA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83897" w14:textId="77777777" w:rsidR="00E9700C" w:rsidRPr="00696589" w:rsidRDefault="00E9700C" w:rsidP="00487AA6">
            <w:pPr>
              <w:pStyle w:val="headertabella0"/>
              <w:rPr>
                <w:color w:val="002060"/>
              </w:rPr>
            </w:pPr>
            <w:r w:rsidRPr="006965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002E0" w14:textId="77777777" w:rsidR="00E9700C" w:rsidRPr="00696589" w:rsidRDefault="00E9700C" w:rsidP="00487AA6">
            <w:pPr>
              <w:pStyle w:val="headertabella0"/>
              <w:rPr>
                <w:color w:val="002060"/>
              </w:rPr>
            </w:pPr>
            <w:r w:rsidRPr="006965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B1554" w14:textId="77777777" w:rsidR="00E9700C" w:rsidRPr="00696589" w:rsidRDefault="00E9700C" w:rsidP="00487AA6">
            <w:pPr>
              <w:pStyle w:val="headertabella0"/>
              <w:rPr>
                <w:color w:val="002060"/>
              </w:rPr>
            </w:pPr>
            <w:r w:rsidRPr="006965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E1C11" w14:textId="77777777" w:rsidR="00E9700C" w:rsidRPr="00696589" w:rsidRDefault="00E9700C" w:rsidP="00487AA6">
            <w:pPr>
              <w:pStyle w:val="headertabella0"/>
              <w:rPr>
                <w:color w:val="002060"/>
              </w:rPr>
            </w:pPr>
            <w:r w:rsidRPr="006965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7AF3C" w14:textId="77777777" w:rsidR="00E9700C" w:rsidRPr="00696589" w:rsidRDefault="00E9700C" w:rsidP="00487AA6">
            <w:pPr>
              <w:pStyle w:val="headertabella0"/>
              <w:rPr>
                <w:color w:val="002060"/>
              </w:rPr>
            </w:pPr>
            <w:r w:rsidRPr="006965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A82B0" w14:textId="77777777" w:rsidR="00E9700C" w:rsidRPr="00696589" w:rsidRDefault="00E9700C" w:rsidP="00487AA6">
            <w:pPr>
              <w:pStyle w:val="headertabella0"/>
              <w:rPr>
                <w:color w:val="002060"/>
              </w:rPr>
            </w:pPr>
            <w:r w:rsidRPr="006965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47760" w14:textId="77777777" w:rsidR="00E9700C" w:rsidRPr="00696589" w:rsidRDefault="00E9700C" w:rsidP="00487AA6">
            <w:pPr>
              <w:pStyle w:val="headertabella0"/>
              <w:rPr>
                <w:color w:val="002060"/>
              </w:rPr>
            </w:pPr>
            <w:r w:rsidRPr="006965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464C2" w14:textId="77777777" w:rsidR="00E9700C" w:rsidRPr="00696589" w:rsidRDefault="00E9700C" w:rsidP="00487AA6">
            <w:pPr>
              <w:pStyle w:val="headertabella0"/>
              <w:rPr>
                <w:color w:val="002060"/>
              </w:rPr>
            </w:pPr>
            <w:r w:rsidRPr="006965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A39DF" w14:textId="77777777" w:rsidR="00E9700C" w:rsidRPr="00696589" w:rsidRDefault="00E9700C" w:rsidP="00487AA6">
            <w:pPr>
              <w:pStyle w:val="headertabella0"/>
              <w:rPr>
                <w:color w:val="002060"/>
              </w:rPr>
            </w:pPr>
            <w:r w:rsidRPr="006965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B0039" w14:textId="77777777" w:rsidR="00E9700C" w:rsidRPr="00696589" w:rsidRDefault="00E9700C" w:rsidP="00487AA6">
            <w:pPr>
              <w:pStyle w:val="headertabella0"/>
              <w:rPr>
                <w:color w:val="002060"/>
              </w:rPr>
            </w:pPr>
            <w:r w:rsidRPr="00696589">
              <w:rPr>
                <w:color w:val="002060"/>
              </w:rPr>
              <w:t>PE</w:t>
            </w:r>
          </w:p>
        </w:tc>
      </w:tr>
      <w:tr w:rsidR="00E9700C" w:rsidRPr="00696589" w14:paraId="319635F3" w14:textId="77777777" w:rsidTr="00487AA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4FD3BF" w14:textId="77777777" w:rsidR="00E9700C" w:rsidRPr="00696589" w:rsidRDefault="00E9700C" w:rsidP="00487AA6">
            <w:pPr>
              <w:pStyle w:val="rowtabella0"/>
              <w:rPr>
                <w:color w:val="002060"/>
              </w:rPr>
            </w:pPr>
            <w:r w:rsidRPr="00696589">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B0E18" w14:textId="77777777" w:rsidR="00E9700C" w:rsidRPr="00696589" w:rsidRDefault="00E9700C" w:rsidP="00487AA6">
            <w:pPr>
              <w:pStyle w:val="rowtabella0"/>
              <w:jc w:val="center"/>
              <w:rPr>
                <w:color w:val="002060"/>
              </w:rPr>
            </w:pPr>
            <w:r w:rsidRPr="0069658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88209"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192DF" w14:textId="77777777" w:rsidR="00E9700C" w:rsidRPr="00696589" w:rsidRDefault="00E9700C" w:rsidP="00487AA6">
            <w:pPr>
              <w:pStyle w:val="rowtabella0"/>
              <w:jc w:val="center"/>
              <w:rPr>
                <w:color w:val="002060"/>
              </w:rPr>
            </w:pPr>
            <w:r w:rsidRPr="00696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C5BA9"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55CC1"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42357" w14:textId="77777777" w:rsidR="00E9700C" w:rsidRPr="00696589" w:rsidRDefault="00E9700C" w:rsidP="00487AA6">
            <w:pPr>
              <w:pStyle w:val="rowtabella0"/>
              <w:jc w:val="center"/>
              <w:rPr>
                <w:color w:val="002060"/>
              </w:rPr>
            </w:pPr>
            <w:r w:rsidRPr="0069658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CA888" w14:textId="77777777" w:rsidR="00E9700C" w:rsidRPr="00696589" w:rsidRDefault="00E9700C" w:rsidP="00487AA6">
            <w:pPr>
              <w:pStyle w:val="rowtabella0"/>
              <w:jc w:val="center"/>
              <w:rPr>
                <w:color w:val="002060"/>
              </w:rPr>
            </w:pPr>
            <w:r w:rsidRPr="0069658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A40C6" w14:textId="77777777" w:rsidR="00E9700C" w:rsidRPr="00696589" w:rsidRDefault="00E9700C" w:rsidP="00487AA6">
            <w:pPr>
              <w:pStyle w:val="rowtabella0"/>
              <w:jc w:val="center"/>
              <w:rPr>
                <w:color w:val="002060"/>
              </w:rPr>
            </w:pPr>
            <w:r w:rsidRPr="0069658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3BDD4" w14:textId="77777777" w:rsidR="00E9700C" w:rsidRPr="00696589" w:rsidRDefault="00E9700C" w:rsidP="00487AA6">
            <w:pPr>
              <w:pStyle w:val="rowtabella0"/>
              <w:jc w:val="center"/>
              <w:rPr>
                <w:color w:val="002060"/>
              </w:rPr>
            </w:pPr>
            <w:r w:rsidRPr="00696589">
              <w:rPr>
                <w:color w:val="002060"/>
              </w:rPr>
              <w:t>0</w:t>
            </w:r>
          </w:p>
        </w:tc>
      </w:tr>
      <w:tr w:rsidR="00E9700C" w:rsidRPr="00696589" w14:paraId="7FB7CAE9"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A06D23" w14:textId="77777777" w:rsidR="00E9700C" w:rsidRPr="00696589" w:rsidRDefault="00E9700C" w:rsidP="00487AA6">
            <w:pPr>
              <w:pStyle w:val="rowtabella0"/>
              <w:rPr>
                <w:color w:val="002060"/>
              </w:rPr>
            </w:pPr>
            <w:r w:rsidRPr="00696589">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7CAF5" w14:textId="77777777" w:rsidR="00E9700C" w:rsidRPr="00696589" w:rsidRDefault="00E9700C" w:rsidP="00487AA6">
            <w:pPr>
              <w:pStyle w:val="rowtabella0"/>
              <w:jc w:val="center"/>
              <w:rPr>
                <w:color w:val="002060"/>
              </w:rPr>
            </w:pPr>
            <w:r w:rsidRPr="0069658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1DA6B"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5044D" w14:textId="77777777" w:rsidR="00E9700C" w:rsidRPr="00696589" w:rsidRDefault="00E9700C" w:rsidP="00487AA6">
            <w:pPr>
              <w:pStyle w:val="rowtabella0"/>
              <w:jc w:val="center"/>
              <w:rPr>
                <w:color w:val="002060"/>
              </w:rPr>
            </w:pPr>
            <w:r w:rsidRPr="00696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2D81C"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997B8"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E36E6" w14:textId="77777777" w:rsidR="00E9700C" w:rsidRPr="00696589" w:rsidRDefault="00E9700C" w:rsidP="00487AA6">
            <w:pPr>
              <w:pStyle w:val="rowtabella0"/>
              <w:jc w:val="center"/>
              <w:rPr>
                <w:color w:val="002060"/>
              </w:rPr>
            </w:pPr>
            <w:r w:rsidRPr="0069658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CF337" w14:textId="77777777" w:rsidR="00E9700C" w:rsidRPr="00696589" w:rsidRDefault="00E9700C" w:rsidP="00487AA6">
            <w:pPr>
              <w:pStyle w:val="rowtabella0"/>
              <w:jc w:val="center"/>
              <w:rPr>
                <w:color w:val="002060"/>
              </w:rPr>
            </w:pPr>
            <w:r w:rsidRPr="0069658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B60C5"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C2C98" w14:textId="77777777" w:rsidR="00E9700C" w:rsidRPr="00696589" w:rsidRDefault="00E9700C" w:rsidP="00487AA6">
            <w:pPr>
              <w:pStyle w:val="rowtabella0"/>
              <w:jc w:val="center"/>
              <w:rPr>
                <w:color w:val="002060"/>
              </w:rPr>
            </w:pPr>
            <w:r w:rsidRPr="00696589">
              <w:rPr>
                <w:color w:val="002060"/>
              </w:rPr>
              <w:t>0</w:t>
            </w:r>
          </w:p>
        </w:tc>
      </w:tr>
      <w:tr w:rsidR="00E9700C" w:rsidRPr="00696589" w14:paraId="1DA0DF94"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F04B0C" w14:textId="77777777" w:rsidR="00E9700C" w:rsidRPr="00696589" w:rsidRDefault="00E9700C" w:rsidP="00487AA6">
            <w:pPr>
              <w:pStyle w:val="rowtabella0"/>
              <w:rPr>
                <w:color w:val="002060"/>
              </w:rPr>
            </w:pPr>
            <w:r w:rsidRPr="00696589">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BF5AF" w14:textId="77777777" w:rsidR="00E9700C" w:rsidRPr="00696589" w:rsidRDefault="00E9700C" w:rsidP="00487AA6">
            <w:pPr>
              <w:pStyle w:val="rowtabella0"/>
              <w:jc w:val="center"/>
              <w:rPr>
                <w:color w:val="002060"/>
              </w:rPr>
            </w:pPr>
            <w:r w:rsidRPr="0069658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D0ABF"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228DD" w14:textId="77777777" w:rsidR="00E9700C" w:rsidRPr="00696589" w:rsidRDefault="00E9700C" w:rsidP="00487AA6">
            <w:pPr>
              <w:pStyle w:val="rowtabella0"/>
              <w:jc w:val="center"/>
              <w:rPr>
                <w:color w:val="002060"/>
              </w:rPr>
            </w:pPr>
            <w:r w:rsidRPr="00696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67A35"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B0783"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C18A4" w14:textId="77777777" w:rsidR="00E9700C" w:rsidRPr="00696589" w:rsidRDefault="00E9700C" w:rsidP="00487AA6">
            <w:pPr>
              <w:pStyle w:val="rowtabella0"/>
              <w:jc w:val="center"/>
              <w:rPr>
                <w:color w:val="002060"/>
              </w:rPr>
            </w:pPr>
            <w:r w:rsidRPr="0069658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9FC5C" w14:textId="77777777" w:rsidR="00E9700C" w:rsidRPr="00696589" w:rsidRDefault="00E9700C" w:rsidP="00487AA6">
            <w:pPr>
              <w:pStyle w:val="rowtabella0"/>
              <w:jc w:val="center"/>
              <w:rPr>
                <w:color w:val="002060"/>
              </w:rPr>
            </w:pPr>
            <w:r w:rsidRPr="0069658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3126B" w14:textId="77777777" w:rsidR="00E9700C" w:rsidRPr="00696589" w:rsidRDefault="00E9700C" w:rsidP="00487AA6">
            <w:pPr>
              <w:pStyle w:val="rowtabella0"/>
              <w:jc w:val="center"/>
              <w:rPr>
                <w:color w:val="002060"/>
              </w:rPr>
            </w:pPr>
            <w:r w:rsidRPr="00696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640CD" w14:textId="77777777" w:rsidR="00E9700C" w:rsidRPr="00696589" w:rsidRDefault="00E9700C" w:rsidP="00487AA6">
            <w:pPr>
              <w:pStyle w:val="rowtabella0"/>
              <w:jc w:val="center"/>
              <w:rPr>
                <w:color w:val="002060"/>
              </w:rPr>
            </w:pPr>
            <w:r w:rsidRPr="00696589">
              <w:rPr>
                <w:color w:val="002060"/>
              </w:rPr>
              <w:t>0</w:t>
            </w:r>
          </w:p>
        </w:tc>
      </w:tr>
      <w:tr w:rsidR="00E9700C" w:rsidRPr="00696589" w14:paraId="7B01A212"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ADE1D8" w14:textId="77777777" w:rsidR="00E9700C" w:rsidRPr="00696589" w:rsidRDefault="00E9700C" w:rsidP="00487AA6">
            <w:pPr>
              <w:pStyle w:val="rowtabella0"/>
              <w:rPr>
                <w:color w:val="002060"/>
              </w:rPr>
            </w:pPr>
            <w:r w:rsidRPr="00696589">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DF456" w14:textId="77777777" w:rsidR="00E9700C" w:rsidRPr="00696589" w:rsidRDefault="00E9700C" w:rsidP="00487AA6">
            <w:pPr>
              <w:pStyle w:val="rowtabella0"/>
              <w:jc w:val="center"/>
              <w:rPr>
                <w:color w:val="002060"/>
              </w:rPr>
            </w:pPr>
            <w:r w:rsidRPr="0069658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34B0D"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31A53" w14:textId="77777777" w:rsidR="00E9700C" w:rsidRPr="00696589" w:rsidRDefault="00E9700C" w:rsidP="00487AA6">
            <w:pPr>
              <w:pStyle w:val="rowtabella0"/>
              <w:jc w:val="center"/>
              <w:rPr>
                <w:color w:val="002060"/>
              </w:rPr>
            </w:pPr>
            <w:r w:rsidRPr="00696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5AB82"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16D65"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EAD5C" w14:textId="77777777" w:rsidR="00E9700C" w:rsidRPr="00696589" w:rsidRDefault="00E9700C" w:rsidP="00487AA6">
            <w:pPr>
              <w:pStyle w:val="rowtabella0"/>
              <w:jc w:val="center"/>
              <w:rPr>
                <w:color w:val="002060"/>
              </w:rPr>
            </w:pPr>
            <w:r w:rsidRPr="00696589">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D6AF3" w14:textId="77777777" w:rsidR="00E9700C" w:rsidRPr="00696589" w:rsidRDefault="00E9700C" w:rsidP="00487AA6">
            <w:pPr>
              <w:pStyle w:val="rowtabella0"/>
              <w:jc w:val="center"/>
              <w:rPr>
                <w:color w:val="002060"/>
              </w:rPr>
            </w:pPr>
            <w:r w:rsidRPr="0069658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CE5E4" w14:textId="77777777" w:rsidR="00E9700C" w:rsidRPr="00696589" w:rsidRDefault="00E9700C" w:rsidP="00487AA6">
            <w:pPr>
              <w:pStyle w:val="rowtabella0"/>
              <w:jc w:val="center"/>
              <w:rPr>
                <w:color w:val="002060"/>
              </w:rPr>
            </w:pPr>
            <w:r w:rsidRPr="006965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C07BC" w14:textId="77777777" w:rsidR="00E9700C" w:rsidRPr="00696589" w:rsidRDefault="00E9700C" w:rsidP="00487AA6">
            <w:pPr>
              <w:pStyle w:val="rowtabella0"/>
              <w:jc w:val="center"/>
              <w:rPr>
                <w:color w:val="002060"/>
              </w:rPr>
            </w:pPr>
            <w:r w:rsidRPr="00696589">
              <w:rPr>
                <w:color w:val="002060"/>
              </w:rPr>
              <w:t>0</w:t>
            </w:r>
          </w:p>
        </w:tc>
      </w:tr>
      <w:tr w:rsidR="00E9700C" w:rsidRPr="00696589" w14:paraId="49C80979"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B3772A" w14:textId="77777777" w:rsidR="00E9700C" w:rsidRPr="00696589" w:rsidRDefault="00E9700C" w:rsidP="00487AA6">
            <w:pPr>
              <w:pStyle w:val="rowtabella0"/>
              <w:rPr>
                <w:color w:val="002060"/>
              </w:rPr>
            </w:pPr>
            <w:r w:rsidRPr="00696589">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F4C04" w14:textId="77777777" w:rsidR="00E9700C" w:rsidRPr="00696589" w:rsidRDefault="00E9700C" w:rsidP="00487AA6">
            <w:pPr>
              <w:pStyle w:val="rowtabella0"/>
              <w:jc w:val="center"/>
              <w:rPr>
                <w:color w:val="002060"/>
              </w:rPr>
            </w:pPr>
            <w:r w:rsidRPr="0069658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41369"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99ACE" w14:textId="77777777" w:rsidR="00E9700C" w:rsidRPr="00696589" w:rsidRDefault="00E9700C" w:rsidP="00487AA6">
            <w:pPr>
              <w:pStyle w:val="rowtabella0"/>
              <w:jc w:val="center"/>
              <w:rPr>
                <w:color w:val="002060"/>
              </w:rPr>
            </w:pPr>
            <w:r w:rsidRPr="00696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4ADBF"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A5B38"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A3D39" w14:textId="77777777" w:rsidR="00E9700C" w:rsidRPr="00696589" w:rsidRDefault="00E9700C" w:rsidP="00487AA6">
            <w:pPr>
              <w:pStyle w:val="rowtabella0"/>
              <w:jc w:val="center"/>
              <w:rPr>
                <w:color w:val="002060"/>
              </w:rPr>
            </w:pPr>
            <w:r w:rsidRPr="0069658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B914B" w14:textId="77777777" w:rsidR="00E9700C" w:rsidRPr="00696589" w:rsidRDefault="00E9700C" w:rsidP="00487AA6">
            <w:pPr>
              <w:pStyle w:val="rowtabella0"/>
              <w:jc w:val="center"/>
              <w:rPr>
                <w:color w:val="002060"/>
              </w:rPr>
            </w:pPr>
            <w:r w:rsidRPr="0069658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1BF11" w14:textId="77777777" w:rsidR="00E9700C" w:rsidRPr="00696589" w:rsidRDefault="00E9700C" w:rsidP="00487AA6">
            <w:pPr>
              <w:pStyle w:val="rowtabella0"/>
              <w:jc w:val="center"/>
              <w:rPr>
                <w:color w:val="002060"/>
              </w:rPr>
            </w:pPr>
            <w:r w:rsidRPr="00696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BBA54" w14:textId="77777777" w:rsidR="00E9700C" w:rsidRPr="00696589" w:rsidRDefault="00E9700C" w:rsidP="00487AA6">
            <w:pPr>
              <w:pStyle w:val="rowtabella0"/>
              <w:jc w:val="center"/>
              <w:rPr>
                <w:color w:val="002060"/>
              </w:rPr>
            </w:pPr>
            <w:r w:rsidRPr="00696589">
              <w:rPr>
                <w:color w:val="002060"/>
              </w:rPr>
              <w:t>0</w:t>
            </w:r>
          </w:p>
        </w:tc>
      </w:tr>
      <w:tr w:rsidR="00E9700C" w:rsidRPr="00696589" w14:paraId="531588E6"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204272" w14:textId="77777777" w:rsidR="00E9700C" w:rsidRPr="00696589" w:rsidRDefault="00E9700C" w:rsidP="00487AA6">
            <w:pPr>
              <w:pStyle w:val="rowtabella0"/>
              <w:rPr>
                <w:color w:val="002060"/>
              </w:rPr>
            </w:pPr>
            <w:r w:rsidRPr="00696589">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1E0EF" w14:textId="77777777" w:rsidR="00E9700C" w:rsidRPr="00696589" w:rsidRDefault="00E9700C" w:rsidP="00487AA6">
            <w:pPr>
              <w:pStyle w:val="rowtabella0"/>
              <w:jc w:val="center"/>
              <w:rPr>
                <w:color w:val="002060"/>
              </w:rPr>
            </w:pPr>
            <w:r w:rsidRPr="0069658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F22A3"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0C40C"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DCB84"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5418C"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07359" w14:textId="77777777" w:rsidR="00E9700C" w:rsidRPr="00696589" w:rsidRDefault="00E9700C" w:rsidP="00487AA6">
            <w:pPr>
              <w:pStyle w:val="rowtabella0"/>
              <w:jc w:val="center"/>
              <w:rPr>
                <w:color w:val="002060"/>
              </w:rPr>
            </w:pPr>
            <w:r w:rsidRPr="00696589">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5EEDA" w14:textId="77777777" w:rsidR="00E9700C" w:rsidRPr="00696589" w:rsidRDefault="00E9700C" w:rsidP="00487AA6">
            <w:pPr>
              <w:pStyle w:val="rowtabella0"/>
              <w:jc w:val="center"/>
              <w:rPr>
                <w:color w:val="002060"/>
              </w:rPr>
            </w:pPr>
            <w:r w:rsidRPr="0069658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91302"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B30A3" w14:textId="77777777" w:rsidR="00E9700C" w:rsidRPr="00696589" w:rsidRDefault="00E9700C" w:rsidP="00487AA6">
            <w:pPr>
              <w:pStyle w:val="rowtabella0"/>
              <w:jc w:val="center"/>
              <w:rPr>
                <w:color w:val="002060"/>
              </w:rPr>
            </w:pPr>
            <w:r w:rsidRPr="00696589">
              <w:rPr>
                <w:color w:val="002060"/>
              </w:rPr>
              <w:t>0</w:t>
            </w:r>
          </w:p>
        </w:tc>
      </w:tr>
      <w:tr w:rsidR="00E9700C" w:rsidRPr="00696589" w14:paraId="10C0A6E2"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31B56B" w14:textId="77777777" w:rsidR="00E9700C" w:rsidRPr="00696589" w:rsidRDefault="00E9700C" w:rsidP="00487AA6">
            <w:pPr>
              <w:pStyle w:val="rowtabella0"/>
              <w:rPr>
                <w:color w:val="002060"/>
              </w:rPr>
            </w:pPr>
            <w:r w:rsidRPr="00696589">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9D038" w14:textId="77777777" w:rsidR="00E9700C" w:rsidRPr="00696589" w:rsidRDefault="00E9700C" w:rsidP="00487AA6">
            <w:pPr>
              <w:pStyle w:val="rowtabella0"/>
              <w:jc w:val="center"/>
              <w:rPr>
                <w:color w:val="002060"/>
              </w:rPr>
            </w:pPr>
            <w:r w:rsidRPr="0069658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5C20C"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207B2"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E207D"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139C0"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1223E" w14:textId="77777777" w:rsidR="00E9700C" w:rsidRPr="00696589" w:rsidRDefault="00E9700C" w:rsidP="00487AA6">
            <w:pPr>
              <w:pStyle w:val="rowtabella0"/>
              <w:jc w:val="center"/>
              <w:rPr>
                <w:color w:val="002060"/>
              </w:rPr>
            </w:pPr>
            <w:r w:rsidRPr="00696589">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B4D6F" w14:textId="77777777" w:rsidR="00E9700C" w:rsidRPr="00696589" w:rsidRDefault="00E9700C" w:rsidP="00487AA6">
            <w:pPr>
              <w:pStyle w:val="rowtabella0"/>
              <w:jc w:val="center"/>
              <w:rPr>
                <w:color w:val="002060"/>
              </w:rPr>
            </w:pPr>
            <w:r w:rsidRPr="0069658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67BE9"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C525E" w14:textId="77777777" w:rsidR="00E9700C" w:rsidRPr="00696589" w:rsidRDefault="00E9700C" w:rsidP="00487AA6">
            <w:pPr>
              <w:pStyle w:val="rowtabella0"/>
              <w:jc w:val="center"/>
              <w:rPr>
                <w:color w:val="002060"/>
              </w:rPr>
            </w:pPr>
            <w:r w:rsidRPr="00696589">
              <w:rPr>
                <w:color w:val="002060"/>
              </w:rPr>
              <w:t>0</w:t>
            </w:r>
          </w:p>
        </w:tc>
      </w:tr>
      <w:tr w:rsidR="00E9700C" w:rsidRPr="00696589" w14:paraId="36886E89"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CEF18F" w14:textId="77777777" w:rsidR="00E9700C" w:rsidRPr="00696589" w:rsidRDefault="00E9700C" w:rsidP="00487AA6">
            <w:pPr>
              <w:pStyle w:val="rowtabella0"/>
              <w:rPr>
                <w:color w:val="002060"/>
              </w:rPr>
            </w:pPr>
            <w:r w:rsidRPr="00696589">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5E367" w14:textId="77777777" w:rsidR="00E9700C" w:rsidRPr="00696589" w:rsidRDefault="00E9700C" w:rsidP="00487AA6">
            <w:pPr>
              <w:pStyle w:val="rowtabella0"/>
              <w:jc w:val="center"/>
              <w:rPr>
                <w:color w:val="002060"/>
              </w:rPr>
            </w:pPr>
            <w:r w:rsidRPr="0069658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1A1D7"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A6A28"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74B15"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85A92"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742EA" w14:textId="77777777" w:rsidR="00E9700C" w:rsidRPr="00696589" w:rsidRDefault="00E9700C" w:rsidP="00487AA6">
            <w:pPr>
              <w:pStyle w:val="rowtabella0"/>
              <w:jc w:val="center"/>
              <w:rPr>
                <w:color w:val="002060"/>
              </w:rPr>
            </w:pPr>
            <w:r w:rsidRPr="0069658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F0DD6" w14:textId="77777777" w:rsidR="00E9700C" w:rsidRPr="00696589" w:rsidRDefault="00E9700C" w:rsidP="00487AA6">
            <w:pPr>
              <w:pStyle w:val="rowtabella0"/>
              <w:jc w:val="center"/>
              <w:rPr>
                <w:color w:val="002060"/>
              </w:rPr>
            </w:pPr>
            <w:r w:rsidRPr="0069658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283EA"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B722F" w14:textId="77777777" w:rsidR="00E9700C" w:rsidRPr="00696589" w:rsidRDefault="00E9700C" w:rsidP="00487AA6">
            <w:pPr>
              <w:pStyle w:val="rowtabella0"/>
              <w:jc w:val="center"/>
              <w:rPr>
                <w:color w:val="002060"/>
              </w:rPr>
            </w:pPr>
            <w:r w:rsidRPr="00696589">
              <w:rPr>
                <w:color w:val="002060"/>
              </w:rPr>
              <w:t>0</w:t>
            </w:r>
          </w:p>
        </w:tc>
      </w:tr>
      <w:tr w:rsidR="00E9700C" w:rsidRPr="00696589" w14:paraId="5142BDEF"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05422E" w14:textId="77777777" w:rsidR="00E9700C" w:rsidRPr="00696589" w:rsidRDefault="00E9700C" w:rsidP="00487AA6">
            <w:pPr>
              <w:pStyle w:val="rowtabella0"/>
              <w:rPr>
                <w:color w:val="002060"/>
              </w:rPr>
            </w:pPr>
            <w:r w:rsidRPr="00696589">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8B256" w14:textId="77777777" w:rsidR="00E9700C" w:rsidRPr="00696589" w:rsidRDefault="00E9700C" w:rsidP="00487AA6">
            <w:pPr>
              <w:pStyle w:val="rowtabella0"/>
              <w:jc w:val="center"/>
              <w:rPr>
                <w:color w:val="002060"/>
              </w:rPr>
            </w:pPr>
            <w:r w:rsidRPr="006965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E35A1"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C37A8"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FFD86"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DE12F" w14:textId="77777777" w:rsidR="00E9700C" w:rsidRPr="00696589" w:rsidRDefault="00E9700C" w:rsidP="00487AA6">
            <w:pPr>
              <w:pStyle w:val="rowtabella0"/>
              <w:jc w:val="center"/>
              <w:rPr>
                <w:color w:val="002060"/>
              </w:rPr>
            </w:pPr>
            <w:r w:rsidRPr="00696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4AA4F" w14:textId="77777777" w:rsidR="00E9700C" w:rsidRPr="00696589" w:rsidRDefault="00E9700C" w:rsidP="00487AA6">
            <w:pPr>
              <w:pStyle w:val="rowtabella0"/>
              <w:jc w:val="center"/>
              <w:rPr>
                <w:color w:val="002060"/>
              </w:rPr>
            </w:pPr>
            <w:r w:rsidRPr="0069658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65131" w14:textId="77777777" w:rsidR="00E9700C" w:rsidRPr="00696589" w:rsidRDefault="00E9700C" w:rsidP="00487AA6">
            <w:pPr>
              <w:pStyle w:val="rowtabella0"/>
              <w:jc w:val="center"/>
              <w:rPr>
                <w:color w:val="002060"/>
              </w:rPr>
            </w:pPr>
            <w:r w:rsidRPr="0069658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5C35B" w14:textId="77777777" w:rsidR="00E9700C" w:rsidRPr="00696589" w:rsidRDefault="00E9700C" w:rsidP="00487AA6">
            <w:pPr>
              <w:pStyle w:val="rowtabella0"/>
              <w:jc w:val="center"/>
              <w:rPr>
                <w:color w:val="002060"/>
              </w:rPr>
            </w:pPr>
            <w:r w:rsidRPr="00696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44BF6" w14:textId="77777777" w:rsidR="00E9700C" w:rsidRPr="00696589" w:rsidRDefault="00E9700C" w:rsidP="00487AA6">
            <w:pPr>
              <w:pStyle w:val="rowtabella0"/>
              <w:jc w:val="center"/>
              <w:rPr>
                <w:color w:val="002060"/>
              </w:rPr>
            </w:pPr>
            <w:r w:rsidRPr="00696589">
              <w:rPr>
                <w:color w:val="002060"/>
              </w:rPr>
              <w:t>0</w:t>
            </w:r>
          </w:p>
        </w:tc>
      </w:tr>
      <w:tr w:rsidR="00E9700C" w:rsidRPr="00696589" w14:paraId="5159AFA2"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7D620E" w14:textId="77777777" w:rsidR="00E9700C" w:rsidRPr="00696589" w:rsidRDefault="00E9700C" w:rsidP="00487AA6">
            <w:pPr>
              <w:pStyle w:val="rowtabella0"/>
              <w:rPr>
                <w:color w:val="002060"/>
                <w:lang w:val="es-ES"/>
              </w:rPr>
            </w:pPr>
            <w:r w:rsidRPr="00696589">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76510" w14:textId="77777777" w:rsidR="00E9700C" w:rsidRPr="00696589" w:rsidRDefault="00E9700C" w:rsidP="00487AA6">
            <w:pPr>
              <w:pStyle w:val="rowtabella0"/>
              <w:jc w:val="center"/>
              <w:rPr>
                <w:color w:val="002060"/>
              </w:rPr>
            </w:pPr>
            <w:r w:rsidRPr="006965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CF691"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C1E20"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C786F"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506C1" w14:textId="77777777" w:rsidR="00E9700C" w:rsidRPr="00696589" w:rsidRDefault="00E9700C" w:rsidP="00487AA6">
            <w:pPr>
              <w:pStyle w:val="rowtabella0"/>
              <w:jc w:val="center"/>
              <w:rPr>
                <w:color w:val="002060"/>
              </w:rPr>
            </w:pPr>
            <w:r w:rsidRPr="00696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0D814" w14:textId="77777777" w:rsidR="00E9700C" w:rsidRPr="00696589" w:rsidRDefault="00E9700C" w:rsidP="00487AA6">
            <w:pPr>
              <w:pStyle w:val="rowtabella0"/>
              <w:jc w:val="center"/>
              <w:rPr>
                <w:color w:val="002060"/>
              </w:rPr>
            </w:pPr>
            <w:r w:rsidRPr="0069658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E596C" w14:textId="77777777" w:rsidR="00E9700C" w:rsidRPr="00696589" w:rsidRDefault="00E9700C" w:rsidP="00487AA6">
            <w:pPr>
              <w:pStyle w:val="rowtabella0"/>
              <w:jc w:val="center"/>
              <w:rPr>
                <w:color w:val="002060"/>
              </w:rPr>
            </w:pPr>
            <w:r w:rsidRPr="0069658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95C20"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013F0" w14:textId="77777777" w:rsidR="00E9700C" w:rsidRPr="00696589" w:rsidRDefault="00E9700C" w:rsidP="00487AA6">
            <w:pPr>
              <w:pStyle w:val="rowtabella0"/>
              <w:jc w:val="center"/>
              <w:rPr>
                <w:color w:val="002060"/>
              </w:rPr>
            </w:pPr>
            <w:r w:rsidRPr="00696589">
              <w:rPr>
                <w:color w:val="002060"/>
              </w:rPr>
              <w:t>0</w:t>
            </w:r>
          </w:p>
        </w:tc>
      </w:tr>
      <w:tr w:rsidR="00E9700C" w:rsidRPr="00696589" w14:paraId="04E5D3C8"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B3C4B2" w14:textId="77777777" w:rsidR="00E9700C" w:rsidRPr="00696589" w:rsidRDefault="00E9700C" w:rsidP="00487AA6">
            <w:pPr>
              <w:pStyle w:val="rowtabella0"/>
              <w:rPr>
                <w:color w:val="002060"/>
              </w:rPr>
            </w:pPr>
            <w:r w:rsidRPr="00696589">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DE19E" w14:textId="77777777" w:rsidR="00E9700C" w:rsidRPr="00696589" w:rsidRDefault="00E9700C" w:rsidP="00487AA6">
            <w:pPr>
              <w:pStyle w:val="rowtabella0"/>
              <w:jc w:val="center"/>
              <w:rPr>
                <w:color w:val="002060"/>
              </w:rPr>
            </w:pPr>
            <w:r w:rsidRPr="00696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5351B"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303F4"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B9BDB"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6EFD5" w14:textId="77777777" w:rsidR="00E9700C" w:rsidRPr="00696589" w:rsidRDefault="00E9700C" w:rsidP="00487AA6">
            <w:pPr>
              <w:pStyle w:val="rowtabella0"/>
              <w:jc w:val="center"/>
              <w:rPr>
                <w:color w:val="002060"/>
              </w:rPr>
            </w:pPr>
            <w:r w:rsidRPr="00696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B9EF7" w14:textId="77777777" w:rsidR="00E9700C" w:rsidRPr="00696589" w:rsidRDefault="00E9700C" w:rsidP="00487AA6">
            <w:pPr>
              <w:pStyle w:val="rowtabella0"/>
              <w:jc w:val="center"/>
              <w:rPr>
                <w:color w:val="002060"/>
              </w:rPr>
            </w:pPr>
            <w:r w:rsidRPr="0069658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E2260" w14:textId="77777777" w:rsidR="00E9700C" w:rsidRPr="00696589" w:rsidRDefault="00E9700C" w:rsidP="00487AA6">
            <w:pPr>
              <w:pStyle w:val="rowtabella0"/>
              <w:jc w:val="center"/>
              <w:rPr>
                <w:color w:val="002060"/>
              </w:rPr>
            </w:pPr>
            <w:r w:rsidRPr="00696589">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9A300" w14:textId="77777777" w:rsidR="00E9700C" w:rsidRPr="00696589" w:rsidRDefault="00E9700C" w:rsidP="00487AA6">
            <w:pPr>
              <w:pStyle w:val="rowtabella0"/>
              <w:jc w:val="center"/>
              <w:rPr>
                <w:color w:val="002060"/>
              </w:rPr>
            </w:pPr>
            <w:r w:rsidRPr="0069658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F26F1" w14:textId="77777777" w:rsidR="00E9700C" w:rsidRPr="00696589" w:rsidRDefault="00E9700C" w:rsidP="00487AA6">
            <w:pPr>
              <w:pStyle w:val="rowtabella0"/>
              <w:jc w:val="center"/>
              <w:rPr>
                <w:color w:val="002060"/>
              </w:rPr>
            </w:pPr>
            <w:r w:rsidRPr="00696589">
              <w:rPr>
                <w:color w:val="002060"/>
              </w:rPr>
              <w:t>0</w:t>
            </w:r>
          </w:p>
        </w:tc>
      </w:tr>
      <w:tr w:rsidR="00E9700C" w:rsidRPr="00696589" w14:paraId="49541841" w14:textId="77777777" w:rsidTr="00487AA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FA462A" w14:textId="77777777" w:rsidR="00E9700C" w:rsidRPr="00696589" w:rsidRDefault="00E9700C" w:rsidP="00487AA6">
            <w:pPr>
              <w:pStyle w:val="rowtabella0"/>
              <w:rPr>
                <w:color w:val="002060"/>
              </w:rPr>
            </w:pPr>
            <w:r w:rsidRPr="00696589">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2C766"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85D8F"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A180E"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9BA82"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4FCDE" w14:textId="77777777" w:rsidR="00E9700C" w:rsidRPr="00696589" w:rsidRDefault="00E9700C" w:rsidP="00487AA6">
            <w:pPr>
              <w:pStyle w:val="rowtabella0"/>
              <w:jc w:val="center"/>
              <w:rPr>
                <w:color w:val="002060"/>
              </w:rPr>
            </w:pPr>
            <w:r w:rsidRPr="006965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5C35D" w14:textId="77777777" w:rsidR="00E9700C" w:rsidRPr="00696589" w:rsidRDefault="00E9700C" w:rsidP="00487AA6">
            <w:pPr>
              <w:pStyle w:val="rowtabella0"/>
              <w:jc w:val="center"/>
              <w:rPr>
                <w:color w:val="002060"/>
              </w:rPr>
            </w:pPr>
            <w:r w:rsidRPr="0069658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4A426" w14:textId="77777777" w:rsidR="00E9700C" w:rsidRPr="00696589" w:rsidRDefault="00E9700C" w:rsidP="00487AA6">
            <w:pPr>
              <w:pStyle w:val="rowtabella0"/>
              <w:jc w:val="center"/>
              <w:rPr>
                <w:color w:val="002060"/>
              </w:rPr>
            </w:pPr>
            <w:r w:rsidRPr="00696589">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A05B9" w14:textId="77777777" w:rsidR="00E9700C" w:rsidRPr="00696589" w:rsidRDefault="00E9700C" w:rsidP="00487AA6">
            <w:pPr>
              <w:pStyle w:val="rowtabella0"/>
              <w:jc w:val="center"/>
              <w:rPr>
                <w:color w:val="002060"/>
              </w:rPr>
            </w:pPr>
            <w:r w:rsidRPr="0069658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A3B5C" w14:textId="77777777" w:rsidR="00E9700C" w:rsidRPr="00696589" w:rsidRDefault="00E9700C" w:rsidP="00487AA6">
            <w:pPr>
              <w:pStyle w:val="rowtabella0"/>
              <w:jc w:val="center"/>
              <w:rPr>
                <w:color w:val="002060"/>
              </w:rPr>
            </w:pPr>
            <w:r w:rsidRPr="00696589">
              <w:rPr>
                <w:color w:val="002060"/>
              </w:rPr>
              <w:t>0</w:t>
            </w:r>
          </w:p>
        </w:tc>
      </w:tr>
    </w:tbl>
    <w:p w14:paraId="3A335BAB" w14:textId="77777777" w:rsidR="00E9700C" w:rsidRPr="00696589" w:rsidRDefault="00E9700C" w:rsidP="00E9700C">
      <w:pPr>
        <w:pStyle w:val="breakline"/>
        <w:rPr>
          <w:rFonts w:eastAsiaTheme="minorEastAsia"/>
          <w:color w:val="002060"/>
        </w:rPr>
      </w:pPr>
    </w:p>
    <w:p w14:paraId="5F5071BB" w14:textId="77777777" w:rsidR="00E9700C" w:rsidRPr="00696589" w:rsidRDefault="00E9700C" w:rsidP="00E9700C">
      <w:pPr>
        <w:pStyle w:val="breakline"/>
        <w:rPr>
          <w:color w:val="002060"/>
        </w:rPr>
      </w:pPr>
    </w:p>
    <w:p w14:paraId="2C27FF22" w14:textId="77777777" w:rsidR="00E9700C" w:rsidRPr="00696589" w:rsidRDefault="00E9700C" w:rsidP="00E9700C">
      <w:pPr>
        <w:pStyle w:val="sottotitolocampionato10"/>
        <w:rPr>
          <w:color w:val="002060"/>
        </w:rPr>
      </w:pPr>
      <w:r w:rsidRPr="00696589">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700C" w:rsidRPr="00696589" w14:paraId="7D352CDF" w14:textId="77777777" w:rsidTr="00487AA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379EB" w14:textId="77777777" w:rsidR="00E9700C" w:rsidRPr="00696589" w:rsidRDefault="00E9700C" w:rsidP="00487AA6">
            <w:pPr>
              <w:pStyle w:val="headertabella0"/>
              <w:rPr>
                <w:color w:val="002060"/>
              </w:rPr>
            </w:pPr>
            <w:r w:rsidRPr="006965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8F98D" w14:textId="77777777" w:rsidR="00E9700C" w:rsidRPr="00696589" w:rsidRDefault="00E9700C" w:rsidP="00487AA6">
            <w:pPr>
              <w:pStyle w:val="headertabella0"/>
              <w:rPr>
                <w:color w:val="002060"/>
              </w:rPr>
            </w:pPr>
            <w:r w:rsidRPr="006965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A4D24" w14:textId="77777777" w:rsidR="00E9700C" w:rsidRPr="00696589" w:rsidRDefault="00E9700C" w:rsidP="00487AA6">
            <w:pPr>
              <w:pStyle w:val="headertabella0"/>
              <w:rPr>
                <w:color w:val="002060"/>
              </w:rPr>
            </w:pPr>
            <w:r w:rsidRPr="006965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E63C1" w14:textId="77777777" w:rsidR="00E9700C" w:rsidRPr="00696589" w:rsidRDefault="00E9700C" w:rsidP="00487AA6">
            <w:pPr>
              <w:pStyle w:val="headertabella0"/>
              <w:rPr>
                <w:color w:val="002060"/>
              </w:rPr>
            </w:pPr>
            <w:r w:rsidRPr="006965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59864" w14:textId="77777777" w:rsidR="00E9700C" w:rsidRPr="00696589" w:rsidRDefault="00E9700C" w:rsidP="00487AA6">
            <w:pPr>
              <w:pStyle w:val="headertabella0"/>
              <w:rPr>
                <w:color w:val="002060"/>
              </w:rPr>
            </w:pPr>
            <w:r w:rsidRPr="006965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3ED6D" w14:textId="77777777" w:rsidR="00E9700C" w:rsidRPr="00696589" w:rsidRDefault="00E9700C" w:rsidP="00487AA6">
            <w:pPr>
              <w:pStyle w:val="headertabella0"/>
              <w:rPr>
                <w:color w:val="002060"/>
              </w:rPr>
            </w:pPr>
            <w:r w:rsidRPr="006965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831CF" w14:textId="77777777" w:rsidR="00E9700C" w:rsidRPr="00696589" w:rsidRDefault="00E9700C" w:rsidP="00487AA6">
            <w:pPr>
              <w:pStyle w:val="headertabella0"/>
              <w:rPr>
                <w:color w:val="002060"/>
              </w:rPr>
            </w:pPr>
            <w:r w:rsidRPr="006965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BA96A" w14:textId="77777777" w:rsidR="00E9700C" w:rsidRPr="00696589" w:rsidRDefault="00E9700C" w:rsidP="00487AA6">
            <w:pPr>
              <w:pStyle w:val="headertabella0"/>
              <w:rPr>
                <w:color w:val="002060"/>
              </w:rPr>
            </w:pPr>
            <w:r w:rsidRPr="006965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F48D6" w14:textId="77777777" w:rsidR="00E9700C" w:rsidRPr="00696589" w:rsidRDefault="00E9700C" w:rsidP="00487AA6">
            <w:pPr>
              <w:pStyle w:val="headertabella0"/>
              <w:rPr>
                <w:color w:val="002060"/>
              </w:rPr>
            </w:pPr>
            <w:r w:rsidRPr="006965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A0101" w14:textId="77777777" w:rsidR="00E9700C" w:rsidRPr="00696589" w:rsidRDefault="00E9700C" w:rsidP="00487AA6">
            <w:pPr>
              <w:pStyle w:val="headertabella0"/>
              <w:rPr>
                <w:color w:val="002060"/>
              </w:rPr>
            </w:pPr>
            <w:r w:rsidRPr="00696589">
              <w:rPr>
                <w:color w:val="002060"/>
              </w:rPr>
              <w:t>PE</w:t>
            </w:r>
          </w:p>
        </w:tc>
      </w:tr>
      <w:tr w:rsidR="00E9700C" w:rsidRPr="00696589" w14:paraId="006A7881" w14:textId="77777777" w:rsidTr="00487AA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0758F9" w14:textId="77777777" w:rsidR="00E9700C" w:rsidRPr="00696589" w:rsidRDefault="00E9700C" w:rsidP="00487AA6">
            <w:pPr>
              <w:pStyle w:val="rowtabella0"/>
              <w:rPr>
                <w:color w:val="002060"/>
              </w:rPr>
            </w:pPr>
            <w:r w:rsidRPr="00696589">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D534D" w14:textId="77777777" w:rsidR="00E9700C" w:rsidRPr="00696589" w:rsidRDefault="00E9700C" w:rsidP="00487AA6">
            <w:pPr>
              <w:pStyle w:val="rowtabella0"/>
              <w:jc w:val="center"/>
              <w:rPr>
                <w:color w:val="002060"/>
              </w:rPr>
            </w:pPr>
            <w:r w:rsidRPr="0069658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17AC6"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FFAE9" w14:textId="77777777" w:rsidR="00E9700C" w:rsidRPr="00696589" w:rsidRDefault="00E9700C" w:rsidP="00487AA6">
            <w:pPr>
              <w:pStyle w:val="rowtabella0"/>
              <w:jc w:val="center"/>
              <w:rPr>
                <w:color w:val="002060"/>
              </w:rPr>
            </w:pPr>
            <w:r w:rsidRPr="00696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99596"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C6646"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C498C" w14:textId="77777777" w:rsidR="00E9700C" w:rsidRPr="00696589" w:rsidRDefault="00E9700C" w:rsidP="00487AA6">
            <w:pPr>
              <w:pStyle w:val="rowtabella0"/>
              <w:jc w:val="center"/>
              <w:rPr>
                <w:color w:val="002060"/>
              </w:rPr>
            </w:pPr>
            <w:r w:rsidRPr="00696589">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E4997" w14:textId="77777777" w:rsidR="00E9700C" w:rsidRPr="00696589" w:rsidRDefault="00E9700C" w:rsidP="00487AA6">
            <w:pPr>
              <w:pStyle w:val="rowtabella0"/>
              <w:jc w:val="center"/>
              <w:rPr>
                <w:color w:val="002060"/>
              </w:rPr>
            </w:pPr>
            <w:r w:rsidRPr="0069658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9F581" w14:textId="77777777" w:rsidR="00E9700C" w:rsidRPr="00696589" w:rsidRDefault="00E9700C" w:rsidP="00487AA6">
            <w:pPr>
              <w:pStyle w:val="rowtabella0"/>
              <w:jc w:val="center"/>
              <w:rPr>
                <w:color w:val="002060"/>
              </w:rPr>
            </w:pPr>
            <w:r w:rsidRPr="0069658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C32EE" w14:textId="77777777" w:rsidR="00E9700C" w:rsidRPr="00696589" w:rsidRDefault="00E9700C" w:rsidP="00487AA6">
            <w:pPr>
              <w:pStyle w:val="rowtabella0"/>
              <w:jc w:val="center"/>
              <w:rPr>
                <w:color w:val="002060"/>
              </w:rPr>
            </w:pPr>
            <w:r w:rsidRPr="00696589">
              <w:rPr>
                <w:color w:val="002060"/>
              </w:rPr>
              <w:t>0</w:t>
            </w:r>
          </w:p>
        </w:tc>
      </w:tr>
      <w:tr w:rsidR="00E9700C" w:rsidRPr="00696589" w14:paraId="07D89CF9"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9DAE81" w14:textId="77777777" w:rsidR="00E9700C" w:rsidRPr="00696589" w:rsidRDefault="00E9700C" w:rsidP="00487AA6">
            <w:pPr>
              <w:pStyle w:val="rowtabella0"/>
              <w:rPr>
                <w:color w:val="002060"/>
              </w:rPr>
            </w:pPr>
            <w:r w:rsidRPr="00696589">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C4E56" w14:textId="77777777" w:rsidR="00E9700C" w:rsidRPr="00696589" w:rsidRDefault="00E9700C" w:rsidP="00487AA6">
            <w:pPr>
              <w:pStyle w:val="rowtabella0"/>
              <w:jc w:val="center"/>
              <w:rPr>
                <w:color w:val="002060"/>
              </w:rPr>
            </w:pPr>
            <w:r w:rsidRPr="0069658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5FEAA"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7918C" w14:textId="77777777" w:rsidR="00E9700C" w:rsidRPr="00696589" w:rsidRDefault="00E9700C" w:rsidP="00487AA6">
            <w:pPr>
              <w:pStyle w:val="rowtabella0"/>
              <w:jc w:val="center"/>
              <w:rPr>
                <w:color w:val="002060"/>
              </w:rPr>
            </w:pPr>
            <w:r w:rsidRPr="00696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7521F"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633D3"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EE0DA" w14:textId="77777777" w:rsidR="00E9700C" w:rsidRPr="00696589" w:rsidRDefault="00E9700C" w:rsidP="00487AA6">
            <w:pPr>
              <w:pStyle w:val="rowtabella0"/>
              <w:jc w:val="center"/>
              <w:rPr>
                <w:color w:val="002060"/>
              </w:rPr>
            </w:pPr>
            <w:r w:rsidRPr="0069658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4AB58" w14:textId="77777777" w:rsidR="00E9700C" w:rsidRPr="00696589" w:rsidRDefault="00E9700C" w:rsidP="00487AA6">
            <w:pPr>
              <w:pStyle w:val="rowtabella0"/>
              <w:jc w:val="center"/>
              <w:rPr>
                <w:color w:val="002060"/>
              </w:rPr>
            </w:pPr>
            <w:r w:rsidRPr="0069658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DFF87" w14:textId="77777777" w:rsidR="00E9700C" w:rsidRPr="00696589" w:rsidRDefault="00E9700C" w:rsidP="00487AA6">
            <w:pPr>
              <w:pStyle w:val="rowtabella0"/>
              <w:jc w:val="center"/>
              <w:rPr>
                <w:color w:val="002060"/>
              </w:rPr>
            </w:pPr>
            <w:r w:rsidRPr="006965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09D1F" w14:textId="77777777" w:rsidR="00E9700C" w:rsidRPr="00696589" w:rsidRDefault="00E9700C" w:rsidP="00487AA6">
            <w:pPr>
              <w:pStyle w:val="rowtabella0"/>
              <w:jc w:val="center"/>
              <w:rPr>
                <w:color w:val="002060"/>
              </w:rPr>
            </w:pPr>
            <w:r w:rsidRPr="00696589">
              <w:rPr>
                <w:color w:val="002060"/>
              </w:rPr>
              <w:t>0</w:t>
            </w:r>
          </w:p>
        </w:tc>
      </w:tr>
      <w:tr w:rsidR="00E9700C" w:rsidRPr="00696589" w14:paraId="50DE64D2"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0AAB11" w14:textId="77777777" w:rsidR="00E9700C" w:rsidRPr="00696589" w:rsidRDefault="00E9700C" w:rsidP="00487AA6">
            <w:pPr>
              <w:pStyle w:val="rowtabella0"/>
              <w:rPr>
                <w:color w:val="002060"/>
              </w:rPr>
            </w:pPr>
            <w:r w:rsidRPr="00696589">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15DE7" w14:textId="77777777" w:rsidR="00E9700C" w:rsidRPr="00696589" w:rsidRDefault="00E9700C" w:rsidP="00487AA6">
            <w:pPr>
              <w:pStyle w:val="rowtabella0"/>
              <w:jc w:val="center"/>
              <w:rPr>
                <w:color w:val="002060"/>
              </w:rPr>
            </w:pPr>
            <w:r w:rsidRPr="0069658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C3FA2"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20617" w14:textId="77777777" w:rsidR="00E9700C" w:rsidRPr="00696589" w:rsidRDefault="00E9700C" w:rsidP="00487AA6">
            <w:pPr>
              <w:pStyle w:val="rowtabella0"/>
              <w:jc w:val="center"/>
              <w:rPr>
                <w:color w:val="002060"/>
              </w:rPr>
            </w:pPr>
            <w:r w:rsidRPr="00696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06AD7"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F5C5A"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69C8C" w14:textId="77777777" w:rsidR="00E9700C" w:rsidRPr="00696589" w:rsidRDefault="00E9700C" w:rsidP="00487AA6">
            <w:pPr>
              <w:pStyle w:val="rowtabella0"/>
              <w:jc w:val="center"/>
              <w:rPr>
                <w:color w:val="002060"/>
              </w:rPr>
            </w:pPr>
            <w:r w:rsidRPr="0069658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08361" w14:textId="77777777" w:rsidR="00E9700C" w:rsidRPr="00696589" w:rsidRDefault="00E9700C" w:rsidP="00487AA6">
            <w:pPr>
              <w:pStyle w:val="rowtabella0"/>
              <w:jc w:val="center"/>
              <w:rPr>
                <w:color w:val="002060"/>
              </w:rPr>
            </w:pPr>
            <w:r w:rsidRPr="00696589">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CE819"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0C1F9" w14:textId="77777777" w:rsidR="00E9700C" w:rsidRPr="00696589" w:rsidRDefault="00E9700C" w:rsidP="00487AA6">
            <w:pPr>
              <w:pStyle w:val="rowtabella0"/>
              <w:jc w:val="center"/>
              <w:rPr>
                <w:color w:val="002060"/>
              </w:rPr>
            </w:pPr>
            <w:r w:rsidRPr="00696589">
              <w:rPr>
                <w:color w:val="002060"/>
              </w:rPr>
              <w:t>0</w:t>
            </w:r>
          </w:p>
        </w:tc>
      </w:tr>
      <w:tr w:rsidR="00E9700C" w:rsidRPr="00696589" w14:paraId="149F4F19"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CEA454" w14:textId="77777777" w:rsidR="00E9700C" w:rsidRPr="00696589" w:rsidRDefault="00E9700C" w:rsidP="00487AA6">
            <w:pPr>
              <w:pStyle w:val="rowtabella0"/>
              <w:rPr>
                <w:color w:val="002060"/>
              </w:rPr>
            </w:pPr>
            <w:r w:rsidRPr="00696589">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314C3" w14:textId="77777777" w:rsidR="00E9700C" w:rsidRPr="00696589" w:rsidRDefault="00E9700C" w:rsidP="00487AA6">
            <w:pPr>
              <w:pStyle w:val="rowtabella0"/>
              <w:jc w:val="center"/>
              <w:rPr>
                <w:color w:val="002060"/>
              </w:rPr>
            </w:pPr>
            <w:r w:rsidRPr="0069658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06C8F"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17D1E" w14:textId="77777777" w:rsidR="00E9700C" w:rsidRPr="00696589" w:rsidRDefault="00E9700C" w:rsidP="00487AA6">
            <w:pPr>
              <w:pStyle w:val="rowtabella0"/>
              <w:jc w:val="center"/>
              <w:rPr>
                <w:color w:val="002060"/>
              </w:rPr>
            </w:pPr>
            <w:r w:rsidRPr="00696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9D990"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C5849"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39C73" w14:textId="77777777" w:rsidR="00E9700C" w:rsidRPr="00696589" w:rsidRDefault="00E9700C" w:rsidP="00487AA6">
            <w:pPr>
              <w:pStyle w:val="rowtabella0"/>
              <w:jc w:val="center"/>
              <w:rPr>
                <w:color w:val="002060"/>
              </w:rPr>
            </w:pPr>
            <w:r w:rsidRPr="00696589">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59688" w14:textId="77777777" w:rsidR="00E9700C" w:rsidRPr="00696589" w:rsidRDefault="00E9700C" w:rsidP="00487AA6">
            <w:pPr>
              <w:pStyle w:val="rowtabella0"/>
              <w:jc w:val="center"/>
              <w:rPr>
                <w:color w:val="002060"/>
              </w:rPr>
            </w:pPr>
            <w:r w:rsidRPr="0069658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CC66E"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560CD" w14:textId="77777777" w:rsidR="00E9700C" w:rsidRPr="00696589" w:rsidRDefault="00E9700C" w:rsidP="00487AA6">
            <w:pPr>
              <w:pStyle w:val="rowtabella0"/>
              <w:jc w:val="center"/>
              <w:rPr>
                <w:color w:val="002060"/>
              </w:rPr>
            </w:pPr>
            <w:r w:rsidRPr="00696589">
              <w:rPr>
                <w:color w:val="002060"/>
              </w:rPr>
              <w:t>0</w:t>
            </w:r>
          </w:p>
        </w:tc>
      </w:tr>
      <w:tr w:rsidR="00E9700C" w:rsidRPr="00696589" w14:paraId="35B47DCC"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AA3585" w14:textId="77777777" w:rsidR="00E9700C" w:rsidRPr="00696589" w:rsidRDefault="00E9700C" w:rsidP="00487AA6">
            <w:pPr>
              <w:pStyle w:val="rowtabella0"/>
              <w:rPr>
                <w:color w:val="002060"/>
                <w:lang w:val="es-ES"/>
              </w:rPr>
            </w:pPr>
            <w:r w:rsidRPr="00696589">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3F514" w14:textId="77777777" w:rsidR="00E9700C" w:rsidRPr="00696589" w:rsidRDefault="00E9700C" w:rsidP="00487AA6">
            <w:pPr>
              <w:pStyle w:val="rowtabella0"/>
              <w:jc w:val="center"/>
              <w:rPr>
                <w:color w:val="002060"/>
              </w:rPr>
            </w:pPr>
            <w:r w:rsidRPr="0069658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DB7DD"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36A95" w14:textId="77777777" w:rsidR="00E9700C" w:rsidRPr="00696589" w:rsidRDefault="00E9700C" w:rsidP="00487AA6">
            <w:pPr>
              <w:pStyle w:val="rowtabella0"/>
              <w:jc w:val="center"/>
              <w:rPr>
                <w:color w:val="002060"/>
              </w:rPr>
            </w:pPr>
            <w:r w:rsidRPr="00696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CB30B"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D6976"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3C41C" w14:textId="77777777" w:rsidR="00E9700C" w:rsidRPr="00696589" w:rsidRDefault="00E9700C" w:rsidP="00487AA6">
            <w:pPr>
              <w:pStyle w:val="rowtabella0"/>
              <w:jc w:val="center"/>
              <w:rPr>
                <w:color w:val="002060"/>
              </w:rPr>
            </w:pPr>
            <w:r w:rsidRPr="00696589">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743C2" w14:textId="77777777" w:rsidR="00E9700C" w:rsidRPr="00696589" w:rsidRDefault="00E9700C" w:rsidP="00487AA6">
            <w:pPr>
              <w:pStyle w:val="rowtabella0"/>
              <w:jc w:val="center"/>
              <w:rPr>
                <w:color w:val="002060"/>
              </w:rPr>
            </w:pPr>
            <w:r w:rsidRPr="00696589">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F3E4D"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5B4C3" w14:textId="77777777" w:rsidR="00E9700C" w:rsidRPr="00696589" w:rsidRDefault="00E9700C" w:rsidP="00487AA6">
            <w:pPr>
              <w:pStyle w:val="rowtabella0"/>
              <w:jc w:val="center"/>
              <w:rPr>
                <w:color w:val="002060"/>
              </w:rPr>
            </w:pPr>
            <w:r w:rsidRPr="00696589">
              <w:rPr>
                <w:color w:val="002060"/>
              </w:rPr>
              <w:t>0</w:t>
            </w:r>
          </w:p>
        </w:tc>
      </w:tr>
      <w:tr w:rsidR="00E9700C" w:rsidRPr="00696589" w14:paraId="329B69F0"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4AD698" w14:textId="77777777" w:rsidR="00E9700C" w:rsidRPr="00696589" w:rsidRDefault="00E9700C" w:rsidP="00487AA6">
            <w:pPr>
              <w:pStyle w:val="rowtabella0"/>
              <w:rPr>
                <w:color w:val="002060"/>
              </w:rPr>
            </w:pPr>
            <w:r w:rsidRPr="00696589">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77D1B" w14:textId="77777777" w:rsidR="00E9700C" w:rsidRPr="00696589" w:rsidRDefault="00E9700C" w:rsidP="00487AA6">
            <w:pPr>
              <w:pStyle w:val="rowtabella0"/>
              <w:jc w:val="center"/>
              <w:rPr>
                <w:color w:val="002060"/>
              </w:rPr>
            </w:pPr>
            <w:r w:rsidRPr="0069658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74044"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920D0"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C7034"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94DEA" w14:textId="77777777" w:rsidR="00E9700C" w:rsidRPr="00696589" w:rsidRDefault="00E9700C" w:rsidP="00487AA6">
            <w:pPr>
              <w:pStyle w:val="rowtabella0"/>
              <w:jc w:val="center"/>
              <w:rPr>
                <w:color w:val="002060"/>
              </w:rPr>
            </w:pPr>
            <w:r w:rsidRPr="00696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EC761" w14:textId="77777777" w:rsidR="00E9700C" w:rsidRPr="00696589" w:rsidRDefault="00E9700C" w:rsidP="00487AA6">
            <w:pPr>
              <w:pStyle w:val="rowtabella0"/>
              <w:jc w:val="center"/>
              <w:rPr>
                <w:color w:val="002060"/>
              </w:rPr>
            </w:pPr>
            <w:r w:rsidRPr="0069658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37EA6" w14:textId="77777777" w:rsidR="00E9700C" w:rsidRPr="00696589" w:rsidRDefault="00E9700C" w:rsidP="00487AA6">
            <w:pPr>
              <w:pStyle w:val="rowtabella0"/>
              <w:jc w:val="center"/>
              <w:rPr>
                <w:color w:val="002060"/>
              </w:rPr>
            </w:pPr>
            <w:r w:rsidRPr="0069658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E78CE"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D40CB" w14:textId="77777777" w:rsidR="00E9700C" w:rsidRPr="00696589" w:rsidRDefault="00E9700C" w:rsidP="00487AA6">
            <w:pPr>
              <w:pStyle w:val="rowtabella0"/>
              <w:jc w:val="center"/>
              <w:rPr>
                <w:color w:val="002060"/>
              </w:rPr>
            </w:pPr>
            <w:r w:rsidRPr="00696589">
              <w:rPr>
                <w:color w:val="002060"/>
              </w:rPr>
              <w:t>0</w:t>
            </w:r>
          </w:p>
        </w:tc>
      </w:tr>
      <w:tr w:rsidR="00E9700C" w:rsidRPr="00696589" w14:paraId="70C57DE6"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3BECE3" w14:textId="77777777" w:rsidR="00E9700C" w:rsidRPr="00696589" w:rsidRDefault="00E9700C" w:rsidP="00487AA6">
            <w:pPr>
              <w:pStyle w:val="rowtabella0"/>
              <w:rPr>
                <w:color w:val="002060"/>
              </w:rPr>
            </w:pPr>
            <w:r w:rsidRPr="00696589">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B8BFF" w14:textId="77777777" w:rsidR="00E9700C" w:rsidRPr="00696589" w:rsidRDefault="00E9700C" w:rsidP="00487AA6">
            <w:pPr>
              <w:pStyle w:val="rowtabella0"/>
              <w:jc w:val="center"/>
              <w:rPr>
                <w:color w:val="002060"/>
              </w:rPr>
            </w:pPr>
            <w:r w:rsidRPr="00696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66CB6"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54901"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E5864"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1FAE5" w14:textId="77777777" w:rsidR="00E9700C" w:rsidRPr="00696589" w:rsidRDefault="00E9700C" w:rsidP="00487AA6">
            <w:pPr>
              <w:pStyle w:val="rowtabella0"/>
              <w:jc w:val="center"/>
              <w:rPr>
                <w:color w:val="002060"/>
              </w:rPr>
            </w:pPr>
            <w:r w:rsidRPr="00696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32C16" w14:textId="77777777" w:rsidR="00E9700C" w:rsidRPr="00696589" w:rsidRDefault="00E9700C" w:rsidP="00487AA6">
            <w:pPr>
              <w:pStyle w:val="rowtabella0"/>
              <w:jc w:val="center"/>
              <w:rPr>
                <w:color w:val="002060"/>
              </w:rPr>
            </w:pPr>
            <w:r w:rsidRPr="0069658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F1C6F" w14:textId="77777777" w:rsidR="00E9700C" w:rsidRPr="00696589" w:rsidRDefault="00E9700C" w:rsidP="00487AA6">
            <w:pPr>
              <w:pStyle w:val="rowtabella0"/>
              <w:jc w:val="center"/>
              <w:rPr>
                <w:color w:val="002060"/>
              </w:rPr>
            </w:pPr>
            <w:r w:rsidRPr="0069658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2C35C"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D9623" w14:textId="77777777" w:rsidR="00E9700C" w:rsidRPr="00696589" w:rsidRDefault="00E9700C" w:rsidP="00487AA6">
            <w:pPr>
              <w:pStyle w:val="rowtabella0"/>
              <w:jc w:val="center"/>
              <w:rPr>
                <w:color w:val="002060"/>
              </w:rPr>
            </w:pPr>
            <w:r w:rsidRPr="00696589">
              <w:rPr>
                <w:color w:val="002060"/>
              </w:rPr>
              <w:t>0</w:t>
            </w:r>
          </w:p>
        </w:tc>
      </w:tr>
      <w:tr w:rsidR="00E9700C" w:rsidRPr="00696589" w14:paraId="2AA54AF8"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7BE1CE" w14:textId="77777777" w:rsidR="00E9700C" w:rsidRPr="00696589" w:rsidRDefault="00E9700C" w:rsidP="00487AA6">
            <w:pPr>
              <w:pStyle w:val="rowtabella0"/>
              <w:rPr>
                <w:color w:val="002060"/>
              </w:rPr>
            </w:pPr>
            <w:r w:rsidRPr="00696589">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2826A" w14:textId="77777777" w:rsidR="00E9700C" w:rsidRPr="00696589" w:rsidRDefault="00E9700C" w:rsidP="00487AA6">
            <w:pPr>
              <w:pStyle w:val="rowtabella0"/>
              <w:jc w:val="center"/>
              <w:rPr>
                <w:color w:val="002060"/>
              </w:rPr>
            </w:pPr>
            <w:r w:rsidRPr="006965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1E988"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8FC1F"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CF273"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E00AA" w14:textId="77777777" w:rsidR="00E9700C" w:rsidRPr="00696589" w:rsidRDefault="00E9700C" w:rsidP="00487AA6">
            <w:pPr>
              <w:pStyle w:val="rowtabella0"/>
              <w:jc w:val="center"/>
              <w:rPr>
                <w:color w:val="002060"/>
              </w:rPr>
            </w:pPr>
            <w:r w:rsidRPr="00696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C6042" w14:textId="77777777" w:rsidR="00E9700C" w:rsidRPr="00696589" w:rsidRDefault="00E9700C" w:rsidP="00487AA6">
            <w:pPr>
              <w:pStyle w:val="rowtabella0"/>
              <w:jc w:val="center"/>
              <w:rPr>
                <w:color w:val="002060"/>
              </w:rPr>
            </w:pPr>
            <w:r w:rsidRPr="0069658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5B066" w14:textId="77777777" w:rsidR="00E9700C" w:rsidRPr="00696589" w:rsidRDefault="00E9700C" w:rsidP="00487AA6">
            <w:pPr>
              <w:pStyle w:val="rowtabella0"/>
              <w:jc w:val="center"/>
              <w:rPr>
                <w:color w:val="002060"/>
              </w:rPr>
            </w:pPr>
            <w:r w:rsidRPr="0069658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D0C86"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657DB" w14:textId="77777777" w:rsidR="00E9700C" w:rsidRPr="00696589" w:rsidRDefault="00E9700C" w:rsidP="00487AA6">
            <w:pPr>
              <w:pStyle w:val="rowtabella0"/>
              <w:jc w:val="center"/>
              <w:rPr>
                <w:color w:val="002060"/>
              </w:rPr>
            </w:pPr>
            <w:r w:rsidRPr="00696589">
              <w:rPr>
                <w:color w:val="002060"/>
              </w:rPr>
              <w:t>0</w:t>
            </w:r>
          </w:p>
        </w:tc>
      </w:tr>
      <w:tr w:rsidR="00E9700C" w:rsidRPr="00696589" w14:paraId="50E8D272"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39E0D7" w14:textId="77777777" w:rsidR="00E9700C" w:rsidRPr="00696589" w:rsidRDefault="00E9700C" w:rsidP="00487AA6">
            <w:pPr>
              <w:pStyle w:val="rowtabella0"/>
              <w:rPr>
                <w:color w:val="002060"/>
              </w:rPr>
            </w:pPr>
            <w:r w:rsidRPr="00696589">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35C4B" w14:textId="77777777" w:rsidR="00E9700C" w:rsidRPr="00696589" w:rsidRDefault="00E9700C" w:rsidP="00487AA6">
            <w:pPr>
              <w:pStyle w:val="rowtabella0"/>
              <w:jc w:val="center"/>
              <w:rPr>
                <w:color w:val="002060"/>
              </w:rPr>
            </w:pPr>
            <w:r w:rsidRPr="006965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867F6"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9237C"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2FABA"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991A1" w14:textId="77777777" w:rsidR="00E9700C" w:rsidRPr="00696589" w:rsidRDefault="00E9700C" w:rsidP="00487AA6">
            <w:pPr>
              <w:pStyle w:val="rowtabella0"/>
              <w:jc w:val="center"/>
              <w:rPr>
                <w:color w:val="002060"/>
              </w:rPr>
            </w:pPr>
            <w:r w:rsidRPr="00696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4A215" w14:textId="77777777" w:rsidR="00E9700C" w:rsidRPr="00696589" w:rsidRDefault="00E9700C" w:rsidP="00487AA6">
            <w:pPr>
              <w:pStyle w:val="rowtabella0"/>
              <w:jc w:val="center"/>
              <w:rPr>
                <w:color w:val="002060"/>
              </w:rPr>
            </w:pPr>
            <w:r w:rsidRPr="0069658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ADC3D" w14:textId="77777777" w:rsidR="00E9700C" w:rsidRPr="00696589" w:rsidRDefault="00E9700C" w:rsidP="00487AA6">
            <w:pPr>
              <w:pStyle w:val="rowtabella0"/>
              <w:jc w:val="center"/>
              <w:rPr>
                <w:color w:val="002060"/>
              </w:rPr>
            </w:pPr>
            <w:r w:rsidRPr="00696589">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FFD7B" w14:textId="77777777" w:rsidR="00E9700C" w:rsidRPr="00696589" w:rsidRDefault="00E9700C" w:rsidP="00487AA6">
            <w:pPr>
              <w:pStyle w:val="rowtabella0"/>
              <w:jc w:val="center"/>
              <w:rPr>
                <w:color w:val="002060"/>
              </w:rPr>
            </w:pPr>
            <w:r w:rsidRPr="006965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C320C" w14:textId="77777777" w:rsidR="00E9700C" w:rsidRPr="00696589" w:rsidRDefault="00E9700C" w:rsidP="00487AA6">
            <w:pPr>
              <w:pStyle w:val="rowtabella0"/>
              <w:jc w:val="center"/>
              <w:rPr>
                <w:color w:val="002060"/>
              </w:rPr>
            </w:pPr>
            <w:r w:rsidRPr="00696589">
              <w:rPr>
                <w:color w:val="002060"/>
              </w:rPr>
              <w:t>0</w:t>
            </w:r>
          </w:p>
        </w:tc>
      </w:tr>
      <w:tr w:rsidR="00E9700C" w:rsidRPr="00696589" w14:paraId="67644EFA"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DE4253" w14:textId="77777777" w:rsidR="00E9700C" w:rsidRPr="00696589" w:rsidRDefault="00E9700C" w:rsidP="00487AA6">
            <w:pPr>
              <w:pStyle w:val="rowtabella0"/>
              <w:rPr>
                <w:color w:val="002060"/>
              </w:rPr>
            </w:pPr>
            <w:r w:rsidRPr="00696589">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314A2" w14:textId="77777777" w:rsidR="00E9700C" w:rsidRPr="00696589" w:rsidRDefault="00E9700C" w:rsidP="00487AA6">
            <w:pPr>
              <w:pStyle w:val="rowtabella0"/>
              <w:jc w:val="center"/>
              <w:rPr>
                <w:color w:val="002060"/>
              </w:rPr>
            </w:pPr>
            <w:r w:rsidRPr="00696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B8AAE" w14:textId="77777777" w:rsidR="00E9700C" w:rsidRPr="00696589" w:rsidRDefault="00E9700C" w:rsidP="00487AA6">
            <w:pPr>
              <w:pStyle w:val="rowtabella0"/>
              <w:jc w:val="center"/>
              <w:rPr>
                <w:color w:val="002060"/>
              </w:rPr>
            </w:pPr>
            <w:r w:rsidRPr="00696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40A8F"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5BF28"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325A4" w14:textId="77777777" w:rsidR="00E9700C" w:rsidRPr="00696589" w:rsidRDefault="00E9700C" w:rsidP="00487AA6">
            <w:pPr>
              <w:pStyle w:val="rowtabella0"/>
              <w:jc w:val="center"/>
              <w:rPr>
                <w:color w:val="002060"/>
              </w:rPr>
            </w:pPr>
            <w:r w:rsidRPr="00696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7E2B0" w14:textId="77777777" w:rsidR="00E9700C" w:rsidRPr="00696589" w:rsidRDefault="00E9700C" w:rsidP="00487AA6">
            <w:pPr>
              <w:pStyle w:val="rowtabella0"/>
              <w:jc w:val="center"/>
              <w:rPr>
                <w:color w:val="002060"/>
              </w:rPr>
            </w:pPr>
            <w:r w:rsidRPr="0069658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0592C" w14:textId="77777777" w:rsidR="00E9700C" w:rsidRPr="00696589" w:rsidRDefault="00E9700C" w:rsidP="00487AA6">
            <w:pPr>
              <w:pStyle w:val="rowtabella0"/>
              <w:jc w:val="center"/>
              <w:rPr>
                <w:color w:val="002060"/>
              </w:rPr>
            </w:pPr>
            <w:r w:rsidRPr="00696589">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9C1BB"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9E71F" w14:textId="77777777" w:rsidR="00E9700C" w:rsidRPr="00696589" w:rsidRDefault="00E9700C" w:rsidP="00487AA6">
            <w:pPr>
              <w:pStyle w:val="rowtabella0"/>
              <w:jc w:val="center"/>
              <w:rPr>
                <w:color w:val="002060"/>
              </w:rPr>
            </w:pPr>
            <w:r w:rsidRPr="00696589">
              <w:rPr>
                <w:color w:val="002060"/>
              </w:rPr>
              <w:t>0</w:t>
            </w:r>
          </w:p>
        </w:tc>
      </w:tr>
      <w:tr w:rsidR="00E9700C" w:rsidRPr="00696589" w14:paraId="6F00FA42"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36A7F0" w14:textId="77777777" w:rsidR="00E9700C" w:rsidRPr="00696589" w:rsidRDefault="00E9700C" w:rsidP="00487AA6">
            <w:pPr>
              <w:pStyle w:val="rowtabella0"/>
              <w:rPr>
                <w:color w:val="002060"/>
              </w:rPr>
            </w:pPr>
            <w:r w:rsidRPr="00696589">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550DE" w14:textId="77777777" w:rsidR="00E9700C" w:rsidRPr="00696589" w:rsidRDefault="00E9700C" w:rsidP="00487AA6">
            <w:pPr>
              <w:pStyle w:val="rowtabella0"/>
              <w:jc w:val="center"/>
              <w:rPr>
                <w:color w:val="002060"/>
              </w:rPr>
            </w:pPr>
            <w:r w:rsidRPr="00696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C34B5" w14:textId="77777777" w:rsidR="00E9700C" w:rsidRPr="00696589" w:rsidRDefault="00E9700C" w:rsidP="00487AA6">
            <w:pPr>
              <w:pStyle w:val="rowtabella0"/>
              <w:jc w:val="center"/>
              <w:rPr>
                <w:color w:val="002060"/>
              </w:rPr>
            </w:pPr>
            <w:r w:rsidRPr="00696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ED859"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EAAF2"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0CCDF" w14:textId="77777777" w:rsidR="00E9700C" w:rsidRPr="00696589" w:rsidRDefault="00E9700C" w:rsidP="00487AA6">
            <w:pPr>
              <w:pStyle w:val="rowtabella0"/>
              <w:jc w:val="center"/>
              <w:rPr>
                <w:color w:val="002060"/>
              </w:rPr>
            </w:pPr>
            <w:r w:rsidRPr="00696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06160" w14:textId="77777777" w:rsidR="00E9700C" w:rsidRPr="00696589" w:rsidRDefault="00E9700C" w:rsidP="00487AA6">
            <w:pPr>
              <w:pStyle w:val="rowtabella0"/>
              <w:jc w:val="center"/>
              <w:rPr>
                <w:color w:val="002060"/>
              </w:rPr>
            </w:pPr>
            <w:r w:rsidRPr="0069658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47BF6" w14:textId="77777777" w:rsidR="00E9700C" w:rsidRPr="00696589" w:rsidRDefault="00E9700C" w:rsidP="00487AA6">
            <w:pPr>
              <w:pStyle w:val="rowtabella0"/>
              <w:jc w:val="center"/>
              <w:rPr>
                <w:color w:val="002060"/>
              </w:rPr>
            </w:pPr>
            <w:r w:rsidRPr="0069658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46F47" w14:textId="77777777" w:rsidR="00E9700C" w:rsidRPr="00696589" w:rsidRDefault="00E9700C" w:rsidP="00487AA6">
            <w:pPr>
              <w:pStyle w:val="rowtabella0"/>
              <w:jc w:val="center"/>
              <w:rPr>
                <w:color w:val="002060"/>
              </w:rPr>
            </w:pPr>
            <w:r w:rsidRPr="00696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DA147" w14:textId="77777777" w:rsidR="00E9700C" w:rsidRPr="00696589" w:rsidRDefault="00E9700C" w:rsidP="00487AA6">
            <w:pPr>
              <w:pStyle w:val="rowtabella0"/>
              <w:jc w:val="center"/>
              <w:rPr>
                <w:color w:val="002060"/>
              </w:rPr>
            </w:pPr>
            <w:r w:rsidRPr="00696589">
              <w:rPr>
                <w:color w:val="002060"/>
              </w:rPr>
              <w:t>0</w:t>
            </w:r>
          </w:p>
        </w:tc>
      </w:tr>
      <w:tr w:rsidR="00E9700C" w:rsidRPr="00696589" w14:paraId="4346E712" w14:textId="77777777" w:rsidTr="00487AA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8D96A3" w14:textId="77777777" w:rsidR="00E9700C" w:rsidRPr="00696589" w:rsidRDefault="00E9700C" w:rsidP="00487AA6">
            <w:pPr>
              <w:pStyle w:val="rowtabella0"/>
              <w:rPr>
                <w:color w:val="002060"/>
              </w:rPr>
            </w:pPr>
            <w:r w:rsidRPr="00696589">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8AAFB" w14:textId="77777777" w:rsidR="00E9700C" w:rsidRPr="00696589" w:rsidRDefault="00E9700C" w:rsidP="00487AA6">
            <w:pPr>
              <w:pStyle w:val="rowtabella0"/>
              <w:jc w:val="center"/>
              <w:rPr>
                <w:color w:val="002060"/>
              </w:rPr>
            </w:pPr>
            <w:r w:rsidRPr="00696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428C3"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CA8EB"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8FE4F"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10CB9" w14:textId="77777777" w:rsidR="00E9700C" w:rsidRPr="00696589" w:rsidRDefault="00E9700C" w:rsidP="00487AA6">
            <w:pPr>
              <w:pStyle w:val="rowtabella0"/>
              <w:jc w:val="center"/>
              <w:rPr>
                <w:color w:val="002060"/>
              </w:rPr>
            </w:pPr>
            <w:r w:rsidRPr="00696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1B787" w14:textId="77777777" w:rsidR="00E9700C" w:rsidRPr="00696589" w:rsidRDefault="00E9700C" w:rsidP="00487AA6">
            <w:pPr>
              <w:pStyle w:val="rowtabella0"/>
              <w:jc w:val="center"/>
              <w:rPr>
                <w:color w:val="002060"/>
              </w:rPr>
            </w:pPr>
            <w:r w:rsidRPr="0069658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A70DD" w14:textId="77777777" w:rsidR="00E9700C" w:rsidRPr="00696589" w:rsidRDefault="00E9700C" w:rsidP="00487AA6">
            <w:pPr>
              <w:pStyle w:val="rowtabella0"/>
              <w:jc w:val="center"/>
              <w:rPr>
                <w:color w:val="002060"/>
              </w:rPr>
            </w:pPr>
            <w:r w:rsidRPr="00696589">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89851" w14:textId="77777777" w:rsidR="00E9700C" w:rsidRPr="00696589" w:rsidRDefault="00E9700C" w:rsidP="00487AA6">
            <w:pPr>
              <w:pStyle w:val="rowtabella0"/>
              <w:jc w:val="center"/>
              <w:rPr>
                <w:color w:val="002060"/>
              </w:rPr>
            </w:pPr>
            <w:r w:rsidRPr="0069658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82096" w14:textId="77777777" w:rsidR="00E9700C" w:rsidRPr="00696589" w:rsidRDefault="00E9700C" w:rsidP="00487AA6">
            <w:pPr>
              <w:pStyle w:val="rowtabella0"/>
              <w:jc w:val="center"/>
              <w:rPr>
                <w:color w:val="002060"/>
              </w:rPr>
            </w:pPr>
            <w:r w:rsidRPr="00696589">
              <w:rPr>
                <w:color w:val="002060"/>
              </w:rPr>
              <w:t>0</w:t>
            </w:r>
          </w:p>
        </w:tc>
      </w:tr>
    </w:tbl>
    <w:p w14:paraId="121B6972" w14:textId="77777777" w:rsidR="00E9700C" w:rsidRPr="00696589" w:rsidRDefault="00E9700C" w:rsidP="00E9700C">
      <w:pPr>
        <w:pStyle w:val="breakline"/>
        <w:rPr>
          <w:rFonts w:eastAsiaTheme="minorEastAsia"/>
          <w:color w:val="002060"/>
        </w:rPr>
      </w:pPr>
    </w:p>
    <w:p w14:paraId="40A8EDF7" w14:textId="77777777" w:rsidR="00E9700C" w:rsidRPr="00696589" w:rsidRDefault="00E9700C" w:rsidP="00E9700C">
      <w:pPr>
        <w:pStyle w:val="breakline"/>
        <w:rPr>
          <w:color w:val="002060"/>
        </w:rPr>
      </w:pPr>
    </w:p>
    <w:p w14:paraId="2BBDF55F" w14:textId="77777777" w:rsidR="00E9700C" w:rsidRPr="00696589" w:rsidRDefault="00E9700C" w:rsidP="00E9700C">
      <w:pPr>
        <w:pStyle w:val="sottotitolocampionato10"/>
        <w:rPr>
          <w:color w:val="002060"/>
        </w:rPr>
      </w:pPr>
      <w:r w:rsidRPr="00696589">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700C" w:rsidRPr="00696589" w14:paraId="3297E082" w14:textId="77777777" w:rsidTr="00487AA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B12C8" w14:textId="77777777" w:rsidR="00E9700C" w:rsidRPr="00696589" w:rsidRDefault="00E9700C" w:rsidP="00487AA6">
            <w:pPr>
              <w:pStyle w:val="headertabella0"/>
              <w:rPr>
                <w:color w:val="002060"/>
              </w:rPr>
            </w:pPr>
            <w:r w:rsidRPr="006965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C5141" w14:textId="77777777" w:rsidR="00E9700C" w:rsidRPr="00696589" w:rsidRDefault="00E9700C" w:rsidP="00487AA6">
            <w:pPr>
              <w:pStyle w:val="headertabella0"/>
              <w:rPr>
                <w:color w:val="002060"/>
              </w:rPr>
            </w:pPr>
            <w:r w:rsidRPr="006965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61934" w14:textId="77777777" w:rsidR="00E9700C" w:rsidRPr="00696589" w:rsidRDefault="00E9700C" w:rsidP="00487AA6">
            <w:pPr>
              <w:pStyle w:val="headertabella0"/>
              <w:rPr>
                <w:color w:val="002060"/>
              </w:rPr>
            </w:pPr>
            <w:r w:rsidRPr="006965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1E3FE" w14:textId="77777777" w:rsidR="00E9700C" w:rsidRPr="00696589" w:rsidRDefault="00E9700C" w:rsidP="00487AA6">
            <w:pPr>
              <w:pStyle w:val="headertabella0"/>
              <w:rPr>
                <w:color w:val="002060"/>
              </w:rPr>
            </w:pPr>
            <w:r w:rsidRPr="006965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443BF" w14:textId="77777777" w:rsidR="00E9700C" w:rsidRPr="00696589" w:rsidRDefault="00E9700C" w:rsidP="00487AA6">
            <w:pPr>
              <w:pStyle w:val="headertabella0"/>
              <w:rPr>
                <w:color w:val="002060"/>
              </w:rPr>
            </w:pPr>
            <w:r w:rsidRPr="006965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799E8" w14:textId="77777777" w:rsidR="00E9700C" w:rsidRPr="00696589" w:rsidRDefault="00E9700C" w:rsidP="00487AA6">
            <w:pPr>
              <w:pStyle w:val="headertabella0"/>
              <w:rPr>
                <w:color w:val="002060"/>
              </w:rPr>
            </w:pPr>
            <w:r w:rsidRPr="006965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81080" w14:textId="77777777" w:rsidR="00E9700C" w:rsidRPr="00696589" w:rsidRDefault="00E9700C" w:rsidP="00487AA6">
            <w:pPr>
              <w:pStyle w:val="headertabella0"/>
              <w:rPr>
                <w:color w:val="002060"/>
              </w:rPr>
            </w:pPr>
            <w:r w:rsidRPr="006965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E0810" w14:textId="77777777" w:rsidR="00E9700C" w:rsidRPr="00696589" w:rsidRDefault="00E9700C" w:rsidP="00487AA6">
            <w:pPr>
              <w:pStyle w:val="headertabella0"/>
              <w:rPr>
                <w:color w:val="002060"/>
              </w:rPr>
            </w:pPr>
            <w:r w:rsidRPr="006965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80509" w14:textId="77777777" w:rsidR="00E9700C" w:rsidRPr="00696589" w:rsidRDefault="00E9700C" w:rsidP="00487AA6">
            <w:pPr>
              <w:pStyle w:val="headertabella0"/>
              <w:rPr>
                <w:color w:val="002060"/>
              </w:rPr>
            </w:pPr>
            <w:r w:rsidRPr="006965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5FF16" w14:textId="77777777" w:rsidR="00E9700C" w:rsidRPr="00696589" w:rsidRDefault="00E9700C" w:rsidP="00487AA6">
            <w:pPr>
              <w:pStyle w:val="headertabella0"/>
              <w:rPr>
                <w:color w:val="002060"/>
              </w:rPr>
            </w:pPr>
            <w:r w:rsidRPr="00696589">
              <w:rPr>
                <w:color w:val="002060"/>
              </w:rPr>
              <w:t>PE</w:t>
            </w:r>
          </w:p>
        </w:tc>
      </w:tr>
      <w:tr w:rsidR="00E9700C" w:rsidRPr="00696589" w14:paraId="270633A4" w14:textId="77777777" w:rsidTr="00487AA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8CBC30" w14:textId="77777777" w:rsidR="00E9700C" w:rsidRPr="00696589" w:rsidRDefault="00E9700C" w:rsidP="00487AA6">
            <w:pPr>
              <w:pStyle w:val="rowtabella0"/>
              <w:rPr>
                <w:color w:val="002060"/>
              </w:rPr>
            </w:pPr>
            <w:r w:rsidRPr="00696589">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C3290" w14:textId="77777777" w:rsidR="00E9700C" w:rsidRPr="00696589" w:rsidRDefault="00E9700C" w:rsidP="00487AA6">
            <w:pPr>
              <w:pStyle w:val="rowtabella0"/>
              <w:jc w:val="center"/>
              <w:rPr>
                <w:color w:val="002060"/>
              </w:rPr>
            </w:pPr>
            <w:r w:rsidRPr="0069658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C8FD5"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6D032" w14:textId="77777777" w:rsidR="00E9700C" w:rsidRPr="00696589" w:rsidRDefault="00E9700C" w:rsidP="00487AA6">
            <w:pPr>
              <w:pStyle w:val="rowtabella0"/>
              <w:jc w:val="center"/>
              <w:rPr>
                <w:color w:val="002060"/>
              </w:rPr>
            </w:pPr>
            <w:r w:rsidRPr="00696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DE4B5"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BC5B9"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D3F78" w14:textId="77777777" w:rsidR="00E9700C" w:rsidRPr="00696589" w:rsidRDefault="00E9700C" w:rsidP="00487AA6">
            <w:pPr>
              <w:pStyle w:val="rowtabella0"/>
              <w:jc w:val="center"/>
              <w:rPr>
                <w:color w:val="002060"/>
              </w:rPr>
            </w:pPr>
            <w:r w:rsidRPr="00696589">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8C2C7" w14:textId="77777777" w:rsidR="00E9700C" w:rsidRPr="00696589" w:rsidRDefault="00E9700C" w:rsidP="00487AA6">
            <w:pPr>
              <w:pStyle w:val="rowtabella0"/>
              <w:jc w:val="center"/>
              <w:rPr>
                <w:color w:val="002060"/>
              </w:rPr>
            </w:pPr>
            <w:r w:rsidRPr="0069658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4FA39" w14:textId="77777777" w:rsidR="00E9700C" w:rsidRPr="00696589" w:rsidRDefault="00E9700C" w:rsidP="00487AA6">
            <w:pPr>
              <w:pStyle w:val="rowtabella0"/>
              <w:jc w:val="center"/>
              <w:rPr>
                <w:color w:val="002060"/>
              </w:rPr>
            </w:pPr>
            <w:r w:rsidRPr="0069658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043CF" w14:textId="77777777" w:rsidR="00E9700C" w:rsidRPr="00696589" w:rsidRDefault="00E9700C" w:rsidP="00487AA6">
            <w:pPr>
              <w:pStyle w:val="rowtabella0"/>
              <w:jc w:val="center"/>
              <w:rPr>
                <w:color w:val="002060"/>
              </w:rPr>
            </w:pPr>
            <w:r w:rsidRPr="00696589">
              <w:rPr>
                <w:color w:val="002060"/>
              </w:rPr>
              <w:t>0</w:t>
            </w:r>
          </w:p>
        </w:tc>
      </w:tr>
      <w:tr w:rsidR="00E9700C" w:rsidRPr="00696589" w14:paraId="294496A5"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F7F372" w14:textId="77777777" w:rsidR="00E9700C" w:rsidRPr="00696589" w:rsidRDefault="00E9700C" w:rsidP="00487AA6">
            <w:pPr>
              <w:pStyle w:val="rowtabella0"/>
              <w:rPr>
                <w:color w:val="002060"/>
              </w:rPr>
            </w:pPr>
            <w:r w:rsidRPr="00696589">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32039" w14:textId="77777777" w:rsidR="00E9700C" w:rsidRPr="00696589" w:rsidRDefault="00E9700C" w:rsidP="00487AA6">
            <w:pPr>
              <w:pStyle w:val="rowtabella0"/>
              <w:jc w:val="center"/>
              <w:rPr>
                <w:color w:val="002060"/>
              </w:rPr>
            </w:pPr>
            <w:r w:rsidRPr="0069658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8134F"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9870D" w14:textId="77777777" w:rsidR="00E9700C" w:rsidRPr="00696589" w:rsidRDefault="00E9700C" w:rsidP="00487AA6">
            <w:pPr>
              <w:pStyle w:val="rowtabella0"/>
              <w:jc w:val="center"/>
              <w:rPr>
                <w:color w:val="002060"/>
              </w:rPr>
            </w:pPr>
            <w:r w:rsidRPr="00696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EF742"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06A48"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A14B0" w14:textId="77777777" w:rsidR="00E9700C" w:rsidRPr="00696589" w:rsidRDefault="00E9700C" w:rsidP="00487AA6">
            <w:pPr>
              <w:pStyle w:val="rowtabella0"/>
              <w:jc w:val="center"/>
              <w:rPr>
                <w:color w:val="002060"/>
              </w:rPr>
            </w:pPr>
            <w:r w:rsidRPr="00696589">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8772F" w14:textId="77777777" w:rsidR="00E9700C" w:rsidRPr="00696589" w:rsidRDefault="00E9700C" w:rsidP="00487AA6">
            <w:pPr>
              <w:pStyle w:val="rowtabella0"/>
              <w:jc w:val="center"/>
              <w:rPr>
                <w:color w:val="002060"/>
              </w:rPr>
            </w:pPr>
            <w:r w:rsidRPr="0069658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11859" w14:textId="77777777" w:rsidR="00E9700C" w:rsidRPr="00696589" w:rsidRDefault="00E9700C" w:rsidP="00487AA6">
            <w:pPr>
              <w:pStyle w:val="rowtabella0"/>
              <w:jc w:val="center"/>
              <w:rPr>
                <w:color w:val="002060"/>
              </w:rPr>
            </w:pPr>
            <w:r w:rsidRPr="00696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FD2BF" w14:textId="77777777" w:rsidR="00E9700C" w:rsidRPr="00696589" w:rsidRDefault="00E9700C" w:rsidP="00487AA6">
            <w:pPr>
              <w:pStyle w:val="rowtabella0"/>
              <w:jc w:val="center"/>
              <w:rPr>
                <w:color w:val="002060"/>
              </w:rPr>
            </w:pPr>
            <w:r w:rsidRPr="00696589">
              <w:rPr>
                <w:color w:val="002060"/>
              </w:rPr>
              <w:t>0</w:t>
            </w:r>
          </w:p>
        </w:tc>
      </w:tr>
      <w:tr w:rsidR="00E9700C" w:rsidRPr="00696589" w14:paraId="131FA5E3"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5406B1" w14:textId="77777777" w:rsidR="00E9700C" w:rsidRPr="00696589" w:rsidRDefault="00E9700C" w:rsidP="00487AA6">
            <w:pPr>
              <w:pStyle w:val="rowtabella0"/>
              <w:rPr>
                <w:color w:val="002060"/>
              </w:rPr>
            </w:pPr>
            <w:r w:rsidRPr="00696589">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18A77" w14:textId="77777777" w:rsidR="00E9700C" w:rsidRPr="00696589" w:rsidRDefault="00E9700C" w:rsidP="00487AA6">
            <w:pPr>
              <w:pStyle w:val="rowtabella0"/>
              <w:jc w:val="center"/>
              <w:rPr>
                <w:color w:val="002060"/>
              </w:rPr>
            </w:pPr>
            <w:r w:rsidRPr="0069658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9F316"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F7693" w14:textId="77777777" w:rsidR="00E9700C" w:rsidRPr="00696589" w:rsidRDefault="00E9700C" w:rsidP="00487AA6">
            <w:pPr>
              <w:pStyle w:val="rowtabella0"/>
              <w:jc w:val="center"/>
              <w:rPr>
                <w:color w:val="002060"/>
              </w:rPr>
            </w:pPr>
            <w:r w:rsidRPr="00696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4A83D"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706E7"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07E1E" w14:textId="77777777" w:rsidR="00E9700C" w:rsidRPr="00696589" w:rsidRDefault="00E9700C" w:rsidP="00487AA6">
            <w:pPr>
              <w:pStyle w:val="rowtabella0"/>
              <w:jc w:val="center"/>
              <w:rPr>
                <w:color w:val="002060"/>
              </w:rPr>
            </w:pPr>
            <w:r w:rsidRPr="00696589">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33990" w14:textId="77777777" w:rsidR="00E9700C" w:rsidRPr="00696589" w:rsidRDefault="00E9700C" w:rsidP="00487AA6">
            <w:pPr>
              <w:pStyle w:val="rowtabella0"/>
              <w:jc w:val="center"/>
              <w:rPr>
                <w:color w:val="002060"/>
              </w:rPr>
            </w:pPr>
            <w:r w:rsidRPr="0069658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41C08" w14:textId="77777777" w:rsidR="00E9700C" w:rsidRPr="00696589" w:rsidRDefault="00E9700C" w:rsidP="00487AA6">
            <w:pPr>
              <w:pStyle w:val="rowtabella0"/>
              <w:jc w:val="center"/>
              <w:rPr>
                <w:color w:val="002060"/>
              </w:rPr>
            </w:pPr>
            <w:r w:rsidRPr="0069658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44D20" w14:textId="77777777" w:rsidR="00E9700C" w:rsidRPr="00696589" w:rsidRDefault="00E9700C" w:rsidP="00487AA6">
            <w:pPr>
              <w:pStyle w:val="rowtabella0"/>
              <w:jc w:val="center"/>
              <w:rPr>
                <w:color w:val="002060"/>
              </w:rPr>
            </w:pPr>
            <w:r w:rsidRPr="00696589">
              <w:rPr>
                <w:color w:val="002060"/>
              </w:rPr>
              <w:t>0</w:t>
            </w:r>
          </w:p>
        </w:tc>
      </w:tr>
      <w:tr w:rsidR="00E9700C" w:rsidRPr="00696589" w14:paraId="15E80C0E"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2BA019" w14:textId="77777777" w:rsidR="00E9700C" w:rsidRPr="00696589" w:rsidRDefault="00E9700C" w:rsidP="00487AA6">
            <w:pPr>
              <w:pStyle w:val="rowtabella0"/>
              <w:rPr>
                <w:color w:val="002060"/>
              </w:rPr>
            </w:pPr>
            <w:r w:rsidRPr="00696589">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9C67B" w14:textId="77777777" w:rsidR="00E9700C" w:rsidRPr="00696589" w:rsidRDefault="00E9700C" w:rsidP="00487AA6">
            <w:pPr>
              <w:pStyle w:val="rowtabella0"/>
              <w:jc w:val="center"/>
              <w:rPr>
                <w:color w:val="002060"/>
              </w:rPr>
            </w:pPr>
            <w:r w:rsidRPr="0069658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04FFF"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9D862" w14:textId="77777777" w:rsidR="00E9700C" w:rsidRPr="00696589" w:rsidRDefault="00E9700C" w:rsidP="00487AA6">
            <w:pPr>
              <w:pStyle w:val="rowtabella0"/>
              <w:jc w:val="center"/>
              <w:rPr>
                <w:color w:val="002060"/>
              </w:rPr>
            </w:pPr>
            <w:r w:rsidRPr="00696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EECE9"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38128"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EC58D" w14:textId="77777777" w:rsidR="00E9700C" w:rsidRPr="00696589" w:rsidRDefault="00E9700C" w:rsidP="00487AA6">
            <w:pPr>
              <w:pStyle w:val="rowtabella0"/>
              <w:jc w:val="center"/>
              <w:rPr>
                <w:color w:val="002060"/>
              </w:rPr>
            </w:pPr>
            <w:r w:rsidRPr="00696589">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DB354" w14:textId="77777777" w:rsidR="00E9700C" w:rsidRPr="00696589" w:rsidRDefault="00E9700C" w:rsidP="00487AA6">
            <w:pPr>
              <w:pStyle w:val="rowtabella0"/>
              <w:jc w:val="center"/>
              <w:rPr>
                <w:color w:val="002060"/>
              </w:rPr>
            </w:pPr>
            <w:r w:rsidRPr="0069658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54FCB" w14:textId="77777777" w:rsidR="00E9700C" w:rsidRPr="00696589" w:rsidRDefault="00E9700C" w:rsidP="00487AA6">
            <w:pPr>
              <w:pStyle w:val="rowtabella0"/>
              <w:jc w:val="center"/>
              <w:rPr>
                <w:color w:val="002060"/>
              </w:rPr>
            </w:pPr>
            <w:r w:rsidRPr="0069658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2F403" w14:textId="77777777" w:rsidR="00E9700C" w:rsidRPr="00696589" w:rsidRDefault="00E9700C" w:rsidP="00487AA6">
            <w:pPr>
              <w:pStyle w:val="rowtabella0"/>
              <w:jc w:val="center"/>
              <w:rPr>
                <w:color w:val="002060"/>
              </w:rPr>
            </w:pPr>
            <w:r w:rsidRPr="00696589">
              <w:rPr>
                <w:color w:val="002060"/>
              </w:rPr>
              <w:t>0</w:t>
            </w:r>
          </w:p>
        </w:tc>
      </w:tr>
      <w:tr w:rsidR="00E9700C" w:rsidRPr="00696589" w14:paraId="379EA500"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233D65" w14:textId="77777777" w:rsidR="00E9700C" w:rsidRPr="00696589" w:rsidRDefault="00E9700C" w:rsidP="00487AA6">
            <w:pPr>
              <w:pStyle w:val="rowtabella0"/>
              <w:rPr>
                <w:color w:val="002060"/>
              </w:rPr>
            </w:pPr>
            <w:r w:rsidRPr="00696589">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70A09" w14:textId="77777777" w:rsidR="00E9700C" w:rsidRPr="00696589" w:rsidRDefault="00E9700C" w:rsidP="00487AA6">
            <w:pPr>
              <w:pStyle w:val="rowtabella0"/>
              <w:jc w:val="center"/>
              <w:rPr>
                <w:color w:val="002060"/>
              </w:rPr>
            </w:pPr>
            <w:r w:rsidRPr="0069658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8B38B"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CB5CA" w14:textId="77777777" w:rsidR="00E9700C" w:rsidRPr="00696589" w:rsidRDefault="00E9700C" w:rsidP="00487AA6">
            <w:pPr>
              <w:pStyle w:val="rowtabella0"/>
              <w:jc w:val="center"/>
              <w:rPr>
                <w:color w:val="002060"/>
              </w:rPr>
            </w:pPr>
            <w:r w:rsidRPr="00696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6B524"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FE6BE"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3D77F" w14:textId="77777777" w:rsidR="00E9700C" w:rsidRPr="00696589" w:rsidRDefault="00E9700C" w:rsidP="00487AA6">
            <w:pPr>
              <w:pStyle w:val="rowtabella0"/>
              <w:jc w:val="center"/>
              <w:rPr>
                <w:color w:val="002060"/>
              </w:rPr>
            </w:pPr>
            <w:r w:rsidRPr="00696589">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F0020" w14:textId="77777777" w:rsidR="00E9700C" w:rsidRPr="00696589" w:rsidRDefault="00E9700C" w:rsidP="00487AA6">
            <w:pPr>
              <w:pStyle w:val="rowtabella0"/>
              <w:jc w:val="center"/>
              <w:rPr>
                <w:color w:val="002060"/>
              </w:rPr>
            </w:pPr>
            <w:r w:rsidRPr="0069658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48F10" w14:textId="77777777" w:rsidR="00E9700C" w:rsidRPr="00696589" w:rsidRDefault="00E9700C" w:rsidP="00487AA6">
            <w:pPr>
              <w:pStyle w:val="rowtabella0"/>
              <w:jc w:val="center"/>
              <w:rPr>
                <w:color w:val="002060"/>
              </w:rPr>
            </w:pPr>
            <w:r w:rsidRPr="00696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11E92" w14:textId="77777777" w:rsidR="00E9700C" w:rsidRPr="00696589" w:rsidRDefault="00E9700C" w:rsidP="00487AA6">
            <w:pPr>
              <w:pStyle w:val="rowtabella0"/>
              <w:jc w:val="center"/>
              <w:rPr>
                <w:color w:val="002060"/>
              </w:rPr>
            </w:pPr>
            <w:r w:rsidRPr="00696589">
              <w:rPr>
                <w:color w:val="002060"/>
              </w:rPr>
              <w:t>0</w:t>
            </w:r>
          </w:p>
        </w:tc>
      </w:tr>
      <w:tr w:rsidR="00E9700C" w:rsidRPr="00696589" w14:paraId="12039C1F"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2CC24C" w14:textId="77777777" w:rsidR="00E9700C" w:rsidRPr="00696589" w:rsidRDefault="00E9700C" w:rsidP="00487AA6">
            <w:pPr>
              <w:pStyle w:val="rowtabella0"/>
              <w:rPr>
                <w:color w:val="002060"/>
              </w:rPr>
            </w:pPr>
            <w:r w:rsidRPr="00696589">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6BA85" w14:textId="77777777" w:rsidR="00E9700C" w:rsidRPr="00696589" w:rsidRDefault="00E9700C" w:rsidP="00487AA6">
            <w:pPr>
              <w:pStyle w:val="rowtabella0"/>
              <w:jc w:val="center"/>
              <w:rPr>
                <w:color w:val="002060"/>
              </w:rPr>
            </w:pPr>
            <w:r w:rsidRPr="0069658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E6326"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E72AE" w14:textId="77777777" w:rsidR="00E9700C" w:rsidRPr="00696589" w:rsidRDefault="00E9700C" w:rsidP="00487AA6">
            <w:pPr>
              <w:pStyle w:val="rowtabella0"/>
              <w:jc w:val="center"/>
              <w:rPr>
                <w:color w:val="002060"/>
              </w:rPr>
            </w:pPr>
            <w:r w:rsidRPr="00696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28128"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1D6CA"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9D580" w14:textId="77777777" w:rsidR="00E9700C" w:rsidRPr="00696589" w:rsidRDefault="00E9700C" w:rsidP="00487AA6">
            <w:pPr>
              <w:pStyle w:val="rowtabella0"/>
              <w:jc w:val="center"/>
              <w:rPr>
                <w:color w:val="002060"/>
              </w:rPr>
            </w:pPr>
            <w:r w:rsidRPr="0069658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092B4" w14:textId="77777777" w:rsidR="00E9700C" w:rsidRPr="00696589" w:rsidRDefault="00E9700C" w:rsidP="00487AA6">
            <w:pPr>
              <w:pStyle w:val="rowtabella0"/>
              <w:jc w:val="center"/>
              <w:rPr>
                <w:color w:val="002060"/>
              </w:rPr>
            </w:pPr>
            <w:r w:rsidRPr="0069658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8B8F6" w14:textId="77777777" w:rsidR="00E9700C" w:rsidRPr="00696589" w:rsidRDefault="00E9700C" w:rsidP="00487AA6">
            <w:pPr>
              <w:pStyle w:val="rowtabella0"/>
              <w:jc w:val="center"/>
              <w:rPr>
                <w:color w:val="002060"/>
              </w:rPr>
            </w:pPr>
            <w:r w:rsidRPr="00696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CB0B4" w14:textId="77777777" w:rsidR="00E9700C" w:rsidRPr="00696589" w:rsidRDefault="00E9700C" w:rsidP="00487AA6">
            <w:pPr>
              <w:pStyle w:val="rowtabella0"/>
              <w:jc w:val="center"/>
              <w:rPr>
                <w:color w:val="002060"/>
              </w:rPr>
            </w:pPr>
            <w:r w:rsidRPr="00696589">
              <w:rPr>
                <w:color w:val="002060"/>
              </w:rPr>
              <w:t>0</w:t>
            </w:r>
          </w:p>
        </w:tc>
      </w:tr>
      <w:tr w:rsidR="00E9700C" w:rsidRPr="00696589" w14:paraId="132F3523"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89039D" w14:textId="77777777" w:rsidR="00E9700C" w:rsidRPr="00696589" w:rsidRDefault="00E9700C" w:rsidP="00487AA6">
            <w:pPr>
              <w:pStyle w:val="rowtabella0"/>
              <w:rPr>
                <w:color w:val="002060"/>
              </w:rPr>
            </w:pPr>
            <w:r w:rsidRPr="00696589">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C7A46"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B99E9"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C4840"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C9976"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83861" w14:textId="77777777" w:rsidR="00E9700C" w:rsidRPr="00696589" w:rsidRDefault="00E9700C" w:rsidP="00487AA6">
            <w:pPr>
              <w:pStyle w:val="rowtabella0"/>
              <w:jc w:val="center"/>
              <w:rPr>
                <w:color w:val="002060"/>
              </w:rPr>
            </w:pPr>
            <w:r w:rsidRPr="00696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7CC64" w14:textId="77777777" w:rsidR="00E9700C" w:rsidRPr="00696589" w:rsidRDefault="00E9700C" w:rsidP="00487AA6">
            <w:pPr>
              <w:pStyle w:val="rowtabella0"/>
              <w:jc w:val="center"/>
              <w:rPr>
                <w:color w:val="002060"/>
              </w:rPr>
            </w:pPr>
            <w:r w:rsidRPr="0069658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8C237" w14:textId="77777777" w:rsidR="00E9700C" w:rsidRPr="00696589" w:rsidRDefault="00E9700C" w:rsidP="00487AA6">
            <w:pPr>
              <w:pStyle w:val="rowtabella0"/>
              <w:jc w:val="center"/>
              <w:rPr>
                <w:color w:val="002060"/>
              </w:rPr>
            </w:pPr>
            <w:r w:rsidRPr="0069658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F8011" w14:textId="77777777" w:rsidR="00E9700C" w:rsidRPr="00696589" w:rsidRDefault="00E9700C" w:rsidP="00487AA6">
            <w:pPr>
              <w:pStyle w:val="rowtabella0"/>
              <w:jc w:val="center"/>
              <w:rPr>
                <w:color w:val="002060"/>
              </w:rPr>
            </w:pPr>
            <w:r w:rsidRPr="00696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0C33F" w14:textId="77777777" w:rsidR="00E9700C" w:rsidRPr="00696589" w:rsidRDefault="00E9700C" w:rsidP="00487AA6">
            <w:pPr>
              <w:pStyle w:val="rowtabella0"/>
              <w:jc w:val="center"/>
              <w:rPr>
                <w:color w:val="002060"/>
              </w:rPr>
            </w:pPr>
            <w:r w:rsidRPr="00696589">
              <w:rPr>
                <w:color w:val="002060"/>
              </w:rPr>
              <w:t>0</w:t>
            </w:r>
          </w:p>
        </w:tc>
      </w:tr>
      <w:tr w:rsidR="00E9700C" w:rsidRPr="00696589" w14:paraId="1E942964"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162CC0" w14:textId="77777777" w:rsidR="00E9700C" w:rsidRPr="00696589" w:rsidRDefault="00E9700C" w:rsidP="00487AA6">
            <w:pPr>
              <w:pStyle w:val="rowtabella0"/>
              <w:rPr>
                <w:color w:val="002060"/>
              </w:rPr>
            </w:pPr>
            <w:r w:rsidRPr="00696589">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F7B99" w14:textId="77777777" w:rsidR="00E9700C" w:rsidRPr="00696589" w:rsidRDefault="00E9700C" w:rsidP="00487AA6">
            <w:pPr>
              <w:pStyle w:val="rowtabella0"/>
              <w:jc w:val="center"/>
              <w:rPr>
                <w:color w:val="002060"/>
              </w:rPr>
            </w:pPr>
            <w:r w:rsidRPr="00696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558BF"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A921E"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476F8"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4DB7E" w14:textId="77777777" w:rsidR="00E9700C" w:rsidRPr="00696589" w:rsidRDefault="00E9700C" w:rsidP="00487AA6">
            <w:pPr>
              <w:pStyle w:val="rowtabella0"/>
              <w:jc w:val="center"/>
              <w:rPr>
                <w:color w:val="002060"/>
              </w:rPr>
            </w:pPr>
            <w:r w:rsidRPr="00696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52A9F" w14:textId="77777777" w:rsidR="00E9700C" w:rsidRPr="00696589" w:rsidRDefault="00E9700C" w:rsidP="00487AA6">
            <w:pPr>
              <w:pStyle w:val="rowtabella0"/>
              <w:jc w:val="center"/>
              <w:rPr>
                <w:color w:val="002060"/>
              </w:rPr>
            </w:pPr>
            <w:r w:rsidRPr="0069658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0D1EF" w14:textId="77777777" w:rsidR="00E9700C" w:rsidRPr="00696589" w:rsidRDefault="00E9700C" w:rsidP="00487AA6">
            <w:pPr>
              <w:pStyle w:val="rowtabella0"/>
              <w:jc w:val="center"/>
              <w:rPr>
                <w:color w:val="002060"/>
              </w:rPr>
            </w:pPr>
            <w:r w:rsidRPr="0069658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26BD4" w14:textId="77777777" w:rsidR="00E9700C" w:rsidRPr="00696589" w:rsidRDefault="00E9700C" w:rsidP="00487AA6">
            <w:pPr>
              <w:pStyle w:val="rowtabella0"/>
              <w:jc w:val="center"/>
              <w:rPr>
                <w:color w:val="002060"/>
              </w:rPr>
            </w:pPr>
            <w:r w:rsidRPr="00696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F9216" w14:textId="77777777" w:rsidR="00E9700C" w:rsidRPr="00696589" w:rsidRDefault="00E9700C" w:rsidP="00487AA6">
            <w:pPr>
              <w:pStyle w:val="rowtabella0"/>
              <w:jc w:val="center"/>
              <w:rPr>
                <w:color w:val="002060"/>
              </w:rPr>
            </w:pPr>
            <w:r w:rsidRPr="00696589">
              <w:rPr>
                <w:color w:val="002060"/>
              </w:rPr>
              <w:t>0</w:t>
            </w:r>
          </w:p>
        </w:tc>
      </w:tr>
      <w:tr w:rsidR="00E9700C" w:rsidRPr="00696589" w14:paraId="5A3E6789"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049B2C" w14:textId="77777777" w:rsidR="00E9700C" w:rsidRPr="00696589" w:rsidRDefault="00E9700C" w:rsidP="00487AA6">
            <w:pPr>
              <w:pStyle w:val="rowtabella0"/>
              <w:rPr>
                <w:color w:val="002060"/>
              </w:rPr>
            </w:pPr>
            <w:r w:rsidRPr="00696589">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1C985" w14:textId="77777777" w:rsidR="00E9700C" w:rsidRPr="00696589" w:rsidRDefault="00E9700C" w:rsidP="00487AA6">
            <w:pPr>
              <w:pStyle w:val="rowtabella0"/>
              <w:jc w:val="center"/>
              <w:rPr>
                <w:color w:val="002060"/>
              </w:rPr>
            </w:pPr>
            <w:r w:rsidRPr="00696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CA154"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5B4DC"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82F3E"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9423A" w14:textId="77777777" w:rsidR="00E9700C" w:rsidRPr="00696589" w:rsidRDefault="00E9700C" w:rsidP="00487AA6">
            <w:pPr>
              <w:pStyle w:val="rowtabella0"/>
              <w:jc w:val="center"/>
              <w:rPr>
                <w:color w:val="002060"/>
              </w:rPr>
            </w:pPr>
            <w:r w:rsidRPr="00696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E89B4" w14:textId="77777777" w:rsidR="00E9700C" w:rsidRPr="00696589" w:rsidRDefault="00E9700C" w:rsidP="00487AA6">
            <w:pPr>
              <w:pStyle w:val="rowtabella0"/>
              <w:jc w:val="center"/>
              <w:rPr>
                <w:color w:val="002060"/>
              </w:rPr>
            </w:pPr>
            <w:r w:rsidRPr="0069658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5A80A" w14:textId="77777777" w:rsidR="00E9700C" w:rsidRPr="00696589" w:rsidRDefault="00E9700C" w:rsidP="00487AA6">
            <w:pPr>
              <w:pStyle w:val="rowtabella0"/>
              <w:jc w:val="center"/>
              <w:rPr>
                <w:color w:val="002060"/>
              </w:rPr>
            </w:pPr>
            <w:r w:rsidRPr="00696589">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C65D1" w14:textId="77777777" w:rsidR="00E9700C" w:rsidRPr="00696589" w:rsidRDefault="00E9700C" w:rsidP="00487AA6">
            <w:pPr>
              <w:pStyle w:val="rowtabella0"/>
              <w:jc w:val="center"/>
              <w:rPr>
                <w:color w:val="002060"/>
              </w:rPr>
            </w:pPr>
            <w:r w:rsidRPr="006965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AE922" w14:textId="77777777" w:rsidR="00E9700C" w:rsidRPr="00696589" w:rsidRDefault="00E9700C" w:rsidP="00487AA6">
            <w:pPr>
              <w:pStyle w:val="rowtabella0"/>
              <w:jc w:val="center"/>
              <w:rPr>
                <w:color w:val="002060"/>
              </w:rPr>
            </w:pPr>
            <w:r w:rsidRPr="00696589">
              <w:rPr>
                <w:color w:val="002060"/>
              </w:rPr>
              <w:t>0</w:t>
            </w:r>
          </w:p>
        </w:tc>
      </w:tr>
      <w:tr w:rsidR="00E9700C" w:rsidRPr="00696589" w14:paraId="35EEFA64"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16D6BA" w14:textId="77777777" w:rsidR="00E9700C" w:rsidRPr="00696589" w:rsidRDefault="00E9700C" w:rsidP="00487AA6">
            <w:pPr>
              <w:pStyle w:val="rowtabella0"/>
              <w:rPr>
                <w:color w:val="002060"/>
              </w:rPr>
            </w:pPr>
            <w:r w:rsidRPr="00696589">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85CE3" w14:textId="77777777" w:rsidR="00E9700C" w:rsidRPr="00696589" w:rsidRDefault="00E9700C" w:rsidP="00487AA6">
            <w:pPr>
              <w:pStyle w:val="rowtabella0"/>
              <w:jc w:val="center"/>
              <w:rPr>
                <w:color w:val="002060"/>
              </w:rPr>
            </w:pPr>
            <w:r w:rsidRPr="00696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03699"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B6606"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5B0DF"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F39CC" w14:textId="77777777" w:rsidR="00E9700C" w:rsidRPr="00696589" w:rsidRDefault="00E9700C" w:rsidP="00487AA6">
            <w:pPr>
              <w:pStyle w:val="rowtabella0"/>
              <w:jc w:val="center"/>
              <w:rPr>
                <w:color w:val="002060"/>
              </w:rPr>
            </w:pPr>
            <w:r w:rsidRPr="00696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91856" w14:textId="77777777" w:rsidR="00E9700C" w:rsidRPr="00696589" w:rsidRDefault="00E9700C" w:rsidP="00487AA6">
            <w:pPr>
              <w:pStyle w:val="rowtabella0"/>
              <w:jc w:val="center"/>
              <w:rPr>
                <w:color w:val="002060"/>
              </w:rPr>
            </w:pPr>
            <w:r w:rsidRPr="0069658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74AD2" w14:textId="77777777" w:rsidR="00E9700C" w:rsidRPr="00696589" w:rsidRDefault="00E9700C" w:rsidP="00487AA6">
            <w:pPr>
              <w:pStyle w:val="rowtabella0"/>
              <w:jc w:val="center"/>
              <w:rPr>
                <w:color w:val="002060"/>
              </w:rPr>
            </w:pPr>
            <w:r w:rsidRPr="00696589">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E413E" w14:textId="77777777" w:rsidR="00E9700C" w:rsidRPr="00696589" w:rsidRDefault="00E9700C" w:rsidP="00487AA6">
            <w:pPr>
              <w:pStyle w:val="rowtabella0"/>
              <w:jc w:val="center"/>
              <w:rPr>
                <w:color w:val="002060"/>
              </w:rPr>
            </w:pPr>
            <w:r w:rsidRPr="0069658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9B12E" w14:textId="77777777" w:rsidR="00E9700C" w:rsidRPr="00696589" w:rsidRDefault="00E9700C" w:rsidP="00487AA6">
            <w:pPr>
              <w:pStyle w:val="rowtabella0"/>
              <w:jc w:val="center"/>
              <w:rPr>
                <w:color w:val="002060"/>
              </w:rPr>
            </w:pPr>
            <w:r w:rsidRPr="00696589">
              <w:rPr>
                <w:color w:val="002060"/>
              </w:rPr>
              <w:t>0</w:t>
            </w:r>
          </w:p>
        </w:tc>
      </w:tr>
      <w:tr w:rsidR="00E9700C" w:rsidRPr="00696589" w14:paraId="3F4D785A"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08AF83" w14:textId="77777777" w:rsidR="00E9700C" w:rsidRPr="00696589" w:rsidRDefault="00E9700C" w:rsidP="00487AA6">
            <w:pPr>
              <w:pStyle w:val="rowtabella0"/>
              <w:rPr>
                <w:color w:val="002060"/>
                <w:lang w:val="es-ES"/>
              </w:rPr>
            </w:pPr>
            <w:r w:rsidRPr="00696589">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1FE9E" w14:textId="77777777" w:rsidR="00E9700C" w:rsidRPr="00696589" w:rsidRDefault="00E9700C" w:rsidP="00487AA6">
            <w:pPr>
              <w:pStyle w:val="rowtabella0"/>
              <w:jc w:val="center"/>
              <w:rPr>
                <w:color w:val="002060"/>
              </w:rPr>
            </w:pPr>
            <w:r w:rsidRPr="00696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1DEEB"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1D04F"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158F7"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ED5A4" w14:textId="77777777" w:rsidR="00E9700C" w:rsidRPr="00696589" w:rsidRDefault="00E9700C" w:rsidP="00487AA6">
            <w:pPr>
              <w:pStyle w:val="rowtabella0"/>
              <w:jc w:val="center"/>
              <w:rPr>
                <w:color w:val="002060"/>
              </w:rPr>
            </w:pPr>
            <w:r w:rsidRPr="00696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6F395" w14:textId="77777777" w:rsidR="00E9700C" w:rsidRPr="00696589" w:rsidRDefault="00E9700C" w:rsidP="00487AA6">
            <w:pPr>
              <w:pStyle w:val="rowtabella0"/>
              <w:jc w:val="center"/>
              <w:rPr>
                <w:color w:val="002060"/>
              </w:rPr>
            </w:pPr>
            <w:r w:rsidRPr="0069658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B7079" w14:textId="77777777" w:rsidR="00E9700C" w:rsidRPr="00696589" w:rsidRDefault="00E9700C" w:rsidP="00487AA6">
            <w:pPr>
              <w:pStyle w:val="rowtabella0"/>
              <w:jc w:val="center"/>
              <w:rPr>
                <w:color w:val="002060"/>
              </w:rPr>
            </w:pPr>
            <w:r w:rsidRPr="0069658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6A786" w14:textId="77777777" w:rsidR="00E9700C" w:rsidRPr="00696589" w:rsidRDefault="00E9700C" w:rsidP="00487AA6">
            <w:pPr>
              <w:pStyle w:val="rowtabella0"/>
              <w:jc w:val="center"/>
              <w:rPr>
                <w:color w:val="002060"/>
              </w:rPr>
            </w:pPr>
            <w:r w:rsidRPr="0069658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5AA27" w14:textId="77777777" w:rsidR="00E9700C" w:rsidRPr="00696589" w:rsidRDefault="00E9700C" w:rsidP="00487AA6">
            <w:pPr>
              <w:pStyle w:val="rowtabella0"/>
              <w:jc w:val="center"/>
              <w:rPr>
                <w:color w:val="002060"/>
              </w:rPr>
            </w:pPr>
            <w:r w:rsidRPr="00696589">
              <w:rPr>
                <w:color w:val="002060"/>
              </w:rPr>
              <w:t>0</w:t>
            </w:r>
          </w:p>
        </w:tc>
      </w:tr>
      <w:tr w:rsidR="00E9700C" w:rsidRPr="00696589" w14:paraId="0D9F8A0B" w14:textId="77777777" w:rsidTr="00487AA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0EFAE6" w14:textId="77777777" w:rsidR="00E9700C" w:rsidRPr="00696589" w:rsidRDefault="00E9700C" w:rsidP="00487AA6">
            <w:pPr>
              <w:pStyle w:val="rowtabella0"/>
              <w:rPr>
                <w:color w:val="002060"/>
                <w:lang w:val="es-ES"/>
              </w:rPr>
            </w:pPr>
            <w:r w:rsidRPr="00696589">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C1A1A"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23B67"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D9DBC"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8FB6F"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28567" w14:textId="77777777" w:rsidR="00E9700C" w:rsidRPr="00696589" w:rsidRDefault="00E9700C" w:rsidP="00487AA6">
            <w:pPr>
              <w:pStyle w:val="rowtabella0"/>
              <w:jc w:val="center"/>
              <w:rPr>
                <w:color w:val="002060"/>
              </w:rPr>
            </w:pPr>
            <w:r w:rsidRPr="00696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47D1C" w14:textId="77777777" w:rsidR="00E9700C" w:rsidRPr="00696589" w:rsidRDefault="00E9700C" w:rsidP="00487AA6">
            <w:pPr>
              <w:pStyle w:val="rowtabella0"/>
              <w:jc w:val="center"/>
              <w:rPr>
                <w:color w:val="002060"/>
              </w:rPr>
            </w:pPr>
            <w:r w:rsidRPr="0069658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079F5" w14:textId="77777777" w:rsidR="00E9700C" w:rsidRPr="00696589" w:rsidRDefault="00E9700C" w:rsidP="00487AA6">
            <w:pPr>
              <w:pStyle w:val="rowtabella0"/>
              <w:jc w:val="center"/>
              <w:rPr>
                <w:color w:val="002060"/>
              </w:rPr>
            </w:pPr>
            <w:r w:rsidRPr="00696589">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37D3A" w14:textId="77777777" w:rsidR="00E9700C" w:rsidRPr="00696589" w:rsidRDefault="00E9700C" w:rsidP="00487AA6">
            <w:pPr>
              <w:pStyle w:val="rowtabella0"/>
              <w:jc w:val="center"/>
              <w:rPr>
                <w:color w:val="002060"/>
              </w:rPr>
            </w:pPr>
            <w:r w:rsidRPr="0069658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7F004" w14:textId="77777777" w:rsidR="00E9700C" w:rsidRPr="00696589" w:rsidRDefault="00E9700C" w:rsidP="00487AA6">
            <w:pPr>
              <w:pStyle w:val="rowtabella0"/>
              <w:jc w:val="center"/>
              <w:rPr>
                <w:color w:val="002060"/>
              </w:rPr>
            </w:pPr>
            <w:r w:rsidRPr="00696589">
              <w:rPr>
                <w:color w:val="002060"/>
              </w:rPr>
              <w:t>0</w:t>
            </w:r>
          </w:p>
        </w:tc>
      </w:tr>
    </w:tbl>
    <w:p w14:paraId="3C7F9180" w14:textId="77777777" w:rsidR="00E9700C" w:rsidRPr="00696589" w:rsidRDefault="00E9700C" w:rsidP="00E9700C">
      <w:pPr>
        <w:pStyle w:val="breakline"/>
        <w:rPr>
          <w:rFonts w:eastAsiaTheme="minorEastAsia"/>
          <w:color w:val="002060"/>
        </w:rPr>
      </w:pPr>
    </w:p>
    <w:p w14:paraId="04FDBC9C" w14:textId="77777777" w:rsidR="00E9700C" w:rsidRPr="00696589" w:rsidRDefault="00E9700C" w:rsidP="00E9700C">
      <w:pPr>
        <w:pStyle w:val="titoloprinc0"/>
        <w:rPr>
          <w:color w:val="002060"/>
        </w:rPr>
      </w:pPr>
      <w:r w:rsidRPr="00696589">
        <w:rPr>
          <w:color w:val="002060"/>
        </w:rPr>
        <w:t>PROGRAMMA GARE</w:t>
      </w:r>
    </w:p>
    <w:p w14:paraId="15396FBC" w14:textId="77777777" w:rsidR="00E9700C" w:rsidRDefault="00E9700C" w:rsidP="00E9700C">
      <w:pPr>
        <w:pStyle w:val="breakline"/>
        <w:rPr>
          <w:color w:val="002060"/>
        </w:rPr>
      </w:pPr>
    </w:p>
    <w:p w14:paraId="61AC140A" w14:textId="77777777" w:rsidR="00AD5C09" w:rsidRPr="008C4765" w:rsidRDefault="00AD5C09" w:rsidP="00AD5C09">
      <w:pPr>
        <w:pStyle w:val="sottotitolocampionato10"/>
        <w:rPr>
          <w:color w:val="002060"/>
        </w:rPr>
      </w:pPr>
      <w:r w:rsidRPr="008C4765">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3"/>
        <w:gridCol w:w="385"/>
        <w:gridCol w:w="898"/>
        <w:gridCol w:w="1183"/>
        <w:gridCol w:w="1550"/>
        <w:gridCol w:w="1550"/>
      </w:tblGrid>
      <w:tr w:rsidR="00AD5C09" w:rsidRPr="008C4765" w14:paraId="12394251" w14:textId="77777777" w:rsidTr="00487AA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99DB3" w14:textId="77777777" w:rsidR="00AD5C09" w:rsidRPr="008C4765" w:rsidRDefault="00AD5C09" w:rsidP="00487AA6">
            <w:pPr>
              <w:pStyle w:val="headertabella0"/>
              <w:rPr>
                <w:color w:val="002060"/>
              </w:rPr>
            </w:pPr>
            <w:r w:rsidRPr="008C476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739C3E" w14:textId="77777777" w:rsidR="00AD5C09" w:rsidRPr="008C4765" w:rsidRDefault="00AD5C09" w:rsidP="00487AA6">
            <w:pPr>
              <w:pStyle w:val="headertabella0"/>
              <w:rPr>
                <w:color w:val="002060"/>
              </w:rPr>
            </w:pPr>
            <w:r w:rsidRPr="008C476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DC38C" w14:textId="77777777" w:rsidR="00AD5C09" w:rsidRPr="008C4765" w:rsidRDefault="00AD5C09" w:rsidP="00487AA6">
            <w:pPr>
              <w:pStyle w:val="headertabella0"/>
              <w:rPr>
                <w:color w:val="002060"/>
              </w:rPr>
            </w:pPr>
            <w:r w:rsidRPr="008C476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3C793" w14:textId="77777777" w:rsidR="00AD5C09" w:rsidRPr="008C4765" w:rsidRDefault="00AD5C09" w:rsidP="00487AA6">
            <w:pPr>
              <w:pStyle w:val="headertabella0"/>
              <w:rPr>
                <w:color w:val="002060"/>
              </w:rPr>
            </w:pPr>
            <w:r w:rsidRPr="008C476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C1397" w14:textId="77777777" w:rsidR="00AD5C09" w:rsidRPr="008C4765" w:rsidRDefault="00AD5C09" w:rsidP="00487AA6">
            <w:pPr>
              <w:pStyle w:val="headertabella0"/>
              <w:rPr>
                <w:color w:val="002060"/>
              </w:rPr>
            </w:pPr>
            <w:r w:rsidRPr="008C476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862BF" w14:textId="77777777" w:rsidR="00AD5C09" w:rsidRPr="008C4765" w:rsidRDefault="00AD5C09" w:rsidP="00487AA6">
            <w:pPr>
              <w:pStyle w:val="headertabella0"/>
              <w:rPr>
                <w:color w:val="002060"/>
              </w:rPr>
            </w:pPr>
            <w:proofErr w:type="spellStart"/>
            <w:r w:rsidRPr="008C4765">
              <w:rPr>
                <w:color w:val="002060"/>
              </w:rPr>
              <w:t>Localita'</w:t>
            </w:r>
            <w:proofErr w:type="spellEnd"/>
            <w:r w:rsidRPr="008C476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104FD" w14:textId="77777777" w:rsidR="00AD5C09" w:rsidRPr="008C4765" w:rsidRDefault="00AD5C09" w:rsidP="00487AA6">
            <w:pPr>
              <w:pStyle w:val="headertabella0"/>
              <w:rPr>
                <w:color w:val="002060"/>
              </w:rPr>
            </w:pPr>
            <w:r w:rsidRPr="008C4765">
              <w:rPr>
                <w:color w:val="002060"/>
              </w:rPr>
              <w:t>Indirizzo Impianto</w:t>
            </w:r>
          </w:p>
        </w:tc>
      </w:tr>
      <w:tr w:rsidR="00AD5C09" w:rsidRPr="008C4765" w14:paraId="3E9C3D0A" w14:textId="77777777" w:rsidTr="00487AA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B1E030" w14:textId="77777777" w:rsidR="00AD5C09" w:rsidRPr="008C4765" w:rsidRDefault="00AD5C09" w:rsidP="00487AA6">
            <w:pPr>
              <w:pStyle w:val="rowtabella0"/>
              <w:rPr>
                <w:color w:val="002060"/>
              </w:rPr>
            </w:pPr>
            <w:r w:rsidRPr="008C4765">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F26534" w14:textId="77777777" w:rsidR="00AD5C09" w:rsidRPr="008C4765" w:rsidRDefault="00AD5C09" w:rsidP="00487AA6">
            <w:pPr>
              <w:pStyle w:val="rowtabella0"/>
              <w:rPr>
                <w:color w:val="002060"/>
              </w:rPr>
            </w:pPr>
            <w:r w:rsidRPr="008C4765">
              <w:rPr>
                <w:color w:val="002060"/>
              </w:rPr>
              <w:t>VERBENA C5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217EF1" w14:textId="77777777" w:rsidR="00AD5C09" w:rsidRPr="008C4765" w:rsidRDefault="00AD5C09" w:rsidP="00487AA6">
            <w:pPr>
              <w:pStyle w:val="rowtabella0"/>
              <w:jc w:val="center"/>
              <w:rPr>
                <w:color w:val="002060"/>
              </w:rPr>
            </w:pPr>
            <w:r w:rsidRPr="008C476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0FB18E" w14:textId="77777777" w:rsidR="00AD5C09" w:rsidRPr="008C4765" w:rsidRDefault="00AD5C09" w:rsidP="00487AA6">
            <w:pPr>
              <w:pStyle w:val="rowtabella0"/>
              <w:rPr>
                <w:color w:val="002060"/>
              </w:rPr>
            </w:pPr>
            <w:r w:rsidRPr="008C4765">
              <w:rPr>
                <w:color w:val="002060"/>
              </w:rPr>
              <w:t>23/02/2024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1B4B6F" w14:textId="77777777" w:rsidR="00AD5C09" w:rsidRPr="008C4765" w:rsidRDefault="00AD5C09" w:rsidP="00487AA6">
            <w:pPr>
              <w:pStyle w:val="rowtabella0"/>
              <w:rPr>
                <w:color w:val="002060"/>
              </w:rPr>
            </w:pPr>
            <w:r w:rsidRPr="008C4765">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29B9AB" w14:textId="77777777" w:rsidR="00AD5C09" w:rsidRPr="008C4765" w:rsidRDefault="00AD5C09" w:rsidP="00487AA6">
            <w:pPr>
              <w:pStyle w:val="rowtabella0"/>
              <w:rPr>
                <w:color w:val="002060"/>
              </w:rPr>
            </w:pPr>
            <w:r w:rsidRPr="008C476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C48E83" w14:textId="77777777" w:rsidR="00AD5C09" w:rsidRPr="008C4765" w:rsidRDefault="00AD5C09" w:rsidP="00487AA6">
            <w:pPr>
              <w:pStyle w:val="rowtabella0"/>
              <w:rPr>
                <w:color w:val="002060"/>
              </w:rPr>
            </w:pPr>
            <w:r w:rsidRPr="008C4765">
              <w:rPr>
                <w:color w:val="002060"/>
              </w:rPr>
              <w:t>VIA MADRE TERESA DI CALCUTTA</w:t>
            </w:r>
          </w:p>
        </w:tc>
      </w:tr>
      <w:tr w:rsidR="00AD5C09" w:rsidRPr="008C4765" w14:paraId="12FF4646"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DE6F72" w14:textId="77777777" w:rsidR="00AD5C09" w:rsidRPr="008C4765" w:rsidRDefault="00AD5C09" w:rsidP="00487AA6">
            <w:pPr>
              <w:pStyle w:val="rowtabella0"/>
              <w:rPr>
                <w:color w:val="002060"/>
              </w:rPr>
            </w:pPr>
            <w:r w:rsidRPr="008C4765">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660E7B" w14:textId="77777777" w:rsidR="00AD5C09" w:rsidRPr="008C4765" w:rsidRDefault="00AD5C09" w:rsidP="00487AA6">
            <w:pPr>
              <w:pStyle w:val="rowtabella0"/>
              <w:rPr>
                <w:color w:val="002060"/>
              </w:rPr>
            </w:pPr>
            <w:r w:rsidRPr="008C4765">
              <w:rPr>
                <w:color w:val="002060"/>
              </w:rPr>
              <w:t>CITTA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4642A6"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77BC76" w14:textId="77777777" w:rsidR="00AD5C09" w:rsidRPr="008C4765" w:rsidRDefault="00AD5C09" w:rsidP="00487AA6">
            <w:pPr>
              <w:pStyle w:val="rowtabella0"/>
              <w:rPr>
                <w:color w:val="002060"/>
              </w:rPr>
            </w:pPr>
            <w:r w:rsidRPr="008C4765">
              <w:rPr>
                <w:color w:val="002060"/>
              </w:rPr>
              <w:t>23/02/2024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85D2E8" w14:textId="77777777" w:rsidR="00AD5C09" w:rsidRPr="008C4765" w:rsidRDefault="00AD5C09" w:rsidP="00487AA6">
            <w:pPr>
              <w:pStyle w:val="rowtabella0"/>
              <w:rPr>
                <w:color w:val="002060"/>
              </w:rPr>
            </w:pPr>
            <w:r w:rsidRPr="008C4765">
              <w:rPr>
                <w:color w:val="002060"/>
              </w:rPr>
              <w:t>5429 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F8F887" w14:textId="77777777" w:rsidR="00AD5C09" w:rsidRPr="008C4765" w:rsidRDefault="00AD5C09" w:rsidP="00487AA6">
            <w:pPr>
              <w:pStyle w:val="rowtabella0"/>
              <w:rPr>
                <w:color w:val="002060"/>
              </w:rPr>
            </w:pPr>
            <w:r w:rsidRPr="008C4765">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63429C" w14:textId="77777777" w:rsidR="00AD5C09" w:rsidRPr="008C4765" w:rsidRDefault="00AD5C09" w:rsidP="00487AA6">
            <w:pPr>
              <w:pStyle w:val="rowtabella0"/>
              <w:rPr>
                <w:color w:val="002060"/>
              </w:rPr>
            </w:pPr>
            <w:r w:rsidRPr="008C4765">
              <w:rPr>
                <w:color w:val="002060"/>
              </w:rPr>
              <w:t>VIA LORETO</w:t>
            </w:r>
          </w:p>
        </w:tc>
      </w:tr>
      <w:tr w:rsidR="00AD5C09" w:rsidRPr="008C4765" w14:paraId="6805E86A"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37989C" w14:textId="77777777" w:rsidR="00AD5C09" w:rsidRPr="008C4765" w:rsidRDefault="00AD5C09" w:rsidP="00487AA6">
            <w:pPr>
              <w:pStyle w:val="rowtabella0"/>
              <w:rPr>
                <w:color w:val="002060"/>
              </w:rPr>
            </w:pPr>
            <w:r w:rsidRPr="008C4765">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E686D0" w14:textId="77777777" w:rsidR="00AD5C09" w:rsidRPr="008C4765" w:rsidRDefault="00AD5C09" w:rsidP="00487AA6">
            <w:pPr>
              <w:pStyle w:val="rowtabella0"/>
              <w:rPr>
                <w:color w:val="002060"/>
              </w:rPr>
            </w:pPr>
            <w:r w:rsidRPr="008C4765">
              <w:rPr>
                <w:color w:val="002060"/>
              </w:rPr>
              <w:t>CARISSIMI 2016</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CEDA38"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96452D" w14:textId="77777777" w:rsidR="00AD5C09" w:rsidRPr="008C4765" w:rsidRDefault="00AD5C09" w:rsidP="00487AA6">
            <w:pPr>
              <w:pStyle w:val="rowtabella0"/>
              <w:rPr>
                <w:color w:val="002060"/>
              </w:rPr>
            </w:pPr>
            <w:r w:rsidRPr="008C4765">
              <w:rPr>
                <w:color w:val="002060"/>
              </w:rPr>
              <w:t>23/02/2024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E896FA" w14:textId="77777777" w:rsidR="00AD5C09" w:rsidRPr="008C4765" w:rsidRDefault="00AD5C09" w:rsidP="00487AA6">
            <w:pPr>
              <w:pStyle w:val="rowtabella0"/>
              <w:rPr>
                <w:color w:val="002060"/>
              </w:rPr>
            </w:pPr>
            <w:r w:rsidRPr="008C4765">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F4E788" w14:textId="77777777" w:rsidR="00AD5C09" w:rsidRPr="008C4765" w:rsidRDefault="00AD5C09" w:rsidP="00487AA6">
            <w:pPr>
              <w:pStyle w:val="rowtabella0"/>
              <w:rPr>
                <w:color w:val="002060"/>
              </w:rPr>
            </w:pPr>
            <w:r w:rsidRPr="008C4765">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635021" w14:textId="77777777" w:rsidR="00AD5C09" w:rsidRPr="008C4765" w:rsidRDefault="00AD5C09" w:rsidP="00487AA6">
            <w:pPr>
              <w:pStyle w:val="rowtabella0"/>
              <w:rPr>
                <w:color w:val="002060"/>
              </w:rPr>
            </w:pPr>
            <w:r w:rsidRPr="008C4765">
              <w:rPr>
                <w:color w:val="002060"/>
              </w:rPr>
              <w:t>VIA DELLO STADIO</w:t>
            </w:r>
          </w:p>
        </w:tc>
      </w:tr>
      <w:tr w:rsidR="00AD5C09" w:rsidRPr="008C4765" w14:paraId="60DFB2CA"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B20FF6" w14:textId="77777777" w:rsidR="00AD5C09" w:rsidRPr="008C4765" w:rsidRDefault="00AD5C09" w:rsidP="00487AA6">
            <w:pPr>
              <w:pStyle w:val="rowtabella0"/>
              <w:rPr>
                <w:color w:val="002060"/>
              </w:rPr>
            </w:pPr>
            <w:r w:rsidRPr="008C4765">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1B27F5" w14:textId="77777777" w:rsidR="00AD5C09" w:rsidRPr="008C4765" w:rsidRDefault="00AD5C09" w:rsidP="00487AA6">
            <w:pPr>
              <w:pStyle w:val="rowtabella0"/>
              <w:rPr>
                <w:color w:val="002060"/>
              </w:rPr>
            </w:pPr>
            <w:r w:rsidRPr="008C4765">
              <w:rPr>
                <w:color w:val="002060"/>
              </w:rPr>
              <w:t>VILLA CECCOLINI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D8C8CE"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9C68C5" w14:textId="77777777" w:rsidR="00AD5C09" w:rsidRPr="008C4765" w:rsidRDefault="00AD5C09" w:rsidP="00487AA6">
            <w:pPr>
              <w:pStyle w:val="rowtabella0"/>
              <w:rPr>
                <w:color w:val="002060"/>
              </w:rPr>
            </w:pPr>
            <w:r w:rsidRPr="008C4765">
              <w:rPr>
                <w:color w:val="002060"/>
              </w:rPr>
              <w:t>23/02/2024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6C108E" w14:textId="77777777" w:rsidR="00AD5C09" w:rsidRPr="008C4765" w:rsidRDefault="00AD5C09" w:rsidP="00487AA6">
            <w:pPr>
              <w:pStyle w:val="rowtabella0"/>
              <w:rPr>
                <w:color w:val="002060"/>
              </w:rPr>
            </w:pPr>
            <w:r w:rsidRPr="008C4765">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C3D9E7" w14:textId="77777777" w:rsidR="00AD5C09" w:rsidRPr="008C4765" w:rsidRDefault="00AD5C09" w:rsidP="00487AA6">
            <w:pPr>
              <w:pStyle w:val="rowtabella0"/>
              <w:rPr>
                <w:color w:val="002060"/>
              </w:rPr>
            </w:pPr>
            <w:r w:rsidRPr="008C4765">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8B1CE1" w14:textId="77777777" w:rsidR="00AD5C09" w:rsidRPr="008C4765" w:rsidRDefault="00AD5C09" w:rsidP="00487AA6">
            <w:pPr>
              <w:pStyle w:val="rowtabella0"/>
              <w:rPr>
                <w:color w:val="002060"/>
              </w:rPr>
            </w:pPr>
            <w:r w:rsidRPr="008C4765">
              <w:rPr>
                <w:color w:val="002060"/>
              </w:rPr>
              <w:t>VIA NAZARIO SAURO</w:t>
            </w:r>
          </w:p>
        </w:tc>
      </w:tr>
      <w:tr w:rsidR="00AD5C09" w:rsidRPr="008C4765" w14:paraId="3CD5B277"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DAD211" w14:textId="77777777" w:rsidR="00AD5C09" w:rsidRPr="008C4765" w:rsidRDefault="00AD5C09" w:rsidP="00487AA6">
            <w:pPr>
              <w:pStyle w:val="rowtabella0"/>
              <w:rPr>
                <w:color w:val="002060"/>
              </w:rPr>
            </w:pPr>
            <w:r w:rsidRPr="008C4765">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B9921E" w14:textId="77777777" w:rsidR="00AD5C09" w:rsidRPr="008C4765" w:rsidRDefault="00AD5C09" w:rsidP="00487AA6">
            <w:pPr>
              <w:pStyle w:val="rowtabella0"/>
              <w:rPr>
                <w:color w:val="002060"/>
              </w:rPr>
            </w:pPr>
            <w:r w:rsidRPr="008C4765">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276EBB"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CFB51A" w14:textId="77777777" w:rsidR="00AD5C09" w:rsidRPr="008C4765" w:rsidRDefault="00AD5C09" w:rsidP="00487AA6">
            <w:pPr>
              <w:pStyle w:val="rowtabella0"/>
              <w:rPr>
                <w:color w:val="002060"/>
              </w:rPr>
            </w:pPr>
            <w:r w:rsidRPr="008C4765">
              <w:rPr>
                <w:color w:val="002060"/>
              </w:rPr>
              <w:t>24/02/2024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6396FE" w14:textId="77777777" w:rsidR="00AD5C09" w:rsidRPr="008C4765" w:rsidRDefault="00AD5C09" w:rsidP="00487AA6">
            <w:pPr>
              <w:pStyle w:val="rowtabella0"/>
              <w:rPr>
                <w:color w:val="002060"/>
              </w:rPr>
            </w:pPr>
            <w:r w:rsidRPr="008C4765">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A43B01" w14:textId="77777777" w:rsidR="00AD5C09" w:rsidRPr="008C4765" w:rsidRDefault="00AD5C09" w:rsidP="00487AA6">
            <w:pPr>
              <w:pStyle w:val="rowtabella0"/>
              <w:rPr>
                <w:color w:val="002060"/>
              </w:rPr>
            </w:pPr>
            <w:r w:rsidRPr="008C476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788010" w14:textId="77777777" w:rsidR="00AD5C09" w:rsidRPr="008C4765" w:rsidRDefault="00AD5C09" w:rsidP="00487AA6">
            <w:pPr>
              <w:pStyle w:val="rowtabella0"/>
              <w:rPr>
                <w:color w:val="002060"/>
              </w:rPr>
            </w:pPr>
            <w:r w:rsidRPr="008C4765">
              <w:rPr>
                <w:color w:val="002060"/>
              </w:rPr>
              <w:t>LOCALITA' CANDIA</w:t>
            </w:r>
          </w:p>
        </w:tc>
      </w:tr>
      <w:tr w:rsidR="00AD5C09" w:rsidRPr="008C4765" w14:paraId="6CCA3AAE" w14:textId="77777777" w:rsidTr="00487AA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2C5219" w14:textId="77777777" w:rsidR="00AD5C09" w:rsidRPr="008C4765" w:rsidRDefault="00AD5C09" w:rsidP="00487AA6">
            <w:pPr>
              <w:pStyle w:val="rowtabella0"/>
              <w:rPr>
                <w:color w:val="002060"/>
              </w:rPr>
            </w:pPr>
            <w:r w:rsidRPr="008C4765">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56853D" w14:textId="77777777" w:rsidR="00AD5C09" w:rsidRPr="008C4765" w:rsidRDefault="00AD5C09" w:rsidP="00487AA6">
            <w:pPr>
              <w:pStyle w:val="rowtabella0"/>
              <w:rPr>
                <w:color w:val="002060"/>
              </w:rPr>
            </w:pPr>
            <w:r w:rsidRPr="008C4765">
              <w:rPr>
                <w:color w:val="002060"/>
              </w:rPr>
              <w:t>AVIS ARCEVIA 1964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424E41"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C0C5F7" w14:textId="77777777" w:rsidR="00AD5C09" w:rsidRPr="008C4765" w:rsidRDefault="00AD5C09" w:rsidP="00487AA6">
            <w:pPr>
              <w:pStyle w:val="rowtabella0"/>
              <w:rPr>
                <w:color w:val="002060"/>
              </w:rPr>
            </w:pPr>
            <w:r w:rsidRPr="008C4765">
              <w:rPr>
                <w:color w:val="002060"/>
              </w:rPr>
              <w:t>24/02/2024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7770F7" w14:textId="77777777" w:rsidR="00AD5C09" w:rsidRPr="008C4765" w:rsidRDefault="00AD5C09" w:rsidP="00487AA6">
            <w:pPr>
              <w:pStyle w:val="rowtabella0"/>
              <w:rPr>
                <w:color w:val="002060"/>
              </w:rPr>
            </w:pPr>
            <w:r w:rsidRPr="008C4765">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35A492" w14:textId="77777777" w:rsidR="00AD5C09" w:rsidRPr="008C4765" w:rsidRDefault="00AD5C09" w:rsidP="00487AA6">
            <w:pPr>
              <w:pStyle w:val="rowtabella0"/>
              <w:rPr>
                <w:color w:val="002060"/>
              </w:rPr>
            </w:pPr>
            <w:r w:rsidRPr="008C4765">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F76428" w14:textId="77777777" w:rsidR="00AD5C09" w:rsidRPr="008C4765" w:rsidRDefault="00AD5C09" w:rsidP="00487AA6">
            <w:pPr>
              <w:pStyle w:val="rowtabella0"/>
              <w:rPr>
                <w:color w:val="002060"/>
              </w:rPr>
            </w:pPr>
            <w:r w:rsidRPr="008C4765">
              <w:rPr>
                <w:color w:val="002060"/>
              </w:rPr>
              <w:t>VIA FALCONARA</w:t>
            </w:r>
          </w:p>
        </w:tc>
      </w:tr>
    </w:tbl>
    <w:p w14:paraId="253A117C" w14:textId="77777777" w:rsidR="00AD5C09" w:rsidRPr="008C4765" w:rsidRDefault="00AD5C09" w:rsidP="00AD5C09">
      <w:pPr>
        <w:pStyle w:val="breakline"/>
        <w:rPr>
          <w:rFonts w:eastAsiaTheme="minorEastAsia"/>
          <w:color w:val="002060"/>
        </w:rPr>
      </w:pPr>
    </w:p>
    <w:p w14:paraId="3FBD87A8" w14:textId="77777777" w:rsidR="00AD5C09" w:rsidRPr="008C4765" w:rsidRDefault="00AD5C09" w:rsidP="00AD5C09">
      <w:pPr>
        <w:pStyle w:val="breakline"/>
        <w:rPr>
          <w:color w:val="002060"/>
        </w:rPr>
      </w:pPr>
    </w:p>
    <w:p w14:paraId="650A080D" w14:textId="77777777" w:rsidR="00AD5C09" w:rsidRPr="008C4765" w:rsidRDefault="00AD5C09" w:rsidP="00AD5C09">
      <w:pPr>
        <w:pStyle w:val="breakline"/>
        <w:rPr>
          <w:color w:val="002060"/>
        </w:rPr>
      </w:pPr>
    </w:p>
    <w:p w14:paraId="4CE3DAA0" w14:textId="77777777" w:rsidR="00AD5C09" w:rsidRPr="008C4765" w:rsidRDefault="00AD5C09" w:rsidP="00AD5C09">
      <w:pPr>
        <w:pStyle w:val="sottotitolocampionato10"/>
        <w:rPr>
          <w:color w:val="002060"/>
        </w:rPr>
      </w:pPr>
      <w:r w:rsidRPr="008C4765">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5"/>
        <w:gridCol w:w="385"/>
        <w:gridCol w:w="898"/>
        <w:gridCol w:w="1177"/>
        <w:gridCol w:w="1548"/>
        <w:gridCol w:w="1550"/>
      </w:tblGrid>
      <w:tr w:rsidR="00AD5C09" w:rsidRPr="008C4765" w14:paraId="7800D448" w14:textId="77777777" w:rsidTr="00487AA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70849" w14:textId="77777777" w:rsidR="00AD5C09" w:rsidRPr="008C4765" w:rsidRDefault="00AD5C09" w:rsidP="00487AA6">
            <w:pPr>
              <w:pStyle w:val="headertabella0"/>
              <w:rPr>
                <w:color w:val="002060"/>
              </w:rPr>
            </w:pPr>
            <w:r w:rsidRPr="008C476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5C265" w14:textId="77777777" w:rsidR="00AD5C09" w:rsidRPr="008C4765" w:rsidRDefault="00AD5C09" w:rsidP="00487AA6">
            <w:pPr>
              <w:pStyle w:val="headertabella0"/>
              <w:rPr>
                <w:color w:val="002060"/>
              </w:rPr>
            </w:pPr>
            <w:r w:rsidRPr="008C476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F696B" w14:textId="77777777" w:rsidR="00AD5C09" w:rsidRPr="008C4765" w:rsidRDefault="00AD5C09" w:rsidP="00487AA6">
            <w:pPr>
              <w:pStyle w:val="headertabella0"/>
              <w:rPr>
                <w:color w:val="002060"/>
              </w:rPr>
            </w:pPr>
            <w:r w:rsidRPr="008C476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C07B7" w14:textId="77777777" w:rsidR="00AD5C09" w:rsidRPr="008C4765" w:rsidRDefault="00AD5C09" w:rsidP="00487AA6">
            <w:pPr>
              <w:pStyle w:val="headertabella0"/>
              <w:rPr>
                <w:color w:val="002060"/>
              </w:rPr>
            </w:pPr>
            <w:r w:rsidRPr="008C476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0A2CA" w14:textId="77777777" w:rsidR="00AD5C09" w:rsidRPr="008C4765" w:rsidRDefault="00AD5C09" w:rsidP="00487AA6">
            <w:pPr>
              <w:pStyle w:val="headertabella0"/>
              <w:rPr>
                <w:color w:val="002060"/>
              </w:rPr>
            </w:pPr>
            <w:r w:rsidRPr="008C476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1F8C5" w14:textId="77777777" w:rsidR="00AD5C09" w:rsidRPr="008C4765" w:rsidRDefault="00AD5C09" w:rsidP="00487AA6">
            <w:pPr>
              <w:pStyle w:val="headertabella0"/>
              <w:rPr>
                <w:color w:val="002060"/>
              </w:rPr>
            </w:pPr>
            <w:proofErr w:type="spellStart"/>
            <w:r w:rsidRPr="008C4765">
              <w:rPr>
                <w:color w:val="002060"/>
              </w:rPr>
              <w:t>Localita'</w:t>
            </w:r>
            <w:proofErr w:type="spellEnd"/>
            <w:r w:rsidRPr="008C476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19228" w14:textId="77777777" w:rsidR="00AD5C09" w:rsidRPr="008C4765" w:rsidRDefault="00AD5C09" w:rsidP="00487AA6">
            <w:pPr>
              <w:pStyle w:val="headertabella0"/>
              <w:rPr>
                <w:color w:val="002060"/>
              </w:rPr>
            </w:pPr>
            <w:r w:rsidRPr="008C4765">
              <w:rPr>
                <w:color w:val="002060"/>
              </w:rPr>
              <w:t>Indirizzo Impianto</w:t>
            </w:r>
          </w:p>
        </w:tc>
      </w:tr>
      <w:tr w:rsidR="00AD5C09" w:rsidRPr="008C4765" w14:paraId="7C24C73E" w14:textId="77777777" w:rsidTr="00487AA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DCC07F" w14:textId="77777777" w:rsidR="00AD5C09" w:rsidRPr="008C4765" w:rsidRDefault="00AD5C09" w:rsidP="00487AA6">
            <w:pPr>
              <w:pStyle w:val="rowtabella0"/>
              <w:rPr>
                <w:color w:val="002060"/>
              </w:rPr>
            </w:pPr>
            <w:r w:rsidRPr="008C4765">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D1A92A" w14:textId="77777777" w:rsidR="00AD5C09" w:rsidRPr="008C4765" w:rsidRDefault="00AD5C09" w:rsidP="00487AA6">
            <w:pPr>
              <w:pStyle w:val="rowtabella0"/>
              <w:rPr>
                <w:color w:val="002060"/>
              </w:rPr>
            </w:pPr>
            <w:r w:rsidRPr="008C4765">
              <w:rPr>
                <w:color w:val="002060"/>
              </w:rPr>
              <w:t>NUOVA OTTRANO 98</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53B913" w14:textId="77777777" w:rsidR="00AD5C09" w:rsidRPr="008C4765" w:rsidRDefault="00AD5C09" w:rsidP="00487AA6">
            <w:pPr>
              <w:pStyle w:val="rowtabella0"/>
              <w:jc w:val="center"/>
              <w:rPr>
                <w:color w:val="002060"/>
              </w:rPr>
            </w:pPr>
            <w:r w:rsidRPr="008C476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F001D1" w14:textId="77777777" w:rsidR="00AD5C09" w:rsidRPr="008C4765" w:rsidRDefault="00AD5C09" w:rsidP="00487AA6">
            <w:pPr>
              <w:pStyle w:val="rowtabella0"/>
              <w:rPr>
                <w:color w:val="002060"/>
              </w:rPr>
            </w:pPr>
            <w:r w:rsidRPr="008C4765">
              <w:rPr>
                <w:color w:val="002060"/>
              </w:rPr>
              <w:t>23/02/2024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8288C3" w14:textId="77777777" w:rsidR="00AD5C09" w:rsidRPr="008C4765" w:rsidRDefault="00AD5C09" w:rsidP="00487AA6">
            <w:pPr>
              <w:pStyle w:val="rowtabella0"/>
              <w:rPr>
                <w:color w:val="002060"/>
              </w:rPr>
            </w:pPr>
            <w:r w:rsidRPr="008C4765">
              <w:rPr>
                <w:color w:val="002060"/>
              </w:rPr>
              <w:t>5299 CENTRO SP. POL. "R.GATTARI"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C598DF" w14:textId="77777777" w:rsidR="00AD5C09" w:rsidRPr="008C4765" w:rsidRDefault="00AD5C09" w:rsidP="00487AA6">
            <w:pPr>
              <w:pStyle w:val="rowtabella0"/>
              <w:rPr>
                <w:color w:val="002060"/>
              </w:rPr>
            </w:pPr>
            <w:r w:rsidRPr="008C4765">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86A2EA" w14:textId="77777777" w:rsidR="00AD5C09" w:rsidRPr="008C4765" w:rsidRDefault="00AD5C09" w:rsidP="00487AA6">
            <w:pPr>
              <w:pStyle w:val="rowtabella0"/>
              <w:rPr>
                <w:color w:val="002060"/>
              </w:rPr>
            </w:pPr>
            <w:r w:rsidRPr="008C4765">
              <w:rPr>
                <w:color w:val="002060"/>
              </w:rPr>
              <w:t>VIA TAGLIAMENTO</w:t>
            </w:r>
          </w:p>
        </w:tc>
      </w:tr>
      <w:tr w:rsidR="00AD5C09" w:rsidRPr="008C4765" w14:paraId="3F78E2BD"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FC865E" w14:textId="77777777" w:rsidR="00AD5C09" w:rsidRPr="008C4765" w:rsidRDefault="00AD5C09" w:rsidP="00487AA6">
            <w:pPr>
              <w:pStyle w:val="rowtabella0"/>
              <w:rPr>
                <w:color w:val="002060"/>
              </w:rPr>
            </w:pPr>
            <w:r w:rsidRPr="008C4765">
              <w:rPr>
                <w:color w:val="002060"/>
              </w:rPr>
              <w:t>GAGLIOLE 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BB8CE7" w14:textId="77777777" w:rsidR="00AD5C09" w:rsidRPr="008C4765" w:rsidRDefault="00AD5C09" w:rsidP="00487AA6">
            <w:pPr>
              <w:pStyle w:val="rowtabella0"/>
              <w:rPr>
                <w:color w:val="002060"/>
              </w:rPr>
            </w:pPr>
            <w:r w:rsidRPr="008C4765">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196211"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D41272" w14:textId="77777777" w:rsidR="00AD5C09" w:rsidRPr="008C4765" w:rsidRDefault="00AD5C09" w:rsidP="00487AA6">
            <w:pPr>
              <w:pStyle w:val="rowtabella0"/>
              <w:rPr>
                <w:color w:val="002060"/>
              </w:rPr>
            </w:pPr>
            <w:r w:rsidRPr="008C4765">
              <w:rPr>
                <w:color w:val="002060"/>
              </w:rPr>
              <w:t>23/02/2024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D48B50" w14:textId="77777777" w:rsidR="00AD5C09" w:rsidRPr="008C4765" w:rsidRDefault="00AD5C09" w:rsidP="00487AA6">
            <w:pPr>
              <w:pStyle w:val="rowtabella0"/>
              <w:rPr>
                <w:color w:val="002060"/>
              </w:rPr>
            </w:pPr>
            <w:r w:rsidRPr="008C4765">
              <w:rPr>
                <w:color w:val="002060"/>
              </w:rPr>
              <w:t>5203 IMPIANTO SPORTIVO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F1451E" w14:textId="77777777" w:rsidR="00AD5C09" w:rsidRPr="008C4765" w:rsidRDefault="00AD5C09" w:rsidP="00487AA6">
            <w:pPr>
              <w:pStyle w:val="rowtabella0"/>
              <w:rPr>
                <w:color w:val="002060"/>
              </w:rPr>
            </w:pPr>
            <w:r w:rsidRPr="008C4765">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F56D90" w14:textId="77777777" w:rsidR="00AD5C09" w:rsidRPr="008C4765" w:rsidRDefault="00AD5C09" w:rsidP="00487AA6">
            <w:pPr>
              <w:pStyle w:val="rowtabella0"/>
              <w:rPr>
                <w:color w:val="002060"/>
              </w:rPr>
            </w:pPr>
            <w:r w:rsidRPr="008C4765">
              <w:rPr>
                <w:color w:val="002060"/>
              </w:rPr>
              <w:t>LOC. "LE CALVIE"</w:t>
            </w:r>
          </w:p>
        </w:tc>
      </w:tr>
      <w:tr w:rsidR="00AD5C09" w:rsidRPr="008C4765" w14:paraId="748CC383"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9F33B2" w14:textId="77777777" w:rsidR="00AD5C09" w:rsidRPr="008C4765" w:rsidRDefault="00AD5C09" w:rsidP="00487AA6">
            <w:pPr>
              <w:pStyle w:val="rowtabella0"/>
              <w:rPr>
                <w:color w:val="002060"/>
              </w:rPr>
            </w:pPr>
            <w:r w:rsidRPr="008C4765">
              <w:rPr>
                <w:color w:val="002060"/>
              </w:rPr>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8F05A3" w14:textId="77777777" w:rsidR="00AD5C09" w:rsidRPr="008C4765" w:rsidRDefault="00AD5C09" w:rsidP="00487AA6">
            <w:pPr>
              <w:pStyle w:val="rowtabella0"/>
              <w:rPr>
                <w:color w:val="002060"/>
              </w:rPr>
            </w:pPr>
            <w:r w:rsidRPr="008C4765">
              <w:rPr>
                <w:color w:val="002060"/>
              </w:rPr>
              <w:t>POLISPORTIVA UROBORO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D80D1E"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7BF5A3" w14:textId="77777777" w:rsidR="00AD5C09" w:rsidRPr="008C4765" w:rsidRDefault="00AD5C09" w:rsidP="00487AA6">
            <w:pPr>
              <w:pStyle w:val="rowtabella0"/>
              <w:rPr>
                <w:color w:val="002060"/>
              </w:rPr>
            </w:pPr>
            <w:r w:rsidRPr="008C4765">
              <w:rPr>
                <w:color w:val="002060"/>
              </w:rPr>
              <w:t>23/02/2024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8B61D4" w14:textId="77777777" w:rsidR="00AD5C09" w:rsidRPr="008C4765" w:rsidRDefault="00AD5C09" w:rsidP="00487AA6">
            <w:pPr>
              <w:pStyle w:val="rowtabella0"/>
              <w:rPr>
                <w:color w:val="002060"/>
              </w:rPr>
            </w:pPr>
            <w:r w:rsidRPr="008C4765">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34E658" w14:textId="77777777" w:rsidR="00AD5C09" w:rsidRPr="008C4765" w:rsidRDefault="00AD5C09" w:rsidP="00487AA6">
            <w:pPr>
              <w:pStyle w:val="rowtabella0"/>
              <w:rPr>
                <w:color w:val="002060"/>
              </w:rPr>
            </w:pPr>
            <w:r w:rsidRPr="008C4765">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75A021" w14:textId="77777777" w:rsidR="00AD5C09" w:rsidRPr="008C4765" w:rsidRDefault="00AD5C09" w:rsidP="00487AA6">
            <w:pPr>
              <w:pStyle w:val="rowtabella0"/>
              <w:rPr>
                <w:color w:val="002060"/>
              </w:rPr>
            </w:pPr>
            <w:r w:rsidRPr="008C4765">
              <w:rPr>
                <w:color w:val="002060"/>
              </w:rPr>
              <w:t>VIA CERQUATTI</w:t>
            </w:r>
          </w:p>
        </w:tc>
      </w:tr>
      <w:tr w:rsidR="00AD5C09" w:rsidRPr="008C4765" w14:paraId="171F0586"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357B44" w14:textId="77777777" w:rsidR="00AD5C09" w:rsidRPr="008C4765" w:rsidRDefault="00AD5C09" w:rsidP="00487AA6">
            <w:pPr>
              <w:pStyle w:val="rowtabella0"/>
              <w:rPr>
                <w:color w:val="002060"/>
              </w:rPr>
            </w:pPr>
            <w:r w:rsidRPr="008C4765">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C6B127" w14:textId="77777777" w:rsidR="00AD5C09" w:rsidRPr="008C4765" w:rsidRDefault="00AD5C09" w:rsidP="00487AA6">
            <w:pPr>
              <w:pStyle w:val="rowtabella0"/>
              <w:rPr>
                <w:color w:val="002060"/>
              </w:rPr>
            </w:pPr>
            <w:r w:rsidRPr="008C4765">
              <w:rPr>
                <w:color w:val="002060"/>
              </w:rPr>
              <w:t>FUTSAL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86E9A8"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BE8641" w14:textId="77777777" w:rsidR="00AD5C09" w:rsidRPr="008C4765" w:rsidRDefault="00AD5C09" w:rsidP="00487AA6">
            <w:pPr>
              <w:pStyle w:val="rowtabella0"/>
              <w:rPr>
                <w:color w:val="002060"/>
              </w:rPr>
            </w:pPr>
            <w:r w:rsidRPr="008C4765">
              <w:rPr>
                <w:color w:val="002060"/>
              </w:rPr>
              <w:t>23/02/2024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315C9B" w14:textId="77777777" w:rsidR="00AD5C09" w:rsidRPr="008C4765" w:rsidRDefault="00AD5C09" w:rsidP="00487AA6">
            <w:pPr>
              <w:pStyle w:val="rowtabella0"/>
              <w:rPr>
                <w:color w:val="002060"/>
              </w:rPr>
            </w:pPr>
            <w:r w:rsidRPr="008C4765">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BA7CD9" w14:textId="77777777" w:rsidR="00AD5C09" w:rsidRPr="008C4765" w:rsidRDefault="00AD5C09" w:rsidP="00487AA6">
            <w:pPr>
              <w:pStyle w:val="rowtabella0"/>
              <w:rPr>
                <w:color w:val="002060"/>
              </w:rPr>
            </w:pPr>
            <w:r w:rsidRPr="008C4765">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54892C" w14:textId="77777777" w:rsidR="00AD5C09" w:rsidRPr="008C4765" w:rsidRDefault="00AD5C09" w:rsidP="00487AA6">
            <w:pPr>
              <w:pStyle w:val="rowtabella0"/>
              <w:rPr>
                <w:color w:val="002060"/>
              </w:rPr>
            </w:pPr>
            <w:r w:rsidRPr="008C4765">
              <w:rPr>
                <w:color w:val="002060"/>
              </w:rPr>
              <w:t>VIA B.BUOZZI</w:t>
            </w:r>
          </w:p>
        </w:tc>
      </w:tr>
      <w:tr w:rsidR="00AD5C09" w:rsidRPr="008C4765" w14:paraId="4C858006"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23A36C" w14:textId="77777777" w:rsidR="00AD5C09" w:rsidRPr="008C4765" w:rsidRDefault="00AD5C09" w:rsidP="00487AA6">
            <w:pPr>
              <w:pStyle w:val="rowtabella0"/>
              <w:rPr>
                <w:color w:val="002060"/>
              </w:rPr>
            </w:pPr>
            <w:r w:rsidRPr="008C4765">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41337D" w14:textId="77777777" w:rsidR="00AD5C09" w:rsidRPr="008C4765" w:rsidRDefault="00AD5C09" w:rsidP="00487AA6">
            <w:pPr>
              <w:pStyle w:val="rowtabella0"/>
              <w:rPr>
                <w:color w:val="002060"/>
              </w:rPr>
            </w:pPr>
            <w:r w:rsidRPr="008C4765">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61004D"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55652A" w14:textId="77777777" w:rsidR="00AD5C09" w:rsidRPr="008C4765" w:rsidRDefault="00AD5C09" w:rsidP="00487AA6">
            <w:pPr>
              <w:pStyle w:val="rowtabella0"/>
              <w:rPr>
                <w:color w:val="002060"/>
              </w:rPr>
            </w:pPr>
            <w:r w:rsidRPr="008C4765">
              <w:rPr>
                <w:color w:val="002060"/>
              </w:rPr>
              <w:t>24/02/2024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16B1E7" w14:textId="77777777" w:rsidR="00AD5C09" w:rsidRPr="008C4765" w:rsidRDefault="00AD5C09" w:rsidP="00487AA6">
            <w:pPr>
              <w:pStyle w:val="rowtabella0"/>
              <w:rPr>
                <w:color w:val="002060"/>
              </w:rPr>
            </w:pPr>
            <w:r w:rsidRPr="008C4765">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B3ED39" w14:textId="77777777" w:rsidR="00AD5C09" w:rsidRPr="008C4765" w:rsidRDefault="00AD5C09" w:rsidP="00487AA6">
            <w:pPr>
              <w:pStyle w:val="rowtabella0"/>
              <w:rPr>
                <w:color w:val="002060"/>
              </w:rPr>
            </w:pPr>
            <w:r w:rsidRPr="008C4765">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A05264" w14:textId="77777777" w:rsidR="00AD5C09" w:rsidRPr="008C4765" w:rsidRDefault="00AD5C09" w:rsidP="00487AA6">
            <w:pPr>
              <w:pStyle w:val="rowtabella0"/>
              <w:rPr>
                <w:color w:val="002060"/>
              </w:rPr>
            </w:pPr>
            <w:r w:rsidRPr="008C4765">
              <w:rPr>
                <w:color w:val="002060"/>
              </w:rPr>
              <w:t>VIA DELLO SPORT</w:t>
            </w:r>
          </w:p>
        </w:tc>
      </w:tr>
      <w:tr w:rsidR="00AD5C09" w:rsidRPr="008C4765" w14:paraId="5D7EB046" w14:textId="77777777" w:rsidTr="00487AA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8D3AC6" w14:textId="77777777" w:rsidR="00AD5C09" w:rsidRPr="008C4765" w:rsidRDefault="00AD5C09" w:rsidP="00487AA6">
            <w:pPr>
              <w:pStyle w:val="rowtabella0"/>
              <w:rPr>
                <w:color w:val="002060"/>
              </w:rPr>
            </w:pPr>
            <w:r w:rsidRPr="008C4765">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149A8B" w14:textId="77777777" w:rsidR="00AD5C09" w:rsidRPr="008C4765" w:rsidRDefault="00AD5C09" w:rsidP="00487AA6">
            <w:pPr>
              <w:pStyle w:val="rowtabella0"/>
              <w:rPr>
                <w:color w:val="002060"/>
              </w:rPr>
            </w:pPr>
            <w:r w:rsidRPr="008C4765">
              <w:rPr>
                <w:color w:val="002060"/>
              </w:rPr>
              <w:t>AURORA TREIA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798D74"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347581" w14:textId="77777777" w:rsidR="00AD5C09" w:rsidRPr="008C4765" w:rsidRDefault="00AD5C09" w:rsidP="00487AA6">
            <w:pPr>
              <w:pStyle w:val="rowtabella0"/>
              <w:rPr>
                <w:color w:val="002060"/>
              </w:rPr>
            </w:pPr>
            <w:r w:rsidRPr="008C4765">
              <w:rPr>
                <w:color w:val="002060"/>
              </w:rPr>
              <w:t>24/02/2024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8CB1F3" w14:textId="77777777" w:rsidR="00AD5C09" w:rsidRPr="008C4765" w:rsidRDefault="00AD5C09" w:rsidP="00487AA6">
            <w:pPr>
              <w:pStyle w:val="rowtabella0"/>
              <w:rPr>
                <w:color w:val="002060"/>
              </w:rPr>
            </w:pPr>
            <w:r w:rsidRPr="008C4765">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939A2E" w14:textId="77777777" w:rsidR="00AD5C09" w:rsidRPr="008C4765" w:rsidRDefault="00AD5C09" w:rsidP="00487AA6">
            <w:pPr>
              <w:pStyle w:val="rowtabella0"/>
              <w:rPr>
                <w:color w:val="002060"/>
              </w:rPr>
            </w:pPr>
            <w:r w:rsidRPr="008C4765">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8ECDED" w14:textId="77777777" w:rsidR="00AD5C09" w:rsidRPr="008C4765" w:rsidRDefault="00AD5C09" w:rsidP="00487AA6">
            <w:pPr>
              <w:pStyle w:val="rowtabella0"/>
              <w:rPr>
                <w:color w:val="002060"/>
              </w:rPr>
            </w:pPr>
            <w:r w:rsidRPr="008C4765">
              <w:rPr>
                <w:color w:val="002060"/>
              </w:rPr>
              <w:t>VIA VESCOVARA, 7</w:t>
            </w:r>
          </w:p>
        </w:tc>
      </w:tr>
    </w:tbl>
    <w:p w14:paraId="603D4997" w14:textId="77777777" w:rsidR="00AD5C09" w:rsidRPr="008C4765" w:rsidRDefault="00AD5C09" w:rsidP="00AD5C09">
      <w:pPr>
        <w:pStyle w:val="breakline"/>
        <w:rPr>
          <w:rFonts w:eastAsiaTheme="minorEastAsia"/>
          <w:color w:val="002060"/>
        </w:rPr>
      </w:pPr>
    </w:p>
    <w:p w14:paraId="2A3D0FBB" w14:textId="77777777" w:rsidR="00AD5C09" w:rsidRPr="008C4765" w:rsidRDefault="00AD5C09" w:rsidP="00AD5C09">
      <w:pPr>
        <w:pStyle w:val="breakline"/>
        <w:rPr>
          <w:color w:val="002060"/>
        </w:rPr>
      </w:pPr>
    </w:p>
    <w:p w14:paraId="039145AA" w14:textId="77777777" w:rsidR="00AD5C09" w:rsidRPr="008C4765" w:rsidRDefault="00AD5C09" w:rsidP="00AD5C09">
      <w:pPr>
        <w:pStyle w:val="breakline"/>
        <w:rPr>
          <w:color w:val="002060"/>
        </w:rPr>
      </w:pPr>
    </w:p>
    <w:p w14:paraId="772A3E3B" w14:textId="77777777" w:rsidR="00AD5C09" w:rsidRPr="008C4765" w:rsidRDefault="00AD5C09" w:rsidP="00AD5C09">
      <w:pPr>
        <w:pStyle w:val="sottotitolocampionato10"/>
        <w:rPr>
          <w:color w:val="002060"/>
        </w:rPr>
      </w:pPr>
      <w:r w:rsidRPr="008C4765">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AD5C09" w:rsidRPr="008C4765" w14:paraId="61240877" w14:textId="77777777" w:rsidTr="00487AA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25578" w14:textId="77777777" w:rsidR="00AD5C09" w:rsidRPr="008C4765" w:rsidRDefault="00AD5C09" w:rsidP="00487AA6">
            <w:pPr>
              <w:pStyle w:val="headertabella0"/>
              <w:rPr>
                <w:color w:val="002060"/>
              </w:rPr>
            </w:pPr>
            <w:r w:rsidRPr="008C476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5B622" w14:textId="77777777" w:rsidR="00AD5C09" w:rsidRPr="008C4765" w:rsidRDefault="00AD5C09" w:rsidP="00487AA6">
            <w:pPr>
              <w:pStyle w:val="headertabella0"/>
              <w:rPr>
                <w:color w:val="002060"/>
              </w:rPr>
            </w:pPr>
            <w:r w:rsidRPr="008C476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91283" w14:textId="77777777" w:rsidR="00AD5C09" w:rsidRPr="008C4765" w:rsidRDefault="00AD5C09" w:rsidP="00487AA6">
            <w:pPr>
              <w:pStyle w:val="headertabella0"/>
              <w:rPr>
                <w:color w:val="002060"/>
              </w:rPr>
            </w:pPr>
            <w:r w:rsidRPr="008C476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81577" w14:textId="77777777" w:rsidR="00AD5C09" w:rsidRPr="008C4765" w:rsidRDefault="00AD5C09" w:rsidP="00487AA6">
            <w:pPr>
              <w:pStyle w:val="headertabella0"/>
              <w:rPr>
                <w:color w:val="002060"/>
              </w:rPr>
            </w:pPr>
            <w:r w:rsidRPr="008C476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C42F5" w14:textId="77777777" w:rsidR="00AD5C09" w:rsidRPr="008C4765" w:rsidRDefault="00AD5C09" w:rsidP="00487AA6">
            <w:pPr>
              <w:pStyle w:val="headertabella0"/>
              <w:rPr>
                <w:color w:val="002060"/>
              </w:rPr>
            </w:pPr>
            <w:r w:rsidRPr="008C476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F18AD8" w14:textId="77777777" w:rsidR="00AD5C09" w:rsidRPr="008C4765" w:rsidRDefault="00AD5C09" w:rsidP="00487AA6">
            <w:pPr>
              <w:pStyle w:val="headertabella0"/>
              <w:rPr>
                <w:color w:val="002060"/>
              </w:rPr>
            </w:pPr>
            <w:proofErr w:type="spellStart"/>
            <w:r w:rsidRPr="008C4765">
              <w:rPr>
                <w:color w:val="002060"/>
              </w:rPr>
              <w:t>Localita'</w:t>
            </w:r>
            <w:proofErr w:type="spellEnd"/>
            <w:r w:rsidRPr="008C476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85223" w14:textId="77777777" w:rsidR="00AD5C09" w:rsidRPr="008C4765" w:rsidRDefault="00AD5C09" w:rsidP="00487AA6">
            <w:pPr>
              <w:pStyle w:val="headertabella0"/>
              <w:rPr>
                <w:color w:val="002060"/>
              </w:rPr>
            </w:pPr>
            <w:r w:rsidRPr="008C4765">
              <w:rPr>
                <w:color w:val="002060"/>
              </w:rPr>
              <w:t>Indirizzo Impianto</w:t>
            </w:r>
          </w:p>
        </w:tc>
      </w:tr>
      <w:tr w:rsidR="00AD5C09" w:rsidRPr="008C4765" w14:paraId="34CFF25B" w14:textId="77777777" w:rsidTr="00487AA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E65B1E5" w14:textId="77777777" w:rsidR="00AD5C09" w:rsidRPr="008C4765" w:rsidRDefault="00AD5C09" w:rsidP="00487AA6">
            <w:pPr>
              <w:pStyle w:val="rowtabella0"/>
              <w:rPr>
                <w:color w:val="002060"/>
              </w:rPr>
            </w:pPr>
            <w:r w:rsidRPr="008C4765">
              <w:rPr>
                <w:color w:val="002060"/>
              </w:rPr>
              <w:t>NUOVA OTTRANO 98</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6670E9" w14:textId="77777777" w:rsidR="00AD5C09" w:rsidRPr="008C4765" w:rsidRDefault="00AD5C09" w:rsidP="00487AA6">
            <w:pPr>
              <w:pStyle w:val="rowtabella0"/>
              <w:rPr>
                <w:color w:val="002060"/>
              </w:rPr>
            </w:pPr>
            <w:r w:rsidRPr="008C4765">
              <w:rPr>
                <w:color w:val="002060"/>
              </w:rPr>
              <w:t>AURORA TREIA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0688DE" w14:textId="77777777" w:rsidR="00AD5C09" w:rsidRPr="008C4765" w:rsidRDefault="00AD5C09" w:rsidP="00487AA6">
            <w:pPr>
              <w:pStyle w:val="rowtabella0"/>
              <w:jc w:val="center"/>
              <w:rPr>
                <w:color w:val="002060"/>
              </w:rPr>
            </w:pPr>
            <w:r w:rsidRPr="008C476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BD678A" w14:textId="77777777" w:rsidR="00AD5C09" w:rsidRPr="008C4765" w:rsidRDefault="00AD5C09" w:rsidP="00487AA6">
            <w:pPr>
              <w:pStyle w:val="rowtabella0"/>
              <w:rPr>
                <w:color w:val="002060"/>
              </w:rPr>
            </w:pPr>
            <w:r w:rsidRPr="008C4765">
              <w:rPr>
                <w:color w:val="002060"/>
              </w:rPr>
              <w:t>26/02/2024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3A107E" w14:textId="77777777" w:rsidR="00AD5C09" w:rsidRPr="008C4765" w:rsidRDefault="00AD5C09" w:rsidP="00487AA6">
            <w:pPr>
              <w:pStyle w:val="rowtabella0"/>
              <w:rPr>
                <w:color w:val="002060"/>
              </w:rPr>
            </w:pPr>
            <w:r w:rsidRPr="008C4765">
              <w:rPr>
                <w:color w:val="002060"/>
              </w:rPr>
              <w:t>5063 PALASPORT "GIANCARLO GALIZIA"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97992D" w14:textId="77777777" w:rsidR="00AD5C09" w:rsidRPr="008C4765" w:rsidRDefault="00AD5C09" w:rsidP="00487AA6">
            <w:pPr>
              <w:pStyle w:val="rowtabella0"/>
              <w:rPr>
                <w:color w:val="002060"/>
              </w:rPr>
            </w:pPr>
            <w:r w:rsidRPr="008C4765">
              <w:rPr>
                <w:color w:val="002060"/>
              </w:rPr>
              <w:t>FILOTTRANO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DC204D" w14:textId="77777777" w:rsidR="00AD5C09" w:rsidRPr="008C4765" w:rsidRDefault="00AD5C09" w:rsidP="00487AA6">
            <w:pPr>
              <w:pStyle w:val="rowtabella0"/>
              <w:rPr>
                <w:color w:val="002060"/>
              </w:rPr>
            </w:pPr>
            <w:r w:rsidRPr="008C4765">
              <w:rPr>
                <w:color w:val="002060"/>
              </w:rPr>
              <w:t>VIA GEMME, 13</w:t>
            </w:r>
          </w:p>
        </w:tc>
      </w:tr>
    </w:tbl>
    <w:p w14:paraId="2891525E" w14:textId="77777777" w:rsidR="00AD5C09" w:rsidRPr="008C4765" w:rsidRDefault="00AD5C09" w:rsidP="00AD5C09">
      <w:pPr>
        <w:pStyle w:val="breakline"/>
        <w:rPr>
          <w:rFonts w:eastAsiaTheme="minorEastAsia"/>
          <w:color w:val="002060"/>
        </w:rPr>
      </w:pPr>
    </w:p>
    <w:p w14:paraId="6A11BAA9" w14:textId="77777777" w:rsidR="00AD5C09" w:rsidRPr="008C4765" w:rsidRDefault="00AD5C09" w:rsidP="00AD5C09">
      <w:pPr>
        <w:pStyle w:val="breakline"/>
        <w:rPr>
          <w:color w:val="002060"/>
        </w:rPr>
      </w:pPr>
    </w:p>
    <w:p w14:paraId="4532CF6B" w14:textId="77777777" w:rsidR="00AD5C09" w:rsidRPr="008C4765" w:rsidRDefault="00AD5C09" w:rsidP="00AD5C09">
      <w:pPr>
        <w:pStyle w:val="breakline"/>
        <w:rPr>
          <w:color w:val="002060"/>
        </w:rPr>
      </w:pPr>
    </w:p>
    <w:p w14:paraId="494C1689" w14:textId="77777777" w:rsidR="00AD5C09" w:rsidRPr="008C4765" w:rsidRDefault="00AD5C09" w:rsidP="00AD5C09">
      <w:pPr>
        <w:pStyle w:val="sottotitolocampionato10"/>
        <w:rPr>
          <w:color w:val="002060"/>
        </w:rPr>
      </w:pPr>
      <w:r w:rsidRPr="008C4765">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1"/>
        <w:gridCol w:w="385"/>
        <w:gridCol w:w="898"/>
        <w:gridCol w:w="1198"/>
        <w:gridCol w:w="1541"/>
        <w:gridCol w:w="1547"/>
      </w:tblGrid>
      <w:tr w:rsidR="00AD5C09" w:rsidRPr="008C4765" w14:paraId="49C0458D" w14:textId="77777777" w:rsidTr="00487AA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9575F" w14:textId="77777777" w:rsidR="00AD5C09" w:rsidRPr="008C4765" w:rsidRDefault="00AD5C09" w:rsidP="00487AA6">
            <w:pPr>
              <w:pStyle w:val="headertabella0"/>
              <w:rPr>
                <w:color w:val="002060"/>
              </w:rPr>
            </w:pPr>
            <w:r w:rsidRPr="008C476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98393" w14:textId="77777777" w:rsidR="00AD5C09" w:rsidRPr="008C4765" w:rsidRDefault="00AD5C09" w:rsidP="00487AA6">
            <w:pPr>
              <w:pStyle w:val="headertabella0"/>
              <w:rPr>
                <w:color w:val="002060"/>
              </w:rPr>
            </w:pPr>
            <w:r w:rsidRPr="008C476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94A63" w14:textId="77777777" w:rsidR="00AD5C09" w:rsidRPr="008C4765" w:rsidRDefault="00AD5C09" w:rsidP="00487AA6">
            <w:pPr>
              <w:pStyle w:val="headertabella0"/>
              <w:rPr>
                <w:color w:val="002060"/>
              </w:rPr>
            </w:pPr>
            <w:r w:rsidRPr="008C476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78357" w14:textId="77777777" w:rsidR="00AD5C09" w:rsidRPr="008C4765" w:rsidRDefault="00AD5C09" w:rsidP="00487AA6">
            <w:pPr>
              <w:pStyle w:val="headertabella0"/>
              <w:rPr>
                <w:color w:val="002060"/>
              </w:rPr>
            </w:pPr>
            <w:r w:rsidRPr="008C476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D69678" w14:textId="77777777" w:rsidR="00AD5C09" w:rsidRPr="008C4765" w:rsidRDefault="00AD5C09" w:rsidP="00487AA6">
            <w:pPr>
              <w:pStyle w:val="headertabella0"/>
              <w:rPr>
                <w:color w:val="002060"/>
              </w:rPr>
            </w:pPr>
            <w:r w:rsidRPr="008C476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748CB" w14:textId="77777777" w:rsidR="00AD5C09" w:rsidRPr="008C4765" w:rsidRDefault="00AD5C09" w:rsidP="00487AA6">
            <w:pPr>
              <w:pStyle w:val="headertabella0"/>
              <w:rPr>
                <w:color w:val="002060"/>
              </w:rPr>
            </w:pPr>
            <w:proofErr w:type="spellStart"/>
            <w:r w:rsidRPr="008C4765">
              <w:rPr>
                <w:color w:val="002060"/>
              </w:rPr>
              <w:t>Localita'</w:t>
            </w:r>
            <w:proofErr w:type="spellEnd"/>
            <w:r w:rsidRPr="008C476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06D5D" w14:textId="77777777" w:rsidR="00AD5C09" w:rsidRPr="008C4765" w:rsidRDefault="00AD5C09" w:rsidP="00487AA6">
            <w:pPr>
              <w:pStyle w:val="headertabella0"/>
              <w:rPr>
                <w:color w:val="002060"/>
              </w:rPr>
            </w:pPr>
            <w:r w:rsidRPr="008C4765">
              <w:rPr>
                <w:color w:val="002060"/>
              </w:rPr>
              <w:t>Indirizzo Impianto</w:t>
            </w:r>
          </w:p>
        </w:tc>
      </w:tr>
      <w:tr w:rsidR="00AD5C09" w:rsidRPr="008C4765" w14:paraId="2879C466" w14:textId="77777777" w:rsidTr="00487AA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3917F9" w14:textId="77777777" w:rsidR="00AD5C09" w:rsidRPr="008C4765" w:rsidRDefault="00AD5C09" w:rsidP="00487AA6">
            <w:pPr>
              <w:pStyle w:val="rowtabella0"/>
              <w:rPr>
                <w:color w:val="002060"/>
              </w:rPr>
            </w:pPr>
            <w:r w:rsidRPr="008C4765">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599EEC" w14:textId="77777777" w:rsidR="00AD5C09" w:rsidRPr="008C4765" w:rsidRDefault="00AD5C09" w:rsidP="00487AA6">
            <w:pPr>
              <w:pStyle w:val="rowtabella0"/>
              <w:rPr>
                <w:color w:val="002060"/>
              </w:rPr>
            </w:pPr>
            <w:r w:rsidRPr="008C4765">
              <w:rPr>
                <w:color w:val="002060"/>
              </w:rPr>
              <w:t>FUTSAL CAMPIGLIONE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329A20" w14:textId="77777777" w:rsidR="00AD5C09" w:rsidRPr="008C4765" w:rsidRDefault="00AD5C09" w:rsidP="00487AA6">
            <w:pPr>
              <w:pStyle w:val="rowtabella0"/>
              <w:jc w:val="center"/>
              <w:rPr>
                <w:color w:val="002060"/>
              </w:rPr>
            </w:pPr>
            <w:r w:rsidRPr="008C476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4FA806" w14:textId="77777777" w:rsidR="00AD5C09" w:rsidRPr="008C4765" w:rsidRDefault="00AD5C09" w:rsidP="00487AA6">
            <w:pPr>
              <w:pStyle w:val="rowtabella0"/>
              <w:rPr>
                <w:color w:val="002060"/>
              </w:rPr>
            </w:pPr>
            <w:r w:rsidRPr="008C4765">
              <w:rPr>
                <w:color w:val="002060"/>
              </w:rPr>
              <w:t>23/02/2024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EDC552" w14:textId="77777777" w:rsidR="00AD5C09" w:rsidRPr="008C4765" w:rsidRDefault="00AD5C09" w:rsidP="00487AA6">
            <w:pPr>
              <w:pStyle w:val="rowtabella0"/>
              <w:rPr>
                <w:color w:val="002060"/>
              </w:rPr>
            </w:pPr>
            <w:r w:rsidRPr="008C4765">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B7BE24" w14:textId="77777777" w:rsidR="00AD5C09" w:rsidRPr="008C4765" w:rsidRDefault="00AD5C09" w:rsidP="00487AA6">
            <w:pPr>
              <w:pStyle w:val="rowtabella0"/>
              <w:rPr>
                <w:color w:val="002060"/>
              </w:rPr>
            </w:pPr>
            <w:r w:rsidRPr="008C4765">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0665BC" w14:textId="77777777" w:rsidR="00AD5C09" w:rsidRPr="008C4765" w:rsidRDefault="00AD5C09" w:rsidP="00487AA6">
            <w:pPr>
              <w:pStyle w:val="rowtabella0"/>
              <w:rPr>
                <w:color w:val="002060"/>
              </w:rPr>
            </w:pPr>
            <w:r w:rsidRPr="008C4765">
              <w:rPr>
                <w:color w:val="002060"/>
              </w:rPr>
              <w:t>VIA DELL IRIS</w:t>
            </w:r>
          </w:p>
        </w:tc>
      </w:tr>
      <w:tr w:rsidR="00AD5C09" w:rsidRPr="008C4765" w14:paraId="43C8C58B"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70547F" w14:textId="77777777" w:rsidR="00AD5C09" w:rsidRPr="008C4765" w:rsidRDefault="00AD5C09" w:rsidP="00487AA6">
            <w:pPr>
              <w:pStyle w:val="rowtabella0"/>
              <w:rPr>
                <w:color w:val="002060"/>
              </w:rPr>
            </w:pPr>
            <w:r w:rsidRPr="008C4765">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666501" w14:textId="77777777" w:rsidR="00AD5C09" w:rsidRPr="008C4765" w:rsidRDefault="00AD5C09" w:rsidP="00487AA6">
            <w:pPr>
              <w:pStyle w:val="rowtabella0"/>
              <w:rPr>
                <w:color w:val="002060"/>
              </w:rPr>
            </w:pPr>
            <w:r w:rsidRPr="008C4765">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3D9B2D"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76CF95" w14:textId="77777777" w:rsidR="00AD5C09" w:rsidRPr="008C4765" w:rsidRDefault="00AD5C09" w:rsidP="00487AA6">
            <w:pPr>
              <w:pStyle w:val="rowtabella0"/>
              <w:rPr>
                <w:color w:val="002060"/>
              </w:rPr>
            </w:pPr>
            <w:r w:rsidRPr="008C4765">
              <w:rPr>
                <w:color w:val="002060"/>
              </w:rPr>
              <w:t>23/02/2024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0676D9" w14:textId="77777777" w:rsidR="00AD5C09" w:rsidRPr="008C4765" w:rsidRDefault="00AD5C09" w:rsidP="00487AA6">
            <w:pPr>
              <w:pStyle w:val="rowtabella0"/>
              <w:rPr>
                <w:color w:val="002060"/>
              </w:rPr>
            </w:pPr>
            <w:r w:rsidRPr="008C4765">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0A3614" w14:textId="77777777" w:rsidR="00AD5C09" w:rsidRPr="008C4765" w:rsidRDefault="00AD5C09" w:rsidP="00487AA6">
            <w:pPr>
              <w:pStyle w:val="rowtabella0"/>
              <w:rPr>
                <w:color w:val="002060"/>
              </w:rPr>
            </w:pPr>
            <w:r w:rsidRPr="008C4765">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C96F89" w14:textId="77777777" w:rsidR="00AD5C09" w:rsidRPr="008C4765" w:rsidRDefault="00AD5C09" w:rsidP="00487AA6">
            <w:pPr>
              <w:pStyle w:val="rowtabella0"/>
              <w:rPr>
                <w:color w:val="002060"/>
              </w:rPr>
            </w:pPr>
            <w:r w:rsidRPr="008C4765">
              <w:rPr>
                <w:color w:val="002060"/>
              </w:rPr>
              <w:t>VIA CORRADI</w:t>
            </w:r>
          </w:p>
        </w:tc>
      </w:tr>
      <w:tr w:rsidR="00AD5C09" w:rsidRPr="008C4765" w14:paraId="17E6D8D9"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4F391F" w14:textId="77777777" w:rsidR="00AD5C09" w:rsidRPr="008C4765" w:rsidRDefault="00AD5C09" w:rsidP="00487AA6">
            <w:pPr>
              <w:pStyle w:val="rowtabella0"/>
              <w:rPr>
                <w:color w:val="002060"/>
              </w:rPr>
            </w:pPr>
            <w:r w:rsidRPr="008C4765">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4F02A5" w14:textId="77777777" w:rsidR="00AD5C09" w:rsidRPr="008C4765" w:rsidRDefault="00AD5C09" w:rsidP="00487AA6">
            <w:pPr>
              <w:pStyle w:val="rowtabella0"/>
              <w:rPr>
                <w:color w:val="002060"/>
              </w:rPr>
            </w:pPr>
            <w:r w:rsidRPr="008C4765">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25707A"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58A774" w14:textId="77777777" w:rsidR="00AD5C09" w:rsidRPr="008C4765" w:rsidRDefault="00AD5C09" w:rsidP="00487AA6">
            <w:pPr>
              <w:pStyle w:val="rowtabella0"/>
              <w:rPr>
                <w:color w:val="002060"/>
              </w:rPr>
            </w:pPr>
            <w:r w:rsidRPr="008C4765">
              <w:rPr>
                <w:color w:val="002060"/>
              </w:rPr>
              <w:t>23/02/2024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1CCA48" w14:textId="77777777" w:rsidR="00AD5C09" w:rsidRPr="008C4765" w:rsidRDefault="00AD5C09" w:rsidP="00487AA6">
            <w:pPr>
              <w:pStyle w:val="rowtabella0"/>
              <w:rPr>
                <w:color w:val="002060"/>
              </w:rPr>
            </w:pPr>
            <w:r w:rsidRPr="008C4765">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890E64" w14:textId="77777777" w:rsidR="00AD5C09" w:rsidRPr="008C4765" w:rsidRDefault="00AD5C09" w:rsidP="00487AA6">
            <w:pPr>
              <w:pStyle w:val="rowtabella0"/>
              <w:rPr>
                <w:color w:val="002060"/>
              </w:rPr>
            </w:pPr>
            <w:r w:rsidRPr="008C4765">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F9CAD2" w14:textId="77777777" w:rsidR="00AD5C09" w:rsidRPr="008C4765" w:rsidRDefault="00AD5C09" w:rsidP="00487AA6">
            <w:pPr>
              <w:pStyle w:val="rowtabella0"/>
              <w:rPr>
                <w:color w:val="002060"/>
              </w:rPr>
            </w:pPr>
            <w:r w:rsidRPr="008C4765">
              <w:rPr>
                <w:color w:val="002060"/>
              </w:rPr>
              <w:t>VIA E.MATTEI</w:t>
            </w:r>
          </w:p>
        </w:tc>
      </w:tr>
      <w:tr w:rsidR="00AD5C09" w:rsidRPr="008C4765" w14:paraId="5E66BE1D"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19A84B" w14:textId="77777777" w:rsidR="00AD5C09" w:rsidRPr="008C4765" w:rsidRDefault="00AD5C09" w:rsidP="00487AA6">
            <w:pPr>
              <w:pStyle w:val="rowtabella0"/>
              <w:rPr>
                <w:color w:val="002060"/>
              </w:rPr>
            </w:pPr>
            <w:r w:rsidRPr="008C4765">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5A0636" w14:textId="77777777" w:rsidR="00AD5C09" w:rsidRPr="008C4765" w:rsidRDefault="00AD5C09" w:rsidP="00487AA6">
            <w:pPr>
              <w:pStyle w:val="rowtabella0"/>
              <w:rPr>
                <w:color w:val="002060"/>
              </w:rPr>
            </w:pPr>
            <w:r w:rsidRPr="008C4765">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AD0B99"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A2DF72" w14:textId="77777777" w:rsidR="00AD5C09" w:rsidRPr="008C4765" w:rsidRDefault="00AD5C09" w:rsidP="00487AA6">
            <w:pPr>
              <w:pStyle w:val="rowtabella0"/>
              <w:rPr>
                <w:color w:val="002060"/>
              </w:rPr>
            </w:pPr>
            <w:r w:rsidRPr="008C4765">
              <w:rPr>
                <w:color w:val="002060"/>
              </w:rPr>
              <w:t>23/02/2024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6303B6" w14:textId="77777777" w:rsidR="00AD5C09" w:rsidRPr="008C4765" w:rsidRDefault="00AD5C09" w:rsidP="00487AA6">
            <w:pPr>
              <w:pStyle w:val="rowtabella0"/>
              <w:rPr>
                <w:color w:val="002060"/>
              </w:rPr>
            </w:pPr>
            <w:r w:rsidRPr="008C4765">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923B26" w14:textId="77777777" w:rsidR="00AD5C09" w:rsidRPr="008C4765" w:rsidRDefault="00AD5C09" w:rsidP="00487AA6">
            <w:pPr>
              <w:pStyle w:val="rowtabella0"/>
              <w:rPr>
                <w:color w:val="002060"/>
              </w:rPr>
            </w:pPr>
            <w:r w:rsidRPr="008C4765">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F41F70" w14:textId="77777777" w:rsidR="00AD5C09" w:rsidRPr="008C4765" w:rsidRDefault="00AD5C09" w:rsidP="00487AA6">
            <w:pPr>
              <w:pStyle w:val="rowtabella0"/>
              <w:rPr>
                <w:color w:val="002060"/>
              </w:rPr>
            </w:pPr>
            <w:r w:rsidRPr="008C4765">
              <w:rPr>
                <w:color w:val="002060"/>
              </w:rPr>
              <w:t>FRAZ.PAGLIARE VIA VECCHI</w:t>
            </w:r>
          </w:p>
        </w:tc>
      </w:tr>
      <w:tr w:rsidR="00AD5C09" w:rsidRPr="008C4765" w14:paraId="3479DCD2"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9841BE" w14:textId="77777777" w:rsidR="00AD5C09" w:rsidRPr="008C4765" w:rsidRDefault="00AD5C09" w:rsidP="00487AA6">
            <w:pPr>
              <w:pStyle w:val="rowtabella0"/>
              <w:rPr>
                <w:color w:val="002060"/>
              </w:rPr>
            </w:pPr>
            <w:r w:rsidRPr="008C4765">
              <w:rPr>
                <w:color w:val="002060"/>
              </w:rPr>
              <w:t>SAMBENEDETTESE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1EDC62" w14:textId="77777777" w:rsidR="00AD5C09" w:rsidRPr="008C4765" w:rsidRDefault="00AD5C09" w:rsidP="00487AA6">
            <w:pPr>
              <w:pStyle w:val="rowtabella0"/>
              <w:rPr>
                <w:color w:val="002060"/>
              </w:rPr>
            </w:pPr>
            <w:r w:rsidRPr="008C4765">
              <w:rPr>
                <w:color w:val="002060"/>
              </w:rPr>
              <w:t>ROCCAFLUVIONE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F96495"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947ED3" w14:textId="77777777" w:rsidR="00AD5C09" w:rsidRPr="008C4765" w:rsidRDefault="00AD5C09" w:rsidP="00487AA6">
            <w:pPr>
              <w:pStyle w:val="rowtabella0"/>
              <w:rPr>
                <w:color w:val="002060"/>
              </w:rPr>
            </w:pPr>
            <w:r w:rsidRPr="008C4765">
              <w:rPr>
                <w:color w:val="002060"/>
              </w:rPr>
              <w:t>23/02/2024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D21E32" w14:textId="77777777" w:rsidR="00AD5C09" w:rsidRPr="008C4765" w:rsidRDefault="00AD5C09" w:rsidP="00487AA6">
            <w:pPr>
              <w:pStyle w:val="rowtabella0"/>
              <w:rPr>
                <w:color w:val="002060"/>
              </w:rPr>
            </w:pPr>
            <w:r w:rsidRPr="008C4765">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DD512F" w14:textId="77777777" w:rsidR="00AD5C09" w:rsidRPr="008C4765" w:rsidRDefault="00AD5C09" w:rsidP="00487AA6">
            <w:pPr>
              <w:pStyle w:val="rowtabella0"/>
              <w:rPr>
                <w:color w:val="002060"/>
              </w:rPr>
            </w:pPr>
            <w:r w:rsidRPr="008C4765">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805CEF" w14:textId="77777777" w:rsidR="00AD5C09" w:rsidRPr="008C4765" w:rsidRDefault="00AD5C09" w:rsidP="00487AA6">
            <w:pPr>
              <w:pStyle w:val="rowtabella0"/>
              <w:rPr>
                <w:color w:val="002060"/>
              </w:rPr>
            </w:pPr>
            <w:r w:rsidRPr="008C4765">
              <w:rPr>
                <w:color w:val="002060"/>
              </w:rPr>
              <w:t>VIA DELLO SPORT</w:t>
            </w:r>
          </w:p>
        </w:tc>
      </w:tr>
      <w:tr w:rsidR="00AD5C09" w:rsidRPr="008C4765" w14:paraId="655822C7" w14:textId="77777777" w:rsidTr="00487AA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192D45" w14:textId="77777777" w:rsidR="00AD5C09" w:rsidRPr="008C4765" w:rsidRDefault="00AD5C09" w:rsidP="00487AA6">
            <w:pPr>
              <w:pStyle w:val="rowtabella0"/>
              <w:rPr>
                <w:color w:val="002060"/>
              </w:rPr>
            </w:pPr>
            <w:r w:rsidRPr="008C4765">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EA9242" w14:textId="77777777" w:rsidR="00AD5C09" w:rsidRPr="008C4765" w:rsidRDefault="00AD5C09" w:rsidP="00487AA6">
            <w:pPr>
              <w:pStyle w:val="rowtabella0"/>
              <w:rPr>
                <w:color w:val="002060"/>
              </w:rPr>
            </w:pPr>
            <w:r w:rsidRPr="008C4765">
              <w:rPr>
                <w:color w:val="002060"/>
              </w:rPr>
              <w:t>CALCETTO CASTRUM LAURI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F9DC91"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8FAAC6" w14:textId="77777777" w:rsidR="00AD5C09" w:rsidRPr="008C4765" w:rsidRDefault="00AD5C09" w:rsidP="00487AA6">
            <w:pPr>
              <w:pStyle w:val="rowtabella0"/>
              <w:rPr>
                <w:color w:val="002060"/>
              </w:rPr>
            </w:pPr>
            <w:r w:rsidRPr="008C4765">
              <w:rPr>
                <w:color w:val="002060"/>
              </w:rPr>
              <w:t>26/02/2024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9750C3" w14:textId="77777777" w:rsidR="00AD5C09" w:rsidRPr="008C4765" w:rsidRDefault="00AD5C09" w:rsidP="00487AA6">
            <w:pPr>
              <w:pStyle w:val="rowtabella0"/>
              <w:rPr>
                <w:color w:val="002060"/>
              </w:rPr>
            </w:pPr>
            <w:r w:rsidRPr="008C4765">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0212B8" w14:textId="77777777" w:rsidR="00AD5C09" w:rsidRPr="008C4765" w:rsidRDefault="00AD5C09" w:rsidP="00487AA6">
            <w:pPr>
              <w:pStyle w:val="rowtabella0"/>
              <w:rPr>
                <w:color w:val="002060"/>
              </w:rPr>
            </w:pPr>
            <w:r w:rsidRPr="008C4765">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94FA6D" w14:textId="77777777" w:rsidR="00AD5C09" w:rsidRPr="008C4765" w:rsidRDefault="00AD5C09" w:rsidP="00487AA6">
            <w:pPr>
              <w:pStyle w:val="rowtabella0"/>
              <w:rPr>
                <w:color w:val="002060"/>
              </w:rPr>
            </w:pPr>
            <w:r w:rsidRPr="008C4765">
              <w:rPr>
                <w:color w:val="002060"/>
              </w:rPr>
              <w:t>VIA S.VITTORIA, 5</w:t>
            </w:r>
          </w:p>
        </w:tc>
      </w:tr>
    </w:tbl>
    <w:p w14:paraId="1DCD225D" w14:textId="77777777" w:rsidR="00AD5C09" w:rsidRPr="00696589" w:rsidRDefault="00AD5C09" w:rsidP="00E9700C">
      <w:pPr>
        <w:pStyle w:val="breakline"/>
        <w:rPr>
          <w:color w:val="002060"/>
        </w:rPr>
      </w:pPr>
    </w:p>
    <w:p w14:paraId="57804893" w14:textId="77777777" w:rsidR="00E9700C" w:rsidRPr="00696589" w:rsidRDefault="00E9700C" w:rsidP="00E9700C">
      <w:pPr>
        <w:pStyle w:val="titolocampionato0"/>
        <w:shd w:val="clear" w:color="auto" w:fill="CCCCCC"/>
        <w:spacing w:before="80" w:after="40"/>
        <w:rPr>
          <w:color w:val="002060"/>
        </w:rPr>
      </w:pPr>
      <w:r w:rsidRPr="00696589">
        <w:rPr>
          <w:color w:val="002060"/>
        </w:rPr>
        <w:t>CALCIO A CINQUE SERIE D</w:t>
      </w:r>
    </w:p>
    <w:p w14:paraId="6F6D21F7" w14:textId="77777777" w:rsidR="00E9700C" w:rsidRPr="00696589" w:rsidRDefault="00E9700C" w:rsidP="00E9700C">
      <w:pPr>
        <w:pStyle w:val="titoloprinc0"/>
        <w:rPr>
          <w:color w:val="002060"/>
        </w:rPr>
      </w:pPr>
      <w:r w:rsidRPr="00696589">
        <w:rPr>
          <w:color w:val="002060"/>
        </w:rPr>
        <w:t>VARIAZIONI AL PROGRAMMA GARE</w:t>
      </w:r>
    </w:p>
    <w:p w14:paraId="48BCF684" w14:textId="77777777" w:rsidR="00E9700C" w:rsidRPr="00696589" w:rsidRDefault="00E9700C" w:rsidP="00E9700C">
      <w:pPr>
        <w:pStyle w:val="breakline"/>
        <w:rPr>
          <w:color w:val="002060"/>
        </w:rPr>
      </w:pPr>
    </w:p>
    <w:p w14:paraId="144A147A" w14:textId="77777777" w:rsidR="00E9700C" w:rsidRPr="00696589" w:rsidRDefault="00E9700C" w:rsidP="00E9700C">
      <w:pPr>
        <w:pStyle w:val="breakline"/>
        <w:rPr>
          <w:color w:val="002060"/>
        </w:rPr>
      </w:pPr>
    </w:p>
    <w:p w14:paraId="02F3E225" w14:textId="77777777" w:rsidR="00E9700C" w:rsidRPr="00696589" w:rsidRDefault="00E9700C" w:rsidP="00E9700C">
      <w:pPr>
        <w:pStyle w:val="sottotitolocampionato10"/>
        <w:rPr>
          <w:color w:val="002060"/>
        </w:rPr>
      </w:pPr>
      <w:r w:rsidRPr="00696589">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9700C" w:rsidRPr="00696589" w14:paraId="41738B7A" w14:textId="77777777" w:rsidTr="00B81DF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76401" w14:textId="77777777" w:rsidR="00E9700C" w:rsidRPr="00696589" w:rsidRDefault="00E9700C" w:rsidP="00487AA6">
            <w:pPr>
              <w:pStyle w:val="headertabella0"/>
              <w:rPr>
                <w:color w:val="002060"/>
              </w:rPr>
            </w:pPr>
            <w:r w:rsidRPr="0069658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46DE8" w14:textId="77777777" w:rsidR="00E9700C" w:rsidRPr="00696589" w:rsidRDefault="00E9700C" w:rsidP="00487AA6">
            <w:pPr>
              <w:pStyle w:val="headertabella0"/>
              <w:rPr>
                <w:color w:val="002060"/>
              </w:rPr>
            </w:pPr>
            <w:r w:rsidRPr="00696589">
              <w:rPr>
                <w:color w:val="002060"/>
              </w:rPr>
              <w:t xml:space="preserve">N° </w:t>
            </w:r>
            <w:proofErr w:type="spellStart"/>
            <w:r w:rsidRPr="00696589">
              <w:rPr>
                <w:color w:val="002060"/>
              </w:rPr>
              <w:t>Gior</w:t>
            </w:r>
            <w:proofErr w:type="spellEnd"/>
            <w:r w:rsidRPr="0069658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92B35" w14:textId="77777777" w:rsidR="00E9700C" w:rsidRPr="00696589" w:rsidRDefault="00E9700C" w:rsidP="00487AA6">
            <w:pPr>
              <w:pStyle w:val="headertabella0"/>
              <w:rPr>
                <w:color w:val="002060"/>
              </w:rPr>
            </w:pPr>
            <w:r w:rsidRPr="0069658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B667F" w14:textId="77777777" w:rsidR="00E9700C" w:rsidRPr="00696589" w:rsidRDefault="00E9700C" w:rsidP="00487AA6">
            <w:pPr>
              <w:pStyle w:val="headertabella0"/>
              <w:rPr>
                <w:color w:val="002060"/>
              </w:rPr>
            </w:pPr>
            <w:r w:rsidRPr="0069658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7F298" w14:textId="77777777" w:rsidR="00E9700C" w:rsidRPr="00696589" w:rsidRDefault="00E9700C" w:rsidP="00487AA6">
            <w:pPr>
              <w:pStyle w:val="headertabella0"/>
              <w:rPr>
                <w:color w:val="002060"/>
              </w:rPr>
            </w:pPr>
            <w:r w:rsidRPr="00696589">
              <w:rPr>
                <w:color w:val="002060"/>
              </w:rPr>
              <w:t xml:space="preserve">Data </w:t>
            </w:r>
            <w:proofErr w:type="spellStart"/>
            <w:r w:rsidRPr="00696589">
              <w:rPr>
                <w:color w:val="002060"/>
              </w:rPr>
              <w:t>Orig</w:t>
            </w:r>
            <w:proofErr w:type="spellEnd"/>
            <w:r w:rsidRPr="0069658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42B6F7" w14:textId="77777777" w:rsidR="00E9700C" w:rsidRPr="00696589" w:rsidRDefault="00E9700C" w:rsidP="00487AA6">
            <w:pPr>
              <w:pStyle w:val="headertabella0"/>
              <w:rPr>
                <w:color w:val="002060"/>
              </w:rPr>
            </w:pPr>
            <w:r w:rsidRPr="0069658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2046A" w14:textId="77777777" w:rsidR="00E9700C" w:rsidRPr="00696589" w:rsidRDefault="00E9700C" w:rsidP="00487AA6">
            <w:pPr>
              <w:pStyle w:val="headertabella0"/>
              <w:rPr>
                <w:color w:val="002060"/>
              </w:rPr>
            </w:pPr>
            <w:r w:rsidRPr="00696589">
              <w:rPr>
                <w:color w:val="002060"/>
              </w:rPr>
              <w:t xml:space="preserve">Ora </w:t>
            </w:r>
            <w:proofErr w:type="spellStart"/>
            <w:r w:rsidRPr="00696589">
              <w:rPr>
                <w:color w:val="002060"/>
              </w:rPr>
              <w:t>Orig</w:t>
            </w:r>
            <w:proofErr w:type="spellEnd"/>
            <w:r w:rsidRPr="0069658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01287" w14:textId="77777777" w:rsidR="00E9700C" w:rsidRPr="00696589" w:rsidRDefault="00E9700C" w:rsidP="00487AA6">
            <w:pPr>
              <w:pStyle w:val="headertabella0"/>
              <w:rPr>
                <w:color w:val="002060"/>
              </w:rPr>
            </w:pPr>
            <w:r w:rsidRPr="00696589">
              <w:rPr>
                <w:color w:val="002060"/>
              </w:rPr>
              <w:t>Impianto</w:t>
            </w:r>
          </w:p>
        </w:tc>
      </w:tr>
      <w:tr w:rsidR="00E9700C" w:rsidRPr="00696589" w14:paraId="086BE6B2" w14:textId="77777777" w:rsidTr="00B81DF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A9746" w14:textId="77777777" w:rsidR="00E9700C" w:rsidRPr="00B81DFB" w:rsidRDefault="00E9700C" w:rsidP="00487AA6">
            <w:pPr>
              <w:pStyle w:val="rowtabella0"/>
              <w:rPr>
                <w:color w:val="002060"/>
                <w:highlight w:val="yellow"/>
              </w:rPr>
            </w:pPr>
            <w:r w:rsidRPr="00B81DFB">
              <w:rPr>
                <w:color w:val="002060"/>
                <w:highlight w:val="yellow"/>
              </w:rPr>
              <w:t>24/02/2024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A04A2" w14:textId="77777777" w:rsidR="00E9700C" w:rsidRPr="00B81DFB" w:rsidRDefault="00E9700C" w:rsidP="00487AA6">
            <w:pPr>
              <w:pStyle w:val="rowtabella0"/>
              <w:jc w:val="center"/>
              <w:rPr>
                <w:color w:val="002060"/>
                <w:highlight w:val="yellow"/>
              </w:rPr>
            </w:pPr>
            <w:r w:rsidRPr="00B81DFB">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0C180" w14:textId="77777777" w:rsidR="00E9700C" w:rsidRPr="00B81DFB" w:rsidRDefault="00E9700C" w:rsidP="00487AA6">
            <w:pPr>
              <w:pStyle w:val="rowtabella0"/>
              <w:rPr>
                <w:color w:val="002060"/>
                <w:highlight w:val="yellow"/>
              </w:rPr>
            </w:pPr>
            <w:r w:rsidRPr="00B81DFB">
              <w:rPr>
                <w:color w:val="002060"/>
                <w:highlight w:val="yellow"/>
              </w:rPr>
              <w:t>CALCETTO NUMANA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C0EB6" w14:textId="77777777" w:rsidR="00E9700C" w:rsidRPr="00B81DFB" w:rsidRDefault="00E9700C" w:rsidP="00487AA6">
            <w:pPr>
              <w:pStyle w:val="rowtabella0"/>
              <w:rPr>
                <w:color w:val="002060"/>
                <w:highlight w:val="yellow"/>
              </w:rPr>
            </w:pPr>
            <w:r w:rsidRPr="00B81DFB">
              <w:rPr>
                <w:color w:val="002060"/>
                <w:highlight w:val="yellow"/>
              </w:rPr>
              <w:t>ASPIO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D3355" w14:textId="732EA83A" w:rsidR="00E9700C" w:rsidRPr="00696589" w:rsidRDefault="00E9700C" w:rsidP="00487AA6">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72E35" w14:textId="77777777" w:rsidR="00E9700C" w:rsidRPr="00696589" w:rsidRDefault="00E9700C" w:rsidP="00487AA6">
            <w:pPr>
              <w:pStyle w:val="rowtabella0"/>
              <w:jc w:val="center"/>
              <w:rPr>
                <w:color w:val="002060"/>
              </w:rPr>
            </w:pPr>
            <w:r w:rsidRPr="00B81DFB">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45124" w14:textId="77777777" w:rsidR="00E9700C" w:rsidRPr="00696589" w:rsidRDefault="00E9700C" w:rsidP="00487AA6">
            <w:pPr>
              <w:pStyle w:val="rowtabella0"/>
              <w:jc w:val="center"/>
              <w:rPr>
                <w:color w:val="002060"/>
              </w:rPr>
            </w:pPr>
            <w:r w:rsidRPr="00696589">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99A29" w14:textId="77777777" w:rsidR="00E9700C" w:rsidRPr="00696589" w:rsidRDefault="00E9700C" w:rsidP="00487AA6">
            <w:pPr>
              <w:rPr>
                <w:color w:val="002060"/>
              </w:rPr>
            </w:pPr>
          </w:p>
        </w:tc>
      </w:tr>
    </w:tbl>
    <w:p w14:paraId="685F9263" w14:textId="77777777" w:rsidR="00E9700C" w:rsidRPr="00696589" w:rsidRDefault="00E9700C" w:rsidP="00E9700C">
      <w:pPr>
        <w:pStyle w:val="breakline"/>
        <w:rPr>
          <w:rFonts w:eastAsiaTheme="minorEastAsia"/>
          <w:color w:val="002060"/>
        </w:rPr>
      </w:pPr>
    </w:p>
    <w:p w14:paraId="357FDCF2" w14:textId="77777777" w:rsidR="00E9700C" w:rsidRPr="00696589" w:rsidRDefault="00E9700C" w:rsidP="00E9700C">
      <w:pPr>
        <w:pStyle w:val="breakline"/>
        <w:rPr>
          <w:color w:val="002060"/>
        </w:rPr>
      </w:pPr>
    </w:p>
    <w:p w14:paraId="3533EEFE" w14:textId="77777777" w:rsidR="00E9700C" w:rsidRPr="00696589" w:rsidRDefault="00E9700C" w:rsidP="00E9700C">
      <w:pPr>
        <w:pStyle w:val="titoloprinc0"/>
        <w:rPr>
          <w:color w:val="002060"/>
        </w:rPr>
      </w:pPr>
      <w:r w:rsidRPr="00696589">
        <w:rPr>
          <w:color w:val="002060"/>
        </w:rPr>
        <w:t>RISULTATI</w:t>
      </w:r>
    </w:p>
    <w:p w14:paraId="24646702" w14:textId="77777777" w:rsidR="00E9700C" w:rsidRPr="00696589" w:rsidRDefault="00E9700C" w:rsidP="00E9700C">
      <w:pPr>
        <w:pStyle w:val="breakline"/>
        <w:rPr>
          <w:color w:val="002060"/>
        </w:rPr>
      </w:pPr>
    </w:p>
    <w:p w14:paraId="3AD07E4F" w14:textId="77777777" w:rsidR="00E9700C" w:rsidRPr="00696589" w:rsidRDefault="00E9700C" w:rsidP="00E9700C">
      <w:pPr>
        <w:pStyle w:val="sottotitolocampionato10"/>
        <w:rPr>
          <w:color w:val="002060"/>
        </w:rPr>
      </w:pPr>
      <w:r w:rsidRPr="00696589">
        <w:rPr>
          <w:color w:val="002060"/>
        </w:rPr>
        <w:t>RISULTATI UFFICIALI GARE DEL 16/02/2024</w:t>
      </w:r>
    </w:p>
    <w:p w14:paraId="2D21B01F" w14:textId="77777777" w:rsidR="00E9700C" w:rsidRPr="00E9700C" w:rsidRDefault="00E9700C" w:rsidP="00E9700C">
      <w:pPr>
        <w:pStyle w:val="sottotitolocampionato20"/>
        <w:spacing w:before="0" w:beforeAutospacing="0" w:after="0" w:afterAutospacing="0"/>
        <w:rPr>
          <w:rFonts w:ascii="Arial" w:hAnsi="Arial" w:cs="Arial"/>
          <w:color w:val="002060"/>
          <w:sz w:val="20"/>
          <w:szCs w:val="20"/>
        </w:rPr>
      </w:pPr>
      <w:r w:rsidRPr="00E9700C">
        <w:rPr>
          <w:rFonts w:ascii="Arial" w:hAnsi="Arial" w:cs="Arial"/>
          <w:color w:val="002060"/>
          <w:sz w:val="20"/>
          <w:szCs w:val="20"/>
        </w:rPr>
        <w:t>Si trascrivono qui di seguito i risultati ufficiali delle gare disputate</w:t>
      </w:r>
    </w:p>
    <w:p w14:paraId="3A8D96D2" w14:textId="77777777" w:rsidR="00E9700C" w:rsidRPr="00696589" w:rsidRDefault="00E9700C" w:rsidP="00E9700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9700C" w:rsidRPr="00696589" w14:paraId="3F40E584" w14:textId="77777777" w:rsidTr="00487AA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700C" w:rsidRPr="00696589" w14:paraId="7A54473E" w14:textId="77777777" w:rsidTr="00487AA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FD752" w14:textId="77777777" w:rsidR="00E9700C" w:rsidRPr="00696589" w:rsidRDefault="00E9700C" w:rsidP="00487AA6">
                  <w:pPr>
                    <w:pStyle w:val="headertabella0"/>
                    <w:rPr>
                      <w:color w:val="002060"/>
                    </w:rPr>
                  </w:pPr>
                  <w:r w:rsidRPr="00696589">
                    <w:rPr>
                      <w:color w:val="002060"/>
                    </w:rPr>
                    <w:t>GIRONE A - 5 Giornata - R</w:t>
                  </w:r>
                </w:p>
              </w:tc>
            </w:tr>
            <w:tr w:rsidR="00E9700C" w:rsidRPr="00696589" w14:paraId="77028A7F" w14:textId="77777777" w:rsidTr="00487AA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3E094B" w14:textId="77777777" w:rsidR="00E9700C" w:rsidRPr="00696589" w:rsidRDefault="00E9700C" w:rsidP="00487AA6">
                  <w:pPr>
                    <w:pStyle w:val="rowtabella0"/>
                    <w:rPr>
                      <w:color w:val="002060"/>
                    </w:rPr>
                  </w:pPr>
                  <w:r w:rsidRPr="00696589">
                    <w:rPr>
                      <w:color w:val="002060"/>
                    </w:rPr>
                    <w:t>FFJ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F727C8" w14:textId="77777777" w:rsidR="00E9700C" w:rsidRPr="00696589" w:rsidRDefault="00E9700C" w:rsidP="00487AA6">
                  <w:pPr>
                    <w:pStyle w:val="rowtabella0"/>
                    <w:rPr>
                      <w:color w:val="002060"/>
                    </w:rPr>
                  </w:pPr>
                  <w:r w:rsidRPr="00696589">
                    <w:rPr>
                      <w:color w:val="002060"/>
                    </w:rPr>
                    <w:t>- ACQUALAGNA CALCIO C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BE23EF" w14:textId="77777777" w:rsidR="00E9700C" w:rsidRPr="00696589" w:rsidRDefault="00E9700C" w:rsidP="00487AA6">
                  <w:pPr>
                    <w:pStyle w:val="rowtabella0"/>
                    <w:jc w:val="center"/>
                    <w:rPr>
                      <w:color w:val="002060"/>
                    </w:rPr>
                  </w:pPr>
                  <w:r w:rsidRPr="00696589">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756078" w14:textId="77777777" w:rsidR="00E9700C" w:rsidRPr="00696589" w:rsidRDefault="00E9700C" w:rsidP="00487AA6">
                  <w:pPr>
                    <w:pStyle w:val="rowtabella0"/>
                    <w:jc w:val="center"/>
                    <w:rPr>
                      <w:color w:val="002060"/>
                    </w:rPr>
                  </w:pPr>
                  <w:r w:rsidRPr="00696589">
                    <w:rPr>
                      <w:color w:val="002060"/>
                    </w:rPr>
                    <w:t> </w:t>
                  </w:r>
                </w:p>
              </w:tc>
            </w:tr>
            <w:tr w:rsidR="00E9700C" w:rsidRPr="00696589" w14:paraId="7EF5FF93"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881F1A" w14:textId="77777777" w:rsidR="00E9700C" w:rsidRPr="00696589" w:rsidRDefault="00E9700C" w:rsidP="00487AA6">
                  <w:pPr>
                    <w:pStyle w:val="rowtabella0"/>
                    <w:rPr>
                      <w:color w:val="002060"/>
                    </w:rPr>
                  </w:pPr>
                  <w:r w:rsidRPr="00696589">
                    <w:rPr>
                      <w:color w:val="002060"/>
                    </w:rPr>
                    <w:t>GIOVANI SANT IPPOLITO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1DF0BF" w14:textId="77777777" w:rsidR="00E9700C" w:rsidRPr="00696589" w:rsidRDefault="00E9700C" w:rsidP="00487AA6">
                  <w:pPr>
                    <w:pStyle w:val="rowtabella0"/>
                    <w:rPr>
                      <w:color w:val="002060"/>
                    </w:rPr>
                  </w:pPr>
                  <w:r w:rsidRPr="00696589">
                    <w:rPr>
                      <w:color w:val="002060"/>
                    </w:rPr>
                    <w:t>- AUDAX CALCIO PIOBBICO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A9DA75" w14:textId="77777777" w:rsidR="00E9700C" w:rsidRPr="00696589" w:rsidRDefault="00E9700C" w:rsidP="00487AA6">
                  <w:pPr>
                    <w:pStyle w:val="rowtabella0"/>
                    <w:jc w:val="center"/>
                    <w:rPr>
                      <w:color w:val="002060"/>
                    </w:rPr>
                  </w:pPr>
                  <w:r w:rsidRPr="00696589">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2E72C6" w14:textId="77777777" w:rsidR="00E9700C" w:rsidRPr="00696589" w:rsidRDefault="00E9700C" w:rsidP="00487AA6">
                  <w:pPr>
                    <w:pStyle w:val="rowtabella0"/>
                    <w:jc w:val="center"/>
                    <w:rPr>
                      <w:color w:val="002060"/>
                    </w:rPr>
                  </w:pPr>
                  <w:r w:rsidRPr="00696589">
                    <w:rPr>
                      <w:color w:val="002060"/>
                    </w:rPr>
                    <w:t> </w:t>
                  </w:r>
                </w:p>
              </w:tc>
            </w:tr>
            <w:tr w:rsidR="00E9700C" w:rsidRPr="00696589" w14:paraId="2F9B0FD9"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5AAEF3" w14:textId="77777777" w:rsidR="00E9700C" w:rsidRPr="00696589" w:rsidRDefault="00E9700C" w:rsidP="00487AA6">
                  <w:pPr>
                    <w:pStyle w:val="rowtabella0"/>
                    <w:rPr>
                      <w:color w:val="002060"/>
                    </w:rPr>
                  </w:pPr>
                  <w:r w:rsidRPr="00696589">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F6868E" w14:textId="77777777" w:rsidR="00E9700C" w:rsidRPr="00696589" w:rsidRDefault="00E9700C" w:rsidP="00487AA6">
                  <w:pPr>
                    <w:pStyle w:val="rowtabella0"/>
                    <w:rPr>
                      <w:color w:val="002060"/>
                    </w:rPr>
                  </w:pPr>
                  <w:r w:rsidRPr="00696589">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94CD1B" w14:textId="77777777" w:rsidR="00E9700C" w:rsidRPr="00696589" w:rsidRDefault="00E9700C" w:rsidP="00487AA6">
                  <w:pPr>
                    <w:pStyle w:val="rowtabella0"/>
                    <w:jc w:val="center"/>
                    <w:rPr>
                      <w:color w:val="002060"/>
                    </w:rPr>
                  </w:pPr>
                  <w:r w:rsidRPr="00696589">
                    <w:rPr>
                      <w:color w:val="002060"/>
                    </w:rPr>
                    <w:t>0 - 14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8D3E47" w14:textId="77777777" w:rsidR="00E9700C" w:rsidRPr="00696589" w:rsidRDefault="00E9700C" w:rsidP="00487AA6">
                  <w:pPr>
                    <w:pStyle w:val="rowtabella0"/>
                    <w:jc w:val="center"/>
                    <w:rPr>
                      <w:color w:val="002060"/>
                    </w:rPr>
                  </w:pPr>
                  <w:r w:rsidRPr="00696589">
                    <w:rPr>
                      <w:color w:val="002060"/>
                    </w:rPr>
                    <w:t> </w:t>
                  </w:r>
                </w:p>
              </w:tc>
            </w:tr>
            <w:tr w:rsidR="00E9700C" w:rsidRPr="00696589" w14:paraId="07039279"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BBBA97" w14:textId="77777777" w:rsidR="00E9700C" w:rsidRPr="00696589" w:rsidRDefault="00E9700C" w:rsidP="00487AA6">
                  <w:pPr>
                    <w:pStyle w:val="rowtabella0"/>
                    <w:rPr>
                      <w:color w:val="002060"/>
                    </w:rPr>
                  </w:pPr>
                  <w:r w:rsidRPr="00696589">
                    <w:rPr>
                      <w:color w:val="002060"/>
                    </w:rPr>
                    <w:t>SPECIAL ONE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F22CFD" w14:textId="77777777" w:rsidR="00E9700C" w:rsidRPr="00696589" w:rsidRDefault="00E9700C" w:rsidP="00487AA6">
                  <w:pPr>
                    <w:pStyle w:val="rowtabella0"/>
                    <w:rPr>
                      <w:color w:val="002060"/>
                      <w:lang w:val="es-ES"/>
                    </w:rPr>
                  </w:pPr>
                  <w:r w:rsidRPr="00696589">
                    <w:rPr>
                      <w:color w:val="002060"/>
                      <w:lang w:val="es-ES"/>
                    </w:rPr>
                    <w:t>- VALMISA FUTSAL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B4C298" w14:textId="77777777" w:rsidR="00E9700C" w:rsidRPr="00696589" w:rsidRDefault="00E9700C" w:rsidP="00487AA6">
                  <w:pPr>
                    <w:pStyle w:val="rowtabella0"/>
                    <w:jc w:val="center"/>
                    <w:rPr>
                      <w:color w:val="002060"/>
                    </w:rPr>
                  </w:pPr>
                  <w:r w:rsidRPr="00696589">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9A3583" w14:textId="77777777" w:rsidR="00E9700C" w:rsidRPr="00696589" w:rsidRDefault="00E9700C" w:rsidP="00487AA6">
                  <w:pPr>
                    <w:pStyle w:val="rowtabella0"/>
                    <w:jc w:val="center"/>
                    <w:rPr>
                      <w:color w:val="002060"/>
                    </w:rPr>
                  </w:pPr>
                  <w:r w:rsidRPr="00696589">
                    <w:rPr>
                      <w:color w:val="002060"/>
                    </w:rPr>
                    <w:t> </w:t>
                  </w:r>
                </w:p>
              </w:tc>
            </w:tr>
            <w:tr w:rsidR="00E9700C" w:rsidRPr="00696589" w14:paraId="3B43D33C"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16E20E" w14:textId="77777777" w:rsidR="00E9700C" w:rsidRPr="00696589" w:rsidRDefault="00E9700C" w:rsidP="00487AA6">
                  <w:pPr>
                    <w:pStyle w:val="rowtabella0"/>
                    <w:rPr>
                      <w:color w:val="002060"/>
                    </w:rPr>
                  </w:pPr>
                  <w:r w:rsidRPr="00696589">
                    <w:rPr>
                      <w:color w:val="002060"/>
                    </w:rPr>
                    <w:t>URBANIA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EB1279" w14:textId="77777777" w:rsidR="00E9700C" w:rsidRPr="00696589" w:rsidRDefault="00E9700C" w:rsidP="00487AA6">
                  <w:pPr>
                    <w:pStyle w:val="rowtabella0"/>
                    <w:rPr>
                      <w:color w:val="002060"/>
                    </w:rPr>
                  </w:pPr>
                  <w:r w:rsidRPr="00696589">
                    <w:rPr>
                      <w:color w:val="002060"/>
                    </w:rPr>
                    <w:t>- VADO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306834" w14:textId="77777777" w:rsidR="00E9700C" w:rsidRPr="00696589" w:rsidRDefault="00E9700C" w:rsidP="00487AA6">
                  <w:pPr>
                    <w:pStyle w:val="rowtabella0"/>
                    <w:jc w:val="center"/>
                    <w:rPr>
                      <w:color w:val="002060"/>
                    </w:rPr>
                  </w:pPr>
                  <w:r w:rsidRPr="00696589">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1A47DD" w14:textId="77777777" w:rsidR="00E9700C" w:rsidRPr="00696589" w:rsidRDefault="00E9700C" w:rsidP="00487AA6">
                  <w:pPr>
                    <w:pStyle w:val="rowtabella0"/>
                    <w:jc w:val="center"/>
                    <w:rPr>
                      <w:color w:val="002060"/>
                    </w:rPr>
                  </w:pPr>
                  <w:r w:rsidRPr="00696589">
                    <w:rPr>
                      <w:color w:val="002060"/>
                    </w:rPr>
                    <w:t> </w:t>
                  </w:r>
                </w:p>
              </w:tc>
            </w:tr>
            <w:tr w:rsidR="00E9700C" w:rsidRPr="00696589" w14:paraId="1946F941" w14:textId="77777777" w:rsidTr="00487AA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0B78A5" w14:textId="77777777" w:rsidR="00E9700C" w:rsidRPr="00696589" w:rsidRDefault="00E9700C" w:rsidP="00487AA6">
                  <w:pPr>
                    <w:pStyle w:val="rowtabella0"/>
                    <w:rPr>
                      <w:color w:val="002060"/>
                    </w:rPr>
                  </w:pPr>
                  <w:r w:rsidRPr="00696589">
                    <w:rPr>
                      <w:color w:val="002060"/>
                    </w:rPr>
                    <w:t>URBINO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200F3C" w14:textId="77777777" w:rsidR="00E9700C" w:rsidRPr="00696589" w:rsidRDefault="00E9700C" w:rsidP="00487AA6">
                  <w:pPr>
                    <w:pStyle w:val="rowtabella0"/>
                    <w:rPr>
                      <w:color w:val="002060"/>
                    </w:rPr>
                  </w:pPr>
                  <w:r w:rsidRPr="00696589">
                    <w:rPr>
                      <w:color w:val="002060"/>
                    </w:rPr>
                    <w:t>- GNANO 04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F53A99" w14:textId="77777777" w:rsidR="00E9700C" w:rsidRPr="00696589" w:rsidRDefault="00E9700C" w:rsidP="00487AA6">
                  <w:pPr>
                    <w:pStyle w:val="rowtabella0"/>
                    <w:jc w:val="center"/>
                    <w:rPr>
                      <w:color w:val="002060"/>
                    </w:rPr>
                  </w:pPr>
                  <w:r w:rsidRPr="00696589">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D5FC90" w14:textId="77777777" w:rsidR="00E9700C" w:rsidRPr="00696589" w:rsidRDefault="00E9700C" w:rsidP="00487AA6">
                  <w:pPr>
                    <w:pStyle w:val="rowtabella0"/>
                    <w:jc w:val="center"/>
                    <w:rPr>
                      <w:color w:val="002060"/>
                    </w:rPr>
                  </w:pPr>
                  <w:r w:rsidRPr="00696589">
                    <w:rPr>
                      <w:color w:val="002060"/>
                    </w:rPr>
                    <w:t> </w:t>
                  </w:r>
                </w:p>
              </w:tc>
            </w:tr>
          </w:tbl>
          <w:p w14:paraId="52D4FD64" w14:textId="77777777" w:rsidR="00E9700C" w:rsidRPr="00696589" w:rsidRDefault="00E9700C" w:rsidP="00487AA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700C" w:rsidRPr="00696589" w14:paraId="228FD3EE" w14:textId="77777777" w:rsidTr="00487AA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9C9CE" w14:textId="77777777" w:rsidR="00E9700C" w:rsidRPr="00696589" w:rsidRDefault="00E9700C" w:rsidP="00487AA6">
                  <w:pPr>
                    <w:pStyle w:val="headertabella0"/>
                    <w:rPr>
                      <w:color w:val="002060"/>
                    </w:rPr>
                  </w:pPr>
                  <w:r w:rsidRPr="00696589">
                    <w:rPr>
                      <w:color w:val="002060"/>
                    </w:rPr>
                    <w:t>GIRONE B - 5 Giornata - R</w:t>
                  </w:r>
                </w:p>
              </w:tc>
            </w:tr>
            <w:tr w:rsidR="00E9700C" w:rsidRPr="00696589" w14:paraId="4665B1AD" w14:textId="77777777" w:rsidTr="00487AA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C2211D" w14:textId="77777777" w:rsidR="00E9700C" w:rsidRPr="00696589" w:rsidRDefault="00E9700C" w:rsidP="00487AA6">
                  <w:pPr>
                    <w:pStyle w:val="rowtabella0"/>
                    <w:rPr>
                      <w:color w:val="002060"/>
                    </w:rPr>
                  </w:pPr>
                  <w:r w:rsidRPr="00696589">
                    <w:rPr>
                      <w:color w:val="002060"/>
                    </w:rPr>
                    <w:t>(1) ANKON NOVA MARMI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7D0C3B" w14:textId="77777777" w:rsidR="00E9700C" w:rsidRPr="00696589" w:rsidRDefault="00E9700C" w:rsidP="00487AA6">
                  <w:pPr>
                    <w:pStyle w:val="rowtabella0"/>
                    <w:rPr>
                      <w:color w:val="002060"/>
                    </w:rPr>
                  </w:pPr>
                  <w:r w:rsidRPr="00696589">
                    <w:rPr>
                      <w:color w:val="002060"/>
                    </w:rPr>
                    <w:t>- VALLESINA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4B2435" w14:textId="77777777" w:rsidR="00E9700C" w:rsidRPr="00696589" w:rsidRDefault="00E9700C" w:rsidP="00487AA6">
                  <w:pPr>
                    <w:pStyle w:val="rowtabella0"/>
                    <w:jc w:val="center"/>
                    <w:rPr>
                      <w:color w:val="002060"/>
                    </w:rPr>
                  </w:pPr>
                  <w:r w:rsidRPr="00696589">
                    <w:rPr>
                      <w:color w:val="002060"/>
                    </w:rPr>
                    <w:t>7 - 3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B8B788" w14:textId="77777777" w:rsidR="00E9700C" w:rsidRPr="00696589" w:rsidRDefault="00E9700C" w:rsidP="00487AA6">
                  <w:pPr>
                    <w:pStyle w:val="rowtabella0"/>
                    <w:jc w:val="center"/>
                    <w:rPr>
                      <w:color w:val="002060"/>
                    </w:rPr>
                  </w:pPr>
                  <w:r w:rsidRPr="00696589">
                    <w:rPr>
                      <w:color w:val="002060"/>
                    </w:rPr>
                    <w:t> </w:t>
                  </w:r>
                </w:p>
              </w:tc>
            </w:tr>
            <w:tr w:rsidR="00E9700C" w:rsidRPr="00696589" w14:paraId="58D00009"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5E0873" w14:textId="77777777" w:rsidR="00E9700C" w:rsidRPr="00696589" w:rsidRDefault="00E9700C" w:rsidP="00487AA6">
                  <w:pPr>
                    <w:pStyle w:val="rowtabella0"/>
                    <w:rPr>
                      <w:color w:val="002060"/>
                    </w:rPr>
                  </w:pPr>
                  <w:r w:rsidRPr="00696589">
                    <w:rPr>
                      <w:color w:val="002060"/>
                    </w:rPr>
                    <w:t>ASPIO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76EC03" w14:textId="77777777" w:rsidR="00E9700C" w:rsidRPr="00696589" w:rsidRDefault="00E9700C" w:rsidP="00487AA6">
                  <w:pPr>
                    <w:pStyle w:val="rowtabella0"/>
                    <w:rPr>
                      <w:color w:val="002060"/>
                    </w:rPr>
                  </w:pPr>
                  <w:r w:rsidRPr="00696589">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48E677" w14:textId="77777777" w:rsidR="00E9700C" w:rsidRPr="00696589" w:rsidRDefault="00E9700C" w:rsidP="00487AA6">
                  <w:pPr>
                    <w:pStyle w:val="rowtabella0"/>
                    <w:jc w:val="center"/>
                    <w:rPr>
                      <w:color w:val="002060"/>
                    </w:rPr>
                  </w:pPr>
                  <w:r w:rsidRPr="00696589">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BE1F9F" w14:textId="77777777" w:rsidR="00E9700C" w:rsidRPr="00696589" w:rsidRDefault="00E9700C" w:rsidP="00487AA6">
                  <w:pPr>
                    <w:pStyle w:val="rowtabella0"/>
                    <w:jc w:val="center"/>
                    <w:rPr>
                      <w:color w:val="002060"/>
                    </w:rPr>
                  </w:pPr>
                  <w:r w:rsidRPr="00696589">
                    <w:rPr>
                      <w:color w:val="002060"/>
                    </w:rPr>
                    <w:t> </w:t>
                  </w:r>
                </w:p>
              </w:tc>
            </w:tr>
            <w:tr w:rsidR="00E9700C" w:rsidRPr="00696589" w14:paraId="2F84A24E"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9E3AFA" w14:textId="77777777" w:rsidR="00E9700C" w:rsidRPr="00696589" w:rsidRDefault="00E9700C" w:rsidP="00487AA6">
                  <w:pPr>
                    <w:pStyle w:val="rowtabella0"/>
                    <w:rPr>
                      <w:color w:val="002060"/>
                    </w:rPr>
                  </w:pPr>
                  <w:r w:rsidRPr="00696589">
                    <w:rPr>
                      <w:color w:val="002060"/>
                    </w:rPr>
                    <w:t>CIRCOLO COLLODI CALCIO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495D43" w14:textId="77777777" w:rsidR="00E9700C" w:rsidRPr="00696589" w:rsidRDefault="00E9700C" w:rsidP="00487AA6">
                  <w:pPr>
                    <w:pStyle w:val="rowtabella0"/>
                    <w:rPr>
                      <w:color w:val="002060"/>
                    </w:rPr>
                  </w:pPr>
                  <w:r w:rsidRPr="00696589">
                    <w:rPr>
                      <w:color w:val="002060"/>
                    </w:rPr>
                    <w:t>- SANTA MARIA NUOVA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8BC861" w14:textId="77777777" w:rsidR="00E9700C" w:rsidRPr="00696589" w:rsidRDefault="00E9700C" w:rsidP="00487AA6">
                  <w:pPr>
                    <w:pStyle w:val="rowtabella0"/>
                    <w:jc w:val="center"/>
                    <w:rPr>
                      <w:color w:val="002060"/>
                    </w:rPr>
                  </w:pPr>
                  <w:r w:rsidRPr="00696589">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93006F" w14:textId="77777777" w:rsidR="00E9700C" w:rsidRPr="00696589" w:rsidRDefault="00E9700C" w:rsidP="00487AA6">
                  <w:pPr>
                    <w:pStyle w:val="rowtabella0"/>
                    <w:jc w:val="center"/>
                    <w:rPr>
                      <w:color w:val="002060"/>
                    </w:rPr>
                  </w:pPr>
                  <w:r w:rsidRPr="00696589">
                    <w:rPr>
                      <w:color w:val="002060"/>
                    </w:rPr>
                    <w:t> </w:t>
                  </w:r>
                </w:p>
              </w:tc>
            </w:tr>
            <w:tr w:rsidR="00E9700C" w:rsidRPr="00696589" w14:paraId="2810C744"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53471B" w14:textId="77777777" w:rsidR="00E9700C" w:rsidRPr="00696589" w:rsidRDefault="00E9700C" w:rsidP="00487AA6">
                  <w:pPr>
                    <w:pStyle w:val="rowtabella0"/>
                    <w:rPr>
                      <w:color w:val="002060"/>
                    </w:rPr>
                  </w:pPr>
                  <w:r w:rsidRPr="00696589">
                    <w:rPr>
                      <w:color w:val="002060"/>
                    </w:rPr>
                    <w:t>CITTA DI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DB9633" w14:textId="77777777" w:rsidR="00E9700C" w:rsidRPr="00696589" w:rsidRDefault="00E9700C" w:rsidP="00487AA6">
                  <w:pPr>
                    <w:pStyle w:val="rowtabella0"/>
                    <w:rPr>
                      <w:color w:val="002060"/>
                    </w:rPr>
                  </w:pPr>
                  <w:r w:rsidRPr="00696589">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1DEFA1" w14:textId="77777777" w:rsidR="00E9700C" w:rsidRPr="00696589" w:rsidRDefault="00E9700C" w:rsidP="00487AA6">
                  <w:pPr>
                    <w:pStyle w:val="rowtabella0"/>
                    <w:jc w:val="center"/>
                    <w:rPr>
                      <w:color w:val="002060"/>
                    </w:rPr>
                  </w:pPr>
                  <w:r w:rsidRPr="00696589">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7EC9CE" w14:textId="77777777" w:rsidR="00E9700C" w:rsidRPr="00696589" w:rsidRDefault="00E9700C" w:rsidP="00487AA6">
                  <w:pPr>
                    <w:pStyle w:val="rowtabella0"/>
                    <w:jc w:val="center"/>
                    <w:rPr>
                      <w:color w:val="002060"/>
                    </w:rPr>
                  </w:pPr>
                  <w:r w:rsidRPr="00696589">
                    <w:rPr>
                      <w:color w:val="002060"/>
                    </w:rPr>
                    <w:t> </w:t>
                  </w:r>
                </w:p>
              </w:tc>
            </w:tr>
            <w:tr w:rsidR="00E9700C" w:rsidRPr="00696589" w14:paraId="527EE58F"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B9570B" w14:textId="77777777" w:rsidR="00E9700C" w:rsidRPr="00696589" w:rsidRDefault="00E9700C" w:rsidP="00487AA6">
                  <w:pPr>
                    <w:pStyle w:val="rowtabella0"/>
                    <w:rPr>
                      <w:color w:val="002060"/>
                    </w:rPr>
                  </w:pPr>
                  <w:r w:rsidRPr="00696589">
                    <w:rPr>
                      <w:color w:val="002060"/>
                    </w:rPr>
                    <w:t>(1)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4D0495" w14:textId="77777777" w:rsidR="00E9700C" w:rsidRPr="00696589" w:rsidRDefault="00E9700C" w:rsidP="00487AA6">
                  <w:pPr>
                    <w:pStyle w:val="rowtabella0"/>
                    <w:rPr>
                      <w:color w:val="002060"/>
                    </w:rPr>
                  </w:pPr>
                  <w:r w:rsidRPr="00696589">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B59BD3" w14:textId="77777777" w:rsidR="00E9700C" w:rsidRPr="00696589" w:rsidRDefault="00E9700C" w:rsidP="00487AA6">
                  <w:pPr>
                    <w:pStyle w:val="rowtabella0"/>
                    <w:jc w:val="center"/>
                    <w:rPr>
                      <w:color w:val="002060"/>
                    </w:rPr>
                  </w:pPr>
                  <w:r w:rsidRPr="00696589">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27C35F" w14:textId="77777777" w:rsidR="00E9700C" w:rsidRPr="00696589" w:rsidRDefault="00E9700C" w:rsidP="00487AA6">
                  <w:pPr>
                    <w:pStyle w:val="rowtabella0"/>
                    <w:jc w:val="center"/>
                    <w:rPr>
                      <w:color w:val="002060"/>
                    </w:rPr>
                  </w:pPr>
                  <w:r w:rsidRPr="00696589">
                    <w:rPr>
                      <w:color w:val="002060"/>
                    </w:rPr>
                    <w:t> </w:t>
                  </w:r>
                </w:p>
              </w:tc>
            </w:tr>
            <w:tr w:rsidR="00E9700C" w:rsidRPr="00696589" w14:paraId="36CC9B0E"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3974D1" w14:textId="77777777" w:rsidR="00E9700C" w:rsidRPr="00696589" w:rsidRDefault="00E9700C" w:rsidP="00487AA6">
                  <w:pPr>
                    <w:pStyle w:val="rowtabella0"/>
                    <w:rPr>
                      <w:color w:val="002060"/>
                    </w:rPr>
                  </w:pPr>
                  <w:r w:rsidRPr="00696589">
                    <w:rPr>
                      <w:color w:val="002060"/>
                    </w:rPr>
                    <w:t>(1) POLISPORTIVA FUTURA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4355E8" w14:textId="77777777" w:rsidR="00E9700C" w:rsidRPr="00696589" w:rsidRDefault="00E9700C" w:rsidP="00487AA6">
                  <w:pPr>
                    <w:pStyle w:val="rowtabella0"/>
                    <w:rPr>
                      <w:color w:val="002060"/>
                    </w:rPr>
                  </w:pPr>
                  <w:r w:rsidRPr="00696589">
                    <w:rPr>
                      <w:color w:val="002060"/>
                    </w:rPr>
                    <w:t>- FUTSAL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439946" w14:textId="77777777" w:rsidR="00E9700C" w:rsidRPr="00696589" w:rsidRDefault="00E9700C" w:rsidP="00487AA6">
                  <w:pPr>
                    <w:pStyle w:val="rowtabella0"/>
                    <w:jc w:val="center"/>
                    <w:rPr>
                      <w:color w:val="002060"/>
                    </w:rPr>
                  </w:pPr>
                  <w:r w:rsidRPr="00696589">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5BCCCD" w14:textId="77777777" w:rsidR="00E9700C" w:rsidRPr="00696589" w:rsidRDefault="00E9700C" w:rsidP="00487AA6">
                  <w:pPr>
                    <w:pStyle w:val="rowtabella0"/>
                    <w:jc w:val="center"/>
                    <w:rPr>
                      <w:color w:val="002060"/>
                    </w:rPr>
                  </w:pPr>
                  <w:r w:rsidRPr="00696589">
                    <w:rPr>
                      <w:color w:val="002060"/>
                    </w:rPr>
                    <w:t> </w:t>
                  </w:r>
                </w:p>
              </w:tc>
            </w:tr>
            <w:tr w:rsidR="00E9700C" w:rsidRPr="00696589" w14:paraId="0492EA44" w14:textId="77777777" w:rsidTr="00487AA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6545F8" w14:textId="77777777" w:rsidR="00E9700C" w:rsidRPr="00696589" w:rsidRDefault="00E9700C" w:rsidP="00487AA6">
                  <w:pPr>
                    <w:pStyle w:val="rowtabella0"/>
                    <w:rPr>
                      <w:color w:val="002060"/>
                    </w:rPr>
                  </w:pPr>
                  <w:r w:rsidRPr="00696589">
                    <w:rPr>
                      <w:color w:val="002060"/>
                    </w:rPr>
                    <w:t>VIRTUS AURORA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3A2BC9" w14:textId="77777777" w:rsidR="00E9700C" w:rsidRPr="00696589" w:rsidRDefault="00E9700C" w:rsidP="00487AA6">
                  <w:pPr>
                    <w:pStyle w:val="rowtabella0"/>
                    <w:rPr>
                      <w:color w:val="002060"/>
                    </w:rPr>
                  </w:pPr>
                  <w:r w:rsidRPr="00696589">
                    <w:rPr>
                      <w:color w:val="002060"/>
                    </w:rPr>
                    <w:t>- CASENUOVE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AE9F0D" w14:textId="77777777" w:rsidR="00E9700C" w:rsidRPr="00696589" w:rsidRDefault="00E9700C" w:rsidP="00487AA6">
                  <w:pPr>
                    <w:pStyle w:val="rowtabella0"/>
                    <w:jc w:val="center"/>
                    <w:rPr>
                      <w:color w:val="002060"/>
                    </w:rPr>
                  </w:pPr>
                  <w:r w:rsidRPr="00696589">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18982F" w14:textId="77777777" w:rsidR="00E9700C" w:rsidRPr="00696589" w:rsidRDefault="00E9700C" w:rsidP="00487AA6">
                  <w:pPr>
                    <w:pStyle w:val="rowtabella0"/>
                    <w:jc w:val="center"/>
                    <w:rPr>
                      <w:color w:val="002060"/>
                    </w:rPr>
                  </w:pPr>
                  <w:r w:rsidRPr="00696589">
                    <w:rPr>
                      <w:color w:val="002060"/>
                    </w:rPr>
                    <w:t> </w:t>
                  </w:r>
                </w:p>
              </w:tc>
            </w:tr>
            <w:tr w:rsidR="00E9700C" w:rsidRPr="00696589" w14:paraId="7C557B81" w14:textId="77777777" w:rsidTr="00487AA6">
              <w:tc>
                <w:tcPr>
                  <w:tcW w:w="4700" w:type="dxa"/>
                  <w:gridSpan w:val="4"/>
                  <w:tcBorders>
                    <w:top w:val="nil"/>
                    <w:left w:val="nil"/>
                    <w:bottom w:val="nil"/>
                    <w:right w:val="nil"/>
                  </w:tcBorders>
                  <w:tcMar>
                    <w:top w:w="20" w:type="dxa"/>
                    <w:left w:w="20" w:type="dxa"/>
                    <w:bottom w:w="20" w:type="dxa"/>
                    <w:right w:w="20" w:type="dxa"/>
                  </w:tcMar>
                  <w:vAlign w:val="center"/>
                  <w:hideMark/>
                </w:tcPr>
                <w:p w14:paraId="1331E61C" w14:textId="77777777" w:rsidR="00E9700C" w:rsidRPr="00696589" w:rsidRDefault="00E9700C" w:rsidP="00487AA6">
                  <w:pPr>
                    <w:pStyle w:val="rowtabella0"/>
                    <w:rPr>
                      <w:color w:val="002060"/>
                    </w:rPr>
                  </w:pPr>
                  <w:r w:rsidRPr="00696589">
                    <w:rPr>
                      <w:color w:val="002060"/>
                    </w:rPr>
                    <w:lastRenderedPageBreak/>
                    <w:t>(1) - disputata il 17/02/2024</w:t>
                  </w:r>
                </w:p>
              </w:tc>
            </w:tr>
          </w:tbl>
          <w:p w14:paraId="766FEF6B" w14:textId="77777777" w:rsidR="00E9700C" w:rsidRPr="00696589" w:rsidRDefault="00E9700C" w:rsidP="00487AA6">
            <w:pPr>
              <w:rPr>
                <w:color w:val="002060"/>
              </w:rPr>
            </w:pPr>
          </w:p>
        </w:tc>
      </w:tr>
    </w:tbl>
    <w:p w14:paraId="37B1C65B" w14:textId="77777777" w:rsidR="00E9700C" w:rsidRPr="00696589" w:rsidRDefault="00E9700C" w:rsidP="00E9700C">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9700C" w:rsidRPr="00696589" w14:paraId="6C269D43" w14:textId="77777777" w:rsidTr="00487AA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700C" w:rsidRPr="00696589" w14:paraId="13DF436A" w14:textId="77777777" w:rsidTr="00487AA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35CE3" w14:textId="77777777" w:rsidR="00E9700C" w:rsidRPr="00696589" w:rsidRDefault="00E9700C" w:rsidP="00487AA6">
                  <w:pPr>
                    <w:pStyle w:val="headertabella0"/>
                    <w:rPr>
                      <w:color w:val="002060"/>
                    </w:rPr>
                  </w:pPr>
                  <w:r w:rsidRPr="00696589">
                    <w:rPr>
                      <w:color w:val="002060"/>
                    </w:rPr>
                    <w:t>GIRONE C - 5 Giornata - R</w:t>
                  </w:r>
                </w:p>
              </w:tc>
            </w:tr>
            <w:tr w:rsidR="00E9700C" w:rsidRPr="00696589" w14:paraId="762F65B6" w14:textId="77777777" w:rsidTr="00487AA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29EFE7" w14:textId="77777777" w:rsidR="00E9700C" w:rsidRPr="00696589" w:rsidRDefault="00E9700C" w:rsidP="00487AA6">
                  <w:pPr>
                    <w:pStyle w:val="rowtabella0"/>
                    <w:rPr>
                      <w:color w:val="002060"/>
                    </w:rPr>
                  </w:pPr>
                  <w:r w:rsidRPr="00696589">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E56C2D" w14:textId="77777777" w:rsidR="00E9700C" w:rsidRPr="00696589" w:rsidRDefault="00E9700C" w:rsidP="00487AA6">
                  <w:pPr>
                    <w:pStyle w:val="rowtabella0"/>
                    <w:rPr>
                      <w:color w:val="002060"/>
                    </w:rPr>
                  </w:pPr>
                  <w:r w:rsidRPr="00696589">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73CC8B" w14:textId="77777777" w:rsidR="00E9700C" w:rsidRPr="00696589" w:rsidRDefault="00E9700C" w:rsidP="00487AA6">
                  <w:pPr>
                    <w:pStyle w:val="rowtabella0"/>
                    <w:jc w:val="center"/>
                    <w:rPr>
                      <w:color w:val="002060"/>
                    </w:rPr>
                  </w:pPr>
                  <w:r w:rsidRPr="00696589">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7AD44E" w14:textId="77777777" w:rsidR="00E9700C" w:rsidRPr="00696589" w:rsidRDefault="00E9700C" w:rsidP="00487AA6">
                  <w:pPr>
                    <w:pStyle w:val="rowtabella0"/>
                    <w:jc w:val="center"/>
                    <w:rPr>
                      <w:color w:val="002060"/>
                    </w:rPr>
                  </w:pPr>
                  <w:r w:rsidRPr="00696589">
                    <w:rPr>
                      <w:color w:val="002060"/>
                    </w:rPr>
                    <w:t> </w:t>
                  </w:r>
                </w:p>
              </w:tc>
            </w:tr>
            <w:tr w:rsidR="00E9700C" w:rsidRPr="00696589" w14:paraId="12451F98"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5DEBDC" w14:textId="77777777" w:rsidR="00E9700C" w:rsidRPr="00696589" w:rsidRDefault="00E9700C" w:rsidP="00487AA6">
                  <w:pPr>
                    <w:pStyle w:val="rowtabella0"/>
                    <w:rPr>
                      <w:color w:val="002060"/>
                    </w:rPr>
                  </w:pPr>
                  <w:r w:rsidRPr="00696589">
                    <w:rPr>
                      <w:color w:val="002060"/>
                    </w:rPr>
                    <w:t>(1) CASTELRAIMONDO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2E0A67" w14:textId="77777777" w:rsidR="00E9700C" w:rsidRPr="00696589" w:rsidRDefault="00E9700C" w:rsidP="00487AA6">
                  <w:pPr>
                    <w:pStyle w:val="rowtabella0"/>
                    <w:rPr>
                      <w:color w:val="002060"/>
                    </w:rPr>
                  </w:pPr>
                  <w:r w:rsidRPr="00696589">
                    <w:rPr>
                      <w:color w:val="002060"/>
                    </w:rPr>
                    <w:t>- FIUMINATA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51BCBB" w14:textId="77777777" w:rsidR="00E9700C" w:rsidRPr="00696589" w:rsidRDefault="00E9700C" w:rsidP="00487AA6">
                  <w:pPr>
                    <w:pStyle w:val="rowtabella0"/>
                    <w:jc w:val="center"/>
                    <w:rPr>
                      <w:color w:val="002060"/>
                    </w:rPr>
                  </w:pPr>
                  <w:r w:rsidRPr="00696589">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C204F6" w14:textId="77777777" w:rsidR="00E9700C" w:rsidRPr="00696589" w:rsidRDefault="00E9700C" w:rsidP="00487AA6">
                  <w:pPr>
                    <w:pStyle w:val="rowtabella0"/>
                    <w:jc w:val="center"/>
                    <w:rPr>
                      <w:color w:val="002060"/>
                    </w:rPr>
                  </w:pPr>
                  <w:r w:rsidRPr="00696589">
                    <w:rPr>
                      <w:color w:val="002060"/>
                    </w:rPr>
                    <w:t> </w:t>
                  </w:r>
                </w:p>
              </w:tc>
            </w:tr>
            <w:tr w:rsidR="00E9700C" w:rsidRPr="00696589" w14:paraId="11F32ACA"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D9D5FA" w14:textId="77777777" w:rsidR="00E9700C" w:rsidRPr="00696589" w:rsidRDefault="00E9700C" w:rsidP="00487AA6">
                  <w:pPr>
                    <w:pStyle w:val="rowtabella0"/>
                    <w:rPr>
                      <w:color w:val="002060"/>
                    </w:rPr>
                  </w:pPr>
                  <w:r w:rsidRPr="00696589">
                    <w:rPr>
                      <w:color w:val="002060"/>
                    </w:rPr>
                    <w:t>(1) FABRIANO CALCIO A 5 2023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F27D6F" w14:textId="77777777" w:rsidR="00E9700C" w:rsidRPr="00696589" w:rsidRDefault="00E9700C" w:rsidP="00487AA6">
                  <w:pPr>
                    <w:pStyle w:val="rowtabella0"/>
                    <w:rPr>
                      <w:color w:val="002060"/>
                    </w:rPr>
                  </w:pPr>
                  <w:r w:rsidRPr="00696589">
                    <w:rPr>
                      <w:color w:val="002060"/>
                    </w:rPr>
                    <w:t>- CDC 2018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C2EC35" w14:textId="77777777" w:rsidR="00E9700C" w:rsidRPr="00696589" w:rsidRDefault="00E9700C" w:rsidP="00487AA6">
                  <w:pPr>
                    <w:pStyle w:val="rowtabella0"/>
                    <w:jc w:val="center"/>
                    <w:rPr>
                      <w:color w:val="002060"/>
                    </w:rPr>
                  </w:pPr>
                  <w:r w:rsidRPr="00696589">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EC8D3C" w14:textId="77777777" w:rsidR="00E9700C" w:rsidRPr="00696589" w:rsidRDefault="00E9700C" w:rsidP="00487AA6">
                  <w:pPr>
                    <w:pStyle w:val="rowtabella0"/>
                    <w:jc w:val="center"/>
                    <w:rPr>
                      <w:color w:val="002060"/>
                    </w:rPr>
                  </w:pPr>
                  <w:r w:rsidRPr="00696589">
                    <w:rPr>
                      <w:color w:val="002060"/>
                    </w:rPr>
                    <w:t> </w:t>
                  </w:r>
                </w:p>
              </w:tc>
            </w:tr>
            <w:tr w:rsidR="00E9700C" w:rsidRPr="00696589" w14:paraId="60CD4641"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BD41C1" w14:textId="77777777" w:rsidR="00E9700C" w:rsidRPr="00696589" w:rsidRDefault="00E9700C" w:rsidP="00487AA6">
                  <w:pPr>
                    <w:pStyle w:val="rowtabella0"/>
                    <w:rPr>
                      <w:color w:val="002060"/>
                    </w:rPr>
                  </w:pPr>
                  <w:r w:rsidRPr="00696589">
                    <w:rPr>
                      <w:color w:val="002060"/>
                    </w:rPr>
                    <w:t>FRASASSI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904FB2" w14:textId="77777777" w:rsidR="00E9700C" w:rsidRPr="00696589" w:rsidRDefault="00E9700C" w:rsidP="00487AA6">
                  <w:pPr>
                    <w:pStyle w:val="rowtabella0"/>
                    <w:rPr>
                      <w:color w:val="002060"/>
                    </w:rPr>
                  </w:pPr>
                  <w:r w:rsidRPr="00696589">
                    <w:rPr>
                      <w:color w:val="002060"/>
                    </w:rPr>
                    <w:t>- VIRTUS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4E3D8C" w14:textId="77777777" w:rsidR="00E9700C" w:rsidRPr="00696589" w:rsidRDefault="00E9700C" w:rsidP="00487AA6">
                  <w:pPr>
                    <w:pStyle w:val="rowtabella0"/>
                    <w:jc w:val="center"/>
                    <w:rPr>
                      <w:color w:val="002060"/>
                    </w:rPr>
                  </w:pPr>
                  <w:r w:rsidRPr="00696589">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9C148D" w14:textId="77777777" w:rsidR="00E9700C" w:rsidRPr="00696589" w:rsidRDefault="00E9700C" w:rsidP="00487AA6">
                  <w:pPr>
                    <w:pStyle w:val="rowtabella0"/>
                    <w:jc w:val="center"/>
                    <w:rPr>
                      <w:color w:val="002060"/>
                    </w:rPr>
                  </w:pPr>
                  <w:r w:rsidRPr="00696589">
                    <w:rPr>
                      <w:color w:val="002060"/>
                    </w:rPr>
                    <w:t> </w:t>
                  </w:r>
                </w:p>
              </w:tc>
            </w:tr>
            <w:tr w:rsidR="00E9700C" w:rsidRPr="00696589" w14:paraId="48E82DD6"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0D0E12" w14:textId="77777777" w:rsidR="00E9700C" w:rsidRPr="00696589" w:rsidRDefault="00E9700C" w:rsidP="00487AA6">
                  <w:pPr>
                    <w:pStyle w:val="rowtabella0"/>
                    <w:rPr>
                      <w:color w:val="002060"/>
                    </w:rPr>
                  </w:pPr>
                  <w:r w:rsidRPr="00696589">
                    <w:rPr>
                      <w:color w:val="002060"/>
                    </w:rPr>
                    <w:t>SERRALTA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E195F1" w14:textId="77777777" w:rsidR="00E9700C" w:rsidRPr="00696589" w:rsidRDefault="00E9700C" w:rsidP="00487AA6">
                  <w:pPr>
                    <w:pStyle w:val="rowtabella0"/>
                    <w:rPr>
                      <w:color w:val="002060"/>
                    </w:rPr>
                  </w:pPr>
                  <w:r w:rsidRPr="00696589">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420A62" w14:textId="77777777" w:rsidR="00E9700C" w:rsidRPr="00696589" w:rsidRDefault="00E9700C" w:rsidP="00487AA6">
                  <w:pPr>
                    <w:pStyle w:val="rowtabella0"/>
                    <w:jc w:val="center"/>
                    <w:rPr>
                      <w:color w:val="002060"/>
                    </w:rPr>
                  </w:pPr>
                  <w:r w:rsidRPr="00696589">
                    <w:rPr>
                      <w:color w:val="002060"/>
                    </w:rPr>
                    <w:t>11 - 2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94FE30" w14:textId="77777777" w:rsidR="00E9700C" w:rsidRPr="00696589" w:rsidRDefault="00E9700C" w:rsidP="00487AA6">
                  <w:pPr>
                    <w:pStyle w:val="rowtabella0"/>
                    <w:jc w:val="center"/>
                    <w:rPr>
                      <w:color w:val="002060"/>
                    </w:rPr>
                  </w:pPr>
                  <w:r w:rsidRPr="00696589">
                    <w:rPr>
                      <w:color w:val="002060"/>
                    </w:rPr>
                    <w:t> </w:t>
                  </w:r>
                </w:p>
              </w:tc>
            </w:tr>
            <w:tr w:rsidR="00E9700C" w:rsidRPr="00696589" w14:paraId="786FB923" w14:textId="77777777" w:rsidTr="00487AA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333FA4" w14:textId="77777777" w:rsidR="00E9700C" w:rsidRPr="00696589" w:rsidRDefault="00E9700C" w:rsidP="00487AA6">
                  <w:pPr>
                    <w:pStyle w:val="rowtabella0"/>
                    <w:rPr>
                      <w:color w:val="002060"/>
                    </w:rPr>
                  </w:pPr>
                  <w:r w:rsidRPr="00696589">
                    <w:rPr>
                      <w:color w:val="002060"/>
                    </w:rPr>
                    <w:t>(1) VISSO-ALTONERA CALCIO1970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1D2256" w14:textId="77777777" w:rsidR="00E9700C" w:rsidRPr="00696589" w:rsidRDefault="00E9700C" w:rsidP="00487AA6">
                  <w:pPr>
                    <w:pStyle w:val="rowtabella0"/>
                    <w:rPr>
                      <w:color w:val="002060"/>
                    </w:rPr>
                  </w:pPr>
                  <w:r w:rsidRPr="00696589">
                    <w:rPr>
                      <w:color w:val="002060"/>
                    </w:rPr>
                    <w:t>- ANGELI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BB1A13" w14:textId="77777777" w:rsidR="00E9700C" w:rsidRPr="00696589" w:rsidRDefault="00E9700C" w:rsidP="00487AA6">
                  <w:pPr>
                    <w:pStyle w:val="rowtabella0"/>
                    <w:jc w:val="center"/>
                    <w:rPr>
                      <w:color w:val="002060"/>
                    </w:rPr>
                  </w:pPr>
                  <w:r w:rsidRPr="00696589">
                    <w:rPr>
                      <w:color w:val="002060"/>
                    </w:rPr>
                    <w:t>3 - 6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E44D20" w14:textId="77777777" w:rsidR="00E9700C" w:rsidRPr="00696589" w:rsidRDefault="00E9700C" w:rsidP="00487AA6">
                  <w:pPr>
                    <w:pStyle w:val="rowtabella0"/>
                    <w:jc w:val="center"/>
                    <w:rPr>
                      <w:color w:val="002060"/>
                    </w:rPr>
                  </w:pPr>
                  <w:r w:rsidRPr="00696589">
                    <w:rPr>
                      <w:color w:val="002060"/>
                    </w:rPr>
                    <w:t> </w:t>
                  </w:r>
                </w:p>
              </w:tc>
            </w:tr>
            <w:tr w:rsidR="00E9700C" w:rsidRPr="00696589" w14:paraId="352A1489" w14:textId="77777777" w:rsidTr="00487AA6">
              <w:tc>
                <w:tcPr>
                  <w:tcW w:w="4700" w:type="dxa"/>
                  <w:gridSpan w:val="4"/>
                  <w:tcBorders>
                    <w:top w:val="nil"/>
                    <w:left w:val="nil"/>
                    <w:bottom w:val="nil"/>
                    <w:right w:val="nil"/>
                  </w:tcBorders>
                  <w:tcMar>
                    <w:top w:w="20" w:type="dxa"/>
                    <w:left w:w="20" w:type="dxa"/>
                    <w:bottom w:w="20" w:type="dxa"/>
                    <w:right w:w="20" w:type="dxa"/>
                  </w:tcMar>
                  <w:vAlign w:val="center"/>
                  <w:hideMark/>
                </w:tcPr>
                <w:p w14:paraId="711E5EDC" w14:textId="77777777" w:rsidR="00E9700C" w:rsidRPr="00696589" w:rsidRDefault="00E9700C" w:rsidP="00487AA6">
                  <w:pPr>
                    <w:pStyle w:val="rowtabella0"/>
                    <w:rPr>
                      <w:color w:val="002060"/>
                    </w:rPr>
                  </w:pPr>
                  <w:r w:rsidRPr="00696589">
                    <w:rPr>
                      <w:color w:val="002060"/>
                    </w:rPr>
                    <w:t>(1) - disputata il 17/02/2024</w:t>
                  </w:r>
                </w:p>
              </w:tc>
            </w:tr>
          </w:tbl>
          <w:p w14:paraId="2A6293ED" w14:textId="77777777" w:rsidR="00E9700C" w:rsidRPr="00696589" w:rsidRDefault="00E9700C" w:rsidP="00487AA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700C" w:rsidRPr="00696589" w14:paraId="64072229" w14:textId="77777777" w:rsidTr="00487AA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1C1DE" w14:textId="77777777" w:rsidR="00E9700C" w:rsidRPr="00696589" w:rsidRDefault="00E9700C" w:rsidP="00487AA6">
                  <w:pPr>
                    <w:pStyle w:val="headertabella0"/>
                    <w:rPr>
                      <w:color w:val="002060"/>
                    </w:rPr>
                  </w:pPr>
                  <w:r w:rsidRPr="00696589">
                    <w:rPr>
                      <w:color w:val="002060"/>
                    </w:rPr>
                    <w:t>GIRONE D - 5 Giornata - R</w:t>
                  </w:r>
                </w:p>
              </w:tc>
            </w:tr>
            <w:tr w:rsidR="00E9700C" w:rsidRPr="00696589" w14:paraId="5E6A2982" w14:textId="77777777" w:rsidTr="00487AA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B667CC" w14:textId="77777777" w:rsidR="00E9700C" w:rsidRPr="00696589" w:rsidRDefault="00E9700C" w:rsidP="00487AA6">
                  <w:pPr>
                    <w:pStyle w:val="rowtabella0"/>
                    <w:rPr>
                      <w:color w:val="002060"/>
                    </w:rPr>
                  </w:pPr>
                  <w:r w:rsidRPr="00696589">
                    <w:rPr>
                      <w:color w:val="002060"/>
                    </w:rPr>
                    <w:t>AMATORI STESE 2007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B8BBF9" w14:textId="77777777" w:rsidR="00E9700C" w:rsidRPr="00696589" w:rsidRDefault="00E9700C" w:rsidP="00487AA6">
                  <w:pPr>
                    <w:pStyle w:val="rowtabella0"/>
                    <w:rPr>
                      <w:color w:val="002060"/>
                    </w:rPr>
                  </w:pPr>
                  <w:r w:rsidRPr="00696589">
                    <w:rPr>
                      <w:color w:val="002060"/>
                    </w:rPr>
                    <w:t>- POL. SPORT COMMUNICATION</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102881" w14:textId="77777777" w:rsidR="00E9700C" w:rsidRPr="00696589" w:rsidRDefault="00E9700C" w:rsidP="00487AA6">
                  <w:pPr>
                    <w:pStyle w:val="rowtabella0"/>
                    <w:jc w:val="center"/>
                    <w:rPr>
                      <w:color w:val="002060"/>
                    </w:rPr>
                  </w:pPr>
                  <w:r w:rsidRPr="00696589">
                    <w:rPr>
                      <w:color w:val="002060"/>
                    </w:rPr>
                    <w:t>5 - 8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EEDB91" w14:textId="77777777" w:rsidR="00E9700C" w:rsidRPr="00696589" w:rsidRDefault="00E9700C" w:rsidP="00487AA6">
                  <w:pPr>
                    <w:pStyle w:val="rowtabella0"/>
                    <w:jc w:val="center"/>
                    <w:rPr>
                      <w:color w:val="002060"/>
                    </w:rPr>
                  </w:pPr>
                  <w:r w:rsidRPr="00696589">
                    <w:rPr>
                      <w:color w:val="002060"/>
                    </w:rPr>
                    <w:t> </w:t>
                  </w:r>
                </w:p>
              </w:tc>
            </w:tr>
            <w:tr w:rsidR="00E9700C" w:rsidRPr="00696589" w14:paraId="7F60AEB8"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C74648" w14:textId="77777777" w:rsidR="00E9700C" w:rsidRPr="00696589" w:rsidRDefault="00E9700C" w:rsidP="00487AA6">
                  <w:pPr>
                    <w:pStyle w:val="rowtabella0"/>
                    <w:rPr>
                      <w:color w:val="002060"/>
                    </w:rPr>
                  </w:pPr>
                  <w:r w:rsidRPr="00696589">
                    <w:rPr>
                      <w:color w:val="002060"/>
                    </w:rPr>
                    <w:t>BOCA CIVITANOVA 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DFFAC4" w14:textId="77777777" w:rsidR="00E9700C" w:rsidRPr="00696589" w:rsidRDefault="00E9700C" w:rsidP="00487AA6">
                  <w:pPr>
                    <w:pStyle w:val="rowtabella0"/>
                    <w:rPr>
                      <w:color w:val="002060"/>
                    </w:rPr>
                  </w:pPr>
                  <w:r w:rsidRPr="00696589">
                    <w:rPr>
                      <w:color w:val="002060"/>
                    </w:rPr>
                    <w:t>- C.F. MACERATESE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A41D67" w14:textId="77777777" w:rsidR="00E9700C" w:rsidRPr="00696589" w:rsidRDefault="00E9700C" w:rsidP="00487AA6">
                  <w:pPr>
                    <w:pStyle w:val="rowtabella0"/>
                    <w:jc w:val="center"/>
                    <w:rPr>
                      <w:color w:val="002060"/>
                    </w:rPr>
                  </w:pPr>
                  <w:r w:rsidRPr="00696589">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08B6FD" w14:textId="77777777" w:rsidR="00E9700C" w:rsidRPr="00696589" w:rsidRDefault="00E9700C" w:rsidP="00487AA6">
                  <w:pPr>
                    <w:pStyle w:val="rowtabella0"/>
                    <w:jc w:val="center"/>
                    <w:rPr>
                      <w:color w:val="002060"/>
                    </w:rPr>
                  </w:pPr>
                  <w:r w:rsidRPr="00696589">
                    <w:rPr>
                      <w:color w:val="002060"/>
                    </w:rPr>
                    <w:t> </w:t>
                  </w:r>
                </w:p>
              </w:tc>
            </w:tr>
            <w:tr w:rsidR="00E9700C" w:rsidRPr="00696589" w14:paraId="0B9A48AD"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1BCC7E" w14:textId="77777777" w:rsidR="00E9700C" w:rsidRPr="00696589" w:rsidRDefault="00E9700C" w:rsidP="00487AA6">
                  <w:pPr>
                    <w:pStyle w:val="rowtabella0"/>
                    <w:rPr>
                      <w:color w:val="002060"/>
                    </w:rPr>
                  </w:pPr>
                  <w:r w:rsidRPr="00696589">
                    <w:rPr>
                      <w:color w:val="002060"/>
                    </w:rPr>
                    <w:t>CALCIO S.ELPIDIO A 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80DD28" w14:textId="77777777" w:rsidR="00E9700C" w:rsidRPr="00696589" w:rsidRDefault="00E9700C" w:rsidP="00487AA6">
                  <w:pPr>
                    <w:pStyle w:val="rowtabella0"/>
                    <w:rPr>
                      <w:color w:val="002060"/>
                    </w:rPr>
                  </w:pPr>
                  <w:r w:rsidRPr="00696589">
                    <w:rPr>
                      <w:color w:val="002060"/>
                    </w:rPr>
                    <w:t>- VIS CIVITANOVA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B12A23" w14:textId="77777777" w:rsidR="00E9700C" w:rsidRPr="00696589" w:rsidRDefault="00E9700C" w:rsidP="00487AA6">
                  <w:pPr>
                    <w:pStyle w:val="rowtabella0"/>
                    <w:jc w:val="center"/>
                    <w:rPr>
                      <w:color w:val="002060"/>
                    </w:rPr>
                  </w:pPr>
                  <w:r w:rsidRPr="00696589">
                    <w:rPr>
                      <w:color w:val="002060"/>
                    </w:rPr>
                    <w:t>8 - 4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AA5C0D" w14:textId="77777777" w:rsidR="00E9700C" w:rsidRPr="00696589" w:rsidRDefault="00E9700C" w:rsidP="00487AA6">
                  <w:pPr>
                    <w:pStyle w:val="rowtabella0"/>
                    <w:jc w:val="center"/>
                    <w:rPr>
                      <w:color w:val="002060"/>
                    </w:rPr>
                  </w:pPr>
                  <w:r w:rsidRPr="00696589">
                    <w:rPr>
                      <w:color w:val="002060"/>
                    </w:rPr>
                    <w:t> </w:t>
                  </w:r>
                </w:p>
              </w:tc>
            </w:tr>
            <w:tr w:rsidR="00E9700C" w:rsidRPr="00696589" w14:paraId="39B2D1D0"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E2C254" w14:textId="77777777" w:rsidR="00E9700C" w:rsidRPr="00696589" w:rsidRDefault="00E9700C" w:rsidP="00487AA6">
                  <w:pPr>
                    <w:pStyle w:val="rowtabella0"/>
                    <w:rPr>
                      <w:color w:val="002060"/>
                    </w:rPr>
                  </w:pPr>
                  <w:r w:rsidRPr="00696589">
                    <w:rPr>
                      <w:color w:val="002060"/>
                    </w:rPr>
                    <w:t>FROG S CLUB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45F42B" w14:textId="77777777" w:rsidR="00E9700C" w:rsidRPr="00696589" w:rsidRDefault="00E9700C" w:rsidP="00487AA6">
                  <w:pPr>
                    <w:pStyle w:val="rowtabella0"/>
                    <w:rPr>
                      <w:color w:val="002060"/>
                    </w:rPr>
                  </w:pPr>
                  <w:r w:rsidRPr="00696589">
                    <w:rPr>
                      <w:color w:val="002060"/>
                    </w:rPr>
                    <w:t>- CAPODARCO CASABIANCA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B505CB" w14:textId="77777777" w:rsidR="00E9700C" w:rsidRPr="00696589" w:rsidRDefault="00E9700C" w:rsidP="00487AA6">
                  <w:pPr>
                    <w:pStyle w:val="rowtabella0"/>
                    <w:jc w:val="center"/>
                    <w:rPr>
                      <w:color w:val="002060"/>
                    </w:rPr>
                  </w:pPr>
                  <w:r w:rsidRPr="00696589">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ABED14" w14:textId="77777777" w:rsidR="00E9700C" w:rsidRPr="00696589" w:rsidRDefault="00E9700C" w:rsidP="00487AA6">
                  <w:pPr>
                    <w:pStyle w:val="rowtabella0"/>
                    <w:jc w:val="center"/>
                    <w:rPr>
                      <w:color w:val="002060"/>
                    </w:rPr>
                  </w:pPr>
                  <w:r w:rsidRPr="00696589">
                    <w:rPr>
                      <w:color w:val="002060"/>
                    </w:rPr>
                    <w:t> </w:t>
                  </w:r>
                </w:p>
              </w:tc>
            </w:tr>
            <w:tr w:rsidR="00E9700C" w:rsidRPr="00696589" w14:paraId="37014753"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27DF39" w14:textId="77777777" w:rsidR="00E9700C" w:rsidRPr="00696589" w:rsidRDefault="00E9700C" w:rsidP="00487AA6">
                  <w:pPr>
                    <w:pStyle w:val="rowtabella0"/>
                    <w:rPr>
                      <w:color w:val="002060"/>
                    </w:rPr>
                  </w:pPr>
                  <w:r w:rsidRPr="00696589">
                    <w:rPr>
                      <w:color w:val="002060"/>
                    </w:rPr>
                    <w:t>MOGLIANESE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AB4C33" w14:textId="77777777" w:rsidR="00E9700C" w:rsidRPr="00696589" w:rsidRDefault="00E9700C" w:rsidP="00487AA6">
                  <w:pPr>
                    <w:pStyle w:val="rowtabella0"/>
                    <w:rPr>
                      <w:color w:val="002060"/>
                    </w:rPr>
                  </w:pPr>
                  <w:r w:rsidRPr="00696589">
                    <w:rPr>
                      <w:color w:val="002060"/>
                    </w:rPr>
                    <w:t>- FUTSAL RECANATI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9706BD" w14:textId="77777777" w:rsidR="00E9700C" w:rsidRPr="00696589" w:rsidRDefault="00E9700C" w:rsidP="00487AA6">
                  <w:pPr>
                    <w:pStyle w:val="rowtabella0"/>
                    <w:jc w:val="center"/>
                    <w:rPr>
                      <w:color w:val="002060"/>
                    </w:rPr>
                  </w:pPr>
                  <w:r w:rsidRPr="00696589">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EA3BB4" w14:textId="77777777" w:rsidR="00E9700C" w:rsidRPr="00696589" w:rsidRDefault="00E9700C" w:rsidP="00487AA6">
                  <w:pPr>
                    <w:pStyle w:val="rowtabella0"/>
                    <w:jc w:val="center"/>
                    <w:rPr>
                      <w:color w:val="002060"/>
                    </w:rPr>
                  </w:pPr>
                  <w:r w:rsidRPr="00696589">
                    <w:rPr>
                      <w:color w:val="002060"/>
                    </w:rPr>
                    <w:t> </w:t>
                  </w:r>
                </w:p>
              </w:tc>
            </w:tr>
            <w:tr w:rsidR="00E9700C" w:rsidRPr="00696589" w14:paraId="770E36A1" w14:textId="77777777" w:rsidTr="00487AA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1A1A63" w14:textId="77777777" w:rsidR="00E9700C" w:rsidRPr="00696589" w:rsidRDefault="00E9700C" w:rsidP="00487AA6">
                  <w:pPr>
                    <w:pStyle w:val="rowtabella0"/>
                    <w:rPr>
                      <w:color w:val="002060"/>
                    </w:rPr>
                  </w:pPr>
                  <w:r w:rsidRPr="00696589">
                    <w:rPr>
                      <w:color w:val="002060"/>
                    </w:rPr>
                    <w:t>(1) PIEDIRIPA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731CA2" w14:textId="77777777" w:rsidR="00E9700C" w:rsidRPr="00696589" w:rsidRDefault="00E9700C" w:rsidP="00487AA6">
                  <w:pPr>
                    <w:pStyle w:val="rowtabella0"/>
                    <w:rPr>
                      <w:color w:val="002060"/>
                    </w:rPr>
                  </w:pPr>
                  <w:r w:rsidRPr="00696589">
                    <w:rPr>
                      <w:color w:val="002060"/>
                    </w:rPr>
                    <w:t>- FUTSAL SAMBUCHETO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1E566F" w14:textId="77777777" w:rsidR="00E9700C" w:rsidRPr="00696589" w:rsidRDefault="00E9700C" w:rsidP="00487AA6">
                  <w:pPr>
                    <w:pStyle w:val="rowtabella0"/>
                    <w:jc w:val="center"/>
                    <w:rPr>
                      <w:color w:val="002060"/>
                    </w:rPr>
                  </w:pPr>
                  <w:r w:rsidRPr="00696589">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E6A329" w14:textId="77777777" w:rsidR="00E9700C" w:rsidRPr="00696589" w:rsidRDefault="00E9700C" w:rsidP="00487AA6">
                  <w:pPr>
                    <w:pStyle w:val="rowtabella0"/>
                    <w:jc w:val="center"/>
                    <w:rPr>
                      <w:color w:val="002060"/>
                    </w:rPr>
                  </w:pPr>
                  <w:r w:rsidRPr="00696589">
                    <w:rPr>
                      <w:color w:val="002060"/>
                    </w:rPr>
                    <w:t> </w:t>
                  </w:r>
                </w:p>
              </w:tc>
            </w:tr>
            <w:tr w:rsidR="00E9700C" w:rsidRPr="00696589" w14:paraId="3C398052" w14:textId="77777777" w:rsidTr="00487AA6">
              <w:tc>
                <w:tcPr>
                  <w:tcW w:w="4700" w:type="dxa"/>
                  <w:gridSpan w:val="4"/>
                  <w:tcBorders>
                    <w:top w:val="nil"/>
                    <w:left w:val="nil"/>
                    <w:bottom w:val="nil"/>
                    <w:right w:val="nil"/>
                  </w:tcBorders>
                  <w:tcMar>
                    <w:top w:w="20" w:type="dxa"/>
                    <w:left w:w="20" w:type="dxa"/>
                    <w:bottom w:w="20" w:type="dxa"/>
                    <w:right w:w="20" w:type="dxa"/>
                  </w:tcMar>
                  <w:vAlign w:val="center"/>
                  <w:hideMark/>
                </w:tcPr>
                <w:p w14:paraId="7752BD6A" w14:textId="77777777" w:rsidR="00E9700C" w:rsidRPr="00696589" w:rsidRDefault="00E9700C" w:rsidP="00487AA6">
                  <w:pPr>
                    <w:pStyle w:val="rowtabella0"/>
                    <w:rPr>
                      <w:color w:val="002060"/>
                    </w:rPr>
                  </w:pPr>
                  <w:r w:rsidRPr="00696589">
                    <w:rPr>
                      <w:color w:val="002060"/>
                    </w:rPr>
                    <w:t>(1) - disputata il 14/02/2024</w:t>
                  </w:r>
                </w:p>
              </w:tc>
            </w:tr>
          </w:tbl>
          <w:p w14:paraId="04FCAA87" w14:textId="77777777" w:rsidR="00E9700C" w:rsidRPr="00696589" w:rsidRDefault="00E9700C" w:rsidP="00487AA6">
            <w:pPr>
              <w:rPr>
                <w:color w:val="002060"/>
              </w:rPr>
            </w:pPr>
          </w:p>
        </w:tc>
      </w:tr>
    </w:tbl>
    <w:p w14:paraId="206BF13A" w14:textId="77777777" w:rsidR="00E9700C" w:rsidRPr="00696589" w:rsidRDefault="00E9700C" w:rsidP="00E9700C">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9700C" w:rsidRPr="00696589" w14:paraId="09731453" w14:textId="77777777" w:rsidTr="00487AA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700C" w:rsidRPr="00696589" w14:paraId="16DBF1F6" w14:textId="77777777" w:rsidTr="00487AA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20879" w14:textId="77777777" w:rsidR="00E9700C" w:rsidRPr="00696589" w:rsidRDefault="00E9700C" w:rsidP="00487AA6">
                  <w:pPr>
                    <w:pStyle w:val="headertabella0"/>
                    <w:rPr>
                      <w:color w:val="002060"/>
                    </w:rPr>
                  </w:pPr>
                  <w:r w:rsidRPr="00696589">
                    <w:rPr>
                      <w:color w:val="002060"/>
                    </w:rPr>
                    <w:t>GIRONE E - 5 Giornata - R</w:t>
                  </w:r>
                </w:p>
              </w:tc>
            </w:tr>
            <w:tr w:rsidR="00E9700C" w:rsidRPr="00696589" w14:paraId="1661EE0E" w14:textId="77777777" w:rsidTr="00487AA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DE2258" w14:textId="77777777" w:rsidR="00E9700C" w:rsidRPr="00696589" w:rsidRDefault="00E9700C" w:rsidP="00487AA6">
                  <w:pPr>
                    <w:pStyle w:val="rowtabella0"/>
                    <w:rPr>
                      <w:color w:val="002060"/>
                    </w:rPr>
                  </w:pPr>
                  <w:r w:rsidRPr="00696589">
                    <w:rPr>
                      <w:color w:val="002060"/>
                    </w:rPr>
                    <w:t>FUTSAL L.C.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D83161" w14:textId="77777777" w:rsidR="00E9700C" w:rsidRPr="00696589" w:rsidRDefault="00E9700C" w:rsidP="00487AA6">
                  <w:pPr>
                    <w:pStyle w:val="rowtabella0"/>
                    <w:rPr>
                      <w:color w:val="002060"/>
                    </w:rPr>
                  </w:pPr>
                  <w:r w:rsidRPr="00696589">
                    <w:rPr>
                      <w:color w:val="002060"/>
                    </w:rPr>
                    <w:t>- BOCASTRUM UNITED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EB44E8" w14:textId="77777777" w:rsidR="00E9700C" w:rsidRPr="00696589" w:rsidRDefault="00E9700C" w:rsidP="00487AA6">
                  <w:pPr>
                    <w:pStyle w:val="rowtabella0"/>
                    <w:jc w:val="center"/>
                    <w:rPr>
                      <w:color w:val="002060"/>
                    </w:rPr>
                  </w:pPr>
                  <w:r w:rsidRPr="00696589">
                    <w:rPr>
                      <w:color w:val="002060"/>
                    </w:rPr>
                    <w:t>3 - 6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BF5D10" w14:textId="77777777" w:rsidR="00E9700C" w:rsidRPr="00696589" w:rsidRDefault="00E9700C" w:rsidP="00487AA6">
                  <w:pPr>
                    <w:pStyle w:val="rowtabella0"/>
                    <w:jc w:val="center"/>
                    <w:rPr>
                      <w:color w:val="002060"/>
                    </w:rPr>
                  </w:pPr>
                  <w:r w:rsidRPr="00696589">
                    <w:rPr>
                      <w:color w:val="002060"/>
                    </w:rPr>
                    <w:t> </w:t>
                  </w:r>
                </w:p>
              </w:tc>
            </w:tr>
            <w:tr w:rsidR="00E9700C" w:rsidRPr="00696589" w14:paraId="772BD3D2"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F64E40" w14:textId="77777777" w:rsidR="00E9700C" w:rsidRPr="00696589" w:rsidRDefault="00E9700C" w:rsidP="00487AA6">
                  <w:pPr>
                    <w:pStyle w:val="rowtabella0"/>
                    <w:rPr>
                      <w:color w:val="002060"/>
                    </w:rPr>
                  </w:pPr>
                  <w:r w:rsidRPr="00696589">
                    <w:rPr>
                      <w:color w:val="002060"/>
                    </w:rPr>
                    <w:t>(1) 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24CBD0" w14:textId="77777777" w:rsidR="00E9700C" w:rsidRPr="00696589" w:rsidRDefault="00E9700C" w:rsidP="00487AA6">
                  <w:pPr>
                    <w:pStyle w:val="rowtabella0"/>
                    <w:rPr>
                      <w:color w:val="002060"/>
                    </w:rPr>
                  </w:pPr>
                  <w:r w:rsidRPr="00696589">
                    <w:rPr>
                      <w:color w:val="002060"/>
                    </w:rPr>
                    <w:t>- SAMBENEDETTESE BEACH SOCC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ABA6E1" w14:textId="77777777" w:rsidR="00E9700C" w:rsidRPr="00696589" w:rsidRDefault="00E9700C" w:rsidP="00487AA6">
                  <w:pPr>
                    <w:pStyle w:val="rowtabella0"/>
                    <w:jc w:val="center"/>
                    <w:rPr>
                      <w:color w:val="002060"/>
                    </w:rPr>
                  </w:pPr>
                  <w:r w:rsidRPr="00696589">
                    <w:rPr>
                      <w:color w:val="002060"/>
                    </w:rPr>
                    <w:t>9 - 0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2DE80C" w14:textId="77777777" w:rsidR="00E9700C" w:rsidRPr="00696589" w:rsidRDefault="00E9700C" w:rsidP="00487AA6">
                  <w:pPr>
                    <w:pStyle w:val="rowtabella0"/>
                    <w:jc w:val="center"/>
                    <w:rPr>
                      <w:color w:val="002060"/>
                    </w:rPr>
                  </w:pPr>
                  <w:r w:rsidRPr="00696589">
                    <w:rPr>
                      <w:color w:val="002060"/>
                    </w:rPr>
                    <w:t> </w:t>
                  </w:r>
                </w:p>
              </w:tc>
            </w:tr>
            <w:tr w:rsidR="00E9700C" w:rsidRPr="00696589" w14:paraId="47A14F4D"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6A19B8" w14:textId="77777777" w:rsidR="00E9700C" w:rsidRPr="00696589" w:rsidRDefault="00E9700C" w:rsidP="00487AA6">
                  <w:pPr>
                    <w:pStyle w:val="rowtabella0"/>
                    <w:rPr>
                      <w:color w:val="002060"/>
                    </w:rPr>
                  </w:pPr>
                  <w:r w:rsidRPr="00696589">
                    <w:rPr>
                      <w:color w:val="002060"/>
                    </w:rPr>
                    <w:t>(1) PICENO UNITED MMX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69A08D" w14:textId="77777777" w:rsidR="00E9700C" w:rsidRPr="00696589" w:rsidRDefault="00E9700C" w:rsidP="00487AA6">
                  <w:pPr>
                    <w:pStyle w:val="rowtabella0"/>
                    <w:rPr>
                      <w:color w:val="002060"/>
                    </w:rPr>
                  </w:pPr>
                  <w:r w:rsidRPr="00696589">
                    <w:rPr>
                      <w:color w:val="002060"/>
                    </w:rPr>
                    <w:t>- CSI MONTEFIORE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4132F7" w14:textId="77777777" w:rsidR="00E9700C" w:rsidRPr="00696589" w:rsidRDefault="00E9700C" w:rsidP="00487AA6">
                  <w:pPr>
                    <w:pStyle w:val="rowtabella0"/>
                    <w:jc w:val="center"/>
                    <w:rPr>
                      <w:color w:val="002060"/>
                    </w:rPr>
                  </w:pPr>
                  <w:r w:rsidRPr="00696589">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4CFD60" w14:textId="77777777" w:rsidR="00E9700C" w:rsidRPr="00696589" w:rsidRDefault="00E9700C" w:rsidP="00487AA6">
                  <w:pPr>
                    <w:pStyle w:val="rowtabella0"/>
                    <w:jc w:val="center"/>
                    <w:rPr>
                      <w:color w:val="002060"/>
                    </w:rPr>
                  </w:pPr>
                  <w:r w:rsidRPr="00696589">
                    <w:rPr>
                      <w:color w:val="002060"/>
                    </w:rPr>
                    <w:t> </w:t>
                  </w:r>
                </w:p>
              </w:tc>
            </w:tr>
            <w:tr w:rsidR="00E9700C" w:rsidRPr="00696589" w14:paraId="2194FF3D"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6C0788" w14:textId="77777777" w:rsidR="00E9700C" w:rsidRPr="00696589" w:rsidRDefault="00E9700C" w:rsidP="00487AA6">
                  <w:pPr>
                    <w:pStyle w:val="rowtabella0"/>
                    <w:rPr>
                      <w:color w:val="002060"/>
                    </w:rPr>
                  </w:pPr>
                  <w:r w:rsidRPr="00696589">
                    <w:rPr>
                      <w:color w:val="002060"/>
                    </w:rPr>
                    <w:t>(1) 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69959E" w14:textId="77777777" w:rsidR="00E9700C" w:rsidRPr="00696589" w:rsidRDefault="00E9700C" w:rsidP="00487AA6">
                  <w:pPr>
                    <w:pStyle w:val="rowtabella0"/>
                    <w:rPr>
                      <w:color w:val="002060"/>
                    </w:rPr>
                  </w:pPr>
                  <w:r w:rsidRPr="00696589">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9DA47E" w14:textId="77777777" w:rsidR="00E9700C" w:rsidRPr="00696589" w:rsidRDefault="00E9700C" w:rsidP="00487AA6">
                  <w:pPr>
                    <w:pStyle w:val="rowtabella0"/>
                    <w:jc w:val="center"/>
                    <w:rPr>
                      <w:color w:val="002060"/>
                    </w:rPr>
                  </w:pPr>
                  <w:r w:rsidRPr="00696589">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BC444D" w14:textId="77777777" w:rsidR="00E9700C" w:rsidRPr="00696589" w:rsidRDefault="00E9700C" w:rsidP="00487AA6">
                  <w:pPr>
                    <w:pStyle w:val="rowtabella0"/>
                    <w:jc w:val="center"/>
                    <w:rPr>
                      <w:color w:val="002060"/>
                    </w:rPr>
                  </w:pPr>
                  <w:r w:rsidRPr="00696589">
                    <w:rPr>
                      <w:color w:val="002060"/>
                    </w:rPr>
                    <w:t> </w:t>
                  </w:r>
                </w:p>
              </w:tc>
            </w:tr>
            <w:tr w:rsidR="00E9700C" w:rsidRPr="00696589" w14:paraId="1C807126"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1082A7" w14:textId="77777777" w:rsidR="00E9700C" w:rsidRPr="00696589" w:rsidRDefault="00E9700C" w:rsidP="00487AA6">
                  <w:pPr>
                    <w:pStyle w:val="rowtabella0"/>
                    <w:rPr>
                      <w:color w:val="002060"/>
                    </w:rPr>
                  </w:pPr>
                  <w:r w:rsidRPr="00696589">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71230C" w14:textId="77777777" w:rsidR="00E9700C" w:rsidRPr="00696589" w:rsidRDefault="00E9700C" w:rsidP="00487AA6">
                  <w:pPr>
                    <w:pStyle w:val="rowtabella0"/>
                    <w:rPr>
                      <w:color w:val="002060"/>
                    </w:rPr>
                  </w:pPr>
                  <w:r w:rsidRPr="00696589">
                    <w:rPr>
                      <w:color w:val="002060"/>
                    </w:rPr>
                    <w:t>- AMICI 84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5A703C" w14:textId="77777777" w:rsidR="00E9700C" w:rsidRPr="00696589" w:rsidRDefault="00E9700C" w:rsidP="00487AA6">
                  <w:pPr>
                    <w:pStyle w:val="rowtabella0"/>
                    <w:jc w:val="center"/>
                    <w:rPr>
                      <w:color w:val="002060"/>
                    </w:rPr>
                  </w:pPr>
                  <w:r w:rsidRPr="00696589">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905E59" w14:textId="77777777" w:rsidR="00E9700C" w:rsidRPr="00696589" w:rsidRDefault="00E9700C" w:rsidP="00487AA6">
                  <w:pPr>
                    <w:pStyle w:val="rowtabella0"/>
                    <w:jc w:val="center"/>
                    <w:rPr>
                      <w:color w:val="002060"/>
                    </w:rPr>
                  </w:pPr>
                  <w:r w:rsidRPr="00696589">
                    <w:rPr>
                      <w:color w:val="002060"/>
                    </w:rPr>
                    <w:t> </w:t>
                  </w:r>
                </w:p>
              </w:tc>
            </w:tr>
            <w:tr w:rsidR="00E9700C" w:rsidRPr="00696589" w14:paraId="13CAF96E"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81792D" w14:textId="77777777" w:rsidR="00E9700C" w:rsidRPr="00696589" w:rsidRDefault="00E9700C" w:rsidP="00487AA6">
                  <w:pPr>
                    <w:pStyle w:val="rowtabella0"/>
                    <w:rPr>
                      <w:color w:val="002060"/>
                    </w:rPr>
                  </w:pPr>
                  <w:r w:rsidRPr="00696589">
                    <w:rPr>
                      <w:color w:val="002060"/>
                    </w:rPr>
                    <w:t>TRIBALCIO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1279EE" w14:textId="77777777" w:rsidR="00E9700C" w:rsidRPr="00696589" w:rsidRDefault="00E9700C" w:rsidP="00487AA6">
                  <w:pPr>
                    <w:pStyle w:val="rowtabella0"/>
                    <w:rPr>
                      <w:color w:val="002060"/>
                    </w:rPr>
                  </w:pPr>
                  <w:r w:rsidRPr="00696589">
                    <w:rPr>
                      <w:color w:val="002060"/>
                    </w:rPr>
                    <w:t>- ACQUAVIVA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DC7D58" w14:textId="77777777" w:rsidR="00E9700C" w:rsidRPr="00696589" w:rsidRDefault="00E9700C" w:rsidP="00487AA6">
                  <w:pPr>
                    <w:pStyle w:val="rowtabella0"/>
                    <w:jc w:val="center"/>
                    <w:rPr>
                      <w:color w:val="002060"/>
                    </w:rPr>
                  </w:pPr>
                  <w:r w:rsidRPr="00696589">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C189A9" w14:textId="77777777" w:rsidR="00E9700C" w:rsidRPr="00696589" w:rsidRDefault="00E9700C" w:rsidP="00487AA6">
                  <w:pPr>
                    <w:pStyle w:val="rowtabella0"/>
                    <w:jc w:val="center"/>
                    <w:rPr>
                      <w:color w:val="002060"/>
                    </w:rPr>
                  </w:pPr>
                  <w:r w:rsidRPr="00696589">
                    <w:rPr>
                      <w:color w:val="002060"/>
                    </w:rPr>
                    <w:t> </w:t>
                  </w:r>
                </w:p>
              </w:tc>
            </w:tr>
            <w:tr w:rsidR="00E9700C" w:rsidRPr="00696589" w14:paraId="2F8CA768" w14:textId="77777777" w:rsidTr="00487AA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CFAD0D" w14:textId="77777777" w:rsidR="00E9700C" w:rsidRPr="00696589" w:rsidRDefault="00E9700C" w:rsidP="00487AA6">
                  <w:pPr>
                    <w:pStyle w:val="rowtabella0"/>
                    <w:rPr>
                      <w:color w:val="002060"/>
                    </w:rPr>
                  </w:pPr>
                  <w:r w:rsidRPr="00696589">
                    <w:rPr>
                      <w:color w:val="002060"/>
                    </w:rPr>
                    <w:t>TRUENTIN LAMA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2EBF7C" w14:textId="77777777" w:rsidR="00E9700C" w:rsidRPr="00696589" w:rsidRDefault="00E9700C" w:rsidP="00487AA6">
                  <w:pPr>
                    <w:pStyle w:val="rowtabella0"/>
                    <w:rPr>
                      <w:color w:val="002060"/>
                    </w:rPr>
                  </w:pPr>
                  <w:r w:rsidRPr="00696589">
                    <w:rPr>
                      <w:color w:val="002060"/>
                    </w:rPr>
                    <w:t>- ATLETICO ASCOLI 2000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74EA4F" w14:textId="77777777" w:rsidR="00E9700C" w:rsidRPr="00696589" w:rsidRDefault="00E9700C" w:rsidP="00487AA6">
                  <w:pPr>
                    <w:pStyle w:val="rowtabella0"/>
                    <w:jc w:val="center"/>
                    <w:rPr>
                      <w:color w:val="002060"/>
                    </w:rPr>
                  </w:pPr>
                  <w:r w:rsidRPr="00696589">
                    <w:rPr>
                      <w:color w:val="002060"/>
                    </w:rPr>
                    <w:t>6 - 5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4DD90C" w14:textId="77777777" w:rsidR="00E9700C" w:rsidRPr="00696589" w:rsidRDefault="00E9700C" w:rsidP="00487AA6">
                  <w:pPr>
                    <w:pStyle w:val="rowtabella0"/>
                    <w:jc w:val="center"/>
                    <w:rPr>
                      <w:color w:val="002060"/>
                    </w:rPr>
                  </w:pPr>
                  <w:r w:rsidRPr="00696589">
                    <w:rPr>
                      <w:color w:val="002060"/>
                    </w:rPr>
                    <w:t> </w:t>
                  </w:r>
                </w:p>
              </w:tc>
            </w:tr>
            <w:tr w:rsidR="00E9700C" w:rsidRPr="00696589" w14:paraId="726DDA47" w14:textId="77777777" w:rsidTr="00487AA6">
              <w:tc>
                <w:tcPr>
                  <w:tcW w:w="4700" w:type="dxa"/>
                  <w:gridSpan w:val="4"/>
                  <w:tcBorders>
                    <w:top w:val="nil"/>
                    <w:left w:val="nil"/>
                    <w:bottom w:val="nil"/>
                    <w:right w:val="nil"/>
                  </w:tcBorders>
                  <w:tcMar>
                    <w:top w:w="20" w:type="dxa"/>
                    <w:left w:w="20" w:type="dxa"/>
                    <w:bottom w:w="20" w:type="dxa"/>
                    <w:right w:w="20" w:type="dxa"/>
                  </w:tcMar>
                  <w:vAlign w:val="center"/>
                  <w:hideMark/>
                </w:tcPr>
                <w:p w14:paraId="41FF18F9" w14:textId="77777777" w:rsidR="00E9700C" w:rsidRPr="00696589" w:rsidRDefault="00E9700C" w:rsidP="00487AA6">
                  <w:pPr>
                    <w:pStyle w:val="rowtabella0"/>
                    <w:rPr>
                      <w:color w:val="002060"/>
                    </w:rPr>
                  </w:pPr>
                  <w:r w:rsidRPr="00696589">
                    <w:rPr>
                      <w:color w:val="002060"/>
                    </w:rPr>
                    <w:t>(1) - disputata il 19/02/2024</w:t>
                  </w:r>
                </w:p>
              </w:tc>
            </w:tr>
          </w:tbl>
          <w:p w14:paraId="7B5BBD1E" w14:textId="77777777" w:rsidR="00E9700C" w:rsidRPr="00696589" w:rsidRDefault="00E9700C" w:rsidP="00487AA6">
            <w:pPr>
              <w:rPr>
                <w:color w:val="002060"/>
              </w:rPr>
            </w:pPr>
          </w:p>
        </w:tc>
      </w:tr>
    </w:tbl>
    <w:p w14:paraId="1EDF6156" w14:textId="77777777" w:rsidR="00E9700C" w:rsidRPr="00696589" w:rsidRDefault="00E9700C" w:rsidP="00E9700C">
      <w:pPr>
        <w:pStyle w:val="breakline"/>
        <w:rPr>
          <w:rFonts w:eastAsiaTheme="minorEastAsia"/>
          <w:color w:val="002060"/>
        </w:rPr>
      </w:pPr>
    </w:p>
    <w:p w14:paraId="7AA5E805" w14:textId="77777777" w:rsidR="00E9700C" w:rsidRPr="00696589" w:rsidRDefault="00E9700C" w:rsidP="00E9700C">
      <w:pPr>
        <w:pStyle w:val="breakline"/>
        <w:rPr>
          <w:color w:val="002060"/>
        </w:rPr>
      </w:pPr>
    </w:p>
    <w:p w14:paraId="49C30878" w14:textId="77777777" w:rsidR="00E9700C" w:rsidRPr="00696589" w:rsidRDefault="00E9700C" w:rsidP="00E9700C">
      <w:pPr>
        <w:pStyle w:val="titoloprinc0"/>
        <w:rPr>
          <w:color w:val="002060"/>
        </w:rPr>
      </w:pPr>
      <w:r w:rsidRPr="00696589">
        <w:rPr>
          <w:color w:val="002060"/>
        </w:rPr>
        <w:t>GIUDICE SPORTIVO</w:t>
      </w:r>
    </w:p>
    <w:p w14:paraId="5A28B8C9" w14:textId="77777777" w:rsidR="00E9700C" w:rsidRPr="00696589" w:rsidRDefault="00E9700C" w:rsidP="00E9700C">
      <w:pPr>
        <w:pStyle w:val="diffida"/>
        <w:rPr>
          <w:color w:val="002060"/>
        </w:rPr>
      </w:pPr>
      <w:r w:rsidRPr="00696589">
        <w:rPr>
          <w:color w:val="002060"/>
        </w:rPr>
        <w:t>Il Giudice Sportivo Avv. Agnese Lazzaretti, con l'assistenza del segretario Angelo Castellana, nella seduta del 21/02/2024, ha adottato le decisioni che di seguito integralmente si riportano:</w:t>
      </w:r>
    </w:p>
    <w:p w14:paraId="6745E503" w14:textId="77777777" w:rsidR="00E9700C" w:rsidRPr="00696589" w:rsidRDefault="00E9700C" w:rsidP="00E9700C">
      <w:pPr>
        <w:pStyle w:val="titolo10"/>
        <w:rPr>
          <w:color w:val="002060"/>
        </w:rPr>
      </w:pPr>
      <w:r w:rsidRPr="00696589">
        <w:rPr>
          <w:color w:val="002060"/>
        </w:rPr>
        <w:t xml:space="preserve">GARE DEL 14/ 2/2024 </w:t>
      </w:r>
    </w:p>
    <w:p w14:paraId="7F6F96CD" w14:textId="77777777" w:rsidR="00E9700C" w:rsidRPr="00696589" w:rsidRDefault="00E9700C" w:rsidP="00E9700C">
      <w:pPr>
        <w:pStyle w:val="titolo7a"/>
        <w:rPr>
          <w:color w:val="002060"/>
        </w:rPr>
      </w:pPr>
      <w:r w:rsidRPr="00696589">
        <w:rPr>
          <w:color w:val="002060"/>
        </w:rPr>
        <w:t xml:space="preserve">PROVVEDIMENTI DISCIPLINARI </w:t>
      </w:r>
    </w:p>
    <w:p w14:paraId="76F93A32" w14:textId="77777777" w:rsidR="00E9700C" w:rsidRPr="00696589" w:rsidRDefault="00E9700C" w:rsidP="00E9700C">
      <w:pPr>
        <w:pStyle w:val="titolo7b0"/>
        <w:rPr>
          <w:color w:val="002060"/>
        </w:rPr>
      </w:pPr>
      <w:r w:rsidRPr="00696589">
        <w:rPr>
          <w:color w:val="002060"/>
        </w:rPr>
        <w:t xml:space="preserve">In base alle risultanze degli atti ufficiali sono state deliberate le seguenti sanzioni disciplinari. </w:t>
      </w:r>
    </w:p>
    <w:p w14:paraId="523A7697" w14:textId="77777777" w:rsidR="00E9700C" w:rsidRPr="00696589" w:rsidRDefault="00E9700C" w:rsidP="00E9700C">
      <w:pPr>
        <w:pStyle w:val="titolo30"/>
        <w:rPr>
          <w:color w:val="002060"/>
        </w:rPr>
      </w:pPr>
      <w:r w:rsidRPr="00696589">
        <w:rPr>
          <w:color w:val="002060"/>
        </w:rPr>
        <w:t xml:space="preserve">CALCIATORI NON ESPULSI </w:t>
      </w:r>
    </w:p>
    <w:p w14:paraId="27E46463" w14:textId="77777777" w:rsidR="00E9700C" w:rsidRPr="00696589" w:rsidRDefault="00E9700C" w:rsidP="00E9700C">
      <w:pPr>
        <w:pStyle w:val="titolo20"/>
        <w:rPr>
          <w:color w:val="002060"/>
        </w:rPr>
      </w:pPr>
      <w:r w:rsidRPr="00696589">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099BB9EE" w14:textId="77777777" w:rsidTr="00487AA6">
        <w:tc>
          <w:tcPr>
            <w:tcW w:w="2200" w:type="dxa"/>
            <w:tcMar>
              <w:top w:w="20" w:type="dxa"/>
              <w:left w:w="20" w:type="dxa"/>
              <w:bottom w:w="20" w:type="dxa"/>
              <w:right w:w="20" w:type="dxa"/>
            </w:tcMar>
            <w:vAlign w:val="center"/>
            <w:hideMark/>
          </w:tcPr>
          <w:p w14:paraId="7FEBE228" w14:textId="77777777" w:rsidR="00E9700C" w:rsidRPr="00696589" w:rsidRDefault="00E9700C" w:rsidP="00487AA6">
            <w:pPr>
              <w:pStyle w:val="movimento"/>
              <w:rPr>
                <w:color w:val="002060"/>
              </w:rPr>
            </w:pPr>
            <w:r w:rsidRPr="00696589">
              <w:rPr>
                <w:color w:val="002060"/>
              </w:rPr>
              <w:t>XHUVELAJ SULEJMEN</w:t>
            </w:r>
          </w:p>
        </w:tc>
        <w:tc>
          <w:tcPr>
            <w:tcW w:w="2200" w:type="dxa"/>
            <w:tcMar>
              <w:top w:w="20" w:type="dxa"/>
              <w:left w:w="20" w:type="dxa"/>
              <w:bottom w:w="20" w:type="dxa"/>
              <w:right w:w="20" w:type="dxa"/>
            </w:tcMar>
            <w:vAlign w:val="center"/>
            <w:hideMark/>
          </w:tcPr>
          <w:p w14:paraId="17502194" w14:textId="77777777" w:rsidR="00E9700C" w:rsidRPr="00696589" w:rsidRDefault="00E9700C" w:rsidP="00487AA6">
            <w:pPr>
              <w:pStyle w:val="movimento2"/>
              <w:rPr>
                <w:color w:val="002060"/>
              </w:rPr>
            </w:pPr>
            <w:r w:rsidRPr="00696589">
              <w:rPr>
                <w:color w:val="002060"/>
              </w:rPr>
              <w:t xml:space="preserve">(PIEDIRIPA C5) </w:t>
            </w:r>
          </w:p>
        </w:tc>
        <w:tc>
          <w:tcPr>
            <w:tcW w:w="800" w:type="dxa"/>
            <w:tcMar>
              <w:top w:w="20" w:type="dxa"/>
              <w:left w:w="20" w:type="dxa"/>
              <w:bottom w:w="20" w:type="dxa"/>
              <w:right w:w="20" w:type="dxa"/>
            </w:tcMar>
            <w:vAlign w:val="center"/>
            <w:hideMark/>
          </w:tcPr>
          <w:p w14:paraId="7824E6C8"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3AB67374"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0477F918" w14:textId="77777777" w:rsidR="00E9700C" w:rsidRPr="00696589" w:rsidRDefault="00E9700C" w:rsidP="00487AA6">
            <w:pPr>
              <w:pStyle w:val="movimento2"/>
              <w:rPr>
                <w:color w:val="002060"/>
              </w:rPr>
            </w:pPr>
            <w:r w:rsidRPr="00696589">
              <w:rPr>
                <w:color w:val="002060"/>
              </w:rPr>
              <w:t> </w:t>
            </w:r>
          </w:p>
        </w:tc>
      </w:tr>
    </w:tbl>
    <w:p w14:paraId="36389962" w14:textId="77777777" w:rsidR="00E9700C" w:rsidRPr="00696589" w:rsidRDefault="00E9700C" w:rsidP="00E9700C">
      <w:pPr>
        <w:pStyle w:val="titolo20"/>
        <w:rPr>
          <w:rFonts w:eastAsiaTheme="minorEastAsia"/>
          <w:color w:val="002060"/>
        </w:rPr>
      </w:pPr>
      <w:r w:rsidRPr="0069658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5E64EEF7" w14:textId="77777777" w:rsidTr="00487AA6">
        <w:tc>
          <w:tcPr>
            <w:tcW w:w="2200" w:type="dxa"/>
            <w:tcMar>
              <w:top w:w="20" w:type="dxa"/>
              <w:left w:w="20" w:type="dxa"/>
              <w:bottom w:w="20" w:type="dxa"/>
              <w:right w:w="20" w:type="dxa"/>
            </w:tcMar>
            <w:vAlign w:val="center"/>
            <w:hideMark/>
          </w:tcPr>
          <w:p w14:paraId="346107BD" w14:textId="77777777" w:rsidR="00E9700C" w:rsidRPr="00696589" w:rsidRDefault="00E9700C" w:rsidP="00487AA6">
            <w:pPr>
              <w:pStyle w:val="movimento"/>
              <w:rPr>
                <w:color w:val="002060"/>
              </w:rPr>
            </w:pPr>
            <w:r w:rsidRPr="00696589">
              <w:rPr>
                <w:color w:val="002060"/>
              </w:rPr>
              <w:t>ARISTEI ALEX</w:t>
            </w:r>
          </w:p>
        </w:tc>
        <w:tc>
          <w:tcPr>
            <w:tcW w:w="2200" w:type="dxa"/>
            <w:tcMar>
              <w:top w:w="20" w:type="dxa"/>
              <w:left w:w="20" w:type="dxa"/>
              <w:bottom w:w="20" w:type="dxa"/>
              <w:right w:w="20" w:type="dxa"/>
            </w:tcMar>
            <w:vAlign w:val="center"/>
            <w:hideMark/>
          </w:tcPr>
          <w:p w14:paraId="0972ADE9" w14:textId="77777777" w:rsidR="00E9700C" w:rsidRPr="00696589" w:rsidRDefault="00E9700C" w:rsidP="00487AA6">
            <w:pPr>
              <w:pStyle w:val="movimento2"/>
              <w:rPr>
                <w:color w:val="002060"/>
              </w:rPr>
            </w:pPr>
            <w:r w:rsidRPr="00696589">
              <w:rPr>
                <w:color w:val="002060"/>
              </w:rPr>
              <w:t xml:space="preserve">(FUTSAL SAMBUCHETO) </w:t>
            </w:r>
          </w:p>
        </w:tc>
        <w:tc>
          <w:tcPr>
            <w:tcW w:w="800" w:type="dxa"/>
            <w:tcMar>
              <w:top w:w="20" w:type="dxa"/>
              <w:left w:w="20" w:type="dxa"/>
              <w:bottom w:w="20" w:type="dxa"/>
              <w:right w:w="20" w:type="dxa"/>
            </w:tcMar>
            <w:vAlign w:val="center"/>
            <w:hideMark/>
          </w:tcPr>
          <w:p w14:paraId="0F868BBB"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37AB2E5F"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3D1EB726" w14:textId="77777777" w:rsidR="00E9700C" w:rsidRPr="00696589" w:rsidRDefault="00E9700C" w:rsidP="00487AA6">
            <w:pPr>
              <w:pStyle w:val="movimento2"/>
              <w:rPr>
                <w:color w:val="002060"/>
              </w:rPr>
            </w:pPr>
            <w:r w:rsidRPr="00696589">
              <w:rPr>
                <w:color w:val="002060"/>
              </w:rPr>
              <w:t> </w:t>
            </w:r>
          </w:p>
        </w:tc>
      </w:tr>
    </w:tbl>
    <w:p w14:paraId="6130627B" w14:textId="77777777" w:rsidR="00E9700C" w:rsidRPr="00696589" w:rsidRDefault="00E9700C" w:rsidP="00E9700C">
      <w:pPr>
        <w:pStyle w:val="titolo10"/>
        <w:rPr>
          <w:rFonts w:eastAsiaTheme="minorEastAsia"/>
          <w:color w:val="002060"/>
        </w:rPr>
      </w:pPr>
      <w:r w:rsidRPr="00696589">
        <w:rPr>
          <w:color w:val="002060"/>
        </w:rPr>
        <w:t xml:space="preserve">GARE DEL 16/ 2/2024 </w:t>
      </w:r>
    </w:p>
    <w:p w14:paraId="183EDFFA" w14:textId="77777777" w:rsidR="00E9700C" w:rsidRPr="00696589" w:rsidRDefault="00E9700C" w:rsidP="00E9700C">
      <w:pPr>
        <w:pStyle w:val="titolo7a"/>
        <w:rPr>
          <w:color w:val="002060"/>
        </w:rPr>
      </w:pPr>
      <w:r w:rsidRPr="00696589">
        <w:rPr>
          <w:color w:val="002060"/>
        </w:rPr>
        <w:t xml:space="preserve">PROVVEDIMENTI DISCIPLINARI </w:t>
      </w:r>
    </w:p>
    <w:p w14:paraId="3F2344C0" w14:textId="77777777" w:rsidR="00E9700C" w:rsidRPr="00696589" w:rsidRDefault="00E9700C" w:rsidP="00E9700C">
      <w:pPr>
        <w:pStyle w:val="titolo7b0"/>
        <w:rPr>
          <w:color w:val="002060"/>
        </w:rPr>
      </w:pPr>
      <w:r w:rsidRPr="00696589">
        <w:rPr>
          <w:color w:val="002060"/>
        </w:rPr>
        <w:t xml:space="preserve">In base alle risultanze degli atti ufficiali sono state deliberate le seguenti sanzioni disciplinari. </w:t>
      </w:r>
    </w:p>
    <w:p w14:paraId="471145CD" w14:textId="77777777" w:rsidR="00E9700C" w:rsidRPr="00696589" w:rsidRDefault="00E9700C" w:rsidP="00E9700C">
      <w:pPr>
        <w:pStyle w:val="titolo30"/>
        <w:rPr>
          <w:color w:val="002060"/>
        </w:rPr>
      </w:pPr>
      <w:r w:rsidRPr="00696589">
        <w:rPr>
          <w:color w:val="002060"/>
        </w:rPr>
        <w:t xml:space="preserve">SOCIETA' </w:t>
      </w:r>
    </w:p>
    <w:p w14:paraId="7CAFB152" w14:textId="77777777" w:rsidR="00E9700C" w:rsidRPr="00696589" w:rsidRDefault="00E9700C" w:rsidP="00E9700C">
      <w:pPr>
        <w:pStyle w:val="titolo20"/>
        <w:rPr>
          <w:color w:val="002060"/>
        </w:rPr>
      </w:pPr>
      <w:r w:rsidRPr="00696589">
        <w:rPr>
          <w:color w:val="002060"/>
        </w:rPr>
        <w:t xml:space="preserve">AMMENDA </w:t>
      </w:r>
    </w:p>
    <w:p w14:paraId="7B328D8C" w14:textId="77777777" w:rsidR="00E9700C" w:rsidRPr="00696589" w:rsidRDefault="00E9700C" w:rsidP="00E9700C">
      <w:pPr>
        <w:pStyle w:val="diffida"/>
        <w:spacing w:before="80" w:beforeAutospacing="0" w:after="40" w:afterAutospacing="0"/>
        <w:jc w:val="left"/>
        <w:rPr>
          <w:color w:val="002060"/>
        </w:rPr>
      </w:pPr>
      <w:r w:rsidRPr="00696589">
        <w:rPr>
          <w:color w:val="002060"/>
        </w:rPr>
        <w:t xml:space="preserve">Euro 80,00 GNANO 04 </w:t>
      </w:r>
      <w:r w:rsidRPr="00696589">
        <w:rPr>
          <w:color w:val="002060"/>
        </w:rPr>
        <w:br/>
        <w:t xml:space="preserve">Per comportamento offensivo del proprio pubblico nei confronti dell'arbitro. </w:t>
      </w:r>
    </w:p>
    <w:p w14:paraId="5D6D3050" w14:textId="77777777" w:rsidR="00E9700C" w:rsidRPr="00696589" w:rsidRDefault="00E9700C" w:rsidP="00E9700C">
      <w:pPr>
        <w:pStyle w:val="diffida"/>
        <w:spacing w:before="80" w:beforeAutospacing="0" w:after="40" w:afterAutospacing="0"/>
        <w:jc w:val="left"/>
        <w:rPr>
          <w:color w:val="002060"/>
        </w:rPr>
      </w:pPr>
      <w:r w:rsidRPr="00696589">
        <w:rPr>
          <w:color w:val="002060"/>
        </w:rPr>
        <w:br/>
        <w:t xml:space="preserve">Euro 50,00 FFJ CALCIO A 5 </w:t>
      </w:r>
      <w:r w:rsidRPr="00696589">
        <w:rPr>
          <w:color w:val="002060"/>
        </w:rPr>
        <w:br/>
        <w:t>Per aver permesso a soggetti non in lista di entrare negli spogliatoi.</w:t>
      </w:r>
    </w:p>
    <w:p w14:paraId="40E36207" w14:textId="77777777" w:rsidR="00E9700C" w:rsidRPr="00696589" w:rsidRDefault="00E9700C" w:rsidP="00E9700C">
      <w:pPr>
        <w:pStyle w:val="titolo30"/>
        <w:rPr>
          <w:color w:val="002060"/>
        </w:rPr>
      </w:pPr>
      <w:r w:rsidRPr="00696589">
        <w:rPr>
          <w:color w:val="002060"/>
        </w:rPr>
        <w:t xml:space="preserve">DIRIGENTI </w:t>
      </w:r>
    </w:p>
    <w:p w14:paraId="6E346EC5" w14:textId="77777777" w:rsidR="00E9700C" w:rsidRPr="00696589" w:rsidRDefault="00E9700C" w:rsidP="00E9700C">
      <w:pPr>
        <w:pStyle w:val="titolo20"/>
        <w:rPr>
          <w:color w:val="002060"/>
        </w:rPr>
      </w:pPr>
      <w:r w:rsidRPr="00696589">
        <w:rPr>
          <w:color w:val="002060"/>
        </w:rPr>
        <w:t xml:space="preserve">INIBIZIONE A SVOLGERE OGNI ATTIVITA' FINO AL 13/ 3/2024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700DF52A" w14:textId="77777777" w:rsidTr="00487AA6">
        <w:tc>
          <w:tcPr>
            <w:tcW w:w="2200" w:type="dxa"/>
            <w:tcMar>
              <w:top w:w="20" w:type="dxa"/>
              <w:left w:w="20" w:type="dxa"/>
              <w:bottom w:w="20" w:type="dxa"/>
              <w:right w:w="20" w:type="dxa"/>
            </w:tcMar>
            <w:vAlign w:val="center"/>
            <w:hideMark/>
          </w:tcPr>
          <w:p w14:paraId="6C8A7FAA" w14:textId="77777777" w:rsidR="00E9700C" w:rsidRPr="00696589" w:rsidRDefault="00E9700C" w:rsidP="00487AA6">
            <w:pPr>
              <w:pStyle w:val="movimento"/>
              <w:rPr>
                <w:color w:val="002060"/>
              </w:rPr>
            </w:pPr>
            <w:r w:rsidRPr="00696589">
              <w:rPr>
                <w:color w:val="002060"/>
              </w:rPr>
              <w:t>FANELLI VALERIO</w:t>
            </w:r>
          </w:p>
        </w:tc>
        <w:tc>
          <w:tcPr>
            <w:tcW w:w="2200" w:type="dxa"/>
            <w:tcMar>
              <w:top w:w="20" w:type="dxa"/>
              <w:left w:w="20" w:type="dxa"/>
              <w:bottom w:w="20" w:type="dxa"/>
              <w:right w:w="20" w:type="dxa"/>
            </w:tcMar>
            <w:vAlign w:val="center"/>
            <w:hideMark/>
          </w:tcPr>
          <w:p w14:paraId="18507F97" w14:textId="77777777" w:rsidR="00E9700C" w:rsidRPr="00696589" w:rsidRDefault="00E9700C" w:rsidP="00487AA6">
            <w:pPr>
              <w:pStyle w:val="movimento2"/>
              <w:rPr>
                <w:color w:val="002060"/>
              </w:rPr>
            </w:pPr>
            <w:r w:rsidRPr="00696589">
              <w:rPr>
                <w:color w:val="002060"/>
              </w:rPr>
              <w:t xml:space="preserve">(GNANO 04) </w:t>
            </w:r>
          </w:p>
        </w:tc>
        <w:tc>
          <w:tcPr>
            <w:tcW w:w="800" w:type="dxa"/>
            <w:tcMar>
              <w:top w:w="20" w:type="dxa"/>
              <w:left w:w="20" w:type="dxa"/>
              <w:bottom w:w="20" w:type="dxa"/>
              <w:right w:w="20" w:type="dxa"/>
            </w:tcMar>
            <w:vAlign w:val="center"/>
            <w:hideMark/>
          </w:tcPr>
          <w:p w14:paraId="633B8DCF"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7EBC22C0"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128E16D0" w14:textId="77777777" w:rsidR="00E9700C" w:rsidRPr="00696589" w:rsidRDefault="00E9700C" w:rsidP="00487AA6">
            <w:pPr>
              <w:pStyle w:val="movimento2"/>
              <w:rPr>
                <w:color w:val="002060"/>
              </w:rPr>
            </w:pPr>
            <w:r w:rsidRPr="00696589">
              <w:rPr>
                <w:color w:val="002060"/>
              </w:rPr>
              <w:t> </w:t>
            </w:r>
          </w:p>
        </w:tc>
      </w:tr>
    </w:tbl>
    <w:p w14:paraId="628330A9" w14:textId="77777777" w:rsidR="00E9700C" w:rsidRPr="00696589" w:rsidRDefault="00E9700C" w:rsidP="00E9700C">
      <w:pPr>
        <w:pStyle w:val="diffida"/>
        <w:spacing w:before="80" w:beforeAutospacing="0" w:after="40" w:afterAutospacing="0"/>
        <w:jc w:val="left"/>
        <w:rPr>
          <w:rFonts w:eastAsiaTheme="minorEastAsia"/>
          <w:color w:val="002060"/>
        </w:rPr>
      </w:pPr>
      <w:r w:rsidRPr="00696589">
        <w:rPr>
          <w:color w:val="002060"/>
        </w:rPr>
        <w:lastRenderedPageBreak/>
        <w:t xml:space="preserve">Per comportamento irriguardoso verso l'arbitro e il commissario di campo. Allontanato. </w:t>
      </w:r>
    </w:p>
    <w:p w14:paraId="5DEEAC84" w14:textId="77777777" w:rsidR="00E9700C" w:rsidRPr="00696589" w:rsidRDefault="00E9700C" w:rsidP="00E9700C">
      <w:pPr>
        <w:pStyle w:val="titolo20"/>
        <w:rPr>
          <w:color w:val="002060"/>
        </w:rPr>
      </w:pPr>
      <w:r w:rsidRPr="00696589">
        <w:rPr>
          <w:color w:val="002060"/>
        </w:rPr>
        <w:t xml:space="preserve">INIBIZIONE A SVOLGERE OGNI ATTIVITA' FINO AL 28/ 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4C9642C3" w14:textId="77777777" w:rsidTr="00487AA6">
        <w:tc>
          <w:tcPr>
            <w:tcW w:w="2200" w:type="dxa"/>
            <w:tcMar>
              <w:top w:w="20" w:type="dxa"/>
              <w:left w:w="20" w:type="dxa"/>
              <w:bottom w:w="20" w:type="dxa"/>
              <w:right w:w="20" w:type="dxa"/>
            </w:tcMar>
            <w:vAlign w:val="center"/>
            <w:hideMark/>
          </w:tcPr>
          <w:p w14:paraId="285D3E17" w14:textId="77777777" w:rsidR="00E9700C" w:rsidRPr="00696589" w:rsidRDefault="00E9700C" w:rsidP="00487AA6">
            <w:pPr>
              <w:pStyle w:val="movimento"/>
              <w:rPr>
                <w:color w:val="002060"/>
              </w:rPr>
            </w:pPr>
            <w:r w:rsidRPr="00696589">
              <w:rPr>
                <w:color w:val="002060"/>
              </w:rPr>
              <w:t>BERNABEI LORENZO</w:t>
            </w:r>
          </w:p>
        </w:tc>
        <w:tc>
          <w:tcPr>
            <w:tcW w:w="2200" w:type="dxa"/>
            <w:tcMar>
              <w:top w:w="20" w:type="dxa"/>
              <w:left w:w="20" w:type="dxa"/>
              <w:bottom w:w="20" w:type="dxa"/>
              <w:right w:w="20" w:type="dxa"/>
            </w:tcMar>
            <w:vAlign w:val="center"/>
            <w:hideMark/>
          </w:tcPr>
          <w:p w14:paraId="1C23AEAE" w14:textId="77777777" w:rsidR="00E9700C" w:rsidRPr="00696589" w:rsidRDefault="00E9700C" w:rsidP="00487AA6">
            <w:pPr>
              <w:pStyle w:val="movimento2"/>
              <w:rPr>
                <w:color w:val="002060"/>
              </w:rPr>
            </w:pPr>
            <w:r w:rsidRPr="00696589">
              <w:rPr>
                <w:color w:val="002060"/>
              </w:rPr>
              <w:t xml:space="preserve">(POL. SPORT COMMUNICATION) </w:t>
            </w:r>
          </w:p>
        </w:tc>
        <w:tc>
          <w:tcPr>
            <w:tcW w:w="800" w:type="dxa"/>
            <w:tcMar>
              <w:top w:w="20" w:type="dxa"/>
              <w:left w:w="20" w:type="dxa"/>
              <w:bottom w:w="20" w:type="dxa"/>
              <w:right w:w="20" w:type="dxa"/>
            </w:tcMar>
            <w:vAlign w:val="center"/>
            <w:hideMark/>
          </w:tcPr>
          <w:p w14:paraId="1FF11723"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7F116FF4"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5B00E677" w14:textId="77777777" w:rsidR="00E9700C" w:rsidRPr="00696589" w:rsidRDefault="00E9700C" w:rsidP="00487AA6">
            <w:pPr>
              <w:pStyle w:val="movimento2"/>
              <w:rPr>
                <w:color w:val="002060"/>
              </w:rPr>
            </w:pPr>
            <w:r w:rsidRPr="00696589">
              <w:rPr>
                <w:color w:val="002060"/>
              </w:rPr>
              <w:t> </w:t>
            </w:r>
          </w:p>
        </w:tc>
      </w:tr>
    </w:tbl>
    <w:p w14:paraId="3B8C2362" w14:textId="77777777" w:rsidR="00E9700C" w:rsidRPr="00696589" w:rsidRDefault="00E9700C" w:rsidP="00E9700C">
      <w:pPr>
        <w:pStyle w:val="diffida"/>
        <w:spacing w:before="80" w:beforeAutospacing="0" w:after="40" w:afterAutospacing="0"/>
        <w:jc w:val="left"/>
        <w:rPr>
          <w:rFonts w:eastAsiaTheme="minorEastAsia"/>
          <w:color w:val="002060"/>
        </w:rPr>
      </w:pPr>
      <w:r w:rsidRPr="00696589">
        <w:rPr>
          <w:color w:val="002060"/>
        </w:rPr>
        <w:t xml:space="preserve">Per proteste nei confronti dell'arbitro. Allontanato. </w:t>
      </w:r>
    </w:p>
    <w:p w14:paraId="0A3639B3" w14:textId="77777777" w:rsidR="00E9700C" w:rsidRPr="00696589" w:rsidRDefault="00E9700C" w:rsidP="00E9700C">
      <w:pPr>
        <w:pStyle w:val="titolo20"/>
        <w:rPr>
          <w:color w:val="002060"/>
        </w:rPr>
      </w:pPr>
      <w:r w:rsidRPr="006965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5D716929" w14:textId="77777777" w:rsidTr="00487AA6">
        <w:tc>
          <w:tcPr>
            <w:tcW w:w="2200" w:type="dxa"/>
            <w:tcMar>
              <w:top w:w="20" w:type="dxa"/>
              <w:left w:w="20" w:type="dxa"/>
              <w:bottom w:w="20" w:type="dxa"/>
              <w:right w:w="20" w:type="dxa"/>
            </w:tcMar>
            <w:vAlign w:val="center"/>
            <w:hideMark/>
          </w:tcPr>
          <w:p w14:paraId="5D504C5C" w14:textId="77777777" w:rsidR="00E9700C" w:rsidRPr="00696589" w:rsidRDefault="00E9700C" w:rsidP="00487AA6">
            <w:pPr>
              <w:pStyle w:val="movimento"/>
              <w:rPr>
                <w:color w:val="002060"/>
              </w:rPr>
            </w:pPr>
            <w:r w:rsidRPr="00696589">
              <w:rPr>
                <w:color w:val="002060"/>
              </w:rPr>
              <w:t>BALESTRA SILVIO</w:t>
            </w:r>
          </w:p>
        </w:tc>
        <w:tc>
          <w:tcPr>
            <w:tcW w:w="2200" w:type="dxa"/>
            <w:tcMar>
              <w:top w:w="20" w:type="dxa"/>
              <w:left w:w="20" w:type="dxa"/>
              <w:bottom w:w="20" w:type="dxa"/>
              <w:right w:w="20" w:type="dxa"/>
            </w:tcMar>
            <w:vAlign w:val="center"/>
            <w:hideMark/>
          </w:tcPr>
          <w:p w14:paraId="6C8E586F" w14:textId="77777777" w:rsidR="00E9700C" w:rsidRPr="00696589" w:rsidRDefault="00E9700C" w:rsidP="00487AA6">
            <w:pPr>
              <w:pStyle w:val="movimento2"/>
              <w:rPr>
                <w:color w:val="002060"/>
              </w:rPr>
            </w:pPr>
            <w:r w:rsidRPr="00696589">
              <w:rPr>
                <w:color w:val="002060"/>
              </w:rPr>
              <w:t xml:space="preserve">(ATLETICO ASCOLI 2000) </w:t>
            </w:r>
          </w:p>
        </w:tc>
        <w:tc>
          <w:tcPr>
            <w:tcW w:w="800" w:type="dxa"/>
            <w:tcMar>
              <w:top w:w="20" w:type="dxa"/>
              <w:left w:w="20" w:type="dxa"/>
              <w:bottom w:w="20" w:type="dxa"/>
              <w:right w:w="20" w:type="dxa"/>
            </w:tcMar>
            <w:vAlign w:val="center"/>
            <w:hideMark/>
          </w:tcPr>
          <w:p w14:paraId="2BE3938F"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54A0AAE4" w14:textId="77777777" w:rsidR="00E9700C" w:rsidRPr="00696589" w:rsidRDefault="00E9700C" w:rsidP="00487AA6">
            <w:pPr>
              <w:pStyle w:val="movimento"/>
              <w:rPr>
                <w:color w:val="002060"/>
              </w:rPr>
            </w:pPr>
            <w:r w:rsidRPr="00696589">
              <w:rPr>
                <w:color w:val="002060"/>
              </w:rPr>
              <w:t>BRACACCINI STEFANO</w:t>
            </w:r>
          </w:p>
        </w:tc>
        <w:tc>
          <w:tcPr>
            <w:tcW w:w="2200" w:type="dxa"/>
            <w:tcMar>
              <w:top w:w="20" w:type="dxa"/>
              <w:left w:w="20" w:type="dxa"/>
              <w:bottom w:w="20" w:type="dxa"/>
              <w:right w:w="20" w:type="dxa"/>
            </w:tcMar>
            <w:vAlign w:val="center"/>
            <w:hideMark/>
          </w:tcPr>
          <w:p w14:paraId="32C8D3C8" w14:textId="77777777" w:rsidR="00E9700C" w:rsidRPr="00696589" w:rsidRDefault="00E9700C" w:rsidP="00487AA6">
            <w:pPr>
              <w:pStyle w:val="movimento2"/>
              <w:rPr>
                <w:color w:val="002060"/>
              </w:rPr>
            </w:pPr>
            <w:r w:rsidRPr="00696589">
              <w:rPr>
                <w:color w:val="002060"/>
              </w:rPr>
              <w:t xml:space="preserve">(VIRTUS ASD) </w:t>
            </w:r>
          </w:p>
        </w:tc>
      </w:tr>
    </w:tbl>
    <w:p w14:paraId="62DC2B00" w14:textId="77777777" w:rsidR="00E9700C" w:rsidRPr="00696589" w:rsidRDefault="00E9700C" w:rsidP="00E9700C">
      <w:pPr>
        <w:pStyle w:val="titolo30"/>
        <w:rPr>
          <w:rFonts w:eastAsiaTheme="minorEastAsia"/>
          <w:color w:val="002060"/>
        </w:rPr>
      </w:pPr>
      <w:r w:rsidRPr="00696589">
        <w:rPr>
          <w:color w:val="002060"/>
        </w:rPr>
        <w:t xml:space="preserve">ALLENATORI </w:t>
      </w:r>
    </w:p>
    <w:p w14:paraId="336A886D" w14:textId="77777777" w:rsidR="00E9700C" w:rsidRPr="00696589" w:rsidRDefault="00E9700C" w:rsidP="00E9700C">
      <w:pPr>
        <w:pStyle w:val="titolo20"/>
        <w:rPr>
          <w:color w:val="002060"/>
        </w:rPr>
      </w:pPr>
      <w:r w:rsidRPr="00696589">
        <w:rPr>
          <w:color w:val="002060"/>
        </w:rPr>
        <w:t xml:space="preserve">SQUALIFICA FINO AL 28/ 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4FF6A55F" w14:textId="77777777" w:rsidTr="00487AA6">
        <w:tc>
          <w:tcPr>
            <w:tcW w:w="2200" w:type="dxa"/>
            <w:tcMar>
              <w:top w:w="20" w:type="dxa"/>
              <w:left w:w="20" w:type="dxa"/>
              <w:bottom w:w="20" w:type="dxa"/>
              <w:right w:w="20" w:type="dxa"/>
            </w:tcMar>
            <w:vAlign w:val="center"/>
            <w:hideMark/>
          </w:tcPr>
          <w:p w14:paraId="190086E1" w14:textId="77777777" w:rsidR="00E9700C" w:rsidRPr="00696589" w:rsidRDefault="00E9700C" w:rsidP="00487AA6">
            <w:pPr>
              <w:pStyle w:val="movimento"/>
              <w:rPr>
                <w:color w:val="002060"/>
              </w:rPr>
            </w:pPr>
            <w:r w:rsidRPr="00696589">
              <w:rPr>
                <w:color w:val="002060"/>
              </w:rPr>
              <w:t>FERRETTI THOMAS</w:t>
            </w:r>
          </w:p>
        </w:tc>
        <w:tc>
          <w:tcPr>
            <w:tcW w:w="2200" w:type="dxa"/>
            <w:tcMar>
              <w:top w:w="20" w:type="dxa"/>
              <w:left w:w="20" w:type="dxa"/>
              <w:bottom w:w="20" w:type="dxa"/>
              <w:right w:w="20" w:type="dxa"/>
            </w:tcMar>
            <w:vAlign w:val="center"/>
            <w:hideMark/>
          </w:tcPr>
          <w:p w14:paraId="444331F1" w14:textId="77777777" w:rsidR="00E9700C" w:rsidRPr="00696589" w:rsidRDefault="00E9700C" w:rsidP="00487AA6">
            <w:pPr>
              <w:pStyle w:val="movimento2"/>
              <w:rPr>
                <w:color w:val="002060"/>
              </w:rPr>
            </w:pPr>
            <w:r w:rsidRPr="00696589">
              <w:rPr>
                <w:color w:val="002060"/>
              </w:rPr>
              <w:t xml:space="preserve">(GNANO 04) </w:t>
            </w:r>
          </w:p>
        </w:tc>
        <w:tc>
          <w:tcPr>
            <w:tcW w:w="800" w:type="dxa"/>
            <w:tcMar>
              <w:top w:w="20" w:type="dxa"/>
              <w:left w:w="20" w:type="dxa"/>
              <w:bottom w:w="20" w:type="dxa"/>
              <w:right w:w="20" w:type="dxa"/>
            </w:tcMar>
            <w:vAlign w:val="center"/>
            <w:hideMark/>
          </w:tcPr>
          <w:p w14:paraId="60DFB9F9"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01EE73FB"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33E41497" w14:textId="77777777" w:rsidR="00E9700C" w:rsidRPr="00696589" w:rsidRDefault="00E9700C" w:rsidP="00487AA6">
            <w:pPr>
              <w:pStyle w:val="movimento2"/>
              <w:rPr>
                <w:color w:val="002060"/>
              </w:rPr>
            </w:pPr>
            <w:r w:rsidRPr="00696589">
              <w:rPr>
                <w:color w:val="002060"/>
              </w:rPr>
              <w:t> </w:t>
            </w:r>
          </w:p>
        </w:tc>
      </w:tr>
    </w:tbl>
    <w:p w14:paraId="4433070D" w14:textId="77777777" w:rsidR="00E9700C" w:rsidRPr="00696589" w:rsidRDefault="00E9700C" w:rsidP="00E9700C">
      <w:pPr>
        <w:pStyle w:val="diffida"/>
        <w:spacing w:before="80" w:beforeAutospacing="0" w:after="40" w:afterAutospacing="0"/>
        <w:jc w:val="left"/>
        <w:rPr>
          <w:rFonts w:eastAsiaTheme="minorEastAsia"/>
          <w:color w:val="002060"/>
        </w:rPr>
      </w:pPr>
      <w:r w:rsidRPr="00696589">
        <w:rPr>
          <w:color w:val="002060"/>
        </w:rPr>
        <w:t xml:space="preserve">Espulso per somma di ammonizioni. Allontanato. </w:t>
      </w:r>
    </w:p>
    <w:p w14:paraId="74A259E2" w14:textId="77777777" w:rsidR="00E9700C" w:rsidRPr="00696589" w:rsidRDefault="00E9700C" w:rsidP="00E9700C">
      <w:pPr>
        <w:pStyle w:val="titolo20"/>
        <w:rPr>
          <w:color w:val="002060"/>
        </w:rPr>
      </w:pPr>
      <w:r w:rsidRPr="0069658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22C6B178" w14:textId="77777777" w:rsidTr="00487AA6">
        <w:tc>
          <w:tcPr>
            <w:tcW w:w="2200" w:type="dxa"/>
            <w:tcMar>
              <w:top w:w="20" w:type="dxa"/>
              <w:left w:w="20" w:type="dxa"/>
              <w:bottom w:w="20" w:type="dxa"/>
              <w:right w:w="20" w:type="dxa"/>
            </w:tcMar>
            <w:vAlign w:val="center"/>
            <w:hideMark/>
          </w:tcPr>
          <w:p w14:paraId="135F1CFA" w14:textId="77777777" w:rsidR="00E9700C" w:rsidRPr="00696589" w:rsidRDefault="00E9700C" w:rsidP="00487AA6">
            <w:pPr>
              <w:pStyle w:val="movimento"/>
              <w:rPr>
                <w:color w:val="002060"/>
              </w:rPr>
            </w:pPr>
            <w:r w:rsidRPr="00696589">
              <w:rPr>
                <w:color w:val="002060"/>
              </w:rPr>
              <w:t>EUSEPI ANDREA</w:t>
            </w:r>
          </w:p>
        </w:tc>
        <w:tc>
          <w:tcPr>
            <w:tcW w:w="2200" w:type="dxa"/>
            <w:tcMar>
              <w:top w:w="20" w:type="dxa"/>
              <w:left w:w="20" w:type="dxa"/>
              <w:bottom w:w="20" w:type="dxa"/>
              <w:right w:w="20" w:type="dxa"/>
            </w:tcMar>
            <w:vAlign w:val="center"/>
            <w:hideMark/>
          </w:tcPr>
          <w:p w14:paraId="42E76F9F" w14:textId="77777777" w:rsidR="00E9700C" w:rsidRPr="00696589" w:rsidRDefault="00E9700C" w:rsidP="00487AA6">
            <w:pPr>
              <w:pStyle w:val="movimento2"/>
              <w:rPr>
                <w:color w:val="002060"/>
              </w:rPr>
            </w:pPr>
            <w:r w:rsidRPr="00696589">
              <w:rPr>
                <w:color w:val="002060"/>
              </w:rPr>
              <w:t xml:space="preserve">(SPECIAL ONE SPORTING CLUB) </w:t>
            </w:r>
          </w:p>
        </w:tc>
        <w:tc>
          <w:tcPr>
            <w:tcW w:w="800" w:type="dxa"/>
            <w:tcMar>
              <w:top w:w="20" w:type="dxa"/>
              <w:left w:w="20" w:type="dxa"/>
              <w:bottom w:w="20" w:type="dxa"/>
              <w:right w:w="20" w:type="dxa"/>
            </w:tcMar>
            <w:vAlign w:val="center"/>
            <w:hideMark/>
          </w:tcPr>
          <w:p w14:paraId="43B20792"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1FD93998"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6B832F9E" w14:textId="77777777" w:rsidR="00E9700C" w:rsidRPr="00696589" w:rsidRDefault="00E9700C" w:rsidP="00487AA6">
            <w:pPr>
              <w:pStyle w:val="movimento2"/>
              <w:rPr>
                <w:color w:val="002060"/>
              </w:rPr>
            </w:pPr>
            <w:r w:rsidRPr="00696589">
              <w:rPr>
                <w:color w:val="002060"/>
              </w:rPr>
              <w:t> </w:t>
            </w:r>
          </w:p>
        </w:tc>
      </w:tr>
    </w:tbl>
    <w:p w14:paraId="3B92FFD1" w14:textId="77777777" w:rsidR="00E9700C" w:rsidRPr="00696589" w:rsidRDefault="00E9700C" w:rsidP="00E9700C">
      <w:pPr>
        <w:pStyle w:val="titolo20"/>
        <w:rPr>
          <w:rFonts w:eastAsiaTheme="minorEastAsia"/>
          <w:color w:val="002060"/>
        </w:rPr>
      </w:pPr>
      <w:r w:rsidRPr="006965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4163CDBA" w14:textId="77777777" w:rsidTr="00487AA6">
        <w:tc>
          <w:tcPr>
            <w:tcW w:w="2200" w:type="dxa"/>
            <w:tcMar>
              <w:top w:w="20" w:type="dxa"/>
              <w:left w:w="20" w:type="dxa"/>
              <w:bottom w:w="20" w:type="dxa"/>
              <w:right w:w="20" w:type="dxa"/>
            </w:tcMar>
            <w:vAlign w:val="center"/>
            <w:hideMark/>
          </w:tcPr>
          <w:p w14:paraId="116CC9BF" w14:textId="77777777" w:rsidR="00E9700C" w:rsidRPr="00696589" w:rsidRDefault="00E9700C" w:rsidP="00487AA6">
            <w:pPr>
              <w:pStyle w:val="movimento"/>
              <w:rPr>
                <w:color w:val="002060"/>
              </w:rPr>
            </w:pPr>
            <w:r w:rsidRPr="00696589">
              <w:rPr>
                <w:color w:val="002060"/>
              </w:rPr>
              <w:t>DONATI ANDREA</w:t>
            </w:r>
          </w:p>
        </w:tc>
        <w:tc>
          <w:tcPr>
            <w:tcW w:w="2200" w:type="dxa"/>
            <w:tcMar>
              <w:top w:w="20" w:type="dxa"/>
              <w:left w:w="20" w:type="dxa"/>
              <w:bottom w:w="20" w:type="dxa"/>
              <w:right w:w="20" w:type="dxa"/>
            </w:tcMar>
            <w:vAlign w:val="center"/>
            <w:hideMark/>
          </w:tcPr>
          <w:p w14:paraId="15846F8B" w14:textId="77777777" w:rsidR="00E9700C" w:rsidRPr="00696589" w:rsidRDefault="00E9700C" w:rsidP="00487AA6">
            <w:pPr>
              <w:pStyle w:val="movimento2"/>
              <w:rPr>
                <w:color w:val="002060"/>
              </w:rPr>
            </w:pPr>
            <w:r w:rsidRPr="00696589">
              <w:rPr>
                <w:color w:val="002060"/>
              </w:rPr>
              <w:t xml:space="preserve">(FUTSAL RECANATI) </w:t>
            </w:r>
          </w:p>
        </w:tc>
        <w:tc>
          <w:tcPr>
            <w:tcW w:w="800" w:type="dxa"/>
            <w:tcMar>
              <w:top w:w="20" w:type="dxa"/>
              <w:left w:w="20" w:type="dxa"/>
              <w:bottom w:w="20" w:type="dxa"/>
              <w:right w:w="20" w:type="dxa"/>
            </w:tcMar>
            <w:vAlign w:val="center"/>
            <w:hideMark/>
          </w:tcPr>
          <w:p w14:paraId="14B7E218"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6D6967D7"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7FC19AFD" w14:textId="77777777" w:rsidR="00E9700C" w:rsidRPr="00696589" w:rsidRDefault="00E9700C" w:rsidP="00487AA6">
            <w:pPr>
              <w:pStyle w:val="movimento2"/>
              <w:rPr>
                <w:color w:val="002060"/>
              </w:rPr>
            </w:pPr>
            <w:r w:rsidRPr="00696589">
              <w:rPr>
                <w:color w:val="002060"/>
              </w:rPr>
              <w:t> </w:t>
            </w:r>
          </w:p>
        </w:tc>
      </w:tr>
    </w:tbl>
    <w:p w14:paraId="2CD82F1D" w14:textId="77777777" w:rsidR="00E9700C" w:rsidRPr="00696589" w:rsidRDefault="00E9700C" w:rsidP="00E9700C">
      <w:pPr>
        <w:pStyle w:val="titolo30"/>
        <w:rPr>
          <w:rFonts w:eastAsiaTheme="minorEastAsia"/>
          <w:color w:val="002060"/>
        </w:rPr>
      </w:pPr>
      <w:r w:rsidRPr="00696589">
        <w:rPr>
          <w:color w:val="002060"/>
        </w:rPr>
        <w:t xml:space="preserve">CALCIATORI ESPULSI </w:t>
      </w:r>
    </w:p>
    <w:p w14:paraId="7C943D81" w14:textId="77777777" w:rsidR="00E9700C" w:rsidRPr="00696589" w:rsidRDefault="00E9700C" w:rsidP="00E9700C">
      <w:pPr>
        <w:pStyle w:val="titolo20"/>
        <w:rPr>
          <w:color w:val="002060"/>
        </w:rPr>
      </w:pPr>
      <w:r w:rsidRPr="00696589">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64ACB5A4" w14:textId="77777777" w:rsidTr="00487AA6">
        <w:tc>
          <w:tcPr>
            <w:tcW w:w="2200" w:type="dxa"/>
            <w:tcMar>
              <w:top w:w="20" w:type="dxa"/>
              <w:left w:w="20" w:type="dxa"/>
              <w:bottom w:w="20" w:type="dxa"/>
              <w:right w:w="20" w:type="dxa"/>
            </w:tcMar>
            <w:vAlign w:val="center"/>
            <w:hideMark/>
          </w:tcPr>
          <w:p w14:paraId="5E087320" w14:textId="77777777" w:rsidR="00E9700C" w:rsidRPr="00696589" w:rsidRDefault="00E9700C" w:rsidP="00487AA6">
            <w:pPr>
              <w:pStyle w:val="movimento"/>
              <w:rPr>
                <w:color w:val="002060"/>
              </w:rPr>
            </w:pPr>
            <w:r w:rsidRPr="00696589">
              <w:rPr>
                <w:color w:val="002060"/>
              </w:rPr>
              <w:t>VAGNONI FRANCESCO</w:t>
            </w:r>
          </w:p>
        </w:tc>
        <w:tc>
          <w:tcPr>
            <w:tcW w:w="2200" w:type="dxa"/>
            <w:tcMar>
              <w:top w:w="20" w:type="dxa"/>
              <w:left w:w="20" w:type="dxa"/>
              <w:bottom w:w="20" w:type="dxa"/>
              <w:right w:w="20" w:type="dxa"/>
            </w:tcMar>
            <w:vAlign w:val="center"/>
            <w:hideMark/>
          </w:tcPr>
          <w:p w14:paraId="053576CF" w14:textId="77777777" w:rsidR="00E9700C" w:rsidRPr="00696589" w:rsidRDefault="00E9700C" w:rsidP="00487AA6">
            <w:pPr>
              <w:pStyle w:val="movimento2"/>
              <w:rPr>
                <w:color w:val="002060"/>
              </w:rPr>
            </w:pPr>
            <w:r w:rsidRPr="00696589">
              <w:rPr>
                <w:color w:val="002060"/>
              </w:rPr>
              <w:t xml:space="preserve">(ATLETICO ASCOLI 2000) </w:t>
            </w:r>
          </w:p>
        </w:tc>
        <w:tc>
          <w:tcPr>
            <w:tcW w:w="800" w:type="dxa"/>
            <w:tcMar>
              <w:top w:w="20" w:type="dxa"/>
              <w:left w:w="20" w:type="dxa"/>
              <w:bottom w:w="20" w:type="dxa"/>
              <w:right w:w="20" w:type="dxa"/>
            </w:tcMar>
            <w:vAlign w:val="center"/>
            <w:hideMark/>
          </w:tcPr>
          <w:p w14:paraId="6F1B910E"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0F98A639"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6E2D8DFB" w14:textId="77777777" w:rsidR="00E9700C" w:rsidRPr="00696589" w:rsidRDefault="00E9700C" w:rsidP="00487AA6">
            <w:pPr>
              <w:pStyle w:val="movimento2"/>
              <w:rPr>
                <w:color w:val="002060"/>
              </w:rPr>
            </w:pPr>
            <w:r w:rsidRPr="00696589">
              <w:rPr>
                <w:color w:val="002060"/>
              </w:rPr>
              <w:t> </w:t>
            </w:r>
          </w:p>
        </w:tc>
      </w:tr>
    </w:tbl>
    <w:p w14:paraId="50C13E4D" w14:textId="77777777" w:rsidR="00E9700C" w:rsidRPr="00696589" w:rsidRDefault="00E9700C" w:rsidP="00E9700C">
      <w:pPr>
        <w:pStyle w:val="diffida"/>
        <w:spacing w:before="80" w:beforeAutospacing="0" w:after="40" w:afterAutospacing="0"/>
        <w:jc w:val="left"/>
        <w:rPr>
          <w:rFonts w:eastAsiaTheme="minorEastAsia"/>
          <w:color w:val="002060"/>
        </w:rPr>
      </w:pPr>
      <w:r w:rsidRPr="00696589">
        <w:rPr>
          <w:color w:val="002060"/>
        </w:rPr>
        <w:t xml:space="preserve">A seguito di un contrasto di gioco colpiva al volto un avversario provocando dolore fisico. </w:t>
      </w:r>
    </w:p>
    <w:p w14:paraId="207FF521" w14:textId="77777777" w:rsidR="00E9700C" w:rsidRPr="00696589" w:rsidRDefault="00E9700C" w:rsidP="00E9700C">
      <w:pPr>
        <w:pStyle w:val="titolo20"/>
        <w:rPr>
          <w:color w:val="002060"/>
        </w:rPr>
      </w:pPr>
      <w:r w:rsidRPr="0069658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189734E2" w14:textId="77777777" w:rsidTr="00487AA6">
        <w:tc>
          <w:tcPr>
            <w:tcW w:w="2200" w:type="dxa"/>
            <w:tcMar>
              <w:top w:w="20" w:type="dxa"/>
              <w:left w:w="20" w:type="dxa"/>
              <w:bottom w:w="20" w:type="dxa"/>
              <w:right w:w="20" w:type="dxa"/>
            </w:tcMar>
            <w:vAlign w:val="center"/>
            <w:hideMark/>
          </w:tcPr>
          <w:p w14:paraId="67EBAEB4" w14:textId="77777777" w:rsidR="00E9700C" w:rsidRPr="00696589" w:rsidRDefault="00E9700C" w:rsidP="00487AA6">
            <w:pPr>
              <w:pStyle w:val="movimento"/>
              <w:rPr>
                <w:color w:val="002060"/>
              </w:rPr>
            </w:pPr>
            <w:r w:rsidRPr="00696589">
              <w:rPr>
                <w:color w:val="002060"/>
              </w:rPr>
              <w:t>BARDELLA ANDREA</w:t>
            </w:r>
          </w:p>
        </w:tc>
        <w:tc>
          <w:tcPr>
            <w:tcW w:w="2200" w:type="dxa"/>
            <w:tcMar>
              <w:top w:w="20" w:type="dxa"/>
              <w:left w:w="20" w:type="dxa"/>
              <w:bottom w:w="20" w:type="dxa"/>
              <w:right w:w="20" w:type="dxa"/>
            </w:tcMar>
            <w:vAlign w:val="center"/>
            <w:hideMark/>
          </w:tcPr>
          <w:p w14:paraId="579A26AD" w14:textId="77777777" w:rsidR="00E9700C" w:rsidRPr="00696589" w:rsidRDefault="00E9700C" w:rsidP="00487AA6">
            <w:pPr>
              <w:pStyle w:val="movimento2"/>
              <w:rPr>
                <w:color w:val="002060"/>
              </w:rPr>
            </w:pPr>
            <w:r w:rsidRPr="00696589">
              <w:rPr>
                <w:color w:val="002060"/>
              </w:rPr>
              <w:t xml:space="preserve">(FRASASSI C5) </w:t>
            </w:r>
          </w:p>
        </w:tc>
        <w:tc>
          <w:tcPr>
            <w:tcW w:w="800" w:type="dxa"/>
            <w:tcMar>
              <w:top w:w="20" w:type="dxa"/>
              <w:left w:w="20" w:type="dxa"/>
              <w:bottom w:w="20" w:type="dxa"/>
              <w:right w:w="20" w:type="dxa"/>
            </w:tcMar>
            <w:vAlign w:val="center"/>
            <w:hideMark/>
          </w:tcPr>
          <w:p w14:paraId="4FCA9B48"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2AB3EA3B"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532DA170" w14:textId="77777777" w:rsidR="00E9700C" w:rsidRPr="00696589" w:rsidRDefault="00E9700C" w:rsidP="00487AA6">
            <w:pPr>
              <w:pStyle w:val="movimento2"/>
              <w:rPr>
                <w:color w:val="002060"/>
              </w:rPr>
            </w:pPr>
            <w:r w:rsidRPr="00696589">
              <w:rPr>
                <w:color w:val="002060"/>
              </w:rPr>
              <w:t> </w:t>
            </w:r>
          </w:p>
        </w:tc>
      </w:tr>
    </w:tbl>
    <w:p w14:paraId="7BD48ADB" w14:textId="77777777" w:rsidR="00E9700C" w:rsidRPr="00696589" w:rsidRDefault="00E9700C" w:rsidP="00E9700C">
      <w:pPr>
        <w:pStyle w:val="titolo30"/>
        <w:rPr>
          <w:rFonts w:eastAsiaTheme="minorEastAsia"/>
          <w:color w:val="002060"/>
        </w:rPr>
      </w:pPr>
      <w:r w:rsidRPr="00696589">
        <w:rPr>
          <w:color w:val="002060"/>
        </w:rPr>
        <w:t xml:space="preserve">CALCIATORI NON ESPULSI </w:t>
      </w:r>
    </w:p>
    <w:p w14:paraId="23DFDBB6" w14:textId="77777777" w:rsidR="00E9700C" w:rsidRPr="00696589" w:rsidRDefault="00E9700C" w:rsidP="00E9700C">
      <w:pPr>
        <w:pStyle w:val="titolo20"/>
        <w:rPr>
          <w:color w:val="002060"/>
        </w:rPr>
      </w:pPr>
      <w:r w:rsidRPr="00696589">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66D6DA85" w14:textId="77777777" w:rsidTr="00487AA6">
        <w:tc>
          <w:tcPr>
            <w:tcW w:w="2200" w:type="dxa"/>
            <w:tcMar>
              <w:top w:w="20" w:type="dxa"/>
              <w:left w:w="20" w:type="dxa"/>
              <w:bottom w:w="20" w:type="dxa"/>
              <w:right w:w="20" w:type="dxa"/>
            </w:tcMar>
            <w:vAlign w:val="center"/>
            <w:hideMark/>
          </w:tcPr>
          <w:p w14:paraId="5DFC9B2C" w14:textId="77777777" w:rsidR="00E9700C" w:rsidRPr="00696589" w:rsidRDefault="00E9700C" w:rsidP="00487AA6">
            <w:pPr>
              <w:pStyle w:val="movimento"/>
              <w:rPr>
                <w:color w:val="002060"/>
              </w:rPr>
            </w:pPr>
            <w:r w:rsidRPr="00696589">
              <w:rPr>
                <w:color w:val="002060"/>
              </w:rPr>
              <w:t>POLIDORI MATTIA</w:t>
            </w:r>
          </w:p>
        </w:tc>
        <w:tc>
          <w:tcPr>
            <w:tcW w:w="2200" w:type="dxa"/>
            <w:tcMar>
              <w:top w:w="20" w:type="dxa"/>
              <w:left w:w="20" w:type="dxa"/>
              <w:bottom w:w="20" w:type="dxa"/>
              <w:right w:w="20" w:type="dxa"/>
            </w:tcMar>
            <w:vAlign w:val="center"/>
            <w:hideMark/>
          </w:tcPr>
          <w:p w14:paraId="3ED9E0D1" w14:textId="77777777" w:rsidR="00E9700C" w:rsidRPr="00696589" w:rsidRDefault="00E9700C" w:rsidP="00487AA6">
            <w:pPr>
              <w:pStyle w:val="movimento2"/>
              <w:rPr>
                <w:color w:val="002060"/>
              </w:rPr>
            </w:pPr>
            <w:r w:rsidRPr="00696589">
              <w:rPr>
                <w:color w:val="002060"/>
              </w:rPr>
              <w:t xml:space="preserve">(FFJ CALCIO A 5) </w:t>
            </w:r>
          </w:p>
        </w:tc>
        <w:tc>
          <w:tcPr>
            <w:tcW w:w="800" w:type="dxa"/>
            <w:tcMar>
              <w:top w:w="20" w:type="dxa"/>
              <w:left w:w="20" w:type="dxa"/>
              <w:bottom w:w="20" w:type="dxa"/>
              <w:right w:w="20" w:type="dxa"/>
            </w:tcMar>
            <w:vAlign w:val="center"/>
            <w:hideMark/>
          </w:tcPr>
          <w:p w14:paraId="4792991A"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5E0858DA" w14:textId="77777777" w:rsidR="00E9700C" w:rsidRPr="00696589" w:rsidRDefault="00E9700C" w:rsidP="00487AA6">
            <w:pPr>
              <w:pStyle w:val="movimento"/>
              <w:rPr>
                <w:color w:val="002060"/>
              </w:rPr>
            </w:pPr>
            <w:r w:rsidRPr="00696589">
              <w:rPr>
                <w:color w:val="002060"/>
              </w:rPr>
              <w:t>AIT SALAH SOUFIANE</w:t>
            </w:r>
          </w:p>
        </w:tc>
        <w:tc>
          <w:tcPr>
            <w:tcW w:w="2200" w:type="dxa"/>
            <w:tcMar>
              <w:top w:w="20" w:type="dxa"/>
              <w:left w:w="20" w:type="dxa"/>
              <w:bottom w:w="20" w:type="dxa"/>
              <w:right w:w="20" w:type="dxa"/>
            </w:tcMar>
            <w:vAlign w:val="center"/>
            <w:hideMark/>
          </w:tcPr>
          <w:p w14:paraId="01459E4F" w14:textId="77777777" w:rsidR="00E9700C" w:rsidRPr="00696589" w:rsidRDefault="00E9700C" w:rsidP="00487AA6">
            <w:pPr>
              <w:pStyle w:val="movimento2"/>
              <w:rPr>
                <w:color w:val="002060"/>
              </w:rPr>
            </w:pPr>
            <w:r w:rsidRPr="00696589">
              <w:rPr>
                <w:color w:val="002060"/>
              </w:rPr>
              <w:t xml:space="preserve">(GNANO 04) </w:t>
            </w:r>
          </w:p>
        </w:tc>
      </w:tr>
      <w:tr w:rsidR="00E9700C" w:rsidRPr="00696589" w14:paraId="0109D776" w14:textId="77777777" w:rsidTr="00487AA6">
        <w:tc>
          <w:tcPr>
            <w:tcW w:w="2200" w:type="dxa"/>
            <w:tcMar>
              <w:top w:w="20" w:type="dxa"/>
              <w:left w:w="20" w:type="dxa"/>
              <w:bottom w:w="20" w:type="dxa"/>
              <w:right w:w="20" w:type="dxa"/>
            </w:tcMar>
            <w:vAlign w:val="center"/>
            <w:hideMark/>
          </w:tcPr>
          <w:p w14:paraId="5B8A0565" w14:textId="77777777" w:rsidR="00E9700C" w:rsidRPr="00696589" w:rsidRDefault="00E9700C" w:rsidP="00487AA6">
            <w:pPr>
              <w:pStyle w:val="movimento"/>
              <w:rPr>
                <w:color w:val="002060"/>
              </w:rPr>
            </w:pPr>
            <w:r w:rsidRPr="00696589">
              <w:rPr>
                <w:color w:val="002060"/>
              </w:rPr>
              <w:t>MONTI FILIPPO</w:t>
            </w:r>
          </w:p>
        </w:tc>
        <w:tc>
          <w:tcPr>
            <w:tcW w:w="2200" w:type="dxa"/>
            <w:tcMar>
              <w:top w:w="20" w:type="dxa"/>
              <w:left w:w="20" w:type="dxa"/>
              <w:bottom w:w="20" w:type="dxa"/>
              <w:right w:w="20" w:type="dxa"/>
            </w:tcMar>
            <w:vAlign w:val="center"/>
            <w:hideMark/>
          </w:tcPr>
          <w:p w14:paraId="58FDDA44" w14:textId="77777777" w:rsidR="00E9700C" w:rsidRPr="00696589" w:rsidRDefault="00E9700C" w:rsidP="00487AA6">
            <w:pPr>
              <w:pStyle w:val="movimento2"/>
              <w:rPr>
                <w:color w:val="002060"/>
              </w:rPr>
            </w:pPr>
            <w:r w:rsidRPr="00696589">
              <w:rPr>
                <w:color w:val="002060"/>
              </w:rPr>
              <w:t xml:space="preserve">(SPECIAL ONE SPORTING CLUB) </w:t>
            </w:r>
          </w:p>
        </w:tc>
        <w:tc>
          <w:tcPr>
            <w:tcW w:w="800" w:type="dxa"/>
            <w:tcMar>
              <w:top w:w="20" w:type="dxa"/>
              <w:left w:w="20" w:type="dxa"/>
              <w:bottom w:w="20" w:type="dxa"/>
              <w:right w:w="20" w:type="dxa"/>
            </w:tcMar>
            <w:vAlign w:val="center"/>
            <w:hideMark/>
          </w:tcPr>
          <w:p w14:paraId="1DAB5618"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5112A611" w14:textId="77777777" w:rsidR="00E9700C" w:rsidRPr="00696589" w:rsidRDefault="00E9700C" w:rsidP="00487AA6">
            <w:pPr>
              <w:pStyle w:val="movimento"/>
              <w:rPr>
                <w:color w:val="002060"/>
              </w:rPr>
            </w:pPr>
            <w:r w:rsidRPr="00696589">
              <w:rPr>
                <w:color w:val="002060"/>
              </w:rPr>
              <w:t>MONCERI MATTIA</w:t>
            </w:r>
          </w:p>
        </w:tc>
        <w:tc>
          <w:tcPr>
            <w:tcW w:w="2200" w:type="dxa"/>
            <w:tcMar>
              <w:top w:w="20" w:type="dxa"/>
              <w:left w:w="20" w:type="dxa"/>
              <w:bottom w:w="20" w:type="dxa"/>
              <w:right w:w="20" w:type="dxa"/>
            </w:tcMar>
            <w:vAlign w:val="center"/>
            <w:hideMark/>
          </w:tcPr>
          <w:p w14:paraId="5379C1BA" w14:textId="77777777" w:rsidR="00E9700C" w:rsidRPr="00696589" w:rsidRDefault="00E9700C" w:rsidP="00487AA6">
            <w:pPr>
              <w:pStyle w:val="movimento2"/>
              <w:rPr>
                <w:color w:val="002060"/>
              </w:rPr>
            </w:pPr>
            <w:r w:rsidRPr="00696589">
              <w:rPr>
                <w:color w:val="002060"/>
              </w:rPr>
              <w:t xml:space="preserve">(URBINO CALCIO A 5) </w:t>
            </w:r>
          </w:p>
        </w:tc>
      </w:tr>
      <w:tr w:rsidR="00E9700C" w:rsidRPr="00696589" w14:paraId="7D28C3FA" w14:textId="77777777" w:rsidTr="00487AA6">
        <w:tc>
          <w:tcPr>
            <w:tcW w:w="2200" w:type="dxa"/>
            <w:tcMar>
              <w:top w:w="20" w:type="dxa"/>
              <w:left w:w="20" w:type="dxa"/>
              <w:bottom w:w="20" w:type="dxa"/>
              <w:right w:w="20" w:type="dxa"/>
            </w:tcMar>
            <w:vAlign w:val="center"/>
            <w:hideMark/>
          </w:tcPr>
          <w:p w14:paraId="719B8A01" w14:textId="77777777" w:rsidR="00E9700C" w:rsidRPr="00696589" w:rsidRDefault="00E9700C" w:rsidP="00487AA6">
            <w:pPr>
              <w:pStyle w:val="movimento"/>
              <w:rPr>
                <w:color w:val="002060"/>
              </w:rPr>
            </w:pPr>
            <w:r w:rsidRPr="00696589">
              <w:rPr>
                <w:color w:val="002060"/>
              </w:rPr>
              <w:t>ANGELINI ALESSANDRO</w:t>
            </w:r>
          </w:p>
        </w:tc>
        <w:tc>
          <w:tcPr>
            <w:tcW w:w="2200" w:type="dxa"/>
            <w:tcMar>
              <w:top w:w="20" w:type="dxa"/>
              <w:left w:w="20" w:type="dxa"/>
              <w:bottom w:w="20" w:type="dxa"/>
              <w:right w:w="20" w:type="dxa"/>
            </w:tcMar>
            <w:vAlign w:val="center"/>
            <w:hideMark/>
          </w:tcPr>
          <w:p w14:paraId="770A34C8" w14:textId="77777777" w:rsidR="00E9700C" w:rsidRPr="00696589" w:rsidRDefault="00E9700C" w:rsidP="00487AA6">
            <w:pPr>
              <w:pStyle w:val="movimento2"/>
              <w:rPr>
                <w:color w:val="002060"/>
              </w:rPr>
            </w:pPr>
            <w:r w:rsidRPr="00696589">
              <w:rPr>
                <w:color w:val="002060"/>
              </w:rPr>
              <w:t xml:space="preserve">(VADO C5) </w:t>
            </w:r>
          </w:p>
        </w:tc>
        <w:tc>
          <w:tcPr>
            <w:tcW w:w="800" w:type="dxa"/>
            <w:tcMar>
              <w:top w:w="20" w:type="dxa"/>
              <w:left w:w="20" w:type="dxa"/>
              <w:bottom w:w="20" w:type="dxa"/>
              <w:right w:w="20" w:type="dxa"/>
            </w:tcMar>
            <w:vAlign w:val="center"/>
            <w:hideMark/>
          </w:tcPr>
          <w:p w14:paraId="5D97E21A"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26C9EC9E" w14:textId="77777777" w:rsidR="00E9700C" w:rsidRPr="00696589" w:rsidRDefault="00E9700C" w:rsidP="00487AA6">
            <w:pPr>
              <w:pStyle w:val="movimento"/>
              <w:rPr>
                <w:color w:val="002060"/>
              </w:rPr>
            </w:pPr>
            <w:r w:rsidRPr="00696589">
              <w:rPr>
                <w:color w:val="002060"/>
              </w:rPr>
              <w:t>SCAGLIONI DIEGO</w:t>
            </w:r>
          </w:p>
        </w:tc>
        <w:tc>
          <w:tcPr>
            <w:tcW w:w="2200" w:type="dxa"/>
            <w:tcMar>
              <w:top w:w="20" w:type="dxa"/>
              <w:left w:w="20" w:type="dxa"/>
              <w:bottom w:w="20" w:type="dxa"/>
              <w:right w:w="20" w:type="dxa"/>
            </w:tcMar>
            <w:vAlign w:val="center"/>
            <w:hideMark/>
          </w:tcPr>
          <w:p w14:paraId="2B8735D4" w14:textId="77777777" w:rsidR="00E9700C" w:rsidRPr="00696589" w:rsidRDefault="00E9700C" w:rsidP="00487AA6">
            <w:pPr>
              <w:pStyle w:val="movimento2"/>
              <w:rPr>
                <w:color w:val="002060"/>
              </w:rPr>
            </w:pPr>
            <w:r w:rsidRPr="00696589">
              <w:rPr>
                <w:color w:val="002060"/>
              </w:rPr>
              <w:t xml:space="preserve">(VADO C5) </w:t>
            </w:r>
          </w:p>
        </w:tc>
      </w:tr>
    </w:tbl>
    <w:p w14:paraId="1FF35658" w14:textId="77777777" w:rsidR="00E9700C" w:rsidRPr="00696589" w:rsidRDefault="00E9700C" w:rsidP="00E9700C">
      <w:pPr>
        <w:pStyle w:val="titolo20"/>
        <w:rPr>
          <w:rFonts w:eastAsiaTheme="minorEastAsia"/>
          <w:color w:val="002060"/>
        </w:rPr>
      </w:pPr>
      <w:r w:rsidRPr="0069658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39E45DCA" w14:textId="77777777" w:rsidTr="00487AA6">
        <w:tc>
          <w:tcPr>
            <w:tcW w:w="2200" w:type="dxa"/>
            <w:tcMar>
              <w:top w:w="20" w:type="dxa"/>
              <w:left w:w="20" w:type="dxa"/>
              <w:bottom w:w="20" w:type="dxa"/>
              <w:right w:w="20" w:type="dxa"/>
            </w:tcMar>
            <w:vAlign w:val="center"/>
            <w:hideMark/>
          </w:tcPr>
          <w:p w14:paraId="55441FA5" w14:textId="77777777" w:rsidR="00E9700C" w:rsidRPr="00696589" w:rsidRDefault="00E9700C" w:rsidP="00487AA6">
            <w:pPr>
              <w:pStyle w:val="movimento"/>
              <w:rPr>
                <w:color w:val="002060"/>
              </w:rPr>
            </w:pPr>
            <w:r w:rsidRPr="00696589">
              <w:rPr>
                <w:color w:val="002060"/>
              </w:rPr>
              <w:t>FERRI FEDERICO</w:t>
            </w:r>
          </w:p>
        </w:tc>
        <w:tc>
          <w:tcPr>
            <w:tcW w:w="2200" w:type="dxa"/>
            <w:tcMar>
              <w:top w:w="20" w:type="dxa"/>
              <w:left w:w="20" w:type="dxa"/>
              <w:bottom w:w="20" w:type="dxa"/>
              <w:right w:w="20" w:type="dxa"/>
            </w:tcMar>
            <w:vAlign w:val="center"/>
            <w:hideMark/>
          </w:tcPr>
          <w:p w14:paraId="317EE731" w14:textId="77777777" w:rsidR="00E9700C" w:rsidRPr="00696589" w:rsidRDefault="00E9700C" w:rsidP="00487AA6">
            <w:pPr>
              <w:pStyle w:val="movimento2"/>
              <w:rPr>
                <w:color w:val="002060"/>
              </w:rPr>
            </w:pPr>
            <w:r w:rsidRPr="00696589">
              <w:rPr>
                <w:color w:val="002060"/>
              </w:rPr>
              <w:t xml:space="preserve">(AUDAX CALCIO PIOBBICO) </w:t>
            </w:r>
          </w:p>
        </w:tc>
        <w:tc>
          <w:tcPr>
            <w:tcW w:w="800" w:type="dxa"/>
            <w:tcMar>
              <w:top w:w="20" w:type="dxa"/>
              <w:left w:w="20" w:type="dxa"/>
              <w:bottom w:w="20" w:type="dxa"/>
              <w:right w:w="20" w:type="dxa"/>
            </w:tcMar>
            <w:vAlign w:val="center"/>
            <w:hideMark/>
          </w:tcPr>
          <w:p w14:paraId="6C780C01"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54716DF6" w14:textId="77777777" w:rsidR="00E9700C" w:rsidRPr="00696589" w:rsidRDefault="00E9700C" w:rsidP="00487AA6">
            <w:pPr>
              <w:pStyle w:val="movimento"/>
              <w:rPr>
                <w:color w:val="002060"/>
              </w:rPr>
            </w:pPr>
            <w:r w:rsidRPr="00696589">
              <w:rPr>
                <w:color w:val="002060"/>
              </w:rPr>
              <w:t>IMERAJ SKANDILAJDI</w:t>
            </w:r>
          </w:p>
        </w:tc>
        <w:tc>
          <w:tcPr>
            <w:tcW w:w="2200" w:type="dxa"/>
            <w:tcMar>
              <w:top w:w="20" w:type="dxa"/>
              <w:left w:w="20" w:type="dxa"/>
              <w:bottom w:w="20" w:type="dxa"/>
              <w:right w:w="20" w:type="dxa"/>
            </w:tcMar>
            <w:vAlign w:val="center"/>
            <w:hideMark/>
          </w:tcPr>
          <w:p w14:paraId="1E9449EA" w14:textId="77777777" w:rsidR="00E9700C" w:rsidRPr="00696589" w:rsidRDefault="00E9700C" w:rsidP="00487AA6">
            <w:pPr>
              <w:pStyle w:val="movimento2"/>
              <w:rPr>
                <w:color w:val="002060"/>
              </w:rPr>
            </w:pPr>
            <w:r w:rsidRPr="00696589">
              <w:rPr>
                <w:color w:val="002060"/>
              </w:rPr>
              <w:t xml:space="preserve">(C.F. MACERATESE A.S.D.) </w:t>
            </w:r>
          </w:p>
        </w:tc>
      </w:tr>
      <w:tr w:rsidR="00E9700C" w:rsidRPr="00696589" w14:paraId="17365F37" w14:textId="77777777" w:rsidTr="00487AA6">
        <w:tc>
          <w:tcPr>
            <w:tcW w:w="2200" w:type="dxa"/>
            <w:tcMar>
              <w:top w:w="20" w:type="dxa"/>
              <w:left w:w="20" w:type="dxa"/>
              <w:bottom w:w="20" w:type="dxa"/>
              <w:right w:w="20" w:type="dxa"/>
            </w:tcMar>
            <w:vAlign w:val="center"/>
            <w:hideMark/>
          </w:tcPr>
          <w:p w14:paraId="08EEE8AD" w14:textId="77777777" w:rsidR="00E9700C" w:rsidRPr="00696589" w:rsidRDefault="00E9700C" w:rsidP="00487AA6">
            <w:pPr>
              <w:pStyle w:val="movimento"/>
              <w:rPr>
                <w:color w:val="002060"/>
              </w:rPr>
            </w:pPr>
            <w:r w:rsidRPr="00696589">
              <w:rPr>
                <w:color w:val="002060"/>
              </w:rPr>
              <w:t>MARCANTONI FRANCESCO</w:t>
            </w:r>
          </w:p>
        </w:tc>
        <w:tc>
          <w:tcPr>
            <w:tcW w:w="2200" w:type="dxa"/>
            <w:tcMar>
              <w:top w:w="20" w:type="dxa"/>
              <w:left w:w="20" w:type="dxa"/>
              <w:bottom w:w="20" w:type="dxa"/>
              <w:right w:w="20" w:type="dxa"/>
            </w:tcMar>
            <w:vAlign w:val="center"/>
            <w:hideMark/>
          </w:tcPr>
          <w:p w14:paraId="5060E39A" w14:textId="77777777" w:rsidR="00E9700C" w:rsidRPr="00696589" w:rsidRDefault="00E9700C" w:rsidP="00487AA6">
            <w:pPr>
              <w:pStyle w:val="movimento2"/>
              <w:rPr>
                <w:color w:val="002060"/>
              </w:rPr>
            </w:pPr>
            <w:r w:rsidRPr="00696589">
              <w:rPr>
                <w:color w:val="002060"/>
              </w:rPr>
              <w:t xml:space="preserve">(FROG S CLUB SPORT) </w:t>
            </w:r>
          </w:p>
        </w:tc>
        <w:tc>
          <w:tcPr>
            <w:tcW w:w="800" w:type="dxa"/>
            <w:tcMar>
              <w:top w:w="20" w:type="dxa"/>
              <w:left w:w="20" w:type="dxa"/>
              <w:bottom w:w="20" w:type="dxa"/>
              <w:right w:w="20" w:type="dxa"/>
            </w:tcMar>
            <w:vAlign w:val="center"/>
            <w:hideMark/>
          </w:tcPr>
          <w:p w14:paraId="300871F9"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4F092DEE" w14:textId="77777777" w:rsidR="00E9700C" w:rsidRPr="00696589" w:rsidRDefault="00E9700C" w:rsidP="00487AA6">
            <w:pPr>
              <w:pStyle w:val="movimento"/>
              <w:rPr>
                <w:color w:val="002060"/>
              </w:rPr>
            </w:pPr>
            <w:r w:rsidRPr="00696589">
              <w:rPr>
                <w:color w:val="002060"/>
              </w:rPr>
              <w:t>MARCOZZI ALESSIO</w:t>
            </w:r>
          </w:p>
        </w:tc>
        <w:tc>
          <w:tcPr>
            <w:tcW w:w="2200" w:type="dxa"/>
            <w:tcMar>
              <w:top w:w="20" w:type="dxa"/>
              <w:left w:w="20" w:type="dxa"/>
              <w:bottom w:w="20" w:type="dxa"/>
              <w:right w:w="20" w:type="dxa"/>
            </w:tcMar>
            <w:vAlign w:val="center"/>
            <w:hideMark/>
          </w:tcPr>
          <w:p w14:paraId="2E33E073" w14:textId="77777777" w:rsidR="00E9700C" w:rsidRPr="00696589" w:rsidRDefault="00E9700C" w:rsidP="00487AA6">
            <w:pPr>
              <w:pStyle w:val="movimento2"/>
              <w:rPr>
                <w:color w:val="002060"/>
              </w:rPr>
            </w:pPr>
            <w:r w:rsidRPr="00696589">
              <w:rPr>
                <w:color w:val="002060"/>
              </w:rPr>
              <w:t xml:space="preserve">(FUTSAL L.C.) </w:t>
            </w:r>
          </w:p>
        </w:tc>
      </w:tr>
      <w:tr w:rsidR="00E9700C" w:rsidRPr="00696589" w14:paraId="718E767D" w14:textId="77777777" w:rsidTr="00487AA6">
        <w:tc>
          <w:tcPr>
            <w:tcW w:w="2200" w:type="dxa"/>
            <w:tcMar>
              <w:top w:w="20" w:type="dxa"/>
              <w:left w:w="20" w:type="dxa"/>
              <w:bottom w:w="20" w:type="dxa"/>
              <w:right w:w="20" w:type="dxa"/>
            </w:tcMar>
            <w:vAlign w:val="center"/>
            <w:hideMark/>
          </w:tcPr>
          <w:p w14:paraId="1BEF86BE" w14:textId="77777777" w:rsidR="00E9700C" w:rsidRPr="00696589" w:rsidRDefault="00E9700C" w:rsidP="00487AA6">
            <w:pPr>
              <w:pStyle w:val="movimento"/>
              <w:rPr>
                <w:color w:val="002060"/>
              </w:rPr>
            </w:pPr>
            <w:r w:rsidRPr="00696589">
              <w:rPr>
                <w:color w:val="002060"/>
              </w:rPr>
              <w:t>CARTECHINI MIRCO</w:t>
            </w:r>
          </w:p>
        </w:tc>
        <w:tc>
          <w:tcPr>
            <w:tcW w:w="2200" w:type="dxa"/>
            <w:tcMar>
              <w:top w:w="20" w:type="dxa"/>
              <w:left w:w="20" w:type="dxa"/>
              <w:bottom w:w="20" w:type="dxa"/>
              <w:right w:w="20" w:type="dxa"/>
            </w:tcMar>
            <w:vAlign w:val="center"/>
            <w:hideMark/>
          </w:tcPr>
          <w:p w14:paraId="4F10DE9F" w14:textId="77777777" w:rsidR="00E9700C" w:rsidRPr="00696589" w:rsidRDefault="00E9700C" w:rsidP="00487AA6">
            <w:pPr>
              <w:pStyle w:val="movimento2"/>
              <w:rPr>
                <w:color w:val="002060"/>
              </w:rPr>
            </w:pPr>
            <w:r w:rsidRPr="00696589">
              <w:rPr>
                <w:color w:val="002060"/>
              </w:rPr>
              <w:t xml:space="preserve">(GROTTACCIA 2005) </w:t>
            </w:r>
          </w:p>
        </w:tc>
        <w:tc>
          <w:tcPr>
            <w:tcW w:w="800" w:type="dxa"/>
            <w:tcMar>
              <w:top w:w="20" w:type="dxa"/>
              <w:left w:w="20" w:type="dxa"/>
              <w:bottom w:w="20" w:type="dxa"/>
              <w:right w:w="20" w:type="dxa"/>
            </w:tcMar>
            <w:vAlign w:val="center"/>
            <w:hideMark/>
          </w:tcPr>
          <w:p w14:paraId="55394B0F"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12015B5D" w14:textId="77777777" w:rsidR="00E9700C" w:rsidRPr="00696589" w:rsidRDefault="00E9700C" w:rsidP="00487AA6">
            <w:pPr>
              <w:pStyle w:val="movimento"/>
              <w:rPr>
                <w:color w:val="002060"/>
              </w:rPr>
            </w:pPr>
            <w:r w:rsidRPr="00696589">
              <w:rPr>
                <w:color w:val="002060"/>
              </w:rPr>
              <w:t>MANARA MAILO</w:t>
            </w:r>
          </w:p>
        </w:tc>
        <w:tc>
          <w:tcPr>
            <w:tcW w:w="2200" w:type="dxa"/>
            <w:tcMar>
              <w:top w:w="20" w:type="dxa"/>
              <w:left w:w="20" w:type="dxa"/>
              <w:bottom w:w="20" w:type="dxa"/>
              <w:right w:w="20" w:type="dxa"/>
            </w:tcMar>
            <w:vAlign w:val="center"/>
            <w:hideMark/>
          </w:tcPr>
          <w:p w14:paraId="591ABB40" w14:textId="77777777" w:rsidR="00E9700C" w:rsidRPr="00696589" w:rsidRDefault="00E9700C" w:rsidP="00487AA6">
            <w:pPr>
              <w:pStyle w:val="movimento2"/>
              <w:rPr>
                <w:color w:val="002060"/>
              </w:rPr>
            </w:pPr>
            <w:r w:rsidRPr="00696589">
              <w:rPr>
                <w:color w:val="002060"/>
              </w:rPr>
              <w:t xml:space="preserve">(POLVERIGI C5) </w:t>
            </w:r>
          </w:p>
        </w:tc>
      </w:tr>
      <w:tr w:rsidR="00E9700C" w:rsidRPr="00696589" w14:paraId="17D74E33" w14:textId="77777777" w:rsidTr="00487AA6">
        <w:tc>
          <w:tcPr>
            <w:tcW w:w="2200" w:type="dxa"/>
            <w:tcMar>
              <w:top w:w="20" w:type="dxa"/>
              <w:left w:w="20" w:type="dxa"/>
              <w:bottom w:w="20" w:type="dxa"/>
              <w:right w:w="20" w:type="dxa"/>
            </w:tcMar>
            <w:vAlign w:val="center"/>
            <w:hideMark/>
          </w:tcPr>
          <w:p w14:paraId="01649D5D" w14:textId="77777777" w:rsidR="00E9700C" w:rsidRPr="00696589" w:rsidRDefault="00E9700C" w:rsidP="00487AA6">
            <w:pPr>
              <w:pStyle w:val="movimento"/>
              <w:rPr>
                <w:color w:val="002060"/>
              </w:rPr>
            </w:pPr>
            <w:r w:rsidRPr="00696589">
              <w:rPr>
                <w:color w:val="002060"/>
              </w:rPr>
              <w:t>LUCHETTI ALESSANDRO</w:t>
            </w:r>
          </w:p>
        </w:tc>
        <w:tc>
          <w:tcPr>
            <w:tcW w:w="2200" w:type="dxa"/>
            <w:tcMar>
              <w:top w:w="20" w:type="dxa"/>
              <w:left w:w="20" w:type="dxa"/>
              <w:bottom w:w="20" w:type="dxa"/>
              <w:right w:w="20" w:type="dxa"/>
            </w:tcMar>
            <w:vAlign w:val="center"/>
            <w:hideMark/>
          </w:tcPr>
          <w:p w14:paraId="0BF5A752" w14:textId="77777777" w:rsidR="00E9700C" w:rsidRPr="00696589" w:rsidRDefault="00E9700C" w:rsidP="00487AA6">
            <w:pPr>
              <w:pStyle w:val="movimento2"/>
              <w:rPr>
                <w:color w:val="002060"/>
              </w:rPr>
            </w:pPr>
            <w:r w:rsidRPr="00696589">
              <w:rPr>
                <w:color w:val="002060"/>
              </w:rPr>
              <w:t xml:space="preserve">(SAN BIAGIO) </w:t>
            </w:r>
          </w:p>
        </w:tc>
        <w:tc>
          <w:tcPr>
            <w:tcW w:w="800" w:type="dxa"/>
            <w:tcMar>
              <w:top w:w="20" w:type="dxa"/>
              <w:left w:w="20" w:type="dxa"/>
              <w:bottom w:w="20" w:type="dxa"/>
              <w:right w:w="20" w:type="dxa"/>
            </w:tcMar>
            <w:vAlign w:val="center"/>
            <w:hideMark/>
          </w:tcPr>
          <w:p w14:paraId="6A20A08C"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00BC0334" w14:textId="77777777" w:rsidR="00E9700C" w:rsidRPr="00696589" w:rsidRDefault="00E9700C" w:rsidP="00487AA6">
            <w:pPr>
              <w:pStyle w:val="movimento"/>
              <w:rPr>
                <w:color w:val="002060"/>
              </w:rPr>
            </w:pPr>
            <w:r w:rsidRPr="00696589">
              <w:rPr>
                <w:color w:val="002060"/>
              </w:rPr>
              <w:t>LUCARELLI LUDOVICO</w:t>
            </w:r>
          </w:p>
        </w:tc>
        <w:tc>
          <w:tcPr>
            <w:tcW w:w="2200" w:type="dxa"/>
            <w:tcMar>
              <w:top w:w="20" w:type="dxa"/>
              <w:left w:w="20" w:type="dxa"/>
              <w:bottom w:w="20" w:type="dxa"/>
              <w:right w:w="20" w:type="dxa"/>
            </w:tcMar>
            <w:vAlign w:val="center"/>
            <w:hideMark/>
          </w:tcPr>
          <w:p w14:paraId="47D37FB6" w14:textId="77777777" w:rsidR="00E9700C" w:rsidRPr="00696589" w:rsidRDefault="00E9700C" w:rsidP="00487AA6">
            <w:pPr>
              <w:pStyle w:val="movimento2"/>
              <w:rPr>
                <w:color w:val="002060"/>
              </w:rPr>
            </w:pPr>
            <w:r w:rsidRPr="00696589">
              <w:rPr>
                <w:color w:val="002060"/>
              </w:rPr>
              <w:t xml:space="preserve">(SPECIAL ONE SPORTING CLUB) </w:t>
            </w:r>
          </w:p>
        </w:tc>
      </w:tr>
      <w:tr w:rsidR="00E9700C" w:rsidRPr="00696589" w14:paraId="4ED4F5C4" w14:textId="77777777" w:rsidTr="00487AA6">
        <w:tc>
          <w:tcPr>
            <w:tcW w:w="2200" w:type="dxa"/>
            <w:tcMar>
              <w:top w:w="20" w:type="dxa"/>
              <w:left w:w="20" w:type="dxa"/>
              <w:bottom w:w="20" w:type="dxa"/>
              <w:right w:w="20" w:type="dxa"/>
            </w:tcMar>
            <w:vAlign w:val="center"/>
            <w:hideMark/>
          </w:tcPr>
          <w:p w14:paraId="39DFBABE" w14:textId="77777777" w:rsidR="00E9700C" w:rsidRPr="00696589" w:rsidRDefault="00E9700C" w:rsidP="00487AA6">
            <w:pPr>
              <w:pStyle w:val="movimento"/>
              <w:rPr>
                <w:color w:val="002060"/>
              </w:rPr>
            </w:pPr>
            <w:r w:rsidRPr="00696589">
              <w:rPr>
                <w:color w:val="002060"/>
              </w:rPr>
              <w:t>FIORDELMONDO DENIS</w:t>
            </w:r>
          </w:p>
        </w:tc>
        <w:tc>
          <w:tcPr>
            <w:tcW w:w="2200" w:type="dxa"/>
            <w:tcMar>
              <w:top w:w="20" w:type="dxa"/>
              <w:left w:w="20" w:type="dxa"/>
              <w:bottom w:w="20" w:type="dxa"/>
              <w:right w:w="20" w:type="dxa"/>
            </w:tcMar>
            <w:vAlign w:val="center"/>
            <w:hideMark/>
          </w:tcPr>
          <w:p w14:paraId="570BD80C" w14:textId="77777777" w:rsidR="00E9700C" w:rsidRPr="00696589" w:rsidRDefault="00E9700C" w:rsidP="00487AA6">
            <w:pPr>
              <w:pStyle w:val="movimento2"/>
              <w:rPr>
                <w:color w:val="002060"/>
                <w:lang w:val="es-ES"/>
              </w:rPr>
            </w:pPr>
            <w:r w:rsidRPr="00696589">
              <w:rPr>
                <w:color w:val="002060"/>
                <w:lang w:val="es-ES"/>
              </w:rPr>
              <w:t xml:space="preserve">(VALMISA FUTSAL A.S.D.) </w:t>
            </w:r>
          </w:p>
        </w:tc>
        <w:tc>
          <w:tcPr>
            <w:tcW w:w="800" w:type="dxa"/>
            <w:tcMar>
              <w:top w:w="20" w:type="dxa"/>
              <w:left w:w="20" w:type="dxa"/>
              <w:bottom w:w="20" w:type="dxa"/>
              <w:right w:w="20" w:type="dxa"/>
            </w:tcMar>
            <w:vAlign w:val="center"/>
            <w:hideMark/>
          </w:tcPr>
          <w:p w14:paraId="7C6C3A11" w14:textId="77777777" w:rsidR="00E9700C" w:rsidRPr="00696589" w:rsidRDefault="00E9700C" w:rsidP="00487AA6">
            <w:pPr>
              <w:pStyle w:val="movimento"/>
              <w:rPr>
                <w:color w:val="002060"/>
                <w:lang w:val="es-ES"/>
              </w:rPr>
            </w:pPr>
            <w:r w:rsidRPr="00696589">
              <w:rPr>
                <w:color w:val="002060"/>
                <w:lang w:val="es-ES"/>
              </w:rPr>
              <w:t> </w:t>
            </w:r>
          </w:p>
        </w:tc>
        <w:tc>
          <w:tcPr>
            <w:tcW w:w="2200" w:type="dxa"/>
            <w:tcMar>
              <w:top w:w="20" w:type="dxa"/>
              <w:left w:w="20" w:type="dxa"/>
              <w:bottom w:w="20" w:type="dxa"/>
              <w:right w:w="20" w:type="dxa"/>
            </w:tcMar>
            <w:vAlign w:val="center"/>
            <w:hideMark/>
          </w:tcPr>
          <w:p w14:paraId="5EFCAC17" w14:textId="77777777" w:rsidR="00E9700C" w:rsidRPr="00696589" w:rsidRDefault="00E9700C" w:rsidP="00487AA6">
            <w:pPr>
              <w:pStyle w:val="movimento"/>
              <w:rPr>
                <w:color w:val="002060"/>
              </w:rPr>
            </w:pPr>
            <w:r w:rsidRPr="00696589">
              <w:rPr>
                <w:color w:val="002060"/>
              </w:rPr>
              <w:t>PIERSANTI LORENZO</w:t>
            </w:r>
          </w:p>
        </w:tc>
        <w:tc>
          <w:tcPr>
            <w:tcW w:w="2200" w:type="dxa"/>
            <w:tcMar>
              <w:top w:w="20" w:type="dxa"/>
              <w:left w:w="20" w:type="dxa"/>
              <w:bottom w:w="20" w:type="dxa"/>
              <w:right w:w="20" w:type="dxa"/>
            </w:tcMar>
            <w:vAlign w:val="center"/>
            <w:hideMark/>
          </w:tcPr>
          <w:p w14:paraId="1E62C965" w14:textId="77777777" w:rsidR="00E9700C" w:rsidRPr="00696589" w:rsidRDefault="00E9700C" w:rsidP="00487AA6">
            <w:pPr>
              <w:pStyle w:val="movimento2"/>
              <w:rPr>
                <w:color w:val="002060"/>
              </w:rPr>
            </w:pPr>
            <w:r w:rsidRPr="00696589">
              <w:rPr>
                <w:color w:val="002060"/>
              </w:rPr>
              <w:t xml:space="preserve">(VIRTUS ASD) </w:t>
            </w:r>
          </w:p>
        </w:tc>
      </w:tr>
      <w:tr w:rsidR="00E9700C" w:rsidRPr="00696589" w14:paraId="1FCCD648" w14:textId="77777777" w:rsidTr="00487AA6">
        <w:tc>
          <w:tcPr>
            <w:tcW w:w="2200" w:type="dxa"/>
            <w:tcMar>
              <w:top w:w="20" w:type="dxa"/>
              <w:left w:w="20" w:type="dxa"/>
              <w:bottom w:w="20" w:type="dxa"/>
              <w:right w:w="20" w:type="dxa"/>
            </w:tcMar>
            <w:vAlign w:val="center"/>
            <w:hideMark/>
          </w:tcPr>
          <w:p w14:paraId="5AE54462" w14:textId="77777777" w:rsidR="00E9700C" w:rsidRPr="00696589" w:rsidRDefault="00E9700C" w:rsidP="00487AA6">
            <w:pPr>
              <w:pStyle w:val="movimento"/>
              <w:rPr>
                <w:color w:val="002060"/>
              </w:rPr>
            </w:pPr>
            <w:r w:rsidRPr="00696589">
              <w:rPr>
                <w:color w:val="002060"/>
              </w:rPr>
              <w:t>TANTUCCI ALESSIO</w:t>
            </w:r>
          </w:p>
        </w:tc>
        <w:tc>
          <w:tcPr>
            <w:tcW w:w="2200" w:type="dxa"/>
            <w:tcMar>
              <w:top w:w="20" w:type="dxa"/>
              <w:left w:w="20" w:type="dxa"/>
              <w:bottom w:w="20" w:type="dxa"/>
              <w:right w:w="20" w:type="dxa"/>
            </w:tcMar>
            <w:vAlign w:val="center"/>
            <w:hideMark/>
          </w:tcPr>
          <w:p w14:paraId="287D37D3" w14:textId="77777777" w:rsidR="00E9700C" w:rsidRPr="00696589" w:rsidRDefault="00E9700C" w:rsidP="00487AA6">
            <w:pPr>
              <w:pStyle w:val="movimento2"/>
              <w:rPr>
                <w:color w:val="002060"/>
              </w:rPr>
            </w:pPr>
            <w:r w:rsidRPr="00696589">
              <w:rPr>
                <w:color w:val="002060"/>
              </w:rPr>
              <w:t xml:space="preserve">(VIRTUS ASD) </w:t>
            </w:r>
          </w:p>
        </w:tc>
        <w:tc>
          <w:tcPr>
            <w:tcW w:w="800" w:type="dxa"/>
            <w:tcMar>
              <w:top w:w="20" w:type="dxa"/>
              <w:left w:w="20" w:type="dxa"/>
              <w:bottom w:w="20" w:type="dxa"/>
              <w:right w:w="20" w:type="dxa"/>
            </w:tcMar>
            <w:vAlign w:val="center"/>
            <w:hideMark/>
          </w:tcPr>
          <w:p w14:paraId="66D3536C"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543431CC"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71673799" w14:textId="77777777" w:rsidR="00E9700C" w:rsidRPr="00696589" w:rsidRDefault="00E9700C" w:rsidP="00487AA6">
            <w:pPr>
              <w:pStyle w:val="movimento2"/>
              <w:rPr>
                <w:color w:val="002060"/>
              </w:rPr>
            </w:pPr>
            <w:r w:rsidRPr="00696589">
              <w:rPr>
                <w:color w:val="002060"/>
              </w:rPr>
              <w:t> </w:t>
            </w:r>
          </w:p>
        </w:tc>
      </w:tr>
    </w:tbl>
    <w:p w14:paraId="104538A3" w14:textId="77777777" w:rsidR="00E9700C" w:rsidRPr="00696589" w:rsidRDefault="00E9700C" w:rsidP="00E9700C">
      <w:pPr>
        <w:pStyle w:val="titolo20"/>
        <w:rPr>
          <w:rFonts w:eastAsiaTheme="minorEastAsia"/>
          <w:color w:val="002060"/>
        </w:rPr>
      </w:pPr>
      <w:r w:rsidRPr="0069658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5AF854C2" w14:textId="77777777" w:rsidTr="00487AA6">
        <w:tc>
          <w:tcPr>
            <w:tcW w:w="2200" w:type="dxa"/>
            <w:tcMar>
              <w:top w:w="20" w:type="dxa"/>
              <w:left w:w="20" w:type="dxa"/>
              <w:bottom w:w="20" w:type="dxa"/>
              <w:right w:w="20" w:type="dxa"/>
            </w:tcMar>
            <w:vAlign w:val="center"/>
            <w:hideMark/>
          </w:tcPr>
          <w:p w14:paraId="4A9A8CB2" w14:textId="77777777" w:rsidR="00E9700C" w:rsidRPr="00696589" w:rsidRDefault="00E9700C" w:rsidP="00487AA6">
            <w:pPr>
              <w:pStyle w:val="movimento"/>
              <w:rPr>
                <w:color w:val="002060"/>
              </w:rPr>
            </w:pPr>
            <w:r w:rsidRPr="00696589">
              <w:rPr>
                <w:color w:val="002060"/>
              </w:rPr>
              <w:t>UGOLINI MATTEO</w:t>
            </w:r>
          </w:p>
        </w:tc>
        <w:tc>
          <w:tcPr>
            <w:tcW w:w="2200" w:type="dxa"/>
            <w:tcMar>
              <w:top w:w="20" w:type="dxa"/>
              <w:left w:w="20" w:type="dxa"/>
              <w:bottom w:w="20" w:type="dxa"/>
              <w:right w:w="20" w:type="dxa"/>
            </w:tcMar>
            <w:vAlign w:val="center"/>
            <w:hideMark/>
          </w:tcPr>
          <w:p w14:paraId="26146D72" w14:textId="77777777" w:rsidR="00E9700C" w:rsidRPr="00696589" w:rsidRDefault="00E9700C" w:rsidP="00487AA6">
            <w:pPr>
              <w:pStyle w:val="movimento2"/>
              <w:rPr>
                <w:color w:val="002060"/>
              </w:rPr>
            </w:pPr>
            <w:r w:rsidRPr="00696589">
              <w:rPr>
                <w:color w:val="002060"/>
              </w:rPr>
              <w:t xml:space="preserve">(ACQUALAGNA CALCIO C 5) </w:t>
            </w:r>
          </w:p>
        </w:tc>
        <w:tc>
          <w:tcPr>
            <w:tcW w:w="800" w:type="dxa"/>
            <w:tcMar>
              <w:top w:w="20" w:type="dxa"/>
              <w:left w:w="20" w:type="dxa"/>
              <w:bottom w:w="20" w:type="dxa"/>
              <w:right w:w="20" w:type="dxa"/>
            </w:tcMar>
            <w:vAlign w:val="center"/>
            <w:hideMark/>
          </w:tcPr>
          <w:p w14:paraId="78B76DA7"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2FF68532" w14:textId="77777777" w:rsidR="00E9700C" w:rsidRPr="00696589" w:rsidRDefault="00E9700C" w:rsidP="00487AA6">
            <w:pPr>
              <w:pStyle w:val="movimento"/>
              <w:rPr>
                <w:color w:val="002060"/>
              </w:rPr>
            </w:pPr>
            <w:r w:rsidRPr="00696589">
              <w:rPr>
                <w:color w:val="002060"/>
              </w:rPr>
              <w:t>RENGHI ALDO</w:t>
            </w:r>
          </w:p>
        </w:tc>
        <w:tc>
          <w:tcPr>
            <w:tcW w:w="2200" w:type="dxa"/>
            <w:tcMar>
              <w:top w:w="20" w:type="dxa"/>
              <w:left w:w="20" w:type="dxa"/>
              <w:bottom w:w="20" w:type="dxa"/>
              <w:right w:w="20" w:type="dxa"/>
            </w:tcMar>
            <w:vAlign w:val="center"/>
            <w:hideMark/>
          </w:tcPr>
          <w:p w14:paraId="1F60ADCD" w14:textId="77777777" w:rsidR="00E9700C" w:rsidRPr="00696589" w:rsidRDefault="00E9700C" w:rsidP="00487AA6">
            <w:pPr>
              <w:pStyle w:val="movimento2"/>
              <w:rPr>
                <w:color w:val="002060"/>
              </w:rPr>
            </w:pPr>
            <w:r w:rsidRPr="00696589">
              <w:rPr>
                <w:color w:val="002060"/>
              </w:rPr>
              <w:t xml:space="preserve">(AUDAX CALCIO PIOBBICO) </w:t>
            </w:r>
          </w:p>
        </w:tc>
      </w:tr>
      <w:tr w:rsidR="00E9700C" w:rsidRPr="00696589" w14:paraId="2E70AB92" w14:textId="77777777" w:rsidTr="00487AA6">
        <w:tc>
          <w:tcPr>
            <w:tcW w:w="2200" w:type="dxa"/>
            <w:tcMar>
              <w:top w:w="20" w:type="dxa"/>
              <w:left w:w="20" w:type="dxa"/>
              <w:bottom w:w="20" w:type="dxa"/>
              <w:right w:w="20" w:type="dxa"/>
            </w:tcMar>
            <w:vAlign w:val="center"/>
            <w:hideMark/>
          </w:tcPr>
          <w:p w14:paraId="03D874AA" w14:textId="77777777" w:rsidR="00E9700C" w:rsidRPr="00696589" w:rsidRDefault="00E9700C" w:rsidP="00487AA6">
            <w:pPr>
              <w:pStyle w:val="movimento"/>
              <w:rPr>
                <w:color w:val="002060"/>
              </w:rPr>
            </w:pPr>
            <w:r w:rsidRPr="00696589">
              <w:rPr>
                <w:color w:val="002060"/>
              </w:rPr>
              <w:t>IACOPONI DAVIDE</w:t>
            </w:r>
          </w:p>
        </w:tc>
        <w:tc>
          <w:tcPr>
            <w:tcW w:w="2200" w:type="dxa"/>
            <w:tcMar>
              <w:top w:w="20" w:type="dxa"/>
              <w:left w:w="20" w:type="dxa"/>
              <w:bottom w:w="20" w:type="dxa"/>
              <w:right w:w="20" w:type="dxa"/>
            </w:tcMar>
            <w:vAlign w:val="center"/>
            <w:hideMark/>
          </w:tcPr>
          <w:p w14:paraId="22005D99" w14:textId="77777777" w:rsidR="00E9700C" w:rsidRPr="00696589" w:rsidRDefault="00E9700C" w:rsidP="00487AA6">
            <w:pPr>
              <w:pStyle w:val="movimento2"/>
              <w:rPr>
                <w:color w:val="002060"/>
              </w:rPr>
            </w:pPr>
            <w:r w:rsidRPr="00696589">
              <w:rPr>
                <w:color w:val="002060"/>
              </w:rPr>
              <w:t xml:space="preserve">(BOCA CIVITANOVA A.) </w:t>
            </w:r>
          </w:p>
        </w:tc>
        <w:tc>
          <w:tcPr>
            <w:tcW w:w="800" w:type="dxa"/>
            <w:tcMar>
              <w:top w:w="20" w:type="dxa"/>
              <w:left w:w="20" w:type="dxa"/>
              <w:bottom w:w="20" w:type="dxa"/>
              <w:right w:w="20" w:type="dxa"/>
            </w:tcMar>
            <w:vAlign w:val="center"/>
            <w:hideMark/>
          </w:tcPr>
          <w:p w14:paraId="03138722"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1F33E0F2" w14:textId="77777777" w:rsidR="00E9700C" w:rsidRPr="00696589" w:rsidRDefault="00E9700C" w:rsidP="00487AA6">
            <w:pPr>
              <w:pStyle w:val="movimento"/>
              <w:rPr>
                <w:color w:val="002060"/>
              </w:rPr>
            </w:pPr>
            <w:r w:rsidRPr="00696589">
              <w:rPr>
                <w:color w:val="002060"/>
              </w:rPr>
              <w:t>SABBATINI LEONARDO</w:t>
            </w:r>
          </w:p>
        </w:tc>
        <w:tc>
          <w:tcPr>
            <w:tcW w:w="2200" w:type="dxa"/>
            <w:tcMar>
              <w:top w:w="20" w:type="dxa"/>
              <w:left w:w="20" w:type="dxa"/>
              <w:bottom w:w="20" w:type="dxa"/>
              <w:right w:w="20" w:type="dxa"/>
            </w:tcMar>
            <w:vAlign w:val="center"/>
            <w:hideMark/>
          </w:tcPr>
          <w:p w14:paraId="2449633C" w14:textId="77777777" w:rsidR="00E9700C" w:rsidRPr="00696589" w:rsidRDefault="00E9700C" w:rsidP="00487AA6">
            <w:pPr>
              <w:pStyle w:val="movimento2"/>
              <w:rPr>
                <w:color w:val="002060"/>
              </w:rPr>
            </w:pPr>
            <w:r w:rsidRPr="00696589">
              <w:rPr>
                <w:color w:val="002060"/>
              </w:rPr>
              <w:t xml:space="preserve">(FROG S CLUB SPORT) </w:t>
            </w:r>
          </w:p>
        </w:tc>
      </w:tr>
      <w:tr w:rsidR="00E9700C" w:rsidRPr="00696589" w14:paraId="197B5DE1" w14:textId="77777777" w:rsidTr="00487AA6">
        <w:tc>
          <w:tcPr>
            <w:tcW w:w="2200" w:type="dxa"/>
            <w:tcMar>
              <w:top w:w="20" w:type="dxa"/>
              <w:left w:w="20" w:type="dxa"/>
              <w:bottom w:w="20" w:type="dxa"/>
              <w:right w:w="20" w:type="dxa"/>
            </w:tcMar>
            <w:vAlign w:val="center"/>
            <w:hideMark/>
          </w:tcPr>
          <w:p w14:paraId="3372D16A" w14:textId="77777777" w:rsidR="00E9700C" w:rsidRPr="00696589" w:rsidRDefault="00E9700C" w:rsidP="00487AA6">
            <w:pPr>
              <w:pStyle w:val="movimento"/>
              <w:rPr>
                <w:color w:val="002060"/>
              </w:rPr>
            </w:pPr>
            <w:r w:rsidRPr="00696589">
              <w:rPr>
                <w:color w:val="002060"/>
              </w:rPr>
              <w:t>RAMUNDO PIGNASECCA RICCARDO</w:t>
            </w:r>
          </w:p>
        </w:tc>
        <w:tc>
          <w:tcPr>
            <w:tcW w:w="2200" w:type="dxa"/>
            <w:tcMar>
              <w:top w:w="20" w:type="dxa"/>
              <w:left w:w="20" w:type="dxa"/>
              <w:bottom w:w="20" w:type="dxa"/>
              <w:right w:w="20" w:type="dxa"/>
            </w:tcMar>
            <w:vAlign w:val="center"/>
            <w:hideMark/>
          </w:tcPr>
          <w:p w14:paraId="56D88D06" w14:textId="77777777" w:rsidR="00E9700C" w:rsidRPr="00696589" w:rsidRDefault="00E9700C" w:rsidP="00487AA6">
            <w:pPr>
              <w:pStyle w:val="movimento2"/>
              <w:rPr>
                <w:color w:val="002060"/>
              </w:rPr>
            </w:pPr>
            <w:r w:rsidRPr="00696589">
              <w:rPr>
                <w:color w:val="002060"/>
              </w:rPr>
              <w:t xml:space="preserve">(POL. SPORT COMMUNICATION) </w:t>
            </w:r>
          </w:p>
        </w:tc>
        <w:tc>
          <w:tcPr>
            <w:tcW w:w="800" w:type="dxa"/>
            <w:tcMar>
              <w:top w:w="20" w:type="dxa"/>
              <w:left w:w="20" w:type="dxa"/>
              <w:bottom w:w="20" w:type="dxa"/>
              <w:right w:w="20" w:type="dxa"/>
            </w:tcMar>
            <w:vAlign w:val="center"/>
            <w:hideMark/>
          </w:tcPr>
          <w:p w14:paraId="4CA6FDE3"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3D66DE15" w14:textId="77777777" w:rsidR="00E9700C" w:rsidRPr="00696589" w:rsidRDefault="00E9700C" w:rsidP="00487AA6">
            <w:pPr>
              <w:pStyle w:val="movimento"/>
              <w:rPr>
                <w:color w:val="002060"/>
              </w:rPr>
            </w:pPr>
            <w:r w:rsidRPr="00696589">
              <w:rPr>
                <w:color w:val="002060"/>
              </w:rPr>
              <w:t>BOCCALI MATTEO</w:t>
            </w:r>
          </w:p>
        </w:tc>
        <w:tc>
          <w:tcPr>
            <w:tcW w:w="2200" w:type="dxa"/>
            <w:tcMar>
              <w:top w:w="20" w:type="dxa"/>
              <w:left w:w="20" w:type="dxa"/>
              <w:bottom w:w="20" w:type="dxa"/>
              <w:right w:w="20" w:type="dxa"/>
            </w:tcMar>
            <w:vAlign w:val="center"/>
            <w:hideMark/>
          </w:tcPr>
          <w:p w14:paraId="2E62A5B2" w14:textId="77777777" w:rsidR="00E9700C" w:rsidRPr="00696589" w:rsidRDefault="00E9700C" w:rsidP="00487AA6">
            <w:pPr>
              <w:pStyle w:val="movimento2"/>
              <w:rPr>
                <w:color w:val="002060"/>
              </w:rPr>
            </w:pPr>
            <w:r w:rsidRPr="00696589">
              <w:rPr>
                <w:color w:val="002060"/>
              </w:rPr>
              <w:t xml:space="preserve">(URBANIA CALCIO) </w:t>
            </w:r>
          </w:p>
        </w:tc>
      </w:tr>
    </w:tbl>
    <w:p w14:paraId="2CCD4DC4" w14:textId="77777777" w:rsidR="00E9700C" w:rsidRPr="00696589" w:rsidRDefault="00E9700C" w:rsidP="00E9700C">
      <w:pPr>
        <w:pStyle w:val="titolo20"/>
        <w:rPr>
          <w:rFonts w:eastAsiaTheme="minorEastAsia"/>
          <w:color w:val="002060"/>
        </w:rPr>
      </w:pPr>
      <w:r w:rsidRPr="00696589">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1BC7302E" w14:textId="77777777" w:rsidTr="00487AA6">
        <w:tc>
          <w:tcPr>
            <w:tcW w:w="2200" w:type="dxa"/>
            <w:tcMar>
              <w:top w:w="20" w:type="dxa"/>
              <w:left w:w="20" w:type="dxa"/>
              <w:bottom w:w="20" w:type="dxa"/>
              <w:right w:w="20" w:type="dxa"/>
            </w:tcMar>
            <w:vAlign w:val="center"/>
            <w:hideMark/>
          </w:tcPr>
          <w:p w14:paraId="5B2D278D" w14:textId="77777777" w:rsidR="00E9700C" w:rsidRPr="00696589" w:rsidRDefault="00E9700C" w:rsidP="00487AA6">
            <w:pPr>
              <w:pStyle w:val="movimento"/>
              <w:rPr>
                <w:color w:val="002060"/>
              </w:rPr>
            </w:pPr>
            <w:r w:rsidRPr="00696589">
              <w:rPr>
                <w:color w:val="002060"/>
              </w:rPr>
              <w:t>REBISCINI PIERLUIGI</w:t>
            </w:r>
          </w:p>
        </w:tc>
        <w:tc>
          <w:tcPr>
            <w:tcW w:w="2200" w:type="dxa"/>
            <w:tcMar>
              <w:top w:w="20" w:type="dxa"/>
              <w:left w:w="20" w:type="dxa"/>
              <w:bottom w:w="20" w:type="dxa"/>
              <w:right w:w="20" w:type="dxa"/>
            </w:tcMar>
            <w:vAlign w:val="center"/>
            <w:hideMark/>
          </w:tcPr>
          <w:p w14:paraId="6E5333C5" w14:textId="77777777" w:rsidR="00E9700C" w:rsidRPr="00696589" w:rsidRDefault="00E9700C" w:rsidP="00487AA6">
            <w:pPr>
              <w:pStyle w:val="movimento2"/>
              <w:rPr>
                <w:color w:val="002060"/>
              </w:rPr>
            </w:pPr>
            <w:r w:rsidRPr="00696589">
              <w:rPr>
                <w:color w:val="002060"/>
              </w:rPr>
              <w:t xml:space="preserve">(ACQUALAGNA CALCIO C 5) </w:t>
            </w:r>
          </w:p>
        </w:tc>
        <w:tc>
          <w:tcPr>
            <w:tcW w:w="800" w:type="dxa"/>
            <w:tcMar>
              <w:top w:w="20" w:type="dxa"/>
              <w:left w:w="20" w:type="dxa"/>
              <w:bottom w:w="20" w:type="dxa"/>
              <w:right w:w="20" w:type="dxa"/>
            </w:tcMar>
            <w:vAlign w:val="center"/>
            <w:hideMark/>
          </w:tcPr>
          <w:p w14:paraId="08F60DD2"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627CF180" w14:textId="77777777" w:rsidR="00E9700C" w:rsidRPr="00696589" w:rsidRDefault="00E9700C" w:rsidP="00487AA6">
            <w:pPr>
              <w:pStyle w:val="movimento"/>
              <w:rPr>
                <w:color w:val="002060"/>
              </w:rPr>
            </w:pPr>
            <w:r w:rsidRPr="00696589">
              <w:rPr>
                <w:color w:val="002060"/>
              </w:rPr>
              <w:t>ROSSI LUCA</w:t>
            </w:r>
          </w:p>
        </w:tc>
        <w:tc>
          <w:tcPr>
            <w:tcW w:w="2200" w:type="dxa"/>
            <w:tcMar>
              <w:top w:w="20" w:type="dxa"/>
              <w:left w:w="20" w:type="dxa"/>
              <w:bottom w:w="20" w:type="dxa"/>
              <w:right w:w="20" w:type="dxa"/>
            </w:tcMar>
            <w:vAlign w:val="center"/>
            <w:hideMark/>
          </w:tcPr>
          <w:p w14:paraId="6E49AEE3" w14:textId="77777777" w:rsidR="00E9700C" w:rsidRPr="00696589" w:rsidRDefault="00E9700C" w:rsidP="00487AA6">
            <w:pPr>
              <w:pStyle w:val="movimento2"/>
              <w:rPr>
                <w:color w:val="002060"/>
              </w:rPr>
            </w:pPr>
            <w:r w:rsidRPr="00696589">
              <w:rPr>
                <w:color w:val="002060"/>
              </w:rPr>
              <w:t xml:space="preserve">(AMATORI STESE 2007 SRL) </w:t>
            </w:r>
          </w:p>
        </w:tc>
      </w:tr>
      <w:tr w:rsidR="00E9700C" w:rsidRPr="00696589" w14:paraId="79D6E039" w14:textId="77777777" w:rsidTr="00487AA6">
        <w:tc>
          <w:tcPr>
            <w:tcW w:w="2200" w:type="dxa"/>
            <w:tcMar>
              <w:top w:w="20" w:type="dxa"/>
              <w:left w:w="20" w:type="dxa"/>
              <w:bottom w:w="20" w:type="dxa"/>
              <w:right w:w="20" w:type="dxa"/>
            </w:tcMar>
            <w:vAlign w:val="center"/>
            <w:hideMark/>
          </w:tcPr>
          <w:p w14:paraId="439015F9" w14:textId="77777777" w:rsidR="00E9700C" w:rsidRPr="00696589" w:rsidRDefault="00E9700C" w:rsidP="00487AA6">
            <w:pPr>
              <w:pStyle w:val="movimento"/>
              <w:rPr>
                <w:color w:val="002060"/>
              </w:rPr>
            </w:pPr>
            <w:r w:rsidRPr="00696589">
              <w:rPr>
                <w:color w:val="002060"/>
              </w:rPr>
              <w:t>TUSHA EDVIN</w:t>
            </w:r>
          </w:p>
        </w:tc>
        <w:tc>
          <w:tcPr>
            <w:tcW w:w="2200" w:type="dxa"/>
            <w:tcMar>
              <w:top w:w="20" w:type="dxa"/>
              <w:left w:w="20" w:type="dxa"/>
              <w:bottom w:w="20" w:type="dxa"/>
              <w:right w:w="20" w:type="dxa"/>
            </w:tcMar>
            <w:vAlign w:val="center"/>
            <w:hideMark/>
          </w:tcPr>
          <w:p w14:paraId="09A7D351" w14:textId="77777777" w:rsidR="00E9700C" w:rsidRPr="00696589" w:rsidRDefault="00E9700C" w:rsidP="00487AA6">
            <w:pPr>
              <w:pStyle w:val="movimento2"/>
              <w:rPr>
                <w:color w:val="002060"/>
              </w:rPr>
            </w:pPr>
            <w:r w:rsidRPr="00696589">
              <w:rPr>
                <w:color w:val="002060"/>
              </w:rPr>
              <w:t xml:space="preserve">(AUDAX CALCIO PIOBBICO) </w:t>
            </w:r>
          </w:p>
        </w:tc>
        <w:tc>
          <w:tcPr>
            <w:tcW w:w="800" w:type="dxa"/>
            <w:tcMar>
              <w:top w:w="20" w:type="dxa"/>
              <w:left w:w="20" w:type="dxa"/>
              <w:bottom w:w="20" w:type="dxa"/>
              <w:right w:w="20" w:type="dxa"/>
            </w:tcMar>
            <w:vAlign w:val="center"/>
            <w:hideMark/>
          </w:tcPr>
          <w:p w14:paraId="06628672"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0CCC89DA" w14:textId="77777777" w:rsidR="00E9700C" w:rsidRPr="00696589" w:rsidRDefault="00E9700C" w:rsidP="00487AA6">
            <w:pPr>
              <w:pStyle w:val="movimento"/>
              <w:rPr>
                <w:color w:val="002060"/>
              </w:rPr>
            </w:pPr>
            <w:r w:rsidRPr="00696589">
              <w:rPr>
                <w:color w:val="002060"/>
              </w:rPr>
              <w:t>BALLONI STEFANO</w:t>
            </w:r>
          </w:p>
        </w:tc>
        <w:tc>
          <w:tcPr>
            <w:tcW w:w="2200" w:type="dxa"/>
            <w:tcMar>
              <w:top w:w="20" w:type="dxa"/>
              <w:left w:w="20" w:type="dxa"/>
              <w:bottom w:w="20" w:type="dxa"/>
              <w:right w:w="20" w:type="dxa"/>
            </w:tcMar>
            <w:vAlign w:val="center"/>
            <w:hideMark/>
          </w:tcPr>
          <w:p w14:paraId="1DD119C8" w14:textId="77777777" w:rsidR="00E9700C" w:rsidRPr="00696589" w:rsidRDefault="00E9700C" w:rsidP="00487AA6">
            <w:pPr>
              <w:pStyle w:val="movimento2"/>
              <w:rPr>
                <w:color w:val="002060"/>
              </w:rPr>
            </w:pPr>
            <w:r w:rsidRPr="00696589">
              <w:rPr>
                <w:color w:val="002060"/>
              </w:rPr>
              <w:t xml:space="preserve">(BOCASTRUM UNITED) </w:t>
            </w:r>
          </w:p>
        </w:tc>
      </w:tr>
      <w:tr w:rsidR="00E9700C" w:rsidRPr="00696589" w14:paraId="0AA5DC0A" w14:textId="77777777" w:rsidTr="00487AA6">
        <w:tc>
          <w:tcPr>
            <w:tcW w:w="2200" w:type="dxa"/>
            <w:tcMar>
              <w:top w:w="20" w:type="dxa"/>
              <w:left w:w="20" w:type="dxa"/>
              <w:bottom w:w="20" w:type="dxa"/>
              <w:right w:w="20" w:type="dxa"/>
            </w:tcMar>
            <w:vAlign w:val="center"/>
            <w:hideMark/>
          </w:tcPr>
          <w:p w14:paraId="4364F15A" w14:textId="77777777" w:rsidR="00E9700C" w:rsidRPr="00696589" w:rsidRDefault="00E9700C" w:rsidP="00487AA6">
            <w:pPr>
              <w:pStyle w:val="movimento"/>
              <w:rPr>
                <w:color w:val="002060"/>
              </w:rPr>
            </w:pPr>
            <w:r w:rsidRPr="00696589">
              <w:rPr>
                <w:color w:val="002060"/>
              </w:rPr>
              <w:t>RAFFAELI DANIELE</w:t>
            </w:r>
          </w:p>
        </w:tc>
        <w:tc>
          <w:tcPr>
            <w:tcW w:w="2200" w:type="dxa"/>
            <w:tcMar>
              <w:top w:w="20" w:type="dxa"/>
              <w:left w:w="20" w:type="dxa"/>
              <w:bottom w:w="20" w:type="dxa"/>
              <w:right w:w="20" w:type="dxa"/>
            </w:tcMar>
            <w:vAlign w:val="center"/>
            <w:hideMark/>
          </w:tcPr>
          <w:p w14:paraId="128BF346" w14:textId="77777777" w:rsidR="00E9700C" w:rsidRPr="00696589" w:rsidRDefault="00E9700C" w:rsidP="00487AA6">
            <w:pPr>
              <w:pStyle w:val="movimento2"/>
              <w:rPr>
                <w:color w:val="002060"/>
              </w:rPr>
            </w:pPr>
            <w:r w:rsidRPr="00696589">
              <w:rPr>
                <w:color w:val="002060"/>
              </w:rPr>
              <w:t xml:space="preserve">(CAPODARCO CASABIANCA C5) </w:t>
            </w:r>
          </w:p>
        </w:tc>
        <w:tc>
          <w:tcPr>
            <w:tcW w:w="800" w:type="dxa"/>
            <w:tcMar>
              <w:top w:w="20" w:type="dxa"/>
              <w:left w:w="20" w:type="dxa"/>
              <w:bottom w:w="20" w:type="dxa"/>
              <w:right w:w="20" w:type="dxa"/>
            </w:tcMar>
            <w:vAlign w:val="center"/>
            <w:hideMark/>
          </w:tcPr>
          <w:p w14:paraId="1E007549"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12A0357C" w14:textId="77777777" w:rsidR="00E9700C" w:rsidRPr="00696589" w:rsidRDefault="00E9700C" w:rsidP="00487AA6">
            <w:pPr>
              <w:pStyle w:val="movimento"/>
              <w:rPr>
                <w:color w:val="002060"/>
              </w:rPr>
            </w:pPr>
            <w:r w:rsidRPr="00696589">
              <w:rPr>
                <w:color w:val="002060"/>
              </w:rPr>
              <w:t>ROMANELLI MATTEO</w:t>
            </w:r>
          </w:p>
        </w:tc>
        <w:tc>
          <w:tcPr>
            <w:tcW w:w="2200" w:type="dxa"/>
            <w:tcMar>
              <w:top w:w="20" w:type="dxa"/>
              <w:left w:w="20" w:type="dxa"/>
              <w:bottom w:w="20" w:type="dxa"/>
              <w:right w:w="20" w:type="dxa"/>
            </w:tcMar>
            <w:vAlign w:val="center"/>
            <w:hideMark/>
          </w:tcPr>
          <w:p w14:paraId="27307FDC" w14:textId="77777777" w:rsidR="00E9700C" w:rsidRPr="00696589" w:rsidRDefault="00E9700C" w:rsidP="00487AA6">
            <w:pPr>
              <w:pStyle w:val="movimento2"/>
              <w:rPr>
                <w:color w:val="002060"/>
              </w:rPr>
            </w:pPr>
            <w:r w:rsidRPr="00696589">
              <w:rPr>
                <w:color w:val="002060"/>
              </w:rPr>
              <w:t xml:space="preserve">(CAPODARCO CASABIANCA C5) </w:t>
            </w:r>
          </w:p>
        </w:tc>
      </w:tr>
      <w:tr w:rsidR="00E9700C" w:rsidRPr="00696589" w14:paraId="4E028019" w14:textId="77777777" w:rsidTr="00487AA6">
        <w:tc>
          <w:tcPr>
            <w:tcW w:w="2200" w:type="dxa"/>
            <w:tcMar>
              <w:top w:w="20" w:type="dxa"/>
              <w:left w:w="20" w:type="dxa"/>
              <w:bottom w:w="20" w:type="dxa"/>
              <w:right w:w="20" w:type="dxa"/>
            </w:tcMar>
            <w:vAlign w:val="center"/>
            <w:hideMark/>
          </w:tcPr>
          <w:p w14:paraId="17F71931" w14:textId="77777777" w:rsidR="00E9700C" w:rsidRPr="00696589" w:rsidRDefault="00E9700C" w:rsidP="00487AA6">
            <w:pPr>
              <w:pStyle w:val="movimento"/>
              <w:rPr>
                <w:color w:val="002060"/>
              </w:rPr>
            </w:pPr>
            <w:r w:rsidRPr="00696589">
              <w:rPr>
                <w:color w:val="002060"/>
              </w:rPr>
              <w:t>JIMENEZ DIEGO</w:t>
            </w:r>
          </w:p>
        </w:tc>
        <w:tc>
          <w:tcPr>
            <w:tcW w:w="2200" w:type="dxa"/>
            <w:tcMar>
              <w:top w:w="20" w:type="dxa"/>
              <w:left w:w="20" w:type="dxa"/>
              <w:bottom w:w="20" w:type="dxa"/>
              <w:right w:w="20" w:type="dxa"/>
            </w:tcMar>
            <w:vAlign w:val="center"/>
            <w:hideMark/>
          </w:tcPr>
          <w:p w14:paraId="7D8E310F" w14:textId="77777777" w:rsidR="00E9700C" w:rsidRPr="00696589" w:rsidRDefault="00E9700C" w:rsidP="00487AA6">
            <w:pPr>
              <w:pStyle w:val="movimento2"/>
              <w:rPr>
                <w:color w:val="002060"/>
              </w:rPr>
            </w:pPr>
            <w:r w:rsidRPr="00696589">
              <w:rPr>
                <w:color w:val="002060"/>
              </w:rPr>
              <w:t xml:space="preserve">(CASENUOVE) </w:t>
            </w:r>
          </w:p>
        </w:tc>
        <w:tc>
          <w:tcPr>
            <w:tcW w:w="800" w:type="dxa"/>
            <w:tcMar>
              <w:top w:w="20" w:type="dxa"/>
              <w:left w:w="20" w:type="dxa"/>
              <w:bottom w:w="20" w:type="dxa"/>
              <w:right w:w="20" w:type="dxa"/>
            </w:tcMar>
            <w:vAlign w:val="center"/>
            <w:hideMark/>
          </w:tcPr>
          <w:p w14:paraId="52FCF87F"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4DD5F747" w14:textId="77777777" w:rsidR="00E9700C" w:rsidRPr="00696589" w:rsidRDefault="00E9700C" w:rsidP="00487AA6">
            <w:pPr>
              <w:pStyle w:val="movimento"/>
              <w:rPr>
                <w:color w:val="002060"/>
              </w:rPr>
            </w:pPr>
            <w:r w:rsidRPr="00696589">
              <w:rPr>
                <w:color w:val="002060"/>
              </w:rPr>
              <w:t>BELARDINELLI MANUEL</w:t>
            </w:r>
          </w:p>
        </w:tc>
        <w:tc>
          <w:tcPr>
            <w:tcW w:w="2200" w:type="dxa"/>
            <w:tcMar>
              <w:top w:w="20" w:type="dxa"/>
              <w:left w:w="20" w:type="dxa"/>
              <w:bottom w:w="20" w:type="dxa"/>
              <w:right w:w="20" w:type="dxa"/>
            </w:tcMar>
            <w:vAlign w:val="center"/>
            <w:hideMark/>
          </w:tcPr>
          <w:p w14:paraId="247C4226" w14:textId="77777777" w:rsidR="00E9700C" w:rsidRPr="00696589" w:rsidRDefault="00E9700C" w:rsidP="00487AA6">
            <w:pPr>
              <w:pStyle w:val="movimento2"/>
              <w:rPr>
                <w:color w:val="002060"/>
              </w:rPr>
            </w:pPr>
            <w:r w:rsidRPr="00696589">
              <w:rPr>
                <w:color w:val="002060"/>
              </w:rPr>
              <w:t xml:space="preserve">(CIRCOLO COLLODI CALCIO 5) </w:t>
            </w:r>
          </w:p>
        </w:tc>
      </w:tr>
      <w:tr w:rsidR="00E9700C" w:rsidRPr="00696589" w14:paraId="2F196625" w14:textId="77777777" w:rsidTr="00487AA6">
        <w:tc>
          <w:tcPr>
            <w:tcW w:w="2200" w:type="dxa"/>
            <w:tcMar>
              <w:top w:w="20" w:type="dxa"/>
              <w:left w:w="20" w:type="dxa"/>
              <w:bottom w:w="20" w:type="dxa"/>
              <w:right w:w="20" w:type="dxa"/>
            </w:tcMar>
            <w:vAlign w:val="center"/>
            <w:hideMark/>
          </w:tcPr>
          <w:p w14:paraId="50F9262F" w14:textId="77777777" w:rsidR="00E9700C" w:rsidRPr="00696589" w:rsidRDefault="00E9700C" w:rsidP="00487AA6">
            <w:pPr>
              <w:pStyle w:val="movimento"/>
              <w:rPr>
                <w:color w:val="002060"/>
              </w:rPr>
            </w:pPr>
            <w:r w:rsidRPr="00696589">
              <w:rPr>
                <w:color w:val="002060"/>
              </w:rPr>
              <w:t>RODILOSSI SIMONE</w:t>
            </w:r>
          </w:p>
        </w:tc>
        <w:tc>
          <w:tcPr>
            <w:tcW w:w="2200" w:type="dxa"/>
            <w:tcMar>
              <w:top w:w="20" w:type="dxa"/>
              <w:left w:w="20" w:type="dxa"/>
              <w:bottom w:w="20" w:type="dxa"/>
              <w:right w:w="20" w:type="dxa"/>
            </w:tcMar>
            <w:vAlign w:val="center"/>
            <w:hideMark/>
          </w:tcPr>
          <w:p w14:paraId="013AB085" w14:textId="77777777" w:rsidR="00E9700C" w:rsidRPr="00696589" w:rsidRDefault="00E9700C" w:rsidP="00487AA6">
            <w:pPr>
              <w:pStyle w:val="movimento2"/>
              <w:rPr>
                <w:color w:val="002060"/>
              </w:rPr>
            </w:pPr>
            <w:r w:rsidRPr="00696589">
              <w:rPr>
                <w:color w:val="002060"/>
              </w:rPr>
              <w:t xml:space="preserve">(FROG S CLUB SPORT) </w:t>
            </w:r>
          </w:p>
        </w:tc>
        <w:tc>
          <w:tcPr>
            <w:tcW w:w="800" w:type="dxa"/>
            <w:tcMar>
              <w:top w:w="20" w:type="dxa"/>
              <w:left w:w="20" w:type="dxa"/>
              <w:bottom w:w="20" w:type="dxa"/>
              <w:right w:w="20" w:type="dxa"/>
            </w:tcMar>
            <w:vAlign w:val="center"/>
            <w:hideMark/>
          </w:tcPr>
          <w:p w14:paraId="439290D1"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68CA8C19" w14:textId="77777777" w:rsidR="00E9700C" w:rsidRPr="00696589" w:rsidRDefault="00E9700C" w:rsidP="00487AA6">
            <w:pPr>
              <w:pStyle w:val="movimento"/>
              <w:rPr>
                <w:color w:val="002060"/>
              </w:rPr>
            </w:pPr>
            <w:r w:rsidRPr="00696589">
              <w:rPr>
                <w:color w:val="002060"/>
              </w:rPr>
              <w:t>CARDINALI MATTEO</w:t>
            </w:r>
          </w:p>
        </w:tc>
        <w:tc>
          <w:tcPr>
            <w:tcW w:w="2200" w:type="dxa"/>
            <w:tcMar>
              <w:top w:w="20" w:type="dxa"/>
              <w:left w:w="20" w:type="dxa"/>
              <w:bottom w:w="20" w:type="dxa"/>
              <w:right w:w="20" w:type="dxa"/>
            </w:tcMar>
            <w:vAlign w:val="center"/>
            <w:hideMark/>
          </w:tcPr>
          <w:p w14:paraId="3D6D8F25" w14:textId="77777777" w:rsidR="00E9700C" w:rsidRPr="00696589" w:rsidRDefault="00E9700C" w:rsidP="00487AA6">
            <w:pPr>
              <w:pStyle w:val="movimento2"/>
              <w:rPr>
                <w:color w:val="002060"/>
              </w:rPr>
            </w:pPr>
            <w:r w:rsidRPr="00696589">
              <w:rPr>
                <w:color w:val="002060"/>
              </w:rPr>
              <w:t xml:space="preserve">(FUTSAL RECANATI) </w:t>
            </w:r>
          </w:p>
        </w:tc>
      </w:tr>
      <w:tr w:rsidR="00E9700C" w:rsidRPr="00696589" w14:paraId="014D0E4D" w14:textId="77777777" w:rsidTr="00487AA6">
        <w:tc>
          <w:tcPr>
            <w:tcW w:w="2200" w:type="dxa"/>
            <w:tcMar>
              <w:top w:w="20" w:type="dxa"/>
              <w:left w:w="20" w:type="dxa"/>
              <w:bottom w:w="20" w:type="dxa"/>
              <w:right w:w="20" w:type="dxa"/>
            </w:tcMar>
            <w:vAlign w:val="center"/>
            <w:hideMark/>
          </w:tcPr>
          <w:p w14:paraId="7C705BE6" w14:textId="77777777" w:rsidR="00E9700C" w:rsidRPr="00696589" w:rsidRDefault="00E9700C" w:rsidP="00487AA6">
            <w:pPr>
              <w:pStyle w:val="movimento"/>
              <w:rPr>
                <w:color w:val="002060"/>
              </w:rPr>
            </w:pPr>
            <w:r w:rsidRPr="00696589">
              <w:rPr>
                <w:color w:val="002060"/>
              </w:rPr>
              <w:t>FURELLI VALERIO</w:t>
            </w:r>
          </w:p>
        </w:tc>
        <w:tc>
          <w:tcPr>
            <w:tcW w:w="2200" w:type="dxa"/>
            <w:tcMar>
              <w:top w:w="20" w:type="dxa"/>
              <w:left w:w="20" w:type="dxa"/>
              <w:bottom w:w="20" w:type="dxa"/>
              <w:right w:w="20" w:type="dxa"/>
            </w:tcMar>
            <w:vAlign w:val="center"/>
            <w:hideMark/>
          </w:tcPr>
          <w:p w14:paraId="7D828B2D" w14:textId="77777777" w:rsidR="00E9700C" w:rsidRPr="00696589" w:rsidRDefault="00E9700C" w:rsidP="00487AA6">
            <w:pPr>
              <w:pStyle w:val="movimento2"/>
              <w:rPr>
                <w:color w:val="002060"/>
              </w:rPr>
            </w:pPr>
            <w:r w:rsidRPr="00696589">
              <w:rPr>
                <w:color w:val="002060"/>
              </w:rPr>
              <w:t xml:space="preserve">(GNANO 04) </w:t>
            </w:r>
          </w:p>
        </w:tc>
        <w:tc>
          <w:tcPr>
            <w:tcW w:w="800" w:type="dxa"/>
            <w:tcMar>
              <w:top w:w="20" w:type="dxa"/>
              <w:left w:w="20" w:type="dxa"/>
              <w:bottom w:w="20" w:type="dxa"/>
              <w:right w:w="20" w:type="dxa"/>
            </w:tcMar>
            <w:vAlign w:val="center"/>
            <w:hideMark/>
          </w:tcPr>
          <w:p w14:paraId="14222AAC"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7DCBBC8E" w14:textId="77777777" w:rsidR="00E9700C" w:rsidRPr="00696589" w:rsidRDefault="00E9700C" w:rsidP="00487AA6">
            <w:pPr>
              <w:pStyle w:val="movimento"/>
              <w:rPr>
                <w:color w:val="002060"/>
              </w:rPr>
            </w:pPr>
            <w:r w:rsidRPr="00696589">
              <w:rPr>
                <w:color w:val="002060"/>
              </w:rPr>
              <w:t>SHQOPA XHOI</w:t>
            </w:r>
          </w:p>
        </w:tc>
        <w:tc>
          <w:tcPr>
            <w:tcW w:w="2200" w:type="dxa"/>
            <w:tcMar>
              <w:top w:w="20" w:type="dxa"/>
              <w:left w:w="20" w:type="dxa"/>
              <w:bottom w:w="20" w:type="dxa"/>
              <w:right w:w="20" w:type="dxa"/>
            </w:tcMar>
            <w:vAlign w:val="center"/>
            <w:hideMark/>
          </w:tcPr>
          <w:p w14:paraId="0C0D9D02" w14:textId="77777777" w:rsidR="00E9700C" w:rsidRPr="00696589" w:rsidRDefault="00E9700C" w:rsidP="00487AA6">
            <w:pPr>
              <w:pStyle w:val="movimento2"/>
              <w:rPr>
                <w:color w:val="002060"/>
              </w:rPr>
            </w:pPr>
            <w:r w:rsidRPr="00696589">
              <w:rPr>
                <w:color w:val="002060"/>
              </w:rPr>
              <w:t xml:space="preserve">(GNANO 04) </w:t>
            </w:r>
          </w:p>
        </w:tc>
      </w:tr>
      <w:tr w:rsidR="00E9700C" w:rsidRPr="00696589" w14:paraId="41E06BE7" w14:textId="77777777" w:rsidTr="00487AA6">
        <w:tc>
          <w:tcPr>
            <w:tcW w:w="2200" w:type="dxa"/>
            <w:tcMar>
              <w:top w:w="20" w:type="dxa"/>
              <w:left w:w="20" w:type="dxa"/>
              <w:bottom w:w="20" w:type="dxa"/>
              <w:right w:w="20" w:type="dxa"/>
            </w:tcMar>
            <w:vAlign w:val="center"/>
            <w:hideMark/>
          </w:tcPr>
          <w:p w14:paraId="042A58C6" w14:textId="77777777" w:rsidR="00E9700C" w:rsidRPr="00696589" w:rsidRDefault="00E9700C" w:rsidP="00487AA6">
            <w:pPr>
              <w:pStyle w:val="movimento"/>
              <w:rPr>
                <w:color w:val="002060"/>
              </w:rPr>
            </w:pPr>
            <w:r w:rsidRPr="00696589">
              <w:rPr>
                <w:color w:val="002060"/>
              </w:rPr>
              <w:t>SACCHI LORENZO</w:t>
            </w:r>
          </w:p>
        </w:tc>
        <w:tc>
          <w:tcPr>
            <w:tcW w:w="2200" w:type="dxa"/>
            <w:tcMar>
              <w:top w:w="20" w:type="dxa"/>
              <w:left w:w="20" w:type="dxa"/>
              <w:bottom w:w="20" w:type="dxa"/>
              <w:right w:w="20" w:type="dxa"/>
            </w:tcMar>
            <w:vAlign w:val="center"/>
            <w:hideMark/>
          </w:tcPr>
          <w:p w14:paraId="679C4B44" w14:textId="77777777" w:rsidR="00E9700C" w:rsidRPr="00696589" w:rsidRDefault="00E9700C" w:rsidP="00487AA6">
            <w:pPr>
              <w:pStyle w:val="movimento2"/>
              <w:rPr>
                <w:color w:val="002060"/>
              </w:rPr>
            </w:pPr>
            <w:r w:rsidRPr="00696589">
              <w:rPr>
                <w:color w:val="002060"/>
              </w:rPr>
              <w:t xml:space="preserve">(GROTTACCIA 2005) </w:t>
            </w:r>
          </w:p>
        </w:tc>
        <w:tc>
          <w:tcPr>
            <w:tcW w:w="800" w:type="dxa"/>
            <w:tcMar>
              <w:top w:w="20" w:type="dxa"/>
              <w:left w:w="20" w:type="dxa"/>
              <w:bottom w:w="20" w:type="dxa"/>
              <w:right w:w="20" w:type="dxa"/>
            </w:tcMar>
            <w:vAlign w:val="center"/>
            <w:hideMark/>
          </w:tcPr>
          <w:p w14:paraId="720062E6"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13DF016D" w14:textId="77777777" w:rsidR="00E9700C" w:rsidRPr="00696589" w:rsidRDefault="00E9700C" w:rsidP="00487AA6">
            <w:pPr>
              <w:pStyle w:val="movimento"/>
              <w:rPr>
                <w:color w:val="002060"/>
              </w:rPr>
            </w:pPr>
            <w:r w:rsidRPr="00696589">
              <w:rPr>
                <w:color w:val="002060"/>
              </w:rPr>
              <w:t>MARCONI FIRAS</w:t>
            </w:r>
          </w:p>
        </w:tc>
        <w:tc>
          <w:tcPr>
            <w:tcW w:w="2200" w:type="dxa"/>
            <w:tcMar>
              <w:top w:w="20" w:type="dxa"/>
              <w:left w:w="20" w:type="dxa"/>
              <w:bottom w:w="20" w:type="dxa"/>
              <w:right w:w="20" w:type="dxa"/>
            </w:tcMar>
            <w:vAlign w:val="center"/>
            <w:hideMark/>
          </w:tcPr>
          <w:p w14:paraId="6D466D6A" w14:textId="77777777" w:rsidR="00E9700C" w:rsidRPr="00696589" w:rsidRDefault="00E9700C" w:rsidP="00487AA6">
            <w:pPr>
              <w:pStyle w:val="movimento2"/>
              <w:rPr>
                <w:color w:val="002060"/>
              </w:rPr>
            </w:pPr>
            <w:r w:rsidRPr="00696589">
              <w:rPr>
                <w:color w:val="002060"/>
              </w:rPr>
              <w:t xml:space="preserve">(OLIMPIA JUVENTU FALCONARA) </w:t>
            </w:r>
          </w:p>
        </w:tc>
      </w:tr>
      <w:tr w:rsidR="00E9700C" w:rsidRPr="00696589" w14:paraId="5AB69C6D" w14:textId="77777777" w:rsidTr="00487AA6">
        <w:tc>
          <w:tcPr>
            <w:tcW w:w="2200" w:type="dxa"/>
            <w:tcMar>
              <w:top w:w="20" w:type="dxa"/>
              <w:left w:w="20" w:type="dxa"/>
              <w:bottom w:w="20" w:type="dxa"/>
              <w:right w:w="20" w:type="dxa"/>
            </w:tcMar>
            <w:vAlign w:val="center"/>
            <w:hideMark/>
          </w:tcPr>
          <w:p w14:paraId="59984213" w14:textId="77777777" w:rsidR="00E9700C" w:rsidRPr="00696589" w:rsidRDefault="00E9700C" w:rsidP="00487AA6">
            <w:pPr>
              <w:pStyle w:val="movimento"/>
              <w:rPr>
                <w:color w:val="002060"/>
              </w:rPr>
            </w:pPr>
            <w:r w:rsidRPr="00696589">
              <w:rPr>
                <w:color w:val="002060"/>
              </w:rPr>
              <w:t>LELLI FRANCESCO</w:t>
            </w:r>
          </w:p>
        </w:tc>
        <w:tc>
          <w:tcPr>
            <w:tcW w:w="2200" w:type="dxa"/>
            <w:tcMar>
              <w:top w:w="20" w:type="dxa"/>
              <w:left w:w="20" w:type="dxa"/>
              <w:bottom w:w="20" w:type="dxa"/>
              <w:right w:w="20" w:type="dxa"/>
            </w:tcMar>
            <w:vAlign w:val="center"/>
            <w:hideMark/>
          </w:tcPr>
          <w:p w14:paraId="412BC5D8" w14:textId="77777777" w:rsidR="00E9700C" w:rsidRPr="00696589" w:rsidRDefault="00E9700C" w:rsidP="00487AA6">
            <w:pPr>
              <w:pStyle w:val="movimento2"/>
              <w:rPr>
                <w:color w:val="002060"/>
              </w:rPr>
            </w:pPr>
            <w:r w:rsidRPr="00696589">
              <w:rPr>
                <w:color w:val="002060"/>
              </w:rPr>
              <w:t xml:space="preserve">(POLVERIGI C5) </w:t>
            </w:r>
          </w:p>
        </w:tc>
        <w:tc>
          <w:tcPr>
            <w:tcW w:w="800" w:type="dxa"/>
            <w:tcMar>
              <w:top w:w="20" w:type="dxa"/>
              <w:left w:w="20" w:type="dxa"/>
              <w:bottom w:w="20" w:type="dxa"/>
              <w:right w:w="20" w:type="dxa"/>
            </w:tcMar>
            <w:vAlign w:val="center"/>
            <w:hideMark/>
          </w:tcPr>
          <w:p w14:paraId="4751BB5F"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258E056D" w14:textId="77777777" w:rsidR="00E9700C" w:rsidRPr="00696589" w:rsidRDefault="00E9700C" w:rsidP="00487AA6">
            <w:pPr>
              <w:pStyle w:val="movimento"/>
              <w:rPr>
                <w:color w:val="002060"/>
              </w:rPr>
            </w:pPr>
            <w:r w:rsidRPr="00696589">
              <w:rPr>
                <w:color w:val="002060"/>
              </w:rPr>
              <w:t>AJELLO DAVIDE</w:t>
            </w:r>
          </w:p>
        </w:tc>
        <w:tc>
          <w:tcPr>
            <w:tcW w:w="2200" w:type="dxa"/>
            <w:tcMar>
              <w:top w:w="20" w:type="dxa"/>
              <w:left w:w="20" w:type="dxa"/>
              <w:bottom w:w="20" w:type="dxa"/>
              <w:right w:w="20" w:type="dxa"/>
            </w:tcMar>
            <w:vAlign w:val="center"/>
            <w:hideMark/>
          </w:tcPr>
          <w:p w14:paraId="5472FF3D" w14:textId="77777777" w:rsidR="00E9700C" w:rsidRPr="00696589" w:rsidRDefault="00E9700C" w:rsidP="00487AA6">
            <w:pPr>
              <w:pStyle w:val="movimento2"/>
              <w:rPr>
                <w:color w:val="002060"/>
              </w:rPr>
            </w:pPr>
            <w:r w:rsidRPr="00696589">
              <w:rPr>
                <w:color w:val="002060"/>
              </w:rPr>
              <w:t xml:space="preserve">(SANTA MARIA NUOVA A.S.D.) </w:t>
            </w:r>
          </w:p>
        </w:tc>
      </w:tr>
      <w:tr w:rsidR="00E9700C" w:rsidRPr="00696589" w14:paraId="3B86F7D3" w14:textId="77777777" w:rsidTr="00487AA6">
        <w:tc>
          <w:tcPr>
            <w:tcW w:w="2200" w:type="dxa"/>
            <w:tcMar>
              <w:top w:w="20" w:type="dxa"/>
              <w:left w:w="20" w:type="dxa"/>
              <w:bottom w:w="20" w:type="dxa"/>
              <w:right w:w="20" w:type="dxa"/>
            </w:tcMar>
            <w:vAlign w:val="center"/>
            <w:hideMark/>
          </w:tcPr>
          <w:p w14:paraId="2A9BF690" w14:textId="77777777" w:rsidR="00E9700C" w:rsidRPr="00696589" w:rsidRDefault="00E9700C" w:rsidP="00487AA6">
            <w:pPr>
              <w:pStyle w:val="movimento"/>
              <w:rPr>
                <w:color w:val="002060"/>
              </w:rPr>
            </w:pPr>
            <w:r w:rsidRPr="00696589">
              <w:rPr>
                <w:color w:val="002060"/>
              </w:rPr>
              <w:t>NICOLINI EZEQUIEL</w:t>
            </w:r>
          </w:p>
        </w:tc>
        <w:tc>
          <w:tcPr>
            <w:tcW w:w="2200" w:type="dxa"/>
            <w:tcMar>
              <w:top w:w="20" w:type="dxa"/>
              <w:left w:w="20" w:type="dxa"/>
              <w:bottom w:w="20" w:type="dxa"/>
              <w:right w:w="20" w:type="dxa"/>
            </w:tcMar>
            <w:vAlign w:val="center"/>
            <w:hideMark/>
          </w:tcPr>
          <w:p w14:paraId="3C4EBA8B" w14:textId="77777777" w:rsidR="00E9700C" w:rsidRPr="00696589" w:rsidRDefault="00E9700C" w:rsidP="00487AA6">
            <w:pPr>
              <w:pStyle w:val="movimento2"/>
              <w:rPr>
                <w:color w:val="002060"/>
              </w:rPr>
            </w:pPr>
            <w:r w:rsidRPr="00696589">
              <w:rPr>
                <w:color w:val="002060"/>
              </w:rPr>
              <w:t xml:space="preserve">(URBINO CALCIO A 5) </w:t>
            </w:r>
          </w:p>
        </w:tc>
        <w:tc>
          <w:tcPr>
            <w:tcW w:w="800" w:type="dxa"/>
            <w:tcMar>
              <w:top w:w="20" w:type="dxa"/>
              <w:left w:w="20" w:type="dxa"/>
              <w:bottom w:w="20" w:type="dxa"/>
              <w:right w:w="20" w:type="dxa"/>
            </w:tcMar>
            <w:vAlign w:val="center"/>
            <w:hideMark/>
          </w:tcPr>
          <w:p w14:paraId="3357443C"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35E16E31" w14:textId="77777777" w:rsidR="00E9700C" w:rsidRPr="00696589" w:rsidRDefault="00E9700C" w:rsidP="00487AA6">
            <w:pPr>
              <w:pStyle w:val="movimento"/>
              <w:rPr>
                <w:color w:val="002060"/>
              </w:rPr>
            </w:pPr>
            <w:r w:rsidRPr="00696589">
              <w:rPr>
                <w:color w:val="002060"/>
              </w:rPr>
              <w:t>UGOCCIONI LUCA</w:t>
            </w:r>
          </w:p>
        </w:tc>
        <w:tc>
          <w:tcPr>
            <w:tcW w:w="2200" w:type="dxa"/>
            <w:tcMar>
              <w:top w:w="20" w:type="dxa"/>
              <w:left w:w="20" w:type="dxa"/>
              <w:bottom w:w="20" w:type="dxa"/>
              <w:right w:w="20" w:type="dxa"/>
            </w:tcMar>
            <w:vAlign w:val="center"/>
            <w:hideMark/>
          </w:tcPr>
          <w:p w14:paraId="244D10B7" w14:textId="77777777" w:rsidR="00E9700C" w:rsidRPr="00696589" w:rsidRDefault="00E9700C" w:rsidP="00487AA6">
            <w:pPr>
              <w:pStyle w:val="movimento2"/>
              <w:rPr>
                <w:color w:val="002060"/>
              </w:rPr>
            </w:pPr>
            <w:r w:rsidRPr="00696589">
              <w:rPr>
                <w:color w:val="002060"/>
              </w:rPr>
              <w:t xml:space="preserve">(URBINO CALCIO A 5) </w:t>
            </w:r>
          </w:p>
        </w:tc>
      </w:tr>
      <w:tr w:rsidR="00E9700C" w:rsidRPr="00696589" w14:paraId="00C35765" w14:textId="77777777" w:rsidTr="00487AA6">
        <w:tc>
          <w:tcPr>
            <w:tcW w:w="2200" w:type="dxa"/>
            <w:tcMar>
              <w:top w:w="20" w:type="dxa"/>
              <w:left w:w="20" w:type="dxa"/>
              <w:bottom w:w="20" w:type="dxa"/>
              <w:right w:w="20" w:type="dxa"/>
            </w:tcMar>
            <w:vAlign w:val="center"/>
            <w:hideMark/>
          </w:tcPr>
          <w:p w14:paraId="43DE2E19" w14:textId="77777777" w:rsidR="00E9700C" w:rsidRPr="00696589" w:rsidRDefault="00E9700C" w:rsidP="00487AA6">
            <w:pPr>
              <w:pStyle w:val="movimento"/>
              <w:rPr>
                <w:color w:val="002060"/>
              </w:rPr>
            </w:pPr>
            <w:r w:rsidRPr="00696589">
              <w:rPr>
                <w:color w:val="002060"/>
              </w:rPr>
              <w:t>BERRETTA LORENZO</w:t>
            </w:r>
          </w:p>
        </w:tc>
        <w:tc>
          <w:tcPr>
            <w:tcW w:w="2200" w:type="dxa"/>
            <w:tcMar>
              <w:top w:w="20" w:type="dxa"/>
              <w:left w:w="20" w:type="dxa"/>
              <w:bottom w:w="20" w:type="dxa"/>
              <w:right w:w="20" w:type="dxa"/>
            </w:tcMar>
            <w:vAlign w:val="center"/>
            <w:hideMark/>
          </w:tcPr>
          <w:p w14:paraId="3D9B43C2" w14:textId="77777777" w:rsidR="00E9700C" w:rsidRPr="00696589" w:rsidRDefault="00E9700C" w:rsidP="00487AA6">
            <w:pPr>
              <w:pStyle w:val="movimento2"/>
              <w:rPr>
                <w:color w:val="002060"/>
              </w:rPr>
            </w:pPr>
            <w:r w:rsidRPr="00696589">
              <w:rPr>
                <w:color w:val="002060"/>
              </w:rPr>
              <w:t xml:space="preserve">(VADO C5) </w:t>
            </w:r>
          </w:p>
        </w:tc>
        <w:tc>
          <w:tcPr>
            <w:tcW w:w="800" w:type="dxa"/>
            <w:tcMar>
              <w:top w:w="20" w:type="dxa"/>
              <w:left w:w="20" w:type="dxa"/>
              <w:bottom w:w="20" w:type="dxa"/>
              <w:right w:w="20" w:type="dxa"/>
            </w:tcMar>
            <w:vAlign w:val="center"/>
            <w:hideMark/>
          </w:tcPr>
          <w:p w14:paraId="088338AE"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2D221E77" w14:textId="77777777" w:rsidR="00E9700C" w:rsidRPr="00696589" w:rsidRDefault="00E9700C" w:rsidP="00487AA6">
            <w:pPr>
              <w:pStyle w:val="movimento"/>
              <w:rPr>
                <w:color w:val="002060"/>
              </w:rPr>
            </w:pPr>
            <w:r w:rsidRPr="00696589">
              <w:rPr>
                <w:color w:val="002060"/>
              </w:rPr>
              <w:t>CANONICI CHRISTIAN</w:t>
            </w:r>
          </w:p>
        </w:tc>
        <w:tc>
          <w:tcPr>
            <w:tcW w:w="2200" w:type="dxa"/>
            <w:tcMar>
              <w:top w:w="20" w:type="dxa"/>
              <w:left w:w="20" w:type="dxa"/>
              <w:bottom w:w="20" w:type="dxa"/>
              <w:right w:w="20" w:type="dxa"/>
            </w:tcMar>
            <w:vAlign w:val="center"/>
            <w:hideMark/>
          </w:tcPr>
          <w:p w14:paraId="10F77800" w14:textId="77777777" w:rsidR="00E9700C" w:rsidRPr="00696589" w:rsidRDefault="00E9700C" w:rsidP="00487AA6">
            <w:pPr>
              <w:pStyle w:val="movimento2"/>
              <w:rPr>
                <w:color w:val="002060"/>
                <w:lang w:val="es-ES"/>
              </w:rPr>
            </w:pPr>
            <w:r w:rsidRPr="00696589">
              <w:rPr>
                <w:color w:val="002060"/>
                <w:lang w:val="es-ES"/>
              </w:rPr>
              <w:t xml:space="preserve">(VALMISA FUTSAL A.S.D.) </w:t>
            </w:r>
          </w:p>
        </w:tc>
      </w:tr>
      <w:tr w:rsidR="00E9700C" w:rsidRPr="00696589" w14:paraId="4519CEBE" w14:textId="77777777" w:rsidTr="00487AA6">
        <w:tc>
          <w:tcPr>
            <w:tcW w:w="2200" w:type="dxa"/>
            <w:tcMar>
              <w:top w:w="20" w:type="dxa"/>
              <w:left w:w="20" w:type="dxa"/>
              <w:bottom w:w="20" w:type="dxa"/>
              <w:right w:w="20" w:type="dxa"/>
            </w:tcMar>
            <w:vAlign w:val="center"/>
            <w:hideMark/>
          </w:tcPr>
          <w:p w14:paraId="60FC646D" w14:textId="77777777" w:rsidR="00E9700C" w:rsidRPr="00696589" w:rsidRDefault="00E9700C" w:rsidP="00487AA6">
            <w:pPr>
              <w:pStyle w:val="movimento"/>
              <w:rPr>
                <w:color w:val="002060"/>
              </w:rPr>
            </w:pPr>
            <w:r w:rsidRPr="00696589">
              <w:rPr>
                <w:color w:val="002060"/>
              </w:rPr>
              <w:t>GRIECO FRANCESCO</w:t>
            </w:r>
          </w:p>
        </w:tc>
        <w:tc>
          <w:tcPr>
            <w:tcW w:w="2200" w:type="dxa"/>
            <w:tcMar>
              <w:top w:w="20" w:type="dxa"/>
              <w:left w:w="20" w:type="dxa"/>
              <w:bottom w:w="20" w:type="dxa"/>
              <w:right w:w="20" w:type="dxa"/>
            </w:tcMar>
            <w:vAlign w:val="center"/>
            <w:hideMark/>
          </w:tcPr>
          <w:p w14:paraId="4DA5A647" w14:textId="77777777" w:rsidR="00E9700C" w:rsidRPr="00696589" w:rsidRDefault="00E9700C" w:rsidP="00487AA6">
            <w:pPr>
              <w:pStyle w:val="movimento2"/>
              <w:rPr>
                <w:color w:val="002060"/>
              </w:rPr>
            </w:pPr>
            <w:r w:rsidRPr="00696589">
              <w:rPr>
                <w:color w:val="002060"/>
              </w:rPr>
              <w:t xml:space="preserve">(VIRTUS ASD) </w:t>
            </w:r>
          </w:p>
        </w:tc>
        <w:tc>
          <w:tcPr>
            <w:tcW w:w="800" w:type="dxa"/>
            <w:tcMar>
              <w:top w:w="20" w:type="dxa"/>
              <w:left w:w="20" w:type="dxa"/>
              <w:bottom w:w="20" w:type="dxa"/>
              <w:right w:w="20" w:type="dxa"/>
            </w:tcMar>
            <w:vAlign w:val="center"/>
            <w:hideMark/>
          </w:tcPr>
          <w:p w14:paraId="66E8E0AF"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0F009330" w14:textId="77777777" w:rsidR="00E9700C" w:rsidRPr="00696589" w:rsidRDefault="00E9700C" w:rsidP="00487AA6">
            <w:pPr>
              <w:pStyle w:val="movimento"/>
              <w:rPr>
                <w:color w:val="002060"/>
              </w:rPr>
            </w:pPr>
            <w:r w:rsidRPr="00696589">
              <w:rPr>
                <w:color w:val="002060"/>
              </w:rPr>
              <w:t>LAMBERTUCCI MANUEL</w:t>
            </w:r>
          </w:p>
        </w:tc>
        <w:tc>
          <w:tcPr>
            <w:tcW w:w="2200" w:type="dxa"/>
            <w:tcMar>
              <w:top w:w="20" w:type="dxa"/>
              <w:left w:w="20" w:type="dxa"/>
              <w:bottom w:w="20" w:type="dxa"/>
              <w:right w:w="20" w:type="dxa"/>
            </w:tcMar>
            <w:vAlign w:val="center"/>
            <w:hideMark/>
          </w:tcPr>
          <w:p w14:paraId="241B4459" w14:textId="77777777" w:rsidR="00E9700C" w:rsidRPr="00696589" w:rsidRDefault="00E9700C" w:rsidP="00487AA6">
            <w:pPr>
              <w:pStyle w:val="movimento2"/>
              <w:rPr>
                <w:color w:val="002060"/>
              </w:rPr>
            </w:pPr>
            <w:r w:rsidRPr="00696589">
              <w:rPr>
                <w:color w:val="002060"/>
              </w:rPr>
              <w:t xml:space="preserve">(VIRTUS ASD) </w:t>
            </w:r>
          </w:p>
        </w:tc>
      </w:tr>
      <w:tr w:rsidR="00E9700C" w:rsidRPr="00696589" w14:paraId="0E6B645F" w14:textId="77777777" w:rsidTr="00487AA6">
        <w:tc>
          <w:tcPr>
            <w:tcW w:w="2200" w:type="dxa"/>
            <w:tcMar>
              <w:top w:w="20" w:type="dxa"/>
              <w:left w:w="20" w:type="dxa"/>
              <w:bottom w:w="20" w:type="dxa"/>
              <w:right w:w="20" w:type="dxa"/>
            </w:tcMar>
            <w:vAlign w:val="center"/>
            <w:hideMark/>
          </w:tcPr>
          <w:p w14:paraId="0A1D22A6" w14:textId="77777777" w:rsidR="00E9700C" w:rsidRPr="00696589" w:rsidRDefault="00E9700C" w:rsidP="00487AA6">
            <w:pPr>
              <w:pStyle w:val="movimento"/>
              <w:rPr>
                <w:color w:val="002060"/>
              </w:rPr>
            </w:pPr>
            <w:r w:rsidRPr="00696589">
              <w:rPr>
                <w:color w:val="002060"/>
              </w:rPr>
              <w:t>CASSANO GIUSEPPE ROCCO</w:t>
            </w:r>
          </w:p>
        </w:tc>
        <w:tc>
          <w:tcPr>
            <w:tcW w:w="2200" w:type="dxa"/>
            <w:tcMar>
              <w:top w:w="20" w:type="dxa"/>
              <w:left w:w="20" w:type="dxa"/>
              <w:bottom w:w="20" w:type="dxa"/>
              <w:right w:w="20" w:type="dxa"/>
            </w:tcMar>
            <w:vAlign w:val="center"/>
            <w:hideMark/>
          </w:tcPr>
          <w:p w14:paraId="1AC6E2B2" w14:textId="77777777" w:rsidR="00E9700C" w:rsidRPr="00696589" w:rsidRDefault="00E9700C" w:rsidP="00487AA6">
            <w:pPr>
              <w:pStyle w:val="movimento2"/>
              <w:rPr>
                <w:color w:val="002060"/>
              </w:rPr>
            </w:pPr>
            <w:r w:rsidRPr="00696589">
              <w:rPr>
                <w:color w:val="002060"/>
              </w:rPr>
              <w:t xml:space="preserve">(VIRTUS AURORA C5) </w:t>
            </w:r>
          </w:p>
        </w:tc>
        <w:tc>
          <w:tcPr>
            <w:tcW w:w="800" w:type="dxa"/>
            <w:tcMar>
              <w:top w:w="20" w:type="dxa"/>
              <w:left w:w="20" w:type="dxa"/>
              <w:bottom w:w="20" w:type="dxa"/>
              <w:right w:w="20" w:type="dxa"/>
            </w:tcMar>
            <w:vAlign w:val="center"/>
            <w:hideMark/>
          </w:tcPr>
          <w:p w14:paraId="5AF37678"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4914AF16"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398DC27F" w14:textId="77777777" w:rsidR="00E9700C" w:rsidRPr="00696589" w:rsidRDefault="00E9700C" w:rsidP="00487AA6">
            <w:pPr>
              <w:pStyle w:val="movimento2"/>
              <w:rPr>
                <w:color w:val="002060"/>
              </w:rPr>
            </w:pPr>
            <w:r w:rsidRPr="00696589">
              <w:rPr>
                <w:color w:val="002060"/>
              </w:rPr>
              <w:t> </w:t>
            </w:r>
          </w:p>
        </w:tc>
      </w:tr>
    </w:tbl>
    <w:p w14:paraId="48F64902" w14:textId="77777777" w:rsidR="00E9700C" w:rsidRPr="00696589" w:rsidRDefault="00E9700C" w:rsidP="00E9700C">
      <w:pPr>
        <w:pStyle w:val="titolo20"/>
        <w:rPr>
          <w:rFonts w:eastAsiaTheme="minorEastAsia"/>
          <w:color w:val="002060"/>
        </w:rPr>
      </w:pPr>
      <w:r w:rsidRPr="006965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7642F030" w14:textId="77777777" w:rsidTr="00487AA6">
        <w:tc>
          <w:tcPr>
            <w:tcW w:w="2200" w:type="dxa"/>
            <w:tcMar>
              <w:top w:w="20" w:type="dxa"/>
              <w:left w:w="20" w:type="dxa"/>
              <w:bottom w:w="20" w:type="dxa"/>
              <w:right w:w="20" w:type="dxa"/>
            </w:tcMar>
            <w:vAlign w:val="center"/>
            <w:hideMark/>
          </w:tcPr>
          <w:p w14:paraId="2B5BA9EB" w14:textId="77777777" w:rsidR="00E9700C" w:rsidRPr="00696589" w:rsidRDefault="00E9700C" w:rsidP="00487AA6">
            <w:pPr>
              <w:pStyle w:val="movimento"/>
              <w:rPr>
                <w:color w:val="002060"/>
              </w:rPr>
            </w:pPr>
            <w:r w:rsidRPr="00696589">
              <w:rPr>
                <w:color w:val="002060"/>
              </w:rPr>
              <w:t>LEO MAURIZIO</w:t>
            </w:r>
          </w:p>
        </w:tc>
        <w:tc>
          <w:tcPr>
            <w:tcW w:w="2200" w:type="dxa"/>
            <w:tcMar>
              <w:top w:w="20" w:type="dxa"/>
              <w:left w:w="20" w:type="dxa"/>
              <w:bottom w:w="20" w:type="dxa"/>
              <w:right w:w="20" w:type="dxa"/>
            </w:tcMar>
            <w:vAlign w:val="center"/>
            <w:hideMark/>
          </w:tcPr>
          <w:p w14:paraId="76926E31" w14:textId="77777777" w:rsidR="00E9700C" w:rsidRPr="00696589" w:rsidRDefault="00E9700C" w:rsidP="00487AA6">
            <w:pPr>
              <w:pStyle w:val="movimento2"/>
              <w:rPr>
                <w:color w:val="002060"/>
              </w:rPr>
            </w:pPr>
            <w:r w:rsidRPr="00696589">
              <w:rPr>
                <w:color w:val="002060"/>
              </w:rPr>
              <w:t xml:space="preserve">(AMICI 84) </w:t>
            </w:r>
          </w:p>
        </w:tc>
        <w:tc>
          <w:tcPr>
            <w:tcW w:w="800" w:type="dxa"/>
            <w:tcMar>
              <w:top w:w="20" w:type="dxa"/>
              <w:left w:w="20" w:type="dxa"/>
              <w:bottom w:w="20" w:type="dxa"/>
              <w:right w:w="20" w:type="dxa"/>
            </w:tcMar>
            <w:vAlign w:val="center"/>
            <w:hideMark/>
          </w:tcPr>
          <w:p w14:paraId="6A9A3520"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38F4F90C" w14:textId="77777777" w:rsidR="00E9700C" w:rsidRPr="00696589" w:rsidRDefault="00E9700C" w:rsidP="00487AA6">
            <w:pPr>
              <w:pStyle w:val="movimento"/>
              <w:rPr>
                <w:color w:val="002060"/>
              </w:rPr>
            </w:pPr>
            <w:r w:rsidRPr="00696589">
              <w:rPr>
                <w:color w:val="002060"/>
              </w:rPr>
              <w:t>CLERICI DAVIDE</w:t>
            </w:r>
          </w:p>
        </w:tc>
        <w:tc>
          <w:tcPr>
            <w:tcW w:w="2200" w:type="dxa"/>
            <w:tcMar>
              <w:top w:w="20" w:type="dxa"/>
              <w:left w:w="20" w:type="dxa"/>
              <w:bottom w:w="20" w:type="dxa"/>
              <w:right w:w="20" w:type="dxa"/>
            </w:tcMar>
            <w:vAlign w:val="center"/>
            <w:hideMark/>
          </w:tcPr>
          <w:p w14:paraId="290314D5" w14:textId="77777777" w:rsidR="00E9700C" w:rsidRPr="00696589" w:rsidRDefault="00E9700C" w:rsidP="00487AA6">
            <w:pPr>
              <w:pStyle w:val="movimento2"/>
              <w:rPr>
                <w:color w:val="002060"/>
              </w:rPr>
            </w:pPr>
            <w:r w:rsidRPr="00696589">
              <w:rPr>
                <w:color w:val="002060"/>
              </w:rPr>
              <w:t xml:space="preserve">(ATLETICO ASCOLI 2000) </w:t>
            </w:r>
          </w:p>
        </w:tc>
      </w:tr>
      <w:tr w:rsidR="00E9700C" w:rsidRPr="00696589" w14:paraId="6CFCC423" w14:textId="77777777" w:rsidTr="00487AA6">
        <w:tc>
          <w:tcPr>
            <w:tcW w:w="2200" w:type="dxa"/>
            <w:tcMar>
              <w:top w:w="20" w:type="dxa"/>
              <w:left w:w="20" w:type="dxa"/>
              <w:bottom w:w="20" w:type="dxa"/>
              <w:right w:w="20" w:type="dxa"/>
            </w:tcMar>
            <w:vAlign w:val="center"/>
            <w:hideMark/>
          </w:tcPr>
          <w:p w14:paraId="01056637" w14:textId="77777777" w:rsidR="00E9700C" w:rsidRPr="00696589" w:rsidRDefault="00E9700C" w:rsidP="00487AA6">
            <w:pPr>
              <w:pStyle w:val="movimento"/>
              <w:rPr>
                <w:color w:val="002060"/>
              </w:rPr>
            </w:pPr>
            <w:r w:rsidRPr="00696589">
              <w:rPr>
                <w:color w:val="002060"/>
              </w:rPr>
              <w:t>PUPITA LORENZO</w:t>
            </w:r>
          </w:p>
        </w:tc>
        <w:tc>
          <w:tcPr>
            <w:tcW w:w="2200" w:type="dxa"/>
            <w:tcMar>
              <w:top w:w="20" w:type="dxa"/>
              <w:left w:w="20" w:type="dxa"/>
              <w:bottom w:w="20" w:type="dxa"/>
              <w:right w:w="20" w:type="dxa"/>
            </w:tcMar>
            <w:vAlign w:val="center"/>
            <w:hideMark/>
          </w:tcPr>
          <w:p w14:paraId="472EFA5C" w14:textId="77777777" w:rsidR="00E9700C" w:rsidRPr="00696589" w:rsidRDefault="00E9700C" w:rsidP="00487AA6">
            <w:pPr>
              <w:pStyle w:val="movimento2"/>
              <w:rPr>
                <w:color w:val="002060"/>
              </w:rPr>
            </w:pPr>
            <w:r w:rsidRPr="00696589">
              <w:rPr>
                <w:color w:val="002060"/>
              </w:rPr>
              <w:t xml:space="preserve">(AUDAX CALCIO PIOBBICO) </w:t>
            </w:r>
          </w:p>
        </w:tc>
        <w:tc>
          <w:tcPr>
            <w:tcW w:w="800" w:type="dxa"/>
            <w:tcMar>
              <w:top w:w="20" w:type="dxa"/>
              <w:left w:w="20" w:type="dxa"/>
              <w:bottom w:w="20" w:type="dxa"/>
              <w:right w:w="20" w:type="dxa"/>
            </w:tcMar>
            <w:vAlign w:val="center"/>
            <w:hideMark/>
          </w:tcPr>
          <w:p w14:paraId="704785F8"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02EB6BA4" w14:textId="77777777" w:rsidR="00E9700C" w:rsidRPr="00696589" w:rsidRDefault="00E9700C" w:rsidP="00487AA6">
            <w:pPr>
              <w:pStyle w:val="movimento"/>
              <w:rPr>
                <w:color w:val="002060"/>
              </w:rPr>
            </w:pPr>
            <w:r w:rsidRPr="00696589">
              <w:rPr>
                <w:color w:val="002060"/>
              </w:rPr>
              <w:t>GIRONACCI EMANUELE</w:t>
            </w:r>
          </w:p>
        </w:tc>
        <w:tc>
          <w:tcPr>
            <w:tcW w:w="2200" w:type="dxa"/>
            <w:tcMar>
              <w:top w:w="20" w:type="dxa"/>
              <w:left w:w="20" w:type="dxa"/>
              <w:bottom w:w="20" w:type="dxa"/>
              <w:right w:w="20" w:type="dxa"/>
            </w:tcMar>
            <w:vAlign w:val="center"/>
            <w:hideMark/>
          </w:tcPr>
          <w:p w14:paraId="1C8D1F76" w14:textId="77777777" w:rsidR="00E9700C" w:rsidRPr="00696589" w:rsidRDefault="00E9700C" w:rsidP="00487AA6">
            <w:pPr>
              <w:pStyle w:val="movimento2"/>
              <w:rPr>
                <w:color w:val="002060"/>
              </w:rPr>
            </w:pPr>
            <w:r w:rsidRPr="00696589">
              <w:rPr>
                <w:color w:val="002060"/>
              </w:rPr>
              <w:t xml:space="preserve">(CAPODARCO CASABIANCA C5) </w:t>
            </w:r>
          </w:p>
        </w:tc>
      </w:tr>
      <w:tr w:rsidR="00E9700C" w:rsidRPr="00696589" w14:paraId="0A81699A" w14:textId="77777777" w:rsidTr="00487AA6">
        <w:tc>
          <w:tcPr>
            <w:tcW w:w="2200" w:type="dxa"/>
            <w:tcMar>
              <w:top w:w="20" w:type="dxa"/>
              <w:left w:w="20" w:type="dxa"/>
              <w:bottom w:w="20" w:type="dxa"/>
              <w:right w:w="20" w:type="dxa"/>
            </w:tcMar>
            <w:vAlign w:val="center"/>
            <w:hideMark/>
          </w:tcPr>
          <w:p w14:paraId="37FD747E" w14:textId="77777777" w:rsidR="00E9700C" w:rsidRPr="00696589" w:rsidRDefault="00E9700C" w:rsidP="00487AA6">
            <w:pPr>
              <w:pStyle w:val="movimento"/>
              <w:rPr>
                <w:color w:val="002060"/>
              </w:rPr>
            </w:pPr>
            <w:r w:rsidRPr="00696589">
              <w:rPr>
                <w:color w:val="002060"/>
              </w:rPr>
              <w:t>RIMINUCCI ALESSANDRO</w:t>
            </w:r>
          </w:p>
        </w:tc>
        <w:tc>
          <w:tcPr>
            <w:tcW w:w="2200" w:type="dxa"/>
            <w:tcMar>
              <w:top w:w="20" w:type="dxa"/>
              <w:left w:w="20" w:type="dxa"/>
              <w:bottom w:w="20" w:type="dxa"/>
              <w:right w:w="20" w:type="dxa"/>
            </w:tcMar>
            <w:vAlign w:val="center"/>
            <w:hideMark/>
          </w:tcPr>
          <w:p w14:paraId="116AD055" w14:textId="77777777" w:rsidR="00E9700C" w:rsidRPr="00696589" w:rsidRDefault="00E9700C" w:rsidP="00487AA6">
            <w:pPr>
              <w:pStyle w:val="movimento2"/>
              <w:rPr>
                <w:color w:val="002060"/>
              </w:rPr>
            </w:pPr>
            <w:r w:rsidRPr="00696589">
              <w:rPr>
                <w:color w:val="002060"/>
              </w:rPr>
              <w:t xml:space="preserve">(GIOVANI SANT IPPOLITO) </w:t>
            </w:r>
          </w:p>
        </w:tc>
        <w:tc>
          <w:tcPr>
            <w:tcW w:w="800" w:type="dxa"/>
            <w:tcMar>
              <w:top w:w="20" w:type="dxa"/>
              <w:left w:w="20" w:type="dxa"/>
              <w:bottom w:w="20" w:type="dxa"/>
              <w:right w:w="20" w:type="dxa"/>
            </w:tcMar>
            <w:vAlign w:val="center"/>
            <w:hideMark/>
          </w:tcPr>
          <w:p w14:paraId="49C6F617"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70DBA672" w14:textId="77777777" w:rsidR="00E9700C" w:rsidRPr="00696589" w:rsidRDefault="00E9700C" w:rsidP="00487AA6">
            <w:pPr>
              <w:pStyle w:val="movimento"/>
              <w:rPr>
                <w:color w:val="002060"/>
              </w:rPr>
            </w:pPr>
            <w:r w:rsidRPr="00696589">
              <w:rPr>
                <w:color w:val="002060"/>
              </w:rPr>
              <w:t>GENTILI LEONARDO</w:t>
            </w:r>
          </w:p>
        </w:tc>
        <w:tc>
          <w:tcPr>
            <w:tcW w:w="2200" w:type="dxa"/>
            <w:tcMar>
              <w:top w:w="20" w:type="dxa"/>
              <w:left w:w="20" w:type="dxa"/>
              <w:bottom w:w="20" w:type="dxa"/>
              <w:right w:w="20" w:type="dxa"/>
            </w:tcMar>
            <w:vAlign w:val="center"/>
            <w:hideMark/>
          </w:tcPr>
          <w:p w14:paraId="358D584E" w14:textId="77777777" w:rsidR="00E9700C" w:rsidRPr="00696589" w:rsidRDefault="00E9700C" w:rsidP="00487AA6">
            <w:pPr>
              <w:pStyle w:val="movimento2"/>
              <w:rPr>
                <w:color w:val="002060"/>
              </w:rPr>
            </w:pPr>
            <w:r w:rsidRPr="00696589">
              <w:rPr>
                <w:color w:val="002060"/>
              </w:rPr>
              <w:t xml:space="preserve">(MOGLIANESE) </w:t>
            </w:r>
          </w:p>
        </w:tc>
      </w:tr>
      <w:tr w:rsidR="00E9700C" w:rsidRPr="00696589" w14:paraId="37081BFB" w14:textId="77777777" w:rsidTr="00487AA6">
        <w:tc>
          <w:tcPr>
            <w:tcW w:w="2200" w:type="dxa"/>
            <w:tcMar>
              <w:top w:w="20" w:type="dxa"/>
              <w:left w:w="20" w:type="dxa"/>
              <w:bottom w:w="20" w:type="dxa"/>
              <w:right w:w="20" w:type="dxa"/>
            </w:tcMar>
            <w:vAlign w:val="center"/>
            <w:hideMark/>
          </w:tcPr>
          <w:p w14:paraId="21BCF471" w14:textId="77777777" w:rsidR="00E9700C" w:rsidRPr="00696589" w:rsidRDefault="00E9700C" w:rsidP="00487AA6">
            <w:pPr>
              <w:pStyle w:val="movimento"/>
              <w:rPr>
                <w:color w:val="002060"/>
              </w:rPr>
            </w:pPr>
            <w:r w:rsidRPr="00696589">
              <w:rPr>
                <w:color w:val="002060"/>
              </w:rPr>
              <w:t>SANNIA NICOLA</w:t>
            </w:r>
          </w:p>
        </w:tc>
        <w:tc>
          <w:tcPr>
            <w:tcW w:w="2200" w:type="dxa"/>
            <w:tcMar>
              <w:top w:w="20" w:type="dxa"/>
              <w:left w:w="20" w:type="dxa"/>
              <w:bottom w:w="20" w:type="dxa"/>
              <w:right w:w="20" w:type="dxa"/>
            </w:tcMar>
            <w:vAlign w:val="center"/>
            <w:hideMark/>
          </w:tcPr>
          <w:p w14:paraId="68FA4F11" w14:textId="77777777" w:rsidR="00E9700C" w:rsidRPr="00696589" w:rsidRDefault="00E9700C" w:rsidP="00487AA6">
            <w:pPr>
              <w:pStyle w:val="movimento2"/>
              <w:rPr>
                <w:color w:val="002060"/>
              </w:rPr>
            </w:pPr>
            <w:r w:rsidRPr="00696589">
              <w:rPr>
                <w:color w:val="002060"/>
              </w:rPr>
              <w:t xml:space="preserve">(URBINO CALCIO A 5) </w:t>
            </w:r>
          </w:p>
        </w:tc>
        <w:tc>
          <w:tcPr>
            <w:tcW w:w="800" w:type="dxa"/>
            <w:tcMar>
              <w:top w:w="20" w:type="dxa"/>
              <w:left w:w="20" w:type="dxa"/>
              <w:bottom w:w="20" w:type="dxa"/>
              <w:right w:w="20" w:type="dxa"/>
            </w:tcMar>
            <w:vAlign w:val="center"/>
            <w:hideMark/>
          </w:tcPr>
          <w:p w14:paraId="65B82BF8"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657BBF67" w14:textId="77777777" w:rsidR="00E9700C" w:rsidRPr="00696589" w:rsidRDefault="00E9700C" w:rsidP="00487AA6">
            <w:pPr>
              <w:pStyle w:val="movimento"/>
              <w:rPr>
                <w:color w:val="002060"/>
              </w:rPr>
            </w:pPr>
            <w:r w:rsidRPr="00696589">
              <w:rPr>
                <w:color w:val="002060"/>
              </w:rPr>
              <w:t>MARINELLI GIULIO</w:t>
            </w:r>
          </w:p>
        </w:tc>
        <w:tc>
          <w:tcPr>
            <w:tcW w:w="2200" w:type="dxa"/>
            <w:tcMar>
              <w:top w:w="20" w:type="dxa"/>
              <w:left w:w="20" w:type="dxa"/>
              <w:bottom w:w="20" w:type="dxa"/>
              <w:right w:w="20" w:type="dxa"/>
            </w:tcMar>
            <w:vAlign w:val="center"/>
            <w:hideMark/>
          </w:tcPr>
          <w:p w14:paraId="576ACB5A" w14:textId="77777777" w:rsidR="00E9700C" w:rsidRPr="00696589" w:rsidRDefault="00E9700C" w:rsidP="00487AA6">
            <w:pPr>
              <w:pStyle w:val="movimento2"/>
              <w:rPr>
                <w:color w:val="002060"/>
              </w:rPr>
            </w:pPr>
            <w:r w:rsidRPr="00696589">
              <w:rPr>
                <w:color w:val="002060"/>
              </w:rPr>
              <w:t xml:space="preserve">(VADO C5) </w:t>
            </w:r>
          </w:p>
        </w:tc>
      </w:tr>
    </w:tbl>
    <w:p w14:paraId="4D262F52" w14:textId="77777777" w:rsidR="00E9700C" w:rsidRPr="00696589" w:rsidRDefault="00E9700C" w:rsidP="00E9700C">
      <w:pPr>
        <w:pStyle w:val="titolo10"/>
        <w:rPr>
          <w:rFonts w:eastAsiaTheme="minorEastAsia"/>
          <w:color w:val="002060"/>
        </w:rPr>
      </w:pPr>
      <w:r w:rsidRPr="00696589">
        <w:rPr>
          <w:color w:val="002060"/>
        </w:rPr>
        <w:t xml:space="preserve">GARE DEL 17/ 2/2024 </w:t>
      </w:r>
    </w:p>
    <w:p w14:paraId="4CF22D09" w14:textId="77777777" w:rsidR="00E9700C" w:rsidRPr="00696589" w:rsidRDefault="00E9700C" w:rsidP="00E9700C">
      <w:pPr>
        <w:pStyle w:val="titolo7a"/>
        <w:rPr>
          <w:color w:val="002060"/>
        </w:rPr>
      </w:pPr>
      <w:r w:rsidRPr="00696589">
        <w:rPr>
          <w:color w:val="002060"/>
        </w:rPr>
        <w:t xml:space="preserve">PROVVEDIMENTI DISCIPLINARI </w:t>
      </w:r>
    </w:p>
    <w:p w14:paraId="01B6A0B8" w14:textId="77777777" w:rsidR="00E9700C" w:rsidRPr="00696589" w:rsidRDefault="00E9700C" w:rsidP="00E9700C">
      <w:pPr>
        <w:pStyle w:val="titolo7b0"/>
        <w:rPr>
          <w:color w:val="002060"/>
        </w:rPr>
      </w:pPr>
      <w:r w:rsidRPr="00696589">
        <w:rPr>
          <w:color w:val="002060"/>
        </w:rPr>
        <w:t xml:space="preserve">In base alle risultanze degli atti ufficiali sono state deliberate le seguenti sanzioni disciplinari. </w:t>
      </w:r>
    </w:p>
    <w:p w14:paraId="56405C47" w14:textId="77777777" w:rsidR="00E9700C" w:rsidRPr="00696589" w:rsidRDefault="00E9700C" w:rsidP="00E9700C">
      <w:pPr>
        <w:pStyle w:val="titolo30"/>
        <w:rPr>
          <w:color w:val="002060"/>
        </w:rPr>
      </w:pPr>
      <w:r w:rsidRPr="00696589">
        <w:rPr>
          <w:color w:val="002060"/>
        </w:rPr>
        <w:t xml:space="preserve">DIRIGENTI </w:t>
      </w:r>
    </w:p>
    <w:p w14:paraId="7E20FACA" w14:textId="77777777" w:rsidR="00E9700C" w:rsidRPr="00696589" w:rsidRDefault="00E9700C" w:rsidP="00E9700C">
      <w:pPr>
        <w:pStyle w:val="titolo20"/>
        <w:rPr>
          <w:color w:val="002060"/>
        </w:rPr>
      </w:pPr>
      <w:r w:rsidRPr="0069658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2D7B4774" w14:textId="77777777" w:rsidTr="00487AA6">
        <w:tc>
          <w:tcPr>
            <w:tcW w:w="2200" w:type="dxa"/>
            <w:tcMar>
              <w:top w:w="20" w:type="dxa"/>
              <w:left w:w="20" w:type="dxa"/>
              <w:bottom w:w="20" w:type="dxa"/>
              <w:right w:w="20" w:type="dxa"/>
            </w:tcMar>
            <w:vAlign w:val="center"/>
            <w:hideMark/>
          </w:tcPr>
          <w:p w14:paraId="524216E9" w14:textId="77777777" w:rsidR="00E9700C" w:rsidRPr="00696589" w:rsidRDefault="00E9700C" w:rsidP="00487AA6">
            <w:pPr>
              <w:pStyle w:val="movimento"/>
              <w:rPr>
                <w:color w:val="002060"/>
              </w:rPr>
            </w:pPr>
            <w:r w:rsidRPr="00696589">
              <w:rPr>
                <w:color w:val="002060"/>
              </w:rPr>
              <w:t>ROTATORI DANIELE</w:t>
            </w:r>
          </w:p>
        </w:tc>
        <w:tc>
          <w:tcPr>
            <w:tcW w:w="2200" w:type="dxa"/>
            <w:tcMar>
              <w:top w:w="20" w:type="dxa"/>
              <w:left w:w="20" w:type="dxa"/>
              <w:bottom w:w="20" w:type="dxa"/>
              <w:right w:w="20" w:type="dxa"/>
            </w:tcMar>
            <w:vAlign w:val="center"/>
            <w:hideMark/>
          </w:tcPr>
          <w:p w14:paraId="4C75C87A" w14:textId="77777777" w:rsidR="00E9700C" w:rsidRPr="00696589" w:rsidRDefault="00E9700C" w:rsidP="00487AA6">
            <w:pPr>
              <w:pStyle w:val="movimento2"/>
              <w:rPr>
                <w:color w:val="002060"/>
              </w:rPr>
            </w:pPr>
            <w:r w:rsidRPr="00696589">
              <w:rPr>
                <w:color w:val="002060"/>
              </w:rPr>
              <w:t xml:space="preserve">(FABRIANO CALCIO A 5 2023) </w:t>
            </w:r>
          </w:p>
        </w:tc>
        <w:tc>
          <w:tcPr>
            <w:tcW w:w="800" w:type="dxa"/>
            <w:tcMar>
              <w:top w:w="20" w:type="dxa"/>
              <w:left w:w="20" w:type="dxa"/>
              <w:bottom w:w="20" w:type="dxa"/>
              <w:right w:w="20" w:type="dxa"/>
            </w:tcMar>
            <w:vAlign w:val="center"/>
            <w:hideMark/>
          </w:tcPr>
          <w:p w14:paraId="5D98D65F"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4B64E37C"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7877F83D" w14:textId="77777777" w:rsidR="00E9700C" w:rsidRPr="00696589" w:rsidRDefault="00E9700C" w:rsidP="00487AA6">
            <w:pPr>
              <w:pStyle w:val="movimento2"/>
              <w:rPr>
                <w:color w:val="002060"/>
              </w:rPr>
            </w:pPr>
            <w:r w:rsidRPr="00696589">
              <w:rPr>
                <w:color w:val="002060"/>
              </w:rPr>
              <w:t> </w:t>
            </w:r>
          </w:p>
        </w:tc>
      </w:tr>
    </w:tbl>
    <w:p w14:paraId="6D70FA64" w14:textId="77777777" w:rsidR="00E9700C" w:rsidRPr="00696589" w:rsidRDefault="00E9700C" w:rsidP="00E9700C">
      <w:pPr>
        <w:pStyle w:val="titolo30"/>
        <w:rPr>
          <w:rFonts w:eastAsiaTheme="minorEastAsia"/>
          <w:color w:val="002060"/>
        </w:rPr>
      </w:pPr>
      <w:r w:rsidRPr="00696589">
        <w:rPr>
          <w:color w:val="002060"/>
        </w:rPr>
        <w:t xml:space="preserve">CALCIATORI ESPULSI </w:t>
      </w:r>
    </w:p>
    <w:p w14:paraId="2242B296" w14:textId="77777777" w:rsidR="00E9700C" w:rsidRPr="00696589" w:rsidRDefault="00E9700C" w:rsidP="00E9700C">
      <w:pPr>
        <w:pStyle w:val="titolo20"/>
        <w:rPr>
          <w:color w:val="002060"/>
        </w:rPr>
      </w:pPr>
      <w:r w:rsidRPr="00696589">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3AF8E022" w14:textId="77777777" w:rsidTr="00487AA6">
        <w:tc>
          <w:tcPr>
            <w:tcW w:w="2200" w:type="dxa"/>
            <w:tcMar>
              <w:top w:w="20" w:type="dxa"/>
              <w:left w:w="20" w:type="dxa"/>
              <w:bottom w:w="20" w:type="dxa"/>
              <w:right w:w="20" w:type="dxa"/>
            </w:tcMar>
            <w:vAlign w:val="center"/>
            <w:hideMark/>
          </w:tcPr>
          <w:p w14:paraId="73C9D977" w14:textId="77777777" w:rsidR="00E9700C" w:rsidRPr="00696589" w:rsidRDefault="00E9700C" w:rsidP="00487AA6">
            <w:pPr>
              <w:pStyle w:val="movimento"/>
              <w:rPr>
                <w:color w:val="002060"/>
              </w:rPr>
            </w:pPr>
            <w:r w:rsidRPr="00696589">
              <w:rPr>
                <w:color w:val="002060"/>
              </w:rPr>
              <w:t>GIAMPIERI GIACOMO</w:t>
            </w:r>
          </w:p>
        </w:tc>
        <w:tc>
          <w:tcPr>
            <w:tcW w:w="2200" w:type="dxa"/>
            <w:tcMar>
              <w:top w:w="20" w:type="dxa"/>
              <w:left w:w="20" w:type="dxa"/>
              <w:bottom w:w="20" w:type="dxa"/>
              <w:right w:w="20" w:type="dxa"/>
            </w:tcMar>
            <w:vAlign w:val="center"/>
            <w:hideMark/>
          </w:tcPr>
          <w:p w14:paraId="21A8942E" w14:textId="77777777" w:rsidR="00E9700C" w:rsidRPr="00696589" w:rsidRDefault="00E9700C" w:rsidP="00487AA6">
            <w:pPr>
              <w:pStyle w:val="movimento2"/>
              <w:rPr>
                <w:color w:val="002060"/>
              </w:rPr>
            </w:pPr>
            <w:r w:rsidRPr="00696589">
              <w:rPr>
                <w:color w:val="002060"/>
              </w:rPr>
              <w:t xml:space="preserve">(GLS DORICA AN.UR) </w:t>
            </w:r>
          </w:p>
        </w:tc>
        <w:tc>
          <w:tcPr>
            <w:tcW w:w="800" w:type="dxa"/>
            <w:tcMar>
              <w:top w:w="20" w:type="dxa"/>
              <w:left w:w="20" w:type="dxa"/>
              <w:bottom w:w="20" w:type="dxa"/>
              <w:right w:w="20" w:type="dxa"/>
            </w:tcMar>
            <w:vAlign w:val="center"/>
            <w:hideMark/>
          </w:tcPr>
          <w:p w14:paraId="5B497C8E"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2D3C373E" w14:textId="77777777" w:rsidR="00E9700C" w:rsidRPr="00696589" w:rsidRDefault="00E9700C" w:rsidP="00487AA6">
            <w:pPr>
              <w:pStyle w:val="movimento"/>
              <w:rPr>
                <w:color w:val="002060"/>
              </w:rPr>
            </w:pPr>
            <w:r w:rsidRPr="00696589">
              <w:rPr>
                <w:color w:val="002060"/>
              </w:rPr>
              <w:t>ROSI MARCO</w:t>
            </w:r>
          </w:p>
        </w:tc>
        <w:tc>
          <w:tcPr>
            <w:tcW w:w="2200" w:type="dxa"/>
            <w:tcMar>
              <w:top w:w="20" w:type="dxa"/>
              <w:left w:w="20" w:type="dxa"/>
              <w:bottom w:w="20" w:type="dxa"/>
              <w:right w:w="20" w:type="dxa"/>
            </w:tcMar>
            <w:vAlign w:val="center"/>
            <w:hideMark/>
          </w:tcPr>
          <w:p w14:paraId="7A200F53" w14:textId="77777777" w:rsidR="00E9700C" w:rsidRPr="00696589" w:rsidRDefault="00E9700C" w:rsidP="00487AA6">
            <w:pPr>
              <w:pStyle w:val="movimento2"/>
              <w:rPr>
                <w:color w:val="002060"/>
              </w:rPr>
            </w:pPr>
            <w:r w:rsidRPr="00696589">
              <w:rPr>
                <w:color w:val="002060"/>
              </w:rPr>
              <w:t xml:space="preserve">(VISSO-ALTONERA CALCIO1970) </w:t>
            </w:r>
          </w:p>
        </w:tc>
      </w:tr>
    </w:tbl>
    <w:p w14:paraId="78BB514A" w14:textId="77777777" w:rsidR="00E9700C" w:rsidRPr="00696589" w:rsidRDefault="00E9700C" w:rsidP="00E9700C">
      <w:pPr>
        <w:pStyle w:val="titolo30"/>
        <w:rPr>
          <w:rFonts w:eastAsiaTheme="minorEastAsia"/>
          <w:color w:val="002060"/>
        </w:rPr>
      </w:pPr>
      <w:r w:rsidRPr="00696589">
        <w:rPr>
          <w:color w:val="002060"/>
        </w:rPr>
        <w:t xml:space="preserve">CALCIATORI NON ESPULSI </w:t>
      </w:r>
    </w:p>
    <w:p w14:paraId="452A7506" w14:textId="77777777" w:rsidR="00E9700C" w:rsidRPr="00696589" w:rsidRDefault="00E9700C" w:rsidP="00E9700C">
      <w:pPr>
        <w:pStyle w:val="titolo20"/>
        <w:rPr>
          <w:color w:val="002060"/>
        </w:rPr>
      </w:pPr>
      <w:r w:rsidRPr="00696589">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7B81DF0C" w14:textId="77777777" w:rsidTr="00487AA6">
        <w:tc>
          <w:tcPr>
            <w:tcW w:w="2200" w:type="dxa"/>
            <w:tcMar>
              <w:top w:w="20" w:type="dxa"/>
              <w:left w:w="20" w:type="dxa"/>
              <w:bottom w:w="20" w:type="dxa"/>
              <w:right w:w="20" w:type="dxa"/>
            </w:tcMar>
            <w:vAlign w:val="center"/>
            <w:hideMark/>
          </w:tcPr>
          <w:p w14:paraId="08D84BD0" w14:textId="77777777" w:rsidR="00E9700C" w:rsidRPr="00696589" w:rsidRDefault="00E9700C" w:rsidP="00487AA6">
            <w:pPr>
              <w:pStyle w:val="movimento"/>
              <w:rPr>
                <w:color w:val="002060"/>
              </w:rPr>
            </w:pPr>
            <w:r w:rsidRPr="00696589">
              <w:rPr>
                <w:color w:val="002060"/>
              </w:rPr>
              <w:t>COSTANTINI LEONARDO</w:t>
            </w:r>
          </w:p>
        </w:tc>
        <w:tc>
          <w:tcPr>
            <w:tcW w:w="2200" w:type="dxa"/>
            <w:tcMar>
              <w:top w:w="20" w:type="dxa"/>
              <w:left w:w="20" w:type="dxa"/>
              <w:bottom w:w="20" w:type="dxa"/>
              <w:right w:w="20" w:type="dxa"/>
            </w:tcMar>
            <w:vAlign w:val="center"/>
            <w:hideMark/>
          </w:tcPr>
          <w:p w14:paraId="6CE11BDD" w14:textId="77777777" w:rsidR="00E9700C" w:rsidRPr="00696589" w:rsidRDefault="00E9700C" w:rsidP="00487AA6">
            <w:pPr>
              <w:pStyle w:val="movimento2"/>
              <w:rPr>
                <w:color w:val="002060"/>
              </w:rPr>
            </w:pPr>
            <w:r w:rsidRPr="00696589">
              <w:rPr>
                <w:color w:val="002060"/>
              </w:rPr>
              <w:t xml:space="preserve">(ANGELI) </w:t>
            </w:r>
          </w:p>
        </w:tc>
        <w:tc>
          <w:tcPr>
            <w:tcW w:w="800" w:type="dxa"/>
            <w:tcMar>
              <w:top w:w="20" w:type="dxa"/>
              <w:left w:w="20" w:type="dxa"/>
              <w:bottom w:w="20" w:type="dxa"/>
              <w:right w:w="20" w:type="dxa"/>
            </w:tcMar>
            <w:vAlign w:val="center"/>
            <w:hideMark/>
          </w:tcPr>
          <w:p w14:paraId="12F6DB0F"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233E85F9"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30A66BCA" w14:textId="77777777" w:rsidR="00E9700C" w:rsidRPr="00696589" w:rsidRDefault="00E9700C" w:rsidP="00487AA6">
            <w:pPr>
              <w:pStyle w:val="movimento2"/>
              <w:rPr>
                <w:color w:val="002060"/>
              </w:rPr>
            </w:pPr>
            <w:r w:rsidRPr="00696589">
              <w:rPr>
                <w:color w:val="002060"/>
              </w:rPr>
              <w:t> </w:t>
            </w:r>
          </w:p>
        </w:tc>
      </w:tr>
    </w:tbl>
    <w:p w14:paraId="4056D82E" w14:textId="77777777" w:rsidR="00E9700C" w:rsidRPr="00696589" w:rsidRDefault="00E9700C" w:rsidP="00E9700C">
      <w:pPr>
        <w:pStyle w:val="titolo20"/>
        <w:rPr>
          <w:rFonts w:eastAsiaTheme="minorEastAsia"/>
          <w:color w:val="002060"/>
        </w:rPr>
      </w:pPr>
      <w:r w:rsidRPr="0069658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6DE124E2" w14:textId="77777777" w:rsidTr="00487AA6">
        <w:tc>
          <w:tcPr>
            <w:tcW w:w="2200" w:type="dxa"/>
            <w:tcMar>
              <w:top w:w="20" w:type="dxa"/>
              <w:left w:w="20" w:type="dxa"/>
              <w:bottom w:w="20" w:type="dxa"/>
              <w:right w:w="20" w:type="dxa"/>
            </w:tcMar>
            <w:vAlign w:val="center"/>
            <w:hideMark/>
          </w:tcPr>
          <w:p w14:paraId="5EB02A43" w14:textId="77777777" w:rsidR="00E9700C" w:rsidRPr="00696589" w:rsidRDefault="00E9700C" w:rsidP="00487AA6">
            <w:pPr>
              <w:pStyle w:val="movimento"/>
              <w:rPr>
                <w:color w:val="002060"/>
              </w:rPr>
            </w:pPr>
            <w:r w:rsidRPr="00696589">
              <w:rPr>
                <w:color w:val="002060"/>
              </w:rPr>
              <w:t>DOFFO LEONARDO</w:t>
            </w:r>
          </w:p>
        </w:tc>
        <w:tc>
          <w:tcPr>
            <w:tcW w:w="2200" w:type="dxa"/>
            <w:tcMar>
              <w:top w:w="20" w:type="dxa"/>
              <w:left w:w="20" w:type="dxa"/>
              <w:bottom w:w="20" w:type="dxa"/>
              <w:right w:w="20" w:type="dxa"/>
            </w:tcMar>
            <w:vAlign w:val="center"/>
            <w:hideMark/>
          </w:tcPr>
          <w:p w14:paraId="2752261B" w14:textId="77777777" w:rsidR="00E9700C" w:rsidRPr="00696589" w:rsidRDefault="00E9700C" w:rsidP="00487AA6">
            <w:pPr>
              <w:pStyle w:val="movimento2"/>
              <w:rPr>
                <w:color w:val="002060"/>
              </w:rPr>
            </w:pPr>
            <w:r w:rsidRPr="00696589">
              <w:rPr>
                <w:color w:val="002060"/>
              </w:rPr>
              <w:t xml:space="preserve">(CALCETTO NUMANA) </w:t>
            </w:r>
          </w:p>
        </w:tc>
        <w:tc>
          <w:tcPr>
            <w:tcW w:w="800" w:type="dxa"/>
            <w:tcMar>
              <w:top w:w="20" w:type="dxa"/>
              <w:left w:w="20" w:type="dxa"/>
              <w:bottom w:w="20" w:type="dxa"/>
              <w:right w:w="20" w:type="dxa"/>
            </w:tcMar>
            <w:vAlign w:val="center"/>
            <w:hideMark/>
          </w:tcPr>
          <w:p w14:paraId="158CA484"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4F90131A" w14:textId="77777777" w:rsidR="00E9700C" w:rsidRPr="00696589" w:rsidRDefault="00E9700C" w:rsidP="00487AA6">
            <w:pPr>
              <w:pStyle w:val="movimento"/>
              <w:rPr>
                <w:color w:val="002060"/>
              </w:rPr>
            </w:pPr>
            <w:r w:rsidRPr="00696589">
              <w:rPr>
                <w:color w:val="002060"/>
              </w:rPr>
              <w:t>ROSI MARCO</w:t>
            </w:r>
          </w:p>
        </w:tc>
        <w:tc>
          <w:tcPr>
            <w:tcW w:w="2200" w:type="dxa"/>
            <w:tcMar>
              <w:top w:w="20" w:type="dxa"/>
              <w:left w:w="20" w:type="dxa"/>
              <w:bottom w:w="20" w:type="dxa"/>
              <w:right w:w="20" w:type="dxa"/>
            </w:tcMar>
            <w:vAlign w:val="center"/>
            <w:hideMark/>
          </w:tcPr>
          <w:p w14:paraId="65399A4B" w14:textId="77777777" w:rsidR="00E9700C" w:rsidRPr="00696589" w:rsidRDefault="00E9700C" w:rsidP="00487AA6">
            <w:pPr>
              <w:pStyle w:val="movimento2"/>
              <w:rPr>
                <w:color w:val="002060"/>
              </w:rPr>
            </w:pPr>
            <w:r w:rsidRPr="00696589">
              <w:rPr>
                <w:color w:val="002060"/>
              </w:rPr>
              <w:t xml:space="preserve">(VISSO-ALTONERA CALCIO1970) </w:t>
            </w:r>
          </w:p>
        </w:tc>
      </w:tr>
    </w:tbl>
    <w:p w14:paraId="7150D2AE" w14:textId="77777777" w:rsidR="00E9700C" w:rsidRPr="00696589" w:rsidRDefault="00E9700C" w:rsidP="00E9700C">
      <w:pPr>
        <w:pStyle w:val="titolo20"/>
        <w:rPr>
          <w:rFonts w:eastAsiaTheme="minorEastAsia"/>
          <w:color w:val="002060"/>
        </w:rPr>
      </w:pPr>
      <w:r w:rsidRPr="00696589">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76F26B1B" w14:textId="77777777" w:rsidTr="00487AA6">
        <w:tc>
          <w:tcPr>
            <w:tcW w:w="2200" w:type="dxa"/>
            <w:tcMar>
              <w:top w:w="20" w:type="dxa"/>
              <w:left w:w="20" w:type="dxa"/>
              <w:bottom w:w="20" w:type="dxa"/>
              <w:right w:w="20" w:type="dxa"/>
            </w:tcMar>
            <w:vAlign w:val="center"/>
            <w:hideMark/>
          </w:tcPr>
          <w:p w14:paraId="44AF62A9" w14:textId="77777777" w:rsidR="00E9700C" w:rsidRPr="00696589" w:rsidRDefault="00E9700C" w:rsidP="00487AA6">
            <w:pPr>
              <w:pStyle w:val="movimento"/>
              <w:rPr>
                <w:color w:val="002060"/>
              </w:rPr>
            </w:pPr>
            <w:r w:rsidRPr="00696589">
              <w:rPr>
                <w:color w:val="002060"/>
              </w:rPr>
              <w:t>ANGELANI ALESSANDRO</w:t>
            </w:r>
          </w:p>
        </w:tc>
        <w:tc>
          <w:tcPr>
            <w:tcW w:w="2200" w:type="dxa"/>
            <w:tcMar>
              <w:top w:w="20" w:type="dxa"/>
              <w:left w:w="20" w:type="dxa"/>
              <w:bottom w:w="20" w:type="dxa"/>
              <w:right w:w="20" w:type="dxa"/>
            </w:tcMar>
            <w:vAlign w:val="center"/>
            <w:hideMark/>
          </w:tcPr>
          <w:p w14:paraId="1768B434" w14:textId="77777777" w:rsidR="00E9700C" w:rsidRPr="00696589" w:rsidRDefault="00E9700C" w:rsidP="00487AA6">
            <w:pPr>
              <w:pStyle w:val="movimento2"/>
              <w:rPr>
                <w:color w:val="002060"/>
              </w:rPr>
            </w:pPr>
            <w:r w:rsidRPr="00696589">
              <w:rPr>
                <w:color w:val="002060"/>
              </w:rPr>
              <w:t xml:space="preserve">(FUTSAL ANCONA) </w:t>
            </w:r>
          </w:p>
        </w:tc>
        <w:tc>
          <w:tcPr>
            <w:tcW w:w="800" w:type="dxa"/>
            <w:tcMar>
              <w:top w:w="20" w:type="dxa"/>
              <w:left w:w="20" w:type="dxa"/>
              <w:bottom w:w="20" w:type="dxa"/>
              <w:right w:w="20" w:type="dxa"/>
            </w:tcMar>
            <w:vAlign w:val="center"/>
            <w:hideMark/>
          </w:tcPr>
          <w:p w14:paraId="26D5FB52"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7A1736C0"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679C6C44" w14:textId="77777777" w:rsidR="00E9700C" w:rsidRPr="00696589" w:rsidRDefault="00E9700C" w:rsidP="00487AA6">
            <w:pPr>
              <w:pStyle w:val="movimento2"/>
              <w:rPr>
                <w:color w:val="002060"/>
              </w:rPr>
            </w:pPr>
            <w:r w:rsidRPr="00696589">
              <w:rPr>
                <w:color w:val="002060"/>
              </w:rPr>
              <w:t> </w:t>
            </w:r>
          </w:p>
        </w:tc>
      </w:tr>
    </w:tbl>
    <w:p w14:paraId="4D03D50E" w14:textId="77777777" w:rsidR="00E9700C" w:rsidRPr="00696589" w:rsidRDefault="00E9700C" w:rsidP="00E9700C">
      <w:pPr>
        <w:pStyle w:val="titolo20"/>
        <w:rPr>
          <w:rFonts w:eastAsiaTheme="minorEastAsia"/>
          <w:color w:val="002060"/>
        </w:rPr>
      </w:pPr>
      <w:r w:rsidRPr="00696589">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0EC30419" w14:textId="77777777" w:rsidTr="00487AA6">
        <w:tc>
          <w:tcPr>
            <w:tcW w:w="2200" w:type="dxa"/>
            <w:tcMar>
              <w:top w:w="20" w:type="dxa"/>
              <w:left w:w="20" w:type="dxa"/>
              <w:bottom w:w="20" w:type="dxa"/>
              <w:right w:w="20" w:type="dxa"/>
            </w:tcMar>
            <w:vAlign w:val="center"/>
            <w:hideMark/>
          </w:tcPr>
          <w:p w14:paraId="271169CE" w14:textId="77777777" w:rsidR="00E9700C" w:rsidRPr="00696589" w:rsidRDefault="00E9700C" w:rsidP="00487AA6">
            <w:pPr>
              <w:pStyle w:val="movimento"/>
              <w:rPr>
                <w:color w:val="002060"/>
              </w:rPr>
            </w:pPr>
            <w:r w:rsidRPr="00696589">
              <w:rPr>
                <w:color w:val="002060"/>
              </w:rPr>
              <w:t>DONATI CRISTIAN</w:t>
            </w:r>
          </w:p>
        </w:tc>
        <w:tc>
          <w:tcPr>
            <w:tcW w:w="2200" w:type="dxa"/>
            <w:tcMar>
              <w:top w:w="20" w:type="dxa"/>
              <w:left w:w="20" w:type="dxa"/>
              <w:bottom w:w="20" w:type="dxa"/>
              <w:right w:w="20" w:type="dxa"/>
            </w:tcMar>
            <w:vAlign w:val="center"/>
            <w:hideMark/>
          </w:tcPr>
          <w:p w14:paraId="6214D701" w14:textId="77777777" w:rsidR="00E9700C" w:rsidRPr="00696589" w:rsidRDefault="00E9700C" w:rsidP="00487AA6">
            <w:pPr>
              <w:pStyle w:val="movimento2"/>
              <w:rPr>
                <w:color w:val="002060"/>
              </w:rPr>
            </w:pPr>
            <w:r w:rsidRPr="00696589">
              <w:rPr>
                <w:color w:val="002060"/>
              </w:rPr>
              <w:t xml:space="preserve">(FIUMINATA) </w:t>
            </w:r>
          </w:p>
        </w:tc>
        <w:tc>
          <w:tcPr>
            <w:tcW w:w="800" w:type="dxa"/>
            <w:tcMar>
              <w:top w:w="20" w:type="dxa"/>
              <w:left w:w="20" w:type="dxa"/>
              <w:bottom w:w="20" w:type="dxa"/>
              <w:right w:w="20" w:type="dxa"/>
            </w:tcMar>
            <w:vAlign w:val="center"/>
            <w:hideMark/>
          </w:tcPr>
          <w:p w14:paraId="54893307"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2E778270"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39D3D5EF" w14:textId="77777777" w:rsidR="00E9700C" w:rsidRPr="00696589" w:rsidRDefault="00E9700C" w:rsidP="00487AA6">
            <w:pPr>
              <w:pStyle w:val="movimento2"/>
              <w:rPr>
                <w:color w:val="002060"/>
              </w:rPr>
            </w:pPr>
            <w:r w:rsidRPr="00696589">
              <w:rPr>
                <w:color w:val="002060"/>
              </w:rPr>
              <w:t> </w:t>
            </w:r>
          </w:p>
        </w:tc>
      </w:tr>
    </w:tbl>
    <w:p w14:paraId="6A80F77D" w14:textId="77777777" w:rsidR="00E9700C" w:rsidRPr="00696589" w:rsidRDefault="00E9700C" w:rsidP="00E9700C">
      <w:pPr>
        <w:pStyle w:val="titolo20"/>
        <w:rPr>
          <w:rFonts w:eastAsiaTheme="minorEastAsia"/>
          <w:color w:val="002060"/>
        </w:rPr>
      </w:pPr>
      <w:r w:rsidRPr="0069658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35A6AF52" w14:textId="77777777" w:rsidTr="00487AA6">
        <w:tc>
          <w:tcPr>
            <w:tcW w:w="2200" w:type="dxa"/>
            <w:tcMar>
              <w:top w:w="20" w:type="dxa"/>
              <w:left w:w="20" w:type="dxa"/>
              <w:bottom w:w="20" w:type="dxa"/>
              <w:right w:w="20" w:type="dxa"/>
            </w:tcMar>
            <w:vAlign w:val="center"/>
            <w:hideMark/>
          </w:tcPr>
          <w:p w14:paraId="70A37064" w14:textId="77777777" w:rsidR="00E9700C" w:rsidRPr="00696589" w:rsidRDefault="00E9700C" w:rsidP="00487AA6">
            <w:pPr>
              <w:pStyle w:val="movimento"/>
              <w:rPr>
                <w:color w:val="002060"/>
              </w:rPr>
            </w:pPr>
            <w:r w:rsidRPr="00696589">
              <w:rPr>
                <w:color w:val="002060"/>
              </w:rPr>
              <w:t>MONTENERI ANGELO</w:t>
            </w:r>
          </w:p>
        </w:tc>
        <w:tc>
          <w:tcPr>
            <w:tcW w:w="2200" w:type="dxa"/>
            <w:tcMar>
              <w:top w:w="20" w:type="dxa"/>
              <w:left w:w="20" w:type="dxa"/>
              <w:bottom w:w="20" w:type="dxa"/>
              <w:right w:w="20" w:type="dxa"/>
            </w:tcMar>
            <w:vAlign w:val="center"/>
            <w:hideMark/>
          </w:tcPr>
          <w:p w14:paraId="491BA171" w14:textId="77777777" w:rsidR="00E9700C" w:rsidRPr="00696589" w:rsidRDefault="00E9700C" w:rsidP="00487AA6">
            <w:pPr>
              <w:pStyle w:val="movimento2"/>
              <w:rPr>
                <w:color w:val="002060"/>
              </w:rPr>
            </w:pPr>
            <w:r w:rsidRPr="00696589">
              <w:rPr>
                <w:color w:val="002060"/>
              </w:rPr>
              <w:t xml:space="preserve">(FIUMINATA) </w:t>
            </w:r>
          </w:p>
        </w:tc>
        <w:tc>
          <w:tcPr>
            <w:tcW w:w="800" w:type="dxa"/>
            <w:tcMar>
              <w:top w:w="20" w:type="dxa"/>
              <w:left w:w="20" w:type="dxa"/>
              <w:bottom w:w="20" w:type="dxa"/>
              <w:right w:w="20" w:type="dxa"/>
            </w:tcMar>
            <w:vAlign w:val="center"/>
            <w:hideMark/>
          </w:tcPr>
          <w:p w14:paraId="440D424B"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4BB513B5" w14:textId="77777777" w:rsidR="00E9700C" w:rsidRPr="00696589" w:rsidRDefault="00E9700C" w:rsidP="00487AA6">
            <w:pPr>
              <w:pStyle w:val="movimento"/>
              <w:rPr>
                <w:color w:val="002060"/>
              </w:rPr>
            </w:pPr>
            <w:r w:rsidRPr="00696589">
              <w:rPr>
                <w:color w:val="002060"/>
              </w:rPr>
              <w:t>DIOTALLEVI DAVIDE</w:t>
            </w:r>
          </w:p>
        </w:tc>
        <w:tc>
          <w:tcPr>
            <w:tcW w:w="2200" w:type="dxa"/>
            <w:tcMar>
              <w:top w:w="20" w:type="dxa"/>
              <w:left w:w="20" w:type="dxa"/>
              <w:bottom w:w="20" w:type="dxa"/>
              <w:right w:w="20" w:type="dxa"/>
            </w:tcMar>
            <w:vAlign w:val="center"/>
            <w:hideMark/>
          </w:tcPr>
          <w:p w14:paraId="7CC1E622" w14:textId="77777777" w:rsidR="00E9700C" w:rsidRPr="00696589" w:rsidRDefault="00E9700C" w:rsidP="00487AA6">
            <w:pPr>
              <w:pStyle w:val="movimento2"/>
              <w:rPr>
                <w:color w:val="002060"/>
              </w:rPr>
            </w:pPr>
            <w:r w:rsidRPr="00696589">
              <w:rPr>
                <w:color w:val="002060"/>
              </w:rPr>
              <w:t xml:space="preserve">(GLS DORICA AN.UR) </w:t>
            </w:r>
          </w:p>
        </w:tc>
      </w:tr>
      <w:tr w:rsidR="00E9700C" w:rsidRPr="00696589" w14:paraId="2EF4E814" w14:textId="77777777" w:rsidTr="00487AA6">
        <w:tc>
          <w:tcPr>
            <w:tcW w:w="2200" w:type="dxa"/>
            <w:tcMar>
              <w:top w:w="20" w:type="dxa"/>
              <w:left w:w="20" w:type="dxa"/>
              <w:bottom w:w="20" w:type="dxa"/>
              <w:right w:w="20" w:type="dxa"/>
            </w:tcMar>
            <w:vAlign w:val="center"/>
            <w:hideMark/>
          </w:tcPr>
          <w:p w14:paraId="56A0B820" w14:textId="77777777" w:rsidR="00E9700C" w:rsidRPr="00696589" w:rsidRDefault="00E9700C" w:rsidP="00487AA6">
            <w:pPr>
              <w:pStyle w:val="movimento"/>
              <w:rPr>
                <w:color w:val="002060"/>
              </w:rPr>
            </w:pPr>
            <w:r w:rsidRPr="00696589">
              <w:rPr>
                <w:color w:val="002060"/>
              </w:rPr>
              <w:lastRenderedPageBreak/>
              <w:t>ADDABBO ANDREA</w:t>
            </w:r>
          </w:p>
        </w:tc>
        <w:tc>
          <w:tcPr>
            <w:tcW w:w="2200" w:type="dxa"/>
            <w:tcMar>
              <w:top w:w="20" w:type="dxa"/>
              <w:left w:w="20" w:type="dxa"/>
              <w:bottom w:w="20" w:type="dxa"/>
              <w:right w:w="20" w:type="dxa"/>
            </w:tcMar>
            <w:vAlign w:val="center"/>
            <w:hideMark/>
          </w:tcPr>
          <w:p w14:paraId="6EC48D92" w14:textId="77777777" w:rsidR="00E9700C" w:rsidRPr="00696589" w:rsidRDefault="00E9700C" w:rsidP="00487AA6">
            <w:pPr>
              <w:pStyle w:val="movimento2"/>
              <w:rPr>
                <w:color w:val="002060"/>
              </w:rPr>
            </w:pPr>
            <w:r w:rsidRPr="00696589">
              <w:rPr>
                <w:color w:val="002060"/>
              </w:rPr>
              <w:t xml:space="preserve">(POLISPORTIVA FUTURA A.D.) </w:t>
            </w:r>
          </w:p>
        </w:tc>
        <w:tc>
          <w:tcPr>
            <w:tcW w:w="800" w:type="dxa"/>
            <w:tcMar>
              <w:top w:w="20" w:type="dxa"/>
              <w:left w:w="20" w:type="dxa"/>
              <w:bottom w:w="20" w:type="dxa"/>
              <w:right w:w="20" w:type="dxa"/>
            </w:tcMar>
            <w:vAlign w:val="center"/>
            <w:hideMark/>
          </w:tcPr>
          <w:p w14:paraId="0578141A"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6AA7D8DF" w14:textId="77777777" w:rsidR="00E9700C" w:rsidRPr="00696589" w:rsidRDefault="00E9700C" w:rsidP="00487AA6">
            <w:pPr>
              <w:pStyle w:val="movimento"/>
              <w:rPr>
                <w:color w:val="002060"/>
              </w:rPr>
            </w:pPr>
            <w:r w:rsidRPr="00696589">
              <w:rPr>
                <w:color w:val="002060"/>
              </w:rPr>
              <w:t>ANTONINI ALESSANDRO</w:t>
            </w:r>
          </w:p>
        </w:tc>
        <w:tc>
          <w:tcPr>
            <w:tcW w:w="2200" w:type="dxa"/>
            <w:tcMar>
              <w:top w:w="20" w:type="dxa"/>
              <w:left w:w="20" w:type="dxa"/>
              <w:bottom w:w="20" w:type="dxa"/>
              <w:right w:w="20" w:type="dxa"/>
            </w:tcMar>
            <w:vAlign w:val="center"/>
            <w:hideMark/>
          </w:tcPr>
          <w:p w14:paraId="4437E264" w14:textId="77777777" w:rsidR="00E9700C" w:rsidRPr="00696589" w:rsidRDefault="00E9700C" w:rsidP="00487AA6">
            <w:pPr>
              <w:pStyle w:val="movimento2"/>
              <w:rPr>
                <w:color w:val="002060"/>
              </w:rPr>
            </w:pPr>
            <w:r w:rsidRPr="00696589">
              <w:rPr>
                <w:color w:val="002060"/>
              </w:rPr>
              <w:t xml:space="preserve">(VISSO-ALTONERA CALCIO1970) </w:t>
            </w:r>
          </w:p>
        </w:tc>
      </w:tr>
    </w:tbl>
    <w:p w14:paraId="04780144" w14:textId="77777777" w:rsidR="00E9700C" w:rsidRPr="00696589" w:rsidRDefault="00E9700C" w:rsidP="00E9700C">
      <w:pPr>
        <w:pStyle w:val="titolo20"/>
        <w:rPr>
          <w:rFonts w:eastAsiaTheme="minorEastAsia"/>
          <w:color w:val="002060"/>
        </w:rPr>
      </w:pPr>
      <w:r w:rsidRPr="0069658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1808323E" w14:textId="77777777" w:rsidTr="00487AA6">
        <w:tc>
          <w:tcPr>
            <w:tcW w:w="2200" w:type="dxa"/>
            <w:tcMar>
              <w:top w:w="20" w:type="dxa"/>
              <w:left w:w="20" w:type="dxa"/>
              <w:bottom w:w="20" w:type="dxa"/>
              <w:right w:w="20" w:type="dxa"/>
            </w:tcMar>
            <w:vAlign w:val="center"/>
            <w:hideMark/>
          </w:tcPr>
          <w:p w14:paraId="0AD53173" w14:textId="77777777" w:rsidR="00E9700C" w:rsidRPr="00696589" w:rsidRDefault="00E9700C" w:rsidP="00487AA6">
            <w:pPr>
              <w:pStyle w:val="movimento"/>
              <w:rPr>
                <w:color w:val="002060"/>
              </w:rPr>
            </w:pPr>
            <w:r w:rsidRPr="00696589">
              <w:rPr>
                <w:color w:val="002060"/>
              </w:rPr>
              <w:t>MENGARELLI DANIELE</w:t>
            </w:r>
          </w:p>
        </w:tc>
        <w:tc>
          <w:tcPr>
            <w:tcW w:w="2200" w:type="dxa"/>
            <w:tcMar>
              <w:top w:w="20" w:type="dxa"/>
              <w:left w:w="20" w:type="dxa"/>
              <w:bottom w:w="20" w:type="dxa"/>
              <w:right w:w="20" w:type="dxa"/>
            </w:tcMar>
            <w:vAlign w:val="center"/>
            <w:hideMark/>
          </w:tcPr>
          <w:p w14:paraId="2FD6AE8B" w14:textId="77777777" w:rsidR="00E9700C" w:rsidRPr="00696589" w:rsidRDefault="00E9700C" w:rsidP="00487AA6">
            <w:pPr>
              <w:pStyle w:val="movimento2"/>
              <w:rPr>
                <w:color w:val="002060"/>
              </w:rPr>
            </w:pPr>
            <w:r w:rsidRPr="00696589">
              <w:rPr>
                <w:color w:val="002060"/>
              </w:rPr>
              <w:t xml:space="preserve">(CALCETTO NUMANA) </w:t>
            </w:r>
          </w:p>
        </w:tc>
        <w:tc>
          <w:tcPr>
            <w:tcW w:w="800" w:type="dxa"/>
            <w:tcMar>
              <w:top w:w="20" w:type="dxa"/>
              <w:left w:w="20" w:type="dxa"/>
              <w:bottom w:w="20" w:type="dxa"/>
              <w:right w:w="20" w:type="dxa"/>
            </w:tcMar>
            <w:vAlign w:val="center"/>
            <w:hideMark/>
          </w:tcPr>
          <w:p w14:paraId="59F2D2F3"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5393A6EB" w14:textId="77777777" w:rsidR="00E9700C" w:rsidRPr="00696589" w:rsidRDefault="00E9700C" w:rsidP="00487AA6">
            <w:pPr>
              <w:pStyle w:val="movimento"/>
              <w:rPr>
                <w:color w:val="002060"/>
              </w:rPr>
            </w:pPr>
            <w:r w:rsidRPr="00696589">
              <w:rPr>
                <w:color w:val="002060"/>
              </w:rPr>
              <w:t>GRELLONI MARCO</w:t>
            </w:r>
          </w:p>
        </w:tc>
        <w:tc>
          <w:tcPr>
            <w:tcW w:w="2200" w:type="dxa"/>
            <w:tcMar>
              <w:top w:w="20" w:type="dxa"/>
              <w:left w:w="20" w:type="dxa"/>
              <w:bottom w:w="20" w:type="dxa"/>
              <w:right w:w="20" w:type="dxa"/>
            </w:tcMar>
            <w:vAlign w:val="center"/>
            <w:hideMark/>
          </w:tcPr>
          <w:p w14:paraId="62775BC3" w14:textId="77777777" w:rsidR="00E9700C" w:rsidRPr="00696589" w:rsidRDefault="00E9700C" w:rsidP="00487AA6">
            <w:pPr>
              <w:pStyle w:val="movimento2"/>
              <w:rPr>
                <w:color w:val="002060"/>
              </w:rPr>
            </w:pPr>
            <w:r w:rsidRPr="00696589">
              <w:rPr>
                <w:color w:val="002060"/>
              </w:rPr>
              <w:t xml:space="preserve">(VISSO-ALTONERA CALCIO1970) </w:t>
            </w:r>
          </w:p>
        </w:tc>
      </w:tr>
      <w:tr w:rsidR="00E9700C" w:rsidRPr="00696589" w14:paraId="7694DE22" w14:textId="77777777" w:rsidTr="00487AA6">
        <w:tc>
          <w:tcPr>
            <w:tcW w:w="2200" w:type="dxa"/>
            <w:tcMar>
              <w:top w:w="20" w:type="dxa"/>
              <w:left w:w="20" w:type="dxa"/>
              <w:bottom w:w="20" w:type="dxa"/>
              <w:right w:w="20" w:type="dxa"/>
            </w:tcMar>
            <w:vAlign w:val="center"/>
            <w:hideMark/>
          </w:tcPr>
          <w:p w14:paraId="0D7C254E" w14:textId="77777777" w:rsidR="00E9700C" w:rsidRPr="00696589" w:rsidRDefault="00E9700C" w:rsidP="00487AA6">
            <w:pPr>
              <w:pStyle w:val="movimento"/>
              <w:rPr>
                <w:color w:val="002060"/>
              </w:rPr>
            </w:pPr>
            <w:r w:rsidRPr="00696589">
              <w:rPr>
                <w:color w:val="002060"/>
              </w:rPr>
              <w:t>MARZOLI CAPOCCI NICOLA</w:t>
            </w:r>
          </w:p>
        </w:tc>
        <w:tc>
          <w:tcPr>
            <w:tcW w:w="2200" w:type="dxa"/>
            <w:tcMar>
              <w:top w:w="20" w:type="dxa"/>
              <w:left w:w="20" w:type="dxa"/>
              <w:bottom w:w="20" w:type="dxa"/>
              <w:right w:w="20" w:type="dxa"/>
            </w:tcMar>
            <w:vAlign w:val="center"/>
            <w:hideMark/>
          </w:tcPr>
          <w:p w14:paraId="6EAFDE53" w14:textId="77777777" w:rsidR="00E9700C" w:rsidRPr="00696589" w:rsidRDefault="00E9700C" w:rsidP="00487AA6">
            <w:pPr>
              <w:pStyle w:val="movimento2"/>
              <w:rPr>
                <w:color w:val="002060"/>
              </w:rPr>
            </w:pPr>
            <w:r w:rsidRPr="00696589">
              <w:rPr>
                <w:color w:val="002060"/>
              </w:rPr>
              <w:t xml:space="preserve">(VISSO-ALTONERA CALCIO1970) </w:t>
            </w:r>
          </w:p>
        </w:tc>
        <w:tc>
          <w:tcPr>
            <w:tcW w:w="800" w:type="dxa"/>
            <w:tcMar>
              <w:top w:w="20" w:type="dxa"/>
              <w:left w:w="20" w:type="dxa"/>
              <w:bottom w:w="20" w:type="dxa"/>
              <w:right w:w="20" w:type="dxa"/>
            </w:tcMar>
            <w:vAlign w:val="center"/>
            <w:hideMark/>
          </w:tcPr>
          <w:p w14:paraId="6BF110CF"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1A1EBC61" w14:textId="77777777" w:rsidR="00E9700C" w:rsidRPr="00696589" w:rsidRDefault="00E9700C" w:rsidP="00487AA6">
            <w:pPr>
              <w:pStyle w:val="movimento"/>
              <w:rPr>
                <w:color w:val="002060"/>
              </w:rPr>
            </w:pPr>
            <w:r w:rsidRPr="00696589">
              <w:rPr>
                <w:color w:val="002060"/>
              </w:rPr>
              <w:t>SABBATINI GABRIELE</w:t>
            </w:r>
          </w:p>
        </w:tc>
        <w:tc>
          <w:tcPr>
            <w:tcW w:w="2200" w:type="dxa"/>
            <w:tcMar>
              <w:top w:w="20" w:type="dxa"/>
              <w:left w:w="20" w:type="dxa"/>
              <w:bottom w:w="20" w:type="dxa"/>
              <w:right w:w="20" w:type="dxa"/>
            </w:tcMar>
            <w:vAlign w:val="center"/>
            <w:hideMark/>
          </w:tcPr>
          <w:p w14:paraId="282D8D5D" w14:textId="77777777" w:rsidR="00E9700C" w:rsidRPr="00696589" w:rsidRDefault="00E9700C" w:rsidP="00487AA6">
            <w:pPr>
              <w:pStyle w:val="movimento2"/>
              <w:rPr>
                <w:color w:val="002060"/>
              </w:rPr>
            </w:pPr>
            <w:r w:rsidRPr="00696589">
              <w:rPr>
                <w:color w:val="002060"/>
              </w:rPr>
              <w:t xml:space="preserve">(VISSO-ALTONERA CALCIO1970) </w:t>
            </w:r>
          </w:p>
        </w:tc>
      </w:tr>
    </w:tbl>
    <w:p w14:paraId="481AA4C7" w14:textId="77777777" w:rsidR="00E9700C" w:rsidRPr="00696589" w:rsidRDefault="00E9700C" w:rsidP="00E9700C">
      <w:pPr>
        <w:pStyle w:val="titolo20"/>
        <w:rPr>
          <w:rFonts w:eastAsiaTheme="minorEastAsia"/>
          <w:color w:val="002060"/>
        </w:rPr>
      </w:pPr>
      <w:r w:rsidRPr="006965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6BD37BC6" w14:textId="77777777" w:rsidTr="00487AA6">
        <w:tc>
          <w:tcPr>
            <w:tcW w:w="2200" w:type="dxa"/>
            <w:tcMar>
              <w:top w:w="20" w:type="dxa"/>
              <w:left w:w="20" w:type="dxa"/>
              <w:bottom w:w="20" w:type="dxa"/>
              <w:right w:w="20" w:type="dxa"/>
            </w:tcMar>
            <w:vAlign w:val="center"/>
            <w:hideMark/>
          </w:tcPr>
          <w:p w14:paraId="41304BD2" w14:textId="77777777" w:rsidR="00E9700C" w:rsidRPr="00696589" w:rsidRDefault="00E9700C" w:rsidP="00487AA6">
            <w:pPr>
              <w:pStyle w:val="movimento"/>
              <w:rPr>
                <w:color w:val="002060"/>
              </w:rPr>
            </w:pPr>
            <w:r w:rsidRPr="00696589">
              <w:rPr>
                <w:color w:val="002060"/>
              </w:rPr>
              <w:t>UNCINI NICOLA</w:t>
            </w:r>
          </w:p>
        </w:tc>
        <w:tc>
          <w:tcPr>
            <w:tcW w:w="2200" w:type="dxa"/>
            <w:tcMar>
              <w:top w:w="20" w:type="dxa"/>
              <w:left w:w="20" w:type="dxa"/>
              <w:bottom w:w="20" w:type="dxa"/>
              <w:right w:w="20" w:type="dxa"/>
            </w:tcMar>
            <w:vAlign w:val="center"/>
            <w:hideMark/>
          </w:tcPr>
          <w:p w14:paraId="74D995D8" w14:textId="77777777" w:rsidR="00E9700C" w:rsidRPr="00696589" w:rsidRDefault="00E9700C" w:rsidP="00487AA6">
            <w:pPr>
              <w:pStyle w:val="movimento2"/>
              <w:rPr>
                <w:color w:val="002060"/>
              </w:rPr>
            </w:pPr>
            <w:r w:rsidRPr="00696589">
              <w:rPr>
                <w:color w:val="002060"/>
              </w:rPr>
              <w:t xml:space="preserve">(ANGELI) </w:t>
            </w:r>
          </w:p>
        </w:tc>
        <w:tc>
          <w:tcPr>
            <w:tcW w:w="800" w:type="dxa"/>
            <w:tcMar>
              <w:top w:w="20" w:type="dxa"/>
              <w:left w:w="20" w:type="dxa"/>
              <w:bottom w:w="20" w:type="dxa"/>
              <w:right w:w="20" w:type="dxa"/>
            </w:tcMar>
            <w:vAlign w:val="center"/>
            <w:hideMark/>
          </w:tcPr>
          <w:p w14:paraId="5A568883"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44BFEBF9" w14:textId="77777777" w:rsidR="00E9700C" w:rsidRPr="00696589" w:rsidRDefault="00E9700C" w:rsidP="00487AA6">
            <w:pPr>
              <w:pStyle w:val="movimento"/>
              <w:rPr>
                <w:color w:val="002060"/>
              </w:rPr>
            </w:pPr>
            <w:r w:rsidRPr="00696589">
              <w:rPr>
                <w:color w:val="002060"/>
              </w:rPr>
              <w:t>FIUME CIRO</w:t>
            </w:r>
          </w:p>
        </w:tc>
        <w:tc>
          <w:tcPr>
            <w:tcW w:w="2200" w:type="dxa"/>
            <w:tcMar>
              <w:top w:w="20" w:type="dxa"/>
              <w:left w:w="20" w:type="dxa"/>
              <w:bottom w:w="20" w:type="dxa"/>
              <w:right w:w="20" w:type="dxa"/>
            </w:tcMar>
            <w:vAlign w:val="center"/>
            <w:hideMark/>
          </w:tcPr>
          <w:p w14:paraId="11CC75E5" w14:textId="77777777" w:rsidR="00E9700C" w:rsidRPr="00696589" w:rsidRDefault="00E9700C" w:rsidP="00487AA6">
            <w:pPr>
              <w:pStyle w:val="movimento2"/>
              <w:rPr>
                <w:color w:val="002060"/>
              </w:rPr>
            </w:pPr>
            <w:r w:rsidRPr="00696589">
              <w:rPr>
                <w:color w:val="002060"/>
              </w:rPr>
              <w:t xml:space="preserve">(FABRIANO CALCIO A 5 2023) </w:t>
            </w:r>
          </w:p>
        </w:tc>
      </w:tr>
      <w:tr w:rsidR="00E9700C" w:rsidRPr="00696589" w14:paraId="5C7BA04B" w14:textId="77777777" w:rsidTr="00487AA6">
        <w:tc>
          <w:tcPr>
            <w:tcW w:w="2200" w:type="dxa"/>
            <w:tcMar>
              <w:top w:w="20" w:type="dxa"/>
              <w:left w:w="20" w:type="dxa"/>
              <w:bottom w:w="20" w:type="dxa"/>
              <w:right w:w="20" w:type="dxa"/>
            </w:tcMar>
            <w:vAlign w:val="center"/>
            <w:hideMark/>
          </w:tcPr>
          <w:p w14:paraId="2B4053DE" w14:textId="77777777" w:rsidR="00E9700C" w:rsidRPr="00696589" w:rsidRDefault="00E9700C" w:rsidP="00487AA6">
            <w:pPr>
              <w:pStyle w:val="movimento"/>
              <w:rPr>
                <w:color w:val="002060"/>
              </w:rPr>
            </w:pPr>
            <w:r w:rsidRPr="00696589">
              <w:rPr>
                <w:color w:val="002060"/>
              </w:rPr>
              <w:t>PASSERI ANDREA</w:t>
            </w:r>
          </w:p>
        </w:tc>
        <w:tc>
          <w:tcPr>
            <w:tcW w:w="2200" w:type="dxa"/>
            <w:tcMar>
              <w:top w:w="20" w:type="dxa"/>
              <w:left w:w="20" w:type="dxa"/>
              <w:bottom w:w="20" w:type="dxa"/>
              <w:right w:w="20" w:type="dxa"/>
            </w:tcMar>
            <w:vAlign w:val="center"/>
            <w:hideMark/>
          </w:tcPr>
          <w:p w14:paraId="5DDE25B7" w14:textId="77777777" w:rsidR="00E9700C" w:rsidRPr="00696589" w:rsidRDefault="00E9700C" w:rsidP="00487AA6">
            <w:pPr>
              <w:pStyle w:val="movimento2"/>
              <w:rPr>
                <w:color w:val="002060"/>
              </w:rPr>
            </w:pPr>
            <w:r w:rsidRPr="00696589">
              <w:rPr>
                <w:color w:val="002060"/>
              </w:rPr>
              <w:t xml:space="preserve">(FABRIANO CALCIO A 5 2023) </w:t>
            </w:r>
          </w:p>
        </w:tc>
        <w:tc>
          <w:tcPr>
            <w:tcW w:w="800" w:type="dxa"/>
            <w:tcMar>
              <w:top w:w="20" w:type="dxa"/>
              <w:left w:w="20" w:type="dxa"/>
              <w:bottom w:w="20" w:type="dxa"/>
              <w:right w:w="20" w:type="dxa"/>
            </w:tcMar>
            <w:vAlign w:val="center"/>
            <w:hideMark/>
          </w:tcPr>
          <w:p w14:paraId="2E59D4EB"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474A0361" w14:textId="77777777" w:rsidR="00E9700C" w:rsidRPr="00696589" w:rsidRDefault="00E9700C" w:rsidP="00487AA6">
            <w:pPr>
              <w:pStyle w:val="movimento"/>
              <w:rPr>
                <w:color w:val="002060"/>
              </w:rPr>
            </w:pPr>
            <w:r w:rsidRPr="00696589">
              <w:rPr>
                <w:color w:val="002060"/>
              </w:rPr>
              <w:t>PETRONE DANIELE</w:t>
            </w:r>
          </w:p>
        </w:tc>
        <w:tc>
          <w:tcPr>
            <w:tcW w:w="2200" w:type="dxa"/>
            <w:tcMar>
              <w:top w:w="20" w:type="dxa"/>
              <w:left w:w="20" w:type="dxa"/>
              <w:bottom w:w="20" w:type="dxa"/>
              <w:right w:w="20" w:type="dxa"/>
            </w:tcMar>
            <w:vAlign w:val="center"/>
            <w:hideMark/>
          </w:tcPr>
          <w:p w14:paraId="7D706911" w14:textId="77777777" w:rsidR="00E9700C" w:rsidRPr="00696589" w:rsidRDefault="00E9700C" w:rsidP="00487AA6">
            <w:pPr>
              <w:pStyle w:val="movimento2"/>
              <w:rPr>
                <w:color w:val="002060"/>
              </w:rPr>
            </w:pPr>
            <w:r w:rsidRPr="00696589">
              <w:rPr>
                <w:color w:val="002060"/>
              </w:rPr>
              <w:t xml:space="preserve">(FABRIANO CALCIO A 5 2023) </w:t>
            </w:r>
          </w:p>
        </w:tc>
      </w:tr>
      <w:tr w:rsidR="00E9700C" w:rsidRPr="00696589" w14:paraId="51564A7C" w14:textId="77777777" w:rsidTr="00487AA6">
        <w:tc>
          <w:tcPr>
            <w:tcW w:w="2200" w:type="dxa"/>
            <w:tcMar>
              <w:top w:w="20" w:type="dxa"/>
              <w:left w:w="20" w:type="dxa"/>
              <w:bottom w:w="20" w:type="dxa"/>
              <w:right w:w="20" w:type="dxa"/>
            </w:tcMar>
            <w:vAlign w:val="center"/>
            <w:hideMark/>
          </w:tcPr>
          <w:p w14:paraId="0DC1457A" w14:textId="77777777" w:rsidR="00E9700C" w:rsidRPr="00696589" w:rsidRDefault="00E9700C" w:rsidP="00487AA6">
            <w:pPr>
              <w:pStyle w:val="movimento"/>
              <w:rPr>
                <w:color w:val="002060"/>
              </w:rPr>
            </w:pPr>
            <w:r w:rsidRPr="00696589">
              <w:rPr>
                <w:color w:val="002060"/>
              </w:rPr>
              <w:t>GINEVRINO DAVIDE</w:t>
            </w:r>
          </w:p>
        </w:tc>
        <w:tc>
          <w:tcPr>
            <w:tcW w:w="2200" w:type="dxa"/>
            <w:tcMar>
              <w:top w:w="20" w:type="dxa"/>
              <w:left w:w="20" w:type="dxa"/>
              <w:bottom w:w="20" w:type="dxa"/>
              <w:right w:w="20" w:type="dxa"/>
            </w:tcMar>
            <w:vAlign w:val="center"/>
            <w:hideMark/>
          </w:tcPr>
          <w:p w14:paraId="4A92FFD5" w14:textId="77777777" w:rsidR="00E9700C" w:rsidRPr="00696589" w:rsidRDefault="00E9700C" w:rsidP="00487AA6">
            <w:pPr>
              <w:pStyle w:val="movimento2"/>
              <w:rPr>
                <w:color w:val="002060"/>
              </w:rPr>
            </w:pPr>
            <w:r w:rsidRPr="00696589">
              <w:rPr>
                <w:color w:val="002060"/>
              </w:rPr>
              <w:t xml:space="preserve">(GLS DORICA AN.UR) </w:t>
            </w:r>
          </w:p>
        </w:tc>
        <w:tc>
          <w:tcPr>
            <w:tcW w:w="800" w:type="dxa"/>
            <w:tcMar>
              <w:top w:w="20" w:type="dxa"/>
              <w:left w:w="20" w:type="dxa"/>
              <w:bottom w:w="20" w:type="dxa"/>
              <w:right w:w="20" w:type="dxa"/>
            </w:tcMar>
            <w:vAlign w:val="center"/>
            <w:hideMark/>
          </w:tcPr>
          <w:p w14:paraId="046D7629"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765AA5F5"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0E9DA882" w14:textId="77777777" w:rsidR="00E9700C" w:rsidRPr="00696589" w:rsidRDefault="00E9700C" w:rsidP="00487AA6">
            <w:pPr>
              <w:pStyle w:val="movimento2"/>
              <w:rPr>
                <w:color w:val="002060"/>
              </w:rPr>
            </w:pPr>
            <w:r w:rsidRPr="00696589">
              <w:rPr>
                <w:color w:val="002060"/>
              </w:rPr>
              <w:t> </w:t>
            </w:r>
          </w:p>
        </w:tc>
      </w:tr>
    </w:tbl>
    <w:p w14:paraId="767446EB" w14:textId="77777777" w:rsidR="00E9700C" w:rsidRPr="00696589" w:rsidRDefault="00E9700C" w:rsidP="00E9700C">
      <w:pPr>
        <w:pStyle w:val="titolo10"/>
        <w:rPr>
          <w:rFonts w:eastAsiaTheme="minorEastAsia"/>
          <w:color w:val="002060"/>
        </w:rPr>
      </w:pPr>
      <w:r w:rsidRPr="00696589">
        <w:rPr>
          <w:color w:val="002060"/>
        </w:rPr>
        <w:t xml:space="preserve">GARE DEL 19/ 2/2024 </w:t>
      </w:r>
    </w:p>
    <w:p w14:paraId="65D19756" w14:textId="77777777" w:rsidR="00E9700C" w:rsidRPr="00696589" w:rsidRDefault="00E9700C" w:rsidP="00E9700C">
      <w:pPr>
        <w:pStyle w:val="titolo7a"/>
        <w:rPr>
          <w:color w:val="002060"/>
        </w:rPr>
      </w:pPr>
      <w:r w:rsidRPr="00696589">
        <w:rPr>
          <w:color w:val="002060"/>
        </w:rPr>
        <w:t xml:space="preserve">PROVVEDIMENTI DISCIPLINARI </w:t>
      </w:r>
    </w:p>
    <w:p w14:paraId="34A7A2B9" w14:textId="77777777" w:rsidR="00E9700C" w:rsidRPr="00696589" w:rsidRDefault="00E9700C" w:rsidP="00E9700C">
      <w:pPr>
        <w:pStyle w:val="titolo7b0"/>
        <w:rPr>
          <w:color w:val="002060"/>
        </w:rPr>
      </w:pPr>
      <w:r w:rsidRPr="00696589">
        <w:rPr>
          <w:color w:val="002060"/>
        </w:rPr>
        <w:t xml:space="preserve">In base alle risultanze degli atti ufficiali sono state deliberate le seguenti sanzioni disciplinari. </w:t>
      </w:r>
    </w:p>
    <w:p w14:paraId="1E1A5CF0" w14:textId="77777777" w:rsidR="00E9700C" w:rsidRPr="00696589" w:rsidRDefault="00E9700C" w:rsidP="00E9700C">
      <w:pPr>
        <w:pStyle w:val="titolo30"/>
        <w:rPr>
          <w:color w:val="002060"/>
        </w:rPr>
      </w:pPr>
      <w:r w:rsidRPr="00696589">
        <w:rPr>
          <w:color w:val="002060"/>
        </w:rPr>
        <w:t xml:space="preserve">ALLENATORI </w:t>
      </w:r>
    </w:p>
    <w:p w14:paraId="746C32D5" w14:textId="77777777" w:rsidR="00E9700C" w:rsidRPr="00696589" w:rsidRDefault="00E9700C" w:rsidP="00E9700C">
      <w:pPr>
        <w:pStyle w:val="titolo20"/>
        <w:rPr>
          <w:color w:val="002060"/>
        </w:rPr>
      </w:pPr>
      <w:r w:rsidRPr="006965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722597DC" w14:textId="77777777" w:rsidTr="00487AA6">
        <w:tc>
          <w:tcPr>
            <w:tcW w:w="2200" w:type="dxa"/>
            <w:tcMar>
              <w:top w:w="20" w:type="dxa"/>
              <w:left w:w="20" w:type="dxa"/>
              <w:bottom w:w="20" w:type="dxa"/>
              <w:right w:w="20" w:type="dxa"/>
            </w:tcMar>
            <w:vAlign w:val="center"/>
            <w:hideMark/>
          </w:tcPr>
          <w:p w14:paraId="75E718CD" w14:textId="77777777" w:rsidR="00E9700C" w:rsidRPr="00696589" w:rsidRDefault="00E9700C" w:rsidP="00487AA6">
            <w:pPr>
              <w:pStyle w:val="movimento"/>
              <w:rPr>
                <w:color w:val="002060"/>
              </w:rPr>
            </w:pPr>
            <w:r w:rsidRPr="00696589">
              <w:rPr>
                <w:color w:val="002060"/>
              </w:rPr>
              <w:t>PENNACCHIETTI ALESSIO</w:t>
            </w:r>
          </w:p>
        </w:tc>
        <w:tc>
          <w:tcPr>
            <w:tcW w:w="2200" w:type="dxa"/>
            <w:tcMar>
              <w:top w:w="20" w:type="dxa"/>
              <w:left w:w="20" w:type="dxa"/>
              <w:bottom w:w="20" w:type="dxa"/>
              <w:right w:w="20" w:type="dxa"/>
            </w:tcMar>
            <w:vAlign w:val="center"/>
            <w:hideMark/>
          </w:tcPr>
          <w:p w14:paraId="3DAF6164" w14:textId="77777777" w:rsidR="00E9700C" w:rsidRPr="00696589" w:rsidRDefault="00E9700C" w:rsidP="00487AA6">
            <w:pPr>
              <w:pStyle w:val="movimento2"/>
              <w:rPr>
                <w:color w:val="002060"/>
              </w:rPr>
            </w:pPr>
            <w:r w:rsidRPr="00696589">
              <w:rPr>
                <w:color w:val="002060"/>
              </w:rPr>
              <w:t xml:space="preserve">(CSI MONTEFIORE) </w:t>
            </w:r>
          </w:p>
        </w:tc>
        <w:tc>
          <w:tcPr>
            <w:tcW w:w="800" w:type="dxa"/>
            <w:tcMar>
              <w:top w:w="20" w:type="dxa"/>
              <w:left w:w="20" w:type="dxa"/>
              <w:bottom w:w="20" w:type="dxa"/>
              <w:right w:w="20" w:type="dxa"/>
            </w:tcMar>
            <w:vAlign w:val="center"/>
            <w:hideMark/>
          </w:tcPr>
          <w:p w14:paraId="0C3808FB"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5CBD3BE1"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62AF1781" w14:textId="77777777" w:rsidR="00E9700C" w:rsidRPr="00696589" w:rsidRDefault="00E9700C" w:rsidP="00487AA6">
            <w:pPr>
              <w:pStyle w:val="movimento2"/>
              <w:rPr>
                <w:color w:val="002060"/>
              </w:rPr>
            </w:pPr>
            <w:r w:rsidRPr="00696589">
              <w:rPr>
                <w:color w:val="002060"/>
              </w:rPr>
              <w:t> </w:t>
            </w:r>
          </w:p>
        </w:tc>
      </w:tr>
    </w:tbl>
    <w:p w14:paraId="273FD79F" w14:textId="77777777" w:rsidR="00E9700C" w:rsidRPr="00696589" w:rsidRDefault="00E9700C" w:rsidP="00E9700C">
      <w:pPr>
        <w:pStyle w:val="titolo30"/>
        <w:rPr>
          <w:rFonts w:eastAsiaTheme="minorEastAsia"/>
          <w:color w:val="002060"/>
        </w:rPr>
      </w:pPr>
      <w:r w:rsidRPr="00696589">
        <w:rPr>
          <w:color w:val="002060"/>
        </w:rPr>
        <w:t xml:space="preserve">CALCIATORI NON ESPULSI </w:t>
      </w:r>
    </w:p>
    <w:p w14:paraId="573FBC9C" w14:textId="77777777" w:rsidR="00E9700C" w:rsidRPr="00696589" w:rsidRDefault="00E9700C" w:rsidP="00E9700C">
      <w:pPr>
        <w:pStyle w:val="titolo20"/>
        <w:rPr>
          <w:color w:val="002060"/>
        </w:rPr>
      </w:pPr>
      <w:r w:rsidRPr="0069658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0714A693" w14:textId="77777777" w:rsidTr="00487AA6">
        <w:tc>
          <w:tcPr>
            <w:tcW w:w="2200" w:type="dxa"/>
            <w:tcMar>
              <w:top w:w="20" w:type="dxa"/>
              <w:left w:w="20" w:type="dxa"/>
              <w:bottom w:w="20" w:type="dxa"/>
              <w:right w:w="20" w:type="dxa"/>
            </w:tcMar>
            <w:vAlign w:val="center"/>
            <w:hideMark/>
          </w:tcPr>
          <w:p w14:paraId="4333A24F" w14:textId="77777777" w:rsidR="00E9700C" w:rsidRPr="00696589" w:rsidRDefault="00E9700C" w:rsidP="00487AA6">
            <w:pPr>
              <w:pStyle w:val="movimento"/>
              <w:rPr>
                <w:color w:val="002060"/>
              </w:rPr>
            </w:pPr>
            <w:r w:rsidRPr="00696589">
              <w:rPr>
                <w:color w:val="002060"/>
              </w:rPr>
              <w:t>BAGALINI DANIELE</w:t>
            </w:r>
          </w:p>
        </w:tc>
        <w:tc>
          <w:tcPr>
            <w:tcW w:w="2200" w:type="dxa"/>
            <w:tcMar>
              <w:top w:w="20" w:type="dxa"/>
              <w:left w:w="20" w:type="dxa"/>
              <w:bottom w:w="20" w:type="dxa"/>
              <w:right w:w="20" w:type="dxa"/>
            </w:tcMar>
            <w:vAlign w:val="center"/>
            <w:hideMark/>
          </w:tcPr>
          <w:p w14:paraId="2EE69148" w14:textId="77777777" w:rsidR="00E9700C" w:rsidRPr="00696589" w:rsidRDefault="00E9700C" w:rsidP="00487AA6">
            <w:pPr>
              <w:pStyle w:val="movimento2"/>
              <w:rPr>
                <w:color w:val="002060"/>
              </w:rPr>
            </w:pPr>
            <w:r w:rsidRPr="00696589">
              <w:rPr>
                <w:color w:val="002060"/>
              </w:rPr>
              <w:t xml:space="preserve">(CSI MONTEFIORE) </w:t>
            </w:r>
          </w:p>
        </w:tc>
        <w:tc>
          <w:tcPr>
            <w:tcW w:w="800" w:type="dxa"/>
            <w:tcMar>
              <w:top w:w="20" w:type="dxa"/>
              <w:left w:w="20" w:type="dxa"/>
              <w:bottom w:w="20" w:type="dxa"/>
              <w:right w:w="20" w:type="dxa"/>
            </w:tcMar>
            <w:vAlign w:val="center"/>
            <w:hideMark/>
          </w:tcPr>
          <w:p w14:paraId="5E60562A"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30D66F63" w14:textId="77777777" w:rsidR="00E9700C" w:rsidRPr="00696589" w:rsidRDefault="00E9700C" w:rsidP="00487AA6">
            <w:pPr>
              <w:pStyle w:val="movimento"/>
              <w:rPr>
                <w:color w:val="002060"/>
              </w:rPr>
            </w:pPr>
            <w:r w:rsidRPr="00696589">
              <w:rPr>
                <w:color w:val="002060"/>
              </w:rPr>
              <w:t>MATTETTI STEFANO</w:t>
            </w:r>
          </w:p>
        </w:tc>
        <w:tc>
          <w:tcPr>
            <w:tcW w:w="2200" w:type="dxa"/>
            <w:tcMar>
              <w:top w:w="20" w:type="dxa"/>
              <w:left w:w="20" w:type="dxa"/>
              <w:bottom w:w="20" w:type="dxa"/>
              <w:right w:w="20" w:type="dxa"/>
            </w:tcMar>
            <w:vAlign w:val="center"/>
            <w:hideMark/>
          </w:tcPr>
          <w:p w14:paraId="2D7BF28C" w14:textId="77777777" w:rsidR="00E9700C" w:rsidRPr="00696589" w:rsidRDefault="00E9700C" w:rsidP="00487AA6">
            <w:pPr>
              <w:pStyle w:val="movimento2"/>
              <w:rPr>
                <w:color w:val="002060"/>
              </w:rPr>
            </w:pPr>
            <w:r w:rsidRPr="00696589">
              <w:rPr>
                <w:color w:val="002060"/>
              </w:rPr>
              <w:t xml:space="preserve">(CSI MONTEFIORE) </w:t>
            </w:r>
          </w:p>
        </w:tc>
      </w:tr>
      <w:tr w:rsidR="00E9700C" w:rsidRPr="00696589" w14:paraId="1EB065FE" w14:textId="77777777" w:rsidTr="00487AA6">
        <w:tc>
          <w:tcPr>
            <w:tcW w:w="2200" w:type="dxa"/>
            <w:tcMar>
              <w:top w:w="20" w:type="dxa"/>
              <w:left w:w="20" w:type="dxa"/>
              <w:bottom w:w="20" w:type="dxa"/>
              <w:right w:w="20" w:type="dxa"/>
            </w:tcMar>
            <w:vAlign w:val="center"/>
            <w:hideMark/>
          </w:tcPr>
          <w:p w14:paraId="3E471458" w14:textId="77777777" w:rsidR="00E9700C" w:rsidRPr="00696589" w:rsidRDefault="00E9700C" w:rsidP="00487AA6">
            <w:pPr>
              <w:pStyle w:val="movimento"/>
              <w:rPr>
                <w:color w:val="002060"/>
              </w:rPr>
            </w:pPr>
            <w:r w:rsidRPr="00696589">
              <w:rPr>
                <w:color w:val="002060"/>
              </w:rPr>
              <w:t>NAPOLETANI ALESSIO</w:t>
            </w:r>
          </w:p>
        </w:tc>
        <w:tc>
          <w:tcPr>
            <w:tcW w:w="2200" w:type="dxa"/>
            <w:tcMar>
              <w:top w:w="20" w:type="dxa"/>
              <w:left w:w="20" w:type="dxa"/>
              <w:bottom w:w="20" w:type="dxa"/>
              <w:right w:w="20" w:type="dxa"/>
            </w:tcMar>
            <w:vAlign w:val="center"/>
            <w:hideMark/>
          </w:tcPr>
          <w:p w14:paraId="47E43DA0" w14:textId="77777777" w:rsidR="00E9700C" w:rsidRPr="00696589" w:rsidRDefault="00E9700C" w:rsidP="00487AA6">
            <w:pPr>
              <w:pStyle w:val="movimento2"/>
              <w:rPr>
                <w:color w:val="002060"/>
              </w:rPr>
            </w:pPr>
            <w:r w:rsidRPr="00696589">
              <w:rPr>
                <w:color w:val="002060"/>
              </w:rPr>
              <w:t xml:space="preserve">(CSI MONTEFIORE) </w:t>
            </w:r>
          </w:p>
        </w:tc>
        <w:tc>
          <w:tcPr>
            <w:tcW w:w="800" w:type="dxa"/>
            <w:tcMar>
              <w:top w:w="20" w:type="dxa"/>
              <w:left w:w="20" w:type="dxa"/>
              <w:bottom w:w="20" w:type="dxa"/>
              <w:right w:w="20" w:type="dxa"/>
            </w:tcMar>
            <w:vAlign w:val="center"/>
            <w:hideMark/>
          </w:tcPr>
          <w:p w14:paraId="1A1CEBCF"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628F1F04" w14:textId="77777777" w:rsidR="00E9700C" w:rsidRPr="00696589" w:rsidRDefault="00E9700C" w:rsidP="00487AA6">
            <w:pPr>
              <w:pStyle w:val="movimento"/>
              <w:rPr>
                <w:color w:val="002060"/>
              </w:rPr>
            </w:pPr>
            <w:r w:rsidRPr="00696589">
              <w:rPr>
                <w:color w:val="002060"/>
              </w:rPr>
              <w:t>D ANSELMO DIEGO</w:t>
            </w:r>
          </w:p>
        </w:tc>
        <w:tc>
          <w:tcPr>
            <w:tcW w:w="2200" w:type="dxa"/>
            <w:tcMar>
              <w:top w:w="20" w:type="dxa"/>
              <w:left w:w="20" w:type="dxa"/>
              <w:bottom w:w="20" w:type="dxa"/>
              <w:right w:w="20" w:type="dxa"/>
            </w:tcMar>
            <w:vAlign w:val="center"/>
            <w:hideMark/>
          </w:tcPr>
          <w:p w14:paraId="27A5CCD9" w14:textId="77777777" w:rsidR="00E9700C" w:rsidRPr="00696589" w:rsidRDefault="00E9700C" w:rsidP="00487AA6">
            <w:pPr>
              <w:pStyle w:val="movimento2"/>
              <w:rPr>
                <w:color w:val="002060"/>
              </w:rPr>
            </w:pPr>
            <w:r w:rsidRPr="00696589">
              <w:rPr>
                <w:color w:val="002060"/>
              </w:rPr>
              <w:t xml:space="preserve">(PICENO UNITED MMX A R.L.) </w:t>
            </w:r>
          </w:p>
        </w:tc>
      </w:tr>
    </w:tbl>
    <w:p w14:paraId="70458DD9" w14:textId="77777777" w:rsidR="00E9700C" w:rsidRPr="00696589" w:rsidRDefault="00E9700C" w:rsidP="00E9700C">
      <w:pPr>
        <w:pStyle w:val="titolo20"/>
        <w:rPr>
          <w:rFonts w:eastAsiaTheme="minorEastAsia"/>
          <w:color w:val="002060"/>
        </w:rPr>
      </w:pPr>
      <w:r w:rsidRPr="006965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4FFFBA1B" w14:textId="77777777" w:rsidTr="00487AA6">
        <w:tc>
          <w:tcPr>
            <w:tcW w:w="2200" w:type="dxa"/>
            <w:tcMar>
              <w:top w:w="20" w:type="dxa"/>
              <w:left w:w="20" w:type="dxa"/>
              <w:bottom w:w="20" w:type="dxa"/>
              <w:right w:w="20" w:type="dxa"/>
            </w:tcMar>
            <w:vAlign w:val="center"/>
            <w:hideMark/>
          </w:tcPr>
          <w:p w14:paraId="375FB019" w14:textId="77777777" w:rsidR="00E9700C" w:rsidRPr="00696589" w:rsidRDefault="00E9700C" w:rsidP="00487AA6">
            <w:pPr>
              <w:pStyle w:val="movimento"/>
              <w:rPr>
                <w:color w:val="002060"/>
              </w:rPr>
            </w:pPr>
            <w:r w:rsidRPr="00696589">
              <w:rPr>
                <w:color w:val="002060"/>
              </w:rPr>
              <w:t>VALENTI MATTEO</w:t>
            </w:r>
          </w:p>
        </w:tc>
        <w:tc>
          <w:tcPr>
            <w:tcW w:w="2200" w:type="dxa"/>
            <w:tcMar>
              <w:top w:w="20" w:type="dxa"/>
              <w:left w:w="20" w:type="dxa"/>
              <w:bottom w:w="20" w:type="dxa"/>
              <w:right w:w="20" w:type="dxa"/>
            </w:tcMar>
            <w:vAlign w:val="center"/>
            <w:hideMark/>
          </w:tcPr>
          <w:p w14:paraId="6CF38912" w14:textId="77777777" w:rsidR="00E9700C" w:rsidRPr="00696589" w:rsidRDefault="00E9700C" w:rsidP="00487AA6">
            <w:pPr>
              <w:pStyle w:val="movimento2"/>
              <w:rPr>
                <w:color w:val="002060"/>
              </w:rPr>
            </w:pPr>
            <w:r w:rsidRPr="00696589">
              <w:rPr>
                <w:color w:val="002060"/>
              </w:rPr>
              <w:t xml:space="preserve">(PICENO UNITED MMX A R.L.) </w:t>
            </w:r>
          </w:p>
        </w:tc>
        <w:tc>
          <w:tcPr>
            <w:tcW w:w="800" w:type="dxa"/>
            <w:tcMar>
              <w:top w:w="20" w:type="dxa"/>
              <w:left w:w="20" w:type="dxa"/>
              <w:bottom w:w="20" w:type="dxa"/>
              <w:right w:w="20" w:type="dxa"/>
            </w:tcMar>
            <w:vAlign w:val="center"/>
            <w:hideMark/>
          </w:tcPr>
          <w:p w14:paraId="55DE5726"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4DC21DF4"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2B03E89E" w14:textId="77777777" w:rsidR="00E9700C" w:rsidRPr="00696589" w:rsidRDefault="00E9700C" w:rsidP="00487AA6">
            <w:pPr>
              <w:pStyle w:val="movimento2"/>
              <w:rPr>
                <w:color w:val="002060"/>
              </w:rPr>
            </w:pPr>
            <w:r w:rsidRPr="00696589">
              <w:rPr>
                <w:color w:val="002060"/>
              </w:rPr>
              <w:t> </w:t>
            </w:r>
          </w:p>
        </w:tc>
      </w:tr>
    </w:tbl>
    <w:p w14:paraId="20938D4E" w14:textId="77777777" w:rsidR="00E9700C" w:rsidRPr="00696589" w:rsidRDefault="00E9700C" w:rsidP="00E9700C">
      <w:pPr>
        <w:pStyle w:val="breakline"/>
        <w:rPr>
          <w:color w:val="002060"/>
        </w:rPr>
      </w:pPr>
    </w:p>
    <w:p w14:paraId="57A0A79A" w14:textId="77777777" w:rsidR="00E9700C" w:rsidRPr="00696589" w:rsidRDefault="00E9700C" w:rsidP="00E9700C">
      <w:pPr>
        <w:jc w:val="center"/>
        <w:rPr>
          <w:rFonts w:ascii="Arial" w:hAnsi="Arial" w:cs="Arial"/>
          <w:noProof/>
          <w:color w:val="002060"/>
          <w:sz w:val="22"/>
          <w:szCs w:val="22"/>
        </w:rPr>
      </w:pPr>
      <w:r w:rsidRPr="00696589">
        <w:rPr>
          <w:rFonts w:ascii="Arial" w:hAnsi="Arial" w:cs="Arial"/>
          <w:noProof/>
          <w:color w:val="002060"/>
          <w:sz w:val="22"/>
          <w:szCs w:val="22"/>
        </w:rPr>
        <w:t>F.to IL SEGRETARIO                                   F.to IL GIUDICE SPORTIVO</w:t>
      </w:r>
    </w:p>
    <w:p w14:paraId="494A969C" w14:textId="77777777" w:rsidR="00E9700C" w:rsidRPr="00696589" w:rsidRDefault="00E9700C" w:rsidP="00E9700C">
      <w:pPr>
        <w:jc w:val="left"/>
        <w:rPr>
          <w:rFonts w:ascii="Arial" w:hAnsi="Arial" w:cs="Arial"/>
          <w:noProof/>
          <w:color w:val="002060"/>
          <w:sz w:val="22"/>
          <w:szCs w:val="22"/>
        </w:rPr>
      </w:pPr>
      <w:r w:rsidRPr="00696589">
        <w:rPr>
          <w:rFonts w:ascii="Arial" w:hAnsi="Arial" w:cs="Arial"/>
          <w:noProof/>
          <w:color w:val="002060"/>
          <w:sz w:val="22"/>
          <w:szCs w:val="22"/>
        </w:rPr>
        <w:t xml:space="preserve">                         Angelo Castellana        </w:t>
      </w:r>
      <w:r w:rsidRPr="00696589">
        <w:rPr>
          <w:rFonts w:ascii="Arial" w:hAnsi="Arial" w:cs="Arial"/>
          <w:noProof/>
          <w:color w:val="002060"/>
          <w:sz w:val="22"/>
          <w:szCs w:val="22"/>
        </w:rPr>
        <w:tab/>
        <w:t xml:space="preserve">                                Agnese Lazzaretti</w:t>
      </w:r>
    </w:p>
    <w:p w14:paraId="4D80CC71" w14:textId="77777777" w:rsidR="00E9700C" w:rsidRPr="00696589" w:rsidRDefault="00E9700C" w:rsidP="00E9700C">
      <w:pPr>
        <w:pStyle w:val="breakline"/>
        <w:rPr>
          <w:rFonts w:eastAsiaTheme="minorEastAsia"/>
          <w:color w:val="002060"/>
        </w:rPr>
      </w:pPr>
    </w:p>
    <w:p w14:paraId="612FE8DC" w14:textId="77777777" w:rsidR="00E9700C" w:rsidRPr="00696589" w:rsidRDefault="00E9700C" w:rsidP="00E9700C">
      <w:pPr>
        <w:pStyle w:val="titoloprinc0"/>
        <w:rPr>
          <w:color w:val="002060"/>
        </w:rPr>
      </w:pPr>
      <w:r w:rsidRPr="00696589">
        <w:rPr>
          <w:color w:val="002060"/>
        </w:rPr>
        <w:t>CLASSIFICA</w:t>
      </w:r>
    </w:p>
    <w:p w14:paraId="060529A6" w14:textId="77777777" w:rsidR="00E9700C" w:rsidRPr="00696589" w:rsidRDefault="00E9700C" w:rsidP="00E9700C">
      <w:pPr>
        <w:pStyle w:val="breakline"/>
        <w:rPr>
          <w:color w:val="002060"/>
        </w:rPr>
      </w:pPr>
    </w:p>
    <w:p w14:paraId="0F1B8419" w14:textId="77777777" w:rsidR="00E9700C" w:rsidRPr="00696589" w:rsidRDefault="00E9700C" w:rsidP="00E9700C">
      <w:pPr>
        <w:pStyle w:val="breakline"/>
        <w:rPr>
          <w:color w:val="002060"/>
        </w:rPr>
      </w:pPr>
    </w:p>
    <w:p w14:paraId="2DA76ECD" w14:textId="77777777" w:rsidR="00E9700C" w:rsidRPr="00696589" w:rsidRDefault="00E9700C" w:rsidP="00E9700C">
      <w:pPr>
        <w:pStyle w:val="sottotitolocampionato10"/>
        <w:rPr>
          <w:color w:val="002060"/>
        </w:rPr>
      </w:pPr>
      <w:r w:rsidRPr="0069658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700C" w:rsidRPr="00696589" w14:paraId="55A21DC4" w14:textId="77777777" w:rsidTr="00487AA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27F66" w14:textId="77777777" w:rsidR="00E9700C" w:rsidRPr="00696589" w:rsidRDefault="00E9700C" w:rsidP="00487AA6">
            <w:pPr>
              <w:pStyle w:val="headertabella0"/>
              <w:rPr>
                <w:color w:val="002060"/>
              </w:rPr>
            </w:pPr>
            <w:r w:rsidRPr="006965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E261F" w14:textId="77777777" w:rsidR="00E9700C" w:rsidRPr="00696589" w:rsidRDefault="00E9700C" w:rsidP="00487AA6">
            <w:pPr>
              <w:pStyle w:val="headertabella0"/>
              <w:rPr>
                <w:color w:val="002060"/>
              </w:rPr>
            </w:pPr>
            <w:r w:rsidRPr="006965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96AB3" w14:textId="77777777" w:rsidR="00E9700C" w:rsidRPr="00696589" w:rsidRDefault="00E9700C" w:rsidP="00487AA6">
            <w:pPr>
              <w:pStyle w:val="headertabella0"/>
              <w:rPr>
                <w:color w:val="002060"/>
              </w:rPr>
            </w:pPr>
            <w:r w:rsidRPr="006965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F1D30" w14:textId="77777777" w:rsidR="00E9700C" w:rsidRPr="00696589" w:rsidRDefault="00E9700C" w:rsidP="00487AA6">
            <w:pPr>
              <w:pStyle w:val="headertabella0"/>
              <w:rPr>
                <w:color w:val="002060"/>
              </w:rPr>
            </w:pPr>
            <w:r w:rsidRPr="006965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F6AD8" w14:textId="77777777" w:rsidR="00E9700C" w:rsidRPr="00696589" w:rsidRDefault="00E9700C" w:rsidP="00487AA6">
            <w:pPr>
              <w:pStyle w:val="headertabella0"/>
              <w:rPr>
                <w:color w:val="002060"/>
              </w:rPr>
            </w:pPr>
            <w:r w:rsidRPr="006965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2A0FC" w14:textId="77777777" w:rsidR="00E9700C" w:rsidRPr="00696589" w:rsidRDefault="00E9700C" w:rsidP="00487AA6">
            <w:pPr>
              <w:pStyle w:val="headertabella0"/>
              <w:rPr>
                <w:color w:val="002060"/>
              </w:rPr>
            </w:pPr>
            <w:r w:rsidRPr="006965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6A616" w14:textId="77777777" w:rsidR="00E9700C" w:rsidRPr="00696589" w:rsidRDefault="00E9700C" w:rsidP="00487AA6">
            <w:pPr>
              <w:pStyle w:val="headertabella0"/>
              <w:rPr>
                <w:color w:val="002060"/>
              </w:rPr>
            </w:pPr>
            <w:r w:rsidRPr="006965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E58DB" w14:textId="77777777" w:rsidR="00E9700C" w:rsidRPr="00696589" w:rsidRDefault="00E9700C" w:rsidP="00487AA6">
            <w:pPr>
              <w:pStyle w:val="headertabella0"/>
              <w:rPr>
                <w:color w:val="002060"/>
              </w:rPr>
            </w:pPr>
            <w:r w:rsidRPr="006965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3B29D" w14:textId="77777777" w:rsidR="00E9700C" w:rsidRPr="00696589" w:rsidRDefault="00E9700C" w:rsidP="00487AA6">
            <w:pPr>
              <w:pStyle w:val="headertabella0"/>
              <w:rPr>
                <w:color w:val="002060"/>
              </w:rPr>
            </w:pPr>
            <w:r w:rsidRPr="006965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7D779" w14:textId="77777777" w:rsidR="00E9700C" w:rsidRPr="00696589" w:rsidRDefault="00E9700C" w:rsidP="00487AA6">
            <w:pPr>
              <w:pStyle w:val="headertabella0"/>
              <w:rPr>
                <w:color w:val="002060"/>
              </w:rPr>
            </w:pPr>
            <w:r w:rsidRPr="00696589">
              <w:rPr>
                <w:color w:val="002060"/>
              </w:rPr>
              <w:t>PE</w:t>
            </w:r>
          </w:p>
        </w:tc>
      </w:tr>
      <w:tr w:rsidR="00E9700C" w:rsidRPr="00696589" w14:paraId="085336BE" w14:textId="77777777" w:rsidTr="00487AA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5CC138" w14:textId="77777777" w:rsidR="00E9700C" w:rsidRPr="00696589" w:rsidRDefault="00E9700C" w:rsidP="00487AA6">
            <w:pPr>
              <w:pStyle w:val="rowtabella0"/>
              <w:rPr>
                <w:color w:val="002060"/>
              </w:rPr>
            </w:pPr>
            <w:r w:rsidRPr="00696589">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D5317" w14:textId="77777777" w:rsidR="00E9700C" w:rsidRPr="00696589" w:rsidRDefault="00E9700C" w:rsidP="00487AA6">
            <w:pPr>
              <w:pStyle w:val="rowtabella0"/>
              <w:jc w:val="center"/>
              <w:rPr>
                <w:color w:val="002060"/>
              </w:rPr>
            </w:pPr>
            <w:r w:rsidRPr="0069658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979B7"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F2B97" w14:textId="77777777" w:rsidR="00E9700C" w:rsidRPr="00696589" w:rsidRDefault="00E9700C" w:rsidP="00487AA6">
            <w:pPr>
              <w:pStyle w:val="rowtabella0"/>
              <w:jc w:val="center"/>
              <w:rPr>
                <w:color w:val="002060"/>
              </w:rPr>
            </w:pPr>
            <w:r w:rsidRPr="00696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7E59F"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0CD39"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DB516" w14:textId="77777777" w:rsidR="00E9700C" w:rsidRPr="00696589" w:rsidRDefault="00E9700C" w:rsidP="00487AA6">
            <w:pPr>
              <w:pStyle w:val="rowtabella0"/>
              <w:jc w:val="center"/>
              <w:rPr>
                <w:color w:val="002060"/>
              </w:rPr>
            </w:pPr>
            <w:r w:rsidRPr="00696589">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8DB5E" w14:textId="77777777" w:rsidR="00E9700C" w:rsidRPr="00696589" w:rsidRDefault="00E9700C" w:rsidP="00487AA6">
            <w:pPr>
              <w:pStyle w:val="rowtabella0"/>
              <w:jc w:val="center"/>
              <w:rPr>
                <w:color w:val="002060"/>
              </w:rPr>
            </w:pPr>
            <w:r w:rsidRPr="0069658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47ED7" w14:textId="77777777" w:rsidR="00E9700C" w:rsidRPr="00696589" w:rsidRDefault="00E9700C" w:rsidP="00487AA6">
            <w:pPr>
              <w:pStyle w:val="rowtabella0"/>
              <w:jc w:val="center"/>
              <w:rPr>
                <w:color w:val="002060"/>
              </w:rPr>
            </w:pPr>
            <w:r w:rsidRPr="0069658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2C1D7" w14:textId="77777777" w:rsidR="00E9700C" w:rsidRPr="00696589" w:rsidRDefault="00E9700C" w:rsidP="00487AA6">
            <w:pPr>
              <w:pStyle w:val="rowtabella0"/>
              <w:jc w:val="center"/>
              <w:rPr>
                <w:color w:val="002060"/>
              </w:rPr>
            </w:pPr>
            <w:r w:rsidRPr="00696589">
              <w:rPr>
                <w:color w:val="002060"/>
              </w:rPr>
              <w:t>0</w:t>
            </w:r>
          </w:p>
        </w:tc>
      </w:tr>
      <w:tr w:rsidR="00E9700C" w:rsidRPr="00696589" w14:paraId="0FB16120"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67BE22" w14:textId="77777777" w:rsidR="00E9700C" w:rsidRPr="00696589" w:rsidRDefault="00E9700C" w:rsidP="00487AA6">
            <w:pPr>
              <w:pStyle w:val="rowtabella0"/>
              <w:rPr>
                <w:color w:val="002060"/>
              </w:rPr>
            </w:pPr>
            <w:r w:rsidRPr="00696589">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61782" w14:textId="77777777" w:rsidR="00E9700C" w:rsidRPr="00696589" w:rsidRDefault="00E9700C" w:rsidP="00487AA6">
            <w:pPr>
              <w:pStyle w:val="rowtabella0"/>
              <w:jc w:val="center"/>
              <w:rPr>
                <w:color w:val="002060"/>
              </w:rPr>
            </w:pPr>
            <w:r w:rsidRPr="0069658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0CB7D"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B5E84" w14:textId="77777777" w:rsidR="00E9700C" w:rsidRPr="00696589" w:rsidRDefault="00E9700C" w:rsidP="00487AA6">
            <w:pPr>
              <w:pStyle w:val="rowtabella0"/>
              <w:jc w:val="center"/>
              <w:rPr>
                <w:color w:val="002060"/>
              </w:rPr>
            </w:pPr>
            <w:r w:rsidRPr="00696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5BB34"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B9E25"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ECCA0" w14:textId="77777777" w:rsidR="00E9700C" w:rsidRPr="00696589" w:rsidRDefault="00E9700C" w:rsidP="00487AA6">
            <w:pPr>
              <w:pStyle w:val="rowtabella0"/>
              <w:jc w:val="center"/>
              <w:rPr>
                <w:color w:val="002060"/>
              </w:rPr>
            </w:pPr>
            <w:r w:rsidRPr="0069658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D1881" w14:textId="77777777" w:rsidR="00E9700C" w:rsidRPr="00696589" w:rsidRDefault="00E9700C" w:rsidP="00487AA6">
            <w:pPr>
              <w:pStyle w:val="rowtabella0"/>
              <w:jc w:val="center"/>
              <w:rPr>
                <w:color w:val="002060"/>
              </w:rPr>
            </w:pPr>
            <w:r w:rsidRPr="0069658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1C270" w14:textId="77777777" w:rsidR="00E9700C" w:rsidRPr="00696589" w:rsidRDefault="00E9700C" w:rsidP="00487AA6">
            <w:pPr>
              <w:pStyle w:val="rowtabella0"/>
              <w:jc w:val="center"/>
              <w:rPr>
                <w:color w:val="002060"/>
              </w:rPr>
            </w:pPr>
            <w:r w:rsidRPr="0069658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D17A8" w14:textId="77777777" w:rsidR="00E9700C" w:rsidRPr="00696589" w:rsidRDefault="00E9700C" w:rsidP="00487AA6">
            <w:pPr>
              <w:pStyle w:val="rowtabella0"/>
              <w:jc w:val="center"/>
              <w:rPr>
                <w:color w:val="002060"/>
              </w:rPr>
            </w:pPr>
            <w:r w:rsidRPr="00696589">
              <w:rPr>
                <w:color w:val="002060"/>
              </w:rPr>
              <w:t>0</w:t>
            </w:r>
          </w:p>
        </w:tc>
      </w:tr>
      <w:tr w:rsidR="00E9700C" w:rsidRPr="00696589" w14:paraId="254ABFC8"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E7BAFB" w14:textId="77777777" w:rsidR="00E9700C" w:rsidRPr="00696589" w:rsidRDefault="00E9700C" w:rsidP="00487AA6">
            <w:pPr>
              <w:pStyle w:val="rowtabella0"/>
              <w:rPr>
                <w:color w:val="002060"/>
              </w:rPr>
            </w:pPr>
            <w:r w:rsidRPr="00696589">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CE50F" w14:textId="77777777" w:rsidR="00E9700C" w:rsidRPr="00696589" w:rsidRDefault="00E9700C" w:rsidP="00487AA6">
            <w:pPr>
              <w:pStyle w:val="rowtabella0"/>
              <w:jc w:val="center"/>
              <w:rPr>
                <w:color w:val="002060"/>
              </w:rPr>
            </w:pPr>
            <w:r w:rsidRPr="0069658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C3AEE"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D8512" w14:textId="77777777" w:rsidR="00E9700C" w:rsidRPr="00696589" w:rsidRDefault="00E9700C" w:rsidP="00487AA6">
            <w:pPr>
              <w:pStyle w:val="rowtabella0"/>
              <w:jc w:val="center"/>
              <w:rPr>
                <w:color w:val="002060"/>
              </w:rPr>
            </w:pPr>
            <w:r w:rsidRPr="00696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6B763"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6457B"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4448C" w14:textId="77777777" w:rsidR="00E9700C" w:rsidRPr="00696589" w:rsidRDefault="00E9700C" w:rsidP="00487AA6">
            <w:pPr>
              <w:pStyle w:val="rowtabella0"/>
              <w:jc w:val="center"/>
              <w:rPr>
                <w:color w:val="002060"/>
              </w:rPr>
            </w:pPr>
            <w:r w:rsidRPr="0069658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65F91" w14:textId="77777777" w:rsidR="00E9700C" w:rsidRPr="00696589" w:rsidRDefault="00E9700C" w:rsidP="00487AA6">
            <w:pPr>
              <w:pStyle w:val="rowtabella0"/>
              <w:jc w:val="center"/>
              <w:rPr>
                <w:color w:val="002060"/>
              </w:rPr>
            </w:pPr>
            <w:r w:rsidRPr="0069658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CF3B2" w14:textId="77777777" w:rsidR="00E9700C" w:rsidRPr="00696589" w:rsidRDefault="00E9700C" w:rsidP="00487AA6">
            <w:pPr>
              <w:pStyle w:val="rowtabella0"/>
              <w:jc w:val="center"/>
              <w:rPr>
                <w:color w:val="002060"/>
              </w:rPr>
            </w:pPr>
            <w:r w:rsidRPr="0069658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DF272" w14:textId="77777777" w:rsidR="00E9700C" w:rsidRPr="00696589" w:rsidRDefault="00E9700C" w:rsidP="00487AA6">
            <w:pPr>
              <w:pStyle w:val="rowtabella0"/>
              <w:jc w:val="center"/>
              <w:rPr>
                <w:color w:val="002060"/>
              </w:rPr>
            </w:pPr>
            <w:r w:rsidRPr="00696589">
              <w:rPr>
                <w:color w:val="002060"/>
              </w:rPr>
              <w:t>0</w:t>
            </w:r>
          </w:p>
        </w:tc>
      </w:tr>
      <w:tr w:rsidR="00E9700C" w:rsidRPr="00696589" w14:paraId="62C4FCF2"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AC1042" w14:textId="77777777" w:rsidR="00E9700C" w:rsidRPr="00696589" w:rsidRDefault="00E9700C" w:rsidP="00487AA6">
            <w:pPr>
              <w:pStyle w:val="rowtabella0"/>
              <w:rPr>
                <w:color w:val="002060"/>
              </w:rPr>
            </w:pPr>
            <w:r w:rsidRPr="00696589">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87B15" w14:textId="77777777" w:rsidR="00E9700C" w:rsidRPr="00696589" w:rsidRDefault="00E9700C" w:rsidP="00487AA6">
            <w:pPr>
              <w:pStyle w:val="rowtabella0"/>
              <w:jc w:val="center"/>
              <w:rPr>
                <w:color w:val="002060"/>
              </w:rPr>
            </w:pPr>
            <w:r w:rsidRPr="0069658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6BCEE"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ACA4E" w14:textId="77777777" w:rsidR="00E9700C" w:rsidRPr="00696589" w:rsidRDefault="00E9700C" w:rsidP="00487AA6">
            <w:pPr>
              <w:pStyle w:val="rowtabella0"/>
              <w:jc w:val="center"/>
              <w:rPr>
                <w:color w:val="002060"/>
              </w:rPr>
            </w:pPr>
            <w:r w:rsidRPr="00696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FF5FD"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CDB14"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D64E2" w14:textId="77777777" w:rsidR="00E9700C" w:rsidRPr="00696589" w:rsidRDefault="00E9700C" w:rsidP="00487AA6">
            <w:pPr>
              <w:pStyle w:val="rowtabella0"/>
              <w:jc w:val="center"/>
              <w:rPr>
                <w:color w:val="002060"/>
              </w:rPr>
            </w:pPr>
            <w:r w:rsidRPr="00696589">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40B0B" w14:textId="77777777" w:rsidR="00E9700C" w:rsidRPr="00696589" w:rsidRDefault="00E9700C" w:rsidP="00487AA6">
            <w:pPr>
              <w:pStyle w:val="rowtabella0"/>
              <w:jc w:val="center"/>
              <w:rPr>
                <w:color w:val="002060"/>
              </w:rPr>
            </w:pPr>
            <w:r w:rsidRPr="0069658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86FC6" w14:textId="77777777" w:rsidR="00E9700C" w:rsidRPr="00696589" w:rsidRDefault="00E9700C" w:rsidP="00487AA6">
            <w:pPr>
              <w:pStyle w:val="rowtabella0"/>
              <w:jc w:val="center"/>
              <w:rPr>
                <w:color w:val="002060"/>
              </w:rPr>
            </w:pPr>
            <w:r w:rsidRPr="0069658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4E369" w14:textId="77777777" w:rsidR="00E9700C" w:rsidRPr="00696589" w:rsidRDefault="00E9700C" w:rsidP="00487AA6">
            <w:pPr>
              <w:pStyle w:val="rowtabella0"/>
              <w:jc w:val="center"/>
              <w:rPr>
                <w:color w:val="002060"/>
              </w:rPr>
            </w:pPr>
            <w:r w:rsidRPr="00696589">
              <w:rPr>
                <w:color w:val="002060"/>
              </w:rPr>
              <w:t>0</w:t>
            </w:r>
          </w:p>
        </w:tc>
      </w:tr>
      <w:tr w:rsidR="00E9700C" w:rsidRPr="00696589" w14:paraId="5E34CDE7"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28CCE5" w14:textId="77777777" w:rsidR="00E9700C" w:rsidRPr="00696589" w:rsidRDefault="00E9700C" w:rsidP="00487AA6">
            <w:pPr>
              <w:pStyle w:val="rowtabella0"/>
              <w:rPr>
                <w:color w:val="002060"/>
              </w:rPr>
            </w:pPr>
            <w:r w:rsidRPr="00696589">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94622" w14:textId="77777777" w:rsidR="00E9700C" w:rsidRPr="00696589" w:rsidRDefault="00E9700C" w:rsidP="00487AA6">
            <w:pPr>
              <w:pStyle w:val="rowtabella0"/>
              <w:jc w:val="center"/>
              <w:rPr>
                <w:color w:val="002060"/>
              </w:rPr>
            </w:pPr>
            <w:r w:rsidRPr="0069658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45120"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94378" w14:textId="77777777" w:rsidR="00E9700C" w:rsidRPr="00696589" w:rsidRDefault="00E9700C" w:rsidP="00487AA6">
            <w:pPr>
              <w:pStyle w:val="rowtabella0"/>
              <w:jc w:val="center"/>
              <w:rPr>
                <w:color w:val="002060"/>
              </w:rPr>
            </w:pPr>
            <w:r w:rsidRPr="00696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E1C66"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44BAD"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7DE6D" w14:textId="77777777" w:rsidR="00E9700C" w:rsidRPr="00696589" w:rsidRDefault="00E9700C" w:rsidP="00487AA6">
            <w:pPr>
              <w:pStyle w:val="rowtabella0"/>
              <w:jc w:val="center"/>
              <w:rPr>
                <w:color w:val="002060"/>
              </w:rPr>
            </w:pPr>
            <w:r w:rsidRPr="00696589">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CC65F" w14:textId="77777777" w:rsidR="00E9700C" w:rsidRPr="00696589" w:rsidRDefault="00E9700C" w:rsidP="00487AA6">
            <w:pPr>
              <w:pStyle w:val="rowtabella0"/>
              <w:jc w:val="center"/>
              <w:rPr>
                <w:color w:val="002060"/>
              </w:rPr>
            </w:pPr>
            <w:r w:rsidRPr="0069658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3355A"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2ADDD" w14:textId="77777777" w:rsidR="00E9700C" w:rsidRPr="00696589" w:rsidRDefault="00E9700C" w:rsidP="00487AA6">
            <w:pPr>
              <w:pStyle w:val="rowtabella0"/>
              <w:jc w:val="center"/>
              <w:rPr>
                <w:color w:val="002060"/>
              </w:rPr>
            </w:pPr>
            <w:r w:rsidRPr="00696589">
              <w:rPr>
                <w:color w:val="002060"/>
              </w:rPr>
              <w:t>0</w:t>
            </w:r>
          </w:p>
        </w:tc>
      </w:tr>
      <w:tr w:rsidR="00E9700C" w:rsidRPr="00696589" w14:paraId="78D65C67"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CBEFDC" w14:textId="77777777" w:rsidR="00E9700C" w:rsidRPr="00696589" w:rsidRDefault="00E9700C" w:rsidP="00487AA6">
            <w:pPr>
              <w:pStyle w:val="rowtabella0"/>
              <w:rPr>
                <w:color w:val="002060"/>
                <w:lang w:val="es-ES"/>
              </w:rPr>
            </w:pPr>
            <w:r w:rsidRPr="00696589">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D95B3" w14:textId="77777777" w:rsidR="00E9700C" w:rsidRPr="00696589" w:rsidRDefault="00E9700C" w:rsidP="00487AA6">
            <w:pPr>
              <w:pStyle w:val="rowtabella0"/>
              <w:jc w:val="center"/>
              <w:rPr>
                <w:color w:val="002060"/>
              </w:rPr>
            </w:pPr>
            <w:r w:rsidRPr="0069658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4D882"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2BD07" w14:textId="77777777" w:rsidR="00E9700C" w:rsidRPr="00696589" w:rsidRDefault="00E9700C" w:rsidP="00487AA6">
            <w:pPr>
              <w:pStyle w:val="rowtabella0"/>
              <w:jc w:val="center"/>
              <w:rPr>
                <w:color w:val="002060"/>
              </w:rPr>
            </w:pPr>
            <w:r w:rsidRPr="00696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AB285"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F979F"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8799D" w14:textId="77777777" w:rsidR="00E9700C" w:rsidRPr="00696589" w:rsidRDefault="00E9700C" w:rsidP="00487AA6">
            <w:pPr>
              <w:pStyle w:val="rowtabella0"/>
              <w:jc w:val="center"/>
              <w:rPr>
                <w:color w:val="002060"/>
              </w:rPr>
            </w:pPr>
            <w:r w:rsidRPr="00696589">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E677C" w14:textId="77777777" w:rsidR="00E9700C" w:rsidRPr="00696589" w:rsidRDefault="00E9700C" w:rsidP="00487AA6">
            <w:pPr>
              <w:pStyle w:val="rowtabella0"/>
              <w:jc w:val="center"/>
              <w:rPr>
                <w:color w:val="002060"/>
              </w:rPr>
            </w:pPr>
            <w:r w:rsidRPr="0069658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4C5CE" w14:textId="77777777" w:rsidR="00E9700C" w:rsidRPr="00696589" w:rsidRDefault="00E9700C" w:rsidP="00487AA6">
            <w:pPr>
              <w:pStyle w:val="rowtabella0"/>
              <w:jc w:val="center"/>
              <w:rPr>
                <w:color w:val="002060"/>
              </w:rPr>
            </w:pPr>
            <w:r w:rsidRPr="0069658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54DCD" w14:textId="77777777" w:rsidR="00E9700C" w:rsidRPr="00696589" w:rsidRDefault="00E9700C" w:rsidP="00487AA6">
            <w:pPr>
              <w:pStyle w:val="rowtabella0"/>
              <w:jc w:val="center"/>
              <w:rPr>
                <w:color w:val="002060"/>
              </w:rPr>
            </w:pPr>
            <w:r w:rsidRPr="00696589">
              <w:rPr>
                <w:color w:val="002060"/>
              </w:rPr>
              <w:t>0</w:t>
            </w:r>
          </w:p>
        </w:tc>
      </w:tr>
      <w:tr w:rsidR="00E9700C" w:rsidRPr="00696589" w14:paraId="3723D6DB"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A3DEB1" w14:textId="77777777" w:rsidR="00E9700C" w:rsidRPr="00696589" w:rsidRDefault="00E9700C" w:rsidP="00487AA6">
            <w:pPr>
              <w:pStyle w:val="rowtabella0"/>
              <w:rPr>
                <w:color w:val="002060"/>
              </w:rPr>
            </w:pPr>
            <w:r w:rsidRPr="00696589">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30F21" w14:textId="77777777" w:rsidR="00E9700C" w:rsidRPr="00696589" w:rsidRDefault="00E9700C" w:rsidP="00487AA6">
            <w:pPr>
              <w:pStyle w:val="rowtabella0"/>
              <w:jc w:val="center"/>
              <w:rPr>
                <w:color w:val="002060"/>
              </w:rPr>
            </w:pPr>
            <w:r w:rsidRPr="0069658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8553B"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A962A" w14:textId="77777777" w:rsidR="00E9700C" w:rsidRPr="00696589" w:rsidRDefault="00E9700C" w:rsidP="00487AA6">
            <w:pPr>
              <w:pStyle w:val="rowtabella0"/>
              <w:jc w:val="center"/>
              <w:rPr>
                <w:color w:val="002060"/>
              </w:rPr>
            </w:pPr>
            <w:r w:rsidRPr="00696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FD260"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6964C"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0D140" w14:textId="77777777" w:rsidR="00E9700C" w:rsidRPr="00696589" w:rsidRDefault="00E9700C" w:rsidP="00487AA6">
            <w:pPr>
              <w:pStyle w:val="rowtabella0"/>
              <w:jc w:val="center"/>
              <w:rPr>
                <w:color w:val="002060"/>
              </w:rPr>
            </w:pPr>
            <w:r w:rsidRPr="0069658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876D0" w14:textId="77777777" w:rsidR="00E9700C" w:rsidRPr="00696589" w:rsidRDefault="00E9700C" w:rsidP="00487AA6">
            <w:pPr>
              <w:pStyle w:val="rowtabella0"/>
              <w:jc w:val="center"/>
              <w:rPr>
                <w:color w:val="002060"/>
              </w:rPr>
            </w:pPr>
            <w:r w:rsidRPr="0069658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2FF6D"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DC7B9" w14:textId="77777777" w:rsidR="00E9700C" w:rsidRPr="00696589" w:rsidRDefault="00E9700C" w:rsidP="00487AA6">
            <w:pPr>
              <w:pStyle w:val="rowtabella0"/>
              <w:jc w:val="center"/>
              <w:rPr>
                <w:color w:val="002060"/>
              </w:rPr>
            </w:pPr>
            <w:r w:rsidRPr="00696589">
              <w:rPr>
                <w:color w:val="002060"/>
              </w:rPr>
              <w:t>0</w:t>
            </w:r>
          </w:p>
        </w:tc>
      </w:tr>
      <w:tr w:rsidR="00E9700C" w:rsidRPr="00696589" w14:paraId="1930F88F"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F65072" w14:textId="77777777" w:rsidR="00E9700C" w:rsidRPr="00696589" w:rsidRDefault="00E9700C" w:rsidP="00487AA6">
            <w:pPr>
              <w:pStyle w:val="rowtabella0"/>
              <w:rPr>
                <w:color w:val="002060"/>
              </w:rPr>
            </w:pPr>
            <w:r w:rsidRPr="00696589">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90ACB" w14:textId="77777777" w:rsidR="00E9700C" w:rsidRPr="00696589" w:rsidRDefault="00E9700C" w:rsidP="00487AA6">
            <w:pPr>
              <w:pStyle w:val="rowtabella0"/>
              <w:jc w:val="center"/>
              <w:rPr>
                <w:color w:val="002060"/>
              </w:rPr>
            </w:pPr>
            <w:r w:rsidRPr="0069658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FDE72"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586F0"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6A8FE"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DB8DD"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9F703" w14:textId="77777777" w:rsidR="00E9700C" w:rsidRPr="00696589" w:rsidRDefault="00E9700C" w:rsidP="00487AA6">
            <w:pPr>
              <w:pStyle w:val="rowtabella0"/>
              <w:jc w:val="center"/>
              <w:rPr>
                <w:color w:val="002060"/>
              </w:rPr>
            </w:pPr>
            <w:r w:rsidRPr="0069658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615B8" w14:textId="77777777" w:rsidR="00E9700C" w:rsidRPr="00696589" w:rsidRDefault="00E9700C" w:rsidP="00487AA6">
            <w:pPr>
              <w:pStyle w:val="rowtabella0"/>
              <w:jc w:val="center"/>
              <w:rPr>
                <w:color w:val="002060"/>
              </w:rPr>
            </w:pPr>
            <w:r w:rsidRPr="0069658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BEF57"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9989F" w14:textId="77777777" w:rsidR="00E9700C" w:rsidRPr="00696589" w:rsidRDefault="00E9700C" w:rsidP="00487AA6">
            <w:pPr>
              <w:pStyle w:val="rowtabella0"/>
              <w:jc w:val="center"/>
              <w:rPr>
                <w:color w:val="002060"/>
              </w:rPr>
            </w:pPr>
            <w:r w:rsidRPr="00696589">
              <w:rPr>
                <w:color w:val="002060"/>
              </w:rPr>
              <w:t>0</w:t>
            </w:r>
          </w:p>
        </w:tc>
      </w:tr>
      <w:tr w:rsidR="00E9700C" w:rsidRPr="00696589" w14:paraId="182BDD4C"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BC55E7" w14:textId="77777777" w:rsidR="00E9700C" w:rsidRPr="00696589" w:rsidRDefault="00E9700C" w:rsidP="00487AA6">
            <w:pPr>
              <w:pStyle w:val="rowtabella0"/>
              <w:rPr>
                <w:color w:val="002060"/>
              </w:rPr>
            </w:pPr>
            <w:r w:rsidRPr="00696589">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82B21" w14:textId="77777777" w:rsidR="00E9700C" w:rsidRPr="00696589" w:rsidRDefault="00E9700C" w:rsidP="00487AA6">
            <w:pPr>
              <w:pStyle w:val="rowtabella0"/>
              <w:jc w:val="center"/>
              <w:rPr>
                <w:color w:val="002060"/>
              </w:rPr>
            </w:pPr>
            <w:r w:rsidRPr="0069658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B4AE8"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58FC8"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9D2E8"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CF3AA"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C6B04" w14:textId="77777777" w:rsidR="00E9700C" w:rsidRPr="00696589" w:rsidRDefault="00E9700C" w:rsidP="00487AA6">
            <w:pPr>
              <w:pStyle w:val="rowtabella0"/>
              <w:jc w:val="center"/>
              <w:rPr>
                <w:color w:val="002060"/>
              </w:rPr>
            </w:pPr>
            <w:r w:rsidRPr="00696589">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26361" w14:textId="77777777" w:rsidR="00E9700C" w:rsidRPr="00696589" w:rsidRDefault="00E9700C" w:rsidP="00487AA6">
            <w:pPr>
              <w:pStyle w:val="rowtabella0"/>
              <w:jc w:val="center"/>
              <w:rPr>
                <w:color w:val="002060"/>
              </w:rPr>
            </w:pPr>
            <w:r w:rsidRPr="00696589">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B3B6F" w14:textId="77777777" w:rsidR="00E9700C" w:rsidRPr="00696589" w:rsidRDefault="00E9700C" w:rsidP="00487AA6">
            <w:pPr>
              <w:pStyle w:val="rowtabella0"/>
              <w:jc w:val="center"/>
              <w:rPr>
                <w:color w:val="002060"/>
              </w:rPr>
            </w:pPr>
            <w:r w:rsidRPr="00696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3D7D6" w14:textId="77777777" w:rsidR="00E9700C" w:rsidRPr="00696589" w:rsidRDefault="00E9700C" w:rsidP="00487AA6">
            <w:pPr>
              <w:pStyle w:val="rowtabella0"/>
              <w:jc w:val="center"/>
              <w:rPr>
                <w:color w:val="002060"/>
              </w:rPr>
            </w:pPr>
            <w:r w:rsidRPr="00696589">
              <w:rPr>
                <w:color w:val="002060"/>
              </w:rPr>
              <w:t>0</w:t>
            </w:r>
          </w:p>
        </w:tc>
      </w:tr>
      <w:tr w:rsidR="00E9700C" w:rsidRPr="00696589" w14:paraId="12A1C013"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D57B0F" w14:textId="77777777" w:rsidR="00E9700C" w:rsidRPr="00696589" w:rsidRDefault="00E9700C" w:rsidP="00487AA6">
            <w:pPr>
              <w:pStyle w:val="rowtabella0"/>
              <w:rPr>
                <w:color w:val="002060"/>
              </w:rPr>
            </w:pPr>
            <w:r w:rsidRPr="00696589">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ECF1B" w14:textId="77777777" w:rsidR="00E9700C" w:rsidRPr="00696589" w:rsidRDefault="00E9700C" w:rsidP="00487AA6">
            <w:pPr>
              <w:pStyle w:val="rowtabella0"/>
              <w:jc w:val="center"/>
              <w:rPr>
                <w:color w:val="002060"/>
              </w:rPr>
            </w:pPr>
            <w:r w:rsidRPr="006965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C24CA"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C1506"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F7780"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827B2"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78201" w14:textId="77777777" w:rsidR="00E9700C" w:rsidRPr="00696589" w:rsidRDefault="00E9700C" w:rsidP="00487AA6">
            <w:pPr>
              <w:pStyle w:val="rowtabella0"/>
              <w:jc w:val="center"/>
              <w:rPr>
                <w:color w:val="002060"/>
              </w:rPr>
            </w:pPr>
            <w:r w:rsidRPr="0069658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30587" w14:textId="77777777" w:rsidR="00E9700C" w:rsidRPr="00696589" w:rsidRDefault="00E9700C" w:rsidP="00487AA6">
            <w:pPr>
              <w:pStyle w:val="rowtabella0"/>
              <w:jc w:val="center"/>
              <w:rPr>
                <w:color w:val="002060"/>
              </w:rPr>
            </w:pPr>
            <w:r w:rsidRPr="0069658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7E97A"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4DA91" w14:textId="77777777" w:rsidR="00E9700C" w:rsidRPr="00696589" w:rsidRDefault="00E9700C" w:rsidP="00487AA6">
            <w:pPr>
              <w:pStyle w:val="rowtabella0"/>
              <w:jc w:val="center"/>
              <w:rPr>
                <w:color w:val="002060"/>
              </w:rPr>
            </w:pPr>
            <w:r w:rsidRPr="00696589">
              <w:rPr>
                <w:color w:val="002060"/>
              </w:rPr>
              <w:t>0</w:t>
            </w:r>
          </w:p>
        </w:tc>
      </w:tr>
      <w:tr w:rsidR="00E9700C" w:rsidRPr="00696589" w14:paraId="71D288E7"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5252BF" w14:textId="77777777" w:rsidR="00E9700C" w:rsidRPr="00696589" w:rsidRDefault="00E9700C" w:rsidP="00487AA6">
            <w:pPr>
              <w:pStyle w:val="rowtabella0"/>
              <w:rPr>
                <w:color w:val="002060"/>
              </w:rPr>
            </w:pPr>
            <w:r w:rsidRPr="00696589">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D4BEC"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64ABD"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E22BB"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73342"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61DDA" w14:textId="77777777" w:rsidR="00E9700C" w:rsidRPr="00696589" w:rsidRDefault="00E9700C" w:rsidP="00487AA6">
            <w:pPr>
              <w:pStyle w:val="rowtabella0"/>
              <w:jc w:val="center"/>
              <w:rPr>
                <w:color w:val="002060"/>
              </w:rPr>
            </w:pPr>
            <w:r w:rsidRPr="00696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41AD8" w14:textId="77777777" w:rsidR="00E9700C" w:rsidRPr="00696589" w:rsidRDefault="00E9700C" w:rsidP="00487AA6">
            <w:pPr>
              <w:pStyle w:val="rowtabella0"/>
              <w:jc w:val="center"/>
              <w:rPr>
                <w:color w:val="002060"/>
              </w:rPr>
            </w:pPr>
            <w:r w:rsidRPr="0069658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6CAD3" w14:textId="77777777" w:rsidR="00E9700C" w:rsidRPr="00696589" w:rsidRDefault="00E9700C" w:rsidP="00487AA6">
            <w:pPr>
              <w:pStyle w:val="rowtabella0"/>
              <w:jc w:val="center"/>
              <w:rPr>
                <w:color w:val="002060"/>
              </w:rPr>
            </w:pPr>
            <w:r w:rsidRPr="00696589">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FF252" w14:textId="77777777" w:rsidR="00E9700C" w:rsidRPr="00696589" w:rsidRDefault="00E9700C" w:rsidP="00487AA6">
            <w:pPr>
              <w:pStyle w:val="rowtabella0"/>
              <w:jc w:val="center"/>
              <w:rPr>
                <w:color w:val="002060"/>
              </w:rPr>
            </w:pPr>
            <w:r w:rsidRPr="0069658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FFC66" w14:textId="77777777" w:rsidR="00E9700C" w:rsidRPr="00696589" w:rsidRDefault="00E9700C" w:rsidP="00487AA6">
            <w:pPr>
              <w:pStyle w:val="rowtabella0"/>
              <w:jc w:val="center"/>
              <w:rPr>
                <w:color w:val="002060"/>
              </w:rPr>
            </w:pPr>
            <w:r w:rsidRPr="00696589">
              <w:rPr>
                <w:color w:val="002060"/>
              </w:rPr>
              <w:t>0</w:t>
            </w:r>
          </w:p>
        </w:tc>
      </w:tr>
      <w:tr w:rsidR="00E9700C" w:rsidRPr="00696589" w14:paraId="4FE40658"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DAFA6F" w14:textId="77777777" w:rsidR="00E9700C" w:rsidRPr="00696589" w:rsidRDefault="00E9700C" w:rsidP="00487AA6">
            <w:pPr>
              <w:pStyle w:val="rowtabella0"/>
              <w:rPr>
                <w:color w:val="002060"/>
              </w:rPr>
            </w:pPr>
            <w:r w:rsidRPr="00696589">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6392F" w14:textId="77777777" w:rsidR="00E9700C" w:rsidRPr="00696589" w:rsidRDefault="00E9700C" w:rsidP="00487AA6">
            <w:pPr>
              <w:pStyle w:val="rowtabella0"/>
              <w:jc w:val="center"/>
              <w:rPr>
                <w:color w:val="002060"/>
              </w:rPr>
            </w:pPr>
            <w:r w:rsidRPr="00696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C9725"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F1C76"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3D9A7"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18CAD" w14:textId="77777777" w:rsidR="00E9700C" w:rsidRPr="00696589" w:rsidRDefault="00E9700C" w:rsidP="00487AA6">
            <w:pPr>
              <w:pStyle w:val="rowtabella0"/>
              <w:jc w:val="center"/>
              <w:rPr>
                <w:color w:val="002060"/>
              </w:rPr>
            </w:pPr>
            <w:r w:rsidRPr="00696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E7461" w14:textId="77777777" w:rsidR="00E9700C" w:rsidRPr="00696589" w:rsidRDefault="00E9700C" w:rsidP="00487AA6">
            <w:pPr>
              <w:pStyle w:val="rowtabella0"/>
              <w:jc w:val="center"/>
              <w:rPr>
                <w:color w:val="002060"/>
              </w:rPr>
            </w:pPr>
            <w:r w:rsidRPr="00696589">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39B88" w14:textId="77777777" w:rsidR="00E9700C" w:rsidRPr="00696589" w:rsidRDefault="00E9700C" w:rsidP="00487AA6">
            <w:pPr>
              <w:pStyle w:val="rowtabella0"/>
              <w:jc w:val="center"/>
              <w:rPr>
                <w:color w:val="002060"/>
              </w:rPr>
            </w:pPr>
            <w:r w:rsidRPr="00696589">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298A2" w14:textId="77777777" w:rsidR="00E9700C" w:rsidRPr="00696589" w:rsidRDefault="00E9700C" w:rsidP="00487AA6">
            <w:pPr>
              <w:pStyle w:val="rowtabella0"/>
              <w:jc w:val="center"/>
              <w:rPr>
                <w:color w:val="002060"/>
              </w:rPr>
            </w:pPr>
            <w:r w:rsidRPr="00696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64BBA" w14:textId="77777777" w:rsidR="00E9700C" w:rsidRPr="00696589" w:rsidRDefault="00E9700C" w:rsidP="00487AA6">
            <w:pPr>
              <w:pStyle w:val="rowtabella0"/>
              <w:jc w:val="center"/>
              <w:rPr>
                <w:color w:val="002060"/>
              </w:rPr>
            </w:pPr>
            <w:r w:rsidRPr="00696589">
              <w:rPr>
                <w:color w:val="002060"/>
              </w:rPr>
              <w:t>0</w:t>
            </w:r>
          </w:p>
        </w:tc>
      </w:tr>
      <w:tr w:rsidR="00E9700C" w:rsidRPr="00696589" w14:paraId="5552EAB3" w14:textId="77777777" w:rsidTr="00487AA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D44DD5" w14:textId="77777777" w:rsidR="00E9700C" w:rsidRPr="00696589" w:rsidRDefault="00E9700C" w:rsidP="00487AA6">
            <w:pPr>
              <w:pStyle w:val="rowtabella0"/>
              <w:rPr>
                <w:color w:val="002060"/>
                <w:lang w:val="es-ES"/>
              </w:rPr>
            </w:pPr>
            <w:r w:rsidRPr="00696589">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AEBD9"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6CD41"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D2643"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17E54"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839E1"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13B0A" w14:textId="77777777" w:rsidR="00E9700C" w:rsidRPr="00696589" w:rsidRDefault="00E9700C" w:rsidP="00487AA6">
            <w:pPr>
              <w:pStyle w:val="rowtabella0"/>
              <w:jc w:val="center"/>
              <w:rPr>
                <w:color w:val="002060"/>
              </w:rPr>
            </w:pPr>
            <w:r w:rsidRPr="0069658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2C15B" w14:textId="77777777" w:rsidR="00E9700C" w:rsidRPr="00696589" w:rsidRDefault="00E9700C" w:rsidP="00487AA6">
            <w:pPr>
              <w:pStyle w:val="rowtabella0"/>
              <w:jc w:val="center"/>
              <w:rPr>
                <w:color w:val="002060"/>
              </w:rPr>
            </w:pPr>
            <w:r w:rsidRPr="00696589">
              <w:rPr>
                <w:color w:val="002060"/>
              </w:rPr>
              <w:t>184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087EA"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AFD44" w14:textId="77777777" w:rsidR="00E9700C" w:rsidRPr="00696589" w:rsidRDefault="00E9700C" w:rsidP="00487AA6">
            <w:pPr>
              <w:pStyle w:val="rowtabella0"/>
              <w:jc w:val="center"/>
              <w:rPr>
                <w:color w:val="002060"/>
              </w:rPr>
            </w:pPr>
            <w:r w:rsidRPr="00696589">
              <w:rPr>
                <w:color w:val="002060"/>
              </w:rPr>
              <w:t>0</w:t>
            </w:r>
          </w:p>
        </w:tc>
      </w:tr>
    </w:tbl>
    <w:p w14:paraId="6902BC6D" w14:textId="77777777" w:rsidR="00E9700C" w:rsidRPr="00696589" w:rsidRDefault="00E9700C" w:rsidP="00E9700C">
      <w:pPr>
        <w:pStyle w:val="breakline"/>
        <w:rPr>
          <w:rFonts w:eastAsiaTheme="minorEastAsia"/>
          <w:color w:val="002060"/>
        </w:rPr>
      </w:pPr>
    </w:p>
    <w:p w14:paraId="290394EA" w14:textId="77777777" w:rsidR="00E9700C" w:rsidRPr="00696589" w:rsidRDefault="00E9700C" w:rsidP="00E9700C">
      <w:pPr>
        <w:pStyle w:val="breakline"/>
        <w:rPr>
          <w:color w:val="002060"/>
        </w:rPr>
      </w:pPr>
    </w:p>
    <w:p w14:paraId="09749D64" w14:textId="77777777" w:rsidR="00E9700C" w:rsidRPr="00696589" w:rsidRDefault="00E9700C" w:rsidP="00E9700C">
      <w:pPr>
        <w:pStyle w:val="sottotitolocampionato10"/>
        <w:rPr>
          <w:color w:val="002060"/>
        </w:rPr>
      </w:pPr>
      <w:r w:rsidRPr="00696589">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700C" w:rsidRPr="00696589" w14:paraId="34C6E140" w14:textId="77777777" w:rsidTr="00487AA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6CAA3" w14:textId="77777777" w:rsidR="00E9700C" w:rsidRPr="00696589" w:rsidRDefault="00E9700C" w:rsidP="00487AA6">
            <w:pPr>
              <w:pStyle w:val="headertabella0"/>
              <w:rPr>
                <w:color w:val="002060"/>
              </w:rPr>
            </w:pPr>
            <w:r w:rsidRPr="006965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8A9BB" w14:textId="77777777" w:rsidR="00E9700C" w:rsidRPr="00696589" w:rsidRDefault="00E9700C" w:rsidP="00487AA6">
            <w:pPr>
              <w:pStyle w:val="headertabella0"/>
              <w:rPr>
                <w:color w:val="002060"/>
              </w:rPr>
            </w:pPr>
            <w:r w:rsidRPr="006965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42E97" w14:textId="77777777" w:rsidR="00E9700C" w:rsidRPr="00696589" w:rsidRDefault="00E9700C" w:rsidP="00487AA6">
            <w:pPr>
              <w:pStyle w:val="headertabella0"/>
              <w:rPr>
                <w:color w:val="002060"/>
              </w:rPr>
            </w:pPr>
            <w:r w:rsidRPr="006965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C57E1" w14:textId="77777777" w:rsidR="00E9700C" w:rsidRPr="00696589" w:rsidRDefault="00E9700C" w:rsidP="00487AA6">
            <w:pPr>
              <w:pStyle w:val="headertabella0"/>
              <w:rPr>
                <w:color w:val="002060"/>
              </w:rPr>
            </w:pPr>
            <w:r w:rsidRPr="006965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44AD9" w14:textId="77777777" w:rsidR="00E9700C" w:rsidRPr="00696589" w:rsidRDefault="00E9700C" w:rsidP="00487AA6">
            <w:pPr>
              <w:pStyle w:val="headertabella0"/>
              <w:rPr>
                <w:color w:val="002060"/>
              </w:rPr>
            </w:pPr>
            <w:r w:rsidRPr="006965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84731" w14:textId="77777777" w:rsidR="00E9700C" w:rsidRPr="00696589" w:rsidRDefault="00E9700C" w:rsidP="00487AA6">
            <w:pPr>
              <w:pStyle w:val="headertabella0"/>
              <w:rPr>
                <w:color w:val="002060"/>
              </w:rPr>
            </w:pPr>
            <w:r w:rsidRPr="006965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FECE7" w14:textId="77777777" w:rsidR="00E9700C" w:rsidRPr="00696589" w:rsidRDefault="00E9700C" w:rsidP="00487AA6">
            <w:pPr>
              <w:pStyle w:val="headertabella0"/>
              <w:rPr>
                <w:color w:val="002060"/>
              </w:rPr>
            </w:pPr>
            <w:r w:rsidRPr="006965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04C69" w14:textId="77777777" w:rsidR="00E9700C" w:rsidRPr="00696589" w:rsidRDefault="00E9700C" w:rsidP="00487AA6">
            <w:pPr>
              <w:pStyle w:val="headertabella0"/>
              <w:rPr>
                <w:color w:val="002060"/>
              </w:rPr>
            </w:pPr>
            <w:r w:rsidRPr="006965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02099" w14:textId="77777777" w:rsidR="00E9700C" w:rsidRPr="00696589" w:rsidRDefault="00E9700C" w:rsidP="00487AA6">
            <w:pPr>
              <w:pStyle w:val="headertabella0"/>
              <w:rPr>
                <w:color w:val="002060"/>
              </w:rPr>
            </w:pPr>
            <w:r w:rsidRPr="006965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F8039" w14:textId="77777777" w:rsidR="00E9700C" w:rsidRPr="00696589" w:rsidRDefault="00E9700C" w:rsidP="00487AA6">
            <w:pPr>
              <w:pStyle w:val="headertabella0"/>
              <w:rPr>
                <w:color w:val="002060"/>
              </w:rPr>
            </w:pPr>
            <w:r w:rsidRPr="00696589">
              <w:rPr>
                <w:color w:val="002060"/>
              </w:rPr>
              <w:t>PE</w:t>
            </w:r>
          </w:p>
        </w:tc>
      </w:tr>
      <w:tr w:rsidR="00E9700C" w:rsidRPr="00696589" w14:paraId="302A85A0" w14:textId="77777777" w:rsidTr="00487AA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BC2639" w14:textId="77777777" w:rsidR="00E9700C" w:rsidRPr="00696589" w:rsidRDefault="00E9700C" w:rsidP="00487AA6">
            <w:pPr>
              <w:pStyle w:val="rowtabella0"/>
              <w:rPr>
                <w:color w:val="002060"/>
              </w:rPr>
            </w:pPr>
            <w:r w:rsidRPr="00696589">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3279B" w14:textId="77777777" w:rsidR="00E9700C" w:rsidRPr="00696589" w:rsidRDefault="00E9700C" w:rsidP="00487AA6">
            <w:pPr>
              <w:pStyle w:val="rowtabella0"/>
              <w:jc w:val="center"/>
              <w:rPr>
                <w:color w:val="002060"/>
              </w:rPr>
            </w:pPr>
            <w:r w:rsidRPr="0069658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3496A"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434C3"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8DABB"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C1320"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66846" w14:textId="77777777" w:rsidR="00E9700C" w:rsidRPr="00696589" w:rsidRDefault="00E9700C" w:rsidP="00487AA6">
            <w:pPr>
              <w:pStyle w:val="rowtabella0"/>
              <w:jc w:val="center"/>
              <w:rPr>
                <w:color w:val="002060"/>
              </w:rPr>
            </w:pPr>
            <w:r w:rsidRPr="00696589">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B215E" w14:textId="77777777" w:rsidR="00E9700C" w:rsidRPr="00696589" w:rsidRDefault="00E9700C" w:rsidP="00487AA6">
            <w:pPr>
              <w:pStyle w:val="rowtabella0"/>
              <w:jc w:val="center"/>
              <w:rPr>
                <w:color w:val="002060"/>
              </w:rPr>
            </w:pPr>
            <w:r w:rsidRPr="0069658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BE81E" w14:textId="77777777" w:rsidR="00E9700C" w:rsidRPr="00696589" w:rsidRDefault="00E9700C" w:rsidP="00487AA6">
            <w:pPr>
              <w:pStyle w:val="rowtabella0"/>
              <w:jc w:val="center"/>
              <w:rPr>
                <w:color w:val="002060"/>
              </w:rPr>
            </w:pPr>
            <w:r w:rsidRPr="0069658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49FFD" w14:textId="77777777" w:rsidR="00E9700C" w:rsidRPr="00696589" w:rsidRDefault="00E9700C" w:rsidP="00487AA6">
            <w:pPr>
              <w:pStyle w:val="rowtabella0"/>
              <w:jc w:val="center"/>
              <w:rPr>
                <w:color w:val="002060"/>
              </w:rPr>
            </w:pPr>
            <w:r w:rsidRPr="00696589">
              <w:rPr>
                <w:color w:val="002060"/>
              </w:rPr>
              <w:t>0</w:t>
            </w:r>
          </w:p>
        </w:tc>
      </w:tr>
      <w:tr w:rsidR="00E9700C" w:rsidRPr="00696589" w14:paraId="35B9097E"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55275C" w14:textId="77777777" w:rsidR="00E9700C" w:rsidRPr="00696589" w:rsidRDefault="00E9700C" w:rsidP="00487AA6">
            <w:pPr>
              <w:pStyle w:val="rowtabella0"/>
              <w:rPr>
                <w:color w:val="002060"/>
              </w:rPr>
            </w:pPr>
            <w:r w:rsidRPr="00696589">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3E543" w14:textId="77777777" w:rsidR="00E9700C" w:rsidRPr="00696589" w:rsidRDefault="00E9700C" w:rsidP="00487AA6">
            <w:pPr>
              <w:pStyle w:val="rowtabella0"/>
              <w:jc w:val="center"/>
              <w:rPr>
                <w:color w:val="002060"/>
              </w:rPr>
            </w:pPr>
            <w:r w:rsidRPr="0069658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F2A4F"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6F2E9" w14:textId="77777777" w:rsidR="00E9700C" w:rsidRPr="00696589" w:rsidRDefault="00E9700C" w:rsidP="00487AA6">
            <w:pPr>
              <w:pStyle w:val="rowtabella0"/>
              <w:jc w:val="center"/>
              <w:rPr>
                <w:color w:val="002060"/>
              </w:rPr>
            </w:pPr>
            <w:r w:rsidRPr="006965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1C928"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EEEAE"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75950" w14:textId="77777777" w:rsidR="00E9700C" w:rsidRPr="00696589" w:rsidRDefault="00E9700C" w:rsidP="00487AA6">
            <w:pPr>
              <w:pStyle w:val="rowtabella0"/>
              <w:jc w:val="center"/>
              <w:rPr>
                <w:color w:val="002060"/>
              </w:rPr>
            </w:pPr>
            <w:r w:rsidRPr="00696589">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A0C35" w14:textId="77777777" w:rsidR="00E9700C" w:rsidRPr="00696589" w:rsidRDefault="00E9700C" w:rsidP="00487AA6">
            <w:pPr>
              <w:pStyle w:val="rowtabella0"/>
              <w:jc w:val="center"/>
              <w:rPr>
                <w:color w:val="002060"/>
              </w:rPr>
            </w:pPr>
            <w:r w:rsidRPr="0069658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3254B" w14:textId="77777777" w:rsidR="00E9700C" w:rsidRPr="00696589" w:rsidRDefault="00E9700C" w:rsidP="00487AA6">
            <w:pPr>
              <w:pStyle w:val="rowtabella0"/>
              <w:jc w:val="center"/>
              <w:rPr>
                <w:color w:val="002060"/>
              </w:rPr>
            </w:pPr>
            <w:r w:rsidRPr="0069658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A987E" w14:textId="77777777" w:rsidR="00E9700C" w:rsidRPr="00696589" w:rsidRDefault="00E9700C" w:rsidP="00487AA6">
            <w:pPr>
              <w:pStyle w:val="rowtabella0"/>
              <w:jc w:val="center"/>
              <w:rPr>
                <w:color w:val="002060"/>
              </w:rPr>
            </w:pPr>
            <w:r w:rsidRPr="00696589">
              <w:rPr>
                <w:color w:val="002060"/>
              </w:rPr>
              <w:t>0</w:t>
            </w:r>
          </w:p>
        </w:tc>
      </w:tr>
      <w:tr w:rsidR="00E9700C" w:rsidRPr="00696589" w14:paraId="4231F3D6"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ADFA06" w14:textId="77777777" w:rsidR="00E9700C" w:rsidRPr="00696589" w:rsidRDefault="00E9700C" w:rsidP="00487AA6">
            <w:pPr>
              <w:pStyle w:val="rowtabella0"/>
              <w:rPr>
                <w:color w:val="002060"/>
              </w:rPr>
            </w:pPr>
            <w:r w:rsidRPr="00696589">
              <w:rPr>
                <w:color w:val="002060"/>
              </w:rPr>
              <w:lastRenderedPageBreak/>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D6417" w14:textId="77777777" w:rsidR="00E9700C" w:rsidRPr="00696589" w:rsidRDefault="00E9700C" w:rsidP="00487AA6">
            <w:pPr>
              <w:pStyle w:val="rowtabella0"/>
              <w:jc w:val="center"/>
              <w:rPr>
                <w:color w:val="002060"/>
              </w:rPr>
            </w:pPr>
            <w:r w:rsidRPr="0069658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58AC4"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954D2" w14:textId="77777777" w:rsidR="00E9700C" w:rsidRPr="00696589" w:rsidRDefault="00E9700C" w:rsidP="00487AA6">
            <w:pPr>
              <w:pStyle w:val="rowtabella0"/>
              <w:jc w:val="center"/>
              <w:rPr>
                <w:color w:val="002060"/>
              </w:rPr>
            </w:pPr>
            <w:r w:rsidRPr="00696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7F166"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4D2AA"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279EE" w14:textId="77777777" w:rsidR="00E9700C" w:rsidRPr="00696589" w:rsidRDefault="00E9700C" w:rsidP="00487AA6">
            <w:pPr>
              <w:pStyle w:val="rowtabella0"/>
              <w:jc w:val="center"/>
              <w:rPr>
                <w:color w:val="002060"/>
              </w:rPr>
            </w:pPr>
            <w:r w:rsidRPr="00696589">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C85CF" w14:textId="77777777" w:rsidR="00E9700C" w:rsidRPr="00696589" w:rsidRDefault="00E9700C" w:rsidP="00487AA6">
            <w:pPr>
              <w:pStyle w:val="rowtabella0"/>
              <w:jc w:val="center"/>
              <w:rPr>
                <w:color w:val="002060"/>
              </w:rPr>
            </w:pPr>
            <w:r w:rsidRPr="0069658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65B0C" w14:textId="77777777" w:rsidR="00E9700C" w:rsidRPr="00696589" w:rsidRDefault="00E9700C" w:rsidP="00487AA6">
            <w:pPr>
              <w:pStyle w:val="rowtabella0"/>
              <w:jc w:val="center"/>
              <w:rPr>
                <w:color w:val="002060"/>
              </w:rPr>
            </w:pPr>
            <w:r w:rsidRPr="0069658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FB726" w14:textId="77777777" w:rsidR="00E9700C" w:rsidRPr="00696589" w:rsidRDefault="00E9700C" w:rsidP="00487AA6">
            <w:pPr>
              <w:pStyle w:val="rowtabella0"/>
              <w:jc w:val="center"/>
              <w:rPr>
                <w:color w:val="002060"/>
              </w:rPr>
            </w:pPr>
            <w:r w:rsidRPr="00696589">
              <w:rPr>
                <w:color w:val="002060"/>
              </w:rPr>
              <w:t>0</w:t>
            </w:r>
          </w:p>
        </w:tc>
      </w:tr>
      <w:tr w:rsidR="00E9700C" w:rsidRPr="00696589" w14:paraId="3EAC8079"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643A14" w14:textId="77777777" w:rsidR="00E9700C" w:rsidRPr="00696589" w:rsidRDefault="00E9700C" w:rsidP="00487AA6">
            <w:pPr>
              <w:pStyle w:val="rowtabella0"/>
              <w:rPr>
                <w:color w:val="002060"/>
              </w:rPr>
            </w:pPr>
            <w:r w:rsidRPr="00696589">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4C2DE" w14:textId="77777777" w:rsidR="00E9700C" w:rsidRPr="00696589" w:rsidRDefault="00E9700C" w:rsidP="00487AA6">
            <w:pPr>
              <w:pStyle w:val="rowtabella0"/>
              <w:jc w:val="center"/>
              <w:rPr>
                <w:color w:val="002060"/>
              </w:rPr>
            </w:pPr>
            <w:r w:rsidRPr="0069658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4A1EE"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4F4C9" w14:textId="77777777" w:rsidR="00E9700C" w:rsidRPr="00696589" w:rsidRDefault="00E9700C" w:rsidP="00487AA6">
            <w:pPr>
              <w:pStyle w:val="rowtabella0"/>
              <w:jc w:val="center"/>
              <w:rPr>
                <w:color w:val="002060"/>
              </w:rPr>
            </w:pPr>
            <w:r w:rsidRPr="00696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FAE3E"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C57AB"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BF81C" w14:textId="77777777" w:rsidR="00E9700C" w:rsidRPr="00696589" w:rsidRDefault="00E9700C" w:rsidP="00487AA6">
            <w:pPr>
              <w:pStyle w:val="rowtabella0"/>
              <w:jc w:val="center"/>
              <w:rPr>
                <w:color w:val="002060"/>
              </w:rPr>
            </w:pPr>
            <w:r w:rsidRPr="00696589">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A44D5" w14:textId="77777777" w:rsidR="00E9700C" w:rsidRPr="00696589" w:rsidRDefault="00E9700C" w:rsidP="00487AA6">
            <w:pPr>
              <w:pStyle w:val="rowtabella0"/>
              <w:jc w:val="center"/>
              <w:rPr>
                <w:color w:val="002060"/>
              </w:rPr>
            </w:pPr>
            <w:r w:rsidRPr="0069658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F601F"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73656" w14:textId="77777777" w:rsidR="00E9700C" w:rsidRPr="00696589" w:rsidRDefault="00E9700C" w:rsidP="00487AA6">
            <w:pPr>
              <w:pStyle w:val="rowtabella0"/>
              <w:jc w:val="center"/>
              <w:rPr>
                <w:color w:val="002060"/>
              </w:rPr>
            </w:pPr>
            <w:r w:rsidRPr="00696589">
              <w:rPr>
                <w:color w:val="002060"/>
              </w:rPr>
              <w:t>0</w:t>
            </w:r>
          </w:p>
        </w:tc>
      </w:tr>
      <w:tr w:rsidR="00E9700C" w:rsidRPr="00696589" w14:paraId="11783E38"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C965EA" w14:textId="77777777" w:rsidR="00E9700C" w:rsidRPr="00696589" w:rsidRDefault="00E9700C" w:rsidP="00487AA6">
            <w:pPr>
              <w:pStyle w:val="rowtabella0"/>
              <w:rPr>
                <w:color w:val="002060"/>
              </w:rPr>
            </w:pPr>
            <w:r w:rsidRPr="00696589">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7B88C" w14:textId="77777777" w:rsidR="00E9700C" w:rsidRPr="00696589" w:rsidRDefault="00E9700C" w:rsidP="00487AA6">
            <w:pPr>
              <w:pStyle w:val="rowtabella0"/>
              <w:jc w:val="center"/>
              <w:rPr>
                <w:color w:val="002060"/>
              </w:rPr>
            </w:pPr>
            <w:r w:rsidRPr="0069658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F9420"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24B1D"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8A048"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9B0A9"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B40AC" w14:textId="77777777" w:rsidR="00E9700C" w:rsidRPr="00696589" w:rsidRDefault="00E9700C" w:rsidP="00487AA6">
            <w:pPr>
              <w:pStyle w:val="rowtabella0"/>
              <w:jc w:val="center"/>
              <w:rPr>
                <w:color w:val="002060"/>
              </w:rPr>
            </w:pPr>
            <w:r w:rsidRPr="0069658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CFB4D" w14:textId="77777777" w:rsidR="00E9700C" w:rsidRPr="00696589" w:rsidRDefault="00E9700C" w:rsidP="00487AA6">
            <w:pPr>
              <w:pStyle w:val="rowtabella0"/>
              <w:jc w:val="center"/>
              <w:rPr>
                <w:color w:val="002060"/>
              </w:rPr>
            </w:pPr>
            <w:r w:rsidRPr="0069658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17345"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FDDAF" w14:textId="77777777" w:rsidR="00E9700C" w:rsidRPr="00696589" w:rsidRDefault="00E9700C" w:rsidP="00487AA6">
            <w:pPr>
              <w:pStyle w:val="rowtabella0"/>
              <w:jc w:val="center"/>
              <w:rPr>
                <w:color w:val="002060"/>
              </w:rPr>
            </w:pPr>
            <w:r w:rsidRPr="00696589">
              <w:rPr>
                <w:color w:val="002060"/>
              </w:rPr>
              <w:t>0</w:t>
            </w:r>
          </w:p>
        </w:tc>
      </w:tr>
      <w:tr w:rsidR="00E9700C" w:rsidRPr="00696589" w14:paraId="3BDDA9D0"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F7B44C" w14:textId="77777777" w:rsidR="00E9700C" w:rsidRPr="00696589" w:rsidRDefault="00E9700C" w:rsidP="00487AA6">
            <w:pPr>
              <w:pStyle w:val="rowtabella0"/>
              <w:rPr>
                <w:color w:val="002060"/>
              </w:rPr>
            </w:pPr>
            <w:r w:rsidRPr="00696589">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CAC2A" w14:textId="77777777" w:rsidR="00E9700C" w:rsidRPr="00696589" w:rsidRDefault="00E9700C" w:rsidP="00487AA6">
            <w:pPr>
              <w:pStyle w:val="rowtabella0"/>
              <w:jc w:val="center"/>
              <w:rPr>
                <w:color w:val="002060"/>
              </w:rPr>
            </w:pPr>
            <w:r w:rsidRPr="0069658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597F5"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35D89" w14:textId="77777777" w:rsidR="00E9700C" w:rsidRPr="00696589" w:rsidRDefault="00E9700C" w:rsidP="00487AA6">
            <w:pPr>
              <w:pStyle w:val="rowtabella0"/>
              <w:jc w:val="center"/>
              <w:rPr>
                <w:color w:val="002060"/>
              </w:rPr>
            </w:pPr>
            <w:r w:rsidRPr="00696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807D8"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1B059" w14:textId="77777777" w:rsidR="00E9700C" w:rsidRPr="00696589" w:rsidRDefault="00E9700C" w:rsidP="00487AA6">
            <w:pPr>
              <w:pStyle w:val="rowtabella0"/>
              <w:jc w:val="center"/>
              <w:rPr>
                <w:color w:val="002060"/>
              </w:rPr>
            </w:pPr>
            <w:r w:rsidRPr="00696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74016" w14:textId="77777777" w:rsidR="00E9700C" w:rsidRPr="00696589" w:rsidRDefault="00E9700C" w:rsidP="00487AA6">
            <w:pPr>
              <w:pStyle w:val="rowtabella0"/>
              <w:jc w:val="center"/>
              <w:rPr>
                <w:color w:val="002060"/>
              </w:rPr>
            </w:pPr>
            <w:r w:rsidRPr="00696589">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29291" w14:textId="77777777" w:rsidR="00E9700C" w:rsidRPr="00696589" w:rsidRDefault="00E9700C" w:rsidP="00487AA6">
            <w:pPr>
              <w:pStyle w:val="rowtabella0"/>
              <w:jc w:val="center"/>
              <w:rPr>
                <w:color w:val="002060"/>
              </w:rPr>
            </w:pPr>
            <w:r w:rsidRPr="00696589">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D80D9"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4B2D7" w14:textId="77777777" w:rsidR="00E9700C" w:rsidRPr="00696589" w:rsidRDefault="00E9700C" w:rsidP="00487AA6">
            <w:pPr>
              <w:pStyle w:val="rowtabella0"/>
              <w:jc w:val="center"/>
              <w:rPr>
                <w:color w:val="002060"/>
              </w:rPr>
            </w:pPr>
            <w:r w:rsidRPr="00696589">
              <w:rPr>
                <w:color w:val="002060"/>
              </w:rPr>
              <w:t>0</w:t>
            </w:r>
          </w:p>
        </w:tc>
      </w:tr>
      <w:tr w:rsidR="00E9700C" w:rsidRPr="00696589" w14:paraId="7ED1DE6F"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C863E2" w14:textId="77777777" w:rsidR="00E9700C" w:rsidRPr="00696589" w:rsidRDefault="00E9700C" w:rsidP="00487AA6">
            <w:pPr>
              <w:pStyle w:val="rowtabella0"/>
              <w:rPr>
                <w:color w:val="002060"/>
              </w:rPr>
            </w:pPr>
            <w:r w:rsidRPr="00696589">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CAE57" w14:textId="77777777" w:rsidR="00E9700C" w:rsidRPr="00696589" w:rsidRDefault="00E9700C" w:rsidP="00487AA6">
            <w:pPr>
              <w:pStyle w:val="rowtabella0"/>
              <w:jc w:val="center"/>
              <w:rPr>
                <w:color w:val="002060"/>
              </w:rPr>
            </w:pPr>
            <w:r w:rsidRPr="0069658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92641"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D85F9"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96CAF"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B5D80" w14:textId="77777777" w:rsidR="00E9700C" w:rsidRPr="00696589" w:rsidRDefault="00E9700C" w:rsidP="00487AA6">
            <w:pPr>
              <w:pStyle w:val="rowtabella0"/>
              <w:jc w:val="center"/>
              <w:rPr>
                <w:color w:val="002060"/>
              </w:rPr>
            </w:pPr>
            <w:r w:rsidRPr="00696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ECEDD" w14:textId="77777777" w:rsidR="00E9700C" w:rsidRPr="00696589" w:rsidRDefault="00E9700C" w:rsidP="00487AA6">
            <w:pPr>
              <w:pStyle w:val="rowtabella0"/>
              <w:jc w:val="center"/>
              <w:rPr>
                <w:color w:val="002060"/>
              </w:rPr>
            </w:pPr>
            <w:r w:rsidRPr="00696589">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2EC8B" w14:textId="77777777" w:rsidR="00E9700C" w:rsidRPr="00696589" w:rsidRDefault="00E9700C" w:rsidP="00487AA6">
            <w:pPr>
              <w:pStyle w:val="rowtabella0"/>
              <w:jc w:val="center"/>
              <w:rPr>
                <w:color w:val="002060"/>
              </w:rPr>
            </w:pPr>
            <w:r w:rsidRPr="00696589">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97EDE"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4D37A" w14:textId="77777777" w:rsidR="00E9700C" w:rsidRPr="00696589" w:rsidRDefault="00E9700C" w:rsidP="00487AA6">
            <w:pPr>
              <w:pStyle w:val="rowtabella0"/>
              <w:jc w:val="center"/>
              <w:rPr>
                <w:color w:val="002060"/>
              </w:rPr>
            </w:pPr>
            <w:r w:rsidRPr="00696589">
              <w:rPr>
                <w:color w:val="002060"/>
              </w:rPr>
              <w:t>0</w:t>
            </w:r>
          </w:p>
        </w:tc>
      </w:tr>
      <w:tr w:rsidR="00E9700C" w:rsidRPr="00696589" w14:paraId="66467E13"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4F56E9" w14:textId="77777777" w:rsidR="00E9700C" w:rsidRPr="00696589" w:rsidRDefault="00E9700C" w:rsidP="00487AA6">
            <w:pPr>
              <w:pStyle w:val="rowtabella0"/>
              <w:rPr>
                <w:color w:val="002060"/>
              </w:rPr>
            </w:pPr>
            <w:r w:rsidRPr="00696589">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61BF7" w14:textId="77777777" w:rsidR="00E9700C" w:rsidRPr="00696589" w:rsidRDefault="00E9700C" w:rsidP="00487AA6">
            <w:pPr>
              <w:pStyle w:val="rowtabella0"/>
              <w:jc w:val="center"/>
              <w:rPr>
                <w:color w:val="002060"/>
              </w:rPr>
            </w:pPr>
            <w:r w:rsidRPr="0069658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B74C0"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AAF0F"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AC3F5"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C5FC1" w14:textId="77777777" w:rsidR="00E9700C" w:rsidRPr="00696589" w:rsidRDefault="00E9700C" w:rsidP="00487AA6">
            <w:pPr>
              <w:pStyle w:val="rowtabella0"/>
              <w:jc w:val="center"/>
              <w:rPr>
                <w:color w:val="002060"/>
              </w:rPr>
            </w:pPr>
            <w:r w:rsidRPr="00696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2291B" w14:textId="77777777" w:rsidR="00E9700C" w:rsidRPr="00696589" w:rsidRDefault="00E9700C" w:rsidP="00487AA6">
            <w:pPr>
              <w:pStyle w:val="rowtabella0"/>
              <w:jc w:val="center"/>
              <w:rPr>
                <w:color w:val="002060"/>
              </w:rPr>
            </w:pPr>
            <w:r w:rsidRPr="0069658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FE147" w14:textId="77777777" w:rsidR="00E9700C" w:rsidRPr="00696589" w:rsidRDefault="00E9700C" w:rsidP="00487AA6">
            <w:pPr>
              <w:pStyle w:val="rowtabella0"/>
              <w:jc w:val="center"/>
              <w:rPr>
                <w:color w:val="002060"/>
              </w:rPr>
            </w:pPr>
            <w:r w:rsidRPr="00696589">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22CEC"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22232" w14:textId="77777777" w:rsidR="00E9700C" w:rsidRPr="00696589" w:rsidRDefault="00E9700C" w:rsidP="00487AA6">
            <w:pPr>
              <w:pStyle w:val="rowtabella0"/>
              <w:jc w:val="center"/>
              <w:rPr>
                <w:color w:val="002060"/>
              </w:rPr>
            </w:pPr>
            <w:r w:rsidRPr="00696589">
              <w:rPr>
                <w:color w:val="002060"/>
              </w:rPr>
              <w:t>0</w:t>
            </w:r>
          </w:p>
        </w:tc>
      </w:tr>
      <w:tr w:rsidR="00E9700C" w:rsidRPr="00696589" w14:paraId="2B167289"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5F9BA9" w14:textId="77777777" w:rsidR="00E9700C" w:rsidRPr="00696589" w:rsidRDefault="00E9700C" w:rsidP="00487AA6">
            <w:pPr>
              <w:pStyle w:val="rowtabella0"/>
              <w:rPr>
                <w:color w:val="002060"/>
              </w:rPr>
            </w:pPr>
            <w:r w:rsidRPr="00696589">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3666E" w14:textId="77777777" w:rsidR="00E9700C" w:rsidRPr="00696589" w:rsidRDefault="00E9700C" w:rsidP="00487AA6">
            <w:pPr>
              <w:pStyle w:val="rowtabella0"/>
              <w:jc w:val="center"/>
              <w:rPr>
                <w:color w:val="002060"/>
              </w:rPr>
            </w:pPr>
            <w:r w:rsidRPr="0069658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D611A"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305CC"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25DC5"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40F61"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EDAA7" w14:textId="77777777" w:rsidR="00E9700C" w:rsidRPr="00696589" w:rsidRDefault="00E9700C" w:rsidP="00487AA6">
            <w:pPr>
              <w:pStyle w:val="rowtabella0"/>
              <w:jc w:val="center"/>
              <w:rPr>
                <w:color w:val="002060"/>
              </w:rPr>
            </w:pPr>
            <w:r w:rsidRPr="0069658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6E70C" w14:textId="77777777" w:rsidR="00E9700C" w:rsidRPr="00696589" w:rsidRDefault="00E9700C" w:rsidP="00487AA6">
            <w:pPr>
              <w:pStyle w:val="rowtabella0"/>
              <w:jc w:val="center"/>
              <w:rPr>
                <w:color w:val="002060"/>
              </w:rPr>
            </w:pPr>
            <w:r w:rsidRPr="0069658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AA1E8"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2265C" w14:textId="77777777" w:rsidR="00E9700C" w:rsidRPr="00696589" w:rsidRDefault="00E9700C" w:rsidP="00487AA6">
            <w:pPr>
              <w:pStyle w:val="rowtabella0"/>
              <w:jc w:val="center"/>
              <w:rPr>
                <w:color w:val="002060"/>
              </w:rPr>
            </w:pPr>
            <w:r w:rsidRPr="00696589">
              <w:rPr>
                <w:color w:val="002060"/>
              </w:rPr>
              <w:t>0</w:t>
            </w:r>
          </w:p>
        </w:tc>
      </w:tr>
      <w:tr w:rsidR="00E9700C" w:rsidRPr="00696589" w14:paraId="1A59A16E"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34C6D1" w14:textId="77777777" w:rsidR="00E9700C" w:rsidRPr="00696589" w:rsidRDefault="00E9700C" w:rsidP="00487AA6">
            <w:pPr>
              <w:pStyle w:val="rowtabella0"/>
              <w:rPr>
                <w:color w:val="002060"/>
              </w:rPr>
            </w:pPr>
            <w:r w:rsidRPr="00696589">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BF99E" w14:textId="77777777" w:rsidR="00E9700C" w:rsidRPr="00696589" w:rsidRDefault="00E9700C" w:rsidP="00487AA6">
            <w:pPr>
              <w:pStyle w:val="rowtabella0"/>
              <w:jc w:val="center"/>
              <w:rPr>
                <w:color w:val="002060"/>
              </w:rPr>
            </w:pPr>
            <w:r w:rsidRPr="00696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41D5A"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708AB"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47572"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A4A6B" w14:textId="77777777" w:rsidR="00E9700C" w:rsidRPr="00696589" w:rsidRDefault="00E9700C" w:rsidP="00487AA6">
            <w:pPr>
              <w:pStyle w:val="rowtabella0"/>
              <w:jc w:val="center"/>
              <w:rPr>
                <w:color w:val="002060"/>
              </w:rPr>
            </w:pPr>
            <w:r w:rsidRPr="00696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5A099" w14:textId="77777777" w:rsidR="00E9700C" w:rsidRPr="00696589" w:rsidRDefault="00E9700C" w:rsidP="00487AA6">
            <w:pPr>
              <w:pStyle w:val="rowtabella0"/>
              <w:jc w:val="center"/>
              <w:rPr>
                <w:color w:val="002060"/>
              </w:rPr>
            </w:pPr>
            <w:r w:rsidRPr="0069658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ECA21" w14:textId="77777777" w:rsidR="00E9700C" w:rsidRPr="00696589" w:rsidRDefault="00E9700C" w:rsidP="00487AA6">
            <w:pPr>
              <w:pStyle w:val="rowtabella0"/>
              <w:jc w:val="center"/>
              <w:rPr>
                <w:color w:val="002060"/>
              </w:rPr>
            </w:pPr>
            <w:r w:rsidRPr="0069658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CFE79" w14:textId="77777777" w:rsidR="00E9700C" w:rsidRPr="00696589" w:rsidRDefault="00E9700C" w:rsidP="00487AA6">
            <w:pPr>
              <w:pStyle w:val="rowtabella0"/>
              <w:jc w:val="center"/>
              <w:rPr>
                <w:color w:val="002060"/>
              </w:rPr>
            </w:pPr>
            <w:r w:rsidRPr="006965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B416D" w14:textId="77777777" w:rsidR="00E9700C" w:rsidRPr="00696589" w:rsidRDefault="00E9700C" w:rsidP="00487AA6">
            <w:pPr>
              <w:pStyle w:val="rowtabella0"/>
              <w:jc w:val="center"/>
              <w:rPr>
                <w:color w:val="002060"/>
              </w:rPr>
            </w:pPr>
            <w:r w:rsidRPr="00696589">
              <w:rPr>
                <w:color w:val="002060"/>
              </w:rPr>
              <w:t>0</w:t>
            </w:r>
          </w:p>
        </w:tc>
      </w:tr>
      <w:tr w:rsidR="00E9700C" w:rsidRPr="00696589" w14:paraId="014BC13A"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92C097" w14:textId="77777777" w:rsidR="00E9700C" w:rsidRPr="00696589" w:rsidRDefault="00E9700C" w:rsidP="00487AA6">
            <w:pPr>
              <w:pStyle w:val="rowtabella0"/>
              <w:rPr>
                <w:color w:val="002060"/>
              </w:rPr>
            </w:pPr>
            <w:r w:rsidRPr="00696589">
              <w:rPr>
                <w:color w:val="002060"/>
              </w:rPr>
              <w:t>A.S.D. 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35392"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9E579"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54034"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CDE49"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876BA" w14:textId="77777777" w:rsidR="00E9700C" w:rsidRPr="00696589" w:rsidRDefault="00E9700C" w:rsidP="00487AA6">
            <w:pPr>
              <w:pStyle w:val="rowtabella0"/>
              <w:jc w:val="center"/>
              <w:rPr>
                <w:color w:val="002060"/>
              </w:rPr>
            </w:pPr>
            <w:r w:rsidRPr="00696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FA01B" w14:textId="77777777" w:rsidR="00E9700C" w:rsidRPr="00696589" w:rsidRDefault="00E9700C" w:rsidP="00487AA6">
            <w:pPr>
              <w:pStyle w:val="rowtabella0"/>
              <w:jc w:val="center"/>
              <w:rPr>
                <w:color w:val="002060"/>
              </w:rPr>
            </w:pPr>
            <w:r w:rsidRPr="00696589">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DD9D1" w14:textId="77777777" w:rsidR="00E9700C" w:rsidRPr="00696589" w:rsidRDefault="00E9700C" w:rsidP="00487AA6">
            <w:pPr>
              <w:pStyle w:val="rowtabella0"/>
              <w:jc w:val="center"/>
              <w:rPr>
                <w:color w:val="002060"/>
              </w:rPr>
            </w:pPr>
            <w:r w:rsidRPr="00696589">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9EEA1" w14:textId="77777777" w:rsidR="00E9700C" w:rsidRPr="00696589" w:rsidRDefault="00E9700C" w:rsidP="00487AA6">
            <w:pPr>
              <w:pStyle w:val="rowtabella0"/>
              <w:jc w:val="center"/>
              <w:rPr>
                <w:color w:val="002060"/>
              </w:rPr>
            </w:pPr>
            <w:r w:rsidRPr="0069658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4902C" w14:textId="77777777" w:rsidR="00E9700C" w:rsidRPr="00696589" w:rsidRDefault="00E9700C" w:rsidP="00487AA6">
            <w:pPr>
              <w:pStyle w:val="rowtabella0"/>
              <w:jc w:val="center"/>
              <w:rPr>
                <w:color w:val="002060"/>
              </w:rPr>
            </w:pPr>
            <w:r w:rsidRPr="00696589">
              <w:rPr>
                <w:color w:val="002060"/>
              </w:rPr>
              <w:t>0</w:t>
            </w:r>
          </w:p>
        </w:tc>
      </w:tr>
      <w:tr w:rsidR="00E9700C" w:rsidRPr="00696589" w14:paraId="12021C61"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408E5C" w14:textId="77777777" w:rsidR="00E9700C" w:rsidRPr="00696589" w:rsidRDefault="00E9700C" w:rsidP="00487AA6">
            <w:pPr>
              <w:pStyle w:val="rowtabella0"/>
              <w:rPr>
                <w:color w:val="002060"/>
                <w:lang w:val="es-ES"/>
              </w:rPr>
            </w:pPr>
            <w:r w:rsidRPr="00696589">
              <w:rPr>
                <w:color w:val="002060"/>
                <w:lang w:val="es-E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2336C" w14:textId="77777777" w:rsidR="00E9700C" w:rsidRPr="00696589" w:rsidRDefault="00E9700C" w:rsidP="00487AA6">
            <w:pPr>
              <w:pStyle w:val="rowtabella0"/>
              <w:jc w:val="center"/>
              <w:rPr>
                <w:color w:val="002060"/>
              </w:rPr>
            </w:pPr>
            <w:r w:rsidRPr="00696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B6691"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A8238"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28B5E"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953A3" w14:textId="77777777" w:rsidR="00E9700C" w:rsidRPr="00696589" w:rsidRDefault="00E9700C" w:rsidP="00487AA6">
            <w:pPr>
              <w:pStyle w:val="rowtabella0"/>
              <w:jc w:val="center"/>
              <w:rPr>
                <w:color w:val="002060"/>
              </w:rPr>
            </w:pPr>
            <w:r w:rsidRPr="00696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A80CA" w14:textId="77777777" w:rsidR="00E9700C" w:rsidRPr="00696589" w:rsidRDefault="00E9700C" w:rsidP="00487AA6">
            <w:pPr>
              <w:pStyle w:val="rowtabella0"/>
              <w:jc w:val="center"/>
              <w:rPr>
                <w:color w:val="002060"/>
              </w:rPr>
            </w:pPr>
            <w:r w:rsidRPr="0069658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B806E" w14:textId="77777777" w:rsidR="00E9700C" w:rsidRPr="00696589" w:rsidRDefault="00E9700C" w:rsidP="00487AA6">
            <w:pPr>
              <w:pStyle w:val="rowtabella0"/>
              <w:jc w:val="center"/>
              <w:rPr>
                <w:color w:val="002060"/>
              </w:rPr>
            </w:pPr>
            <w:r w:rsidRPr="0069658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AB488" w14:textId="77777777" w:rsidR="00E9700C" w:rsidRPr="00696589" w:rsidRDefault="00E9700C" w:rsidP="00487AA6">
            <w:pPr>
              <w:pStyle w:val="rowtabella0"/>
              <w:jc w:val="center"/>
              <w:rPr>
                <w:color w:val="002060"/>
              </w:rPr>
            </w:pPr>
            <w:r w:rsidRPr="0069658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CA490" w14:textId="77777777" w:rsidR="00E9700C" w:rsidRPr="00696589" w:rsidRDefault="00E9700C" w:rsidP="00487AA6">
            <w:pPr>
              <w:pStyle w:val="rowtabella0"/>
              <w:jc w:val="center"/>
              <w:rPr>
                <w:color w:val="002060"/>
              </w:rPr>
            </w:pPr>
            <w:r w:rsidRPr="00696589">
              <w:rPr>
                <w:color w:val="002060"/>
              </w:rPr>
              <w:t>0</w:t>
            </w:r>
          </w:p>
        </w:tc>
      </w:tr>
      <w:tr w:rsidR="00E9700C" w:rsidRPr="00696589" w14:paraId="14C0159E"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077693" w14:textId="77777777" w:rsidR="00E9700C" w:rsidRPr="00696589" w:rsidRDefault="00E9700C" w:rsidP="00487AA6">
            <w:pPr>
              <w:pStyle w:val="rowtabella0"/>
              <w:rPr>
                <w:color w:val="002060"/>
                <w:lang w:val="es-ES"/>
              </w:rPr>
            </w:pPr>
            <w:r w:rsidRPr="00696589">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CCE3B" w14:textId="77777777" w:rsidR="00E9700C" w:rsidRPr="00696589" w:rsidRDefault="00E9700C" w:rsidP="00487AA6">
            <w:pPr>
              <w:pStyle w:val="rowtabella0"/>
              <w:jc w:val="center"/>
              <w:rPr>
                <w:color w:val="002060"/>
              </w:rPr>
            </w:pPr>
            <w:r w:rsidRPr="00696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06567"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F148F"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47A41"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2F452" w14:textId="77777777" w:rsidR="00E9700C" w:rsidRPr="00696589" w:rsidRDefault="00E9700C" w:rsidP="00487AA6">
            <w:pPr>
              <w:pStyle w:val="rowtabella0"/>
              <w:jc w:val="center"/>
              <w:rPr>
                <w:color w:val="002060"/>
              </w:rPr>
            </w:pPr>
            <w:r w:rsidRPr="00696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3A60F" w14:textId="77777777" w:rsidR="00E9700C" w:rsidRPr="00696589" w:rsidRDefault="00E9700C" w:rsidP="00487AA6">
            <w:pPr>
              <w:pStyle w:val="rowtabella0"/>
              <w:jc w:val="center"/>
              <w:rPr>
                <w:color w:val="002060"/>
              </w:rPr>
            </w:pPr>
            <w:r w:rsidRPr="0069658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6771A" w14:textId="77777777" w:rsidR="00E9700C" w:rsidRPr="00696589" w:rsidRDefault="00E9700C" w:rsidP="00487AA6">
            <w:pPr>
              <w:pStyle w:val="rowtabella0"/>
              <w:jc w:val="center"/>
              <w:rPr>
                <w:color w:val="002060"/>
              </w:rPr>
            </w:pPr>
            <w:r w:rsidRPr="0069658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3D86C" w14:textId="77777777" w:rsidR="00E9700C" w:rsidRPr="00696589" w:rsidRDefault="00E9700C" w:rsidP="00487AA6">
            <w:pPr>
              <w:pStyle w:val="rowtabella0"/>
              <w:jc w:val="center"/>
              <w:rPr>
                <w:color w:val="002060"/>
              </w:rPr>
            </w:pPr>
            <w:r w:rsidRPr="0069658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24EA6" w14:textId="77777777" w:rsidR="00E9700C" w:rsidRPr="00696589" w:rsidRDefault="00E9700C" w:rsidP="00487AA6">
            <w:pPr>
              <w:pStyle w:val="rowtabella0"/>
              <w:jc w:val="center"/>
              <w:rPr>
                <w:color w:val="002060"/>
              </w:rPr>
            </w:pPr>
            <w:r w:rsidRPr="00696589">
              <w:rPr>
                <w:color w:val="002060"/>
              </w:rPr>
              <w:t>0</w:t>
            </w:r>
          </w:p>
        </w:tc>
      </w:tr>
      <w:tr w:rsidR="00E9700C" w:rsidRPr="00696589" w14:paraId="325607DC" w14:textId="77777777" w:rsidTr="00487AA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0A03AD" w14:textId="77777777" w:rsidR="00E9700C" w:rsidRPr="00696589" w:rsidRDefault="00E9700C" w:rsidP="00487AA6">
            <w:pPr>
              <w:pStyle w:val="rowtabella0"/>
              <w:rPr>
                <w:color w:val="002060"/>
              </w:rPr>
            </w:pPr>
            <w:r w:rsidRPr="00696589">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BBCF2" w14:textId="77777777" w:rsidR="00E9700C" w:rsidRPr="00696589" w:rsidRDefault="00E9700C" w:rsidP="00487AA6">
            <w:pPr>
              <w:pStyle w:val="rowtabella0"/>
              <w:jc w:val="center"/>
              <w:rPr>
                <w:color w:val="002060"/>
              </w:rPr>
            </w:pPr>
            <w:r w:rsidRPr="00696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C5320"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DC9D7"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5276E"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67723" w14:textId="77777777" w:rsidR="00E9700C" w:rsidRPr="00696589" w:rsidRDefault="00E9700C" w:rsidP="00487AA6">
            <w:pPr>
              <w:pStyle w:val="rowtabella0"/>
              <w:jc w:val="center"/>
              <w:rPr>
                <w:color w:val="002060"/>
              </w:rPr>
            </w:pPr>
            <w:r w:rsidRPr="00696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53AD4" w14:textId="77777777" w:rsidR="00E9700C" w:rsidRPr="00696589" w:rsidRDefault="00E9700C" w:rsidP="00487AA6">
            <w:pPr>
              <w:pStyle w:val="rowtabella0"/>
              <w:jc w:val="center"/>
              <w:rPr>
                <w:color w:val="002060"/>
              </w:rPr>
            </w:pPr>
            <w:r w:rsidRPr="0069658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EAAF0" w14:textId="77777777" w:rsidR="00E9700C" w:rsidRPr="00696589" w:rsidRDefault="00E9700C" w:rsidP="00487AA6">
            <w:pPr>
              <w:pStyle w:val="rowtabella0"/>
              <w:jc w:val="center"/>
              <w:rPr>
                <w:color w:val="002060"/>
              </w:rPr>
            </w:pPr>
            <w:r w:rsidRPr="00696589">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07D73" w14:textId="77777777" w:rsidR="00E9700C" w:rsidRPr="00696589" w:rsidRDefault="00E9700C" w:rsidP="00487AA6">
            <w:pPr>
              <w:pStyle w:val="rowtabella0"/>
              <w:jc w:val="center"/>
              <w:rPr>
                <w:color w:val="002060"/>
              </w:rPr>
            </w:pPr>
            <w:r w:rsidRPr="0069658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96A75" w14:textId="77777777" w:rsidR="00E9700C" w:rsidRPr="00696589" w:rsidRDefault="00E9700C" w:rsidP="00487AA6">
            <w:pPr>
              <w:pStyle w:val="rowtabella0"/>
              <w:jc w:val="center"/>
              <w:rPr>
                <w:color w:val="002060"/>
              </w:rPr>
            </w:pPr>
            <w:r w:rsidRPr="00696589">
              <w:rPr>
                <w:color w:val="002060"/>
              </w:rPr>
              <w:t>0</w:t>
            </w:r>
          </w:p>
        </w:tc>
      </w:tr>
    </w:tbl>
    <w:p w14:paraId="29785858" w14:textId="77777777" w:rsidR="00E9700C" w:rsidRPr="00696589" w:rsidRDefault="00E9700C" w:rsidP="00E9700C">
      <w:pPr>
        <w:pStyle w:val="breakline"/>
        <w:rPr>
          <w:rFonts w:eastAsiaTheme="minorEastAsia"/>
          <w:color w:val="002060"/>
        </w:rPr>
      </w:pPr>
    </w:p>
    <w:p w14:paraId="08E1DE25" w14:textId="77777777" w:rsidR="00E9700C" w:rsidRPr="00696589" w:rsidRDefault="00E9700C" w:rsidP="00E9700C">
      <w:pPr>
        <w:pStyle w:val="breakline"/>
        <w:rPr>
          <w:color w:val="002060"/>
        </w:rPr>
      </w:pPr>
    </w:p>
    <w:p w14:paraId="5C13F16E" w14:textId="77777777" w:rsidR="00E9700C" w:rsidRPr="00696589" w:rsidRDefault="00E9700C" w:rsidP="00E9700C">
      <w:pPr>
        <w:pStyle w:val="sottotitolocampionato10"/>
        <w:rPr>
          <w:color w:val="002060"/>
        </w:rPr>
      </w:pPr>
      <w:r w:rsidRPr="00696589">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700C" w:rsidRPr="00696589" w14:paraId="6BF9764C" w14:textId="77777777" w:rsidTr="00487AA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1E773" w14:textId="77777777" w:rsidR="00E9700C" w:rsidRPr="00696589" w:rsidRDefault="00E9700C" w:rsidP="00487AA6">
            <w:pPr>
              <w:pStyle w:val="headertabella0"/>
              <w:rPr>
                <w:color w:val="002060"/>
              </w:rPr>
            </w:pPr>
            <w:r w:rsidRPr="006965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8DC21" w14:textId="77777777" w:rsidR="00E9700C" w:rsidRPr="00696589" w:rsidRDefault="00E9700C" w:rsidP="00487AA6">
            <w:pPr>
              <w:pStyle w:val="headertabella0"/>
              <w:rPr>
                <w:color w:val="002060"/>
              </w:rPr>
            </w:pPr>
            <w:r w:rsidRPr="006965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19E0E" w14:textId="77777777" w:rsidR="00E9700C" w:rsidRPr="00696589" w:rsidRDefault="00E9700C" w:rsidP="00487AA6">
            <w:pPr>
              <w:pStyle w:val="headertabella0"/>
              <w:rPr>
                <w:color w:val="002060"/>
              </w:rPr>
            </w:pPr>
            <w:r w:rsidRPr="006965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93E2D" w14:textId="77777777" w:rsidR="00E9700C" w:rsidRPr="00696589" w:rsidRDefault="00E9700C" w:rsidP="00487AA6">
            <w:pPr>
              <w:pStyle w:val="headertabella0"/>
              <w:rPr>
                <w:color w:val="002060"/>
              </w:rPr>
            </w:pPr>
            <w:r w:rsidRPr="006965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31BF1" w14:textId="77777777" w:rsidR="00E9700C" w:rsidRPr="00696589" w:rsidRDefault="00E9700C" w:rsidP="00487AA6">
            <w:pPr>
              <w:pStyle w:val="headertabella0"/>
              <w:rPr>
                <w:color w:val="002060"/>
              </w:rPr>
            </w:pPr>
            <w:r w:rsidRPr="006965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3ACFD" w14:textId="77777777" w:rsidR="00E9700C" w:rsidRPr="00696589" w:rsidRDefault="00E9700C" w:rsidP="00487AA6">
            <w:pPr>
              <w:pStyle w:val="headertabella0"/>
              <w:rPr>
                <w:color w:val="002060"/>
              </w:rPr>
            </w:pPr>
            <w:r w:rsidRPr="006965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047D8" w14:textId="77777777" w:rsidR="00E9700C" w:rsidRPr="00696589" w:rsidRDefault="00E9700C" w:rsidP="00487AA6">
            <w:pPr>
              <w:pStyle w:val="headertabella0"/>
              <w:rPr>
                <w:color w:val="002060"/>
              </w:rPr>
            </w:pPr>
            <w:r w:rsidRPr="006965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0EC75" w14:textId="77777777" w:rsidR="00E9700C" w:rsidRPr="00696589" w:rsidRDefault="00E9700C" w:rsidP="00487AA6">
            <w:pPr>
              <w:pStyle w:val="headertabella0"/>
              <w:rPr>
                <w:color w:val="002060"/>
              </w:rPr>
            </w:pPr>
            <w:r w:rsidRPr="006965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C06D1" w14:textId="77777777" w:rsidR="00E9700C" w:rsidRPr="00696589" w:rsidRDefault="00E9700C" w:rsidP="00487AA6">
            <w:pPr>
              <w:pStyle w:val="headertabella0"/>
              <w:rPr>
                <w:color w:val="002060"/>
              </w:rPr>
            </w:pPr>
            <w:r w:rsidRPr="006965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E503F" w14:textId="77777777" w:rsidR="00E9700C" w:rsidRPr="00696589" w:rsidRDefault="00E9700C" w:rsidP="00487AA6">
            <w:pPr>
              <w:pStyle w:val="headertabella0"/>
              <w:rPr>
                <w:color w:val="002060"/>
              </w:rPr>
            </w:pPr>
            <w:r w:rsidRPr="00696589">
              <w:rPr>
                <w:color w:val="002060"/>
              </w:rPr>
              <w:t>PE</w:t>
            </w:r>
          </w:p>
        </w:tc>
      </w:tr>
      <w:tr w:rsidR="00E9700C" w:rsidRPr="00696589" w14:paraId="7C8DE89F" w14:textId="77777777" w:rsidTr="00487AA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3C33B9" w14:textId="77777777" w:rsidR="00E9700C" w:rsidRPr="00696589" w:rsidRDefault="00E9700C" w:rsidP="00487AA6">
            <w:pPr>
              <w:pStyle w:val="rowtabella0"/>
              <w:rPr>
                <w:color w:val="002060"/>
              </w:rPr>
            </w:pPr>
            <w:r w:rsidRPr="00696589">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932A0" w14:textId="77777777" w:rsidR="00E9700C" w:rsidRPr="00696589" w:rsidRDefault="00E9700C" w:rsidP="00487AA6">
            <w:pPr>
              <w:pStyle w:val="rowtabella0"/>
              <w:jc w:val="center"/>
              <w:rPr>
                <w:color w:val="002060"/>
              </w:rPr>
            </w:pPr>
            <w:r w:rsidRPr="0069658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7E59C"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0886F" w14:textId="77777777" w:rsidR="00E9700C" w:rsidRPr="00696589" w:rsidRDefault="00E9700C" w:rsidP="00487AA6">
            <w:pPr>
              <w:pStyle w:val="rowtabella0"/>
              <w:jc w:val="center"/>
              <w:rPr>
                <w:color w:val="002060"/>
              </w:rPr>
            </w:pPr>
            <w:r w:rsidRPr="00696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EE06A"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43765"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E0551" w14:textId="77777777" w:rsidR="00E9700C" w:rsidRPr="00696589" w:rsidRDefault="00E9700C" w:rsidP="00487AA6">
            <w:pPr>
              <w:pStyle w:val="rowtabella0"/>
              <w:jc w:val="center"/>
              <w:rPr>
                <w:color w:val="002060"/>
              </w:rPr>
            </w:pPr>
            <w:r w:rsidRPr="00696589">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ED649" w14:textId="77777777" w:rsidR="00E9700C" w:rsidRPr="00696589" w:rsidRDefault="00E9700C" w:rsidP="00487AA6">
            <w:pPr>
              <w:pStyle w:val="rowtabella0"/>
              <w:jc w:val="center"/>
              <w:rPr>
                <w:color w:val="002060"/>
              </w:rPr>
            </w:pPr>
            <w:r w:rsidRPr="0069658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F6A89" w14:textId="77777777" w:rsidR="00E9700C" w:rsidRPr="00696589" w:rsidRDefault="00E9700C" w:rsidP="00487AA6">
            <w:pPr>
              <w:pStyle w:val="rowtabella0"/>
              <w:jc w:val="center"/>
              <w:rPr>
                <w:color w:val="002060"/>
              </w:rPr>
            </w:pPr>
            <w:r w:rsidRPr="0069658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6F692" w14:textId="77777777" w:rsidR="00E9700C" w:rsidRPr="00696589" w:rsidRDefault="00E9700C" w:rsidP="00487AA6">
            <w:pPr>
              <w:pStyle w:val="rowtabella0"/>
              <w:jc w:val="center"/>
              <w:rPr>
                <w:color w:val="002060"/>
              </w:rPr>
            </w:pPr>
            <w:r w:rsidRPr="00696589">
              <w:rPr>
                <w:color w:val="002060"/>
              </w:rPr>
              <w:t>0</w:t>
            </w:r>
          </w:p>
        </w:tc>
      </w:tr>
      <w:tr w:rsidR="00E9700C" w:rsidRPr="00696589" w14:paraId="62C06481"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2214B2" w14:textId="77777777" w:rsidR="00E9700C" w:rsidRPr="00696589" w:rsidRDefault="00E9700C" w:rsidP="00487AA6">
            <w:pPr>
              <w:pStyle w:val="rowtabella0"/>
              <w:rPr>
                <w:color w:val="002060"/>
              </w:rPr>
            </w:pPr>
            <w:r w:rsidRPr="00696589">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0D11A" w14:textId="77777777" w:rsidR="00E9700C" w:rsidRPr="00696589" w:rsidRDefault="00E9700C" w:rsidP="00487AA6">
            <w:pPr>
              <w:pStyle w:val="rowtabella0"/>
              <w:jc w:val="center"/>
              <w:rPr>
                <w:color w:val="002060"/>
              </w:rPr>
            </w:pPr>
            <w:r w:rsidRPr="0069658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27D3C"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B0F68" w14:textId="77777777" w:rsidR="00E9700C" w:rsidRPr="00696589" w:rsidRDefault="00E9700C" w:rsidP="00487AA6">
            <w:pPr>
              <w:pStyle w:val="rowtabella0"/>
              <w:jc w:val="center"/>
              <w:rPr>
                <w:color w:val="002060"/>
              </w:rPr>
            </w:pPr>
            <w:r w:rsidRPr="00696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AF3DA"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9E1B0"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40191" w14:textId="77777777" w:rsidR="00E9700C" w:rsidRPr="00696589" w:rsidRDefault="00E9700C" w:rsidP="00487AA6">
            <w:pPr>
              <w:pStyle w:val="rowtabella0"/>
              <w:jc w:val="center"/>
              <w:rPr>
                <w:color w:val="002060"/>
              </w:rPr>
            </w:pPr>
            <w:r w:rsidRPr="0069658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CEF6C" w14:textId="77777777" w:rsidR="00E9700C" w:rsidRPr="00696589" w:rsidRDefault="00E9700C" w:rsidP="00487AA6">
            <w:pPr>
              <w:pStyle w:val="rowtabella0"/>
              <w:jc w:val="center"/>
              <w:rPr>
                <w:color w:val="002060"/>
              </w:rPr>
            </w:pPr>
            <w:r w:rsidRPr="0069658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9AA40" w14:textId="77777777" w:rsidR="00E9700C" w:rsidRPr="00696589" w:rsidRDefault="00E9700C" w:rsidP="00487AA6">
            <w:pPr>
              <w:pStyle w:val="rowtabella0"/>
              <w:jc w:val="center"/>
              <w:rPr>
                <w:color w:val="002060"/>
              </w:rPr>
            </w:pPr>
            <w:r w:rsidRPr="0069658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50C94" w14:textId="77777777" w:rsidR="00E9700C" w:rsidRPr="00696589" w:rsidRDefault="00E9700C" w:rsidP="00487AA6">
            <w:pPr>
              <w:pStyle w:val="rowtabella0"/>
              <w:jc w:val="center"/>
              <w:rPr>
                <w:color w:val="002060"/>
              </w:rPr>
            </w:pPr>
            <w:r w:rsidRPr="00696589">
              <w:rPr>
                <w:color w:val="002060"/>
              </w:rPr>
              <w:t>0</w:t>
            </w:r>
          </w:p>
        </w:tc>
      </w:tr>
      <w:tr w:rsidR="00E9700C" w:rsidRPr="00696589" w14:paraId="52E34373"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DC816F" w14:textId="77777777" w:rsidR="00E9700C" w:rsidRPr="00696589" w:rsidRDefault="00E9700C" w:rsidP="00487AA6">
            <w:pPr>
              <w:pStyle w:val="rowtabella0"/>
              <w:rPr>
                <w:color w:val="002060"/>
              </w:rPr>
            </w:pPr>
            <w:r w:rsidRPr="00696589">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E2742" w14:textId="77777777" w:rsidR="00E9700C" w:rsidRPr="00696589" w:rsidRDefault="00E9700C" w:rsidP="00487AA6">
            <w:pPr>
              <w:pStyle w:val="rowtabella0"/>
              <w:jc w:val="center"/>
              <w:rPr>
                <w:color w:val="002060"/>
              </w:rPr>
            </w:pPr>
            <w:r w:rsidRPr="0069658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50810"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315AB" w14:textId="77777777" w:rsidR="00E9700C" w:rsidRPr="00696589" w:rsidRDefault="00E9700C" w:rsidP="00487AA6">
            <w:pPr>
              <w:pStyle w:val="rowtabella0"/>
              <w:jc w:val="center"/>
              <w:rPr>
                <w:color w:val="002060"/>
              </w:rPr>
            </w:pPr>
            <w:r w:rsidRPr="00696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32262"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AB43D"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14932" w14:textId="77777777" w:rsidR="00E9700C" w:rsidRPr="00696589" w:rsidRDefault="00E9700C" w:rsidP="00487AA6">
            <w:pPr>
              <w:pStyle w:val="rowtabella0"/>
              <w:jc w:val="center"/>
              <w:rPr>
                <w:color w:val="002060"/>
              </w:rPr>
            </w:pPr>
            <w:r w:rsidRPr="00696589">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1F67A" w14:textId="77777777" w:rsidR="00E9700C" w:rsidRPr="00696589" w:rsidRDefault="00E9700C" w:rsidP="00487AA6">
            <w:pPr>
              <w:pStyle w:val="rowtabella0"/>
              <w:jc w:val="center"/>
              <w:rPr>
                <w:color w:val="002060"/>
              </w:rPr>
            </w:pPr>
            <w:r w:rsidRPr="0069658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99524" w14:textId="77777777" w:rsidR="00E9700C" w:rsidRPr="00696589" w:rsidRDefault="00E9700C" w:rsidP="00487AA6">
            <w:pPr>
              <w:pStyle w:val="rowtabella0"/>
              <w:jc w:val="center"/>
              <w:rPr>
                <w:color w:val="002060"/>
              </w:rPr>
            </w:pPr>
            <w:r w:rsidRPr="0069658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B525B" w14:textId="77777777" w:rsidR="00E9700C" w:rsidRPr="00696589" w:rsidRDefault="00E9700C" w:rsidP="00487AA6">
            <w:pPr>
              <w:pStyle w:val="rowtabella0"/>
              <w:jc w:val="center"/>
              <w:rPr>
                <w:color w:val="002060"/>
              </w:rPr>
            </w:pPr>
            <w:r w:rsidRPr="00696589">
              <w:rPr>
                <w:color w:val="002060"/>
              </w:rPr>
              <w:t>0</w:t>
            </w:r>
          </w:p>
        </w:tc>
      </w:tr>
      <w:tr w:rsidR="00E9700C" w:rsidRPr="00696589" w14:paraId="4507D0B4"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9F7D2C" w14:textId="77777777" w:rsidR="00E9700C" w:rsidRPr="00696589" w:rsidRDefault="00E9700C" w:rsidP="00487AA6">
            <w:pPr>
              <w:pStyle w:val="rowtabella0"/>
              <w:rPr>
                <w:color w:val="002060"/>
              </w:rPr>
            </w:pPr>
            <w:r w:rsidRPr="00696589">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1FE7D" w14:textId="77777777" w:rsidR="00E9700C" w:rsidRPr="00696589" w:rsidRDefault="00E9700C" w:rsidP="00487AA6">
            <w:pPr>
              <w:pStyle w:val="rowtabella0"/>
              <w:jc w:val="center"/>
              <w:rPr>
                <w:color w:val="002060"/>
              </w:rPr>
            </w:pPr>
            <w:r w:rsidRPr="0069658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CE4D8"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3E75E" w14:textId="77777777" w:rsidR="00E9700C" w:rsidRPr="00696589" w:rsidRDefault="00E9700C" w:rsidP="00487AA6">
            <w:pPr>
              <w:pStyle w:val="rowtabella0"/>
              <w:jc w:val="center"/>
              <w:rPr>
                <w:color w:val="002060"/>
              </w:rPr>
            </w:pPr>
            <w:r w:rsidRPr="00696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FE422"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F9DE0"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89D0D" w14:textId="77777777" w:rsidR="00E9700C" w:rsidRPr="00696589" w:rsidRDefault="00E9700C" w:rsidP="00487AA6">
            <w:pPr>
              <w:pStyle w:val="rowtabella0"/>
              <w:jc w:val="center"/>
              <w:rPr>
                <w:color w:val="002060"/>
              </w:rPr>
            </w:pPr>
            <w:r w:rsidRPr="00696589">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DCD2C" w14:textId="77777777" w:rsidR="00E9700C" w:rsidRPr="00696589" w:rsidRDefault="00E9700C" w:rsidP="00487AA6">
            <w:pPr>
              <w:pStyle w:val="rowtabella0"/>
              <w:jc w:val="center"/>
              <w:rPr>
                <w:color w:val="002060"/>
              </w:rPr>
            </w:pPr>
            <w:r w:rsidRPr="0069658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4D579" w14:textId="77777777" w:rsidR="00E9700C" w:rsidRPr="00696589" w:rsidRDefault="00E9700C" w:rsidP="00487AA6">
            <w:pPr>
              <w:pStyle w:val="rowtabella0"/>
              <w:jc w:val="center"/>
              <w:rPr>
                <w:color w:val="002060"/>
              </w:rPr>
            </w:pPr>
            <w:r w:rsidRPr="006965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E372E" w14:textId="77777777" w:rsidR="00E9700C" w:rsidRPr="00696589" w:rsidRDefault="00E9700C" w:rsidP="00487AA6">
            <w:pPr>
              <w:pStyle w:val="rowtabella0"/>
              <w:jc w:val="center"/>
              <w:rPr>
                <w:color w:val="002060"/>
              </w:rPr>
            </w:pPr>
            <w:r w:rsidRPr="00696589">
              <w:rPr>
                <w:color w:val="002060"/>
              </w:rPr>
              <w:t>0</w:t>
            </w:r>
          </w:p>
        </w:tc>
      </w:tr>
      <w:tr w:rsidR="00E9700C" w:rsidRPr="00696589" w14:paraId="18B0AF34"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DE5FEF" w14:textId="77777777" w:rsidR="00E9700C" w:rsidRPr="00696589" w:rsidRDefault="00E9700C" w:rsidP="00487AA6">
            <w:pPr>
              <w:pStyle w:val="rowtabella0"/>
              <w:rPr>
                <w:color w:val="002060"/>
              </w:rPr>
            </w:pPr>
            <w:r w:rsidRPr="00696589">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325CD" w14:textId="77777777" w:rsidR="00E9700C" w:rsidRPr="00696589" w:rsidRDefault="00E9700C" w:rsidP="00487AA6">
            <w:pPr>
              <w:pStyle w:val="rowtabella0"/>
              <w:jc w:val="center"/>
              <w:rPr>
                <w:color w:val="002060"/>
              </w:rPr>
            </w:pPr>
            <w:r w:rsidRPr="0069658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DD202"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E7AD5" w14:textId="77777777" w:rsidR="00E9700C" w:rsidRPr="00696589" w:rsidRDefault="00E9700C" w:rsidP="00487AA6">
            <w:pPr>
              <w:pStyle w:val="rowtabella0"/>
              <w:jc w:val="center"/>
              <w:rPr>
                <w:color w:val="002060"/>
              </w:rPr>
            </w:pPr>
            <w:r w:rsidRPr="00696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B0AA1"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3A6BF"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0A236" w14:textId="77777777" w:rsidR="00E9700C" w:rsidRPr="00696589" w:rsidRDefault="00E9700C" w:rsidP="00487AA6">
            <w:pPr>
              <w:pStyle w:val="rowtabella0"/>
              <w:jc w:val="center"/>
              <w:rPr>
                <w:color w:val="002060"/>
              </w:rPr>
            </w:pPr>
            <w:r w:rsidRPr="00696589">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BCDA1" w14:textId="77777777" w:rsidR="00E9700C" w:rsidRPr="00696589" w:rsidRDefault="00E9700C" w:rsidP="00487AA6">
            <w:pPr>
              <w:pStyle w:val="rowtabella0"/>
              <w:jc w:val="center"/>
              <w:rPr>
                <w:color w:val="002060"/>
              </w:rPr>
            </w:pPr>
            <w:r w:rsidRPr="0069658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C8C6E" w14:textId="77777777" w:rsidR="00E9700C" w:rsidRPr="00696589" w:rsidRDefault="00E9700C" w:rsidP="00487AA6">
            <w:pPr>
              <w:pStyle w:val="rowtabella0"/>
              <w:jc w:val="center"/>
              <w:rPr>
                <w:color w:val="002060"/>
              </w:rPr>
            </w:pPr>
            <w:r w:rsidRPr="0069658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423DD" w14:textId="77777777" w:rsidR="00E9700C" w:rsidRPr="00696589" w:rsidRDefault="00E9700C" w:rsidP="00487AA6">
            <w:pPr>
              <w:pStyle w:val="rowtabella0"/>
              <w:jc w:val="center"/>
              <w:rPr>
                <w:color w:val="002060"/>
              </w:rPr>
            </w:pPr>
            <w:r w:rsidRPr="00696589">
              <w:rPr>
                <w:color w:val="002060"/>
              </w:rPr>
              <w:t>0</w:t>
            </w:r>
          </w:p>
        </w:tc>
      </w:tr>
      <w:tr w:rsidR="00E9700C" w:rsidRPr="00696589" w14:paraId="042F144C"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3E102B" w14:textId="77777777" w:rsidR="00E9700C" w:rsidRPr="00696589" w:rsidRDefault="00E9700C" w:rsidP="00487AA6">
            <w:pPr>
              <w:pStyle w:val="rowtabella0"/>
              <w:rPr>
                <w:color w:val="002060"/>
              </w:rPr>
            </w:pPr>
            <w:r w:rsidRPr="00696589">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F16E3" w14:textId="77777777" w:rsidR="00E9700C" w:rsidRPr="00696589" w:rsidRDefault="00E9700C" w:rsidP="00487AA6">
            <w:pPr>
              <w:pStyle w:val="rowtabella0"/>
              <w:jc w:val="center"/>
              <w:rPr>
                <w:color w:val="002060"/>
              </w:rPr>
            </w:pPr>
            <w:r w:rsidRPr="0069658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DF76E"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9FF31"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FD889"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2E287"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917F4" w14:textId="77777777" w:rsidR="00E9700C" w:rsidRPr="00696589" w:rsidRDefault="00E9700C" w:rsidP="00487AA6">
            <w:pPr>
              <w:pStyle w:val="rowtabella0"/>
              <w:jc w:val="center"/>
              <w:rPr>
                <w:color w:val="002060"/>
              </w:rPr>
            </w:pPr>
            <w:r w:rsidRPr="00696589">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8CD58" w14:textId="77777777" w:rsidR="00E9700C" w:rsidRPr="00696589" w:rsidRDefault="00E9700C" w:rsidP="00487AA6">
            <w:pPr>
              <w:pStyle w:val="rowtabella0"/>
              <w:jc w:val="center"/>
              <w:rPr>
                <w:color w:val="002060"/>
              </w:rPr>
            </w:pPr>
            <w:r w:rsidRPr="0069658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AA3C7" w14:textId="77777777" w:rsidR="00E9700C" w:rsidRPr="00696589" w:rsidRDefault="00E9700C" w:rsidP="00487AA6">
            <w:pPr>
              <w:pStyle w:val="rowtabella0"/>
              <w:jc w:val="center"/>
              <w:rPr>
                <w:color w:val="002060"/>
              </w:rPr>
            </w:pPr>
            <w:r w:rsidRPr="00696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9D7F8" w14:textId="77777777" w:rsidR="00E9700C" w:rsidRPr="00696589" w:rsidRDefault="00E9700C" w:rsidP="00487AA6">
            <w:pPr>
              <w:pStyle w:val="rowtabella0"/>
              <w:jc w:val="center"/>
              <w:rPr>
                <w:color w:val="002060"/>
              </w:rPr>
            </w:pPr>
            <w:r w:rsidRPr="00696589">
              <w:rPr>
                <w:color w:val="002060"/>
              </w:rPr>
              <w:t>0</w:t>
            </w:r>
          </w:p>
        </w:tc>
      </w:tr>
      <w:tr w:rsidR="00E9700C" w:rsidRPr="00696589" w14:paraId="770DD7AF"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2A5ADD" w14:textId="77777777" w:rsidR="00E9700C" w:rsidRPr="00696589" w:rsidRDefault="00E9700C" w:rsidP="00487AA6">
            <w:pPr>
              <w:pStyle w:val="rowtabella0"/>
              <w:rPr>
                <w:color w:val="002060"/>
              </w:rPr>
            </w:pPr>
            <w:r w:rsidRPr="00696589">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C8D0C" w14:textId="77777777" w:rsidR="00E9700C" w:rsidRPr="00696589" w:rsidRDefault="00E9700C" w:rsidP="00487AA6">
            <w:pPr>
              <w:pStyle w:val="rowtabella0"/>
              <w:jc w:val="center"/>
              <w:rPr>
                <w:color w:val="002060"/>
              </w:rPr>
            </w:pPr>
            <w:r w:rsidRPr="0069658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C117A"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74293"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1BF4B"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47B6E" w14:textId="77777777" w:rsidR="00E9700C" w:rsidRPr="00696589" w:rsidRDefault="00E9700C" w:rsidP="00487AA6">
            <w:pPr>
              <w:pStyle w:val="rowtabella0"/>
              <w:jc w:val="center"/>
              <w:rPr>
                <w:color w:val="002060"/>
              </w:rPr>
            </w:pPr>
            <w:r w:rsidRPr="00696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02D56" w14:textId="77777777" w:rsidR="00E9700C" w:rsidRPr="00696589" w:rsidRDefault="00E9700C" w:rsidP="00487AA6">
            <w:pPr>
              <w:pStyle w:val="rowtabella0"/>
              <w:jc w:val="center"/>
              <w:rPr>
                <w:color w:val="002060"/>
              </w:rPr>
            </w:pPr>
            <w:r w:rsidRPr="0069658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8182F" w14:textId="77777777" w:rsidR="00E9700C" w:rsidRPr="00696589" w:rsidRDefault="00E9700C" w:rsidP="00487AA6">
            <w:pPr>
              <w:pStyle w:val="rowtabella0"/>
              <w:jc w:val="center"/>
              <w:rPr>
                <w:color w:val="002060"/>
              </w:rPr>
            </w:pPr>
            <w:r w:rsidRPr="00696589">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471AF" w14:textId="77777777" w:rsidR="00E9700C" w:rsidRPr="00696589" w:rsidRDefault="00E9700C" w:rsidP="00487AA6">
            <w:pPr>
              <w:pStyle w:val="rowtabella0"/>
              <w:jc w:val="center"/>
              <w:rPr>
                <w:color w:val="002060"/>
              </w:rPr>
            </w:pPr>
            <w:r w:rsidRPr="00696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9F94D" w14:textId="77777777" w:rsidR="00E9700C" w:rsidRPr="00696589" w:rsidRDefault="00E9700C" w:rsidP="00487AA6">
            <w:pPr>
              <w:pStyle w:val="rowtabella0"/>
              <w:jc w:val="center"/>
              <w:rPr>
                <w:color w:val="002060"/>
              </w:rPr>
            </w:pPr>
            <w:r w:rsidRPr="00696589">
              <w:rPr>
                <w:color w:val="002060"/>
              </w:rPr>
              <w:t>0</w:t>
            </w:r>
          </w:p>
        </w:tc>
      </w:tr>
      <w:tr w:rsidR="00E9700C" w:rsidRPr="00696589" w14:paraId="1FCC4C06"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18572C" w14:textId="77777777" w:rsidR="00E9700C" w:rsidRPr="00696589" w:rsidRDefault="00E9700C" w:rsidP="00487AA6">
            <w:pPr>
              <w:pStyle w:val="rowtabella0"/>
              <w:rPr>
                <w:color w:val="002060"/>
              </w:rPr>
            </w:pPr>
            <w:r w:rsidRPr="00696589">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523E6" w14:textId="77777777" w:rsidR="00E9700C" w:rsidRPr="00696589" w:rsidRDefault="00E9700C" w:rsidP="00487AA6">
            <w:pPr>
              <w:pStyle w:val="rowtabella0"/>
              <w:jc w:val="center"/>
              <w:rPr>
                <w:color w:val="002060"/>
              </w:rPr>
            </w:pPr>
            <w:r w:rsidRPr="006965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F247E"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7CBDD"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4D22D"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FC99C"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64786" w14:textId="77777777" w:rsidR="00E9700C" w:rsidRPr="00696589" w:rsidRDefault="00E9700C" w:rsidP="00487AA6">
            <w:pPr>
              <w:pStyle w:val="rowtabella0"/>
              <w:jc w:val="center"/>
              <w:rPr>
                <w:color w:val="002060"/>
              </w:rPr>
            </w:pPr>
            <w:r w:rsidRPr="0069658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2E86D" w14:textId="77777777" w:rsidR="00E9700C" w:rsidRPr="00696589" w:rsidRDefault="00E9700C" w:rsidP="00487AA6">
            <w:pPr>
              <w:pStyle w:val="rowtabella0"/>
              <w:jc w:val="center"/>
              <w:rPr>
                <w:color w:val="002060"/>
              </w:rPr>
            </w:pPr>
            <w:r w:rsidRPr="0069658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B641A" w14:textId="77777777" w:rsidR="00E9700C" w:rsidRPr="00696589" w:rsidRDefault="00E9700C" w:rsidP="00487AA6">
            <w:pPr>
              <w:pStyle w:val="rowtabella0"/>
              <w:jc w:val="center"/>
              <w:rPr>
                <w:color w:val="002060"/>
              </w:rPr>
            </w:pPr>
            <w:r w:rsidRPr="00696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C36BB" w14:textId="77777777" w:rsidR="00E9700C" w:rsidRPr="00696589" w:rsidRDefault="00E9700C" w:rsidP="00487AA6">
            <w:pPr>
              <w:pStyle w:val="rowtabella0"/>
              <w:jc w:val="center"/>
              <w:rPr>
                <w:color w:val="002060"/>
              </w:rPr>
            </w:pPr>
            <w:r w:rsidRPr="00696589">
              <w:rPr>
                <w:color w:val="002060"/>
              </w:rPr>
              <w:t>0</w:t>
            </w:r>
          </w:p>
        </w:tc>
      </w:tr>
      <w:tr w:rsidR="00E9700C" w:rsidRPr="00696589" w14:paraId="5D5C7351"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8D3C78" w14:textId="77777777" w:rsidR="00E9700C" w:rsidRPr="00696589" w:rsidRDefault="00E9700C" w:rsidP="00487AA6">
            <w:pPr>
              <w:pStyle w:val="rowtabella0"/>
              <w:rPr>
                <w:color w:val="002060"/>
              </w:rPr>
            </w:pPr>
            <w:r w:rsidRPr="00696589">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5D3EE"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059E8"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5EA47"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98D31"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A841E" w14:textId="77777777" w:rsidR="00E9700C" w:rsidRPr="00696589" w:rsidRDefault="00E9700C" w:rsidP="00487AA6">
            <w:pPr>
              <w:pStyle w:val="rowtabella0"/>
              <w:jc w:val="center"/>
              <w:rPr>
                <w:color w:val="002060"/>
              </w:rPr>
            </w:pPr>
            <w:r w:rsidRPr="00696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B3B49" w14:textId="77777777" w:rsidR="00E9700C" w:rsidRPr="00696589" w:rsidRDefault="00E9700C" w:rsidP="00487AA6">
            <w:pPr>
              <w:pStyle w:val="rowtabella0"/>
              <w:jc w:val="center"/>
              <w:rPr>
                <w:color w:val="002060"/>
              </w:rPr>
            </w:pPr>
            <w:r w:rsidRPr="00696589">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DFE77" w14:textId="77777777" w:rsidR="00E9700C" w:rsidRPr="00696589" w:rsidRDefault="00E9700C" w:rsidP="00487AA6">
            <w:pPr>
              <w:pStyle w:val="rowtabella0"/>
              <w:jc w:val="center"/>
              <w:rPr>
                <w:color w:val="002060"/>
              </w:rPr>
            </w:pPr>
            <w:r w:rsidRPr="00696589">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7F5BF" w14:textId="77777777" w:rsidR="00E9700C" w:rsidRPr="00696589" w:rsidRDefault="00E9700C" w:rsidP="00487AA6">
            <w:pPr>
              <w:pStyle w:val="rowtabella0"/>
              <w:jc w:val="center"/>
              <w:rPr>
                <w:color w:val="002060"/>
              </w:rPr>
            </w:pPr>
            <w:r w:rsidRPr="00696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B7B0D" w14:textId="77777777" w:rsidR="00E9700C" w:rsidRPr="00696589" w:rsidRDefault="00E9700C" w:rsidP="00487AA6">
            <w:pPr>
              <w:pStyle w:val="rowtabella0"/>
              <w:jc w:val="center"/>
              <w:rPr>
                <w:color w:val="002060"/>
              </w:rPr>
            </w:pPr>
            <w:r w:rsidRPr="00696589">
              <w:rPr>
                <w:color w:val="002060"/>
              </w:rPr>
              <w:t>0</w:t>
            </w:r>
          </w:p>
        </w:tc>
      </w:tr>
      <w:tr w:rsidR="00E9700C" w:rsidRPr="00696589" w14:paraId="7CCF8EAA"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C0E336" w14:textId="77777777" w:rsidR="00E9700C" w:rsidRPr="00696589" w:rsidRDefault="00E9700C" w:rsidP="00487AA6">
            <w:pPr>
              <w:pStyle w:val="rowtabella0"/>
              <w:rPr>
                <w:color w:val="002060"/>
              </w:rPr>
            </w:pPr>
            <w:r w:rsidRPr="00696589">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960F8"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9AF1C"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F94AB"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7599C"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58850" w14:textId="77777777" w:rsidR="00E9700C" w:rsidRPr="00696589" w:rsidRDefault="00E9700C" w:rsidP="00487AA6">
            <w:pPr>
              <w:pStyle w:val="rowtabella0"/>
              <w:jc w:val="center"/>
              <w:rPr>
                <w:color w:val="002060"/>
              </w:rPr>
            </w:pPr>
            <w:r w:rsidRPr="00696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B72AE" w14:textId="77777777" w:rsidR="00E9700C" w:rsidRPr="00696589" w:rsidRDefault="00E9700C" w:rsidP="00487AA6">
            <w:pPr>
              <w:pStyle w:val="rowtabella0"/>
              <w:jc w:val="center"/>
              <w:rPr>
                <w:color w:val="002060"/>
              </w:rPr>
            </w:pPr>
            <w:r w:rsidRPr="00696589">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B3C61" w14:textId="77777777" w:rsidR="00E9700C" w:rsidRPr="00696589" w:rsidRDefault="00E9700C" w:rsidP="00487AA6">
            <w:pPr>
              <w:pStyle w:val="rowtabella0"/>
              <w:jc w:val="center"/>
              <w:rPr>
                <w:color w:val="002060"/>
              </w:rPr>
            </w:pPr>
            <w:r w:rsidRPr="00696589">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80D6F" w14:textId="77777777" w:rsidR="00E9700C" w:rsidRPr="00696589" w:rsidRDefault="00E9700C" w:rsidP="00487AA6">
            <w:pPr>
              <w:pStyle w:val="rowtabella0"/>
              <w:jc w:val="center"/>
              <w:rPr>
                <w:color w:val="002060"/>
              </w:rPr>
            </w:pPr>
            <w:r w:rsidRPr="0069658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83E01" w14:textId="77777777" w:rsidR="00E9700C" w:rsidRPr="00696589" w:rsidRDefault="00E9700C" w:rsidP="00487AA6">
            <w:pPr>
              <w:pStyle w:val="rowtabella0"/>
              <w:jc w:val="center"/>
              <w:rPr>
                <w:color w:val="002060"/>
              </w:rPr>
            </w:pPr>
            <w:r w:rsidRPr="00696589">
              <w:rPr>
                <w:color w:val="002060"/>
              </w:rPr>
              <w:t>0</w:t>
            </w:r>
          </w:p>
        </w:tc>
      </w:tr>
      <w:tr w:rsidR="00E9700C" w:rsidRPr="00696589" w14:paraId="16BBD0A4"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A11BF3" w14:textId="77777777" w:rsidR="00E9700C" w:rsidRPr="00696589" w:rsidRDefault="00E9700C" w:rsidP="00487AA6">
            <w:pPr>
              <w:pStyle w:val="rowtabella0"/>
              <w:rPr>
                <w:color w:val="002060"/>
              </w:rPr>
            </w:pPr>
            <w:r w:rsidRPr="00696589">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A0D6C" w14:textId="77777777" w:rsidR="00E9700C" w:rsidRPr="00696589" w:rsidRDefault="00E9700C" w:rsidP="00487AA6">
            <w:pPr>
              <w:pStyle w:val="rowtabella0"/>
              <w:jc w:val="center"/>
              <w:rPr>
                <w:color w:val="002060"/>
              </w:rPr>
            </w:pPr>
            <w:r w:rsidRPr="00696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1C166"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545BE"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13BC7"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F0C25" w14:textId="77777777" w:rsidR="00E9700C" w:rsidRPr="00696589" w:rsidRDefault="00E9700C" w:rsidP="00487AA6">
            <w:pPr>
              <w:pStyle w:val="rowtabella0"/>
              <w:jc w:val="center"/>
              <w:rPr>
                <w:color w:val="002060"/>
              </w:rPr>
            </w:pPr>
            <w:r w:rsidRPr="00696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1D2E3" w14:textId="77777777" w:rsidR="00E9700C" w:rsidRPr="00696589" w:rsidRDefault="00E9700C" w:rsidP="00487AA6">
            <w:pPr>
              <w:pStyle w:val="rowtabella0"/>
              <w:jc w:val="center"/>
              <w:rPr>
                <w:color w:val="002060"/>
              </w:rPr>
            </w:pPr>
            <w:r w:rsidRPr="00696589">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43A96" w14:textId="77777777" w:rsidR="00E9700C" w:rsidRPr="00696589" w:rsidRDefault="00E9700C" w:rsidP="00487AA6">
            <w:pPr>
              <w:pStyle w:val="rowtabella0"/>
              <w:jc w:val="center"/>
              <w:rPr>
                <w:color w:val="002060"/>
              </w:rPr>
            </w:pPr>
            <w:r w:rsidRPr="00696589">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86A86" w14:textId="77777777" w:rsidR="00E9700C" w:rsidRPr="00696589" w:rsidRDefault="00E9700C" w:rsidP="00487AA6">
            <w:pPr>
              <w:pStyle w:val="rowtabella0"/>
              <w:jc w:val="center"/>
              <w:rPr>
                <w:color w:val="002060"/>
              </w:rPr>
            </w:pPr>
            <w:r w:rsidRPr="0069658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B954F" w14:textId="77777777" w:rsidR="00E9700C" w:rsidRPr="00696589" w:rsidRDefault="00E9700C" w:rsidP="00487AA6">
            <w:pPr>
              <w:pStyle w:val="rowtabella0"/>
              <w:jc w:val="center"/>
              <w:rPr>
                <w:color w:val="002060"/>
              </w:rPr>
            </w:pPr>
            <w:r w:rsidRPr="00696589">
              <w:rPr>
                <w:color w:val="002060"/>
              </w:rPr>
              <w:t>0</w:t>
            </w:r>
          </w:p>
        </w:tc>
      </w:tr>
      <w:tr w:rsidR="00E9700C" w:rsidRPr="00696589" w14:paraId="4FA5EA7D"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3FEE5B" w14:textId="77777777" w:rsidR="00E9700C" w:rsidRPr="00696589" w:rsidRDefault="00E9700C" w:rsidP="00487AA6">
            <w:pPr>
              <w:pStyle w:val="rowtabella0"/>
              <w:rPr>
                <w:color w:val="002060"/>
              </w:rPr>
            </w:pPr>
            <w:r w:rsidRPr="00696589">
              <w:rPr>
                <w:color w:val="002060"/>
              </w:rPr>
              <w:t>VISSO-ALTONERA CALCIO1970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7FD8A" w14:textId="77777777" w:rsidR="00E9700C" w:rsidRPr="00696589" w:rsidRDefault="00E9700C" w:rsidP="00487AA6">
            <w:pPr>
              <w:pStyle w:val="rowtabella0"/>
              <w:jc w:val="center"/>
              <w:rPr>
                <w:color w:val="002060"/>
              </w:rPr>
            </w:pPr>
            <w:r w:rsidRPr="00696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660DE"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ECDEF"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F26E2"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39CDF" w14:textId="77777777" w:rsidR="00E9700C" w:rsidRPr="00696589" w:rsidRDefault="00E9700C" w:rsidP="00487AA6">
            <w:pPr>
              <w:pStyle w:val="rowtabella0"/>
              <w:jc w:val="center"/>
              <w:rPr>
                <w:color w:val="002060"/>
              </w:rPr>
            </w:pPr>
            <w:r w:rsidRPr="00696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5D8A7" w14:textId="77777777" w:rsidR="00E9700C" w:rsidRPr="00696589" w:rsidRDefault="00E9700C" w:rsidP="00487AA6">
            <w:pPr>
              <w:pStyle w:val="rowtabella0"/>
              <w:jc w:val="center"/>
              <w:rPr>
                <w:color w:val="002060"/>
              </w:rPr>
            </w:pPr>
            <w:r w:rsidRPr="00696589">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536A4" w14:textId="77777777" w:rsidR="00E9700C" w:rsidRPr="00696589" w:rsidRDefault="00E9700C" w:rsidP="00487AA6">
            <w:pPr>
              <w:pStyle w:val="rowtabella0"/>
              <w:jc w:val="center"/>
              <w:rPr>
                <w:color w:val="002060"/>
              </w:rPr>
            </w:pPr>
            <w:r w:rsidRPr="00696589">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DFF5C" w14:textId="77777777" w:rsidR="00E9700C" w:rsidRPr="00696589" w:rsidRDefault="00E9700C" w:rsidP="00487AA6">
            <w:pPr>
              <w:pStyle w:val="rowtabella0"/>
              <w:jc w:val="center"/>
              <w:rPr>
                <w:color w:val="002060"/>
              </w:rPr>
            </w:pPr>
            <w:r w:rsidRPr="0069658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A0E5E" w14:textId="77777777" w:rsidR="00E9700C" w:rsidRPr="00696589" w:rsidRDefault="00E9700C" w:rsidP="00487AA6">
            <w:pPr>
              <w:pStyle w:val="rowtabella0"/>
              <w:jc w:val="center"/>
              <w:rPr>
                <w:color w:val="002060"/>
              </w:rPr>
            </w:pPr>
            <w:r w:rsidRPr="00696589">
              <w:rPr>
                <w:color w:val="002060"/>
              </w:rPr>
              <w:t>0</w:t>
            </w:r>
          </w:p>
        </w:tc>
      </w:tr>
      <w:tr w:rsidR="00E9700C" w:rsidRPr="00696589" w14:paraId="315515A9" w14:textId="77777777" w:rsidTr="00487AA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21AA6F" w14:textId="77777777" w:rsidR="00E9700C" w:rsidRPr="00696589" w:rsidRDefault="00E9700C" w:rsidP="00487AA6">
            <w:pPr>
              <w:pStyle w:val="rowtabella0"/>
              <w:rPr>
                <w:color w:val="002060"/>
              </w:rPr>
            </w:pPr>
            <w:r w:rsidRPr="00696589">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422D0"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87222"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F63C2"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2E86A"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AE34D" w14:textId="77777777" w:rsidR="00E9700C" w:rsidRPr="00696589" w:rsidRDefault="00E9700C" w:rsidP="00487AA6">
            <w:pPr>
              <w:pStyle w:val="rowtabella0"/>
              <w:jc w:val="center"/>
              <w:rPr>
                <w:color w:val="002060"/>
              </w:rPr>
            </w:pPr>
            <w:r w:rsidRPr="00696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EF509" w14:textId="77777777" w:rsidR="00E9700C" w:rsidRPr="00696589" w:rsidRDefault="00E9700C" w:rsidP="00487AA6">
            <w:pPr>
              <w:pStyle w:val="rowtabella0"/>
              <w:jc w:val="center"/>
              <w:rPr>
                <w:color w:val="002060"/>
              </w:rPr>
            </w:pPr>
            <w:r w:rsidRPr="0069658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B41F9" w14:textId="77777777" w:rsidR="00E9700C" w:rsidRPr="00696589" w:rsidRDefault="00E9700C" w:rsidP="00487AA6">
            <w:pPr>
              <w:pStyle w:val="rowtabella0"/>
              <w:jc w:val="center"/>
              <w:rPr>
                <w:color w:val="002060"/>
              </w:rPr>
            </w:pPr>
            <w:r w:rsidRPr="00696589">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EAFEC" w14:textId="77777777" w:rsidR="00E9700C" w:rsidRPr="00696589" w:rsidRDefault="00E9700C" w:rsidP="00487AA6">
            <w:pPr>
              <w:pStyle w:val="rowtabella0"/>
              <w:jc w:val="center"/>
              <w:rPr>
                <w:color w:val="002060"/>
              </w:rPr>
            </w:pPr>
            <w:r w:rsidRPr="0069658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FA8A2" w14:textId="77777777" w:rsidR="00E9700C" w:rsidRPr="00696589" w:rsidRDefault="00E9700C" w:rsidP="00487AA6">
            <w:pPr>
              <w:pStyle w:val="rowtabella0"/>
              <w:jc w:val="center"/>
              <w:rPr>
                <w:color w:val="002060"/>
              </w:rPr>
            </w:pPr>
            <w:r w:rsidRPr="00696589">
              <w:rPr>
                <w:color w:val="002060"/>
              </w:rPr>
              <w:t>0</w:t>
            </w:r>
          </w:p>
        </w:tc>
      </w:tr>
    </w:tbl>
    <w:p w14:paraId="282CC0D3" w14:textId="77777777" w:rsidR="00E9700C" w:rsidRPr="00696589" w:rsidRDefault="00E9700C" w:rsidP="00E9700C">
      <w:pPr>
        <w:pStyle w:val="breakline"/>
        <w:rPr>
          <w:rFonts w:eastAsiaTheme="minorEastAsia"/>
          <w:color w:val="002060"/>
        </w:rPr>
      </w:pPr>
    </w:p>
    <w:p w14:paraId="57EE1C9E" w14:textId="77777777" w:rsidR="00E9700C" w:rsidRPr="00696589" w:rsidRDefault="00E9700C" w:rsidP="00E9700C">
      <w:pPr>
        <w:pStyle w:val="breakline"/>
        <w:rPr>
          <w:color w:val="002060"/>
        </w:rPr>
      </w:pPr>
    </w:p>
    <w:p w14:paraId="64CCBB8D" w14:textId="77777777" w:rsidR="00E9700C" w:rsidRPr="00696589" w:rsidRDefault="00E9700C" w:rsidP="00E9700C">
      <w:pPr>
        <w:pStyle w:val="sottotitolocampionato10"/>
        <w:rPr>
          <w:color w:val="002060"/>
        </w:rPr>
      </w:pPr>
      <w:r w:rsidRPr="00696589">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700C" w:rsidRPr="00696589" w14:paraId="2CF2C497" w14:textId="77777777" w:rsidTr="00487AA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40E7B" w14:textId="77777777" w:rsidR="00E9700C" w:rsidRPr="00696589" w:rsidRDefault="00E9700C" w:rsidP="00487AA6">
            <w:pPr>
              <w:pStyle w:val="headertabella0"/>
              <w:rPr>
                <w:color w:val="002060"/>
              </w:rPr>
            </w:pPr>
            <w:r w:rsidRPr="006965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C3AA2" w14:textId="77777777" w:rsidR="00E9700C" w:rsidRPr="00696589" w:rsidRDefault="00E9700C" w:rsidP="00487AA6">
            <w:pPr>
              <w:pStyle w:val="headertabella0"/>
              <w:rPr>
                <w:color w:val="002060"/>
              </w:rPr>
            </w:pPr>
            <w:r w:rsidRPr="006965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22A4D" w14:textId="77777777" w:rsidR="00E9700C" w:rsidRPr="00696589" w:rsidRDefault="00E9700C" w:rsidP="00487AA6">
            <w:pPr>
              <w:pStyle w:val="headertabella0"/>
              <w:rPr>
                <w:color w:val="002060"/>
              </w:rPr>
            </w:pPr>
            <w:r w:rsidRPr="006965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D9075" w14:textId="77777777" w:rsidR="00E9700C" w:rsidRPr="00696589" w:rsidRDefault="00E9700C" w:rsidP="00487AA6">
            <w:pPr>
              <w:pStyle w:val="headertabella0"/>
              <w:rPr>
                <w:color w:val="002060"/>
              </w:rPr>
            </w:pPr>
            <w:r w:rsidRPr="006965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BB318" w14:textId="77777777" w:rsidR="00E9700C" w:rsidRPr="00696589" w:rsidRDefault="00E9700C" w:rsidP="00487AA6">
            <w:pPr>
              <w:pStyle w:val="headertabella0"/>
              <w:rPr>
                <w:color w:val="002060"/>
              </w:rPr>
            </w:pPr>
            <w:r w:rsidRPr="006965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26A58" w14:textId="77777777" w:rsidR="00E9700C" w:rsidRPr="00696589" w:rsidRDefault="00E9700C" w:rsidP="00487AA6">
            <w:pPr>
              <w:pStyle w:val="headertabella0"/>
              <w:rPr>
                <w:color w:val="002060"/>
              </w:rPr>
            </w:pPr>
            <w:r w:rsidRPr="006965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6AEE0" w14:textId="77777777" w:rsidR="00E9700C" w:rsidRPr="00696589" w:rsidRDefault="00E9700C" w:rsidP="00487AA6">
            <w:pPr>
              <w:pStyle w:val="headertabella0"/>
              <w:rPr>
                <w:color w:val="002060"/>
              </w:rPr>
            </w:pPr>
            <w:r w:rsidRPr="006965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F996C" w14:textId="77777777" w:rsidR="00E9700C" w:rsidRPr="00696589" w:rsidRDefault="00E9700C" w:rsidP="00487AA6">
            <w:pPr>
              <w:pStyle w:val="headertabella0"/>
              <w:rPr>
                <w:color w:val="002060"/>
              </w:rPr>
            </w:pPr>
            <w:r w:rsidRPr="006965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D9A1A" w14:textId="77777777" w:rsidR="00E9700C" w:rsidRPr="00696589" w:rsidRDefault="00E9700C" w:rsidP="00487AA6">
            <w:pPr>
              <w:pStyle w:val="headertabella0"/>
              <w:rPr>
                <w:color w:val="002060"/>
              </w:rPr>
            </w:pPr>
            <w:r w:rsidRPr="006965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DB76D" w14:textId="77777777" w:rsidR="00E9700C" w:rsidRPr="00696589" w:rsidRDefault="00E9700C" w:rsidP="00487AA6">
            <w:pPr>
              <w:pStyle w:val="headertabella0"/>
              <w:rPr>
                <w:color w:val="002060"/>
              </w:rPr>
            </w:pPr>
            <w:r w:rsidRPr="00696589">
              <w:rPr>
                <w:color w:val="002060"/>
              </w:rPr>
              <w:t>PE</w:t>
            </w:r>
          </w:p>
        </w:tc>
      </w:tr>
      <w:tr w:rsidR="00E9700C" w:rsidRPr="00696589" w14:paraId="7C8BC3D2" w14:textId="77777777" w:rsidTr="00487AA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6C8F39" w14:textId="77777777" w:rsidR="00E9700C" w:rsidRPr="00696589" w:rsidRDefault="00E9700C" w:rsidP="00487AA6">
            <w:pPr>
              <w:pStyle w:val="rowtabella0"/>
              <w:rPr>
                <w:color w:val="002060"/>
                <w:lang w:val="es-ES"/>
              </w:rPr>
            </w:pPr>
            <w:r w:rsidRPr="00696589">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F6AA6" w14:textId="77777777" w:rsidR="00E9700C" w:rsidRPr="00696589" w:rsidRDefault="00E9700C" w:rsidP="00487AA6">
            <w:pPr>
              <w:pStyle w:val="rowtabella0"/>
              <w:jc w:val="center"/>
              <w:rPr>
                <w:color w:val="002060"/>
              </w:rPr>
            </w:pPr>
            <w:r w:rsidRPr="0069658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B66B5"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FDFBC" w14:textId="77777777" w:rsidR="00E9700C" w:rsidRPr="00696589" w:rsidRDefault="00E9700C" w:rsidP="00487AA6">
            <w:pPr>
              <w:pStyle w:val="rowtabella0"/>
              <w:jc w:val="center"/>
              <w:rPr>
                <w:color w:val="002060"/>
              </w:rPr>
            </w:pPr>
            <w:r w:rsidRPr="006965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6E8B2"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9AD62"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D75B2" w14:textId="77777777" w:rsidR="00E9700C" w:rsidRPr="00696589" w:rsidRDefault="00E9700C" w:rsidP="00487AA6">
            <w:pPr>
              <w:pStyle w:val="rowtabella0"/>
              <w:jc w:val="center"/>
              <w:rPr>
                <w:color w:val="002060"/>
              </w:rPr>
            </w:pPr>
            <w:r w:rsidRPr="00696589">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9197D" w14:textId="77777777" w:rsidR="00E9700C" w:rsidRPr="00696589" w:rsidRDefault="00E9700C" w:rsidP="00487AA6">
            <w:pPr>
              <w:pStyle w:val="rowtabella0"/>
              <w:jc w:val="center"/>
              <w:rPr>
                <w:color w:val="002060"/>
              </w:rPr>
            </w:pPr>
            <w:r w:rsidRPr="0069658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39292" w14:textId="77777777" w:rsidR="00E9700C" w:rsidRPr="00696589" w:rsidRDefault="00E9700C" w:rsidP="00487AA6">
            <w:pPr>
              <w:pStyle w:val="rowtabella0"/>
              <w:jc w:val="center"/>
              <w:rPr>
                <w:color w:val="002060"/>
              </w:rPr>
            </w:pPr>
            <w:r w:rsidRPr="0069658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AD3C9" w14:textId="77777777" w:rsidR="00E9700C" w:rsidRPr="00696589" w:rsidRDefault="00E9700C" w:rsidP="00487AA6">
            <w:pPr>
              <w:pStyle w:val="rowtabella0"/>
              <w:jc w:val="center"/>
              <w:rPr>
                <w:color w:val="002060"/>
              </w:rPr>
            </w:pPr>
            <w:r w:rsidRPr="00696589">
              <w:rPr>
                <w:color w:val="002060"/>
              </w:rPr>
              <w:t>0</w:t>
            </w:r>
          </w:p>
        </w:tc>
      </w:tr>
      <w:tr w:rsidR="00E9700C" w:rsidRPr="00696589" w14:paraId="629B7AB3"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E44E85" w14:textId="77777777" w:rsidR="00E9700C" w:rsidRPr="00696589" w:rsidRDefault="00E9700C" w:rsidP="00487AA6">
            <w:pPr>
              <w:pStyle w:val="rowtabella0"/>
              <w:rPr>
                <w:color w:val="002060"/>
              </w:rPr>
            </w:pPr>
            <w:r w:rsidRPr="00696589">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50848" w14:textId="77777777" w:rsidR="00E9700C" w:rsidRPr="00696589" w:rsidRDefault="00E9700C" w:rsidP="00487AA6">
            <w:pPr>
              <w:pStyle w:val="rowtabella0"/>
              <w:jc w:val="center"/>
              <w:rPr>
                <w:color w:val="002060"/>
              </w:rPr>
            </w:pPr>
            <w:r w:rsidRPr="0069658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B5BF8"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3FA35" w14:textId="77777777" w:rsidR="00E9700C" w:rsidRPr="00696589" w:rsidRDefault="00E9700C" w:rsidP="00487AA6">
            <w:pPr>
              <w:pStyle w:val="rowtabella0"/>
              <w:jc w:val="center"/>
              <w:rPr>
                <w:color w:val="002060"/>
              </w:rPr>
            </w:pPr>
            <w:r w:rsidRPr="00696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2972C"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E5D9B"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9EF6F" w14:textId="77777777" w:rsidR="00E9700C" w:rsidRPr="00696589" w:rsidRDefault="00E9700C" w:rsidP="00487AA6">
            <w:pPr>
              <w:pStyle w:val="rowtabella0"/>
              <w:jc w:val="center"/>
              <w:rPr>
                <w:color w:val="002060"/>
              </w:rPr>
            </w:pPr>
            <w:r w:rsidRPr="00696589">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32CFE" w14:textId="77777777" w:rsidR="00E9700C" w:rsidRPr="00696589" w:rsidRDefault="00E9700C" w:rsidP="00487AA6">
            <w:pPr>
              <w:pStyle w:val="rowtabella0"/>
              <w:jc w:val="center"/>
              <w:rPr>
                <w:color w:val="002060"/>
              </w:rPr>
            </w:pPr>
            <w:r w:rsidRPr="0069658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20AE6" w14:textId="77777777" w:rsidR="00E9700C" w:rsidRPr="00696589" w:rsidRDefault="00E9700C" w:rsidP="00487AA6">
            <w:pPr>
              <w:pStyle w:val="rowtabella0"/>
              <w:jc w:val="center"/>
              <w:rPr>
                <w:color w:val="002060"/>
              </w:rPr>
            </w:pPr>
            <w:r w:rsidRPr="0069658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918DC" w14:textId="77777777" w:rsidR="00E9700C" w:rsidRPr="00696589" w:rsidRDefault="00E9700C" w:rsidP="00487AA6">
            <w:pPr>
              <w:pStyle w:val="rowtabella0"/>
              <w:jc w:val="center"/>
              <w:rPr>
                <w:color w:val="002060"/>
              </w:rPr>
            </w:pPr>
            <w:r w:rsidRPr="00696589">
              <w:rPr>
                <w:color w:val="002060"/>
              </w:rPr>
              <w:t>0</w:t>
            </w:r>
          </w:p>
        </w:tc>
      </w:tr>
      <w:tr w:rsidR="00E9700C" w:rsidRPr="00696589" w14:paraId="27FE6328"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BF0983" w14:textId="77777777" w:rsidR="00E9700C" w:rsidRPr="00696589" w:rsidRDefault="00E9700C" w:rsidP="00487AA6">
            <w:pPr>
              <w:pStyle w:val="rowtabella0"/>
              <w:rPr>
                <w:color w:val="002060"/>
              </w:rPr>
            </w:pPr>
            <w:r w:rsidRPr="00696589">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C89F5" w14:textId="77777777" w:rsidR="00E9700C" w:rsidRPr="00696589" w:rsidRDefault="00E9700C" w:rsidP="00487AA6">
            <w:pPr>
              <w:pStyle w:val="rowtabella0"/>
              <w:jc w:val="center"/>
              <w:rPr>
                <w:color w:val="002060"/>
              </w:rPr>
            </w:pPr>
            <w:r w:rsidRPr="0069658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54BA7"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439BB" w14:textId="77777777" w:rsidR="00E9700C" w:rsidRPr="00696589" w:rsidRDefault="00E9700C" w:rsidP="00487AA6">
            <w:pPr>
              <w:pStyle w:val="rowtabella0"/>
              <w:jc w:val="center"/>
              <w:rPr>
                <w:color w:val="002060"/>
              </w:rPr>
            </w:pPr>
            <w:r w:rsidRPr="00696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7A2A3"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709AD"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B101C" w14:textId="77777777" w:rsidR="00E9700C" w:rsidRPr="00696589" w:rsidRDefault="00E9700C" w:rsidP="00487AA6">
            <w:pPr>
              <w:pStyle w:val="rowtabella0"/>
              <w:jc w:val="center"/>
              <w:rPr>
                <w:color w:val="002060"/>
              </w:rPr>
            </w:pPr>
            <w:r w:rsidRPr="0069658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5C8FC" w14:textId="77777777" w:rsidR="00E9700C" w:rsidRPr="00696589" w:rsidRDefault="00E9700C" w:rsidP="00487AA6">
            <w:pPr>
              <w:pStyle w:val="rowtabella0"/>
              <w:jc w:val="center"/>
              <w:rPr>
                <w:color w:val="002060"/>
              </w:rPr>
            </w:pPr>
            <w:r w:rsidRPr="0069658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C119D"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C7200" w14:textId="77777777" w:rsidR="00E9700C" w:rsidRPr="00696589" w:rsidRDefault="00E9700C" w:rsidP="00487AA6">
            <w:pPr>
              <w:pStyle w:val="rowtabella0"/>
              <w:jc w:val="center"/>
              <w:rPr>
                <w:color w:val="002060"/>
              </w:rPr>
            </w:pPr>
            <w:r w:rsidRPr="00696589">
              <w:rPr>
                <w:color w:val="002060"/>
              </w:rPr>
              <w:t>0</w:t>
            </w:r>
          </w:p>
        </w:tc>
      </w:tr>
      <w:tr w:rsidR="00E9700C" w:rsidRPr="00696589" w14:paraId="4673C155"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2EB13F" w14:textId="77777777" w:rsidR="00E9700C" w:rsidRPr="00696589" w:rsidRDefault="00E9700C" w:rsidP="00487AA6">
            <w:pPr>
              <w:pStyle w:val="rowtabella0"/>
              <w:rPr>
                <w:color w:val="002060"/>
              </w:rPr>
            </w:pPr>
            <w:r w:rsidRPr="00696589">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2B52C" w14:textId="77777777" w:rsidR="00E9700C" w:rsidRPr="00696589" w:rsidRDefault="00E9700C" w:rsidP="00487AA6">
            <w:pPr>
              <w:pStyle w:val="rowtabella0"/>
              <w:jc w:val="center"/>
              <w:rPr>
                <w:color w:val="002060"/>
              </w:rPr>
            </w:pPr>
            <w:r w:rsidRPr="0069658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D396B"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08EF2" w14:textId="77777777" w:rsidR="00E9700C" w:rsidRPr="00696589" w:rsidRDefault="00E9700C" w:rsidP="00487AA6">
            <w:pPr>
              <w:pStyle w:val="rowtabella0"/>
              <w:jc w:val="center"/>
              <w:rPr>
                <w:color w:val="002060"/>
              </w:rPr>
            </w:pPr>
            <w:r w:rsidRPr="00696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8A1EC"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8A390"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7BA6E" w14:textId="77777777" w:rsidR="00E9700C" w:rsidRPr="00696589" w:rsidRDefault="00E9700C" w:rsidP="00487AA6">
            <w:pPr>
              <w:pStyle w:val="rowtabella0"/>
              <w:jc w:val="center"/>
              <w:rPr>
                <w:color w:val="002060"/>
              </w:rPr>
            </w:pPr>
            <w:r w:rsidRPr="00696589">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7F61D" w14:textId="77777777" w:rsidR="00E9700C" w:rsidRPr="00696589" w:rsidRDefault="00E9700C" w:rsidP="00487AA6">
            <w:pPr>
              <w:pStyle w:val="rowtabella0"/>
              <w:jc w:val="center"/>
              <w:rPr>
                <w:color w:val="002060"/>
              </w:rPr>
            </w:pPr>
            <w:r w:rsidRPr="0069658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97C71" w14:textId="77777777" w:rsidR="00E9700C" w:rsidRPr="00696589" w:rsidRDefault="00E9700C" w:rsidP="00487AA6">
            <w:pPr>
              <w:pStyle w:val="rowtabella0"/>
              <w:jc w:val="center"/>
              <w:rPr>
                <w:color w:val="002060"/>
              </w:rPr>
            </w:pPr>
            <w:r w:rsidRPr="00696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7E6F3" w14:textId="77777777" w:rsidR="00E9700C" w:rsidRPr="00696589" w:rsidRDefault="00E9700C" w:rsidP="00487AA6">
            <w:pPr>
              <w:pStyle w:val="rowtabella0"/>
              <w:jc w:val="center"/>
              <w:rPr>
                <w:color w:val="002060"/>
              </w:rPr>
            </w:pPr>
            <w:r w:rsidRPr="00696589">
              <w:rPr>
                <w:color w:val="002060"/>
              </w:rPr>
              <w:t>0</w:t>
            </w:r>
          </w:p>
        </w:tc>
      </w:tr>
      <w:tr w:rsidR="00E9700C" w:rsidRPr="00696589" w14:paraId="54AB649E"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CCB78A" w14:textId="77777777" w:rsidR="00E9700C" w:rsidRPr="00696589" w:rsidRDefault="00E9700C" w:rsidP="00487AA6">
            <w:pPr>
              <w:pStyle w:val="rowtabella0"/>
              <w:rPr>
                <w:color w:val="002060"/>
              </w:rPr>
            </w:pPr>
            <w:r w:rsidRPr="00696589">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A04ED" w14:textId="77777777" w:rsidR="00E9700C" w:rsidRPr="00696589" w:rsidRDefault="00E9700C" w:rsidP="00487AA6">
            <w:pPr>
              <w:pStyle w:val="rowtabella0"/>
              <w:jc w:val="center"/>
              <w:rPr>
                <w:color w:val="002060"/>
              </w:rPr>
            </w:pPr>
            <w:r w:rsidRPr="0069658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B98C4"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0788A" w14:textId="77777777" w:rsidR="00E9700C" w:rsidRPr="00696589" w:rsidRDefault="00E9700C" w:rsidP="00487AA6">
            <w:pPr>
              <w:pStyle w:val="rowtabella0"/>
              <w:jc w:val="center"/>
              <w:rPr>
                <w:color w:val="002060"/>
              </w:rPr>
            </w:pPr>
            <w:r w:rsidRPr="00696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CF7BC"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8CA95"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05D18" w14:textId="77777777" w:rsidR="00E9700C" w:rsidRPr="00696589" w:rsidRDefault="00E9700C" w:rsidP="00487AA6">
            <w:pPr>
              <w:pStyle w:val="rowtabella0"/>
              <w:jc w:val="center"/>
              <w:rPr>
                <w:color w:val="002060"/>
              </w:rPr>
            </w:pPr>
            <w:r w:rsidRPr="0069658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02694" w14:textId="77777777" w:rsidR="00E9700C" w:rsidRPr="00696589" w:rsidRDefault="00E9700C" w:rsidP="00487AA6">
            <w:pPr>
              <w:pStyle w:val="rowtabella0"/>
              <w:jc w:val="center"/>
              <w:rPr>
                <w:color w:val="002060"/>
              </w:rPr>
            </w:pPr>
            <w:r w:rsidRPr="00696589">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4D2D5"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911C5" w14:textId="77777777" w:rsidR="00E9700C" w:rsidRPr="00696589" w:rsidRDefault="00E9700C" w:rsidP="00487AA6">
            <w:pPr>
              <w:pStyle w:val="rowtabella0"/>
              <w:jc w:val="center"/>
              <w:rPr>
                <w:color w:val="002060"/>
              </w:rPr>
            </w:pPr>
            <w:r w:rsidRPr="00696589">
              <w:rPr>
                <w:color w:val="002060"/>
              </w:rPr>
              <w:t>0</w:t>
            </w:r>
          </w:p>
        </w:tc>
      </w:tr>
      <w:tr w:rsidR="00E9700C" w:rsidRPr="00696589" w14:paraId="2FA6EB10"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3FE820" w14:textId="77777777" w:rsidR="00E9700C" w:rsidRPr="00696589" w:rsidRDefault="00E9700C" w:rsidP="00487AA6">
            <w:pPr>
              <w:pStyle w:val="rowtabella0"/>
              <w:rPr>
                <w:color w:val="002060"/>
              </w:rPr>
            </w:pPr>
            <w:r w:rsidRPr="00696589">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8EE98" w14:textId="77777777" w:rsidR="00E9700C" w:rsidRPr="00696589" w:rsidRDefault="00E9700C" w:rsidP="00487AA6">
            <w:pPr>
              <w:pStyle w:val="rowtabella0"/>
              <w:jc w:val="center"/>
              <w:rPr>
                <w:color w:val="002060"/>
              </w:rPr>
            </w:pPr>
            <w:r w:rsidRPr="0069658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5DDF6"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10EAC" w14:textId="77777777" w:rsidR="00E9700C" w:rsidRPr="00696589" w:rsidRDefault="00E9700C" w:rsidP="00487AA6">
            <w:pPr>
              <w:pStyle w:val="rowtabella0"/>
              <w:jc w:val="center"/>
              <w:rPr>
                <w:color w:val="002060"/>
              </w:rPr>
            </w:pPr>
            <w:r w:rsidRPr="00696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C89F7"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5AC62"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31BC4" w14:textId="77777777" w:rsidR="00E9700C" w:rsidRPr="00696589" w:rsidRDefault="00E9700C" w:rsidP="00487AA6">
            <w:pPr>
              <w:pStyle w:val="rowtabella0"/>
              <w:jc w:val="center"/>
              <w:rPr>
                <w:color w:val="002060"/>
              </w:rPr>
            </w:pPr>
            <w:r w:rsidRPr="0069658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D2B2F" w14:textId="77777777" w:rsidR="00E9700C" w:rsidRPr="00696589" w:rsidRDefault="00E9700C" w:rsidP="00487AA6">
            <w:pPr>
              <w:pStyle w:val="rowtabella0"/>
              <w:jc w:val="center"/>
              <w:rPr>
                <w:color w:val="002060"/>
              </w:rPr>
            </w:pPr>
            <w:r w:rsidRPr="0069658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E8303" w14:textId="77777777" w:rsidR="00E9700C" w:rsidRPr="00696589" w:rsidRDefault="00E9700C" w:rsidP="00487AA6">
            <w:pPr>
              <w:pStyle w:val="rowtabella0"/>
              <w:jc w:val="center"/>
              <w:rPr>
                <w:color w:val="002060"/>
              </w:rPr>
            </w:pPr>
            <w:r w:rsidRPr="00696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4FB3B" w14:textId="77777777" w:rsidR="00E9700C" w:rsidRPr="00696589" w:rsidRDefault="00E9700C" w:rsidP="00487AA6">
            <w:pPr>
              <w:pStyle w:val="rowtabella0"/>
              <w:jc w:val="center"/>
              <w:rPr>
                <w:color w:val="002060"/>
              </w:rPr>
            </w:pPr>
            <w:r w:rsidRPr="00696589">
              <w:rPr>
                <w:color w:val="002060"/>
              </w:rPr>
              <w:t>0</w:t>
            </w:r>
          </w:p>
        </w:tc>
      </w:tr>
      <w:tr w:rsidR="00E9700C" w:rsidRPr="00696589" w14:paraId="7274F4B9"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949C7B" w14:textId="77777777" w:rsidR="00E9700C" w:rsidRPr="00696589" w:rsidRDefault="00E9700C" w:rsidP="00487AA6">
            <w:pPr>
              <w:pStyle w:val="rowtabella0"/>
              <w:rPr>
                <w:color w:val="002060"/>
              </w:rPr>
            </w:pPr>
            <w:r w:rsidRPr="00696589">
              <w:rPr>
                <w:color w:val="002060"/>
              </w:rPr>
              <w:t>A.S.D. CALCIO S.ELPIDIO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3E217" w14:textId="77777777" w:rsidR="00E9700C" w:rsidRPr="00696589" w:rsidRDefault="00E9700C" w:rsidP="00487AA6">
            <w:pPr>
              <w:pStyle w:val="rowtabella0"/>
              <w:jc w:val="center"/>
              <w:rPr>
                <w:color w:val="002060"/>
              </w:rPr>
            </w:pPr>
            <w:r w:rsidRPr="0069658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56A2B"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6B6FC" w14:textId="77777777" w:rsidR="00E9700C" w:rsidRPr="00696589" w:rsidRDefault="00E9700C" w:rsidP="00487AA6">
            <w:pPr>
              <w:pStyle w:val="rowtabella0"/>
              <w:jc w:val="center"/>
              <w:rPr>
                <w:color w:val="002060"/>
              </w:rPr>
            </w:pPr>
            <w:r w:rsidRPr="00696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6A055"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1E552"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77226" w14:textId="77777777" w:rsidR="00E9700C" w:rsidRPr="00696589" w:rsidRDefault="00E9700C" w:rsidP="00487AA6">
            <w:pPr>
              <w:pStyle w:val="rowtabella0"/>
              <w:jc w:val="center"/>
              <w:rPr>
                <w:color w:val="002060"/>
              </w:rPr>
            </w:pPr>
            <w:r w:rsidRPr="00696589">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30348" w14:textId="77777777" w:rsidR="00E9700C" w:rsidRPr="00696589" w:rsidRDefault="00E9700C" w:rsidP="00487AA6">
            <w:pPr>
              <w:pStyle w:val="rowtabella0"/>
              <w:jc w:val="center"/>
              <w:rPr>
                <w:color w:val="002060"/>
              </w:rPr>
            </w:pPr>
            <w:r w:rsidRPr="00696589">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1B514"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C8488" w14:textId="77777777" w:rsidR="00E9700C" w:rsidRPr="00696589" w:rsidRDefault="00E9700C" w:rsidP="00487AA6">
            <w:pPr>
              <w:pStyle w:val="rowtabella0"/>
              <w:jc w:val="center"/>
              <w:rPr>
                <w:color w:val="002060"/>
              </w:rPr>
            </w:pPr>
            <w:r w:rsidRPr="00696589">
              <w:rPr>
                <w:color w:val="002060"/>
              </w:rPr>
              <w:t>0</w:t>
            </w:r>
          </w:p>
        </w:tc>
      </w:tr>
      <w:tr w:rsidR="00E9700C" w:rsidRPr="00696589" w14:paraId="3EFB9D83"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DD5A91" w14:textId="77777777" w:rsidR="00E9700C" w:rsidRPr="00696589" w:rsidRDefault="00E9700C" w:rsidP="00487AA6">
            <w:pPr>
              <w:pStyle w:val="rowtabella0"/>
              <w:rPr>
                <w:color w:val="002060"/>
              </w:rPr>
            </w:pPr>
            <w:r w:rsidRPr="00696589">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82758" w14:textId="77777777" w:rsidR="00E9700C" w:rsidRPr="00696589" w:rsidRDefault="00E9700C" w:rsidP="00487AA6">
            <w:pPr>
              <w:pStyle w:val="rowtabella0"/>
              <w:jc w:val="center"/>
              <w:rPr>
                <w:color w:val="002060"/>
              </w:rPr>
            </w:pPr>
            <w:r w:rsidRPr="006965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A3D6C"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34C00"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767E8"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9E2D5" w14:textId="77777777" w:rsidR="00E9700C" w:rsidRPr="00696589" w:rsidRDefault="00E9700C" w:rsidP="00487AA6">
            <w:pPr>
              <w:pStyle w:val="rowtabella0"/>
              <w:jc w:val="center"/>
              <w:rPr>
                <w:color w:val="002060"/>
              </w:rPr>
            </w:pPr>
            <w:r w:rsidRPr="00696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FDE04" w14:textId="77777777" w:rsidR="00E9700C" w:rsidRPr="00696589" w:rsidRDefault="00E9700C" w:rsidP="00487AA6">
            <w:pPr>
              <w:pStyle w:val="rowtabella0"/>
              <w:jc w:val="center"/>
              <w:rPr>
                <w:color w:val="002060"/>
              </w:rPr>
            </w:pPr>
            <w:r w:rsidRPr="00696589">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53B17" w14:textId="77777777" w:rsidR="00E9700C" w:rsidRPr="00696589" w:rsidRDefault="00E9700C" w:rsidP="00487AA6">
            <w:pPr>
              <w:pStyle w:val="rowtabella0"/>
              <w:jc w:val="center"/>
              <w:rPr>
                <w:color w:val="002060"/>
              </w:rPr>
            </w:pPr>
            <w:r w:rsidRPr="0069658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88998"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35474" w14:textId="77777777" w:rsidR="00E9700C" w:rsidRPr="00696589" w:rsidRDefault="00E9700C" w:rsidP="00487AA6">
            <w:pPr>
              <w:pStyle w:val="rowtabella0"/>
              <w:jc w:val="center"/>
              <w:rPr>
                <w:color w:val="002060"/>
              </w:rPr>
            </w:pPr>
            <w:r w:rsidRPr="00696589">
              <w:rPr>
                <w:color w:val="002060"/>
              </w:rPr>
              <w:t>0</w:t>
            </w:r>
          </w:p>
        </w:tc>
      </w:tr>
      <w:tr w:rsidR="00E9700C" w:rsidRPr="00696589" w14:paraId="44E78BE7"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D68D58" w14:textId="77777777" w:rsidR="00E9700C" w:rsidRPr="00696589" w:rsidRDefault="00E9700C" w:rsidP="00487AA6">
            <w:pPr>
              <w:pStyle w:val="rowtabella0"/>
              <w:rPr>
                <w:color w:val="002060"/>
              </w:rPr>
            </w:pPr>
            <w:r w:rsidRPr="00696589">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9523F" w14:textId="77777777" w:rsidR="00E9700C" w:rsidRPr="00696589" w:rsidRDefault="00E9700C" w:rsidP="00487AA6">
            <w:pPr>
              <w:pStyle w:val="rowtabella0"/>
              <w:jc w:val="center"/>
              <w:rPr>
                <w:color w:val="002060"/>
              </w:rPr>
            </w:pPr>
            <w:r w:rsidRPr="006965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4F63B"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709E0"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2CB6A"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270DB"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0691D" w14:textId="77777777" w:rsidR="00E9700C" w:rsidRPr="00696589" w:rsidRDefault="00E9700C" w:rsidP="00487AA6">
            <w:pPr>
              <w:pStyle w:val="rowtabella0"/>
              <w:jc w:val="center"/>
              <w:rPr>
                <w:color w:val="002060"/>
              </w:rPr>
            </w:pPr>
            <w:r w:rsidRPr="0069658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D3236" w14:textId="77777777" w:rsidR="00E9700C" w:rsidRPr="00696589" w:rsidRDefault="00E9700C" w:rsidP="00487AA6">
            <w:pPr>
              <w:pStyle w:val="rowtabella0"/>
              <w:jc w:val="center"/>
              <w:rPr>
                <w:color w:val="002060"/>
              </w:rPr>
            </w:pPr>
            <w:r w:rsidRPr="00696589">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C0FB2"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2DD7C" w14:textId="77777777" w:rsidR="00E9700C" w:rsidRPr="00696589" w:rsidRDefault="00E9700C" w:rsidP="00487AA6">
            <w:pPr>
              <w:pStyle w:val="rowtabella0"/>
              <w:jc w:val="center"/>
              <w:rPr>
                <w:color w:val="002060"/>
              </w:rPr>
            </w:pPr>
            <w:r w:rsidRPr="00696589">
              <w:rPr>
                <w:color w:val="002060"/>
              </w:rPr>
              <w:t>0</w:t>
            </w:r>
          </w:p>
        </w:tc>
      </w:tr>
      <w:tr w:rsidR="00E9700C" w:rsidRPr="00696589" w14:paraId="145711B0"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EEFD0E" w14:textId="77777777" w:rsidR="00E9700C" w:rsidRPr="00696589" w:rsidRDefault="00E9700C" w:rsidP="00487AA6">
            <w:pPr>
              <w:pStyle w:val="rowtabella0"/>
              <w:rPr>
                <w:color w:val="002060"/>
              </w:rPr>
            </w:pPr>
            <w:r w:rsidRPr="00696589">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EB749"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A4403"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0056D"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CF45F"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7CF2F" w14:textId="77777777" w:rsidR="00E9700C" w:rsidRPr="00696589" w:rsidRDefault="00E9700C" w:rsidP="00487AA6">
            <w:pPr>
              <w:pStyle w:val="rowtabella0"/>
              <w:jc w:val="center"/>
              <w:rPr>
                <w:color w:val="002060"/>
              </w:rPr>
            </w:pPr>
            <w:r w:rsidRPr="00696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3FC7E" w14:textId="77777777" w:rsidR="00E9700C" w:rsidRPr="00696589" w:rsidRDefault="00E9700C" w:rsidP="00487AA6">
            <w:pPr>
              <w:pStyle w:val="rowtabella0"/>
              <w:jc w:val="center"/>
              <w:rPr>
                <w:color w:val="002060"/>
              </w:rPr>
            </w:pPr>
            <w:r w:rsidRPr="0069658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A2D03" w14:textId="77777777" w:rsidR="00E9700C" w:rsidRPr="00696589" w:rsidRDefault="00E9700C" w:rsidP="00487AA6">
            <w:pPr>
              <w:pStyle w:val="rowtabella0"/>
              <w:jc w:val="center"/>
              <w:rPr>
                <w:color w:val="002060"/>
              </w:rPr>
            </w:pPr>
            <w:r w:rsidRPr="00696589">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DB19E" w14:textId="77777777" w:rsidR="00E9700C" w:rsidRPr="00696589" w:rsidRDefault="00E9700C" w:rsidP="00487AA6">
            <w:pPr>
              <w:pStyle w:val="rowtabella0"/>
              <w:jc w:val="center"/>
              <w:rPr>
                <w:color w:val="002060"/>
              </w:rPr>
            </w:pPr>
            <w:r w:rsidRPr="00696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3D8F5" w14:textId="77777777" w:rsidR="00E9700C" w:rsidRPr="00696589" w:rsidRDefault="00E9700C" w:rsidP="00487AA6">
            <w:pPr>
              <w:pStyle w:val="rowtabella0"/>
              <w:jc w:val="center"/>
              <w:rPr>
                <w:color w:val="002060"/>
              </w:rPr>
            </w:pPr>
            <w:r w:rsidRPr="00696589">
              <w:rPr>
                <w:color w:val="002060"/>
              </w:rPr>
              <w:t>0</w:t>
            </w:r>
          </w:p>
        </w:tc>
      </w:tr>
      <w:tr w:rsidR="00E9700C" w:rsidRPr="00696589" w14:paraId="11D783CF"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4E48E1" w14:textId="77777777" w:rsidR="00E9700C" w:rsidRPr="00696589" w:rsidRDefault="00E9700C" w:rsidP="00487AA6">
            <w:pPr>
              <w:pStyle w:val="rowtabella0"/>
              <w:rPr>
                <w:color w:val="002060"/>
                <w:lang w:val="es-ES"/>
              </w:rPr>
            </w:pPr>
            <w:r w:rsidRPr="00696589">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EC591" w14:textId="77777777" w:rsidR="00E9700C" w:rsidRPr="00696589" w:rsidRDefault="00E9700C" w:rsidP="00487AA6">
            <w:pPr>
              <w:pStyle w:val="rowtabella0"/>
              <w:jc w:val="center"/>
              <w:rPr>
                <w:color w:val="002060"/>
              </w:rPr>
            </w:pPr>
            <w:r w:rsidRPr="006965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E1FD2"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79475"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705D3"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747C4" w14:textId="77777777" w:rsidR="00E9700C" w:rsidRPr="00696589" w:rsidRDefault="00E9700C" w:rsidP="00487AA6">
            <w:pPr>
              <w:pStyle w:val="rowtabella0"/>
              <w:jc w:val="center"/>
              <w:rPr>
                <w:color w:val="002060"/>
              </w:rPr>
            </w:pPr>
            <w:r w:rsidRPr="00696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91B6C" w14:textId="77777777" w:rsidR="00E9700C" w:rsidRPr="00696589" w:rsidRDefault="00E9700C" w:rsidP="00487AA6">
            <w:pPr>
              <w:pStyle w:val="rowtabella0"/>
              <w:jc w:val="center"/>
              <w:rPr>
                <w:color w:val="002060"/>
              </w:rPr>
            </w:pPr>
            <w:r w:rsidRPr="0069658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DC351" w14:textId="77777777" w:rsidR="00E9700C" w:rsidRPr="00696589" w:rsidRDefault="00E9700C" w:rsidP="00487AA6">
            <w:pPr>
              <w:pStyle w:val="rowtabella0"/>
              <w:jc w:val="center"/>
              <w:rPr>
                <w:color w:val="002060"/>
              </w:rPr>
            </w:pPr>
            <w:r w:rsidRPr="00696589">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AE665" w14:textId="77777777" w:rsidR="00E9700C" w:rsidRPr="00696589" w:rsidRDefault="00E9700C" w:rsidP="00487AA6">
            <w:pPr>
              <w:pStyle w:val="rowtabella0"/>
              <w:jc w:val="center"/>
              <w:rPr>
                <w:color w:val="002060"/>
              </w:rPr>
            </w:pPr>
            <w:r w:rsidRPr="0069658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5A714" w14:textId="77777777" w:rsidR="00E9700C" w:rsidRPr="00696589" w:rsidRDefault="00E9700C" w:rsidP="00487AA6">
            <w:pPr>
              <w:pStyle w:val="rowtabella0"/>
              <w:jc w:val="center"/>
              <w:rPr>
                <w:color w:val="002060"/>
              </w:rPr>
            </w:pPr>
            <w:r w:rsidRPr="00696589">
              <w:rPr>
                <w:color w:val="002060"/>
              </w:rPr>
              <w:t>0</w:t>
            </w:r>
          </w:p>
        </w:tc>
      </w:tr>
      <w:tr w:rsidR="00E9700C" w:rsidRPr="00696589" w14:paraId="437CF6FC"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E85200" w14:textId="77777777" w:rsidR="00E9700C" w:rsidRPr="00696589" w:rsidRDefault="00E9700C" w:rsidP="00487AA6">
            <w:pPr>
              <w:pStyle w:val="rowtabella0"/>
              <w:rPr>
                <w:color w:val="002060"/>
              </w:rPr>
            </w:pPr>
            <w:r w:rsidRPr="00696589">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E8D82"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7A751"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AA843"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60A60"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8DE44" w14:textId="77777777" w:rsidR="00E9700C" w:rsidRPr="00696589" w:rsidRDefault="00E9700C" w:rsidP="00487AA6">
            <w:pPr>
              <w:pStyle w:val="rowtabella0"/>
              <w:jc w:val="center"/>
              <w:rPr>
                <w:color w:val="002060"/>
              </w:rPr>
            </w:pPr>
            <w:r w:rsidRPr="00696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3A4EF" w14:textId="77777777" w:rsidR="00E9700C" w:rsidRPr="00696589" w:rsidRDefault="00E9700C" w:rsidP="00487AA6">
            <w:pPr>
              <w:pStyle w:val="rowtabella0"/>
              <w:jc w:val="center"/>
              <w:rPr>
                <w:color w:val="002060"/>
              </w:rPr>
            </w:pPr>
            <w:r w:rsidRPr="0069658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B0A36" w14:textId="77777777" w:rsidR="00E9700C" w:rsidRPr="00696589" w:rsidRDefault="00E9700C" w:rsidP="00487AA6">
            <w:pPr>
              <w:pStyle w:val="rowtabella0"/>
              <w:jc w:val="center"/>
              <w:rPr>
                <w:color w:val="002060"/>
              </w:rPr>
            </w:pPr>
            <w:r w:rsidRPr="00696589">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3ABF6" w14:textId="77777777" w:rsidR="00E9700C" w:rsidRPr="00696589" w:rsidRDefault="00E9700C" w:rsidP="00487AA6">
            <w:pPr>
              <w:pStyle w:val="rowtabella0"/>
              <w:jc w:val="center"/>
              <w:rPr>
                <w:color w:val="002060"/>
              </w:rPr>
            </w:pPr>
            <w:r w:rsidRPr="0069658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8B6E2" w14:textId="77777777" w:rsidR="00E9700C" w:rsidRPr="00696589" w:rsidRDefault="00E9700C" w:rsidP="00487AA6">
            <w:pPr>
              <w:pStyle w:val="rowtabella0"/>
              <w:jc w:val="center"/>
              <w:rPr>
                <w:color w:val="002060"/>
              </w:rPr>
            </w:pPr>
            <w:r w:rsidRPr="00696589">
              <w:rPr>
                <w:color w:val="002060"/>
              </w:rPr>
              <w:t>0</w:t>
            </w:r>
          </w:p>
        </w:tc>
      </w:tr>
      <w:tr w:rsidR="00E9700C" w:rsidRPr="00696589" w14:paraId="7848E718" w14:textId="77777777" w:rsidTr="00487AA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1BF731" w14:textId="77777777" w:rsidR="00E9700C" w:rsidRPr="00696589" w:rsidRDefault="00E9700C" w:rsidP="00487AA6">
            <w:pPr>
              <w:pStyle w:val="rowtabella0"/>
              <w:rPr>
                <w:color w:val="002060"/>
              </w:rPr>
            </w:pPr>
            <w:r w:rsidRPr="00696589">
              <w:rPr>
                <w:color w:val="002060"/>
              </w:rPr>
              <w:t>A.S.D. VIS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6DDE1"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ADAB9"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5F12E"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242DB"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BC0E5" w14:textId="77777777" w:rsidR="00E9700C" w:rsidRPr="00696589" w:rsidRDefault="00E9700C" w:rsidP="00487AA6">
            <w:pPr>
              <w:pStyle w:val="rowtabella0"/>
              <w:jc w:val="center"/>
              <w:rPr>
                <w:color w:val="002060"/>
              </w:rPr>
            </w:pPr>
            <w:r w:rsidRPr="00696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3FC44" w14:textId="77777777" w:rsidR="00E9700C" w:rsidRPr="00696589" w:rsidRDefault="00E9700C" w:rsidP="00487AA6">
            <w:pPr>
              <w:pStyle w:val="rowtabella0"/>
              <w:jc w:val="center"/>
              <w:rPr>
                <w:color w:val="002060"/>
              </w:rPr>
            </w:pPr>
            <w:r w:rsidRPr="0069658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185D5" w14:textId="77777777" w:rsidR="00E9700C" w:rsidRPr="00696589" w:rsidRDefault="00E9700C" w:rsidP="00487AA6">
            <w:pPr>
              <w:pStyle w:val="rowtabella0"/>
              <w:jc w:val="center"/>
              <w:rPr>
                <w:color w:val="002060"/>
              </w:rPr>
            </w:pPr>
            <w:r w:rsidRPr="00696589">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82102" w14:textId="77777777" w:rsidR="00E9700C" w:rsidRPr="00696589" w:rsidRDefault="00E9700C" w:rsidP="00487AA6">
            <w:pPr>
              <w:pStyle w:val="rowtabella0"/>
              <w:jc w:val="center"/>
              <w:rPr>
                <w:color w:val="002060"/>
              </w:rPr>
            </w:pPr>
            <w:r w:rsidRPr="00696589">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72164" w14:textId="77777777" w:rsidR="00E9700C" w:rsidRPr="00696589" w:rsidRDefault="00E9700C" w:rsidP="00487AA6">
            <w:pPr>
              <w:pStyle w:val="rowtabella0"/>
              <w:jc w:val="center"/>
              <w:rPr>
                <w:color w:val="002060"/>
              </w:rPr>
            </w:pPr>
            <w:r w:rsidRPr="00696589">
              <w:rPr>
                <w:color w:val="002060"/>
              </w:rPr>
              <w:t>0</w:t>
            </w:r>
          </w:p>
        </w:tc>
      </w:tr>
    </w:tbl>
    <w:p w14:paraId="1FD687E5" w14:textId="77777777" w:rsidR="00E9700C" w:rsidRPr="00696589" w:rsidRDefault="00E9700C" w:rsidP="00E9700C">
      <w:pPr>
        <w:pStyle w:val="breakline"/>
        <w:rPr>
          <w:rFonts w:eastAsiaTheme="minorEastAsia"/>
          <w:color w:val="002060"/>
        </w:rPr>
      </w:pPr>
    </w:p>
    <w:p w14:paraId="04281F8E" w14:textId="77777777" w:rsidR="00E9700C" w:rsidRPr="00696589" w:rsidRDefault="00E9700C" w:rsidP="00E9700C">
      <w:pPr>
        <w:pStyle w:val="breakline"/>
        <w:rPr>
          <w:color w:val="002060"/>
        </w:rPr>
      </w:pPr>
    </w:p>
    <w:p w14:paraId="124F4961" w14:textId="77777777" w:rsidR="00E9700C" w:rsidRPr="00696589" w:rsidRDefault="00E9700C" w:rsidP="00E9700C">
      <w:pPr>
        <w:pStyle w:val="sottotitolocampionato10"/>
        <w:rPr>
          <w:color w:val="002060"/>
        </w:rPr>
      </w:pPr>
      <w:r w:rsidRPr="00696589">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700C" w:rsidRPr="00696589" w14:paraId="673131D2" w14:textId="77777777" w:rsidTr="00487AA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EC9F6" w14:textId="77777777" w:rsidR="00E9700C" w:rsidRPr="00696589" w:rsidRDefault="00E9700C" w:rsidP="00487AA6">
            <w:pPr>
              <w:pStyle w:val="headertabella0"/>
              <w:rPr>
                <w:color w:val="002060"/>
              </w:rPr>
            </w:pPr>
            <w:r w:rsidRPr="006965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68CED" w14:textId="77777777" w:rsidR="00E9700C" w:rsidRPr="00696589" w:rsidRDefault="00E9700C" w:rsidP="00487AA6">
            <w:pPr>
              <w:pStyle w:val="headertabella0"/>
              <w:rPr>
                <w:color w:val="002060"/>
              </w:rPr>
            </w:pPr>
            <w:r w:rsidRPr="006965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94087" w14:textId="77777777" w:rsidR="00E9700C" w:rsidRPr="00696589" w:rsidRDefault="00E9700C" w:rsidP="00487AA6">
            <w:pPr>
              <w:pStyle w:val="headertabella0"/>
              <w:rPr>
                <w:color w:val="002060"/>
              </w:rPr>
            </w:pPr>
            <w:r w:rsidRPr="006965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D727B" w14:textId="77777777" w:rsidR="00E9700C" w:rsidRPr="00696589" w:rsidRDefault="00E9700C" w:rsidP="00487AA6">
            <w:pPr>
              <w:pStyle w:val="headertabella0"/>
              <w:rPr>
                <w:color w:val="002060"/>
              </w:rPr>
            </w:pPr>
            <w:r w:rsidRPr="006965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DA0D6" w14:textId="77777777" w:rsidR="00E9700C" w:rsidRPr="00696589" w:rsidRDefault="00E9700C" w:rsidP="00487AA6">
            <w:pPr>
              <w:pStyle w:val="headertabella0"/>
              <w:rPr>
                <w:color w:val="002060"/>
              </w:rPr>
            </w:pPr>
            <w:r w:rsidRPr="006965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02EDF" w14:textId="77777777" w:rsidR="00E9700C" w:rsidRPr="00696589" w:rsidRDefault="00E9700C" w:rsidP="00487AA6">
            <w:pPr>
              <w:pStyle w:val="headertabella0"/>
              <w:rPr>
                <w:color w:val="002060"/>
              </w:rPr>
            </w:pPr>
            <w:r w:rsidRPr="006965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3080B" w14:textId="77777777" w:rsidR="00E9700C" w:rsidRPr="00696589" w:rsidRDefault="00E9700C" w:rsidP="00487AA6">
            <w:pPr>
              <w:pStyle w:val="headertabella0"/>
              <w:rPr>
                <w:color w:val="002060"/>
              </w:rPr>
            </w:pPr>
            <w:r w:rsidRPr="006965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8382E" w14:textId="77777777" w:rsidR="00E9700C" w:rsidRPr="00696589" w:rsidRDefault="00E9700C" w:rsidP="00487AA6">
            <w:pPr>
              <w:pStyle w:val="headertabella0"/>
              <w:rPr>
                <w:color w:val="002060"/>
              </w:rPr>
            </w:pPr>
            <w:r w:rsidRPr="006965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D020AB" w14:textId="77777777" w:rsidR="00E9700C" w:rsidRPr="00696589" w:rsidRDefault="00E9700C" w:rsidP="00487AA6">
            <w:pPr>
              <w:pStyle w:val="headertabella0"/>
              <w:rPr>
                <w:color w:val="002060"/>
              </w:rPr>
            </w:pPr>
            <w:r w:rsidRPr="006965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1FF70" w14:textId="77777777" w:rsidR="00E9700C" w:rsidRPr="00696589" w:rsidRDefault="00E9700C" w:rsidP="00487AA6">
            <w:pPr>
              <w:pStyle w:val="headertabella0"/>
              <w:rPr>
                <w:color w:val="002060"/>
              </w:rPr>
            </w:pPr>
            <w:r w:rsidRPr="00696589">
              <w:rPr>
                <w:color w:val="002060"/>
              </w:rPr>
              <w:t>PE</w:t>
            </w:r>
          </w:p>
        </w:tc>
      </w:tr>
      <w:tr w:rsidR="00E9700C" w:rsidRPr="00696589" w14:paraId="48AF9551" w14:textId="77777777" w:rsidTr="00487AA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5136B8" w14:textId="77777777" w:rsidR="00E9700C" w:rsidRPr="00696589" w:rsidRDefault="00E9700C" w:rsidP="00487AA6">
            <w:pPr>
              <w:pStyle w:val="rowtabella0"/>
              <w:rPr>
                <w:color w:val="002060"/>
              </w:rPr>
            </w:pPr>
            <w:r w:rsidRPr="00696589">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D21E8" w14:textId="77777777" w:rsidR="00E9700C" w:rsidRPr="00696589" w:rsidRDefault="00E9700C" w:rsidP="00487AA6">
            <w:pPr>
              <w:pStyle w:val="rowtabella0"/>
              <w:jc w:val="center"/>
              <w:rPr>
                <w:color w:val="002060"/>
              </w:rPr>
            </w:pPr>
            <w:r w:rsidRPr="0069658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AC528"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A5D61"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D47E0"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B3D1C"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421C2" w14:textId="77777777" w:rsidR="00E9700C" w:rsidRPr="00696589" w:rsidRDefault="00E9700C" w:rsidP="00487AA6">
            <w:pPr>
              <w:pStyle w:val="rowtabella0"/>
              <w:jc w:val="center"/>
              <w:rPr>
                <w:color w:val="002060"/>
              </w:rPr>
            </w:pPr>
            <w:r w:rsidRPr="00696589">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FC6FF" w14:textId="77777777" w:rsidR="00E9700C" w:rsidRPr="00696589" w:rsidRDefault="00E9700C" w:rsidP="00487AA6">
            <w:pPr>
              <w:pStyle w:val="rowtabella0"/>
              <w:jc w:val="center"/>
              <w:rPr>
                <w:color w:val="002060"/>
              </w:rPr>
            </w:pPr>
            <w:r w:rsidRPr="0069658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21554" w14:textId="77777777" w:rsidR="00E9700C" w:rsidRPr="00696589" w:rsidRDefault="00E9700C" w:rsidP="00487AA6">
            <w:pPr>
              <w:pStyle w:val="rowtabella0"/>
              <w:jc w:val="center"/>
              <w:rPr>
                <w:color w:val="002060"/>
              </w:rPr>
            </w:pPr>
            <w:r w:rsidRPr="00696589">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9188D" w14:textId="77777777" w:rsidR="00E9700C" w:rsidRPr="00696589" w:rsidRDefault="00E9700C" w:rsidP="00487AA6">
            <w:pPr>
              <w:pStyle w:val="rowtabella0"/>
              <w:jc w:val="center"/>
              <w:rPr>
                <w:color w:val="002060"/>
              </w:rPr>
            </w:pPr>
            <w:r w:rsidRPr="00696589">
              <w:rPr>
                <w:color w:val="002060"/>
              </w:rPr>
              <w:t>0</w:t>
            </w:r>
          </w:p>
        </w:tc>
      </w:tr>
      <w:tr w:rsidR="00E9700C" w:rsidRPr="00696589" w14:paraId="70CAD9FC"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0011D4" w14:textId="77777777" w:rsidR="00E9700C" w:rsidRPr="00696589" w:rsidRDefault="00E9700C" w:rsidP="00487AA6">
            <w:pPr>
              <w:pStyle w:val="rowtabella0"/>
              <w:rPr>
                <w:color w:val="002060"/>
              </w:rPr>
            </w:pPr>
            <w:r w:rsidRPr="00696589">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8BDD9" w14:textId="77777777" w:rsidR="00E9700C" w:rsidRPr="00696589" w:rsidRDefault="00E9700C" w:rsidP="00487AA6">
            <w:pPr>
              <w:pStyle w:val="rowtabella0"/>
              <w:jc w:val="center"/>
              <w:rPr>
                <w:color w:val="002060"/>
              </w:rPr>
            </w:pPr>
            <w:r w:rsidRPr="0069658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7DA6A"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2F145"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EB8F6"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A877C"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CA33F" w14:textId="77777777" w:rsidR="00E9700C" w:rsidRPr="00696589" w:rsidRDefault="00E9700C" w:rsidP="00487AA6">
            <w:pPr>
              <w:pStyle w:val="rowtabella0"/>
              <w:jc w:val="center"/>
              <w:rPr>
                <w:color w:val="002060"/>
              </w:rPr>
            </w:pPr>
            <w:r w:rsidRPr="00696589">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F83D3" w14:textId="77777777" w:rsidR="00E9700C" w:rsidRPr="00696589" w:rsidRDefault="00E9700C" w:rsidP="00487AA6">
            <w:pPr>
              <w:pStyle w:val="rowtabella0"/>
              <w:jc w:val="center"/>
              <w:rPr>
                <w:color w:val="002060"/>
              </w:rPr>
            </w:pPr>
            <w:r w:rsidRPr="0069658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10A9E" w14:textId="77777777" w:rsidR="00E9700C" w:rsidRPr="00696589" w:rsidRDefault="00E9700C" w:rsidP="00487AA6">
            <w:pPr>
              <w:pStyle w:val="rowtabella0"/>
              <w:jc w:val="center"/>
              <w:rPr>
                <w:color w:val="002060"/>
              </w:rPr>
            </w:pPr>
            <w:r w:rsidRPr="00696589">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14EDA" w14:textId="77777777" w:rsidR="00E9700C" w:rsidRPr="00696589" w:rsidRDefault="00E9700C" w:rsidP="00487AA6">
            <w:pPr>
              <w:pStyle w:val="rowtabella0"/>
              <w:jc w:val="center"/>
              <w:rPr>
                <w:color w:val="002060"/>
              </w:rPr>
            </w:pPr>
            <w:r w:rsidRPr="00696589">
              <w:rPr>
                <w:color w:val="002060"/>
              </w:rPr>
              <w:t>0</w:t>
            </w:r>
          </w:p>
        </w:tc>
      </w:tr>
      <w:tr w:rsidR="00E9700C" w:rsidRPr="00696589" w14:paraId="02255B74"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197BC1" w14:textId="77777777" w:rsidR="00E9700C" w:rsidRPr="00696589" w:rsidRDefault="00E9700C" w:rsidP="00487AA6">
            <w:pPr>
              <w:pStyle w:val="rowtabella0"/>
              <w:rPr>
                <w:color w:val="002060"/>
              </w:rPr>
            </w:pPr>
            <w:r w:rsidRPr="00696589">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D6179" w14:textId="77777777" w:rsidR="00E9700C" w:rsidRPr="00696589" w:rsidRDefault="00E9700C" w:rsidP="00487AA6">
            <w:pPr>
              <w:pStyle w:val="rowtabella0"/>
              <w:jc w:val="center"/>
              <w:rPr>
                <w:color w:val="002060"/>
              </w:rPr>
            </w:pPr>
            <w:r w:rsidRPr="0069658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127F0"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5F8E1" w14:textId="77777777" w:rsidR="00E9700C" w:rsidRPr="00696589" w:rsidRDefault="00E9700C" w:rsidP="00487AA6">
            <w:pPr>
              <w:pStyle w:val="rowtabella0"/>
              <w:jc w:val="center"/>
              <w:rPr>
                <w:color w:val="002060"/>
              </w:rPr>
            </w:pPr>
            <w:r w:rsidRPr="00696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9AFA5"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439F6"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0774D" w14:textId="77777777" w:rsidR="00E9700C" w:rsidRPr="00696589" w:rsidRDefault="00E9700C" w:rsidP="00487AA6">
            <w:pPr>
              <w:pStyle w:val="rowtabella0"/>
              <w:jc w:val="center"/>
              <w:rPr>
                <w:color w:val="002060"/>
              </w:rPr>
            </w:pPr>
            <w:r w:rsidRPr="00696589">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D6BC8" w14:textId="77777777" w:rsidR="00E9700C" w:rsidRPr="00696589" w:rsidRDefault="00E9700C" w:rsidP="00487AA6">
            <w:pPr>
              <w:pStyle w:val="rowtabella0"/>
              <w:jc w:val="center"/>
              <w:rPr>
                <w:color w:val="002060"/>
              </w:rPr>
            </w:pPr>
            <w:r w:rsidRPr="0069658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CDB4E" w14:textId="77777777" w:rsidR="00E9700C" w:rsidRPr="00696589" w:rsidRDefault="00E9700C" w:rsidP="00487AA6">
            <w:pPr>
              <w:pStyle w:val="rowtabella0"/>
              <w:jc w:val="center"/>
              <w:rPr>
                <w:color w:val="002060"/>
              </w:rPr>
            </w:pPr>
            <w:r w:rsidRPr="0069658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61EB9" w14:textId="77777777" w:rsidR="00E9700C" w:rsidRPr="00696589" w:rsidRDefault="00E9700C" w:rsidP="00487AA6">
            <w:pPr>
              <w:pStyle w:val="rowtabella0"/>
              <w:jc w:val="center"/>
              <w:rPr>
                <w:color w:val="002060"/>
              </w:rPr>
            </w:pPr>
            <w:r w:rsidRPr="00696589">
              <w:rPr>
                <w:color w:val="002060"/>
              </w:rPr>
              <w:t>0</w:t>
            </w:r>
          </w:p>
        </w:tc>
      </w:tr>
      <w:tr w:rsidR="00E9700C" w:rsidRPr="00696589" w14:paraId="3790975E"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32261D" w14:textId="77777777" w:rsidR="00E9700C" w:rsidRPr="00696589" w:rsidRDefault="00E9700C" w:rsidP="00487AA6">
            <w:pPr>
              <w:pStyle w:val="rowtabella0"/>
              <w:rPr>
                <w:color w:val="002060"/>
              </w:rPr>
            </w:pPr>
            <w:r w:rsidRPr="00696589">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D107D" w14:textId="77777777" w:rsidR="00E9700C" w:rsidRPr="00696589" w:rsidRDefault="00E9700C" w:rsidP="00487AA6">
            <w:pPr>
              <w:pStyle w:val="rowtabella0"/>
              <w:jc w:val="center"/>
              <w:rPr>
                <w:color w:val="002060"/>
              </w:rPr>
            </w:pPr>
            <w:r w:rsidRPr="0069658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E4FD1"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8FEEA" w14:textId="77777777" w:rsidR="00E9700C" w:rsidRPr="00696589" w:rsidRDefault="00E9700C" w:rsidP="00487AA6">
            <w:pPr>
              <w:pStyle w:val="rowtabella0"/>
              <w:jc w:val="center"/>
              <w:rPr>
                <w:color w:val="002060"/>
              </w:rPr>
            </w:pPr>
            <w:r w:rsidRPr="00696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7FF65"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D9BDC"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11C6B" w14:textId="77777777" w:rsidR="00E9700C" w:rsidRPr="00696589" w:rsidRDefault="00E9700C" w:rsidP="00487AA6">
            <w:pPr>
              <w:pStyle w:val="rowtabella0"/>
              <w:jc w:val="center"/>
              <w:rPr>
                <w:color w:val="002060"/>
              </w:rPr>
            </w:pPr>
            <w:r w:rsidRPr="00696589">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BF203" w14:textId="77777777" w:rsidR="00E9700C" w:rsidRPr="00696589" w:rsidRDefault="00E9700C" w:rsidP="00487AA6">
            <w:pPr>
              <w:pStyle w:val="rowtabella0"/>
              <w:jc w:val="center"/>
              <w:rPr>
                <w:color w:val="002060"/>
              </w:rPr>
            </w:pPr>
            <w:r w:rsidRPr="0069658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03F52"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A0BBA" w14:textId="77777777" w:rsidR="00E9700C" w:rsidRPr="00696589" w:rsidRDefault="00E9700C" w:rsidP="00487AA6">
            <w:pPr>
              <w:pStyle w:val="rowtabella0"/>
              <w:jc w:val="center"/>
              <w:rPr>
                <w:color w:val="002060"/>
              </w:rPr>
            </w:pPr>
            <w:r w:rsidRPr="00696589">
              <w:rPr>
                <w:color w:val="002060"/>
              </w:rPr>
              <w:t>0</w:t>
            </w:r>
          </w:p>
        </w:tc>
      </w:tr>
      <w:tr w:rsidR="00E9700C" w:rsidRPr="00696589" w14:paraId="19F10D89"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0BBED9" w14:textId="77777777" w:rsidR="00E9700C" w:rsidRPr="00696589" w:rsidRDefault="00E9700C" w:rsidP="00487AA6">
            <w:pPr>
              <w:pStyle w:val="rowtabella0"/>
              <w:rPr>
                <w:color w:val="002060"/>
              </w:rPr>
            </w:pPr>
            <w:r w:rsidRPr="00696589">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57288" w14:textId="77777777" w:rsidR="00E9700C" w:rsidRPr="00696589" w:rsidRDefault="00E9700C" w:rsidP="00487AA6">
            <w:pPr>
              <w:pStyle w:val="rowtabella0"/>
              <w:jc w:val="center"/>
              <w:rPr>
                <w:color w:val="002060"/>
              </w:rPr>
            </w:pPr>
            <w:r w:rsidRPr="0069658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7B43B"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A19C4" w14:textId="77777777" w:rsidR="00E9700C" w:rsidRPr="00696589" w:rsidRDefault="00E9700C" w:rsidP="00487AA6">
            <w:pPr>
              <w:pStyle w:val="rowtabella0"/>
              <w:jc w:val="center"/>
              <w:rPr>
                <w:color w:val="002060"/>
              </w:rPr>
            </w:pPr>
            <w:r w:rsidRPr="00696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B6857"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EC047"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32222" w14:textId="77777777" w:rsidR="00E9700C" w:rsidRPr="00696589" w:rsidRDefault="00E9700C" w:rsidP="00487AA6">
            <w:pPr>
              <w:pStyle w:val="rowtabella0"/>
              <w:jc w:val="center"/>
              <w:rPr>
                <w:color w:val="002060"/>
              </w:rPr>
            </w:pPr>
            <w:r w:rsidRPr="00696589">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150FC" w14:textId="77777777" w:rsidR="00E9700C" w:rsidRPr="00696589" w:rsidRDefault="00E9700C" w:rsidP="00487AA6">
            <w:pPr>
              <w:pStyle w:val="rowtabella0"/>
              <w:jc w:val="center"/>
              <w:rPr>
                <w:color w:val="002060"/>
              </w:rPr>
            </w:pPr>
            <w:r w:rsidRPr="0069658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CBD32" w14:textId="77777777" w:rsidR="00E9700C" w:rsidRPr="00696589" w:rsidRDefault="00E9700C" w:rsidP="00487AA6">
            <w:pPr>
              <w:pStyle w:val="rowtabella0"/>
              <w:jc w:val="center"/>
              <w:rPr>
                <w:color w:val="002060"/>
              </w:rPr>
            </w:pPr>
            <w:r w:rsidRPr="00696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3055A" w14:textId="77777777" w:rsidR="00E9700C" w:rsidRPr="00696589" w:rsidRDefault="00E9700C" w:rsidP="00487AA6">
            <w:pPr>
              <w:pStyle w:val="rowtabella0"/>
              <w:jc w:val="center"/>
              <w:rPr>
                <w:color w:val="002060"/>
              </w:rPr>
            </w:pPr>
            <w:r w:rsidRPr="00696589">
              <w:rPr>
                <w:color w:val="002060"/>
              </w:rPr>
              <w:t>0</w:t>
            </w:r>
          </w:p>
        </w:tc>
      </w:tr>
      <w:tr w:rsidR="00E9700C" w:rsidRPr="00696589" w14:paraId="0A05FFEB"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A11151" w14:textId="77777777" w:rsidR="00E9700C" w:rsidRPr="00696589" w:rsidRDefault="00E9700C" w:rsidP="00487AA6">
            <w:pPr>
              <w:pStyle w:val="rowtabella0"/>
              <w:rPr>
                <w:color w:val="002060"/>
              </w:rPr>
            </w:pPr>
            <w:r w:rsidRPr="00696589">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23461" w14:textId="77777777" w:rsidR="00E9700C" w:rsidRPr="00696589" w:rsidRDefault="00E9700C" w:rsidP="00487AA6">
            <w:pPr>
              <w:pStyle w:val="rowtabella0"/>
              <w:jc w:val="center"/>
              <w:rPr>
                <w:color w:val="002060"/>
              </w:rPr>
            </w:pPr>
            <w:r w:rsidRPr="0069658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052EA"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9C794" w14:textId="77777777" w:rsidR="00E9700C" w:rsidRPr="00696589" w:rsidRDefault="00E9700C" w:rsidP="00487AA6">
            <w:pPr>
              <w:pStyle w:val="rowtabella0"/>
              <w:jc w:val="center"/>
              <w:rPr>
                <w:color w:val="002060"/>
              </w:rPr>
            </w:pPr>
            <w:r w:rsidRPr="00696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A5A2D"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228EA" w14:textId="77777777" w:rsidR="00E9700C" w:rsidRPr="00696589" w:rsidRDefault="00E9700C" w:rsidP="00487AA6">
            <w:pPr>
              <w:pStyle w:val="rowtabella0"/>
              <w:jc w:val="center"/>
              <w:rPr>
                <w:color w:val="002060"/>
              </w:rPr>
            </w:pPr>
            <w:r w:rsidRPr="00696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89E88" w14:textId="77777777" w:rsidR="00E9700C" w:rsidRPr="00696589" w:rsidRDefault="00E9700C" w:rsidP="00487AA6">
            <w:pPr>
              <w:pStyle w:val="rowtabella0"/>
              <w:jc w:val="center"/>
              <w:rPr>
                <w:color w:val="002060"/>
              </w:rPr>
            </w:pPr>
            <w:r w:rsidRPr="00696589">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6A37F" w14:textId="77777777" w:rsidR="00E9700C" w:rsidRPr="00696589" w:rsidRDefault="00E9700C" w:rsidP="00487AA6">
            <w:pPr>
              <w:pStyle w:val="rowtabella0"/>
              <w:jc w:val="center"/>
              <w:rPr>
                <w:color w:val="002060"/>
              </w:rPr>
            </w:pPr>
            <w:r w:rsidRPr="00696589">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AFBAF"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6130F" w14:textId="77777777" w:rsidR="00E9700C" w:rsidRPr="00696589" w:rsidRDefault="00E9700C" w:rsidP="00487AA6">
            <w:pPr>
              <w:pStyle w:val="rowtabella0"/>
              <w:jc w:val="center"/>
              <w:rPr>
                <w:color w:val="002060"/>
              </w:rPr>
            </w:pPr>
            <w:r w:rsidRPr="00696589">
              <w:rPr>
                <w:color w:val="002060"/>
              </w:rPr>
              <w:t>0</w:t>
            </w:r>
          </w:p>
        </w:tc>
      </w:tr>
      <w:tr w:rsidR="00E9700C" w:rsidRPr="00696589" w14:paraId="6379E575"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378934" w14:textId="77777777" w:rsidR="00E9700C" w:rsidRPr="00696589" w:rsidRDefault="00E9700C" w:rsidP="00487AA6">
            <w:pPr>
              <w:pStyle w:val="rowtabella0"/>
              <w:rPr>
                <w:color w:val="002060"/>
              </w:rPr>
            </w:pPr>
            <w:r w:rsidRPr="00696589">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75786" w14:textId="77777777" w:rsidR="00E9700C" w:rsidRPr="00696589" w:rsidRDefault="00E9700C" w:rsidP="00487AA6">
            <w:pPr>
              <w:pStyle w:val="rowtabella0"/>
              <w:jc w:val="center"/>
              <w:rPr>
                <w:color w:val="002060"/>
              </w:rPr>
            </w:pPr>
            <w:r w:rsidRPr="0069658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57C08"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41C45" w14:textId="77777777" w:rsidR="00E9700C" w:rsidRPr="00696589" w:rsidRDefault="00E9700C" w:rsidP="00487AA6">
            <w:pPr>
              <w:pStyle w:val="rowtabella0"/>
              <w:jc w:val="center"/>
              <w:rPr>
                <w:color w:val="002060"/>
              </w:rPr>
            </w:pPr>
            <w:r w:rsidRPr="00696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D42FC"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F6EB3"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6A8DD" w14:textId="77777777" w:rsidR="00E9700C" w:rsidRPr="00696589" w:rsidRDefault="00E9700C" w:rsidP="00487AA6">
            <w:pPr>
              <w:pStyle w:val="rowtabella0"/>
              <w:jc w:val="center"/>
              <w:rPr>
                <w:color w:val="002060"/>
              </w:rPr>
            </w:pPr>
            <w:r w:rsidRPr="00696589">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8E5F9" w14:textId="77777777" w:rsidR="00E9700C" w:rsidRPr="00696589" w:rsidRDefault="00E9700C" w:rsidP="00487AA6">
            <w:pPr>
              <w:pStyle w:val="rowtabella0"/>
              <w:jc w:val="center"/>
              <w:rPr>
                <w:color w:val="002060"/>
              </w:rPr>
            </w:pPr>
            <w:r w:rsidRPr="00696589">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B6A6F"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EEA27" w14:textId="77777777" w:rsidR="00E9700C" w:rsidRPr="00696589" w:rsidRDefault="00E9700C" w:rsidP="00487AA6">
            <w:pPr>
              <w:pStyle w:val="rowtabella0"/>
              <w:jc w:val="center"/>
              <w:rPr>
                <w:color w:val="002060"/>
              </w:rPr>
            </w:pPr>
            <w:r w:rsidRPr="00696589">
              <w:rPr>
                <w:color w:val="002060"/>
              </w:rPr>
              <w:t>0</w:t>
            </w:r>
          </w:p>
        </w:tc>
      </w:tr>
      <w:tr w:rsidR="00E9700C" w:rsidRPr="00696589" w14:paraId="200F88F8"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64AD1E" w14:textId="77777777" w:rsidR="00E9700C" w:rsidRPr="00696589" w:rsidRDefault="00E9700C" w:rsidP="00487AA6">
            <w:pPr>
              <w:pStyle w:val="rowtabella0"/>
              <w:rPr>
                <w:color w:val="002060"/>
              </w:rPr>
            </w:pPr>
            <w:r w:rsidRPr="00696589">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23C26" w14:textId="77777777" w:rsidR="00E9700C" w:rsidRPr="00696589" w:rsidRDefault="00E9700C" w:rsidP="00487AA6">
            <w:pPr>
              <w:pStyle w:val="rowtabella0"/>
              <w:jc w:val="center"/>
              <w:rPr>
                <w:color w:val="002060"/>
              </w:rPr>
            </w:pPr>
            <w:r w:rsidRPr="0069658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A7F5B"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4A226" w14:textId="77777777" w:rsidR="00E9700C" w:rsidRPr="00696589" w:rsidRDefault="00E9700C" w:rsidP="00487AA6">
            <w:pPr>
              <w:pStyle w:val="rowtabella0"/>
              <w:jc w:val="center"/>
              <w:rPr>
                <w:color w:val="002060"/>
              </w:rPr>
            </w:pPr>
            <w:r w:rsidRPr="00696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D4858"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D4F2D" w14:textId="77777777" w:rsidR="00E9700C" w:rsidRPr="00696589" w:rsidRDefault="00E9700C" w:rsidP="00487AA6">
            <w:pPr>
              <w:pStyle w:val="rowtabella0"/>
              <w:jc w:val="center"/>
              <w:rPr>
                <w:color w:val="002060"/>
              </w:rPr>
            </w:pPr>
            <w:r w:rsidRPr="00696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3712C" w14:textId="77777777" w:rsidR="00E9700C" w:rsidRPr="00696589" w:rsidRDefault="00E9700C" w:rsidP="00487AA6">
            <w:pPr>
              <w:pStyle w:val="rowtabella0"/>
              <w:jc w:val="center"/>
              <w:rPr>
                <w:color w:val="002060"/>
              </w:rPr>
            </w:pPr>
            <w:r w:rsidRPr="0069658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9A08B" w14:textId="77777777" w:rsidR="00E9700C" w:rsidRPr="00696589" w:rsidRDefault="00E9700C" w:rsidP="00487AA6">
            <w:pPr>
              <w:pStyle w:val="rowtabella0"/>
              <w:jc w:val="center"/>
              <w:rPr>
                <w:color w:val="002060"/>
              </w:rPr>
            </w:pPr>
            <w:r w:rsidRPr="0069658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0BC22" w14:textId="77777777" w:rsidR="00E9700C" w:rsidRPr="00696589" w:rsidRDefault="00E9700C" w:rsidP="00487AA6">
            <w:pPr>
              <w:pStyle w:val="rowtabella0"/>
              <w:jc w:val="center"/>
              <w:rPr>
                <w:color w:val="002060"/>
              </w:rPr>
            </w:pPr>
            <w:r w:rsidRPr="00696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E0A57" w14:textId="77777777" w:rsidR="00E9700C" w:rsidRPr="00696589" w:rsidRDefault="00E9700C" w:rsidP="00487AA6">
            <w:pPr>
              <w:pStyle w:val="rowtabella0"/>
              <w:jc w:val="center"/>
              <w:rPr>
                <w:color w:val="002060"/>
              </w:rPr>
            </w:pPr>
            <w:r w:rsidRPr="00696589">
              <w:rPr>
                <w:color w:val="002060"/>
              </w:rPr>
              <w:t>0</w:t>
            </w:r>
          </w:p>
        </w:tc>
      </w:tr>
      <w:tr w:rsidR="00E9700C" w:rsidRPr="00696589" w14:paraId="035F79E8"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065203" w14:textId="77777777" w:rsidR="00E9700C" w:rsidRPr="00696589" w:rsidRDefault="00E9700C" w:rsidP="00487AA6">
            <w:pPr>
              <w:pStyle w:val="rowtabella0"/>
              <w:rPr>
                <w:color w:val="002060"/>
              </w:rPr>
            </w:pPr>
            <w:r w:rsidRPr="00696589">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4EE3F" w14:textId="77777777" w:rsidR="00E9700C" w:rsidRPr="00696589" w:rsidRDefault="00E9700C" w:rsidP="00487AA6">
            <w:pPr>
              <w:pStyle w:val="rowtabella0"/>
              <w:jc w:val="center"/>
              <w:rPr>
                <w:color w:val="002060"/>
              </w:rPr>
            </w:pPr>
            <w:r w:rsidRPr="0069658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4A05C"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8A91C" w14:textId="77777777" w:rsidR="00E9700C" w:rsidRPr="00696589" w:rsidRDefault="00E9700C" w:rsidP="00487AA6">
            <w:pPr>
              <w:pStyle w:val="rowtabella0"/>
              <w:jc w:val="center"/>
              <w:rPr>
                <w:color w:val="002060"/>
              </w:rPr>
            </w:pPr>
            <w:r w:rsidRPr="00696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C8BA5"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633D3" w14:textId="77777777" w:rsidR="00E9700C" w:rsidRPr="00696589" w:rsidRDefault="00E9700C" w:rsidP="00487AA6">
            <w:pPr>
              <w:pStyle w:val="rowtabella0"/>
              <w:jc w:val="center"/>
              <w:rPr>
                <w:color w:val="002060"/>
              </w:rPr>
            </w:pPr>
            <w:r w:rsidRPr="00696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EFB4C" w14:textId="77777777" w:rsidR="00E9700C" w:rsidRPr="00696589" w:rsidRDefault="00E9700C" w:rsidP="00487AA6">
            <w:pPr>
              <w:pStyle w:val="rowtabella0"/>
              <w:jc w:val="center"/>
              <w:rPr>
                <w:color w:val="002060"/>
              </w:rPr>
            </w:pPr>
            <w:r w:rsidRPr="0069658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B5DB0" w14:textId="77777777" w:rsidR="00E9700C" w:rsidRPr="00696589" w:rsidRDefault="00E9700C" w:rsidP="00487AA6">
            <w:pPr>
              <w:pStyle w:val="rowtabella0"/>
              <w:jc w:val="center"/>
              <w:rPr>
                <w:color w:val="002060"/>
              </w:rPr>
            </w:pPr>
            <w:r w:rsidRPr="0069658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602EE"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B1DB5" w14:textId="77777777" w:rsidR="00E9700C" w:rsidRPr="00696589" w:rsidRDefault="00E9700C" w:rsidP="00487AA6">
            <w:pPr>
              <w:pStyle w:val="rowtabella0"/>
              <w:jc w:val="center"/>
              <w:rPr>
                <w:color w:val="002060"/>
              </w:rPr>
            </w:pPr>
            <w:r w:rsidRPr="00696589">
              <w:rPr>
                <w:color w:val="002060"/>
              </w:rPr>
              <w:t>0</w:t>
            </w:r>
          </w:p>
        </w:tc>
      </w:tr>
      <w:tr w:rsidR="00E9700C" w:rsidRPr="00696589" w14:paraId="0B88A8AE"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D461E6" w14:textId="77777777" w:rsidR="00E9700C" w:rsidRPr="00696589" w:rsidRDefault="00E9700C" w:rsidP="00487AA6">
            <w:pPr>
              <w:pStyle w:val="rowtabella0"/>
              <w:rPr>
                <w:color w:val="002060"/>
              </w:rPr>
            </w:pPr>
            <w:r w:rsidRPr="00696589">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C52E6" w14:textId="77777777" w:rsidR="00E9700C" w:rsidRPr="00696589" w:rsidRDefault="00E9700C" w:rsidP="00487AA6">
            <w:pPr>
              <w:pStyle w:val="rowtabella0"/>
              <w:jc w:val="center"/>
              <w:rPr>
                <w:color w:val="002060"/>
              </w:rPr>
            </w:pPr>
            <w:r w:rsidRPr="006965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5310D"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78987"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3D6A9"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EEA56" w14:textId="77777777" w:rsidR="00E9700C" w:rsidRPr="00696589" w:rsidRDefault="00E9700C" w:rsidP="00487AA6">
            <w:pPr>
              <w:pStyle w:val="rowtabella0"/>
              <w:jc w:val="center"/>
              <w:rPr>
                <w:color w:val="002060"/>
              </w:rPr>
            </w:pPr>
            <w:r w:rsidRPr="00696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0B006" w14:textId="77777777" w:rsidR="00E9700C" w:rsidRPr="00696589" w:rsidRDefault="00E9700C" w:rsidP="00487AA6">
            <w:pPr>
              <w:pStyle w:val="rowtabella0"/>
              <w:jc w:val="center"/>
              <w:rPr>
                <w:color w:val="002060"/>
              </w:rPr>
            </w:pPr>
            <w:r w:rsidRPr="0069658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D944B" w14:textId="77777777" w:rsidR="00E9700C" w:rsidRPr="00696589" w:rsidRDefault="00E9700C" w:rsidP="00487AA6">
            <w:pPr>
              <w:pStyle w:val="rowtabella0"/>
              <w:jc w:val="center"/>
              <w:rPr>
                <w:color w:val="002060"/>
              </w:rPr>
            </w:pPr>
            <w:r w:rsidRPr="0069658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EF157"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D6641" w14:textId="77777777" w:rsidR="00E9700C" w:rsidRPr="00696589" w:rsidRDefault="00E9700C" w:rsidP="00487AA6">
            <w:pPr>
              <w:pStyle w:val="rowtabella0"/>
              <w:jc w:val="center"/>
              <w:rPr>
                <w:color w:val="002060"/>
              </w:rPr>
            </w:pPr>
            <w:r w:rsidRPr="00696589">
              <w:rPr>
                <w:color w:val="002060"/>
              </w:rPr>
              <w:t>0</w:t>
            </w:r>
          </w:p>
        </w:tc>
      </w:tr>
      <w:tr w:rsidR="00E9700C" w:rsidRPr="00696589" w14:paraId="6241D59B"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BBBF41" w14:textId="77777777" w:rsidR="00E9700C" w:rsidRPr="00696589" w:rsidRDefault="00E9700C" w:rsidP="00487AA6">
            <w:pPr>
              <w:pStyle w:val="rowtabella0"/>
              <w:rPr>
                <w:color w:val="002060"/>
                <w:lang w:val="es-ES"/>
              </w:rPr>
            </w:pPr>
            <w:r w:rsidRPr="00696589">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4E241" w14:textId="77777777" w:rsidR="00E9700C" w:rsidRPr="00696589" w:rsidRDefault="00E9700C" w:rsidP="00487AA6">
            <w:pPr>
              <w:pStyle w:val="rowtabella0"/>
              <w:jc w:val="center"/>
              <w:rPr>
                <w:color w:val="002060"/>
              </w:rPr>
            </w:pPr>
            <w:r w:rsidRPr="006965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88F96"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93B44"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399DF"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2F379" w14:textId="77777777" w:rsidR="00E9700C" w:rsidRPr="00696589" w:rsidRDefault="00E9700C" w:rsidP="00487AA6">
            <w:pPr>
              <w:pStyle w:val="rowtabella0"/>
              <w:jc w:val="center"/>
              <w:rPr>
                <w:color w:val="002060"/>
              </w:rPr>
            </w:pPr>
            <w:r w:rsidRPr="00696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365B8" w14:textId="77777777" w:rsidR="00E9700C" w:rsidRPr="00696589" w:rsidRDefault="00E9700C" w:rsidP="00487AA6">
            <w:pPr>
              <w:pStyle w:val="rowtabella0"/>
              <w:jc w:val="center"/>
              <w:rPr>
                <w:color w:val="002060"/>
              </w:rPr>
            </w:pPr>
            <w:r w:rsidRPr="0069658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1E185" w14:textId="77777777" w:rsidR="00E9700C" w:rsidRPr="00696589" w:rsidRDefault="00E9700C" w:rsidP="00487AA6">
            <w:pPr>
              <w:pStyle w:val="rowtabella0"/>
              <w:jc w:val="center"/>
              <w:rPr>
                <w:color w:val="002060"/>
              </w:rPr>
            </w:pPr>
            <w:r w:rsidRPr="00696589">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55C19" w14:textId="77777777" w:rsidR="00E9700C" w:rsidRPr="00696589" w:rsidRDefault="00E9700C" w:rsidP="00487AA6">
            <w:pPr>
              <w:pStyle w:val="rowtabella0"/>
              <w:jc w:val="center"/>
              <w:rPr>
                <w:color w:val="002060"/>
              </w:rPr>
            </w:pPr>
            <w:r w:rsidRPr="0069658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AF5BC" w14:textId="77777777" w:rsidR="00E9700C" w:rsidRPr="00696589" w:rsidRDefault="00E9700C" w:rsidP="00487AA6">
            <w:pPr>
              <w:pStyle w:val="rowtabella0"/>
              <w:jc w:val="center"/>
              <w:rPr>
                <w:color w:val="002060"/>
              </w:rPr>
            </w:pPr>
            <w:r w:rsidRPr="00696589">
              <w:rPr>
                <w:color w:val="002060"/>
              </w:rPr>
              <w:t>0</w:t>
            </w:r>
          </w:p>
        </w:tc>
      </w:tr>
      <w:tr w:rsidR="00E9700C" w:rsidRPr="00696589" w14:paraId="29561B48"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AC90E0" w14:textId="77777777" w:rsidR="00E9700C" w:rsidRPr="00696589" w:rsidRDefault="00E9700C" w:rsidP="00487AA6">
            <w:pPr>
              <w:pStyle w:val="rowtabella0"/>
              <w:rPr>
                <w:color w:val="002060"/>
              </w:rPr>
            </w:pPr>
            <w:r w:rsidRPr="00696589">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EABA2" w14:textId="77777777" w:rsidR="00E9700C" w:rsidRPr="00696589" w:rsidRDefault="00E9700C" w:rsidP="00487AA6">
            <w:pPr>
              <w:pStyle w:val="rowtabella0"/>
              <w:jc w:val="center"/>
              <w:rPr>
                <w:color w:val="002060"/>
              </w:rPr>
            </w:pPr>
            <w:r w:rsidRPr="00696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B198D"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01CCD"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DBCF7"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71710" w14:textId="77777777" w:rsidR="00E9700C" w:rsidRPr="00696589" w:rsidRDefault="00E9700C" w:rsidP="00487AA6">
            <w:pPr>
              <w:pStyle w:val="rowtabella0"/>
              <w:jc w:val="center"/>
              <w:rPr>
                <w:color w:val="002060"/>
              </w:rPr>
            </w:pPr>
            <w:r w:rsidRPr="006965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C97A7" w14:textId="77777777" w:rsidR="00E9700C" w:rsidRPr="00696589" w:rsidRDefault="00E9700C" w:rsidP="00487AA6">
            <w:pPr>
              <w:pStyle w:val="rowtabella0"/>
              <w:jc w:val="center"/>
              <w:rPr>
                <w:color w:val="002060"/>
              </w:rPr>
            </w:pPr>
            <w:r w:rsidRPr="0069658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2CF83" w14:textId="77777777" w:rsidR="00E9700C" w:rsidRPr="00696589" w:rsidRDefault="00E9700C" w:rsidP="00487AA6">
            <w:pPr>
              <w:pStyle w:val="rowtabella0"/>
              <w:jc w:val="center"/>
              <w:rPr>
                <w:color w:val="002060"/>
              </w:rPr>
            </w:pPr>
            <w:r w:rsidRPr="00696589">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FB95F" w14:textId="77777777" w:rsidR="00E9700C" w:rsidRPr="00696589" w:rsidRDefault="00E9700C" w:rsidP="00487AA6">
            <w:pPr>
              <w:pStyle w:val="rowtabella0"/>
              <w:jc w:val="center"/>
              <w:rPr>
                <w:color w:val="002060"/>
              </w:rPr>
            </w:pPr>
            <w:r w:rsidRPr="0069658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730C0" w14:textId="77777777" w:rsidR="00E9700C" w:rsidRPr="00696589" w:rsidRDefault="00E9700C" w:rsidP="00487AA6">
            <w:pPr>
              <w:pStyle w:val="rowtabella0"/>
              <w:jc w:val="center"/>
              <w:rPr>
                <w:color w:val="002060"/>
              </w:rPr>
            </w:pPr>
            <w:r w:rsidRPr="00696589">
              <w:rPr>
                <w:color w:val="002060"/>
              </w:rPr>
              <w:t>0</w:t>
            </w:r>
          </w:p>
        </w:tc>
      </w:tr>
      <w:tr w:rsidR="00E9700C" w:rsidRPr="00696589" w14:paraId="23E8EC7C"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61515A" w14:textId="77777777" w:rsidR="00E9700C" w:rsidRPr="00696589" w:rsidRDefault="00E9700C" w:rsidP="00487AA6">
            <w:pPr>
              <w:pStyle w:val="rowtabella0"/>
              <w:rPr>
                <w:color w:val="002060"/>
              </w:rPr>
            </w:pPr>
            <w:r w:rsidRPr="00696589">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ACC61"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F612E"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00789"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E0D33"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D563D"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22D8B" w14:textId="77777777" w:rsidR="00E9700C" w:rsidRPr="00696589" w:rsidRDefault="00E9700C" w:rsidP="00487AA6">
            <w:pPr>
              <w:pStyle w:val="rowtabella0"/>
              <w:jc w:val="center"/>
              <w:rPr>
                <w:color w:val="002060"/>
              </w:rPr>
            </w:pPr>
            <w:r w:rsidRPr="0069658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9D6A1" w14:textId="77777777" w:rsidR="00E9700C" w:rsidRPr="00696589" w:rsidRDefault="00E9700C" w:rsidP="00487AA6">
            <w:pPr>
              <w:pStyle w:val="rowtabella0"/>
              <w:jc w:val="center"/>
              <w:rPr>
                <w:color w:val="002060"/>
              </w:rPr>
            </w:pPr>
            <w:r w:rsidRPr="00696589">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BD3FA" w14:textId="77777777" w:rsidR="00E9700C" w:rsidRPr="00696589" w:rsidRDefault="00E9700C" w:rsidP="00487AA6">
            <w:pPr>
              <w:pStyle w:val="rowtabella0"/>
              <w:jc w:val="center"/>
              <w:rPr>
                <w:color w:val="002060"/>
              </w:rPr>
            </w:pPr>
            <w:r w:rsidRPr="00696589">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FF078" w14:textId="77777777" w:rsidR="00E9700C" w:rsidRPr="00696589" w:rsidRDefault="00E9700C" w:rsidP="00487AA6">
            <w:pPr>
              <w:pStyle w:val="rowtabella0"/>
              <w:jc w:val="center"/>
              <w:rPr>
                <w:color w:val="002060"/>
              </w:rPr>
            </w:pPr>
            <w:r w:rsidRPr="00696589">
              <w:rPr>
                <w:color w:val="002060"/>
              </w:rPr>
              <w:t>0</w:t>
            </w:r>
          </w:p>
        </w:tc>
      </w:tr>
      <w:tr w:rsidR="00E9700C" w:rsidRPr="00696589" w14:paraId="0028E593" w14:textId="77777777" w:rsidTr="00487AA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C51010" w14:textId="77777777" w:rsidR="00E9700C" w:rsidRPr="00696589" w:rsidRDefault="00E9700C" w:rsidP="00487AA6">
            <w:pPr>
              <w:pStyle w:val="rowtabella0"/>
              <w:rPr>
                <w:color w:val="002060"/>
              </w:rPr>
            </w:pPr>
            <w:r w:rsidRPr="00696589">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6066F"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1BB3E"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94171"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07912"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18C65"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3C50C" w14:textId="77777777" w:rsidR="00E9700C" w:rsidRPr="00696589" w:rsidRDefault="00E9700C" w:rsidP="00487AA6">
            <w:pPr>
              <w:pStyle w:val="rowtabella0"/>
              <w:jc w:val="center"/>
              <w:rPr>
                <w:color w:val="002060"/>
              </w:rPr>
            </w:pPr>
            <w:r w:rsidRPr="0069658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B4CB4" w14:textId="77777777" w:rsidR="00E9700C" w:rsidRPr="00696589" w:rsidRDefault="00E9700C" w:rsidP="00487AA6">
            <w:pPr>
              <w:pStyle w:val="rowtabella0"/>
              <w:jc w:val="center"/>
              <w:rPr>
                <w:color w:val="002060"/>
              </w:rPr>
            </w:pPr>
            <w:r w:rsidRPr="00696589">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A6C3B" w14:textId="77777777" w:rsidR="00E9700C" w:rsidRPr="00696589" w:rsidRDefault="00E9700C" w:rsidP="00487AA6">
            <w:pPr>
              <w:pStyle w:val="rowtabella0"/>
              <w:jc w:val="center"/>
              <w:rPr>
                <w:color w:val="002060"/>
              </w:rPr>
            </w:pPr>
            <w:r w:rsidRPr="0069658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70147" w14:textId="77777777" w:rsidR="00E9700C" w:rsidRPr="00696589" w:rsidRDefault="00E9700C" w:rsidP="00487AA6">
            <w:pPr>
              <w:pStyle w:val="rowtabella0"/>
              <w:jc w:val="center"/>
              <w:rPr>
                <w:color w:val="002060"/>
              </w:rPr>
            </w:pPr>
            <w:r w:rsidRPr="00696589">
              <w:rPr>
                <w:color w:val="002060"/>
              </w:rPr>
              <w:t>0</w:t>
            </w:r>
          </w:p>
        </w:tc>
      </w:tr>
    </w:tbl>
    <w:p w14:paraId="3BFBF7B8" w14:textId="77777777" w:rsidR="00E9700C" w:rsidRPr="00696589" w:rsidRDefault="00E9700C" w:rsidP="00E9700C">
      <w:pPr>
        <w:pStyle w:val="breakline"/>
        <w:rPr>
          <w:color w:val="002060"/>
        </w:rPr>
      </w:pPr>
    </w:p>
    <w:p w14:paraId="4C5B13FA" w14:textId="77777777" w:rsidR="00E9700C" w:rsidRPr="00696589" w:rsidRDefault="00E9700C" w:rsidP="00E9700C">
      <w:pPr>
        <w:pStyle w:val="titoloprinc0"/>
        <w:rPr>
          <w:color w:val="002060"/>
        </w:rPr>
      </w:pPr>
      <w:r w:rsidRPr="00696589">
        <w:rPr>
          <w:color w:val="002060"/>
        </w:rPr>
        <w:t>PROGRAMMA GARE</w:t>
      </w:r>
    </w:p>
    <w:p w14:paraId="5D1A46A5" w14:textId="77777777" w:rsidR="00E9700C" w:rsidRDefault="00E9700C" w:rsidP="00E9700C">
      <w:pPr>
        <w:pStyle w:val="breakline"/>
        <w:rPr>
          <w:rFonts w:eastAsiaTheme="minorEastAsia"/>
          <w:color w:val="002060"/>
        </w:rPr>
      </w:pPr>
    </w:p>
    <w:p w14:paraId="6600AF8D" w14:textId="77777777" w:rsidR="00AD5C09" w:rsidRPr="008C4765" w:rsidRDefault="00AD5C09" w:rsidP="00AD5C09">
      <w:pPr>
        <w:pStyle w:val="sottotitolocampionato10"/>
        <w:rPr>
          <w:color w:val="002060"/>
        </w:rPr>
      </w:pPr>
      <w:r w:rsidRPr="008C4765">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2"/>
        <w:gridCol w:w="1979"/>
        <w:gridCol w:w="385"/>
        <w:gridCol w:w="898"/>
        <w:gridCol w:w="1281"/>
        <w:gridCol w:w="1531"/>
        <w:gridCol w:w="1544"/>
      </w:tblGrid>
      <w:tr w:rsidR="00AD5C09" w:rsidRPr="008C4765" w14:paraId="76C29243" w14:textId="77777777" w:rsidTr="00487AA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BA5E4" w14:textId="77777777" w:rsidR="00AD5C09" w:rsidRPr="008C4765" w:rsidRDefault="00AD5C09" w:rsidP="00487AA6">
            <w:pPr>
              <w:pStyle w:val="headertabella0"/>
              <w:rPr>
                <w:color w:val="002060"/>
              </w:rPr>
            </w:pPr>
            <w:r w:rsidRPr="008C4765">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7E45C" w14:textId="77777777" w:rsidR="00AD5C09" w:rsidRPr="008C4765" w:rsidRDefault="00AD5C09" w:rsidP="00487AA6">
            <w:pPr>
              <w:pStyle w:val="headertabella0"/>
              <w:rPr>
                <w:color w:val="002060"/>
              </w:rPr>
            </w:pPr>
            <w:r w:rsidRPr="008C476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070AB" w14:textId="77777777" w:rsidR="00AD5C09" w:rsidRPr="008C4765" w:rsidRDefault="00AD5C09" w:rsidP="00487AA6">
            <w:pPr>
              <w:pStyle w:val="headertabella0"/>
              <w:rPr>
                <w:color w:val="002060"/>
              </w:rPr>
            </w:pPr>
            <w:r w:rsidRPr="008C476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F2265" w14:textId="77777777" w:rsidR="00AD5C09" w:rsidRPr="008C4765" w:rsidRDefault="00AD5C09" w:rsidP="00487AA6">
            <w:pPr>
              <w:pStyle w:val="headertabella0"/>
              <w:rPr>
                <w:color w:val="002060"/>
              </w:rPr>
            </w:pPr>
            <w:r w:rsidRPr="008C476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74119" w14:textId="77777777" w:rsidR="00AD5C09" w:rsidRPr="008C4765" w:rsidRDefault="00AD5C09" w:rsidP="00487AA6">
            <w:pPr>
              <w:pStyle w:val="headertabella0"/>
              <w:rPr>
                <w:color w:val="002060"/>
              </w:rPr>
            </w:pPr>
            <w:r w:rsidRPr="008C476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95612" w14:textId="77777777" w:rsidR="00AD5C09" w:rsidRPr="008C4765" w:rsidRDefault="00AD5C09" w:rsidP="00487AA6">
            <w:pPr>
              <w:pStyle w:val="headertabella0"/>
              <w:rPr>
                <w:color w:val="002060"/>
              </w:rPr>
            </w:pPr>
            <w:proofErr w:type="spellStart"/>
            <w:r w:rsidRPr="008C4765">
              <w:rPr>
                <w:color w:val="002060"/>
              </w:rPr>
              <w:t>Localita'</w:t>
            </w:r>
            <w:proofErr w:type="spellEnd"/>
            <w:r w:rsidRPr="008C476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798EE" w14:textId="77777777" w:rsidR="00AD5C09" w:rsidRPr="008C4765" w:rsidRDefault="00AD5C09" w:rsidP="00487AA6">
            <w:pPr>
              <w:pStyle w:val="headertabella0"/>
              <w:rPr>
                <w:color w:val="002060"/>
              </w:rPr>
            </w:pPr>
            <w:r w:rsidRPr="008C4765">
              <w:rPr>
                <w:color w:val="002060"/>
              </w:rPr>
              <w:t>Indirizzo Impianto</w:t>
            </w:r>
          </w:p>
        </w:tc>
      </w:tr>
      <w:tr w:rsidR="00AD5C09" w:rsidRPr="008C4765" w14:paraId="4EAA546C" w14:textId="77777777" w:rsidTr="00487AA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721033" w14:textId="77777777" w:rsidR="00AD5C09" w:rsidRPr="008C4765" w:rsidRDefault="00AD5C09" w:rsidP="00487AA6">
            <w:pPr>
              <w:pStyle w:val="rowtabella0"/>
              <w:rPr>
                <w:color w:val="002060"/>
              </w:rPr>
            </w:pPr>
            <w:r w:rsidRPr="008C4765">
              <w:rPr>
                <w:color w:val="002060"/>
              </w:rPr>
              <w:t>ACQUALAGNA CALCIO C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E431BF" w14:textId="77777777" w:rsidR="00AD5C09" w:rsidRPr="008C4765" w:rsidRDefault="00AD5C09" w:rsidP="00487AA6">
            <w:pPr>
              <w:pStyle w:val="rowtabella0"/>
              <w:rPr>
                <w:color w:val="002060"/>
              </w:rPr>
            </w:pPr>
            <w:r w:rsidRPr="008C4765">
              <w:rPr>
                <w:color w:val="002060"/>
              </w:rPr>
              <w:t>GIOVANI SANT IPPOLITO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552F39" w14:textId="77777777" w:rsidR="00AD5C09" w:rsidRPr="008C4765" w:rsidRDefault="00AD5C09" w:rsidP="00487AA6">
            <w:pPr>
              <w:pStyle w:val="rowtabella0"/>
              <w:jc w:val="center"/>
              <w:rPr>
                <w:color w:val="002060"/>
              </w:rPr>
            </w:pPr>
            <w:r w:rsidRPr="008C476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017872" w14:textId="77777777" w:rsidR="00AD5C09" w:rsidRPr="008C4765" w:rsidRDefault="00AD5C09" w:rsidP="00487AA6">
            <w:pPr>
              <w:pStyle w:val="rowtabella0"/>
              <w:rPr>
                <w:color w:val="002060"/>
              </w:rPr>
            </w:pPr>
            <w:r w:rsidRPr="008C4765">
              <w:rPr>
                <w:color w:val="002060"/>
              </w:rPr>
              <w:t>23/02/2024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7685FB" w14:textId="77777777" w:rsidR="00AD5C09" w:rsidRPr="008C4765" w:rsidRDefault="00AD5C09" w:rsidP="00487AA6">
            <w:pPr>
              <w:pStyle w:val="rowtabella0"/>
              <w:rPr>
                <w:color w:val="002060"/>
              </w:rPr>
            </w:pPr>
            <w:r w:rsidRPr="008C4765">
              <w:rPr>
                <w:color w:val="002060"/>
              </w:rPr>
              <w:t>5482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FEBC7B" w14:textId="77777777" w:rsidR="00AD5C09" w:rsidRPr="008C4765" w:rsidRDefault="00AD5C09" w:rsidP="00487AA6">
            <w:pPr>
              <w:pStyle w:val="rowtabella0"/>
              <w:rPr>
                <w:color w:val="002060"/>
              </w:rPr>
            </w:pPr>
            <w:r w:rsidRPr="008C4765">
              <w:rPr>
                <w:color w:val="002060"/>
              </w:rPr>
              <w:t>ACQUALAGNA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91B3C4" w14:textId="77777777" w:rsidR="00AD5C09" w:rsidRPr="008C4765" w:rsidRDefault="00AD5C09" w:rsidP="00487AA6">
            <w:pPr>
              <w:pStyle w:val="rowtabella0"/>
              <w:rPr>
                <w:color w:val="002060"/>
              </w:rPr>
            </w:pPr>
            <w:r w:rsidRPr="008C4765">
              <w:rPr>
                <w:color w:val="002060"/>
              </w:rPr>
              <w:t>VIA ALDO GAMBA SNC</w:t>
            </w:r>
          </w:p>
        </w:tc>
      </w:tr>
      <w:tr w:rsidR="00AD5C09" w:rsidRPr="008C4765" w14:paraId="47B75A3D"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759490" w14:textId="77777777" w:rsidR="00AD5C09" w:rsidRPr="008C4765" w:rsidRDefault="00AD5C09" w:rsidP="00487AA6">
            <w:pPr>
              <w:pStyle w:val="rowtabella0"/>
              <w:rPr>
                <w:color w:val="002060"/>
              </w:rPr>
            </w:pPr>
            <w:r w:rsidRPr="008C4765">
              <w:rPr>
                <w:color w:val="002060"/>
              </w:rPr>
              <w:t>AUDAX CALCIO PIOBBICO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D156A4" w14:textId="77777777" w:rsidR="00AD5C09" w:rsidRPr="008C4765" w:rsidRDefault="00AD5C09" w:rsidP="00487AA6">
            <w:pPr>
              <w:pStyle w:val="rowtabella0"/>
              <w:rPr>
                <w:color w:val="002060"/>
              </w:rPr>
            </w:pPr>
            <w:r w:rsidRPr="008C4765">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F5B503"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2DE910" w14:textId="77777777" w:rsidR="00AD5C09" w:rsidRPr="008C4765" w:rsidRDefault="00AD5C09" w:rsidP="00487AA6">
            <w:pPr>
              <w:pStyle w:val="rowtabella0"/>
              <w:rPr>
                <w:color w:val="002060"/>
              </w:rPr>
            </w:pPr>
            <w:r w:rsidRPr="008C4765">
              <w:rPr>
                <w:color w:val="002060"/>
              </w:rPr>
              <w:t>23/02/2024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52F4C3" w14:textId="77777777" w:rsidR="00AD5C09" w:rsidRPr="008C4765" w:rsidRDefault="00AD5C09" w:rsidP="00487AA6">
            <w:pPr>
              <w:pStyle w:val="rowtabella0"/>
              <w:rPr>
                <w:color w:val="002060"/>
              </w:rPr>
            </w:pPr>
            <w:r w:rsidRPr="008C4765">
              <w:rPr>
                <w:color w:val="002060"/>
              </w:rPr>
              <w:t>5484 PALASPORT COMUNALE CALCIO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84B0AF" w14:textId="77777777" w:rsidR="00AD5C09" w:rsidRPr="008C4765" w:rsidRDefault="00AD5C09" w:rsidP="00487AA6">
            <w:pPr>
              <w:pStyle w:val="rowtabella0"/>
              <w:rPr>
                <w:color w:val="002060"/>
              </w:rPr>
            </w:pPr>
            <w:r w:rsidRPr="008C4765">
              <w:rPr>
                <w:color w:val="002060"/>
              </w:rPr>
              <w:t>PIOBBICO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7B0D3A" w14:textId="77777777" w:rsidR="00AD5C09" w:rsidRPr="008C4765" w:rsidRDefault="00AD5C09" w:rsidP="00487AA6">
            <w:pPr>
              <w:pStyle w:val="rowtabella0"/>
              <w:rPr>
                <w:color w:val="002060"/>
              </w:rPr>
            </w:pPr>
            <w:r w:rsidRPr="008C4765">
              <w:rPr>
                <w:color w:val="002060"/>
              </w:rPr>
              <w:t>VIA GIOVANNI XXIII</w:t>
            </w:r>
          </w:p>
        </w:tc>
      </w:tr>
      <w:tr w:rsidR="00AD5C09" w:rsidRPr="008C4765" w14:paraId="12168866"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0DACDA" w14:textId="77777777" w:rsidR="00AD5C09" w:rsidRPr="008C4765" w:rsidRDefault="00AD5C09" w:rsidP="00487AA6">
            <w:pPr>
              <w:pStyle w:val="rowtabella0"/>
              <w:rPr>
                <w:color w:val="002060"/>
              </w:rPr>
            </w:pPr>
            <w:r w:rsidRPr="008C4765">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AD071B" w14:textId="77777777" w:rsidR="00AD5C09" w:rsidRPr="008C4765" w:rsidRDefault="00AD5C09" w:rsidP="00487AA6">
            <w:pPr>
              <w:pStyle w:val="rowtabella0"/>
              <w:rPr>
                <w:color w:val="002060"/>
              </w:rPr>
            </w:pPr>
            <w:r w:rsidRPr="008C4765">
              <w:rPr>
                <w:color w:val="002060"/>
              </w:rPr>
              <w:t>URBINO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F65D78"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6C8315" w14:textId="77777777" w:rsidR="00AD5C09" w:rsidRPr="008C4765" w:rsidRDefault="00AD5C09" w:rsidP="00487AA6">
            <w:pPr>
              <w:pStyle w:val="rowtabella0"/>
              <w:rPr>
                <w:color w:val="002060"/>
              </w:rPr>
            </w:pPr>
            <w:r w:rsidRPr="008C4765">
              <w:rPr>
                <w:color w:val="002060"/>
              </w:rPr>
              <w:t>23/02/2024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EDA932" w14:textId="77777777" w:rsidR="00AD5C09" w:rsidRPr="008C4765" w:rsidRDefault="00AD5C09" w:rsidP="00487AA6">
            <w:pPr>
              <w:pStyle w:val="rowtabella0"/>
              <w:rPr>
                <w:color w:val="002060"/>
              </w:rPr>
            </w:pPr>
            <w:r w:rsidRPr="008C4765">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80EB03" w14:textId="77777777" w:rsidR="00AD5C09" w:rsidRPr="008C4765" w:rsidRDefault="00AD5C09" w:rsidP="00487AA6">
            <w:pPr>
              <w:pStyle w:val="rowtabella0"/>
              <w:rPr>
                <w:color w:val="002060"/>
              </w:rPr>
            </w:pPr>
            <w:r w:rsidRPr="008C4765">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C491B4" w14:textId="77777777" w:rsidR="00AD5C09" w:rsidRPr="008C4765" w:rsidRDefault="00AD5C09" w:rsidP="00487AA6">
            <w:pPr>
              <w:pStyle w:val="rowtabella0"/>
              <w:rPr>
                <w:color w:val="002060"/>
              </w:rPr>
            </w:pPr>
            <w:r w:rsidRPr="008C4765">
              <w:rPr>
                <w:color w:val="002060"/>
              </w:rPr>
              <w:t>VIA ANTONIO ROSMINI 22/B</w:t>
            </w:r>
          </w:p>
        </w:tc>
      </w:tr>
      <w:tr w:rsidR="00AD5C09" w:rsidRPr="008C4765" w14:paraId="6A14E0DC"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7B7B03" w14:textId="77777777" w:rsidR="00AD5C09" w:rsidRPr="008C4765" w:rsidRDefault="00AD5C09" w:rsidP="00487AA6">
            <w:pPr>
              <w:pStyle w:val="rowtabella0"/>
              <w:rPr>
                <w:color w:val="002060"/>
              </w:rPr>
            </w:pPr>
            <w:r w:rsidRPr="008C4765">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2AE047" w14:textId="77777777" w:rsidR="00AD5C09" w:rsidRPr="008C4765" w:rsidRDefault="00AD5C09" w:rsidP="00487AA6">
            <w:pPr>
              <w:pStyle w:val="rowtabella0"/>
              <w:rPr>
                <w:color w:val="002060"/>
              </w:rPr>
            </w:pPr>
            <w:r w:rsidRPr="008C4765">
              <w:rPr>
                <w:color w:val="002060"/>
              </w:rPr>
              <w:t>FFJ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EAFADB"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A66F29" w14:textId="77777777" w:rsidR="00AD5C09" w:rsidRPr="008C4765" w:rsidRDefault="00AD5C09" w:rsidP="00487AA6">
            <w:pPr>
              <w:pStyle w:val="rowtabella0"/>
              <w:rPr>
                <w:color w:val="002060"/>
              </w:rPr>
            </w:pPr>
            <w:r w:rsidRPr="008C4765">
              <w:rPr>
                <w:color w:val="002060"/>
              </w:rPr>
              <w:t>23/02/2024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035C4D" w14:textId="77777777" w:rsidR="00AD5C09" w:rsidRPr="008C4765" w:rsidRDefault="00AD5C09" w:rsidP="00487AA6">
            <w:pPr>
              <w:pStyle w:val="rowtabella0"/>
              <w:rPr>
                <w:color w:val="002060"/>
              </w:rPr>
            </w:pPr>
            <w:r w:rsidRPr="008C4765">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F8B8BC" w14:textId="77777777" w:rsidR="00AD5C09" w:rsidRPr="008C4765" w:rsidRDefault="00AD5C09" w:rsidP="00487AA6">
            <w:pPr>
              <w:pStyle w:val="rowtabella0"/>
              <w:rPr>
                <w:color w:val="002060"/>
              </w:rPr>
            </w:pPr>
            <w:r w:rsidRPr="008C4765">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D3D811" w14:textId="77777777" w:rsidR="00AD5C09" w:rsidRPr="008C4765" w:rsidRDefault="00AD5C09" w:rsidP="00487AA6">
            <w:pPr>
              <w:pStyle w:val="rowtabella0"/>
              <w:rPr>
                <w:color w:val="002060"/>
              </w:rPr>
            </w:pPr>
            <w:r w:rsidRPr="008C4765">
              <w:rPr>
                <w:color w:val="002060"/>
              </w:rPr>
              <w:t>VIA DELL'INDUSTRIA</w:t>
            </w:r>
          </w:p>
        </w:tc>
      </w:tr>
      <w:tr w:rsidR="00AD5C09" w:rsidRPr="008C4765" w14:paraId="09ABE143"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034C36" w14:textId="77777777" w:rsidR="00AD5C09" w:rsidRPr="008C4765" w:rsidRDefault="00AD5C09" w:rsidP="00487AA6">
            <w:pPr>
              <w:pStyle w:val="rowtabella0"/>
              <w:rPr>
                <w:color w:val="002060"/>
              </w:rPr>
            </w:pPr>
            <w:r w:rsidRPr="008C4765">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8F89DD" w14:textId="77777777" w:rsidR="00AD5C09" w:rsidRPr="008C4765" w:rsidRDefault="00AD5C09" w:rsidP="00487AA6">
            <w:pPr>
              <w:pStyle w:val="rowtabella0"/>
              <w:rPr>
                <w:color w:val="002060"/>
              </w:rPr>
            </w:pPr>
            <w:r w:rsidRPr="008C4765">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A89962"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1123FC" w14:textId="77777777" w:rsidR="00AD5C09" w:rsidRPr="008C4765" w:rsidRDefault="00AD5C09" w:rsidP="00487AA6">
            <w:pPr>
              <w:pStyle w:val="rowtabella0"/>
              <w:rPr>
                <w:color w:val="002060"/>
              </w:rPr>
            </w:pPr>
            <w:r w:rsidRPr="008C4765">
              <w:rPr>
                <w:color w:val="002060"/>
              </w:rPr>
              <w:t>23/02/2024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9E5D28" w14:textId="77777777" w:rsidR="00AD5C09" w:rsidRPr="008C4765" w:rsidRDefault="00AD5C09" w:rsidP="00487AA6">
            <w:pPr>
              <w:pStyle w:val="rowtabella0"/>
              <w:rPr>
                <w:color w:val="002060"/>
              </w:rPr>
            </w:pPr>
            <w:r w:rsidRPr="008C4765">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687C81" w14:textId="77777777" w:rsidR="00AD5C09" w:rsidRPr="008C4765" w:rsidRDefault="00AD5C09" w:rsidP="00487AA6">
            <w:pPr>
              <w:pStyle w:val="rowtabella0"/>
              <w:rPr>
                <w:color w:val="002060"/>
              </w:rPr>
            </w:pPr>
            <w:r w:rsidRPr="008C4765">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7D4AD0" w14:textId="77777777" w:rsidR="00AD5C09" w:rsidRPr="008C4765" w:rsidRDefault="00AD5C09" w:rsidP="00487AA6">
            <w:pPr>
              <w:pStyle w:val="rowtabella0"/>
              <w:rPr>
                <w:color w:val="002060"/>
              </w:rPr>
            </w:pPr>
            <w:r w:rsidRPr="008C4765">
              <w:rPr>
                <w:color w:val="002060"/>
              </w:rPr>
              <w:t>VIA MAZZINI</w:t>
            </w:r>
          </w:p>
        </w:tc>
      </w:tr>
      <w:tr w:rsidR="00AD5C09" w:rsidRPr="008C4765" w14:paraId="2C7398C8" w14:textId="77777777" w:rsidTr="00487AA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ED76B2" w14:textId="77777777" w:rsidR="00AD5C09" w:rsidRPr="008C4765" w:rsidRDefault="00AD5C09" w:rsidP="00487AA6">
            <w:pPr>
              <w:pStyle w:val="rowtabella0"/>
              <w:rPr>
                <w:color w:val="002060"/>
                <w:lang w:val="es-ES"/>
              </w:rPr>
            </w:pPr>
            <w:r w:rsidRPr="008C4765">
              <w:rPr>
                <w:color w:val="002060"/>
                <w:lang w:val="es-ES"/>
              </w:rPr>
              <w:t>VALMISA FUTSAL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EF5CB6" w14:textId="77777777" w:rsidR="00AD5C09" w:rsidRPr="008C4765" w:rsidRDefault="00AD5C09" w:rsidP="00487AA6">
            <w:pPr>
              <w:pStyle w:val="rowtabella0"/>
              <w:rPr>
                <w:color w:val="002060"/>
              </w:rPr>
            </w:pPr>
            <w:r w:rsidRPr="008C4765">
              <w:rPr>
                <w:color w:val="002060"/>
              </w:rPr>
              <w:t>URBANIA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C487FC"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A1AE87" w14:textId="77777777" w:rsidR="00AD5C09" w:rsidRPr="008C4765" w:rsidRDefault="00AD5C09" w:rsidP="00487AA6">
            <w:pPr>
              <w:pStyle w:val="rowtabella0"/>
              <w:rPr>
                <w:color w:val="002060"/>
              </w:rPr>
            </w:pPr>
            <w:r w:rsidRPr="008C4765">
              <w:rPr>
                <w:color w:val="002060"/>
              </w:rPr>
              <w:t>23/02/2024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B16508" w14:textId="77777777" w:rsidR="00AD5C09" w:rsidRPr="008C4765" w:rsidRDefault="00AD5C09" w:rsidP="00487AA6">
            <w:pPr>
              <w:pStyle w:val="rowtabella0"/>
              <w:rPr>
                <w:color w:val="002060"/>
              </w:rPr>
            </w:pPr>
            <w:r w:rsidRPr="008C4765">
              <w:rPr>
                <w:color w:val="002060"/>
              </w:rPr>
              <w:t>5017 PALLONE GEODETICO CAMPO NÂ°1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7DC4A4" w14:textId="77777777" w:rsidR="00AD5C09" w:rsidRPr="008C4765" w:rsidRDefault="00AD5C09" w:rsidP="00487AA6">
            <w:pPr>
              <w:pStyle w:val="rowtabella0"/>
              <w:rPr>
                <w:color w:val="002060"/>
              </w:rPr>
            </w:pPr>
            <w:r w:rsidRPr="008C4765">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ED8E29" w14:textId="77777777" w:rsidR="00AD5C09" w:rsidRPr="008C4765" w:rsidRDefault="00AD5C09" w:rsidP="00487AA6">
            <w:pPr>
              <w:pStyle w:val="rowtabella0"/>
              <w:rPr>
                <w:color w:val="002060"/>
              </w:rPr>
            </w:pPr>
            <w:r w:rsidRPr="008C4765">
              <w:rPr>
                <w:color w:val="002060"/>
              </w:rPr>
              <w:t>VIA CELLINI, 13</w:t>
            </w:r>
          </w:p>
        </w:tc>
      </w:tr>
    </w:tbl>
    <w:p w14:paraId="69B8FAFC" w14:textId="77777777" w:rsidR="00AD5C09" w:rsidRPr="008C4765" w:rsidRDefault="00AD5C09" w:rsidP="00AD5C09">
      <w:pPr>
        <w:pStyle w:val="breakline"/>
        <w:rPr>
          <w:rFonts w:eastAsiaTheme="minorEastAsia"/>
          <w:color w:val="002060"/>
        </w:rPr>
      </w:pPr>
    </w:p>
    <w:p w14:paraId="78817693" w14:textId="77777777" w:rsidR="00AD5C09" w:rsidRPr="008C4765" w:rsidRDefault="00AD5C09" w:rsidP="00AD5C09">
      <w:pPr>
        <w:pStyle w:val="breakline"/>
        <w:rPr>
          <w:color w:val="002060"/>
        </w:rPr>
      </w:pPr>
    </w:p>
    <w:p w14:paraId="19AEEE39" w14:textId="77777777" w:rsidR="00AD5C09" w:rsidRPr="008C4765" w:rsidRDefault="00AD5C09" w:rsidP="00AD5C09">
      <w:pPr>
        <w:pStyle w:val="breakline"/>
        <w:rPr>
          <w:color w:val="002060"/>
        </w:rPr>
      </w:pPr>
    </w:p>
    <w:p w14:paraId="66F5CE41" w14:textId="77777777" w:rsidR="00AD5C09" w:rsidRPr="008C4765" w:rsidRDefault="00AD5C09" w:rsidP="00AD5C09">
      <w:pPr>
        <w:pStyle w:val="sottotitolocampionato10"/>
        <w:rPr>
          <w:color w:val="002060"/>
        </w:rPr>
      </w:pPr>
      <w:r w:rsidRPr="008C4765">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12"/>
        <w:gridCol w:w="385"/>
        <w:gridCol w:w="898"/>
        <w:gridCol w:w="1180"/>
        <w:gridCol w:w="1545"/>
        <w:gridCol w:w="1574"/>
      </w:tblGrid>
      <w:tr w:rsidR="00AD5C09" w:rsidRPr="008C4765" w14:paraId="53DCEB09" w14:textId="77777777" w:rsidTr="00487AA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693BD" w14:textId="77777777" w:rsidR="00AD5C09" w:rsidRPr="008C4765" w:rsidRDefault="00AD5C09" w:rsidP="00487AA6">
            <w:pPr>
              <w:pStyle w:val="headertabella0"/>
              <w:rPr>
                <w:color w:val="002060"/>
              </w:rPr>
            </w:pPr>
            <w:r w:rsidRPr="008C476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EAABA" w14:textId="77777777" w:rsidR="00AD5C09" w:rsidRPr="008C4765" w:rsidRDefault="00AD5C09" w:rsidP="00487AA6">
            <w:pPr>
              <w:pStyle w:val="headertabella0"/>
              <w:rPr>
                <w:color w:val="002060"/>
              </w:rPr>
            </w:pPr>
            <w:r w:rsidRPr="008C476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87F29" w14:textId="77777777" w:rsidR="00AD5C09" w:rsidRPr="008C4765" w:rsidRDefault="00AD5C09" w:rsidP="00487AA6">
            <w:pPr>
              <w:pStyle w:val="headertabella0"/>
              <w:rPr>
                <w:color w:val="002060"/>
              </w:rPr>
            </w:pPr>
            <w:r w:rsidRPr="008C476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2F65A" w14:textId="77777777" w:rsidR="00AD5C09" w:rsidRPr="008C4765" w:rsidRDefault="00AD5C09" w:rsidP="00487AA6">
            <w:pPr>
              <w:pStyle w:val="headertabella0"/>
              <w:rPr>
                <w:color w:val="002060"/>
              </w:rPr>
            </w:pPr>
            <w:r w:rsidRPr="008C476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1A5D9" w14:textId="77777777" w:rsidR="00AD5C09" w:rsidRPr="008C4765" w:rsidRDefault="00AD5C09" w:rsidP="00487AA6">
            <w:pPr>
              <w:pStyle w:val="headertabella0"/>
              <w:rPr>
                <w:color w:val="002060"/>
              </w:rPr>
            </w:pPr>
            <w:r w:rsidRPr="008C476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46528" w14:textId="77777777" w:rsidR="00AD5C09" w:rsidRPr="008C4765" w:rsidRDefault="00AD5C09" w:rsidP="00487AA6">
            <w:pPr>
              <w:pStyle w:val="headertabella0"/>
              <w:rPr>
                <w:color w:val="002060"/>
              </w:rPr>
            </w:pPr>
            <w:proofErr w:type="spellStart"/>
            <w:r w:rsidRPr="008C4765">
              <w:rPr>
                <w:color w:val="002060"/>
              </w:rPr>
              <w:t>Localita'</w:t>
            </w:r>
            <w:proofErr w:type="spellEnd"/>
            <w:r w:rsidRPr="008C476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98E17" w14:textId="77777777" w:rsidR="00AD5C09" w:rsidRPr="008C4765" w:rsidRDefault="00AD5C09" w:rsidP="00487AA6">
            <w:pPr>
              <w:pStyle w:val="headertabella0"/>
              <w:rPr>
                <w:color w:val="002060"/>
              </w:rPr>
            </w:pPr>
            <w:r w:rsidRPr="008C4765">
              <w:rPr>
                <w:color w:val="002060"/>
              </w:rPr>
              <w:t>Indirizzo Impianto</w:t>
            </w:r>
          </w:p>
        </w:tc>
      </w:tr>
      <w:tr w:rsidR="00AD5C09" w:rsidRPr="008C4765" w14:paraId="77032229" w14:textId="77777777" w:rsidTr="00487AA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319A93" w14:textId="77777777" w:rsidR="00AD5C09" w:rsidRPr="008C4765" w:rsidRDefault="00AD5C09" w:rsidP="00487AA6">
            <w:pPr>
              <w:pStyle w:val="rowtabella0"/>
              <w:rPr>
                <w:color w:val="002060"/>
              </w:rPr>
            </w:pPr>
            <w:r w:rsidRPr="008C4765">
              <w:rPr>
                <w:color w:val="002060"/>
              </w:rPr>
              <w:t>CASENUOVE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03DF3B" w14:textId="77777777" w:rsidR="00AD5C09" w:rsidRPr="008C4765" w:rsidRDefault="00AD5C09" w:rsidP="00487AA6">
            <w:pPr>
              <w:pStyle w:val="rowtabella0"/>
              <w:rPr>
                <w:color w:val="002060"/>
              </w:rPr>
            </w:pPr>
            <w:r w:rsidRPr="008C4765">
              <w:rPr>
                <w:color w:val="002060"/>
              </w:rPr>
              <w:t>CITTA DI FALCONARA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97AE81" w14:textId="77777777" w:rsidR="00AD5C09" w:rsidRPr="008C4765" w:rsidRDefault="00AD5C09" w:rsidP="00487AA6">
            <w:pPr>
              <w:pStyle w:val="rowtabella0"/>
              <w:jc w:val="center"/>
              <w:rPr>
                <w:color w:val="002060"/>
              </w:rPr>
            </w:pPr>
            <w:r w:rsidRPr="008C476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0E5D10" w14:textId="77777777" w:rsidR="00AD5C09" w:rsidRPr="008C4765" w:rsidRDefault="00AD5C09" w:rsidP="00487AA6">
            <w:pPr>
              <w:pStyle w:val="rowtabella0"/>
              <w:rPr>
                <w:color w:val="002060"/>
              </w:rPr>
            </w:pPr>
            <w:r w:rsidRPr="008C4765">
              <w:rPr>
                <w:color w:val="002060"/>
              </w:rPr>
              <w:t>23/02/2024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14EC42" w14:textId="77777777" w:rsidR="00AD5C09" w:rsidRPr="008C4765" w:rsidRDefault="00AD5C09" w:rsidP="00487AA6">
            <w:pPr>
              <w:pStyle w:val="rowtabella0"/>
              <w:rPr>
                <w:color w:val="002060"/>
              </w:rPr>
            </w:pPr>
            <w:r w:rsidRPr="008C4765">
              <w:rPr>
                <w:color w:val="002060"/>
              </w:rPr>
              <w:t>5023 PALLONE GEODETICO MONTESICURO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B8515A" w14:textId="77777777" w:rsidR="00AD5C09" w:rsidRPr="008C4765" w:rsidRDefault="00AD5C09" w:rsidP="00487AA6">
            <w:pPr>
              <w:pStyle w:val="rowtabella0"/>
              <w:rPr>
                <w:color w:val="002060"/>
              </w:rPr>
            </w:pPr>
            <w:r w:rsidRPr="008C476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15DE70" w14:textId="77777777" w:rsidR="00AD5C09" w:rsidRPr="008C4765" w:rsidRDefault="00AD5C09" w:rsidP="00487AA6">
            <w:pPr>
              <w:pStyle w:val="rowtabella0"/>
              <w:rPr>
                <w:color w:val="002060"/>
              </w:rPr>
            </w:pPr>
            <w:r w:rsidRPr="008C4765">
              <w:rPr>
                <w:color w:val="002060"/>
              </w:rPr>
              <w:t>LOCALITA' NONTESICURO</w:t>
            </w:r>
          </w:p>
        </w:tc>
      </w:tr>
      <w:tr w:rsidR="00AD5C09" w:rsidRPr="008C4765" w14:paraId="589A3125"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4276EE" w14:textId="77777777" w:rsidR="00AD5C09" w:rsidRPr="008C4765" w:rsidRDefault="00AD5C09" w:rsidP="00487AA6">
            <w:pPr>
              <w:pStyle w:val="rowtabella0"/>
              <w:rPr>
                <w:color w:val="002060"/>
              </w:rPr>
            </w:pPr>
            <w:r w:rsidRPr="008C4765">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D96200" w14:textId="77777777" w:rsidR="00AD5C09" w:rsidRPr="008C4765" w:rsidRDefault="00AD5C09" w:rsidP="00487AA6">
            <w:pPr>
              <w:pStyle w:val="rowtabella0"/>
              <w:rPr>
                <w:color w:val="002060"/>
              </w:rPr>
            </w:pPr>
            <w:r w:rsidRPr="008C4765">
              <w:rPr>
                <w:color w:val="002060"/>
              </w:rPr>
              <w:t>ANKON NOVA MARMI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91762A"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6EECC5" w14:textId="77777777" w:rsidR="00AD5C09" w:rsidRPr="008C4765" w:rsidRDefault="00AD5C09" w:rsidP="00487AA6">
            <w:pPr>
              <w:pStyle w:val="rowtabella0"/>
              <w:rPr>
                <w:color w:val="002060"/>
              </w:rPr>
            </w:pPr>
            <w:r w:rsidRPr="008C4765">
              <w:rPr>
                <w:color w:val="002060"/>
              </w:rPr>
              <w:t>23/02/2024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7E0E4B" w14:textId="77777777" w:rsidR="00AD5C09" w:rsidRPr="008C4765" w:rsidRDefault="00AD5C09" w:rsidP="00487AA6">
            <w:pPr>
              <w:pStyle w:val="rowtabella0"/>
              <w:rPr>
                <w:color w:val="002060"/>
              </w:rPr>
            </w:pPr>
            <w:r w:rsidRPr="008C4765">
              <w:rPr>
                <w:color w:val="002060"/>
              </w:rPr>
              <w:t>5136 PALASPORT "A.PERGOLESI"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F72D16" w14:textId="77777777" w:rsidR="00AD5C09" w:rsidRPr="008C4765" w:rsidRDefault="00AD5C09" w:rsidP="00487AA6">
            <w:pPr>
              <w:pStyle w:val="rowtabella0"/>
              <w:rPr>
                <w:color w:val="002060"/>
              </w:rPr>
            </w:pPr>
            <w:r w:rsidRPr="008C4765">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8976A9" w14:textId="77777777" w:rsidR="00AD5C09" w:rsidRPr="008C4765" w:rsidRDefault="00AD5C09" w:rsidP="00487AA6">
            <w:pPr>
              <w:pStyle w:val="rowtabella0"/>
              <w:rPr>
                <w:color w:val="002060"/>
              </w:rPr>
            </w:pPr>
            <w:r w:rsidRPr="008C4765">
              <w:rPr>
                <w:color w:val="002060"/>
              </w:rPr>
              <w:t>VIA CIRCONVALLAZIONE</w:t>
            </w:r>
          </w:p>
        </w:tc>
      </w:tr>
      <w:tr w:rsidR="00AD5C09" w:rsidRPr="008C4765" w14:paraId="4588F830"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5C4D1B" w14:textId="77777777" w:rsidR="00AD5C09" w:rsidRPr="008C4765" w:rsidRDefault="00AD5C09" w:rsidP="00487AA6">
            <w:pPr>
              <w:pStyle w:val="rowtabella0"/>
              <w:rPr>
                <w:color w:val="002060"/>
              </w:rPr>
            </w:pPr>
            <w:r w:rsidRPr="008C4765">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06D788" w14:textId="77777777" w:rsidR="00AD5C09" w:rsidRPr="008C4765" w:rsidRDefault="00AD5C09" w:rsidP="00487AA6">
            <w:pPr>
              <w:pStyle w:val="rowtabella0"/>
              <w:rPr>
                <w:color w:val="002060"/>
              </w:rPr>
            </w:pPr>
            <w:r w:rsidRPr="008C4765">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874443"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529F99" w14:textId="77777777" w:rsidR="00AD5C09" w:rsidRPr="008C4765" w:rsidRDefault="00AD5C09" w:rsidP="00487AA6">
            <w:pPr>
              <w:pStyle w:val="rowtabella0"/>
              <w:rPr>
                <w:color w:val="002060"/>
              </w:rPr>
            </w:pPr>
            <w:r w:rsidRPr="008C4765">
              <w:rPr>
                <w:color w:val="002060"/>
              </w:rPr>
              <w:t>23/02/2024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C181BC" w14:textId="77777777" w:rsidR="00AD5C09" w:rsidRPr="008C4765" w:rsidRDefault="00AD5C09" w:rsidP="00487AA6">
            <w:pPr>
              <w:pStyle w:val="rowtabella0"/>
              <w:rPr>
                <w:color w:val="002060"/>
              </w:rPr>
            </w:pPr>
            <w:r w:rsidRPr="008C4765">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9AB1E9" w14:textId="77777777" w:rsidR="00AD5C09" w:rsidRPr="008C4765" w:rsidRDefault="00AD5C09" w:rsidP="00487AA6">
            <w:pPr>
              <w:pStyle w:val="rowtabella0"/>
              <w:rPr>
                <w:color w:val="002060"/>
              </w:rPr>
            </w:pPr>
            <w:r w:rsidRPr="008C4765">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A7FC5B" w14:textId="77777777" w:rsidR="00AD5C09" w:rsidRPr="008C4765" w:rsidRDefault="00AD5C09" w:rsidP="00487AA6">
            <w:pPr>
              <w:pStyle w:val="rowtabella0"/>
              <w:rPr>
                <w:color w:val="002060"/>
              </w:rPr>
            </w:pPr>
            <w:r w:rsidRPr="008C4765">
              <w:rPr>
                <w:color w:val="002060"/>
              </w:rPr>
              <w:t>VIA GAETANO RAVAGLI</w:t>
            </w:r>
          </w:p>
        </w:tc>
      </w:tr>
      <w:tr w:rsidR="00AD5C09" w:rsidRPr="008C4765" w14:paraId="01C5403C"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A62E11" w14:textId="77777777" w:rsidR="00AD5C09" w:rsidRPr="008C4765" w:rsidRDefault="00AD5C09" w:rsidP="00487AA6">
            <w:pPr>
              <w:pStyle w:val="rowtabella0"/>
              <w:rPr>
                <w:color w:val="002060"/>
              </w:rPr>
            </w:pPr>
            <w:r w:rsidRPr="008C4765">
              <w:rPr>
                <w:color w:val="002060"/>
              </w:rPr>
              <w:t>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4219D8" w14:textId="77777777" w:rsidR="00AD5C09" w:rsidRPr="008C4765" w:rsidRDefault="00AD5C09" w:rsidP="00487AA6">
            <w:pPr>
              <w:pStyle w:val="rowtabella0"/>
              <w:rPr>
                <w:color w:val="002060"/>
              </w:rPr>
            </w:pPr>
            <w:r w:rsidRPr="008C4765">
              <w:rPr>
                <w:color w:val="002060"/>
              </w:rPr>
              <w:t>CIRCOLO COLLODI CALCIO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E63ADF"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6D812F" w14:textId="77777777" w:rsidR="00AD5C09" w:rsidRPr="008C4765" w:rsidRDefault="00AD5C09" w:rsidP="00487AA6">
            <w:pPr>
              <w:pStyle w:val="rowtabella0"/>
              <w:rPr>
                <w:color w:val="002060"/>
              </w:rPr>
            </w:pPr>
            <w:r w:rsidRPr="008C4765">
              <w:rPr>
                <w:color w:val="002060"/>
              </w:rPr>
              <w:t>23/02/2024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01D1CC" w14:textId="77777777" w:rsidR="00AD5C09" w:rsidRPr="008C4765" w:rsidRDefault="00AD5C09" w:rsidP="00487AA6">
            <w:pPr>
              <w:pStyle w:val="rowtabella0"/>
              <w:rPr>
                <w:color w:val="002060"/>
              </w:rPr>
            </w:pPr>
            <w:r w:rsidRPr="008C4765">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DA6442" w14:textId="77777777" w:rsidR="00AD5C09" w:rsidRPr="008C4765" w:rsidRDefault="00AD5C09" w:rsidP="00487AA6">
            <w:pPr>
              <w:pStyle w:val="rowtabella0"/>
              <w:rPr>
                <w:color w:val="002060"/>
              </w:rPr>
            </w:pPr>
            <w:r w:rsidRPr="008C476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45406C" w14:textId="77777777" w:rsidR="00AD5C09" w:rsidRPr="008C4765" w:rsidRDefault="00AD5C09" w:rsidP="00487AA6">
            <w:pPr>
              <w:pStyle w:val="rowtabella0"/>
              <w:rPr>
                <w:color w:val="002060"/>
              </w:rPr>
            </w:pPr>
            <w:r w:rsidRPr="008C4765">
              <w:rPr>
                <w:color w:val="002060"/>
              </w:rPr>
              <w:t>VIA DEI TESSITORI</w:t>
            </w:r>
          </w:p>
        </w:tc>
      </w:tr>
      <w:tr w:rsidR="00AD5C09" w:rsidRPr="008C4765" w14:paraId="0848CFE7"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3DFED7" w14:textId="77777777" w:rsidR="00AD5C09" w:rsidRPr="008C4765" w:rsidRDefault="00AD5C09" w:rsidP="00487AA6">
            <w:pPr>
              <w:pStyle w:val="rowtabella0"/>
              <w:rPr>
                <w:color w:val="002060"/>
              </w:rPr>
            </w:pPr>
            <w:r w:rsidRPr="008C4765">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6624B1" w14:textId="77777777" w:rsidR="00AD5C09" w:rsidRPr="008C4765" w:rsidRDefault="00AD5C09" w:rsidP="00487AA6">
            <w:pPr>
              <w:pStyle w:val="rowtabella0"/>
              <w:rPr>
                <w:color w:val="002060"/>
              </w:rPr>
            </w:pPr>
            <w:r w:rsidRPr="008C4765">
              <w:rPr>
                <w:color w:val="002060"/>
              </w:rPr>
              <w:t>ASPIO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9AA00B"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FA7307" w14:textId="77777777" w:rsidR="00AD5C09" w:rsidRPr="008C4765" w:rsidRDefault="00AD5C09" w:rsidP="00487AA6">
            <w:pPr>
              <w:pStyle w:val="rowtabella0"/>
              <w:rPr>
                <w:color w:val="002060"/>
              </w:rPr>
            </w:pPr>
            <w:r w:rsidRPr="008C4765">
              <w:rPr>
                <w:color w:val="002060"/>
              </w:rPr>
              <w:t>24/02/2024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1BB3C1" w14:textId="77777777" w:rsidR="00AD5C09" w:rsidRPr="008C4765" w:rsidRDefault="00AD5C09" w:rsidP="00487AA6">
            <w:pPr>
              <w:pStyle w:val="rowtabella0"/>
              <w:rPr>
                <w:color w:val="002060"/>
              </w:rPr>
            </w:pPr>
            <w:r w:rsidRPr="008C4765">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CBAF47" w14:textId="77777777" w:rsidR="00AD5C09" w:rsidRPr="008C4765" w:rsidRDefault="00AD5C09" w:rsidP="00487AA6">
            <w:pPr>
              <w:pStyle w:val="rowtabella0"/>
              <w:rPr>
                <w:color w:val="002060"/>
              </w:rPr>
            </w:pPr>
            <w:r w:rsidRPr="008C4765">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103188" w14:textId="77777777" w:rsidR="00AD5C09" w:rsidRPr="008C4765" w:rsidRDefault="00AD5C09" w:rsidP="00487AA6">
            <w:pPr>
              <w:pStyle w:val="rowtabella0"/>
              <w:rPr>
                <w:color w:val="002060"/>
              </w:rPr>
            </w:pPr>
            <w:r w:rsidRPr="008C4765">
              <w:rPr>
                <w:color w:val="002060"/>
              </w:rPr>
              <w:t>VIA FONTE ANTICA 6</w:t>
            </w:r>
          </w:p>
        </w:tc>
      </w:tr>
      <w:tr w:rsidR="00AD5C09" w:rsidRPr="008C4765" w14:paraId="0F2AD551"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5C8BD0" w14:textId="77777777" w:rsidR="00AD5C09" w:rsidRPr="008C4765" w:rsidRDefault="00AD5C09" w:rsidP="00487AA6">
            <w:pPr>
              <w:pStyle w:val="rowtabella0"/>
              <w:rPr>
                <w:color w:val="002060"/>
              </w:rPr>
            </w:pPr>
            <w:r w:rsidRPr="008C4765">
              <w:rPr>
                <w:color w:val="002060"/>
              </w:rPr>
              <w:t>FUTSAL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6C8937" w14:textId="77777777" w:rsidR="00AD5C09" w:rsidRPr="008C4765" w:rsidRDefault="00AD5C09" w:rsidP="00487AA6">
            <w:pPr>
              <w:pStyle w:val="rowtabella0"/>
              <w:rPr>
                <w:color w:val="002060"/>
              </w:rPr>
            </w:pPr>
            <w:r w:rsidRPr="008C4765">
              <w:rPr>
                <w:color w:val="002060"/>
              </w:rPr>
              <w:t>VIRTUS AURORA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D8E4EA"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D2A7FE" w14:textId="77777777" w:rsidR="00AD5C09" w:rsidRPr="008C4765" w:rsidRDefault="00AD5C09" w:rsidP="00487AA6">
            <w:pPr>
              <w:pStyle w:val="rowtabella0"/>
              <w:rPr>
                <w:color w:val="002060"/>
              </w:rPr>
            </w:pPr>
            <w:r w:rsidRPr="008C4765">
              <w:rPr>
                <w:color w:val="002060"/>
              </w:rPr>
              <w:t>24/02/2024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83A3F3" w14:textId="77777777" w:rsidR="00AD5C09" w:rsidRPr="008C4765" w:rsidRDefault="00AD5C09" w:rsidP="00487AA6">
            <w:pPr>
              <w:pStyle w:val="rowtabella0"/>
              <w:rPr>
                <w:color w:val="002060"/>
              </w:rPr>
            </w:pPr>
            <w:r w:rsidRPr="008C4765">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35719A" w14:textId="77777777" w:rsidR="00AD5C09" w:rsidRPr="008C4765" w:rsidRDefault="00AD5C09" w:rsidP="00487AA6">
            <w:pPr>
              <w:pStyle w:val="rowtabella0"/>
              <w:rPr>
                <w:color w:val="002060"/>
              </w:rPr>
            </w:pPr>
            <w:r w:rsidRPr="008C476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53EFFE" w14:textId="77777777" w:rsidR="00AD5C09" w:rsidRPr="008C4765" w:rsidRDefault="00AD5C09" w:rsidP="00487AA6">
            <w:pPr>
              <w:pStyle w:val="rowtabella0"/>
              <w:rPr>
                <w:color w:val="002060"/>
              </w:rPr>
            </w:pPr>
            <w:r w:rsidRPr="008C4765">
              <w:rPr>
                <w:color w:val="002060"/>
              </w:rPr>
              <w:t>LOCALITA' NONTESICURO</w:t>
            </w:r>
          </w:p>
        </w:tc>
      </w:tr>
      <w:tr w:rsidR="00AD5C09" w:rsidRPr="008C4765" w14:paraId="750D8640" w14:textId="77777777" w:rsidTr="00487AA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46496E" w14:textId="77777777" w:rsidR="00AD5C09" w:rsidRPr="008C4765" w:rsidRDefault="00AD5C09" w:rsidP="00487AA6">
            <w:pPr>
              <w:pStyle w:val="rowtabella0"/>
              <w:rPr>
                <w:color w:val="002060"/>
              </w:rPr>
            </w:pPr>
            <w:r w:rsidRPr="008C4765">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7C0C55" w14:textId="77777777" w:rsidR="00AD5C09" w:rsidRPr="008C4765" w:rsidRDefault="00AD5C09" w:rsidP="00487AA6">
            <w:pPr>
              <w:pStyle w:val="rowtabella0"/>
              <w:rPr>
                <w:color w:val="002060"/>
              </w:rPr>
            </w:pPr>
            <w:r w:rsidRPr="008C4765">
              <w:rPr>
                <w:color w:val="002060"/>
              </w:rPr>
              <w:t>POLISPORTIVA FUTURA A.D.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F1C6A8"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5F1A8E" w14:textId="77777777" w:rsidR="00AD5C09" w:rsidRPr="008C4765" w:rsidRDefault="00AD5C09" w:rsidP="00487AA6">
            <w:pPr>
              <w:pStyle w:val="rowtabella0"/>
              <w:rPr>
                <w:color w:val="002060"/>
              </w:rPr>
            </w:pPr>
            <w:r w:rsidRPr="008C4765">
              <w:rPr>
                <w:color w:val="002060"/>
              </w:rPr>
              <w:t>24/02/2024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8ABFA3" w14:textId="77777777" w:rsidR="00AD5C09" w:rsidRPr="008C4765" w:rsidRDefault="00AD5C09" w:rsidP="00487AA6">
            <w:pPr>
              <w:pStyle w:val="rowtabella0"/>
              <w:rPr>
                <w:color w:val="002060"/>
              </w:rPr>
            </w:pPr>
            <w:r w:rsidRPr="008C4765">
              <w:rPr>
                <w:color w:val="002060"/>
              </w:rPr>
              <w:t>5137 PALESTRA "ALICE STURIALE"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E6820C" w14:textId="77777777" w:rsidR="00AD5C09" w:rsidRPr="008C4765" w:rsidRDefault="00AD5C09" w:rsidP="00487AA6">
            <w:pPr>
              <w:pStyle w:val="rowtabella0"/>
              <w:rPr>
                <w:color w:val="002060"/>
              </w:rPr>
            </w:pPr>
            <w:r w:rsidRPr="008C4765">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17B1D2" w14:textId="77777777" w:rsidR="00AD5C09" w:rsidRPr="008C4765" w:rsidRDefault="00AD5C09" w:rsidP="00487AA6">
            <w:pPr>
              <w:pStyle w:val="rowtabella0"/>
              <w:rPr>
                <w:color w:val="002060"/>
              </w:rPr>
            </w:pPr>
            <w:r w:rsidRPr="008C4765">
              <w:rPr>
                <w:color w:val="002060"/>
              </w:rPr>
              <w:t>VIA MANZONI FZ. S.BIAGIO</w:t>
            </w:r>
          </w:p>
        </w:tc>
      </w:tr>
    </w:tbl>
    <w:p w14:paraId="22E43199" w14:textId="77777777" w:rsidR="00AD5C09" w:rsidRPr="008C4765" w:rsidRDefault="00AD5C09" w:rsidP="00AD5C09">
      <w:pPr>
        <w:pStyle w:val="breakline"/>
        <w:rPr>
          <w:rFonts w:eastAsiaTheme="minorEastAsia"/>
          <w:color w:val="002060"/>
        </w:rPr>
      </w:pPr>
    </w:p>
    <w:p w14:paraId="274F873C" w14:textId="77777777" w:rsidR="00AD5C09" w:rsidRPr="008C4765" w:rsidRDefault="00AD5C09" w:rsidP="00AD5C09">
      <w:pPr>
        <w:pStyle w:val="breakline"/>
        <w:rPr>
          <w:color w:val="002060"/>
        </w:rPr>
      </w:pPr>
    </w:p>
    <w:p w14:paraId="3103DBAB" w14:textId="77777777" w:rsidR="00AD5C09" w:rsidRPr="008C4765" w:rsidRDefault="00AD5C09" w:rsidP="00AD5C09">
      <w:pPr>
        <w:pStyle w:val="breakline"/>
        <w:rPr>
          <w:color w:val="002060"/>
        </w:rPr>
      </w:pPr>
    </w:p>
    <w:p w14:paraId="7C0F04E9" w14:textId="77777777" w:rsidR="00AD5C09" w:rsidRPr="008C4765" w:rsidRDefault="00AD5C09" w:rsidP="00AD5C09">
      <w:pPr>
        <w:pStyle w:val="sottotitolocampionato10"/>
        <w:rPr>
          <w:color w:val="002060"/>
        </w:rPr>
      </w:pPr>
      <w:r w:rsidRPr="008C4765">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1"/>
        <w:gridCol w:w="385"/>
        <w:gridCol w:w="898"/>
        <w:gridCol w:w="1172"/>
        <w:gridCol w:w="1563"/>
        <w:gridCol w:w="1539"/>
      </w:tblGrid>
      <w:tr w:rsidR="00AD5C09" w:rsidRPr="008C4765" w14:paraId="66FC7E0D" w14:textId="77777777" w:rsidTr="00487AA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C5E05" w14:textId="77777777" w:rsidR="00AD5C09" w:rsidRPr="008C4765" w:rsidRDefault="00AD5C09" w:rsidP="00487AA6">
            <w:pPr>
              <w:pStyle w:val="headertabella0"/>
              <w:rPr>
                <w:color w:val="002060"/>
              </w:rPr>
            </w:pPr>
            <w:r w:rsidRPr="008C476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FDDEE" w14:textId="77777777" w:rsidR="00AD5C09" w:rsidRPr="008C4765" w:rsidRDefault="00AD5C09" w:rsidP="00487AA6">
            <w:pPr>
              <w:pStyle w:val="headertabella0"/>
              <w:rPr>
                <w:color w:val="002060"/>
              </w:rPr>
            </w:pPr>
            <w:r w:rsidRPr="008C476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1AD75" w14:textId="77777777" w:rsidR="00AD5C09" w:rsidRPr="008C4765" w:rsidRDefault="00AD5C09" w:rsidP="00487AA6">
            <w:pPr>
              <w:pStyle w:val="headertabella0"/>
              <w:rPr>
                <w:color w:val="002060"/>
              </w:rPr>
            </w:pPr>
            <w:r w:rsidRPr="008C476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82B9C" w14:textId="77777777" w:rsidR="00AD5C09" w:rsidRPr="008C4765" w:rsidRDefault="00AD5C09" w:rsidP="00487AA6">
            <w:pPr>
              <w:pStyle w:val="headertabella0"/>
              <w:rPr>
                <w:color w:val="002060"/>
              </w:rPr>
            </w:pPr>
            <w:r w:rsidRPr="008C476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DCBCD" w14:textId="77777777" w:rsidR="00AD5C09" w:rsidRPr="008C4765" w:rsidRDefault="00AD5C09" w:rsidP="00487AA6">
            <w:pPr>
              <w:pStyle w:val="headertabella0"/>
              <w:rPr>
                <w:color w:val="002060"/>
              </w:rPr>
            </w:pPr>
            <w:r w:rsidRPr="008C476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03FEE" w14:textId="77777777" w:rsidR="00AD5C09" w:rsidRPr="008C4765" w:rsidRDefault="00AD5C09" w:rsidP="00487AA6">
            <w:pPr>
              <w:pStyle w:val="headertabella0"/>
              <w:rPr>
                <w:color w:val="002060"/>
              </w:rPr>
            </w:pPr>
            <w:proofErr w:type="spellStart"/>
            <w:r w:rsidRPr="008C4765">
              <w:rPr>
                <w:color w:val="002060"/>
              </w:rPr>
              <w:t>Localita'</w:t>
            </w:r>
            <w:proofErr w:type="spellEnd"/>
            <w:r w:rsidRPr="008C476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159BD" w14:textId="77777777" w:rsidR="00AD5C09" w:rsidRPr="008C4765" w:rsidRDefault="00AD5C09" w:rsidP="00487AA6">
            <w:pPr>
              <w:pStyle w:val="headertabella0"/>
              <w:rPr>
                <w:color w:val="002060"/>
              </w:rPr>
            </w:pPr>
            <w:r w:rsidRPr="008C4765">
              <w:rPr>
                <w:color w:val="002060"/>
              </w:rPr>
              <w:t>Indirizzo Impianto</w:t>
            </w:r>
          </w:p>
        </w:tc>
      </w:tr>
      <w:tr w:rsidR="00AD5C09" w:rsidRPr="008C4765" w14:paraId="33F20580" w14:textId="77777777" w:rsidTr="00487AA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7CA31E" w14:textId="77777777" w:rsidR="00AD5C09" w:rsidRPr="008C4765" w:rsidRDefault="00AD5C09" w:rsidP="00487AA6">
            <w:pPr>
              <w:pStyle w:val="rowtabella0"/>
              <w:rPr>
                <w:color w:val="002060"/>
              </w:rPr>
            </w:pPr>
            <w:r w:rsidRPr="008C4765">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8AB367" w14:textId="77777777" w:rsidR="00AD5C09" w:rsidRPr="008C4765" w:rsidRDefault="00AD5C09" w:rsidP="00487AA6">
            <w:pPr>
              <w:pStyle w:val="rowtabella0"/>
              <w:rPr>
                <w:color w:val="002060"/>
              </w:rPr>
            </w:pPr>
            <w:r w:rsidRPr="008C4765">
              <w:rPr>
                <w:color w:val="002060"/>
              </w:rPr>
              <w:t>CASTELRAIMONDO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1159D9" w14:textId="77777777" w:rsidR="00AD5C09" w:rsidRPr="008C4765" w:rsidRDefault="00AD5C09" w:rsidP="00487AA6">
            <w:pPr>
              <w:pStyle w:val="rowtabella0"/>
              <w:jc w:val="center"/>
              <w:rPr>
                <w:color w:val="002060"/>
              </w:rPr>
            </w:pPr>
            <w:r w:rsidRPr="008C476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B0B52C" w14:textId="77777777" w:rsidR="00AD5C09" w:rsidRPr="008C4765" w:rsidRDefault="00AD5C09" w:rsidP="00487AA6">
            <w:pPr>
              <w:pStyle w:val="rowtabella0"/>
              <w:rPr>
                <w:color w:val="002060"/>
              </w:rPr>
            </w:pPr>
            <w:r w:rsidRPr="008C4765">
              <w:rPr>
                <w:color w:val="002060"/>
              </w:rPr>
              <w:t>23/02/2024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231C93" w14:textId="77777777" w:rsidR="00AD5C09" w:rsidRPr="008C4765" w:rsidRDefault="00AD5C09" w:rsidP="00487AA6">
            <w:pPr>
              <w:pStyle w:val="rowtabella0"/>
              <w:rPr>
                <w:color w:val="002060"/>
              </w:rPr>
            </w:pPr>
            <w:r w:rsidRPr="008C4765">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0BE0BB" w14:textId="77777777" w:rsidR="00AD5C09" w:rsidRPr="008C4765" w:rsidRDefault="00AD5C09" w:rsidP="00487AA6">
            <w:pPr>
              <w:pStyle w:val="rowtabella0"/>
              <w:rPr>
                <w:color w:val="002060"/>
              </w:rPr>
            </w:pPr>
            <w:r w:rsidRPr="008C4765">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B96205" w14:textId="77777777" w:rsidR="00AD5C09" w:rsidRPr="008C4765" w:rsidRDefault="00AD5C09" w:rsidP="00487AA6">
            <w:pPr>
              <w:pStyle w:val="rowtabella0"/>
              <w:rPr>
                <w:color w:val="002060"/>
              </w:rPr>
            </w:pPr>
            <w:r w:rsidRPr="008C4765">
              <w:rPr>
                <w:color w:val="002060"/>
              </w:rPr>
              <w:t>VIA DELLA REPUBBLICA</w:t>
            </w:r>
          </w:p>
        </w:tc>
      </w:tr>
      <w:tr w:rsidR="00AD5C09" w:rsidRPr="008C4765" w14:paraId="22D20D9F"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C9D55E" w14:textId="77777777" w:rsidR="00AD5C09" w:rsidRPr="008C4765" w:rsidRDefault="00AD5C09" w:rsidP="00487AA6">
            <w:pPr>
              <w:pStyle w:val="rowtabella0"/>
              <w:rPr>
                <w:color w:val="002060"/>
              </w:rPr>
            </w:pPr>
            <w:r w:rsidRPr="008C4765">
              <w:rPr>
                <w:color w:val="002060"/>
              </w:rPr>
              <w:t>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0B5721" w14:textId="77777777" w:rsidR="00AD5C09" w:rsidRPr="008C4765" w:rsidRDefault="00AD5C09" w:rsidP="00487AA6">
            <w:pPr>
              <w:pStyle w:val="rowtabella0"/>
              <w:rPr>
                <w:color w:val="002060"/>
              </w:rPr>
            </w:pPr>
            <w:r w:rsidRPr="008C4765">
              <w:rPr>
                <w:color w:val="002060"/>
              </w:rPr>
              <w:t>FRASASSI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1A80FB"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D2D78E" w14:textId="77777777" w:rsidR="00AD5C09" w:rsidRPr="008C4765" w:rsidRDefault="00AD5C09" w:rsidP="00487AA6">
            <w:pPr>
              <w:pStyle w:val="rowtabella0"/>
              <w:rPr>
                <w:color w:val="002060"/>
              </w:rPr>
            </w:pPr>
            <w:r w:rsidRPr="008C4765">
              <w:rPr>
                <w:color w:val="002060"/>
              </w:rPr>
              <w:t>24/02/2024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A4292B" w14:textId="77777777" w:rsidR="00AD5C09" w:rsidRPr="008C4765" w:rsidRDefault="00AD5C09" w:rsidP="00487AA6">
            <w:pPr>
              <w:pStyle w:val="rowtabella0"/>
              <w:rPr>
                <w:color w:val="002060"/>
              </w:rPr>
            </w:pPr>
            <w:r w:rsidRPr="008C4765">
              <w:rPr>
                <w:color w:val="002060"/>
              </w:rPr>
              <w:t>5116 PALESTRA CONUMALE DI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CC3482" w14:textId="77777777" w:rsidR="00AD5C09" w:rsidRPr="008C4765" w:rsidRDefault="00AD5C09" w:rsidP="00487AA6">
            <w:pPr>
              <w:pStyle w:val="rowtabella0"/>
              <w:rPr>
                <w:color w:val="002060"/>
              </w:rPr>
            </w:pPr>
            <w:r w:rsidRPr="008C4765">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07298D" w14:textId="77777777" w:rsidR="00AD5C09" w:rsidRPr="008C4765" w:rsidRDefault="00AD5C09" w:rsidP="00487AA6">
            <w:pPr>
              <w:pStyle w:val="rowtabella0"/>
              <w:rPr>
                <w:color w:val="002060"/>
              </w:rPr>
            </w:pPr>
            <w:r w:rsidRPr="008C4765">
              <w:rPr>
                <w:color w:val="002060"/>
              </w:rPr>
              <w:t>VIA MONTESSORI LOC. ANGELI</w:t>
            </w:r>
          </w:p>
        </w:tc>
      </w:tr>
      <w:tr w:rsidR="00AD5C09" w:rsidRPr="008C4765" w14:paraId="6BAB346C"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6148ED" w14:textId="77777777" w:rsidR="00AD5C09" w:rsidRPr="008C4765" w:rsidRDefault="00AD5C09" w:rsidP="00487AA6">
            <w:pPr>
              <w:pStyle w:val="rowtabella0"/>
              <w:rPr>
                <w:color w:val="002060"/>
              </w:rPr>
            </w:pPr>
            <w:r w:rsidRPr="008C4765">
              <w:rPr>
                <w:color w:val="002060"/>
              </w:rPr>
              <w:t>CDC 2018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37A6D6" w14:textId="77777777" w:rsidR="00AD5C09" w:rsidRPr="008C4765" w:rsidRDefault="00AD5C09" w:rsidP="00487AA6">
            <w:pPr>
              <w:pStyle w:val="rowtabella0"/>
              <w:rPr>
                <w:color w:val="002060"/>
              </w:rPr>
            </w:pPr>
            <w:r w:rsidRPr="008C4765">
              <w:rPr>
                <w:color w:val="002060"/>
              </w:rPr>
              <w:t>SERRALTA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08013D"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243C0E" w14:textId="77777777" w:rsidR="00AD5C09" w:rsidRPr="008C4765" w:rsidRDefault="00AD5C09" w:rsidP="00487AA6">
            <w:pPr>
              <w:pStyle w:val="rowtabella0"/>
              <w:rPr>
                <w:color w:val="002060"/>
              </w:rPr>
            </w:pPr>
            <w:r w:rsidRPr="008C4765">
              <w:rPr>
                <w:color w:val="002060"/>
              </w:rPr>
              <w:t>24/02/2024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20CD16" w14:textId="77777777" w:rsidR="00AD5C09" w:rsidRPr="008C4765" w:rsidRDefault="00AD5C09" w:rsidP="00487AA6">
            <w:pPr>
              <w:pStyle w:val="rowtabella0"/>
              <w:rPr>
                <w:color w:val="002060"/>
              </w:rPr>
            </w:pPr>
            <w:r w:rsidRPr="008C4765">
              <w:rPr>
                <w:color w:val="002060"/>
              </w:rPr>
              <w:t>5139 PALESTRA POLO SCOLASTICO MICS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68A353" w14:textId="77777777" w:rsidR="00AD5C09" w:rsidRPr="008C4765" w:rsidRDefault="00AD5C09" w:rsidP="00487AA6">
            <w:pPr>
              <w:pStyle w:val="rowtabella0"/>
              <w:rPr>
                <w:color w:val="002060"/>
              </w:rPr>
            </w:pPr>
            <w:r w:rsidRPr="008C4765">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4E9B5E" w14:textId="77777777" w:rsidR="00AD5C09" w:rsidRPr="008C4765" w:rsidRDefault="00AD5C09" w:rsidP="00487AA6">
            <w:pPr>
              <w:pStyle w:val="rowtabella0"/>
              <w:rPr>
                <w:color w:val="002060"/>
              </w:rPr>
            </w:pPr>
            <w:r w:rsidRPr="008C4765">
              <w:rPr>
                <w:color w:val="002060"/>
              </w:rPr>
              <w:t>VIA VENEZIA 43</w:t>
            </w:r>
          </w:p>
        </w:tc>
      </w:tr>
      <w:tr w:rsidR="00AD5C09" w:rsidRPr="008C4765" w14:paraId="3AC4E812"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06F3D2" w14:textId="77777777" w:rsidR="00AD5C09" w:rsidRPr="008C4765" w:rsidRDefault="00AD5C09" w:rsidP="00487AA6">
            <w:pPr>
              <w:pStyle w:val="rowtabella0"/>
              <w:rPr>
                <w:color w:val="002060"/>
              </w:rPr>
            </w:pPr>
            <w:r w:rsidRPr="008C4765">
              <w:rPr>
                <w:color w:val="002060"/>
              </w:rPr>
              <w:t>FOLGORE CASTELRAIMONDO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C47802" w14:textId="77777777" w:rsidR="00AD5C09" w:rsidRPr="008C4765" w:rsidRDefault="00AD5C09" w:rsidP="00487AA6">
            <w:pPr>
              <w:pStyle w:val="rowtabella0"/>
              <w:rPr>
                <w:color w:val="002060"/>
              </w:rPr>
            </w:pPr>
            <w:r w:rsidRPr="008C4765">
              <w:rPr>
                <w:color w:val="002060"/>
              </w:rPr>
              <w:t>VISSO-ALTONERA CALCIO1970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3CD1D3"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4A511C" w14:textId="77777777" w:rsidR="00AD5C09" w:rsidRPr="008C4765" w:rsidRDefault="00AD5C09" w:rsidP="00487AA6">
            <w:pPr>
              <w:pStyle w:val="rowtabella0"/>
              <w:rPr>
                <w:color w:val="002060"/>
              </w:rPr>
            </w:pPr>
            <w:r w:rsidRPr="008C4765">
              <w:rPr>
                <w:color w:val="002060"/>
              </w:rPr>
              <w:t>24/02/2024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16879E" w14:textId="77777777" w:rsidR="00AD5C09" w:rsidRPr="008C4765" w:rsidRDefault="00AD5C09" w:rsidP="00487AA6">
            <w:pPr>
              <w:pStyle w:val="rowtabella0"/>
              <w:rPr>
                <w:color w:val="002060"/>
              </w:rPr>
            </w:pPr>
            <w:r w:rsidRPr="008C4765">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5DC08B" w14:textId="77777777" w:rsidR="00AD5C09" w:rsidRPr="008C4765" w:rsidRDefault="00AD5C09" w:rsidP="00487AA6">
            <w:pPr>
              <w:pStyle w:val="rowtabella0"/>
              <w:rPr>
                <w:color w:val="002060"/>
              </w:rPr>
            </w:pPr>
            <w:r w:rsidRPr="008C4765">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B06FFB" w14:textId="77777777" w:rsidR="00AD5C09" w:rsidRPr="008C4765" w:rsidRDefault="00AD5C09" w:rsidP="00487AA6">
            <w:pPr>
              <w:pStyle w:val="rowtabella0"/>
              <w:rPr>
                <w:color w:val="002060"/>
              </w:rPr>
            </w:pPr>
            <w:r w:rsidRPr="008C4765">
              <w:rPr>
                <w:color w:val="002060"/>
              </w:rPr>
              <w:t>VIA GRAMSCI-VIA FEGGIANI</w:t>
            </w:r>
          </w:p>
        </w:tc>
      </w:tr>
      <w:tr w:rsidR="00AD5C09" w:rsidRPr="008C4765" w14:paraId="7C234104"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07C5FE" w14:textId="77777777" w:rsidR="00AD5C09" w:rsidRPr="008C4765" w:rsidRDefault="00AD5C09" w:rsidP="00487AA6">
            <w:pPr>
              <w:pStyle w:val="rowtabella0"/>
              <w:rPr>
                <w:color w:val="002060"/>
              </w:rPr>
            </w:pPr>
            <w:r w:rsidRPr="008C4765">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4377BD" w14:textId="77777777" w:rsidR="00AD5C09" w:rsidRPr="008C4765" w:rsidRDefault="00AD5C09" w:rsidP="00487AA6">
            <w:pPr>
              <w:pStyle w:val="rowtabella0"/>
              <w:rPr>
                <w:color w:val="002060"/>
              </w:rPr>
            </w:pPr>
            <w:r w:rsidRPr="008C4765">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557F07"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F7028F" w14:textId="77777777" w:rsidR="00AD5C09" w:rsidRPr="008C4765" w:rsidRDefault="00AD5C09" w:rsidP="00487AA6">
            <w:pPr>
              <w:pStyle w:val="rowtabella0"/>
              <w:rPr>
                <w:color w:val="002060"/>
              </w:rPr>
            </w:pPr>
            <w:r w:rsidRPr="008C4765">
              <w:rPr>
                <w:color w:val="002060"/>
              </w:rPr>
              <w:t>24/02/2024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2A320C" w14:textId="77777777" w:rsidR="00AD5C09" w:rsidRPr="008C4765" w:rsidRDefault="00AD5C09" w:rsidP="00487AA6">
            <w:pPr>
              <w:pStyle w:val="rowtabella0"/>
              <w:rPr>
                <w:color w:val="002060"/>
              </w:rPr>
            </w:pPr>
            <w:r w:rsidRPr="008C4765">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CEA0D8" w14:textId="77777777" w:rsidR="00AD5C09" w:rsidRPr="008C4765" w:rsidRDefault="00AD5C09" w:rsidP="00487AA6">
            <w:pPr>
              <w:pStyle w:val="rowtabella0"/>
              <w:rPr>
                <w:color w:val="002060"/>
              </w:rPr>
            </w:pPr>
            <w:r w:rsidRPr="008C4765">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FD57EE" w14:textId="77777777" w:rsidR="00AD5C09" w:rsidRPr="008C4765" w:rsidRDefault="00AD5C09" w:rsidP="00487AA6">
            <w:pPr>
              <w:pStyle w:val="rowtabella0"/>
              <w:rPr>
                <w:color w:val="002060"/>
              </w:rPr>
            </w:pPr>
            <w:r w:rsidRPr="008C4765">
              <w:rPr>
                <w:color w:val="002060"/>
              </w:rPr>
              <w:t>VIA SAN SERGIO FZ. GROTTACCIA</w:t>
            </w:r>
          </w:p>
        </w:tc>
      </w:tr>
      <w:tr w:rsidR="00AD5C09" w:rsidRPr="008C4765" w14:paraId="3FC6E43A" w14:textId="77777777" w:rsidTr="00487AA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822485" w14:textId="77777777" w:rsidR="00AD5C09" w:rsidRPr="008C4765" w:rsidRDefault="00AD5C09" w:rsidP="00487AA6">
            <w:pPr>
              <w:pStyle w:val="rowtabella0"/>
              <w:rPr>
                <w:color w:val="002060"/>
              </w:rPr>
            </w:pPr>
            <w:r w:rsidRPr="008C4765">
              <w:rPr>
                <w:color w:val="002060"/>
              </w:rPr>
              <w:t>VIRTUS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BFFC13" w14:textId="77777777" w:rsidR="00AD5C09" w:rsidRPr="008C4765" w:rsidRDefault="00AD5C09" w:rsidP="00487AA6">
            <w:pPr>
              <w:pStyle w:val="rowtabella0"/>
              <w:rPr>
                <w:color w:val="002060"/>
              </w:rPr>
            </w:pPr>
            <w:r w:rsidRPr="008C4765">
              <w:rPr>
                <w:color w:val="002060"/>
              </w:rPr>
              <w:t>FABRIANO CALCIO A 5 2023</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36452F"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0905A5" w14:textId="77777777" w:rsidR="00AD5C09" w:rsidRPr="008C4765" w:rsidRDefault="00AD5C09" w:rsidP="00487AA6">
            <w:pPr>
              <w:pStyle w:val="rowtabella0"/>
              <w:rPr>
                <w:color w:val="002060"/>
              </w:rPr>
            </w:pPr>
            <w:r w:rsidRPr="008C4765">
              <w:rPr>
                <w:color w:val="002060"/>
              </w:rPr>
              <w:t>24/02/2024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2A8886" w14:textId="77777777" w:rsidR="00AD5C09" w:rsidRPr="008C4765" w:rsidRDefault="00AD5C09" w:rsidP="00487AA6">
            <w:pPr>
              <w:pStyle w:val="rowtabella0"/>
              <w:rPr>
                <w:color w:val="002060"/>
              </w:rPr>
            </w:pPr>
            <w:r w:rsidRPr="008C4765">
              <w:rPr>
                <w:color w:val="002060"/>
              </w:rPr>
              <w:t>5015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C440A5" w14:textId="77777777" w:rsidR="00AD5C09" w:rsidRPr="008C4765" w:rsidRDefault="00AD5C09" w:rsidP="00487AA6">
            <w:pPr>
              <w:pStyle w:val="rowtabella0"/>
              <w:rPr>
                <w:color w:val="002060"/>
              </w:rPr>
            </w:pPr>
            <w:r w:rsidRPr="008C4765">
              <w:rPr>
                <w:color w:val="002060"/>
              </w:rPr>
              <w:t>CUPRAMONTANA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F0A3C1" w14:textId="77777777" w:rsidR="00AD5C09" w:rsidRPr="008C4765" w:rsidRDefault="00AD5C09" w:rsidP="00487AA6">
            <w:pPr>
              <w:pStyle w:val="rowtabella0"/>
              <w:rPr>
                <w:color w:val="002060"/>
              </w:rPr>
            </w:pPr>
            <w:r w:rsidRPr="008C4765">
              <w:rPr>
                <w:color w:val="002060"/>
              </w:rPr>
              <w:t>VIA MARIO RIDOLFI</w:t>
            </w:r>
          </w:p>
        </w:tc>
      </w:tr>
    </w:tbl>
    <w:p w14:paraId="4C2E58FD" w14:textId="77777777" w:rsidR="00AD5C09" w:rsidRPr="008C4765" w:rsidRDefault="00AD5C09" w:rsidP="00AD5C09">
      <w:pPr>
        <w:pStyle w:val="breakline"/>
        <w:rPr>
          <w:rFonts w:eastAsiaTheme="minorEastAsia"/>
          <w:color w:val="002060"/>
        </w:rPr>
      </w:pPr>
    </w:p>
    <w:p w14:paraId="2918CC89" w14:textId="77777777" w:rsidR="00AD5C09" w:rsidRPr="008C4765" w:rsidRDefault="00AD5C09" w:rsidP="00AD5C09">
      <w:pPr>
        <w:pStyle w:val="breakline"/>
        <w:rPr>
          <w:color w:val="002060"/>
        </w:rPr>
      </w:pPr>
    </w:p>
    <w:p w14:paraId="376B6974" w14:textId="77777777" w:rsidR="00AD5C09" w:rsidRPr="008C4765" w:rsidRDefault="00AD5C09" w:rsidP="00AD5C09">
      <w:pPr>
        <w:pStyle w:val="breakline"/>
        <w:rPr>
          <w:color w:val="002060"/>
        </w:rPr>
      </w:pPr>
    </w:p>
    <w:p w14:paraId="2EB95E22" w14:textId="77777777" w:rsidR="00AD5C09" w:rsidRPr="008C4765" w:rsidRDefault="00AD5C09" w:rsidP="00AD5C09">
      <w:pPr>
        <w:pStyle w:val="sottotitolocampionato10"/>
        <w:rPr>
          <w:color w:val="002060"/>
        </w:rPr>
      </w:pPr>
      <w:r w:rsidRPr="008C4765">
        <w:rPr>
          <w:color w:val="002060"/>
        </w:rPr>
        <w:t>GIRONE D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05"/>
        <w:gridCol w:w="385"/>
        <w:gridCol w:w="898"/>
        <w:gridCol w:w="1175"/>
        <w:gridCol w:w="1562"/>
        <w:gridCol w:w="1553"/>
      </w:tblGrid>
      <w:tr w:rsidR="00AD5C09" w:rsidRPr="008C4765" w14:paraId="38ED6E1D" w14:textId="77777777" w:rsidTr="00487AA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D13C6" w14:textId="77777777" w:rsidR="00AD5C09" w:rsidRPr="008C4765" w:rsidRDefault="00AD5C09" w:rsidP="00487AA6">
            <w:pPr>
              <w:pStyle w:val="headertabella0"/>
              <w:rPr>
                <w:color w:val="002060"/>
              </w:rPr>
            </w:pPr>
            <w:r w:rsidRPr="008C476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CC491A" w14:textId="77777777" w:rsidR="00AD5C09" w:rsidRPr="008C4765" w:rsidRDefault="00AD5C09" w:rsidP="00487AA6">
            <w:pPr>
              <w:pStyle w:val="headertabella0"/>
              <w:rPr>
                <w:color w:val="002060"/>
              </w:rPr>
            </w:pPr>
            <w:r w:rsidRPr="008C476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D50CC" w14:textId="77777777" w:rsidR="00AD5C09" w:rsidRPr="008C4765" w:rsidRDefault="00AD5C09" w:rsidP="00487AA6">
            <w:pPr>
              <w:pStyle w:val="headertabella0"/>
              <w:rPr>
                <w:color w:val="002060"/>
              </w:rPr>
            </w:pPr>
            <w:r w:rsidRPr="008C476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18099" w14:textId="77777777" w:rsidR="00AD5C09" w:rsidRPr="008C4765" w:rsidRDefault="00AD5C09" w:rsidP="00487AA6">
            <w:pPr>
              <w:pStyle w:val="headertabella0"/>
              <w:rPr>
                <w:color w:val="002060"/>
              </w:rPr>
            </w:pPr>
            <w:r w:rsidRPr="008C476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F22EF" w14:textId="77777777" w:rsidR="00AD5C09" w:rsidRPr="008C4765" w:rsidRDefault="00AD5C09" w:rsidP="00487AA6">
            <w:pPr>
              <w:pStyle w:val="headertabella0"/>
              <w:rPr>
                <w:color w:val="002060"/>
              </w:rPr>
            </w:pPr>
            <w:r w:rsidRPr="008C476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BEAE2" w14:textId="77777777" w:rsidR="00AD5C09" w:rsidRPr="008C4765" w:rsidRDefault="00AD5C09" w:rsidP="00487AA6">
            <w:pPr>
              <w:pStyle w:val="headertabella0"/>
              <w:rPr>
                <w:color w:val="002060"/>
              </w:rPr>
            </w:pPr>
            <w:proofErr w:type="spellStart"/>
            <w:r w:rsidRPr="008C4765">
              <w:rPr>
                <w:color w:val="002060"/>
              </w:rPr>
              <w:t>Localita'</w:t>
            </w:r>
            <w:proofErr w:type="spellEnd"/>
            <w:r w:rsidRPr="008C476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EEBEA" w14:textId="77777777" w:rsidR="00AD5C09" w:rsidRPr="008C4765" w:rsidRDefault="00AD5C09" w:rsidP="00487AA6">
            <w:pPr>
              <w:pStyle w:val="headertabella0"/>
              <w:rPr>
                <w:color w:val="002060"/>
              </w:rPr>
            </w:pPr>
            <w:r w:rsidRPr="008C4765">
              <w:rPr>
                <w:color w:val="002060"/>
              </w:rPr>
              <w:t>Indirizzo Impianto</w:t>
            </w:r>
          </w:p>
        </w:tc>
      </w:tr>
      <w:tr w:rsidR="00AD5C09" w:rsidRPr="008C4765" w14:paraId="3FB870F8" w14:textId="77777777" w:rsidTr="00487AA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A61CFD" w14:textId="77777777" w:rsidR="00AD5C09" w:rsidRPr="008C4765" w:rsidRDefault="00AD5C09" w:rsidP="00487AA6">
            <w:pPr>
              <w:pStyle w:val="rowtabella0"/>
              <w:rPr>
                <w:color w:val="002060"/>
              </w:rPr>
            </w:pPr>
            <w:r w:rsidRPr="008C4765">
              <w:rPr>
                <w:color w:val="002060"/>
              </w:rPr>
              <w:t>C.F. MACERATESE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B2D035" w14:textId="77777777" w:rsidR="00AD5C09" w:rsidRPr="008C4765" w:rsidRDefault="00AD5C09" w:rsidP="00487AA6">
            <w:pPr>
              <w:pStyle w:val="rowtabella0"/>
              <w:rPr>
                <w:color w:val="002060"/>
              </w:rPr>
            </w:pPr>
            <w:r w:rsidRPr="008C4765">
              <w:rPr>
                <w:color w:val="002060"/>
              </w:rPr>
              <w:t>AMATORI STESE 2007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EA40DF" w14:textId="77777777" w:rsidR="00AD5C09" w:rsidRPr="008C4765" w:rsidRDefault="00AD5C09" w:rsidP="00487AA6">
            <w:pPr>
              <w:pStyle w:val="rowtabella0"/>
              <w:jc w:val="center"/>
              <w:rPr>
                <w:color w:val="002060"/>
              </w:rPr>
            </w:pPr>
            <w:r w:rsidRPr="008C476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C766A8" w14:textId="77777777" w:rsidR="00AD5C09" w:rsidRPr="008C4765" w:rsidRDefault="00AD5C09" w:rsidP="00487AA6">
            <w:pPr>
              <w:pStyle w:val="rowtabella0"/>
              <w:rPr>
                <w:color w:val="002060"/>
              </w:rPr>
            </w:pPr>
            <w:r w:rsidRPr="008C4765">
              <w:rPr>
                <w:color w:val="002060"/>
              </w:rPr>
              <w:t>23/02/2024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BA04FD" w14:textId="77777777" w:rsidR="00AD5C09" w:rsidRPr="008C4765" w:rsidRDefault="00AD5C09" w:rsidP="00487AA6">
            <w:pPr>
              <w:pStyle w:val="rowtabella0"/>
              <w:rPr>
                <w:color w:val="002060"/>
              </w:rPr>
            </w:pPr>
            <w:r w:rsidRPr="008C4765">
              <w:rPr>
                <w:color w:val="002060"/>
              </w:rPr>
              <w:t>5268 "I LUDI DI APOLLO"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5E1C1A" w14:textId="77777777" w:rsidR="00AD5C09" w:rsidRPr="008C4765" w:rsidRDefault="00AD5C09" w:rsidP="00487AA6">
            <w:pPr>
              <w:pStyle w:val="rowtabella0"/>
              <w:rPr>
                <w:color w:val="002060"/>
              </w:rPr>
            </w:pPr>
            <w:r w:rsidRPr="008C4765">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68E224" w14:textId="77777777" w:rsidR="00AD5C09" w:rsidRPr="008C4765" w:rsidRDefault="00AD5C09" w:rsidP="00487AA6">
            <w:pPr>
              <w:pStyle w:val="rowtabella0"/>
              <w:rPr>
                <w:color w:val="002060"/>
              </w:rPr>
            </w:pPr>
            <w:r w:rsidRPr="008C4765">
              <w:rPr>
                <w:color w:val="002060"/>
              </w:rPr>
              <w:t>VIA VOLTURNO-PIEDIRIPA</w:t>
            </w:r>
          </w:p>
        </w:tc>
      </w:tr>
      <w:tr w:rsidR="00AD5C09" w:rsidRPr="008C4765" w14:paraId="77301D64"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D2B788" w14:textId="77777777" w:rsidR="00AD5C09" w:rsidRPr="008C4765" w:rsidRDefault="00AD5C09" w:rsidP="00487AA6">
            <w:pPr>
              <w:pStyle w:val="rowtabella0"/>
              <w:rPr>
                <w:color w:val="002060"/>
              </w:rPr>
            </w:pPr>
            <w:r w:rsidRPr="008C4765">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D7A34A" w14:textId="77777777" w:rsidR="00AD5C09" w:rsidRPr="008C4765" w:rsidRDefault="00AD5C09" w:rsidP="00487AA6">
            <w:pPr>
              <w:pStyle w:val="rowtabella0"/>
              <w:rPr>
                <w:color w:val="002060"/>
              </w:rPr>
            </w:pPr>
            <w:r w:rsidRPr="008C4765">
              <w:rPr>
                <w:color w:val="002060"/>
              </w:rPr>
              <w:t>MOGLIANESE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A02148"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298100" w14:textId="77777777" w:rsidR="00AD5C09" w:rsidRPr="008C4765" w:rsidRDefault="00AD5C09" w:rsidP="00487AA6">
            <w:pPr>
              <w:pStyle w:val="rowtabella0"/>
              <w:rPr>
                <w:color w:val="002060"/>
              </w:rPr>
            </w:pPr>
            <w:r w:rsidRPr="008C4765">
              <w:rPr>
                <w:color w:val="002060"/>
              </w:rPr>
              <w:t>23/02/2024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46BF88" w14:textId="77777777" w:rsidR="00AD5C09" w:rsidRPr="008C4765" w:rsidRDefault="00AD5C09" w:rsidP="00487AA6">
            <w:pPr>
              <w:pStyle w:val="rowtabella0"/>
              <w:rPr>
                <w:color w:val="002060"/>
              </w:rPr>
            </w:pPr>
            <w:r w:rsidRPr="008C4765">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2E98C6" w14:textId="77777777" w:rsidR="00AD5C09" w:rsidRPr="008C4765" w:rsidRDefault="00AD5C09" w:rsidP="00487AA6">
            <w:pPr>
              <w:pStyle w:val="rowtabella0"/>
              <w:rPr>
                <w:color w:val="002060"/>
              </w:rPr>
            </w:pPr>
            <w:r w:rsidRPr="008C4765">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A7D200" w14:textId="77777777" w:rsidR="00AD5C09" w:rsidRPr="008C4765" w:rsidRDefault="00AD5C09" w:rsidP="00487AA6">
            <w:pPr>
              <w:pStyle w:val="rowtabella0"/>
              <w:rPr>
                <w:color w:val="002060"/>
              </w:rPr>
            </w:pPr>
            <w:r w:rsidRPr="008C4765">
              <w:rPr>
                <w:color w:val="002060"/>
              </w:rPr>
              <w:t>VIA INDIPENDENZA-CAPODARCO</w:t>
            </w:r>
          </w:p>
        </w:tc>
      </w:tr>
      <w:tr w:rsidR="00AD5C09" w:rsidRPr="008C4765" w14:paraId="51188406"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E48BE7" w14:textId="77777777" w:rsidR="00AD5C09" w:rsidRPr="008C4765" w:rsidRDefault="00AD5C09" w:rsidP="00487AA6">
            <w:pPr>
              <w:pStyle w:val="rowtabella0"/>
              <w:rPr>
                <w:color w:val="002060"/>
              </w:rPr>
            </w:pPr>
            <w:r w:rsidRPr="008C4765">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D7D916" w14:textId="77777777" w:rsidR="00AD5C09" w:rsidRPr="008C4765" w:rsidRDefault="00AD5C09" w:rsidP="00487AA6">
            <w:pPr>
              <w:pStyle w:val="rowtabella0"/>
              <w:rPr>
                <w:color w:val="002060"/>
              </w:rPr>
            </w:pPr>
            <w:r w:rsidRPr="008C4765">
              <w:rPr>
                <w:color w:val="002060"/>
              </w:rPr>
              <w:t>PIEDIRIPA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AFF55C"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64B87E" w14:textId="77777777" w:rsidR="00AD5C09" w:rsidRPr="008C4765" w:rsidRDefault="00AD5C09" w:rsidP="00487AA6">
            <w:pPr>
              <w:pStyle w:val="rowtabella0"/>
              <w:rPr>
                <w:color w:val="002060"/>
              </w:rPr>
            </w:pPr>
            <w:r w:rsidRPr="008C4765">
              <w:rPr>
                <w:color w:val="002060"/>
              </w:rPr>
              <w:t>23/02/2024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068D18" w14:textId="77777777" w:rsidR="00AD5C09" w:rsidRPr="008C4765" w:rsidRDefault="00AD5C09" w:rsidP="00487AA6">
            <w:pPr>
              <w:pStyle w:val="rowtabella0"/>
              <w:rPr>
                <w:color w:val="002060"/>
              </w:rPr>
            </w:pPr>
            <w:r w:rsidRPr="008C4765">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5FAAF6" w14:textId="77777777" w:rsidR="00AD5C09" w:rsidRPr="008C4765" w:rsidRDefault="00AD5C09" w:rsidP="00487AA6">
            <w:pPr>
              <w:pStyle w:val="rowtabella0"/>
              <w:rPr>
                <w:color w:val="002060"/>
              </w:rPr>
            </w:pPr>
            <w:r w:rsidRPr="008C4765">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2E5FA8" w14:textId="77777777" w:rsidR="00AD5C09" w:rsidRPr="008C4765" w:rsidRDefault="00AD5C09" w:rsidP="00487AA6">
            <w:pPr>
              <w:pStyle w:val="rowtabella0"/>
              <w:rPr>
                <w:color w:val="002060"/>
              </w:rPr>
            </w:pPr>
            <w:r w:rsidRPr="008C4765">
              <w:rPr>
                <w:color w:val="002060"/>
              </w:rPr>
              <w:t>VIA ALDO MORO</w:t>
            </w:r>
          </w:p>
        </w:tc>
      </w:tr>
      <w:tr w:rsidR="00AD5C09" w:rsidRPr="008C4765" w14:paraId="26069D71"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8DCBC6" w14:textId="77777777" w:rsidR="00AD5C09" w:rsidRPr="008C4765" w:rsidRDefault="00AD5C09" w:rsidP="00487AA6">
            <w:pPr>
              <w:pStyle w:val="rowtabella0"/>
              <w:rPr>
                <w:color w:val="002060"/>
              </w:rPr>
            </w:pPr>
            <w:r w:rsidRPr="008C4765">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CF2C7E" w14:textId="77777777" w:rsidR="00AD5C09" w:rsidRPr="008C4765" w:rsidRDefault="00AD5C09" w:rsidP="00487AA6">
            <w:pPr>
              <w:pStyle w:val="rowtabella0"/>
              <w:rPr>
                <w:color w:val="002060"/>
              </w:rPr>
            </w:pPr>
            <w:r w:rsidRPr="008C4765">
              <w:rPr>
                <w:color w:val="002060"/>
              </w:rPr>
              <w:t>BOCA CIVITANOVA 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EAB524"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33F7FA" w14:textId="77777777" w:rsidR="00AD5C09" w:rsidRPr="008C4765" w:rsidRDefault="00AD5C09" w:rsidP="00487AA6">
            <w:pPr>
              <w:pStyle w:val="rowtabella0"/>
              <w:rPr>
                <w:color w:val="002060"/>
              </w:rPr>
            </w:pPr>
            <w:r w:rsidRPr="008C4765">
              <w:rPr>
                <w:color w:val="002060"/>
              </w:rPr>
              <w:t>23/02/2024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BCF9C1" w14:textId="77777777" w:rsidR="00AD5C09" w:rsidRPr="008C4765" w:rsidRDefault="00AD5C09" w:rsidP="00487AA6">
            <w:pPr>
              <w:pStyle w:val="rowtabella0"/>
              <w:rPr>
                <w:color w:val="002060"/>
              </w:rPr>
            </w:pPr>
            <w:r w:rsidRPr="008C4765">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C622F9" w14:textId="77777777" w:rsidR="00AD5C09" w:rsidRPr="008C4765" w:rsidRDefault="00AD5C09" w:rsidP="00487AA6">
            <w:pPr>
              <w:pStyle w:val="rowtabella0"/>
              <w:rPr>
                <w:color w:val="002060"/>
              </w:rPr>
            </w:pPr>
            <w:r w:rsidRPr="008C4765">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389DB2" w14:textId="77777777" w:rsidR="00AD5C09" w:rsidRPr="008C4765" w:rsidRDefault="00AD5C09" w:rsidP="00487AA6">
            <w:pPr>
              <w:pStyle w:val="rowtabella0"/>
              <w:rPr>
                <w:color w:val="002060"/>
              </w:rPr>
            </w:pPr>
            <w:r w:rsidRPr="008C4765">
              <w:rPr>
                <w:color w:val="002060"/>
              </w:rPr>
              <w:t>LOC. SAN LIBERATO</w:t>
            </w:r>
          </w:p>
        </w:tc>
      </w:tr>
      <w:tr w:rsidR="00AD5C09" w:rsidRPr="008C4765" w14:paraId="1AE4233B"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D2C17A" w14:textId="77777777" w:rsidR="00AD5C09" w:rsidRPr="008C4765" w:rsidRDefault="00AD5C09" w:rsidP="00487AA6">
            <w:pPr>
              <w:pStyle w:val="rowtabella0"/>
              <w:rPr>
                <w:color w:val="002060"/>
              </w:rPr>
            </w:pPr>
            <w:r w:rsidRPr="008C4765">
              <w:rPr>
                <w:color w:val="002060"/>
              </w:rPr>
              <w:t>POL. SPORT COMMUNICATION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5565D3" w14:textId="77777777" w:rsidR="00AD5C09" w:rsidRPr="008C4765" w:rsidRDefault="00AD5C09" w:rsidP="00487AA6">
            <w:pPr>
              <w:pStyle w:val="rowtabella0"/>
              <w:rPr>
                <w:color w:val="002060"/>
              </w:rPr>
            </w:pPr>
            <w:r w:rsidRPr="008C4765">
              <w:rPr>
                <w:color w:val="002060"/>
              </w:rPr>
              <w:t>CALCIO S.ELPIDIO A 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3016D5"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E8D8A5" w14:textId="77777777" w:rsidR="00AD5C09" w:rsidRPr="008C4765" w:rsidRDefault="00AD5C09" w:rsidP="00487AA6">
            <w:pPr>
              <w:pStyle w:val="rowtabella0"/>
              <w:rPr>
                <w:color w:val="002060"/>
              </w:rPr>
            </w:pPr>
            <w:r w:rsidRPr="008C4765">
              <w:rPr>
                <w:color w:val="002060"/>
              </w:rPr>
              <w:t>23/02/2024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CC281A" w14:textId="77777777" w:rsidR="00AD5C09" w:rsidRPr="008C4765" w:rsidRDefault="00AD5C09" w:rsidP="00487AA6">
            <w:pPr>
              <w:pStyle w:val="rowtabella0"/>
              <w:rPr>
                <w:color w:val="002060"/>
              </w:rPr>
            </w:pPr>
            <w:r w:rsidRPr="008C4765">
              <w:rPr>
                <w:color w:val="002060"/>
              </w:rPr>
              <w:t>5674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2B5870" w14:textId="77777777" w:rsidR="00AD5C09" w:rsidRPr="008C4765" w:rsidRDefault="00AD5C09" w:rsidP="00487AA6">
            <w:pPr>
              <w:pStyle w:val="rowtabella0"/>
              <w:rPr>
                <w:color w:val="002060"/>
              </w:rPr>
            </w:pPr>
            <w:r w:rsidRPr="008C4765">
              <w:rPr>
                <w:color w:val="002060"/>
              </w:rPr>
              <w:t>TORRE SAN PATRIZIO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ECCF93" w14:textId="77777777" w:rsidR="00AD5C09" w:rsidRPr="008C4765" w:rsidRDefault="00AD5C09" w:rsidP="00487AA6">
            <w:pPr>
              <w:pStyle w:val="rowtabella0"/>
              <w:rPr>
                <w:color w:val="002060"/>
              </w:rPr>
            </w:pPr>
            <w:r w:rsidRPr="008C4765">
              <w:rPr>
                <w:color w:val="002060"/>
              </w:rPr>
              <w:t>VIA MANZONI</w:t>
            </w:r>
          </w:p>
        </w:tc>
      </w:tr>
      <w:tr w:rsidR="00AD5C09" w:rsidRPr="008C4765" w14:paraId="393E2AC4" w14:textId="77777777" w:rsidTr="00487AA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284655" w14:textId="77777777" w:rsidR="00AD5C09" w:rsidRPr="008C4765" w:rsidRDefault="00AD5C09" w:rsidP="00487AA6">
            <w:pPr>
              <w:pStyle w:val="rowtabella0"/>
              <w:rPr>
                <w:color w:val="002060"/>
              </w:rPr>
            </w:pPr>
            <w:r w:rsidRPr="008C4765">
              <w:rPr>
                <w:color w:val="002060"/>
              </w:rPr>
              <w:lastRenderedPageBreak/>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1EF1B0" w14:textId="77777777" w:rsidR="00AD5C09" w:rsidRPr="008C4765" w:rsidRDefault="00AD5C09" w:rsidP="00487AA6">
            <w:pPr>
              <w:pStyle w:val="rowtabella0"/>
              <w:rPr>
                <w:color w:val="002060"/>
              </w:rPr>
            </w:pPr>
            <w:r w:rsidRPr="008C4765">
              <w:rPr>
                <w:color w:val="002060"/>
              </w:rPr>
              <w:t>FROG S CLUB SPORT</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2AB95D"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16091C" w14:textId="77777777" w:rsidR="00AD5C09" w:rsidRPr="008C4765" w:rsidRDefault="00AD5C09" w:rsidP="00487AA6">
            <w:pPr>
              <w:pStyle w:val="rowtabella0"/>
              <w:rPr>
                <w:color w:val="002060"/>
              </w:rPr>
            </w:pPr>
            <w:r w:rsidRPr="008C4765">
              <w:rPr>
                <w:color w:val="002060"/>
              </w:rPr>
              <w:t>23/02/2024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687FB1" w14:textId="77777777" w:rsidR="00AD5C09" w:rsidRPr="008C4765" w:rsidRDefault="00AD5C09" w:rsidP="00487AA6">
            <w:pPr>
              <w:pStyle w:val="rowtabella0"/>
              <w:rPr>
                <w:color w:val="002060"/>
              </w:rPr>
            </w:pPr>
            <w:r w:rsidRPr="008C4765">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F78158" w14:textId="77777777" w:rsidR="00AD5C09" w:rsidRPr="008C4765" w:rsidRDefault="00AD5C09" w:rsidP="00487AA6">
            <w:pPr>
              <w:pStyle w:val="rowtabella0"/>
              <w:rPr>
                <w:color w:val="002060"/>
              </w:rPr>
            </w:pPr>
            <w:r w:rsidRPr="008C4765">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29D0DB" w14:textId="77777777" w:rsidR="00AD5C09" w:rsidRPr="008C4765" w:rsidRDefault="00AD5C09" w:rsidP="00487AA6">
            <w:pPr>
              <w:pStyle w:val="rowtabella0"/>
              <w:rPr>
                <w:color w:val="002060"/>
              </w:rPr>
            </w:pPr>
            <w:r w:rsidRPr="008C4765">
              <w:rPr>
                <w:color w:val="002060"/>
              </w:rPr>
              <w:t>VIA SIBILLA 2C</w:t>
            </w:r>
          </w:p>
        </w:tc>
      </w:tr>
    </w:tbl>
    <w:p w14:paraId="20FB6670" w14:textId="77777777" w:rsidR="00AD5C09" w:rsidRPr="008C4765" w:rsidRDefault="00AD5C09" w:rsidP="00AD5C09">
      <w:pPr>
        <w:pStyle w:val="breakline"/>
        <w:rPr>
          <w:rFonts w:eastAsiaTheme="minorEastAsia"/>
          <w:color w:val="002060"/>
        </w:rPr>
      </w:pPr>
    </w:p>
    <w:p w14:paraId="6795AA3B" w14:textId="77777777" w:rsidR="00AD5C09" w:rsidRPr="008C4765" w:rsidRDefault="00AD5C09" w:rsidP="00AD5C09">
      <w:pPr>
        <w:pStyle w:val="breakline"/>
        <w:rPr>
          <w:color w:val="002060"/>
        </w:rPr>
      </w:pPr>
    </w:p>
    <w:p w14:paraId="73B08793" w14:textId="77777777" w:rsidR="00AD5C09" w:rsidRPr="008C4765" w:rsidRDefault="00AD5C09" w:rsidP="00AD5C09">
      <w:pPr>
        <w:pStyle w:val="breakline"/>
        <w:rPr>
          <w:color w:val="002060"/>
        </w:rPr>
      </w:pPr>
    </w:p>
    <w:p w14:paraId="564E130E" w14:textId="77777777" w:rsidR="00AD5C09" w:rsidRPr="008C4765" w:rsidRDefault="00AD5C09" w:rsidP="00AD5C09">
      <w:pPr>
        <w:pStyle w:val="sottotitolocampionato10"/>
        <w:rPr>
          <w:color w:val="002060"/>
        </w:rPr>
      </w:pPr>
      <w:r w:rsidRPr="008C4765">
        <w:rPr>
          <w:color w:val="002060"/>
        </w:rPr>
        <w:t>GIRONE E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02"/>
        <w:gridCol w:w="385"/>
        <w:gridCol w:w="898"/>
        <w:gridCol w:w="1173"/>
        <w:gridCol w:w="1550"/>
        <w:gridCol w:w="1567"/>
      </w:tblGrid>
      <w:tr w:rsidR="00AD5C09" w:rsidRPr="008C4765" w14:paraId="2EF74F9E" w14:textId="77777777" w:rsidTr="00487AA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DD548" w14:textId="77777777" w:rsidR="00AD5C09" w:rsidRPr="008C4765" w:rsidRDefault="00AD5C09" w:rsidP="00487AA6">
            <w:pPr>
              <w:pStyle w:val="headertabella0"/>
              <w:rPr>
                <w:color w:val="002060"/>
              </w:rPr>
            </w:pPr>
            <w:r w:rsidRPr="008C476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BF2CA" w14:textId="77777777" w:rsidR="00AD5C09" w:rsidRPr="008C4765" w:rsidRDefault="00AD5C09" w:rsidP="00487AA6">
            <w:pPr>
              <w:pStyle w:val="headertabella0"/>
              <w:rPr>
                <w:color w:val="002060"/>
              </w:rPr>
            </w:pPr>
            <w:r w:rsidRPr="008C476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DFBBD" w14:textId="77777777" w:rsidR="00AD5C09" w:rsidRPr="008C4765" w:rsidRDefault="00AD5C09" w:rsidP="00487AA6">
            <w:pPr>
              <w:pStyle w:val="headertabella0"/>
              <w:rPr>
                <w:color w:val="002060"/>
              </w:rPr>
            </w:pPr>
            <w:r w:rsidRPr="008C476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F38A8" w14:textId="77777777" w:rsidR="00AD5C09" w:rsidRPr="008C4765" w:rsidRDefault="00AD5C09" w:rsidP="00487AA6">
            <w:pPr>
              <w:pStyle w:val="headertabella0"/>
              <w:rPr>
                <w:color w:val="002060"/>
              </w:rPr>
            </w:pPr>
            <w:r w:rsidRPr="008C476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D6B4F" w14:textId="77777777" w:rsidR="00AD5C09" w:rsidRPr="008C4765" w:rsidRDefault="00AD5C09" w:rsidP="00487AA6">
            <w:pPr>
              <w:pStyle w:val="headertabella0"/>
              <w:rPr>
                <w:color w:val="002060"/>
              </w:rPr>
            </w:pPr>
            <w:r w:rsidRPr="008C476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A8D37" w14:textId="77777777" w:rsidR="00AD5C09" w:rsidRPr="008C4765" w:rsidRDefault="00AD5C09" w:rsidP="00487AA6">
            <w:pPr>
              <w:pStyle w:val="headertabella0"/>
              <w:rPr>
                <w:color w:val="002060"/>
              </w:rPr>
            </w:pPr>
            <w:proofErr w:type="spellStart"/>
            <w:r w:rsidRPr="008C4765">
              <w:rPr>
                <w:color w:val="002060"/>
              </w:rPr>
              <w:t>Localita'</w:t>
            </w:r>
            <w:proofErr w:type="spellEnd"/>
            <w:r w:rsidRPr="008C476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856D0" w14:textId="77777777" w:rsidR="00AD5C09" w:rsidRPr="008C4765" w:rsidRDefault="00AD5C09" w:rsidP="00487AA6">
            <w:pPr>
              <w:pStyle w:val="headertabella0"/>
              <w:rPr>
                <w:color w:val="002060"/>
              </w:rPr>
            </w:pPr>
            <w:r w:rsidRPr="008C4765">
              <w:rPr>
                <w:color w:val="002060"/>
              </w:rPr>
              <w:t>Indirizzo Impianto</w:t>
            </w:r>
          </w:p>
        </w:tc>
      </w:tr>
      <w:tr w:rsidR="00AD5C09" w:rsidRPr="008C4765" w14:paraId="71A9AB02" w14:textId="77777777" w:rsidTr="00487AA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B62302" w14:textId="77777777" w:rsidR="00AD5C09" w:rsidRPr="008C4765" w:rsidRDefault="00AD5C09" w:rsidP="00487AA6">
            <w:pPr>
              <w:pStyle w:val="rowtabella0"/>
              <w:rPr>
                <w:color w:val="002060"/>
              </w:rPr>
            </w:pPr>
            <w:r w:rsidRPr="008C4765">
              <w:rPr>
                <w:color w:val="002060"/>
              </w:rPr>
              <w:t>ACQUAVIVA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69EFEC" w14:textId="77777777" w:rsidR="00AD5C09" w:rsidRPr="008C4765" w:rsidRDefault="00AD5C09" w:rsidP="00487AA6">
            <w:pPr>
              <w:pStyle w:val="rowtabella0"/>
              <w:rPr>
                <w:color w:val="002060"/>
              </w:rPr>
            </w:pPr>
            <w:r w:rsidRPr="008C4765">
              <w:rPr>
                <w:color w:val="002060"/>
              </w:rPr>
              <w:t>FUTSAL VIRE GEOSISTEM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2615A9" w14:textId="77777777" w:rsidR="00AD5C09" w:rsidRPr="008C4765" w:rsidRDefault="00AD5C09" w:rsidP="00487AA6">
            <w:pPr>
              <w:pStyle w:val="rowtabella0"/>
              <w:jc w:val="center"/>
              <w:rPr>
                <w:color w:val="002060"/>
              </w:rPr>
            </w:pPr>
            <w:r w:rsidRPr="008C476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19E7EE" w14:textId="77777777" w:rsidR="00AD5C09" w:rsidRPr="008C4765" w:rsidRDefault="00AD5C09" w:rsidP="00487AA6">
            <w:pPr>
              <w:pStyle w:val="rowtabella0"/>
              <w:rPr>
                <w:color w:val="002060"/>
              </w:rPr>
            </w:pPr>
            <w:r w:rsidRPr="008C4765">
              <w:rPr>
                <w:color w:val="002060"/>
              </w:rPr>
              <w:t>23/02/2024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E3991B" w14:textId="77777777" w:rsidR="00AD5C09" w:rsidRPr="008C4765" w:rsidRDefault="00AD5C09" w:rsidP="00487AA6">
            <w:pPr>
              <w:pStyle w:val="rowtabella0"/>
              <w:rPr>
                <w:color w:val="002060"/>
              </w:rPr>
            </w:pPr>
            <w:r w:rsidRPr="008C4765">
              <w:rPr>
                <w:color w:val="002060"/>
              </w:rPr>
              <w:t>5611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75A68F" w14:textId="77777777" w:rsidR="00AD5C09" w:rsidRPr="008C4765" w:rsidRDefault="00AD5C09" w:rsidP="00487AA6">
            <w:pPr>
              <w:pStyle w:val="rowtabella0"/>
              <w:rPr>
                <w:color w:val="002060"/>
              </w:rPr>
            </w:pPr>
            <w:r w:rsidRPr="008C4765">
              <w:rPr>
                <w:color w:val="002060"/>
              </w:rPr>
              <w:t>ACQUAVIVA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837843" w14:textId="77777777" w:rsidR="00AD5C09" w:rsidRPr="008C4765" w:rsidRDefault="00AD5C09" w:rsidP="00487AA6">
            <w:pPr>
              <w:pStyle w:val="rowtabella0"/>
              <w:rPr>
                <w:color w:val="002060"/>
              </w:rPr>
            </w:pPr>
            <w:r w:rsidRPr="008C4765">
              <w:rPr>
                <w:color w:val="002060"/>
              </w:rPr>
              <w:t>VIA COLLE CIMINO 9</w:t>
            </w:r>
          </w:p>
        </w:tc>
      </w:tr>
      <w:tr w:rsidR="00AD5C09" w:rsidRPr="008C4765" w14:paraId="2B8A23E4"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12518F" w14:textId="77777777" w:rsidR="00AD5C09" w:rsidRPr="008C4765" w:rsidRDefault="00AD5C09" w:rsidP="00487AA6">
            <w:pPr>
              <w:pStyle w:val="rowtabella0"/>
              <w:rPr>
                <w:color w:val="002060"/>
              </w:rPr>
            </w:pPr>
            <w:r w:rsidRPr="008C4765">
              <w:rPr>
                <w:color w:val="002060"/>
              </w:rPr>
              <w:t>AMICI 84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CF88BA" w14:textId="77777777" w:rsidR="00AD5C09" w:rsidRPr="008C4765" w:rsidRDefault="00AD5C09" w:rsidP="00487AA6">
            <w:pPr>
              <w:pStyle w:val="rowtabella0"/>
              <w:rPr>
                <w:color w:val="002060"/>
              </w:rPr>
            </w:pPr>
            <w:r w:rsidRPr="008C4765">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BD471A"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5D69EB" w14:textId="77777777" w:rsidR="00AD5C09" w:rsidRPr="008C4765" w:rsidRDefault="00AD5C09" w:rsidP="00487AA6">
            <w:pPr>
              <w:pStyle w:val="rowtabella0"/>
              <w:rPr>
                <w:color w:val="002060"/>
              </w:rPr>
            </w:pPr>
            <w:r w:rsidRPr="008C4765">
              <w:rPr>
                <w:color w:val="002060"/>
              </w:rPr>
              <w:t>23/02/2024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B51C0F" w14:textId="77777777" w:rsidR="00AD5C09" w:rsidRPr="008C4765" w:rsidRDefault="00AD5C09" w:rsidP="00487AA6">
            <w:pPr>
              <w:pStyle w:val="rowtabella0"/>
              <w:rPr>
                <w:color w:val="002060"/>
              </w:rPr>
            </w:pPr>
            <w:r w:rsidRPr="008C4765">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02546D" w14:textId="77777777" w:rsidR="00AD5C09" w:rsidRPr="008C4765" w:rsidRDefault="00AD5C09" w:rsidP="00487AA6">
            <w:pPr>
              <w:pStyle w:val="rowtabella0"/>
              <w:rPr>
                <w:color w:val="002060"/>
              </w:rPr>
            </w:pPr>
            <w:r w:rsidRPr="008C4765">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6D9F6D" w14:textId="77777777" w:rsidR="00AD5C09" w:rsidRPr="008C4765" w:rsidRDefault="00AD5C09" w:rsidP="00487AA6">
            <w:pPr>
              <w:pStyle w:val="rowtabella0"/>
              <w:rPr>
                <w:color w:val="002060"/>
              </w:rPr>
            </w:pPr>
            <w:r w:rsidRPr="008C4765">
              <w:rPr>
                <w:color w:val="002060"/>
              </w:rPr>
              <w:t>PIAZZA S. D'ACQUISTO</w:t>
            </w:r>
          </w:p>
        </w:tc>
      </w:tr>
      <w:tr w:rsidR="00AD5C09" w:rsidRPr="008C4765" w14:paraId="3F400292"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8FAF14" w14:textId="77777777" w:rsidR="00AD5C09" w:rsidRPr="008C4765" w:rsidRDefault="00AD5C09" w:rsidP="00487AA6">
            <w:pPr>
              <w:pStyle w:val="rowtabella0"/>
              <w:rPr>
                <w:color w:val="002060"/>
              </w:rPr>
            </w:pPr>
            <w:r w:rsidRPr="008C4765">
              <w:rPr>
                <w:color w:val="002060"/>
              </w:rPr>
              <w:t>ATLETICO ASCOLI 2000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3C7685" w14:textId="77777777" w:rsidR="00AD5C09" w:rsidRPr="008C4765" w:rsidRDefault="00AD5C09" w:rsidP="00487AA6">
            <w:pPr>
              <w:pStyle w:val="rowtabella0"/>
              <w:rPr>
                <w:color w:val="002060"/>
              </w:rPr>
            </w:pPr>
            <w:r w:rsidRPr="008C4765">
              <w:rPr>
                <w:color w:val="002060"/>
              </w:rPr>
              <w:t>TRIBALCIO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9BA7A7"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7B9B9E" w14:textId="77777777" w:rsidR="00AD5C09" w:rsidRPr="008C4765" w:rsidRDefault="00AD5C09" w:rsidP="00487AA6">
            <w:pPr>
              <w:pStyle w:val="rowtabella0"/>
              <w:rPr>
                <w:color w:val="002060"/>
              </w:rPr>
            </w:pPr>
            <w:r w:rsidRPr="008C4765">
              <w:rPr>
                <w:color w:val="002060"/>
              </w:rPr>
              <w:t>23/02/2024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0DD03E" w14:textId="77777777" w:rsidR="00AD5C09" w:rsidRPr="008C4765" w:rsidRDefault="00AD5C09" w:rsidP="00487AA6">
            <w:pPr>
              <w:pStyle w:val="rowtabella0"/>
              <w:rPr>
                <w:color w:val="002060"/>
              </w:rPr>
            </w:pPr>
            <w:r w:rsidRPr="008C4765">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FABE2D" w14:textId="77777777" w:rsidR="00AD5C09" w:rsidRPr="008C4765" w:rsidRDefault="00AD5C09" w:rsidP="00487AA6">
            <w:pPr>
              <w:pStyle w:val="rowtabella0"/>
              <w:rPr>
                <w:color w:val="002060"/>
              </w:rPr>
            </w:pPr>
            <w:r w:rsidRPr="008C4765">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5EB485" w14:textId="77777777" w:rsidR="00AD5C09" w:rsidRPr="008C4765" w:rsidRDefault="00AD5C09" w:rsidP="00487AA6">
            <w:pPr>
              <w:pStyle w:val="rowtabella0"/>
              <w:rPr>
                <w:color w:val="002060"/>
              </w:rPr>
            </w:pPr>
            <w:r w:rsidRPr="008C4765">
              <w:rPr>
                <w:color w:val="002060"/>
              </w:rPr>
              <w:t>LOC.MONTEROCCO VIA A.MANCINI</w:t>
            </w:r>
          </w:p>
        </w:tc>
      </w:tr>
      <w:tr w:rsidR="00AD5C09" w:rsidRPr="008C4765" w14:paraId="3B2A17DC"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AF73FB" w14:textId="77777777" w:rsidR="00AD5C09" w:rsidRPr="008C4765" w:rsidRDefault="00AD5C09" w:rsidP="00487AA6">
            <w:pPr>
              <w:pStyle w:val="rowtabella0"/>
              <w:rPr>
                <w:color w:val="002060"/>
              </w:rPr>
            </w:pPr>
            <w:r w:rsidRPr="008C4765">
              <w:rPr>
                <w:color w:val="002060"/>
              </w:rPr>
              <w:t>CSI MONTEFIORE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012EF7" w14:textId="77777777" w:rsidR="00AD5C09" w:rsidRPr="008C4765" w:rsidRDefault="00AD5C09" w:rsidP="00487AA6">
            <w:pPr>
              <w:pStyle w:val="rowtabella0"/>
              <w:rPr>
                <w:color w:val="002060"/>
              </w:rPr>
            </w:pPr>
            <w:r w:rsidRPr="008C4765">
              <w:rPr>
                <w:color w:val="002060"/>
              </w:rPr>
              <w:t>TRUENTIN LAMA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7377D8"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C98991" w14:textId="77777777" w:rsidR="00AD5C09" w:rsidRPr="008C4765" w:rsidRDefault="00AD5C09" w:rsidP="00487AA6">
            <w:pPr>
              <w:pStyle w:val="rowtabella0"/>
              <w:rPr>
                <w:color w:val="002060"/>
              </w:rPr>
            </w:pPr>
            <w:r w:rsidRPr="008C4765">
              <w:rPr>
                <w:color w:val="002060"/>
              </w:rPr>
              <w:t>23/02/2024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AF28F6" w14:textId="77777777" w:rsidR="00AD5C09" w:rsidRPr="008C4765" w:rsidRDefault="00AD5C09" w:rsidP="00487AA6">
            <w:pPr>
              <w:pStyle w:val="rowtabella0"/>
              <w:rPr>
                <w:color w:val="002060"/>
              </w:rPr>
            </w:pPr>
            <w:r w:rsidRPr="008C4765">
              <w:rPr>
                <w:color w:val="002060"/>
              </w:rPr>
              <w:t>5743 CAMPO DI C5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C3426D" w14:textId="77777777" w:rsidR="00AD5C09" w:rsidRPr="008C4765" w:rsidRDefault="00AD5C09" w:rsidP="00487AA6">
            <w:pPr>
              <w:pStyle w:val="rowtabella0"/>
              <w:rPr>
                <w:color w:val="002060"/>
              </w:rPr>
            </w:pPr>
            <w:r w:rsidRPr="008C4765">
              <w:rPr>
                <w:color w:val="002060"/>
              </w:rPr>
              <w:t>MONTEFIORE DELL'ASO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D8405E" w14:textId="77777777" w:rsidR="00AD5C09" w:rsidRPr="008C4765" w:rsidRDefault="00AD5C09" w:rsidP="00487AA6">
            <w:pPr>
              <w:pStyle w:val="rowtabella0"/>
              <w:rPr>
                <w:color w:val="002060"/>
              </w:rPr>
            </w:pPr>
            <w:r w:rsidRPr="008C4765">
              <w:rPr>
                <w:color w:val="002060"/>
              </w:rPr>
              <w:t>TRAVERSA VIA U.T0MEI</w:t>
            </w:r>
          </w:p>
        </w:tc>
      </w:tr>
      <w:tr w:rsidR="00AD5C09" w:rsidRPr="008C4765" w14:paraId="766E0E5F"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E23839" w14:textId="77777777" w:rsidR="00AD5C09" w:rsidRPr="008C4765" w:rsidRDefault="00AD5C09" w:rsidP="00487AA6">
            <w:pPr>
              <w:pStyle w:val="rowtabella0"/>
              <w:rPr>
                <w:color w:val="002060"/>
              </w:rPr>
            </w:pPr>
            <w:r w:rsidRPr="008C4765">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93D2B9" w14:textId="77777777" w:rsidR="00AD5C09" w:rsidRPr="008C4765" w:rsidRDefault="00AD5C09" w:rsidP="00487AA6">
            <w:pPr>
              <w:pStyle w:val="rowtabella0"/>
              <w:rPr>
                <w:color w:val="002060"/>
              </w:rPr>
            </w:pPr>
            <w:r w:rsidRPr="008C4765">
              <w:rPr>
                <w:color w:val="002060"/>
              </w:rPr>
              <w:t>PICENO UNITED MMX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07F240"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E56295" w14:textId="77777777" w:rsidR="00AD5C09" w:rsidRPr="008C4765" w:rsidRDefault="00AD5C09" w:rsidP="00487AA6">
            <w:pPr>
              <w:pStyle w:val="rowtabella0"/>
              <w:rPr>
                <w:color w:val="002060"/>
              </w:rPr>
            </w:pPr>
            <w:r w:rsidRPr="008C4765">
              <w:rPr>
                <w:color w:val="002060"/>
              </w:rPr>
              <w:t>23/02/2024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03C618" w14:textId="77777777" w:rsidR="00AD5C09" w:rsidRPr="008C4765" w:rsidRDefault="00AD5C09" w:rsidP="00487AA6">
            <w:pPr>
              <w:pStyle w:val="rowtabella0"/>
              <w:rPr>
                <w:color w:val="002060"/>
              </w:rPr>
            </w:pPr>
            <w:r w:rsidRPr="008C4765">
              <w:rPr>
                <w:color w:val="002060"/>
              </w:rPr>
              <w:t>5772 PALESTRA ITGEOMETRI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D369FF" w14:textId="77777777" w:rsidR="00AD5C09" w:rsidRPr="008C4765" w:rsidRDefault="00AD5C09" w:rsidP="00487AA6">
            <w:pPr>
              <w:pStyle w:val="rowtabella0"/>
              <w:rPr>
                <w:color w:val="002060"/>
              </w:rPr>
            </w:pPr>
            <w:r w:rsidRPr="008C4765">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964F53" w14:textId="77777777" w:rsidR="00AD5C09" w:rsidRPr="008C4765" w:rsidRDefault="00AD5C09" w:rsidP="00487AA6">
            <w:pPr>
              <w:pStyle w:val="rowtabella0"/>
              <w:rPr>
                <w:color w:val="002060"/>
              </w:rPr>
            </w:pPr>
            <w:r w:rsidRPr="008C4765">
              <w:rPr>
                <w:color w:val="002060"/>
              </w:rPr>
              <w:t>VIA SALVO D'ACQUISTO</w:t>
            </w:r>
          </w:p>
        </w:tc>
      </w:tr>
      <w:tr w:rsidR="00AD5C09" w:rsidRPr="008C4765" w14:paraId="4653D4E2"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2A4FF0" w14:textId="77777777" w:rsidR="00AD5C09" w:rsidRPr="008C4765" w:rsidRDefault="00AD5C09" w:rsidP="00487AA6">
            <w:pPr>
              <w:pStyle w:val="rowtabella0"/>
              <w:rPr>
                <w:color w:val="002060"/>
              </w:rPr>
            </w:pPr>
            <w:r w:rsidRPr="008C4765">
              <w:rPr>
                <w:color w:val="002060"/>
              </w:rPr>
              <w:t>BOCASTRUM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49AD17" w14:textId="77777777" w:rsidR="00AD5C09" w:rsidRPr="008C4765" w:rsidRDefault="00AD5C09" w:rsidP="00487AA6">
            <w:pPr>
              <w:pStyle w:val="rowtabella0"/>
              <w:rPr>
                <w:color w:val="002060"/>
              </w:rPr>
            </w:pPr>
            <w:r w:rsidRPr="008C4765">
              <w:rPr>
                <w:color w:val="002060"/>
              </w:rPr>
              <w:t>RIVIERA DELLE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820B6A"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FCED53" w14:textId="77777777" w:rsidR="00AD5C09" w:rsidRPr="008C4765" w:rsidRDefault="00AD5C09" w:rsidP="00487AA6">
            <w:pPr>
              <w:pStyle w:val="rowtabella0"/>
              <w:rPr>
                <w:color w:val="002060"/>
              </w:rPr>
            </w:pPr>
            <w:r w:rsidRPr="008C4765">
              <w:rPr>
                <w:color w:val="002060"/>
              </w:rPr>
              <w:t>24/02/2024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2960E5" w14:textId="77777777" w:rsidR="00AD5C09" w:rsidRPr="008C4765" w:rsidRDefault="00AD5C09" w:rsidP="00487AA6">
            <w:pPr>
              <w:pStyle w:val="rowtabella0"/>
              <w:rPr>
                <w:color w:val="002060"/>
              </w:rPr>
            </w:pPr>
            <w:r w:rsidRPr="008C4765">
              <w:rPr>
                <w:color w:val="002060"/>
              </w:rPr>
              <w:t>5665 PALESTRA C5 CASTORANO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76FF92" w14:textId="77777777" w:rsidR="00AD5C09" w:rsidRPr="008C4765" w:rsidRDefault="00AD5C09" w:rsidP="00487AA6">
            <w:pPr>
              <w:pStyle w:val="rowtabella0"/>
              <w:rPr>
                <w:color w:val="002060"/>
              </w:rPr>
            </w:pPr>
            <w:r w:rsidRPr="008C4765">
              <w:rPr>
                <w:color w:val="002060"/>
              </w:rPr>
              <w:t>CASTORANO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37375E" w14:textId="77777777" w:rsidR="00AD5C09" w:rsidRPr="008C4765" w:rsidRDefault="00AD5C09" w:rsidP="00487AA6">
            <w:pPr>
              <w:pStyle w:val="rowtabella0"/>
              <w:rPr>
                <w:color w:val="002060"/>
              </w:rPr>
            </w:pPr>
            <w:r w:rsidRPr="008C4765">
              <w:rPr>
                <w:color w:val="002060"/>
              </w:rPr>
              <w:t>LOC. ROCCHETTA</w:t>
            </w:r>
          </w:p>
        </w:tc>
      </w:tr>
      <w:tr w:rsidR="00AD5C09" w:rsidRPr="008C4765" w14:paraId="7770339C" w14:textId="77777777" w:rsidTr="00487AA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1AC3BC" w14:textId="77777777" w:rsidR="00AD5C09" w:rsidRPr="008C4765" w:rsidRDefault="00AD5C09" w:rsidP="00487AA6">
            <w:pPr>
              <w:pStyle w:val="rowtabella0"/>
              <w:rPr>
                <w:color w:val="002060"/>
              </w:rPr>
            </w:pPr>
            <w:r w:rsidRPr="008C4765">
              <w:rPr>
                <w:color w:val="002060"/>
              </w:rPr>
              <w:t>SAMBENEDETTESE BEACH SOCC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D3D0C6" w14:textId="77777777" w:rsidR="00AD5C09" w:rsidRPr="008C4765" w:rsidRDefault="00AD5C09" w:rsidP="00487AA6">
            <w:pPr>
              <w:pStyle w:val="rowtabella0"/>
              <w:rPr>
                <w:color w:val="002060"/>
              </w:rPr>
            </w:pPr>
            <w:r w:rsidRPr="008C4765">
              <w:rPr>
                <w:color w:val="002060"/>
              </w:rPr>
              <w:t>FUTSAL L.C.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FD0EBB"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2AC465" w14:textId="77777777" w:rsidR="00AD5C09" w:rsidRPr="008C4765" w:rsidRDefault="00AD5C09" w:rsidP="00487AA6">
            <w:pPr>
              <w:pStyle w:val="rowtabella0"/>
              <w:rPr>
                <w:color w:val="002060"/>
              </w:rPr>
            </w:pPr>
            <w:r w:rsidRPr="008C4765">
              <w:rPr>
                <w:color w:val="002060"/>
              </w:rPr>
              <w:t>25/02/2024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BD33D5" w14:textId="77777777" w:rsidR="00AD5C09" w:rsidRPr="008C4765" w:rsidRDefault="00AD5C09" w:rsidP="00487AA6">
            <w:pPr>
              <w:pStyle w:val="rowtabella0"/>
              <w:rPr>
                <w:color w:val="002060"/>
              </w:rPr>
            </w:pPr>
            <w:r w:rsidRPr="008C4765">
              <w:rPr>
                <w:color w:val="002060"/>
              </w:rPr>
              <w:t>5605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7A3465" w14:textId="77777777" w:rsidR="00AD5C09" w:rsidRPr="008C4765" w:rsidRDefault="00AD5C09" w:rsidP="00487AA6">
            <w:pPr>
              <w:pStyle w:val="rowtabella0"/>
              <w:rPr>
                <w:color w:val="002060"/>
              </w:rPr>
            </w:pPr>
            <w:r w:rsidRPr="008C4765">
              <w:rPr>
                <w:color w:val="002060"/>
              </w:rPr>
              <w:t>CASTIGNANO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38BB25" w14:textId="77777777" w:rsidR="00AD5C09" w:rsidRPr="008C4765" w:rsidRDefault="00AD5C09" w:rsidP="00487AA6">
            <w:pPr>
              <w:pStyle w:val="rowtabella0"/>
              <w:rPr>
                <w:color w:val="002060"/>
              </w:rPr>
            </w:pPr>
            <w:r w:rsidRPr="008C4765">
              <w:rPr>
                <w:color w:val="002060"/>
              </w:rPr>
              <w:t>CENTRO ABITATO</w:t>
            </w:r>
          </w:p>
        </w:tc>
      </w:tr>
    </w:tbl>
    <w:p w14:paraId="38C483CA" w14:textId="77777777" w:rsidR="00AD5C09" w:rsidRPr="00696589" w:rsidRDefault="00AD5C09" w:rsidP="00E9700C">
      <w:pPr>
        <w:pStyle w:val="breakline"/>
        <w:rPr>
          <w:rFonts w:eastAsiaTheme="minorEastAsia"/>
          <w:color w:val="002060"/>
        </w:rPr>
      </w:pPr>
    </w:p>
    <w:p w14:paraId="54150633" w14:textId="77777777" w:rsidR="00E9700C" w:rsidRPr="00696589" w:rsidRDefault="00E9700C" w:rsidP="00E9700C">
      <w:pPr>
        <w:pStyle w:val="breakline"/>
        <w:rPr>
          <w:color w:val="002060"/>
        </w:rPr>
      </w:pPr>
    </w:p>
    <w:p w14:paraId="459BBFB3" w14:textId="77777777" w:rsidR="00E9700C" w:rsidRPr="00696589" w:rsidRDefault="00E9700C" w:rsidP="00E9700C">
      <w:pPr>
        <w:pStyle w:val="titolocampionato0"/>
        <w:shd w:val="clear" w:color="auto" w:fill="CCCCCC"/>
        <w:spacing w:before="80" w:after="40"/>
        <w:rPr>
          <w:color w:val="002060"/>
        </w:rPr>
      </w:pPr>
      <w:r w:rsidRPr="00696589">
        <w:rPr>
          <w:color w:val="002060"/>
        </w:rPr>
        <w:t>REGIONALE CALCIO A 5 FEMMINILE</w:t>
      </w:r>
    </w:p>
    <w:p w14:paraId="34CD8C98" w14:textId="77777777" w:rsidR="00E9700C" w:rsidRPr="00696589" w:rsidRDefault="00E9700C" w:rsidP="00E9700C">
      <w:pPr>
        <w:pStyle w:val="titoloprinc0"/>
        <w:rPr>
          <w:color w:val="002060"/>
        </w:rPr>
      </w:pPr>
      <w:r w:rsidRPr="00696589">
        <w:rPr>
          <w:color w:val="002060"/>
        </w:rPr>
        <w:t>RISULTATI</w:t>
      </w:r>
    </w:p>
    <w:p w14:paraId="4C976B00" w14:textId="77777777" w:rsidR="00E9700C" w:rsidRPr="00696589" w:rsidRDefault="00E9700C" w:rsidP="00E9700C">
      <w:pPr>
        <w:pStyle w:val="breakline"/>
        <w:rPr>
          <w:color w:val="002060"/>
        </w:rPr>
      </w:pPr>
    </w:p>
    <w:p w14:paraId="67F0B949" w14:textId="77777777" w:rsidR="00E9700C" w:rsidRPr="00696589" w:rsidRDefault="00E9700C" w:rsidP="00E9700C">
      <w:pPr>
        <w:pStyle w:val="sottotitolocampionato10"/>
        <w:rPr>
          <w:color w:val="002060"/>
        </w:rPr>
      </w:pPr>
      <w:r w:rsidRPr="00696589">
        <w:rPr>
          <w:color w:val="002060"/>
        </w:rPr>
        <w:t>RISULTATI UFFICIALI GARE DEL 16/02/2024</w:t>
      </w:r>
    </w:p>
    <w:p w14:paraId="416496DD" w14:textId="77777777" w:rsidR="00E9700C" w:rsidRPr="00E9700C" w:rsidRDefault="00E9700C" w:rsidP="00E9700C">
      <w:pPr>
        <w:pStyle w:val="sottotitolocampionato20"/>
        <w:spacing w:before="0" w:beforeAutospacing="0" w:after="0" w:afterAutospacing="0"/>
        <w:rPr>
          <w:rFonts w:ascii="Arial" w:hAnsi="Arial" w:cs="Arial"/>
          <w:color w:val="002060"/>
          <w:sz w:val="20"/>
          <w:szCs w:val="20"/>
        </w:rPr>
      </w:pPr>
      <w:r w:rsidRPr="00E9700C">
        <w:rPr>
          <w:rFonts w:ascii="Arial" w:hAnsi="Arial" w:cs="Arial"/>
          <w:color w:val="002060"/>
          <w:sz w:val="20"/>
          <w:szCs w:val="20"/>
        </w:rPr>
        <w:t>Si trascrivono qui di seguito i risultati ufficiali delle gare disputate</w:t>
      </w:r>
    </w:p>
    <w:p w14:paraId="5B5BE406" w14:textId="77777777" w:rsidR="00E9700C" w:rsidRPr="00696589" w:rsidRDefault="00E9700C" w:rsidP="00E9700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9700C" w:rsidRPr="00696589" w14:paraId="198E0F42" w14:textId="77777777" w:rsidTr="00487AA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700C" w:rsidRPr="00696589" w14:paraId="2C5EC371" w14:textId="77777777" w:rsidTr="00487AA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7B103" w14:textId="77777777" w:rsidR="00E9700C" w:rsidRPr="00696589" w:rsidRDefault="00E9700C" w:rsidP="00487AA6">
                  <w:pPr>
                    <w:pStyle w:val="headertabella0"/>
                    <w:rPr>
                      <w:color w:val="002060"/>
                    </w:rPr>
                  </w:pPr>
                  <w:r w:rsidRPr="00696589">
                    <w:rPr>
                      <w:color w:val="002060"/>
                    </w:rPr>
                    <w:t>GIRONE A - 5 Giornata - R</w:t>
                  </w:r>
                </w:p>
              </w:tc>
            </w:tr>
            <w:tr w:rsidR="00E9700C" w:rsidRPr="00696589" w14:paraId="2BACDFE1" w14:textId="77777777" w:rsidTr="00487AA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7C8990" w14:textId="77777777" w:rsidR="00E9700C" w:rsidRPr="00696589" w:rsidRDefault="00E9700C" w:rsidP="00487AA6">
                  <w:pPr>
                    <w:pStyle w:val="rowtabella0"/>
                    <w:rPr>
                      <w:color w:val="002060"/>
                    </w:rPr>
                  </w:pPr>
                  <w:r w:rsidRPr="00696589">
                    <w:rPr>
                      <w:color w:val="002060"/>
                    </w:rPr>
                    <w:t>ASD KAPPABI POTENZAPICENA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B6260A" w14:textId="77777777" w:rsidR="00E9700C" w:rsidRPr="00696589" w:rsidRDefault="00E9700C" w:rsidP="00487AA6">
                  <w:pPr>
                    <w:pStyle w:val="rowtabella0"/>
                    <w:rPr>
                      <w:color w:val="002060"/>
                    </w:rPr>
                  </w:pPr>
                  <w:r w:rsidRPr="00696589">
                    <w:rPr>
                      <w:color w:val="002060"/>
                    </w:rPr>
                    <w:t>- POL. KAIROS 3 MONTI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DE2779" w14:textId="77777777" w:rsidR="00E9700C" w:rsidRPr="00696589" w:rsidRDefault="00E9700C" w:rsidP="00487AA6">
                  <w:pPr>
                    <w:pStyle w:val="rowtabella0"/>
                    <w:jc w:val="center"/>
                    <w:rPr>
                      <w:color w:val="002060"/>
                    </w:rPr>
                  </w:pPr>
                  <w:r w:rsidRPr="00696589">
                    <w:rPr>
                      <w:color w:val="002060"/>
                    </w:rPr>
                    <w:t>9 - 2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9D1EA1" w14:textId="77777777" w:rsidR="00E9700C" w:rsidRPr="00696589" w:rsidRDefault="00E9700C" w:rsidP="00487AA6">
                  <w:pPr>
                    <w:pStyle w:val="rowtabella0"/>
                    <w:jc w:val="center"/>
                    <w:rPr>
                      <w:color w:val="002060"/>
                    </w:rPr>
                  </w:pPr>
                  <w:r w:rsidRPr="00696589">
                    <w:rPr>
                      <w:color w:val="002060"/>
                    </w:rPr>
                    <w:t> </w:t>
                  </w:r>
                </w:p>
              </w:tc>
            </w:tr>
            <w:tr w:rsidR="00E9700C" w:rsidRPr="00696589" w14:paraId="5BD7C155"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1588F7" w14:textId="77777777" w:rsidR="00E9700C" w:rsidRPr="00696589" w:rsidRDefault="00E9700C" w:rsidP="00487AA6">
                  <w:pPr>
                    <w:pStyle w:val="rowtabella0"/>
                    <w:rPr>
                      <w:color w:val="002060"/>
                    </w:rPr>
                  </w:pPr>
                  <w:r w:rsidRPr="00696589">
                    <w:rPr>
                      <w:color w:val="002060"/>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34377C" w14:textId="77777777" w:rsidR="00E9700C" w:rsidRPr="00696589" w:rsidRDefault="00E9700C" w:rsidP="00487AA6">
                  <w:pPr>
                    <w:pStyle w:val="rowtabella0"/>
                    <w:rPr>
                      <w:color w:val="002060"/>
                    </w:rPr>
                  </w:pPr>
                  <w:r w:rsidRPr="00696589">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415C07" w14:textId="77777777" w:rsidR="00E9700C" w:rsidRPr="00696589" w:rsidRDefault="00E9700C" w:rsidP="00487AA6">
                  <w:pPr>
                    <w:pStyle w:val="rowtabella0"/>
                    <w:jc w:val="center"/>
                    <w:rPr>
                      <w:color w:val="002060"/>
                    </w:rPr>
                  </w:pPr>
                  <w:r w:rsidRPr="00696589">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743310" w14:textId="77777777" w:rsidR="00E9700C" w:rsidRPr="00696589" w:rsidRDefault="00E9700C" w:rsidP="00487AA6">
                  <w:pPr>
                    <w:pStyle w:val="rowtabella0"/>
                    <w:jc w:val="center"/>
                    <w:rPr>
                      <w:color w:val="002060"/>
                    </w:rPr>
                  </w:pPr>
                  <w:r w:rsidRPr="00696589">
                    <w:rPr>
                      <w:color w:val="002060"/>
                    </w:rPr>
                    <w:t> </w:t>
                  </w:r>
                </w:p>
              </w:tc>
            </w:tr>
            <w:tr w:rsidR="00E9700C" w:rsidRPr="00696589" w14:paraId="168E149A"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20BAFC" w14:textId="77777777" w:rsidR="00E9700C" w:rsidRPr="00696589" w:rsidRDefault="00E9700C" w:rsidP="00487AA6">
                  <w:pPr>
                    <w:pStyle w:val="rowtabella0"/>
                    <w:rPr>
                      <w:color w:val="002060"/>
                    </w:rPr>
                  </w:pPr>
                  <w:r w:rsidRPr="00696589">
                    <w:rPr>
                      <w:color w:val="002060"/>
                    </w:rPr>
                    <w:t>(1)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B23EF9" w14:textId="77777777" w:rsidR="00E9700C" w:rsidRPr="00696589" w:rsidRDefault="00E9700C" w:rsidP="00487AA6">
                  <w:pPr>
                    <w:pStyle w:val="rowtabella0"/>
                    <w:rPr>
                      <w:color w:val="002060"/>
                    </w:rPr>
                  </w:pPr>
                  <w:r w:rsidRPr="00696589">
                    <w:rPr>
                      <w:color w:val="002060"/>
                    </w:rPr>
                    <w:t>- POLISPORTIVA BOCA S.E.M.</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269FD0" w14:textId="77777777" w:rsidR="00E9700C" w:rsidRPr="00696589" w:rsidRDefault="00E9700C" w:rsidP="00487AA6">
                  <w:pPr>
                    <w:pStyle w:val="rowtabella0"/>
                    <w:jc w:val="center"/>
                    <w:rPr>
                      <w:color w:val="002060"/>
                    </w:rPr>
                  </w:pPr>
                  <w:r w:rsidRPr="00696589">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CDC1BB" w14:textId="77777777" w:rsidR="00E9700C" w:rsidRPr="00696589" w:rsidRDefault="00E9700C" w:rsidP="00487AA6">
                  <w:pPr>
                    <w:pStyle w:val="rowtabella0"/>
                    <w:jc w:val="center"/>
                    <w:rPr>
                      <w:color w:val="002060"/>
                    </w:rPr>
                  </w:pPr>
                  <w:r w:rsidRPr="00696589">
                    <w:rPr>
                      <w:color w:val="002060"/>
                    </w:rPr>
                    <w:t> </w:t>
                  </w:r>
                </w:p>
              </w:tc>
            </w:tr>
            <w:tr w:rsidR="00E9700C" w:rsidRPr="00696589" w14:paraId="080B7CA3"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B92079" w14:textId="77777777" w:rsidR="00E9700C" w:rsidRPr="00696589" w:rsidRDefault="00E9700C" w:rsidP="00487AA6">
                  <w:pPr>
                    <w:pStyle w:val="rowtabella0"/>
                    <w:rPr>
                      <w:color w:val="002060"/>
                    </w:rPr>
                  </w:pPr>
                  <w:r w:rsidRPr="00696589">
                    <w:rPr>
                      <w:color w:val="002060"/>
                    </w:rPr>
                    <w:t>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1FBB91" w14:textId="77777777" w:rsidR="00E9700C" w:rsidRPr="00696589" w:rsidRDefault="00E9700C" w:rsidP="00487AA6">
                  <w:pPr>
                    <w:pStyle w:val="rowtabella0"/>
                    <w:rPr>
                      <w:color w:val="002060"/>
                    </w:rPr>
                  </w:pPr>
                  <w:r w:rsidRPr="00696589">
                    <w:rPr>
                      <w:color w:val="002060"/>
                    </w:rPr>
                    <w:t>- CENTRO SPORTIVO SUASA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6B7BF2" w14:textId="77777777" w:rsidR="00E9700C" w:rsidRPr="00696589" w:rsidRDefault="00E9700C" w:rsidP="00487AA6">
                  <w:pPr>
                    <w:pStyle w:val="rowtabella0"/>
                    <w:jc w:val="center"/>
                    <w:rPr>
                      <w:color w:val="002060"/>
                    </w:rPr>
                  </w:pPr>
                  <w:r w:rsidRPr="00696589">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7EDDAF" w14:textId="77777777" w:rsidR="00E9700C" w:rsidRPr="00696589" w:rsidRDefault="00E9700C" w:rsidP="00487AA6">
                  <w:pPr>
                    <w:pStyle w:val="rowtabella0"/>
                    <w:jc w:val="center"/>
                    <w:rPr>
                      <w:color w:val="002060"/>
                    </w:rPr>
                  </w:pPr>
                  <w:r w:rsidRPr="00696589">
                    <w:rPr>
                      <w:color w:val="002060"/>
                    </w:rPr>
                    <w:t> </w:t>
                  </w:r>
                </w:p>
              </w:tc>
            </w:tr>
            <w:tr w:rsidR="00E9700C" w:rsidRPr="00696589" w14:paraId="042F946E"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B928A5" w14:textId="77777777" w:rsidR="00E9700C" w:rsidRPr="00696589" w:rsidRDefault="00E9700C" w:rsidP="00487AA6">
                  <w:pPr>
                    <w:pStyle w:val="rowtabella0"/>
                    <w:rPr>
                      <w:color w:val="002060"/>
                    </w:rPr>
                  </w:pPr>
                  <w:r w:rsidRPr="00696589">
                    <w:rPr>
                      <w:color w:val="002060"/>
                    </w:rPr>
                    <w:t>(1) 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591AF5" w14:textId="77777777" w:rsidR="00E9700C" w:rsidRPr="00696589" w:rsidRDefault="00E9700C" w:rsidP="00487AA6">
                  <w:pPr>
                    <w:pStyle w:val="rowtabella0"/>
                    <w:rPr>
                      <w:color w:val="002060"/>
                    </w:rPr>
                  </w:pPr>
                  <w:r w:rsidRPr="00696589">
                    <w:rPr>
                      <w:color w:val="002060"/>
                    </w:rPr>
                    <w:t>- GROTTESE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6BFABF" w14:textId="77777777" w:rsidR="00E9700C" w:rsidRPr="00696589" w:rsidRDefault="00E9700C" w:rsidP="00487AA6">
                  <w:pPr>
                    <w:pStyle w:val="rowtabella0"/>
                    <w:jc w:val="center"/>
                    <w:rPr>
                      <w:color w:val="002060"/>
                    </w:rPr>
                  </w:pPr>
                  <w:r w:rsidRPr="00696589">
                    <w:rPr>
                      <w:color w:val="002060"/>
                    </w:rPr>
                    <w:t>11 - 1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7F781C" w14:textId="77777777" w:rsidR="00E9700C" w:rsidRPr="00696589" w:rsidRDefault="00E9700C" w:rsidP="00487AA6">
                  <w:pPr>
                    <w:pStyle w:val="rowtabella0"/>
                    <w:jc w:val="center"/>
                    <w:rPr>
                      <w:color w:val="002060"/>
                    </w:rPr>
                  </w:pPr>
                  <w:r w:rsidRPr="00696589">
                    <w:rPr>
                      <w:color w:val="002060"/>
                    </w:rPr>
                    <w:t> </w:t>
                  </w:r>
                </w:p>
              </w:tc>
            </w:tr>
            <w:tr w:rsidR="00E9700C" w:rsidRPr="00696589" w14:paraId="23DCA33F" w14:textId="77777777" w:rsidTr="00487AA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5DF3AA" w14:textId="77777777" w:rsidR="00E9700C" w:rsidRPr="00696589" w:rsidRDefault="00E9700C" w:rsidP="00487AA6">
                  <w:pPr>
                    <w:pStyle w:val="rowtabella0"/>
                    <w:rPr>
                      <w:color w:val="002060"/>
                    </w:rPr>
                  </w:pPr>
                  <w:r w:rsidRPr="00696589">
                    <w:rPr>
                      <w:color w:val="002060"/>
                    </w:rPr>
                    <w:t>SANTANGIOLESE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5980F9" w14:textId="77777777" w:rsidR="00E9700C" w:rsidRPr="00696589" w:rsidRDefault="00E9700C" w:rsidP="00487AA6">
                  <w:pPr>
                    <w:pStyle w:val="rowtabella0"/>
                    <w:rPr>
                      <w:color w:val="002060"/>
                    </w:rPr>
                  </w:pPr>
                  <w:r w:rsidRPr="00696589">
                    <w:rPr>
                      <w:color w:val="002060"/>
                    </w:rPr>
                    <w:t>- RIPABERARDA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B59D7C" w14:textId="77777777" w:rsidR="00E9700C" w:rsidRPr="00696589" w:rsidRDefault="00E9700C" w:rsidP="00487AA6">
                  <w:pPr>
                    <w:pStyle w:val="rowtabella0"/>
                    <w:jc w:val="center"/>
                    <w:rPr>
                      <w:color w:val="002060"/>
                    </w:rPr>
                  </w:pPr>
                  <w:r w:rsidRPr="00696589">
                    <w:rPr>
                      <w:color w:val="002060"/>
                    </w:rPr>
                    <w:t>4 - 6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676D66" w14:textId="77777777" w:rsidR="00E9700C" w:rsidRPr="00696589" w:rsidRDefault="00E9700C" w:rsidP="00487AA6">
                  <w:pPr>
                    <w:pStyle w:val="rowtabella0"/>
                    <w:jc w:val="center"/>
                    <w:rPr>
                      <w:color w:val="002060"/>
                    </w:rPr>
                  </w:pPr>
                  <w:r w:rsidRPr="00696589">
                    <w:rPr>
                      <w:color w:val="002060"/>
                    </w:rPr>
                    <w:t> </w:t>
                  </w:r>
                </w:p>
              </w:tc>
            </w:tr>
            <w:tr w:rsidR="00E9700C" w:rsidRPr="00696589" w14:paraId="65390EA5" w14:textId="77777777" w:rsidTr="00487AA6">
              <w:tc>
                <w:tcPr>
                  <w:tcW w:w="4700" w:type="dxa"/>
                  <w:gridSpan w:val="4"/>
                  <w:tcBorders>
                    <w:top w:val="nil"/>
                    <w:left w:val="nil"/>
                    <w:bottom w:val="nil"/>
                    <w:right w:val="nil"/>
                  </w:tcBorders>
                  <w:tcMar>
                    <w:top w:w="20" w:type="dxa"/>
                    <w:left w:w="20" w:type="dxa"/>
                    <w:bottom w:w="20" w:type="dxa"/>
                    <w:right w:w="20" w:type="dxa"/>
                  </w:tcMar>
                  <w:vAlign w:val="center"/>
                  <w:hideMark/>
                </w:tcPr>
                <w:p w14:paraId="626F5C69" w14:textId="77777777" w:rsidR="00E9700C" w:rsidRPr="00696589" w:rsidRDefault="00E9700C" w:rsidP="00487AA6">
                  <w:pPr>
                    <w:pStyle w:val="rowtabella0"/>
                    <w:rPr>
                      <w:color w:val="002060"/>
                    </w:rPr>
                  </w:pPr>
                  <w:r w:rsidRPr="00696589">
                    <w:rPr>
                      <w:color w:val="002060"/>
                    </w:rPr>
                    <w:t>(1) - disputata il 17/02/2024</w:t>
                  </w:r>
                </w:p>
              </w:tc>
            </w:tr>
          </w:tbl>
          <w:p w14:paraId="58F3BC5D" w14:textId="77777777" w:rsidR="00E9700C" w:rsidRPr="00696589" w:rsidRDefault="00E9700C" w:rsidP="00487AA6">
            <w:pPr>
              <w:rPr>
                <w:color w:val="002060"/>
              </w:rPr>
            </w:pPr>
          </w:p>
        </w:tc>
      </w:tr>
    </w:tbl>
    <w:p w14:paraId="79EC17C9" w14:textId="77777777" w:rsidR="00E9700C" w:rsidRPr="00696589" w:rsidRDefault="00E9700C" w:rsidP="00E9700C">
      <w:pPr>
        <w:pStyle w:val="breakline"/>
        <w:rPr>
          <w:rFonts w:eastAsiaTheme="minorEastAsia"/>
          <w:color w:val="002060"/>
        </w:rPr>
      </w:pPr>
    </w:p>
    <w:p w14:paraId="71597ECA" w14:textId="77777777" w:rsidR="00E9700C" w:rsidRPr="00696589" w:rsidRDefault="00E9700C" w:rsidP="00E9700C">
      <w:pPr>
        <w:pStyle w:val="breakline"/>
        <w:rPr>
          <w:color w:val="002060"/>
        </w:rPr>
      </w:pPr>
    </w:p>
    <w:p w14:paraId="1162067E" w14:textId="77777777" w:rsidR="00E9700C" w:rsidRPr="00696589" w:rsidRDefault="00E9700C" w:rsidP="00E9700C">
      <w:pPr>
        <w:pStyle w:val="titoloprinc0"/>
        <w:rPr>
          <w:color w:val="002060"/>
        </w:rPr>
      </w:pPr>
      <w:r w:rsidRPr="00696589">
        <w:rPr>
          <w:color w:val="002060"/>
        </w:rPr>
        <w:t>GIUDICE SPORTIVO</w:t>
      </w:r>
    </w:p>
    <w:p w14:paraId="789FD408" w14:textId="77777777" w:rsidR="00E9700C" w:rsidRPr="00696589" w:rsidRDefault="00E9700C" w:rsidP="00E9700C">
      <w:pPr>
        <w:pStyle w:val="diffida"/>
        <w:rPr>
          <w:color w:val="002060"/>
        </w:rPr>
      </w:pPr>
      <w:r w:rsidRPr="00696589">
        <w:rPr>
          <w:color w:val="002060"/>
        </w:rPr>
        <w:t>Il Giudice Sportivo Avv. Agnese Lazzaretti, con l'assistenza del segretario Angelo Castellana, nella seduta del 21/02/2024, ha adottato le decisioni che di seguito integralmente si riportano:</w:t>
      </w:r>
    </w:p>
    <w:p w14:paraId="269622F4" w14:textId="77777777" w:rsidR="00E9700C" w:rsidRPr="00696589" w:rsidRDefault="00E9700C" w:rsidP="00E9700C">
      <w:pPr>
        <w:pStyle w:val="titolo10"/>
        <w:rPr>
          <w:color w:val="002060"/>
        </w:rPr>
      </w:pPr>
      <w:r w:rsidRPr="00696589">
        <w:rPr>
          <w:color w:val="002060"/>
        </w:rPr>
        <w:t xml:space="preserve">GARE DEL 17/ 2/2024 </w:t>
      </w:r>
    </w:p>
    <w:p w14:paraId="68C7C1C8" w14:textId="77777777" w:rsidR="00E9700C" w:rsidRPr="00696589" w:rsidRDefault="00E9700C" w:rsidP="00E9700C">
      <w:pPr>
        <w:pStyle w:val="titolo7a"/>
        <w:rPr>
          <w:color w:val="002060"/>
        </w:rPr>
      </w:pPr>
      <w:r w:rsidRPr="00696589">
        <w:rPr>
          <w:color w:val="002060"/>
        </w:rPr>
        <w:t xml:space="preserve">PROVVEDIMENTI DISCIPLINARI </w:t>
      </w:r>
    </w:p>
    <w:p w14:paraId="5261F903" w14:textId="77777777" w:rsidR="00E9700C" w:rsidRPr="00696589" w:rsidRDefault="00E9700C" w:rsidP="00E9700C">
      <w:pPr>
        <w:pStyle w:val="titolo7b0"/>
        <w:rPr>
          <w:color w:val="002060"/>
        </w:rPr>
      </w:pPr>
      <w:r w:rsidRPr="00696589">
        <w:rPr>
          <w:color w:val="002060"/>
        </w:rPr>
        <w:t xml:space="preserve">In base alle risultanze degli atti ufficiali sono state deliberate le seguenti sanzioni disciplinari. </w:t>
      </w:r>
    </w:p>
    <w:p w14:paraId="139ABC63" w14:textId="77777777" w:rsidR="00E9700C" w:rsidRPr="00696589" w:rsidRDefault="00E9700C" w:rsidP="00E9700C">
      <w:pPr>
        <w:pStyle w:val="titolo30"/>
        <w:rPr>
          <w:color w:val="002060"/>
        </w:rPr>
      </w:pPr>
      <w:r w:rsidRPr="00696589">
        <w:rPr>
          <w:color w:val="002060"/>
        </w:rPr>
        <w:t xml:space="preserve">DIRIGENTI </w:t>
      </w:r>
    </w:p>
    <w:p w14:paraId="3239E2B4" w14:textId="77777777" w:rsidR="00E9700C" w:rsidRPr="00696589" w:rsidRDefault="00E9700C" w:rsidP="00E9700C">
      <w:pPr>
        <w:pStyle w:val="titolo20"/>
        <w:rPr>
          <w:color w:val="002060"/>
        </w:rPr>
      </w:pPr>
      <w:r w:rsidRPr="00696589">
        <w:rPr>
          <w:color w:val="002060"/>
        </w:rPr>
        <w:t xml:space="preserve">INIBIZIONE A SVOLGERE OGNI ATTIVITA' FINO AL 28/ 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2090EBD8" w14:textId="77777777" w:rsidTr="00487AA6">
        <w:tc>
          <w:tcPr>
            <w:tcW w:w="2200" w:type="dxa"/>
            <w:tcMar>
              <w:top w:w="20" w:type="dxa"/>
              <w:left w:w="20" w:type="dxa"/>
              <w:bottom w:w="20" w:type="dxa"/>
              <w:right w:w="20" w:type="dxa"/>
            </w:tcMar>
            <w:vAlign w:val="center"/>
            <w:hideMark/>
          </w:tcPr>
          <w:p w14:paraId="71BAEAD4" w14:textId="77777777" w:rsidR="00E9700C" w:rsidRPr="00696589" w:rsidRDefault="00E9700C" w:rsidP="00487AA6">
            <w:pPr>
              <w:pStyle w:val="movimento"/>
              <w:rPr>
                <w:color w:val="002060"/>
              </w:rPr>
            </w:pPr>
            <w:r w:rsidRPr="00696589">
              <w:rPr>
                <w:color w:val="002060"/>
              </w:rPr>
              <w:t>VANDI MASSIMO</w:t>
            </w:r>
          </w:p>
        </w:tc>
        <w:tc>
          <w:tcPr>
            <w:tcW w:w="2200" w:type="dxa"/>
            <w:tcMar>
              <w:top w:w="20" w:type="dxa"/>
              <w:left w:w="20" w:type="dxa"/>
              <w:bottom w:w="20" w:type="dxa"/>
              <w:right w:w="20" w:type="dxa"/>
            </w:tcMar>
            <w:vAlign w:val="center"/>
            <w:hideMark/>
          </w:tcPr>
          <w:p w14:paraId="2ACFC63F" w14:textId="77777777" w:rsidR="00E9700C" w:rsidRPr="00696589" w:rsidRDefault="00E9700C" w:rsidP="00487AA6">
            <w:pPr>
              <w:pStyle w:val="movimento2"/>
              <w:rPr>
                <w:color w:val="002060"/>
              </w:rPr>
            </w:pPr>
            <w:r w:rsidRPr="00696589">
              <w:rPr>
                <w:color w:val="002060"/>
              </w:rPr>
              <w:t xml:space="preserve">(GRADARA CALCIO) </w:t>
            </w:r>
          </w:p>
        </w:tc>
        <w:tc>
          <w:tcPr>
            <w:tcW w:w="800" w:type="dxa"/>
            <w:tcMar>
              <w:top w:w="20" w:type="dxa"/>
              <w:left w:w="20" w:type="dxa"/>
              <w:bottom w:w="20" w:type="dxa"/>
              <w:right w:w="20" w:type="dxa"/>
            </w:tcMar>
            <w:vAlign w:val="center"/>
            <w:hideMark/>
          </w:tcPr>
          <w:p w14:paraId="7FF522D8"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7A46AF01"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04B4A0FE" w14:textId="77777777" w:rsidR="00E9700C" w:rsidRPr="00696589" w:rsidRDefault="00E9700C" w:rsidP="00487AA6">
            <w:pPr>
              <w:pStyle w:val="movimento2"/>
              <w:rPr>
                <w:color w:val="002060"/>
              </w:rPr>
            </w:pPr>
            <w:r w:rsidRPr="00696589">
              <w:rPr>
                <w:color w:val="002060"/>
              </w:rPr>
              <w:t> </w:t>
            </w:r>
          </w:p>
        </w:tc>
      </w:tr>
    </w:tbl>
    <w:p w14:paraId="72B48074" w14:textId="77777777" w:rsidR="00E9700C" w:rsidRPr="00696589" w:rsidRDefault="00E9700C" w:rsidP="00E9700C">
      <w:pPr>
        <w:pStyle w:val="diffida"/>
        <w:spacing w:before="80" w:beforeAutospacing="0" w:after="40" w:afterAutospacing="0"/>
        <w:rPr>
          <w:rFonts w:eastAsiaTheme="minorEastAsia"/>
          <w:color w:val="002060"/>
        </w:rPr>
      </w:pPr>
      <w:r w:rsidRPr="00696589">
        <w:rPr>
          <w:color w:val="002060"/>
        </w:rPr>
        <w:t xml:space="preserve">Per proteste nei confronti dell'arbitro. Allontanato. </w:t>
      </w:r>
    </w:p>
    <w:p w14:paraId="11B0CAD2" w14:textId="77777777" w:rsidR="00E9700C" w:rsidRPr="00696589" w:rsidRDefault="00E9700C" w:rsidP="00E9700C">
      <w:pPr>
        <w:pStyle w:val="titolo30"/>
        <w:rPr>
          <w:color w:val="002060"/>
        </w:rPr>
      </w:pPr>
      <w:r w:rsidRPr="00696589">
        <w:rPr>
          <w:color w:val="002060"/>
        </w:rPr>
        <w:t xml:space="preserve">CALCIATORI NON ESPULSI </w:t>
      </w:r>
    </w:p>
    <w:p w14:paraId="46618453" w14:textId="77777777" w:rsidR="00E9700C" w:rsidRPr="00696589" w:rsidRDefault="00E9700C" w:rsidP="00E9700C">
      <w:pPr>
        <w:pStyle w:val="titolo20"/>
        <w:rPr>
          <w:color w:val="002060"/>
        </w:rPr>
      </w:pPr>
      <w:r w:rsidRPr="0069658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6DB360B4" w14:textId="77777777" w:rsidTr="00487AA6">
        <w:tc>
          <w:tcPr>
            <w:tcW w:w="2200" w:type="dxa"/>
            <w:tcMar>
              <w:top w:w="20" w:type="dxa"/>
              <w:left w:w="20" w:type="dxa"/>
              <w:bottom w:w="20" w:type="dxa"/>
              <w:right w:w="20" w:type="dxa"/>
            </w:tcMar>
            <w:vAlign w:val="center"/>
            <w:hideMark/>
          </w:tcPr>
          <w:p w14:paraId="261E3A2C" w14:textId="77777777" w:rsidR="00E9700C" w:rsidRPr="00696589" w:rsidRDefault="00E9700C" w:rsidP="00487AA6">
            <w:pPr>
              <w:pStyle w:val="movimento"/>
              <w:rPr>
                <w:color w:val="002060"/>
              </w:rPr>
            </w:pPr>
            <w:r w:rsidRPr="00696589">
              <w:rPr>
                <w:color w:val="002060"/>
              </w:rPr>
              <w:t>AURELI SERENA</w:t>
            </w:r>
          </w:p>
        </w:tc>
        <w:tc>
          <w:tcPr>
            <w:tcW w:w="2200" w:type="dxa"/>
            <w:tcMar>
              <w:top w:w="20" w:type="dxa"/>
              <w:left w:w="20" w:type="dxa"/>
              <w:bottom w:w="20" w:type="dxa"/>
              <w:right w:w="20" w:type="dxa"/>
            </w:tcMar>
            <w:vAlign w:val="center"/>
            <w:hideMark/>
          </w:tcPr>
          <w:p w14:paraId="70AA718A" w14:textId="77777777" w:rsidR="00E9700C" w:rsidRPr="00696589" w:rsidRDefault="00E9700C" w:rsidP="00487AA6">
            <w:pPr>
              <w:pStyle w:val="movimento2"/>
              <w:rPr>
                <w:color w:val="002060"/>
              </w:rPr>
            </w:pPr>
            <w:r w:rsidRPr="00696589">
              <w:rPr>
                <w:color w:val="002060"/>
              </w:rPr>
              <w:t xml:space="preserve">(GRADARA CALCIO) </w:t>
            </w:r>
          </w:p>
        </w:tc>
        <w:tc>
          <w:tcPr>
            <w:tcW w:w="800" w:type="dxa"/>
            <w:tcMar>
              <w:top w:w="20" w:type="dxa"/>
              <w:left w:w="20" w:type="dxa"/>
              <w:bottom w:w="20" w:type="dxa"/>
              <w:right w:w="20" w:type="dxa"/>
            </w:tcMar>
            <w:vAlign w:val="center"/>
            <w:hideMark/>
          </w:tcPr>
          <w:p w14:paraId="55D2A6E1"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0D58E760"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26B0F4FD" w14:textId="77777777" w:rsidR="00E9700C" w:rsidRPr="00696589" w:rsidRDefault="00E9700C" w:rsidP="00487AA6">
            <w:pPr>
              <w:pStyle w:val="movimento2"/>
              <w:rPr>
                <w:color w:val="002060"/>
              </w:rPr>
            </w:pPr>
            <w:r w:rsidRPr="00696589">
              <w:rPr>
                <w:color w:val="002060"/>
              </w:rPr>
              <w:t> </w:t>
            </w:r>
          </w:p>
        </w:tc>
      </w:tr>
    </w:tbl>
    <w:p w14:paraId="1591CE95" w14:textId="77777777" w:rsidR="00E9700C" w:rsidRPr="00696589" w:rsidRDefault="00E9700C" w:rsidP="00E9700C">
      <w:pPr>
        <w:pStyle w:val="titolo20"/>
        <w:rPr>
          <w:rFonts w:eastAsiaTheme="minorEastAsia"/>
          <w:color w:val="002060"/>
        </w:rPr>
      </w:pPr>
      <w:r w:rsidRPr="006965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3530DB47" w14:textId="77777777" w:rsidTr="00487AA6">
        <w:tc>
          <w:tcPr>
            <w:tcW w:w="2200" w:type="dxa"/>
            <w:tcMar>
              <w:top w:w="20" w:type="dxa"/>
              <w:left w:w="20" w:type="dxa"/>
              <w:bottom w:w="20" w:type="dxa"/>
              <w:right w:w="20" w:type="dxa"/>
            </w:tcMar>
            <w:vAlign w:val="center"/>
            <w:hideMark/>
          </w:tcPr>
          <w:p w14:paraId="15AEE0E8" w14:textId="77777777" w:rsidR="00E9700C" w:rsidRPr="00696589" w:rsidRDefault="00E9700C" w:rsidP="00487AA6">
            <w:pPr>
              <w:pStyle w:val="movimento"/>
              <w:rPr>
                <w:color w:val="002060"/>
              </w:rPr>
            </w:pPr>
            <w:r w:rsidRPr="00696589">
              <w:rPr>
                <w:color w:val="002060"/>
              </w:rPr>
              <w:lastRenderedPageBreak/>
              <w:t>MONZI CLARISSA</w:t>
            </w:r>
          </w:p>
        </w:tc>
        <w:tc>
          <w:tcPr>
            <w:tcW w:w="2200" w:type="dxa"/>
            <w:tcMar>
              <w:top w:w="20" w:type="dxa"/>
              <w:left w:w="20" w:type="dxa"/>
              <w:bottom w:w="20" w:type="dxa"/>
              <w:right w:w="20" w:type="dxa"/>
            </w:tcMar>
            <w:vAlign w:val="center"/>
            <w:hideMark/>
          </w:tcPr>
          <w:p w14:paraId="70F6CF4A" w14:textId="77777777" w:rsidR="00E9700C" w:rsidRPr="00696589" w:rsidRDefault="00E9700C" w:rsidP="00487AA6">
            <w:pPr>
              <w:pStyle w:val="movimento2"/>
              <w:rPr>
                <w:color w:val="002060"/>
              </w:rPr>
            </w:pPr>
            <w:r w:rsidRPr="00696589">
              <w:rPr>
                <w:color w:val="002060"/>
              </w:rPr>
              <w:t xml:space="preserve">(POLISPORTIVA BOCA S.E.M.) </w:t>
            </w:r>
          </w:p>
        </w:tc>
        <w:tc>
          <w:tcPr>
            <w:tcW w:w="800" w:type="dxa"/>
            <w:tcMar>
              <w:top w:w="20" w:type="dxa"/>
              <w:left w:w="20" w:type="dxa"/>
              <w:bottom w:w="20" w:type="dxa"/>
              <w:right w:w="20" w:type="dxa"/>
            </w:tcMar>
            <w:vAlign w:val="center"/>
            <w:hideMark/>
          </w:tcPr>
          <w:p w14:paraId="477B2DC3"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5B97709F"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5BC87B59" w14:textId="77777777" w:rsidR="00E9700C" w:rsidRPr="00696589" w:rsidRDefault="00E9700C" w:rsidP="00487AA6">
            <w:pPr>
              <w:pStyle w:val="movimento2"/>
              <w:rPr>
                <w:color w:val="002060"/>
              </w:rPr>
            </w:pPr>
            <w:r w:rsidRPr="00696589">
              <w:rPr>
                <w:color w:val="002060"/>
              </w:rPr>
              <w:t> </w:t>
            </w:r>
          </w:p>
        </w:tc>
      </w:tr>
    </w:tbl>
    <w:p w14:paraId="2E58F362" w14:textId="77777777" w:rsidR="00E9700C" w:rsidRPr="00696589" w:rsidRDefault="00E9700C" w:rsidP="00E9700C">
      <w:pPr>
        <w:pStyle w:val="breakline"/>
        <w:rPr>
          <w:color w:val="002060"/>
        </w:rPr>
      </w:pPr>
    </w:p>
    <w:p w14:paraId="257DC01C" w14:textId="77777777" w:rsidR="00E9700C" w:rsidRPr="00696589" w:rsidRDefault="00E9700C" w:rsidP="00E9700C">
      <w:pPr>
        <w:jc w:val="center"/>
        <w:rPr>
          <w:rFonts w:ascii="Arial" w:hAnsi="Arial" w:cs="Arial"/>
          <w:noProof/>
          <w:color w:val="002060"/>
          <w:sz w:val="22"/>
          <w:szCs w:val="22"/>
        </w:rPr>
      </w:pPr>
      <w:r w:rsidRPr="00696589">
        <w:rPr>
          <w:rFonts w:ascii="Arial" w:hAnsi="Arial" w:cs="Arial"/>
          <w:noProof/>
          <w:color w:val="002060"/>
          <w:sz w:val="22"/>
          <w:szCs w:val="22"/>
        </w:rPr>
        <w:t>F.to IL SEGRETARIO                                   F.to IL GIUDICE SPORTIVO</w:t>
      </w:r>
    </w:p>
    <w:p w14:paraId="643FACEA" w14:textId="77777777" w:rsidR="00E9700C" w:rsidRPr="00696589" w:rsidRDefault="00E9700C" w:rsidP="00E9700C">
      <w:pPr>
        <w:jc w:val="left"/>
        <w:rPr>
          <w:rFonts w:ascii="Arial" w:hAnsi="Arial" w:cs="Arial"/>
          <w:noProof/>
          <w:color w:val="002060"/>
          <w:sz w:val="22"/>
          <w:szCs w:val="22"/>
        </w:rPr>
      </w:pPr>
      <w:r w:rsidRPr="00696589">
        <w:rPr>
          <w:rFonts w:ascii="Arial" w:hAnsi="Arial" w:cs="Arial"/>
          <w:noProof/>
          <w:color w:val="002060"/>
          <w:sz w:val="22"/>
          <w:szCs w:val="22"/>
        </w:rPr>
        <w:t xml:space="preserve">                         Angelo Castellana        </w:t>
      </w:r>
      <w:r w:rsidRPr="00696589">
        <w:rPr>
          <w:rFonts w:ascii="Arial" w:hAnsi="Arial" w:cs="Arial"/>
          <w:noProof/>
          <w:color w:val="002060"/>
          <w:sz w:val="22"/>
          <w:szCs w:val="22"/>
        </w:rPr>
        <w:tab/>
        <w:t xml:space="preserve">                                Agnese Lazzaretti</w:t>
      </w:r>
    </w:p>
    <w:p w14:paraId="79D9766E" w14:textId="77777777" w:rsidR="00E9700C" w:rsidRPr="00696589" w:rsidRDefault="00E9700C" w:rsidP="00E9700C">
      <w:pPr>
        <w:pStyle w:val="breakline"/>
        <w:rPr>
          <w:rFonts w:eastAsiaTheme="minorEastAsia"/>
          <w:color w:val="002060"/>
        </w:rPr>
      </w:pPr>
    </w:p>
    <w:p w14:paraId="26A1499B" w14:textId="77777777" w:rsidR="00E9700C" w:rsidRPr="00696589" w:rsidRDefault="00E9700C" w:rsidP="00E9700C">
      <w:pPr>
        <w:pStyle w:val="titoloprinc0"/>
        <w:rPr>
          <w:color w:val="002060"/>
        </w:rPr>
      </w:pPr>
      <w:r w:rsidRPr="00696589">
        <w:rPr>
          <w:color w:val="002060"/>
        </w:rPr>
        <w:t>CLASSIFICA</w:t>
      </w:r>
    </w:p>
    <w:p w14:paraId="14918BAA" w14:textId="77777777" w:rsidR="00E9700C" w:rsidRPr="00696589" w:rsidRDefault="00E9700C" w:rsidP="00E9700C">
      <w:pPr>
        <w:pStyle w:val="breakline"/>
        <w:rPr>
          <w:color w:val="002060"/>
        </w:rPr>
      </w:pPr>
    </w:p>
    <w:p w14:paraId="2EA7AFC2" w14:textId="77777777" w:rsidR="00E9700C" w:rsidRPr="00696589" w:rsidRDefault="00E9700C" w:rsidP="00E9700C">
      <w:pPr>
        <w:pStyle w:val="breakline"/>
        <w:rPr>
          <w:color w:val="002060"/>
        </w:rPr>
      </w:pPr>
    </w:p>
    <w:p w14:paraId="720E6563" w14:textId="77777777" w:rsidR="00E9700C" w:rsidRPr="00696589" w:rsidRDefault="00E9700C" w:rsidP="00E9700C">
      <w:pPr>
        <w:pStyle w:val="sottotitolocampionato10"/>
        <w:rPr>
          <w:color w:val="002060"/>
        </w:rPr>
      </w:pPr>
      <w:r w:rsidRPr="0069658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700C" w:rsidRPr="00696589" w14:paraId="768565B0" w14:textId="77777777" w:rsidTr="00487AA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5484D9" w14:textId="77777777" w:rsidR="00E9700C" w:rsidRPr="00696589" w:rsidRDefault="00E9700C" w:rsidP="00487AA6">
            <w:pPr>
              <w:pStyle w:val="headertabella0"/>
              <w:rPr>
                <w:color w:val="002060"/>
              </w:rPr>
            </w:pPr>
            <w:r w:rsidRPr="006965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9324E" w14:textId="77777777" w:rsidR="00E9700C" w:rsidRPr="00696589" w:rsidRDefault="00E9700C" w:rsidP="00487AA6">
            <w:pPr>
              <w:pStyle w:val="headertabella0"/>
              <w:rPr>
                <w:color w:val="002060"/>
              </w:rPr>
            </w:pPr>
            <w:r w:rsidRPr="006965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B9A07" w14:textId="77777777" w:rsidR="00E9700C" w:rsidRPr="00696589" w:rsidRDefault="00E9700C" w:rsidP="00487AA6">
            <w:pPr>
              <w:pStyle w:val="headertabella0"/>
              <w:rPr>
                <w:color w:val="002060"/>
              </w:rPr>
            </w:pPr>
            <w:r w:rsidRPr="006965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0C127" w14:textId="77777777" w:rsidR="00E9700C" w:rsidRPr="00696589" w:rsidRDefault="00E9700C" w:rsidP="00487AA6">
            <w:pPr>
              <w:pStyle w:val="headertabella0"/>
              <w:rPr>
                <w:color w:val="002060"/>
              </w:rPr>
            </w:pPr>
            <w:r w:rsidRPr="006965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1EE15D" w14:textId="77777777" w:rsidR="00E9700C" w:rsidRPr="00696589" w:rsidRDefault="00E9700C" w:rsidP="00487AA6">
            <w:pPr>
              <w:pStyle w:val="headertabella0"/>
              <w:rPr>
                <w:color w:val="002060"/>
              </w:rPr>
            </w:pPr>
            <w:r w:rsidRPr="006965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891B6" w14:textId="77777777" w:rsidR="00E9700C" w:rsidRPr="00696589" w:rsidRDefault="00E9700C" w:rsidP="00487AA6">
            <w:pPr>
              <w:pStyle w:val="headertabella0"/>
              <w:rPr>
                <w:color w:val="002060"/>
              </w:rPr>
            </w:pPr>
            <w:r w:rsidRPr="006965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AE6A8" w14:textId="77777777" w:rsidR="00E9700C" w:rsidRPr="00696589" w:rsidRDefault="00E9700C" w:rsidP="00487AA6">
            <w:pPr>
              <w:pStyle w:val="headertabella0"/>
              <w:rPr>
                <w:color w:val="002060"/>
              </w:rPr>
            </w:pPr>
            <w:r w:rsidRPr="006965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F9878" w14:textId="77777777" w:rsidR="00E9700C" w:rsidRPr="00696589" w:rsidRDefault="00E9700C" w:rsidP="00487AA6">
            <w:pPr>
              <w:pStyle w:val="headertabella0"/>
              <w:rPr>
                <w:color w:val="002060"/>
              </w:rPr>
            </w:pPr>
            <w:r w:rsidRPr="006965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8FA7B" w14:textId="77777777" w:rsidR="00E9700C" w:rsidRPr="00696589" w:rsidRDefault="00E9700C" w:rsidP="00487AA6">
            <w:pPr>
              <w:pStyle w:val="headertabella0"/>
              <w:rPr>
                <w:color w:val="002060"/>
              </w:rPr>
            </w:pPr>
            <w:r w:rsidRPr="006965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DEDB7" w14:textId="77777777" w:rsidR="00E9700C" w:rsidRPr="00696589" w:rsidRDefault="00E9700C" w:rsidP="00487AA6">
            <w:pPr>
              <w:pStyle w:val="headertabella0"/>
              <w:rPr>
                <w:color w:val="002060"/>
              </w:rPr>
            </w:pPr>
            <w:r w:rsidRPr="00696589">
              <w:rPr>
                <w:color w:val="002060"/>
              </w:rPr>
              <w:t>PE</w:t>
            </w:r>
          </w:p>
        </w:tc>
      </w:tr>
      <w:tr w:rsidR="00E9700C" w:rsidRPr="00696589" w14:paraId="5C1FEBAC" w14:textId="77777777" w:rsidTr="00487AA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9B0A78" w14:textId="77777777" w:rsidR="00E9700C" w:rsidRPr="00696589" w:rsidRDefault="00E9700C" w:rsidP="00487AA6">
            <w:pPr>
              <w:pStyle w:val="rowtabella0"/>
              <w:rPr>
                <w:color w:val="002060"/>
              </w:rPr>
            </w:pPr>
            <w:r w:rsidRPr="00696589">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D8F69" w14:textId="77777777" w:rsidR="00E9700C" w:rsidRPr="00696589" w:rsidRDefault="00E9700C" w:rsidP="00487AA6">
            <w:pPr>
              <w:pStyle w:val="rowtabella0"/>
              <w:jc w:val="center"/>
              <w:rPr>
                <w:color w:val="002060"/>
              </w:rPr>
            </w:pPr>
            <w:r w:rsidRPr="0069658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385B0"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C82E8"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6F38C"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9FF9A"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F8433" w14:textId="77777777" w:rsidR="00E9700C" w:rsidRPr="00696589" w:rsidRDefault="00E9700C" w:rsidP="00487AA6">
            <w:pPr>
              <w:pStyle w:val="rowtabella0"/>
              <w:jc w:val="center"/>
              <w:rPr>
                <w:color w:val="002060"/>
              </w:rPr>
            </w:pPr>
            <w:r w:rsidRPr="00696589">
              <w:rPr>
                <w:color w:val="002060"/>
              </w:rPr>
              <w:t>135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F566A"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3220F" w14:textId="77777777" w:rsidR="00E9700C" w:rsidRPr="00696589" w:rsidRDefault="00E9700C" w:rsidP="00487AA6">
            <w:pPr>
              <w:pStyle w:val="rowtabella0"/>
              <w:jc w:val="center"/>
              <w:rPr>
                <w:color w:val="002060"/>
              </w:rPr>
            </w:pPr>
            <w:r w:rsidRPr="00696589">
              <w:rPr>
                <w:color w:val="002060"/>
              </w:rPr>
              <w:t>117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E7589" w14:textId="77777777" w:rsidR="00E9700C" w:rsidRPr="00696589" w:rsidRDefault="00E9700C" w:rsidP="00487AA6">
            <w:pPr>
              <w:pStyle w:val="rowtabella0"/>
              <w:jc w:val="center"/>
              <w:rPr>
                <w:color w:val="002060"/>
              </w:rPr>
            </w:pPr>
            <w:r w:rsidRPr="00696589">
              <w:rPr>
                <w:color w:val="002060"/>
              </w:rPr>
              <w:t>0</w:t>
            </w:r>
          </w:p>
        </w:tc>
      </w:tr>
      <w:tr w:rsidR="00E9700C" w:rsidRPr="00696589" w14:paraId="1EA37B74"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A11CB2" w14:textId="77777777" w:rsidR="00E9700C" w:rsidRPr="00696589" w:rsidRDefault="00E9700C" w:rsidP="00487AA6">
            <w:pPr>
              <w:pStyle w:val="rowtabella0"/>
              <w:rPr>
                <w:color w:val="002060"/>
              </w:rPr>
            </w:pPr>
            <w:r w:rsidRPr="00696589">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6B220" w14:textId="77777777" w:rsidR="00E9700C" w:rsidRPr="00696589" w:rsidRDefault="00E9700C" w:rsidP="00487AA6">
            <w:pPr>
              <w:pStyle w:val="rowtabella0"/>
              <w:jc w:val="center"/>
              <w:rPr>
                <w:color w:val="002060"/>
              </w:rPr>
            </w:pPr>
            <w:r w:rsidRPr="0069658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C712F"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EDFC9" w14:textId="77777777" w:rsidR="00E9700C" w:rsidRPr="00696589" w:rsidRDefault="00E9700C" w:rsidP="00487AA6">
            <w:pPr>
              <w:pStyle w:val="rowtabella0"/>
              <w:jc w:val="center"/>
              <w:rPr>
                <w:color w:val="002060"/>
              </w:rPr>
            </w:pPr>
            <w:r w:rsidRPr="006965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BCEF9"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02610"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0F42E" w14:textId="77777777" w:rsidR="00E9700C" w:rsidRPr="00696589" w:rsidRDefault="00E9700C" w:rsidP="00487AA6">
            <w:pPr>
              <w:pStyle w:val="rowtabella0"/>
              <w:jc w:val="center"/>
              <w:rPr>
                <w:color w:val="002060"/>
              </w:rPr>
            </w:pPr>
            <w:r w:rsidRPr="00696589">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43D4F" w14:textId="77777777" w:rsidR="00E9700C" w:rsidRPr="00696589" w:rsidRDefault="00E9700C" w:rsidP="00487AA6">
            <w:pPr>
              <w:pStyle w:val="rowtabella0"/>
              <w:jc w:val="center"/>
              <w:rPr>
                <w:color w:val="002060"/>
              </w:rPr>
            </w:pPr>
            <w:r w:rsidRPr="0069658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0ED2C" w14:textId="77777777" w:rsidR="00E9700C" w:rsidRPr="00696589" w:rsidRDefault="00E9700C" w:rsidP="00487AA6">
            <w:pPr>
              <w:pStyle w:val="rowtabella0"/>
              <w:jc w:val="center"/>
              <w:rPr>
                <w:color w:val="002060"/>
              </w:rPr>
            </w:pPr>
            <w:r w:rsidRPr="00696589">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77300" w14:textId="77777777" w:rsidR="00E9700C" w:rsidRPr="00696589" w:rsidRDefault="00E9700C" w:rsidP="00487AA6">
            <w:pPr>
              <w:pStyle w:val="rowtabella0"/>
              <w:jc w:val="center"/>
              <w:rPr>
                <w:color w:val="002060"/>
              </w:rPr>
            </w:pPr>
            <w:r w:rsidRPr="00696589">
              <w:rPr>
                <w:color w:val="002060"/>
              </w:rPr>
              <w:t>0</w:t>
            </w:r>
          </w:p>
        </w:tc>
      </w:tr>
      <w:tr w:rsidR="00E9700C" w:rsidRPr="00696589" w14:paraId="3F7527DE"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C3CA51" w14:textId="77777777" w:rsidR="00E9700C" w:rsidRPr="00696589" w:rsidRDefault="00E9700C" w:rsidP="00487AA6">
            <w:pPr>
              <w:pStyle w:val="rowtabella0"/>
              <w:rPr>
                <w:color w:val="002060"/>
              </w:rPr>
            </w:pPr>
            <w:r w:rsidRPr="00696589">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536E0" w14:textId="77777777" w:rsidR="00E9700C" w:rsidRPr="00696589" w:rsidRDefault="00E9700C" w:rsidP="00487AA6">
            <w:pPr>
              <w:pStyle w:val="rowtabella0"/>
              <w:jc w:val="center"/>
              <w:rPr>
                <w:color w:val="002060"/>
              </w:rPr>
            </w:pPr>
            <w:r w:rsidRPr="0069658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72B14"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CA5D0" w14:textId="77777777" w:rsidR="00E9700C" w:rsidRPr="00696589" w:rsidRDefault="00E9700C" w:rsidP="00487AA6">
            <w:pPr>
              <w:pStyle w:val="rowtabella0"/>
              <w:jc w:val="center"/>
              <w:rPr>
                <w:color w:val="002060"/>
              </w:rPr>
            </w:pPr>
            <w:r w:rsidRPr="00696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1E6AC"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AFA40"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F31B5" w14:textId="77777777" w:rsidR="00E9700C" w:rsidRPr="00696589" w:rsidRDefault="00E9700C" w:rsidP="00487AA6">
            <w:pPr>
              <w:pStyle w:val="rowtabella0"/>
              <w:jc w:val="center"/>
              <w:rPr>
                <w:color w:val="002060"/>
              </w:rPr>
            </w:pPr>
            <w:r w:rsidRPr="00696589">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2B908" w14:textId="77777777" w:rsidR="00E9700C" w:rsidRPr="00696589" w:rsidRDefault="00E9700C" w:rsidP="00487AA6">
            <w:pPr>
              <w:pStyle w:val="rowtabella0"/>
              <w:jc w:val="center"/>
              <w:rPr>
                <w:color w:val="002060"/>
              </w:rPr>
            </w:pPr>
            <w:r w:rsidRPr="00696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13E4D" w14:textId="77777777" w:rsidR="00E9700C" w:rsidRPr="00696589" w:rsidRDefault="00E9700C" w:rsidP="00487AA6">
            <w:pPr>
              <w:pStyle w:val="rowtabella0"/>
              <w:jc w:val="center"/>
              <w:rPr>
                <w:color w:val="002060"/>
              </w:rPr>
            </w:pPr>
            <w:r w:rsidRPr="0069658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FD402" w14:textId="77777777" w:rsidR="00E9700C" w:rsidRPr="00696589" w:rsidRDefault="00E9700C" w:rsidP="00487AA6">
            <w:pPr>
              <w:pStyle w:val="rowtabella0"/>
              <w:jc w:val="center"/>
              <w:rPr>
                <w:color w:val="002060"/>
              </w:rPr>
            </w:pPr>
            <w:r w:rsidRPr="00696589">
              <w:rPr>
                <w:color w:val="002060"/>
              </w:rPr>
              <w:t>0</w:t>
            </w:r>
          </w:p>
        </w:tc>
      </w:tr>
      <w:tr w:rsidR="00E9700C" w:rsidRPr="00696589" w14:paraId="5A933DE2"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875302" w14:textId="77777777" w:rsidR="00E9700C" w:rsidRPr="00696589" w:rsidRDefault="00E9700C" w:rsidP="00487AA6">
            <w:pPr>
              <w:pStyle w:val="rowtabella0"/>
              <w:rPr>
                <w:color w:val="002060"/>
              </w:rPr>
            </w:pPr>
            <w:r w:rsidRPr="00696589">
              <w:rPr>
                <w:color w:val="002060"/>
              </w:rPr>
              <w:t>A.S.D. ASD KAPPABI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821A8" w14:textId="77777777" w:rsidR="00E9700C" w:rsidRPr="00696589" w:rsidRDefault="00E9700C" w:rsidP="00487AA6">
            <w:pPr>
              <w:pStyle w:val="rowtabella0"/>
              <w:jc w:val="center"/>
              <w:rPr>
                <w:color w:val="002060"/>
              </w:rPr>
            </w:pPr>
            <w:r w:rsidRPr="0069658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01123"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E1CCB" w14:textId="77777777" w:rsidR="00E9700C" w:rsidRPr="00696589" w:rsidRDefault="00E9700C" w:rsidP="00487AA6">
            <w:pPr>
              <w:pStyle w:val="rowtabella0"/>
              <w:jc w:val="center"/>
              <w:rPr>
                <w:color w:val="002060"/>
              </w:rPr>
            </w:pPr>
            <w:r w:rsidRPr="00696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3709D"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3FAD8"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B1912" w14:textId="77777777" w:rsidR="00E9700C" w:rsidRPr="00696589" w:rsidRDefault="00E9700C" w:rsidP="00487AA6">
            <w:pPr>
              <w:pStyle w:val="rowtabella0"/>
              <w:jc w:val="center"/>
              <w:rPr>
                <w:color w:val="002060"/>
              </w:rPr>
            </w:pPr>
            <w:r w:rsidRPr="00696589">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D90E5" w14:textId="77777777" w:rsidR="00E9700C" w:rsidRPr="00696589" w:rsidRDefault="00E9700C" w:rsidP="00487AA6">
            <w:pPr>
              <w:pStyle w:val="rowtabella0"/>
              <w:jc w:val="center"/>
              <w:rPr>
                <w:color w:val="002060"/>
              </w:rPr>
            </w:pPr>
            <w:r w:rsidRPr="0069658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C745D" w14:textId="77777777" w:rsidR="00E9700C" w:rsidRPr="00696589" w:rsidRDefault="00E9700C" w:rsidP="00487AA6">
            <w:pPr>
              <w:pStyle w:val="rowtabella0"/>
              <w:jc w:val="center"/>
              <w:rPr>
                <w:color w:val="002060"/>
              </w:rPr>
            </w:pPr>
            <w:r w:rsidRPr="0069658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8DF18" w14:textId="77777777" w:rsidR="00E9700C" w:rsidRPr="00696589" w:rsidRDefault="00E9700C" w:rsidP="00487AA6">
            <w:pPr>
              <w:pStyle w:val="rowtabella0"/>
              <w:jc w:val="center"/>
              <w:rPr>
                <w:color w:val="002060"/>
              </w:rPr>
            </w:pPr>
            <w:r w:rsidRPr="00696589">
              <w:rPr>
                <w:color w:val="002060"/>
              </w:rPr>
              <w:t>0</w:t>
            </w:r>
          </w:p>
        </w:tc>
      </w:tr>
      <w:tr w:rsidR="00E9700C" w:rsidRPr="00696589" w14:paraId="0188BB71"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BA00B5" w14:textId="77777777" w:rsidR="00E9700C" w:rsidRPr="00696589" w:rsidRDefault="00E9700C" w:rsidP="00487AA6">
            <w:pPr>
              <w:pStyle w:val="rowtabella0"/>
              <w:rPr>
                <w:color w:val="002060"/>
              </w:rPr>
            </w:pPr>
            <w:r w:rsidRPr="00696589">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A1863" w14:textId="77777777" w:rsidR="00E9700C" w:rsidRPr="00696589" w:rsidRDefault="00E9700C" w:rsidP="00487AA6">
            <w:pPr>
              <w:pStyle w:val="rowtabella0"/>
              <w:jc w:val="center"/>
              <w:rPr>
                <w:color w:val="002060"/>
              </w:rPr>
            </w:pPr>
            <w:r w:rsidRPr="0069658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678BD"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2BE49" w14:textId="77777777" w:rsidR="00E9700C" w:rsidRPr="00696589" w:rsidRDefault="00E9700C" w:rsidP="00487AA6">
            <w:pPr>
              <w:pStyle w:val="rowtabella0"/>
              <w:jc w:val="center"/>
              <w:rPr>
                <w:color w:val="002060"/>
              </w:rPr>
            </w:pPr>
            <w:r w:rsidRPr="00696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A9EE9"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F0073"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11146" w14:textId="77777777" w:rsidR="00E9700C" w:rsidRPr="00696589" w:rsidRDefault="00E9700C" w:rsidP="00487AA6">
            <w:pPr>
              <w:pStyle w:val="rowtabella0"/>
              <w:jc w:val="center"/>
              <w:rPr>
                <w:color w:val="002060"/>
              </w:rPr>
            </w:pPr>
            <w:r w:rsidRPr="00696589">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06792" w14:textId="77777777" w:rsidR="00E9700C" w:rsidRPr="00696589" w:rsidRDefault="00E9700C" w:rsidP="00487AA6">
            <w:pPr>
              <w:pStyle w:val="rowtabella0"/>
              <w:jc w:val="center"/>
              <w:rPr>
                <w:color w:val="002060"/>
              </w:rPr>
            </w:pPr>
            <w:r w:rsidRPr="0069658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22E44" w14:textId="77777777" w:rsidR="00E9700C" w:rsidRPr="00696589" w:rsidRDefault="00E9700C" w:rsidP="00487AA6">
            <w:pPr>
              <w:pStyle w:val="rowtabella0"/>
              <w:jc w:val="center"/>
              <w:rPr>
                <w:color w:val="002060"/>
              </w:rPr>
            </w:pPr>
            <w:r w:rsidRPr="0069658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5EBED" w14:textId="77777777" w:rsidR="00E9700C" w:rsidRPr="00696589" w:rsidRDefault="00E9700C" w:rsidP="00487AA6">
            <w:pPr>
              <w:pStyle w:val="rowtabella0"/>
              <w:jc w:val="center"/>
              <w:rPr>
                <w:color w:val="002060"/>
              </w:rPr>
            </w:pPr>
            <w:r w:rsidRPr="00696589">
              <w:rPr>
                <w:color w:val="002060"/>
              </w:rPr>
              <w:t>0</w:t>
            </w:r>
          </w:p>
        </w:tc>
      </w:tr>
      <w:tr w:rsidR="00E9700C" w:rsidRPr="00696589" w14:paraId="18AAFD44"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8B9771" w14:textId="77777777" w:rsidR="00E9700C" w:rsidRPr="00696589" w:rsidRDefault="00E9700C" w:rsidP="00487AA6">
            <w:pPr>
              <w:pStyle w:val="rowtabella0"/>
              <w:rPr>
                <w:color w:val="002060"/>
              </w:rPr>
            </w:pPr>
            <w:r w:rsidRPr="00696589">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DCF81" w14:textId="77777777" w:rsidR="00E9700C" w:rsidRPr="00696589" w:rsidRDefault="00E9700C" w:rsidP="00487AA6">
            <w:pPr>
              <w:pStyle w:val="rowtabella0"/>
              <w:jc w:val="center"/>
              <w:rPr>
                <w:color w:val="002060"/>
              </w:rPr>
            </w:pPr>
            <w:r w:rsidRPr="0069658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E33D8"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7D735" w14:textId="77777777" w:rsidR="00E9700C" w:rsidRPr="00696589" w:rsidRDefault="00E9700C" w:rsidP="00487AA6">
            <w:pPr>
              <w:pStyle w:val="rowtabella0"/>
              <w:jc w:val="center"/>
              <w:rPr>
                <w:color w:val="002060"/>
              </w:rPr>
            </w:pPr>
            <w:r w:rsidRPr="00696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8021E"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60819"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180B2" w14:textId="77777777" w:rsidR="00E9700C" w:rsidRPr="00696589" w:rsidRDefault="00E9700C" w:rsidP="00487AA6">
            <w:pPr>
              <w:pStyle w:val="rowtabella0"/>
              <w:jc w:val="center"/>
              <w:rPr>
                <w:color w:val="002060"/>
              </w:rPr>
            </w:pPr>
            <w:r w:rsidRPr="0069658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30FCB" w14:textId="77777777" w:rsidR="00E9700C" w:rsidRPr="00696589" w:rsidRDefault="00E9700C" w:rsidP="00487AA6">
            <w:pPr>
              <w:pStyle w:val="rowtabella0"/>
              <w:jc w:val="center"/>
              <w:rPr>
                <w:color w:val="002060"/>
              </w:rPr>
            </w:pPr>
            <w:r w:rsidRPr="0069658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1C480"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C2F99" w14:textId="77777777" w:rsidR="00E9700C" w:rsidRPr="00696589" w:rsidRDefault="00E9700C" w:rsidP="00487AA6">
            <w:pPr>
              <w:pStyle w:val="rowtabella0"/>
              <w:jc w:val="center"/>
              <w:rPr>
                <w:color w:val="002060"/>
              </w:rPr>
            </w:pPr>
            <w:r w:rsidRPr="00696589">
              <w:rPr>
                <w:color w:val="002060"/>
              </w:rPr>
              <w:t>0</w:t>
            </w:r>
          </w:p>
        </w:tc>
      </w:tr>
      <w:tr w:rsidR="00E9700C" w:rsidRPr="00696589" w14:paraId="5910716C"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C2D6C4" w14:textId="77777777" w:rsidR="00E9700C" w:rsidRPr="00696589" w:rsidRDefault="00E9700C" w:rsidP="00487AA6">
            <w:pPr>
              <w:pStyle w:val="rowtabella0"/>
              <w:rPr>
                <w:color w:val="002060"/>
              </w:rPr>
            </w:pPr>
            <w:r w:rsidRPr="00696589">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61ED4" w14:textId="77777777" w:rsidR="00E9700C" w:rsidRPr="00696589" w:rsidRDefault="00E9700C" w:rsidP="00487AA6">
            <w:pPr>
              <w:pStyle w:val="rowtabella0"/>
              <w:jc w:val="center"/>
              <w:rPr>
                <w:color w:val="002060"/>
              </w:rPr>
            </w:pPr>
            <w:r w:rsidRPr="0069658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98E25"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F0732" w14:textId="77777777" w:rsidR="00E9700C" w:rsidRPr="00696589" w:rsidRDefault="00E9700C" w:rsidP="00487AA6">
            <w:pPr>
              <w:pStyle w:val="rowtabella0"/>
              <w:jc w:val="center"/>
              <w:rPr>
                <w:color w:val="002060"/>
              </w:rPr>
            </w:pPr>
            <w:r w:rsidRPr="00696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3D643"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FC506" w14:textId="77777777" w:rsidR="00E9700C" w:rsidRPr="00696589" w:rsidRDefault="00E9700C" w:rsidP="00487AA6">
            <w:pPr>
              <w:pStyle w:val="rowtabella0"/>
              <w:jc w:val="center"/>
              <w:rPr>
                <w:color w:val="002060"/>
              </w:rPr>
            </w:pPr>
            <w:r w:rsidRPr="00696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63440" w14:textId="77777777" w:rsidR="00E9700C" w:rsidRPr="00696589" w:rsidRDefault="00E9700C" w:rsidP="00487AA6">
            <w:pPr>
              <w:pStyle w:val="rowtabella0"/>
              <w:jc w:val="center"/>
              <w:rPr>
                <w:color w:val="002060"/>
              </w:rPr>
            </w:pPr>
            <w:r w:rsidRPr="0069658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F3026" w14:textId="77777777" w:rsidR="00E9700C" w:rsidRPr="00696589" w:rsidRDefault="00E9700C" w:rsidP="00487AA6">
            <w:pPr>
              <w:pStyle w:val="rowtabella0"/>
              <w:jc w:val="center"/>
              <w:rPr>
                <w:color w:val="002060"/>
              </w:rPr>
            </w:pPr>
            <w:r w:rsidRPr="0069658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704CA"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F788C" w14:textId="77777777" w:rsidR="00E9700C" w:rsidRPr="00696589" w:rsidRDefault="00E9700C" w:rsidP="00487AA6">
            <w:pPr>
              <w:pStyle w:val="rowtabella0"/>
              <w:jc w:val="center"/>
              <w:rPr>
                <w:color w:val="002060"/>
              </w:rPr>
            </w:pPr>
            <w:r w:rsidRPr="00696589">
              <w:rPr>
                <w:color w:val="002060"/>
              </w:rPr>
              <w:t>0</w:t>
            </w:r>
          </w:p>
        </w:tc>
      </w:tr>
      <w:tr w:rsidR="00E9700C" w:rsidRPr="00696589" w14:paraId="52123274"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DC0F8D" w14:textId="77777777" w:rsidR="00E9700C" w:rsidRPr="00696589" w:rsidRDefault="00E9700C" w:rsidP="00487AA6">
            <w:pPr>
              <w:pStyle w:val="rowtabella0"/>
              <w:rPr>
                <w:color w:val="002060"/>
              </w:rPr>
            </w:pPr>
            <w:r w:rsidRPr="00696589">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D93D4" w14:textId="77777777" w:rsidR="00E9700C" w:rsidRPr="00696589" w:rsidRDefault="00E9700C" w:rsidP="00487AA6">
            <w:pPr>
              <w:pStyle w:val="rowtabella0"/>
              <w:jc w:val="center"/>
              <w:rPr>
                <w:color w:val="002060"/>
              </w:rPr>
            </w:pPr>
            <w:r w:rsidRPr="0069658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CEC4D"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24055"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AC82E"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E7B9A"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8BC8E" w14:textId="77777777" w:rsidR="00E9700C" w:rsidRPr="00696589" w:rsidRDefault="00E9700C" w:rsidP="00487AA6">
            <w:pPr>
              <w:pStyle w:val="rowtabella0"/>
              <w:jc w:val="center"/>
              <w:rPr>
                <w:color w:val="002060"/>
              </w:rPr>
            </w:pPr>
            <w:r w:rsidRPr="0069658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665EF" w14:textId="77777777" w:rsidR="00E9700C" w:rsidRPr="00696589" w:rsidRDefault="00E9700C" w:rsidP="00487AA6">
            <w:pPr>
              <w:pStyle w:val="rowtabella0"/>
              <w:jc w:val="center"/>
              <w:rPr>
                <w:color w:val="002060"/>
              </w:rPr>
            </w:pPr>
            <w:r w:rsidRPr="0069658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14D35" w14:textId="77777777" w:rsidR="00E9700C" w:rsidRPr="00696589" w:rsidRDefault="00E9700C" w:rsidP="00487AA6">
            <w:pPr>
              <w:pStyle w:val="rowtabella0"/>
              <w:jc w:val="center"/>
              <w:rPr>
                <w:color w:val="002060"/>
              </w:rPr>
            </w:pPr>
            <w:r w:rsidRPr="006965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B9363" w14:textId="77777777" w:rsidR="00E9700C" w:rsidRPr="00696589" w:rsidRDefault="00E9700C" w:rsidP="00487AA6">
            <w:pPr>
              <w:pStyle w:val="rowtabella0"/>
              <w:jc w:val="center"/>
              <w:rPr>
                <w:color w:val="002060"/>
              </w:rPr>
            </w:pPr>
            <w:r w:rsidRPr="00696589">
              <w:rPr>
                <w:color w:val="002060"/>
              </w:rPr>
              <w:t>0</w:t>
            </w:r>
          </w:p>
        </w:tc>
      </w:tr>
      <w:tr w:rsidR="00E9700C" w:rsidRPr="00696589" w14:paraId="5CF6FF32"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265ECA" w14:textId="77777777" w:rsidR="00E9700C" w:rsidRPr="00696589" w:rsidRDefault="00E9700C" w:rsidP="00487AA6">
            <w:pPr>
              <w:pStyle w:val="rowtabella0"/>
              <w:rPr>
                <w:color w:val="002060"/>
              </w:rPr>
            </w:pPr>
            <w:r w:rsidRPr="00696589">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F2C46" w14:textId="77777777" w:rsidR="00E9700C" w:rsidRPr="00696589" w:rsidRDefault="00E9700C" w:rsidP="00487AA6">
            <w:pPr>
              <w:pStyle w:val="rowtabella0"/>
              <w:jc w:val="center"/>
              <w:rPr>
                <w:color w:val="002060"/>
              </w:rPr>
            </w:pPr>
            <w:r w:rsidRPr="006965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23872"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C3E0A"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4CA31"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D9B5B" w14:textId="77777777" w:rsidR="00E9700C" w:rsidRPr="00696589" w:rsidRDefault="00E9700C" w:rsidP="00487AA6">
            <w:pPr>
              <w:pStyle w:val="rowtabella0"/>
              <w:jc w:val="center"/>
              <w:rPr>
                <w:color w:val="002060"/>
              </w:rPr>
            </w:pPr>
            <w:r w:rsidRPr="00696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DDEEE" w14:textId="77777777" w:rsidR="00E9700C" w:rsidRPr="00696589" w:rsidRDefault="00E9700C" w:rsidP="00487AA6">
            <w:pPr>
              <w:pStyle w:val="rowtabella0"/>
              <w:jc w:val="center"/>
              <w:rPr>
                <w:color w:val="002060"/>
              </w:rPr>
            </w:pPr>
            <w:r w:rsidRPr="0069658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E2761" w14:textId="77777777" w:rsidR="00E9700C" w:rsidRPr="00696589" w:rsidRDefault="00E9700C" w:rsidP="00487AA6">
            <w:pPr>
              <w:pStyle w:val="rowtabella0"/>
              <w:jc w:val="center"/>
              <w:rPr>
                <w:color w:val="002060"/>
              </w:rPr>
            </w:pPr>
            <w:r w:rsidRPr="0069658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982B1" w14:textId="77777777" w:rsidR="00E9700C" w:rsidRPr="00696589" w:rsidRDefault="00E9700C" w:rsidP="00487AA6">
            <w:pPr>
              <w:pStyle w:val="rowtabella0"/>
              <w:jc w:val="center"/>
              <w:rPr>
                <w:color w:val="002060"/>
              </w:rPr>
            </w:pPr>
            <w:r w:rsidRPr="006965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77A97" w14:textId="77777777" w:rsidR="00E9700C" w:rsidRPr="00696589" w:rsidRDefault="00E9700C" w:rsidP="00487AA6">
            <w:pPr>
              <w:pStyle w:val="rowtabella0"/>
              <w:jc w:val="center"/>
              <w:rPr>
                <w:color w:val="002060"/>
              </w:rPr>
            </w:pPr>
            <w:r w:rsidRPr="00696589">
              <w:rPr>
                <w:color w:val="002060"/>
              </w:rPr>
              <w:t>0</w:t>
            </w:r>
          </w:p>
        </w:tc>
      </w:tr>
      <w:tr w:rsidR="00E9700C" w:rsidRPr="00696589" w14:paraId="39DC6FEC"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A90340" w14:textId="77777777" w:rsidR="00E9700C" w:rsidRPr="00696589" w:rsidRDefault="00E9700C" w:rsidP="00487AA6">
            <w:pPr>
              <w:pStyle w:val="rowtabella0"/>
              <w:rPr>
                <w:color w:val="002060"/>
              </w:rPr>
            </w:pPr>
            <w:r w:rsidRPr="00696589">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E58D0" w14:textId="77777777" w:rsidR="00E9700C" w:rsidRPr="00696589" w:rsidRDefault="00E9700C" w:rsidP="00487AA6">
            <w:pPr>
              <w:pStyle w:val="rowtabella0"/>
              <w:jc w:val="center"/>
              <w:rPr>
                <w:color w:val="002060"/>
              </w:rPr>
            </w:pPr>
            <w:r w:rsidRPr="00696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1DDA2"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060EC"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32C1B"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FD0A3" w14:textId="77777777" w:rsidR="00E9700C" w:rsidRPr="00696589" w:rsidRDefault="00E9700C" w:rsidP="00487AA6">
            <w:pPr>
              <w:pStyle w:val="rowtabella0"/>
              <w:jc w:val="center"/>
              <w:rPr>
                <w:color w:val="002060"/>
              </w:rPr>
            </w:pPr>
            <w:r w:rsidRPr="00696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3EC56" w14:textId="77777777" w:rsidR="00E9700C" w:rsidRPr="00696589" w:rsidRDefault="00E9700C" w:rsidP="00487AA6">
            <w:pPr>
              <w:pStyle w:val="rowtabella0"/>
              <w:jc w:val="center"/>
              <w:rPr>
                <w:color w:val="002060"/>
              </w:rPr>
            </w:pPr>
            <w:r w:rsidRPr="0069658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E6107" w14:textId="77777777" w:rsidR="00E9700C" w:rsidRPr="00696589" w:rsidRDefault="00E9700C" w:rsidP="00487AA6">
            <w:pPr>
              <w:pStyle w:val="rowtabella0"/>
              <w:jc w:val="center"/>
              <w:rPr>
                <w:color w:val="002060"/>
              </w:rPr>
            </w:pPr>
            <w:r w:rsidRPr="00696589">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D35D1" w14:textId="77777777" w:rsidR="00E9700C" w:rsidRPr="00696589" w:rsidRDefault="00E9700C" w:rsidP="00487AA6">
            <w:pPr>
              <w:pStyle w:val="rowtabella0"/>
              <w:jc w:val="center"/>
              <w:rPr>
                <w:color w:val="002060"/>
              </w:rPr>
            </w:pPr>
            <w:r w:rsidRPr="0069658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65875" w14:textId="77777777" w:rsidR="00E9700C" w:rsidRPr="00696589" w:rsidRDefault="00E9700C" w:rsidP="00487AA6">
            <w:pPr>
              <w:pStyle w:val="rowtabella0"/>
              <w:jc w:val="center"/>
              <w:rPr>
                <w:color w:val="002060"/>
              </w:rPr>
            </w:pPr>
            <w:r w:rsidRPr="00696589">
              <w:rPr>
                <w:color w:val="002060"/>
              </w:rPr>
              <w:t>0</w:t>
            </w:r>
          </w:p>
        </w:tc>
      </w:tr>
      <w:tr w:rsidR="00E9700C" w:rsidRPr="00696589" w14:paraId="52773CD0"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BE8E65" w14:textId="77777777" w:rsidR="00E9700C" w:rsidRPr="00696589" w:rsidRDefault="00E9700C" w:rsidP="00487AA6">
            <w:pPr>
              <w:pStyle w:val="rowtabella0"/>
              <w:rPr>
                <w:color w:val="002060"/>
              </w:rPr>
            </w:pPr>
            <w:r w:rsidRPr="00696589">
              <w:rPr>
                <w:color w:val="002060"/>
              </w:rPr>
              <w:t>A.S.D. SANTANGIOLESE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9947B"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1F9B7"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5C2D0"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F7D87"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F8752" w14:textId="77777777" w:rsidR="00E9700C" w:rsidRPr="00696589" w:rsidRDefault="00E9700C" w:rsidP="00487AA6">
            <w:pPr>
              <w:pStyle w:val="rowtabella0"/>
              <w:jc w:val="center"/>
              <w:rPr>
                <w:color w:val="002060"/>
              </w:rPr>
            </w:pPr>
            <w:r w:rsidRPr="00696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7488D" w14:textId="77777777" w:rsidR="00E9700C" w:rsidRPr="00696589" w:rsidRDefault="00E9700C" w:rsidP="00487AA6">
            <w:pPr>
              <w:pStyle w:val="rowtabella0"/>
              <w:jc w:val="center"/>
              <w:rPr>
                <w:color w:val="002060"/>
              </w:rPr>
            </w:pPr>
            <w:r w:rsidRPr="0069658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73B6A" w14:textId="77777777" w:rsidR="00E9700C" w:rsidRPr="00696589" w:rsidRDefault="00E9700C" w:rsidP="00487AA6">
            <w:pPr>
              <w:pStyle w:val="rowtabella0"/>
              <w:jc w:val="center"/>
              <w:rPr>
                <w:color w:val="002060"/>
              </w:rPr>
            </w:pPr>
            <w:r w:rsidRPr="00696589">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F2474" w14:textId="77777777" w:rsidR="00E9700C" w:rsidRPr="00696589" w:rsidRDefault="00E9700C" w:rsidP="00487AA6">
            <w:pPr>
              <w:pStyle w:val="rowtabella0"/>
              <w:jc w:val="center"/>
              <w:rPr>
                <w:color w:val="002060"/>
              </w:rPr>
            </w:pPr>
            <w:r w:rsidRPr="0069658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652E6" w14:textId="77777777" w:rsidR="00E9700C" w:rsidRPr="00696589" w:rsidRDefault="00E9700C" w:rsidP="00487AA6">
            <w:pPr>
              <w:pStyle w:val="rowtabella0"/>
              <w:jc w:val="center"/>
              <w:rPr>
                <w:color w:val="002060"/>
              </w:rPr>
            </w:pPr>
            <w:r w:rsidRPr="00696589">
              <w:rPr>
                <w:color w:val="002060"/>
              </w:rPr>
              <w:t>0</w:t>
            </w:r>
          </w:p>
        </w:tc>
      </w:tr>
      <w:tr w:rsidR="00E9700C" w:rsidRPr="00696589" w14:paraId="04EA4D0C"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64C9C2" w14:textId="77777777" w:rsidR="00E9700C" w:rsidRPr="00696589" w:rsidRDefault="00E9700C" w:rsidP="00487AA6">
            <w:pPr>
              <w:pStyle w:val="rowtabella0"/>
              <w:rPr>
                <w:color w:val="002060"/>
              </w:rPr>
            </w:pPr>
            <w:r w:rsidRPr="00696589">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CFB49"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0D0E5"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AD5EF"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DE54D"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28CA4" w14:textId="77777777" w:rsidR="00E9700C" w:rsidRPr="00696589" w:rsidRDefault="00E9700C" w:rsidP="00487AA6">
            <w:pPr>
              <w:pStyle w:val="rowtabella0"/>
              <w:jc w:val="center"/>
              <w:rPr>
                <w:color w:val="002060"/>
              </w:rPr>
            </w:pPr>
            <w:r w:rsidRPr="006965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A6F54" w14:textId="77777777" w:rsidR="00E9700C" w:rsidRPr="00696589" w:rsidRDefault="00E9700C" w:rsidP="00487AA6">
            <w:pPr>
              <w:pStyle w:val="rowtabella0"/>
              <w:jc w:val="center"/>
              <w:rPr>
                <w:color w:val="002060"/>
              </w:rPr>
            </w:pPr>
            <w:r w:rsidRPr="0069658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DDE2E" w14:textId="77777777" w:rsidR="00E9700C" w:rsidRPr="00696589" w:rsidRDefault="00E9700C" w:rsidP="00487AA6">
            <w:pPr>
              <w:pStyle w:val="rowtabella0"/>
              <w:jc w:val="center"/>
              <w:rPr>
                <w:color w:val="002060"/>
              </w:rPr>
            </w:pPr>
            <w:r w:rsidRPr="00696589">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15D6E" w14:textId="77777777" w:rsidR="00E9700C" w:rsidRPr="00696589" w:rsidRDefault="00E9700C" w:rsidP="00487AA6">
            <w:pPr>
              <w:pStyle w:val="rowtabella0"/>
              <w:jc w:val="center"/>
              <w:rPr>
                <w:color w:val="002060"/>
              </w:rPr>
            </w:pPr>
            <w:r w:rsidRPr="0069658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A332F" w14:textId="77777777" w:rsidR="00E9700C" w:rsidRPr="00696589" w:rsidRDefault="00E9700C" w:rsidP="00487AA6">
            <w:pPr>
              <w:pStyle w:val="rowtabella0"/>
              <w:jc w:val="center"/>
              <w:rPr>
                <w:color w:val="002060"/>
              </w:rPr>
            </w:pPr>
            <w:r w:rsidRPr="00696589">
              <w:rPr>
                <w:color w:val="002060"/>
              </w:rPr>
              <w:t>0</w:t>
            </w:r>
          </w:p>
        </w:tc>
      </w:tr>
      <w:tr w:rsidR="00E9700C" w:rsidRPr="00696589" w14:paraId="44C40B33" w14:textId="77777777" w:rsidTr="00487AA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9A76F7" w14:textId="77777777" w:rsidR="00E9700C" w:rsidRPr="00696589" w:rsidRDefault="00E9700C" w:rsidP="00487AA6">
            <w:pPr>
              <w:pStyle w:val="rowtabella0"/>
              <w:rPr>
                <w:color w:val="002060"/>
              </w:rPr>
            </w:pPr>
            <w:r w:rsidRPr="00696589">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29EA5"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D13A2"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6F2B6"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A072F"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27277" w14:textId="77777777" w:rsidR="00E9700C" w:rsidRPr="00696589" w:rsidRDefault="00E9700C" w:rsidP="00487AA6">
            <w:pPr>
              <w:pStyle w:val="rowtabella0"/>
              <w:jc w:val="center"/>
              <w:rPr>
                <w:color w:val="002060"/>
              </w:rPr>
            </w:pPr>
            <w:r w:rsidRPr="00696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DF149" w14:textId="77777777" w:rsidR="00E9700C" w:rsidRPr="00696589" w:rsidRDefault="00E9700C" w:rsidP="00487AA6">
            <w:pPr>
              <w:pStyle w:val="rowtabella0"/>
              <w:jc w:val="center"/>
              <w:rPr>
                <w:color w:val="002060"/>
              </w:rPr>
            </w:pPr>
            <w:r w:rsidRPr="006965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E3DE1" w14:textId="77777777" w:rsidR="00E9700C" w:rsidRPr="00696589" w:rsidRDefault="00E9700C" w:rsidP="00487AA6">
            <w:pPr>
              <w:pStyle w:val="rowtabella0"/>
              <w:jc w:val="center"/>
              <w:rPr>
                <w:color w:val="002060"/>
              </w:rPr>
            </w:pPr>
            <w:r w:rsidRPr="00696589">
              <w:rPr>
                <w:color w:val="002060"/>
              </w:rPr>
              <w:t>162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8E211" w14:textId="77777777" w:rsidR="00E9700C" w:rsidRPr="00696589" w:rsidRDefault="00E9700C" w:rsidP="00487AA6">
            <w:pPr>
              <w:pStyle w:val="rowtabella0"/>
              <w:jc w:val="center"/>
              <w:rPr>
                <w:color w:val="002060"/>
              </w:rPr>
            </w:pPr>
            <w:r w:rsidRPr="00696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56D6F" w14:textId="77777777" w:rsidR="00E9700C" w:rsidRPr="00696589" w:rsidRDefault="00E9700C" w:rsidP="00487AA6">
            <w:pPr>
              <w:pStyle w:val="rowtabella0"/>
              <w:jc w:val="center"/>
              <w:rPr>
                <w:color w:val="002060"/>
              </w:rPr>
            </w:pPr>
            <w:r w:rsidRPr="00696589">
              <w:rPr>
                <w:color w:val="002060"/>
              </w:rPr>
              <w:t>1</w:t>
            </w:r>
          </w:p>
        </w:tc>
      </w:tr>
    </w:tbl>
    <w:p w14:paraId="2FEE6F22" w14:textId="77777777" w:rsidR="00E9700C" w:rsidRPr="00696589" w:rsidRDefault="00E9700C" w:rsidP="00E9700C">
      <w:pPr>
        <w:pStyle w:val="breakline"/>
        <w:rPr>
          <w:rFonts w:eastAsiaTheme="minorEastAsia"/>
          <w:color w:val="002060"/>
        </w:rPr>
      </w:pPr>
    </w:p>
    <w:p w14:paraId="692A2964" w14:textId="77777777" w:rsidR="00E9700C" w:rsidRPr="00696589" w:rsidRDefault="00E9700C" w:rsidP="00E9700C">
      <w:pPr>
        <w:pStyle w:val="titoloprinc0"/>
        <w:rPr>
          <w:color w:val="002060"/>
        </w:rPr>
      </w:pPr>
      <w:r w:rsidRPr="00696589">
        <w:rPr>
          <w:color w:val="002060"/>
        </w:rPr>
        <w:t>PROGRAMMA GARE</w:t>
      </w:r>
    </w:p>
    <w:p w14:paraId="1182CA75" w14:textId="77777777" w:rsidR="00E9700C" w:rsidRDefault="00E9700C" w:rsidP="00E9700C">
      <w:pPr>
        <w:pStyle w:val="breakline"/>
        <w:rPr>
          <w:color w:val="002060"/>
        </w:rPr>
      </w:pPr>
    </w:p>
    <w:p w14:paraId="3C7BC90E" w14:textId="77777777" w:rsidR="00AD5C09" w:rsidRPr="008C4765" w:rsidRDefault="00AD5C09" w:rsidP="00AD5C09">
      <w:pPr>
        <w:pStyle w:val="sottotitolocampionato10"/>
        <w:rPr>
          <w:color w:val="002060"/>
        </w:rPr>
      </w:pPr>
      <w:r w:rsidRPr="008C4765">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18"/>
        <w:gridCol w:w="385"/>
        <w:gridCol w:w="898"/>
        <w:gridCol w:w="1174"/>
        <w:gridCol w:w="1548"/>
        <w:gridCol w:w="1569"/>
      </w:tblGrid>
      <w:tr w:rsidR="00AD5C09" w:rsidRPr="008C4765" w14:paraId="66A10CF5" w14:textId="77777777" w:rsidTr="00487AA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CE3C4" w14:textId="77777777" w:rsidR="00AD5C09" w:rsidRPr="008C4765" w:rsidRDefault="00AD5C09" w:rsidP="00487AA6">
            <w:pPr>
              <w:pStyle w:val="headertabella0"/>
              <w:rPr>
                <w:color w:val="002060"/>
              </w:rPr>
            </w:pPr>
            <w:r w:rsidRPr="008C476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AD38E" w14:textId="77777777" w:rsidR="00AD5C09" w:rsidRPr="008C4765" w:rsidRDefault="00AD5C09" w:rsidP="00487AA6">
            <w:pPr>
              <w:pStyle w:val="headertabella0"/>
              <w:rPr>
                <w:color w:val="002060"/>
              </w:rPr>
            </w:pPr>
            <w:r w:rsidRPr="008C476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2EA72" w14:textId="77777777" w:rsidR="00AD5C09" w:rsidRPr="008C4765" w:rsidRDefault="00AD5C09" w:rsidP="00487AA6">
            <w:pPr>
              <w:pStyle w:val="headertabella0"/>
              <w:rPr>
                <w:color w:val="002060"/>
              </w:rPr>
            </w:pPr>
            <w:r w:rsidRPr="008C476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8D4A2" w14:textId="77777777" w:rsidR="00AD5C09" w:rsidRPr="008C4765" w:rsidRDefault="00AD5C09" w:rsidP="00487AA6">
            <w:pPr>
              <w:pStyle w:val="headertabella0"/>
              <w:rPr>
                <w:color w:val="002060"/>
              </w:rPr>
            </w:pPr>
            <w:r w:rsidRPr="008C476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20DB0" w14:textId="77777777" w:rsidR="00AD5C09" w:rsidRPr="008C4765" w:rsidRDefault="00AD5C09" w:rsidP="00487AA6">
            <w:pPr>
              <w:pStyle w:val="headertabella0"/>
              <w:rPr>
                <w:color w:val="002060"/>
              </w:rPr>
            </w:pPr>
            <w:r w:rsidRPr="008C476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3F3AC" w14:textId="77777777" w:rsidR="00AD5C09" w:rsidRPr="008C4765" w:rsidRDefault="00AD5C09" w:rsidP="00487AA6">
            <w:pPr>
              <w:pStyle w:val="headertabella0"/>
              <w:rPr>
                <w:color w:val="002060"/>
              </w:rPr>
            </w:pPr>
            <w:proofErr w:type="spellStart"/>
            <w:r w:rsidRPr="008C4765">
              <w:rPr>
                <w:color w:val="002060"/>
              </w:rPr>
              <w:t>Localita'</w:t>
            </w:r>
            <w:proofErr w:type="spellEnd"/>
            <w:r w:rsidRPr="008C476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80C69" w14:textId="77777777" w:rsidR="00AD5C09" w:rsidRPr="008C4765" w:rsidRDefault="00AD5C09" w:rsidP="00487AA6">
            <w:pPr>
              <w:pStyle w:val="headertabella0"/>
              <w:rPr>
                <w:color w:val="002060"/>
              </w:rPr>
            </w:pPr>
            <w:r w:rsidRPr="008C4765">
              <w:rPr>
                <w:color w:val="002060"/>
              </w:rPr>
              <w:t>Indirizzo Impianto</w:t>
            </w:r>
          </w:p>
        </w:tc>
      </w:tr>
      <w:tr w:rsidR="00AD5C09" w:rsidRPr="008C4765" w14:paraId="2FFB0B55" w14:textId="77777777" w:rsidTr="00487AA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7AF3A9" w14:textId="77777777" w:rsidR="00AD5C09" w:rsidRPr="008C4765" w:rsidRDefault="00AD5C09" w:rsidP="00487AA6">
            <w:pPr>
              <w:pStyle w:val="rowtabella0"/>
              <w:rPr>
                <w:color w:val="002060"/>
              </w:rPr>
            </w:pPr>
            <w:r w:rsidRPr="008C4765">
              <w:rPr>
                <w:color w:val="002060"/>
              </w:rPr>
              <w:t>GROTTESE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E2805F" w14:textId="77777777" w:rsidR="00AD5C09" w:rsidRPr="008C4765" w:rsidRDefault="00AD5C09" w:rsidP="00487AA6">
            <w:pPr>
              <w:pStyle w:val="rowtabella0"/>
              <w:rPr>
                <w:color w:val="002060"/>
              </w:rPr>
            </w:pPr>
            <w:r w:rsidRPr="008C4765">
              <w:rPr>
                <w:color w:val="002060"/>
              </w:rPr>
              <w:t>GLS DORICA AN.UR</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639E84" w14:textId="77777777" w:rsidR="00AD5C09" w:rsidRPr="008C4765" w:rsidRDefault="00AD5C09" w:rsidP="00487AA6">
            <w:pPr>
              <w:pStyle w:val="rowtabella0"/>
              <w:jc w:val="center"/>
              <w:rPr>
                <w:color w:val="002060"/>
              </w:rPr>
            </w:pPr>
            <w:r w:rsidRPr="008C476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C51E45" w14:textId="77777777" w:rsidR="00AD5C09" w:rsidRPr="008C4765" w:rsidRDefault="00AD5C09" w:rsidP="00487AA6">
            <w:pPr>
              <w:pStyle w:val="rowtabella0"/>
              <w:rPr>
                <w:color w:val="002060"/>
              </w:rPr>
            </w:pPr>
            <w:r w:rsidRPr="008C4765">
              <w:rPr>
                <w:color w:val="002060"/>
              </w:rPr>
              <w:t>23/02/2024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2721B2" w14:textId="77777777" w:rsidR="00AD5C09" w:rsidRPr="008C4765" w:rsidRDefault="00AD5C09" w:rsidP="00487AA6">
            <w:pPr>
              <w:pStyle w:val="rowtabella0"/>
              <w:rPr>
                <w:color w:val="002060"/>
              </w:rPr>
            </w:pPr>
            <w:r w:rsidRPr="008C4765">
              <w:rPr>
                <w:color w:val="002060"/>
              </w:rPr>
              <w:t>5745 CAMPO C5 "NITRO"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448155" w14:textId="77777777" w:rsidR="00AD5C09" w:rsidRPr="008C4765" w:rsidRDefault="00AD5C09" w:rsidP="00487AA6">
            <w:pPr>
              <w:pStyle w:val="rowtabella0"/>
              <w:rPr>
                <w:color w:val="002060"/>
              </w:rPr>
            </w:pPr>
            <w:r w:rsidRPr="008C4765">
              <w:rPr>
                <w:color w:val="002060"/>
              </w:rPr>
              <w:t>RAPAGNANO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226149" w14:textId="77777777" w:rsidR="00AD5C09" w:rsidRPr="008C4765" w:rsidRDefault="00AD5C09" w:rsidP="00487AA6">
            <w:pPr>
              <w:pStyle w:val="rowtabella0"/>
              <w:rPr>
                <w:color w:val="002060"/>
              </w:rPr>
            </w:pPr>
            <w:r w:rsidRPr="008C4765">
              <w:rPr>
                <w:color w:val="002060"/>
              </w:rPr>
              <w:t>STRADA FERMANA FALERIENSE, 52</w:t>
            </w:r>
          </w:p>
        </w:tc>
      </w:tr>
      <w:tr w:rsidR="00AD5C09" w:rsidRPr="008C4765" w14:paraId="3144C024"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EE7F3D" w14:textId="77777777" w:rsidR="00AD5C09" w:rsidRPr="008C4765" w:rsidRDefault="00AD5C09" w:rsidP="00487AA6">
            <w:pPr>
              <w:pStyle w:val="rowtabella0"/>
              <w:rPr>
                <w:color w:val="002060"/>
              </w:rPr>
            </w:pPr>
            <w:r w:rsidRPr="008C4765">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942C4F" w14:textId="77777777" w:rsidR="00AD5C09" w:rsidRPr="008C4765" w:rsidRDefault="00AD5C09" w:rsidP="00487AA6">
            <w:pPr>
              <w:pStyle w:val="rowtabella0"/>
              <w:rPr>
                <w:color w:val="002060"/>
              </w:rPr>
            </w:pPr>
            <w:r w:rsidRPr="008C4765">
              <w:rPr>
                <w:color w:val="002060"/>
              </w:rPr>
              <w:t>SANTANGIOLESE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74DB24"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07EB70" w14:textId="77777777" w:rsidR="00AD5C09" w:rsidRPr="008C4765" w:rsidRDefault="00AD5C09" w:rsidP="00487AA6">
            <w:pPr>
              <w:pStyle w:val="rowtabella0"/>
              <w:rPr>
                <w:color w:val="002060"/>
              </w:rPr>
            </w:pPr>
            <w:r w:rsidRPr="008C4765">
              <w:rPr>
                <w:color w:val="002060"/>
              </w:rPr>
              <w:t>23/02/2024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E00F29" w14:textId="77777777" w:rsidR="00AD5C09" w:rsidRPr="008C4765" w:rsidRDefault="00AD5C09" w:rsidP="00487AA6">
            <w:pPr>
              <w:pStyle w:val="rowtabella0"/>
              <w:rPr>
                <w:color w:val="002060"/>
              </w:rPr>
            </w:pPr>
            <w:r w:rsidRPr="008C4765">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B2922D" w14:textId="77777777" w:rsidR="00AD5C09" w:rsidRPr="008C4765" w:rsidRDefault="00AD5C09" w:rsidP="00487AA6">
            <w:pPr>
              <w:pStyle w:val="rowtabella0"/>
              <w:rPr>
                <w:color w:val="002060"/>
              </w:rPr>
            </w:pPr>
            <w:r w:rsidRPr="008C4765">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9EB2F9" w14:textId="77777777" w:rsidR="00AD5C09" w:rsidRPr="008C4765" w:rsidRDefault="00AD5C09" w:rsidP="00487AA6">
            <w:pPr>
              <w:pStyle w:val="rowtabella0"/>
              <w:rPr>
                <w:color w:val="002060"/>
              </w:rPr>
            </w:pPr>
            <w:r w:rsidRPr="008C4765">
              <w:rPr>
                <w:color w:val="002060"/>
              </w:rPr>
              <w:t>VIA ROMA, SNC</w:t>
            </w:r>
          </w:p>
        </w:tc>
      </w:tr>
      <w:tr w:rsidR="00AD5C09" w:rsidRPr="008C4765" w14:paraId="6642F0AE"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8BFC12" w14:textId="77777777" w:rsidR="00AD5C09" w:rsidRPr="008C4765" w:rsidRDefault="00AD5C09" w:rsidP="00487AA6">
            <w:pPr>
              <w:pStyle w:val="rowtabella0"/>
              <w:rPr>
                <w:color w:val="002060"/>
              </w:rPr>
            </w:pPr>
            <w:r w:rsidRPr="008C4765">
              <w:rPr>
                <w:color w:val="002060"/>
              </w:rPr>
              <w:t>POL. KAIROS 3 MONTI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5213F5" w14:textId="77777777" w:rsidR="00AD5C09" w:rsidRPr="008C4765" w:rsidRDefault="00AD5C09" w:rsidP="00487AA6">
            <w:pPr>
              <w:pStyle w:val="rowtabella0"/>
              <w:rPr>
                <w:color w:val="002060"/>
              </w:rPr>
            </w:pPr>
            <w:r w:rsidRPr="008C4765">
              <w:rPr>
                <w:color w:val="002060"/>
              </w:rPr>
              <w:t>POTENZA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D47A8B"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6DE67C" w14:textId="77777777" w:rsidR="00AD5C09" w:rsidRPr="008C4765" w:rsidRDefault="00AD5C09" w:rsidP="00487AA6">
            <w:pPr>
              <w:pStyle w:val="rowtabella0"/>
              <w:rPr>
                <w:color w:val="002060"/>
              </w:rPr>
            </w:pPr>
            <w:r w:rsidRPr="008C4765">
              <w:rPr>
                <w:color w:val="002060"/>
              </w:rPr>
              <w:t>23/02/2024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300189" w14:textId="77777777" w:rsidR="00AD5C09" w:rsidRPr="008C4765" w:rsidRDefault="00AD5C09" w:rsidP="00487AA6">
            <w:pPr>
              <w:pStyle w:val="rowtabella0"/>
              <w:rPr>
                <w:color w:val="002060"/>
              </w:rPr>
            </w:pPr>
            <w:r w:rsidRPr="008C4765">
              <w:rPr>
                <w:color w:val="002060"/>
              </w:rPr>
              <w:t>5732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B79A1E" w14:textId="77777777" w:rsidR="00AD5C09" w:rsidRPr="008C4765" w:rsidRDefault="00AD5C09" w:rsidP="00487AA6">
            <w:pPr>
              <w:pStyle w:val="rowtabella0"/>
              <w:rPr>
                <w:color w:val="002060"/>
              </w:rPr>
            </w:pPr>
            <w:r w:rsidRPr="008C4765">
              <w:rPr>
                <w:color w:val="002060"/>
              </w:rPr>
              <w:t>MONTE VIDON CORRADO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A05754" w14:textId="77777777" w:rsidR="00AD5C09" w:rsidRPr="008C4765" w:rsidRDefault="00AD5C09" w:rsidP="00487AA6">
            <w:pPr>
              <w:pStyle w:val="rowtabella0"/>
              <w:rPr>
                <w:color w:val="002060"/>
              </w:rPr>
            </w:pPr>
            <w:r w:rsidRPr="008C4765">
              <w:rPr>
                <w:color w:val="002060"/>
              </w:rPr>
              <w:t>VIA PIAVE 8</w:t>
            </w:r>
          </w:p>
        </w:tc>
      </w:tr>
      <w:tr w:rsidR="00AD5C09" w:rsidRPr="008C4765" w14:paraId="42C9F469"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1821C6" w14:textId="77777777" w:rsidR="00AD5C09" w:rsidRPr="008C4765" w:rsidRDefault="00AD5C09" w:rsidP="00487AA6">
            <w:pPr>
              <w:pStyle w:val="rowtabella0"/>
              <w:rPr>
                <w:color w:val="002060"/>
              </w:rPr>
            </w:pPr>
            <w:r w:rsidRPr="008C4765">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D46540" w14:textId="77777777" w:rsidR="00AD5C09" w:rsidRPr="008C4765" w:rsidRDefault="00AD5C09" w:rsidP="00487AA6">
            <w:pPr>
              <w:pStyle w:val="rowtabella0"/>
              <w:rPr>
                <w:color w:val="002060"/>
              </w:rPr>
            </w:pPr>
            <w:r w:rsidRPr="008C4765">
              <w:rPr>
                <w:color w:val="002060"/>
              </w:rPr>
              <w:t>SANTA MARIA APPARENTE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3D0431"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D6B1A0" w14:textId="77777777" w:rsidR="00AD5C09" w:rsidRPr="008C4765" w:rsidRDefault="00AD5C09" w:rsidP="00487AA6">
            <w:pPr>
              <w:pStyle w:val="rowtabella0"/>
              <w:rPr>
                <w:color w:val="002060"/>
              </w:rPr>
            </w:pPr>
            <w:r w:rsidRPr="008C4765">
              <w:rPr>
                <w:color w:val="002060"/>
              </w:rPr>
              <w:t>24/02/2024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69418E" w14:textId="77777777" w:rsidR="00AD5C09" w:rsidRPr="008C4765" w:rsidRDefault="00AD5C09" w:rsidP="00487AA6">
            <w:pPr>
              <w:pStyle w:val="rowtabella0"/>
              <w:rPr>
                <w:color w:val="002060"/>
              </w:rPr>
            </w:pPr>
            <w:r w:rsidRPr="008C4765">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04DD4B" w14:textId="77777777" w:rsidR="00AD5C09" w:rsidRPr="008C4765" w:rsidRDefault="00AD5C09" w:rsidP="00487AA6">
            <w:pPr>
              <w:pStyle w:val="rowtabella0"/>
              <w:rPr>
                <w:color w:val="002060"/>
              </w:rPr>
            </w:pPr>
            <w:r w:rsidRPr="008C4765">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AA77FD" w14:textId="77777777" w:rsidR="00AD5C09" w:rsidRPr="008C4765" w:rsidRDefault="00AD5C09" w:rsidP="00487AA6">
            <w:pPr>
              <w:pStyle w:val="rowtabella0"/>
              <w:rPr>
                <w:color w:val="002060"/>
              </w:rPr>
            </w:pPr>
            <w:r w:rsidRPr="008C4765">
              <w:rPr>
                <w:color w:val="002060"/>
              </w:rPr>
              <w:t>VIA VILLA TOMBARI</w:t>
            </w:r>
          </w:p>
        </w:tc>
      </w:tr>
      <w:tr w:rsidR="00AD5C09" w:rsidRPr="008C4765" w14:paraId="0CB21B14"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B22F45" w14:textId="77777777" w:rsidR="00AD5C09" w:rsidRPr="008C4765" w:rsidRDefault="00AD5C09" w:rsidP="00487AA6">
            <w:pPr>
              <w:pStyle w:val="rowtabella0"/>
              <w:rPr>
                <w:color w:val="002060"/>
              </w:rPr>
            </w:pPr>
            <w:r w:rsidRPr="008C4765">
              <w:rPr>
                <w:color w:val="002060"/>
              </w:rPr>
              <w:t>POLISPORTIVA BOCA S.E.M.</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CC3CB6" w14:textId="77777777" w:rsidR="00AD5C09" w:rsidRPr="008C4765" w:rsidRDefault="00AD5C09" w:rsidP="00487AA6">
            <w:pPr>
              <w:pStyle w:val="rowtabella0"/>
              <w:rPr>
                <w:color w:val="002060"/>
              </w:rPr>
            </w:pPr>
            <w:r w:rsidRPr="008C4765">
              <w:rPr>
                <w:color w:val="002060"/>
              </w:rPr>
              <w:t>ASD KAPPABI POTENZAPICENA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41F95F"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087088" w14:textId="77777777" w:rsidR="00AD5C09" w:rsidRPr="008C4765" w:rsidRDefault="00AD5C09" w:rsidP="00487AA6">
            <w:pPr>
              <w:pStyle w:val="rowtabella0"/>
              <w:rPr>
                <w:color w:val="002060"/>
              </w:rPr>
            </w:pPr>
            <w:r w:rsidRPr="008C4765">
              <w:rPr>
                <w:color w:val="002060"/>
              </w:rPr>
              <w:t>24/02/2024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D1BBAA" w14:textId="77777777" w:rsidR="00AD5C09" w:rsidRPr="008C4765" w:rsidRDefault="00AD5C09" w:rsidP="00487AA6">
            <w:pPr>
              <w:pStyle w:val="rowtabella0"/>
              <w:rPr>
                <w:color w:val="002060"/>
              </w:rPr>
            </w:pPr>
            <w:r w:rsidRPr="008C4765">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1953AE" w14:textId="77777777" w:rsidR="00AD5C09" w:rsidRPr="008C4765" w:rsidRDefault="00AD5C09" w:rsidP="00487AA6">
            <w:pPr>
              <w:pStyle w:val="rowtabella0"/>
              <w:rPr>
                <w:color w:val="002060"/>
              </w:rPr>
            </w:pPr>
            <w:r w:rsidRPr="008C4765">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AC1BC4" w14:textId="77777777" w:rsidR="00AD5C09" w:rsidRPr="008C4765" w:rsidRDefault="00AD5C09" w:rsidP="00487AA6">
            <w:pPr>
              <w:pStyle w:val="rowtabella0"/>
              <w:rPr>
                <w:color w:val="002060"/>
              </w:rPr>
            </w:pPr>
            <w:r w:rsidRPr="008C4765">
              <w:rPr>
                <w:color w:val="002060"/>
              </w:rPr>
              <w:t>VIA CARDUCCI</w:t>
            </w:r>
          </w:p>
        </w:tc>
      </w:tr>
      <w:tr w:rsidR="00AD5C09" w:rsidRPr="008C4765" w14:paraId="6DCCFBDC" w14:textId="77777777" w:rsidTr="00487AA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C57ED2" w14:textId="77777777" w:rsidR="00AD5C09" w:rsidRPr="008C4765" w:rsidRDefault="00AD5C09" w:rsidP="00487AA6">
            <w:pPr>
              <w:pStyle w:val="rowtabella0"/>
              <w:rPr>
                <w:color w:val="002060"/>
              </w:rPr>
            </w:pPr>
            <w:r w:rsidRPr="008C4765">
              <w:rPr>
                <w:color w:val="002060"/>
              </w:rPr>
              <w:t>RIPABERARDA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9F0CBD" w14:textId="77777777" w:rsidR="00AD5C09" w:rsidRPr="008C4765" w:rsidRDefault="00AD5C09" w:rsidP="00487AA6">
            <w:pPr>
              <w:pStyle w:val="rowtabella0"/>
              <w:rPr>
                <w:color w:val="002060"/>
              </w:rPr>
            </w:pPr>
            <w:r w:rsidRPr="008C4765">
              <w:rPr>
                <w:color w:val="002060"/>
              </w:rPr>
              <w:t>GRADARA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B88F52"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5EFC67" w14:textId="77777777" w:rsidR="00AD5C09" w:rsidRPr="008C4765" w:rsidRDefault="00AD5C09" w:rsidP="00487AA6">
            <w:pPr>
              <w:pStyle w:val="rowtabella0"/>
              <w:rPr>
                <w:color w:val="002060"/>
              </w:rPr>
            </w:pPr>
            <w:r w:rsidRPr="008C4765">
              <w:rPr>
                <w:color w:val="002060"/>
              </w:rPr>
              <w:t>24/02/2024 20:15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05DD6C" w14:textId="77777777" w:rsidR="00AD5C09" w:rsidRPr="008C4765" w:rsidRDefault="00AD5C09" w:rsidP="00487AA6">
            <w:pPr>
              <w:pStyle w:val="rowtabella0"/>
              <w:rPr>
                <w:color w:val="002060"/>
              </w:rPr>
            </w:pPr>
            <w:r w:rsidRPr="008C4765">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0C688E" w14:textId="77777777" w:rsidR="00AD5C09" w:rsidRPr="008C4765" w:rsidRDefault="00AD5C09" w:rsidP="00487AA6">
            <w:pPr>
              <w:pStyle w:val="rowtabella0"/>
              <w:rPr>
                <w:color w:val="002060"/>
              </w:rPr>
            </w:pPr>
            <w:r w:rsidRPr="008C4765">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13CDDB" w14:textId="77777777" w:rsidR="00AD5C09" w:rsidRPr="008C4765" w:rsidRDefault="00AD5C09" w:rsidP="00487AA6">
            <w:pPr>
              <w:pStyle w:val="rowtabella0"/>
              <w:rPr>
                <w:color w:val="002060"/>
              </w:rPr>
            </w:pPr>
            <w:r w:rsidRPr="008C4765">
              <w:rPr>
                <w:color w:val="002060"/>
              </w:rPr>
              <w:t>LOC.MONTEROCCO VIA A.MANCINI</w:t>
            </w:r>
          </w:p>
        </w:tc>
      </w:tr>
    </w:tbl>
    <w:p w14:paraId="5DCDD546" w14:textId="77777777" w:rsidR="00AD5C09" w:rsidRPr="00696589" w:rsidRDefault="00AD5C09" w:rsidP="00E9700C">
      <w:pPr>
        <w:pStyle w:val="breakline"/>
        <w:rPr>
          <w:color w:val="002060"/>
        </w:rPr>
      </w:pPr>
    </w:p>
    <w:p w14:paraId="619D97E9" w14:textId="77777777" w:rsidR="00E9700C" w:rsidRPr="00696589" w:rsidRDefault="00E9700C" w:rsidP="00E9700C">
      <w:pPr>
        <w:pStyle w:val="breakline"/>
        <w:rPr>
          <w:color w:val="002060"/>
        </w:rPr>
      </w:pPr>
    </w:p>
    <w:p w14:paraId="75D9A254" w14:textId="77777777" w:rsidR="00E9700C" w:rsidRPr="00696589" w:rsidRDefault="00E9700C" w:rsidP="00E9700C">
      <w:pPr>
        <w:pStyle w:val="breakline"/>
        <w:rPr>
          <w:color w:val="002060"/>
        </w:rPr>
      </w:pPr>
    </w:p>
    <w:p w14:paraId="393564CE" w14:textId="77777777" w:rsidR="00E9700C" w:rsidRPr="00696589" w:rsidRDefault="00E9700C" w:rsidP="00E9700C">
      <w:pPr>
        <w:pStyle w:val="titolocampionato0"/>
        <w:shd w:val="clear" w:color="auto" w:fill="CCCCCC"/>
        <w:spacing w:before="80" w:after="40"/>
        <w:rPr>
          <w:color w:val="002060"/>
        </w:rPr>
      </w:pPr>
      <w:r w:rsidRPr="00696589">
        <w:rPr>
          <w:color w:val="002060"/>
        </w:rPr>
        <w:t>UNDER 21 CALCIO A 5 REGIONALE</w:t>
      </w:r>
    </w:p>
    <w:p w14:paraId="50690914" w14:textId="77777777" w:rsidR="00E9700C" w:rsidRPr="00696589" w:rsidRDefault="00E9700C" w:rsidP="00E9700C">
      <w:pPr>
        <w:pStyle w:val="titoloprinc0"/>
        <w:rPr>
          <w:color w:val="002060"/>
        </w:rPr>
      </w:pPr>
      <w:r w:rsidRPr="00696589">
        <w:rPr>
          <w:color w:val="002060"/>
        </w:rPr>
        <w:t>VARIAZIONI AL PROGRAMMA GARE</w:t>
      </w:r>
    </w:p>
    <w:p w14:paraId="688E20BA" w14:textId="77777777" w:rsidR="00E9700C" w:rsidRPr="00696589" w:rsidRDefault="00E9700C" w:rsidP="00E9700C">
      <w:pPr>
        <w:pStyle w:val="breakline"/>
        <w:rPr>
          <w:color w:val="002060"/>
        </w:rPr>
      </w:pPr>
    </w:p>
    <w:p w14:paraId="2F8A5EF5" w14:textId="77777777" w:rsidR="00E9700C" w:rsidRPr="00696589" w:rsidRDefault="00E9700C" w:rsidP="00E9700C">
      <w:pPr>
        <w:pStyle w:val="breakline"/>
        <w:rPr>
          <w:color w:val="002060"/>
        </w:rPr>
      </w:pPr>
    </w:p>
    <w:p w14:paraId="3E5ECDE0" w14:textId="77777777" w:rsidR="00E9700C" w:rsidRPr="00696589" w:rsidRDefault="00E9700C" w:rsidP="00E9700C">
      <w:pPr>
        <w:pStyle w:val="sottotitolocampionato10"/>
        <w:rPr>
          <w:color w:val="002060"/>
        </w:rPr>
      </w:pPr>
      <w:r w:rsidRPr="0069658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9700C" w:rsidRPr="00696589" w14:paraId="00068089" w14:textId="77777777" w:rsidTr="00B81DF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CEE1B" w14:textId="77777777" w:rsidR="00E9700C" w:rsidRPr="00696589" w:rsidRDefault="00E9700C" w:rsidP="00487AA6">
            <w:pPr>
              <w:pStyle w:val="headertabella0"/>
              <w:rPr>
                <w:color w:val="002060"/>
              </w:rPr>
            </w:pPr>
            <w:r w:rsidRPr="0069658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75295" w14:textId="77777777" w:rsidR="00E9700C" w:rsidRPr="00696589" w:rsidRDefault="00E9700C" w:rsidP="00487AA6">
            <w:pPr>
              <w:pStyle w:val="headertabella0"/>
              <w:rPr>
                <w:color w:val="002060"/>
              </w:rPr>
            </w:pPr>
            <w:r w:rsidRPr="00696589">
              <w:rPr>
                <w:color w:val="002060"/>
              </w:rPr>
              <w:t xml:space="preserve">N° </w:t>
            </w:r>
            <w:proofErr w:type="spellStart"/>
            <w:r w:rsidRPr="00696589">
              <w:rPr>
                <w:color w:val="002060"/>
              </w:rPr>
              <w:t>Gior</w:t>
            </w:r>
            <w:proofErr w:type="spellEnd"/>
            <w:r w:rsidRPr="0069658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7F0A1" w14:textId="77777777" w:rsidR="00E9700C" w:rsidRPr="00696589" w:rsidRDefault="00E9700C" w:rsidP="00487AA6">
            <w:pPr>
              <w:pStyle w:val="headertabella0"/>
              <w:rPr>
                <w:color w:val="002060"/>
              </w:rPr>
            </w:pPr>
            <w:r w:rsidRPr="0069658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70370" w14:textId="77777777" w:rsidR="00E9700C" w:rsidRPr="00696589" w:rsidRDefault="00E9700C" w:rsidP="00487AA6">
            <w:pPr>
              <w:pStyle w:val="headertabella0"/>
              <w:rPr>
                <w:color w:val="002060"/>
              </w:rPr>
            </w:pPr>
            <w:r w:rsidRPr="0069658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BCD4F" w14:textId="77777777" w:rsidR="00E9700C" w:rsidRPr="00696589" w:rsidRDefault="00E9700C" w:rsidP="00487AA6">
            <w:pPr>
              <w:pStyle w:val="headertabella0"/>
              <w:rPr>
                <w:color w:val="002060"/>
              </w:rPr>
            </w:pPr>
            <w:r w:rsidRPr="00696589">
              <w:rPr>
                <w:color w:val="002060"/>
              </w:rPr>
              <w:t xml:space="preserve">Data </w:t>
            </w:r>
            <w:proofErr w:type="spellStart"/>
            <w:r w:rsidRPr="00696589">
              <w:rPr>
                <w:color w:val="002060"/>
              </w:rPr>
              <w:t>Orig</w:t>
            </w:r>
            <w:proofErr w:type="spellEnd"/>
            <w:r w:rsidRPr="0069658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01FA5" w14:textId="77777777" w:rsidR="00E9700C" w:rsidRPr="00696589" w:rsidRDefault="00E9700C" w:rsidP="00487AA6">
            <w:pPr>
              <w:pStyle w:val="headertabella0"/>
              <w:rPr>
                <w:color w:val="002060"/>
              </w:rPr>
            </w:pPr>
            <w:r w:rsidRPr="0069658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AF5E0" w14:textId="77777777" w:rsidR="00E9700C" w:rsidRPr="00696589" w:rsidRDefault="00E9700C" w:rsidP="00487AA6">
            <w:pPr>
              <w:pStyle w:val="headertabella0"/>
              <w:rPr>
                <w:color w:val="002060"/>
              </w:rPr>
            </w:pPr>
            <w:r w:rsidRPr="00696589">
              <w:rPr>
                <w:color w:val="002060"/>
              </w:rPr>
              <w:t xml:space="preserve">Ora </w:t>
            </w:r>
            <w:proofErr w:type="spellStart"/>
            <w:r w:rsidRPr="00696589">
              <w:rPr>
                <w:color w:val="002060"/>
              </w:rPr>
              <w:t>Orig</w:t>
            </w:r>
            <w:proofErr w:type="spellEnd"/>
            <w:r w:rsidRPr="0069658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772A8" w14:textId="77777777" w:rsidR="00E9700C" w:rsidRPr="00696589" w:rsidRDefault="00E9700C" w:rsidP="00487AA6">
            <w:pPr>
              <w:pStyle w:val="headertabella0"/>
              <w:rPr>
                <w:color w:val="002060"/>
              </w:rPr>
            </w:pPr>
            <w:r w:rsidRPr="00696589">
              <w:rPr>
                <w:color w:val="002060"/>
              </w:rPr>
              <w:t>Impianto</w:t>
            </w:r>
          </w:p>
        </w:tc>
      </w:tr>
      <w:tr w:rsidR="00E9700C" w:rsidRPr="00696589" w14:paraId="3FFB0459" w14:textId="77777777" w:rsidTr="00B81DF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DB1A8" w14:textId="77777777" w:rsidR="00E9700C" w:rsidRPr="00B81DFB" w:rsidRDefault="00E9700C" w:rsidP="00487AA6">
            <w:pPr>
              <w:pStyle w:val="rowtabella0"/>
              <w:rPr>
                <w:color w:val="002060"/>
                <w:highlight w:val="yellow"/>
              </w:rPr>
            </w:pPr>
            <w:r w:rsidRPr="00B81DFB">
              <w:rPr>
                <w:color w:val="002060"/>
                <w:highlight w:val="yellow"/>
              </w:rPr>
              <w:t>24/02/2024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5421D" w14:textId="77777777" w:rsidR="00E9700C" w:rsidRPr="00B81DFB" w:rsidRDefault="00E9700C" w:rsidP="00487AA6">
            <w:pPr>
              <w:pStyle w:val="rowtabella0"/>
              <w:jc w:val="center"/>
              <w:rPr>
                <w:color w:val="002060"/>
                <w:highlight w:val="yellow"/>
              </w:rPr>
            </w:pPr>
            <w:r w:rsidRPr="00B81DFB">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62FFE" w14:textId="77777777" w:rsidR="00E9700C" w:rsidRPr="00B81DFB" w:rsidRDefault="00E9700C" w:rsidP="00487AA6">
            <w:pPr>
              <w:pStyle w:val="rowtabella0"/>
              <w:rPr>
                <w:color w:val="002060"/>
                <w:highlight w:val="yellow"/>
              </w:rPr>
            </w:pPr>
            <w:r w:rsidRPr="00B81DFB">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BE24A" w14:textId="77777777" w:rsidR="00E9700C" w:rsidRPr="00B81DFB" w:rsidRDefault="00E9700C" w:rsidP="00487AA6">
            <w:pPr>
              <w:pStyle w:val="rowtabella0"/>
              <w:rPr>
                <w:color w:val="002060"/>
                <w:highlight w:val="yellow"/>
              </w:rPr>
            </w:pPr>
            <w:r w:rsidRPr="00B81DFB">
              <w:rPr>
                <w:color w:val="002060"/>
                <w:highlight w:val="yellow"/>
              </w:rPr>
              <w:t>CSI STELLA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50182" w14:textId="77777777" w:rsidR="00E9700C" w:rsidRPr="00696589" w:rsidRDefault="00E9700C" w:rsidP="00487AA6">
            <w:pPr>
              <w:pStyle w:val="rowtabella0"/>
              <w:rPr>
                <w:color w:val="002060"/>
              </w:rPr>
            </w:pPr>
            <w:r w:rsidRPr="00696589">
              <w:rPr>
                <w:color w:val="002060"/>
              </w:rPr>
              <w:t>23/02/2024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79CCA" w14:textId="77777777" w:rsidR="00E9700C" w:rsidRPr="00696589" w:rsidRDefault="00E9700C" w:rsidP="00487AA6">
            <w:pPr>
              <w:pStyle w:val="rowtabella0"/>
              <w:jc w:val="center"/>
              <w:rPr>
                <w:color w:val="002060"/>
              </w:rPr>
            </w:pPr>
            <w:r w:rsidRPr="00B81DFB">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6AC94" w14:textId="77777777" w:rsidR="00E9700C" w:rsidRPr="00696589" w:rsidRDefault="00E9700C" w:rsidP="00487AA6">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77047" w14:textId="77777777" w:rsidR="00E9700C" w:rsidRPr="00696589" w:rsidRDefault="00E9700C" w:rsidP="00487AA6">
            <w:pPr>
              <w:pStyle w:val="rowtabella0"/>
              <w:rPr>
                <w:color w:val="002060"/>
              </w:rPr>
            </w:pPr>
            <w:r w:rsidRPr="00B81DFB">
              <w:rPr>
                <w:color w:val="002060"/>
                <w:highlight w:val="yellow"/>
              </w:rPr>
              <w:t>PALAFIERA CAMPANARA PESARO VIA DELLE ESPOSIZIONI, 33</w:t>
            </w:r>
          </w:p>
        </w:tc>
      </w:tr>
    </w:tbl>
    <w:p w14:paraId="0DA535E7" w14:textId="77777777" w:rsidR="00E9700C" w:rsidRPr="00696589" w:rsidRDefault="00E9700C" w:rsidP="00E9700C">
      <w:pPr>
        <w:pStyle w:val="breakline"/>
        <w:rPr>
          <w:rFonts w:eastAsiaTheme="minorEastAsia"/>
          <w:color w:val="002060"/>
        </w:rPr>
      </w:pPr>
    </w:p>
    <w:p w14:paraId="16118BF4" w14:textId="77777777" w:rsidR="00E9700C" w:rsidRPr="00696589" w:rsidRDefault="00E9700C" w:rsidP="00E9700C">
      <w:pPr>
        <w:pStyle w:val="breakline"/>
        <w:rPr>
          <w:color w:val="002060"/>
        </w:rPr>
      </w:pPr>
    </w:p>
    <w:p w14:paraId="3A32C97C" w14:textId="77777777" w:rsidR="00E9700C" w:rsidRPr="00696589" w:rsidRDefault="00E9700C" w:rsidP="00E9700C">
      <w:pPr>
        <w:pStyle w:val="titoloprinc0"/>
        <w:rPr>
          <w:color w:val="002060"/>
        </w:rPr>
      </w:pPr>
      <w:r w:rsidRPr="00696589">
        <w:rPr>
          <w:color w:val="002060"/>
        </w:rPr>
        <w:t>RISULTATI</w:t>
      </w:r>
    </w:p>
    <w:p w14:paraId="49687C94" w14:textId="77777777" w:rsidR="00E9700C" w:rsidRPr="00696589" w:rsidRDefault="00E9700C" w:rsidP="00E9700C">
      <w:pPr>
        <w:pStyle w:val="breakline"/>
        <w:rPr>
          <w:color w:val="002060"/>
        </w:rPr>
      </w:pPr>
    </w:p>
    <w:p w14:paraId="48800E22" w14:textId="77777777" w:rsidR="00E9700C" w:rsidRPr="00696589" w:rsidRDefault="00E9700C" w:rsidP="00E9700C">
      <w:pPr>
        <w:pStyle w:val="sottotitolocampionato10"/>
        <w:rPr>
          <w:color w:val="002060"/>
        </w:rPr>
      </w:pPr>
      <w:r w:rsidRPr="00696589">
        <w:rPr>
          <w:color w:val="002060"/>
        </w:rPr>
        <w:t>RISULTATI UFFICIALI GARE DEL 17/02/2024</w:t>
      </w:r>
    </w:p>
    <w:p w14:paraId="24F9A102" w14:textId="77777777" w:rsidR="00E9700C" w:rsidRPr="00E9700C" w:rsidRDefault="00E9700C" w:rsidP="00E9700C">
      <w:pPr>
        <w:pStyle w:val="sottotitolocampionato20"/>
        <w:spacing w:before="0" w:beforeAutospacing="0" w:after="0" w:afterAutospacing="0"/>
        <w:rPr>
          <w:rFonts w:ascii="Arial" w:hAnsi="Arial" w:cs="Arial"/>
          <w:color w:val="002060"/>
          <w:sz w:val="20"/>
          <w:szCs w:val="20"/>
        </w:rPr>
      </w:pPr>
      <w:r w:rsidRPr="00E9700C">
        <w:rPr>
          <w:rFonts w:ascii="Arial" w:hAnsi="Arial" w:cs="Arial"/>
          <w:color w:val="002060"/>
          <w:sz w:val="20"/>
          <w:szCs w:val="20"/>
        </w:rPr>
        <w:t>Si trascrivono qui di seguito i risultati ufficiali delle gare disputate</w:t>
      </w:r>
    </w:p>
    <w:p w14:paraId="066E2E8F" w14:textId="77777777" w:rsidR="00E9700C" w:rsidRPr="00696589" w:rsidRDefault="00E9700C" w:rsidP="00E9700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9700C" w:rsidRPr="00696589" w14:paraId="74DDC7CF" w14:textId="77777777" w:rsidTr="00487AA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700C" w:rsidRPr="00696589" w14:paraId="3DCA434E" w14:textId="77777777" w:rsidTr="00487AA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CD6D3" w14:textId="77777777" w:rsidR="00E9700C" w:rsidRPr="00696589" w:rsidRDefault="00E9700C" w:rsidP="00487AA6">
                  <w:pPr>
                    <w:pStyle w:val="headertabella0"/>
                    <w:rPr>
                      <w:color w:val="002060"/>
                    </w:rPr>
                  </w:pPr>
                  <w:r w:rsidRPr="00696589">
                    <w:rPr>
                      <w:color w:val="002060"/>
                    </w:rPr>
                    <w:t>GIRONE A - 5 Giornata - A</w:t>
                  </w:r>
                </w:p>
              </w:tc>
            </w:tr>
            <w:tr w:rsidR="00E9700C" w:rsidRPr="00696589" w14:paraId="758A8086" w14:textId="77777777" w:rsidTr="00487AA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84DB55" w14:textId="77777777" w:rsidR="00E9700C" w:rsidRPr="00696589" w:rsidRDefault="00E9700C" w:rsidP="00487AA6">
                  <w:pPr>
                    <w:pStyle w:val="rowtabella0"/>
                    <w:rPr>
                      <w:color w:val="002060"/>
                    </w:rPr>
                  </w:pPr>
                  <w:r w:rsidRPr="00696589">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DF171B" w14:textId="77777777" w:rsidR="00E9700C" w:rsidRPr="00696589" w:rsidRDefault="00E9700C" w:rsidP="00487AA6">
                  <w:pPr>
                    <w:pStyle w:val="rowtabella0"/>
                    <w:rPr>
                      <w:color w:val="002060"/>
                    </w:rPr>
                  </w:pPr>
                  <w:r w:rsidRPr="00696589">
                    <w:rPr>
                      <w:color w:val="002060"/>
                    </w:rPr>
                    <w:t>- CSI STELLA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864EBD" w14:textId="77777777" w:rsidR="00E9700C" w:rsidRPr="00696589" w:rsidRDefault="00E9700C" w:rsidP="00487AA6">
                  <w:pPr>
                    <w:pStyle w:val="rowtabella0"/>
                    <w:jc w:val="center"/>
                    <w:rPr>
                      <w:color w:val="002060"/>
                    </w:rPr>
                  </w:pPr>
                  <w:r w:rsidRPr="00696589">
                    <w:rPr>
                      <w:color w:val="002060"/>
                    </w:rPr>
                    <w:t>11 - 0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8759BD" w14:textId="77777777" w:rsidR="00E9700C" w:rsidRPr="00696589" w:rsidRDefault="00E9700C" w:rsidP="00487AA6">
                  <w:pPr>
                    <w:pStyle w:val="rowtabella0"/>
                    <w:jc w:val="center"/>
                    <w:rPr>
                      <w:color w:val="002060"/>
                    </w:rPr>
                  </w:pPr>
                  <w:r w:rsidRPr="00696589">
                    <w:rPr>
                      <w:color w:val="002060"/>
                    </w:rPr>
                    <w:t> </w:t>
                  </w:r>
                </w:p>
              </w:tc>
            </w:tr>
            <w:tr w:rsidR="00E9700C" w:rsidRPr="00696589" w14:paraId="40CAC2ED" w14:textId="77777777" w:rsidTr="00487AA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717EDA" w14:textId="77777777" w:rsidR="00E9700C" w:rsidRPr="00696589" w:rsidRDefault="00E9700C" w:rsidP="00487AA6">
                  <w:pPr>
                    <w:pStyle w:val="rowtabella0"/>
                    <w:rPr>
                      <w:color w:val="002060"/>
                    </w:rPr>
                  </w:pPr>
                  <w:r w:rsidRPr="00696589">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1C59DE" w14:textId="77777777" w:rsidR="00E9700C" w:rsidRPr="00696589" w:rsidRDefault="00E9700C" w:rsidP="00487AA6">
                  <w:pPr>
                    <w:pStyle w:val="rowtabella0"/>
                    <w:rPr>
                      <w:color w:val="002060"/>
                    </w:rPr>
                  </w:pPr>
                  <w:r w:rsidRPr="00696589">
                    <w:rPr>
                      <w:color w:val="002060"/>
                    </w:rPr>
                    <w:t>- SPECIAL ONE SPORTING CLUB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B09055" w14:textId="77777777" w:rsidR="00E9700C" w:rsidRPr="00696589" w:rsidRDefault="00E9700C" w:rsidP="00487AA6">
                  <w:pPr>
                    <w:pStyle w:val="rowtabella0"/>
                    <w:jc w:val="center"/>
                    <w:rPr>
                      <w:color w:val="002060"/>
                    </w:rPr>
                  </w:pPr>
                  <w:r w:rsidRPr="00696589">
                    <w:rPr>
                      <w:color w:val="002060"/>
                    </w:rPr>
                    <w:t>6 - 1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9E024A" w14:textId="77777777" w:rsidR="00E9700C" w:rsidRPr="00696589" w:rsidRDefault="00E9700C" w:rsidP="00487AA6">
                  <w:pPr>
                    <w:pStyle w:val="rowtabella0"/>
                    <w:jc w:val="center"/>
                    <w:rPr>
                      <w:color w:val="002060"/>
                    </w:rPr>
                  </w:pPr>
                  <w:r w:rsidRPr="00696589">
                    <w:rPr>
                      <w:color w:val="002060"/>
                    </w:rPr>
                    <w:t> </w:t>
                  </w:r>
                </w:p>
              </w:tc>
            </w:tr>
          </w:tbl>
          <w:p w14:paraId="3DA4C31B" w14:textId="77777777" w:rsidR="00E9700C" w:rsidRPr="00696589" w:rsidRDefault="00E9700C" w:rsidP="00487AA6">
            <w:pPr>
              <w:rPr>
                <w:color w:val="002060"/>
              </w:rPr>
            </w:pPr>
          </w:p>
        </w:tc>
      </w:tr>
    </w:tbl>
    <w:p w14:paraId="7B474AB4" w14:textId="77777777" w:rsidR="00E9700C" w:rsidRPr="00696589" w:rsidRDefault="00E9700C" w:rsidP="00E9700C">
      <w:pPr>
        <w:pStyle w:val="breakline"/>
        <w:rPr>
          <w:rFonts w:eastAsiaTheme="minorEastAsia"/>
          <w:color w:val="002060"/>
        </w:rPr>
      </w:pPr>
    </w:p>
    <w:p w14:paraId="7909DAFE" w14:textId="77777777" w:rsidR="00E9700C" w:rsidRPr="00696589" w:rsidRDefault="00E9700C" w:rsidP="00E9700C">
      <w:pPr>
        <w:pStyle w:val="breakline"/>
        <w:rPr>
          <w:color w:val="002060"/>
        </w:rPr>
      </w:pPr>
    </w:p>
    <w:p w14:paraId="0A232901" w14:textId="77777777" w:rsidR="00E9700C" w:rsidRPr="00696589" w:rsidRDefault="00E9700C" w:rsidP="00E9700C">
      <w:pPr>
        <w:pStyle w:val="titoloprinc0"/>
        <w:rPr>
          <w:color w:val="002060"/>
        </w:rPr>
      </w:pPr>
      <w:r w:rsidRPr="00696589">
        <w:rPr>
          <w:color w:val="002060"/>
        </w:rPr>
        <w:lastRenderedPageBreak/>
        <w:t>GIUDICE SPORTIVO</w:t>
      </w:r>
    </w:p>
    <w:p w14:paraId="01E8C00B" w14:textId="77777777" w:rsidR="00E9700C" w:rsidRPr="00696589" w:rsidRDefault="00E9700C" w:rsidP="00E9700C">
      <w:pPr>
        <w:pStyle w:val="diffida"/>
        <w:rPr>
          <w:color w:val="002060"/>
        </w:rPr>
      </w:pPr>
      <w:r w:rsidRPr="00696589">
        <w:rPr>
          <w:color w:val="002060"/>
        </w:rPr>
        <w:t>Il Giudice Sportivo Avv. Agnese Lazzaretti, con l'assistenza del segretario Angelo Castellana, nella seduta del 21/02/2024, ha adottato le decisioni che di seguito integralmente si riportano:</w:t>
      </w:r>
    </w:p>
    <w:p w14:paraId="591C0DB5" w14:textId="77777777" w:rsidR="00E9700C" w:rsidRPr="00696589" w:rsidRDefault="00E9700C" w:rsidP="00E9700C">
      <w:pPr>
        <w:pStyle w:val="titolo10"/>
        <w:rPr>
          <w:color w:val="002060"/>
        </w:rPr>
      </w:pPr>
      <w:r w:rsidRPr="00696589">
        <w:rPr>
          <w:color w:val="002060"/>
        </w:rPr>
        <w:t xml:space="preserve">GARE DEL 17/ 2/2024 </w:t>
      </w:r>
    </w:p>
    <w:p w14:paraId="2446BCF0" w14:textId="77777777" w:rsidR="00E9700C" w:rsidRPr="00696589" w:rsidRDefault="00E9700C" w:rsidP="00E9700C">
      <w:pPr>
        <w:pStyle w:val="titolo7a"/>
        <w:rPr>
          <w:color w:val="002060"/>
        </w:rPr>
      </w:pPr>
      <w:r w:rsidRPr="00696589">
        <w:rPr>
          <w:color w:val="002060"/>
        </w:rPr>
        <w:t xml:space="preserve">PROVVEDIMENTI DISCIPLINARI </w:t>
      </w:r>
    </w:p>
    <w:p w14:paraId="48CB080C" w14:textId="77777777" w:rsidR="00E9700C" w:rsidRPr="00696589" w:rsidRDefault="00E9700C" w:rsidP="00E9700C">
      <w:pPr>
        <w:pStyle w:val="titolo7b0"/>
        <w:rPr>
          <w:color w:val="002060"/>
        </w:rPr>
      </w:pPr>
      <w:r w:rsidRPr="00696589">
        <w:rPr>
          <w:color w:val="002060"/>
        </w:rPr>
        <w:t xml:space="preserve">In base alle risultanze degli atti ufficiali sono state deliberate le seguenti sanzioni disciplinari. </w:t>
      </w:r>
    </w:p>
    <w:p w14:paraId="30008B6D" w14:textId="77777777" w:rsidR="00E9700C" w:rsidRPr="00696589" w:rsidRDefault="00E9700C" w:rsidP="00E9700C">
      <w:pPr>
        <w:pStyle w:val="titolo30"/>
        <w:rPr>
          <w:color w:val="002060"/>
        </w:rPr>
      </w:pPr>
      <w:r w:rsidRPr="00696589">
        <w:rPr>
          <w:color w:val="002060"/>
        </w:rPr>
        <w:t xml:space="preserve">CALCIATORI NON ESPULSI </w:t>
      </w:r>
    </w:p>
    <w:p w14:paraId="1FF1B0FD" w14:textId="77777777" w:rsidR="00E9700C" w:rsidRPr="00696589" w:rsidRDefault="00E9700C" w:rsidP="00E9700C">
      <w:pPr>
        <w:pStyle w:val="titolo20"/>
        <w:rPr>
          <w:color w:val="002060"/>
        </w:rPr>
      </w:pPr>
      <w:r w:rsidRPr="0069658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6119966F" w14:textId="77777777" w:rsidTr="00487AA6">
        <w:tc>
          <w:tcPr>
            <w:tcW w:w="2200" w:type="dxa"/>
            <w:tcMar>
              <w:top w:w="20" w:type="dxa"/>
              <w:left w:w="20" w:type="dxa"/>
              <w:bottom w:w="20" w:type="dxa"/>
              <w:right w:w="20" w:type="dxa"/>
            </w:tcMar>
            <w:vAlign w:val="center"/>
            <w:hideMark/>
          </w:tcPr>
          <w:p w14:paraId="161F8BF7" w14:textId="77777777" w:rsidR="00E9700C" w:rsidRPr="00696589" w:rsidRDefault="00E9700C" w:rsidP="00487AA6">
            <w:pPr>
              <w:pStyle w:val="movimento"/>
              <w:rPr>
                <w:color w:val="002060"/>
              </w:rPr>
            </w:pPr>
            <w:r w:rsidRPr="00696589">
              <w:rPr>
                <w:color w:val="002060"/>
              </w:rPr>
              <w:t>D AMBROSIO LEONARDO</w:t>
            </w:r>
          </w:p>
        </w:tc>
        <w:tc>
          <w:tcPr>
            <w:tcW w:w="2200" w:type="dxa"/>
            <w:tcMar>
              <w:top w:w="20" w:type="dxa"/>
              <w:left w:w="20" w:type="dxa"/>
              <w:bottom w:w="20" w:type="dxa"/>
              <w:right w:w="20" w:type="dxa"/>
            </w:tcMar>
            <w:vAlign w:val="center"/>
            <w:hideMark/>
          </w:tcPr>
          <w:p w14:paraId="53494318" w14:textId="77777777" w:rsidR="00E9700C" w:rsidRPr="00696589" w:rsidRDefault="00E9700C" w:rsidP="00487AA6">
            <w:pPr>
              <w:pStyle w:val="movimento2"/>
              <w:rPr>
                <w:color w:val="002060"/>
              </w:rPr>
            </w:pPr>
            <w:r w:rsidRPr="00696589">
              <w:rPr>
                <w:color w:val="002060"/>
              </w:rPr>
              <w:t xml:space="preserve">(ITALSERVICE C5) </w:t>
            </w:r>
          </w:p>
        </w:tc>
        <w:tc>
          <w:tcPr>
            <w:tcW w:w="800" w:type="dxa"/>
            <w:tcMar>
              <w:top w:w="20" w:type="dxa"/>
              <w:left w:w="20" w:type="dxa"/>
              <w:bottom w:w="20" w:type="dxa"/>
              <w:right w:w="20" w:type="dxa"/>
            </w:tcMar>
            <w:vAlign w:val="center"/>
            <w:hideMark/>
          </w:tcPr>
          <w:p w14:paraId="3C9FCAAF"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592F62AE" w14:textId="77777777" w:rsidR="00E9700C" w:rsidRPr="00696589" w:rsidRDefault="00E9700C" w:rsidP="00487AA6">
            <w:pPr>
              <w:pStyle w:val="movimento"/>
              <w:rPr>
                <w:color w:val="002060"/>
              </w:rPr>
            </w:pPr>
            <w:r w:rsidRPr="00696589">
              <w:rPr>
                <w:color w:val="002060"/>
              </w:rPr>
              <w:t>AGOUZAL ANWAR</w:t>
            </w:r>
          </w:p>
        </w:tc>
        <w:tc>
          <w:tcPr>
            <w:tcW w:w="2200" w:type="dxa"/>
            <w:tcMar>
              <w:top w:w="20" w:type="dxa"/>
              <w:left w:w="20" w:type="dxa"/>
              <w:bottom w:w="20" w:type="dxa"/>
              <w:right w:w="20" w:type="dxa"/>
            </w:tcMar>
            <w:vAlign w:val="center"/>
            <w:hideMark/>
          </w:tcPr>
          <w:p w14:paraId="09E99584" w14:textId="77777777" w:rsidR="00E9700C" w:rsidRPr="00696589" w:rsidRDefault="00E9700C" w:rsidP="00487AA6">
            <w:pPr>
              <w:pStyle w:val="movimento2"/>
              <w:rPr>
                <w:color w:val="002060"/>
              </w:rPr>
            </w:pPr>
            <w:r w:rsidRPr="00696589">
              <w:rPr>
                <w:color w:val="002060"/>
              </w:rPr>
              <w:t xml:space="preserve">(SPECIAL ONE SPORTING CLUB) </w:t>
            </w:r>
          </w:p>
        </w:tc>
      </w:tr>
    </w:tbl>
    <w:p w14:paraId="2DAD03FB" w14:textId="77777777" w:rsidR="00E9700C" w:rsidRPr="00696589" w:rsidRDefault="00E9700C" w:rsidP="00E9700C">
      <w:pPr>
        <w:pStyle w:val="titolo20"/>
        <w:rPr>
          <w:rFonts w:eastAsiaTheme="minorEastAsia"/>
          <w:color w:val="002060"/>
        </w:rPr>
      </w:pPr>
      <w:r w:rsidRPr="006965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1869EA95" w14:textId="77777777" w:rsidTr="00487AA6">
        <w:tc>
          <w:tcPr>
            <w:tcW w:w="2200" w:type="dxa"/>
            <w:tcMar>
              <w:top w:w="20" w:type="dxa"/>
              <w:left w:w="20" w:type="dxa"/>
              <w:bottom w:w="20" w:type="dxa"/>
              <w:right w:w="20" w:type="dxa"/>
            </w:tcMar>
            <w:vAlign w:val="center"/>
            <w:hideMark/>
          </w:tcPr>
          <w:p w14:paraId="617E7DFC" w14:textId="77777777" w:rsidR="00E9700C" w:rsidRPr="00696589" w:rsidRDefault="00E9700C" w:rsidP="00487AA6">
            <w:pPr>
              <w:pStyle w:val="movimento"/>
              <w:rPr>
                <w:color w:val="002060"/>
              </w:rPr>
            </w:pPr>
            <w:r w:rsidRPr="00696589">
              <w:rPr>
                <w:color w:val="002060"/>
              </w:rPr>
              <w:t>ITALIANO GIANLUCA</w:t>
            </w:r>
          </w:p>
        </w:tc>
        <w:tc>
          <w:tcPr>
            <w:tcW w:w="2200" w:type="dxa"/>
            <w:tcMar>
              <w:top w:w="20" w:type="dxa"/>
              <w:left w:w="20" w:type="dxa"/>
              <w:bottom w:w="20" w:type="dxa"/>
              <w:right w:w="20" w:type="dxa"/>
            </w:tcMar>
            <w:vAlign w:val="center"/>
            <w:hideMark/>
          </w:tcPr>
          <w:p w14:paraId="4CB42987" w14:textId="77777777" w:rsidR="00E9700C" w:rsidRPr="00696589" w:rsidRDefault="00E9700C" w:rsidP="00487AA6">
            <w:pPr>
              <w:pStyle w:val="movimento2"/>
              <w:rPr>
                <w:color w:val="002060"/>
              </w:rPr>
            </w:pPr>
            <w:r w:rsidRPr="00696589">
              <w:rPr>
                <w:color w:val="002060"/>
              </w:rPr>
              <w:t xml:space="preserve">(SPECIAL ONE SPORTING CLUB) </w:t>
            </w:r>
          </w:p>
        </w:tc>
        <w:tc>
          <w:tcPr>
            <w:tcW w:w="800" w:type="dxa"/>
            <w:tcMar>
              <w:top w:w="20" w:type="dxa"/>
              <w:left w:w="20" w:type="dxa"/>
              <w:bottom w:w="20" w:type="dxa"/>
              <w:right w:w="20" w:type="dxa"/>
            </w:tcMar>
            <w:vAlign w:val="center"/>
            <w:hideMark/>
          </w:tcPr>
          <w:p w14:paraId="36A9F8FC"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31C1A654"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6D16A2A1" w14:textId="77777777" w:rsidR="00E9700C" w:rsidRPr="00696589" w:rsidRDefault="00E9700C" w:rsidP="00487AA6">
            <w:pPr>
              <w:pStyle w:val="movimento2"/>
              <w:rPr>
                <w:color w:val="002060"/>
              </w:rPr>
            </w:pPr>
            <w:r w:rsidRPr="00696589">
              <w:rPr>
                <w:color w:val="002060"/>
              </w:rPr>
              <w:t> </w:t>
            </w:r>
          </w:p>
        </w:tc>
      </w:tr>
    </w:tbl>
    <w:p w14:paraId="325925C7" w14:textId="77777777" w:rsidR="00E9700C" w:rsidRPr="00696589" w:rsidRDefault="00E9700C" w:rsidP="00E9700C">
      <w:pPr>
        <w:pStyle w:val="breakline"/>
        <w:rPr>
          <w:color w:val="002060"/>
        </w:rPr>
      </w:pPr>
    </w:p>
    <w:p w14:paraId="210B205B" w14:textId="77777777" w:rsidR="00E9700C" w:rsidRPr="00696589" w:rsidRDefault="00E9700C" w:rsidP="00E9700C">
      <w:pPr>
        <w:jc w:val="center"/>
        <w:rPr>
          <w:rFonts w:ascii="Arial" w:hAnsi="Arial" w:cs="Arial"/>
          <w:noProof/>
          <w:color w:val="002060"/>
          <w:sz w:val="22"/>
          <w:szCs w:val="22"/>
        </w:rPr>
      </w:pPr>
      <w:r w:rsidRPr="00696589">
        <w:rPr>
          <w:rFonts w:ascii="Arial" w:hAnsi="Arial" w:cs="Arial"/>
          <w:noProof/>
          <w:color w:val="002060"/>
          <w:sz w:val="22"/>
          <w:szCs w:val="22"/>
        </w:rPr>
        <w:t>F.to IL SEGRETARIO                                   F.to IL GIUDICE SPORTIVO</w:t>
      </w:r>
    </w:p>
    <w:p w14:paraId="42E50D76" w14:textId="77777777" w:rsidR="00E9700C" w:rsidRPr="00696589" w:rsidRDefault="00E9700C" w:rsidP="00E9700C">
      <w:pPr>
        <w:jc w:val="left"/>
        <w:rPr>
          <w:rFonts w:ascii="Arial" w:hAnsi="Arial" w:cs="Arial"/>
          <w:noProof/>
          <w:color w:val="002060"/>
          <w:sz w:val="22"/>
          <w:szCs w:val="22"/>
        </w:rPr>
      </w:pPr>
      <w:r w:rsidRPr="00696589">
        <w:rPr>
          <w:rFonts w:ascii="Arial" w:hAnsi="Arial" w:cs="Arial"/>
          <w:noProof/>
          <w:color w:val="002060"/>
          <w:sz w:val="22"/>
          <w:szCs w:val="22"/>
        </w:rPr>
        <w:t xml:space="preserve">                         Angelo Castellana        </w:t>
      </w:r>
      <w:r w:rsidRPr="00696589">
        <w:rPr>
          <w:rFonts w:ascii="Arial" w:hAnsi="Arial" w:cs="Arial"/>
          <w:noProof/>
          <w:color w:val="002060"/>
          <w:sz w:val="22"/>
          <w:szCs w:val="22"/>
        </w:rPr>
        <w:tab/>
        <w:t xml:space="preserve">                                Agnese Lazzaretti</w:t>
      </w:r>
    </w:p>
    <w:p w14:paraId="68424FDE" w14:textId="77777777" w:rsidR="00E9700C" w:rsidRPr="00696589" w:rsidRDefault="00E9700C" w:rsidP="00E9700C">
      <w:pPr>
        <w:pStyle w:val="breakline"/>
        <w:rPr>
          <w:rFonts w:eastAsiaTheme="minorEastAsia"/>
          <w:color w:val="002060"/>
        </w:rPr>
      </w:pPr>
    </w:p>
    <w:p w14:paraId="52FED5FB" w14:textId="77777777" w:rsidR="00E9700C" w:rsidRPr="00696589" w:rsidRDefault="00E9700C" w:rsidP="00E9700C">
      <w:pPr>
        <w:pStyle w:val="titoloprinc0"/>
        <w:rPr>
          <w:color w:val="002060"/>
        </w:rPr>
      </w:pPr>
      <w:r w:rsidRPr="00696589">
        <w:rPr>
          <w:color w:val="002060"/>
        </w:rPr>
        <w:t>CLASSIFICA</w:t>
      </w:r>
    </w:p>
    <w:p w14:paraId="1563F253" w14:textId="77777777" w:rsidR="00E9700C" w:rsidRPr="00696589" w:rsidRDefault="00E9700C" w:rsidP="00E9700C">
      <w:pPr>
        <w:pStyle w:val="breakline"/>
        <w:rPr>
          <w:color w:val="002060"/>
        </w:rPr>
      </w:pPr>
    </w:p>
    <w:p w14:paraId="36542276" w14:textId="77777777" w:rsidR="00E9700C" w:rsidRPr="00696589" w:rsidRDefault="00E9700C" w:rsidP="00E9700C">
      <w:pPr>
        <w:pStyle w:val="breakline"/>
        <w:rPr>
          <w:color w:val="002060"/>
        </w:rPr>
      </w:pPr>
    </w:p>
    <w:p w14:paraId="54BAC735" w14:textId="77777777" w:rsidR="00E9700C" w:rsidRPr="00696589" w:rsidRDefault="00E9700C" w:rsidP="00E9700C">
      <w:pPr>
        <w:pStyle w:val="sottotitolocampionato10"/>
        <w:rPr>
          <w:color w:val="002060"/>
        </w:rPr>
      </w:pPr>
      <w:r w:rsidRPr="0069658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700C" w:rsidRPr="00696589" w14:paraId="586C1012" w14:textId="77777777" w:rsidTr="00487AA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91AE4" w14:textId="77777777" w:rsidR="00E9700C" w:rsidRPr="00696589" w:rsidRDefault="00E9700C" w:rsidP="00487AA6">
            <w:pPr>
              <w:pStyle w:val="headertabella0"/>
              <w:rPr>
                <w:color w:val="002060"/>
              </w:rPr>
            </w:pPr>
            <w:r w:rsidRPr="006965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9601C" w14:textId="77777777" w:rsidR="00E9700C" w:rsidRPr="00696589" w:rsidRDefault="00E9700C" w:rsidP="00487AA6">
            <w:pPr>
              <w:pStyle w:val="headertabella0"/>
              <w:rPr>
                <w:color w:val="002060"/>
              </w:rPr>
            </w:pPr>
            <w:r w:rsidRPr="006965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916B9" w14:textId="77777777" w:rsidR="00E9700C" w:rsidRPr="00696589" w:rsidRDefault="00E9700C" w:rsidP="00487AA6">
            <w:pPr>
              <w:pStyle w:val="headertabella0"/>
              <w:rPr>
                <w:color w:val="002060"/>
              </w:rPr>
            </w:pPr>
            <w:r w:rsidRPr="006965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9771F" w14:textId="77777777" w:rsidR="00E9700C" w:rsidRPr="00696589" w:rsidRDefault="00E9700C" w:rsidP="00487AA6">
            <w:pPr>
              <w:pStyle w:val="headertabella0"/>
              <w:rPr>
                <w:color w:val="002060"/>
              </w:rPr>
            </w:pPr>
            <w:r w:rsidRPr="006965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BB7C7" w14:textId="77777777" w:rsidR="00E9700C" w:rsidRPr="00696589" w:rsidRDefault="00E9700C" w:rsidP="00487AA6">
            <w:pPr>
              <w:pStyle w:val="headertabella0"/>
              <w:rPr>
                <w:color w:val="002060"/>
              </w:rPr>
            </w:pPr>
            <w:r w:rsidRPr="006965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62D20" w14:textId="77777777" w:rsidR="00E9700C" w:rsidRPr="00696589" w:rsidRDefault="00E9700C" w:rsidP="00487AA6">
            <w:pPr>
              <w:pStyle w:val="headertabella0"/>
              <w:rPr>
                <w:color w:val="002060"/>
              </w:rPr>
            </w:pPr>
            <w:r w:rsidRPr="006965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E0AAE" w14:textId="77777777" w:rsidR="00E9700C" w:rsidRPr="00696589" w:rsidRDefault="00E9700C" w:rsidP="00487AA6">
            <w:pPr>
              <w:pStyle w:val="headertabella0"/>
              <w:rPr>
                <w:color w:val="002060"/>
              </w:rPr>
            </w:pPr>
            <w:r w:rsidRPr="006965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C77D3" w14:textId="77777777" w:rsidR="00E9700C" w:rsidRPr="00696589" w:rsidRDefault="00E9700C" w:rsidP="00487AA6">
            <w:pPr>
              <w:pStyle w:val="headertabella0"/>
              <w:rPr>
                <w:color w:val="002060"/>
              </w:rPr>
            </w:pPr>
            <w:r w:rsidRPr="006965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D9F7C" w14:textId="77777777" w:rsidR="00E9700C" w:rsidRPr="00696589" w:rsidRDefault="00E9700C" w:rsidP="00487AA6">
            <w:pPr>
              <w:pStyle w:val="headertabella0"/>
              <w:rPr>
                <w:color w:val="002060"/>
              </w:rPr>
            </w:pPr>
            <w:r w:rsidRPr="006965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C3CFA" w14:textId="77777777" w:rsidR="00E9700C" w:rsidRPr="00696589" w:rsidRDefault="00E9700C" w:rsidP="00487AA6">
            <w:pPr>
              <w:pStyle w:val="headertabella0"/>
              <w:rPr>
                <w:color w:val="002060"/>
              </w:rPr>
            </w:pPr>
            <w:r w:rsidRPr="00696589">
              <w:rPr>
                <w:color w:val="002060"/>
              </w:rPr>
              <w:t>PE</w:t>
            </w:r>
          </w:p>
        </w:tc>
      </w:tr>
      <w:tr w:rsidR="00E9700C" w:rsidRPr="00696589" w14:paraId="6778BD0C" w14:textId="77777777" w:rsidTr="00487AA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B166CB" w14:textId="77777777" w:rsidR="00E9700C" w:rsidRPr="00696589" w:rsidRDefault="00E9700C" w:rsidP="00487AA6">
            <w:pPr>
              <w:pStyle w:val="rowtabella0"/>
              <w:rPr>
                <w:color w:val="002060"/>
              </w:rPr>
            </w:pPr>
            <w:r w:rsidRPr="00696589">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154EF" w14:textId="77777777" w:rsidR="00E9700C" w:rsidRPr="00696589" w:rsidRDefault="00E9700C" w:rsidP="00487AA6">
            <w:pPr>
              <w:pStyle w:val="rowtabella0"/>
              <w:jc w:val="center"/>
              <w:rPr>
                <w:color w:val="002060"/>
              </w:rPr>
            </w:pPr>
            <w:r w:rsidRPr="00696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430D6"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25DAE"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0B12D"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A0ACC"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D3344" w14:textId="77777777" w:rsidR="00E9700C" w:rsidRPr="00696589" w:rsidRDefault="00E9700C" w:rsidP="00487AA6">
            <w:pPr>
              <w:pStyle w:val="rowtabella0"/>
              <w:jc w:val="center"/>
              <w:rPr>
                <w:color w:val="002060"/>
              </w:rPr>
            </w:pPr>
            <w:r w:rsidRPr="0069658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4749F"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AC516" w14:textId="77777777" w:rsidR="00E9700C" w:rsidRPr="00696589" w:rsidRDefault="00E9700C" w:rsidP="00487AA6">
            <w:pPr>
              <w:pStyle w:val="rowtabella0"/>
              <w:jc w:val="center"/>
              <w:rPr>
                <w:color w:val="002060"/>
              </w:rPr>
            </w:pPr>
            <w:r w:rsidRPr="0069658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7C837" w14:textId="77777777" w:rsidR="00E9700C" w:rsidRPr="00696589" w:rsidRDefault="00E9700C" w:rsidP="00487AA6">
            <w:pPr>
              <w:pStyle w:val="rowtabella0"/>
              <w:jc w:val="center"/>
              <w:rPr>
                <w:color w:val="002060"/>
              </w:rPr>
            </w:pPr>
            <w:r w:rsidRPr="00696589">
              <w:rPr>
                <w:color w:val="002060"/>
              </w:rPr>
              <w:t>0</w:t>
            </w:r>
          </w:p>
        </w:tc>
      </w:tr>
      <w:tr w:rsidR="00E9700C" w:rsidRPr="00696589" w14:paraId="4BE00EC7"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F951C0" w14:textId="77777777" w:rsidR="00E9700C" w:rsidRPr="00696589" w:rsidRDefault="00E9700C" w:rsidP="00487AA6">
            <w:pPr>
              <w:pStyle w:val="rowtabella0"/>
              <w:rPr>
                <w:color w:val="002060"/>
              </w:rPr>
            </w:pPr>
            <w:r w:rsidRPr="00696589">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1E4CE"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37333"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7467E"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82263"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BDA3A"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FA7A1" w14:textId="77777777" w:rsidR="00E9700C" w:rsidRPr="00696589" w:rsidRDefault="00E9700C" w:rsidP="00487AA6">
            <w:pPr>
              <w:pStyle w:val="rowtabella0"/>
              <w:jc w:val="center"/>
              <w:rPr>
                <w:color w:val="002060"/>
              </w:rPr>
            </w:pPr>
            <w:r w:rsidRPr="006965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EAD0B"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16C04"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9BA62" w14:textId="77777777" w:rsidR="00E9700C" w:rsidRPr="00696589" w:rsidRDefault="00E9700C" w:rsidP="00487AA6">
            <w:pPr>
              <w:pStyle w:val="rowtabella0"/>
              <w:jc w:val="center"/>
              <w:rPr>
                <w:color w:val="002060"/>
              </w:rPr>
            </w:pPr>
            <w:r w:rsidRPr="00696589">
              <w:rPr>
                <w:color w:val="002060"/>
              </w:rPr>
              <w:t>0</w:t>
            </w:r>
          </w:p>
        </w:tc>
      </w:tr>
      <w:tr w:rsidR="00E9700C" w:rsidRPr="00696589" w14:paraId="400B02D9"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A3C594" w14:textId="77777777" w:rsidR="00E9700C" w:rsidRPr="00696589" w:rsidRDefault="00E9700C" w:rsidP="00487AA6">
            <w:pPr>
              <w:pStyle w:val="rowtabella0"/>
              <w:rPr>
                <w:color w:val="002060"/>
                <w:lang w:val="es-ES"/>
              </w:rPr>
            </w:pPr>
            <w:r w:rsidRPr="00696589">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F9E13"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01A8B"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6FF98"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82D6E"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3AC2E"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124AB" w14:textId="77777777" w:rsidR="00E9700C" w:rsidRPr="00696589" w:rsidRDefault="00E9700C" w:rsidP="00487AA6">
            <w:pPr>
              <w:pStyle w:val="rowtabella0"/>
              <w:jc w:val="center"/>
              <w:rPr>
                <w:color w:val="002060"/>
              </w:rPr>
            </w:pPr>
            <w:r w:rsidRPr="0069658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8AAA8"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7D6A9"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2CCE3" w14:textId="77777777" w:rsidR="00E9700C" w:rsidRPr="00696589" w:rsidRDefault="00E9700C" w:rsidP="00487AA6">
            <w:pPr>
              <w:pStyle w:val="rowtabella0"/>
              <w:jc w:val="center"/>
              <w:rPr>
                <w:color w:val="002060"/>
              </w:rPr>
            </w:pPr>
            <w:r w:rsidRPr="00696589">
              <w:rPr>
                <w:color w:val="002060"/>
              </w:rPr>
              <w:t>0</w:t>
            </w:r>
          </w:p>
        </w:tc>
      </w:tr>
      <w:tr w:rsidR="00E9700C" w:rsidRPr="00696589" w14:paraId="26B5DC95"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790545" w14:textId="77777777" w:rsidR="00E9700C" w:rsidRPr="00696589" w:rsidRDefault="00E9700C" w:rsidP="00487AA6">
            <w:pPr>
              <w:pStyle w:val="rowtabella0"/>
              <w:rPr>
                <w:color w:val="002060"/>
                <w:lang w:val="es-ES"/>
              </w:rPr>
            </w:pPr>
            <w:r w:rsidRPr="00696589">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BD1A7"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6C63E"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FFDF3"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DFEB2"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0E9AF"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1E033"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2E7A8" w14:textId="77777777" w:rsidR="00E9700C" w:rsidRPr="00696589" w:rsidRDefault="00E9700C" w:rsidP="00487AA6">
            <w:pPr>
              <w:pStyle w:val="rowtabella0"/>
              <w:jc w:val="center"/>
              <w:rPr>
                <w:color w:val="002060"/>
              </w:rPr>
            </w:pPr>
            <w:r w:rsidRPr="006965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DFDC8"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DD51F" w14:textId="77777777" w:rsidR="00E9700C" w:rsidRPr="00696589" w:rsidRDefault="00E9700C" w:rsidP="00487AA6">
            <w:pPr>
              <w:pStyle w:val="rowtabella0"/>
              <w:jc w:val="center"/>
              <w:rPr>
                <w:color w:val="002060"/>
              </w:rPr>
            </w:pPr>
            <w:r w:rsidRPr="00696589">
              <w:rPr>
                <w:color w:val="002060"/>
              </w:rPr>
              <w:t>0</w:t>
            </w:r>
          </w:p>
        </w:tc>
      </w:tr>
      <w:tr w:rsidR="00E9700C" w:rsidRPr="00696589" w14:paraId="127C0DF2" w14:textId="77777777" w:rsidTr="00487AA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DBFD32" w14:textId="77777777" w:rsidR="00E9700C" w:rsidRPr="00696589" w:rsidRDefault="00E9700C" w:rsidP="00487AA6">
            <w:pPr>
              <w:pStyle w:val="rowtabella0"/>
              <w:rPr>
                <w:color w:val="002060"/>
              </w:rPr>
            </w:pPr>
            <w:r w:rsidRPr="00696589">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D426C"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A3295"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32FA8"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81C58"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438EB"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8628B"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939CC" w14:textId="77777777" w:rsidR="00E9700C" w:rsidRPr="00696589" w:rsidRDefault="00E9700C" w:rsidP="00487AA6">
            <w:pPr>
              <w:pStyle w:val="rowtabella0"/>
              <w:jc w:val="center"/>
              <w:rPr>
                <w:color w:val="002060"/>
              </w:rPr>
            </w:pPr>
            <w:r w:rsidRPr="0069658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B3601" w14:textId="77777777" w:rsidR="00E9700C" w:rsidRPr="00696589" w:rsidRDefault="00E9700C" w:rsidP="00487AA6">
            <w:pPr>
              <w:pStyle w:val="rowtabella0"/>
              <w:jc w:val="center"/>
              <w:rPr>
                <w:color w:val="002060"/>
              </w:rPr>
            </w:pPr>
            <w:r w:rsidRPr="0069658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3979D" w14:textId="77777777" w:rsidR="00E9700C" w:rsidRPr="00696589" w:rsidRDefault="00E9700C" w:rsidP="00487AA6">
            <w:pPr>
              <w:pStyle w:val="rowtabella0"/>
              <w:jc w:val="center"/>
              <w:rPr>
                <w:color w:val="002060"/>
              </w:rPr>
            </w:pPr>
            <w:r w:rsidRPr="00696589">
              <w:rPr>
                <w:color w:val="002060"/>
              </w:rPr>
              <w:t>0</w:t>
            </w:r>
          </w:p>
        </w:tc>
      </w:tr>
    </w:tbl>
    <w:p w14:paraId="3C2FC153" w14:textId="77777777" w:rsidR="00E9700C" w:rsidRPr="00696589" w:rsidRDefault="00E9700C" w:rsidP="00E9700C">
      <w:pPr>
        <w:pStyle w:val="breakline"/>
        <w:rPr>
          <w:color w:val="002060"/>
        </w:rPr>
      </w:pPr>
    </w:p>
    <w:p w14:paraId="0F1860C7" w14:textId="77777777" w:rsidR="00E9700C" w:rsidRPr="00696589" w:rsidRDefault="00E9700C" w:rsidP="00E9700C">
      <w:pPr>
        <w:pStyle w:val="titoloprinc0"/>
        <w:rPr>
          <w:color w:val="002060"/>
        </w:rPr>
      </w:pPr>
      <w:r w:rsidRPr="00696589">
        <w:rPr>
          <w:color w:val="002060"/>
        </w:rPr>
        <w:t>PROGRAMMA GARE</w:t>
      </w:r>
    </w:p>
    <w:p w14:paraId="35455AAE" w14:textId="77777777" w:rsidR="00E9700C" w:rsidRDefault="00E9700C" w:rsidP="00E9700C">
      <w:pPr>
        <w:pStyle w:val="breakline"/>
        <w:rPr>
          <w:rFonts w:eastAsiaTheme="minorEastAsia"/>
          <w:color w:val="002060"/>
        </w:rPr>
      </w:pPr>
    </w:p>
    <w:p w14:paraId="086642CF" w14:textId="77777777" w:rsidR="00AD5C09" w:rsidRPr="008C4765" w:rsidRDefault="00AD5C09" w:rsidP="00AD5C09">
      <w:pPr>
        <w:pStyle w:val="sottotitolocampionato10"/>
        <w:rPr>
          <w:color w:val="002060"/>
        </w:rPr>
      </w:pPr>
      <w:r w:rsidRPr="008C4765">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AD5C09" w:rsidRPr="008C4765" w14:paraId="1492EB1C" w14:textId="77777777" w:rsidTr="00487AA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DB7EB" w14:textId="77777777" w:rsidR="00AD5C09" w:rsidRPr="008C4765" w:rsidRDefault="00AD5C09" w:rsidP="00487AA6">
            <w:pPr>
              <w:pStyle w:val="headertabella0"/>
              <w:rPr>
                <w:color w:val="002060"/>
              </w:rPr>
            </w:pPr>
            <w:r w:rsidRPr="008C476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59F77" w14:textId="77777777" w:rsidR="00AD5C09" w:rsidRPr="008C4765" w:rsidRDefault="00AD5C09" w:rsidP="00487AA6">
            <w:pPr>
              <w:pStyle w:val="headertabella0"/>
              <w:rPr>
                <w:color w:val="002060"/>
              </w:rPr>
            </w:pPr>
            <w:r w:rsidRPr="008C476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3840E" w14:textId="77777777" w:rsidR="00AD5C09" w:rsidRPr="008C4765" w:rsidRDefault="00AD5C09" w:rsidP="00487AA6">
            <w:pPr>
              <w:pStyle w:val="headertabella0"/>
              <w:rPr>
                <w:color w:val="002060"/>
              </w:rPr>
            </w:pPr>
            <w:r w:rsidRPr="008C476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DCF2B" w14:textId="77777777" w:rsidR="00AD5C09" w:rsidRPr="008C4765" w:rsidRDefault="00AD5C09" w:rsidP="00487AA6">
            <w:pPr>
              <w:pStyle w:val="headertabella0"/>
              <w:rPr>
                <w:color w:val="002060"/>
              </w:rPr>
            </w:pPr>
            <w:r w:rsidRPr="008C476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1ACC5" w14:textId="77777777" w:rsidR="00AD5C09" w:rsidRPr="008C4765" w:rsidRDefault="00AD5C09" w:rsidP="00487AA6">
            <w:pPr>
              <w:pStyle w:val="headertabella0"/>
              <w:rPr>
                <w:color w:val="002060"/>
              </w:rPr>
            </w:pPr>
            <w:r w:rsidRPr="008C476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DB6B2" w14:textId="77777777" w:rsidR="00AD5C09" w:rsidRPr="008C4765" w:rsidRDefault="00AD5C09" w:rsidP="00487AA6">
            <w:pPr>
              <w:pStyle w:val="headertabella0"/>
              <w:rPr>
                <w:color w:val="002060"/>
              </w:rPr>
            </w:pPr>
            <w:proofErr w:type="spellStart"/>
            <w:r w:rsidRPr="008C4765">
              <w:rPr>
                <w:color w:val="002060"/>
              </w:rPr>
              <w:t>Localita'</w:t>
            </w:r>
            <w:proofErr w:type="spellEnd"/>
            <w:r w:rsidRPr="008C476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675D4" w14:textId="77777777" w:rsidR="00AD5C09" w:rsidRPr="008C4765" w:rsidRDefault="00AD5C09" w:rsidP="00487AA6">
            <w:pPr>
              <w:pStyle w:val="headertabella0"/>
              <w:rPr>
                <w:color w:val="002060"/>
              </w:rPr>
            </w:pPr>
            <w:r w:rsidRPr="008C4765">
              <w:rPr>
                <w:color w:val="002060"/>
              </w:rPr>
              <w:t>Indirizzo Impianto</w:t>
            </w:r>
          </w:p>
        </w:tc>
      </w:tr>
      <w:tr w:rsidR="00AD5C09" w:rsidRPr="008C4765" w14:paraId="1A1DA37C" w14:textId="77777777" w:rsidTr="00487AA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524146" w14:textId="77777777" w:rsidR="00AD5C09" w:rsidRPr="008C4765" w:rsidRDefault="00AD5C09" w:rsidP="00487AA6">
            <w:pPr>
              <w:pStyle w:val="rowtabella0"/>
              <w:rPr>
                <w:color w:val="002060"/>
              </w:rPr>
            </w:pPr>
            <w:r w:rsidRPr="008C4765">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9F0BCB" w14:textId="77777777" w:rsidR="00AD5C09" w:rsidRPr="008C4765" w:rsidRDefault="00AD5C09" w:rsidP="00487AA6">
            <w:pPr>
              <w:pStyle w:val="rowtabella0"/>
              <w:rPr>
                <w:color w:val="002060"/>
              </w:rPr>
            </w:pPr>
            <w:r w:rsidRPr="008C4765">
              <w:rPr>
                <w:color w:val="002060"/>
              </w:rPr>
              <w:t>CSI STELLA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946422" w14:textId="77777777" w:rsidR="00AD5C09" w:rsidRPr="008C4765" w:rsidRDefault="00AD5C09" w:rsidP="00487AA6">
            <w:pPr>
              <w:pStyle w:val="rowtabella0"/>
              <w:jc w:val="center"/>
              <w:rPr>
                <w:color w:val="002060"/>
              </w:rPr>
            </w:pPr>
            <w:r w:rsidRPr="008C476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D229B8" w14:textId="77777777" w:rsidR="00AD5C09" w:rsidRPr="008C4765" w:rsidRDefault="00AD5C09" w:rsidP="00487AA6">
            <w:pPr>
              <w:pStyle w:val="rowtabella0"/>
              <w:rPr>
                <w:color w:val="002060"/>
              </w:rPr>
            </w:pPr>
            <w:r w:rsidRPr="008C4765">
              <w:rPr>
                <w:color w:val="002060"/>
              </w:rPr>
              <w:t>24/02/2024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97489E" w14:textId="77777777" w:rsidR="00AD5C09" w:rsidRPr="008C4765" w:rsidRDefault="00AD5C09" w:rsidP="00487AA6">
            <w:pPr>
              <w:pStyle w:val="rowtabella0"/>
              <w:rPr>
                <w:color w:val="002060"/>
              </w:rPr>
            </w:pPr>
            <w:r w:rsidRPr="008C4765">
              <w:rPr>
                <w:color w:val="002060"/>
              </w:rPr>
              <w:t>5464 PALAFIERA CAMPANARA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C9A7E5" w14:textId="77777777" w:rsidR="00AD5C09" w:rsidRPr="008C4765" w:rsidRDefault="00AD5C09" w:rsidP="00487AA6">
            <w:pPr>
              <w:pStyle w:val="rowtabella0"/>
              <w:rPr>
                <w:color w:val="002060"/>
              </w:rPr>
            </w:pPr>
            <w:r w:rsidRPr="008C4765">
              <w:rPr>
                <w:color w:val="002060"/>
              </w:rPr>
              <w:t>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3AD583" w14:textId="77777777" w:rsidR="00AD5C09" w:rsidRPr="008C4765" w:rsidRDefault="00AD5C09" w:rsidP="00487AA6">
            <w:pPr>
              <w:pStyle w:val="rowtabella0"/>
              <w:rPr>
                <w:color w:val="002060"/>
              </w:rPr>
            </w:pPr>
            <w:r w:rsidRPr="008C4765">
              <w:rPr>
                <w:color w:val="002060"/>
              </w:rPr>
              <w:t>VIA DELLE ESPOSIZIONI, 33</w:t>
            </w:r>
          </w:p>
        </w:tc>
      </w:tr>
      <w:tr w:rsidR="00AD5C09" w:rsidRPr="008C4765" w14:paraId="75A94228" w14:textId="77777777" w:rsidTr="00487AA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159BEB" w14:textId="77777777" w:rsidR="00AD5C09" w:rsidRPr="008C4765" w:rsidRDefault="00AD5C09" w:rsidP="00487AA6">
            <w:pPr>
              <w:pStyle w:val="rowtabella0"/>
              <w:rPr>
                <w:color w:val="002060"/>
              </w:rPr>
            </w:pPr>
            <w:r w:rsidRPr="008C4765">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0B7857" w14:textId="77777777" w:rsidR="00AD5C09" w:rsidRPr="008C4765" w:rsidRDefault="00AD5C09" w:rsidP="00487AA6">
            <w:pPr>
              <w:pStyle w:val="rowtabella0"/>
              <w:rPr>
                <w:color w:val="002060"/>
              </w:rPr>
            </w:pPr>
            <w:r w:rsidRPr="008C4765">
              <w:rPr>
                <w:color w:val="002060"/>
              </w:rPr>
              <w:t>SPECIAL ONE SPORTING CLUB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145FB9"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A905EF" w14:textId="77777777" w:rsidR="00AD5C09" w:rsidRPr="008C4765" w:rsidRDefault="00AD5C09" w:rsidP="00487AA6">
            <w:pPr>
              <w:pStyle w:val="rowtabella0"/>
              <w:rPr>
                <w:color w:val="002060"/>
              </w:rPr>
            </w:pPr>
            <w:r w:rsidRPr="008C4765">
              <w:rPr>
                <w:color w:val="002060"/>
              </w:rPr>
              <w:t>24/02/2024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5597D6" w14:textId="77777777" w:rsidR="00AD5C09" w:rsidRPr="008C4765" w:rsidRDefault="00AD5C09" w:rsidP="00487AA6">
            <w:pPr>
              <w:pStyle w:val="rowtabella0"/>
              <w:rPr>
                <w:color w:val="002060"/>
              </w:rPr>
            </w:pPr>
            <w:r w:rsidRPr="008C4765">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AEC9CE" w14:textId="77777777" w:rsidR="00AD5C09" w:rsidRPr="008C4765" w:rsidRDefault="00AD5C09" w:rsidP="00487AA6">
            <w:pPr>
              <w:pStyle w:val="rowtabella0"/>
              <w:rPr>
                <w:color w:val="002060"/>
              </w:rPr>
            </w:pPr>
            <w:r w:rsidRPr="008C4765">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80AE3E" w14:textId="77777777" w:rsidR="00AD5C09" w:rsidRPr="008C4765" w:rsidRDefault="00AD5C09" w:rsidP="00487AA6">
            <w:pPr>
              <w:pStyle w:val="rowtabella0"/>
              <w:rPr>
                <w:color w:val="002060"/>
              </w:rPr>
            </w:pPr>
            <w:r w:rsidRPr="008C4765">
              <w:rPr>
                <w:color w:val="002060"/>
              </w:rPr>
              <w:t>VIA B.BUOZZI</w:t>
            </w:r>
          </w:p>
        </w:tc>
      </w:tr>
    </w:tbl>
    <w:p w14:paraId="4299267C" w14:textId="77777777" w:rsidR="00AD5C09" w:rsidRPr="00696589" w:rsidRDefault="00AD5C09" w:rsidP="00E9700C">
      <w:pPr>
        <w:pStyle w:val="breakline"/>
        <w:rPr>
          <w:rFonts w:eastAsiaTheme="minorEastAsia"/>
          <w:color w:val="002060"/>
        </w:rPr>
      </w:pPr>
    </w:p>
    <w:p w14:paraId="40B49B61" w14:textId="77777777" w:rsidR="00E9700C" w:rsidRPr="00696589" w:rsidRDefault="00E9700C" w:rsidP="00E9700C">
      <w:pPr>
        <w:pStyle w:val="breakline"/>
        <w:rPr>
          <w:color w:val="002060"/>
        </w:rPr>
      </w:pPr>
    </w:p>
    <w:p w14:paraId="6BB9ADBB" w14:textId="77777777" w:rsidR="00E9700C" w:rsidRPr="00696589" w:rsidRDefault="00E9700C" w:rsidP="00E9700C">
      <w:pPr>
        <w:pStyle w:val="titolocampionato0"/>
        <w:shd w:val="clear" w:color="auto" w:fill="CCCCCC"/>
        <w:spacing w:before="80" w:after="40"/>
        <w:rPr>
          <w:color w:val="002060"/>
        </w:rPr>
      </w:pPr>
      <w:r w:rsidRPr="00696589">
        <w:rPr>
          <w:color w:val="002060"/>
        </w:rPr>
        <w:t>UNDER 19 CALCIO A 5 REGIONALE</w:t>
      </w:r>
    </w:p>
    <w:p w14:paraId="1C852CA8" w14:textId="77777777" w:rsidR="00E9700C" w:rsidRPr="00696589" w:rsidRDefault="00E9700C" w:rsidP="00E9700C">
      <w:pPr>
        <w:pStyle w:val="titoloprinc0"/>
        <w:rPr>
          <w:color w:val="002060"/>
        </w:rPr>
      </w:pPr>
      <w:r w:rsidRPr="00696589">
        <w:rPr>
          <w:color w:val="002060"/>
        </w:rPr>
        <w:t>RISULTATI</w:t>
      </w:r>
    </w:p>
    <w:p w14:paraId="3C0EF0BD" w14:textId="77777777" w:rsidR="00E9700C" w:rsidRPr="00696589" w:rsidRDefault="00E9700C" w:rsidP="00E9700C">
      <w:pPr>
        <w:pStyle w:val="breakline"/>
        <w:rPr>
          <w:color w:val="002060"/>
        </w:rPr>
      </w:pPr>
    </w:p>
    <w:p w14:paraId="243655FC" w14:textId="77777777" w:rsidR="00E9700C" w:rsidRPr="00696589" w:rsidRDefault="00E9700C" w:rsidP="00E9700C">
      <w:pPr>
        <w:pStyle w:val="sottotitolocampionato10"/>
        <w:rPr>
          <w:color w:val="002060"/>
        </w:rPr>
      </w:pPr>
      <w:r w:rsidRPr="00696589">
        <w:rPr>
          <w:color w:val="002060"/>
        </w:rPr>
        <w:t>RISULTATI UFFICIALI GARE DEL 17/02/2024</w:t>
      </w:r>
    </w:p>
    <w:p w14:paraId="3DC27D2B" w14:textId="77777777" w:rsidR="00E9700C" w:rsidRPr="00E9700C" w:rsidRDefault="00E9700C" w:rsidP="00E9700C">
      <w:pPr>
        <w:pStyle w:val="sottotitolocampionato20"/>
        <w:spacing w:before="0" w:beforeAutospacing="0" w:after="0" w:afterAutospacing="0"/>
        <w:rPr>
          <w:rFonts w:ascii="Arial" w:hAnsi="Arial" w:cs="Arial"/>
          <w:color w:val="002060"/>
          <w:sz w:val="20"/>
          <w:szCs w:val="20"/>
        </w:rPr>
      </w:pPr>
      <w:r w:rsidRPr="00E9700C">
        <w:rPr>
          <w:rFonts w:ascii="Arial" w:hAnsi="Arial" w:cs="Arial"/>
          <w:color w:val="002060"/>
          <w:sz w:val="20"/>
          <w:szCs w:val="20"/>
        </w:rPr>
        <w:t>Si trascrivono qui di seguito i risultati ufficiali delle gare disputate</w:t>
      </w:r>
    </w:p>
    <w:p w14:paraId="705FB0E2" w14:textId="77777777" w:rsidR="00E9700C" w:rsidRPr="00696589" w:rsidRDefault="00E9700C" w:rsidP="00E9700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9700C" w:rsidRPr="00696589" w14:paraId="41FEE86E" w14:textId="77777777" w:rsidTr="00487AA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700C" w:rsidRPr="00696589" w14:paraId="1F44222C" w14:textId="77777777" w:rsidTr="00487AA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1C876" w14:textId="77777777" w:rsidR="00E9700C" w:rsidRPr="00696589" w:rsidRDefault="00E9700C" w:rsidP="00487AA6">
                  <w:pPr>
                    <w:pStyle w:val="headertabella0"/>
                    <w:rPr>
                      <w:color w:val="002060"/>
                    </w:rPr>
                  </w:pPr>
                  <w:r w:rsidRPr="00696589">
                    <w:rPr>
                      <w:color w:val="002060"/>
                    </w:rPr>
                    <w:t>GIRONE A - 5 Giornata - R</w:t>
                  </w:r>
                </w:p>
              </w:tc>
            </w:tr>
            <w:tr w:rsidR="00E9700C" w:rsidRPr="00696589" w14:paraId="15C944B9" w14:textId="77777777" w:rsidTr="00487AA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DFBA85" w14:textId="77777777" w:rsidR="00E9700C" w:rsidRPr="00696589" w:rsidRDefault="00E9700C" w:rsidP="00487AA6">
                  <w:pPr>
                    <w:pStyle w:val="rowtabella0"/>
                    <w:rPr>
                      <w:color w:val="002060"/>
                    </w:rPr>
                  </w:pPr>
                  <w:r w:rsidRPr="00696589">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032D34" w14:textId="77777777" w:rsidR="00E9700C" w:rsidRPr="00696589" w:rsidRDefault="00E9700C" w:rsidP="00487AA6">
                  <w:pPr>
                    <w:pStyle w:val="rowtabella0"/>
                    <w:rPr>
                      <w:color w:val="002060"/>
                    </w:rPr>
                  </w:pPr>
                  <w:r w:rsidRPr="00696589">
                    <w:rPr>
                      <w:color w:val="002060"/>
                    </w:rPr>
                    <w:t>- PIETRALACROCE 73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E9CFCC" w14:textId="77777777" w:rsidR="00E9700C" w:rsidRPr="00696589" w:rsidRDefault="00E9700C" w:rsidP="00487AA6">
                  <w:pPr>
                    <w:pStyle w:val="rowtabella0"/>
                    <w:jc w:val="center"/>
                    <w:rPr>
                      <w:color w:val="002060"/>
                    </w:rPr>
                  </w:pPr>
                  <w:r w:rsidRPr="00696589">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D5AFE1" w14:textId="77777777" w:rsidR="00E9700C" w:rsidRPr="00696589" w:rsidRDefault="00E9700C" w:rsidP="00487AA6">
                  <w:pPr>
                    <w:pStyle w:val="rowtabella0"/>
                    <w:jc w:val="center"/>
                    <w:rPr>
                      <w:color w:val="002060"/>
                    </w:rPr>
                  </w:pPr>
                  <w:r w:rsidRPr="00696589">
                    <w:rPr>
                      <w:color w:val="002060"/>
                    </w:rPr>
                    <w:t> </w:t>
                  </w:r>
                </w:p>
              </w:tc>
            </w:tr>
            <w:tr w:rsidR="00E9700C" w:rsidRPr="00696589" w14:paraId="036880C2"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5E3BF4" w14:textId="77777777" w:rsidR="00E9700C" w:rsidRPr="00696589" w:rsidRDefault="00E9700C" w:rsidP="00487AA6">
                  <w:pPr>
                    <w:pStyle w:val="rowtabella0"/>
                    <w:rPr>
                      <w:color w:val="002060"/>
                    </w:rPr>
                  </w:pPr>
                  <w:r w:rsidRPr="00696589">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2EFC2B" w14:textId="77777777" w:rsidR="00E9700C" w:rsidRPr="00696589" w:rsidRDefault="00E9700C" w:rsidP="00487AA6">
                  <w:pPr>
                    <w:pStyle w:val="rowtabella0"/>
                    <w:rPr>
                      <w:color w:val="002060"/>
                    </w:rPr>
                  </w:pPr>
                  <w:r w:rsidRPr="00696589">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8CF97B" w14:textId="77777777" w:rsidR="00E9700C" w:rsidRPr="00696589" w:rsidRDefault="00E9700C" w:rsidP="00487AA6">
                  <w:pPr>
                    <w:pStyle w:val="rowtabella0"/>
                    <w:jc w:val="center"/>
                    <w:rPr>
                      <w:color w:val="002060"/>
                    </w:rPr>
                  </w:pPr>
                  <w:r w:rsidRPr="00696589">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4BA0E7" w14:textId="77777777" w:rsidR="00E9700C" w:rsidRPr="00696589" w:rsidRDefault="00E9700C" w:rsidP="00487AA6">
                  <w:pPr>
                    <w:pStyle w:val="rowtabella0"/>
                    <w:jc w:val="center"/>
                    <w:rPr>
                      <w:color w:val="002060"/>
                    </w:rPr>
                  </w:pPr>
                  <w:r w:rsidRPr="00696589">
                    <w:rPr>
                      <w:color w:val="002060"/>
                    </w:rPr>
                    <w:t> </w:t>
                  </w:r>
                </w:p>
              </w:tc>
            </w:tr>
            <w:tr w:rsidR="00E9700C" w:rsidRPr="00696589" w14:paraId="69DCBDB7"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2046DA" w14:textId="77777777" w:rsidR="00E9700C" w:rsidRPr="00696589" w:rsidRDefault="00E9700C" w:rsidP="00487AA6">
                  <w:pPr>
                    <w:pStyle w:val="rowtabella0"/>
                    <w:rPr>
                      <w:color w:val="002060"/>
                    </w:rPr>
                  </w:pPr>
                  <w:r w:rsidRPr="00696589">
                    <w:rPr>
                      <w:color w:val="002060"/>
                    </w:rPr>
                    <w:t>(1) 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4AF1C4" w14:textId="77777777" w:rsidR="00E9700C" w:rsidRPr="00696589" w:rsidRDefault="00E9700C" w:rsidP="00487AA6">
                  <w:pPr>
                    <w:pStyle w:val="rowtabella0"/>
                    <w:rPr>
                      <w:color w:val="002060"/>
                    </w:rPr>
                  </w:pPr>
                  <w:r w:rsidRPr="00696589">
                    <w:rPr>
                      <w:color w:val="002060"/>
                    </w:rPr>
                    <w:t>-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299424" w14:textId="77777777" w:rsidR="00E9700C" w:rsidRPr="00696589" w:rsidRDefault="00E9700C" w:rsidP="00487AA6">
                  <w:pPr>
                    <w:pStyle w:val="rowtabella0"/>
                    <w:jc w:val="center"/>
                    <w:rPr>
                      <w:color w:val="002060"/>
                    </w:rPr>
                  </w:pPr>
                  <w:r w:rsidRPr="00696589">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24FBCE" w14:textId="77777777" w:rsidR="00E9700C" w:rsidRPr="00696589" w:rsidRDefault="00E9700C" w:rsidP="00487AA6">
                  <w:pPr>
                    <w:pStyle w:val="rowtabella0"/>
                    <w:jc w:val="center"/>
                    <w:rPr>
                      <w:color w:val="002060"/>
                    </w:rPr>
                  </w:pPr>
                  <w:r w:rsidRPr="00696589">
                    <w:rPr>
                      <w:color w:val="002060"/>
                    </w:rPr>
                    <w:t> </w:t>
                  </w:r>
                </w:p>
              </w:tc>
            </w:tr>
            <w:tr w:rsidR="00E9700C" w:rsidRPr="00696589" w14:paraId="1DE5208F"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66F1F1" w14:textId="77777777" w:rsidR="00E9700C" w:rsidRPr="00696589" w:rsidRDefault="00E9700C" w:rsidP="00487AA6">
                  <w:pPr>
                    <w:pStyle w:val="rowtabella0"/>
                    <w:rPr>
                      <w:color w:val="002060"/>
                    </w:rPr>
                  </w:pPr>
                  <w:r w:rsidRPr="00696589">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5C89F0" w14:textId="77777777" w:rsidR="00E9700C" w:rsidRPr="00696589" w:rsidRDefault="00E9700C" w:rsidP="00487AA6">
                  <w:pPr>
                    <w:pStyle w:val="rowtabella0"/>
                    <w:rPr>
                      <w:color w:val="002060"/>
                    </w:rPr>
                  </w:pPr>
                  <w:r w:rsidRPr="00696589">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24786E" w14:textId="77777777" w:rsidR="00E9700C" w:rsidRPr="00696589" w:rsidRDefault="00E9700C" w:rsidP="00487AA6">
                  <w:pPr>
                    <w:pStyle w:val="rowtabella0"/>
                    <w:jc w:val="center"/>
                    <w:rPr>
                      <w:color w:val="002060"/>
                    </w:rPr>
                  </w:pPr>
                  <w:r w:rsidRPr="00696589">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2CEF4C" w14:textId="77777777" w:rsidR="00E9700C" w:rsidRPr="00696589" w:rsidRDefault="00E9700C" w:rsidP="00487AA6">
                  <w:pPr>
                    <w:pStyle w:val="rowtabella0"/>
                    <w:jc w:val="center"/>
                    <w:rPr>
                      <w:color w:val="002060"/>
                    </w:rPr>
                  </w:pPr>
                  <w:r w:rsidRPr="00696589">
                    <w:rPr>
                      <w:color w:val="002060"/>
                    </w:rPr>
                    <w:t> </w:t>
                  </w:r>
                </w:p>
              </w:tc>
            </w:tr>
            <w:tr w:rsidR="00E9700C" w:rsidRPr="00696589" w14:paraId="5B5B5706"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1EE1CA" w14:textId="77777777" w:rsidR="00E9700C" w:rsidRPr="00696589" w:rsidRDefault="00E9700C" w:rsidP="00487AA6">
                  <w:pPr>
                    <w:pStyle w:val="rowtabella0"/>
                    <w:rPr>
                      <w:color w:val="002060"/>
                    </w:rPr>
                  </w:pPr>
                  <w:r w:rsidRPr="00696589">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C90C67" w14:textId="77777777" w:rsidR="00E9700C" w:rsidRPr="00696589" w:rsidRDefault="00E9700C" w:rsidP="00487AA6">
                  <w:pPr>
                    <w:pStyle w:val="rowtabella0"/>
                    <w:rPr>
                      <w:color w:val="002060"/>
                    </w:rPr>
                  </w:pPr>
                  <w:r w:rsidRPr="00696589">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ED955F" w14:textId="77777777" w:rsidR="00E9700C" w:rsidRPr="00696589" w:rsidRDefault="00E9700C" w:rsidP="00487AA6">
                  <w:pPr>
                    <w:pStyle w:val="rowtabella0"/>
                    <w:jc w:val="center"/>
                    <w:rPr>
                      <w:color w:val="002060"/>
                    </w:rPr>
                  </w:pPr>
                  <w:r w:rsidRPr="00696589">
                    <w:rPr>
                      <w:color w:val="002060"/>
                    </w:rPr>
                    <w:t>13 - 0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884210" w14:textId="77777777" w:rsidR="00E9700C" w:rsidRPr="00696589" w:rsidRDefault="00E9700C" w:rsidP="00487AA6">
                  <w:pPr>
                    <w:pStyle w:val="rowtabella0"/>
                    <w:jc w:val="center"/>
                    <w:rPr>
                      <w:color w:val="002060"/>
                    </w:rPr>
                  </w:pPr>
                  <w:r w:rsidRPr="00696589">
                    <w:rPr>
                      <w:color w:val="002060"/>
                    </w:rPr>
                    <w:t> </w:t>
                  </w:r>
                </w:p>
              </w:tc>
            </w:tr>
            <w:tr w:rsidR="00E9700C" w:rsidRPr="00696589" w14:paraId="623F6BEF"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265AA5" w14:textId="77777777" w:rsidR="00E9700C" w:rsidRPr="00696589" w:rsidRDefault="00E9700C" w:rsidP="00487AA6">
                  <w:pPr>
                    <w:pStyle w:val="rowtabella0"/>
                    <w:rPr>
                      <w:color w:val="002060"/>
                    </w:rPr>
                  </w:pPr>
                  <w:r w:rsidRPr="00696589">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704123" w14:textId="77777777" w:rsidR="00E9700C" w:rsidRPr="00696589" w:rsidRDefault="00E9700C" w:rsidP="00487AA6">
                  <w:pPr>
                    <w:pStyle w:val="rowtabella0"/>
                    <w:rPr>
                      <w:color w:val="002060"/>
                    </w:rPr>
                  </w:pPr>
                  <w:r w:rsidRPr="00696589">
                    <w:rPr>
                      <w:color w:val="002060"/>
                    </w:rPr>
                    <w:t>- CARISSIMI 2016</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7FA359" w14:textId="77777777" w:rsidR="00E9700C" w:rsidRPr="00696589" w:rsidRDefault="00E9700C" w:rsidP="00487AA6">
                  <w:pPr>
                    <w:pStyle w:val="rowtabella0"/>
                    <w:jc w:val="center"/>
                    <w:rPr>
                      <w:color w:val="002060"/>
                    </w:rPr>
                  </w:pPr>
                  <w:r w:rsidRPr="00696589">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AA59AF" w14:textId="77777777" w:rsidR="00E9700C" w:rsidRPr="00696589" w:rsidRDefault="00E9700C" w:rsidP="00487AA6">
                  <w:pPr>
                    <w:pStyle w:val="rowtabella0"/>
                    <w:jc w:val="center"/>
                    <w:rPr>
                      <w:color w:val="002060"/>
                    </w:rPr>
                  </w:pPr>
                  <w:r w:rsidRPr="00696589">
                    <w:rPr>
                      <w:color w:val="002060"/>
                    </w:rPr>
                    <w:t> </w:t>
                  </w:r>
                </w:p>
              </w:tc>
            </w:tr>
            <w:tr w:rsidR="00E9700C" w:rsidRPr="00696589" w14:paraId="0F8FD6D2" w14:textId="77777777" w:rsidTr="00487AA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1C961A" w14:textId="77777777" w:rsidR="00E9700C" w:rsidRPr="00696589" w:rsidRDefault="00E9700C" w:rsidP="00487AA6">
                  <w:pPr>
                    <w:pStyle w:val="rowtabella0"/>
                    <w:rPr>
                      <w:color w:val="002060"/>
                    </w:rPr>
                  </w:pPr>
                  <w:r w:rsidRPr="00696589">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B73AF7" w14:textId="77777777" w:rsidR="00E9700C" w:rsidRPr="00696589" w:rsidRDefault="00E9700C" w:rsidP="00487AA6">
                  <w:pPr>
                    <w:pStyle w:val="rowtabella0"/>
                    <w:rPr>
                      <w:color w:val="002060"/>
                    </w:rPr>
                  </w:pPr>
                  <w:r w:rsidRPr="00696589">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5DCF33" w14:textId="77777777" w:rsidR="00E9700C" w:rsidRPr="00696589" w:rsidRDefault="00E9700C" w:rsidP="00487AA6">
                  <w:pPr>
                    <w:pStyle w:val="rowtabella0"/>
                    <w:jc w:val="center"/>
                    <w:rPr>
                      <w:color w:val="002060"/>
                    </w:rPr>
                  </w:pPr>
                  <w:r w:rsidRPr="00696589">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E2BD95" w14:textId="77777777" w:rsidR="00E9700C" w:rsidRPr="00696589" w:rsidRDefault="00E9700C" w:rsidP="00487AA6">
                  <w:pPr>
                    <w:pStyle w:val="rowtabella0"/>
                    <w:jc w:val="center"/>
                    <w:rPr>
                      <w:color w:val="002060"/>
                    </w:rPr>
                  </w:pPr>
                  <w:r w:rsidRPr="00696589">
                    <w:rPr>
                      <w:color w:val="002060"/>
                    </w:rPr>
                    <w:t> </w:t>
                  </w:r>
                </w:p>
              </w:tc>
            </w:tr>
            <w:tr w:rsidR="00E9700C" w:rsidRPr="00696589" w14:paraId="1DF499D0" w14:textId="77777777" w:rsidTr="00487AA6">
              <w:tc>
                <w:tcPr>
                  <w:tcW w:w="4700" w:type="dxa"/>
                  <w:gridSpan w:val="4"/>
                  <w:tcBorders>
                    <w:top w:val="nil"/>
                    <w:left w:val="nil"/>
                    <w:bottom w:val="nil"/>
                    <w:right w:val="nil"/>
                  </w:tcBorders>
                  <w:tcMar>
                    <w:top w:w="20" w:type="dxa"/>
                    <w:left w:w="20" w:type="dxa"/>
                    <w:bottom w:w="20" w:type="dxa"/>
                    <w:right w:w="20" w:type="dxa"/>
                  </w:tcMar>
                  <w:vAlign w:val="center"/>
                  <w:hideMark/>
                </w:tcPr>
                <w:p w14:paraId="1C30FA07" w14:textId="77777777" w:rsidR="00E9700C" w:rsidRPr="00696589" w:rsidRDefault="00E9700C" w:rsidP="00487AA6">
                  <w:pPr>
                    <w:pStyle w:val="rowtabella0"/>
                    <w:rPr>
                      <w:color w:val="002060"/>
                    </w:rPr>
                  </w:pPr>
                  <w:r w:rsidRPr="00696589">
                    <w:rPr>
                      <w:color w:val="002060"/>
                    </w:rPr>
                    <w:lastRenderedPageBreak/>
                    <w:t>(1) - disputata il 18/02/2024</w:t>
                  </w:r>
                </w:p>
              </w:tc>
            </w:tr>
          </w:tbl>
          <w:p w14:paraId="4BBD8E0A" w14:textId="77777777" w:rsidR="00E9700C" w:rsidRPr="00696589" w:rsidRDefault="00E9700C" w:rsidP="00487AA6">
            <w:pPr>
              <w:rPr>
                <w:color w:val="002060"/>
              </w:rPr>
            </w:pPr>
          </w:p>
        </w:tc>
      </w:tr>
    </w:tbl>
    <w:p w14:paraId="6B2792C8" w14:textId="77777777" w:rsidR="00E9700C" w:rsidRPr="00696589" w:rsidRDefault="00E9700C" w:rsidP="00E9700C">
      <w:pPr>
        <w:pStyle w:val="breakline"/>
        <w:rPr>
          <w:rFonts w:eastAsiaTheme="minorEastAsia"/>
          <w:color w:val="002060"/>
        </w:rPr>
      </w:pPr>
    </w:p>
    <w:p w14:paraId="68370627" w14:textId="77777777" w:rsidR="00E9700C" w:rsidRPr="00696589" w:rsidRDefault="00E9700C" w:rsidP="00E9700C">
      <w:pPr>
        <w:pStyle w:val="breakline"/>
        <w:rPr>
          <w:color w:val="002060"/>
        </w:rPr>
      </w:pPr>
    </w:p>
    <w:p w14:paraId="21F3FDFB" w14:textId="77777777" w:rsidR="00E9700C" w:rsidRPr="00696589" w:rsidRDefault="00E9700C" w:rsidP="00E9700C">
      <w:pPr>
        <w:pStyle w:val="titoloprinc0"/>
        <w:rPr>
          <w:color w:val="002060"/>
        </w:rPr>
      </w:pPr>
      <w:r w:rsidRPr="00696589">
        <w:rPr>
          <w:color w:val="002060"/>
        </w:rPr>
        <w:t>GIUDICE SPORTIVO</w:t>
      </w:r>
    </w:p>
    <w:p w14:paraId="28634AAB" w14:textId="77777777" w:rsidR="00E9700C" w:rsidRPr="00696589" w:rsidRDefault="00E9700C" w:rsidP="00E9700C">
      <w:pPr>
        <w:pStyle w:val="diffida"/>
        <w:rPr>
          <w:color w:val="002060"/>
        </w:rPr>
      </w:pPr>
      <w:r w:rsidRPr="00696589">
        <w:rPr>
          <w:color w:val="002060"/>
        </w:rPr>
        <w:t>Il Giudice Sportivo Avv. Agnese Lazzaretti, con l'assistenza del segretario Angelo Castellana, nella seduta del 21/02/2024, ha adottato le decisioni che di seguito integralmente si riportano:</w:t>
      </w:r>
    </w:p>
    <w:p w14:paraId="04345CB7" w14:textId="77777777" w:rsidR="00E9700C" w:rsidRPr="00696589" w:rsidRDefault="00E9700C" w:rsidP="00E9700C">
      <w:pPr>
        <w:pStyle w:val="titolo10"/>
        <w:rPr>
          <w:color w:val="002060"/>
        </w:rPr>
      </w:pPr>
      <w:r w:rsidRPr="00696589">
        <w:rPr>
          <w:color w:val="002060"/>
        </w:rPr>
        <w:t xml:space="preserve">GARE DEL 17/ 2/2024 </w:t>
      </w:r>
    </w:p>
    <w:p w14:paraId="67D57CBE" w14:textId="77777777" w:rsidR="00E9700C" w:rsidRPr="00696589" w:rsidRDefault="00E9700C" w:rsidP="00E9700C">
      <w:pPr>
        <w:pStyle w:val="titolo7a"/>
        <w:rPr>
          <w:color w:val="002060"/>
        </w:rPr>
      </w:pPr>
      <w:r w:rsidRPr="00696589">
        <w:rPr>
          <w:color w:val="002060"/>
        </w:rPr>
        <w:t xml:space="preserve">PROVVEDIMENTI DISCIPLINARI </w:t>
      </w:r>
    </w:p>
    <w:p w14:paraId="041F81EF" w14:textId="77777777" w:rsidR="00E9700C" w:rsidRPr="00696589" w:rsidRDefault="00E9700C" w:rsidP="00E9700C">
      <w:pPr>
        <w:pStyle w:val="titolo7b0"/>
        <w:rPr>
          <w:color w:val="002060"/>
        </w:rPr>
      </w:pPr>
      <w:r w:rsidRPr="00696589">
        <w:rPr>
          <w:color w:val="002060"/>
        </w:rPr>
        <w:t xml:space="preserve">In base alle risultanze degli atti ufficiali sono state deliberate le seguenti sanzioni disciplinari. </w:t>
      </w:r>
    </w:p>
    <w:p w14:paraId="47C8596F" w14:textId="77777777" w:rsidR="00E9700C" w:rsidRPr="00696589" w:rsidRDefault="00E9700C" w:rsidP="00E9700C">
      <w:pPr>
        <w:pStyle w:val="titolo30"/>
        <w:rPr>
          <w:color w:val="002060"/>
        </w:rPr>
      </w:pPr>
      <w:r w:rsidRPr="00696589">
        <w:rPr>
          <w:color w:val="002060"/>
        </w:rPr>
        <w:t xml:space="preserve">CALCIATORI NON ESPULSI </w:t>
      </w:r>
    </w:p>
    <w:p w14:paraId="6C1BC639" w14:textId="77777777" w:rsidR="00E9700C" w:rsidRPr="00696589" w:rsidRDefault="00E9700C" w:rsidP="00E9700C">
      <w:pPr>
        <w:pStyle w:val="titolo20"/>
        <w:rPr>
          <w:color w:val="002060"/>
        </w:rPr>
      </w:pPr>
      <w:r w:rsidRPr="0069658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2D8E4825" w14:textId="77777777" w:rsidTr="00487AA6">
        <w:tc>
          <w:tcPr>
            <w:tcW w:w="2200" w:type="dxa"/>
            <w:tcMar>
              <w:top w:w="20" w:type="dxa"/>
              <w:left w:w="20" w:type="dxa"/>
              <w:bottom w:w="20" w:type="dxa"/>
              <w:right w:w="20" w:type="dxa"/>
            </w:tcMar>
            <w:vAlign w:val="center"/>
            <w:hideMark/>
          </w:tcPr>
          <w:p w14:paraId="00905CD1" w14:textId="77777777" w:rsidR="00E9700C" w:rsidRPr="00696589" w:rsidRDefault="00E9700C" w:rsidP="00487AA6">
            <w:pPr>
              <w:pStyle w:val="movimento"/>
              <w:rPr>
                <w:color w:val="002060"/>
              </w:rPr>
            </w:pPr>
            <w:r w:rsidRPr="00696589">
              <w:rPr>
                <w:color w:val="002060"/>
              </w:rPr>
              <w:t>BENABDELKADER YASSINE</w:t>
            </w:r>
          </w:p>
        </w:tc>
        <w:tc>
          <w:tcPr>
            <w:tcW w:w="2200" w:type="dxa"/>
            <w:tcMar>
              <w:top w:w="20" w:type="dxa"/>
              <w:left w:w="20" w:type="dxa"/>
              <w:bottom w:w="20" w:type="dxa"/>
              <w:right w:w="20" w:type="dxa"/>
            </w:tcMar>
            <w:vAlign w:val="center"/>
            <w:hideMark/>
          </w:tcPr>
          <w:p w14:paraId="3D4564D0" w14:textId="77777777" w:rsidR="00E9700C" w:rsidRPr="00696589" w:rsidRDefault="00E9700C" w:rsidP="00487AA6">
            <w:pPr>
              <w:pStyle w:val="movimento2"/>
              <w:rPr>
                <w:color w:val="002060"/>
              </w:rPr>
            </w:pPr>
            <w:r w:rsidRPr="00696589">
              <w:rPr>
                <w:color w:val="002060"/>
              </w:rPr>
              <w:t xml:space="preserve">(OSIMO FIVE) </w:t>
            </w:r>
          </w:p>
        </w:tc>
        <w:tc>
          <w:tcPr>
            <w:tcW w:w="800" w:type="dxa"/>
            <w:tcMar>
              <w:top w:w="20" w:type="dxa"/>
              <w:left w:w="20" w:type="dxa"/>
              <w:bottom w:w="20" w:type="dxa"/>
              <w:right w:w="20" w:type="dxa"/>
            </w:tcMar>
            <w:vAlign w:val="center"/>
            <w:hideMark/>
          </w:tcPr>
          <w:p w14:paraId="2A3963D2"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76B72F93"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6CA914C2" w14:textId="77777777" w:rsidR="00E9700C" w:rsidRPr="00696589" w:rsidRDefault="00E9700C" w:rsidP="00487AA6">
            <w:pPr>
              <w:pStyle w:val="movimento2"/>
              <w:rPr>
                <w:color w:val="002060"/>
              </w:rPr>
            </w:pPr>
            <w:r w:rsidRPr="00696589">
              <w:rPr>
                <w:color w:val="002060"/>
              </w:rPr>
              <w:t> </w:t>
            </w:r>
          </w:p>
        </w:tc>
      </w:tr>
    </w:tbl>
    <w:p w14:paraId="46727C0C" w14:textId="77777777" w:rsidR="00E9700C" w:rsidRPr="00696589" w:rsidRDefault="00E9700C" w:rsidP="00E9700C">
      <w:pPr>
        <w:pStyle w:val="titolo20"/>
        <w:rPr>
          <w:rFonts w:eastAsiaTheme="minorEastAsia"/>
          <w:color w:val="002060"/>
        </w:rPr>
      </w:pPr>
      <w:r w:rsidRPr="0069658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2E1D8489" w14:textId="77777777" w:rsidTr="00487AA6">
        <w:tc>
          <w:tcPr>
            <w:tcW w:w="2200" w:type="dxa"/>
            <w:tcMar>
              <w:top w:w="20" w:type="dxa"/>
              <w:left w:w="20" w:type="dxa"/>
              <w:bottom w:w="20" w:type="dxa"/>
              <w:right w:w="20" w:type="dxa"/>
            </w:tcMar>
            <w:vAlign w:val="center"/>
            <w:hideMark/>
          </w:tcPr>
          <w:p w14:paraId="310DB293" w14:textId="77777777" w:rsidR="00E9700C" w:rsidRPr="00696589" w:rsidRDefault="00E9700C" w:rsidP="00487AA6">
            <w:pPr>
              <w:pStyle w:val="movimento"/>
              <w:rPr>
                <w:color w:val="002060"/>
              </w:rPr>
            </w:pPr>
            <w:r w:rsidRPr="00696589">
              <w:rPr>
                <w:color w:val="002060"/>
              </w:rPr>
              <w:t>TAVIANI MATTIA</w:t>
            </w:r>
          </w:p>
        </w:tc>
        <w:tc>
          <w:tcPr>
            <w:tcW w:w="2200" w:type="dxa"/>
            <w:tcMar>
              <w:top w:w="20" w:type="dxa"/>
              <w:left w:w="20" w:type="dxa"/>
              <w:bottom w:w="20" w:type="dxa"/>
              <w:right w:w="20" w:type="dxa"/>
            </w:tcMar>
            <w:vAlign w:val="center"/>
            <w:hideMark/>
          </w:tcPr>
          <w:p w14:paraId="75887F8D" w14:textId="77777777" w:rsidR="00E9700C" w:rsidRPr="00696589" w:rsidRDefault="00E9700C" w:rsidP="00487AA6">
            <w:pPr>
              <w:pStyle w:val="movimento2"/>
              <w:rPr>
                <w:color w:val="002060"/>
              </w:rPr>
            </w:pPr>
            <w:r w:rsidRPr="00696589">
              <w:rPr>
                <w:color w:val="002060"/>
              </w:rPr>
              <w:t xml:space="preserve">(PIETRALACROCE 73) </w:t>
            </w:r>
          </w:p>
        </w:tc>
        <w:tc>
          <w:tcPr>
            <w:tcW w:w="800" w:type="dxa"/>
            <w:tcMar>
              <w:top w:w="20" w:type="dxa"/>
              <w:left w:w="20" w:type="dxa"/>
              <w:bottom w:w="20" w:type="dxa"/>
              <w:right w:w="20" w:type="dxa"/>
            </w:tcMar>
            <w:vAlign w:val="center"/>
            <w:hideMark/>
          </w:tcPr>
          <w:p w14:paraId="10922F60"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53301FC2" w14:textId="77777777" w:rsidR="00E9700C" w:rsidRPr="00696589" w:rsidRDefault="00E9700C" w:rsidP="00487AA6">
            <w:pPr>
              <w:pStyle w:val="movimento"/>
              <w:rPr>
                <w:color w:val="002060"/>
              </w:rPr>
            </w:pPr>
            <w:r w:rsidRPr="00696589">
              <w:rPr>
                <w:color w:val="002060"/>
              </w:rPr>
              <w:t>ALLEGRINI DANIELE</w:t>
            </w:r>
          </w:p>
        </w:tc>
        <w:tc>
          <w:tcPr>
            <w:tcW w:w="2200" w:type="dxa"/>
            <w:tcMar>
              <w:top w:w="20" w:type="dxa"/>
              <w:left w:w="20" w:type="dxa"/>
              <w:bottom w:w="20" w:type="dxa"/>
              <w:right w:w="20" w:type="dxa"/>
            </w:tcMar>
            <w:vAlign w:val="center"/>
            <w:hideMark/>
          </w:tcPr>
          <w:p w14:paraId="783F43EB" w14:textId="77777777" w:rsidR="00E9700C" w:rsidRPr="00696589" w:rsidRDefault="00E9700C" w:rsidP="00487AA6">
            <w:pPr>
              <w:pStyle w:val="movimento2"/>
              <w:rPr>
                <w:color w:val="002060"/>
              </w:rPr>
            </w:pPr>
            <w:r w:rsidRPr="00696589">
              <w:rPr>
                <w:color w:val="002060"/>
              </w:rPr>
              <w:t xml:space="preserve">(REAL FABRIANO) </w:t>
            </w:r>
          </w:p>
        </w:tc>
      </w:tr>
    </w:tbl>
    <w:p w14:paraId="3D72407B" w14:textId="77777777" w:rsidR="00E9700C" w:rsidRPr="00696589" w:rsidRDefault="00E9700C" w:rsidP="00E9700C">
      <w:pPr>
        <w:pStyle w:val="titolo20"/>
        <w:rPr>
          <w:rFonts w:eastAsiaTheme="minorEastAsia"/>
          <w:color w:val="002060"/>
        </w:rPr>
      </w:pPr>
      <w:r w:rsidRPr="006965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23494CB5" w14:textId="77777777" w:rsidTr="00487AA6">
        <w:tc>
          <w:tcPr>
            <w:tcW w:w="2200" w:type="dxa"/>
            <w:tcMar>
              <w:top w:w="20" w:type="dxa"/>
              <w:left w:w="20" w:type="dxa"/>
              <w:bottom w:w="20" w:type="dxa"/>
              <w:right w:w="20" w:type="dxa"/>
            </w:tcMar>
            <w:vAlign w:val="center"/>
            <w:hideMark/>
          </w:tcPr>
          <w:p w14:paraId="632077D0" w14:textId="77777777" w:rsidR="00E9700C" w:rsidRPr="00696589" w:rsidRDefault="00E9700C" w:rsidP="00487AA6">
            <w:pPr>
              <w:pStyle w:val="movimento"/>
              <w:rPr>
                <w:color w:val="002060"/>
              </w:rPr>
            </w:pPr>
            <w:r w:rsidRPr="00696589">
              <w:rPr>
                <w:color w:val="002060"/>
              </w:rPr>
              <w:t>NATALINI ANDREA</w:t>
            </w:r>
          </w:p>
        </w:tc>
        <w:tc>
          <w:tcPr>
            <w:tcW w:w="2200" w:type="dxa"/>
            <w:tcMar>
              <w:top w:w="20" w:type="dxa"/>
              <w:left w:w="20" w:type="dxa"/>
              <w:bottom w:w="20" w:type="dxa"/>
              <w:right w:w="20" w:type="dxa"/>
            </w:tcMar>
            <w:vAlign w:val="center"/>
            <w:hideMark/>
          </w:tcPr>
          <w:p w14:paraId="6FA14B30" w14:textId="77777777" w:rsidR="00E9700C" w:rsidRPr="00696589" w:rsidRDefault="00E9700C" w:rsidP="00487AA6">
            <w:pPr>
              <w:pStyle w:val="movimento2"/>
              <w:rPr>
                <w:color w:val="002060"/>
              </w:rPr>
            </w:pPr>
            <w:r w:rsidRPr="00696589">
              <w:rPr>
                <w:color w:val="002060"/>
              </w:rPr>
              <w:t xml:space="preserve">(BORGOROSSO TOLENTINO) </w:t>
            </w:r>
          </w:p>
        </w:tc>
        <w:tc>
          <w:tcPr>
            <w:tcW w:w="800" w:type="dxa"/>
            <w:tcMar>
              <w:top w:w="20" w:type="dxa"/>
              <w:left w:w="20" w:type="dxa"/>
              <w:bottom w:w="20" w:type="dxa"/>
              <w:right w:w="20" w:type="dxa"/>
            </w:tcMar>
            <w:vAlign w:val="center"/>
            <w:hideMark/>
          </w:tcPr>
          <w:p w14:paraId="19CE6E78"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1F70B927" w14:textId="77777777" w:rsidR="00E9700C" w:rsidRPr="00696589" w:rsidRDefault="00E9700C" w:rsidP="00487AA6">
            <w:pPr>
              <w:pStyle w:val="movimento"/>
              <w:rPr>
                <w:color w:val="002060"/>
              </w:rPr>
            </w:pPr>
            <w:r w:rsidRPr="00696589">
              <w:rPr>
                <w:color w:val="002060"/>
              </w:rPr>
              <w:t>ELISEI FRANCESCO</w:t>
            </w:r>
          </w:p>
        </w:tc>
        <w:tc>
          <w:tcPr>
            <w:tcW w:w="2200" w:type="dxa"/>
            <w:tcMar>
              <w:top w:w="20" w:type="dxa"/>
              <w:left w:w="20" w:type="dxa"/>
              <w:bottom w:w="20" w:type="dxa"/>
              <w:right w:w="20" w:type="dxa"/>
            </w:tcMar>
            <w:vAlign w:val="center"/>
            <w:hideMark/>
          </w:tcPr>
          <w:p w14:paraId="427BD28D" w14:textId="77777777" w:rsidR="00E9700C" w:rsidRPr="00696589" w:rsidRDefault="00E9700C" w:rsidP="00487AA6">
            <w:pPr>
              <w:pStyle w:val="movimento2"/>
              <w:rPr>
                <w:color w:val="002060"/>
              </w:rPr>
            </w:pPr>
            <w:r w:rsidRPr="00696589">
              <w:rPr>
                <w:color w:val="002060"/>
              </w:rPr>
              <w:t xml:space="preserve">(MONTELUPONE CALCIO A 5) </w:t>
            </w:r>
          </w:p>
        </w:tc>
      </w:tr>
      <w:tr w:rsidR="00E9700C" w:rsidRPr="00696589" w14:paraId="51AC5690" w14:textId="77777777" w:rsidTr="00487AA6">
        <w:tc>
          <w:tcPr>
            <w:tcW w:w="2200" w:type="dxa"/>
            <w:tcMar>
              <w:top w:w="20" w:type="dxa"/>
              <w:left w:w="20" w:type="dxa"/>
              <w:bottom w:w="20" w:type="dxa"/>
              <w:right w:w="20" w:type="dxa"/>
            </w:tcMar>
            <w:vAlign w:val="center"/>
            <w:hideMark/>
          </w:tcPr>
          <w:p w14:paraId="4E107B4B" w14:textId="77777777" w:rsidR="00E9700C" w:rsidRPr="00696589" w:rsidRDefault="00E9700C" w:rsidP="00487AA6">
            <w:pPr>
              <w:pStyle w:val="movimento"/>
              <w:rPr>
                <w:color w:val="002060"/>
              </w:rPr>
            </w:pPr>
            <w:r w:rsidRPr="00696589">
              <w:rPr>
                <w:color w:val="002060"/>
              </w:rPr>
              <w:t>GIACOMELLI MATTEO</w:t>
            </w:r>
          </w:p>
        </w:tc>
        <w:tc>
          <w:tcPr>
            <w:tcW w:w="2200" w:type="dxa"/>
            <w:tcMar>
              <w:top w:w="20" w:type="dxa"/>
              <w:left w:w="20" w:type="dxa"/>
              <w:bottom w:w="20" w:type="dxa"/>
              <w:right w:w="20" w:type="dxa"/>
            </w:tcMar>
            <w:vAlign w:val="center"/>
            <w:hideMark/>
          </w:tcPr>
          <w:p w14:paraId="6956C748" w14:textId="77777777" w:rsidR="00E9700C" w:rsidRPr="00696589" w:rsidRDefault="00E9700C" w:rsidP="00487AA6">
            <w:pPr>
              <w:pStyle w:val="movimento2"/>
              <w:rPr>
                <w:color w:val="002060"/>
              </w:rPr>
            </w:pPr>
            <w:r w:rsidRPr="00696589">
              <w:rPr>
                <w:color w:val="002060"/>
              </w:rPr>
              <w:t xml:space="preserve">(MONTELUPONE CALCIO A 5) </w:t>
            </w:r>
          </w:p>
        </w:tc>
        <w:tc>
          <w:tcPr>
            <w:tcW w:w="800" w:type="dxa"/>
            <w:tcMar>
              <w:top w:w="20" w:type="dxa"/>
              <w:left w:w="20" w:type="dxa"/>
              <w:bottom w:w="20" w:type="dxa"/>
              <w:right w:w="20" w:type="dxa"/>
            </w:tcMar>
            <w:vAlign w:val="center"/>
            <w:hideMark/>
          </w:tcPr>
          <w:p w14:paraId="41280998"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3804F066" w14:textId="77777777" w:rsidR="00E9700C" w:rsidRPr="00696589" w:rsidRDefault="00E9700C" w:rsidP="00487AA6">
            <w:pPr>
              <w:pStyle w:val="movimento"/>
              <w:rPr>
                <w:color w:val="002060"/>
              </w:rPr>
            </w:pPr>
            <w:r w:rsidRPr="00696589">
              <w:rPr>
                <w:color w:val="002060"/>
              </w:rPr>
              <w:t>CALISTI LUCA</w:t>
            </w:r>
          </w:p>
        </w:tc>
        <w:tc>
          <w:tcPr>
            <w:tcW w:w="2200" w:type="dxa"/>
            <w:tcMar>
              <w:top w:w="20" w:type="dxa"/>
              <w:left w:w="20" w:type="dxa"/>
              <w:bottom w:w="20" w:type="dxa"/>
              <w:right w:w="20" w:type="dxa"/>
            </w:tcMar>
            <w:vAlign w:val="center"/>
            <w:hideMark/>
          </w:tcPr>
          <w:p w14:paraId="30874D46" w14:textId="77777777" w:rsidR="00E9700C" w:rsidRPr="00696589" w:rsidRDefault="00E9700C" w:rsidP="00487AA6">
            <w:pPr>
              <w:pStyle w:val="movimento2"/>
              <w:rPr>
                <w:color w:val="002060"/>
              </w:rPr>
            </w:pPr>
            <w:r w:rsidRPr="00696589">
              <w:rPr>
                <w:color w:val="002060"/>
              </w:rPr>
              <w:t xml:space="preserve">(REAL FABRIANO) </w:t>
            </w:r>
          </w:p>
        </w:tc>
      </w:tr>
    </w:tbl>
    <w:p w14:paraId="5B81ADE0" w14:textId="77777777" w:rsidR="00E9700C" w:rsidRPr="00696589" w:rsidRDefault="00E9700C" w:rsidP="00E9700C">
      <w:pPr>
        <w:pStyle w:val="titolo10"/>
        <w:rPr>
          <w:rFonts w:eastAsiaTheme="minorEastAsia"/>
          <w:color w:val="002060"/>
        </w:rPr>
      </w:pPr>
      <w:r w:rsidRPr="00696589">
        <w:rPr>
          <w:color w:val="002060"/>
        </w:rPr>
        <w:t xml:space="preserve">GARE DEL 18/ 2/2024 </w:t>
      </w:r>
    </w:p>
    <w:p w14:paraId="18F842DE" w14:textId="77777777" w:rsidR="00E9700C" w:rsidRPr="00696589" w:rsidRDefault="00E9700C" w:rsidP="00E9700C">
      <w:pPr>
        <w:pStyle w:val="titolo7a"/>
        <w:rPr>
          <w:color w:val="002060"/>
        </w:rPr>
      </w:pPr>
      <w:r w:rsidRPr="00696589">
        <w:rPr>
          <w:color w:val="002060"/>
        </w:rPr>
        <w:t xml:space="preserve">PROVVEDIMENTI DISCIPLINARI </w:t>
      </w:r>
    </w:p>
    <w:p w14:paraId="072A05FC" w14:textId="77777777" w:rsidR="00E9700C" w:rsidRPr="00696589" w:rsidRDefault="00E9700C" w:rsidP="00E9700C">
      <w:pPr>
        <w:pStyle w:val="titolo7b0"/>
        <w:rPr>
          <w:color w:val="002060"/>
        </w:rPr>
      </w:pPr>
      <w:r w:rsidRPr="00696589">
        <w:rPr>
          <w:color w:val="002060"/>
        </w:rPr>
        <w:t xml:space="preserve">In base alle risultanze degli atti ufficiali sono state deliberate le seguenti sanzioni disciplinari. </w:t>
      </w:r>
    </w:p>
    <w:p w14:paraId="72344506" w14:textId="77777777" w:rsidR="00E9700C" w:rsidRPr="00696589" w:rsidRDefault="00E9700C" w:rsidP="00E9700C">
      <w:pPr>
        <w:pStyle w:val="titolo30"/>
        <w:rPr>
          <w:color w:val="002060"/>
        </w:rPr>
      </w:pPr>
      <w:r w:rsidRPr="00696589">
        <w:rPr>
          <w:color w:val="002060"/>
        </w:rPr>
        <w:t xml:space="preserve">CALCIATORI NON ESPULSI </w:t>
      </w:r>
    </w:p>
    <w:p w14:paraId="5A48E506" w14:textId="77777777" w:rsidR="00E9700C" w:rsidRPr="00696589" w:rsidRDefault="00E9700C" w:rsidP="00E9700C">
      <w:pPr>
        <w:pStyle w:val="titolo20"/>
        <w:rPr>
          <w:color w:val="002060"/>
        </w:rPr>
      </w:pPr>
      <w:r w:rsidRPr="00696589">
        <w:rPr>
          <w:color w:val="002060"/>
        </w:rPr>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29CD70CA" w14:textId="77777777" w:rsidTr="00487AA6">
        <w:tc>
          <w:tcPr>
            <w:tcW w:w="2200" w:type="dxa"/>
            <w:tcMar>
              <w:top w:w="20" w:type="dxa"/>
              <w:left w:w="20" w:type="dxa"/>
              <w:bottom w:w="20" w:type="dxa"/>
              <w:right w:w="20" w:type="dxa"/>
            </w:tcMar>
            <w:vAlign w:val="center"/>
            <w:hideMark/>
          </w:tcPr>
          <w:p w14:paraId="3986FC1C" w14:textId="77777777" w:rsidR="00E9700C" w:rsidRPr="00696589" w:rsidRDefault="00E9700C" w:rsidP="00487AA6">
            <w:pPr>
              <w:pStyle w:val="movimento"/>
              <w:rPr>
                <w:color w:val="002060"/>
              </w:rPr>
            </w:pPr>
            <w:r w:rsidRPr="00696589">
              <w:rPr>
                <w:color w:val="002060"/>
              </w:rPr>
              <w:t>SERRANY MOSTAFA</w:t>
            </w:r>
          </w:p>
        </w:tc>
        <w:tc>
          <w:tcPr>
            <w:tcW w:w="2200" w:type="dxa"/>
            <w:tcMar>
              <w:top w:w="20" w:type="dxa"/>
              <w:left w:w="20" w:type="dxa"/>
              <w:bottom w:w="20" w:type="dxa"/>
              <w:right w:w="20" w:type="dxa"/>
            </w:tcMar>
            <w:vAlign w:val="center"/>
            <w:hideMark/>
          </w:tcPr>
          <w:p w14:paraId="0A828B5A" w14:textId="77777777" w:rsidR="00E9700C" w:rsidRPr="00696589" w:rsidRDefault="00E9700C" w:rsidP="00487AA6">
            <w:pPr>
              <w:pStyle w:val="movimento2"/>
              <w:rPr>
                <w:color w:val="002060"/>
              </w:rPr>
            </w:pPr>
            <w:r w:rsidRPr="00696589">
              <w:rPr>
                <w:color w:val="002060"/>
              </w:rPr>
              <w:t xml:space="preserve">(JESI) </w:t>
            </w:r>
          </w:p>
        </w:tc>
        <w:tc>
          <w:tcPr>
            <w:tcW w:w="800" w:type="dxa"/>
            <w:tcMar>
              <w:top w:w="20" w:type="dxa"/>
              <w:left w:w="20" w:type="dxa"/>
              <w:bottom w:w="20" w:type="dxa"/>
              <w:right w:w="20" w:type="dxa"/>
            </w:tcMar>
            <w:vAlign w:val="center"/>
            <w:hideMark/>
          </w:tcPr>
          <w:p w14:paraId="4D28B29E"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2D5936B5"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52949964" w14:textId="77777777" w:rsidR="00E9700C" w:rsidRPr="00696589" w:rsidRDefault="00E9700C" w:rsidP="00487AA6">
            <w:pPr>
              <w:pStyle w:val="movimento2"/>
              <w:rPr>
                <w:color w:val="002060"/>
              </w:rPr>
            </w:pPr>
            <w:r w:rsidRPr="00696589">
              <w:rPr>
                <w:color w:val="002060"/>
              </w:rPr>
              <w:t> </w:t>
            </w:r>
          </w:p>
        </w:tc>
      </w:tr>
    </w:tbl>
    <w:p w14:paraId="496CB898" w14:textId="77777777" w:rsidR="00E9700C" w:rsidRPr="00696589" w:rsidRDefault="00E9700C" w:rsidP="00E9700C">
      <w:pPr>
        <w:pStyle w:val="titolo20"/>
        <w:rPr>
          <w:rFonts w:eastAsiaTheme="minorEastAsia"/>
          <w:color w:val="002060"/>
        </w:rPr>
      </w:pPr>
      <w:r w:rsidRPr="0069658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1386A043" w14:textId="77777777" w:rsidTr="00487AA6">
        <w:tc>
          <w:tcPr>
            <w:tcW w:w="2200" w:type="dxa"/>
            <w:tcMar>
              <w:top w:w="20" w:type="dxa"/>
              <w:left w:w="20" w:type="dxa"/>
              <w:bottom w:w="20" w:type="dxa"/>
              <w:right w:w="20" w:type="dxa"/>
            </w:tcMar>
            <w:vAlign w:val="center"/>
            <w:hideMark/>
          </w:tcPr>
          <w:p w14:paraId="6AF2766F" w14:textId="77777777" w:rsidR="00E9700C" w:rsidRPr="00696589" w:rsidRDefault="00E9700C" w:rsidP="00487AA6">
            <w:pPr>
              <w:pStyle w:val="movimento"/>
              <w:rPr>
                <w:color w:val="002060"/>
              </w:rPr>
            </w:pPr>
            <w:r w:rsidRPr="00696589">
              <w:rPr>
                <w:color w:val="002060"/>
              </w:rPr>
              <w:t>MARZIALI JOSHUA</w:t>
            </w:r>
          </w:p>
        </w:tc>
        <w:tc>
          <w:tcPr>
            <w:tcW w:w="2200" w:type="dxa"/>
            <w:tcMar>
              <w:top w:w="20" w:type="dxa"/>
              <w:left w:w="20" w:type="dxa"/>
              <w:bottom w:w="20" w:type="dxa"/>
              <w:right w:w="20" w:type="dxa"/>
            </w:tcMar>
            <w:vAlign w:val="center"/>
            <w:hideMark/>
          </w:tcPr>
          <w:p w14:paraId="72B66AA5" w14:textId="77777777" w:rsidR="00E9700C" w:rsidRPr="00696589" w:rsidRDefault="00E9700C" w:rsidP="00487AA6">
            <w:pPr>
              <w:pStyle w:val="movimento2"/>
              <w:rPr>
                <w:color w:val="002060"/>
              </w:rPr>
            </w:pPr>
            <w:r w:rsidRPr="00696589">
              <w:rPr>
                <w:color w:val="002060"/>
              </w:rPr>
              <w:t xml:space="preserve">(FERMANA FUTSAL 2022) </w:t>
            </w:r>
          </w:p>
        </w:tc>
        <w:tc>
          <w:tcPr>
            <w:tcW w:w="800" w:type="dxa"/>
            <w:tcMar>
              <w:top w:w="20" w:type="dxa"/>
              <w:left w:w="20" w:type="dxa"/>
              <w:bottom w:w="20" w:type="dxa"/>
              <w:right w:w="20" w:type="dxa"/>
            </w:tcMar>
            <w:vAlign w:val="center"/>
            <w:hideMark/>
          </w:tcPr>
          <w:p w14:paraId="5B26328D"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636E39BD"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16AA04CB" w14:textId="77777777" w:rsidR="00E9700C" w:rsidRPr="00696589" w:rsidRDefault="00E9700C" w:rsidP="00487AA6">
            <w:pPr>
              <w:pStyle w:val="movimento2"/>
              <w:rPr>
                <w:color w:val="002060"/>
              </w:rPr>
            </w:pPr>
            <w:r w:rsidRPr="00696589">
              <w:rPr>
                <w:color w:val="002060"/>
              </w:rPr>
              <w:t> </w:t>
            </w:r>
          </w:p>
        </w:tc>
      </w:tr>
    </w:tbl>
    <w:p w14:paraId="2EBEECE1" w14:textId="77777777" w:rsidR="00E9700C" w:rsidRPr="00696589" w:rsidRDefault="00E9700C" w:rsidP="00E9700C">
      <w:pPr>
        <w:pStyle w:val="breakline"/>
        <w:rPr>
          <w:rFonts w:eastAsiaTheme="minorEastAsia"/>
          <w:color w:val="002060"/>
        </w:rPr>
      </w:pPr>
    </w:p>
    <w:p w14:paraId="6D92329A" w14:textId="77777777" w:rsidR="00E9700C" w:rsidRPr="00696589" w:rsidRDefault="00E9700C" w:rsidP="00E9700C">
      <w:pPr>
        <w:pStyle w:val="titoloprinc0"/>
        <w:rPr>
          <w:color w:val="002060"/>
        </w:rPr>
      </w:pPr>
      <w:r w:rsidRPr="00696589">
        <w:rPr>
          <w:color w:val="002060"/>
        </w:rPr>
        <w:t>CLASSIFICA</w:t>
      </w:r>
    </w:p>
    <w:p w14:paraId="1CAC26FF" w14:textId="77777777" w:rsidR="00E9700C" w:rsidRPr="00696589" w:rsidRDefault="00E9700C" w:rsidP="00E9700C">
      <w:pPr>
        <w:pStyle w:val="breakline"/>
        <w:rPr>
          <w:color w:val="002060"/>
        </w:rPr>
      </w:pPr>
    </w:p>
    <w:p w14:paraId="1360D197" w14:textId="77777777" w:rsidR="00E9700C" w:rsidRPr="00696589" w:rsidRDefault="00E9700C" w:rsidP="00E9700C">
      <w:pPr>
        <w:pStyle w:val="breakline"/>
        <w:rPr>
          <w:color w:val="002060"/>
        </w:rPr>
      </w:pPr>
    </w:p>
    <w:p w14:paraId="0455563D" w14:textId="77777777" w:rsidR="00E9700C" w:rsidRPr="00696589" w:rsidRDefault="00E9700C" w:rsidP="00E9700C">
      <w:pPr>
        <w:pStyle w:val="sottotitolocampionato10"/>
        <w:rPr>
          <w:color w:val="002060"/>
        </w:rPr>
      </w:pPr>
      <w:r w:rsidRPr="0069658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700C" w:rsidRPr="00696589" w14:paraId="4CFAD042" w14:textId="77777777" w:rsidTr="00487AA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A2778" w14:textId="77777777" w:rsidR="00E9700C" w:rsidRPr="00696589" w:rsidRDefault="00E9700C" w:rsidP="00487AA6">
            <w:pPr>
              <w:pStyle w:val="headertabella0"/>
              <w:rPr>
                <w:color w:val="002060"/>
              </w:rPr>
            </w:pPr>
            <w:r w:rsidRPr="006965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9011B" w14:textId="77777777" w:rsidR="00E9700C" w:rsidRPr="00696589" w:rsidRDefault="00E9700C" w:rsidP="00487AA6">
            <w:pPr>
              <w:pStyle w:val="headertabella0"/>
              <w:rPr>
                <w:color w:val="002060"/>
              </w:rPr>
            </w:pPr>
            <w:r w:rsidRPr="006965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C52D4" w14:textId="77777777" w:rsidR="00E9700C" w:rsidRPr="00696589" w:rsidRDefault="00E9700C" w:rsidP="00487AA6">
            <w:pPr>
              <w:pStyle w:val="headertabella0"/>
              <w:rPr>
                <w:color w:val="002060"/>
              </w:rPr>
            </w:pPr>
            <w:r w:rsidRPr="006965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2900A" w14:textId="77777777" w:rsidR="00E9700C" w:rsidRPr="00696589" w:rsidRDefault="00E9700C" w:rsidP="00487AA6">
            <w:pPr>
              <w:pStyle w:val="headertabella0"/>
              <w:rPr>
                <w:color w:val="002060"/>
              </w:rPr>
            </w:pPr>
            <w:r w:rsidRPr="006965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CC7BE" w14:textId="77777777" w:rsidR="00E9700C" w:rsidRPr="00696589" w:rsidRDefault="00E9700C" w:rsidP="00487AA6">
            <w:pPr>
              <w:pStyle w:val="headertabella0"/>
              <w:rPr>
                <w:color w:val="002060"/>
              </w:rPr>
            </w:pPr>
            <w:r w:rsidRPr="006965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07A475" w14:textId="77777777" w:rsidR="00E9700C" w:rsidRPr="00696589" w:rsidRDefault="00E9700C" w:rsidP="00487AA6">
            <w:pPr>
              <w:pStyle w:val="headertabella0"/>
              <w:rPr>
                <w:color w:val="002060"/>
              </w:rPr>
            </w:pPr>
            <w:r w:rsidRPr="006965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CED93" w14:textId="77777777" w:rsidR="00E9700C" w:rsidRPr="00696589" w:rsidRDefault="00E9700C" w:rsidP="00487AA6">
            <w:pPr>
              <w:pStyle w:val="headertabella0"/>
              <w:rPr>
                <w:color w:val="002060"/>
              </w:rPr>
            </w:pPr>
            <w:r w:rsidRPr="006965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30EC6" w14:textId="77777777" w:rsidR="00E9700C" w:rsidRPr="00696589" w:rsidRDefault="00E9700C" w:rsidP="00487AA6">
            <w:pPr>
              <w:pStyle w:val="headertabella0"/>
              <w:rPr>
                <w:color w:val="002060"/>
              </w:rPr>
            </w:pPr>
            <w:r w:rsidRPr="006965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A8AD6" w14:textId="77777777" w:rsidR="00E9700C" w:rsidRPr="00696589" w:rsidRDefault="00E9700C" w:rsidP="00487AA6">
            <w:pPr>
              <w:pStyle w:val="headertabella0"/>
              <w:rPr>
                <w:color w:val="002060"/>
              </w:rPr>
            </w:pPr>
            <w:r w:rsidRPr="006965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D0377" w14:textId="77777777" w:rsidR="00E9700C" w:rsidRPr="00696589" w:rsidRDefault="00E9700C" w:rsidP="00487AA6">
            <w:pPr>
              <w:pStyle w:val="headertabella0"/>
              <w:rPr>
                <w:color w:val="002060"/>
              </w:rPr>
            </w:pPr>
            <w:r w:rsidRPr="00696589">
              <w:rPr>
                <w:color w:val="002060"/>
              </w:rPr>
              <w:t>PE</w:t>
            </w:r>
          </w:p>
        </w:tc>
      </w:tr>
      <w:tr w:rsidR="00E9700C" w:rsidRPr="00696589" w14:paraId="7EB9E4D7" w14:textId="77777777" w:rsidTr="00487AA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1460B2" w14:textId="77777777" w:rsidR="00E9700C" w:rsidRPr="00696589" w:rsidRDefault="00E9700C" w:rsidP="00487AA6">
            <w:pPr>
              <w:pStyle w:val="rowtabella0"/>
              <w:rPr>
                <w:color w:val="002060"/>
              </w:rPr>
            </w:pPr>
            <w:r w:rsidRPr="00696589">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E7C02" w14:textId="77777777" w:rsidR="00E9700C" w:rsidRPr="00696589" w:rsidRDefault="00E9700C" w:rsidP="00487AA6">
            <w:pPr>
              <w:pStyle w:val="rowtabella0"/>
              <w:jc w:val="center"/>
              <w:rPr>
                <w:color w:val="002060"/>
              </w:rPr>
            </w:pPr>
            <w:r w:rsidRPr="0069658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82F6C"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FFBC7"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AEE4F"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557EA"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A98BA" w14:textId="77777777" w:rsidR="00E9700C" w:rsidRPr="00696589" w:rsidRDefault="00E9700C" w:rsidP="00487AA6">
            <w:pPr>
              <w:pStyle w:val="rowtabella0"/>
              <w:jc w:val="center"/>
              <w:rPr>
                <w:color w:val="002060"/>
              </w:rPr>
            </w:pPr>
            <w:r w:rsidRPr="00696589">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206EA" w14:textId="77777777" w:rsidR="00E9700C" w:rsidRPr="00696589" w:rsidRDefault="00E9700C" w:rsidP="00487AA6">
            <w:pPr>
              <w:pStyle w:val="rowtabella0"/>
              <w:jc w:val="center"/>
              <w:rPr>
                <w:color w:val="002060"/>
              </w:rPr>
            </w:pPr>
            <w:r w:rsidRPr="0069658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015B3" w14:textId="77777777" w:rsidR="00E9700C" w:rsidRPr="00696589" w:rsidRDefault="00E9700C" w:rsidP="00487AA6">
            <w:pPr>
              <w:pStyle w:val="rowtabella0"/>
              <w:jc w:val="center"/>
              <w:rPr>
                <w:color w:val="002060"/>
              </w:rPr>
            </w:pPr>
            <w:r w:rsidRPr="00696589">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D53EF" w14:textId="77777777" w:rsidR="00E9700C" w:rsidRPr="00696589" w:rsidRDefault="00E9700C" w:rsidP="00487AA6">
            <w:pPr>
              <w:pStyle w:val="rowtabella0"/>
              <w:jc w:val="center"/>
              <w:rPr>
                <w:color w:val="002060"/>
              </w:rPr>
            </w:pPr>
            <w:r w:rsidRPr="00696589">
              <w:rPr>
                <w:color w:val="002060"/>
              </w:rPr>
              <w:t>0</w:t>
            </w:r>
          </w:p>
        </w:tc>
      </w:tr>
      <w:tr w:rsidR="00E9700C" w:rsidRPr="00696589" w14:paraId="25B455C8"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8D1766" w14:textId="77777777" w:rsidR="00E9700C" w:rsidRPr="00696589" w:rsidRDefault="00E9700C" w:rsidP="00487AA6">
            <w:pPr>
              <w:pStyle w:val="rowtabella0"/>
              <w:rPr>
                <w:color w:val="002060"/>
              </w:rPr>
            </w:pPr>
            <w:r w:rsidRPr="00696589">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7714F" w14:textId="77777777" w:rsidR="00E9700C" w:rsidRPr="00696589" w:rsidRDefault="00E9700C" w:rsidP="00487AA6">
            <w:pPr>
              <w:pStyle w:val="rowtabella0"/>
              <w:jc w:val="center"/>
              <w:rPr>
                <w:color w:val="002060"/>
              </w:rPr>
            </w:pPr>
            <w:r w:rsidRPr="0069658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2A196"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DF90B" w14:textId="77777777" w:rsidR="00E9700C" w:rsidRPr="00696589" w:rsidRDefault="00E9700C" w:rsidP="00487AA6">
            <w:pPr>
              <w:pStyle w:val="rowtabella0"/>
              <w:jc w:val="center"/>
              <w:rPr>
                <w:color w:val="002060"/>
              </w:rPr>
            </w:pPr>
            <w:r w:rsidRPr="00696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7F715"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EC389"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02F9D" w14:textId="77777777" w:rsidR="00E9700C" w:rsidRPr="00696589" w:rsidRDefault="00E9700C" w:rsidP="00487AA6">
            <w:pPr>
              <w:pStyle w:val="rowtabella0"/>
              <w:jc w:val="center"/>
              <w:rPr>
                <w:color w:val="002060"/>
              </w:rPr>
            </w:pPr>
            <w:r w:rsidRPr="00696589">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F99DE" w14:textId="77777777" w:rsidR="00E9700C" w:rsidRPr="00696589" w:rsidRDefault="00E9700C" w:rsidP="00487AA6">
            <w:pPr>
              <w:pStyle w:val="rowtabella0"/>
              <w:jc w:val="center"/>
              <w:rPr>
                <w:color w:val="002060"/>
              </w:rPr>
            </w:pPr>
            <w:r w:rsidRPr="0069658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E887B" w14:textId="77777777" w:rsidR="00E9700C" w:rsidRPr="00696589" w:rsidRDefault="00E9700C" w:rsidP="00487AA6">
            <w:pPr>
              <w:pStyle w:val="rowtabella0"/>
              <w:jc w:val="center"/>
              <w:rPr>
                <w:color w:val="002060"/>
              </w:rPr>
            </w:pPr>
            <w:r w:rsidRPr="0069658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69E50" w14:textId="77777777" w:rsidR="00E9700C" w:rsidRPr="00696589" w:rsidRDefault="00E9700C" w:rsidP="00487AA6">
            <w:pPr>
              <w:pStyle w:val="rowtabella0"/>
              <w:jc w:val="center"/>
              <w:rPr>
                <w:color w:val="002060"/>
              </w:rPr>
            </w:pPr>
            <w:r w:rsidRPr="00696589">
              <w:rPr>
                <w:color w:val="002060"/>
              </w:rPr>
              <w:t>0</w:t>
            </w:r>
          </w:p>
        </w:tc>
      </w:tr>
      <w:tr w:rsidR="00E9700C" w:rsidRPr="00696589" w14:paraId="5377D100"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4B90BB" w14:textId="77777777" w:rsidR="00E9700C" w:rsidRPr="00696589" w:rsidRDefault="00E9700C" w:rsidP="00487AA6">
            <w:pPr>
              <w:pStyle w:val="rowtabella0"/>
              <w:rPr>
                <w:color w:val="002060"/>
              </w:rPr>
            </w:pPr>
            <w:r w:rsidRPr="00696589">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C1CD0" w14:textId="77777777" w:rsidR="00E9700C" w:rsidRPr="00696589" w:rsidRDefault="00E9700C" w:rsidP="00487AA6">
            <w:pPr>
              <w:pStyle w:val="rowtabella0"/>
              <w:jc w:val="center"/>
              <w:rPr>
                <w:color w:val="002060"/>
              </w:rPr>
            </w:pPr>
            <w:r w:rsidRPr="0069658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A5153"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E9712" w14:textId="77777777" w:rsidR="00E9700C" w:rsidRPr="00696589" w:rsidRDefault="00E9700C" w:rsidP="00487AA6">
            <w:pPr>
              <w:pStyle w:val="rowtabella0"/>
              <w:jc w:val="center"/>
              <w:rPr>
                <w:color w:val="002060"/>
              </w:rPr>
            </w:pPr>
            <w:r w:rsidRPr="00696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6770A"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18AE1"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9C82E" w14:textId="77777777" w:rsidR="00E9700C" w:rsidRPr="00696589" w:rsidRDefault="00E9700C" w:rsidP="00487AA6">
            <w:pPr>
              <w:pStyle w:val="rowtabella0"/>
              <w:jc w:val="center"/>
              <w:rPr>
                <w:color w:val="002060"/>
              </w:rPr>
            </w:pPr>
            <w:r w:rsidRPr="00696589">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182DF" w14:textId="77777777" w:rsidR="00E9700C" w:rsidRPr="00696589" w:rsidRDefault="00E9700C" w:rsidP="00487AA6">
            <w:pPr>
              <w:pStyle w:val="rowtabella0"/>
              <w:jc w:val="center"/>
              <w:rPr>
                <w:color w:val="002060"/>
              </w:rPr>
            </w:pPr>
            <w:r w:rsidRPr="0069658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69003" w14:textId="77777777" w:rsidR="00E9700C" w:rsidRPr="00696589" w:rsidRDefault="00E9700C" w:rsidP="00487AA6">
            <w:pPr>
              <w:pStyle w:val="rowtabella0"/>
              <w:jc w:val="center"/>
              <w:rPr>
                <w:color w:val="002060"/>
              </w:rPr>
            </w:pPr>
            <w:r w:rsidRPr="0069658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F8541" w14:textId="77777777" w:rsidR="00E9700C" w:rsidRPr="00696589" w:rsidRDefault="00E9700C" w:rsidP="00487AA6">
            <w:pPr>
              <w:pStyle w:val="rowtabella0"/>
              <w:jc w:val="center"/>
              <w:rPr>
                <w:color w:val="002060"/>
              </w:rPr>
            </w:pPr>
            <w:r w:rsidRPr="00696589">
              <w:rPr>
                <w:color w:val="002060"/>
              </w:rPr>
              <w:t>0</w:t>
            </w:r>
          </w:p>
        </w:tc>
      </w:tr>
      <w:tr w:rsidR="00E9700C" w:rsidRPr="00696589" w14:paraId="48966C17"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99C44B" w14:textId="77777777" w:rsidR="00E9700C" w:rsidRPr="00696589" w:rsidRDefault="00E9700C" w:rsidP="00487AA6">
            <w:pPr>
              <w:pStyle w:val="rowtabella0"/>
              <w:rPr>
                <w:color w:val="002060"/>
              </w:rPr>
            </w:pPr>
            <w:r w:rsidRPr="00696589">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C3C2D" w14:textId="77777777" w:rsidR="00E9700C" w:rsidRPr="00696589" w:rsidRDefault="00E9700C" w:rsidP="00487AA6">
            <w:pPr>
              <w:pStyle w:val="rowtabella0"/>
              <w:jc w:val="center"/>
              <w:rPr>
                <w:color w:val="002060"/>
              </w:rPr>
            </w:pPr>
            <w:r w:rsidRPr="0069658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D5667"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86EE9" w14:textId="77777777" w:rsidR="00E9700C" w:rsidRPr="00696589" w:rsidRDefault="00E9700C" w:rsidP="00487AA6">
            <w:pPr>
              <w:pStyle w:val="rowtabella0"/>
              <w:jc w:val="center"/>
              <w:rPr>
                <w:color w:val="002060"/>
              </w:rPr>
            </w:pPr>
            <w:r w:rsidRPr="00696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38AAE"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C0B3A"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79DFE" w14:textId="77777777" w:rsidR="00E9700C" w:rsidRPr="00696589" w:rsidRDefault="00E9700C" w:rsidP="00487AA6">
            <w:pPr>
              <w:pStyle w:val="rowtabella0"/>
              <w:jc w:val="center"/>
              <w:rPr>
                <w:color w:val="002060"/>
              </w:rPr>
            </w:pPr>
            <w:r w:rsidRPr="00696589">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4DEBC" w14:textId="77777777" w:rsidR="00E9700C" w:rsidRPr="00696589" w:rsidRDefault="00E9700C" w:rsidP="00487AA6">
            <w:pPr>
              <w:pStyle w:val="rowtabella0"/>
              <w:jc w:val="center"/>
              <w:rPr>
                <w:color w:val="002060"/>
              </w:rPr>
            </w:pPr>
            <w:r w:rsidRPr="0069658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19462" w14:textId="77777777" w:rsidR="00E9700C" w:rsidRPr="00696589" w:rsidRDefault="00E9700C" w:rsidP="00487AA6">
            <w:pPr>
              <w:pStyle w:val="rowtabella0"/>
              <w:jc w:val="center"/>
              <w:rPr>
                <w:color w:val="002060"/>
              </w:rPr>
            </w:pPr>
            <w:r w:rsidRPr="0069658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65562" w14:textId="77777777" w:rsidR="00E9700C" w:rsidRPr="00696589" w:rsidRDefault="00E9700C" w:rsidP="00487AA6">
            <w:pPr>
              <w:pStyle w:val="rowtabella0"/>
              <w:jc w:val="center"/>
              <w:rPr>
                <w:color w:val="002060"/>
              </w:rPr>
            </w:pPr>
            <w:r w:rsidRPr="00696589">
              <w:rPr>
                <w:color w:val="002060"/>
              </w:rPr>
              <w:t>0</w:t>
            </w:r>
          </w:p>
        </w:tc>
      </w:tr>
      <w:tr w:rsidR="00E9700C" w:rsidRPr="00696589" w14:paraId="5A335F82"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BD7FE0" w14:textId="77777777" w:rsidR="00E9700C" w:rsidRPr="00696589" w:rsidRDefault="00E9700C" w:rsidP="00487AA6">
            <w:pPr>
              <w:pStyle w:val="rowtabella0"/>
              <w:rPr>
                <w:color w:val="002060"/>
              </w:rPr>
            </w:pPr>
            <w:r w:rsidRPr="00696589">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FA630" w14:textId="77777777" w:rsidR="00E9700C" w:rsidRPr="00696589" w:rsidRDefault="00E9700C" w:rsidP="00487AA6">
            <w:pPr>
              <w:pStyle w:val="rowtabella0"/>
              <w:jc w:val="center"/>
              <w:rPr>
                <w:color w:val="002060"/>
              </w:rPr>
            </w:pPr>
            <w:r w:rsidRPr="0069658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77C45"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72E39" w14:textId="77777777" w:rsidR="00E9700C" w:rsidRPr="00696589" w:rsidRDefault="00E9700C" w:rsidP="00487AA6">
            <w:pPr>
              <w:pStyle w:val="rowtabella0"/>
              <w:jc w:val="center"/>
              <w:rPr>
                <w:color w:val="002060"/>
              </w:rPr>
            </w:pPr>
            <w:r w:rsidRPr="00696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4FB4D"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99476"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14465" w14:textId="77777777" w:rsidR="00E9700C" w:rsidRPr="00696589" w:rsidRDefault="00E9700C" w:rsidP="00487AA6">
            <w:pPr>
              <w:pStyle w:val="rowtabella0"/>
              <w:jc w:val="center"/>
              <w:rPr>
                <w:color w:val="002060"/>
              </w:rPr>
            </w:pPr>
            <w:r w:rsidRPr="00696589">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97BC8" w14:textId="77777777" w:rsidR="00E9700C" w:rsidRPr="00696589" w:rsidRDefault="00E9700C" w:rsidP="00487AA6">
            <w:pPr>
              <w:pStyle w:val="rowtabella0"/>
              <w:jc w:val="center"/>
              <w:rPr>
                <w:color w:val="002060"/>
              </w:rPr>
            </w:pPr>
            <w:r w:rsidRPr="00696589">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E7E20" w14:textId="77777777" w:rsidR="00E9700C" w:rsidRPr="00696589" w:rsidRDefault="00E9700C" w:rsidP="00487AA6">
            <w:pPr>
              <w:pStyle w:val="rowtabella0"/>
              <w:jc w:val="center"/>
              <w:rPr>
                <w:color w:val="002060"/>
              </w:rPr>
            </w:pPr>
            <w:r w:rsidRPr="0069658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95CA1" w14:textId="77777777" w:rsidR="00E9700C" w:rsidRPr="00696589" w:rsidRDefault="00E9700C" w:rsidP="00487AA6">
            <w:pPr>
              <w:pStyle w:val="rowtabella0"/>
              <w:jc w:val="center"/>
              <w:rPr>
                <w:color w:val="002060"/>
              </w:rPr>
            </w:pPr>
            <w:r w:rsidRPr="00696589">
              <w:rPr>
                <w:color w:val="002060"/>
              </w:rPr>
              <w:t>0</w:t>
            </w:r>
          </w:p>
        </w:tc>
      </w:tr>
      <w:tr w:rsidR="00E9700C" w:rsidRPr="00696589" w14:paraId="37E1001F"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E3E1F4" w14:textId="77777777" w:rsidR="00E9700C" w:rsidRPr="00696589" w:rsidRDefault="00E9700C" w:rsidP="00487AA6">
            <w:pPr>
              <w:pStyle w:val="rowtabella0"/>
              <w:rPr>
                <w:color w:val="002060"/>
                <w:lang w:val="es-ES"/>
              </w:rPr>
            </w:pPr>
            <w:r w:rsidRPr="00696589">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044C6" w14:textId="77777777" w:rsidR="00E9700C" w:rsidRPr="00696589" w:rsidRDefault="00E9700C" w:rsidP="00487AA6">
            <w:pPr>
              <w:pStyle w:val="rowtabella0"/>
              <w:jc w:val="center"/>
              <w:rPr>
                <w:color w:val="002060"/>
              </w:rPr>
            </w:pPr>
            <w:r w:rsidRPr="0069658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B58F0"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FD670" w14:textId="77777777" w:rsidR="00E9700C" w:rsidRPr="00696589" w:rsidRDefault="00E9700C" w:rsidP="00487AA6">
            <w:pPr>
              <w:pStyle w:val="rowtabella0"/>
              <w:jc w:val="center"/>
              <w:rPr>
                <w:color w:val="002060"/>
              </w:rPr>
            </w:pPr>
            <w:r w:rsidRPr="00696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26C11"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898E0"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D94E8" w14:textId="77777777" w:rsidR="00E9700C" w:rsidRPr="00696589" w:rsidRDefault="00E9700C" w:rsidP="00487AA6">
            <w:pPr>
              <w:pStyle w:val="rowtabella0"/>
              <w:jc w:val="center"/>
              <w:rPr>
                <w:color w:val="002060"/>
              </w:rPr>
            </w:pPr>
            <w:r w:rsidRPr="00696589">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63F5B" w14:textId="77777777" w:rsidR="00E9700C" w:rsidRPr="00696589" w:rsidRDefault="00E9700C" w:rsidP="00487AA6">
            <w:pPr>
              <w:pStyle w:val="rowtabella0"/>
              <w:jc w:val="center"/>
              <w:rPr>
                <w:color w:val="002060"/>
              </w:rPr>
            </w:pPr>
            <w:r w:rsidRPr="00696589">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94CF1"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98CF3" w14:textId="77777777" w:rsidR="00E9700C" w:rsidRPr="00696589" w:rsidRDefault="00E9700C" w:rsidP="00487AA6">
            <w:pPr>
              <w:pStyle w:val="rowtabella0"/>
              <w:jc w:val="center"/>
              <w:rPr>
                <w:color w:val="002060"/>
              </w:rPr>
            </w:pPr>
            <w:r w:rsidRPr="00696589">
              <w:rPr>
                <w:color w:val="002060"/>
              </w:rPr>
              <w:t>0</w:t>
            </w:r>
          </w:p>
        </w:tc>
      </w:tr>
      <w:tr w:rsidR="00E9700C" w:rsidRPr="00696589" w14:paraId="19AF6F5E"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CE87CB" w14:textId="77777777" w:rsidR="00E9700C" w:rsidRPr="00696589" w:rsidRDefault="00E9700C" w:rsidP="00487AA6">
            <w:pPr>
              <w:pStyle w:val="rowtabella0"/>
              <w:rPr>
                <w:color w:val="002060"/>
              </w:rPr>
            </w:pPr>
            <w:r w:rsidRPr="00696589">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C4B1F" w14:textId="77777777" w:rsidR="00E9700C" w:rsidRPr="00696589" w:rsidRDefault="00E9700C" w:rsidP="00487AA6">
            <w:pPr>
              <w:pStyle w:val="rowtabella0"/>
              <w:jc w:val="center"/>
              <w:rPr>
                <w:color w:val="002060"/>
              </w:rPr>
            </w:pPr>
            <w:r w:rsidRPr="0069658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A859B"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45EA1" w14:textId="77777777" w:rsidR="00E9700C" w:rsidRPr="00696589" w:rsidRDefault="00E9700C" w:rsidP="00487AA6">
            <w:pPr>
              <w:pStyle w:val="rowtabella0"/>
              <w:jc w:val="center"/>
              <w:rPr>
                <w:color w:val="002060"/>
              </w:rPr>
            </w:pPr>
            <w:r w:rsidRPr="00696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F1FBB"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10939" w14:textId="77777777" w:rsidR="00E9700C" w:rsidRPr="00696589" w:rsidRDefault="00E9700C" w:rsidP="00487AA6">
            <w:pPr>
              <w:pStyle w:val="rowtabella0"/>
              <w:jc w:val="center"/>
              <w:rPr>
                <w:color w:val="002060"/>
              </w:rPr>
            </w:pPr>
            <w:r w:rsidRPr="00696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BA3B4" w14:textId="77777777" w:rsidR="00E9700C" w:rsidRPr="00696589" w:rsidRDefault="00E9700C" w:rsidP="00487AA6">
            <w:pPr>
              <w:pStyle w:val="rowtabella0"/>
              <w:jc w:val="center"/>
              <w:rPr>
                <w:color w:val="002060"/>
              </w:rPr>
            </w:pPr>
            <w:r w:rsidRPr="00696589">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3FB9F" w14:textId="77777777" w:rsidR="00E9700C" w:rsidRPr="00696589" w:rsidRDefault="00E9700C" w:rsidP="00487AA6">
            <w:pPr>
              <w:pStyle w:val="rowtabella0"/>
              <w:jc w:val="center"/>
              <w:rPr>
                <w:color w:val="002060"/>
              </w:rPr>
            </w:pPr>
            <w:r w:rsidRPr="00696589">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8C452" w14:textId="77777777" w:rsidR="00E9700C" w:rsidRPr="00696589" w:rsidRDefault="00E9700C" w:rsidP="00487AA6">
            <w:pPr>
              <w:pStyle w:val="rowtabella0"/>
              <w:jc w:val="center"/>
              <w:rPr>
                <w:color w:val="002060"/>
              </w:rPr>
            </w:pPr>
            <w:r w:rsidRPr="00696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07B85" w14:textId="77777777" w:rsidR="00E9700C" w:rsidRPr="00696589" w:rsidRDefault="00E9700C" w:rsidP="00487AA6">
            <w:pPr>
              <w:pStyle w:val="rowtabella0"/>
              <w:jc w:val="center"/>
              <w:rPr>
                <w:color w:val="002060"/>
              </w:rPr>
            </w:pPr>
            <w:r w:rsidRPr="00696589">
              <w:rPr>
                <w:color w:val="002060"/>
              </w:rPr>
              <w:t>0</w:t>
            </w:r>
          </w:p>
        </w:tc>
      </w:tr>
      <w:tr w:rsidR="00E9700C" w:rsidRPr="00696589" w14:paraId="3E0EAE56"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5018A6" w14:textId="77777777" w:rsidR="00E9700C" w:rsidRPr="00696589" w:rsidRDefault="00E9700C" w:rsidP="00487AA6">
            <w:pPr>
              <w:pStyle w:val="rowtabella0"/>
              <w:rPr>
                <w:color w:val="002060"/>
              </w:rPr>
            </w:pPr>
            <w:r w:rsidRPr="00696589">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E9EA6" w14:textId="77777777" w:rsidR="00E9700C" w:rsidRPr="00696589" w:rsidRDefault="00E9700C" w:rsidP="00487AA6">
            <w:pPr>
              <w:pStyle w:val="rowtabella0"/>
              <w:jc w:val="center"/>
              <w:rPr>
                <w:color w:val="002060"/>
              </w:rPr>
            </w:pPr>
            <w:r w:rsidRPr="0069658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93A5F"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10FED" w14:textId="77777777" w:rsidR="00E9700C" w:rsidRPr="00696589" w:rsidRDefault="00E9700C" w:rsidP="00487AA6">
            <w:pPr>
              <w:pStyle w:val="rowtabella0"/>
              <w:jc w:val="center"/>
              <w:rPr>
                <w:color w:val="002060"/>
              </w:rPr>
            </w:pPr>
            <w:r w:rsidRPr="00696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CC087"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2D52E" w14:textId="77777777" w:rsidR="00E9700C" w:rsidRPr="00696589" w:rsidRDefault="00E9700C" w:rsidP="00487AA6">
            <w:pPr>
              <w:pStyle w:val="rowtabella0"/>
              <w:jc w:val="center"/>
              <w:rPr>
                <w:color w:val="002060"/>
              </w:rPr>
            </w:pPr>
            <w:r w:rsidRPr="00696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93342" w14:textId="77777777" w:rsidR="00E9700C" w:rsidRPr="00696589" w:rsidRDefault="00E9700C" w:rsidP="00487AA6">
            <w:pPr>
              <w:pStyle w:val="rowtabella0"/>
              <w:jc w:val="center"/>
              <w:rPr>
                <w:color w:val="002060"/>
              </w:rPr>
            </w:pPr>
            <w:r w:rsidRPr="0069658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03408" w14:textId="77777777" w:rsidR="00E9700C" w:rsidRPr="00696589" w:rsidRDefault="00E9700C" w:rsidP="00487AA6">
            <w:pPr>
              <w:pStyle w:val="rowtabella0"/>
              <w:jc w:val="center"/>
              <w:rPr>
                <w:color w:val="002060"/>
              </w:rPr>
            </w:pPr>
            <w:r w:rsidRPr="00696589">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8F490" w14:textId="77777777" w:rsidR="00E9700C" w:rsidRPr="00696589" w:rsidRDefault="00E9700C" w:rsidP="00487AA6">
            <w:pPr>
              <w:pStyle w:val="rowtabella0"/>
              <w:jc w:val="center"/>
              <w:rPr>
                <w:color w:val="002060"/>
              </w:rPr>
            </w:pPr>
            <w:r w:rsidRPr="0069658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B3A78" w14:textId="77777777" w:rsidR="00E9700C" w:rsidRPr="00696589" w:rsidRDefault="00E9700C" w:rsidP="00487AA6">
            <w:pPr>
              <w:pStyle w:val="rowtabella0"/>
              <w:jc w:val="center"/>
              <w:rPr>
                <w:color w:val="002060"/>
              </w:rPr>
            </w:pPr>
            <w:r w:rsidRPr="00696589">
              <w:rPr>
                <w:color w:val="002060"/>
              </w:rPr>
              <w:t>0</w:t>
            </w:r>
          </w:p>
        </w:tc>
      </w:tr>
      <w:tr w:rsidR="00E9700C" w:rsidRPr="00696589" w14:paraId="4C641C3E"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43018B" w14:textId="77777777" w:rsidR="00E9700C" w:rsidRPr="00696589" w:rsidRDefault="00E9700C" w:rsidP="00487AA6">
            <w:pPr>
              <w:pStyle w:val="rowtabella0"/>
              <w:rPr>
                <w:color w:val="002060"/>
              </w:rPr>
            </w:pPr>
            <w:r w:rsidRPr="00696589">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F10CE" w14:textId="77777777" w:rsidR="00E9700C" w:rsidRPr="00696589" w:rsidRDefault="00E9700C" w:rsidP="00487AA6">
            <w:pPr>
              <w:pStyle w:val="rowtabella0"/>
              <w:jc w:val="center"/>
              <w:rPr>
                <w:color w:val="002060"/>
              </w:rPr>
            </w:pPr>
            <w:r w:rsidRPr="006965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48A79"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1236B"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88315"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993D9" w14:textId="77777777" w:rsidR="00E9700C" w:rsidRPr="00696589" w:rsidRDefault="00E9700C" w:rsidP="00487AA6">
            <w:pPr>
              <w:pStyle w:val="rowtabella0"/>
              <w:jc w:val="center"/>
              <w:rPr>
                <w:color w:val="002060"/>
              </w:rPr>
            </w:pPr>
            <w:r w:rsidRPr="00696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9AFCA" w14:textId="77777777" w:rsidR="00E9700C" w:rsidRPr="00696589" w:rsidRDefault="00E9700C" w:rsidP="00487AA6">
            <w:pPr>
              <w:pStyle w:val="rowtabella0"/>
              <w:jc w:val="center"/>
              <w:rPr>
                <w:color w:val="002060"/>
              </w:rPr>
            </w:pPr>
            <w:r w:rsidRPr="0069658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9CEEB" w14:textId="77777777" w:rsidR="00E9700C" w:rsidRPr="00696589" w:rsidRDefault="00E9700C" w:rsidP="00487AA6">
            <w:pPr>
              <w:pStyle w:val="rowtabella0"/>
              <w:jc w:val="center"/>
              <w:rPr>
                <w:color w:val="002060"/>
              </w:rPr>
            </w:pPr>
            <w:r w:rsidRPr="00696589">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3F4D9" w14:textId="77777777" w:rsidR="00E9700C" w:rsidRPr="00696589" w:rsidRDefault="00E9700C" w:rsidP="00487AA6">
            <w:pPr>
              <w:pStyle w:val="rowtabella0"/>
              <w:jc w:val="center"/>
              <w:rPr>
                <w:color w:val="002060"/>
              </w:rPr>
            </w:pPr>
            <w:r w:rsidRPr="00696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4FCD4" w14:textId="77777777" w:rsidR="00E9700C" w:rsidRPr="00696589" w:rsidRDefault="00E9700C" w:rsidP="00487AA6">
            <w:pPr>
              <w:pStyle w:val="rowtabella0"/>
              <w:jc w:val="center"/>
              <w:rPr>
                <w:color w:val="002060"/>
              </w:rPr>
            </w:pPr>
            <w:r w:rsidRPr="00696589">
              <w:rPr>
                <w:color w:val="002060"/>
              </w:rPr>
              <w:t>0</w:t>
            </w:r>
          </w:p>
        </w:tc>
      </w:tr>
      <w:tr w:rsidR="00E9700C" w:rsidRPr="00696589" w14:paraId="07F5E524"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9C5E73" w14:textId="77777777" w:rsidR="00E9700C" w:rsidRPr="00696589" w:rsidRDefault="00E9700C" w:rsidP="00487AA6">
            <w:pPr>
              <w:pStyle w:val="rowtabella0"/>
              <w:rPr>
                <w:color w:val="002060"/>
              </w:rPr>
            </w:pPr>
            <w:r w:rsidRPr="00696589">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03926"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D1257"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55B8A"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57EFF"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5C984" w14:textId="77777777" w:rsidR="00E9700C" w:rsidRPr="00696589" w:rsidRDefault="00E9700C" w:rsidP="00487AA6">
            <w:pPr>
              <w:pStyle w:val="rowtabella0"/>
              <w:jc w:val="center"/>
              <w:rPr>
                <w:color w:val="002060"/>
              </w:rPr>
            </w:pPr>
            <w:r w:rsidRPr="00696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08E5D" w14:textId="77777777" w:rsidR="00E9700C" w:rsidRPr="00696589" w:rsidRDefault="00E9700C" w:rsidP="00487AA6">
            <w:pPr>
              <w:pStyle w:val="rowtabella0"/>
              <w:jc w:val="center"/>
              <w:rPr>
                <w:color w:val="002060"/>
              </w:rPr>
            </w:pPr>
            <w:r w:rsidRPr="00696589">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27594" w14:textId="77777777" w:rsidR="00E9700C" w:rsidRPr="00696589" w:rsidRDefault="00E9700C" w:rsidP="00487AA6">
            <w:pPr>
              <w:pStyle w:val="rowtabella0"/>
              <w:jc w:val="center"/>
              <w:rPr>
                <w:color w:val="002060"/>
              </w:rPr>
            </w:pPr>
            <w:r w:rsidRPr="00696589">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588E7"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1F376" w14:textId="77777777" w:rsidR="00E9700C" w:rsidRPr="00696589" w:rsidRDefault="00E9700C" w:rsidP="00487AA6">
            <w:pPr>
              <w:pStyle w:val="rowtabella0"/>
              <w:jc w:val="center"/>
              <w:rPr>
                <w:color w:val="002060"/>
              </w:rPr>
            </w:pPr>
            <w:r w:rsidRPr="00696589">
              <w:rPr>
                <w:color w:val="002060"/>
              </w:rPr>
              <w:t>0</w:t>
            </w:r>
          </w:p>
        </w:tc>
      </w:tr>
      <w:tr w:rsidR="00E9700C" w:rsidRPr="00696589" w14:paraId="693315EA"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643F6F" w14:textId="77777777" w:rsidR="00E9700C" w:rsidRPr="00696589" w:rsidRDefault="00E9700C" w:rsidP="00487AA6">
            <w:pPr>
              <w:pStyle w:val="rowtabella0"/>
              <w:rPr>
                <w:color w:val="002060"/>
              </w:rPr>
            </w:pPr>
            <w:r w:rsidRPr="00696589">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28FB8" w14:textId="77777777" w:rsidR="00E9700C" w:rsidRPr="00696589" w:rsidRDefault="00E9700C" w:rsidP="00487AA6">
            <w:pPr>
              <w:pStyle w:val="rowtabella0"/>
              <w:jc w:val="center"/>
              <w:rPr>
                <w:color w:val="002060"/>
              </w:rPr>
            </w:pPr>
            <w:r w:rsidRPr="00696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04C33"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82FDF"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154B4"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B5D4C" w14:textId="77777777" w:rsidR="00E9700C" w:rsidRPr="00696589" w:rsidRDefault="00E9700C" w:rsidP="00487AA6">
            <w:pPr>
              <w:pStyle w:val="rowtabella0"/>
              <w:jc w:val="center"/>
              <w:rPr>
                <w:color w:val="002060"/>
              </w:rPr>
            </w:pPr>
            <w:r w:rsidRPr="00696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719A2" w14:textId="77777777" w:rsidR="00E9700C" w:rsidRPr="00696589" w:rsidRDefault="00E9700C" w:rsidP="00487AA6">
            <w:pPr>
              <w:pStyle w:val="rowtabella0"/>
              <w:jc w:val="center"/>
              <w:rPr>
                <w:color w:val="002060"/>
              </w:rPr>
            </w:pPr>
            <w:r w:rsidRPr="0069658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F1A57" w14:textId="77777777" w:rsidR="00E9700C" w:rsidRPr="00696589" w:rsidRDefault="00E9700C" w:rsidP="00487AA6">
            <w:pPr>
              <w:pStyle w:val="rowtabella0"/>
              <w:jc w:val="center"/>
              <w:rPr>
                <w:color w:val="002060"/>
              </w:rPr>
            </w:pPr>
            <w:r w:rsidRPr="00696589">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2682E" w14:textId="77777777" w:rsidR="00E9700C" w:rsidRPr="00696589" w:rsidRDefault="00E9700C" w:rsidP="00487AA6">
            <w:pPr>
              <w:pStyle w:val="rowtabella0"/>
              <w:jc w:val="center"/>
              <w:rPr>
                <w:color w:val="002060"/>
              </w:rPr>
            </w:pPr>
            <w:r w:rsidRPr="0069658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367D4" w14:textId="77777777" w:rsidR="00E9700C" w:rsidRPr="00696589" w:rsidRDefault="00E9700C" w:rsidP="00487AA6">
            <w:pPr>
              <w:pStyle w:val="rowtabella0"/>
              <w:jc w:val="center"/>
              <w:rPr>
                <w:color w:val="002060"/>
              </w:rPr>
            </w:pPr>
            <w:r w:rsidRPr="00696589">
              <w:rPr>
                <w:color w:val="002060"/>
              </w:rPr>
              <w:t>0</w:t>
            </w:r>
          </w:p>
        </w:tc>
      </w:tr>
      <w:tr w:rsidR="00E9700C" w:rsidRPr="00696589" w14:paraId="422CCF1F"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DCB368" w14:textId="77777777" w:rsidR="00E9700C" w:rsidRPr="00696589" w:rsidRDefault="00E9700C" w:rsidP="00487AA6">
            <w:pPr>
              <w:pStyle w:val="rowtabella0"/>
              <w:rPr>
                <w:color w:val="002060"/>
              </w:rPr>
            </w:pPr>
            <w:r w:rsidRPr="00696589">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B9139" w14:textId="77777777" w:rsidR="00E9700C" w:rsidRPr="00696589" w:rsidRDefault="00E9700C" w:rsidP="00487AA6">
            <w:pPr>
              <w:pStyle w:val="rowtabella0"/>
              <w:jc w:val="center"/>
              <w:rPr>
                <w:color w:val="002060"/>
              </w:rPr>
            </w:pPr>
            <w:r w:rsidRPr="006965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EF586"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DE9E6"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2FCB1"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4C77F" w14:textId="77777777" w:rsidR="00E9700C" w:rsidRPr="00696589" w:rsidRDefault="00E9700C" w:rsidP="00487AA6">
            <w:pPr>
              <w:pStyle w:val="rowtabella0"/>
              <w:jc w:val="center"/>
              <w:rPr>
                <w:color w:val="002060"/>
              </w:rPr>
            </w:pPr>
            <w:r w:rsidRPr="00696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651FD" w14:textId="77777777" w:rsidR="00E9700C" w:rsidRPr="00696589" w:rsidRDefault="00E9700C" w:rsidP="00487AA6">
            <w:pPr>
              <w:pStyle w:val="rowtabella0"/>
              <w:jc w:val="center"/>
              <w:rPr>
                <w:color w:val="002060"/>
              </w:rPr>
            </w:pPr>
            <w:r w:rsidRPr="0069658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444AE" w14:textId="77777777" w:rsidR="00E9700C" w:rsidRPr="00696589" w:rsidRDefault="00E9700C" w:rsidP="00487AA6">
            <w:pPr>
              <w:pStyle w:val="rowtabella0"/>
              <w:jc w:val="center"/>
              <w:rPr>
                <w:color w:val="002060"/>
              </w:rPr>
            </w:pPr>
            <w:r w:rsidRPr="00696589">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BA518" w14:textId="77777777" w:rsidR="00E9700C" w:rsidRPr="00696589" w:rsidRDefault="00E9700C" w:rsidP="00487AA6">
            <w:pPr>
              <w:pStyle w:val="rowtabella0"/>
              <w:jc w:val="center"/>
              <w:rPr>
                <w:color w:val="002060"/>
              </w:rPr>
            </w:pPr>
            <w:r w:rsidRPr="0069658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97A7C" w14:textId="77777777" w:rsidR="00E9700C" w:rsidRPr="00696589" w:rsidRDefault="00E9700C" w:rsidP="00487AA6">
            <w:pPr>
              <w:pStyle w:val="rowtabella0"/>
              <w:jc w:val="center"/>
              <w:rPr>
                <w:color w:val="002060"/>
              </w:rPr>
            </w:pPr>
            <w:r w:rsidRPr="00696589">
              <w:rPr>
                <w:color w:val="002060"/>
              </w:rPr>
              <w:t>0</w:t>
            </w:r>
          </w:p>
        </w:tc>
      </w:tr>
      <w:tr w:rsidR="00E9700C" w:rsidRPr="00696589" w14:paraId="08B7AABA"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12BDA4" w14:textId="77777777" w:rsidR="00E9700C" w:rsidRPr="00696589" w:rsidRDefault="00E9700C" w:rsidP="00487AA6">
            <w:pPr>
              <w:pStyle w:val="rowtabella0"/>
              <w:rPr>
                <w:color w:val="002060"/>
              </w:rPr>
            </w:pPr>
            <w:r w:rsidRPr="00696589">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20D34" w14:textId="77777777" w:rsidR="00E9700C" w:rsidRPr="00696589" w:rsidRDefault="00E9700C" w:rsidP="00487AA6">
            <w:pPr>
              <w:pStyle w:val="rowtabella0"/>
              <w:jc w:val="center"/>
              <w:rPr>
                <w:color w:val="002060"/>
              </w:rPr>
            </w:pPr>
            <w:r w:rsidRPr="00696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14874"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54555"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1BABF"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62EBE" w14:textId="77777777" w:rsidR="00E9700C" w:rsidRPr="00696589" w:rsidRDefault="00E9700C" w:rsidP="00487AA6">
            <w:pPr>
              <w:pStyle w:val="rowtabella0"/>
              <w:jc w:val="center"/>
              <w:rPr>
                <w:color w:val="002060"/>
              </w:rPr>
            </w:pPr>
            <w:r w:rsidRPr="00696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C0485" w14:textId="77777777" w:rsidR="00E9700C" w:rsidRPr="00696589" w:rsidRDefault="00E9700C" w:rsidP="00487AA6">
            <w:pPr>
              <w:pStyle w:val="rowtabella0"/>
              <w:jc w:val="center"/>
              <w:rPr>
                <w:color w:val="002060"/>
              </w:rPr>
            </w:pPr>
            <w:r w:rsidRPr="0069658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61F76" w14:textId="77777777" w:rsidR="00E9700C" w:rsidRPr="00696589" w:rsidRDefault="00E9700C" w:rsidP="00487AA6">
            <w:pPr>
              <w:pStyle w:val="rowtabella0"/>
              <w:jc w:val="center"/>
              <w:rPr>
                <w:color w:val="002060"/>
              </w:rPr>
            </w:pPr>
            <w:r w:rsidRPr="00696589">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1ADBC" w14:textId="77777777" w:rsidR="00E9700C" w:rsidRPr="00696589" w:rsidRDefault="00E9700C" w:rsidP="00487AA6">
            <w:pPr>
              <w:pStyle w:val="rowtabella0"/>
              <w:jc w:val="center"/>
              <w:rPr>
                <w:color w:val="002060"/>
              </w:rPr>
            </w:pPr>
            <w:r w:rsidRPr="00696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2E429" w14:textId="77777777" w:rsidR="00E9700C" w:rsidRPr="00696589" w:rsidRDefault="00E9700C" w:rsidP="00487AA6">
            <w:pPr>
              <w:pStyle w:val="rowtabella0"/>
              <w:jc w:val="center"/>
              <w:rPr>
                <w:color w:val="002060"/>
              </w:rPr>
            </w:pPr>
            <w:r w:rsidRPr="00696589">
              <w:rPr>
                <w:color w:val="002060"/>
              </w:rPr>
              <w:t>0</w:t>
            </w:r>
          </w:p>
        </w:tc>
      </w:tr>
      <w:tr w:rsidR="00E9700C" w:rsidRPr="00696589" w14:paraId="28A7FD82" w14:textId="77777777" w:rsidTr="00487AA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1D4D08" w14:textId="77777777" w:rsidR="00E9700C" w:rsidRPr="00696589" w:rsidRDefault="00E9700C" w:rsidP="00487AA6">
            <w:pPr>
              <w:pStyle w:val="rowtabella0"/>
              <w:rPr>
                <w:color w:val="002060"/>
                <w:lang w:val="es-ES"/>
              </w:rPr>
            </w:pPr>
            <w:r w:rsidRPr="00696589">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0ECDF"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BECFF"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FBF24"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48D03"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28A1F"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9C5E4" w14:textId="77777777" w:rsidR="00E9700C" w:rsidRPr="00696589" w:rsidRDefault="00E9700C" w:rsidP="00487AA6">
            <w:pPr>
              <w:pStyle w:val="rowtabella0"/>
              <w:jc w:val="center"/>
              <w:rPr>
                <w:color w:val="002060"/>
              </w:rPr>
            </w:pPr>
            <w:r w:rsidRPr="0069658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994C5" w14:textId="77777777" w:rsidR="00E9700C" w:rsidRPr="00696589" w:rsidRDefault="00E9700C" w:rsidP="00487AA6">
            <w:pPr>
              <w:pStyle w:val="rowtabella0"/>
              <w:jc w:val="center"/>
              <w:rPr>
                <w:color w:val="002060"/>
              </w:rPr>
            </w:pPr>
            <w:r w:rsidRPr="00696589">
              <w:rPr>
                <w:color w:val="002060"/>
              </w:rPr>
              <w:t>164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D1458" w14:textId="77777777" w:rsidR="00E9700C" w:rsidRPr="00696589" w:rsidRDefault="00E9700C" w:rsidP="00487AA6">
            <w:pPr>
              <w:pStyle w:val="rowtabella0"/>
              <w:jc w:val="center"/>
              <w:rPr>
                <w:color w:val="002060"/>
              </w:rPr>
            </w:pPr>
            <w:r w:rsidRPr="00696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25874" w14:textId="77777777" w:rsidR="00E9700C" w:rsidRPr="00696589" w:rsidRDefault="00E9700C" w:rsidP="00487AA6">
            <w:pPr>
              <w:pStyle w:val="rowtabella0"/>
              <w:jc w:val="center"/>
              <w:rPr>
                <w:color w:val="002060"/>
              </w:rPr>
            </w:pPr>
            <w:r w:rsidRPr="00696589">
              <w:rPr>
                <w:color w:val="002060"/>
              </w:rPr>
              <w:t>1</w:t>
            </w:r>
          </w:p>
        </w:tc>
      </w:tr>
    </w:tbl>
    <w:p w14:paraId="4FB533E0" w14:textId="77777777" w:rsidR="00E9700C" w:rsidRPr="00696589" w:rsidRDefault="00E9700C" w:rsidP="00E9700C">
      <w:pPr>
        <w:pStyle w:val="breakline"/>
        <w:rPr>
          <w:color w:val="002060"/>
        </w:rPr>
      </w:pPr>
    </w:p>
    <w:p w14:paraId="7593F56F" w14:textId="77777777" w:rsidR="00E9700C" w:rsidRPr="00696589" w:rsidRDefault="00E9700C" w:rsidP="00E9700C">
      <w:pPr>
        <w:pStyle w:val="titoloprinc0"/>
        <w:rPr>
          <w:color w:val="002060"/>
        </w:rPr>
      </w:pPr>
      <w:r w:rsidRPr="00696589">
        <w:rPr>
          <w:color w:val="002060"/>
        </w:rPr>
        <w:lastRenderedPageBreak/>
        <w:t>PROGRAMMA GARE</w:t>
      </w:r>
    </w:p>
    <w:p w14:paraId="483B9417" w14:textId="77777777" w:rsidR="00E9700C" w:rsidRDefault="00E9700C" w:rsidP="00E9700C">
      <w:pPr>
        <w:pStyle w:val="breakline"/>
        <w:rPr>
          <w:rFonts w:eastAsiaTheme="minorEastAsia"/>
          <w:color w:val="002060"/>
        </w:rPr>
      </w:pPr>
    </w:p>
    <w:p w14:paraId="4E1E783C" w14:textId="77777777" w:rsidR="00AD5C09" w:rsidRPr="008C4765" w:rsidRDefault="00AD5C09" w:rsidP="00AD5C09">
      <w:pPr>
        <w:pStyle w:val="sottotitolocampionato10"/>
        <w:rPr>
          <w:color w:val="002060"/>
        </w:rPr>
      </w:pPr>
      <w:r w:rsidRPr="008C4765">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7"/>
        <w:gridCol w:w="385"/>
        <w:gridCol w:w="898"/>
        <w:gridCol w:w="1198"/>
        <w:gridCol w:w="1550"/>
        <w:gridCol w:w="1548"/>
      </w:tblGrid>
      <w:tr w:rsidR="00AD5C09" w:rsidRPr="008C4765" w14:paraId="528F82E8" w14:textId="77777777" w:rsidTr="00487AA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77795" w14:textId="77777777" w:rsidR="00AD5C09" w:rsidRPr="008C4765" w:rsidRDefault="00AD5C09" w:rsidP="00487AA6">
            <w:pPr>
              <w:pStyle w:val="headertabella0"/>
              <w:rPr>
                <w:color w:val="002060"/>
              </w:rPr>
            </w:pPr>
            <w:r w:rsidRPr="008C476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3442E" w14:textId="77777777" w:rsidR="00AD5C09" w:rsidRPr="008C4765" w:rsidRDefault="00AD5C09" w:rsidP="00487AA6">
            <w:pPr>
              <w:pStyle w:val="headertabella0"/>
              <w:rPr>
                <w:color w:val="002060"/>
              </w:rPr>
            </w:pPr>
            <w:r w:rsidRPr="008C476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B6345" w14:textId="77777777" w:rsidR="00AD5C09" w:rsidRPr="008C4765" w:rsidRDefault="00AD5C09" w:rsidP="00487AA6">
            <w:pPr>
              <w:pStyle w:val="headertabella0"/>
              <w:rPr>
                <w:color w:val="002060"/>
              </w:rPr>
            </w:pPr>
            <w:r w:rsidRPr="008C476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C0E48" w14:textId="77777777" w:rsidR="00AD5C09" w:rsidRPr="008C4765" w:rsidRDefault="00AD5C09" w:rsidP="00487AA6">
            <w:pPr>
              <w:pStyle w:val="headertabella0"/>
              <w:rPr>
                <w:color w:val="002060"/>
              </w:rPr>
            </w:pPr>
            <w:r w:rsidRPr="008C476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CAD2F" w14:textId="77777777" w:rsidR="00AD5C09" w:rsidRPr="008C4765" w:rsidRDefault="00AD5C09" w:rsidP="00487AA6">
            <w:pPr>
              <w:pStyle w:val="headertabella0"/>
              <w:rPr>
                <w:color w:val="002060"/>
              </w:rPr>
            </w:pPr>
            <w:r w:rsidRPr="008C476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CB36C" w14:textId="77777777" w:rsidR="00AD5C09" w:rsidRPr="008C4765" w:rsidRDefault="00AD5C09" w:rsidP="00487AA6">
            <w:pPr>
              <w:pStyle w:val="headertabella0"/>
              <w:rPr>
                <w:color w:val="002060"/>
              </w:rPr>
            </w:pPr>
            <w:proofErr w:type="spellStart"/>
            <w:r w:rsidRPr="008C4765">
              <w:rPr>
                <w:color w:val="002060"/>
              </w:rPr>
              <w:t>Localita'</w:t>
            </w:r>
            <w:proofErr w:type="spellEnd"/>
            <w:r w:rsidRPr="008C476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C1DC9" w14:textId="77777777" w:rsidR="00AD5C09" w:rsidRPr="008C4765" w:rsidRDefault="00AD5C09" w:rsidP="00487AA6">
            <w:pPr>
              <w:pStyle w:val="headertabella0"/>
              <w:rPr>
                <w:color w:val="002060"/>
              </w:rPr>
            </w:pPr>
            <w:r w:rsidRPr="008C4765">
              <w:rPr>
                <w:color w:val="002060"/>
              </w:rPr>
              <w:t>Indirizzo Impianto</w:t>
            </w:r>
          </w:p>
        </w:tc>
      </w:tr>
      <w:tr w:rsidR="00AD5C09" w:rsidRPr="008C4765" w14:paraId="0E6DA0F5" w14:textId="77777777" w:rsidTr="00487AA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9DE4C8" w14:textId="77777777" w:rsidR="00AD5C09" w:rsidRPr="008C4765" w:rsidRDefault="00AD5C09" w:rsidP="00487AA6">
            <w:pPr>
              <w:pStyle w:val="rowtabella0"/>
              <w:rPr>
                <w:color w:val="002060"/>
              </w:rPr>
            </w:pPr>
            <w:r w:rsidRPr="008C4765">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5EB914" w14:textId="77777777" w:rsidR="00AD5C09" w:rsidRPr="008C4765" w:rsidRDefault="00AD5C09" w:rsidP="00487AA6">
            <w:pPr>
              <w:pStyle w:val="rowtabella0"/>
              <w:rPr>
                <w:color w:val="002060"/>
              </w:rPr>
            </w:pPr>
            <w:r w:rsidRPr="008C4765">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EF07BD" w14:textId="77777777" w:rsidR="00AD5C09" w:rsidRPr="008C4765" w:rsidRDefault="00AD5C09" w:rsidP="00487AA6">
            <w:pPr>
              <w:pStyle w:val="rowtabella0"/>
              <w:jc w:val="center"/>
              <w:rPr>
                <w:color w:val="002060"/>
              </w:rPr>
            </w:pPr>
            <w:r w:rsidRPr="008C476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089E79" w14:textId="77777777" w:rsidR="00AD5C09" w:rsidRPr="008C4765" w:rsidRDefault="00AD5C09" w:rsidP="00487AA6">
            <w:pPr>
              <w:pStyle w:val="rowtabella0"/>
              <w:rPr>
                <w:color w:val="002060"/>
              </w:rPr>
            </w:pPr>
            <w:r w:rsidRPr="008C4765">
              <w:rPr>
                <w:color w:val="002060"/>
              </w:rPr>
              <w:t>24/02/2024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B4665E" w14:textId="77777777" w:rsidR="00AD5C09" w:rsidRPr="008C4765" w:rsidRDefault="00AD5C09" w:rsidP="00487AA6">
            <w:pPr>
              <w:pStyle w:val="rowtabella0"/>
              <w:rPr>
                <w:color w:val="002060"/>
              </w:rPr>
            </w:pPr>
            <w:r w:rsidRPr="008C4765">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C7F8E4" w14:textId="77777777" w:rsidR="00AD5C09" w:rsidRPr="008C4765" w:rsidRDefault="00AD5C09" w:rsidP="00487AA6">
            <w:pPr>
              <w:pStyle w:val="rowtabella0"/>
              <w:rPr>
                <w:color w:val="002060"/>
              </w:rPr>
            </w:pPr>
            <w:r w:rsidRPr="008C4765">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A42D61" w14:textId="77777777" w:rsidR="00AD5C09" w:rsidRPr="008C4765" w:rsidRDefault="00AD5C09" w:rsidP="00487AA6">
            <w:pPr>
              <w:pStyle w:val="rowtabella0"/>
              <w:rPr>
                <w:color w:val="002060"/>
              </w:rPr>
            </w:pPr>
            <w:r w:rsidRPr="008C4765">
              <w:rPr>
                <w:color w:val="002060"/>
              </w:rPr>
              <w:t>VIA ROSSINI</w:t>
            </w:r>
          </w:p>
        </w:tc>
      </w:tr>
      <w:tr w:rsidR="00AD5C09" w:rsidRPr="008C4765" w14:paraId="0097A8EE"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C48BC1" w14:textId="77777777" w:rsidR="00AD5C09" w:rsidRPr="008C4765" w:rsidRDefault="00AD5C09" w:rsidP="00487AA6">
            <w:pPr>
              <w:pStyle w:val="rowtabella0"/>
              <w:rPr>
                <w:color w:val="002060"/>
              </w:rPr>
            </w:pPr>
            <w:r w:rsidRPr="008C4765">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324027" w14:textId="77777777" w:rsidR="00AD5C09" w:rsidRPr="008C4765" w:rsidRDefault="00AD5C09" w:rsidP="00487AA6">
            <w:pPr>
              <w:pStyle w:val="rowtabella0"/>
              <w:rPr>
                <w:color w:val="002060"/>
              </w:rPr>
            </w:pPr>
            <w:r w:rsidRPr="008C4765">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D41E97"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A65B9A" w14:textId="77777777" w:rsidR="00AD5C09" w:rsidRPr="008C4765" w:rsidRDefault="00AD5C09" w:rsidP="00487AA6">
            <w:pPr>
              <w:pStyle w:val="rowtabella0"/>
              <w:rPr>
                <w:color w:val="002060"/>
              </w:rPr>
            </w:pPr>
            <w:r w:rsidRPr="008C4765">
              <w:rPr>
                <w:color w:val="002060"/>
              </w:rPr>
              <w:t>24/02/2024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14E721" w14:textId="77777777" w:rsidR="00AD5C09" w:rsidRPr="008C4765" w:rsidRDefault="00AD5C09" w:rsidP="00487AA6">
            <w:pPr>
              <w:pStyle w:val="rowtabella0"/>
              <w:rPr>
                <w:color w:val="002060"/>
              </w:rPr>
            </w:pPr>
            <w:r w:rsidRPr="008C4765">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F3C211" w14:textId="77777777" w:rsidR="00AD5C09" w:rsidRPr="008C4765" w:rsidRDefault="00AD5C09" w:rsidP="00487AA6">
            <w:pPr>
              <w:pStyle w:val="rowtabella0"/>
              <w:rPr>
                <w:color w:val="002060"/>
              </w:rPr>
            </w:pPr>
            <w:r w:rsidRPr="008C4765">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68E14B" w14:textId="77777777" w:rsidR="00AD5C09" w:rsidRPr="008C4765" w:rsidRDefault="00AD5C09" w:rsidP="00487AA6">
            <w:pPr>
              <w:pStyle w:val="rowtabella0"/>
              <w:rPr>
                <w:color w:val="002060"/>
              </w:rPr>
            </w:pPr>
            <w:r w:rsidRPr="008C4765">
              <w:rPr>
                <w:color w:val="002060"/>
              </w:rPr>
              <w:t>VIA TAGLIAMENTO</w:t>
            </w:r>
          </w:p>
        </w:tc>
      </w:tr>
      <w:tr w:rsidR="00AD5C09" w:rsidRPr="008C4765" w14:paraId="48D97EC4"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386C28" w14:textId="77777777" w:rsidR="00AD5C09" w:rsidRPr="008C4765" w:rsidRDefault="00AD5C09" w:rsidP="00487AA6">
            <w:pPr>
              <w:pStyle w:val="rowtabella0"/>
              <w:rPr>
                <w:color w:val="002060"/>
              </w:rPr>
            </w:pPr>
            <w:r w:rsidRPr="008C4765">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9A0F20" w14:textId="77777777" w:rsidR="00AD5C09" w:rsidRPr="008C4765" w:rsidRDefault="00AD5C09" w:rsidP="00487AA6">
            <w:pPr>
              <w:pStyle w:val="rowtabella0"/>
              <w:rPr>
                <w:color w:val="002060"/>
              </w:rPr>
            </w:pPr>
            <w:r w:rsidRPr="008C4765">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4326B3"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308667" w14:textId="77777777" w:rsidR="00AD5C09" w:rsidRPr="008C4765" w:rsidRDefault="00AD5C09" w:rsidP="00487AA6">
            <w:pPr>
              <w:pStyle w:val="rowtabella0"/>
              <w:rPr>
                <w:color w:val="002060"/>
              </w:rPr>
            </w:pPr>
            <w:r w:rsidRPr="008C4765">
              <w:rPr>
                <w:color w:val="002060"/>
              </w:rPr>
              <w:t>24/02/2024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A11468" w14:textId="77777777" w:rsidR="00AD5C09" w:rsidRPr="008C4765" w:rsidRDefault="00AD5C09" w:rsidP="00487AA6">
            <w:pPr>
              <w:pStyle w:val="rowtabella0"/>
              <w:rPr>
                <w:color w:val="002060"/>
              </w:rPr>
            </w:pPr>
            <w:r w:rsidRPr="008C4765">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989E57" w14:textId="77777777" w:rsidR="00AD5C09" w:rsidRPr="008C4765" w:rsidRDefault="00AD5C09" w:rsidP="00487AA6">
            <w:pPr>
              <w:pStyle w:val="rowtabella0"/>
              <w:rPr>
                <w:color w:val="002060"/>
              </w:rPr>
            </w:pPr>
            <w:r w:rsidRPr="008C476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FF5129" w14:textId="77777777" w:rsidR="00AD5C09" w:rsidRPr="008C4765" w:rsidRDefault="00AD5C09" w:rsidP="00487AA6">
            <w:pPr>
              <w:pStyle w:val="rowtabella0"/>
              <w:rPr>
                <w:color w:val="002060"/>
              </w:rPr>
            </w:pPr>
            <w:r w:rsidRPr="008C4765">
              <w:rPr>
                <w:color w:val="002060"/>
              </w:rPr>
              <w:t>VIA DEI TESSITORI</w:t>
            </w:r>
          </w:p>
        </w:tc>
      </w:tr>
      <w:tr w:rsidR="00AD5C09" w:rsidRPr="008C4765" w14:paraId="4B059150"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E0FC1E" w14:textId="77777777" w:rsidR="00AD5C09" w:rsidRPr="008C4765" w:rsidRDefault="00AD5C09" w:rsidP="00487AA6">
            <w:pPr>
              <w:pStyle w:val="rowtabella0"/>
              <w:rPr>
                <w:color w:val="002060"/>
              </w:rPr>
            </w:pPr>
            <w:r w:rsidRPr="008C4765">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34FFB7" w14:textId="77777777" w:rsidR="00AD5C09" w:rsidRPr="008C4765" w:rsidRDefault="00AD5C09" w:rsidP="00487AA6">
            <w:pPr>
              <w:pStyle w:val="rowtabella0"/>
              <w:rPr>
                <w:color w:val="002060"/>
              </w:rPr>
            </w:pPr>
            <w:r w:rsidRPr="008C4765">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42C9C7"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4396E9" w14:textId="77777777" w:rsidR="00AD5C09" w:rsidRPr="008C4765" w:rsidRDefault="00AD5C09" w:rsidP="00487AA6">
            <w:pPr>
              <w:pStyle w:val="rowtabella0"/>
              <w:rPr>
                <w:color w:val="002060"/>
              </w:rPr>
            </w:pPr>
            <w:r w:rsidRPr="008C4765">
              <w:rPr>
                <w:color w:val="002060"/>
              </w:rPr>
              <w:t>24/02/2024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01244A" w14:textId="77777777" w:rsidR="00AD5C09" w:rsidRPr="008C4765" w:rsidRDefault="00AD5C09" w:rsidP="00487AA6">
            <w:pPr>
              <w:pStyle w:val="rowtabella0"/>
              <w:rPr>
                <w:color w:val="002060"/>
              </w:rPr>
            </w:pPr>
            <w:r w:rsidRPr="008C4765">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DA0339" w14:textId="77777777" w:rsidR="00AD5C09" w:rsidRPr="008C4765" w:rsidRDefault="00AD5C09" w:rsidP="00487AA6">
            <w:pPr>
              <w:pStyle w:val="rowtabella0"/>
              <w:rPr>
                <w:color w:val="002060"/>
              </w:rPr>
            </w:pPr>
            <w:r w:rsidRPr="008C476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BA8177" w14:textId="77777777" w:rsidR="00AD5C09" w:rsidRPr="008C4765" w:rsidRDefault="00AD5C09" w:rsidP="00487AA6">
            <w:pPr>
              <w:pStyle w:val="rowtabella0"/>
              <w:rPr>
                <w:color w:val="002060"/>
              </w:rPr>
            </w:pPr>
            <w:r w:rsidRPr="008C4765">
              <w:rPr>
                <w:color w:val="002060"/>
              </w:rPr>
              <w:t>VIA MONTEPELAGO</w:t>
            </w:r>
          </w:p>
        </w:tc>
      </w:tr>
      <w:tr w:rsidR="00AD5C09" w:rsidRPr="008C4765" w14:paraId="5462C176"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A49729" w14:textId="77777777" w:rsidR="00AD5C09" w:rsidRPr="008C4765" w:rsidRDefault="00AD5C09" w:rsidP="00487AA6">
            <w:pPr>
              <w:pStyle w:val="rowtabella0"/>
              <w:rPr>
                <w:color w:val="002060"/>
              </w:rPr>
            </w:pPr>
            <w:r w:rsidRPr="008C4765">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47C55A" w14:textId="77777777" w:rsidR="00AD5C09" w:rsidRPr="008C4765" w:rsidRDefault="00AD5C09" w:rsidP="00487AA6">
            <w:pPr>
              <w:pStyle w:val="rowtabella0"/>
              <w:rPr>
                <w:color w:val="002060"/>
              </w:rPr>
            </w:pPr>
            <w:r w:rsidRPr="008C4765">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6AF625"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71CB3A" w14:textId="77777777" w:rsidR="00AD5C09" w:rsidRPr="008C4765" w:rsidRDefault="00AD5C09" w:rsidP="00487AA6">
            <w:pPr>
              <w:pStyle w:val="rowtabella0"/>
              <w:rPr>
                <w:color w:val="002060"/>
              </w:rPr>
            </w:pPr>
            <w:r w:rsidRPr="008C4765">
              <w:rPr>
                <w:color w:val="002060"/>
              </w:rPr>
              <w:t>25/02/2024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8E251E" w14:textId="77777777" w:rsidR="00AD5C09" w:rsidRPr="008C4765" w:rsidRDefault="00AD5C09" w:rsidP="00487AA6">
            <w:pPr>
              <w:pStyle w:val="rowtabella0"/>
              <w:rPr>
                <w:color w:val="002060"/>
              </w:rPr>
            </w:pPr>
            <w:r w:rsidRPr="008C4765">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32E0D1" w14:textId="77777777" w:rsidR="00AD5C09" w:rsidRPr="008C4765" w:rsidRDefault="00AD5C09" w:rsidP="00487AA6">
            <w:pPr>
              <w:pStyle w:val="rowtabella0"/>
              <w:rPr>
                <w:color w:val="002060"/>
              </w:rPr>
            </w:pPr>
            <w:r w:rsidRPr="008C476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E78194" w14:textId="77777777" w:rsidR="00AD5C09" w:rsidRPr="008C4765" w:rsidRDefault="00AD5C09" w:rsidP="00487AA6">
            <w:pPr>
              <w:pStyle w:val="rowtabella0"/>
              <w:rPr>
                <w:color w:val="002060"/>
              </w:rPr>
            </w:pPr>
            <w:r w:rsidRPr="008C4765">
              <w:rPr>
                <w:color w:val="002060"/>
              </w:rPr>
              <w:t>VIA MADRE TERESA DI CALCUTTA</w:t>
            </w:r>
          </w:p>
        </w:tc>
      </w:tr>
      <w:tr w:rsidR="00AD5C09" w:rsidRPr="008C4765" w14:paraId="0DD152BA"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A4BCA2" w14:textId="77777777" w:rsidR="00AD5C09" w:rsidRPr="008C4765" w:rsidRDefault="00AD5C09" w:rsidP="00487AA6">
            <w:pPr>
              <w:pStyle w:val="rowtabella0"/>
              <w:rPr>
                <w:color w:val="002060"/>
              </w:rPr>
            </w:pPr>
            <w:r w:rsidRPr="008C4765">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E57ADB" w14:textId="77777777" w:rsidR="00AD5C09" w:rsidRPr="008C4765" w:rsidRDefault="00AD5C09" w:rsidP="00487AA6">
            <w:pPr>
              <w:pStyle w:val="rowtabella0"/>
              <w:rPr>
                <w:color w:val="002060"/>
              </w:rPr>
            </w:pPr>
            <w:r w:rsidRPr="008C4765">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A6DB87"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40BE2F" w14:textId="77777777" w:rsidR="00AD5C09" w:rsidRPr="008C4765" w:rsidRDefault="00AD5C09" w:rsidP="00487AA6">
            <w:pPr>
              <w:pStyle w:val="rowtabella0"/>
              <w:rPr>
                <w:color w:val="002060"/>
              </w:rPr>
            </w:pPr>
            <w:r w:rsidRPr="008C4765">
              <w:rPr>
                <w:color w:val="002060"/>
              </w:rPr>
              <w:t>25/02/2024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CCD962" w14:textId="77777777" w:rsidR="00AD5C09" w:rsidRPr="008C4765" w:rsidRDefault="00AD5C09" w:rsidP="00487AA6">
            <w:pPr>
              <w:pStyle w:val="rowtabella0"/>
              <w:rPr>
                <w:color w:val="002060"/>
              </w:rPr>
            </w:pPr>
            <w:r w:rsidRPr="008C4765">
              <w:rPr>
                <w:color w:val="002060"/>
              </w:rPr>
              <w:t>5446 ALMA ARENA CALCIO A CINQUE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BC42F2" w14:textId="77777777" w:rsidR="00AD5C09" w:rsidRPr="008C4765" w:rsidRDefault="00AD5C09" w:rsidP="00487AA6">
            <w:pPr>
              <w:pStyle w:val="rowtabella0"/>
              <w:rPr>
                <w:color w:val="002060"/>
              </w:rPr>
            </w:pPr>
            <w:r w:rsidRPr="008C4765">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60F62F" w14:textId="77777777" w:rsidR="00AD5C09" w:rsidRPr="008C4765" w:rsidRDefault="00AD5C09" w:rsidP="00487AA6">
            <w:pPr>
              <w:pStyle w:val="rowtabella0"/>
              <w:rPr>
                <w:color w:val="002060"/>
              </w:rPr>
            </w:pPr>
            <w:r w:rsidRPr="008C4765">
              <w:rPr>
                <w:color w:val="002060"/>
              </w:rPr>
              <w:t>VIA ROMA 201</w:t>
            </w:r>
          </w:p>
        </w:tc>
      </w:tr>
      <w:tr w:rsidR="00AD5C09" w:rsidRPr="008C4765" w14:paraId="639F5155" w14:textId="77777777" w:rsidTr="00487AA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5F6165" w14:textId="77777777" w:rsidR="00AD5C09" w:rsidRPr="008C4765" w:rsidRDefault="00AD5C09" w:rsidP="00487AA6">
            <w:pPr>
              <w:pStyle w:val="rowtabella0"/>
              <w:rPr>
                <w:color w:val="002060"/>
              </w:rPr>
            </w:pPr>
            <w:r w:rsidRPr="008C4765">
              <w:rPr>
                <w:color w:val="002060"/>
              </w:rPr>
              <w:t>CARISSIMI 2016</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281F89" w14:textId="77777777" w:rsidR="00AD5C09" w:rsidRPr="008C4765" w:rsidRDefault="00AD5C09" w:rsidP="00487AA6">
            <w:pPr>
              <w:pStyle w:val="rowtabella0"/>
              <w:rPr>
                <w:color w:val="002060"/>
              </w:rPr>
            </w:pPr>
            <w:r w:rsidRPr="008C4765">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4E74F4"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E99898" w14:textId="77777777" w:rsidR="00AD5C09" w:rsidRPr="008C4765" w:rsidRDefault="00AD5C09" w:rsidP="00487AA6">
            <w:pPr>
              <w:pStyle w:val="rowtabella0"/>
              <w:rPr>
                <w:color w:val="002060"/>
              </w:rPr>
            </w:pPr>
            <w:r w:rsidRPr="008C4765">
              <w:rPr>
                <w:color w:val="002060"/>
              </w:rPr>
              <w:t>25/02/2024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8FE50B" w14:textId="77777777" w:rsidR="00AD5C09" w:rsidRPr="008C4765" w:rsidRDefault="00AD5C09" w:rsidP="00487AA6">
            <w:pPr>
              <w:pStyle w:val="rowtabella0"/>
              <w:rPr>
                <w:color w:val="002060"/>
              </w:rPr>
            </w:pPr>
            <w:r w:rsidRPr="008C4765">
              <w:rPr>
                <w:color w:val="002060"/>
              </w:rPr>
              <w:t>5454 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52D16E" w14:textId="77777777" w:rsidR="00AD5C09" w:rsidRPr="008C4765" w:rsidRDefault="00AD5C09" w:rsidP="00487AA6">
            <w:pPr>
              <w:pStyle w:val="rowtabella0"/>
              <w:rPr>
                <w:color w:val="002060"/>
              </w:rPr>
            </w:pPr>
            <w:r w:rsidRPr="008C4765">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393B28" w14:textId="77777777" w:rsidR="00AD5C09" w:rsidRPr="008C4765" w:rsidRDefault="00AD5C09" w:rsidP="00487AA6">
            <w:pPr>
              <w:pStyle w:val="rowtabella0"/>
              <w:rPr>
                <w:color w:val="002060"/>
              </w:rPr>
            </w:pPr>
            <w:r w:rsidRPr="008C4765">
              <w:rPr>
                <w:color w:val="002060"/>
              </w:rPr>
              <w:t>VIA VILLA TOMBARI</w:t>
            </w:r>
          </w:p>
        </w:tc>
      </w:tr>
    </w:tbl>
    <w:p w14:paraId="1398205E" w14:textId="77777777" w:rsidR="00AD5C09" w:rsidRPr="00696589" w:rsidRDefault="00AD5C09" w:rsidP="00E9700C">
      <w:pPr>
        <w:pStyle w:val="breakline"/>
        <w:rPr>
          <w:rFonts w:eastAsiaTheme="minorEastAsia"/>
          <w:color w:val="002060"/>
        </w:rPr>
      </w:pPr>
    </w:p>
    <w:p w14:paraId="30AD1E6F" w14:textId="77777777" w:rsidR="00E9700C" w:rsidRPr="00696589" w:rsidRDefault="00E9700C" w:rsidP="00E9700C">
      <w:pPr>
        <w:pStyle w:val="breakline"/>
        <w:rPr>
          <w:color w:val="002060"/>
        </w:rPr>
      </w:pPr>
    </w:p>
    <w:p w14:paraId="7C754743" w14:textId="77777777" w:rsidR="00E9700C" w:rsidRPr="00696589" w:rsidRDefault="00E9700C" w:rsidP="00E9700C">
      <w:pPr>
        <w:pStyle w:val="titolocampionato0"/>
        <w:shd w:val="clear" w:color="auto" w:fill="CCCCCC"/>
        <w:spacing w:before="80" w:after="40"/>
        <w:rPr>
          <w:color w:val="002060"/>
        </w:rPr>
      </w:pPr>
      <w:r w:rsidRPr="00696589">
        <w:rPr>
          <w:color w:val="002060"/>
        </w:rPr>
        <w:t>UNDER 17 C5 REGIONALI MASCHILI</w:t>
      </w:r>
    </w:p>
    <w:p w14:paraId="3A3BC55C" w14:textId="77777777" w:rsidR="00E9700C" w:rsidRPr="00696589" w:rsidRDefault="00E9700C" w:rsidP="00E9700C">
      <w:pPr>
        <w:pStyle w:val="titoloprinc0"/>
        <w:rPr>
          <w:color w:val="002060"/>
        </w:rPr>
      </w:pPr>
      <w:r w:rsidRPr="00696589">
        <w:rPr>
          <w:color w:val="002060"/>
        </w:rPr>
        <w:t>VARIAZIONI AL PROGRAMMA GARE</w:t>
      </w:r>
    </w:p>
    <w:p w14:paraId="220F232E" w14:textId="77777777" w:rsidR="00E9700C" w:rsidRPr="00696589" w:rsidRDefault="00E9700C" w:rsidP="00E9700C">
      <w:pPr>
        <w:pStyle w:val="breakline"/>
        <w:rPr>
          <w:color w:val="002060"/>
        </w:rPr>
      </w:pPr>
    </w:p>
    <w:p w14:paraId="640262F0" w14:textId="77777777" w:rsidR="00B81DFB" w:rsidRDefault="00B81DFB" w:rsidP="00E9700C">
      <w:pPr>
        <w:pStyle w:val="sottotitolocampionato10"/>
        <w:rPr>
          <w:color w:val="002060"/>
        </w:rPr>
      </w:pPr>
    </w:p>
    <w:p w14:paraId="1D46F45E" w14:textId="5FF8B9F2" w:rsidR="00E9700C" w:rsidRPr="00696589" w:rsidRDefault="00E9700C" w:rsidP="00E9700C">
      <w:pPr>
        <w:pStyle w:val="sottotitolocampionato10"/>
        <w:rPr>
          <w:color w:val="002060"/>
        </w:rPr>
      </w:pPr>
      <w:r w:rsidRPr="00696589">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9700C" w:rsidRPr="00696589" w14:paraId="6E99ECA9" w14:textId="77777777" w:rsidTr="00B81DF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96F93" w14:textId="77777777" w:rsidR="00E9700C" w:rsidRPr="00696589" w:rsidRDefault="00E9700C" w:rsidP="00487AA6">
            <w:pPr>
              <w:pStyle w:val="headertabella0"/>
              <w:rPr>
                <w:color w:val="002060"/>
              </w:rPr>
            </w:pPr>
            <w:r w:rsidRPr="0069658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A216F" w14:textId="77777777" w:rsidR="00E9700C" w:rsidRPr="00696589" w:rsidRDefault="00E9700C" w:rsidP="00487AA6">
            <w:pPr>
              <w:pStyle w:val="headertabella0"/>
              <w:rPr>
                <w:color w:val="002060"/>
              </w:rPr>
            </w:pPr>
            <w:r w:rsidRPr="00696589">
              <w:rPr>
                <w:color w:val="002060"/>
              </w:rPr>
              <w:t xml:space="preserve">N° </w:t>
            </w:r>
            <w:proofErr w:type="spellStart"/>
            <w:r w:rsidRPr="00696589">
              <w:rPr>
                <w:color w:val="002060"/>
              </w:rPr>
              <w:t>Gior</w:t>
            </w:r>
            <w:proofErr w:type="spellEnd"/>
            <w:r w:rsidRPr="0069658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180A8" w14:textId="77777777" w:rsidR="00E9700C" w:rsidRPr="00696589" w:rsidRDefault="00E9700C" w:rsidP="00487AA6">
            <w:pPr>
              <w:pStyle w:val="headertabella0"/>
              <w:rPr>
                <w:color w:val="002060"/>
              </w:rPr>
            </w:pPr>
            <w:r w:rsidRPr="0069658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184FF" w14:textId="77777777" w:rsidR="00E9700C" w:rsidRPr="00696589" w:rsidRDefault="00E9700C" w:rsidP="00487AA6">
            <w:pPr>
              <w:pStyle w:val="headertabella0"/>
              <w:rPr>
                <w:color w:val="002060"/>
              </w:rPr>
            </w:pPr>
            <w:r w:rsidRPr="0069658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880DEB" w14:textId="77777777" w:rsidR="00E9700C" w:rsidRPr="00696589" w:rsidRDefault="00E9700C" w:rsidP="00487AA6">
            <w:pPr>
              <w:pStyle w:val="headertabella0"/>
              <w:rPr>
                <w:color w:val="002060"/>
              </w:rPr>
            </w:pPr>
            <w:r w:rsidRPr="00696589">
              <w:rPr>
                <w:color w:val="002060"/>
              </w:rPr>
              <w:t xml:space="preserve">Data </w:t>
            </w:r>
            <w:proofErr w:type="spellStart"/>
            <w:r w:rsidRPr="00696589">
              <w:rPr>
                <w:color w:val="002060"/>
              </w:rPr>
              <w:t>Orig</w:t>
            </w:r>
            <w:proofErr w:type="spellEnd"/>
            <w:r w:rsidRPr="0069658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ABDB2" w14:textId="77777777" w:rsidR="00E9700C" w:rsidRPr="00696589" w:rsidRDefault="00E9700C" w:rsidP="00487AA6">
            <w:pPr>
              <w:pStyle w:val="headertabella0"/>
              <w:rPr>
                <w:color w:val="002060"/>
              </w:rPr>
            </w:pPr>
            <w:r w:rsidRPr="0069658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C40E3" w14:textId="77777777" w:rsidR="00E9700C" w:rsidRPr="00696589" w:rsidRDefault="00E9700C" w:rsidP="00487AA6">
            <w:pPr>
              <w:pStyle w:val="headertabella0"/>
              <w:rPr>
                <w:color w:val="002060"/>
              </w:rPr>
            </w:pPr>
            <w:r w:rsidRPr="00696589">
              <w:rPr>
                <w:color w:val="002060"/>
              </w:rPr>
              <w:t xml:space="preserve">Ora </w:t>
            </w:r>
            <w:proofErr w:type="spellStart"/>
            <w:r w:rsidRPr="00696589">
              <w:rPr>
                <w:color w:val="002060"/>
              </w:rPr>
              <w:t>Orig</w:t>
            </w:r>
            <w:proofErr w:type="spellEnd"/>
            <w:r w:rsidRPr="0069658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21B9C" w14:textId="77777777" w:rsidR="00E9700C" w:rsidRPr="00696589" w:rsidRDefault="00E9700C" w:rsidP="00487AA6">
            <w:pPr>
              <w:pStyle w:val="headertabella0"/>
              <w:rPr>
                <w:color w:val="002060"/>
              </w:rPr>
            </w:pPr>
            <w:r w:rsidRPr="00696589">
              <w:rPr>
                <w:color w:val="002060"/>
              </w:rPr>
              <w:t>Impianto</w:t>
            </w:r>
          </w:p>
        </w:tc>
      </w:tr>
      <w:tr w:rsidR="00E9700C" w:rsidRPr="00696589" w14:paraId="0C192223" w14:textId="77777777" w:rsidTr="00B81DF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F4322" w14:textId="77777777" w:rsidR="00E9700C" w:rsidRPr="00B81DFB" w:rsidRDefault="00E9700C" w:rsidP="00487AA6">
            <w:pPr>
              <w:pStyle w:val="rowtabella0"/>
              <w:rPr>
                <w:color w:val="002060"/>
                <w:highlight w:val="yellow"/>
              </w:rPr>
            </w:pPr>
            <w:r w:rsidRPr="00B81DFB">
              <w:rPr>
                <w:color w:val="002060"/>
                <w:highlight w:val="yellow"/>
              </w:rPr>
              <w:t>24/02/2024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F6729" w14:textId="77777777" w:rsidR="00E9700C" w:rsidRPr="00B81DFB" w:rsidRDefault="00E9700C" w:rsidP="00487AA6">
            <w:pPr>
              <w:pStyle w:val="rowtabella0"/>
              <w:jc w:val="center"/>
              <w:rPr>
                <w:color w:val="002060"/>
                <w:highlight w:val="yellow"/>
              </w:rPr>
            </w:pPr>
            <w:r w:rsidRPr="00B81DFB">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57AD2" w14:textId="77777777" w:rsidR="00E9700C" w:rsidRPr="00B81DFB" w:rsidRDefault="00E9700C" w:rsidP="00487AA6">
            <w:pPr>
              <w:pStyle w:val="rowtabella0"/>
              <w:rPr>
                <w:color w:val="002060"/>
                <w:highlight w:val="yellow"/>
              </w:rPr>
            </w:pPr>
            <w:r w:rsidRPr="00B81DFB">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5858E" w14:textId="77777777" w:rsidR="00E9700C" w:rsidRPr="00B81DFB" w:rsidRDefault="00E9700C" w:rsidP="00487AA6">
            <w:pPr>
              <w:pStyle w:val="rowtabella0"/>
              <w:rPr>
                <w:color w:val="002060"/>
                <w:highlight w:val="yellow"/>
              </w:rPr>
            </w:pPr>
            <w:r w:rsidRPr="00B81DFB">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18C6D" w14:textId="21285BCB" w:rsidR="00E9700C" w:rsidRPr="00696589" w:rsidRDefault="00E9700C" w:rsidP="00487AA6">
            <w:pPr>
              <w:pStyle w:val="rowtabella0"/>
              <w:rPr>
                <w:color w:val="002060"/>
              </w:rPr>
            </w:pPr>
            <w:r w:rsidRPr="00696589">
              <w:rPr>
                <w:color w:val="002060"/>
              </w:rPr>
              <w:t>2</w:t>
            </w:r>
            <w:r w:rsidR="00B81DFB">
              <w:rPr>
                <w:color w:val="002060"/>
              </w:rPr>
              <w:t>5</w:t>
            </w:r>
            <w:r w:rsidRPr="00696589">
              <w:rPr>
                <w:color w:val="002060"/>
              </w:rPr>
              <w:t>/02/2024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5048B" w14:textId="77777777" w:rsidR="00E9700C" w:rsidRPr="00696589" w:rsidRDefault="00E9700C" w:rsidP="00487AA6">
            <w:pPr>
              <w:pStyle w:val="rowtabella0"/>
              <w:jc w:val="center"/>
              <w:rPr>
                <w:color w:val="002060"/>
              </w:rPr>
            </w:pPr>
            <w:r w:rsidRPr="00B81DFB">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C2541" w14:textId="77777777" w:rsidR="00E9700C" w:rsidRPr="00696589" w:rsidRDefault="00E9700C" w:rsidP="00487AA6">
            <w:pPr>
              <w:pStyle w:val="rowtabella0"/>
              <w:jc w:val="center"/>
              <w:rPr>
                <w:color w:val="002060"/>
              </w:rPr>
            </w:pPr>
            <w:r w:rsidRPr="00696589">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E29DF" w14:textId="77777777" w:rsidR="00E9700C" w:rsidRPr="00696589" w:rsidRDefault="00E9700C" w:rsidP="00487AA6">
            <w:pPr>
              <w:pStyle w:val="rowtabella0"/>
              <w:rPr>
                <w:color w:val="002060"/>
              </w:rPr>
            </w:pPr>
            <w:r w:rsidRPr="00B81DFB">
              <w:rPr>
                <w:color w:val="002060"/>
                <w:highlight w:val="yellow"/>
              </w:rPr>
              <w:t>PALAFIERA CAMPANARA PESARO VIA DELLE ESPOSIZIONI, 33</w:t>
            </w:r>
          </w:p>
        </w:tc>
      </w:tr>
    </w:tbl>
    <w:p w14:paraId="24FC173B" w14:textId="77777777" w:rsidR="00E9700C" w:rsidRPr="00696589" w:rsidRDefault="00E9700C" w:rsidP="00E9700C">
      <w:pPr>
        <w:pStyle w:val="breakline"/>
        <w:rPr>
          <w:rFonts w:eastAsiaTheme="minorEastAsia"/>
          <w:color w:val="002060"/>
        </w:rPr>
      </w:pPr>
    </w:p>
    <w:p w14:paraId="76140035" w14:textId="77777777" w:rsidR="00E9700C" w:rsidRPr="00696589" w:rsidRDefault="00E9700C" w:rsidP="00E9700C">
      <w:pPr>
        <w:pStyle w:val="breakline"/>
        <w:rPr>
          <w:color w:val="002060"/>
        </w:rPr>
      </w:pPr>
    </w:p>
    <w:p w14:paraId="7858DFEB" w14:textId="77777777" w:rsidR="00E9700C" w:rsidRPr="00696589" w:rsidRDefault="00E9700C" w:rsidP="00E9700C">
      <w:pPr>
        <w:pStyle w:val="sottotitolocampionato10"/>
        <w:rPr>
          <w:color w:val="002060"/>
        </w:rPr>
      </w:pPr>
      <w:r w:rsidRPr="00696589">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E9700C" w:rsidRPr="00696589" w14:paraId="68CCFEAF" w14:textId="77777777" w:rsidTr="00B81DFB">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34584" w14:textId="77777777" w:rsidR="00E9700C" w:rsidRPr="00696589" w:rsidRDefault="00E9700C" w:rsidP="00487AA6">
            <w:pPr>
              <w:pStyle w:val="headertabella0"/>
              <w:rPr>
                <w:color w:val="002060"/>
              </w:rPr>
            </w:pPr>
            <w:r w:rsidRPr="0069658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E9845" w14:textId="77777777" w:rsidR="00E9700C" w:rsidRPr="00696589" w:rsidRDefault="00E9700C" w:rsidP="00487AA6">
            <w:pPr>
              <w:pStyle w:val="headertabella0"/>
              <w:rPr>
                <w:color w:val="002060"/>
              </w:rPr>
            </w:pPr>
            <w:r w:rsidRPr="00696589">
              <w:rPr>
                <w:color w:val="002060"/>
              </w:rPr>
              <w:t xml:space="preserve">N° </w:t>
            </w:r>
            <w:proofErr w:type="spellStart"/>
            <w:r w:rsidRPr="00696589">
              <w:rPr>
                <w:color w:val="002060"/>
              </w:rPr>
              <w:t>Gior</w:t>
            </w:r>
            <w:proofErr w:type="spellEnd"/>
            <w:r w:rsidRPr="0069658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45534" w14:textId="77777777" w:rsidR="00E9700C" w:rsidRPr="00696589" w:rsidRDefault="00E9700C" w:rsidP="00487AA6">
            <w:pPr>
              <w:pStyle w:val="headertabella0"/>
              <w:rPr>
                <w:color w:val="002060"/>
              </w:rPr>
            </w:pPr>
            <w:r w:rsidRPr="00696589">
              <w:rPr>
                <w:color w:val="002060"/>
              </w:rP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55FF7" w14:textId="77777777" w:rsidR="00E9700C" w:rsidRPr="00696589" w:rsidRDefault="00E9700C" w:rsidP="00487AA6">
            <w:pPr>
              <w:pStyle w:val="headertabella0"/>
              <w:rPr>
                <w:color w:val="002060"/>
              </w:rPr>
            </w:pPr>
            <w:r w:rsidRPr="0069658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F69C9" w14:textId="77777777" w:rsidR="00E9700C" w:rsidRPr="00696589" w:rsidRDefault="00E9700C" w:rsidP="00487AA6">
            <w:pPr>
              <w:pStyle w:val="headertabella0"/>
              <w:rPr>
                <w:color w:val="002060"/>
              </w:rPr>
            </w:pPr>
            <w:r w:rsidRPr="00696589">
              <w:rPr>
                <w:color w:val="002060"/>
              </w:rPr>
              <w:t xml:space="preserve">Data </w:t>
            </w:r>
            <w:proofErr w:type="spellStart"/>
            <w:r w:rsidRPr="00696589">
              <w:rPr>
                <w:color w:val="002060"/>
              </w:rPr>
              <w:t>Orig</w:t>
            </w:r>
            <w:proofErr w:type="spellEnd"/>
            <w:r w:rsidRPr="0069658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A22F5" w14:textId="77777777" w:rsidR="00E9700C" w:rsidRPr="00696589" w:rsidRDefault="00E9700C" w:rsidP="00487AA6">
            <w:pPr>
              <w:pStyle w:val="headertabella0"/>
              <w:rPr>
                <w:color w:val="002060"/>
              </w:rPr>
            </w:pPr>
            <w:r w:rsidRPr="0069658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BC9CD" w14:textId="77777777" w:rsidR="00E9700C" w:rsidRPr="00696589" w:rsidRDefault="00E9700C" w:rsidP="00487AA6">
            <w:pPr>
              <w:pStyle w:val="headertabella0"/>
              <w:rPr>
                <w:color w:val="002060"/>
              </w:rPr>
            </w:pPr>
            <w:r w:rsidRPr="00696589">
              <w:rPr>
                <w:color w:val="002060"/>
              </w:rPr>
              <w:t xml:space="preserve">Ora </w:t>
            </w:r>
            <w:proofErr w:type="spellStart"/>
            <w:r w:rsidRPr="00696589">
              <w:rPr>
                <w:color w:val="002060"/>
              </w:rPr>
              <w:t>Orig</w:t>
            </w:r>
            <w:proofErr w:type="spellEnd"/>
            <w:r w:rsidRPr="0069658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98B2D" w14:textId="77777777" w:rsidR="00E9700C" w:rsidRPr="00696589" w:rsidRDefault="00E9700C" w:rsidP="00487AA6">
            <w:pPr>
              <w:pStyle w:val="headertabella0"/>
              <w:rPr>
                <w:color w:val="002060"/>
              </w:rPr>
            </w:pPr>
            <w:r w:rsidRPr="00696589">
              <w:rPr>
                <w:color w:val="002060"/>
              </w:rPr>
              <w:t>Impianto</w:t>
            </w:r>
          </w:p>
        </w:tc>
      </w:tr>
      <w:tr w:rsidR="00E9700C" w:rsidRPr="00696589" w14:paraId="665CFF4A" w14:textId="77777777" w:rsidTr="00B81DFB">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64CED" w14:textId="77777777" w:rsidR="00E9700C" w:rsidRPr="00B81DFB" w:rsidRDefault="00E9700C" w:rsidP="00487AA6">
            <w:pPr>
              <w:pStyle w:val="rowtabella0"/>
              <w:rPr>
                <w:color w:val="002060"/>
                <w:highlight w:val="yellow"/>
              </w:rPr>
            </w:pPr>
            <w:r w:rsidRPr="00B81DFB">
              <w:rPr>
                <w:color w:val="002060"/>
                <w:highlight w:val="yellow"/>
              </w:rPr>
              <w:t>24/02/2024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1CD48" w14:textId="77777777" w:rsidR="00E9700C" w:rsidRPr="00B81DFB" w:rsidRDefault="00E9700C" w:rsidP="00487AA6">
            <w:pPr>
              <w:pStyle w:val="rowtabella0"/>
              <w:jc w:val="center"/>
              <w:rPr>
                <w:color w:val="002060"/>
                <w:highlight w:val="yellow"/>
              </w:rPr>
            </w:pPr>
            <w:r w:rsidRPr="00B81DFB">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D0AEF" w14:textId="77777777" w:rsidR="00E9700C" w:rsidRPr="00B81DFB" w:rsidRDefault="00E9700C" w:rsidP="00487AA6">
            <w:pPr>
              <w:pStyle w:val="rowtabella0"/>
              <w:rPr>
                <w:color w:val="002060"/>
                <w:highlight w:val="yellow"/>
              </w:rPr>
            </w:pPr>
            <w:r w:rsidRPr="00B81DFB">
              <w:rPr>
                <w:color w:val="002060"/>
                <w:highlight w:val="yellow"/>
              </w:rPr>
              <w:t>CARISSIMI 2016</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9737A" w14:textId="77777777" w:rsidR="00E9700C" w:rsidRPr="00B81DFB" w:rsidRDefault="00E9700C" w:rsidP="00487AA6">
            <w:pPr>
              <w:pStyle w:val="rowtabella0"/>
              <w:rPr>
                <w:color w:val="002060"/>
                <w:highlight w:val="yellow"/>
              </w:rPr>
            </w:pPr>
            <w:r w:rsidRPr="00B81DFB">
              <w:rPr>
                <w:color w:val="002060"/>
                <w:highlight w:val="yellow"/>
              </w:rPr>
              <w:t>AUDAX 1970 S.ANGELO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FE484" w14:textId="1DDB3CF8" w:rsidR="00E9700C" w:rsidRPr="00696589" w:rsidRDefault="00E9700C" w:rsidP="00487AA6">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E6396" w14:textId="77777777" w:rsidR="00E9700C" w:rsidRPr="00696589" w:rsidRDefault="00E9700C" w:rsidP="00487AA6">
            <w:pPr>
              <w:pStyle w:val="rowtabella0"/>
              <w:jc w:val="center"/>
              <w:rPr>
                <w:color w:val="002060"/>
              </w:rPr>
            </w:pPr>
            <w:r w:rsidRPr="00B81DFB">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F3DD8" w14:textId="77777777" w:rsidR="00E9700C" w:rsidRPr="00696589" w:rsidRDefault="00E9700C" w:rsidP="00487AA6">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464D5" w14:textId="77777777" w:rsidR="00E9700C" w:rsidRPr="00B81DFB" w:rsidRDefault="00E9700C" w:rsidP="00487AA6">
            <w:pPr>
              <w:pStyle w:val="rowtabella0"/>
              <w:rPr>
                <w:color w:val="002060"/>
                <w:highlight w:val="yellow"/>
              </w:rPr>
            </w:pPr>
            <w:r w:rsidRPr="00B81DFB">
              <w:rPr>
                <w:color w:val="002060"/>
                <w:highlight w:val="yellow"/>
              </w:rPr>
              <w:t>PALAZZETTO DELLO SPORT SANT'IPPOLITO VIA ROMA, SNC</w:t>
            </w:r>
          </w:p>
        </w:tc>
      </w:tr>
    </w:tbl>
    <w:p w14:paraId="3A3F22B8" w14:textId="77777777" w:rsidR="00E9700C" w:rsidRPr="00696589" w:rsidRDefault="00E9700C" w:rsidP="00E9700C">
      <w:pPr>
        <w:pStyle w:val="breakline"/>
        <w:rPr>
          <w:rFonts w:eastAsiaTheme="minorEastAsia"/>
          <w:color w:val="002060"/>
        </w:rPr>
      </w:pPr>
    </w:p>
    <w:p w14:paraId="2323B022" w14:textId="77777777" w:rsidR="00E9700C" w:rsidRPr="00696589" w:rsidRDefault="00E9700C" w:rsidP="00E9700C">
      <w:pPr>
        <w:pStyle w:val="breakline"/>
        <w:rPr>
          <w:color w:val="002060"/>
        </w:rPr>
      </w:pPr>
    </w:p>
    <w:p w14:paraId="2B28C02D" w14:textId="77777777" w:rsidR="00E9700C" w:rsidRPr="00696589" w:rsidRDefault="00E9700C" w:rsidP="00E9700C">
      <w:pPr>
        <w:pStyle w:val="sottotitolocampionato10"/>
        <w:rPr>
          <w:color w:val="002060"/>
        </w:rPr>
      </w:pPr>
      <w:r w:rsidRPr="00696589">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9700C" w:rsidRPr="00696589" w14:paraId="3C111623" w14:textId="77777777" w:rsidTr="00B81DF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13E30" w14:textId="77777777" w:rsidR="00E9700C" w:rsidRPr="00696589" w:rsidRDefault="00E9700C" w:rsidP="00487AA6">
            <w:pPr>
              <w:pStyle w:val="headertabella0"/>
              <w:rPr>
                <w:color w:val="002060"/>
              </w:rPr>
            </w:pPr>
            <w:r w:rsidRPr="0069658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B87FD" w14:textId="77777777" w:rsidR="00E9700C" w:rsidRPr="00696589" w:rsidRDefault="00E9700C" w:rsidP="00487AA6">
            <w:pPr>
              <w:pStyle w:val="headertabella0"/>
              <w:rPr>
                <w:color w:val="002060"/>
              </w:rPr>
            </w:pPr>
            <w:r w:rsidRPr="00696589">
              <w:rPr>
                <w:color w:val="002060"/>
              </w:rPr>
              <w:t xml:space="preserve">N° </w:t>
            </w:r>
            <w:proofErr w:type="spellStart"/>
            <w:r w:rsidRPr="00696589">
              <w:rPr>
                <w:color w:val="002060"/>
              </w:rPr>
              <w:t>Gior</w:t>
            </w:r>
            <w:proofErr w:type="spellEnd"/>
            <w:r w:rsidRPr="0069658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CB27F" w14:textId="77777777" w:rsidR="00E9700C" w:rsidRPr="00696589" w:rsidRDefault="00E9700C" w:rsidP="00487AA6">
            <w:pPr>
              <w:pStyle w:val="headertabella0"/>
              <w:rPr>
                <w:color w:val="002060"/>
              </w:rPr>
            </w:pPr>
            <w:r w:rsidRPr="0069658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8BE2E" w14:textId="77777777" w:rsidR="00E9700C" w:rsidRPr="00696589" w:rsidRDefault="00E9700C" w:rsidP="00487AA6">
            <w:pPr>
              <w:pStyle w:val="headertabella0"/>
              <w:rPr>
                <w:color w:val="002060"/>
              </w:rPr>
            </w:pPr>
            <w:r w:rsidRPr="0069658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4B0EC" w14:textId="77777777" w:rsidR="00E9700C" w:rsidRPr="00696589" w:rsidRDefault="00E9700C" w:rsidP="00487AA6">
            <w:pPr>
              <w:pStyle w:val="headertabella0"/>
              <w:rPr>
                <w:color w:val="002060"/>
              </w:rPr>
            </w:pPr>
            <w:r w:rsidRPr="00696589">
              <w:rPr>
                <w:color w:val="002060"/>
              </w:rPr>
              <w:t xml:space="preserve">Data </w:t>
            </w:r>
            <w:proofErr w:type="spellStart"/>
            <w:r w:rsidRPr="00696589">
              <w:rPr>
                <w:color w:val="002060"/>
              </w:rPr>
              <w:t>Orig</w:t>
            </w:r>
            <w:proofErr w:type="spellEnd"/>
            <w:r w:rsidRPr="0069658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408C7" w14:textId="77777777" w:rsidR="00E9700C" w:rsidRPr="00696589" w:rsidRDefault="00E9700C" w:rsidP="00487AA6">
            <w:pPr>
              <w:pStyle w:val="headertabella0"/>
              <w:rPr>
                <w:color w:val="002060"/>
              </w:rPr>
            </w:pPr>
            <w:r w:rsidRPr="0069658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1993A" w14:textId="77777777" w:rsidR="00E9700C" w:rsidRPr="00696589" w:rsidRDefault="00E9700C" w:rsidP="00487AA6">
            <w:pPr>
              <w:pStyle w:val="headertabella0"/>
              <w:rPr>
                <w:color w:val="002060"/>
              </w:rPr>
            </w:pPr>
            <w:r w:rsidRPr="00696589">
              <w:rPr>
                <w:color w:val="002060"/>
              </w:rPr>
              <w:t xml:space="preserve">Ora </w:t>
            </w:r>
            <w:proofErr w:type="spellStart"/>
            <w:r w:rsidRPr="00696589">
              <w:rPr>
                <w:color w:val="002060"/>
              </w:rPr>
              <w:t>Orig</w:t>
            </w:r>
            <w:proofErr w:type="spellEnd"/>
            <w:r w:rsidRPr="0069658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0253A" w14:textId="77777777" w:rsidR="00E9700C" w:rsidRPr="00696589" w:rsidRDefault="00E9700C" w:rsidP="00487AA6">
            <w:pPr>
              <w:pStyle w:val="headertabella0"/>
              <w:rPr>
                <w:color w:val="002060"/>
              </w:rPr>
            </w:pPr>
            <w:r w:rsidRPr="00696589">
              <w:rPr>
                <w:color w:val="002060"/>
              </w:rPr>
              <w:t>Impianto</w:t>
            </w:r>
          </w:p>
        </w:tc>
      </w:tr>
      <w:tr w:rsidR="00E9700C" w:rsidRPr="00696589" w14:paraId="59A00182" w14:textId="77777777" w:rsidTr="00B81DF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AFE20" w14:textId="77777777" w:rsidR="00E9700C" w:rsidRPr="00B81DFB" w:rsidRDefault="00E9700C" w:rsidP="00487AA6">
            <w:pPr>
              <w:pStyle w:val="rowtabella0"/>
              <w:rPr>
                <w:color w:val="002060"/>
                <w:highlight w:val="yellow"/>
              </w:rPr>
            </w:pPr>
            <w:r w:rsidRPr="00B81DFB">
              <w:rPr>
                <w:color w:val="002060"/>
                <w:highlight w:val="yellow"/>
              </w:rPr>
              <w:t>24/02/2024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4016B" w14:textId="77777777" w:rsidR="00E9700C" w:rsidRPr="00B81DFB" w:rsidRDefault="00E9700C" w:rsidP="00487AA6">
            <w:pPr>
              <w:pStyle w:val="rowtabella0"/>
              <w:jc w:val="center"/>
              <w:rPr>
                <w:color w:val="002060"/>
                <w:highlight w:val="yellow"/>
              </w:rPr>
            </w:pPr>
            <w:r w:rsidRPr="00B81DFB">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74003" w14:textId="77777777" w:rsidR="00E9700C" w:rsidRPr="00B81DFB" w:rsidRDefault="00E9700C" w:rsidP="00487AA6">
            <w:pPr>
              <w:pStyle w:val="rowtabella0"/>
              <w:rPr>
                <w:color w:val="002060"/>
                <w:highlight w:val="yellow"/>
              </w:rPr>
            </w:pPr>
            <w:r w:rsidRPr="00B81DFB">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F7A45" w14:textId="77777777" w:rsidR="00E9700C" w:rsidRPr="00B81DFB" w:rsidRDefault="00E9700C" w:rsidP="00487AA6">
            <w:pPr>
              <w:pStyle w:val="rowtabella0"/>
              <w:rPr>
                <w:color w:val="002060"/>
                <w:highlight w:val="yellow"/>
              </w:rPr>
            </w:pPr>
            <w:r w:rsidRPr="00B81DFB">
              <w:rPr>
                <w:color w:val="002060"/>
                <w:highlight w:val="yellow"/>
              </w:rPr>
              <w:t>FIGHT BULLS CORRIDONISQ.B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29855" w14:textId="24564D2B" w:rsidR="00E9700C" w:rsidRPr="00696589" w:rsidRDefault="00E9700C" w:rsidP="00487AA6">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AEAF7" w14:textId="77777777" w:rsidR="00E9700C" w:rsidRPr="00696589" w:rsidRDefault="00E9700C" w:rsidP="00487AA6">
            <w:pPr>
              <w:pStyle w:val="rowtabella0"/>
              <w:jc w:val="center"/>
              <w:rPr>
                <w:color w:val="002060"/>
              </w:rPr>
            </w:pPr>
            <w:r w:rsidRPr="00B81DFB">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4E9C2" w14:textId="77777777" w:rsidR="00E9700C" w:rsidRPr="00696589" w:rsidRDefault="00E9700C" w:rsidP="00487AA6">
            <w:pPr>
              <w:pStyle w:val="rowtabella0"/>
              <w:jc w:val="center"/>
              <w:rPr>
                <w:color w:val="002060"/>
              </w:rPr>
            </w:pPr>
            <w:r w:rsidRPr="00696589">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8A432" w14:textId="77777777" w:rsidR="00E9700C" w:rsidRPr="00696589" w:rsidRDefault="00E9700C" w:rsidP="00487AA6">
            <w:pPr>
              <w:rPr>
                <w:color w:val="002060"/>
              </w:rPr>
            </w:pPr>
          </w:p>
        </w:tc>
      </w:tr>
      <w:tr w:rsidR="00E9700C" w:rsidRPr="00696589" w14:paraId="192FECE3" w14:textId="77777777" w:rsidTr="00B81DF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5C14F" w14:textId="77777777" w:rsidR="00E9700C" w:rsidRPr="00B81DFB" w:rsidRDefault="00E9700C" w:rsidP="00487AA6">
            <w:pPr>
              <w:pStyle w:val="rowtabella0"/>
              <w:rPr>
                <w:color w:val="002060"/>
                <w:highlight w:val="yellow"/>
              </w:rPr>
            </w:pPr>
            <w:r w:rsidRPr="00B81DFB">
              <w:rPr>
                <w:color w:val="002060"/>
                <w:highlight w:val="yellow"/>
              </w:rPr>
              <w:t>27/02/2024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5CF56" w14:textId="77777777" w:rsidR="00E9700C" w:rsidRPr="00B81DFB" w:rsidRDefault="00E9700C" w:rsidP="00487AA6">
            <w:pPr>
              <w:pStyle w:val="rowtabella0"/>
              <w:jc w:val="center"/>
              <w:rPr>
                <w:color w:val="002060"/>
                <w:highlight w:val="yellow"/>
              </w:rPr>
            </w:pPr>
            <w:r w:rsidRPr="00B81DFB">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FF5B3" w14:textId="77777777" w:rsidR="00E9700C" w:rsidRPr="00B81DFB" w:rsidRDefault="00E9700C" w:rsidP="00487AA6">
            <w:pPr>
              <w:pStyle w:val="rowtabella0"/>
              <w:rPr>
                <w:color w:val="002060"/>
                <w:highlight w:val="yellow"/>
              </w:rPr>
            </w:pPr>
            <w:r w:rsidRPr="00B81DFB">
              <w:rPr>
                <w:color w:val="002060"/>
                <w:highlight w:val="yellow"/>
              </w:rPr>
              <w:t>SANGIORGIO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1BD9A" w14:textId="77777777" w:rsidR="00E9700C" w:rsidRPr="00B81DFB" w:rsidRDefault="00E9700C" w:rsidP="00487AA6">
            <w:pPr>
              <w:pStyle w:val="rowtabella0"/>
              <w:rPr>
                <w:color w:val="002060"/>
                <w:highlight w:val="yellow"/>
              </w:rPr>
            </w:pPr>
            <w:r w:rsidRPr="00B81DFB">
              <w:rPr>
                <w:color w:val="002060"/>
                <w:highlight w:val="yellow"/>
              </w:rPr>
              <w:t>NUOVA JUVENTINA FFC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3942A" w14:textId="77110E74" w:rsidR="00E9700C" w:rsidRPr="00696589" w:rsidRDefault="00E9700C" w:rsidP="00487AA6">
            <w:pPr>
              <w:pStyle w:val="rowtabella0"/>
              <w:rPr>
                <w:color w:val="002060"/>
              </w:rPr>
            </w:pPr>
            <w:r w:rsidRPr="00696589">
              <w:rPr>
                <w:color w:val="002060"/>
              </w:rPr>
              <w:t>2</w:t>
            </w:r>
            <w:r w:rsidR="00B81DFB">
              <w:rPr>
                <w:color w:val="002060"/>
              </w:rPr>
              <w:t>4</w:t>
            </w:r>
            <w:r w:rsidRPr="00696589">
              <w:rPr>
                <w:color w:val="002060"/>
              </w:rPr>
              <w:t>/02/2024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7D339" w14:textId="77777777" w:rsidR="00E9700C" w:rsidRPr="00696589" w:rsidRDefault="00E9700C" w:rsidP="00487AA6">
            <w:pPr>
              <w:pStyle w:val="rowtabella0"/>
              <w:jc w:val="center"/>
              <w:rPr>
                <w:color w:val="002060"/>
              </w:rPr>
            </w:pPr>
            <w:r w:rsidRPr="00B81DFB">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EDB84" w14:textId="77777777" w:rsidR="00E9700C" w:rsidRPr="00696589" w:rsidRDefault="00E9700C" w:rsidP="00487AA6">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83E6E" w14:textId="77777777" w:rsidR="00E9700C" w:rsidRPr="00696589" w:rsidRDefault="00E9700C" w:rsidP="00487AA6">
            <w:pPr>
              <w:rPr>
                <w:color w:val="002060"/>
              </w:rPr>
            </w:pPr>
          </w:p>
        </w:tc>
      </w:tr>
    </w:tbl>
    <w:p w14:paraId="5E9F7BBB" w14:textId="77777777" w:rsidR="00E9700C" w:rsidRPr="00696589" w:rsidRDefault="00E9700C" w:rsidP="00E9700C">
      <w:pPr>
        <w:pStyle w:val="breakline"/>
        <w:rPr>
          <w:rFonts w:eastAsiaTheme="minorEastAsia"/>
          <w:color w:val="002060"/>
        </w:rPr>
      </w:pPr>
    </w:p>
    <w:p w14:paraId="275AA8C6" w14:textId="77777777" w:rsidR="00E9700C" w:rsidRPr="00696589" w:rsidRDefault="00E9700C" w:rsidP="00E9700C">
      <w:pPr>
        <w:pStyle w:val="breakline"/>
        <w:rPr>
          <w:color w:val="002060"/>
        </w:rPr>
      </w:pPr>
    </w:p>
    <w:p w14:paraId="5C0986B9" w14:textId="77777777" w:rsidR="00E9700C" w:rsidRPr="00696589" w:rsidRDefault="00E9700C" w:rsidP="00E9700C">
      <w:pPr>
        <w:pStyle w:val="titoloprinc0"/>
        <w:rPr>
          <w:color w:val="002060"/>
        </w:rPr>
      </w:pPr>
      <w:r w:rsidRPr="00696589">
        <w:rPr>
          <w:color w:val="002060"/>
        </w:rPr>
        <w:t>RISULTATI</w:t>
      </w:r>
    </w:p>
    <w:p w14:paraId="74825C64" w14:textId="77777777" w:rsidR="00E9700C" w:rsidRPr="00696589" w:rsidRDefault="00E9700C" w:rsidP="00E9700C">
      <w:pPr>
        <w:pStyle w:val="breakline"/>
        <w:rPr>
          <w:color w:val="002060"/>
        </w:rPr>
      </w:pPr>
    </w:p>
    <w:p w14:paraId="481F6BD4" w14:textId="77777777" w:rsidR="00E9700C" w:rsidRPr="00696589" w:rsidRDefault="00E9700C" w:rsidP="00E9700C">
      <w:pPr>
        <w:pStyle w:val="sottotitolocampionato10"/>
        <w:rPr>
          <w:color w:val="002060"/>
        </w:rPr>
      </w:pPr>
      <w:r w:rsidRPr="00696589">
        <w:rPr>
          <w:color w:val="002060"/>
        </w:rPr>
        <w:t>RISULTATI UFFICIALI GARE DEL 17/02/2024</w:t>
      </w:r>
    </w:p>
    <w:p w14:paraId="6948AD44" w14:textId="77777777" w:rsidR="00E9700C" w:rsidRPr="00E9700C" w:rsidRDefault="00E9700C" w:rsidP="00E9700C">
      <w:pPr>
        <w:pStyle w:val="sottotitolocampionato20"/>
        <w:spacing w:before="0" w:beforeAutospacing="0" w:after="0" w:afterAutospacing="0"/>
        <w:rPr>
          <w:rFonts w:ascii="Arial" w:hAnsi="Arial" w:cs="Arial"/>
          <w:color w:val="002060"/>
          <w:sz w:val="20"/>
          <w:szCs w:val="20"/>
        </w:rPr>
      </w:pPr>
      <w:r w:rsidRPr="00E9700C">
        <w:rPr>
          <w:rFonts w:ascii="Arial" w:hAnsi="Arial" w:cs="Arial"/>
          <w:color w:val="002060"/>
          <w:sz w:val="20"/>
          <w:szCs w:val="20"/>
        </w:rPr>
        <w:t>Si trascrivono qui di seguito i risultati ufficiali delle gare disputate</w:t>
      </w:r>
    </w:p>
    <w:p w14:paraId="403F1AB7" w14:textId="77777777" w:rsidR="00E9700C" w:rsidRPr="00696589" w:rsidRDefault="00E9700C" w:rsidP="00E9700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9700C" w:rsidRPr="00696589" w14:paraId="2FEB9EE1" w14:textId="77777777" w:rsidTr="00487AA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700C" w:rsidRPr="00696589" w14:paraId="60FE71E8" w14:textId="77777777" w:rsidTr="00487AA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0B938" w14:textId="77777777" w:rsidR="00E9700C" w:rsidRPr="00696589" w:rsidRDefault="00E9700C" w:rsidP="00487AA6">
                  <w:pPr>
                    <w:pStyle w:val="headertabella0"/>
                    <w:rPr>
                      <w:color w:val="002060"/>
                    </w:rPr>
                  </w:pPr>
                  <w:r w:rsidRPr="00696589">
                    <w:rPr>
                      <w:color w:val="002060"/>
                    </w:rPr>
                    <w:t>GIRONE G - 4 Giornata - A</w:t>
                  </w:r>
                </w:p>
              </w:tc>
            </w:tr>
            <w:tr w:rsidR="00E9700C" w:rsidRPr="00696589" w14:paraId="6FAAAA41" w14:textId="77777777" w:rsidTr="00487AA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64C5F2" w14:textId="77777777" w:rsidR="00E9700C" w:rsidRPr="00696589" w:rsidRDefault="00E9700C" w:rsidP="00487AA6">
                  <w:pPr>
                    <w:pStyle w:val="rowtabella0"/>
                    <w:rPr>
                      <w:color w:val="002060"/>
                    </w:rPr>
                  </w:pPr>
                  <w:r w:rsidRPr="00696589">
                    <w:rPr>
                      <w:color w:val="002060"/>
                    </w:rPr>
                    <w:t>(1) 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0AA7A2" w14:textId="77777777" w:rsidR="00E9700C" w:rsidRPr="00696589" w:rsidRDefault="00E9700C" w:rsidP="00487AA6">
                  <w:pPr>
                    <w:pStyle w:val="rowtabella0"/>
                    <w:rPr>
                      <w:color w:val="002060"/>
                    </w:rPr>
                  </w:pPr>
                  <w:r w:rsidRPr="00696589">
                    <w:rPr>
                      <w:color w:val="002060"/>
                    </w:rPr>
                    <w:t>- JESI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CDE012" w14:textId="77777777" w:rsidR="00E9700C" w:rsidRPr="00696589" w:rsidRDefault="00E9700C" w:rsidP="00487AA6">
                  <w:pPr>
                    <w:pStyle w:val="rowtabella0"/>
                    <w:jc w:val="center"/>
                    <w:rPr>
                      <w:color w:val="002060"/>
                    </w:rPr>
                  </w:pPr>
                  <w:r w:rsidRPr="00696589">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19F3CC" w14:textId="77777777" w:rsidR="00E9700C" w:rsidRPr="00696589" w:rsidRDefault="00E9700C" w:rsidP="00487AA6">
                  <w:pPr>
                    <w:pStyle w:val="rowtabella0"/>
                    <w:jc w:val="center"/>
                    <w:rPr>
                      <w:color w:val="002060"/>
                    </w:rPr>
                  </w:pPr>
                  <w:r w:rsidRPr="00696589">
                    <w:rPr>
                      <w:color w:val="002060"/>
                    </w:rPr>
                    <w:t> </w:t>
                  </w:r>
                </w:p>
              </w:tc>
            </w:tr>
            <w:tr w:rsidR="00E9700C" w:rsidRPr="00696589" w14:paraId="27F22F71"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5274F5" w14:textId="77777777" w:rsidR="00E9700C" w:rsidRPr="00696589" w:rsidRDefault="00E9700C" w:rsidP="00487AA6">
                  <w:pPr>
                    <w:pStyle w:val="rowtabella0"/>
                    <w:rPr>
                      <w:color w:val="002060"/>
                    </w:rPr>
                  </w:pPr>
                  <w:r w:rsidRPr="00696589">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5D7980" w14:textId="77777777" w:rsidR="00E9700C" w:rsidRPr="00696589" w:rsidRDefault="00E9700C" w:rsidP="00487AA6">
                  <w:pPr>
                    <w:pStyle w:val="rowtabella0"/>
                    <w:rPr>
                      <w:color w:val="002060"/>
                    </w:rPr>
                  </w:pPr>
                  <w:r w:rsidRPr="00696589">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0AFA91" w14:textId="77777777" w:rsidR="00E9700C" w:rsidRPr="00696589" w:rsidRDefault="00E9700C" w:rsidP="00487AA6">
                  <w:pPr>
                    <w:pStyle w:val="rowtabella0"/>
                    <w:jc w:val="center"/>
                    <w:rPr>
                      <w:color w:val="002060"/>
                    </w:rPr>
                  </w:pPr>
                  <w:r w:rsidRPr="00696589">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3B7486" w14:textId="77777777" w:rsidR="00E9700C" w:rsidRPr="00696589" w:rsidRDefault="00E9700C" w:rsidP="00487AA6">
                  <w:pPr>
                    <w:pStyle w:val="rowtabella0"/>
                    <w:jc w:val="center"/>
                    <w:rPr>
                      <w:color w:val="002060"/>
                    </w:rPr>
                  </w:pPr>
                  <w:r w:rsidRPr="00696589">
                    <w:rPr>
                      <w:color w:val="002060"/>
                    </w:rPr>
                    <w:t> </w:t>
                  </w:r>
                </w:p>
              </w:tc>
            </w:tr>
            <w:tr w:rsidR="00E9700C" w:rsidRPr="00696589" w14:paraId="2A487F64"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12D826" w14:textId="77777777" w:rsidR="00E9700C" w:rsidRPr="00696589" w:rsidRDefault="00E9700C" w:rsidP="00487AA6">
                  <w:pPr>
                    <w:pStyle w:val="rowtabella0"/>
                    <w:rPr>
                      <w:color w:val="002060"/>
                    </w:rPr>
                  </w:pPr>
                  <w:r w:rsidRPr="00696589">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FAD1F8" w14:textId="77777777" w:rsidR="00E9700C" w:rsidRPr="00696589" w:rsidRDefault="00E9700C" w:rsidP="00487AA6">
                  <w:pPr>
                    <w:pStyle w:val="rowtabella0"/>
                    <w:rPr>
                      <w:color w:val="002060"/>
                    </w:rPr>
                  </w:pPr>
                  <w:r w:rsidRPr="00696589">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55D85C" w14:textId="77777777" w:rsidR="00E9700C" w:rsidRPr="00696589" w:rsidRDefault="00E9700C" w:rsidP="00487AA6">
                  <w:pPr>
                    <w:pStyle w:val="rowtabella0"/>
                    <w:jc w:val="center"/>
                    <w:rPr>
                      <w:color w:val="002060"/>
                    </w:rPr>
                  </w:pPr>
                  <w:r w:rsidRPr="00696589">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59FCEB" w14:textId="77777777" w:rsidR="00E9700C" w:rsidRPr="00696589" w:rsidRDefault="00E9700C" w:rsidP="00487AA6">
                  <w:pPr>
                    <w:pStyle w:val="rowtabella0"/>
                    <w:jc w:val="center"/>
                    <w:rPr>
                      <w:color w:val="002060"/>
                    </w:rPr>
                  </w:pPr>
                  <w:r w:rsidRPr="00696589">
                    <w:rPr>
                      <w:color w:val="002060"/>
                    </w:rPr>
                    <w:t> </w:t>
                  </w:r>
                </w:p>
              </w:tc>
            </w:tr>
            <w:tr w:rsidR="00E9700C" w:rsidRPr="00696589" w14:paraId="57C1233B" w14:textId="77777777" w:rsidTr="00487AA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4BE5C3" w14:textId="77777777" w:rsidR="00E9700C" w:rsidRPr="00696589" w:rsidRDefault="00E9700C" w:rsidP="00487AA6">
                  <w:pPr>
                    <w:pStyle w:val="rowtabella0"/>
                    <w:rPr>
                      <w:color w:val="002060"/>
                    </w:rPr>
                  </w:pPr>
                  <w:r w:rsidRPr="00696589">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BA39CB" w14:textId="77777777" w:rsidR="00E9700C" w:rsidRPr="00696589" w:rsidRDefault="00E9700C" w:rsidP="00487AA6">
                  <w:pPr>
                    <w:pStyle w:val="rowtabella0"/>
                    <w:rPr>
                      <w:color w:val="002060"/>
                    </w:rPr>
                  </w:pPr>
                  <w:r w:rsidRPr="00696589">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47CCF4" w14:textId="77777777" w:rsidR="00E9700C" w:rsidRPr="00696589" w:rsidRDefault="00E9700C" w:rsidP="00487AA6">
                  <w:pPr>
                    <w:pStyle w:val="rowtabella0"/>
                    <w:jc w:val="center"/>
                    <w:rPr>
                      <w:color w:val="002060"/>
                    </w:rPr>
                  </w:pPr>
                  <w:r w:rsidRPr="00696589">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8E8CEC" w14:textId="77777777" w:rsidR="00E9700C" w:rsidRPr="00696589" w:rsidRDefault="00E9700C" w:rsidP="00487AA6">
                  <w:pPr>
                    <w:pStyle w:val="rowtabella0"/>
                    <w:jc w:val="center"/>
                    <w:rPr>
                      <w:color w:val="002060"/>
                    </w:rPr>
                  </w:pPr>
                  <w:r w:rsidRPr="00696589">
                    <w:rPr>
                      <w:color w:val="002060"/>
                    </w:rPr>
                    <w:t> </w:t>
                  </w:r>
                </w:p>
              </w:tc>
            </w:tr>
            <w:tr w:rsidR="00E9700C" w:rsidRPr="00696589" w14:paraId="4909E571" w14:textId="77777777" w:rsidTr="00487AA6">
              <w:tc>
                <w:tcPr>
                  <w:tcW w:w="4700" w:type="dxa"/>
                  <w:gridSpan w:val="4"/>
                  <w:tcBorders>
                    <w:top w:val="nil"/>
                    <w:left w:val="nil"/>
                    <w:bottom w:val="nil"/>
                    <w:right w:val="nil"/>
                  </w:tcBorders>
                  <w:tcMar>
                    <w:top w:w="20" w:type="dxa"/>
                    <w:left w:w="20" w:type="dxa"/>
                    <w:bottom w:w="20" w:type="dxa"/>
                    <w:right w:w="20" w:type="dxa"/>
                  </w:tcMar>
                  <w:vAlign w:val="center"/>
                  <w:hideMark/>
                </w:tcPr>
                <w:p w14:paraId="2771850C" w14:textId="77777777" w:rsidR="00E9700C" w:rsidRPr="00696589" w:rsidRDefault="00E9700C" w:rsidP="00487AA6">
                  <w:pPr>
                    <w:pStyle w:val="rowtabella0"/>
                    <w:rPr>
                      <w:color w:val="002060"/>
                    </w:rPr>
                  </w:pPr>
                  <w:r w:rsidRPr="00696589">
                    <w:rPr>
                      <w:color w:val="002060"/>
                    </w:rPr>
                    <w:t>(1) - disputata il 16/02/2024</w:t>
                  </w:r>
                </w:p>
              </w:tc>
            </w:tr>
          </w:tbl>
          <w:p w14:paraId="1BB3EFDA" w14:textId="77777777" w:rsidR="00E9700C" w:rsidRPr="00696589" w:rsidRDefault="00E9700C" w:rsidP="00487AA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700C" w:rsidRPr="00696589" w14:paraId="21E1A78B" w14:textId="77777777" w:rsidTr="00487AA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542D4" w14:textId="77777777" w:rsidR="00E9700C" w:rsidRPr="00696589" w:rsidRDefault="00E9700C" w:rsidP="00487AA6">
                  <w:pPr>
                    <w:pStyle w:val="headertabella0"/>
                    <w:rPr>
                      <w:color w:val="002060"/>
                    </w:rPr>
                  </w:pPr>
                  <w:r w:rsidRPr="00696589">
                    <w:rPr>
                      <w:color w:val="002060"/>
                    </w:rPr>
                    <w:t>GIRONE SA - 4 Giornata - A</w:t>
                  </w:r>
                </w:p>
              </w:tc>
            </w:tr>
            <w:tr w:rsidR="00E9700C" w:rsidRPr="00696589" w14:paraId="559C856A" w14:textId="77777777" w:rsidTr="00487AA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E541E1" w14:textId="77777777" w:rsidR="00E9700C" w:rsidRPr="00696589" w:rsidRDefault="00E9700C" w:rsidP="00487AA6">
                  <w:pPr>
                    <w:pStyle w:val="rowtabella0"/>
                    <w:rPr>
                      <w:color w:val="002060"/>
                    </w:rPr>
                  </w:pPr>
                  <w:r w:rsidRPr="00696589">
                    <w:rPr>
                      <w:color w:val="002060"/>
                    </w:rPr>
                    <w:t>(1) AMICI DEL CENTROSOCIOSQ.B</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1D5265" w14:textId="77777777" w:rsidR="00E9700C" w:rsidRPr="00696589" w:rsidRDefault="00E9700C" w:rsidP="00487AA6">
                  <w:pPr>
                    <w:pStyle w:val="rowtabella0"/>
                    <w:rPr>
                      <w:color w:val="002060"/>
                    </w:rPr>
                  </w:pPr>
                  <w:r w:rsidRPr="00696589">
                    <w:rPr>
                      <w:color w:val="002060"/>
                    </w:rPr>
                    <w:t>- CARISSIMI 2016</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EEB7A0" w14:textId="77777777" w:rsidR="00E9700C" w:rsidRPr="00696589" w:rsidRDefault="00E9700C" w:rsidP="00487AA6">
                  <w:pPr>
                    <w:pStyle w:val="rowtabella0"/>
                    <w:jc w:val="center"/>
                    <w:rPr>
                      <w:color w:val="002060"/>
                    </w:rPr>
                  </w:pPr>
                  <w:r w:rsidRPr="00696589">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071AD1" w14:textId="77777777" w:rsidR="00E9700C" w:rsidRPr="00696589" w:rsidRDefault="00E9700C" w:rsidP="00487AA6">
                  <w:pPr>
                    <w:pStyle w:val="rowtabella0"/>
                    <w:jc w:val="center"/>
                    <w:rPr>
                      <w:color w:val="002060"/>
                    </w:rPr>
                  </w:pPr>
                  <w:r w:rsidRPr="00696589">
                    <w:rPr>
                      <w:color w:val="002060"/>
                    </w:rPr>
                    <w:t> </w:t>
                  </w:r>
                </w:p>
              </w:tc>
            </w:tr>
            <w:tr w:rsidR="00E9700C" w:rsidRPr="00696589" w14:paraId="389B02DE"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B703E7" w14:textId="77777777" w:rsidR="00E9700C" w:rsidRPr="00696589" w:rsidRDefault="00E9700C" w:rsidP="00487AA6">
                  <w:pPr>
                    <w:pStyle w:val="rowtabella0"/>
                    <w:rPr>
                      <w:color w:val="002060"/>
                    </w:rPr>
                  </w:pPr>
                  <w:r w:rsidRPr="00696589">
                    <w:rPr>
                      <w:color w:val="002060"/>
                    </w:rPr>
                    <w:t>(2) 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1DB14D" w14:textId="77777777" w:rsidR="00E9700C" w:rsidRPr="00696589" w:rsidRDefault="00E9700C" w:rsidP="00487AA6">
                  <w:pPr>
                    <w:pStyle w:val="rowtabella0"/>
                    <w:rPr>
                      <w:color w:val="002060"/>
                    </w:rPr>
                  </w:pPr>
                  <w:r w:rsidRPr="00696589">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279E87" w14:textId="77777777" w:rsidR="00E9700C" w:rsidRPr="00696589" w:rsidRDefault="00E9700C" w:rsidP="00487AA6">
                  <w:pPr>
                    <w:pStyle w:val="rowtabella0"/>
                    <w:jc w:val="center"/>
                    <w:rPr>
                      <w:color w:val="002060"/>
                    </w:rPr>
                  </w:pPr>
                  <w:r w:rsidRPr="00696589">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F98CCB" w14:textId="77777777" w:rsidR="00E9700C" w:rsidRPr="00696589" w:rsidRDefault="00E9700C" w:rsidP="00487AA6">
                  <w:pPr>
                    <w:pStyle w:val="rowtabella0"/>
                    <w:jc w:val="center"/>
                    <w:rPr>
                      <w:color w:val="002060"/>
                    </w:rPr>
                  </w:pPr>
                  <w:r w:rsidRPr="00696589">
                    <w:rPr>
                      <w:color w:val="002060"/>
                    </w:rPr>
                    <w:t> </w:t>
                  </w:r>
                </w:p>
              </w:tc>
            </w:tr>
            <w:tr w:rsidR="00E9700C" w:rsidRPr="00696589" w14:paraId="27D10D3C"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C9BE30" w14:textId="77777777" w:rsidR="00E9700C" w:rsidRPr="00696589" w:rsidRDefault="00E9700C" w:rsidP="00487AA6">
                  <w:pPr>
                    <w:pStyle w:val="rowtabella0"/>
                    <w:rPr>
                      <w:color w:val="002060"/>
                    </w:rPr>
                  </w:pPr>
                  <w:r w:rsidRPr="00696589">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92127A" w14:textId="77777777" w:rsidR="00E9700C" w:rsidRPr="00696589" w:rsidRDefault="00E9700C" w:rsidP="00487AA6">
                  <w:pPr>
                    <w:pStyle w:val="rowtabella0"/>
                    <w:rPr>
                      <w:color w:val="002060"/>
                    </w:rPr>
                  </w:pPr>
                  <w:r w:rsidRPr="00696589">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DBA066" w14:textId="77777777" w:rsidR="00E9700C" w:rsidRPr="00696589" w:rsidRDefault="00E9700C" w:rsidP="00487AA6">
                  <w:pPr>
                    <w:pStyle w:val="rowtabella0"/>
                    <w:jc w:val="center"/>
                    <w:rPr>
                      <w:color w:val="002060"/>
                    </w:rPr>
                  </w:pPr>
                  <w:r w:rsidRPr="00696589">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A526DF" w14:textId="77777777" w:rsidR="00E9700C" w:rsidRPr="00696589" w:rsidRDefault="00E9700C" w:rsidP="00487AA6">
                  <w:pPr>
                    <w:pStyle w:val="rowtabella0"/>
                    <w:jc w:val="center"/>
                    <w:rPr>
                      <w:color w:val="002060"/>
                    </w:rPr>
                  </w:pPr>
                  <w:r w:rsidRPr="00696589">
                    <w:rPr>
                      <w:color w:val="002060"/>
                    </w:rPr>
                    <w:t> </w:t>
                  </w:r>
                </w:p>
              </w:tc>
            </w:tr>
            <w:tr w:rsidR="00E9700C" w:rsidRPr="00696589" w14:paraId="37FBC6B7" w14:textId="77777777" w:rsidTr="00487AA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F57092" w14:textId="77777777" w:rsidR="00E9700C" w:rsidRPr="00696589" w:rsidRDefault="00E9700C" w:rsidP="00487AA6">
                  <w:pPr>
                    <w:pStyle w:val="rowtabella0"/>
                    <w:rPr>
                      <w:color w:val="002060"/>
                    </w:rPr>
                  </w:pPr>
                  <w:r w:rsidRPr="00696589">
                    <w:rPr>
                      <w:color w:val="002060"/>
                    </w:rPr>
                    <w:t>CSI GAUDIO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EC463C" w14:textId="77777777" w:rsidR="00E9700C" w:rsidRPr="00696589" w:rsidRDefault="00E9700C" w:rsidP="00487AA6">
                  <w:pPr>
                    <w:pStyle w:val="rowtabella0"/>
                    <w:rPr>
                      <w:color w:val="002060"/>
                    </w:rPr>
                  </w:pPr>
                  <w:r w:rsidRPr="00696589">
                    <w:rPr>
                      <w:color w:val="002060"/>
                    </w:rPr>
                    <w:t>- AUDAX 1970 S.ANGELO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4F6AA7" w14:textId="77777777" w:rsidR="00E9700C" w:rsidRPr="00696589" w:rsidRDefault="00E9700C" w:rsidP="00487AA6">
                  <w:pPr>
                    <w:pStyle w:val="rowtabella0"/>
                    <w:jc w:val="center"/>
                    <w:rPr>
                      <w:color w:val="002060"/>
                    </w:rPr>
                  </w:pPr>
                  <w:r w:rsidRPr="00696589">
                    <w:rPr>
                      <w:color w:val="002060"/>
                    </w:rPr>
                    <w:t>5 - 11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BB5014" w14:textId="77777777" w:rsidR="00E9700C" w:rsidRPr="00696589" w:rsidRDefault="00E9700C" w:rsidP="00487AA6">
                  <w:pPr>
                    <w:pStyle w:val="rowtabella0"/>
                    <w:jc w:val="center"/>
                    <w:rPr>
                      <w:color w:val="002060"/>
                    </w:rPr>
                  </w:pPr>
                  <w:r w:rsidRPr="00696589">
                    <w:rPr>
                      <w:color w:val="002060"/>
                    </w:rPr>
                    <w:t> </w:t>
                  </w:r>
                </w:p>
              </w:tc>
            </w:tr>
            <w:tr w:rsidR="00E9700C" w:rsidRPr="00696589" w14:paraId="7F9CA641" w14:textId="77777777" w:rsidTr="00487AA6">
              <w:tc>
                <w:tcPr>
                  <w:tcW w:w="4700" w:type="dxa"/>
                  <w:gridSpan w:val="4"/>
                  <w:tcBorders>
                    <w:top w:val="nil"/>
                    <w:left w:val="nil"/>
                    <w:bottom w:val="nil"/>
                    <w:right w:val="nil"/>
                  </w:tcBorders>
                  <w:tcMar>
                    <w:top w:w="20" w:type="dxa"/>
                    <w:left w:w="20" w:type="dxa"/>
                    <w:bottom w:w="20" w:type="dxa"/>
                    <w:right w:w="20" w:type="dxa"/>
                  </w:tcMar>
                  <w:vAlign w:val="center"/>
                  <w:hideMark/>
                </w:tcPr>
                <w:p w14:paraId="51031DD7" w14:textId="77777777" w:rsidR="00E9700C" w:rsidRPr="00696589" w:rsidRDefault="00E9700C" w:rsidP="00487AA6">
                  <w:pPr>
                    <w:pStyle w:val="rowtabella0"/>
                    <w:rPr>
                      <w:color w:val="002060"/>
                    </w:rPr>
                  </w:pPr>
                  <w:r w:rsidRPr="00696589">
                    <w:rPr>
                      <w:color w:val="002060"/>
                    </w:rPr>
                    <w:t>(1) - disputata il 18/02/2024</w:t>
                  </w:r>
                </w:p>
              </w:tc>
            </w:tr>
            <w:tr w:rsidR="00E9700C" w:rsidRPr="00696589" w14:paraId="06455473" w14:textId="77777777" w:rsidTr="00487AA6">
              <w:tc>
                <w:tcPr>
                  <w:tcW w:w="4700" w:type="dxa"/>
                  <w:gridSpan w:val="4"/>
                  <w:tcBorders>
                    <w:top w:val="nil"/>
                    <w:left w:val="nil"/>
                    <w:bottom w:val="nil"/>
                    <w:right w:val="nil"/>
                  </w:tcBorders>
                  <w:tcMar>
                    <w:top w:w="20" w:type="dxa"/>
                    <w:left w:w="20" w:type="dxa"/>
                    <w:bottom w:w="20" w:type="dxa"/>
                    <w:right w:w="20" w:type="dxa"/>
                  </w:tcMar>
                  <w:vAlign w:val="center"/>
                  <w:hideMark/>
                </w:tcPr>
                <w:p w14:paraId="37A3140F" w14:textId="77777777" w:rsidR="00E9700C" w:rsidRPr="00696589" w:rsidRDefault="00E9700C" w:rsidP="00487AA6">
                  <w:pPr>
                    <w:pStyle w:val="rowtabella0"/>
                    <w:rPr>
                      <w:color w:val="002060"/>
                    </w:rPr>
                  </w:pPr>
                  <w:r w:rsidRPr="00696589">
                    <w:rPr>
                      <w:color w:val="002060"/>
                    </w:rPr>
                    <w:t>(2) - disputata il 15/02/2024</w:t>
                  </w:r>
                </w:p>
              </w:tc>
            </w:tr>
          </w:tbl>
          <w:p w14:paraId="2CC580D1" w14:textId="77777777" w:rsidR="00E9700C" w:rsidRPr="00696589" w:rsidRDefault="00E9700C" w:rsidP="00487AA6">
            <w:pPr>
              <w:rPr>
                <w:color w:val="002060"/>
              </w:rPr>
            </w:pPr>
          </w:p>
        </w:tc>
      </w:tr>
    </w:tbl>
    <w:p w14:paraId="7D3AE61E" w14:textId="77777777" w:rsidR="00E9700C" w:rsidRPr="00696589" w:rsidRDefault="00E9700C" w:rsidP="00E9700C">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9700C" w:rsidRPr="00696589" w14:paraId="3FEA3B3F" w14:textId="77777777" w:rsidTr="00487AA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700C" w:rsidRPr="00696589" w14:paraId="6F3ED3A0" w14:textId="77777777" w:rsidTr="00487AA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AF892" w14:textId="77777777" w:rsidR="00E9700C" w:rsidRPr="00696589" w:rsidRDefault="00E9700C" w:rsidP="00487AA6">
                  <w:pPr>
                    <w:pStyle w:val="headertabella0"/>
                    <w:rPr>
                      <w:color w:val="002060"/>
                    </w:rPr>
                  </w:pPr>
                  <w:r w:rsidRPr="00696589">
                    <w:rPr>
                      <w:color w:val="002060"/>
                    </w:rPr>
                    <w:t>GIRONE SB - 4 Giornata - A</w:t>
                  </w:r>
                </w:p>
              </w:tc>
            </w:tr>
            <w:tr w:rsidR="00E9700C" w:rsidRPr="00696589" w14:paraId="474F085F" w14:textId="77777777" w:rsidTr="00487AA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49921E" w14:textId="77777777" w:rsidR="00E9700C" w:rsidRPr="00696589" w:rsidRDefault="00E9700C" w:rsidP="00487AA6">
                  <w:pPr>
                    <w:pStyle w:val="rowtabella0"/>
                    <w:rPr>
                      <w:color w:val="002060"/>
                    </w:rPr>
                  </w:pPr>
                  <w:r w:rsidRPr="00696589">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775F71" w14:textId="77777777" w:rsidR="00E9700C" w:rsidRPr="00696589" w:rsidRDefault="00E9700C" w:rsidP="00487AA6">
                  <w:pPr>
                    <w:pStyle w:val="rowtabella0"/>
                    <w:rPr>
                      <w:color w:val="002060"/>
                    </w:rPr>
                  </w:pPr>
                  <w:r w:rsidRPr="00696589">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954406" w14:textId="77777777" w:rsidR="00E9700C" w:rsidRPr="00696589" w:rsidRDefault="00E9700C" w:rsidP="00487AA6">
                  <w:pPr>
                    <w:pStyle w:val="rowtabella0"/>
                    <w:jc w:val="center"/>
                    <w:rPr>
                      <w:color w:val="002060"/>
                    </w:rPr>
                  </w:pPr>
                  <w:r w:rsidRPr="00696589">
                    <w:rPr>
                      <w:color w:val="002060"/>
                    </w:rPr>
                    <w:t>1 - 8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5F6914" w14:textId="77777777" w:rsidR="00E9700C" w:rsidRPr="00696589" w:rsidRDefault="00E9700C" w:rsidP="00487AA6">
                  <w:pPr>
                    <w:pStyle w:val="rowtabella0"/>
                    <w:jc w:val="center"/>
                    <w:rPr>
                      <w:color w:val="002060"/>
                    </w:rPr>
                  </w:pPr>
                  <w:r w:rsidRPr="00696589">
                    <w:rPr>
                      <w:color w:val="002060"/>
                    </w:rPr>
                    <w:t> </w:t>
                  </w:r>
                </w:p>
              </w:tc>
            </w:tr>
            <w:tr w:rsidR="00E9700C" w:rsidRPr="00696589" w14:paraId="342CD62F"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00F1C3" w14:textId="77777777" w:rsidR="00E9700C" w:rsidRPr="00696589" w:rsidRDefault="00E9700C" w:rsidP="00487AA6">
                  <w:pPr>
                    <w:pStyle w:val="rowtabella0"/>
                    <w:rPr>
                      <w:color w:val="002060"/>
                    </w:rPr>
                  </w:pPr>
                  <w:r w:rsidRPr="00696589">
                    <w:rPr>
                      <w:color w:val="002060"/>
                    </w:rPr>
                    <w:lastRenderedPageBreak/>
                    <w:t>(1) FIGHT BULLS CORRIDONISQ.B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47AA18" w14:textId="77777777" w:rsidR="00E9700C" w:rsidRPr="00696589" w:rsidRDefault="00E9700C" w:rsidP="00487AA6">
                  <w:pPr>
                    <w:pStyle w:val="rowtabella0"/>
                    <w:rPr>
                      <w:color w:val="002060"/>
                    </w:rPr>
                  </w:pPr>
                  <w:r w:rsidRPr="00696589">
                    <w:rPr>
                      <w:color w:val="002060"/>
                    </w:rPr>
                    <w:t>- SANGIORGIO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5535E7" w14:textId="77777777" w:rsidR="00E9700C" w:rsidRPr="00696589" w:rsidRDefault="00E9700C" w:rsidP="00487AA6">
                  <w:pPr>
                    <w:pStyle w:val="rowtabella0"/>
                    <w:jc w:val="center"/>
                    <w:rPr>
                      <w:color w:val="002060"/>
                    </w:rPr>
                  </w:pPr>
                  <w:r w:rsidRPr="00696589">
                    <w:rPr>
                      <w:color w:val="002060"/>
                    </w:rPr>
                    <w:t>0 - 7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01E14C" w14:textId="77777777" w:rsidR="00E9700C" w:rsidRPr="00696589" w:rsidRDefault="00E9700C" w:rsidP="00487AA6">
                  <w:pPr>
                    <w:pStyle w:val="rowtabella0"/>
                    <w:jc w:val="center"/>
                    <w:rPr>
                      <w:color w:val="002060"/>
                    </w:rPr>
                  </w:pPr>
                  <w:r w:rsidRPr="00696589">
                    <w:rPr>
                      <w:color w:val="002060"/>
                    </w:rPr>
                    <w:t> </w:t>
                  </w:r>
                </w:p>
              </w:tc>
            </w:tr>
            <w:tr w:rsidR="00E9700C" w:rsidRPr="00696589" w14:paraId="3EBFC6C1"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219E0B" w14:textId="77777777" w:rsidR="00E9700C" w:rsidRPr="00696589" w:rsidRDefault="00E9700C" w:rsidP="00487AA6">
                  <w:pPr>
                    <w:pStyle w:val="rowtabella0"/>
                    <w:rPr>
                      <w:color w:val="002060"/>
                    </w:rPr>
                  </w:pPr>
                  <w:r w:rsidRPr="00696589">
                    <w:rPr>
                      <w:color w:val="002060"/>
                    </w:rPr>
                    <w:t>(1) 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B8E517" w14:textId="77777777" w:rsidR="00E9700C" w:rsidRPr="00696589" w:rsidRDefault="00E9700C" w:rsidP="00487AA6">
                  <w:pPr>
                    <w:pStyle w:val="rowtabella0"/>
                    <w:rPr>
                      <w:color w:val="002060"/>
                    </w:rPr>
                  </w:pPr>
                  <w:r w:rsidRPr="00696589">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3955B6" w14:textId="77777777" w:rsidR="00E9700C" w:rsidRPr="00696589" w:rsidRDefault="00E9700C" w:rsidP="00487AA6">
                  <w:pPr>
                    <w:pStyle w:val="rowtabella0"/>
                    <w:jc w:val="center"/>
                    <w:rPr>
                      <w:color w:val="002060"/>
                    </w:rPr>
                  </w:pPr>
                  <w:r w:rsidRPr="00696589">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99DCFE" w14:textId="77777777" w:rsidR="00E9700C" w:rsidRPr="00696589" w:rsidRDefault="00E9700C" w:rsidP="00487AA6">
                  <w:pPr>
                    <w:pStyle w:val="rowtabella0"/>
                    <w:jc w:val="center"/>
                    <w:rPr>
                      <w:color w:val="002060"/>
                    </w:rPr>
                  </w:pPr>
                  <w:r w:rsidRPr="00696589">
                    <w:rPr>
                      <w:color w:val="002060"/>
                    </w:rPr>
                    <w:t> </w:t>
                  </w:r>
                </w:p>
              </w:tc>
            </w:tr>
            <w:tr w:rsidR="00E9700C" w:rsidRPr="00696589" w14:paraId="4104E608" w14:textId="77777777" w:rsidTr="00487AA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38A2B8" w14:textId="77777777" w:rsidR="00E9700C" w:rsidRPr="00696589" w:rsidRDefault="00E9700C" w:rsidP="00487AA6">
                  <w:pPr>
                    <w:pStyle w:val="rowtabella0"/>
                    <w:rPr>
                      <w:color w:val="002060"/>
                    </w:rPr>
                  </w:pPr>
                  <w:r w:rsidRPr="00696589">
                    <w:rPr>
                      <w:color w:val="002060"/>
                    </w:rPr>
                    <w:t>VIRTUS FORTITUDO 1950 SSD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C7470F" w14:textId="77777777" w:rsidR="00E9700C" w:rsidRPr="00696589" w:rsidRDefault="00E9700C" w:rsidP="00487AA6">
                  <w:pPr>
                    <w:pStyle w:val="rowtabella0"/>
                    <w:rPr>
                      <w:color w:val="002060"/>
                    </w:rPr>
                  </w:pPr>
                  <w:r w:rsidRPr="00696589">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FDD89A" w14:textId="77777777" w:rsidR="00E9700C" w:rsidRPr="00696589" w:rsidRDefault="00E9700C" w:rsidP="00487AA6">
                  <w:pPr>
                    <w:pStyle w:val="rowtabella0"/>
                    <w:jc w:val="center"/>
                    <w:rPr>
                      <w:color w:val="002060"/>
                    </w:rPr>
                  </w:pPr>
                  <w:r w:rsidRPr="00696589">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6B50BB" w14:textId="77777777" w:rsidR="00E9700C" w:rsidRPr="00696589" w:rsidRDefault="00E9700C" w:rsidP="00487AA6">
                  <w:pPr>
                    <w:pStyle w:val="rowtabella0"/>
                    <w:jc w:val="center"/>
                    <w:rPr>
                      <w:color w:val="002060"/>
                    </w:rPr>
                  </w:pPr>
                  <w:r w:rsidRPr="00696589">
                    <w:rPr>
                      <w:color w:val="002060"/>
                    </w:rPr>
                    <w:t> </w:t>
                  </w:r>
                </w:p>
              </w:tc>
            </w:tr>
            <w:tr w:rsidR="00E9700C" w:rsidRPr="00696589" w14:paraId="4AB2378C" w14:textId="77777777" w:rsidTr="00487AA6">
              <w:tc>
                <w:tcPr>
                  <w:tcW w:w="4700" w:type="dxa"/>
                  <w:gridSpan w:val="4"/>
                  <w:tcBorders>
                    <w:top w:val="nil"/>
                    <w:left w:val="nil"/>
                    <w:bottom w:val="nil"/>
                    <w:right w:val="nil"/>
                  </w:tcBorders>
                  <w:tcMar>
                    <w:top w:w="20" w:type="dxa"/>
                    <w:left w:w="20" w:type="dxa"/>
                    <w:bottom w:w="20" w:type="dxa"/>
                    <w:right w:w="20" w:type="dxa"/>
                  </w:tcMar>
                  <w:vAlign w:val="center"/>
                  <w:hideMark/>
                </w:tcPr>
                <w:p w14:paraId="73F9A169" w14:textId="77777777" w:rsidR="00E9700C" w:rsidRPr="00696589" w:rsidRDefault="00E9700C" w:rsidP="00487AA6">
                  <w:pPr>
                    <w:pStyle w:val="rowtabella0"/>
                    <w:rPr>
                      <w:color w:val="002060"/>
                    </w:rPr>
                  </w:pPr>
                  <w:r w:rsidRPr="00696589">
                    <w:rPr>
                      <w:color w:val="002060"/>
                    </w:rPr>
                    <w:t>(1) - disputata il 18/02/2024</w:t>
                  </w:r>
                </w:p>
              </w:tc>
            </w:tr>
          </w:tbl>
          <w:p w14:paraId="3209E02F" w14:textId="77777777" w:rsidR="00E9700C" w:rsidRPr="00696589" w:rsidRDefault="00E9700C" w:rsidP="00487AA6">
            <w:pPr>
              <w:rPr>
                <w:color w:val="002060"/>
              </w:rPr>
            </w:pPr>
          </w:p>
        </w:tc>
      </w:tr>
    </w:tbl>
    <w:p w14:paraId="17EFC75E" w14:textId="77777777" w:rsidR="00E9700C" w:rsidRPr="00696589" w:rsidRDefault="00E9700C" w:rsidP="00E9700C">
      <w:pPr>
        <w:pStyle w:val="breakline"/>
        <w:rPr>
          <w:rFonts w:eastAsiaTheme="minorEastAsia"/>
          <w:color w:val="002060"/>
        </w:rPr>
      </w:pPr>
    </w:p>
    <w:p w14:paraId="64C00EB4" w14:textId="77777777" w:rsidR="00E9700C" w:rsidRPr="00696589" w:rsidRDefault="00E9700C" w:rsidP="00E9700C">
      <w:pPr>
        <w:pStyle w:val="breakline"/>
        <w:rPr>
          <w:color w:val="002060"/>
        </w:rPr>
      </w:pPr>
    </w:p>
    <w:p w14:paraId="3700FA04" w14:textId="77777777" w:rsidR="00E9700C" w:rsidRPr="00696589" w:rsidRDefault="00E9700C" w:rsidP="00E9700C">
      <w:pPr>
        <w:pStyle w:val="titoloprinc0"/>
        <w:rPr>
          <w:color w:val="002060"/>
        </w:rPr>
      </w:pPr>
      <w:r w:rsidRPr="00696589">
        <w:rPr>
          <w:color w:val="002060"/>
        </w:rPr>
        <w:t>GIUDICE SPORTIVO</w:t>
      </w:r>
    </w:p>
    <w:p w14:paraId="3B843123" w14:textId="77777777" w:rsidR="00E9700C" w:rsidRPr="00696589" w:rsidRDefault="00E9700C" w:rsidP="00E9700C">
      <w:pPr>
        <w:pStyle w:val="diffida"/>
        <w:rPr>
          <w:color w:val="002060"/>
        </w:rPr>
      </w:pPr>
      <w:r w:rsidRPr="00696589">
        <w:rPr>
          <w:color w:val="002060"/>
        </w:rPr>
        <w:t>Il Giudice Sportivo Avv. Agnese Lazzaretti, con l'assistenza del segretario Angelo Castellana, nella seduta del 21/02/2024, ha adottato le decisioni che di seguito integralmente si riportano:</w:t>
      </w:r>
    </w:p>
    <w:p w14:paraId="595DE2B5" w14:textId="77777777" w:rsidR="00E9700C" w:rsidRPr="00696589" w:rsidRDefault="00E9700C" w:rsidP="00E9700C">
      <w:pPr>
        <w:pStyle w:val="titolo10"/>
        <w:rPr>
          <w:color w:val="002060"/>
        </w:rPr>
      </w:pPr>
      <w:r w:rsidRPr="00696589">
        <w:rPr>
          <w:color w:val="002060"/>
        </w:rPr>
        <w:t xml:space="preserve">GARE DEL 15/ 2/2024 </w:t>
      </w:r>
    </w:p>
    <w:p w14:paraId="01CF0F2D" w14:textId="77777777" w:rsidR="00E9700C" w:rsidRPr="00696589" w:rsidRDefault="00E9700C" w:rsidP="00E9700C">
      <w:pPr>
        <w:pStyle w:val="titolo7a"/>
        <w:rPr>
          <w:color w:val="002060"/>
        </w:rPr>
      </w:pPr>
      <w:r w:rsidRPr="00696589">
        <w:rPr>
          <w:color w:val="002060"/>
        </w:rPr>
        <w:t xml:space="preserve">PROVVEDIMENTI DISCIPLINARI </w:t>
      </w:r>
    </w:p>
    <w:p w14:paraId="7F85E784" w14:textId="77777777" w:rsidR="00E9700C" w:rsidRPr="00696589" w:rsidRDefault="00E9700C" w:rsidP="00E9700C">
      <w:pPr>
        <w:pStyle w:val="titolo7b0"/>
        <w:rPr>
          <w:color w:val="002060"/>
        </w:rPr>
      </w:pPr>
      <w:r w:rsidRPr="00696589">
        <w:rPr>
          <w:color w:val="002060"/>
        </w:rPr>
        <w:t xml:space="preserve">In base alle risultanze degli atti ufficiali sono state deliberate le seguenti sanzioni disciplinari. </w:t>
      </w:r>
    </w:p>
    <w:p w14:paraId="4F0FBFAC" w14:textId="77777777" w:rsidR="00E9700C" w:rsidRPr="00696589" w:rsidRDefault="00E9700C" w:rsidP="00E9700C">
      <w:pPr>
        <w:pStyle w:val="titolo30"/>
        <w:rPr>
          <w:color w:val="002060"/>
        </w:rPr>
      </w:pPr>
      <w:r w:rsidRPr="00696589">
        <w:rPr>
          <w:color w:val="002060"/>
        </w:rPr>
        <w:t xml:space="preserve">CALCIATORI NON ESPULSI </w:t>
      </w:r>
    </w:p>
    <w:p w14:paraId="2A38F8AF" w14:textId="77777777" w:rsidR="00E9700C" w:rsidRPr="00696589" w:rsidRDefault="00E9700C" w:rsidP="00E9700C">
      <w:pPr>
        <w:pStyle w:val="titolo20"/>
        <w:rPr>
          <w:color w:val="002060"/>
        </w:rPr>
      </w:pPr>
      <w:r w:rsidRPr="0069658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3A26743F" w14:textId="77777777" w:rsidTr="00487AA6">
        <w:tc>
          <w:tcPr>
            <w:tcW w:w="2200" w:type="dxa"/>
            <w:tcMar>
              <w:top w:w="20" w:type="dxa"/>
              <w:left w:w="20" w:type="dxa"/>
              <w:bottom w:w="20" w:type="dxa"/>
              <w:right w:w="20" w:type="dxa"/>
            </w:tcMar>
            <w:vAlign w:val="center"/>
            <w:hideMark/>
          </w:tcPr>
          <w:p w14:paraId="66A92B30" w14:textId="77777777" w:rsidR="00E9700C" w:rsidRPr="00696589" w:rsidRDefault="00E9700C" w:rsidP="00487AA6">
            <w:pPr>
              <w:pStyle w:val="movimento"/>
              <w:rPr>
                <w:color w:val="002060"/>
              </w:rPr>
            </w:pPr>
            <w:r w:rsidRPr="00696589">
              <w:rPr>
                <w:color w:val="002060"/>
              </w:rPr>
              <w:t>GUIDI VALENTINO</w:t>
            </w:r>
          </w:p>
        </w:tc>
        <w:tc>
          <w:tcPr>
            <w:tcW w:w="2200" w:type="dxa"/>
            <w:tcMar>
              <w:top w:w="20" w:type="dxa"/>
              <w:left w:w="20" w:type="dxa"/>
              <w:bottom w:w="20" w:type="dxa"/>
              <w:right w:w="20" w:type="dxa"/>
            </w:tcMar>
            <w:vAlign w:val="center"/>
            <w:hideMark/>
          </w:tcPr>
          <w:p w14:paraId="02EAB392" w14:textId="77777777" w:rsidR="00E9700C" w:rsidRPr="00696589" w:rsidRDefault="00E9700C" w:rsidP="00487AA6">
            <w:pPr>
              <w:pStyle w:val="movimento2"/>
              <w:rPr>
                <w:color w:val="002060"/>
              </w:rPr>
            </w:pPr>
            <w:r w:rsidRPr="00696589">
              <w:rPr>
                <w:color w:val="002060"/>
              </w:rPr>
              <w:t xml:space="preserve">(SPECIAL ONE SPORTING CLUB) </w:t>
            </w:r>
          </w:p>
        </w:tc>
        <w:tc>
          <w:tcPr>
            <w:tcW w:w="800" w:type="dxa"/>
            <w:tcMar>
              <w:top w:w="20" w:type="dxa"/>
              <w:left w:w="20" w:type="dxa"/>
              <w:bottom w:w="20" w:type="dxa"/>
              <w:right w:w="20" w:type="dxa"/>
            </w:tcMar>
            <w:vAlign w:val="center"/>
            <w:hideMark/>
          </w:tcPr>
          <w:p w14:paraId="00F7A76F"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37DEF411"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7F45F720" w14:textId="77777777" w:rsidR="00E9700C" w:rsidRPr="00696589" w:rsidRDefault="00E9700C" w:rsidP="00487AA6">
            <w:pPr>
              <w:pStyle w:val="movimento2"/>
              <w:rPr>
                <w:color w:val="002060"/>
              </w:rPr>
            </w:pPr>
            <w:r w:rsidRPr="00696589">
              <w:rPr>
                <w:color w:val="002060"/>
              </w:rPr>
              <w:t> </w:t>
            </w:r>
          </w:p>
        </w:tc>
      </w:tr>
    </w:tbl>
    <w:p w14:paraId="704664D5" w14:textId="77777777" w:rsidR="00E9700C" w:rsidRPr="00696589" w:rsidRDefault="00E9700C" w:rsidP="00E9700C">
      <w:pPr>
        <w:pStyle w:val="titolo20"/>
        <w:rPr>
          <w:rFonts w:eastAsiaTheme="minorEastAsia"/>
          <w:color w:val="002060"/>
        </w:rPr>
      </w:pPr>
      <w:r w:rsidRPr="0069658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31DB92C3" w14:textId="77777777" w:rsidTr="00487AA6">
        <w:tc>
          <w:tcPr>
            <w:tcW w:w="2200" w:type="dxa"/>
            <w:tcMar>
              <w:top w:w="20" w:type="dxa"/>
              <w:left w:w="20" w:type="dxa"/>
              <w:bottom w:w="20" w:type="dxa"/>
              <w:right w:w="20" w:type="dxa"/>
            </w:tcMar>
            <w:vAlign w:val="center"/>
            <w:hideMark/>
          </w:tcPr>
          <w:p w14:paraId="57973850" w14:textId="77777777" w:rsidR="00E9700C" w:rsidRPr="00696589" w:rsidRDefault="00E9700C" w:rsidP="00487AA6">
            <w:pPr>
              <w:pStyle w:val="movimento"/>
              <w:rPr>
                <w:color w:val="002060"/>
              </w:rPr>
            </w:pPr>
            <w:r w:rsidRPr="00696589">
              <w:rPr>
                <w:color w:val="002060"/>
              </w:rPr>
              <w:t>PROCOPIO ALESSANDRO</w:t>
            </w:r>
          </w:p>
        </w:tc>
        <w:tc>
          <w:tcPr>
            <w:tcW w:w="2200" w:type="dxa"/>
            <w:tcMar>
              <w:top w:w="20" w:type="dxa"/>
              <w:left w:w="20" w:type="dxa"/>
              <w:bottom w:w="20" w:type="dxa"/>
              <w:right w:w="20" w:type="dxa"/>
            </w:tcMar>
            <w:vAlign w:val="center"/>
            <w:hideMark/>
          </w:tcPr>
          <w:p w14:paraId="5F58357E" w14:textId="77777777" w:rsidR="00E9700C" w:rsidRPr="00696589" w:rsidRDefault="00E9700C" w:rsidP="00487AA6">
            <w:pPr>
              <w:pStyle w:val="movimento2"/>
              <w:rPr>
                <w:color w:val="002060"/>
              </w:rPr>
            </w:pPr>
            <w:r w:rsidRPr="00696589">
              <w:rPr>
                <w:color w:val="002060"/>
              </w:rPr>
              <w:t xml:space="preserve">(BULDOG T.N.T. LUCREZIA) </w:t>
            </w:r>
          </w:p>
        </w:tc>
        <w:tc>
          <w:tcPr>
            <w:tcW w:w="800" w:type="dxa"/>
            <w:tcMar>
              <w:top w:w="20" w:type="dxa"/>
              <w:left w:w="20" w:type="dxa"/>
              <w:bottom w:w="20" w:type="dxa"/>
              <w:right w:w="20" w:type="dxa"/>
            </w:tcMar>
            <w:vAlign w:val="center"/>
            <w:hideMark/>
          </w:tcPr>
          <w:p w14:paraId="56091A35"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363F51A0"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362B2FF5" w14:textId="77777777" w:rsidR="00E9700C" w:rsidRPr="00696589" w:rsidRDefault="00E9700C" w:rsidP="00487AA6">
            <w:pPr>
              <w:pStyle w:val="movimento2"/>
              <w:rPr>
                <w:color w:val="002060"/>
              </w:rPr>
            </w:pPr>
            <w:r w:rsidRPr="00696589">
              <w:rPr>
                <w:color w:val="002060"/>
              </w:rPr>
              <w:t> </w:t>
            </w:r>
          </w:p>
        </w:tc>
      </w:tr>
    </w:tbl>
    <w:p w14:paraId="4F9A04A0" w14:textId="77777777" w:rsidR="00E9700C" w:rsidRPr="00696589" w:rsidRDefault="00E9700C" w:rsidP="00E9700C">
      <w:pPr>
        <w:pStyle w:val="titolo20"/>
        <w:rPr>
          <w:rFonts w:eastAsiaTheme="minorEastAsia"/>
          <w:color w:val="002060"/>
        </w:rPr>
      </w:pPr>
      <w:r w:rsidRPr="006965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62940366" w14:textId="77777777" w:rsidTr="00487AA6">
        <w:tc>
          <w:tcPr>
            <w:tcW w:w="2200" w:type="dxa"/>
            <w:tcMar>
              <w:top w:w="20" w:type="dxa"/>
              <w:left w:w="20" w:type="dxa"/>
              <w:bottom w:w="20" w:type="dxa"/>
              <w:right w:w="20" w:type="dxa"/>
            </w:tcMar>
            <w:vAlign w:val="center"/>
            <w:hideMark/>
          </w:tcPr>
          <w:p w14:paraId="62B05A65" w14:textId="77777777" w:rsidR="00E9700C" w:rsidRPr="00696589" w:rsidRDefault="00E9700C" w:rsidP="00487AA6">
            <w:pPr>
              <w:pStyle w:val="movimento"/>
              <w:rPr>
                <w:color w:val="002060"/>
              </w:rPr>
            </w:pPr>
            <w:r w:rsidRPr="00696589">
              <w:rPr>
                <w:color w:val="002060"/>
              </w:rPr>
              <w:t>FLAMMA LEONARDO</w:t>
            </w:r>
          </w:p>
        </w:tc>
        <w:tc>
          <w:tcPr>
            <w:tcW w:w="2200" w:type="dxa"/>
            <w:tcMar>
              <w:top w:w="20" w:type="dxa"/>
              <w:left w:w="20" w:type="dxa"/>
              <w:bottom w:w="20" w:type="dxa"/>
              <w:right w:w="20" w:type="dxa"/>
            </w:tcMar>
            <w:vAlign w:val="center"/>
            <w:hideMark/>
          </w:tcPr>
          <w:p w14:paraId="2288C097" w14:textId="77777777" w:rsidR="00E9700C" w:rsidRPr="00696589" w:rsidRDefault="00E9700C" w:rsidP="00487AA6">
            <w:pPr>
              <w:pStyle w:val="movimento2"/>
              <w:rPr>
                <w:color w:val="002060"/>
              </w:rPr>
            </w:pPr>
            <w:r w:rsidRPr="00696589">
              <w:rPr>
                <w:color w:val="002060"/>
              </w:rPr>
              <w:t xml:space="preserve">(SPECIAL ONE SPORTING CLUB) </w:t>
            </w:r>
          </w:p>
        </w:tc>
        <w:tc>
          <w:tcPr>
            <w:tcW w:w="800" w:type="dxa"/>
            <w:tcMar>
              <w:top w:w="20" w:type="dxa"/>
              <w:left w:w="20" w:type="dxa"/>
              <w:bottom w:w="20" w:type="dxa"/>
              <w:right w:w="20" w:type="dxa"/>
            </w:tcMar>
            <w:vAlign w:val="center"/>
            <w:hideMark/>
          </w:tcPr>
          <w:p w14:paraId="735129E8"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0BC1AD4F"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20226546" w14:textId="77777777" w:rsidR="00E9700C" w:rsidRPr="00696589" w:rsidRDefault="00E9700C" w:rsidP="00487AA6">
            <w:pPr>
              <w:pStyle w:val="movimento2"/>
              <w:rPr>
                <w:color w:val="002060"/>
              </w:rPr>
            </w:pPr>
            <w:r w:rsidRPr="00696589">
              <w:rPr>
                <w:color w:val="002060"/>
              </w:rPr>
              <w:t> </w:t>
            </w:r>
          </w:p>
        </w:tc>
      </w:tr>
    </w:tbl>
    <w:p w14:paraId="63533925" w14:textId="77777777" w:rsidR="00E9700C" w:rsidRPr="00696589" w:rsidRDefault="00E9700C" w:rsidP="00E9700C">
      <w:pPr>
        <w:pStyle w:val="titolo10"/>
        <w:rPr>
          <w:rFonts w:eastAsiaTheme="minorEastAsia"/>
          <w:color w:val="002060"/>
        </w:rPr>
      </w:pPr>
      <w:r w:rsidRPr="00696589">
        <w:rPr>
          <w:color w:val="002060"/>
        </w:rPr>
        <w:t xml:space="preserve">GARE DEL 17/ 2/2024 </w:t>
      </w:r>
    </w:p>
    <w:p w14:paraId="0AC41929" w14:textId="77777777" w:rsidR="00E9700C" w:rsidRPr="00696589" w:rsidRDefault="00E9700C" w:rsidP="00E9700C">
      <w:pPr>
        <w:pStyle w:val="titolo7a"/>
        <w:rPr>
          <w:color w:val="002060"/>
        </w:rPr>
      </w:pPr>
      <w:r w:rsidRPr="00696589">
        <w:rPr>
          <w:color w:val="002060"/>
        </w:rPr>
        <w:t xml:space="preserve">PROVVEDIMENTI DISCIPLINARI </w:t>
      </w:r>
    </w:p>
    <w:p w14:paraId="2005EFC5" w14:textId="77777777" w:rsidR="00E9700C" w:rsidRPr="00696589" w:rsidRDefault="00E9700C" w:rsidP="00E9700C">
      <w:pPr>
        <w:pStyle w:val="titolo7b0"/>
        <w:rPr>
          <w:color w:val="002060"/>
        </w:rPr>
      </w:pPr>
      <w:r w:rsidRPr="00696589">
        <w:rPr>
          <w:color w:val="002060"/>
        </w:rPr>
        <w:t xml:space="preserve">In base alle risultanze degli atti ufficiali sono state deliberate le seguenti sanzioni disciplinari. </w:t>
      </w:r>
    </w:p>
    <w:p w14:paraId="1ECC230C" w14:textId="77777777" w:rsidR="00E9700C" w:rsidRPr="00696589" w:rsidRDefault="00E9700C" w:rsidP="00E9700C">
      <w:pPr>
        <w:pStyle w:val="titolo30"/>
        <w:rPr>
          <w:color w:val="002060"/>
        </w:rPr>
      </w:pPr>
      <w:r w:rsidRPr="00696589">
        <w:rPr>
          <w:color w:val="002060"/>
        </w:rPr>
        <w:t xml:space="preserve">CALCIATORI ESPULSI </w:t>
      </w:r>
    </w:p>
    <w:p w14:paraId="18694BF8" w14:textId="77777777" w:rsidR="00E9700C" w:rsidRPr="00696589" w:rsidRDefault="00E9700C" w:rsidP="00E9700C">
      <w:pPr>
        <w:pStyle w:val="titolo20"/>
        <w:rPr>
          <w:color w:val="002060"/>
        </w:rPr>
      </w:pPr>
      <w:r w:rsidRPr="00696589">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24B0EEB4" w14:textId="77777777" w:rsidTr="00487AA6">
        <w:tc>
          <w:tcPr>
            <w:tcW w:w="2200" w:type="dxa"/>
            <w:tcMar>
              <w:top w:w="20" w:type="dxa"/>
              <w:left w:w="20" w:type="dxa"/>
              <w:bottom w:w="20" w:type="dxa"/>
              <w:right w:w="20" w:type="dxa"/>
            </w:tcMar>
            <w:vAlign w:val="center"/>
            <w:hideMark/>
          </w:tcPr>
          <w:p w14:paraId="1A941CF2" w14:textId="77777777" w:rsidR="00E9700C" w:rsidRPr="00696589" w:rsidRDefault="00E9700C" w:rsidP="00487AA6">
            <w:pPr>
              <w:pStyle w:val="movimento"/>
              <w:rPr>
                <w:color w:val="002060"/>
              </w:rPr>
            </w:pPr>
            <w:r w:rsidRPr="00696589">
              <w:rPr>
                <w:color w:val="002060"/>
              </w:rPr>
              <w:t>FALASCHINI MARCO</w:t>
            </w:r>
          </w:p>
        </w:tc>
        <w:tc>
          <w:tcPr>
            <w:tcW w:w="2200" w:type="dxa"/>
            <w:tcMar>
              <w:top w:w="20" w:type="dxa"/>
              <w:left w:w="20" w:type="dxa"/>
              <w:bottom w:w="20" w:type="dxa"/>
              <w:right w:w="20" w:type="dxa"/>
            </w:tcMar>
            <w:vAlign w:val="center"/>
            <w:hideMark/>
          </w:tcPr>
          <w:p w14:paraId="3F273E11" w14:textId="77777777" w:rsidR="00E9700C" w:rsidRPr="00696589" w:rsidRDefault="00E9700C" w:rsidP="00487AA6">
            <w:pPr>
              <w:pStyle w:val="movimento2"/>
              <w:rPr>
                <w:color w:val="002060"/>
              </w:rPr>
            </w:pPr>
            <w:r w:rsidRPr="00696589">
              <w:rPr>
                <w:color w:val="002060"/>
              </w:rPr>
              <w:t xml:space="preserve">(ACLI MANTOVANI CALCIO A 5) </w:t>
            </w:r>
          </w:p>
        </w:tc>
        <w:tc>
          <w:tcPr>
            <w:tcW w:w="800" w:type="dxa"/>
            <w:tcMar>
              <w:top w:w="20" w:type="dxa"/>
              <w:left w:w="20" w:type="dxa"/>
              <w:bottom w:w="20" w:type="dxa"/>
              <w:right w:w="20" w:type="dxa"/>
            </w:tcMar>
            <w:vAlign w:val="center"/>
            <w:hideMark/>
          </w:tcPr>
          <w:p w14:paraId="5F84D6F5"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06376B78" w14:textId="77777777" w:rsidR="00E9700C" w:rsidRPr="00696589" w:rsidRDefault="00E9700C" w:rsidP="00487AA6">
            <w:pPr>
              <w:pStyle w:val="movimento"/>
              <w:rPr>
                <w:color w:val="002060"/>
              </w:rPr>
            </w:pPr>
            <w:r w:rsidRPr="00696589">
              <w:rPr>
                <w:color w:val="002060"/>
              </w:rPr>
              <w:t>CAROPPI JACOPO</w:t>
            </w:r>
          </w:p>
        </w:tc>
        <w:tc>
          <w:tcPr>
            <w:tcW w:w="2200" w:type="dxa"/>
            <w:tcMar>
              <w:top w:w="20" w:type="dxa"/>
              <w:left w:w="20" w:type="dxa"/>
              <w:bottom w:w="20" w:type="dxa"/>
              <w:right w:w="20" w:type="dxa"/>
            </w:tcMar>
            <w:vAlign w:val="center"/>
            <w:hideMark/>
          </w:tcPr>
          <w:p w14:paraId="172294BE" w14:textId="77777777" w:rsidR="00E9700C" w:rsidRPr="00696589" w:rsidRDefault="00E9700C" w:rsidP="00487AA6">
            <w:pPr>
              <w:pStyle w:val="movimento2"/>
              <w:rPr>
                <w:color w:val="002060"/>
              </w:rPr>
            </w:pPr>
            <w:r w:rsidRPr="00696589">
              <w:rPr>
                <w:color w:val="002060"/>
              </w:rPr>
              <w:t xml:space="preserve">(NUOVA JUVENTINA FFC) </w:t>
            </w:r>
          </w:p>
        </w:tc>
      </w:tr>
    </w:tbl>
    <w:p w14:paraId="32C23347" w14:textId="77777777" w:rsidR="00E9700C" w:rsidRPr="00696589" w:rsidRDefault="00E9700C" w:rsidP="00E9700C">
      <w:pPr>
        <w:pStyle w:val="titolo30"/>
        <w:rPr>
          <w:rFonts w:eastAsiaTheme="minorEastAsia"/>
          <w:color w:val="002060"/>
        </w:rPr>
      </w:pPr>
      <w:r w:rsidRPr="00696589">
        <w:rPr>
          <w:color w:val="002060"/>
        </w:rPr>
        <w:t xml:space="preserve">CALCIATORI NON ESPULSI </w:t>
      </w:r>
    </w:p>
    <w:p w14:paraId="5F35F3FF" w14:textId="77777777" w:rsidR="00E9700C" w:rsidRPr="00696589" w:rsidRDefault="00E9700C" w:rsidP="00E9700C">
      <w:pPr>
        <w:pStyle w:val="titolo20"/>
        <w:rPr>
          <w:color w:val="002060"/>
        </w:rPr>
      </w:pPr>
      <w:r w:rsidRPr="0069658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7C982D80" w14:textId="77777777" w:rsidTr="00487AA6">
        <w:tc>
          <w:tcPr>
            <w:tcW w:w="2200" w:type="dxa"/>
            <w:tcMar>
              <w:top w:w="20" w:type="dxa"/>
              <w:left w:w="20" w:type="dxa"/>
              <w:bottom w:w="20" w:type="dxa"/>
              <w:right w:w="20" w:type="dxa"/>
            </w:tcMar>
            <w:vAlign w:val="center"/>
            <w:hideMark/>
          </w:tcPr>
          <w:p w14:paraId="33DE693C" w14:textId="77777777" w:rsidR="00E9700C" w:rsidRPr="00696589" w:rsidRDefault="00E9700C" w:rsidP="00487AA6">
            <w:pPr>
              <w:pStyle w:val="movimento"/>
              <w:rPr>
                <w:color w:val="002060"/>
              </w:rPr>
            </w:pPr>
            <w:r w:rsidRPr="00696589">
              <w:rPr>
                <w:color w:val="002060"/>
              </w:rPr>
              <w:t>DE GRAZIA LEONARDO</w:t>
            </w:r>
          </w:p>
        </w:tc>
        <w:tc>
          <w:tcPr>
            <w:tcW w:w="2200" w:type="dxa"/>
            <w:tcMar>
              <w:top w:w="20" w:type="dxa"/>
              <w:left w:w="20" w:type="dxa"/>
              <w:bottom w:w="20" w:type="dxa"/>
              <w:right w:w="20" w:type="dxa"/>
            </w:tcMar>
            <w:vAlign w:val="center"/>
            <w:hideMark/>
          </w:tcPr>
          <w:p w14:paraId="7677F657" w14:textId="77777777" w:rsidR="00E9700C" w:rsidRPr="00696589" w:rsidRDefault="00E9700C" w:rsidP="00487AA6">
            <w:pPr>
              <w:pStyle w:val="movimento2"/>
              <w:rPr>
                <w:color w:val="002060"/>
              </w:rPr>
            </w:pPr>
            <w:r w:rsidRPr="00696589">
              <w:rPr>
                <w:color w:val="002060"/>
              </w:rPr>
              <w:t xml:space="preserve">(NUOVA JUVENTINA FFC) </w:t>
            </w:r>
          </w:p>
        </w:tc>
        <w:tc>
          <w:tcPr>
            <w:tcW w:w="800" w:type="dxa"/>
            <w:tcMar>
              <w:top w:w="20" w:type="dxa"/>
              <w:left w:w="20" w:type="dxa"/>
              <w:bottom w:w="20" w:type="dxa"/>
              <w:right w:w="20" w:type="dxa"/>
            </w:tcMar>
            <w:vAlign w:val="center"/>
            <w:hideMark/>
          </w:tcPr>
          <w:p w14:paraId="733255BF"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6D108130" w14:textId="77777777" w:rsidR="00E9700C" w:rsidRPr="00696589" w:rsidRDefault="00E9700C" w:rsidP="00487AA6">
            <w:pPr>
              <w:pStyle w:val="movimento"/>
              <w:rPr>
                <w:color w:val="002060"/>
              </w:rPr>
            </w:pPr>
            <w:r w:rsidRPr="00696589">
              <w:rPr>
                <w:color w:val="002060"/>
              </w:rPr>
              <w:t>SALVATELLI STEVEN</w:t>
            </w:r>
          </w:p>
        </w:tc>
        <w:tc>
          <w:tcPr>
            <w:tcW w:w="2200" w:type="dxa"/>
            <w:tcMar>
              <w:top w:w="20" w:type="dxa"/>
              <w:left w:w="20" w:type="dxa"/>
              <w:bottom w:w="20" w:type="dxa"/>
              <w:right w:w="20" w:type="dxa"/>
            </w:tcMar>
            <w:vAlign w:val="center"/>
            <w:hideMark/>
          </w:tcPr>
          <w:p w14:paraId="2D38F192" w14:textId="77777777" w:rsidR="00E9700C" w:rsidRPr="00696589" w:rsidRDefault="00E9700C" w:rsidP="00487AA6">
            <w:pPr>
              <w:pStyle w:val="movimento2"/>
              <w:rPr>
                <w:color w:val="002060"/>
              </w:rPr>
            </w:pPr>
            <w:r w:rsidRPr="00696589">
              <w:rPr>
                <w:color w:val="002060"/>
              </w:rPr>
              <w:t xml:space="preserve">(NUOVA JUVENTINA FFC) </w:t>
            </w:r>
          </w:p>
        </w:tc>
      </w:tr>
    </w:tbl>
    <w:p w14:paraId="751681EE" w14:textId="77777777" w:rsidR="00E9700C" w:rsidRPr="00696589" w:rsidRDefault="00E9700C" w:rsidP="00E9700C">
      <w:pPr>
        <w:pStyle w:val="titolo20"/>
        <w:rPr>
          <w:rFonts w:eastAsiaTheme="minorEastAsia"/>
          <w:color w:val="002060"/>
        </w:rPr>
      </w:pPr>
      <w:r w:rsidRPr="0069658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5D8ED45B" w14:textId="77777777" w:rsidTr="00487AA6">
        <w:tc>
          <w:tcPr>
            <w:tcW w:w="2200" w:type="dxa"/>
            <w:tcMar>
              <w:top w:w="20" w:type="dxa"/>
              <w:left w:w="20" w:type="dxa"/>
              <w:bottom w:w="20" w:type="dxa"/>
              <w:right w:w="20" w:type="dxa"/>
            </w:tcMar>
            <w:vAlign w:val="center"/>
            <w:hideMark/>
          </w:tcPr>
          <w:p w14:paraId="7B83802B" w14:textId="77777777" w:rsidR="00E9700C" w:rsidRPr="00696589" w:rsidRDefault="00E9700C" w:rsidP="00487AA6">
            <w:pPr>
              <w:pStyle w:val="movimento"/>
              <w:rPr>
                <w:color w:val="002060"/>
              </w:rPr>
            </w:pPr>
            <w:r w:rsidRPr="00696589">
              <w:rPr>
                <w:color w:val="002060"/>
              </w:rPr>
              <w:t>MONDAVI GABRIELE</w:t>
            </w:r>
          </w:p>
        </w:tc>
        <w:tc>
          <w:tcPr>
            <w:tcW w:w="2200" w:type="dxa"/>
            <w:tcMar>
              <w:top w:w="20" w:type="dxa"/>
              <w:left w:w="20" w:type="dxa"/>
              <w:bottom w:w="20" w:type="dxa"/>
              <w:right w:w="20" w:type="dxa"/>
            </w:tcMar>
            <w:vAlign w:val="center"/>
            <w:hideMark/>
          </w:tcPr>
          <w:p w14:paraId="7ED8E36F" w14:textId="77777777" w:rsidR="00E9700C" w:rsidRPr="00696589" w:rsidRDefault="00E9700C" w:rsidP="00487AA6">
            <w:pPr>
              <w:pStyle w:val="movimento2"/>
              <w:rPr>
                <w:color w:val="002060"/>
              </w:rPr>
            </w:pPr>
            <w:r w:rsidRPr="00696589">
              <w:rPr>
                <w:color w:val="002060"/>
              </w:rPr>
              <w:t xml:space="preserve">(AUDAX 1970 S.ANGELO) </w:t>
            </w:r>
          </w:p>
        </w:tc>
        <w:tc>
          <w:tcPr>
            <w:tcW w:w="800" w:type="dxa"/>
            <w:tcMar>
              <w:top w:w="20" w:type="dxa"/>
              <w:left w:w="20" w:type="dxa"/>
              <w:bottom w:w="20" w:type="dxa"/>
              <w:right w:w="20" w:type="dxa"/>
            </w:tcMar>
            <w:vAlign w:val="center"/>
            <w:hideMark/>
          </w:tcPr>
          <w:p w14:paraId="619A163A"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6F53A77A"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774CEF8C" w14:textId="77777777" w:rsidR="00E9700C" w:rsidRPr="00696589" w:rsidRDefault="00E9700C" w:rsidP="00487AA6">
            <w:pPr>
              <w:pStyle w:val="movimento2"/>
              <w:rPr>
                <w:color w:val="002060"/>
              </w:rPr>
            </w:pPr>
            <w:r w:rsidRPr="00696589">
              <w:rPr>
                <w:color w:val="002060"/>
              </w:rPr>
              <w:t> </w:t>
            </w:r>
          </w:p>
        </w:tc>
      </w:tr>
    </w:tbl>
    <w:p w14:paraId="4B7582B2" w14:textId="77777777" w:rsidR="00E9700C" w:rsidRPr="00696589" w:rsidRDefault="00E9700C" w:rsidP="00E9700C">
      <w:pPr>
        <w:pStyle w:val="titolo20"/>
        <w:rPr>
          <w:rFonts w:eastAsiaTheme="minorEastAsia"/>
          <w:color w:val="002060"/>
        </w:rPr>
      </w:pPr>
      <w:r w:rsidRPr="0069658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4FC3D29E" w14:textId="77777777" w:rsidTr="00487AA6">
        <w:tc>
          <w:tcPr>
            <w:tcW w:w="2200" w:type="dxa"/>
            <w:tcMar>
              <w:top w:w="20" w:type="dxa"/>
              <w:left w:w="20" w:type="dxa"/>
              <w:bottom w:w="20" w:type="dxa"/>
              <w:right w:w="20" w:type="dxa"/>
            </w:tcMar>
            <w:vAlign w:val="center"/>
            <w:hideMark/>
          </w:tcPr>
          <w:p w14:paraId="7623C61F" w14:textId="77777777" w:rsidR="00E9700C" w:rsidRPr="00696589" w:rsidRDefault="00E9700C" w:rsidP="00487AA6">
            <w:pPr>
              <w:pStyle w:val="movimento"/>
              <w:rPr>
                <w:color w:val="002060"/>
              </w:rPr>
            </w:pPr>
            <w:r w:rsidRPr="00696589">
              <w:rPr>
                <w:color w:val="002060"/>
              </w:rPr>
              <w:t>FALASCHINI MARCO</w:t>
            </w:r>
          </w:p>
        </w:tc>
        <w:tc>
          <w:tcPr>
            <w:tcW w:w="2200" w:type="dxa"/>
            <w:tcMar>
              <w:top w:w="20" w:type="dxa"/>
              <w:left w:w="20" w:type="dxa"/>
              <w:bottom w:w="20" w:type="dxa"/>
              <w:right w:w="20" w:type="dxa"/>
            </w:tcMar>
            <w:vAlign w:val="center"/>
            <w:hideMark/>
          </w:tcPr>
          <w:p w14:paraId="55747CD6" w14:textId="77777777" w:rsidR="00E9700C" w:rsidRPr="00696589" w:rsidRDefault="00E9700C" w:rsidP="00487AA6">
            <w:pPr>
              <w:pStyle w:val="movimento2"/>
              <w:rPr>
                <w:color w:val="002060"/>
              </w:rPr>
            </w:pPr>
            <w:r w:rsidRPr="00696589">
              <w:rPr>
                <w:color w:val="002060"/>
              </w:rPr>
              <w:t xml:space="preserve">(ACLI MANTOVANI CALCIO A 5) </w:t>
            </w:r>
          </w:p>
        </w:tc>
        <w:tc>
          <w:tcPr>
            <w:tcW w:w="800" w:type="dxa"/>
            <w:tcMar>
              <w:top w:w="20" w:type="dxa"/>
              <w:left w:w="20" w:type="dxa"/>
              <w:bottom w:w="20" w:type="dxa"/>
              <w:right w:w="20" w:type="dxa"/>
            </w:tcMar>
            <w:vAlign w:val="center"/>
            <w:hideMark/>
          </w:tcPr>
          <w:p w14:paraId="70E5F508"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40F62533" w14:textId="77777777" w:rsidR="00E9700C" w:rsidRPr="00696589" w:rsidRDefault="00E9700C" w:rsidP="00487AA6">
            <w:pPr>
              <w:pStyle w:val="movimento"/>
              <w:rPr>
                <w:color w:val="002060"/>
              </w:rPr>
            </w:pPr>
            <w:r w:rsidRPr="00696589">
              <w:rPr>
                <w:color w:val="002060"/>
              </w:rPr>
              <w:t>PIERLUIGI FEDERICO</w:t>
            </w:r>
          </w:p>
        </w:tc>
        <w:tc>
          <w:tcPr>
            <w:tcW w:w="2200" w:type="dxa"/>
            <w:tcMar>
              <w:top w:w="20" w:type="dxa"/>
              <w:left w:w="20" w:type="dxa"/>
              <w:bottom w:w="20" w:type="dxa"/>
              <w:right w:w="20" w:type="dxa"/>
            </w:tcMar>
            <w:vAlign w:val="center"/>
            <w:hideMark/>
          </w:tcPr>
          <w:p w14:paraId="3DFDE194" w14:textId="77777777" w:rsidR="00E9700C" w:rsidRPr="00696589" w:rsidRDefault="00E9700C" w:rsidP="00487AA6">
            <w:pPr>
              <w:pStyle w:val="movimento2"/>
              <w:rPr>
                <w:color w:val="002060"/>
              </w:rPr>
            </w:pPr>
            <w:r w:rsidRPr="00696589">
              <w:rPr>
                <w:color w:val="002060"/>
              </w:rPr>
              <w:t xml:space="preserve">(NUOVA JUVENTINA FFC) </w:t>
            </w:r>
          </w:p>
        </w:tc>
      </w:tr>
      <w:tr w:rsidR="00E9700C" w:rsidRPr="00696589" w14:paraId="165E8845" w14:textId="77777777" w:rsidTr="00487AA6">
        <w:tc>
          <w:tcPr>
            <w:tcW w:w="2200" w:type="dxa"/>
            <w:tcMar>
              <w:top w:w="20" w:type="dxa"/>
              <w:left w:w="20" w:type="dxa"/>
              <w:bottom w:w="20" w:type="dxa"/>
              <w:right w:w="20" w:type="dxa"/>
            </w:tcMar>
            <w:vAlign w:val="center"/>
            <w:hideMark/>
          </w:tcPr>
          <w:p w14:paraId="2673C7CC" w14:textId="77777777" w:rsidR="00E9700C" w:rsidRPr="00696589" w:rsidRDefault="00E9700C" w:rsidP="00487AA6">
            <w:pPr>
              <w:pStyle w:val="movimento"/>
              <w:rPr>
                <w:color w:val="002060"/>
              </w:rPr>
            </w:pPr>
            <w:r w:rsidRPr="00696589">
              <w:rPr>
                <w:color w:val="002060"/>
              </w:rPr>
              <w:t>AYARI IYED</w:t>
            </w:r>
          </w:p>
        </w:tc>
        <w:tc>
          <w:tcPr>
            <w:tcW w:w="2200" w:type="dxa"/>
            <w:tcMar>
              <w:top w:w="20" w:type="dxa"/>
              <w:left w:w="20" w:type="dxa"/>
              <w:bottom w:w="20" w:type="dxa"/>
              <w:right w:w="20" w:type="dxa"/>
            </w:tcMar>
            <w:vAlign w:val="center"/>
            <w:hideMark/>
          </w:tcPr>
          <w:p w14:paraId="42C4B321" w14:textId="77777777" w:rsidR="00E9700C" w:rsidRPr="00696589" w:rsidRDefault="00E9700C" w:rsidP="00487AA6">
            <w:pPr>
              <w:pStyle w:val="movimento2"/>
              <w:rPr>
                <w:color w:val="002060"/>
              </w:rPr>
            </w:pPr>
            <w:r w:rsidRPr="00696589">
              <w:rPr>
                <w:color w:val="002060"/>
              </w:rPr>
              <w:t xml:space="preserve">(VIRTUS FORTITUDO 1950 SSD) </w:t>
            </w:r>
          </w:p>
        </w:tc>
        <w:tc>
          <w:tcPr>
            <w:tcW w:w="800" w:type="dxa"/>
            <w:tcMar>
              <w:top w:w="20" w:type="dxa"/>
              <w:left w:w="20" w:type="dxa"/>
              <w:bottom w:w="20" w:type="dxa"/>
              <w:right w:w="20" w:type="dxa"/>
            </w:tcMar>
            <w:vAlign w:val="center"/>
            <w:hideMark/>
          </w:tcPr>
          <w:p w14:paraId="0F18C08C"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439F803E" w14:textId="77777777" w:rsidR="00E9700C" w:rsidRPr="00696589" w:rsidRDefault="00E9700C" w:rsidP="00487AA6">
            <w:pPr>
              <w:pStyle w:val="movimento"/>
              <w:rPr>
                <w:color w:val="002060"/>
              </w:rPr>
            </w:pPr>
            <w:r w:rsidRPr="00696589">
              <w:rPr>
                <w:color w:val="002060"/>
              </w:rPr>
              <w:t>SHJOPA SAMUEL</w:t>
            </w:r>
          </w:p>
        </w:tc>
        <w:tc>
          <w:tcPr>
            <w:tcW w:w="2200" w:type="dxa"/>
            <w:tcMar>
              <w:top w:w="20" w:type="dxa"/>
              <w:left w:w="20" w:type="dxa"/>
              <w:bottom w:w="20" w:type="dxa"/>
              <w:right w:w="20" w:type="dxa"/>
            </w:tcMar>
            <w:vAlign w:val="center"/>
            <w:hideMark/>
          </w:tcPr>
          <w:p w14:paraId="5907AC01" w14:textId="77777777" w:rsidR="00E9700C" w:rsidRPr="00696589" w:rsidRDefault="00E9700C" w:rsidP="00487AA6">
            <w:pPr>
              <w:pStyle w:val="movimento2"/>
              <w:rPr>
                <w:color w:val="002060"/>
              </w:rPr>
            </w:pPr>
            <w:r w:rsidRPr="00696589">
              <w:rPr>
                <w:color w:val="002060"/>
              </w:rPr>
              <w:t xml:space="preserve">(VIRTUS FORTITUDO 1950 SSD) </w:t>
            </w:r>
          </w:p>
        </w:tc>
      </w:tr>
    </w:tbl>
    <w:p w14:paraId="439E73BE" w14:textId="77777777" w:rsidR="00E9700C" w:rsidRPr="00696589" w:rsidRDefault="00E9700C" w:rsidP="00E9700C">
      <w:pPr>
        <w:pStyle w:val="titolo20"/>
        <w:rPr>
          <w:rFonts w:eastAsiaTheme="minorEastAsia"/>
          <w:color w:val="002060"/>
        </w:rPr>
      </w:pPr>
      <w:r w:rsidRPr="006965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7AE02A4A" w14:textId="77777777" w:rsidTr="00487AA6">
        <w:tc>
          <w:tcPr>
            <w:tcW w:w="2200" w:type="dxa"/>
            <w:tcMar>
              <w:top w:w="20" w:type="dxa"/>
              <w:left w:w="20" w:type="dxa"/>
              <w:bottom w:w="20" w:type="dxa"/>
              <w:right w:w="20" w:type="dxa"/>
            </w:tcMar>
            <w:vAlign w:val="center"/>
            <w:hideMark/>
          </w:tcPr>
          <w:p w14:paraId="30CB0E1A" w14:textId="77777777" w:rsidR="00E9700C" w:rsidRPr="00696589" w:rsidRDefault="00E9700C" w:rsidP="00487AA6">
            <w:pPr>
              <w:pStyle w:val="movimento"/>
              <w:rPr>
                <w:color w:val="002060"/>
              </w:rPr>
            </w:pPr>
            <w:r w:rsidRPr="00696589">
              <w:rPr>
                <w:color w:val="002060"/>
              </w:rPr>
              <w:t>BAGUIA SAMI</w:t>
            </w:r>
          </w:p>
        </w:tc>
        <w:tc>
          <w:tcPr>
            <w:tcW w:w="2200" w:type="dxa"/>
            <w:tcMar>
              <w:top w:w="20" w:type="dxa"/>
              <w:left w:w="20" w:type="dxa"/>
              <w:bottom w:w="20" w:type="dxa"/>
              <w:right w:w="20" w:type="dxa"/>
            </w:tcMar>
            <w:vAlign w:val="center"/>
            <w:hideMark/>
          </w:tcPr>
          <w:p w14:paraId="78E8B942" w14:textId="77777777" w:rsidR="00E9700C" w:rsidRPr="00696589" w:rsidRDefault="00E9700C" w:rsidP="00487AA6">
            <w:pPr>
              <w:pStyle w:val="movimento2"/>
              <w:rPr>
                <w:color w:val="002060"/>
              </w:rPr>
            </w:pPr>
            <w:r w:rsidRPr="00696589">
              <w:rPr>
                <w:color w:val="002060"/>
              </w:rPr>
              <w:t xml:space="preserve">(VIRTUS FORTITUDO 1950 SSD) </w:t>
            </w:r>
          </w:p>
        </w:tc>
        <w:tc>
          <w:tcPr>
            <w:tcW w:w="800" w:type="dxa"/>
            <w:tcMar>
              <w:top w:w="20" w:type="dxa"/>
              <w:left w:w="20" w:type="dxa"/>
              <w:bottom w:w="20" w:type="dxa"/>
              <w:right w:w="20" w:type="dxa"/>
            </w:tcMar>
            <w:vAlign w:val="center"/>
            <w:hideMark/>
          </w:tcPr>
          <w:p w14:paraId="13181390"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1DB33516"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7F084230" w14:textId="77777777" w:rsidR="00E9700C" w:rsidRPr="00696589" w:rsidRDefault="00E9700C" w:rsidP="00487AA6">
            <w:pPr>
              <w:pStyle w:val="movimento2"/>
              <w:rPr>
                <w:color w:val="002060"/>
              </w:rPr>
            </w:pPr>
            <w:r w:rsidRPr="00696589">
              <w:rPr>
                <w:color w:val="002060"/>
              </w:rPr>
              <w:t> </w:t>
            </w:r>
          </w:p>
        </w:tc>
      </w:tr>
    </w:tbl>
    <w:p w14:paraId="04C346A8" w14:textId="77777777" w:rsidR="00E9700C" w:rsidRPr="00696589" w:rsidRDefault="00E9700C" w:rsidP="00E9700C">
      <w:pPr>
        <w:pStyle w:val="titolo10"/>
        <w:rPr>
          <w:rFonts w:eastAsiaTheme="minorEastAsia"/>
          <w:color w:val="002060"/>
        </w:rPr>
      </w:pPr>
      <w:r w:rsidRPr="00696589">
        <w:rPr>
          <w:color w:val="002060"/>
        </w:rPr>
        <w:lastRenderedPageBreak/>
        <w:t xml:space="preserve">GARE DEL 18/ 2/2024 </w:t>
      </w:r>
    </w:p>
    <w:p w14:paraId="527A528D" w14:textId="77777777" w:rsidR="00E9700C" w:rsidRPr="00696589" w:rsidRDefault="00E9700C" w:rsidP="00E9700C">
      <w:pPr>
        <w:pStyle w:val="titolo7a"/>
        <w:rPr>
          <w:color w:val="002060"/>
        </w:rPr>
      </w:pPr>
      <w:r w:rsidRPr="00696589">
        <w:rPr>
          <w:color w:val="002060"/>
        </w:rPr>
        <w:t xml:space="preserve">PROVVEDIMENTI DISCIPLINARI </w:t>
      </w:r>
    </w:p>
    <w:p w14:paraId="39BDDBEA" w14:textId="77777777" w:rsidR="00E9700C" w:rsidRPr="00696589" w:rsidRDefault="00E9700C" w:rsidP="00E9700C">
      <w:pPr>
        <w:pStyle w:val="titolo7b0"/>
        <w:rPr>
          <w:color w:val="002060"/>
        </w:rPr>
      </w:pPr>
      <w:r w:rsidRPr="00696589">
        <w:rPr>
          <w:color w:val="002060"/>
        </w:rPr>
        <w:t xml:space="preserve">In base alle risultanze degli atti ufficiali sono state deliberate le seguenti sanzioni disciplinari. </w:t>
      </w:r>
    </w:p>
    <w:p w14:paraId="43AA810A" w14:textId="77777777" w:rsidR="00E9700C" w:rsidRPr="00696589" w:rsidRDefault="00E9700C" w:rsidP="00E9700C">
      <w:pPr>
        <w:pStyle w:val="titolo30"/>
        <w:rPr>
          <w:color w:val="002060"/>
        </w:rPr>
      </w:pPr>
      <w:r w:rsidRPr="00696589">
        <w:rPr>
          <w:color w:val="002060"/>
        </w:rPr>
        <w:t xml:space="preserve">CALCIATORI ESPULSI </w:t>
      </w:r>
    </w:p>
    <w:p w14:paraId="7F253F16" w14:textId="77777777" w:rsidR="00E9700C" w:rsidRPr="00696589" w:rsidRDefault="00E9700C" w:rsidP="00E9700C">
      <w:pPr>
        <w:pStyle w:val="titolo20"/>
        <w:rPr>
          <w:color w:val="002060"/>
        </w:rPr>
      </w:pPr>
      <w:r w:rsidRPr="00696589">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5C8AB310" w14:textId="77777777" w:rsidTr="00487AA6">
        <w:tc>
          <w:tcPr>
            <w:tcW w:w="2200" w:type="dxa"/>
            <w:tcMar>
              <w:top w:w="20" w:type="dxa"/>
              <w:left w:w="20" w:type="dxa"/>
              <w:bottom w:w="20" w:type="dxa"/>
              <w:right w:w="20" w:type="dxa"/>
            </w:tcMar>
            <w:vAlign w:val="center"/>
            <w:hideMark/>
          </w:tcPr>
          <w:p w14:paraId="52F222C1" w14:textId="77777777" w:rsidR="00E9700C" w:rsidRPr="00696589" w:rsidRDefault="00E9700C" w:rsidP="00487AA6">
            <w:pPr>
              <w:pStyle w:val="movimento"/>
              <w:rPr>
                <w:color w:val="002060"/>
              </w:rPr>
            </w:pPr>
            <w:r w:rsidRPr="00696589">
              <w:rPr>
                <w:color w:val="002060"/>
              </w:rPr>
              <w:t>TAIBI SALVATORE VINCE</w:t>
            </w:r>
          </w:p>
        </w:tc>
        <w:tc>
          <w:tcPr>
            <w:tcW w:w="2200" w:type="dxa"/>
            <w:tcMar>
              <w:top w:w="20" w:type="dxa"/>
              <w:left w:w="20" w:type="dxa"/>
              <w:bottom w:w="20" w:type="dxa"/>
              <w:right w:w="20" w:type="dxa"/>
            </w:tcMar>
            <w:vAlign w:val="center"/>
            <w:hideMark/>
          </w:tcPr>
          <w:p w14:paraId="2E2C3861" w14:textId="77777777" w:rsidR="00E9700C" w:rsidRPr="00696589" w:rsidRDefault="00E9700C" w:rsidP="00487AA6">
            <w:pPr>
              <w:pStyle w:val="movimento2"/>
              <w:rPr>
                <w:color w:val="002060"/>
              </w:rPr>
            </w:pPr>
            <w:r w:rsidRPr="00696589">
              <w:rPr>
                <w:color w:val="002060"/>
              </w:rPr>
              <w:t xml:space="preserve">(ACLI AUDAX MONTECOSARO C5) </w:t>
            </w:r>
          </w:p>
        </w:tc>
        <w:tc>
          <w:tcPr>
            <w:tcW w:w="800" w:type="dxa"/>
            <w:tcMar>
              <w:top w:w="20" w:type="dxa"/>
              <w:left w:w="20" w:type="dxa"/>
              <w:bottom w:w="20" w:type="dxa"/>
              <w:right w:w="20" w:type="dxa"/>
            </w:tcMar>
            <w:vAlign w:val="center"/>
            <w:hideMark/>
          </w:tcPr>
          <w:p w14:paraId="717BBB26"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32C79FCF"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2F4A9D8B" w14:textId="77777777" w:rsidR="00E9700C" w:rsidRPr="00696589" w:rsidRDefault="00E9700C" w:rsidP="00487AA6">
            <w:pPr>
              <w:pStyle w:val="movimento2"/>
              <w:rPr>
                <w:color w:val="002060"/>
              </w:rPr>
            </w:pPr>
            <w:r w:rsidRPr="00696589">
              <w:rPr>
                <w:color w:val="002060"/>
              </w:rPr>
              <w:t> </w:t>
            </w:r>
          </w:p>
        </w:tc>
      </w:tr>
    </w:tbl>
    <w:p w14:paraId="50045749" w14:textId="77777777" w:rsidR="00E9700C" w:rsidRPr="00696589" w:rsidRDefault="00E9700C" w:rsidP="00E9700C">
      <w:pPr>
        <w:pStyle w:val="titolo30"/>
        <w:rPr>
          <w:rFonts w:eastAsiaTheme="minorEastAsia"/>
          <w:color w:val="002060"/>
        </w:rPr>
      </w:pPr>
      <w:r w:rsidRPr="00696589">
        <w:rPr>
          <w:color w:val="002060"/>
        </w:rPr>
        <w:t xml:space="preserve">CALCIATORI NON ESPULSI </w:t>
      </w:r>
    </w:p>
    <w:p w14:paraId="519569A1" w14:textId="77777777" w:rsidR="00E9700C" w:rsidRPr="00696589" w:rsidRDefault="00E9700C" w:rsidP="00E9700C">
      <w:pPr>
        <w:pStyle w:val="titolo20"/>
        <w:rPr>
          <w:color w:val="002060"/>
        </w:rPr>
      </w:pPr>
      <w:r w:rsidRPr="00696589">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6CC81770" w14:textId="77777777" w:rsidTr="00487AA6">
        <w:tc>
          <w:tcPr>
            <w:tcW w:w="2200" w:type="dxa"/>
            <w:tcMar>
              <w:top w:w="20" w:type="dxa"/>
              <w:left w:w="20" w:type="dxa"/>
              <w:bottom w:w="20" w:type="dxa"/>
              <w:right w:w="20" w:type="dxa"/>
            </w:tcMar>
            <w:vAlign w:val="center"/>
            <w:hideMark/>
          </w:tcPr>
          <w:p w14:paraId="6C0224B8" w14:textId="77777777" w:rsidR="00E9700C" w:rsidRPr="00696589" w:rsidRDefault="00E9700C" w:rsidP="00487AA6">
            <w:pPr>
              <w:pStyle w:val="movimento"/>
              <w:rPr>
                <w:color w:val="002060"/>
              </w:rPr>
            </w:pPr>
            <w:r w:rsidRPr="00696589">
              <w:rPr>
                <w:color w:val="002060"/>
              </w:rPr>
              <w:t>SCOTTO DI FASANO STEFANO</w:t>
            </w:r>
          </w:p>
        </w:tc>
        <w:tc>
          <w:tcPr>
            <w:tcW w:w="2200" w:type="dxa"/>
            <w:tcMar>
              <w:top w:w="20" w:type="dxa"/>
              <w:left w:w="20" w:type="dxa"/>
              <w:bottom w:w="20" w:type="dxa"/>
              <w:right w:w="20" w:type="dxa"/>
            </w:tcMar>
            <w:vAlign w:val="center"/>
            <w:hideMark/>
          </w:tcPr>
          <w:p w14:paraId="2947A1E1" w14:textId="77777777" w:rsidR="00E9700C" w:rsidRPr="00696589" w:rsidRDefault="00E9700C" w:rsidP="00487AA6">
            <w:pPr>
              <w:pStyle w:val="movimento2"/>
              <w:rPr>
                <w:color w:val="002060"/>
              </w:rPr>
            </w:pPr>
            <w:r w:rsidRPr="00696589">
              <w:rPr>
                <w:color w:val="002060"/>
              </w:rPr>
              <w:t xml:space="preserve">(CARISSIMI 2016) </w:t>
            </w:r>
          </w:p>
        </w:tc>
        <w:tc>
          <w:tcPr>
            <w:tcW w:w="800" w:type="dxa"/>
            <w:tcMar>
              <w:top w:w="20" w:type="dxa"/>
              <w:left w:w="20" w:type="dxa"/>
              <w:bottom w:w="20" w:type="dxa"/>
              <w:right w:w="20" w:type="dxa"/>
            </w:tcMar>
            <w:vAlign w:val="center"/>
            <w:hideMark/>
          </w:tcPr>
          <w:p w14:paraId="3C19F21B"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4A69C695"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56F414A0" w14:textId="77777777" w:rsidR="00E9700C" w:rsidRPr="00696589" w:rsidRDefault="00E9700C" w:rsidP="00487AA6">
            <w:pPr>
              <w:pStyle w:val="movimento2"/>
              <w:rPr>
                <w:color w:val="002060"/>
              </w:rPr>
            </w:pPr>
            <w:r w:rsidRPr="00696589">
              <w:rPr>
                <w:color w:val="002060"/>
              </w:rPr>
              <w:t> </w:t>
            </w:r>
          </w:p>
        </w:tc>
      </w:tr>
    </w:tbl>
    <w:p w14:paraId="5338114F" w14:textId="77777777" w:rsidR="00E9700C" w:rsidRPr="00696589" w:rsidRDefault="00E9700C" w:rsidP="00E9700C">
      <w:pPr>
        <w:pStyle w:val="titolo20"/>
        <w:rPr>
          <w:rFonts w:eastAsiaTheme="minorEastAsia"/>
          <w:color w:val="002060"/>
        </w:rPr>
      </w:pPr>
      <w:r w:rsidRPr="0069658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4B37E61D" w14:textId="77777777" w:rsidTr="00487AA6">
        <w:tc>
          <w:tcPr>
            <w:tcW w:w="2200" w:type="dxa"/>
            <w:tcMar>
              <w:top w:w="20" w:type="dxa"/>
              <w:left w:w="20" w:type="dxa"/>
              <w:bottom w:w="20" w:type="dxa"/>
              <w:right w:w="20" w:type="dxa"/>
            </w:tcMar>
            <w:vAlign w:val="center"/>
            <w:hideMark/>
          </w:tcPr>
          <w:p w14:paraId="28FCD3A6" w14:textId="77777777" w:rsidR="00E9700C" w:rsidRPr="00696589" w:rsidRDefault="00E9700C" w:rsidP="00487AA6">
            <w:pPr>
              <w:pStyle w:val="movimento"/>
              <w:rPr>
                <w:color w:val="002060"/>
              </w:rPr>
            </w:pPr>
            <w:r w:rsidRPr="00696589">
              <w:rPr>
                <w:color w:val="002060"/>
              </w:rPr>
              <w:t>VINCENZETTI IVAN</w:t>
            </w:r>
          </w:p>
        </w:tc>
        <w:tc>
          <w:tcPr>
            <w:tcW w:w="2200" w:type="dxa"/>
            <w:tcMar>
              <w:top w:w="20" w:type="dxa"/>
              <w:left w:w="20" w:type="dxa"/>
              <w:bottom w:w="20" w:type="dxa"/>
              <w:right w:w="20" w:type="dxa"/>
            </w:tcMar>
            <w:vAlign w:val="center"/>
            <w:hideMark/>
          </w:tcPr>
          <w:p w14:paraId="065059E1" w14:textId="77777777" w:rsidR="00E9700C" w:rsidRPr="00696589" w:rsidRDefault="00E9700C" w:rsidP="00487AA6">
            <w:pPr>
              <w:pStyle w:val="movimento2"/>
              <w:rPr>
                <w:color w:val="002060"/>
              </w:rPr>
            </w:pPr>
            <w:r w:rsidRPr="00696589">
              <w:rPr>
                <w:color w:val="002060"/>
              </w:rPr>
              <w:t xml:space="preserve">(FIGHT BULLS </w:t>
            </w:r>
            <w:proofErr w:type="spellStart"/>
            <w:r w:rsidRPr="00696589">
              <w:rPr>
                <w:color w:val="002060"/>
              </w:rPr>
              <w:t>CORRIDONIsq.B</w:t>
            </w:r>
            <w:proofErr w:type="spellEnd"/>
            <w:r w:rsidRPr="00696589">
              <w:rPr>
                <w:color w:val="002060"/>
              </w:rPr>
              <w:t xml:space="preserve">) </w:t>
            </w:r>
          </w:p>
        </w:tc>
        <w:tc>
          <w:tcPr>
            <w:tcW w:w="800" w:type="dxa"/>
            <w:tcMar>
              <w:top w:w="20" w:type="dxa"/>
              <w:left w:w="20" w:type="dxa"/>
              <w:bottom w:w="20" w:type="dxa"/>
              <w:right w:w="20" w:type="dxa"/>
            </w:tcMar>
            <w:vAlign w:val="center"/>
            <w:hideMark/>
          </w:tcPr>
          <w:p w14:paraId="5394C6A8"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0D960489"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4F38A5A7" w14:textId="77777777" w:rsidR="00E9700C" w:rsidRPr="00696589" w:rsidRDefault="00E9700C" w:rsidP="00487AA6">
            <w:pPr>
              <w:pStyle w:val="movimento2"/>
              <w:rPr>
                <w:color w:val="002060"/>
              </w:rPr>
            </w:pPr>
            <w:r w:rsidRPr="00696589">
              <w:rPr>
                <w:color w:val="002060"/>
              </w:rPr>
              <w:t> </w:t>
            </w:r>
          </w:p>
        </w:tc>
      </w:tr>
    </w:tbl>
    <w:p w14:paraId="3A83B656" w14:textId="77777777" w:rsidR="00E9700C" w:rsidRPr="00696589" w:rsidRDefault="00E9700C" w:rsidP="00E9700C">
      <w:pPr>
        <w:pStyle w:val="titolo20"/>
        <w:rPr>
          <w:rFonts w:eastAsiaTheme="minorEastAsia"/>
          <w:color w:val="002060"/>
        </w:rPr>
      </w:pPr>
      <w:r w:rsidRPr="00696589">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74023CEC" w14:textId="77777777" w:rsidTr="00487AA6">
        <w:tc>
          <w:tcPr>
            <w:tcW w:w="2200" w:type="dxa"/>
            <w:tcMar>
              <w:top w:w="20" w:type="dxa"/>
              <w:left w:w="20" w:type="dxa"/>
              <w:bottom w:w="20" w:type="dxa"/>
              <w:right w:w="20" w:type="dxa"/>
            </w:tcMar>
            <w:vAlign w:val="center"/>
            <w:hideMark/>
          </w:tcPr>
          <w:p w14:paraId="69F6C5E0" w14:textId="77777777" w:rsidR="00E9700C" w:rsidRPr="00696589" w:rsidRDefault="00E9700C" w:rsidP="00487AA6">
            <w:pPr>
              <w:pStyle w:val="movimento"/>
              <w:rPr>
                <w:color w:val="002060"/>
              </w:rPr>
            </w:pPr>
            <w:r w:rsidRPr="00696589">
              <w:rPr>
                <w:color w:val="002060"/>
              </w:rPr>
              <w:t>CARELLA FRANCESCO</w:t>
            </w:r>
          </w:p>
        </w:tc>
        <w:tc>
          <w:tcPr>
            <w:tcW w:w="2200" w:type="dxa"/>
            <w:tcMar>
              <w:top w:w="20" w:type="dxa"/>
              <w:left w:w="20" w:type="dxa"/>
              <w:bottom w:w="20" w:type="dxa"/>
              <w:right w:w="20" w:type="dxa"/>
            </w:tcMar>
            <w:vAlign w:val="center"/>
            <w:hideMark/>
          </w:tcPr>
          <w:p w14:paraId="3B120AE7" w14:textId="77777777" w:rsidR="00E9700C" w:rsidRPr="00696589" w:rsidRDefault="00E9700C" w:rsidP="00487AA6">
            <w:pPr>
              <w:pStyle w:val="movimento2"/>
              <w:rPr>
                <w:color w:val="002060"/>
              </w:rPr>
            </w:pPr>
            <w:r w:rsidRPr="00696589">
              <w:rPr>
                <w:color w:val="002060"/>
              </w:rPr>
              <w:t xml:space="preserve">(CARISSIMI 2016) </w:t>
            </w:r>
          </w:p>
        </w:tc>
        <w:tc>
          <w:tcPr>
            <w:tcW w:w="800" w:type="dxa"/>
            <w:tcMar>
              <w:top w:w="20" w:type="dxa"/>
              <w:left w:w="20" w:type="dxa"/>
              <w:bottom w:w="20" w:type="dxa"/>
              <w:right w:w="20" w:type="dxa"/>
            </w:tcMar>
            <w:vAlign w:val="center"/>
            <w:hideMark/>
          </w:tcPr>
          <w:p w14:paraId="3E39024E"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2C1A41A1"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0654886C" w14:textId="77777777" w:rsidR="00E9700C" w:rsidRPr="00696589" w:rsidRDefault="00E9700C" w:rsidP="00487AA6">
            <w:pPr>
              <w:pStyle w:val="movimento2"/>
              <w:rPr>
                <w:color w:val="002060"/>
              </w:rPr>
            </w:pPr>
            <w:r w:rsidRPr="00696589">
              <w:rPr>
                <w:color w:val="002060"/>
              </w:rPr>
              <w:t> </w:t>
            </w:r>
          </w:p>
        </w:tc>
      </w:tr>
    </w:tbl>
    <w:p w14:paraId="14E81197" w14:textId="77777777" w:rsidR="00E9700C" w:rsidRPr="00696589" w:rsidRDefault="00E9700C" w:rsidP="00E9700C">
      <w:pPr>
        <w:pStyle w:val="titolo20"/>
        <w:rPr>
          <w:rFonts w:eastAsiaTheme="minorEastAsia"/>
          <w:color w:val="002060"/>
        </w:rPr>
      </w:pPr>
      <w:r w:rsidRPr="0069658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31B6B460" w14:textId="77777777" w:rsidTr="00487AA6">
        <w:tc>
          <w:tcPr>
            <w:tcW w:w="2200" w:type="dxa"/>
            <w:tcMar>
              <w:top w:w="20" w:type="dxa"/>
              <w:left w:w="20" w:type="dxa"/>
              <w:bottom w:w="20" w:type="dxa"/>
              <w:right w:w="20" w:type="dxa"/>
            </w:tcMar>
            <w:vAlign w:val="center"/>
            <w:hideMark/>
          </w:tcPr>
          <w:p w14:paraId="25F7780B" w14:textId="77777777" w:rsidR="00E9700C" w:rsidRPr="00696589" w:rsidRDefault="00E9700C" w:rsidP="00487AA6">
            <w:pPr>
              <w:pStyle w:val="movimento"/>
              <w:rPr>
                <w:color w:val="002060"/>
              </w:rPr>
            </w:pPr>
            <w:r w:rsidRPr="00696589">
              <w:rPr>
                <w:color w:val="002060"/>
              </w:rPr>
              <w:t>SISTI RICCARDO</w:t>
            </w:r>
          </w:p>
        </w:tc>
        <w:tc>
          <w:tcPr>
            <w:tcW w:w="2200" w:type="dxa"/>
            <w:tcMar>
              <w:top w:w="20" w:type="dxa"/>
              <w:left w:w="20" w:type="dxa"/>
              <w:bottom w:w="20" w:type="dxa"/>
              <w:right w:w="20" w:type="dxa"/>
            </w:tcMar>
            <w:vAlign w:val="center"/>
            <w:hideMark/>
          </w:tcPr>
          <w:p w14:paraId="21C4FB97" w14:textId="77777777" w:rsidR="00E9700C" w:rsidRPr="00696589" w:rsidRDefault="00E9700C" w:rsidP="00487AA6">
            <w:pPr>
              <w:pStyle w:val="movimento2"/>
              <w:rPr>
                <w:color w:val="002060"/>
              </w:rPr>
            </w:pPr>
            <w:r w:rsidRPr="00696589">
              <w:rPr>
                <w:color w:val="002060"/>
              </w:rPr>
              <w:t xml:space="preserve">(FUTSAL VIRE GEOSISTEM ASD) </w:t>
            </w:r>
          </w:p>
        </w:tc>
        <w:tc>
          <w:tcPr>
            <w:tcW w:w="800" w:type="dxa"/>
            <w:tcMar>
              <w:top w:w="20" w:type="dxa"/>
              <w:left w:w="20" w:type="dxa"/>
              <w:bottom w:w="20" w:type="dxa"/>
              <w:right w:w="20" w:type="dxa"/>
            </w:tcMar>
            <w:vAlign w:val="center"/>
            <w:hideMark/>
          </w:tcPr>
          <w:p w14:paraId="1CF48F2C"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6D25511D" w14:textId="77777777" w:rsidR="00E9700C" w:rsidRPr="00696589" w:rsidRDefault="00E9700C" w:rsidP="00487AA6">
            <w:pPr>
              <w:pStyle w:val="movimento"/>
              <w:rPr>
                <w:color w:val="002060"/>
              </w:rPr>
            </w:pPr>
            <w:r w:rsidRPr="00696589">
              <w:rPr>
                <w:color w:val="002060"/>
              </w:rPr>
              <w:t>FERRACUTI GIOVANNI</w:t>
            </w:r>
          </w:p>
        </w:tc>
        <w:tc>
          <w:tcPr>
            <w:tcW w:w="2200" w:type="dxa"/>
            <w:tcMar>
              <w:top w:w="20" w:type="dxa"/>
              <w:left w:w="20" w:type="dxa"/>
              <w:bottom w:w="20" w:type="dxa"/>
              <w:right w:w="20" w:type="dxa"/>
            </w:tcMar>
            <w:vAlign w:val="center"/>
            <w:hideMark/>
          </w:tcPr>
          <w:p w14:paraId="4BA5C656" w14:textId="77777777" w:rsidR="00E9700C" w:rsidRPr="00696589" w:rsidRDefault="00E9700C" w:rsidP="00487AA6">
            <w:pPr>
              <w:pStyle w:val="movimento2"/>
              <w:rPr>
                <w:color w:val="002060"/>
              </w:rPr>
            </w:pPr>
            <w:r w:rsidRPr="00696589">
              <w:rPr>
                <w:color w:val="002060"/>
              </w:rPr>
              <w:t xml:space="preserve">(MONTELUPONE CALCIO A 5) </w:t>
            </w:r>
          </w:p>
        </w:tc>
      </w:tr>
      <w:tr w:rsidR="00E9700C" w:rsidRPr="00696589" w14:paraId="2DA0E073" w14:textId="77777777" w:rsidTr="00487AA6">
        <w:tc>
          <w:tcPr>
            <w:tcW w:w="2200" w:type="dxa"/>
            <w:tcMar>
              <w:top w:w="20" w:type="dxa"/>
              <w:left w:w="20" w:type="dxa"/>
              <w:bottom w:w="20" w:type="dxa"/>
              <w:right w:w="20" w:type="dxa"/>
            </w:tcMar>
            <w:vAlign w:val="center"/>
            <w:hideMark/>
          </w:tcPr>
          <w:p w14:paraId="49328644" w14:textId="77777777" w:rsidR="00E9700C" w:rsidRPr="00696589" w:rsidRDefault="00E9700C" w:rsidP="00487AA6">
            <w:pPr>
              <w:pStyle w:val="movimento"/>
              <w:rPr>
                <w:color w:val="002060"/>
              </w:rPr>
            </w:pPr>
            <w:r w:rsidRPr="00696589">
              <w:rPr>
                <w:color w:val="002060"/>
              </w:rPr>
              <w:t>TURCHI CHRISTIAN</w:t>
            </w:r>
          </w:p>
        </w:tc>
        <w:tc>
          <w:tcPr>
            <w:tcW w:w="2200" w:type="dxa"/>
            <w:tcMar>
              <w:top w:w="20" w:type="dxa"/>
              <w:left w:w="20" w:type="dxa"/>
              <w:bottom w:w="20" w:type="dxa"/>
              <w:right w:w="20" w:type="dxa"/>
            </w:tcMar>
            <w:vAlign w:val="center"/>
            <w:hideMark/>
          </w:tcPr>
          <w:p w14:paraId="3255ABCE" w14:textId="77777777" w:rsidR="00E9700C" w:rsidRPr="00696589" w:rsidRDefault="00E9700C" w:rsidP="00487AA6">
            <w:pPr>
              <w:pStyle w:val="movimento2"/>
              <w:rPr>
                <w:color w:val="002060"/>
              </w:rPr>
            </w:pPr>
            <w:r w:rsidRPr="00696589">
              <w:rPr>
                <w:color w:val="002060"/>
              </w:rPr>
              <w:t xml:space="preserve">(REAL FABRIANO) </w:t>
            </w:r>
          </w:p>
        </w:tc>
        <w:tc>
          <w:tcPr>
            <w:tcW w:w="800" w:type="dxa"/>
            <w:tcMar>
              <w:top w:w="20" w:type="dxa"/>
              <w:left w:w="20" w:type="dxa"/>
              <w:bottom w:w="20" w:type="dxa"/>
              <w:right w:w="20" w:type="dxa"/>
            </w:tcMar>
            <w:vAlign w:val="center"/>
            <w:hideMark/>
          </w:tcPr>
          <w:p w14:paraId="1BACD428"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5053BF99"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37EA2BD8" w14:textId="77777777" w:rsidR="00E9700C" w:rsidRPr="00696589" w:rsidRDefault="00E9700C" w:rsidP="00487AA6">
            <w:pPr>
              <w:pStyle w:val="movimento2"/>
              <w:rPr>
                <w:color w:val="002060"/>
              </w:rPr>
            </w:pPr>
            <w:r w:rsidRPr="00696589">
              <w:rPr>
                <w:color w:val="002060"/>
              </w:rPr>
              <w:t> </w:t>
            </w:r>
          </w:p>
        </w:tc>
      </w:tr>
    </w:tbl>
    <w:p w14:paraId="0FCF7399" w14:textId="77777777" w:rsidR="00E9700C" w:rsidRPr="00696589" w:rsidRDefault="00E9700C" w:rsidP="00E9700C">
      <w:pPr>
        <w:pStyle w:val="titolo20"/>
        <w:rPr>
          <w:rFonts w:eastAsiaTheme="minorEastAsia"/>
          <w:color w:val="002060"/>
        </w:rPr>
      </w:pPr>
      <w:r w:rsidRPr="006965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4E8BA081" w14:textId="77777777" w:rsidTr="00487AA6">
        <w:tc>
          <w:tcPr>
            <w:tcW w:w="2200" w:type="dxa"/>
            <w:tcMar>
              <w:top w:w="20" w:type="dxa"/>
              <w:left w:w="20" w:type="dxa"/>
              <w:bottom w:w="20" w:type="dxa"/>
              <w:right w:w="20" w:type="dxa"/>
            </w:tcMar>
            <w:vAlign w:val="center"/>
            <w:hideMark/>
          </w:tcPr>
          <w:p w14:paraId="24926390" w14:textId="77777777" w:rsidR="00E9700C" w:rsidRPr="00696589" w:rsidRDefault="00E9700C" w:rsidP="00487AA6">
            <w:pPr>
              <w:pStyle w:val="movimento"/>
              <w:rPr>
                <w:color w:val="002060"/>
              </w:rPr>
            </w:pPr>
            <w:r w:rsidRPr="00696589">
              <w:rPr>
                <w:color w:val="002060"/>
              </w:rPr>
              <w:t>TESTAGUZZA STEVEN</w:t>
            </w:r>
          </w:p>
        </w:tc>
        <w:tc>
          <w:tcPr>
            <w:tcW w:w="2200" w:type="dxa"/>
            <w:tcMar>
              <w:top w:w="20" w:type="dxa"/>
              <w:left w:w="20" w:type="dxa"/>
              <w:bottom w:w="20" w:type="dxa"/>
              <w:right w:w="20" w:type="dxa"/>
            </w:tcMar>
            <w:vAlign w:val="center"/>
            <w:hideMark/>
          </w:tcPr>
          <w:p w14:paraId="1F0260E2" w14:textId="77777777" w:rsidR="00E9700C" w:rsidRPr="00696589" w:rsidRDefault="00E9700C" w:rsidP="00487AA6">
            <w:pPr>
              <w:pStyle w:val="movimento2"/>
              <w:rPr>
                <w:color w:val="002060"/>
              </w:rPr>
            </w:pPr>
            <w:r w:rsidRPr="00696589">
              <w:rPr>
                <w:color w:val="002060"/>
              </w:rPr>
              <w:t xml:space="preserve">(AMICI DEL </w:t>
            </w:r>
            <w:proofErr w:type="spellStart"/>
            <w:r w:rsidRPr="00696589">
              <w:rPr>
                <w:color w:val="002060"/>
              </w:rPr>
              <w:t>CENTROSOCIOsq.B</w:t>
            </w:r>
            <w:proofErr w:type="spellEnd"/>
            <w:r w:rsidRPr="00696589">
              <w:rPr>
                <w:color w:val="002060"/>
              </w:rPr>
              <w:t xml:space="preserve">) </w:t>
            </w:r>
          </w:p>
        </w:tc>
        <w:tc>
          <w:tcPr>
            <w:tcW w:w="800" w:type="dxa"/>
            <w:tcMar>
              <w:top w:w="20" w:type="dxa"/>
              <w:left w:w="20" w:type="dxa"/>
              <w:bottom w:w="20" w:type="dxa"/>
              <w:right w:w="20" w:type="dxa"/>
            </w:tcMar>
            <w:vAlign w:val="center"/>
            <w:hideMark/>
          </w:tcPr>
          <w:p w14:paraId="394B8236"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20CF2FBB"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4766D1CE" w14:textId="77777777" w:rsidR="00E9700C" w:rsidRPr="00696589" w:rsidRDefault="00E9700C" w:rsidP="00487AA6">
            <w:pPr>
              <w:pStyle w:val="movimento2"/>
              <w:rPr>
                <w:color w:val="002060"/>
              </w:rPr>
            </w:pPr>
            <w:r w:rsidRPr="00696589">
              <w:rPr>
                <w:color w:val="002060"/>
              </w:rPr>
              <w:t> </w:t>
            </w:r>
          </w:p>
        </w:tc>
      </w:tr>
    </w:tbl>
    <w:p w14:paraId="5D995871" w14:textId="77777777" w:rsidR="00E9700C" w:rsidRPr="00696589" w:rsidRDefault="00E9700C" w:rsidP="00E9700C">
      <w:pPr>
        <w:pStyle w:val="breakline"/>
        <w:rPr>
          <w:color w:val="002060"/>
        </w:rPr>
      </w:pPr>
    </w:p>
    <w:p w14:paraId="5EE2D040" w14:textId="77777777" w:rsidR="00E9700C" w:rsidRPr="00696589" w:rsidRDefault="00E9700C" w:rsidP="00E9700C">
      <w:pPr>
        <w:jc w:val="center"/>
        <w:rPr>
          <w:rFonts w:ascii="Arial" w:hAnsi="Arial" w:cs="Arial"/>
          <w:noProof/>
          <w:color w:val="002060"/>
          <w:sz w:val="22"/>
          <w:szCs w:val="22"/>
        </w:rPr>
      </w:pPr>
      <w:r w:rsidRPr="00696589">
        <w:rPr>
          <w:rFonts w:ascii="Arial" w:hAnsi="Arial" w:cs="Arial"/>
          <w:noProof/>
          <w:color w:val="002060"/>
          <w:sz w:val="22"/>
          <w:szCs w:val="22"/>
        </w:rPr>
        <w:t>F.to IL SEGRETARIO                                   F.to IL GIUDICE SPORTIVO</w:t>
      </w:r>
    </w:p>
    <w:p w14:paraId="3E5C01FD" w14:textId="77777777" w:rsidR="00E9700C" w:rsidRPr="00696589" w:rsidRDefault="00E9700C" w:rsidP="00E9700C">
      <w:pPr>
        <w:jc w:val="left"/>
        <w:rPr>
          <w:rFonts w:ascii="Arial" w:hAnsi="Arial" w:cs="Arial"/>
          <w:noProof/>
          <w:color w:val="002060"/>
          <w:sz w:val="22"/>
          <w:szCs w:val="22"/>
        </w:rPr>
      </w:pPr>
      <w:r w:rsidRPr="00696589">
        <w:rPr>
          <w:rFonts w:ascii="Arial" w:hAnsi="Arial" w:cs="Arial"/>
          <w:noProof/>
          <w:color w:val="002060"/>
          <w:sz w:val="22"/>
          <w:szCs w:val="22"/>
        </w:rPr>
        <w:t xml:space="preserve">                         Angelo Castellana        </w:t>
      </w:r>
      <w:r w:rsidRPr="00696589">
        <w:rPr>
          <w:rFonts w:ascii="Arial" w:hAnsi="Arial" w:cs="Arial"/>
          <w:noProof/>
          <w:color w:val="002060"/>
          <w:sz w:val="22"/>
          <w:szCs w:val="22"/>
        </w:rPr>
        <w:tab/>
        <w:t xml:space="preserve">                                Agnese Lazzaretti</w:t>
      </w:r>
    </w:p>
    <w:p w14:paraId="6AC51F79" w14:textId="77777777" w:rsidR="00E9700C" w:rsidRPr="00696589" w:rsidRDefault="00E9700C" w:rsidP="00E9700C">
      <w:pPr>
        <w:pStyle w:val="breakline"/>
        <w:rPr>
          <w:rFonts w:eastAsiaTheme="minorEastAsia"/>
          <w:color w:val="002060"/>
        </w:rPr>
      </w:pPr>
    </w:p>
    <w:p w14:paraId="2755599F" w14:textId="77777777" w:rsidR="00E9700C" w:rsidRPr="00696589" w:rsidRDefault="00E9700C" w:rsidP="00E9700C">
      <w:pPr>
        <w:pStyle w:val="titoloprinc0"/>
        <w:rPr>
          <w:color w:val="002060"/>
        </w:rPr>
      </w:pPr>
      <w:r w:rsidRPr="00696589">
        <w:rPr>
          <w:color w:val="002060"/>
        </w:rPr>
        <w:t>CLASSIFICA</w:t>
      </w:r>
    </w:p>
    <w:p w14:paraId="105BFB90" w14:textId="77777777" w:rsidR="00E9700C" w:rsidRPr="00696589" w:rsidRDefault="00E9700C" w:rsidP="00E9700C">
      <w:pPr>
        <w:pStyle w:val="breakline"/>
        <w:rPr>
          <w:color w:val="002060"/>
        </w:rPr>
      </w:pPr>
    </w:p>
    <w:p w14:paraId="33CE6BC6" w14:textId="77777777" w:rsidR="00E9700C" w:rsidRPr="00696589" w:rsidRDefault="00E9700C" w:rsidP="00E9700C">
      <w:pPr>
        <w:pStyle w:val="breakline"/>
        <w:rPr>
          <w:color w:val="002060"/>
        </w:rPr>
      </w:pPr>
    </w:p>
    <w:p w14:paraId="11096812" w14:textId="77777777" w:rsidR="00E9700C" w:rsidRPr="00696589" w:rsidRDefault="00E9700C" w:rsidP="00E9700C">
      <w:pPr>
        <w:pStyle w:val="sottotitolocampionato10"/>
        <w:rPr>
          <w:color w:val="002060"/>
        </w:rPr>
      </w:pPr>
      <w:r w:rsidRPr="00696589">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700C" w:rsidRPr="00696589" w14:paraId="0F473E40" w14:textId="77777777" w:rsidTr="00487AA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A258D" w14:textId="77777777" w:rsidR="00E9700C" w:rsidRPr="00696589" w:rsidRDefault="00E9700C" w:rsidP="00487AA6">
            <w:pPr>
              <w:pStyle w:val="headertabella0"/>
              <w:rPr>
                <w:color w:val="002060"/>
              </w:rPr>
            </w:pPr>
            <w:r w:rsidRPr="006965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F4FBE" w14:textId="77777777" w:rsidR="00E9700C" w:rsidRPr="00696589" w:rsidRDefault="00E9700C" w:rsidP="00487AA6">
            <w:pPr>
              <w:pStyle w:val="headertabella0"/>
              <w:rPr>
                <w:color w:val="002060"/>
              </w:rPr>
            </w:pPr>
            <w:r w:rsidRPr="006965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2E45E" w14:textId="77777777" w:rsidR="00E9700C" w:rsidRPr="00696589" w:rsidRDefault="00E9700C" w:rsidP="00487AA6">
            <w:pPr>
              <w:pStyle w:val="headertabella0"/>
              <w:rPr>
                <w:color w:val="002060"/>
              </w:rPr>
            </w:pPr>
            <w:r w:rsidRPr="006965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FDAC3" w14:textId="77777777" w:rsidR="00E9700C" w:rsidRPr="00696589" w:rsidRDefault="00E9700C" w:rsidP="00487AA6">
            <w:pPr>
              <w:pStyle w:val="headertabella0"/>
              <w:rPr>
                <w:color w:val="002060"/>
              </w:rPr>
            </w:pPr>
            <w:r w:rsidRPr="006965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86B43" w14:textId="77777777" w:rsidR="00E9700C" w:rsidRPr="00696589" w:rsidRDefault="00E9700C" w:rsidP="00487AA6">
            <w:pPr>
              <w:pStyle w:val="headertabella0"/>
              <w:rPr>
                <w:color w:val="002060"/>
              </w:rPr>
            </w:pPr>
            <w:r w:rsidRPr="006965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7F647" w14:textId="77777777" w:rsidR="00E9700C" w:rsidRPr="00696589" w:rsidRDefault="00E9700C" w:rsidP="00487AA6">
            <w:pPr>
              <w:pStyle w:val="headertabella0"/>
              <w:rPr>
                <w:color w:val="002060"/>
              </w:rPr>
            </w:pPr>
            <w:r w:rsidRPr="006965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FF541" w14:textId="77777777" w:rsidR="00E9700C" w:rsidRPr="00696589" w:rsidRDefault="00E9700C" w:rsidP="00487AA6">
            <w:pPr>
              <w:pStyle w:val="headertabella0"/>
              <w:rPr>
                <w:color w:val="002060"/>
              </w:rPr>
            </w:pPr>
            <w:r w:rsidRPr="006965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0BB5F" w14:textId="77777777" w:rsidR="00E9700C" w:rsidRPr="00696589" w:rsidRDefault="00E9700C" w:rsidP="00487AA6">
            <w:pPr>
              <w:pStyle w:val="headertabella0"/>
              <w:rPr>
                <w:color w:val="002060"/>
              </w:rPr>
            </w:pPr>
            <w:r w:rsidRPr="006965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0EF9E" w14:textId="77777777" w:rsidR="00E9700C" w:rsidRPr="00696589" w:rsidRDefault="00E9700C" w:rsidP="00487AA6">
            <w:pPr>
              <w:pStyle w:val="headertabella0"/>
              <w:rPr>
                <w:color w:val="002060"/>
              </w:rPr>
            </w:pPr>
            <w:r w:rsidRPr="006965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584E0" w14:textId="77777777" w:rsidR="00E9700C" w:rsidRPr="00696589" w:rsidRDefault="00E9700C" w:rsidP="00487AA6">
            <w:pPr>
              <w:pStyle w:val="headertabella0"/>
              <w:rPr>
                <w:color w:val="002060"/>
              </w:rPr>
            </w:pPr>
            <w:r w:rsidRPr="00696589">
              <w:rPr>
                <w:color w:val="002060"/>
              </w:rPr>
              <w:t>PE</w:t>
            </w:r>
          </w:p>
        </w:tc>
      </w:tr>
      <w:tr w:rsidR="00E9700C" w:rsidRPr="00696589" w14:paraId="0C5577B5" w14:textId="77777777" w:rsidTr="00487AA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2BCB8E" w14:textId="77777777" w:rsidR="00E9700C" w:rsidRPr="00696589" w:rsidRDefault="00E9700C" w:rsidP="00487AA6">
            <w:pPr>
              <w:pStyle w:val="rowtabella0"/>
              <w:rPr>
                <w:color w:val="002060"/>
              </w:rPr>
            </w:pPr>
            <w:r w:rsidRPr="00696589">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CEA2B" w14:textId="77777777" w:rsidR="00E9700C" w:rsidRPr="00696589" w:rsidRDefault="00E9700C" w:rsidP="00487AA6">
            <w:pPr>
              <w:pStyle w:val="rowtabella0"/>
              <w:jc w:val="center"/>
              <w:rPr>
                <w:color w:val="002060"/>
              </w:rPr>
            </w:pPr>
            <w:r w:rsidRPr="00696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03675"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6013F"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A8017"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0C0A7"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BBFC1" w14:textId="77777777" w:rsidR="00E9700C" w:rsidRPr="00696589" w:rsidRDefault="00E9700C" w:rsidP="00487AA6">
            <w:pPr>
              <w:pStyle w:val="rowtabella0"/>
              <w:jc w:val="center"/>
              <w:rPr>
                <w:color w:val="002060"/>
              </w:rPr>
            </w:pPr>
            <w:r w:rsidRPr="0069658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816F9"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6095A" w14:textId="77777777" w:rsidR="00E9700C" w:rsidRPr="00696589" w:rsidRDefault="00E9700C" w:rsidP="00487AA6">
            <w:pPr>
              <w:pStyle w:val="rowtabella0"/>
              <w:jc w:val="center"/>
              <w:rPr>
                <w:color w:val="002060"/>
              </w:rPr>
            </w:pPr>
            <w:r w:rsidRPr="0069658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192B1" w14:textId="77777777" w:rsidR="00E9700C" w:rsidRPr="00696589" w:rsidRDefault="00E9700C" w:rsidP="00487AA6">
            <w:pPr>
              <w:pStyle w:val="rowtabella0"/>
              <w:jc w:val="center"/>
              <w:rPr>
                <w:color w:val="002060"/>
              </w:rPr>
            </w:pPr>
            <w:r w:rsidRPr="00696589">
              <w:rPr>
                <w:color w:val="002060"/>
              </w:rPr>
              <w:t>0</w:t>
            </w:r>
          </w:p>
        </w:tc>
      </w:tr>
      <w:tr w:rsidR="00E9700C" w:rsidRPr="00696589" w14:paraId="6771D945"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DE0158" w14:textId="77777777" w:rsidR="00E9700C" w:rsidRPr="00696589" w:rsidRDefault="00E9700C" w:rsidP="00487AA6">
            <w:pPr>
              <w:pStyle w:val="rowtabella0"/>
              <w:rPr>
                <w:color w:val="002060"/>
              </w:rPr>
            </w:pPr>
            <w:r w:rsidRPr="00696589">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65559" w14:textId="77777777" w:rsidR="00E9700C" w:rsidRPr="00696589" w:rsidRDefault="00E9700C" w:rsidP="00487AA6">
            <w:pPr>
              <w:pStyle w:val="rowtabella0"/>
              <w:jc w:val="center"/>
              <w:rPr>
                <w:color w:val="002060"/>
              </w:rPr>
            </w:pPr>
            <w:r w:rsidRPr="00696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52301"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CB7F3"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9D644"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DEB9D"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491B8" w14:textId="77777777" w:rsidR="00E9700C" w:rsidRPr="00696589" w:rsidRDefault="00E9700C" w:rsidP="00487AA6">
            <w:pPr>
              <w:pStyle w:val="rowtabella0"/>
              <w:jc w:val="center"/>
              <w:rPr>
                <w:color w:val="002060"/>
              </w:rPr>
            </w:pPr>
            <w:r w:rsidRPr="0069658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715B6"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8C71A"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AFE11" w14:textId="77777777" w:rsidR="00E9700C" w:rsidRPr="00696589" w:rsidRDefault="00E9700C" w:rsidP="00487AA6">
            <w:pPr>
              <w:pStyle w:val="rowtabella0"/>
              <w:jc w:val="center"/>
              <w:rPr>
                <w:color w:val="002060"/>
              </w:rPr>
            </w:pPr>
            <w:r w:rsidRPr="00696589">
              <w:rPr>
                <w:color w:val="002060"/>
              </w:rPr>
              <w:t>0</w:t>
            </w:r>
          </w:p>
        </w:tc>
      </w:tr>
      <w:tr w:rsidR="00E9700C" w:rsidRPr="00696589" w14:paraId="3CADD070"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A91917" w14:textId="77777777" w:rsidR="00E9700C" w:rsidRPr="00696589" w:rsidRDefault="00E9700C" w:rsidP="00487AA6">
            <w:pPr>
              <w:pStyle w:val="rowtabella0"/>
              <w:rPr>
                <w:color w:val="002060"/>
              </w:rPr>
            </w:pPr>
            <w:r w:rsidRPr="00696589">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445D9"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85C0A"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FCD0A"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9D791"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FB4D5"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94372" w14:textId="77777777" w:rsidR="00E9700C" w:rsidRPr="00696589" w:rsidRDefault="00E9700C" w:rsidP="00487AA6">
            <w:pPr>
              <w:pStyle w:val="rowtabella0"/>
              <w:jc w:val="center"/>
              <w:rPr>
                <w:color w:val="002060"/>
              </w:rPr>
            </w:pPr>
            <w:r w:rsidRPr="00696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D2DC0" w14:textId="77777777" w:rsidR="00E9700C" w:rsidRPr="00696589" w:rsidRDefault="00E9700C" w:rsidP="00487AA6">
            <w:pPr>
              <w:pStyle w:val="rowtabella0"/>
              <w:jc w:val="center"/>
              <w:rPr>
                <w:color w:val="002060"/>
              </w:rPr>
            </w:pPr>
            <w:r w:rsidRPr="00696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10794"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C70BD" w14:textId="77777777" w:rsidR="00E9700C" w:rsidRPr="00696589" w:rsidRDefault="00E9700C" w:rsidP="00487AA6">
            <w:pPr>
              <w:pStyle w:val="rowtabella0"/>
              <w:jc w:val="center"/>
              <w:rPr>
                <w:color w:val="002060"/>
              </w:rPr>
            </w:pPr>
            <w:r w:rsidRPr="00696589">
              <w:rPr>
                <w:color w:val="002060"/>
              </w:rPr>
              <w:t>0</w:t>
            </w:r>
          </w:p>
        </w:tc>
      </w:tr>
      <w:tr w:rsidR="00E9700C" w:rsidRPr="00696589" w14:paraId="02E87AB3"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2220FE" w14:textId="77777777" w:rsidR="00E9700C" w:rsidRPr="00696589" w:rsidRDefault="00E9700C" w:rsidP="00487AA6">
            <w:pPr>
              <w:pStyle w:val="rowtabella0"/>
              <w:rPr>
                <w:color w:val="002060"/>
              </w:rPr>
            </w:pPr>
            <w:r w:rsidRPr="00696589">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894F9"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81975"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560DD"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1E371"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F21C4"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F537E"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2C2D8"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9A98B"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A0182" w14:textId="77777777" w:rsidR="00E9700C" w:rsidRPr="00696589" w:rsidRDefault="00E9700C" w:rsidP="00487AA6">
            <w:pPr>
              <w:pStyle w:val="rowtabella0"/>
              <w:jc w:val="center"/>
              <w:rPr>
                <w:color w:val="002060"/>
              </w:rPr>
            </w:pPr>
            <w:r w:rsidRPr="00696589">
              <w:rPr>
                <w:color w:val="002060"/>
              </w:rPr>
              <w:t>0</w:t>
            </w:r>
          </w:p>
        </w:tc>
      </w:tr>
      <w:tr w:rsidR="00E9700C" w:rsidRPr="00696589" w14:paraId="4D18432C"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B7C76C" w14:textId="77777777" w:rsidR="00E9700C" w:rsidRPr="00696589" w:rsidRDefault="00E9700C" w:rsidP="00487AA6">
            <w:pPr>
              <w:pStyle w:val="rowtabella0"/>
              <w:rPr>
                <w:color w:val="002060"/>
              </w:rPr>
            </w:pPr>
            <w:r w:rsidRPr="00696589">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A3C06"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D8F17"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7482F"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92352"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CB803"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C1FE8" w14:textId="77777777" w:rsidR="00E9700C" w:rsidRPr="00696589" w:rsidRDefault="00E9700C" w:rsidP="00487AA6">
            <w:pPr>
              <w:pStyle w:val="rowtabella0"/>
              <w:jc w:val="center"/>
              <w:rPr>
                <w:color w:val="002060"/>
              </w:rPr>
            </w:pPr>
            <w:r w:rsidRPr="00696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0F8CD" w14:textId="77777777" w:rsidR="00E9700C" w:rsidRPr="00696589" w:rsidRDefault="00E9700C" w:rsidP="00487AA6">
            <w:pPr>
              <w:pStyle w:val="rowtabella0"/>
              <w:jc w:val="center"/>
              <w:rPr>
                <w:color w:val="002060"/>
              </w:rPr>
            </w:pPr>
            <w:r w:rsidRPr="00696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58B24"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7C689" w14:textId="77777777" w:rsidR="00E9700C" w:rsidRPr="00696589" w:rsidRDefault="00E9700C" w:rsidP="00487AA6">
            <w:pPr>
              <w:pStyle w:val="rowtabella0"/>
              <w:jc w:val="center"/>
              <w:rPr>
                <w:color w:val="002060"/>
              </w:rPr>
            </w:pPr>
            <w:r w:rsidRPr="00696589">
              <w:rPr>
                <w:color w:val="002060"/>
              </w:rPr>
              <w:t>0</w:t>
            </w:r>
          </w:p>
        </w:tc>
      </w:tr>
      <w:tr w:rsidR="00E9700C" w:rsidRPr="00696589" w14:paraId="37B8EE3B"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D5BAD0" w14:textId="77777777" w:rsidR="00E9700C" w:rsidRPr="00696589" w:rsidRDefault="00E9700C" w:rsidP="00487AA6">
            <w:pPr>
              <w:pStyle w:val="rowtabella0"/>
              <w:rPr>
                <w:color w:val="002060"/>
              </w:rPr>
            </w:pPr>
            <w:r w:rsidRPr="00696589">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C9082"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0A7FD"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969CD"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CD5F5"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8F4D7"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5B7F8" w14:textId="77777777" w:rsidR="00E9700C" w:rsidRPr="00696589" w:rsidRDefault="00E9700C" w:rsidP="00487AA6">
            <w:pPr>
              <w:pStyle w:val="rowtabella0"/>
              <w:jc w:val="center"/>
              <w:rPr>
                <w:color w:val="002060"/>
              </w:rPr>
            </w:pPr>
            <w:r w:rsidRPr="00696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F7318" w14:textId="77777777" w:rsidR="00E9700C" w:rsidRPr="00696589" w:rsidRDefault="00E9700C" w:rsidP="00487AA6">
            <w:pPr>
              <w:pStyle w:val="rowtabella0"/>
              <w:jc w:val="center"/>
              <w:rPr>
                <w:color w:val="002060"/>
              </w:rPr>
            </w:pPr>
            <w:r w:rsidRPr="006965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F3CEE" w14:textId="77777777" w:rsidR="00E9700C" w:rsidRPr="00696589" w:rsidRDefault="00E9700C" w:rsidP="00487AA6">
            <w:pPr>
              <w:pStyle w:val="rowtabella0"/>
              <w:jc w:val="center"/>
              <w:rPr>
                <w:color w:val="002060"/>
              </w:rPr>
            </w:pPr>
            <w:r w:rsidRPr="00696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14ECD" w14:textId="77777777" w:rsidR="00E9700C" w:rsidRPr="00696589" w:rsidRDefault="00E9700C" w:rsidP="00487AA6">
            <w:pPr>
              <w:pStyle w:val="rowtabella0"/>
              <w:jc w:val="center"/>
              <w:rPr>
                <w:color w:val="002060"/>
              </w:rPr>
            </w:pPr>
            <w:r w:rsidRPr="00696589">
              <w:rPr>
                <w:color w:val="002060"/>
              </w:rPr>
              <w:t>0</w:t>
            </w:r>
          </w:p>
        </w:tc>
      </w:tr>
      <w:tr w:rsidR="00E9700C" w:rsidRPr="00696589" w14:paraId="1653E124"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982CAB" w14:textId="77777777" w:rsidR="00E9700C" w:rsidRPr="00696589" w:rsidRDefault="00E9700C" w:rsidP="00487AA6">
            <w:pPr>
              <w:pStyle w:val="rowtabella0"/>
              <w:rPr>
                <w:color w:val="002060"/>
              </w:rPr>
            </w:pPr>
            <w:r w:rsidRPr="00696589">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670CB"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1D8F6"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D3E91"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61B6A"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68A12"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BC935" w14:textId="77777777" w:rsidR="00E9700C" w:rsidRPr="00696589" w:rsidRDefault="00E9700C" w:rsidP="00487AA6">
            <w:pPr>
              <w:pStyle w:val="rowtabella0"/>
              <w:jc w:val="center"/>
              <w:rPr>
                <w:color w:val="002060"/>
              </w:rPr>
            </w:pPr>
            <w:r w:rsidRPr="00696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2A29D" w14:textId="77777777" w:rsidR="00E9700C" w:rsidRPr="00696589" w:rsidRDefault="00E9700C" w:rsidP="00487AA6">
            <w:pPr>
              <w:pStyle w:val="rowtabella0"/>
              <w:jc w:val="center"/>
              <w:rPr>
                <w:color w:val="002060"/>
              </w:rPr>
            </w:pPr>
            <w:r w:rsidRPr="006965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528E3" w14:textId="77777777" w:rsidR="00E9700C" w:rsidRPr="00696589" w:rsidRDefault="00E9700C" w:rsidP="00487AA6">
            <w:pPr>
              <w:pStyle w:val="rowtabella0"/>
              <w:jc w:val="center"/>
              <w:rPr>
                <w:color w:val="002060"/>
              </w:rPr>
            </w:pPr>
            <w:r w:rsidRPr="00696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E9416" w14:textId="77777777" w:rsidR="00E9700C" w:rsidRPr="00696589" w:rsidRDefault="00E9700C" w:rsidP="00487AA6">
            <w:pPr>
              <w:pStyle w:val="rowtabella0"/>
              <w:jc w:val="center"/>
              <w:rPr>
                <w:color w:val="002060"/>
              </w:rPr>
            </w:pPr>
            <w:r w:rsidRPr="00696589">
              <w:rPr>
                <w:color w:val="002060"/>
              </w:rPr>
              <w:t>0</w:t>
            </w:r>
          </w:p>
        </w:tc>
      </w:tr>
      <w:tr w:rsidR="00E9700C" w:rsidRPr="00696589" w14:paraId="150D4556" w14:textId="77777777" w:rsidTr="00487AA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F0F10E" w14:textId="77777777" w:rsidR="00E9700C" w:rsidRPr="00696589" w:rsidRDefault="00E9700C" w:rsidP="00487AA6">
            <w:pPr>
              <w:pStyle w:val="rowtabella0"/>
              <w:rPr>
                <w:color w:val="002060"/>
              </w:rPr>
            </w:pPr>
            <w:r w:rsidRPr="00696589">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C6ACB"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9DD3E"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951CA"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38A0C"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3DC20"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0BBCD" w14:textId="77777777" w:rsidR="00E9700C" w:rsidRPr="00696589" w:rsidRDefault="00E9700C" w:rsidP="00487AA6">
            <w:pPr>
              <w:pStyle w:val="rowtabella0"/>
              <w:jc w:val="center"/>
              <w:rPr>
                <w:color w:val="002060"/>
              </w:rPr>
            </w:pPr>
            <w:r w:rsidRPr="00696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16AD5" w14:textId="77777777" w:rsidR="00E9700C" w:rsidRPr="00696589" w:rsidRDefault="00E9700C" w:rsidP="00487AA6">
            <w:pPr>
              <w:pStyle w:val="rowtabella0"/>
              <w:jc w:val="center"/>
              <w:rPr>
                <w:color w:val="002060"/>
              </w:rPr>
            </w:pPr>
            <w:r w:rsidRPr="0069658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C5289" w14:textId="77777777" w:rsidR="00E9700C" w:rsidRPr="00696589" w:rsidRDefault="00E9700C" w:rsidP="00487AA6">
            <w:pPr>
              <w:pStyle w:val="rowtabella0"/>
              <w:jc w:val="center"/>
              <w:rPr>
                <w:color w:val="002060"/>
              </w:rPr>
            </w:pPr>
            <w:r w:rsidRPr="00696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70D7E" w14:textId="77777777" w:rsidR="00E9700C" w:rsidRPr="00696589" w:rsidRDefault="00E9700C" w:rsidP="00487AA6">
            <w:pPr>
              <w:pStyle w:val="rowtabella0"/>
              <w:jc w:val="center"/>
              <w:rPr>
                <w:color w:val="002060"/>
              </w:rPr>
            </w:pPr>
            <w:r w:rsidRPr="00696589">
              <w:rPr>
                <w:color w:val="002060"/>
              </w:rPr>
              <w:t>0</w:t>
            </w:r>
          </w:p>
        </w:tc>
      </w:tr>
    </w:tbl>
    <w:p w14:paraId="3929B9D0" w14:textId="77777777" w:rsidR="00E9700C" w:rsidRPr="00696589" w:rsidRDefault="00E9700C" w:rsidP="00E9700C">
      <w:pPr>
        <w:pStyle w:val="breakline"/>
        <w:rPr>
          <w:rFonts w:eastAsiaTheme="minorEastAsia"/>
          <w:color w:val="002060"/>
        </w:rPr>
      </w:pPr>
    </w:p>
    <w:p w14:paraId="10CA2949" w14:textId="77777777" w:rsidR="00E9700C" w:rsidRPr="00696589" w:rsidRDefault="00E9700C" w:rsidP="00E9700C">
      <w:pPr>
        <w:pStyle w:val="breakline"/>
        <w:rPr>
          <w:color w:val="002060"/>
        </w:rPr>
      </w:pPr>
    </w:p>
    <w:p w14:paraId="369E80AE" w14:textId="77777777" w:rsidR="00E9700C" w:rsidRPr="00696589" w:rsidRDefault="00E9700C" w:rsidP="00E9700C">
      <w:pPr>
        <w:pStyle w:val="sottotitolocampionato10"/>
        <w:rPr>
          <w:color w:val="002060"/>
        </w:rPr>
      </w:pPr>
      <w:r w:rsidRPr="00696589">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700C" w:rsidRPr="00696589" w14:paraId="07F56697" w14:textId="77777777" w:rsidTr="00487AA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B5EA9" w14:textId="77777777" w:rsidR="00E9700C" w:rsidRPr="00696589" w:rsidRDefault="00E9700C" w:rsidP="00487AA6">
            <w:pPr>
              <w:pStyle w:val="headertabella0"/>
              <w:rPr>
                <w:color w:val="002060"/>
              </w:rPr>
            </w:pPr>
            <w:r w:rsidRPr="006965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B763A" w14:textId="77777777" w:rsidR="00E9700C" w:rsidRPr="00696589" w:rsidRDefault="00E9700C" w:rsidP="00487AA6">
            <w:pPr>
              <w:pStyle w:val="headertabella0"/>
              <w:rPr>
                <w:color w:val="002060"/>
              </w:rPr>
            </w:pPr>
            <w:r w:rsidRPr="006965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35A39" w14:textId="77777777" w:rsidR="00E9700C" w:rsidRPr="00696589" w:rsidRDefault="00E9700C" w:rsidP="00487AA6">
            <w:pPr>
              <w:pStyle w:val="headertabella0"/>
              <w:rPr>
                <w:color w:val="002060"/>
              </w:rPr>
            </w:pPr>
            <w:r w:rsidRPr="006965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91DAA" w14:textId="77777777" w:rsidR="00E9700C" w:rsidRPr="00696589" w:rsidRDefault="00E9700C" w:rsidP="00487AA6">
            <w:pPr>
              <w:pStyle w:val="headertabella0"/>
              <w:rPr>
                <w:color w:val="002060"/>
              </w:rPr>
            </w:pPr>
            <w:r w:rsidRPr="006965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3DE3F" w14:textId="77777777" w:rsidR="00E9700C" w:rsidRPr="00696589" w:rsidRDefault="00E9700C" w:rsidP="00487AA6">
            <w:pPr>
              <w:pStyle w:val="headertabella0"/>
              <w:rPr>
                <w:color w:val="002060"/>
              </w:rPr>
            </w:pPr>
            <w:r w:rsidRPr="006965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1E868" w14:textId="77777777" w:rsidR="00E9700C" w:rsidRPr="00696589" w:rsidRDefault="00E9700C" w:rsidP="00487AA6">
            <w:pPr>
              <w:pStyle w:val="headertabella0"/>
              <w:rPr>
                <w:color w:val="002060"/>
              </w:rPr>
            </w:pPr>
            <w:r w:rsidRPr="006965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DCF9A" w14:textId="77777777" w:rsidR="00E9700C" w:rsidRPr="00696589" w:rsidRDefault="00E9700C" w:rsidP="00487AA6">
            <w:pPr>
              <w:pStyle w:val="headertabella0"/>
              <w:rPr>
                <w:color w:val="002060"/>
              </w:rPr>
            </w:pPr>
            <w:r w:rsidRPr="006965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1F70D" w14:textId="77777777" w:rsidR="00E9700C" w:rsidRPr="00696589" w:rsidRDefault="00E9700C" w:rsidP="00487AA6">
            <w:pPr>
              <w:pStyle w:val="headertabella0"/>
              <w:rPr>
                <w:color w:val="002060"/>
              </w:rPr>
            </w:pPr>
            <w:r w:rsidRPr="006965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F78BA" w14:textId="77777777" w:rsidR="00E9700C" w:rsidRPr="00696589" w:rsidRDefault="00E9700C" w:rsidP="00487AA6">
            <w:pPr>
              <w:pStyle w:val="headertabella0"/>
              <w:rPr>
                <w:color w:val="002060"/>
              </w:rPr>
            </w:pPr>
            <w:r w:rsidRPr="006965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74A96" w14:textId="77777777" w:rsidR="00E9700C" w:rsidRPr="00696589" w:rsidRDefault="00E9700C" w:rsidP="00487AA6">
            <w:pPr>
              <w:pStyle w:val="headertabella0"/>
              <w:rPr>
                <w:color w:val="002060"/>
              </w:rPr>
            </w:pPr>
            <w:r w:rsidRPr="00696589">
              <w:rPr>
                <w:color w:val="002060"/>
              </w:rPr>
              <w:t>PE</w:t>
            </w:r>
          </w:p>
        </w:tc>
      </w:tr>
      <w:tr w:rsidR="00E9700C" w:rsidRPr="00696589" w14:paraId="1FF76190" w14:textId="77777777" w:rsidTr="00487AA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6D5956" w14:textId="77777777" w:rsidR="00E9700C" w:rsidRPr="00696589" w:rsidRDefault="00E9700C" w:rsidP="00487AA6">
            <w:pPr>
              <w:pStyle w:val="rowtabella0"/>
              <w:rPr>
                <w:color w:val="002060"/>
              </w:rPr>
            </w:pPr>
            <w:r w:rsidRPr="00696589">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93812" w14:textId="77777777" w:rsidR="00E9700C" w:rsidRPr="00696589" w:rsidRDefault="00E9700C" w:rsidP="00487AA6">
            <w:pPr>
              <w:pStyle w:val="rowtabella0"/>
              <w:jc w:val="center"/>
              <w:rPr>
                <w:color w:val="002060"/>
              </w:rPr>
            </w:pPr>
            <w:r w:rsidRPr="00696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8DFE3"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1B6AB"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9A898"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5AD55"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74EC0" w14:textId="77777777" w:rsidR="00E9700C" w:rsidRPr="00696589" w:rsidRDefault="00E9700C" w:rsidP="00487AA6">
            <w:pPr>
              <w:pStyle w:val="rowtabella0"/>
              <w:jc w:val="center"/>
              <w:rPr>
                <w:color w:val="002060"/>
              </w:rPr>
            </w:pPr>
            <w:r w:rsidRPr="0069658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4F06C" w14:textId="77777777" w:rsidR="00E9700C" w:rsidRPr="00696589" w:rsidRDefault="00E9700C" w:rsidP="00487AA6">
            <w:pPr>
              <w:pStyle w:val="rowtabella0"/>
              <w:jc w:val="center"/>
              <w:rPr>
                <w:color w:val="002060"/>
              </w:rPr>
            </w:pPr>
            <w:r w:rsidRPr="00696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81C73" w14:textId="77777777" w:rsidR="00E9700C" w:rsidRPr="00696589" w:rsidRDefault="00E9700C" w:rsidP="00487AA6">
            <w:pPr>
              <w:pStyle w:val="rowtabella0"/>
              <w:jc w:val="center"/>
              <w:rPr>
                <w:color w:val="002060"/>
              </w:rPr>
            </w:pPr>
            <w:r w:rsidRPr="0069658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850FA" w14:textId="77777777" w:rsidR="00E9700C" w:rsidRPr="00696589" w:rsidRDefault="00E9700C" w:rsidP="00487AA6">
            <w:pPr>
              <w:pStyle w:val="rowtabella0"/>
              <w:jc w:val="center"/>
              <w:rPr>
                <w:color w:val="002060"/>
              </w:rPr>
            </w:pPr>
            <w:r w:rsidRPr="00696589">
              <w:rPr>
                <w:color w:val="002060"/>
              </w:rPr>
              <w:t>0</w:t>
            </w:r>
          </w:p>
        </w:tc>
      </w:tr>
      <w:tr w:rsidR="00E9700C" w:rsidRPr="00696589" w14:paraId="05EBCC97"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668383" w14:textId="77777777" w:rsidR="00E9700C" w:rsidRPr="00696589" w:rsidRDefault="00E9700C" w:rsidP="00487AA6">
            <w:pPr>
              <w:pStyle w:val="rowtabella0"/>
              <w:rPr>
                <w:color w:val="002060"/>
              </w:rPr>
            </w:pPr>
            <w:r w:rsidRPr="00696589">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02D41" w14:textId="77777777" w:rsidR="00E9700C" w:rsidRPr="00696589" w:rsidRDefault="00E9700C" w:rsidP="00487AA6">
            <w:pPr>
              <w:pStyle w:val="rowtabella0"/>
              <w:jc w:val="center"/>
              <w:rPr>
                <w:color w:val="002060"/>
              </w:rPr>
            </w:pPr>
            <w:r w:rsidRPr="00696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4E968"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B2FF8"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C1A3C"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71ACE"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C34B7" w14:textId="77777777" w:rsidR="00E9700C" w:rsidRPr="00696589" w:rsidRDefault="00E9700C" w:rsidP="00487AA6">
            <w:pPr>
              <w:pStyle w:val="rowtabella0"/>
              <w:jc w:val="center"/>
              <w:rPr>
                <w:color w:val="002060"/>
              </w:rPr>
            </w:pPr>
            <w:r w:rsidRPr="006965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F2F44" w14:textId="77777777" w:rsidR="00E9700C" w:rsidRPr="00696589" w:rsidRDefault="00E9700C" w:rsidP="00487AA6">
            <w:pPr>
              <w:pStyle w:val="rowtabella0"/>
              <w:jc w:val="center"/>
              <w:rPr>
                <w:color w:val="002060"/>
              </w:rPr>
            </w:pPr>
            <w:r w:rsidRPr="00696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514EE" w14:textId="77777777" w:rsidR="00E9700C" w:rsidRPr="00696589" w:rsidRDefault="00E9700C" w:rsidP="00487AA6">
            <w:pPr>
              <w:pStyle w:val="rowtabella0"/>
              <w:jc w:val="center"/>
              <w:rPr>
                <w:color w:val="002060"/>
              </w:rPr>
            </w:pPr>
            <w:r w:rsidRPr="00696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09E0B" w14:textId="77777777" w:rsidR="00E9700C" w:rsidRPr="00696589" w:rsidRDefault="00E9700C" w:rsidP="00487AA6">
            <w:pPr>
              <w:pStyle w:val="rowtabella0"/>
              <w:jc w:val="center"/>
              <w:rPr>
                <w:color w:val="002060"/>
              </w:rPr>
            </w:pPr>
            <w:r w:rsidRPr="00696589">
              <w:rPr>
                <w:color w:val="002060"/>
              </w:rPr>
              <w:t>0</w:t>
            </w:r>
          </w:p>
        </w:tc>
      </w:tr>
      <w:tr w:rsidR="00E9700C" w:rsidRPr="00696589" w14:paraId="7167213B"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145FFF" w14:textId="77777777" w:rsidR="00E9700C" w:rsidRPr="00696589" w:rsidRDefault="00E9700C" w:rsidP="00487AA6">
            <w:pPr>
              <w:pStyle w:val="rowtabella0"/>
              <w:rPr>
                <w:color w:val="002060"/>
                <w:lang w:val="es-ES"/>
              </w:rPr>
            </w:pPr>
            <w:r w:rsidRPr="00696589">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39ABF"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45472"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8890E"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ED0A6"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76617"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46EE1" w14:textId="77777777" w:rsidR="00E9700C" w:rsidRPr="00696589" w:rsidRDefault="00E9700C" w:rsidP="00487AA6">
            <w:pPr>
              <w:pStyle w:val="rowtabella0"/>
              <w:jc w:val="center"/>
              <w:rPr>
                <w:color w:val="002060"/>
              </w:rPr>
            </w:pPr>
            <w:r w:rsidRPr="006965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E5E24" w14:textId="77777777" w:rsidR="00E9700C" w:rsidRPr="00696589" w:rsidRDefault="00E9700C" w:rsidP="00487AA6">
            <w:pPr>
              <w:pStyle w:val="rowtabella0"/>
              <w:jc w:val="center"/>
              <w:rPr>
                <w:color w:val="002060"/>
              </w:rPr>
            </w:pPr>
            <w:r w:rsidRPr="00696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E71F4"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6869E" w14:textId="77777777" w:rsidR="00E9700C" w:rsidRPr="00696589" w:rsidRDefault="00E9700C" w:rsidP="00487AA6">
            <w:pPr>
              <w:pStyle w:val="rowtabella0"/>
              <w:jc w:val="center"/>
              <w:rPr>
                <w:color w:val="002060"/>
              </w:rPr>
            </w:pPr>
            <w:r w:rsidRPr="00696589">
              <w:rPr>
                <w:color w:val="002060"/>
              </w:rPr>
              <w:t>0</w:t>
            </w:r>
          </w:p>
        </w:tc>
      </w:tr>
      <w:tr w:rsidR="00E9700C" w:rsidRPr="00696589" w14:paraId="456892EF"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72B95D" w14:textId="77777777" w:rsidR="00E9700C" w:rsidRPr="00696589" w:rsidRDefault="00E9700C" w:rsidP="00487AA6">
            <w:pPr>
              <w:pStyle w:val="rowtabella0"/>
              <w:rPr>
                <w:color w:val="002060"/>
              </w:rPr>
            </w:pPr>
            <w:r w:rsidRPr="00696589">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DF208"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B2785"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81B05"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1527A"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5ECFB"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15125"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2CADC"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D52A2"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7DC3C" w14:textId="77777777" w:rsidR="00E9700C" w:rsidRPr="00696589" w:rsidRDefault="00E9700C" w:rsidP="00487AA6">
            <w:pPr>
              <w:pStyle w:val="rowtabella0"/>
              <w:jc w:val="center"/>
              <w:rPr>
                <w:color w:val="002060"/>
              </w:rPr>
            </w:pPr>
            <w:r w:rsidRPr="00696589">
              <w:rPr>
                <w:color w:val="002060"/>
              </w:rPr>
              <w:t>0</w:t>
            </w:r>
          </w:p>
        </w:tc>
      </w:tr>
      <w:tr w:rsidR="00E9700C" w:rsidRPr="00696589" w14:paraId="71462081"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D9A9F3" w14:textId="77777777" w:rsidR="00E9700C" w:rsidRPr="00696589" w:rsidRDefault="00E9700C" w:rsidP="00487AA6">
            <w:pPr>
              <w:pStyle w:val="rowtabella0"/>
              <w:rPr>
                <w:color w:val="002060"/>
              </w:rPr>
            </w:pPr>
            <w:r w:rsidRPr="00696589">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9B8ED"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83A49"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0C25B"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D13F9"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3F50D"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CB30A" w14:textId="77777777" w:rsidR="00E9700C" w:rsidRPr="00696589" w:rsidRDefault="00E9700C" w:rsidP="00487AA6">
            <w:pPr>
              <w:pStyle w:val="rowtabella0"/>
              <w:jc w:val="center"/>
              <w:rPr>
                <w:color w:val="002060"/>
              </w:rPr>
            </w:pPr>
            <w:r w:rsidRPr="00696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D4CC3" w14:textId="77777777" w:rsidR="00E9700C" w:rsidRPr="00696589" w:rsidRDefault="00E9700C" w:rsidP="00487AA6">
            <w:pPr>
              <w:pStyle w:val="rowtabella0"/>
              <w:jc w:val="center"/>
              <w:rPr>
                <w:color w:val="002060"/>
              </w:rPr>
            </w:pPr>
            <w:r w:rsidRPr="006965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6D5A5"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ED7B6" w14:textId="77777777" w:rsidR="00E9700C" w:rsidRPr="00696589" w:rsidRDefault="00E9700C" w:rsidP="00487AA6">
            <w:pPr>
              <w:pStyle w:val="rowtabella0"/>
              <w:jc w:val="center"/>
              <w:rPr>
                <w:color w:val="002060"/>
              </w:rPr>
            </w:pPr>
            <w:r w:rsidRPr="00696589">
              <w:rPr>
                <w:color w:val="002060"/>
              </w:rPr>
              <w:t>0</w:t>
            </w:r>
          </w:p>
        </w:tc>
      </w:tr>
      <w:tr w:rsidR="00E9700C" w:rsidRPr="00696589" w14:paraId="2E1C0673"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59E854" w14:textId="77777777" w:rsidR="00E9700C" w:rsidRPr="00696589" w:rsidRDefault="00E9700C" w:rsidP="00487AA6">
            <w:pPr>
              <w:pStyle w:val="rowtabella0"/>
              <w:rPr>
                <w:color w:val="002060"/>
              </w:rPr>
            </w:pPr>
            <w:r w:rsidRPr="00696589">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2B4E8"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312AD"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07459"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C8420"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59AF6"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6B951"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02C45" w14:textId="77777777" w:rsidR="00E9700C" w:rsidRPr="00696589" w:rsidRDefault="00E9700C" w:rsidP="00487AA6">
            <w:pPr>
              <w:pStyle w:val="rowtabella0"/>
              <w:jc w:val="center"/>
              <w:rPr>
                <w:color w:val="002060"/>
              </w:rPr>
            </w:pPr>
            <w:r w:rsidRPr="0069658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F36B8"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32129" w14:textId="77777777" w:rsidR="00E9700C" w:rsidRPr="00696589" w:rsidRDefault="00E9700C" w:rsidP="00487AA6">
            <w:pPr>
              <w:pStyle w:val="rowtabella0"/>
              <w:jc w:val="center"/>
              <w:rPr>
                <w:color w:val="002060"/>
              </w:rPr>
            </w:pPr>
            <w:r w:rsidRPr="00696589">
              <w:rPr>
                <w:color w:val="002060"/>
              </w:rPr>
              <w:t>0</w:t>
            </w:r>
          </w:p>
        </w:tc>
      </w:tr>
      <w:tr w:rsidR="00E9700C" w:rsidRPr="00696589" w14:paraId="4DF875C3"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303A7B" w14:textId="77777777" w:rsidR="00E9700C" w:rsidRPr="00696589" w:rsidRDefault="00E9700C" w:rsidP="00487AA6">
            <w:pPr>
              <w:pStyle w:val="rowtabella0"/>
              <w:rPr>
                <w:color w:val="002060"/>
              </w:rPr>
            </w:pPr>
            <w:r w:rsidRPr="00696589">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025D9"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8D345"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DC4F3"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971AC"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AB3B1"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C6FD5" w14:textId="77777777" w:rsidR="00E9700C" w:rsidRPr="00696589" w:rsidRDefault="00E9700C" w:rsidP="00487AA6">
            <w:pPr>
              <w:pStyle w:val="rowtabella0"/>
              <w:jc w:val="center"/>
              <w:rPr>
                <w:color w:val="002060"/>
              </w:rPr>
            </w:pPr>
            <w:r w:rsidRPr="00696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B12BF" w14:textId="77777777" w:rsidR="00E9700C" w:rsidRPr="00696589" w:rsidRDefault="00E9700C" w:rsidP="00487AA6">
            <w:pPr>
              <w:pStyle w:val="rowtabella0"/>
              <w:jc w:val="center"/>
              <w:rPr>
                <w:color w:val="002060"/>
              </w:rPr>
            </w:pPr>
            <w:r w:rsidRPr="0069658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B1775" w14:textId="77777777" w:rsidR="00E9700C" w:rsidRPr="00696589" w:rsidRDefault="00E9700C" w:rsidP="00487AA6">
            <w:pPr>
              <w:pStyle w:val="rowtabella0"/>
              <w:jc w:val="center"/>
              <w:rPr>
                <w:color w:val="002060"/>
              </w:rPr>
            </w:pPr>
            <w:r w:rsidRPr="0069658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FB6E7" w14:textId="77777777" w:rsidR="00E9700C" w:rsidRPr="00696589" w:rsidRDefault="00E9700C" w:rsidP="00487AA6">
            <w:pPr>
              <w:pStyle w:val="rowtabella0"/>
              <w:jc w:val="center"/>
              <w:rPr>
                <w:color w:val="002060"/>
              </w:rPr>
            </w:pPr>
            <w:r w:rsidRPr="00696589">
              <w:rPr>
                <w:color w:val="002060"/>
              </w:rPr>
              <w:t>0</w:t>
            </w:r>
          </w:p>
        </w:tc>
      </w:tr>
      <w:tr w:rsidR="00E9700C" w:rsidRPr="00696589" w14:paraId="357C5C11" w14:textId="77777777" w:rsidTr="00487AA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CA9C5F" w14:textId="77777777" w:rsidR="00E9700C" w:rsidRPr="00696589" w:rsidRDefault="00E9700C" w:rsidP="00487AA6">
            <w:pPr>
              <w:pStyle w:val="rowtabella0"/>
              <w:rPr>
                <w:color w:val="002060"/>
              </w:rPr>
            </w:pPr>
            <w:proofErr w:type="spellStart"/>
            <w:r w:rsidRPr="00696589">
              <w:rPr>
                <w:color w:val="002060"/>
              </w:rPr>
              <w:t>sq.B</w:t>
            </w:r>
            <w:proofErr w:type="spellEnd"/>
            <w:r w:rsidRPr="00696589">
              <w:rPr>
                <w:color w:val="002060"/>
              </w:rPr>
              <w:t xml:space="preserve">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DBCE2"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3F1D0"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06586"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3788E"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4C63C"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5E628"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B57C3"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29566"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A67CA" w14:textId="77777777" w:rsidR="00E9700C" w:rsidRPr="00696589" w:rsidRDefault="00E9700C" w:rsidP="00487AA6">
            <w:pPr>
              <w:pStyle w:val="rowtabella0"/>
              <w:jc w:val="center"/>
              <w:rPr>
                <w:color w:val="002060"/>
              </w:rPr>
            </w:pPr>
            <w:r w:rsidRPr="00696589">
              <w:rPr>
                <w:color w:val="002060"/>
              </w:rPr>
              <w:t>0</w:t>
            </w:r>
          </w:p>
        </w:tc>
      </w:tr>
    </w:tbl>
    <w:p w14:paraId="7EE4CE0A" w14:textId="77777777" w:rsidR="00E9700C" w:rsidRPr="00696589" w:rsidRDefault="00E9700C" w:rsidP="00E9700C">
      <w:pPr>
        <w:pStyle w:val="breakline"/>
        <w:rPr>
          <w:rFonts w:eastAsiaTheme="minorEastAsia"/>
          <w:color w:val="002060"/>
        </w:rPr>
      </w:pPr>
    </w:p>
    <w:p w14:paraId="2AC15BFB" w14:textId="77777777" w:rsidR="00E9700C" w:rsidRPr="00696589" w:rsidRDefault="00E9700C" w:rsidP="00E9700C">
      <w:pPr>
        <w:pStyle w:val="breakline"/>
        <w:rPr>
          <w:color w:val="002060"/>
        </w:rPr>
      </w:pPr>
    </w:p>
    <w:p w14:paraId="56F279E2" w14:textId="77777777" w:rsidR="00E9700C" w:rsidRPr="00696589" w:rsidRDefault="00E9700C" w:rsidP="00E9700C">
      <w:pPr>
        <w:pStyle w:val="sottotitolocampionato10"/>
        <w:rPr>
          <w:color w:val="002060"/>
        </w:rPr>
      </w:pPr>
      <w:r w:rsidRPr="00696589">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700C" w:rsidRPr="00696589" w14:paraId="4E2FA8AB" w14:textId="77777777" w:rsidTr="00487AA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ABACE" w14:textId="77777777" w:rsidR="00E9700C" w:rsidRPr="00696589" w:rsidRDefault="00E9700C" w:rsidP="00487AA6">
            <w:pPr>
              <w:pStyle w:val="headertabella0"/>
              <w:rPr>
                <w:color w:val="002060"/>
              </w:rPr>
            </w:pPr>
            <w:r w:rsidRPr="006965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D334B" w14:textId="77777777" w:rsidR="00E9700C" w:rsidRPr="00696589" w:rsidRDefault="00E9700C" w:rsidP="00487AA6">
            <w:pPr>
              <w:pStyle w:val="headertabella0"/>
              <w:rPr>
                <w:color w:val="002060"/>
              </w:rPr>
            </w:pPr>
            <w:r w:rsidRPr="006965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5C8DF" w14:textId="77777777" w:rsidR="00E9700C" w:rsidRPr="00696589" w:rsidRDefault="00E9700C" w:rsidP="00487AA6">
            <w:pPr>
              <w:pStyle w:val="headertabella0"/>
              <w:rPr>
                <w:color w:val="002060"/>
              </w:rPr>
            </w:pPr>
            <w:r w:rsidRPr="006965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7D9F8" w14:textId="77777777" w:rsidR="00E9700C" w:rsidRPr="00696589" w:rsidRDefault="00E9700C" w:rsidP="00487AA6">
            <w:pPr>
              <w:pStyle w:val="headertabella0"/>
              <w:rPr>
                <w:color w:val="002060"/>
              </w:rPr>
            </w:pPr>
            <w:r w:rsidRPr="006965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1D975" w14:textId="77777777" w:rsidR="00E9700C" w:rsidRPr="00696589" w:rsidRDefault="00E9700C" w:rsidP="00487AA6">
            <w:pPr>
              <w:pStyle w:val="headertabella0"/>
              <w:rPr>
                <w:color w:val="002060"/>
              </w:rPr>
            </w:pPr>
            <w:r w:rsidRPr="006965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03998" w14:textId="77777777" w:rsidR="00E9700C" w:rsidRPr="00696589" w:rsidRDefault="00E9700C" w:rsidP="00487AA6">
            <w:pPr>
              <w:pStyle w:val="headertabella0"/>
              <w:rPr>
                <w:color w:val="002060"/>
              </w:rPr>
            </w:pPr>
            <w:r w:rsidRPr="006965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E38C3" w14:textId="77777777" w:rsidR="00E9700C" w:rsidRPr="00696589" w:rsidRDefault="00E9700C" w:rsidP="00487AA6">
            <w:pPr>
              <w:pStyle w:val="headertabella0"/>
              <w:rPr>
                <w:color w:val="002060"/>
              </w:rPr>
            </w:pPr>
            <w:r w:rsidRPr="006965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461B0" w14:textId="77777777" w:rsidR="00E9700C" w:rsidRPr="00696589" w:rsidRDefault="00E9700C" w:rsidP="00487AA6">
            <w:pPr>
              <w:pStyle w:val="headertabella0"/>
              <w:rPr>
                <w:color w:val="002060"/>
              </w:rPr>
            </w:pPr>
            <w:r w:rsidRPr="006965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47667" w14:textId="77777777" w:rsidR="00E9700C" w:rsidRPr="00696589" w:rsidRDefault="00E9700C" w:rsidP="00487AA6">
            <w:pPr>
              <w:pStyle w:val="headertabella0"/>
              <w:rPr>
                <w:color w:val="002060"/>
              </w:rPr>
            </w:pPr>
            <w:r w:rsidRPr="006965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F229D" w14:textId="77777777" w:rsidR="00E9700C" w:rsidRPr="00696589" w:rsidRDefault="00E9700C" w:rsidP="00487AA6">
            <w:pPr>
              <w:pStyle w:val="headertabella0"/>
              <w:rPr>
                <w:color w:val="002060"/>
              </w:rPr>
            </w:pPr>
            <w:r w:rsidRPr="00696589">
              <w:rPr>
                <w:color w:val="002060"/>
              </w:rPr>
              <w:t>PE</w:t>
            </w:r>
          </w:p>
        </w:tc>
      </w:tr>
      <w:tr w:rsidR="00E9700C" w:rsidRPr="00696589" w14:paraId="7242345D" w14:textId="77777777" w:rsidTr="00487AA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66747A" w14:textId="77777777" w:rsidR="00E9700C" w:rsidRPr="00696589" w:rsidRDefault="00E9700C" w:rsidP="00487AA6">
            <w:pPr>
              <w:pStyle w:val="rowtabella0"/>
              <w:rPr>
                <w:color w:val="002060"/>
                <w:lang w:val="es-ES"/>
              </w:rPr>
            </w:pPr>
            <w:r w:rsidRPr="00696589">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F2352" w14:textId="77777777" w:rsidR="00E9700C" w:rsidRPr="00696589" w:rsidRDefault="00E9700C" w:rsidP="00487AA6">
            <w:pPr>
              <w:pStyle w:val="rowtabella0"/>
              <w:jc w:val="center"/>
              <w:rPr>
                <w:color w:val="002060"/>
              </w:rPr>
            </w:pPr>
            <w:r w:rsidRPr="00696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AC0B5"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F90E9"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6F41D"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FE296"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47D9F" w14:textId="77777777" w:rsidR="00E9700C" w:rsidRPr="00696589" w:rsidRDefault="00E9700C" w:rsidP="00487AA6">
            <w:pPr>
              <w:pStyle w:val="rowtabella0"/>
              <w:jc w:val="center"/>
              <w:rPr>
                <w:color w:val="002060"/>
              </w:rPr>
            </w:pPr>
            <w:r w:rsidRPr="006965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3EA2B"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B504F" w14:textId="77777777" w:rsidR="00E9700C" w:rsidRPr="00696589" w:rsidRDefault="00E9700C" w:rsidP="00487AA6">
            <w:pPr>
              <w:pStyle w:val="rowtabella0"/>
              <w:jc w:val="center"/>
              <w:rPr>
                <w:color w:val="002060"/>
              </w:rPr>
            </w:pPr>
            <w:r w:rsidRPr="00696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4B4A0" w14:textId="77777777" w:rsidR="00E9700C" w:rsidRPr="00696589" w:rsidRDefault="00E9700C" w:rsidP="00487AA6">
            <w:pPr>
              <w:pStyle w:val="rowtabella0"/>
              <w:jc w:val="center"/>
              <w:rPr>
                <w:color w:val="002060"/>
              </w:rPr>
            </w:pPr>
            <w:r w:rsidRPr="00696589">
              <w:rPr>
                <w:color w:val="002060"/>
              </w:rPr>
              <w:t>0</w:t>
            </w:r>
          </w:p>
        </w:tc>
      </w:tr>
      <w:tr w:rsidR="00E9700C" w:rsidRPr="00696589" w14:paraId="13FC0E93"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DFD69B" w14:textId="77777777" w:rsidR="00E9700C" w:rsidRPr="00696589" w:rsidRDefault="00E9700C" w:rsidP="00487AA6">
            <w:pPr>
              <w:pStyle w:val="rowtabella0"/>
              <w:rPr>
                <w:color w:val="002060"/>
              </w:rPr>
            </w:pPr>
            <w:r w:rsidRPr="00696589">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8FE34" w14:textId="77777777" w:rsidR="00E9700C" w:rsidRPr="00696589" w:rsidRDefault="00E9700C" w:rsidP="00487AA6">
            <w:pPr>
              <w:pStyle w:val="rowtabella0"/>
              <w:jc w:val="center"/>
              <w:rPr>
                <w:color w:val="002060"/>
              </w:rPr>
            </w:pPr>
            <w:r w:rsidRPr="00696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D0182"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FB24A"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7A775"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026E6"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0EE8B" w14:textId="77777777" w:rsidR="00E9700C" w:rsidRPr="00696589" w:rsidRDefault="00E9700C" w:rsidP="00487AA6">
            <w:pPr>
              <w:pStyle w:val="rowtabella0"/>
              <w:jc w:val="center"/>
              <w:rPr>
                <w:color w:val="002060"/>
              </w:rPr>
            </w:pPr>
            <w:r w:rsidRPr="0069658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C0BAF"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91377" w14:textId="77777777" w:rsidR="00E9700C" w:rsidRPr="00696589" w:rsidRDefault="00E9700C" w:rsidP="00487AA6">
            <w:pPr>
              <w:pStyle w:val="rowtabella0"/>
              <w:jc w:val="center"/>
              <w:rPr>
                <w:color w:val="002060"/>
              </w:rPr>
            </w:pPr>
            <w:r w:rsidRPr="00696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C7C60" w14:textId="77777777" w:rsidR="00E9700C" w:rsidRPr="00696589" w:rsidRDefault="00E9700C" w:rsidP="00487AA6">
            <w:pPr>
              <w:pStyle w:val="rowtabella0"/>
              <w:jc w:val="center"/>
              <w:rPr>
                <w:color w:val="002060"/>
              </w:rPr>
            </w:pPr>
            <w:r w:rsidRPr="00696589">
              <w:rPr>
                <w:color w:val="002060"/>
              </w:rPr>
              <w:t>0</w:t>
            </w:r>
          </w:p>
        </w:tc>
      </w:tr>
      <w:tr w:rsidR="00E9700C" w:rsidRPr="00696589" w14:paraId="09693542"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C7D602" w14:textId="77777777" w:rsidR="00E9700C" w:rsidRPr="00696589" w:rsidRDefault="00E9700C" w:rsidP="00487AA6">
            <w:pPr>
              <w:pStyle w:val="rowtabella0"/>
              <w:rPr>
                <w:color w:val="002060"/>
              </w:rPr>
            </w:pPr>
            <w:r w:rsidRPr="00696589">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9E98C" w14:textId="77777777" w:rsidR="00E9700C" w:rsidRPr="00696589" w:rsidRDefault="00E9700C" w:rsidP="00487AA6">
            <w:pPr>
              <w:pStyle w:val="rowtabella0"/>
              <w:jc w:val="center"/>
              <w:rPr>
                <w:color w:val="002060"/>
              </w:rPr>
            </w:pPr>
            <w:r w:rsidRPr="00696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187B5"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02183"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29B0B"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2E9F5"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64A99"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8AD51" w14:textId="77777777" w:rsidR="00E9700C" w:rsidRPr="00696589" w:rsidRDefault="00E9700C" w:rsidP="00487AA6">
            <w:pPr>
              <w:pStyle w:val="rowtabella0"/>
              <w:jc w:val="center"/>
              <w:rPr>
                <w:color w:val="002060"/>
              </w:rPr>
            </w:pPr>
            <w:r w:rsidRPr="006965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DDF2E"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7D0FD" w14:textId="77777777" w:rsidR="00E9700C" w:rsidRPr="00696589" w:rsidRDefault="00E9700C" w:rsidP="00487AA6">
            <w:pPr>
              <w:pStyle w:val="rowtabella0"/>
              <w:jc w:val="center"/>
              <w:rPr>
                <w:color w:val="002060"/>
              </w:rPr>
            </w:pPr>
            <w:r w:rsidRPr="00696589">
              <w:rPr>
                <w:color w:val="002060"/>
              </w:rPr>
              <w:t>0</w:t>
            </w:r>
          </w:p>
        </w:tc>
      </w:tr>
      <w:tr w:rsidR="00E9700C" w:rsidRPr="00696589" w14:paraId="01409074"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2CD30F" w14:textId="77777777" w:rsidR="00E9700C" w:rsidRPr="00696589" w:rsidRDefault="00E9700C" w:rsidP="00487AA6">
            <w:pPr>
              <w:pStyle w:val="rowtabella0"/>
              <w:rPr>
                <w:color w:val="002060"/>
              </w:rPr>
            </w:pPr>
            <w:r w:rsidRPr="00696589">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9B51F"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65BD4"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D8743"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B1ED4"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AB734"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34065" w14:textId="77777777" w:rsidR="00E9700C" w:rsidRPr="00696589" w:rsidRDefault="00E9700C" w:rsidP="00487AA6">
            <w:pPr>
              <w:pStyle w:val="rowtabella0"/>
              <w:jc w:val="center"/>
              <w:rPr>
                <w:color w:val="002060"/>
              </w:rPr>
            </w:pPr>
            <w:r w:rsidRPr="00696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A624B"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9BDE5"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6F48C" w14:textId="77777777" w:rsidR="00E9700C" w:rsidRPr="00696589" w:rsidRDefault="00E9700C" w:rsidP="00487AA6">
            <w:pPr>
              <w:pStyle w:val="rowtabella0"/>
              <w:jc w:val="center"/>
              <w:rPr>
                <w:color w:val="002060"/>
              </w:rPr>
            </w:pPr>
            <w:r w:rsidRPr="00696589">
              <w:rPr>
                <w:color w:val="002060"/>
              </w:rPr>
              <w:t>0</w:t>
            </w:r>
          </w:p>
        </w:tc>
      </w:tr>
      <w:tr w:rsidR="00E9700C" w:rsidRPr="00696589" w14:paraId="1099E4D2"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F273B4" w14:textId="77777777" w:rsidR="00E9700C" w:rsidRPr="00696589" w:rsidRDefault="00E9700C" w:rsidP="00487AA6">
            <w:pPr>
              <w:pStyle w:val="rowtabella0"/>
              <w:rPr>
                <w:color w:val="002060"/>
              </w:rPr>
            </w:pPr>
            <w:r w:rsidRPr="00696589">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D97C3"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3CAE0"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AC9F5"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27E48"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349D1"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394DB" w14:textId="77777777" w:rsidR="00E9700C" w:rsidRPr="00696589" w:rsidRDefault="00E9700C" w:rsidP="00487AA6">
            <w:pPr>
              <w:pStyle w:val="rowtabella0"/>
              <w:jc w:val="center"/>
              <w:rPr>
                <w:color w:val="002060"/>
              </w:rPr>
            </w:pPr>
            <w:r w:rsidRPr="00696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2610C" w14:textId="77777777" w:rsidR="00E9700C" w:rsidRPr="00696589" w:rsidRDefault="00E9700C" w:rsidP="00487AA6">
            <w:pPr>
              <w:pStyle w:val="rowtabella0"/>
              <w:jc w:val="center"/>
              <w:rPr>
                <w:color w:val="002060"/>
              </w:rPr>
            </w:pPr>
            <w:r w:rsidRPr="00696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1F674"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8ABF5" w14:textId="77777777" w:rsidR="00E9700C" w:rsidRPr="00696589" w:rsidRDefault="00E9700C" w:rsidP="00487AA6">
            <w:pPr>
              <w:pStyle w:val="rowtabella0"/>
              <w:jc w:val="center"/>
              <w:rPr>
                <w:color w:val="002060"/>
              </w:rPr>
            </w:pPr>
            <w:r w:rsidRPr="00696589">
              <w:rPr>
                <w:color w:val="002060"/>
              </w:rPr>
              <w:t>0</w:t>
            </w:r>
          </w:p>
        </w:tc>
      </w:tr>
      <w:tr w:rsidR="00E9700C" w:rsidRPr="00696589" w14:paraId="34A64349"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EC07DB" w14:textId="77777777" w:rsidR="00E9700C" w:rsidRPr="00696589" w:rsidRDefault="00E9700C" w:rsidP="00487AA6">
            <w:pPr>
              <w:pStyle w:val="rowtabella0"/>
              <w:rPr>
                <w:color w:val="002060"/>
                <w:lang w:val="es-ES"/>
              </w:rPr>
            </w:pPr>
            <w:r w:rsidRPr="00696589">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645E8"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4BE1B"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DF011"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FA958"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087D6"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7E1AC" w14:textId="77777777" w:rsidR="00E9700C" w:rsidRPr="00696589" w:rsidRDefault="00E9700C" w:rsidP="00487AA6">
            <w:pPr>
              <w:pStyle w:val="rowtabella0"/>
              <w:jc w:val="center"/>
              <w:rPr>
                <w:color w:val="002060"/>
              </w:rPr>
            </w:pPr>
            <w:r w:rsidRPr="00696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987E2" w14:textId="77777777" w:rsidR="00E9700C" w:rsidRPr="00696589" w:rsidRDefault="00E9700C" w:rsidP="00487AA6">
            <w:pPr>
              <w:pStyle w:val="rowtabella0"/>
              <w:jc w:val="center"/>
              <w:rPr>
                <w:color w:val="002060"/>
              </w:rPr>
            </w:pPr>
            <w:r w:rsidRPr="0069658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EC171" w14:textId="77777777" w:rsidR="00E9700C" w:rsidRPr="00696589" w:rsidRDefault="00E9700C" w:rsidP="00487AA6">
            <w:pPr>
              <w:pStyle w:val="rowtabella0"/>
              <w:jc w:val="center"/>
              <w:rPr>
                <w:color w:val="002060"/>
              </w:rPr>
            </w:pPr>
            <w:r w:rsidRPr="00696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FEBD0" w14:textId="77777777" w:rsidR="00E9700C" w:rsidRPr="00696589" w:rsidRDefault="00E9700C" w:rsidP="00487AA6">
            <w:pPr>
              <w:pStyle w:val="rowtabella0"/>
              <w:jc w:val="center"/>
              <w:rPr>
                <w:color w:val="002060"/>
              </w:rPr>
            </w:pPr>
            <w:r w:rsidRPr="00696589">
              <w:rPr>
                <w:color w:val="002060"/>
              </w:rPr>
              <w:t>0</w:t>
            </w:r>
          </w:p>
        </w:tc>
      </w:tr>
      <w:tr w:rsidR="00E9700C" w:rsidRPr="00696589" w14:paraId="11C5A502"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700E40" w14:textId="77777777" w:rsidR="00E9700C" w:rsidRPr="00696589" w:rsidRDefault="00E9700C" w:rsidP="00487AA6">
            <w:pPr>
              <w:pStyle w:val="rowtabella0"/>
              <w:rPr>
                <w:color w:val="002060"/>
              </w:rPr>
            </w:pPr>
            <w:r w:rsidRPr="00696589">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F9913"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02FFD"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DDEB2"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507B7"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5C209"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1A2D9" w14:textId="77777777" w:rsidR="00E9700C" w:rsidRPr="00696589" w:rsidRDefault="00E9700C" w:rsidP="00487AA6">
            <w:pPr>
              <w:pStyle w:val="rowtabella0"/>
              <w:jc w:val="center"/>
              <w:rPr>
                <w:color w:val="002060"/>
              </w:rPr>
            </w:pPr>
            <w:r w:rsidRPr="00696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10E90" w14:textId="77777777" w:rsidR="00E9700C" w:rsidRPr="00696589" w:rsidRDefault="00E9700C" w:rsidP="00487AA6">
            <w:pPr>
              <w:pStyle w:val="rowtabella0"/>
              <w:jc w:val="center"/>
              <w:rPr>
                <w:color w:val="002060"/>
              </w:rPr>
            </w:pPr>
            <w:r w:rsidRPr="006965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878D6" w14:textId="77777777" w:rsidR="00E9700C" w:rsidRPr="00696589" w:rsidRDefault="00E9700C" w:rsidP="00487AA6">
            <w:pPr>
              <w:pStyle w:val="rowtabella0"/>
              <w:jc w:val="center"/>
              <w:rPr>
                <w:color w:val="002060"/>
              </w:rPr>
            </w:pPr>
            <w:r w:rsidRPr="006965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0915D" w14:textId="77777777" w:rsidR="00E9700C" w:rsidRPr="00696589" w:rsidRDefault="00E9700C" w:rsidP="00487AA6">
            <w:pPr>
              <w:pStyle w:val="rowtabella0"/>
              <w:jc w:val="center"/>
              <w:rPr>
                <w:color w:val="002060"/>
              </w:rPr>
            </w:pPr>
            <w:r w:rsidRPr="00696589">
              <w:rPr>
                <w:color w:val="002060"/>
              </w:rPr>
              <w:t>0</w:t>
            </w:r>
          </w:p>
        </w:tc>
      </w:tr>
      <w:tr w:rsidR="00E9700C" w:rsidRPr="00696589" w14:paraId="76CDE9E0" w14:textId="77777777" w:rsidTr="00487AA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57F9E4" w14:textId="77777777" w:rsidR="00E9700C" w:rsidRPr="00696589" w:rsidRDefault="00E9700C" w:rsidP="00487AA6">
            <w:pPr>
              <w:pStyle w:val="rowtabella0"/>
              <w:rPr>
                <w:color w:val="002060"/>
              </w:rPr>
            </w:pPr>
            <w:proofErr w:type="spellStart"/>
            <w:r w:rsidRPr="00696589">
              <w:rPr>
                <w:color w:val="002060"/>
              </w:rPr>
              <w:t>sq.B</w:t>
            </w:r>
            <w:proofErr w:type="spellEnd"/>
            <w:r w:rsidRPr="00696589">
              <w:rPr>
                <w:color w:val="002060"/>
              </w:rPr>
              <w:t xml:space="preserve"> FIGHT BULLS CORRIDONISQ.B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A9A8F"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84E06"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5E923"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DBCF5"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6C34B"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EE83E"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05DC0"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976AD"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AA236" w14:textId="77777777" w:rsidR="00E9700C" w:rsidRPr="00696589" w:rsidRDefault="00E9700C" w:rsidP="00487AA6">
            <w:pPr>
              <w:pStyle w:val="rowtabella0"/>
              <w:jc w:val="center"/>
              <w:rPr>
                <w:color w:val="002060"/>
              </w:rPr>
            </w:pPr>
            <w:r w:rsidRPr="00696589">
              <w:rPr>
                <w:color w:val="002060"/>
              </w:rPr>
              <w:t>0</w:t>
            </w:r>
          </w:p>
        </w:tc>
      </w:tr>
    </w:tbl>
    <w:p w14:paraId="549224BE" w14:textId="77777777" w:rsidR="00E9700C" w:rsidRPr="00696589" w:rsidRDefault="00E9700C" w:rsidP="00E9700C">
      <w:pPr>
        <w:pStyle w:val="breakline"/>
        <w:rPr>
          <w:color w:val="002060"/>
        </w:rPr>
      </w:pPr>
    </w:p>
    <w:p w14:paraId="05987C4C" w14:textId="77777777" w:rsidR="00E9700C" w:rsidRPr="00696589" w:rsidRDefault="00E9700C" w:rsidP="00E9700C">
      <w:pPr>
        <w:pStyle w:val="titoloprinc0"/>
        <w:rPr>
          <w:color w:val="002060"/>
        </w:rPr>
      </w:pPr>
      <w:r w:rsidRPr="00696589">
        <w:rPr>
          <w:color w:val="002060"/>
        </w:rPr>
        <w:t>PROGRAMMA GARE</w:t>
      </w:r>
    </w:p>
    <w:p w14:paraId="45E518F8" w14:textId="77777777" w:rsidR="00E9700C" w:rsidRDefault="00E9700C" w:rsidP="00E9700C">
      <w:pPr>
        <w:pStyle w:val="breakline"/>
        <w:rPr>
          <w:rFonts w:eastAsiaTheme="minorEastAsia"/>
          <w:color w:val="002060"/>
        </w:rPr>
      </w:pPr>
    </w:p>
    <w:p w14:paraId="3DC9A418" w14:textId="77777777" w:rsidR="00AD5C09" w:rsidRPr="008C4765" w:rsidRDefault="00AD5C09" w:rsidP="00AD5C09">
      <w:pPr>
        <w:pStyle w:val="sottotitolocampionato10"/>
        <w:rPr>
          <w:color w:val="002060"/>
        </w:rPr>
      </w:pPr>
      <w:r w:rsidRPr="008C4765">
        <w:rPr>
          <w:color w:val="002060"/>
        </w:rP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3"/>
        <w:gridCol w:w="385"/>
        <w:gridCol w:w="898"/>
        <w:gridCol w:w="1183"/>
        <w:gridCol w:w="1550"/>
        <w:gridCol w:w="1550"/>
      </w:tblGrid>
      <w:tr w:rsidR="00AD5C09" w:rsidRPr="008C4765" w14:paraId="3B786337" w14:textId="77777777" w:rsidTr="00487AA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90581" w14:textId="77777777" w:rsidR="00AD5C09" w:rsidRPr="008C4765" w:rsidRDefault="00AD5C09" w:rsidP="00487AA6">
            <w:pPr>
              <w:pStyle w:val="headertabella0"/>
              <w:rPr>
                <w:color w:val="002060"/>
              </w:rPr>
            </w:pPr>
            <w:r w:rsidRPr="008C476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52F6F" w14:textId="77777777" w:rsidR="00AD5C09" w:rsidRPr="008C4765" w:rsidRDefault="00AD5C09" w:rsidP="00487AA6">
            <w:pPr>
              <w:pStyle w:val="headertabella0"/>
              <w:rPr>
                <w:color w:val="002060"/>
              </w:rPr>
            </w:pPr>
            <w:r w:rsidRPr="008C476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97BAE" w14:textId="77777777" w:rsidR="00AD5C09" w:rsidRPr="008C4765" w:rsidRDefault="00AD5C09" w:rsidP="00487AA6">
            <w:pPr>
              <w:pStyle w:val="headertabella0"/>
              <w:rPr>
                <w:color w:val="002060"/>
              </w:rPr>
            </w:pPr>
            <w:r w:rsidRPr="008C476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AB18E" w14:textId="77777777" w:rsidR="00AD5C09" w:rsidRPr="008C4765" w:rsidRDefault="00AD5C09" w:rsidP="00487AA6">
            <w:pPr>
              <w:pStyle w:val="headertabella0"/>
              <w:rPr>
                <w:color w:val="002060"/>
              </w:rPr>
            </w:pPr>
            <w:r w:rsidRPr="008C476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A6B47" w14:textId="77777777" w:rsidR="00AD5C09" w:rsidRPr="008C4765" w:rsidRDefault="00AD5C09" w:rsidP="00487AA6">
            <w:pPr>
              <w:pStyle w:val="headertabella0"/>
              <w:rPr>
                <w:color w:val="002060"/>
              </w:rPr>
            </w:pPr>
            <w:r w:rsidRPr="008C476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262B3" w14:textId="77777777" w:rsidR="00AD5C09" w:rsidRPr="008C4765" w:rsidRDefault="00AD5C09" w:rsidP="00487AA6">
            <w:pPr>
              <w:pStyle w:val="headertabella0"/>
              <w:rPr>
                <w:color w:val="002060"/>
              </w:rPr>
            </w:pPr>
            <w:proofErr w:type="spellStart"/>
            <w:r w:rsidRPr="008C4765">
              <w:rPr>
                <w:color w:val="002060"/>
              </w:rPr>
              <w:t>Localita'</w:t>
            </w:r>
            <w:proofErr w:type="spellEnd"/>
            <w:r w:rsidRPr="008C476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15A0D" w14:textId="77777777" w:rsidR="00AD5C09" w:rsidRPr="008C4765" w:rsidRDefault="00AD5C09" w:rsidP="00487AA6">
            <w:pPr>
              <w:pStyle w:val="headertabella0"/>
              <w:rPr>
                <w:color w:val="002060"/>
              </w:rPr>
            </w:pPr>
            <w:r w:rsidRPr="008C4765">
              <w:rPr>
                <w:color w:val="002060"/>
              </w:rPr>
              <w:t>Indirizzo Impianto</w:t>
            </w:r>
          </w:p>
        </w:tc>
      </w:tr>
      <w:tr w:rsidR="00AD5C09" w:rsidRPr="008C4765" w14:paraId="3D25605A" w14:textId="77777777" w:rsidTr="00487AA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82FB31" w14:textId="77777777" w:rsidR="00AD5C09" w:rsidRPr="008C4765" w:rsidRDefault="00AD5C09" w:rsidP="00487AA6">
            <w:pPr>
              <w:pStyle w:val="rowtabella0"/>
              <w:rPr>
                <w:color w:val="002060"/>
              </w:rPr>
            </w:pPr>
            <w:r w:rsidRPr="008C4765">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EB41D7" w14:textId="77777777" w:rsidR="00AD5C09" w:rsidRPr="008C4765" w:rsidRDefault="00AD5C09" w:rsidP="00487AA6">
            <w:pPr>
              <w:pStyle w:val="rowtabella0"/>
              <w:rPr>
                <w:color w:val="002060"/>
              </w:rPr>
            </w:pPr>
            <w:r w:rsidRPr="008C4765">
              <w:rPr>
                <w:color w:val="002060"/>
              </w:rPr>
              <w:t>TRE TORRI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49DA66" w14:textId="77777777" w:rsidR="00AD5C09" w:rsidRPr="008C4765" w:rsidRDefault="00AD5C09" w:rsidP="00487AA6">
            <w:pPr>
              <w:pStyle w:val="rowtabella0"/>
              <w:jc w:val="center"/>
              <w:rPr>
                <w:color w:val="002060"/>
              </w:rPr>
            </w:pPr>
            <w:r w:rsidRPr="008C476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4C80A7" w14:textId="77777777" w:rsidR="00AD5C09" w:rsidRPr="008C4765" w:rsidRDefault="00AD5C09" w:rsidP="00487AA6">
            <w:pPr>
              <w:pStyle w:val="rowtabella0"/>
              <w:rPr>
                <w:color w:val="002060"/>
              </w:rPr>
            </w:pPr>
            <w:r w:rsidRPr="008C4765">
              <w:rPr>
                <w:color w:val="002060"/>
              </w:rPr>
              <w:t>24/02/2024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F05B69" w14:textId="77777777" w:rsidR="00AD5C09" w:rsidRPr="008C4765" w:rsidRDefault="00AD5C09" w:rsidP="00487AA6">
            <w:pPr>
              <w:pStyle w:val="rowtabella0"/>
              <w:rPr>
                <w:color w:val="002060"/>
              </w:rPr>
            </w:pPr>
            <w:r w:rsidRPr="008C4765">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EFB5B1" w14:textId="77777777" w:rsidR="00AD5C09" w:rsidRPr="008C4765" w:rsidRDefault="00AD5C09" w:rsidP="00487AA6">
            <w:pPr>
              <w:pStyle w:val="rowtabella0"/>
              <w:rPr>
                <w:color w:val="002060"/>
              </w:rPr>
            </w:pPr>
            <w:r w:rsidRPr="008C476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1A2C61" w14:textId="77777777" w:rsidR="00AD5C09" w:rsidRPr="008C4765" w:rsidRDefault="00AD5C09" w:rsidP="00487AA6">
            <w:pPr>
              <w:pStyle w:val="rowtabella0"/>
              <w:rPr>
                <w:color w:val="002060"/>
              </w:rPr>
            </w:pPr>
            <w:r w:rsidRPr="008C4765">
              <w:rPr>
                <w:color w:val="002060"/>
              </w:rPr>
              <w:t>VIA MADRE TERESA DI CALCUTTA</w:t>
            </w:r>
          </w:p>
        </w:tc>
      </w:tr>
      <w:tr w:rsidR="00AD5C09" w:rsidRPr="008C4765" w14:paraId="02E97250"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EE31BD" w14:textId="77777777" w:rsidR="00AD5C09" w:rsidRPr="008C4765" w:rsidRDefault="00AD5C09" w:rsidP="00487AA6">
            <w:pPr>
              <w:pStyle w:val="rowtabella0"/>
              <w:rPr>
                <w:color w:val="002060"/>
              </w:rPr>
            </w:pPr>
            <w:r w:rsidRPr="008C4765">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F6FFB9" w14:textId="77777777" w:rsidR="00AD5C09" w:rsidRPr="008C4765" w:rsidRDefault="00AD5C09" w:rsidP="00487AA6">
            <w:pPr>
              <w:pStyle w:val="rowtabella0"/>
              <w:rPr>
                <w:color w:val="002060"/>
              </w:rPr>
            </w:pPr>
            <w:r w:rsidRPr="008C4765">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BD0A70" w14:textId="77777777" w:rsidR="00AD5C09" w:rsidRPr="008C4765" w:rsidRDefault="00AD5C09" w:rsidP="00487AA6">
            <w:pPr>
              <w:pStyle w:val="rowtabella0"/>
              <w:jc w:val="center"/>
              <w:rPr>
                <w:color w:val="002060"/>
              </w:rPr>
            </w:pPr>
            <w:r w:rsidRPr="008C476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46474C" w14:textId="77777777" w:rsidR="00AD5C09" w:rsidRPr="008C4765" w:rsidRDefault="00AD5C09" w:rsidP="00487AA6">
            <w:pPr>
              <w:pStyle w:val="rowtabella0"/>
              <w:rPr>
                <w:color w:val="002060"/>
              </w:rPr>
            </w:pPr>
            <w:r w:rsidRPr="008C4765">
              <w:rPr>
                <w:color w:val="002060"/>
              </w:rPr>
              <w:t>24/02/2024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2A1BED" w14:textId="77777777" w:rsidR="00AD5C09" w:rsidRPr="008C4765" w:rsidRDefault="00AD5C09" w:rsidP="00487AA6">
            <w:pPr>
              <w:pStyle w:val="rowtabella0"/>
              <w:rPr>
                <w:color w:val="002060"/>
              </w:rPr>
            </w:pPr>
            <w:r w:rsidRPr="008C4765">
              <w:rPr>
                <w:color w:val="002060"/>
              </w:rPr>
              <w:t>5464 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7E53D4" w14:textId="77777777" w:rsidR="00AD5C09" w:rsidRPr="008C4765" w:rsidRDefault="00AD5C09" w:rsidP="00487AA6">
            <w:pPr>
              <w:pStyle w:val="rowtabella0"/>
              <w:rPr>
                <w:color w:val="002060"/>
              </w:rPr>
            </w:pPr>
            <w:r w:rsidRPr="008C4765">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62A1E4" w14:textId="77777777" w:rsidR="00AD5C09" w:rsidRPr="008C4765" w:rsidRDefault="00AD5C09" w:rsidP="00487AA6">
            <w:pPr>
              <w:pStyle w:val="rowtabella0"/>
              <w:rPr>
                <w:color w:val="002060"/>
              </w:rPr>
            </w:pPr>
            <w:r w:rsidRPr="008C4765">
              <w:rPr>
                <w:color w:val="002060"/>
              </w:rPr>
              <w:t>VIA DELLE ESPOSIZIONI, 33</w:t>
            </w:r>
          </w:p>
        </w:tc>
      </w:tr>
      <w:tr w:rsidR="00AD5C09" w:rsidRPr="008C4765" w14:paraId="61FED0B0"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D3094E" w14:textId="77777777" w:rsidR="00AD5C09" w:rsidRPr="008C4765" w:rsidRDefault="00AD5C09" w:rsidP="00487AA6">
            <w:pPr>
              <w:pStyle w:val="rowtabella0"/>
              <w:rPr>
                <w:color w:val="002060"/>
              </w:rPr>
            </w:pPr>
            <w:r w:rsidRPr="008C4765">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18CF8D" w14:textId="77777777" w:rsidR="00AD5C09" w:rsidRPr="008C4765" w:rsidRDefault="00AD5C09" w:rsidP="00487AA6">
            <w:pPr>
              <w:pStyle w:val="rowtabella0"/>
              <w:rPr>
                <w:color w:val="002060"/>
              </w:rPr>
            </w:pPr>
            <w:r w:rsidRPr="008C4765">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DF3961" w14:textId="77777777" w:rsidR="00AD5C09" w:rsidRPr="008C4765" w:rsidRDefault="00AD5C09" w:rsidP="00487AA6">
            <w:pPr>
              <w:pStyle w:val="rowtabella0"/>
              <w:jc w:val="center"/>
              <w:rPr>
                <w:color w:val="002060"/>
              </w:rPr>
            </w:pPr>
            <w:r w:rsidRPr="008C476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A8F9F5" w14:textId="77777777" w:rsidR="00AD5C09" w:rsidRPr="008C4765" w:rsidRDefault="00AD5C09" w:rsidP="00487AA6">
            <w:pPr>
              <w:pStyle w:val="rowtabella0"/>
              <w:rPr>
                <w:color w:val="002060"/>
              </w:rPr>
            </w:pPr>
            <w:r w:rsidRPr="008C4765">
              <w:rPr>
                <w:color w:val="002060"/>
              </w:rPr>
              <w:t>25/02/2024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89FCED" w14:textId="77777777" w:rsidR="00AD5C09" w:rsidRPr="008C4765" w:rsidRDefault="00AD5C09" w:rsidP="00487AA6">
            <w:pPr>
              <w:pStyle w:val="rowtabella0"/>
              <w:rPr>
                <w:color w:val="002060"/>
              </w:rPr>
            </w:pPr>
            <w:r w:rsidRPr="008C4765">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B8F088" w14:textId="77777777" w:rsidR="00AD5C09" w:rsidRPr="008C4765" w:rsidRDefault="00AD5C09" w:rsidP="00487AA6">
            <w:pPr>
              <w:pStyle w:val="rowtabella0"/>
              <w:rPr>
                <w:color w:val="002060"/>
              </w:rPr>
            </w:pPr>
            <w:r w:rsidRPr="008C4765">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F0627B" w14:textId="77777777" w:rsidR="00AD5C09" w:rsidRPr="008C4765" w:rsidRDefault="00AD5C09" w:rsidP="00487AA6">
            <w:pPr>
              <w:pStyle w:val="rowtabella0"/>
              <w:rPr>
                <w:color w:val="002060"/>
              </w:rPr>
            </w:pPr>
            <w:r w:rsidRPr="008C4765">
              <w:rPr>
                <w:color w:val="002060"/>
              </w:rPr>
              <w:t>VIA FRATELLI CERVI</w:t>
            </w:r>
          </w:p>
        </w:tc>
      </w:tr>
      <w:tr w:rsidR="00AD5C09" w:rsidRPr="008C4765" w14:paraId="72B386AF" w14:textId="77777777" w:rsidTr="00487AA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98DF23" w14:textId="77777777" w:rsidR="00AD5C09" w:rsidRPr="008C4765" w:rsidRDefault="00AD5C09" w:rsidP="00487AA6">
            <w:pPr>
              <w:pStyle w:val="rowtabella0"/>
              <w:rPr>
                <w:color w:val="002060"/>
              </w:rPr>
            </w:pPr>
            <w:r w:rsidRPr="008C4765">
              <w:rPr>
                <w:color w:val="002060"/>
              </w:rPr>
              <w:t>AMICI DEL CENTROSOCIO SP.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B4E41C" w14:textId="77777777" w:rsidR="00AD5C09" w:rsidRPr="008C4765" w:rsidRDefault="00AD5C09" w:rsidP="00487AA6">
            <w:pPr>
              <w:pStyle w:val="rowtabella0"/>
              <w:rPr>
                <w:color w:val="002060"/>
              </w:rPr>
            </w:pPr>
            <w:r w:rsidRPr="008C4765">
              <w:rPr>
                <w:color w:val="002060"/>
              </w:rPr>
              <w:t>C.U.S.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9FC7F5" w14:textId="77777777" w:rsidR="00AD5C09" w:rsidRPr="008C4765" w:rsidRDefault="00AD5C09" w:rsidP="00487AA6">
            <w:pPr>
              <w:pStyle w:val="rowtabella0"/>
              <w:jc w:val="center"/>
              <w:rPr>
                <w:color w:val="002060"/>
              </w:rPr>
            </w:pPr>
            <w:r w:rsidRPr="008C476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C6EE47" w14:textId="77777777" w:rsidR="00AD5C09" w:rsidRPr="008C4765" w:rsidRDefault="00AD5C09" w:rsidP="00487AA6">
            <w:pPr>
              <w:pStyle w:val="rowtabella0"/>
              <w:rPr>
                <w:color w:val="002060"/>
              </w:rPr>
            </w:pPr>
            <w:r w:rsidRPr="008C4765">
              <w:rPr>
                <w:color w:val="002060"/>
              </w:rPr>
              <w:t>27/02/2024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AFDF53" w14:textId="77777777" w:rsidR="00AD5C09" w:rsidRPr="008C4765" w:rsidRDefault="00AD5C09" w:rsidP="00487AA6">
            <w:pPr>
              <w:pStyle w:val="rowtabella0"/>
              <w:rPr>
                <w:color w:val="002060"/>
              </w:rPr>
            </w:pPr>
            <w:r w:rsidRPr="008C4765">
              <w:rPr>
                <w:color w:val="002060"/>
              </w:rPr>
              <w:t>5429 PAL.COM. S.MICHELE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176292" w14:textId="77777777" w:rsidR="00AD5C09" w:rsidRPr="008C4765" w:rsidRDefault="00AD5C09" w:rsidP="00487AA6">
            <w:pPr>
              <w:pStyle w:val="rowtabella0"/>
              <w:rPr>
                <w:color w:val="002060"/>
              </w:rPr>
            </w:pPr>
            <w:r w:rsidRPr="008C4765">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2D58C5" w14:textId="77777777" w:rsidR="00AD5C09" w:rsidRPr="008C4765" w:rsidRDefault="00AD5C09" w:rsidP="00487AA6">
            <w:pPr>
              <w:pStyle w:val="rowtabella0"/>
              <w:rPr>
                <w:color w:val="002060"/>
              </w:rPr>
            </w:pPr>
            <w:r w:rsidRPr="008C4765">
              <w:rPr>
                <w:color w:val="002060"/>
              </w:rPr>
              <w:t>VIA LORETO</w:t>
            </w:r>
          </w:p>
        </w:tc>
      </w:tr>
    </w:tbl>
    <w:p w14:paraId="6C42D0FF" w14:textId="77777777" w:rsidR="00AD5C09" w:rsidRPr="008C4765" w:rsidRDefault="00AD5C09" w:rsidP="00AD5C09">
      <w:pPr>
        <w:pStyle w:val="breakline"/>
        <w:rPr>
          <w:rFonts w:eastAsiaTheme="minorEastAsia"/>
          <w:color w:val="002060"/>
        </w:rPr>
      </w:pPr>
    </w:p>
    <w:p w14:paraId="5A58B65B" w14:textId="77777777" w:rsidR="00AD5C09" w:rsidRPr="008C4765" w:rsidRDefault="00AD5C09" w:rsidP="00AD5C09">
      <w:pPr>
        <w:pStyle w:val="breakline"/>
        <w:rPr>
          <w:color w:val="002060"/>
        </w:rPr>
      </w:pPr>
    </w:p>
    <w:p w14:paraId="1858944F" w14:textId="77777777" w:rsidR="00AD5C09" w:rsidRPr="008C4765" w:rsidRDefault="00AD5C09" w:rsidP="00AD5C09">
      <w:pPr>
        <w:pStyle w:val="breakline"/>
        <w:rPr>
          <w:color w:val="002060"/>
        </w:rPr>
      </w:pPr>
    </w:p>
    <w:p w14:paraId="193E469C" w14:textId="77777777" w:rsidR="00AD5C09" w:rsidRPr="008C4765" w:rsidRDefault="00AD5C09" w:rsidP="00AD5C09">
      <w:pPr>
        <w:pStyle w:val="sottotitolocampionato10"/>
        <w:rPr>
          <w:color w:val="002060"/>
        </w:rPr>
      </w:pPr>
      <w:r w:rsidRPr="008C4765">
        <w:rPr>
          <w:color w:val="002060"/>
        </w:rPr>
        <w:t>GIRONE SA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35"/>
        <w:gridCol w:w="385"/>
        <w:gridCol w:w="898"/>
        <w:gridCol w:w="1176"/>
        <w:gridCol w:w="1551"/>
        <w:gridCol w:w="1547"/>
      </w:tblGrid>
      <w:tr w:rsidR="00AD5C09" w:rsidRPr="008C4765" w14:paraId="642E3D24" w14:textId="77777777" w:rsidTr="00487AA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79316" w14:textId="77777777" w:rsidR="00AD5C09" w:rsidRPr="008C4765" w:rsidRDefault="00AD5C09" w:rsidP="00487AA6">
            <w:pPr>
              <w:pStyle w:val="headertabella0"/>
              <w:rPr>
                <w:color w:val="002060"/>
              </w:rPr>
            </w:pPr>
            <w:r w:rsidRPr="008C476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2603F" w14:textId="77777777" w:rsidR="00AD5C09" w:rsidRPr="008C4765" w:rsidRDefault="00AD5C09" w:rsidP="00487AA6">
            <w:pPr>
              <w:pStyle w:val="headertabella0"/>
              <w:rPr>
                <w:color w:val="002060"/>
              </w:rPr>
            </w:pPr>
            <w:r w:rsidRPr="008C476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34600" w14:textId="77777777" w:rsidR="00AD5C09" w:rsidRPr="008C4765" w:rsidRDefault="00AD5C09" w:rsidP="00487AA6">
            <w:pPr>
              <w:pStyle w:val="headertabella0"/>
              <w:rPr>
                <w:color w:val="002060"/>
              </w:rPr>
            </w:pPr>
            <w:r w:rsidRPr="008C476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1442B" w14:textId="77777777" w:rsidR="00AD5C09" w:rsidRPr="008C4765" w:rsidRDefault="00AD5C09" w:rsidP="00487AA6">
            <w:pPr>
              <w:pStyle w:val="headertabella0"/>
              <w:rPr>
                <w:color w:val="002060"/>
              </w:rPr>
            </w:pPr>
            <w:r w:rsidRPr="008C476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0FB1C" w14:textId="77777777" w:rsidR="00AD5C09" w:rsidRPr="008C4765" w:rsidRDefault="00AD5C09" w:rsidP="00487AA6">
            <w:pPr>
              <w:pStyle w:val="headertabella0"/>
              <w:rPr>
                <w:color w:val="002060"/>
              </w:rPr>
            </w:pPr>
            <w:r w:rsidRPr="008C476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E6B0B" w14:textId="77777777" w:rsidR="00AD5C09" w:rsidRPr="008C4765" w:rsidRDefault="00AD5C09" w:rsidP="00487AA6">
            <w:pPr>
              <w:pStyle w:val="headertabella0"/>
              <w:rPr>
                <w:color w:val="002060"/>
              </w:rPr>
            </w:pPr>
            <w:proofErr w:type="spellStart"/>
            <w:r w:rsidRPr="008C4765">
              <w:rPr>
                <w:color w:val="002060"/>
              </w:rPr>
              <w:t>Localita'</w:t>
            </w:r>
            <w:proofErr w:type="spellEnd"/>
            <w:r w:rsidRPr="008C476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D40DD" w14:textId="77777777" w:rsidR="00AD5C09" w:rsidRPr="008C4765" w:rsidRDefault="00AD5C09" w:rsidP="00487AA6">
            <w:pPr>
              <w:pStyle w:val="headertabella0"/>
              <w:rPr>
                <w:color w:val="002060"/>
              </w:rPr>
            </w:pPr>
            <w:r w:rsidRPr="008C4765">
              <w:rPr>
                <w:color w:val="002060"/>
              </w:rPr>
              <w:t>Indirizzo Impianto</w:t>
            </w:r>
          </w:p>
        </w:tc>
      </w:tr>
      <w:tr w:rsidR="00AD5C09" w:rsidRPr="008C4765" w14:paraId="38880C60" w14:textId="77777777" w:rsidTr="00487AA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EC8CA1" w14:textId="77777777" w:rsidR="00AD5C09" w:rsidRPr="008C4765" w:rsidRDefault="00AD5C09" w:rsidP="00487AA6">
            <w:pPr>
              <w:pStyle w:val="rowtabella0"/>
              <w:rPr>
                <w:color w:val="002060"/>
              </w:rPr>
            </w:pPr>
            <w:r w:rsidRPr="008C4765">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DBF4AC" w14:textId="77777777" w:rsidR="00AD5C09" w:rsidRPr="008C4765" w:rsidRDefault="00AD5C09" w:rsidP="00487AA6">
            <w:pPr>
              <w:pStyle w:val="rowtabella0"/>
              <w:rPr>
                <w:color w:val="002060"/>
              </w:rPr>
            </w:pPr>
            <w:r w:rsidRPr="008C4765">
              <w:rPr>
                <w:color w:val="002060"/>
              </w:rPr>
              <w:t>BULDOG T.N.T. LUCREZIA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4651D0" w14:textId="77777777" w:rsidR="00AD5C09" w:rsidRPr="008C4765" w:rsidRDefault="00AD5C09" w:rsidP="00487AA6">
            <w:pPr>
              <w:pStyle w:val="rowtabella0"/>
              <w:jc w:val="center"/>
              <w:rPr>
                <w:color w:val="002060"/>
              </w:rPr>
            </w:pPr>
            <w:r w:rsidRPr="008C476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BD5E9F" w14:textId="77777777" w:rsidR="00AD5C09" w:rsidRPr="008C4765" w:rsidRDefault="00AD5C09" w:rsidP="00487AA6">
            <w:pPr>
              <w:pStyle w:val="rowtabella0"/>
              <w:rPr>
                <w:color w:val="002060"/>
              </w:rPr>
            </w:pPr>
            <w:r w:rsidRPr="008C4765">
              <w:rPr>
                <w:color w:val="002060"/>
              </w:rPr>
              <w:t>24/02/2024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E3CD3B" w14:textId="77777777" w:rsidR="00AD5C09" w:rsidRPr="008C4765" w:rsidRDefault="00AD5C09" w:rsidP="00487AA6">
            <w:pPr>
              <w:pStyle w:val="rowtabella0"/>
              <w:rPr>
                <w:color w:val="002060"/>
              </w:rPr>
            </w:pPr>
            <w:r w:rsidRPr="008C4765">
              <w:rPr>
                <w:color w:val="002060"/>
              </w:rPr>
              <w:t>5111 CAMPO DI C5 ENTRO SCUOLA EL.RE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45379C" w14:textId="77777777" w:rsidR="00AD5C09" w:rsidRPr="008C4765" w:rsidRDefault="00AD5C09" w:rsidP="00487AA6">
            <w:pPr>
              <w:pStyle w:val="rowtabella0"/>
              <w:rPr>
                <w:color w:val="002060"/>
              </w:rPr>
            </w:pPr>
            <w:r w:rsidRPr="008C4765">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733A15" w14:textId="77777777" w:rsidR="00AD5C09" w:rsidRPr="008C4765" w:rsidRDefault="00AD5C09" w:rsidP="00487AA6">
            <w:pPr>
              <w:pStyle w:val="rowtabella0"/>
              <w:rPr>
                <w:color w:val="002060"/>
              </w:rPr>
            </w:pPr>
            <w:r w:rsidRPr="008C4765">
              <w:rPr>
                <w:color w:val="002060"/>
              </w:rPr>
              <w:t>VIA BORGO DI SOTTO</w:t>
            </w:r>
          </w:p>
        </w:tc>
      </w:tr>
      <w:tr w:rsidR="00AD5C09" w:rsidRPr="008C4765" w14:paraId="48F2CA6C"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4F830F" w14:textId="77777777" w:rsidR="00AD5C09" w:rsidRPr="008C4765" w:rsidRDefault="00AD5C09" w:rsidP="00487AA6">
            <w:pPr>
              <w:pStyle w:val="rowtabella0"/>
              <w:rPr>
                <w:color w:val="002060"/>
              </w:rPr>
            </w:pPr>
            <w:r w:rsidRPr="008C4765">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63BB87" w14:textId="77777777" w:rsidR="00AD5C09" w:rsidRPr="008C4765" w:rsidRDefault="00AD5C09" w:rsidP="00487AA6">
            <w:pPr>
              <w:pStyle w:val="rowtabella0"/>
              <w:rPr>
                <w:color w:val="002060"/>
              </w:rPr>
            </w:pPr>
            <w:r w:rsidRPr="008C4765">
              <w:rPr>
                <w:color w:val="002060"/>
              </w:rPr>
              <w:t>AUDAX 1970 S.ANGELO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1E0527" w14:textId="77777777" w:rsidR="00AD5C09" w:rsidRPr="008C4765" w:rsidRDefault="00AD5C09" w:rsidP="00487AA6">
            <w:pPr>
              <w:pStyle w:val="rowtabella0"/>
              <w:jc w:val="center"/>
              <w:rPr>
                <w:color w:val="002060"/>
              </w:rPr>
            </w:pPr>
            <w:r w:rsidRPr="008C476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B8A493" w14:textId="77777777" w:rsidR="00AD5C09" w:rsidRPr="008C4765" w:rsidRDefault="00AD5C09" w:rsidP="00487AA6">
            <w:pPr>
              <w:pStyle w:val="rowtabella0"/>
              <w:rPr>
                <w:color w:val="002060"/>
              </w:rPr>
            </w:pPr>
            <w:r w:rsidRPr="008C4765">
              <w:rPr>
                <w:color w:val="002060"/>
              </w:rPr>
              <w:t>24/02/2024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8E7B76" w14:textId="77777777" w:rsidR="00AD5C09" w:rsidRPr="008C4765" w:rsidRDefault="00AD5C09" w:rsidP="00487AA6">
            <w:pPr>
              <w:pStyle w:val="rowtabella0"/>
              <w:rPr>
                <w:color w:val="002060"/>
              </w:rPr>
            </w:pPr>
            <w:r w:rsidRPr="008C4765">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23329D" w14:textId="77777777" w:rsidR="00AD5C09" w:rsidRPr="008C4765" w:rsidRDefault="00AD5C09" w:rsidP="00487AA6">
            <w:pPr>
              <w:pStyle w:val="rowtabella0"/>
              <w:rPr>
                <w:color w:val="002060"/>
              </w:rPr>
            </w:pPr>
            <w:r w:rsidRPr="008C4765">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597537" w14:textId="77777777" w:rsidR="00AD5C09" w:rsidRPr="008C4765" w:rsidRDefault="00AD5C09" w:rsidP="00487AA6">
            <w:pPr>
              <w:pStyle w:val="rowtabella0"/>
              <w:rPr>
                <w:color w:val="002060"/>
              </w:rPr>
            </w:pPr>
            <w:r w:rsidRPr="008C4765">
              <w:rPr>
                <w:color w:val="002060"/>
              </w:rPr>
              <w:t>VIA ROMA, SNC</w:t>
            </w:r>
          </w:p>
        </w:tc>
      </w:tr>
      <w:tr w:rsidR="00AD5C09" w:rsidRPr="008C4765" w14:paraId="607DB2D1"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4C6C6D" w14:textId="77777777" w:rsidR="00AD5C09" w:rsidRPr="008C4765" w:rsidRDefault="00AD5C09" w:rsidP="00487AA6">
            <w:pPr>
              <w:pStyle w:val="rowtabella0"/>
              <w:rPr>
                <w:color w:val="002060"/>
              </w:rPr>
            </w:pPr>
            <w:r w:rsidRPr="008C4765">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E8473E" w14:textId="77777777" w:rsidR="00AD5C09" w:rsidRPr="008C4765" w:rsidRDefault="00AD5C09" w:rsidP="00487AA6">
            <w:pPr>
              <w:pStyle w:val="rowtabella0"/>
              <w:rPr>
                <w:color w:val="002060"/>
              </w:rPr>
            </w:pPr>
            <w:r w:rsidRPr="008C4765">
              <w:rPr>
                <w:color w:val="002060"/>
              </w:rPr>
              <w:t>CSI GAUDIO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0217D4" w14:textId="77777777" w:rsidR="00AD5C09" w:rsidRPr="008C4765" w:rsidRDefault="00AD5C09" w:rsidP="00487AA6">
            <w:pPr>
              <w:pStyle w:val="rowtabella0"/>
              <w:jc w:val="center"/>
              <w:rPr>
                <w:color w:val="002060"/>
              </w:rPr>
            </w:pPr>
            <w:r w:rsidRPr="008C476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58CEB3" w14:textId="77777777" w:rsidR="00AD5C09" w:rsidRPr="008C4765" w:rsidRDefault="00AD5C09" w:rsidP="00487AA6">
            <w:pPr>
              <w:pStyle w:val="rowtabella0"/>
              <w:rPr>
                <w:color w:val="002060"/>
              </w:rPr>
            </w:pPr>
            <w:r w:rsidRPr="008C4765">
              <w:rPr>
                <w:color w:val="002060"/>
              </w:rPr>
              <w:t>24/02/2024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FE62B8" w14:textId="77777777" w:rsidR="00AD5C09" w:rsidRPr="008C4765" w:rsidRDefault="00AD5C09" w:rsidP="00487AA6">
            <w:pPr>
              <w:pStyle w:val="rowtabella0"/>
              <w:rPr>
                <w:color w:val="002060"/>
              </w:rPr>
            </w:pPr>
            <w:r w:rsidRPr="008C4765">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1E27CE" w14:textId="77777777" w:rsidR="00AD5C09" w:rsidRPr="008C4765" w:rsidRDefault="00AD5C09" w:rsidP="00487AA6">
            <w:pPr>
              <w:pStyle w:val="rowtabella0"/>
              <w:rPr>
                <w:color w:val="002060"/>
              </w:rPr>
            </w:pPr>
            <w:r w:rsidRPr="008C4765">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E9C028" w14:textId="77777777" w:rsidR="00AD5C09" w:rsidRPr="008C4765" w:rsidRDefault="00AD5C09" w:rsidP="00487AA6">
            <w:pPr>
              <w:pStyle w:val="rowtabella0"/>
              <w:rPr>
                <w:color w:val="002060"/>
              </w:rPr>
            </w:pPr>
            <w:r w:rsidRPr="008C4765">
              <w:rPr>
                <w:color w:val="002060"/>
              </w:rPr>
              <w:t>VIA VESCOVARA, 7</w:t>
            </w:r>
          </w:p>
        </w:tc>
      </w:tr>
      <w:tr w:rsidR="00AD5C09" w:rsidRPr="008C4765" w14:paraId="31A4C660" w14:textId="77777777" w:rsidTr="00487AA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41F888" w14:textId="77777777" w:rsidR="00AD5C09" w:rsidRPr="008C4765" w:rsidRDefault="00AD5C09" w:rsidP="00487AA6">
            <w:pPr>
              <w:pStyle w:val="rowtabella0"/>
              <w:rPr>
                <w:color w:val="002060"/>
              </w:rPr>
            </w:pPr>
            <w:r w:rsidRPr="008C4765">
              <w:rPr>
                <w:color w:val="002060"/>
              </w:rPr>
              <w:t>SPECIAL ONE SPORTING CLUB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E855DE" w14:textId="77777777" w:rsidR="00AD5C09" w:rsidRPr="008C4765" w:rsidRDefault="00AD5C09" w:rsidP="00487AA6">
            <w:pPr>
              <w:pStyle w:val="rowtabella0"/>
              <w:rPr>
                <w:color w:val="002060"/>
              </w:rPr>
            </w:pPr>
            <w:r w:rsidRPr="008C4765">
              <w:rPr>
                <w:color w:val="002060"/>
              </w:rPr>
              <w:t>AMICI DEL CENTROSOCIOSQ.B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330508" w14:textId="77777777" w:rsidR="00AD5C09" w:rsidRPr="008C4765" w:rsidRDefault="00AD5C09" w:rsidP="00487AA6">
            <w:pPr>
              <w:pStyle w:val="rowtabella0"/>
              <w:jc w:val="center"/>
              <w:rPr>
                <w:color w:val="002060"/>
              </w:rPr>
            </w:pPr>
            <w:r w:rsidRPr="008C476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54E696" w14:textId="77777777" w:rsidR="00AD5C09" w:rsidRPr="008C4765" w:rsidRDefault="00AD5C09" w:rsidP="00487AA6">
            <w:pPr>
              <w:pStyle w:val="rowtabella0"/>
              <w:rPr>
                <w:color w:val="002060"/>
              </w:rPr>
            </w:pPr>
            <w:r w:rsidRPr="008C4765">
              <w:rPr>
                <w:color w:val="002060"/>
              </w:rPr>
              <w:t>25/02/2024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1EEADF" w14:textId="77777777" w:rsidR="00AD5C09" w:rsidRPr="008C4765" w:rsidRDefault="00AD5C09" w:rsidP="00487AA6">
            <w:pPr>
              <w:pStyle w:val="rowtabella0"/>
              <w:rPr>
                <w:color w:val="002060"/>
              </w:rPr>
            </w:pPr>
            <w:r w:rsidRPr="008C4765">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2559CF" w14:textId="77777777" w:rsidR="00AD5C09" w:rsidRPr="008C4765" w:rsidRDefault="00AD5C09" w:rsidP="00487AA6">
            <w:pPr>
              <w:pStyle w:val="rowtabella0"/>
              <w:rPr>
                <w:color w:val="002060"/>
              </w:rPr>
            </w:pPr>
            <w:r w:rsidRPr="008C4765">
              <w:rPr>
                <w:color w:val="002060"/>
              </w:rPr>
              <w:t>COLLI AL MEUAURO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F32A25" w14:textId="77777777" w:rsidR="00AD5C09" w:rsidRPr="008C4765" w:rsidRDefault="00AD5C09" w:rsidP="00487AA6">
            <w:pPr>
              <w:pStyle w:val="rowtabella0"/>
              <w:rPr>
                <w:color w:val="002060"/>
              </w:rPr>
            </w:pPr>
            <w:r w:rsidRPr="008C4765">
              <w:rPr>
                <w:color w:val="002060"/>
              </w:rPr>
              <w:t>VIA DEI LECCI-TAVERNELLE</w:t>
            </w:r>
          </w:p>
        </w:tc>
      </w:tr>
    </w:tbl>
    <w:p w14:paraId="195B3129" w14:textId="77777777" w:rsidR="00AD5C09" w:rsidRPr="008C4765" w:rsidRDefault="00AD5C09" w:rsidP="00AD5C09">
      <w:pPr>
        <w:pStyle w:val="breakline"/>
        <w:rPr>
          <w:rFonts w:eastAsiaTheme="minorEastAsia"/>
          <w:color w:val="002060"/>
        </w:rPr>
      </w:pPr>
    </w:p>
    <w:p w14:paraId="5A79B507" w14:textId="77777777" w:rsidR="00AD5C09" w:rsidRPr="008C4765" w:rsidRDefault="00AD5C09" w:rsidP="00AD5C09">
      <w:pPr>
        <w:pStyle w:val="breakline"/>
        <w:rPr>
          <w:color w:val="002060"/>
        </w:rPr>
      </w:pPr>
    </w:p>
    <w:p w14:paraId="0A22C428" w14:textId="77777777" w:rsidR="00AD5C09" w:rsidRPr="008C4765" w:rsidRDefault="00AD5C09" w:rsidP="00AD5C09">
      <w:pPr>
        <w:pStyle w:val="breakline"/>
        <w:rPr>
          <w:color w:val="002060"/>
        </w:rPr>
      </w:pPr>
    </w:p>
    <w:p w14:paraId="72CBFA9C" w14:textId="77777777" w:rsidR="00AD5C09" w:rsidRPr="008C4765" w:rsidRDefault="00AD5C09" w:rsidP="00AD5C09">
      <w:pPr>
        <w:pStyle w:val="sottotitolocampionato10"/>
        <w:rPr>
          <w:color w:val="002060"/>
        </w:rPr>
      </w:pPr>
      <w:r w:rsidRPr="008C4765">
        <w:rPr>
          <w:color w:val="002060"/>
        </w:rPr>
        <w:t>GIRONE SB - 5 Giornata</w:t>
      </w:r>
    </w:p>
    <w:tbl>
      <w:tblPr>
        <w:tblpPr w:leftFromText="75" w:rightFromText="75" w:vertAnchor="text"/>
        <w:tblW w:w="9608" w:type="dxa"/>
        <w:tblCellMar>
          <w:left w:w="0" w:type="dxa"/>
          <w:right w:w="0" w:type="dxa"/>
        </w:tblCellMar>
        <w:tblLook w:val="04A0" w:firstRow="1" w:lastRow="0" w:firstColumn="1" w:lastColumn="0" w:noHBand="0" w:noVBand="1"/>
      </w:tblPr>
      <w:tblGrid>
        <w:gridCol w:w="8"/>
        <w:gridCol w:w="2012"/>
        <w:gridCol w:w="2013"/>
        <w:gridCol w:w="385"/>
        <w:gridCol w:w="898"/>
        <w:gridCol w:w="1198"/>
        <w:gridCol w:w="1552"/>
        <w:gridCol w:w="1542"/>
      </w:tblGrid>
      <w:tr w:rsidR="00AD5C09" w:rsidRPr="008C4765" w14:paraId="05E9C1B5" w14:textId="77777777" w:rsidTr="00AD5C09">
        <w:trPr>
          <w:gridBefore w:val="1"/>
          <w:wBefore w:w="8" w:type="dxa"/>
        </w:trPr>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A28D6" w14:textId="77777777" w:rsidR="00AD5C09" w:rsidRPr="008C4765" w:rsidRDefault="00AD5C09" w:rsidP="00487AA6">
            <w:pPr>
              <w:pStyle w:val="headertabella0"/>
              <w:rPr>
                <w:color w:val="002060"/>
              </w:rPr>
            </w:pPr>
            <w:r w:rsidRPr="008C4765">
              <w:rPr>
                <w:color w:val="002060"/>
              </w:rPr>
              <w:t>Squadra 1</w:t>
            </w:r>
          </w:p>
        </w:tc>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D5E74" w14:textId="77777777" w:rsidR="00AD5C09" w:rsidRPr="008C4765" w:rsidRDefault="00AD5C09" w:rsidP="00487AA6">
            <w:pPr>
              <w:pStyle w:val="headertabella0"/>
              <w:rPr>
                <w:color w:val="002060"/>
              </w:rPr>
            </w:pPr>
            <w:r w:rsidRPr="008C4765">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D5146" w14:textId="77777777" w:rsidR="00AD5C09" w:rsidRPr="008C4765" w:rsidRDefault="00AD5C09" w:rsidP="00487AA6">
            <w:pPr>
              <w:pStyle w:val="headertabella0"/>
              <w:rPr>
                <w:color w:val="002060"/>
              </w:rPr>
            </w:pPr>
            <w:r w:rsidRPr="008C4765">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3A8B2" w14:textId="77777777" w:rsidR="00AD5C09" w:rsidRPr="008C4765" w:rsidRDefault="00AD5C09" w:rsidP="00487AA6">
            <w:pPr>
              <w:pStyle w:val="headertabella0"/>
              <w:rPr>
                <w:color w:val="002060"/>
              </w:rPr>
            </w:pPr>
            <w:r w:rsidRPr="008C4765">
              <w:rPr>
                <w:color w:val="002060"/>
              </w:rPr>
              <w:t>Data/Ora</w:t>
            </w:r>
          </w:p>
        </w:tc>
        <w:tc>
          <w:tcPr>
            <w:tcW w:w="11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B8C56" w14:textId="77777777" w:rsidR="00AD5C09" w:rsidRPr="008C4765" w:rsidRDefault="00AD5C09" w:rsidP="00487AA6">
            <w:pPr>
              <w:pStyle w:val="headertabella0"/>
              <w:rPr>
                <w:color w:val="002060"/>
              </w:rPr>
            </w:pPr>
            <w:r w:rsidRPr="008C4765">
              <w:rPr>
                <w:color w:val="002060"/>
              </w:rPr>
              <w:t>Impianto</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36049" w14:textId="77777777" w:rsidR="00AD5C09" w:rsidRPr="008C4765" w:rsidRDefault="00AD5C09" w:rsidP="00487AA6">
            <w:pPr>
              <w:pStyle w:val="headertabella0"/>
              <w:rPr>
                <w:color w:val="002060"/>
              </w:rPr>
            </w:pPr>
            <w:proofErr w:type="spellStart"/>
            <w:r w:rsidRPr="008C4765">
              <w:rPr>
                <w:color w:val="002060"/>
              </w:rPr>
              <w:t>Localita'</w:t>
            </w:r>
            <w:proofErr w:type="spellEnd"/>
            <w:r w:rsidRPr="008C4765">
              <w:rPr>
                <w:color w:val="002060"/>
              </w:rPr>
              <w:t xml:space="preserve"> Impianto</w:t>
            </w:r>
          </w:p>
        </w:tc>
        <w:tc>
          <w:tcPr>
            <w:tcW w:w="15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1AE54" w14:textId="77777777" w:rsidR="00AD5C09" w:rsidRPr="008C4765" w:rsidRDefault="00AD5C09" w:rsidP="00487AA6">
            <w:pPr>
              <w:pStyle w:val="headertabella0"/>
              <w:rPr>
                <w:color w:val="002060"/>
              </w:rPr>
            </w:pPr>
            <w:r w:rsidRPr="008C4765">
              <w:rPr>
                <w:color w:val="002060"/>
              </w:rPr>
              <w:t>Indirizzo Impianto</w:t>
            </w:r>
          </w:p>
        </w:tc>
      </w:tr>
      <w:tr w:rsidR="00AD5C09" w:rsidRPr="008C4765" w14:paraId="723C55AC" w14:textId="77777777" w:rsidTr="00AD5C09">
        <w:trPr>
          <w:gridBefore w:val="1"/>
          <w:wBefore w:w="8" w:type="dxa"/>
          <w:trHeight w:val="165"/>
        </w:trPr>
        <w:tc>
          <w:tcPr>
            <w:tcW w:w="201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B8F386" w14:textId="77777777" w:rsidR="00AD5C09" w:rsidRPr="008C4765" w:rsidRDefault="00AD5C09" w:rsidP="00487AA6">
            <w:pPr>
              <w:pStyle w:val="rowtabella0"/>
              <w:rPr>
                <w:color w:val="002060"/>
              </w:rPr>
            </w:pPr>
            <w:r w:rsidRPr="008C4765">
              <w:rPr>
                <w:color w:val="002060"/>
              </w:rPr>
              <w:t>MONTELUPONE CALCIO A 5</w:t>
            </w:r>
          </w:p>
        </w:tc>
        <w:tc>
          <w:tcPr>
            <w:tcW w:w="201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63536B" w14:textId="77777777" w:rsidR="00AD5C09" w:rsidRPr="008C4765" w:rsidRDefault="00AD5C09" w:rsidP="00487AA6">
            <w:pPr>
              <w:pStyle w:val="rowtabella0"/>
              <w:rPr>
                <w:color w:val="002060"/>
              </w:rPr>
            </w:pPr>
            <w:r w:rsidRPr="008C4765">
              <w:rPr>
                <w:color w:val="002060"/>
              </w:rPr>
              <w:t>FIGHT BULLS CORRIDONISQ.B</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83ED8A" w14:textId="77777777" w:rsidR="00AD5C09" w:rsidRPr="008C4765" w:rsidRDefault="00AD5C09" w:rsidP="00487AA6">
            <w:pPr>
              <w:pStyle w:val="rowtabella0"/>
              <w:jc w:val="center"/>
              <w:rPr>
                <w:color w:val="002060"/>
              </w:rPr>
            </w:pPr>
            <w:r w:rsidRPr="008C4765">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3C8D6A" w14:textId="77777777" w:rsidR="00AD5C09" w:rsidRPr="008C4765" w:rsidRDefault="00AD5C09" w:rsidP="00487AA6">
            <w:pPr>
              <w:pStyle w:val="rowtabella0"/>
              <w:rPr>
                <w:color w:val="002060"/>
              </w:rPr>
            </w:pPr>
            <w:r w:rsidRPr="008C4765">
              <w:rPr>
                <w:color w:val="002060"/>
              </w:rPr>
              <w:t>24/02/2024 18:00</w:t>
            </w:r>
          </w:p>
        </w:tc>
        <w:tc>
          <w:tcPr>
            <w:tcW w:w="11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0A03E2" w14:textId="77777777" w:rsidR="00AD5C09" w:rsidRPr="008C4765" w:rsidRDefault="00AD5C09" w:rsidP="00487AA6">
            <w:pPr>
              <w:pStyle w:val="rowtabella0"/>
              <w:rPr>
                <w:color w:val="002060"/>
              </w:rPr>
            </w:pPr>
            <w:r w:rsidRPr="008C4765">
              <w:rPr>
                <w:color w:val="002060"/>
              </w:rPr>
              <w:t>5262 TENSOSTRUTTURA CALCIO A 5</w:t>
            </w:r>
          </w:p>
        </w:tc>
        <w:tc>
          <w:tcPr>
            <w:tcW w:w="15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43CFEB" w14:textId="77777777" w:rsidR="00AD5C09" w:rsidRPr="008C4765" w:rsidRDefault="00AD5C09" w:rsidP="00487AA6">
            <w:pPr>
              <w:pStyle w:val="rowtabella0"/>
              <w:rPr>
                <w:color w:val="002060"/>
              </w:rPr>
            </w:pPr>
            <w:r w:rsidRPr="008C4765">
              <w:rPr>
                <w:color w:val="002060"/>
              </w:rPr>
              <w:t>MONTELUPONE</w:t>
            </w:r>
          </w:p>
        </w:tc>
        <w:tc>
          <w:tcPr>
            <w:tcW w:w="154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8C238B" w14:textId="77777777" w:rsidR="00AD5C09" w:rsidRPr="008C4765" w:rsidRDefault="00AD5C09" w:rsidP="00487AA6">
            <w:pPr>
              <w:pStyle w:val="rowtabella0"/>
              <w:rPr>
                <w:color w:val="002060"/>
              </w:rPr>
            </w:pPr>
            <w:r w:rsidRPr="008C4765">
              <w:rPr>
                <w:color w:val="002060"/>
              </w:rPr>
              <w:t>VIA ALESSANDRO MANZONI</w:t>
            </w:r>
          </w:p>
        </w:tc>
      </w:tr>
      <w:tr w:rsidR="00AD5C09" w:rsidRPr="008C4765" w14:paraId="77AA33EA" w14:textId="77777777" w:rsidTr="00AD5C09">
        <w:trPr>
          <w:gridBefore w:val="1"/>
          <w:wBefore w:w="8" w:type="dxa"/>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0FAFA0F2" w14:textId="77777777" w:rsidR="00AD5C09" w:rsidRPr="008C4765" w:rsidRDefault="00AD5C09" w:rsidP="00487AA6">
            <w:pPr>
              <w:pStyle w:val="rowtabella0"/>
              <w:rPr>
                <w:color w:val="002060"/>
              </w:rPr>
            </w:pPr>
            <w:r w:rsidRPr="008C4765">
              <w:rPr>
                <w:color w:val="002060"/>
              </w:rPr>
              <w:t>REAL FABRIANO</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5FBE2852" w14:textId="77777777" w:rsidR="00AD5C09" w:rsidRPr="008C4765" w:rsidRDefault="00AD5C09" w:rsidP="00487AA6">
            <w:pPr>
              <w:pStyle w:val="rowtabella0"/>
              <w:rPr>
                <w:color w:val="002060"/>
              </w:rPr>
            </w:pPr>
            <w:r w:rsidRPr="008C4765">
              <w:rPr>
                <w:color w:val="002060"/>
              </w:rPr>
              <w:t>VIRTUS FORTITUDO 1950 SSD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D1DCBC6" w14:textId="77777777" w:rsidR="00AD5C09" w:rsidRPr="008C4765" w:rsidRDefault="00AD5C09" w:rsidP="00487AA6">
            <w:pPr>
              <w:pStyle w:val="rowtabella0"/>
              <w:jc w:val="center"/>
              <w:rPr>
                <w:color w:val="002060"/>
              </w:rPr>
            </w:pPr>
            <w:r w:rsidRPr="008C4765">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B1F39AF" w14:textId="77777777" w:rsidR="00AD5C09" w:rsidRPr="008C4765" w:rsidRDefault="00AD5C09" w:rsidP="00487AA6">
            <w:pPr>
              <w:pStyle w:val="rowtabella0"/>
              <w:rPr>
                <w:color w:val="002060"/>
              </w:rPr>
            </w:pPr>
            <w:r w:rsidRPr="008C4765">
              <w:rPr>
                <w:color w:val="002060"/>
              </w:rPr>
              <w:t>24/02/2024 16:00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17F49E62" w14:textId="77777777" w:rsidR="00AD5C09" w:rsidRPr="008C4765" w:rsidRDefault="00AD5C09" w:rsidP="00487AA6">
            <w:pPr>
              <w:pStyle w:val="rowtabella0"/>
              <w:rPr>
                <w:color w:val="002060"/>
              </w:rPr>
            </w:pPr>
            <w:r w:rsidRPr="008C4765">
              <w:rPr>
                <w:color w:val="002060"/>
              </w:rPr>
              <w:t>5066 PALESTRA "FERMI"</w:t>
            </w:r>
          </w:p>
        </w:tc>
        <w:tc>
          <w:tcPr>
            <w:tcW w:w="1552" w:type="dxa"/>
            <w:tcBorders>
              <w:top w:val="nil"/>
              <w:left w:val="nil"/>
              <w:bottom w:val="nil"/>
              <w:right w:val="outset" w:sz="6" w:space="0" w:color="auto"/>
            </w:tcBorders>
            <w:tcMar>
              <w:top w:w="20" w:type="dxa"/>
              <w:left w:w="20" w:type="dxa"/>
              <w:bottom w:w="20" w:type="dxa"/>
              <w:right w:w="20" w:type="dxa"/>
            </w:tcMar>
            <w:vAlign w:val="center"/>
            <w:hideMark/>
          </w:tcPr>
          <w:p w14:paraId="1E6CC4BC" w14:textId="77777777" w:rsidR="00AD5C09" w:rsidRPr="008C4765" w:rsidRDefault="00AD5C09" w:rsidP="00487AA6">
            <w:pPr>
              <w:pStyle w:val="rowtabella0"/>
              <w:rPr>
                <w:color w:val="002060"/>
              </w:rPr>
            </w:pPr>
            <w:r w:rsidRPr="008C4765">
              <w:rPr>
                <w:color w:val="002060"/>
              </w:rPr>
              <w:t>FABRIANO</w:t>
            </w:r>
          </w:p>
        </w:tc>
        <w:tc>
          <w:tcPr>
            <w:tcW w:w="1542" w:type="dxa"/>
            <w:tcBorders>
              <w:top w:val="nil"/>
              <w:left w:val="nil"/>
              <w:bottom w:val="nil"/>
              <w:right w:val="outset" w:sz="6" w:space="0" w:color="auto"/>
            </w:tcBorders>
            <w:tcMar>
              <w:top w:w="20" w:type="dxa"/>
              <w:left w:w="20" w:type="dxa"/>
              <w:bottom w:w="20" w:type="dxa"/>
              <w:right w:w="20" w:type="dxa"/>
            </w:tcMar>
            <w:vAlign w:val="center"/>
            <w:hideMark/>
          </w:tcPr>
          <w:p w14:paraId="4DC41D70" w14:textId="77777777" w:rsidR="00AD5C09" w:rsidRPr="008C4765" w:rsidRDefault="00AD5C09" w:rsidP="00487AA6">
            <w:pPr>
              <w:pStyle w:val="rowtabella0"/>
              <w:rPr>
                <w:color w:val="002060"/>
              </w:rPr>
            </w:pPr>
            <w:r w:rsidRPr="008C4765">
              <w:rPr>
                <w:color w:val="002060"/>
              </w:rPr>
              <w:t>VIA B.BUOZZI</w:t>
            </w:r>
          </w:p>
        </w:tc>
      </w:tr>
      <w:tr w:rsidR="00AD5C09" w:rsidRPr="008C4765" w14:paraId="5E8715FE" w14:textId="77777777" w:rsidTr="00AD5C09">
        <w:trPr>
          <w:gridBefore w:val="1"/>
          <w:wBefore w:w="8" w:type="dxa"/>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57969D3B" w14:textId="77777777" w:rsidR="00AD5C09" w:rsidRPr="008C4765" w:rsidRDefault="00AD5C09" w:rsidP="00487AA6">
            <w:pPr>
              <w:pStyle w:val="rowtabella0"/>
              <w:rPr>
                <w:color w:val="002060"/>
              </w:rPr>
            </w:pPr>
            <w:r w:rsidRPr="008C4765">
              <w:rPr>
                <w:color w:val="002060"/>
              </w:rPr>
              <w:t>ACLI AUDAX MONTECOSARO C5</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481AB8C6" w14:textId="77777777" w:rsidR="00AD5C09" w:rsidRPr="008C4765" w:rsidRDefault="00AD5C09" w:rsidP="00487AA6">
            <w:pPr>
              <w:pStyle w:val="rowtabella0"/>
              <w:rPr>
                <w:color w:val="002060"/>
              </w:rPr>
            </w:pPr>
            <w:r w:rsidRPr="008C4765">
              <w:rPr>
                <w:color w:val="002060"/>
              </w:rPr>
              <w:t>FUTSAL VIRE GEOSISTEM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42F63B0" w14:textId="77777777" w:rsidR="00AD5C09" w:rsidRPr="008C4765" w:rsidRDefault="00AD5C09" w:rsidP="00487AA6">
            <w:pPr>
              <w:pStyle w:val="rowtabella0"/>
              <w:jc w:val="center"/>
              <w:rPr>
                <w:color w:val="002060"/>
              </w:rPr>
            </w:pPr>
            <w:r w:rsidRPr="008C4765">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9103605" w14:textId="77777777" w:rsidR="00AD5C09" w:rsidRPr="008C4765" w:rsidRDefault="00AD5C09" w:rsidP="00487AA6">
            <w:pPr>
              <w:pStyle w:val="rowtabella0"/>
              <w:rPr>
                <w:color w:val="002060"/>
              </w:rPr>
            </w:pPr>
            <w:r w:rsidRPr="008C4765">
              <w:rPr>
                <w:color w:val="002060"/>
              </w:rPr>
              <w:t>25/02/2024 11:00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2DF54AEA" w14:textId="77777777" w:rsidR="00AD5C09" w:rsidRPr="008C4765" w:rsidRDefault="00AD5C09" w:rsidP="00487AA6">
            <w:pPr>
              <w:pStyle w:val="rowtabella0"/>
              <w:rPr>
                <w:color w:val="002060"/>
              </w:rPr>
            </w:pPr>
            <w:r w:rsidRPr="008C4765">
              <w:rPr>
                <w:color w:val="002060"/>
              </w:rPr>
              <w:t>5236 TENSOSTRUTTURA VIA ROSSINI</w:t>
            </w:r>
          </w:p>
        </w:tc>
        <w:tc>
          <w:tcPr>
            <w:tcW w:w="1552" w:type="dxa"/>
            <w:tcBorders>
              <w:top w:val="nil"/>
              <w:left w:val="nil"/>
              <w:bottom w:val="nil"/>
              <w:right w:val="outset" w:sz="6" w:space="0" w:color="auto"/>
            </w:tcBorders>
            <w:tcMar>
              <w:top w:w="20" w:type="dxa"/>
              <w:left w:w="20" w:type="dxa"/>
              <w:bottom w:w="20" w:type="dxa"/>
              <w:right w:w="20" w:type="dxa"/>
            </w:tcMar>
            <w:vAlign w:val="center"/>
            <w:hideMark/>
          </w:tcPr>
          <w:p w14:paraId="3647B878" w14:textId="77777777" w:rsidR="00AD5C09" w:rsidRPr="008C4765" w:rsidRDefault="00AD5C09" w:rsidP="00487AA6">
            <w:pPr>
              <w:pStyle w:val="rowtabella0"/>
              <w:rPr>
                <w:color w:val="002060"/>
              </w:rPr>
            </w:pPr>
            <w:r w:rsidRPr="008C4765">
              <w:rPr>
                <w:color w:val="002060"/>
              </w:rPr>
              <w:t>MONTECOSARO</w:t>
            </w:r>
          </w:p>
        </w:tc>
        <w:tc>
          <w:tcPr>
            <w:tcW w:w="1542" w:type="dxa"/>
            <w:tcBorders>
              <w:top w:val="nil"/>
              <w:left w:val="nil"/>
              <w:bottom w:val="nil"/>
              <w:right w:val="outset" w:sz="6" w:space="0" w:color="auto"/>
            </w:tcBorders>
            <w:tcMar>
              <w:top w:w="20" w:type="dxa"/>
              <w:left w:w="20" w:type="dxa"/>
              <w:bottom w:w="20" w:type="dxa"/>
              <w:right w:w="20" w:type="dxa"/>
            </w:tcMar>
            <w:vAlign w:val="center"/>
            <w:hideMark/>
          </w:tcPr>
          <w:p w14:paraId="787C95AD" w14:textId="77777777" w:rsidR="00AD5C09" w:rsidRPr="008C4765" w:rsidRDefault="00AD5C09" w:rsidP="00487AA6">
            <w:pPr>
              <w:pStyle w:val="rowtabella0"/>
              <w:rPr>
                <w:color w:val="002060"/>
              </w:rPr>
            </w:pPr>
            <w:r w:rsidRPr="008C4765">
              <w:rPr>
                <w:color w:val="002060"/>
              </w:rPr>
              <w:t>VIA ROSSINI</w:t>
            </w:r>
          </w:p>
        </w:tc>
      </w:tr>
      <w:tr w:rsidR="00AD5C09" w:rsidRPr="008C4765" w14:paraId="1BD79B0B" w14:textId="77777777" w:rsidTr="00AD5C09">
        <w:trPr>
          <w:trHeight w:val="165"/>
        </w:trPr>
        <w:tc>
          <w:tcPr>
            <w:tcW w:w="2020" w:type="dxa"/>
            <w:gridSpan w:val="2"/>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75665C" w14:textId="77777777" w:rsidR="00AD5C09" w:rsidRPr="008C4765" w:rsidRDefault="00AD5C09" w:rsidP="00487AA6">
            <w:pPr>
              <w:pStyle w:val="rowtabella0"/>
              <w:rPr>
                <w:color w:val="002060"/>
              </w:rPr>
            </w:pPr>
            <w:r w:rsidRPr="008C4765">
              <w:rPr>
                <w:color w:val="002060"/>
              </w:rPr>
              <w:t>SANGIORGIO</w:t>
            </w:r>
          </w:p>
        </w:tc>
        <w:tc>
          <w:tcPr>
            <w:tcW w:w="201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E4B7C8" w14:textId="77777777" w:rsidR="00AD5C09" w:rsidRPr="008C4765" w:rsidRDefault="00AD5C09" w:rsidP="00487AA6">
            <w:pPr>
              <w:pStyle w:val="rowtabella0"/>
              <w:rPr>
                <w:color w:val="002060"/>
              </w:rPr>
            </w:pPr>
            <w:r w:rsidRPr="008C4765">
              <w:rPr>
                <w:color w:val="002060"/>
              </w:rPr>
              <w:t>NUOVA JUVENTINA FFC</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6B3DEA" w14:textId="77777777" w:rsidR="00AD5C09" w:rsidRPr="008C4765" w:rsidRDefault="00AD5C09" w:rsidP="00487AA6">
            <w:pPr>
              <w:pStyle w:val="rowtabella0"/>
              <w:jc w:val="center"/>
              <w:rPr>
                <w:color w:val="002060"/>
              </w:rPr>
            </w:pPr>
            <w:r w:rsidRPr="008C4765">
              <w:rPr>
                <w:color w:val="002060"/>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32EDB5" w14:textId="77777777" w:rsidR="00AD5C09" w:rsidRPr="008C4765" w:rsidRDefault="00AD5C09" w:rsidP="00487AA6">
            <w:pPr>
              <w:pStyle w:val="rowtabella0"/>
              <w:rPr>
                <w:color w:val="002060"/>
              </w:rPr>
            </w:pPr>
            <w:r w:rsidRPr="008C4765">
              <w:rPr>
                <w:color w:val="002060"/>
              </w:rPr>
              <w:t>27/02/2024 18:30</w:t>
            </w:r>
          </w:p>
        </w:tc>
        <w:tc>
          <w:tcPr>
            <w:tcW w:w="11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D61F55" w14:textId="77777777" w:rsidR="00AD5C09" w:rsidRPr="008C4765" w:rsidRDefault="00AD5C09" w:rsidP="00487AA6">
            <w:pPr>
              <w:pStyle w:val="rowtabella0"/>
              <w:rPr>
                <w:color w:val="002060"/>
              </w:rPr>
            </w:pPr>
            <w:r w:rsidRPr="008C4765">
              <w:rPr>
                <w:color w:val="002060"/>
              </w:rPr>
              <w:t>5631 PALASPORT " PALASAVELLI"</w:t>
            </w:r>
          </w:p>
        </w:tc>
        <w:tc>
          <w:tcPr>
            <w:tcW w:w="155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7CCCE8" w14:textId="77777777" w:rsidR="00AD5C09" w:rsidRPr="008C4765" w:rsidRDefault="00AD5C09" w:rsidP="00487AA6">
            <w:pPr>
              <w:pStyle w:val="rowtabella0"/>
              <w:rPr>
                <w:color w:val="002060"/>
              </w:rPr>
            </w:pPr>
            <w:r w:rsidRPr="008C4765">
              <w:rPr>
                <w:color w:val="002060"/>
              </w:rPr>
              <w:t>PORTO SAN GIORGIO</w:t>
            </w:r>
          </w:p>
        </w:tc>
        <w:tc>
          <w:tcPr>
            <w:tcW w:w="154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CDAFA2" w14:textId="77777777" w:rsidR="00AD5C09" w:rsidRPr="008C4765" w:rsidRDefault="00AD5C09" w:rsidP="00487AA6">
            <w:pPr>
              <w:pStyle w:val="rowtabella0"/>
              <w:rPr>
                <w:color w:val="002060"/>
              </w:rPr>
            </w:pPr>
            <w:r w:rsidRPr="008C4765">
              <w:rPr>
                <w:color w:val="002060"/>
              </w:rPr>
              <w:t>VIA S.VITTORIA, 5</w:t>
            </w:r>
          </w:p>
        </w:tc>
      </w:tr>
    </w:tbl>
    <w:p w14:paraId="78CF24F4" w14:textId="77777777" w:rsidR="00AD5C09" w:rsidRPr="00696589" w:rsidRDefault="00AD5C09" w:rsidP="00E9700C">
      <w:pPr>
        <w:pStyle w:val="breakline"/>
        <w:rPr>
          <w:rFonts w:eastAsiaTheme="minorEastAsia"/>
          <w:color w:val="002060"/>
        </w:rPr>
      </w:pPr>
    </w:p>
    <w:p w14:paraId="00FBC621" w14:textId="77777777" w:rsidR="00E9700C" w:rsidRPr="00696589" w:rsidRDefault="00E9700C" w:rsidP="00E9700C">
      <w:pPr>
        <w:pStyle w:val="breakline"/>
        <w:rPr>
          <w:color w:val="002060"/>
        </w:rPr>
      </w:pPr>
    </w:p>
    <w:p w14:paraId="55EC7FE8" w14:textId="77777777" w:rsidR="00E9700C" w:rsidRPr="00696589" w:rsidRDefault="00E9700C" w:rsidP="00E9700C">
      <w:pPr>
        <w:pStyle w:val="titolocampionato0"/>
        <w:shd w:val="clear" w:color="auto" w:fill="CCCCCC"/>
        <w:spacing w:before="80" w:after="40"/>
        <w:rPr>
          <w:color w:val="002060"/>
        </w:rPr>
      </w:pPr>
      <w:r w:rsidRPr="00696589">
        <w:rPr>
          <w:color w:val="002060"/>
        </w:rPr>
        <w:t>UNDER 15 C5 REGIONALI MASCHILI</w:t>
      </w:r>
    </w:p>
    <w:p w14:paraId="6CF3CFA8" w14:textId="77777777" w:rsidR="00E9700C" w:rsidRPr="00696589" w:rsidRDefault="00E9700C" w:rsidP="00E9700C">
      <w:pPr>
        <w:pStyle w:val="titoloprinc0"/>
        <w:rPr>
          <w:color w:val="002060"/>
        </w:rPr>
      </w:pPr>
      <w:r w:rsidRPr="00696589">
        <w:rPr>
          <w:color w:val="002060"/>
        </w:rPr>
        <w:t>VARIAZIONI AL PROGRAMMA GARE</w:t>
      </w:r>
    </w:p>
    <w:p w14:paraId="6072464F" w14:textId="77777777" w:rsidR="00E9700C" w:rsidRPr="00696589" w:rsidRDefault="00E9700C" w:rsidP="00E9700C">
      <w:pPr>
        <w:pStyle w:val="breakline"/>
        <w:rPr>
          <w:color w:val="002060"/>
        </w:rPr>
      </w:pPr>
    </w:p>
    <w:p w14:paraId="1B001C4B" w14:textId="77777777" w:rsidR="00E9700C" w:rsidRPr="00696589" w:rsidRDefault="00E9700C" w:rsidP="00E9700C">
      <w:pPr>
        <w:pStyle w:val="breakline"/>
        <w:rPr>
          <w:color w:val="002060"/>
        </w:rPr>
      </w:pPr>
    </w:p>
    <w:p w14:paraId="77206629" w14:textId="77777777" w:rsidR="00E9700C" w:rsidRPr="00696589" w:rsidRDefault="00E9700C" w:rsidP="00E9700C">
      <w:pPr>
        <w:pStyle w:val="sottotitolocampionato10"/>
        <w:rPr>
          <w:color w:val="002060"/>
        </w:rPr>
      </w:pPr>
      <w:r w:rsidRPr="00696589">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9700C" w:rsidRPr="00696589" w14:paraId="4B794CDD" w14:textId="77777777" w:rsidTr="00B81DF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C2576" w14:textId="77777777" w:rsidR="00E9700C" w:rsidRPr="00696589" w:rsidRDefault="00E9700C" w:rsidP="00487AA6">
            <w:pPr>
              <w:pStyle w:val="headertabella0"/>
              <w:rPr>
                <w:color w:val="002060"/>
              </w:rPr>
            </w:pPr>
            <w:r w:rsidRPr="0069658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5EF5D" w14:textId="77777777" w:rsidR="00E9700C" w:rsidRPr="00696589" w:rsidRDefault="00E9700C" w:rsidP="00487AA6">
            <w:pPr>
              <w:pStyle w:val="headertabella0"/>
              <w:rPr>
                <w:color w:val="002060"/>
              </w:rPr>
            </w:pPr>
            <w:r w:rsidRPr="00696589">
              <w:rPr>
                <w:color w:val="002060"/>
              </w:rPr>
              <w:t xml:space="preserve">N° </w:t>
            </w:r>
            <w:proofErr w:type="spellStart"/>
            <w:r w:rsidRPr="00696589">
              <w:rPr>
                <w:color w:val="002060"/>
              </w:rPr>
              <w:t>Gior</w:t>
            </w:r>
            <w:proofErr w:type="spellEnd"/>
            <w:r w:rsidRPr="0069658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CB846" w14:textId="77777777" w:rsidR="00E9700C" w:rsidRPr="00696589" w:rsidRDefault="00E9700C" w:rsidP="00487AA6">
            <w:pPr>
              <w:pStyle w:val="headertabella0"/>
              <w:rPr>
                <w:color w:val="002060"/>
              </w:rPr>
            </w:pPr>
            <w:r w:rsidRPr="0069658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62814" w14:textId="77777777" w:rsidR="00E9700C" w:rsidRPr="00696589" w:rsidRDefault="00E9700C" w:rsidP="00487AA6">
            <w:pPr>
              <w:pStyle w:val="headertabella0"/>
              <w:rPr>
                <w:color w:val="002060"/>
              </w:rPr>
            </w:pPr>
            <w:r w:rsidRPr="0069658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C4828" w14:textId="77777777" w:rsidR="00E9700C" w:rsidRPr="00696589" w:rsidRDefault="00E9700C" w:rsidP="00487AA6">
            <w:pPr>
              <w:pStyle w:val="headertabella0"/>
              <w:rPr>
                <w:color w:val="002060"/>
              </w:rPr>
            </w:pPr>
            <w:r w:rsidRPr="00696589">
              <w:rPr>
                <w:color w:val="002060"/>
              </w:rPr>
              <w:t xml:space="preserve">Data </w:t>
            </w:r>
            <w:proofErr w:type="spellStart"/>
            <w:r w:rsidRPr="00696589">
              <w:rPr>
                <w:color w:val="002060"/>
              </w:rPr>
              <w:t>Orig</w:t>
            </w:r>
            <w:proofErr w:type="spellEnd"/>
            <w:r w:rsidRPr="0069658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8E58D" w14:textId="77777777" w:rsidR="00E9700C" w:rsidRPr="00696589" w:rsidRDefault="00E9700C" w:rsidP="00487AA6">
            <w:pPr>
              <w:pStyle w:val="headertabella0"/>
              <w:rPr>
                <w:color w:val="002060"/>
              </w:rPr>
            </w:pPr>
            <w:r w:rsidRPr="0069658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AFC7C" w14:textId="77777777" w:rsidR="00E9700C" w:rsidRPr="00696589" w:rsidRDefault="00E9700C" w:rsidP="00487AA6">
            <w:pPr>
              <w:pStyle w:val="headertabella0"/>
              <w:rPr>
                <w:color w:val="002060"/>
              </w:rPr>
            </w:pPr>
            <w:r w:rsidRPr="00696589">
              <w:rPr>
                <w:color w:val="002060"/>
              </w:rPr>
              <w:t xml:space="preserve">Ora </w:t>
            </w:r>
            <w:proofErr w:type="spellStart"/>
            <w:r w:rsidRPr="00696589">
              <w:rPr>
                <w:color w:val="002060"/>
              </w:rPr>
              <w:t>Orig</w:t>
            </w:r>
            <w:proofErr w:type="spellEnd"/>
            <w:r w:rsidRPr="0069658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4E59B" w14:textId="77777777" w:rsidR="00E9700C" w:rsidRPr="00696589" w:rsidRDefault="00E9700C" w:rsidP="00487AA6">
            <w:pPr>
              <w:pStyle w:val="headertabella0"/>
              <w:rPr>
                <w:color w:val="002060"/>
              </w:rPr>
            </w:pPr>
            <w:r w:rsidRPr="00696589">
              <w:rPr>
                <w:color w:val="002060"/>
              </w:rPr>
              <w:t>Impianto</w:t>
            </w:r>
          </w:p>
        </w:tc>
      </w:tr>
      <w:tr w:rsidR="00E9700C" w:rsidRPr="00696589" w14:paraId="144E8BEC" w14:textId="77777777" w:rsidTr="00B81DF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D606C" w14:textId="77777777" w:rsidR="00E9700C" w:rsidRPr="00B81DFB" w:rsidRDefault="00E9700C" w:rsidP="00487AA6">
            <w:pPr>
              <w:pStyle w:val="rowtabella0"/>
              <w:rPr>
                <w:color w:val="002060"/>
                <w:highlight w:val="yellow"/>
              </w:rPr>
            </w:pPr>
            <w:r w:rsidRPr="00B81DFB">
              <w:rPr>
                <w:color w:val="002060"/>
                <w:highlight w:val="yellow"/>
              </w:rPr>
              <w:t>25/02/2024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8FE6E" w14:textId="77777777" w:rsidR="00E9700C" w:rsidRPr="00B81DFB" w:rsidRDefault="00E9700C" w:rsidP="00487AA6">
            <w:pPr>
              <w:pStyle w:val="rowtabella0"/>
              <w:jc w:val="center"/>
              <w:rPr>
                <w:color w:val="002060"/>
                <w:highlight w:val="yellow"/>
              </w:rPr>
            </w:pPr>
            <w:r w:rsidRPr="00B81DFB">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58AB8" w14:textId="77777777" w:rsidR="00E9700C" w:rsidRPr="00B81DFB" w:rsidRDefault="00E9700C" w:rsidP="00487AA6">
            <w:pPr>
              <w:pStyle w:val="rowtabella0"/>
              <w:rPr>
                <w:color w:val="002060"/>
                <w:highlight w:val="yellow"/>
              </w:rPr>
            </w:pPr>
            <w:r w:rsidRPr="00B81DFB">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776A1" w14:textId="77777777" w:rsidR="00E9700C" w:rsidRPr="00B81DFB" w:rsidRDefault="00E9700C" w:rsidP="00487AA6">
            <w:pPr>
              <w:pStyle w:val="rowtabella0"/>
              <w:rPr>
                <w:color w:val="002060"/>
                <w:highlight w:val="yellow"/>
              </w:rPr>
            </w:pPr>
            <w:r w:rsidRPr="00B81DFB">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EEAC2" w14:textId="14DAD1F0" w:rsidR="00E9700C" w:rsidRPr="00696589" w:rsidRDefault="00E9700C" w:rsidP="00487AA6">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1005F" w14:textId="77777777" w:rsidR="00E9700C" w:rsidRPr="00696589" w:rsidRDefault="00E9700C" w:rsidP="00487AA6">
            <w:pPr>
              <w:pStyle w:val="rowtabella0"/>
              <w:jc w:val="center"/>
              <w:rPr>
                <w:color w:val="002060"/>
              </w:rPr>
            </w:pPr>
            <w:r w:rsidRPr="00B81DFB">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82BEE" w14:textId="77777777" w:rsidR="00E9700C" w:rsidRPr="00696589" w:rsidRDefault="00E9700C" w:rsidP="00487AA6">
            <w:pPr>
              <w:pStyle w:val="rowtabella0"/>
              <w:jc w:val="center"/>
              <w:rPr>
                <w:color w:val="002060"/>
              </w:rPr>
            </w:pPr>
            <w:r w:rsidRPr="00696589">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A2733" w14:textId="77777777" w:rsidR="00E9700C" w:rsidRPr="00696589" w:rsidRDefault="00E9700C" w:rsidP="00487AA6">
            <w:pPr>
              <w:rPr>
                <w:color w:val="002060"/>
              </w:rPr>
            </w:pPr>
          </w:p>
        </w:tc>
      </w:tr>
    </w:tbl>
    <w:p w14:paraId="6FA7590D" w14:textId="77777777" w:rsidR="00E9700C" w:rsidRPr="00696589" w:rsidRDefault="00E9700C" w:rsidP="00E9700C">
      <w:pPr>
        <w:pStyle w:val="breakline"/>
        <w:rPr>
          <w:rFonts w:eastAsiaTheme="minorEastAsia"/>
          <w:color w:val="002060"/>
        </w:rPr>
      </w:pPr>
    </w:p>
    <w:p w14:paraId="02103233" w14:textId="77777777" w:rsidR="00E9700C" w:rsidRPr="00696589" w:rsidRDefault="00E9700C" w:rsidP="00E9700C">
      <w:pPr>
        <w:pStyle w:val="breakline"/>
        <w:rPr>
          <w:color w:val="002060"/>
        </w:rPr>
      </w:pPr>
    </w:p>
    <w:p w14:paraId="42628659" w14:textId="77777777" w:rsidR="00E9700C" w:rsidRPr="00696589" w:rsidRDefault="00E9700C" w:rsidP="00E9700C">
      <w:pPr>
        <w:pStyle w:val="sottotitolocampionato10"/>
        <w:rPr>
          <w:color w:val="002060"/>
        </w:rPr>
      </w:pPr>
      <w:r w:rsidRPr="00696589">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9700C" w:rsidRPr="00696589" w14:paraId="08CC1A22" w14:textId="77777777" w:rsidTr="00B81DF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8EA89" w14:textId="77777777" w:rsidR="00E9700C" w:rsidRPr="00696589" w:rsidRDefault="00E9700C" w:rsidP="00487AA6">
            <w:pPr>
              <w:pStyle w:val="headertabella0"/>
              <w:rPr>
                <w:color w:val="002060"/>
              </w:rPr>
            </w:pPr>
            <w:r w:rsidRPr="0069658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A7152" w14:textId="77777777" w:rsidR="00E9700C" w:rsidRPr="00696589" w:rsidRDefault="00E9700C" w:rsidP="00487AA6">
            <w:pPr>
              <w:pStyle w:val="headertabella0"/>
              <w:rPr>
                <w:color w:val="002060"/>
              </w:rPr>
            </w:pPr>
            <w:r w:rsidRPr="00696589">
              <w:rPr>
                <w:color w:val="002060"/>
              </w:rPr>
              <w:t xml:space="preserve">N° </w:t>
            </w:r>
            <w:proofErr w:type="spellStart"/>
            <w:r w:rsidRPr="00696589">
              <w:rPr>
                <w:color w:val="002060"/>
              </w:rPr>
              <w:t>Gior</w:t>
            </w:r>
            <w:proofErr w:type="spellEnd"/>
            <w:r w:rsidRPr="0069658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A31AE" w14:textId="77777777" w:rsidR="00E9700C" w:rsidRPr="00696589" w:rsidRDefault="00E9700C" w:rsidP="00487AA6">
            <w:pPr>
              <w:pStyle w:val="headertabella0"/>
              <w:rPr>
                <w:color w:val="002060"/>
              </w:rPr>
            </w:pPr>
            <w:r w:rsidRPr="0069658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0A05A" w14:textId="77777777" w:rsidR="00E9700C" w:rsidRPr="00696589" w:rsidRDefault="00E9700C" w:rsidP="00487AA6">
            <w:pPr>
              <w:pStyle w:val="headertabella0"/>
              <w:rPr>
                <w:color w:val="002060"/>
              </w:rPr>
            </w:pPr>
            <w:r w:rsidRPr="0069658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462C1" w14:textId="77777777" w:rsidR="00E9700C" w:rsidRPr="00696589" w:rsidRDefault="00E9700C" w:rsidP="00487AA6">
            <w:pPr>
              <w:pStyle w:val="headertabella0"/>
              <w:rPr>
                <w:color w:val="002060"/>
              </w:rPr>
            </w:pPr>
            <w:r w:rsidRPr="00696589">
              <w:rPr>
                <w:color w:val="002060"/>
              </w:rPr>
              <w:t xml:space="preserve">Data </w:t>
            </w:r>
            <w:proofErr w:type="spellStart"/>
            <w:r w:rsidRPr="00696589">
              <w:rPr>
                <w:color w:val="002060"/>
              </w:rPr>
              <w:t>Orig</w:t>
            </w:r>
            <w:proofErr w:type="spellEnd"/>
            <w:r w:rsidRPr="0069658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D5995" w14:textId="77777777" w:rsidR="00E9700C" w:rsidRPr="00696589" w:rsidRDefault="00E9700C" w:rsidP="00487AA6">
            <w:pPr>
              <w:pStyle w:val="headertabella0"/>
              <w:rPr>
                <w:color w:val="002060"/>
              </w:rPr>
            </w:pPr>
            <w:r w:rsidRPr="0069658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2904E" w14:textId="77777777" w:rsidR="00E9700C" w:rsidRPr="00696589" w:rsidRDefault="00E9700C" w:rsidP="00487AA6">
            <w:pPr>
              <w:pStyle w:val="headertabella0"/>
              <w:rPr>
                <w:color w:val="002060"/>
              </w:rPr>
            </w:pPr>
            <w:r w:rsidRPr="00696589">
              <w:rPr>
                <w:color w:val="002060"/>
              </w:rPr>
              <w:t xml:space="preserve">Ora </w:t>
            </w:r>
            <w:proofErr w:type="spellStart"/>
            <w:r w:rsidRPr="00696589">
              <w:rPr>
                <w:color w:val="002060"/>
              </w:rPr>
              <w:t>Orig</w:t>
            </w:r>
            <w:proofErr w:type="spellEnd"/>
            <w:r w:rsidRPr="0069658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6DEBF" w14:textId="77777777" w:rsidR="00E9700C" w:rsidRPr="00696589" w:rsidRDefault="00E9700C" w:rsidP="00487AA6">
            <w:pPr>
              <w:pStyle w:val="headertabella0"/>
              <w:rPr>
                <w:color w:val="002060"/>
              </w:rPr>
            </w:pPr>
            <w:r w:rsidRPr="00696589">
              <w:rPr>
                <w:color w:val="002060"/>
              </w:rPr>
              <w:t>Impianto</w:t>
            </w:r>
          </w:p>
        </w:tc>
      </w:tr>
      <w:tr w:rsidR="00E9700C" w:rsidRPr="00696589" w14:paraId="45E33CF1" w14:textId="77777777" w:rsidTr="00B81DF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C8335" w14:textId="77777777" w:rsidR="00E9700C" w:rsidRPr="00B81DFB" w:rsidRDefault="00E9700C" w:rsidP="00487AA6">
            <w:pPr>
              <w:pStyle w:val="rowtabella0"/>
              <w:rPr>
                <w:color w:val="002060"/>
                <w:highlight w:val="yellow"/>
              </w:rPr>
            </w:pPr>
            <w:r w:rsidRPr="00B81DFB">
              <w:rPr>
                <w:color w:val="002060"/>
                <w:highlight w:val="yellow"/>
              </w:rPr>
              <w:t>28/02/2024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26B29" w14:textId="77777777" w:rsidR="00E9700C" w:rsidRPr="00B81DFB" w:rsidRDefault="00E9700C" w:rsidP="00487AA6">
            <w:pPr>
              <w:pStyle w:val="rowtabella0"/>
              <w:jc w:val="center"/>
              <w:rPr>
                <w:color w:val="002060"/>
                <w:highlight w:val="yellow"/>
              </w:rPr>
            </w:pPr>
            <w:r w:rsidRPr="00B81DFB">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5D4BE" w14:textId="77777777" w:rsidR="00E9700C" w:rsidRPr="00B81DFB" w:rsidRDefault="00E9700C" w:rsidP="00487AA6">
            <w:pPr>
              <w:pStyle w:val="rowtabella0"/>
              <w:rPr>
                <w:color w:val="002060"/>
                <w:highlight w:val="yellow"/>
              </w:rPr>
            </w:pPr>
            <w:r w:rsidRPr="00B81DFB">
              <w:rPr>
                <w:color w:val="002060"/>
                <w:highlight w:val="yellow"/>
              </w:rPr>
              <w:t>BULDOG T.N.T. LUCREZIA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F567C" w14:textId="77777777" w:rsidR="00E9700C" w:rsidRPr="00B81DFB" w:rsidRDefault="00E9700C" w:rsidP="00487AA6">
            <w:pPr>
              <w:pStyle w:val="rowtabella0"/>
              <w:rPr>
                <w:color w:val="002060"/>
                <w:highlight w:val="yellow"/>
              </w:rPr>
            </w:pPr>
            <w:r w:rsidRPr="00B81DFB">
              <w:rPr>
                <w:color w:val="002060"/>
                <w:highlight w:val="yellow"/>
              </w:rPr>
              <w:t>TAVERNELLE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5CE9A" w14:textId="10E5FE07" w:rsidR="00E9700C" w:rsidRPr="00696589" w:rsidRDefault="00E9700C" w:rsidP="00487AA6">
            <w:pPr>
              <w:pStyle w:val="rowtabella0"/>
              <w:rPr>
                <w:color w:val="002060"/>
              </w:rPr>
            </w:pPr>
            <w:r w:rsidRPr="00696589">
              <w:rPr>
                <w:color w:val="002060"/>
              </w:rPr>
              <w:t>2</w:t>
            </w:r>
            <w:r w:rsidR="00B81DFB">
              <w:rPr>
                <w:color w:val="002060"/>
              </w:rPr>
              <w:t>5</w:t>
            </w:r>
            <w:r w:rsidRPr="00696589">
              <w:rPr>
                <w:color w:val="002060"/>
              </w:rPr>
              <w:t>/02/2024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3D7F0" w14:textId="77777777" w:rsidR="00E9700C" w:rsidRPr="00696589" w:rsidRDefault="00E9700C" w:rsidP="00487AA6">
            <w:pPr>
              <w:pStyle w:val="rowtabella0"/>
              <w:jc w:val="center"/>
              <w:rPr>
                <w:color w:val="002060"/>
              </w:rPr>
            </w:pPr>
            <w:r w:rsidRPr="00B81DFB">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004E7" w14:textId="77777777" w:rsidR="00E9700C" w:rsidRPr="00696589" w:rsidRDefault="00E9700C" w:rsidP="00487AA6">
            <w:pPr>
              <w:pStyle w:val="rowtabella0"/>
              <w:jc w:val="center"/>
              <w:rPr>
                <w:color w:val="002060"/>
              </w:rPr>
            </w:pPr>
            <w:r w:rsidRPr="00696589">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8EF5B" w14:textId="77777777" w:rsidR="00E9700C" w:rsidRPr="00696589" w:rsidRDefault="00E9700C" w:rsidP="00487AA6">
            <w:pPr>
              <w:rPr>
                <w:color w:val="002060"/>
              </w:rPr>
            </w:pPr>
          </w:p>
        </w:tc>
      </w:tr>
    </w:tbl>
    <w:p w14:paraId="39A5BCF2" w14:textId="77777777" w:rsidR="00E9700C" w:rsidRPr="00696589" w:rsidRDefault="00E9700C" w:rsidP="00E9700C">
      <w:pPr>
        <w:pStyle w:val="breakline"/>
        <w:rPr>
          <w:rFonts w:eastAsiaTheme="minorEastAsia"/>
          <w:color w:val="002060"/>
        </w:rPr>
      </w:pPr>
    </w:p>
    <w:p w14:paraId="264E7020" w14:textId="77777777" w:rsidR="00E9700C" w:rsidRPr="00696589" w:rsidRDefault="00E9700C" w:rsidP="00E9700C">
      <w:pPr>
        <w:pStyle w:val="breakline"/>
        <w:rPr>
          <w:color w:val="002060"/>
        </w:rPr>
      </w:pPr>
    </w:p>
    <w:p w14:paraId="7A25EA7F" w14:textId="77777777" w:rsidR="00E9700C" w:rsidRPr="00696589" w:rsidRDefault="00E9700C" w:rsidP="00E9700C">
      <w:pPr>
        <w:pStyle w:val="sottotitolocampionato10"/>
        <w:rPr>
          <w:color w:val="002060"/>
        </w:rPr>
      </w:pPr>
      <w:r w:rsidRPr="00696589">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9700C" w:rsidRPr="00696589" w14:paraId="22C1E9DF" w14:textId="77777777" w:rsidTr="00B81DF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20AB7" w14:textId="77777777" w:rsidR="00E9700C" w:rsidRPr="00696589" w:rsidRDefault="00E9700C" w:rsidP="00487AA6">
            <w:pPr>
              <w:pStyle w:val="headertabella0"/>
              <w:rPr>
                <w:color w:val="002060"/>
              </w:rPr>
            </w:pPr>
            <w:r w:rsidRPr="0069658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1DCA2" w14:textId="77777777" w:rsidR="00E9700C" w:rsidRPr="00696589" w:rsidRDefault="00E9700C" w:rsidP="00487AA6">
            <w:pPr>
              <w:pStyle w:val="headertabella0"/>
              <w:rPr>
                <w:color w:val="002060"/>
              </w:rPr>
            </w:pPr>
            <w:r w:rsidRPr="00696589">
              <w:rPr>
                <w:color w:val="002060"/>
              </w:rPr>
              <w:t xml:space="preserve">N° </w:t>
            </w:r>
            <w:proofErr w:type="spellStart"/>
            <w:r w:rsidRPr="00696589">
              <w:rPr>
                <w:color w:val="002060"/>
              </w:rPr>
              <w:t>Gior</w:t>
            </w:r>
            <w:proofErr w:type="spellEnd"/>
            <w:r w:rsidRPr="0069658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9F7A3" w14:textId="77777777" w:rsidR="00E9700C" w:rsidRPr="00696589" w:rsidRDefault="00E9700C" w:rsidP="00487AA6">
            <w:pPr>
              <w:pStyle w:val="headertabella0"/>
              <w:rPr>
                <w:color w:val="002060"/>
              </w:rPr>
            </w:pPr>
            <w:r w:rsidRPr="0069658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DF851" w14:textId="77777777" w:rsidR="00E9700C" w:rsidRPr="00696589" w:rsidRDefault="00E9700C" w:rsidP="00487AA6">
            <w:pPr>
              <w:pStyle w:val="headertabella0"/>
              <w:rPr>
                <w:color w:val="002060"/>
              </w:rPr>
            </w:pPr>
            <w:r w:rsidRPr="0069658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BF593" w14:textId="77777777" w:rsidR="00E9700C" w:rsidRPr="00696589" w:rsidRDefault="00E9700C" w:rsidP="00487AA6">
            <w:pPr>
              <w:pStyle w:val="headertabella0"/>
              <w:rPr>
                <w:color w:val="002060"/>
              </w:rPr>
            </w:pPr>
            <w:r w:rsidRPr="00696589">
              <w:rPr>
                <w:color w:val="002060"/>
              </w:rPr>
              <w:t xml:space="preserve">Data </w:t>
            </w:r>
            <w:proofErr w:type="spellStart"/>
            <w:r w:rsidRPr="00696589">
              <w:rPr>
                <w:color w:val="002060"/>
              </w:rPr>
              <w:t>Orig</w:t>
            </w:r>
            <w:proofErr w:type="spellEnd"/>
            <w:r w:rsidRPr="0069658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8BA14" w14:textId="77777777" w:rsidR="00E9700C" w:rsidRPr="00696589" w:rsidRDefault="00E9700C" w:rsidP="00487AA6">
            <w:pPr>
              <w:pStyle w:val="headertabella0"/>
              <w:rPr>
                <w:color w:val="002060"/>
              </w:rPr>
            </w:pPr>
            <w:r w:rsidRPr="0069658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77B84" w14:textId="77777777" w:rsidR="00E9700C" w:rsidRPr="00696589" w:rsidRDefault="00E9700C" w:rsidP="00487AA6">
            <w:pPr>
              <w:pStyle w:val="headertabella0"/>
              <w:rPr>
                <w:color w:val="002060"/>
              </w:rPr>
            </w:pPr>
            <w:r w:rsidRPr="00696589">
              <w:rPr>
                <w:color w:val="002060"/>
              </w:rPr>
              <w:t xml:space="preserve">Ora </w:t>
            </w:r>
            <w:proofErr w:type="spellStart"/>
            <w:r w:rsidRPr="00696589">
              <w:rPr>
                <w:color w:val="002060"/>
              </w:rPr>
              <w:t>Orig</w:t>
            </w:r>
            <w:proofErr w:type="spellEnd"/>
            <w:r w:rsidRPr="0069658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A404F" w14:textId="77777777" w:rsidR="00E9700C" w:rsidRPr="00696589" w:rsidRDefault="00E9700C" w:rsidP="00487AA6">
            <w:pPr>
              <w:pStyle w:val="headertabella0"/>
              <w:rPr>
                <w:color w:val="002060"/>
              </w:rPr>
            </w:pPr>
            <w:r w:rsidRPr="00696589">
              <w:rPr>
                <w:color w:val="002060"/>
              </w:rPr>
              <w:t>Impianto</w:t>
            </w:r>
          </w:p>
        </w:tc>
      </w:tr>
      <w:tr w:rsidR="00E9700C" w:rsidRPr="00696589" w14:paraId="37FDD748" w14:textId="77777777" w:rsidTr="00B81DF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268B8" w14:textId="77777777" w:rsidR="00E9700C" w:rsidRPr="00B81DFB" w:rsidRDefault="00E9700C" w:rsidP="00487AA6">
            <w:pPr>
              <w:pStyle w:val="rowtabella0"/>
              <w:rPr>
                <w:color w:val="002060"/>
                <w:highlight w:val="yellow"/>
              </w:rPr>
            </w:pPr>
            <w:r w:rsidRPr="00B81DFB">
              <w:rPr>
                <w:color w:val="002060"/>
                <w:highlight w:val="yellow"/>
              </w:rPr>
              <w:t>28/02/2024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840AD" w14:textId="77777777" w:rsidR="00E9700C" w:rsidRPr="00B81DFB" w:rsidRDefault="00E9700C" w:rsidP="00487AA6">
            <w:pPr>
              <w:pStyle w:val="rowtabella0"/>
              <w:jc w:val="center"/>
              <w:rPr>
                <w:color w:val="002060"/>
                <w:highlight w:val="yellow"/>
              </w:rPr>
            </w:pPr>
            <w:r w:rsidRPr="00B81DFB">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5DAA0" w14:textId="77777777" w:rsidR="00E9700C" w:rsidRPr="00B81DFB" w:rsidRDefault="00E9700C" w:rsidP="00487AA6">
            <w:pPr>
              <w:pStyle w:val="rowtabella0"/>
              <w:rPr>
                <w:color w:val="002060"/>
                <w:highlight w:val="yellow"/>
              </w:rPr>
            </w:pPr>
            <w:r w:rsidRPr="00B81DFB">
              <w:rPr>
                <w:color w:val="002060"/>
                <w:highlight w:val="yellow"/>
              </w:rPr>
              <w:t>ASCOLI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12BA7" w14:textId="77777777" w:rsidR="00E9700C" w:rsidRPr="00B81DFB" w:rsidRDefault="00E9700C" w:rsidP="00487AA6">
            <w:pPr>
              <w:pStyle w:val="rowtabella0"/>
              <w:rPr>
                <w:color w:val="002060"/>
                <w:highlight w:val="yellow"/>
              </w:rPr>
            </w:pPr>
            <w:r w:rsidRPr="00B81DFB">
              <w:rPr>
                <w:color w:val="002060"/>
                <w:highlight w:val="yellow"/>
              </w:rPr>
              <w:t>SANGIORGIO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48580" w14:textId="0CAF5F1B" w:rsidR="00E9700C" w:rsidRPr="00696589" w:rsidRDefault="00E9700C" w:rsidP="00487AA6">
            <w:pPr>
              <w:pStyle w:val="rowtabella0"/>
              <w:rPr>
                <w:color w:val="002060"/>
              </w:rPr>
            </w:pPr>
            <w:r w:rsidRPr="00696589">
              <w:rPr>
                <w:color w:val="002060"/>
              </w:rPr>
              <w:t>2</w:t>
            </w:r>
            <w:r w:rsidR="00B81DFB">
              <w:rPr>
                <w:color w:val="002060"/>
              </w:rPr>
              <w:t>4</w:t>
            </w:r>
            <w:r w:rsidRPr="00696589">
              <w:rPr>
                <w:color w:val="002060"/>
              </w:rPr>
              <w:t>/02/2024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2658E" w14:textId="77777777" w:rsidR="00E9700C" w:rsidRPr="00696589" w:rsidRDefault="00E9700C" w:rsidP="00487AA6">
            <w:pPr>
              <w:pStyle w:val="rowtabella0"/>
              <w:jc w:val="center"/>
              <w:rPr>
                <w:color w:val="002060"/>
              </w:rPr>
            </w:pPr>
            <w:r w:rsidRPr="00B81DFB">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EBB58" w14:textId="77777777" w:rsidR="00E9700C" w:rsidRPr="00696589" w:rsidRDefault="00E9700C" w:rsidP="00487AA6">
            <w:pPr>
              <w:pStyle w:val="rowtabella0"/>
              <w:jc w:val="center"/>
              <w:rPr>
                <w:color w:val="002060"/>
              </w:rPr>
            </w:pPr>
            <w:r w:rsidRPr="00696589">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6191A" w14:textId="77777777" w:rsidR="00E9700C" w:rsidRPr="00696589" w:rsidRDefault="00E9700C" w:rsidP="00487AA6">
            <w:pPr>
              <w:rPr>
                <w:color w:val="002060"/>
              </w:rPr>
            </w:pPr>
          </w:p>
        </w:tc>
      </w:tr>
    </w:tbl>
    <w:p w14:paraId="2038C105" w14:textId="77777777" w:rsidR="00E9700C" w:rsidRPr="00696589" w:rsidRDefault="00E9700C" w:rsidP="00E9700C">
      <w:pPr>
        <w:pStyle w:val="breakline"/>
        <w:rPr>
          <w:rFonts w:eastAsiaTheme="minorEastAsia"/>
          <w:color w:val="002060"/>
        </w:rPr>
      </w:pPr>
    </w:p>
    <w:p w14:paraId="3C51AAD1" w14:textId="77777777" w:rsidR="00E9700C" w:rsidRPr="00696589" w:rsidRDefault="00E9700C" w:rsidP="00E9700C">
      <w:pPr>
        <w:pStyle w:val="breakline"/>
        <w:rPr>
          <w:color w:val="002060"/>
        </w:rPr>
      </w:pPr>
    </w:p>
    <w:p w14:paraId="2412F123" w14:textId="77777777" w:rsidR="00E9700C" w:rsidRPr="00696589" w:rsidRDefault="00E9700C" w:rsidP="00E9700C">
      <w:pPr>
        <w:pStyle w:val="titoloprinc0"/>
        <w:rPr>
          <w:color w:val="002060"/>
        </w:rPr>
      </w:pPr>
      <w:r w:rsidRPr="00696589">
        <w:rPr>
          <w:color w:val="002060"/>
        </w:rPr>
        <w:t>RISULTATI</w:t>
      </w:r>
    </w:p>
    <w:p w14:paraId="05B9A40F" w14:textId="77777777" w:rsidR="00E9700C" w:rsidRPr="00696589" w:rsidRDefault="00E9700C" w:rsidP="00E9700C">
      <w:pPr>
        <w:pStyle w:val="breakline"/>
        <w:rPr>
          <w:color w:val="002060"/>
        </w:rPr>
      </w:pPr>
    </w:p>
    <w:p w14:paraId="3DD78CD8" w14:textId="77777777" w:rsidR="00E9700C" w:rsidRPr="00696589" w:rsidRDefault="00E9700C" w:rsidP="00E9700C">
      <w:pPr>
        <w:pStyle w:val="sottotitolocampionato10"/>
        <w:rPr>
          <w:color w:val="002060"/>
        </w:rPr>
      </w:pPr>
      <w:r w:rsidRPr="00696589">
        <w:rPr>
          <w:color w:val="002060"/>
        </w:rPr>
        <w:t>RISULTATI UFFICIALI GARE DEL 18/02/2024</w:t>
      </w:r>
    </w:p>
    <w:p w14:paraId="242BF0F5" w14:textId="77777777" w:rsidR="00E9700C" w:rsidRPr="00E9700C" w:rsidRDefault="00E9700C" w:rsidP="00E9700C">
      <w:pPr>
        <w:pStyle w:val="sottotitolocampionato20"/>
        <w:spacing w:before="0" w:beforeAutospacing="0" w:after="0" w:afterAutospacing="0"/>
        <w:rPr>
          <w:rFonts w:ascii="Arial" w:hAnsi="Arial" w:cs="Arial"/>
          <w:color w:val="002060"/>
          <w:sz w:val="20"/>
          <w:szCs w:val="20"/>
        </w:rPr>
      </w:pPr>
      <w:r w:rsidRPr="00E9700C">
        <w:rPr>
          <w:rFonts w:ascii="Arial" w:hAnsi="Arial" w:cs="Arial"/>
          <w:color w:val="002060"/>
          <w:sz w:val="20"/>
          <w:szCs w:val="20"/>
        </w:rPr>
        <w:t>Si trascrivono qui di seguito i risultati ufficiali delle gare disputate</w:t>
      </w:r>
    </w:p>
    <w:p w14:paraId="56382351" w14:textId="77777777" w:rsidR="00E9700C" w:rsidRPr="00696589" w:rsidRDefault="00E9700C" w:rsidP="00E9700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9700C" w:rsidRPr="00696589" w14:paraId="1302316A" w14:textId="77777777" w:rsidTr="00487AA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700C" w:rsidRPr="00696589" w14:paraId="6C554756" w14:textId="77777777" w:rsidTr="00487AA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FC63F" w14:textId="77777777" w:rsidR="00E9700C" w:rsidRPr="00696589" w:rsidRDefault="00E9700C" w:rsidP="00487AA6">
                  <w:pPr>
                    <w:pStyle w:val="headertabella0"/>
                    <w:rPr>
                      <w:color w:val="002060"/>
                    </w:rPr>
                  </w:pPr>
                  <w:r w:rsidRPr="00696589">
                    <w:rPr>
                      <w:color w:val="002060"/>
                    </w:rPr>
                    <w:t>GIRONE G - 2 Giornata - R</w:t>
                  </w:r>
                </w:p>
              </w:tc>
            </w:tr>
            <w:tr w:rsidR="00E9700C" w:rsidRPr="00696589" w14:paraId="2F875829" w14:textId="77777777" w:rsidTr="00487AA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9E9007" w14:textId="77777777" w:rsidR="00E9700C" w:rsidRPr="00696589" w:rsidRDefault="00E9700C" w:rsidP="00487AA6">
                  <w:pPr>
                    <w:pStyle w:val="rowtabella0"/>
                    <w:rPr>
                      <w:color w:val="002060"/>
                    </w:rPr>
                  </w:pPr>
                  <w:r w:rsidRPr="00696589">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0811AB" w14:textId="77777777" w:rsidR="00E9700C" w:rsidRPr="00696589" w:rsidRDefault="00E9700C" w:rsidP="00487AA6">
                  <w:pPr>
                    <w:pStyle w:val="rowtabella0"/>
                    <w:rPr>
                      <w:color w:val="002060"/>
                    </w:rPr>
                  </w:pPr>
                  <w:r w:rsidRPr="00696589">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9A9EA6" w14:textId="77777777" w:rsidR="00E9700C" w:rsidRPr="00696589" w:rsidRDefault="00E9700C" w:rsidP="00487AA6">
                  <w:pPr>
                    <w:pStyle w:val="rowtabella0"/>
                    <w:jc w:val="center"/>
                    <w:rPr>
                      <w:color w:val="002060"/>
                    </w:rPr>
                  </w:pPr>
                  <w:r w:rsidRPr="00696589">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C4EB65" w14:textId="77777777" w:rsidR="00E9700C" w:rsidRPr="00696589" w:rsidRDefault="00E9700C" w:rsidP="00487AA6">
                  <w:pPr>
                    <w:pStyle w:val="rowtabella0"/>
                    <w:jc w:val="center"/>
                    <w:rPr>
                      <w:color w:val="002060"/>
                    </w:rPr>
                  </w:pPr>
                  <w:r w:rsidRPr="00696589">
                    <w:rPr>
                      <w:color w:val="002060"/>
                    </w:rPr>
                    <w:t> </w:t>
                  </w:r>
                </w:p>
              </w:tc>
            </w:tr>
            <w:tr w:rsidR="00E9700C" w:rsidRPr="00696589" w14:paraId="4959CF1F"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4DE7E5" w14:textId="77777777" w:rsidR="00E9700C" w:rsidRPr="00696589" w:rsidRDefault="00E9700C" w:rsidP="00487AA6">
                  <w:pPr>
                    <w:pStyle w:val="rowtabella0"/>
                    <w:rPr>
                      <w:color w:val="002060"/>
                    </w:rPr>
                  </w:pPr>
                  <w:r w:rsidRPr="00696589">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C63594" w14:textId="77777777" w:rsidR="00E9700C" w:rsidRPr="00696589" w:rsidRDefault="00E9700C" w:rsidP="00487AA6">
                  <w:pPr>
                    <w:pStyle w:val="rowtabella0"/>
                    <w:rPr>
                      <w:color w:val="002060"/>
                    </w:rPr>
                  </w:pPr>
                  <w:r w:rsidRPr="00696589">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022C22" w14:textId="77777777" w:rsidR="00E9700C" w:rsidRPr="00696589" w:rsidRDefault="00E9700C" w:rsidP="00487AA6">
                  <w:pPr>
                    <w:pStyle w:val="rowtabella0"/>
                    <w:jc w:val="center"/>
                    <w:rPr>
                      <w:color w:val="002060"/>
                    </w:rPr>
                  </w:pPr>
                  <w:r w:rsidRPr="00696589">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63E520" w14:textId="77777777" w:rsidR="00E9700C" w:rsidRPr="00696589" w:rsidRDefault="00E9700C" w:rsidP="00487AA6">
                  <w:pPr>
                    <w:pStyle w:val="rowtabella0"/>
                    <w:jc w:val="center"/>
                    <w:rPr>
                      <w:color w:val="002060"/>
                    </w:rPr>
                  </w:pPr>
                  <w:r w:rsidRPr="00696589">
                    <w:rPr>
                      <w:color w:val="002060"/>
                    </w:rPr>
                    <w:t> </w:t>
                  </w:r>
                </w:p>
              </w:tc>
            </w:tr>
            <w:tr w:rsidR="00E9700C" w:rsidRPr="00696589" w14:paraId="03C34858" w14:textId="77777777" w:rsidTr="00487AA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6BB194" w14:textId="77777777" w:rsidR="00E9700C" w:rsidRPr="00696589" w:rsidRDefault="00E9700C" w:rsidP="00487AA6">
                  <w:pPr>
                    <w:pStyle w:val="rowtabella0"/>
                    <w:rPr>
                      <w:color w:val="002060"/>
                    </w:rPr>
                  </w:pPr>
                  <w:r w:rsidRPr="00696589">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884205" w14:textId="77777777" w:rsidR="00E9700C" w:rsidRPr="00696589" w:rsidRDefault="00E9700C" w:rsidP="00487AA6">
                  <w:pPr>
                    <w:pStyle w:val="rowtabella0"/>
                    <w:rPr>
                      <w:color w:val="002060"/>
                    </w:rPr>
                  </w:pPr>
                  <w:r w:rsidRPr="00696589">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59B00F" w14:textId="77777777" w:rsidR="00E9700C" w:rsidRPr="00696589" w:rsidRDefault="00E9700C" w:rsidP="00487AA6">
                  <w:pPr>
                    <w:pStyle w:val="rowtabella0"/>
                    <w:jc w:val="center"/>
                    <w:rPr>
                      <w:color w:val="002060"/>
                    </w:rPr>
                  </w:pPr>
                  <w:r w:rsidRPr="00696589">
                    <w:rPr>
                      <w:color w:val="002060"/>
                    </w:rPr>
                    <w:t>0 - 8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C3D4B0" w14:textId="77777777" w:rsidR="00E9700C" w:rsidRPr="00696589" w:rsidRDefault="00E9700C" w:rsidP="00487AA6">
                  <w:pPr>
                    <w:pStyle w:val="rowtabella0"/>
                    <w:jc w:val="center"/>
                    <w:rPr>
                      <w:color w:val="002060"/>
                    </w:rPr>
                  </w:pPr>
                  <w:r w:rsidRPr="00696589">
                    <w:rPr>
                      <w:color w:val="002060"/>
                    </w:rPr>
                    <w:t> </w:t>
                  </w:r>
                </w:p>
              </w:tc>
            </w:tr>
          </w:tbl>
          <w:p w14:paraId="75BB1ABA" w14:textId="77777777" w:rsidR="00E9700C" w:rsidRPr="00696589" w:rsidRDefault="00E9700C" w:rsidP="00487AA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700C" w:rsidRPr="00696589" w14:paraId="014E153B" w14:textId="77777777" w:rsidTr="00487AA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D4BB5" w14:textId="77777777" w:rsidR="00E9700C" w:rsidRPr="00696589" w:rsidRDefault="00E9700C" w:rsidP="00487AA6">
                  <w:pPr>
                    <w:pStyle w:val="headertabella0"/>
                    <w:rPr>
                      <w:color w:val="002060"/>
                    </w:rPr>
                  </w:pPr>
                  <w:r w:rsidRPr="00696589">
                    <w:rPr>
                      <w:color w:val="002060"/>
                    </w:rPr>
                    <w:t>GIRONE SA - 2 Giornata - R</w:t>
                  </w:r>
                </w:p>
              </w:tc>
            </w:tr>
            <w:tr w:rsidR="00E9700C" w:rsidRPr="00696589" w14:paraId="36548C09" w14:textId="77777777" w:rsidTr="00487AA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B912DEF" w14:textId="77777777" w:rsidR="00E9700C" w:rsidRPr="00696589" w:rsidRDefault="00E9700C" w:rsidP="00487AA6">
                  <w:pPr>
                    <w:pStyle w:val="rowtabella0"/>
                    <w:rPr>
                      <w:color w:val="002060"/>
                    </w:rPr>
                  </w:pPr>
                  <w:r w:rsidRPr="00696589">
                    <w:rPr>
                      <w:color w:val="002060"/>
                    </w:rPr>
                    <w:t>TAVERNELLE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9BF7D3" w14:textId="77777777" w:rsidR="00E9700C" w:rsidRPr="00696589" w:rsidRDefault="00E9700C" w:rsidP="00487AA6">
                  <w:pPr>
                    <w:pStyle w:val="rowtabella0"/>
                    <w:rPr>
                      <w:color w:val="002060"/>
                    </w:rPr>
                  </w:pPr>
                  <w:r w:rsidRPr="00696589">
                    <w:rPr>
                      <w:color w:val="002060"/>
                    </w:rPr>
                    <w:t>- AUDAX 1970 S.ANGELO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7F425E" w14:textId="77777777" w:rsidR="00E9700C" w:rsidRPr="00696589" w:rsidRDefault="00E9700C" w:rsidP="00487AA6">
                  <w:pPr>
                    <w:pStyle w:val="rowtabella0"/>
                    <w:jc w:val="center"/>
                    <w:rPr>
                      <w:color w:val="002060"/>
                    </w:rPr>
                  </w:pPr>
                  <w:r w:rsidRPr="00696589">
                    <w:rPr>
                      <w:color w:val="002060"/>
                    </w:rPr>
                    <w:t>2 - 6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21D0D1" w14:textId="77777777" w:rsidR="00E9700C" w:rsidRPr="00696589" w:rsidRDefault="00E9700C" w:rsidP="00487AA6">
                  <w:pPr>
                    <w:pStyle w:val="rowtabella0"/>
                    <w:jc w:val="center"/>
                    <w:rPr>
                      <w:color w:val="002060"/>
                    </w:rPr>
                  </w:pPr>
                  <w:r w:rsidRPr="00696589">
                    <w:rPr>
                      <w:color w:val="002060"/>
                    </w:rPr>
                    <w:t> </w:t>
                  </w:r>
                </w:p>
              </w:tc>
            </w:tr>
          </w:tbl>
          <w:p w14:paraId="648D1241" w14:textId="77777777" w:rsidR="00E9700C" w:rsidRPr="00696589" w:rsidRDefault="00E9700C" w:rsidP="00487AA6">
            <w:pPr>
              <w:rPr>
                <w:color w:val="002060"/>
              </w:rPr>
            </w:pPr>
          </w:p>
        </w:tc>
      </w:tr>
    </w:tbl>
    <w:p w14:paraId="562E7544" w14:textId="77777777" w:rsidR="00E9700C" w:rsidRPr="00696589" w:rsidRDefault="00E9700C" w:rsidP="00E9700C">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9700C" w:rsidRPr="00696589" w14:paraId="2FD5EB82" w14:textId="77777777" w:rsidTr="00487AA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700C" w:rsidRPr="00696589" w14:paraId="20753E0F" w14:textId="77777777" w:rsidTr="00487AA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58FAA" w14:textId="77777777" w:rsidR="00E9700C" w:rsidRPr="00696589" w:rsidRDefault="00E9700C" w:rsidP="00487AA6">
                  <w:pPr>
                    <w:pStyle w:val="headertabella0"/>
                    <w:rPr>
                      <w:color w:val="002060"/>
                    </w:rPr>
                  </w:pPr>
                  <w:r w:rsidRPr="00696589">
                    <w:rPr>
                      <w:color w:val="002060"/>
                    </w:rPr>
                    <w:t>GIRONE SB - 2 Giornata - R</w:t>
                  </w:r>
                </w:p>
              </w:tc>
            </w:tr>
            <w:tr w:rsidR="00E9700C" w:rsidRPr="00696589" w14:paraId="2140A122" w14:textId="77777777" w:rsidTr="00487AA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DA7BFF" w14:textId="77777777" w:rsidR="00E9700C" w:rsidRPr="00696589" w:rsidRDefault="00E9700C" w:rsidP="00487AA6">
                  <w:pPr>
                    <w:pStyle w:val="rowtabella0"/>
                    <w:rPr>
                      <w:color w:val="002060"/>
                    </w:rPr>
                  </w:pPr>
                  <w:r w:rsidRPr="00696589">
                    <w:rPr>
                      <w:color w:val="002060"/>
                    </w:rPr>
                    <w:t>AMICI DEL CENTROSOCIOSQ.B</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D3C877" w14:textId="77777777" w:rsidR="00E9700C" w:rsidRPr="00696589" w:rsidRDefault="00E9700C" w:rsidP="00487AA6">
                  <w:pPr>
                    <w:pStyle w:val="rowtabella0"/>
                    <w:rPr>
                      <w:color w:val="002060"/>
                    </w:rPr>
                  </w:pPr>
                  <w:r w:rsidRPr="00696589">
                    <w:rPr>
                      <w:color w:val="002060"/>
                    </w:rPr>
                    <w:t>- GROTTACCIA 2005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BE6D78" w14:textId="77777777" w:rsidR="00E9700C" w:rsidRPr="00696589" w:rsidRDefault="00E9700C" w:rsidP="00487AA6">
                  <w:pPr>
                    <w:pStyle w:val="rowtabella0"/>
                    <w:jc w:val="center"/>
                    <w:rPr>
                      <w:color w:val="002060"/>
                    </w:rPr>
                  </w:pPr>
                  <w:r w:rsidRPr="00696589">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7A98B1" w14:textId="77777777" w:rsidR="00E9700C" w:rsidRPr="00696589" w:rsidRDefault="00E9700C" w:rsidP="00487AA6">
                  <w:pPr>
                    <w:pStyle w:val="rowtabella0"/>
                    <w:jc w:val="center"/>
                    <w:rPr>
                      <w:color w:val="002060"/>
                    </w:rPr>
                  </w:pPr>
                  <w:r w:rsidRPr="00696589">
                    <w:rPr>
                      <w:color w:val="002060"/>
                    </w:rPr>
                    <w:t> </w:t>
                  </w:r>
                </w:p>
              </w:tc>
            </w:tr>
            <w:tr w:rsidR="00E9700C" w:rsidRPr="00696589" w14:paraId="124A9B1C" w14:textId="77777777" w:rsidTr="00487AA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725F3B" w14:textId="77777777" w:rsidR="00E9700C" w:rsidRPr="00696589" w:rsidRDefault="00E9700C" w:rsidP="00487AA6">
                  <w:pPr>
                    <w:pStyle w:val="rowtabella0"/>
                    <w:rPr>
                      <w:color w:val="002060"/>
                    </w:rPr>
                  </w:pPr>
                  <w:r w:rsidRPr="00696589">
                    <w:rPr>
                      <w:color w:val="002060"/>
                    </w:rPr>
                    <w:t>(1) C.U.S.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BC3806" w14:textId="77777777" w:rsidR="00E9700C" w:rsidRPr="00696589" w:rsidRDefault="00E9700C" w:rsidP="00487AA6">
                  <w:pPr>
                    <w:pStyle w:val="rowtabella0"/>
                    <w:rPr>
                      <w:color w:val="002060"/>
                    </w:rPr>
                  </w:pPr>
                  <w:r w:rsidRPr="00696589">
                    <w:rPr>
                      <w:color w:val="002060"/>
                    </w:rPr>
                    <w:t>- CERRETO D ESI C5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BDECA3" w14:textId="77777777" w:rsidR="00E9700C" w:rsidRPr="00696589" w:rsidRDefault="00E9700C" w:rsidP="00487AA6">
                  <w:pPr>
                    <w:pStyle w:val="rowtabella0"/>
                    <w:jc w:val="center"/>
                    <w:rPr>
                      <w:color w:val="002060"/>
                    </w:rPr>
                  </w:pPr>
                  <w:r w:rsidRPr="00696589">
                    <w:rPr>
                      <w:color w:val="002060"/>
                    </w:rPr>
                    <w:t>6 - 0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2BF45E" w14:textId="77777777" w:rsidR="00E9700C" w:rsidRPr="00696589" w:rsidRDefault="00E9700C" w:rsidP="00487AA6">
                  <w:pPr>
                    <w:pStyle w:val="rowtabella0"/>
                    <w:jc w:val="center"/>
                    <w:rPr>
                      <w:color w:val="002060"/>
                    </w:rPr>
                  </w:pPr>
                  <w:r w:rsidRPr="00696589">
                    <w:rPr>
                      <w:color w:val="002060"/>
                    </w:rPr>
                    <w:t> </w:t>
                  </w:r>
                </w:p>
              </w:tc>
            </w:tr>
            <w:tr w:rsidR="00E9700C" w:rsidRPr="00696589" w14:paraId="0888D323" w14:textId="77777777" w:rsidTr="00487AA6">
              <w:tc>
                <w:tcPr>
                  <w:tcW w:w="4700" w:type="dxa"/>
                  <w:gridSpan w:val="4"/>
                  <w:tcBorders>
                    <w:top w:val="nil"/>
                    <w:left w:val="nil"/>
                    <w:bottom w:val="nil"/>
                    <w:right w:val="nil"/>
                  </w:tcBorders>
                  <w:tcMar>
                    <w:top w:w="20" w:type="dxa"/>
                    <w:left w:w="20" w:type="dxa"/>
                    <w:bottom w:w="20" w:type="dxa"/>
                    <w:right w:w="20" w:type="dxa"/>
                  </w:tcMar>
                  <w:vAlign w:val="center"/>
                  <w:hideMark/>
                </w:tcPr>
                <w:p w14:paraId="532D364C" w14:textId="77777777" w:rsidR="00E9700C" w:rsidRPr="00696589" w:rsidRDefault="00E9700C" w:rsidP="00487AA6">
                  <w:pPr>
                    <w:pStyle w:val="rowtabella0"/>
                    <w:rPr>
                      <w:color w:val="002060"/>
                    </w:rPr>
                  </w:pPr>
                  <w:r w:rsidRPr="00696589">
                    <w:rPr>
                      <w:color w:val="002060"/>
                    </w:rPr>
                    <w:t>(1) - disputata il 16/02/2024</w:t>
                  </w:r>
                </w:p>
              </w:tc>
            </w:tr>
          </w:tbl>
          <w:p w14:paraId="04188ACF" w14:textId="77777777" w:rsidR="00E9700C" w:rsidRPr="00696589" w:rsidRDefault="00E9700C" w:rsidP="00487AA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700C" w:rsidRPr="00696589" w14:paraId="41FD9657" w14:textId="77777777" w:rsidTr="00487AA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1D74E" w14:textId="77777777" w:rsidR="00E9700C" w:rsidRPr="00696589" w:rsidRDefault="00E9700C" w:rsidP="00487AA6">
                  <w:pPr>
                    <w:pStyle w:val="headertabella0"/>
                    <w:rPr>
                      <w:color w:val="002060"/>
                    </w:rPr>
                  </w:pPr>
                  <w:r w:rsidRPr="00696589">
                    <w:rPr>
                      <w:color w:val="002060"/>
                    </w:rPr>
                    <w:t>GIRONE SC - 2 Giornata - R</w:t>
                  </w:r>
                </w:p>
              </w:tc>
            </w:tr>
            <w:tr w:rsidR="00E9700C" w:rsidRPr="00696589" w14:paraId="6CF92C43" w14:textId="77777777" w:rsidTr="00487AA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7D5AA0" w14:textId="77777777" w:rsidR="00E9700C" w:rsidRPr="00696589" w:rsidRDefault="00E9700C" w:rsidP="00487AA6">
                  <w:pPr>
                    <w:pStyle w:val="rowtabella0"/>
                    <w:rPr>
                      <w:color w:val="002060"/>
                    </w:rPr>
                  </w:pPr>
                  <w:r w:rsidRPr="00696589">
                    <w:rPr>
                      <w:color w:val="002060"/>
                    </w:rPr>
                    <w:t>(1) BORGO ROSSELLI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0A8FDB" w14:textId="77777777" w:rsidR="00E9700C" w:rsidRPr="00696589" w:rsidRDefault="00E9700C" w:rsidP="00487AA6">
                  <w:pPr>
                    <w:pStyle w:val="rowtabella0"/>
                    <w:rPr>
                      <w:color w:val="002060"/>
                    </w:rPr>
                  </w:pPr>
                  <w:r w:rsidRPr="00696589">
                    <w:rPr>
                      <w:color w:val="002060"/>
                    </w:rPr>
                    <w:t>- RECANATI CALCIO A 5 SQ.B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3D9554" w14:textId="77777777" w:rsidR="00E9700C" w:rsidRPr="00696589" w:rsidRDefault="00E9700C" w:rsidP="00487AA6">
                  <w:pPr>
                    <w:pStyle w:val="rowtabella0"/>
                    <w:jc w:val="center"/>
                    <w:rPr>
                      <w:color w:val="002060"/>
                    </w:rPr>
                  </w:pPr>
                  <w:r w:rsidRPr="00696589">
                    <w:rPr>
                      <w:color w:val="002060"/>
                    </w:rPr>
                    <w:t>4 - 8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96B060" w14:textId="77777777" w:rsidR="00E9700C" w:rsidRPr="00696589" w:rsidRDefault="00E9700C" w:rsidP="00487AA6">
                  <w:pPr>
                    <w:pStyle w:val="rowtabella0"/>
                    <w:jc w:val="center"/>
                    <w:rPr>
                      <w:color w:val="002060"/>
                    </w:rPr>
                  </w:pPr>
                  <w:r w:rsidRPr="00696589">
                    <w:rPr>
                      <w:color w:val="002060"/>
                    </w:rPr>
                    <w:t> </w:t>
                  </w:r>
                </w:p>
              </w:tc>
            </w:tr>
            <w:tr w:rsidR="00E9700C" w:rsidRPr="00696589" w14:paraId="65DD2D0F" w14:textId="77777777" w:rsidTr="00487A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23FAEE" w14:textId="77777777" w:rsidR="00E9700C" w:rsidRPr="00696589" w:rsidRDefault="00E9700C" w:rsidP="00487AA6">
                  <w:pPr>
                    <w:pStyle w:val="rowtabella0"/>
                    <w:rPr>
                      <w:color w:val="002060"/>
                    </w:rPr>
                  </w:pPr>
                  <w:r w:rsidRPr="00696589">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5E4837" w14:textId="77777777" w:rsidR="00E9700C" w:rsidRPr="00696589" w:rsidRDefault="00E9700C" w:rsidP="00487AA6">
                  <w:pPr>
                    <w:pStyle w:val="rowtabella0"/>
                    <w:rPr>
                      <w:color w:val="002060"/>
                    </w:rPr>
                  </w:pPr>
                  <w:r w:rsidRPr="00696589">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0531F4" w14:textId="77777777" w:rsidR="00E9700C" w:rsidRPr="00696589" w:rsidRDefault="00E9700C" w:rsidP="00487AA6">
                  <w:pPr>
                    <w:pStyle w:val="rowtabella0"/>
                    <w:jc w:val="center"/>
                    <w:rPr>
                      <w:color w:val="002060"/>
                    </w:rPr>
                  </w:pPr>
                  <w:r w:rsidRPr="00696589">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5A64E3" w14:textId="77777777" w:rsidR="00E9700C" w:rsidRPr="00696589" w:rsidRDefault="00E9700C" w:rsidP="00487AA6">
                  <w:pPr>
                    <w:pStyle w:val="rowtabella0"/>
                    <w:jc w:val="center"/>
                    <w:rPr>
                      <w:color w:val="002060"/>
                    </w:rPr>
                  </w:pPr>
                  <w:r w:rsidRPr="00696589">
                    <w:rPr>
                      <w:color w:val="002060"/>
                    </w:rPr>
                    <w:t> </w:t>
                  </w:r>
                </w:p>
              </w:tc>
            </w:tr>
            <w:tr w:rsidR="00E9700C" w:rsidRPr="00696589" w14:paraId="3D68EDA8" w14:textId="77777777" w:rsidTr="00487AA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16750F" w14:textId="77777777" w:rsidR="00E9700C" w:rsidRPr="00696589" w:rsidRDefault="00E9700C" w:rsidP="00487AA6">
                  <w:pPr>
                    <w:pStyle w:val="rowtabella0"/>
                    <w:rPr>
                      <w:color w:val="002060"/>
                    </w:rPr>
                  </w:pPr>
                  <w:r w:rsidRPr="00696589">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95ADC6" w14:textId="77777777" w:rsidR="00E9700C" w:rsidRPr="00696589" w:rsidRDefault="00E9700C" w:rsidP="00487AA6">
                  <w:pPr>
                    <w:pStyle w:val="rowtabella0"/>
                    <w:rPr>
                      <w:color w:val="002060"/>
                    </w:rPr>
                  </w:pPr>
                  <w:r w:rsidRPr="00696589">
                    <w:rPr>
                      <w:color w:val="002060"/>
                    </w:rPr>
                    <w:t>- BORGOROSSO TOLENTINO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383901" w14:textId="77777777" w:rsidR="00E9700C" w:rsidRPr="00696589" w:rsidRDefault="00E9700C" w:rsidP="00487AA6">
                  <w:pPr>
                    <w:pStyle w:val="rowtabella0"/>
                    <w:jc w:val="center"/>
                    <w:rPr>
                      <w:color w:val="002060"/>
                    </w:rPr>
                  </w:pPr>
                  <w:r w:rsidRPr="00696589">
                    <w:rPr>
                      <w:color w:val="002060"/>
                    </w:rPr>
                    <w:t>1 - 6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EFBE6B" w14:textId="77777777" w:rsidR="00E9700C" w:rsidRPr="00696589" w:rsidRDefault="00E9700C" w:rsidP="00487AA6">
                  <w:pPr>
                    <w:pStyle w:val="rowtabella0"/>
                    <w:jc w:val="center"/>
                    <w:rPr>
                      <w:color w:val="002060"/>
                    </w:rPr>
                  </w:pPr>
                  <w:r w:rsidRPr="00696589">
                    <w:rPr>
                      <w:color w:val="002060"/>
                    </w:rPr>
                    <w:t> </w:t>
                  </w:r>
                </w:p>
              </w:tc>
            </w:tr>
            <w:tr w:rsidR="00E9700C" w:rsidRPr="00696589" w14:paraId="1CF2EE8F" w14:textId="77777777" w:rsidTr="00487AA6">
              <w:tc>
                <w:tcPr>
                  <w:tcW w:w="4700" w:type="dxa"/>
                  <w:gridSpan w:val="4"/>
                  <w:tcBorders>
                    <w:top w:val="nil"/>
                    <w:left w:val="nil"/>
                    <w:bottom w:val="nil"/>
                    <w:right w:val="nil"/>
                  </w:tcBorders>
                  <w:tcMar>
                    <w:top w:w="20" w:type="dxa"/>
                    <w:left w:w="20" w:type="dxa"/>
                    <w:bottom w:w="20" w:type="dxa"/>
                    <w:right w:w="20" w:type="dxa"/>
                  </w:tcMar>
                  <w:vAlign w:val="center"/>
                  <w:hideMark/>
                </w:tcPr>
                <w:p w14:paraId="7D721740" w14:textId="77777777" w:rsidR="00E9700C" w:rsidRPr="00696589" w:rsidRDefault="00E9700C" w:rsidP="00487AA6">
                  <w:pPr>
                    <w:pStyle w:val="rowtabella0"/>
                    <w:rPr>
                      <w:color w:val="002060"/>
                    </w:rPr>
                  </w:pPr>
                  <w:r w:rsidRPr="00696589">
                    <w:rPr>
                      <w:color w:val="002060"/>
                    </w:rPr>
                    <w:t>(1) - disputata il 17/02/2024</w:t>
                  </w:r>
                </w:p>
              </w:tc>
            </w:tr>
          </w:tbl>
          <w:p w14:paraId="2EB6A49D" w14:textId="77777777" w:rsidR="00E9700C" w:rsidRPr="00696589" w:rsidRDefault="00E9700C" w:rsidP="00487AA6">
            <w:pPr>
              <w:rPr>
                <w:color w:val="002060"/>
              </w:rPr>
            </w:pPr>
          </w:p>
        </w:tc>
      </w:tr>
    </w:tbl>
    <w:p w14:paraId="3CB8B737" w14:textId="77777777" w:rsidR="00E9700C" w:rsidRPr="00696589" w:rsidRDefault="00E9700C" w:rsidP="00E9700C">
      <w:pPr>
        <w:pStyle w:val="breakline"/>
        <w:rPr>
          <w:rFonts w:eastAsiaTheme="minorEastAsia"/>
          <w:color w:val="002060"/>
        </w:rPr>
      </w:pPr>
    </w:p>
    <w:p w14:paraId="15597C6B" w14:textId="77777777" w:rsidR="00E9700C" w:rsidRPr="00696589" w:rsidRDefault="00E9700C" w:rsidP="00E9700C">
      <w:pPr>
        <w:pStyle w:val="breakline"/>
        <w:rPr>
          <w:color w:val="002060"/>
        </w:rPr>
      </w:pPr>
    </w:p>
    <w:p w14:paraId="2506DAA2" w14:textId="77777777" w:rsidR="00E9700C" w:rsidRPr="00696589" w:rsidRDefault="00E9700C" w:rsidP="00E9700C">
      <w:pPr>
        <w:pStyle w:val="titoloprinc0"/>
        <w:rPr>
          <w:color w:val="002060"/>
        </w:rPr>
      </w:pPr>
      <w:r w:rsidRPr="00696589">
        <w:rPr>
          <w:color w:val="002060"/>
        </w:rPr>
        <w:t>GIUDICE SPORTIVO</w:t>
      </w:r>
    </w:p>
    <w:p w14:paraId="12FE3074" w14:textId="77777777" w:rsidR="00E9700C" w:rsidRPr="00696589" w:rsidRDefault="00E9700C" w:rsidP="00E9700C">
      <w:pPr>
        <w:pStyle w:val="diffida"/>
        <w:rPr>
          <w:color w:val="002060"/>
        </w:rPr>
      </w:pPr>
      <w:r w:rsidRPr="00696589">
        <w:rPr>
          <w:color w:val="002060"/>
        </w:rPr>
        <w:t>Il Giudice Sportivo Avv. Agnese Lazzaretti, con l'assistenza del segretario Angelo Castellana, nella seduta del 21/02/2024, ha adottato le decisioni che di seguito integralmente si riportano:</w:t>
      </w:r>
    </w:p>
    <w:p w14:paraId="3C957D13" w14:textId="77777777" w:rsidR="00E9700C" w:rsidRPr="00696589" w:rsidRDefault="00E9700C" w:rsidP="00E9700C">
      <w:pPr>
        <w:pStyle w:val="titolo10"/>
        <w:rPr>
          <w:color w:val="002060"/>
        </w:rPr>
      </w:pPr>
      <w:r w:rsidRPr="00696589">
        <w:rPr>
          <w:color w:val="002060"/>
        </w:rPr>
        <w:t xml:space="preserve">GARE DEL 18/ 2/2024 </w:t>
      </w:r>
    </w:p>
    <w:p w14:paraId="4DEC1ED0" w14:textId="77777777" w:rsidR="00E9700C" w:rsidRPr="00696589" w:rsidRDefault="00E9700C" w:rsidP="00E9700C">
      <w:pPr>
        <w:pStyle w:val="titolo7a"/>
        <w:rPr>
          <w:color w:val="002060"/>
        </w:rPr>
      </w:pPr>
      <w:r w:rsidRPr="00696589">
        <w:rPr>
          <w:color w:val="002060"/>
        </w:rPr>
        <w:t xml:space="preserve">PROVVEDIMENTI DISCIPLINARI </w:t>
      </w:r>
    </w:p>
    <w:p w14:paraId="7666F464" w14:textId="77777777" w:rsidR="00E9700C" w:rsidRPr="00696589" w:rsidRDefault="00E9700C" w:rsidP="00E9700C">
      <w:pPr>
        <w:pStyle w:val="titolo7b0"/>
        <w:rPr>
          <w:color w:val="002060"/>
        </w:rPr>
      </w:pPr>
      <w:r w:rsidRPr="00696589">
        <w:rPr>
          <w:color w:val="002060"/>
        </w:rPr>
        <w:t xml:space="preserve">In base alle risultanze degli atti ufficiali sono state deliberate le seguenti sanzioni disciplinari. </w:t>
      </w:r>
    </w:p>
    <w:p w14:paraId="66BA9092" w14:textId="77777777" w:rsidR="00E9700C" w:rsidRPr="00696589" w:rsidRDefault="00E9700C" w:rsidP="00E9700C">
      <w:pPr>
        <w:pStyle w:val="titolo30"/>
        <w:rPr>
          <w:color w:val="002060"/>
        </w:rPr>
      </w:pPr>
      <w:r w:rsidRPr="00696589">
        <w:rPr>
          <w:color w:val="002060"/>
        </w:rPr>
        <w:t xml:space="preserve">DIRIGENTI </w:t>
      </w:r>
    </w:p>
    <w:p w14:paraId="1E490EC7" w14:textId="77777777" w:rsidR="00E9700C" w:rsidRPr="00696589" w:rsidRDefault="00E9700C" w:rsidP="00E9700C">
      <w:pPr>
        <w:pStyle w:val="titolo20"/>
        <w:rPr>
          <w:color w:val="002060"/>
        </w:rPr>
      </w:pPr>
      <w:r w:rsidRPr="006965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5E7AAA58" w14:textId="77777777" w:rsidTr="00487AA6">
        <w:tc>
          <w:tcPr>
            <w:tcW w:w="2200" w:type="dxa"/>
            <w:tcMar>
              <w:top w:w="20" w:type="dxa"/>
              <w:left w:w="20" w:type="dxa"/>
              <w:bottom w:w="20" w:type="dxa"/>
              <w:right w:w="20" w:type="dxa"/>
            </w:tcMar>
            <w:vAlign w:val="center"/>
            <w:hideMark/>
          </w:tcPr>
          <w:p w14:paraId="73C8A4AF" w14:textId="77777777" w:rsidR="00E9700C" w:rsidRPr="00696589" w:rsidRDefault="00E9700C" w:rsidP="00487AA6">
            <w:pPr>
              <w:pStyle w:val="movimento"/>
              <w:rPr>
                <w:color w:val="002060"/>
              </w:rPr>
            </w:pPr>
            <w:r w:rsidRPr="00696589">
              <w:rPr>
                <w:color w:val="002060"/>
              </w:rPr>
              <w:t>GIORGI MAURO</w:t>
            </w:r>
          </w:p>
        </w:tc>
        <w:tc>
          <w:tcPr>
            <w:tcW w:w="2200" w:type="dxa"/>
            <w:tcMar>
              <w:top w:w="20" w:type="dxa"/>
              <w:left w:w="20" w:type="dxa"/>
              <w:bottom w:w="20" w:type="dxa"/>
              <w:right w:w="20" w:type="dxa"/>
            </w:tcMar>
            <w:vAlign w:val="center"/>
            <w:hideMark/>
          </w:tcPr>
          <w:p w14:paraId="7362B6D8" w14:textId="77777777" w:rsidR="00E9700C" w:rsidRPr="00696589" w:rsidRDefault="00E9700C" w:rsidP="00487AA6">
            <w:pPr>
              <w:pStyle w:val="movimento2"/>
              <w:rPr>
                <w:color w:val="002060"/>
              </w:rPr>
            </w:pPr>
            <w:r w:rsidRPr="00696589">
              <w:rPr>
                <w:color w:val="002060"/>
              </w:rPr>
              <w:t xml:space="preserve">(ASCOLI CALCIO A 5) </w:t>
            </w:r>
          </w:p>
        </w:tc>
        <w:tc>
          <w:tcPr>
            <w:tcW w:w="800" w:type="dxa"/>
            <w:tcMar>
              <w:top w:w="20" w:type="dxa"/>
              <w:left w:w="20" w:type="dxa"/>
              <w:bottom w:w="20" w:type="dxa"/>
              <w:right w:w="20" w:type="dxa"/>
            </w:tcMar>
            <w:vAlign w:val="center"/>
            <w:hideMark/>
          </w:tcPr>
          <w:p w14:paraId="2D0D849D"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7AA55685"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33F52434" w14:textId="77777777" w:rsidR="00E9700C" w:rsidRPr="00696589" w:rsidRDefault="00E9700C" w:rsidP="00487AA6">
            <w:pPr>
              <w:pStyle w:val="movimento2"/>
              <w:rPr>
                <w:color w:val="002060"/>
              </w:rPr>
            </w:pPr>
            <w:r w:rsidRPr="00696589">
              <w:rPr>
                <w:color w:val="002060"/>
              </w:rPr>
              <w:t> </w:t>
            </w:r>
          </w:p>
        </w:tc>
      </w:tr>
    </w:tbl>
    <w:p w14:paraId="22E5C870" w14:textId="77777777" w:rsidR="00E9700C" w:rsidRPr="00696589" w:rsidRDefault="00E9700C" w:rsidP="00E9700C">
      <w:pPr>
        <w:pStyle w:val="titolo30"/>
        <w:rPr>
          <w:rFonts w:eastAsiaTheme="minorEastAsia"/>
          <w:color w:val="002060"/>
        </w:rPr>
      </w:pPr>
      <w:r w:rsidRPr="00696589">
        <w:rPr>
          <w:color w:val="002060"/>
        </w:rPr>
        <w:t xml:space="preserve">CALCIATORI ESPULSI </w:t>
      </w:r>
    </w:p>
    <w:p w14:paraId="64473BB0" w14:textId="77777777" w:rsidR="00E9700C" w:rsidRPr="00696589" w:rsidRDefault="00E9700C" w:rsidP="00E9700C">
      <w:pPr>
        <w:pStyle w:val="titolo20"/>
        <w:rPr>
          <w:color w:val="002060"/>
        </w:rPr>
      </w:pPr>
      <w:r w:rsidRPr="0069658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7D6D60D8" w14:textId="77777777" w:rsidTr="00487AA6">
        <w:tc>
          <w:tcPr>
            <w:tcW w:w="2200" w:type="dxa"/>
            <w:tcMar>
              <w:top w:w="20" w:type="dxa"/>
              <w:left w:w="20" w:type="dxa"/>
              <w:bottom w:w="20" w:type="dxa"/>
              <w:right w:w="20" w:type="dxa"/>
            </w:tcMar>
            <w:vAlign w:val="center"/>
            <w:hideMark/>
          </w:tcPr>
          <w:p w14:paraId="1BC9C853" w14:textId="77777777" w:rsidR="00E9700C" w:rsidRPr="00696589" w:rsidRDefault="00E9700C" w:rsidP="00487AA6">
            <w:pPr>
              <w:pStyle w:val="movimento"/>
              <w:rPr>
                <w:color w:val="002060"/>
              </w:rPr>
            </w:pPr>
            <w:r w:rsidRPr="00696589">
              <w:rPr>
                <w:color w:val="002060"/>
              </w:rPr>
              <w:t>GIANTOMASSI DIEGO</w:t>
            </w:r>
          </w:p>
        </w:tc>
        <w:tc>
          <w:tcPr>
            <w:tcW w:w="2200" w:type="dxa"/>
            <w:tcMar>
              <w:top w:w="20" w:type="dxa"/>
              <w:left w:w="20" w:type="dxa"/>
              <w:bottom w:w="20" w:type="dxa"/>
              <w:right w:w="20" w:type="dxa"/>
            </w:tcMar>
            <w:vAlign w:val="center"/>
            <w:hideMark/>
          </w:tcPr>
          <w:p w14:paraId="2716D585" w14:textId="77777777" w:rsidR="00E9700C" w:rsidRPr="00696589" w:rsidRDefault="00E9700C" w:rsidP="00487AA6">
            <w:pPr>
              <w:pStyle w:val="movimento2"/>
              <w:rPr>
                <w:color w:val="002060"/>
              </w:rPr>
            </w:pPr>
            <w:r w:rsidRPr="00696589">
              <w:rPr>
                <w:color w:val="002060"/>
              </w:rPr>
              <w:t xml:space="preserve">(ASCOLI CALCIO A 5) </w:t>
            </w:r>
          </w:p>
        </w:tc>
        <w:tc>
          <w:tcPr>
            <w:tcW w:w="800" w:type="dxa"/>
            <w:tcMar>
              <w:top w:w="20" w:type="dxa"/>
              <w:left w:w="20" w:type="dxa"/>
              <w:bottom w:w="20" w:type="dxa"/>
              <w:right w:w="20" w:type="dxa"/>
            </w:tcMar>
            <w:vAlign w:val="center"/>
            <w:hideMark/>
          </w:tcPr>
          <w:p w14:paraId="320A2017"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497DE4DA"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7DC15882" w14:textId="77777777" w:rsidR="00E9700C" w:rsidRPr="00696589" w:rsidRDefault="00E9700C" w:rsidP="00487AA6">
            <w:pPr>
              <w:pStyle w:val="movimento2"/>
              <w:rPr>
                <w:color w:val="002060"/>
              </w:rPr>
            </w:pPr>
            <w:r w:rsidRPr="00696589">
              <w:rPr>
                <w:color w:val="002060"/>
              </w:rPr>
              <w:t> </w:t>
            </w:r>
          </w:p>
        </w:tc>
      </w:tr>
    </w:tbl>
    <w:p w14:paraId="682934C7" w14:textId="77777777" w:rsidR="00E9700C" w:rsidRPr="00696589" w:rsidRDefault="00E9700C" w:rsidP="00E9700C">
      <w:pPr>
        <w:pStyle w:val="titolo30"/>
        <w:rPr>
          <w:rFonts w:eastAsiaTheme="minorEastAsia"/>
          <w:color w:val="002060"/>
        </w:rPr>
      </w:pPr>
      <w:r w:rsidRPr="00696589">
        <w:rPr>
          <w:color w:val="002060"/>
        </w:rPr>
        <w:t xml:space="preserve">CALCIATORI NON ESPULSI </w:t>
      </w:r>
    </w:p>
    <w:p w14:paraId="0FDAAF4E" w14:textId="77777777" w:rsidR="00E9700C" w:rsidRPr="00696589" w:rsidRDefault="00E9700C" w:rsidP="00E9700C">
      <w:pPr>
        <w:pStyle w:val="titolo20"/>
        <w:rPr>
          <w:color w:val="002060"/>
        </w:rPr>
      </w:pPr>
      <w:r w:rsidRPr="0069658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48A8FBD2" w14:textId="77777777" w:rsidTr="00487AA6">
        <w:tc>
          <w:tcPr>
            <w:tcW w:w="2200" w:type="dxa"/>
            <w:tcMar>
              <w:top w:w="20" w:type="dxa"/>
              <w:left w:w="20" w:type="dxa"/>
              <w:bottom w:w="20" w:type="dxa"/>
              <w:right w:w="20" w:type="dxa"/>
            </w:tcMar>
            <w:vAlign w:val="center"/>
            <w:hideMark/>
          </w:tcPr>
          <w:p w14:paraId="53840439" w14:textId="77777777" w:rsidR="00E9700C" w:rsidRPr="00696589" w:rsidRDefault="00E9700C" w:rsidP="00487AA6">
            <w:pPr>
              <w:pStyle w:val="movimento"/>
              <w:rPr>
                <w:color w:val="002060"/>
              </w:rPr>
            </w:pPr>
            <w:r w:rsidRPr="00696589">
              <w:rPr>
                <w:color w:val="002060"/>
              </w:rPr>
              <w:t>SIGNORELLI EDOARDO</w:t>
            </w:r>
          </w:p>
        </w:tc>
        <w:tc>
          <w:tcPr>
            <w:tcW w:w="2200" w:type="dxa"/>
            <w:tcMar>
              <w:top w:w="20" w:type="dxa"/>
              <w:left w:w="20" w:type="dxa"/>
              <w:bottom w:w="20" w:type="dxa"/>
              <w:right w:w="20" w:type="dxa"/>
            </w:tcMar>
            <w:vAlign w:val="center"/>
            <w:hideMark/>
          </w:tcPr>
          <w:p w14:paraId="0AA2E417" w14:textId="77777777" w:rsidR="00E9700C" w:rsidRPr="00696589" w:rsidRDefault="00E9700C" w:rsidP="00487AA6">
            <w:pPr>
              <w:pStyle w:val="movimento2"/>
              <w:rPr>
                <w:color w:val="002060"/>
              </w:rPr>
            </w:pPr>
            <w:r w:rsidRPr="00696589">
              <w:rPr>
                <w:color w:val="002060"/>
              </w:rPr>
              <w:t xml:space="preserve">(ITALSERVICE C5) </w:t>
            </w:r>
          </w:p>
        </w:tc>
        <w:tc>
          <w:tcPr>
            <w:tcW w:w="800" w:type="dxa"/>
            <w:tcMar>
              <w:top w:w="20" w:type="dxa"/>
              <w:left w:w="20" w:type="dxa"/>
              <w:bottom w:w="20" w:type="dxa"/>
              <w:right w:w="20" w:type="dxa"/>
            </w:tcMar>
            <w:vAlign w:val="center"/>
            <w:hideMark/>
          </w:tcPr>
          <w:p w14:paraId="2614F09E"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0C5FA1F6"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4BD5158F" w14:textId="77777777" w:rsidR="00E9700C" w:rsidRPr="00696589" w:rsidRDefault="00E9700C" w:rsidP="00487AA6">
            <w:pPr>
              <w:pStyle w:val="movimento2"/>
              <w:rPr>
                <w:color w:val="002060"/>
              </w:rPr>
            </w:pPr>
            <w:r w:rsidRPr="00696589">
              <w:rPr>
                <w:color w:val="002060"/>
              </w:rPr>
              <w:t> </w:t>
            </w:r>
          </w:p>
        </w:tc>
      </w:tr>
    </w:tbl>
    <w:p w14:paraId="15D17E35" w14:textId="77777777" w:rsidR="00E9700C" w:rsidRPr="00696589" w:rsidRDefault="00E9700C" w:rsidP="00E9700C">
      <w:pPr>
        <w:pStyle w:val="titolo20"/>
        <w:rPr>
          <w:rFonts w:eastAsiaTheme="minorEastAsia"/>
          <w:color w:val="002060"/>
        </w:rPr>
      </w:pPr>
      <w:r w:rsidRPr="006965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00C" w:rsidRPr="00696589" w14:paraId="282F2E72" w14:textId="77777777" w:rsidTr="00487AA6">
        <w:tc>
          <w:tcPr>
            <w:tcW w:w="2200" w:type="dxa"/>
            <w:tcMar>
              <w:top w:w="20" w:type="dxa"/>
              <w:left w:w="20" w:type="dxa"/>
              <w:bottom w:w="20" w:type="dxa"/>
              <w:right w:w="20" w:type="dxa"/>
            </w:tcMar>
            <w:vAlign w:val="center"/>
            <w:hideMark/>
          </w:tcPr>
          <w:p w14:paraId="20E385B5" w14:textId="77777777" w:rsidR="00E9700C" w:rsidRPr="00696589" w:rsidRDefault="00E9700C" w:rsidP="00487AA6">
            <w:pPr>
              <w:pStyle w:val="movimento"/>
              <w:rPr>
                <w:color w:val="002060"/>
              </w:rPr>
            </w:pPr>
            <w:r w:rsidRPr="00696589">
              <w:rPr>
                <w:color w:val="002060"/>
              </w:rPr>
              <w:t>CAVOLETTI NICCOLO</w:t>
            </w:r>
          </w:p>
        </w:tc>
        <w:tc>
          <w:tcPr>
            <w:tcW w:w="2200" w:type="dxa"/>
            <w:tcMar>
              <w:top w:w="20" w:type="dxa"/>
              <w:left w:w="20" w:type="dxa"/>
              <w:bottom w:w="20" w:type="dxa"/>
              <w:right w:w="20" w:type="dxa"/>
            </w:tcMar>
            <w:vAlign w:val="center"/>
            <w:hideMark/>
          </w:tcPr>
          <w:p w14:paraId="538D2B0C" w14:textId="77777777" w:rsidR="00E9700C" w:rsidRPr="00696589" w:rsidRDefault="00E9700C" w:rsidP="00487AA6">
            <w:pPr>
              <w:pStyle w:val="movimento2"/>
              <w:rPr>
                <w:color w:val="002060"/>
              </w:rPr>
            </w:pPr>
            <w:r w:rsidRPr="00696589">
              <w:rPr>
                <w:color w:val="002060"/>
              </w:rPr>
              <w:t xml:space="preserve">(ASCOLI CALCIO A 5) </w:t>
            </w:r>
          </w:p>
        </w:tc>
        <w:tc>
          <w:tcPr>
            <w:tcW w:w="800" w:type="dxa"/>
            <w:tcMar>
              <w:top w:w="20" w:type="dxa"/>
              <w:left w:w="20" w:type="dxa"/>
              <w:bottom w:w="20" w:type="dxa"/>
              <w:right w:w="20" w:type="dxa"/>
            </w:tcMar>
            <w:vAlign w:val="center"/>
            <w:hideMark/>
          </w:tcPr>
          <w:p w14:paraId="69B95156"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05723241" w14:textId="77777777" w:rsidR="00E9700C" w:rsidRPr="00696589" w:rsidRDefault="00E9700C" w:rsidP="00487AA6">
            <w:pPr>
              <w:pStyle w:val="movimento"/>
              <w:rPr>
                <w:color w:val="002060"/>
              </w:rPr>
            </w:pPr>
            <w:r w:rsidRPr="00696589">
              <w:rPr>
                <w:color w:val="002060"/>
              </w:rPr>
              <w:t>TICCHIARELLI LUCA</w:t>
            </w:r>
          </w:p>
        </w:tc>
        <w:tc>
          <w:tcPr>
            <w:tcW w:w="2200" w:type="dxa"/>
            <w:tcMar>
              <w:top w:w="20" w:type="dxa"/>
              <w:left w:w="20" w:type="dxa"/>
              <w:bottom w:w="20" w:type="dxa"/>
              <w:right w:w="20" w:type="dxa"/>
            </w:tcMar>
            <w:vAlign w:val="center"/>
            <w:hideMark/>
          </w:tcPr>
          <w:p w14:paraId="08FE8B35" w14:textId="77777777" w:rsidR="00E9700C" w:rsidRPr="00696589" w:rsidRDefault="00E9700C" w:rsidP="00487AA6">
            <w:pPr>
              <w:pStyle w:val="movimento2"/>
              <w:rPr>
                <w:color w:val="002060"/>
              </w:rPr>
            </w:pPr>
            <w:r w:rsidRPr="00696589">
              <w:rPr>
                <w:color w:val="002060"/>
              </w:rPr>
              <w:t xml:space="preserve">(ASCOLI CALCIO A 5) </w:t>
            </w:r>
          </w:p>
        </w:tc>
      </w:tr>
      <w:tr w:rsidR="00E9700C" w:rsidRPr="00696589" w14:paraId="3A33E299" w14:textId="77777777" w:rsidTr="00487AA6">
        <w:tc>
          <w:tcPr>
            <w:tcW w:w="2200" w:type="dxa"/>
            <w:tcMar>
              <w:top w:w="20" w:type="dxa"/>
              <w:left w:w="20" w:type="dxa"/>
              <w:bottom w:w="20" w:type="dxa"/>
              <w:right w:w="20" w:type="dxa"/>
            </w:tcMar>
            <w:vAlign w:val="center"/>
            <w:hideMark/>
          </w:tcPr>
          <w:p w14:paraId="35159C1D" w14:textId="77777777" w:rsidR="00E9700C" w:rsidRPr="00696589" w:rsidRDefault="00E9700C" w:rsidP="00487AA6">
            <w:pPr>
              <w:pStyle w:val="movimento"/>
              <w:rPr>
                <w:color w:val="002060"/>
              </w:rPr>
            </w:pPr>
            <w:r w:rsidRPr="00696589">
              <w:rPr>
                <w:color w:val="002060"/>
              </w:rPr>
              <w:t>BROGLIA EMANUELE</w:t>
            </w:r>
          </w:p>
        </w:tc>
        <w:tc>
          <w:tcPr>
            <w:tcW w:w="2200" w:type="dxa"/>
            <w:tcMar>
              <w:top w:w="20" w:type="dxa"/>
              <w:left w:w="20" w:type="dxa"/>
              <w:bottom w:w="20" w:type="dxa"/>
              <w:right w:w="20" w:type="dxa"/>
            </w:tcMar>
            <w:vAlign w:val="center"/>
            <w:hideMark/>
          </w:tcPr>
          <w:p w14:paraId="1912D011" w14:textId="77777777" w:rsidR="00E9700C" w:rsidRPr="00696589" w:rsidRDefault="00E9700C" w:rsidP="00487AA6">
            <w:pPr>
              <w:pStyle w:val="movimento2"/>
              <w:rPr>
                <w:color w:val="002060"/>
              </w:rPr>
            </w:pPr>
            <w:r w:rsidRPr="00696589">
              <w:rPr>
                <w:color w:val="002060"/>
              </w:rPr>
              <w:t xml:space="preserve">(FIGHT BULLS CORRIDONIA) </w:t>
            </w:r>
          </w:p>
        </w:tc>
        <w:tc>
          <w:tcPr>
            <w:tcW w:w="800" w:type="dxa"/>
            <w:tcMar>
              <w:top w:w="20" w:type="dxa"/>
              <w:left w:w="20" w:type="dxa"/>
              <w:bottom w:w="20" w:type="dxa"/>
              <w:right w:w="20" w:type="dxa"/>
            </w:tcMar>
            <w:vAlign w:val="center"/>
            <w:hideMark/>
          </w:tcPr>
          <w:p w14:paraId="01C4D341"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76E90521" w14:textId="77777777" w:rsidR="00E9700C" w:rsidRPr="00696589" w:rsidRDefault="00E9700C" w:rsidP="00487AA6">
            <w:pPr>
              <w:pStyle w:val="movimento"/>
              <w:rPr>
                <w:color w:val="002060"/>
              </w:rPr>
            </w:pPr>
            <w:r w:rsidRPr="00696589">
              <w:rPr>
                <w:color w:val="002060"/>
              </w:rPr>
              <w:t>CAVALIERI LORIS</w:t>
            </w:r>
          </w:p>
        </w:tc>
        <w:tc>
          <w:tcPr>
            <w:tcW w:w="2200" w:type="dxa"/>
            <w:tcMar>
              <w:top w:w="20" w:type="dxa"/>
              <w:left w:w="20" w:type="dxa"/>
              <w:bottom w:w="20" w:type="dxa"/>
              <w:right w:w="20" w:type="dxa"/>
            </w:tcMar>
            <w:vAlign w:val="center"/>
            <w:hideMark/>
          </w:tcPr>
          <w:p w14:paraId="6476BCBF" w14:textId="77777777" w:rsidR="00E9700C" w:rsidRPr="00696589" w:rsidRDefault="00E9700C" w:rsidP="00487AA6">
            <w:pPr>
              <w:pStyle w:val="movimento2"/>
              <w:rPr>
                <w:color w:val="002060"/>
              </w:rPr>
            </w:pPr>
            <w:r w:rsidRPr="00696589">
              <w:rPr>
                <w:color w:val="002060"/>
              </w:rPr>
              <w:t xml:space="preserve">(FIGHT BULLS CORRIDONIA) </w:t>
            </w:r>
          </w:p>
        </w:tc>
      </w:tr>
      <w:tr w:rsidR="00E9700C" w:rsidRPr="00696589" w14:paraId="1554F7AA" w14:textId="77777777" w:rsidTr="00487AA6">
        <w:tc>
          <w:tcPr>
            <w:tcW w:w="2200" w:type="dxa"/>
            <w:tcMar>
              <w:top w:w="20" w:type="dxa"/>
              <w:left w:w="20" w:type="dxa"/>
              <w:bottom w:w="20" w:type="dxa"/>
              <w:right w:w="20" w:type="dxa"/>
            </w:tcMar>
            <w:vAlign w:val="center"/>
            <w:hideMark/>
          </w:tcPr>
          <w:p w14:paraId="7388E10B" w14:textId="77777777" w:rsidR="00E9700C" w:rsidRPr="00696589" w:rsidRDefault="00E9700C" w:rsidP="00487AA6">
            <w:pPr>
              <w:pStyle w:val="movimento"/>
              <w:rPr>
                <w:color w:val="002060"/>
              </w:rPr>
            </w:pPr>
            <w:r w:rsidRPr="00696589">
              <w:rPr>
                <w:color w:val="002060"/>
              </w:rPr>
              <w:t>MARINOZZI NICOLA</w:t>
            </w:r>
          </w:p>
        </w:tc>
        <w:tc>
          <w:tcPr>
            <w:tcW w:w="2200" w:type="dxa"/>
            <w:tcMar>
              <w:top w:w="20" w:type="dxa"/>
              <w:left w:w="20" w:type="dxa"/>
              <w:bottom w:w="20" w:type="dxa"/>
              <w:right w:w="20" w:type="dxa"/>
            </w:tcMar>
            <w:vAlign w:val="center"/>
            <w:hideMark/>
          </w:tcPr>
          <w:p w14:paraId="652E5E8D" w14:textId="77777777" w:rsidR="00E9700C" w:rsidRPr="00696589" w:rsidRDefault="00E9700C" w:rsidP="00487AA6">
            <w:pPr>
              <w:pStyle w:val="movimento2"/>
              <w:rPr>
                <w:color w:val="002060"/>
              </w:rPr>
            </w:pPr>
            <w:r w:rsidRPr="00696589">
              <w:rPr>
                <w:color w:val="002060"/>
              </w:rPr>
              <w:t xml:space="preserve">(FIGHT BULLS CORRIDONIA) </w:t>
            </w:r>
          </w:p>
        </w:tc>
        <w:tc>
          <w:tcPr>
            <w:tcW w:w="800" w:type="dxa"/>
            <w:tcMar>
              <w:top w:w="20" w:type="dxa"/>
              <w:left w:w="20" w:type="dxa"/>
              <w:bottom w:w="20" w:type="dxa"/>
              <w:right w:w="20" w:type="dxa"/>
            </w:tcMar>
            <w:vAlign w:val="center"/>
            <w:hideMark/>
          </w:tcPr>
          <w:p w14:paraId="3EEE354B"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537F5191" w14:textId="77777777" w:rsidR="00E9700C" w:rsidRPr="00696589" w:rsidRDefault="00E9700C" w:rsidP="00487AA6">
            <w:pPr>
              <w:pStyle w:val="movimento"/>
              <w:rPr>
                <w:color w:val="002060"/>
              </w:rPr>
            </w:pPr>
            <w:r w:rsidRPr="00696589">
              <w:rPr>
                <w:color w:val="002060"/>
              </w:rPr>
              <w:t> </w:t>
            </w:r>
          </w:p>
        </w:tc>
        <w:tc>
          <w:tcPr>
            <w:tcW w:w="2200" w:type="dxa"/>
            <w:tcMar>
              <w:top w:w="20" w:type="dxa"/>
              <w:left w:w="20" w:type="dxa"/>
              <w:bottom w:w="20" w:type="dxa"/>
              <w:right w:w="20" w:type="dxa"/>
            </w:tcMar>
            <w:vAlign w:val="center"/>
            <w:hideMark/>
          </w:tcPr>
          <w:p w14:paraId="566900EA" w14:textId="77777777" w:rsidR="00E9700C" w:rsidRPr="00696589" w:rsidRDefault="00E9700C" w:rsidP="00487AA6">
            <w:pPr>
              <w:pStyle w:val="movimento2"/>
              <w:rPr>
                <w:color w:val="002060"/>
              </w:rPr>
            </w:pPr>
            <w:r w:rsidRPr="00696589">
              <w:rPr>
                <w:color w:val="002060"/>
              </w:rPr>
              <w:t> </w:t>
            </w:r>
          </w:p>
        </w:tc>
      </w:tr>
    </w:tbl>
    <w:p w14:paraId="77ADE263" w14:textId="77777777" w:rsidR="00E9700C" w:rsidRPr="00696589" w:rsidRDefault="00E9700C" w:rsidP="00E9700C">
      <w:pPr>
        <w:pStyle w:val="breakline"/>
        <w:rPr>
          <w:color w:val="002060"/>
        </w:rPr>
      </w:pPr>
    </w:p>
    <w:p w14:paraId="64D2E18E" w14:textId="77777777" w:rsidR="00E9700C" w:rsidRPr="00696589" w:rsidRDefault="00E9700C" w:rsidP="00E9700C">
      <w:pPr>
        <w:jc w:val="center"/>
        <w:rPr>
          <w:rFonts w:ascii="Arial" w:hAnsi="Arial" w:cs="Arial"/>
          <w:noProof/>
          <w:color w:val="002060"/>
          <w:sz w:val="22"/>
          <w:szCs w:val="22"/>
        </w:rPr>
      </w:pPr>
      <w:r w:rsidRPr="00696589">
        <w:rPr>
          <w:rFonts w:ascii="Arial" w:hAnsi="Arial" w:cs="Arial"/>
          <w:noProof/>
          <w:color w:val="002060"/>
          <w:sz w:val="22"/>
          <w:szCs w:val="22"/>
        </w:rPr>
        <w:t>F.to IL SEGRETARIO                                   F.to IL GIUDICE SPORTIVO</w:t>
      </w:r>
    </w:p>
    <w:p w14:paraId="0923EC84" w14:textId="77777777" w:rsidR="00E9700C" w:rsidRPr="00696589" w:rsidRDefault="00E9700C" w:rsidP="00E9700C">
      <w:pPr>
        <w:jc w:val="left"/>
        <w:rPr>
          <w:rFonts w:ascii="Arial" w:hAnsi="Arial" w:cs="Arial"/>
          <w:noProof/>
          <w:color w:val="002060"/>
          <w:sz w:val="22"/>
          <w:szCs w:val="22"/>
        </w:rPr>
      </w:pPr>
      <w:r w:rsidRPr="00696589">
        <w:rPr>
          <w:rFonts w:ascii="Arial" w:hAnsi="Arial" w:cs="Arial"/>
          <w:noProof/>
          <w:color w:val="002060"/>
          <w:sz w:val="22"/>
          <w:szCs w:val="22"/>
        </w:rPr>
        <w:t xml:space="preserve">                         Angelo Castellana        </w:t>
      </w:r>
      <w:r w:rsidRPr="00696589">
        <w:rPr>
          <w:rFonts w:ascii="Arial" w:hAnsi="Arial" w:cs="Arial"/>
          <w:noProof/>
          <w:color w:val="002060"/>
          <w:sz w:val="22"/>
          <w:szCs w:val="22"/>
        </w:rPr>
        <w:tab/>
        <w:t xml:space="preserve">                                Agnese Lazzaretti</w:t>
      </w:r>
    </w:p>
    <w:p w14:paraId="423534F5" w14:textId="77777777" w:rsidR="00E9700C" w:rsidRPr="00696589" w:rsidRDefault="00E9700C" w:rsidP="00E9700C">
      <w:pPr>
        <w:pStyle w:val="breakline"/>
        <w:rPr>
          <w:rFonts w:eastAsiaTheme="minorEastAsia"/>
          <w:color w:val="002060"/>
        </w:rPr>
      </w:pPr>
    </w:p>
    <w:p w14:paraId="0E3D6CE7" w14:textId="77777777" w:rsidR="00E9700C" w:rsidRPr="00696589" w:rsidRDefault="00E9700C" w:rsidP="00E9700C">
      <w:pPr>
        <w:pStyle w:val="titoloprinc0"/>
        <w:rPr>
          <w:color w:val="002060"/>
        </w:rPr>
      </w:pPr>
      <w:r w:rsidRPr="00696589">
        <w:rPr>
          <w:color w:val="002060"/>
        </w:rPr>
        <w:t>CLASSIFICA</w:t>
      </w:r>
    </w:p>
    <w:p w14:paraId="6587A1D9" w14:textId="77777777" w:rsidR="00E9700C" w:rsidRPr="00696589" w:rsidRDefault="00E9700C" w:rsidP="00E9700C">
      <w:pPr>
        <w:pStyle w:val="breakline"/>
        <w:rPr>
          <w:color w:val="002060"/>
        </w:rPr>
      </w:pPr>
    </w:p>
    <w:p w14:paraId="1F58EA0F" w14:textId="77777777" w:rsidR="00E9700C" w:rsidRPr="00696589" w:rsidRDefault="00E9700C" w:rsidP="00E9700C">
      <w:pPr>
        <w:pStyle w:val="breakline"/>
        <w:rPr>
          <w:color w:val="002060"/>
        </w:rPr>
      </w:pPr>
    </w:p>
    <w:p w14:paraId="31180E54" w14:textId="77777777" w:rsidR="00E9700C" w:rsidRPr="00696589" w:rsidRDefault="00E9700C" w:rsidP="00E9700C">
      <w:pPr>
        <w:pStyle w:val="sottotitolocampionato10"/>
        <w:rPr>
          <w:color w:val="002060"/>
        </w:rPr>
      </w:pPr>
      <w:r w:rsidRPr="00696589">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700C" w:rsidRPr="00696589" w14:paraId="1E6EA5EC" w14:textId="77777777" w:rsidTr="00487AA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A6DEF" w14:textId="77777777" w:rsidR="00E9700C" w:rsidRPr="00696589" w:rsidRDefault="00E9700C" w:rsidP="00487AA6">
            <w:pPr>
              <w:pStyle w:val="headertabella0"/>
              <w:rPr>
                <w:color w:val="002060"/>
              </w:rPr>
            </w:pPr>
            <w:r w:rsidRPr="006965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80CE3" w14:textId="77777777" w:rsidR="00E9700C" w:rsidRPr="00696589" w:rsidRDefault="00E9700C" w:rsidP="00487AA6">
            <w:pPr>
              <w:pStyle w:val="headertabella0"/>
              <w:rPr>
                <w:color w:val="002060"/>
              </w:rPr>
            </w:pPr>
            <w:r w:rsidRPr="006965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360F8" w14:textId="77777777" w:rsidR="00E9700C" w:rsidRPr="00696589" w:rsidRDefault="00E9700C" w:rsidP="00487AA6">
            <w:pPr>
              <w:pStyle w:val="headertabella0"/>
              <w:rPr>
                <w:color w:val="002060"/>
              </w:rPr>
            </w:pPr>
            <w:r w:rsidRPr="006965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BE847" w14:textId="77777777" w:rsidR="00E9700C" w:rsidRPr="00696589" w:rsidRDefault="00E9700C" w:rsidP="00487AA6">
            <w:pPr>
              <w:pStyle w:val="headertabella0"/>
              <w:rPr>
                <w:color w:val="002060"/>
              </w:rPr>
            </w:pPr>
            <w:r w:rsidRPr="006965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AD1FE" w14:textId="77777777" w:rsidR="00E9700C" w:rsidRPr="00696589" w:rsidRDefault="00E9700C" w:rsidP="00487AA6">
            <w:pPr>
              <w:pStyle w:val="headertabella0"/>
              <w:rPr>
                <w:color w:val="002060"/>
              </w:rPr>
            </w:pPr>
            <w:r w:rsidRPr="006965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6F42F" w14:textId="77777777" w:rsidR="00E9700C" w:rsidRPr="00696589" w:rsidRDefault="00E9700C" w:rsidP="00487AA6">
            <w:pPr>
              <w:pStyle w:val="headertabella0"/>
              <w:rPr>
                <w:color w:val="002060"/>
              </w:rPr>
            </w:pPr>
            <w:r w:rsidRPr="006965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2931B" w14:textId="77777777" w:rsidR="00E9700C" w:rsidRPr="00696589" w:rsidRDefault="00E9700C" w:rsidP="00487AA6">
            <w:pPr>
              <w:pStyle w:val="headertabella0"/>
              <w:rPr>
                <w:color w:val="002060"/>
              </w:rPr>
            </w:pPr>
            <w:r w:rsidRPr="006965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23918" w14:textId="77777777" w:rsidR="00E9700C" w:rsidRPr="00696589" w:rsidRDefault="00E9700C" w:rsidP="00487AA6">
            <w:pPr>
              <w:pStyle w:val="headertabella0"/>
              <w:rPr>
                <w:color w:val="002060"/>
              </w:rPr>
            </w:pPr>
            <w:r w:rsidRPr="006965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50FBC" w14:textId="77777777" w:rsidR="00E9700C" w:rsidRPr="00696589" w:rsidRDefault="00E9700C" w:rsidP="00487AA6">
            <w:pPr>
              <w:pStyle w:val="headertabella0"/>
              <w:rPr>
                <w:color w:val="002060"/>
              </w:rPr>
            </w:pPr>
            <w:r w:rsidRPr="006965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953C0" w14:textId="77777777" w:rsidR="00E9700C" w:rsidRPr="00696589" w:rsidRDefault="00E9700C" w:rsidP="00487AA6">
            <w:pPr>
              <w:pStyle w:val="headertabella0"/>
              <w:rPr>
                <w:color w:val="002060"/>
              </w:rPr>
            </w:pPr>
            <w:r w:rsidRPr="00696589">
              <w:rPr>
                <w:color w:val="002060"/>
              </w:rPr>
              <w:t>PE</w:t>
            </w:r>
          </w:p>
        </w:tc>
      </w:tr>
      <w:tr w:rsidR="00E9700C" w:rsidRPr="00696589" w14:paraId="4773CDD9" w14:textId="77777777" w:rsidTr="00487AA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E018EB" w14:textId="77777777" w:rsidR="00E9700C" w:rsidRPr="00696589" w:rsidRDefault="00E9700C" w:rsidP="00487AA6">
            <w:pPr>
              <w:pStyle w:val="rowtabella0"/>
              <w:rPr>
                <w:color w:val="002060"/>
              </w:rPr>
            </w:pPr>
            <w:r w:rsidRPr="00696589">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89C1A" w14:textId="77777777" w:rsidR="00E9700C" w:rsidRPr="00696589" w:rsidRDefault="00E9700C" w:rsidP="00487AA6">
            <w:pPr>
              <w:pStyle w:val="rowtabella0"/>
              <w:jc w:val="center"/>
              <w:rPr>
                <w:color w:val="002060"/>
              </w:rPr>
            </w:pPr>
            <w:r w:rsidRPr="0069658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97C25"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C6419"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8BF96"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AD9A7"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C8E52" w14:textId="77777777" w:rsidR="00E9700C" w:rsidRPr="00696589" w:rsidRDefault="00E9700C" w:rsidP="00487AA6">
            <w:pPr>
              <w:pStyle w:val="rowtabella0"/>
              <w:jc w:val="center"/>
              <w:rPr>
                <w:color w:val="002060"/>
              </w:rPr>
            </w:pPr>
            <w:r w:rsidRPr="0069658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CB189" w14:textId="77777777" w:rsidR="00E9700C" w:rsidRPr="00696589" w:rsidRDefault="00E9700C" w:rsidP="00487AA6">
            <w:pPr>
              <w:pStyle w:val="rowtabella0"/>
              <w:jc w:val="center"/>
              <w:rPr>
                <w:color w:val="002060"/>
              </w:rPr>
            </w:pPr>
            <w:r w:rsidRPr="00696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3B520" w14:textId="77777777" w:rsidR="00E9700C" w:rsidRPr="00696589" w:rsidRDefault="00E9700C" w:rsidP="00487AA6">
            <w:pPr>
              <w:pStyle w:val="rowtabella0"/>
              <w:jc w:val="center"/>
              <w:rPr>
                <w:color w:val="002060"/>
              </w:rPr>
            </w:pPr>
            <w:r w:rsidRPr="0069658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87D18" w14:textId="77777777" w:rsidR="00E9700C" w:rsidRPr="00696589" w:rsidRDefault="00E9700C" w:rsidP="00487AA6">
            <w:pPr>
              <w:pStyle w:val="rowtabella0"/>
              <w:jc w:val="center"/>
              <w:rPr>
                <w:color w:val="002060"/>
              </w:rPr>
            </w:pPr>
            <w:r w:rsidRPr="00696589">
              <w:rPr>
                <w:color w:val="002060"/>
              </w:rPr>
              <w:t>0</w:t>
            </w:r>
          </w:p>
        </w:tc>
      </w:tr>
      <w:tr w:rsidR="00E9700C" w:rsidRPr="00696589" w14:paraId="268407C2"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ACC64A" w14:textId="77777777" w:rsidR="00E9700C" w:rsidRPr="00696589" w:rsidRDefault="00E9700C" w:rsidP="00487AA6">
            <w:pPr>
              <w:pStyle w:val="rowtabella0"/>
              <w:rPr>
                <w:color w:val="002060"/>
              </w:rPr>
            </w:pPr>
            <w:r w:rsidRPr="00696589">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FD129" w14:textId="77777777" w:rsidR="00E9700C" w:rsidRPr="00696589" w:rsidRDefault="00E9700C" w:rsidP="00487AA6">
            <w:pPr>
              <w:pStyle w:val="rowtabella0"/>
              <w:jc w:val="center"/>
              <w:rPr>
                <w:color w:val="002060"/>
              </w:rPr>
            </w:pPr>
            <w:r w:rsidRPr="006965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7E84A"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722EA"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36883"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D4D05"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09413" w14:textId="77777777" w:rsidR="00E9700C" w:rsidRPr="00696589" w:rsidRDefault="00E9700C" w:rsidP="00487AA6">
            <w:pPr>
              <w:pStyle w:val="rowtabella0"/>
              <w:jc w:val="center"/>
              <w:rPr>
                <w:color w:val="002060"/>
              </w:rPr>
            </w:pPr>
            <w:r w:rsidRPr="006965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DA63F"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F96C7"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82C9B" w14:textId="77777777" w:rsidR="00E9700C" w:rsidRPr="00696589" w:rsidRDefault="00E9700C" w:rsidP="00487AA6">
            <w:pPr>
              <w:pStyle w:val="rowtabella0"/>
              <w:jc w:val="center"/>
              <w:rPr>
                <w:color w:val="002060"/>
              </w:rPr>
            </w:pPr>
            <w:r w:rsidRPr="00696589">
              <w:rPr>
                <w:color w:val="002060"/>
              </w:rPr>
              <w:t>0</w:t>
            </w:r>
          </w:p>
        </w:tc>
      </w:tr>
      <w:tr w:rsidR="00E9700C" w:rsidRPr="00696589" w14:paraId="71AE446F"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2A61F6" w14:textId="77777777" w:rsidR="00E9700C" w:rsidRPr="00696589" w:rsidRDefault="00E9700C" w:rsidP="00487AA6">
            <w:pPr>
              <w:pStyle w:val="rowtabella0"/>
              <w:rPr>
                <w:color w:val="002060"/>
              </w:rPr>
            </w:pPr>
            <w:r w:rsidRPr="00696589">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CF4F5" w14:textId="77777777" w:rsidR="00E9700C" w:rsidRPr="00696589" w:rsidRDefault="00E9700C" w:rsidP="00487AA6">
            <w:pPr>
              <w:pStyle w:val="rowtabella0"/>
              <w:jc w:val="center"/>
              <w:rPr>
                <w:color w:val="002060"/>
              </w:rPr>
            </w:pPr>
            <w:r w:rsidRPr="00696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E25A1"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68E64"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18AA9"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16ACF"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B52F4"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A269D" w14:textId="77777777" w:rsidR="00E9700C" w:rsidRPr="00696589" w:rsidRDefault="00E9700C" w:rsidP="00487AA6">
            <w:pPr>
              <w:pStyle w:val="rowtabella0"/>
              <w:jc w:val="center"/>
              <w:rPr>
                <w:color w:val="002060"/>
              </w:rPr>
            </w:pPr>
            <w:r w:rsidRPr="0069658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85C47"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90AC0" w14:textId="77777777" w:rsidR="00E9700C" w:rsidRPr="00696589" w:rsidRDefault="00E9700C" w:rsidP="00487AA6">
            <w:pPr>
              <w:pStyle w:val="rowtabella0"/>
              <w:jc w:val="center"/>
              <w:rPr>
                <w:color w:val="002060"/>
              </w:rPr>
            </w:pPr>
            <w:r w:rsidRPr="00696589">
              <w:rPr>
                <w:color w:val="002060"/>
              </w:rPr>
              <w:t>0</w:t>
            </w:r>
          </w:p>
        </w:tc>
      </w:tr>
      <w:tr w:rsidR="00E9700C" w:rsidRPr="00696589" w14:paraId="1C6FFF14"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844A9D" w14:textId="77777777" w:rsidR="00E9700C" w:rsidRPr="00696589" w:rsidRDefault="00E9700C" w:rsidP="00487AA6">
            <w:pPr>
              <w:pStyle w:val="rowtabella0"/>
              <w:rPr>
                <w:color w:val="002060"/>
              </w:rPr>
            </w:pPr>
            <w:r w:rsidRPr="00696589">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F3F46" w14:textId="77777777" w:rsidR="00E9700C" w:rsidRPr="00696589" w:rsidRDefault="00E9700C" w:rsidP="00487AA6">
            <w:pPr>
              <w:pStyle w:val="rowtabella0"/>
              <w:jc w:val="center"/>
              <w:rPr>
                <w:color w:val="002060"/>
              </w:rPr>
            </w:pPr>
            <w:r w:rsidRPr="00696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B6341"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B9426"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F3FFC"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679A4"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57347" w14:textId="77777777" w:rsidR="00E9700C" w:rsidRPr="00696589" w:rsidRDefault="00E9700C" w:rsidP="00487AA6">
            <w:pPr>
              <w:pStyle w:val="rowtabella0"/>
              <w:jc w:val="center"/>
              <w:rPr>
                <w:color w:val="002060"/>
              </w:rPr>
            </w:pPr>
            <w:r w:rsidRPr="006965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43772" w14:textId="77777777" w:rsidR="00E9700C" w:rsidRPr="00696589" w:rsidRDefault="00E9700C" w:rsidP="00487AA6">
            <w:pPr>
              <w:pStyle w:val="rowtabella0"/>
              <w:jc w:val="center"/>
              <w:rPr>
                <w:color w:val="002060"/>
              </w:rPr>
            </w:pPr>
            <w:r w:rsidRPr="0069658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FE349"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F3D51" w14:textId="77777777" w:rsidR="00E9700C" w:rsidRPr="00696589" w:rsidRDefault="00E9700C" w:rsidP="00487AA6">
            <w:pPr>
              <w:pStyle w:val="rowtabella0"/>
              <w:jc w:val="center"/>
              <w:rPr>
                <w:color w:val="002060"/>
              </w:rPr>
            </w:pPr>
            <w:r w:rsidRPr="00696589">
              <w:rPr>
                <w:color w:val="002060"/>
              </w:rPr>
              <w:t>0</w:t>
            </w:r>
          </w:p>
        </w:tc>
      </w:tr>
      <w:tr w:rsidR="00E9700C" w:rsidRPr="00696589" w14:paraId="66C3463F"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997404" w14:textId="77777777" w:rsidR="00E9700C" w:rsidRPr="00696589" w:rsidRDefault="00E9700C" w:rsidP="00487AA6">
            <w:pPr>
              <w:pStyle w:val="rowtabella0"/>
              <w:rPr>
                <w:color w:val="002060"/>
              </w:rPr>
            </w:pPr>
            <w:r w:rsidRPr="00696589">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47773"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740E1"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0EA3B"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6A1E3"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D741B"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C0633" w14:textId="77777777" w:rsidR="00E9700C" w:rsidRPr="00696589" w:rsidRDefault="00E9700C" w:rsidP="00487AA6">
            <w:pPr>
              <w:pStyle w:val="rowtabella0"/>
              <w:jc w:val="center"/>
              <w:rPr>
                <w:color w:val="002060"/>
              </w:rPr>
            </w:pPr>
            <w:r w:rsidRPr="00696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6BCED" w14:textId="77777777" w:rsidR="00E9700C" w:rsidRPr="00696589" w:rsidRDefault="00E9700C" w:rsidP="00487AA6">
            <w:pPr>
              <w:pStyle w:val="rowtabella0"/>
              <w:jc w:val="center"/>
              <w:rPr>
                <w:color w:val="002060"/>
              </w:rPr>
            </w:pPr>
            <w:r w:rsidRPr="00696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AA73D" w14:textId="77777777" w:rsidR="00E9700C" w:rsidRPr="00696589" w:rsidRDefault="00E9700C" w:rsidP="00487AA6">
            <w:pPr>
              <w:pStyle w:val="rowtabella0"/>
              <w:jc w:val="center"/>
              <w:rPr>
                <w:color w:val="002060"/>
              </w:rPr>
            </w:pPr>
            <w:r w:rsidRPr="00696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EB284" w14:textId="77777777" w:rsidR="00E9700C" w:rsidRPr="00696589" w:rsidRDefault="00E9700C" w:rsidP="00487AA6">
            <w:pPr>
              <w:pStyle w:val="rowtabella0"/>
              <w:jc w:val="center"/>
              <w:rPr>
                <w:color w:val="002060"/>
              </w:rPr>
            </w:pPr>
            <w:r w:rsidRPr="00696589">
              <w:rPr>
                <w:color w:val="002060"/>
              </w:rPr>
              <w:t>0</w:t>
            </w:r>
          </w:p>
        </w:tc>
      </w:tr>
      <w:tr w:rsidR="00E9700C" w:rsidRPr="00696589" w14:paraId="7FC68C42" w14:textId="77777777" w:rsidTr="00487AA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6AC5FC" w14:textId="77777777" w:rsidR="00E9700C" w:rsidRPr="00696589" w:rsidRDefault="00E9700C" w:rsidP="00487AA6">
            <w:pPr>
              <w:pStyle w:val="rowtabella0"/>
              <w:rPr>
                <w:color w:val="002060"/>
              </w:rPr>
            </w:pPr>
            <w:r w:rsidRPr="00696589">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A525A"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61FA2"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87AFF"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346E6"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3E395"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EB90D" w14:textId="77777777" w:rsidR="00E9700C" w:rsidRPr="00696589" w:rsidRDefault="00E9700C" w:rsidP="00487AA6">
            <w:pPr>
              <w:pStyle w:val="rowtabella0"/>
              <w:jc w:val="center"/>
              <w:rPr>
                <w:color w:val="002060"/>
              </w:rPr>
            </w:pPr>
            <w:r w:rsidRPr="006965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DED2F" w14:textId="77777777" w:rsidR="00E9700C" w:rsidRPr="00696589" w:rsidRDefault="00E9700C" w:rsidP="00487AA6">
            <w:pPr>
              <w:pStyle w:val="rowtabella0"/>
              <w:jc w:val="center"/>
              <w:rPr>
                <w:color w:val="002060"/>
              </w:rPr>
            </w:pPr>
            <w:r w:rsidRPr="0069658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0E62A" w14:textId="77777777" w:rsidR="00E9700C" w:rsidRPr="00696589" w:rsidRDefault="00E9700C" w:rsidP="00487AA6">
            <w:pPr>
              <w:pStyle w:val="rowtabella0"/>
              <w:jc w:val="center"/>
              <w:rPr>
                <w:color w:val="002060"/>
              </w:rPr>
            </w:pPr>
            <w:r w:rsidRPr="006965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A94AC" w14:textId="77777777" w:rsidR="00E9700C" w:rsidRPr="00696589" w:rsidRDefault="00E9700C" w:rsidP="00487AA6">
            <w:pPr>
              <w:pStyle w:val="rowtabella0"/>
              <w:jc w:val="center"/>
              <w:rPr>
                <w:color w:val="002060"/>
              </w:rPr>
            </w:pPr>
            <w:r w:rsidRPr="00696589">
              <w:rPr>
                <w:color w:val="002060"/>
              </w:rPr>
              <w:t>0</w:t>
            </w:r>
          </w:p>
        </w:tc>
      </w:tr>
    </w:tbl>
    <w:p w14:paraId="7EFFB0E4" w14:textId="77777777" w:rsidR="00E9700C" w:rsidRPr="00696589" w:rsidRDefault="00E9700C" w:rsidP="00E9700C">
      <w:pPr>
        <w:pStyle w:val="breakline"/>
        <w:rPr>
          <w:rFonts w:eastAsiaTheme="minorEastAsia"/>
          <w:color w:val="002060"/>
        </w:rPr>
      </w:pPr>
    </w:p>
    <w:p w14:paraId="323210D7" w14:textId="77777777" w:rsidR="00E9700C" w:rsidRPr="00696589" w:rsidRDefault="00E9700C" w:rsidP="00E9700C">
      <w:pPr>
        <w:pStyle w:val="breakline"/>
        <w:rPr>
          <w:color w:val="002060"/>
        </w:rPr>
      </w:pPr>
    </w:p>
    <w:p w14:paraId="45BCE53E" w14:textId="77777777" w:rsidR="00E9700C" w:rsidRPr="00696589" w:rsidRDefault="00E9700C" w:rsidP="00E9700C">
      <w:pPr>
        <w:pStyle w:val="sottotitolocampionato10"/>
        <w:rPr>
          <w:color w:val="002060"/>
        </w:rPr>
      </w:pPr>
      <w:r w:rsidRPr="00696589">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700C" w:rsidRPr="00696589" w14:paraId="5F2610F4" w14:textId="77777777" w:rsidTr="00487AA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34CE4" w14:textId="77777777" w:rsidR="00E9700C" w:rsidRPr="00696589" w:rsidRDefault="00E9700C" w:rsidP="00487AA6">
            <w:pPr>
              <w:pStyle w:val="headertabella0"/>
              <w:rPr>
                <w:color w:val="002060"/>
              </w:rPr>
            </w:pPr>
            <w:r w:rsidRPr="006965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9D112" w14:textId="77777777" w:rsidR="00E9700C" w:rsidRPr="00696589" w:rsidRDefault="00E9700C" w:rsidP="00487AA6">
            <w:pPr>
              <w:pStyle w:val="headertabella0"/>
              <w:rPr>
                <w:color w:val="002060"/>
              </w:rPr>
            </w:pPr>
            <w:r w:rsidRPr="006965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67E52" w14:textId="77777777" w:rsidR="00E9700C" w:rsidRPr="00696589" w:rsidRDefault="00E9700C" w:rsidP="00487AA6">
            <w:pPr>
              <w:pStyle w:val="headertabella0"/>
              <w:rPr>
                <w:color w:val="002060"/>
              </w:rPr>
            </w:pPr>
            <w:r w:rsidRPr="006965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90761" w14:textId="77777777" w:rsidR="00E9700C" w:rsidRPr="00696589" w:rsidRDefault="00E9700C" w:rsidP="00487AA6">
            <w:pPr>
              <w:pStyle w:val="headertabella0"/>
              <w:rPr>
                <w:color w:val="002060"/>
              </w:rPr>
            </w:pPr>
            <w:r w:rsidRPr="006965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CC3D2" w14:textId="77777777" w:rsidR="00E9700C" w:rsidRPr="00696589" w:rsidRDefault="00E9700C" w:rsidP="00487AA6">
            <w:pPr>
              <w:pStyle w:val="headertabella0"/>
              <w:rPr>
                <w:color w:val="002060"/>
              </w:rPr>
            </w:pPr>
            <w:r w:rsidRPr="006965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10FE0" w14:textId="77777777" w:rsidR="00E9700C" w:rsidRPr="00696589" w:rsidRDefault="00E9700C" w:rsidP="00487AA6">
            <w:pPr>
              <w:pStyle w:val="headertabella0"/>
              <w:rPr>
                <w:color w:val="002060"/>
              </w:rPr>
            </w:pPr>
            <w:r w:rsidRPr="006965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AF43F" w14:textId="77777777" w:rsidR="00E9700C" w:rsidRPr="00696589" w:rsidRDefault="00E9700C" w:rsidP="00487AA6">
            <w:pPr>
              <w:pStyle w:val="headertabella0"/>
              <w:rPr>
                <w:color w:val="002060"/>
              </w:rPr>
            </w:pPr>
            <w:r w:rsidRPr="006965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8CFA1" w14:textId="77777777" w:rsidR="00E9700C" w:rsidRPr="00696589" w:rsidRDefault="00E9700C" w:rsidP="00487AA6">
            <w:pPr>
              <w:pStyle w:val="headertabella0"/>
              <w:rPr>
                <w:color w:val="002060"/>
              </w:rPr>
            </w:pPr>
            <w:r w:rsidRPr="006965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23CEA" w14:textId="77777777" w:rsidR="00E9700C" w:rsidRPr="00696589" w:rsidRDefault="00E9700C" w:rsidP="00487AA6">
            <w:pPr>
              <w:pStyle w:val="headertabella0"/>
              <w:rPr>
                <w:color w:val="002060"/>
              </w:rPr>
            </w:pPr>
            <w:r w:rsidRPr="006965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27A65C" w14:textId="77777777" w:rsidR="00E9700C" w:rsidRPr="00696589" w:rsidRDefault="00E9700C" w:rsidP="00487AA6">
            <w:pPr>
              <w:pStyle w:val="headertabella0"/>
              <w:rPr>
                <w:color w:val="002060"/>
              </w:rPr>
            </w:pPr>
            <w:r w:rsidRPr="00696589">
              <w:rPr>
                <w:color w:val="002060"/>
              </w:rPr>
              <w:t>PE</w:t>
            </w:r>
          </w:p>
        </w:tc>
      </w:tr>
      <w:tr w:rsidR="00E9700C" w:rsidRPr="00696589" w14:paraId="75704930" w14:textId="77777777" w:rsidTr="00487AA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655275" w14:textId="77777777" w:rsidR="00E9700C" w:rsidRPr="00696589" w:rsidRDefault="00E9700C" w:rsidP="00487AA6">
            <w:pPr>
              <w:pStyle w:val="rowtabella0"/>
              <w:rPr>
                <w:color w:val="002060"/>
                <w:lang w:val="es-ES"/>
              </w:rPr>
            </w:pPr>
            <w:r w:rsidRPr="00696589">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928F9" w14:textId="77777777" w:rsidR="00E9700C" w:rsidRPr="00696589" w:rsidRDefault="00E9700C" w:rsidP="00487AA6">
            <w:pPr>
              <w:pStyle w:val="rowtabella0"/>
              <w:jc w:val="center"/>
              <w:rPr>
                <w:color w:val="002060"/>
              </w:rPr>
            </w:pPr>
            <w:r w:rsidRPr="00696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5A376"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CB8E4"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DC031"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30EEF"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0DFD6" w14:textId="77777777" w:rsidR="00E9700C" w:rsidRPr="00696589" w:rsidRDefault="00E9700C" w:rsidP="00487AA6">
            <w:pPr>
              <w:pStyle w:val="rowtabella0"/>
              <w:jc w:val="center"/>
              <w:rPr>
                <w:color w:val="002060"/>
              </w:rPr>
            </w:pPr>
            <w:r w:rsidRPr="0069658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7D5B5" w14:textId="77777777" w:rsidR="00E9700C" w:rsidRPr="00696589" w:rsidRDefault="00E9700C" w:rsidP="00487AA6">
            <w:pPr>
              <w:pStyle w:val="rowtabella0"/>
              <w:jc w:val="center"/>
              <w:rPr>
                <w:color w:val="002060"/>
              </w:rPr>
            </w:pPr>
            <w:r w:rsidRPr="00696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E46BD" w14:textId="77777777" w:rsidR="00E9700C" w:rsidRPr="00696589" w:rsidRDefault="00E9700C" w:rsidP="00487AA6">
            <w:pPr>
              <w:pStyle w:val="rowtabella0"/>
              <w:jc w:val="center"/>
              <w:rPr>
                <w:color w:val="002060"/>
              </w:rPr>
            </w:pPr>
            <w:r w:rsidRPr="0069658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C8D2A" w14:textId="77777777" w:rsidR="00E9700C" w:rsidRPr="00696589" w:rsidRDefault="00E9700C" w:rsidP="00487AA6">
            <w:pPr>
              <w:pStyle w:val="rowtabella0"/>
              <w:jc w:val="center"/>
              <w:rPr>
                <w:color w:val="002060"/>
              </w:rPr>
            </w:pPr>
            <w:r w:rsidRPr="00696589">
              <w:rPr>
                <w:color w:val="002060"/>
              </w:rPr>
              <w:t>0</w:t>
            </w:r>
          </w:p>
        </w:tc>
      </w:tr>
      <w:tr w:rsidR="00E9700C" w:rsidRPr="00696589" w14:paraId="33F40AB8"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B4BAD5" w14:textId="77777777" w:rsidR="00E9700C" w:rsidRPr="00696589" w:rsidRDefault="00E9700C" w:rsidP="00487AA6">
            <w:pPr>
              <w:pStyle w:val="rowtabella0"/>
              <w:rPr>
                <w:color w:val="002060"/>
              </w:rPr>
            </w:pPr>
            <w:r w:rsidRPr="00696589">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07C16"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51177"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BC1EC"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B3D58"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D452B"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34130" w14:textId="77777777" w:rsidR="00E9700C" w:rsidRPr="00696589" w:rsidRDefault="00E9700C" w:rsidP="00487AA6">
            <w:pPr>
              <w:pStyle w:val="rowtabella0"/>
              <w:jc w:val="center"/>
              <w:rPr>
                <w:color w:val="002060"/>
              </w:rPr>
            </w:pPr>
            <w:r w:rsidRPr="00696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89B9E" w14:textId="77777777" w:rsidR="00E9700C" w:rsidRPr="00696589" w:rsidRDefault="00E9700C" w:rsidP="00487AA6">
            <w:pPr>
              <w:pStyle w:val="rowtabella0"/>
              <w:jc w:val="center"/>
              <w:rPr>
                <w:color w:val="002060"/>
              </w:rPr>
            </w:pPr>
            <w:r w:rsidRPr="00696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6B353" w14:textId="77777777" w:rsidR="00E9700C" w:rsidRPr="00696589" w:rsidRDefault="00E9700C" w:rsidP="00487AA6">
            <w:pPr>
              <w:pStyle w:val="rowtabella0"/>
              <w:jc w:val="center"/>
              <w:rPr>
                <w:color w:val="002060"/>
              </w:rPr>
            </w:pPr>
            <w:r w:rsidRPr="00696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A301A" w14:textId="77777777" w:rsidR="00E9700C" w:rsidRPr="00696589" w:rsidRDefault="00E9700C" w:rsidP="00487AA6">
            <w:pPr>
              <w:pStyle w:val="rowtabella0"/>
              <w:jc w:val="center"/>
              <w:rPr>
                <w:color w:val="002060"/>
              </w:rPr>
            </w:pPr>
            <w:r w:rsidRPr="00696589">
              <w:rPr>
                <w:color w:val="002060"/>
              </w:rPr>
              <w:t>0</w:t>
            </w:r>
          </w:p>
        </w:tc>
      </w:tr>
      <w:tr w:rsidR="00E9700C" w:rsidRPr="00696589" w14:paraId="555C3850"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4C144E" w14:textId="77777777" w:rsidR="00E9700C" w:rsidRPr="00696589" w:rsidRDefault="00E9700C" w:rsidP="00487AA6">
            <w:pPr>
              <w:pStyle w:val="rowtabella0"/>
              <w:rPr>
                <w:color w:val="002060"/>
              </w:rPr>
            </w:pPr>
            <w:r w:rsidRPr="00696589">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3B78B"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54D14"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ABC3B"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3CD3E"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5AB00"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DF2FF" w14:textId="77777777" w:rsidR="00E9700C" w:rsidRPr="00696589" w:rsidRDefault="00E9700C" w:rsidP="00487AA6">
            <w:pPr>
              <w:pStyle w:val="rowtabella0"/>
              <w:jc w:val="center"/>
              <w:rPr>
                <w:color w:val="002060"/>
              </w:rPr>
            </w:pPr>
            <w:r w:rsidRPr="006965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FEBDD" w14:textId="77777777" w:rsidR="00E9700C" w:rsidRPr="00696589" w:rsidRDefault="00E9700C" w:rsidP="00487AA6">
            <w:pPr>
              <w:pStyle w:val="rowtabella0"/>
              <w:jc w:val="center"/>
              <w:rPr>
                <w:color w:val="002060"/>
              </w:rPr>
            </w:pPr>
            <w:r w:rsidRPr="0069658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86536" w14:textId="77777777" w:rsidR="00E9700C" w:rsidRPr="00696589" w:rsidRDefault="00E9700C" w:rsidP="00487AA6">
            <w:pPr>
              <w:pStyle w:val="rowtabella0"/>
              <w:jc w:val="center"/>
              <w:rPr>
                <w:color w:val="002060"/>
              </w:rPr>
            </w:pPr>
            <w:r w:rsidRPr="006965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FA010" w14:textId="77777777" w:rsidR="00E9700C" w:rsidRPr="00696589" w:rsidRDefault="00E9700C" w:rsidP="00487AA6">
            <w:pPr>
              <w:pStyle w:val="rowtabella0"/>
              <w:jc w:val="center"/>
              <w:rPr>
                <w:color w:val="002060"/>
              </w:rPr>
            </w:pPr>
            <w:r w:rsidRPr="00696589">
              <w:rPr>
                <w:color w:val="002060"/>
              </w:rPr>
              <w:t>0</w:t>
            </w:r>
          </w:p>
        </w:tc>
      </w:tr>
      <w:tr w:rsidR="00E9700C" w:rsidRPr="00696589" w14:paraId="730BCCA8"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E93F3D" w14:textId="77777777" w:rsidR="00E9700C" w:rsidRPr="00696589" w:rsidRDefault="00E9700C" w:rsidP="00487AA6">
            <w:pPr>
              <w:pStyle w:val="rowtabella0"/>
              <w:rPr>
                <w:color w:val="002060"/>
              </w:rPr>
            </w:pPr>
            <w:r w:rsidRPr="00696589">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BD4DD"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1E3A0"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63396"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5DFC1"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5B5EB"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0EB29"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A683A" w14:textId="77777777" w:rsidR="00E9700C" w:rsidRPr="00696589" w:rsidRDefault="00E9700C" w:rsidP="00487AA6">
            <w:pPr>
              <w:pStyle w:val="rowtabella0"/>
              <w:jc w:val="center"/>
              <w:rPr>
                <w:color w:val="002060"/>
              </w:rPr>
            </w:pPr>
            <w:r w:rsidRPr="0069658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D34DE" w14:textId="77777777" w:rsidR="00E9700C" w:rsidRPr="00696589" w:rsidRDefault="00E9700C" w:rsidP="00487AA6">
            <w:pPr>
              <w:pStyle w:val="rowtabella0"/>
              <w:jc w:val="center"/>
              <w:rPr>
                <w:color w:val="002060"/>
              </w:rPr>
            </w:pPr>
            <w:r w:rsidRPr="00696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1DA2D" w14:textId="77777777" w:rsidR="00E9700C" w:rsidRPr="00696589" w:rsidRDefault="00E9700C" w:rsidP="00487AA6">
            <w:pPr>
              <w:pStyle w:val="rowtabella0"/>
              <w:jc w:val="center"/>
              <w:rPr>
                <w:color w:val="002060"/>
              </w:rPr>
            </w:pPr>
            <w:r w:rsidRPr="00696589">
              <w:rPr>
                <w:color w:val="002060"/>
              </w:rPr>
              <w:t>0</w:t>
            </w:r>
          </w:p>
        </w:tc>
      </w:tr>
      <w:tr w:rsidR="00E9700C" w:rsidRPr="00696589" w14:paraId="1BFCDB7A" w14:textId="77777777" w:rsidTr="00487AA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B740D8" w14:textId="77777777" w:rsidR="00E9700C" w:rsidRPr="00696589" w:rsidRDefault="00E9700C" w:rsidP="00487AA6">
            <w:pPr>
              <w:pStyle w:val="rowtabella0"/>
              <w:rPr>
                <w:color w:val="002060"/>
              </w:rPr>
            </w:pPr>
            <w:proofErr w:type="spellStart"/>
            <w:r w:rsidRPr="00696589">
              <w:rPr>
                <w:color w:val="002060"/>
              </w:rPr>
              <w:t>sq.B</w:t>
            </w:r>
            <w:proofErr w:type="spellEnd"/>
            <w:r w:rsidRPr="00696589">
              <w:rPr>
                <w:color w:val="002060"/>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F6307"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6E51A"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FDCF3"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C538E"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E6367"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820CA"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EABF6"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8009E"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C77CD" w14:textId="77777777" w:rsidR="00E9700C" w:rsidRPr="00696589" w:rsidRDefault="00E9700C" w:rsidP="00487AA6">
            <w:pPr>
              <w:pStyle w:val="rowtabella0"/>
              <w:jc w:val="center"/>
              <w:rPr>
                <w:color w:val="002060"/>
              </w:rPr>
            </w:pPr>
            <w:r w:rsidRPr="00696589">
              <w:rPr>
                <w:color w:val="002060"/>
              </w:rPr>
              <w:t>0</w:t>
            </w:r>
          </w:p>
        </w:tc>
      </w:tr>
    </w:tbl>
    <w:p w14:paraId="4E7C8F4B" w14:textId="77777777" w:rsidR="00E9700C" w:rsidRPr="00696589" w:rsidRDefault="00E9700C" w:rsidP="00E9700C">
      <w:pPr>
        <w:pStyle w:val="breakline"/>
        <w:rPr>
          <w:rFonts w:eastAsiaTheme="minorEastAsia"/>
          <w:color w:val="002060"/>
        </w:rPr>
      </w:pPr>
    </w:p>
    <w:p w14:paraId="1B91FE06" w14:textId="77777777" w:rsidR="00E9700C" w:rsidRPr="00696589" w:rsidRDefault="00E9700C" w:rsidP="00E9700C">
      <w:pPr>
        <w:pStyle w:val="breakline"/>
        <w:rPr>
          <w:color w:val="002060"/>
        </w:rPr>
      </w:pPr>
    </w:p>
    <w:p w14:paraId="4ACAF47C" w14:textId="77777777" w:rsidR="00E9700C" w:rsidRPr="00696589" w:rsidRDefault="00E9700C" w:rsidP="00E9700C">
      <w:pPr>
        <w:pStyle w:val="sottotitolocampionato10"/>
        <w:rPr>
          <w:color w:val="002060"/>
        </w:rPr>
      </w:pPr>
      <w:r w:rsidRPr="00696589">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700C" w:rsidRPr="00696589" w14:paraId="7AD7ECD4" w14:textId="77777777" w:rsidTr="00487AA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21DC0" w14:textId="77777777" w:rsidR="00E9700C" w:rsidRPr="00696589" w:rsidRDefault="00E9700C" w:rsidP="00487AA6">
            <w:pPr>
              <w:pStyle w:val="headertabella0"/>
              <w:rPr>
                <w:color w:val="002060"/>
              </w:rPr>
            </w:pPr>
            <w:r w:rsidRPr="006965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C2D63" w14:textId="77777777" w:rsidR="00E9700C" w:rsidRPr="00696589" w:rsidRDefault="00E9700C" w:rsidP="00487AA6">
            <w:pPr>
              <w:pStyle w:val="headertabella0"/>
              <w:rPr>
                <w:color w:val="002060"/>
              </w:rPr>
            </w:pPr>
            <w:r w:rsidRPr="006965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5F241" w14:textId="77777777" w:rsidR="00E9700C" w:rsidRPr="00696589" w:rsidRDefault="00E9700C" w:rsidP="00487AA6">
            <w:pPr>
              <w:pStyle w:val="headertabella0"/>
              <w:rPr>
                <w:color w:val="002060"/>
              </w:rPr>
            </w:pPr>
            <w:r w:rsidRPr="006965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B5F70" w14:textId="77777777" w:rsidR="00E9700C" w:rsidRPr="00696589" w:rsidRDefault="00E9700C" w:rsidP="00487AA6">
            <w:pPr>
              <w:pStyle w:val="headertabella0"/>
              <w:rPr>
                <w:color w:val="002060"/>
              </w:rPr>
            </w:pPr>
            <w:r w:rsidRPr="006965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90B86" w14:textId="77777777" w:rsidR="00E9700C" w:rsidRPr="00696589" w:rsidRDefault="00E9700C" w:rsidP="00487AA6">
            <w:pPr>
              <w:pStyle w:val="headertabella0"/>
              <w:rPr>
                <w:color w:val="002060"/>
              </w:rPr>
            </w:pPr>
            <w:r w:rsidRPr="006965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C0A98" w14:textId="77777777" w:rsidR="00E9700C" w:rsidRPr="00696589" w:rsidRDefault="00E9700C" w:rsidP="00487AA6">
            <w:pPr>
              <w:pStyle w:val="headertabella0"/>
              <w:rPr>
                <w:color w:val="002060"/>
              </w:rPr>
            </w:pPr>
            <w:r w:rsidRPr="006965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9F26CF" w14:textId="77777777" w:rsidR="00E9700C" w:rsidRPr="00696589" w:rsidRDefault="00E9700C" w:rsidP="00487AA6">
            <w:pPr>
              <w:pStyle w:val="headertabella0"/>
              <w:rPr>
                <w:color w:val="002060"/>
              </w:rPr>
            </w:pPr>
            <w:r w:rsidRPr="006965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0B8E1" w14:textId="77777777" w:rsidR="00E9700C" w:rsidRPr="00696589" w:rsidRDefault="00E9700C" w:rsidP="00487AA6">
            <w:pPr>
              <w:pStyle w:val="headertabella0"/>
              <w:rPr>
                <w:color w:val="002060"/>
              </w:rPr>
            </w:pPr>
            <w:r w:rsidRPr="006965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155DF" w14:textId="77777777" w:rsidR="00E9700C" w:rsidRPr="00696589" w:rsidRDefault="00E9700C" w:rsidP="00487AA6">
            <w:pPr>
              <w:pStyle w:val="headertabella0"/>
              <w:rPr>
                <w:color w:val="002060"/>
              </w:rPr>
            </w:pPr>
            <w:r w:rsidRPr="006965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82674" w14:textId="77777777" w:rsidR="00E9700C" w:rsidRPr="00696589" w:rsidRDefault="00E9700C" w:rsidP="00487AA6">
            <w:pPr>
              <w:pStyle w:val="headertabella0"/>
              <w:rPr>
                <w:color w:val="002060"/>
              </w:rPr>
            </w:pPr>
            <w:r w:rsidRPr="00696589">
              <w:rPr>
                <w:color w:val="002060"/>
              </w:rPr>
              <w:t>PE</w:t>
            </w:r>
          </w:p>
        </w:tc>
      </w:tr>
      <w:tr w:rsidR="00E9700C" w:rsidRPr="00696589" w14:paraId="74479EA2" w14:textId="77777777" w:rsidTr="00487AA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A5862A" w14:textId="77777777" w:rsidR="00E9700C" w:rsidRPr="00696589" w:rsidRDefault="00E9700C" w:rsidP="00487AA6">
            <w:pPr>
              <w:pStyle w:val="rowtabella0"/>
              <w:rPr>
                <w:color w:val="002060"/>
              </w:rPr>
            </w:pPr>
            <w:r w:rsidRPr="00696589">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8CA8F" w14:textId="77777777" w:rsidR="00E9700C" w:rsidRPr="00696589" w:rsidRDefault="00E9700C" w:rsidP="00487AA6">
            <w:pPr>
              <w:pStyle w:val="rowtabella0"/>
              <w:jc w:val="center"/>
              <w:rPr>
                <w:color w:val="002060"/>
              </w:rPr>
            </w:pPr>
            <w:r w:rsidRPr="00696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F867E"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798F7"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42C0C"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AACFC"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B3D93" w14:textId="77777777" w:rsidR="00E9700C" w:rsidRPr="00696589" w:rsidRDefault="00E9700C" w:rsidP="00487AA6">
            <w:pPr>
              <w:pStyle w:val="rowtabella0"/>
              <w:jc w:val="center"/>
              <w:rPr>
                <w:color w:val="002060"/>
              </w:rPr>
            </w:pPr>
            <w:r w:rsidRPr="0069658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61E2C"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05BDF" w14:textId="77777777" w:rsidR="00E9700C" w:rsidRPr="00696589" w:rsidRDefault="00E9700C" w:rsidP="00487AA6">
            <w:pPr>
              <w:pStyle w:val="rowtabella0"/>
              <w:jc w:val="center"/>
              <w:rPr>
                <w:color w:val="002060"/>
              </w:rPr>
            </w:pPr>
            <w:r w:rsidRPr="0069658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14458" w14:textId="77777777" w:rsidR="00E9700C" w:rsidRPr="00696589" w:rsidRDefault="00E9700C" w:rsidP="00487AA6">
            <w:pPr>
              <w:pStyle w:val="rowtabella0"/>
              <w:jc w:val="center"/>
              <w:rPr>
                <w:color w:val="002060"/>
              </w:rPr>
            </w:pPr>
            <w:r w:rsidRPr="00696589">
              <w:rPr>
                <w:color w:val="002060"/>
              </w:rPr>
              <w:t>0</w:t>
            </w:r>
          </w:p>
        </w:tc>
      </w:tr>
      <w:tr w:rsidR="00E9700C" w:rsidRPr="00696589" w14:paraId="51B3F29B"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9DB5AB" w14:textId="77777777" w:rsidR="00E9700C" w:rsidRPr="00696589" w:rsidRDefault="00E9700C" w:rsidP="00487AA6">
            <w:pPr>
              <w:pStyle w:val="rowtabella0"/>
              <w:rPr>
                <w:color w:val="002060"/>
              </w:rPr>
            </w:pPr>
            <w:r w:rsidRPr="00696589">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F606D"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30073"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5273A"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EA1D5"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31FF9"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E8B1F" w14:textId="77777777" w:rsidR="00E9700C" w:rsidRPr="00696589" w:rsidRDefault="00E9700C" w:rsidP="00487AA6">
            <w:pPr>
              <w:pStyle w:val="rowtabella0"/>
              <w:jc w:val="center"/>
              <w:rPr>
                <w:color w:val="002060"/>
              </w:rPr>
            </w:pPr>
            <w:r w:rsidRPr="00696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BDACF" w14:textId="77777777" w:rsidR="00E9700C" w:rsidRPr="00696589" w:rsidRDefault="00E9700C" w:rsidP="00487AA6">
            <w:pPr>
              <w:pStyle w:val="rowtabella0"/>
              <w:jc w:val="center"/>
              <w:rPr>
                <w:color w:val="002060"/>
              </w:rPr>
            </w:pPr>
            <w:r w:rsidRPr="00696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61A08" w14:textId="77777777" w:rsidR="00E9700C" w:rsidRPr="00696589" w:rsidRDefault="00E9700C" w:rsidP="00487AA6">
            <w:pPr>
              <w:pStyle w:val="rowtabella0"/>
              <w:jc w:val="center"/>
              <w:rPr>
                <w:color w:val="002060"/>
              </w:rPr>
            </w:pPr>
            <w:r w:rsidRPr="006965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16ECA" w14:textId="77777777" w:rsidR="00E9700C" w:rsidRPr="00696589" w:rsidRDefault="00E9700C" w:rsidP="00487AA6">
            <w:pPr>
              <w:pStyle w:val="rowtabella0"/>
              <w:jc w:val="center"/>
              <w:rPr>
                <w:color w:val="002060"/>
              </w:rPr>
            </w:pPr>
            <w:r w:rsidRPr="00696589">
              <w:rPr>
                <w:color w:val="002060"/>
              </w:rPr>
              <w:t>0</w:t>
            </w:r>
          </w:p>
        </w:tc>
      </w:tr>
      <w:tr w:rsidR="00E9700C" w:rsidRPr="00696589" w14:paraId="31EB4F16"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6EF920" w14:textId="77777777" w:rsidR="00E9700C" w:rsidRPr="00696589" w:rsidRDefault="00E9700C" w:rsidP="00487AA6">
            <w:pPr>
              <w:pStyle w:val="rowtabella0"/>
              <w:rPr>
                <w:color w:val="002060"/>
              </w:rPr>
            </w:pPr>
            <w:r w:rsidRPr="00696589">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83224"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8701C"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1C4A0"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121E3"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DF3BB"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C26EC" w14:textId="77777777" w:rsidR="00E9700C" w:rsidRPr="00696589" w:rsidRDefault="00E9700C" w:rsidP="00487AA6">
            <w:pPr>
              <w:pStyle w:val="rowtabella0"/>
              <w:jc w:val="center"/>
              <w:rPr>
                <w:color w:val="002060"/>
              </w:rPr>
            </w:pPr>
            <w:r w:rsidRPr="00696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E0B58" w14:textId="77777777" w:rsidR="00E9700C" w:rsidRPr="00696589" w:rsidRDefault="00E9700C" w:rsidP="00487AA6">
            <w:pPr>
              <w:pStyle w:val="rowtabella0"/>
              <w:jc w:val="center"/>
              <w:rPr>
                <w:color w:val="002060"/>
              </w:rPr>
            </w:pPr>
            <w:r w:rsidRPr="006965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6001E" w14:textId="77777777" w:rsidR="00E9700C" w:rsidRPr="00696589" w:rsidRDefault="00E9700C" w:rsidP="00487AA6">
            <w:pPr>
              <w:pStyle w:val="rowtabella0"/>
              <w:jc w:val="center"/>
              <w:rPr>
                <w:color w:val="002060"/>
              </w:rPr>
            </w:pPr>
            <w:r w:rsidRPr="00696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F4DE0" w14:textId="77777777" w:rsidR="00E9700C" w:rsidRPr="00696589" w:rsidRDefault="00E9700C" w:rsidP="00487AA6">
            <w:pPr>
              <w:pStyle w:val="rowtabella0"/>
              <w:jc w:val="center"/>
              <w:rPr>
                <w:color w:val="002060"/>
              </w:rPr>
            </w:pPr>
            <w:r w:rsidRPr="00696589">
              <w:rPr>
                <w:color w:val="002060"/>
              </w:rPr>
              <w:t>0</w:t>
            </w:r>
          </w:p>
        </w:tc>
      </w:tr>
      <w:tr w:rsidR="00E9700C" w:rsidRPr="00696589" w14:paraId="44D8E0D5"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45C820" w14:textId="77777777" w:rsidR="00E9700C" w:rsidRPr="00696589" w:rsidRDefault="00E9700C" w:rsidP="00487AA6">
            <w:pPr>
              <w:pStyle w:val="rowtabella0"/>
              <w:rPr>
                <w:color w:val="002060"/>
              </w:rPr>
            </w:pPr>
            <w:r w:rsidRPr="00696589">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B31E4"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5CF7F"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6028C"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C6C4E"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3D610"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7E29A"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D1007" w14:textId="77777777" w:rsidR="00E9700C" w:rsidRPr="00696589" w:rsidRDefault="00E9700C" w:rsidP="00487AA6">
            <w:pPr>
              <w:pStyle w:val="rowtabella0"/>
              <w:jc w:val="center"/>
              <w:rPr>
                <w:color w:val="002060"/>
              </w:rPr>
            </w:pPr>
            <w:r w:rsidRPr="006965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CAD78" w14:textId="77777777" w:rsidR="00E9700C" w:rsidRPr="00696589" w:rsidRDefault="00E9700C" w:rsidP="00487AA6">
            <w:pPr>
              <w:pStyle w:val="rowtabella0"/>
              <w:jc w:val="center"/>
              <w:rPr>
                <w:color w:val="002060"/>
              </w:rPr>
            </w:pPr>
            <w:r w:rsidRPr="006965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78EA9" w14:textId="77777777" w:rsidR="00E9700C" w:rsidRPr="00696589" w:rsidRDefault="00E9700C" w:rsidP="00487AA6">
            <w:pPr>
              <w:pStyle w:val="rowtabella0"/>
              <w:jc w:val="center"/>
              <w:rPr>
                <w:color w:val="002060"/>
              </w:rPr>
            </w:pPr>
            <w:r w:rsidRPr="00696589">
              <w:rPr>
                <w:color w:val="002060"/>
              </w:rPr>
              <w:t>0</w:t>
            </w:r>
          </w:p>
        </w:tc>
      </w:tr>
      <w:tr w:rsidR="00E9700C" w:rsidRPr="00696589" w14:paraId="3DB711C5" w14:textId="77777777" w:rsidTr="00487AA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361362" w14:textId="77777777" w:rsidR="00E9700C" w:rsidRPr="00696589" w:rsidRDefault="00E9700C" w:rsidP="00487AA6">
            <w:pPr>
              <w:pStyle w:val="rowtabella0"/>
              <w:rPr>
                <w:color w:val="002060"/>
              </w:rPr>
            </w:pPr>
            <w:proofErr w:type="spellStart"/>
            <w:r w:rsidRPr="00696589">
              <w:rPr>
                <w:color w:val="002060"/>
              </w:rPr>
              <w:t>sq.B</w:t>
            </w:r>
            <w:proofErr w:type="spellEnd"/>
            <w:r w:rsidRPr="00696589">
              <w:rPr>
                <w:color w:val="002060"/>
              </w:rPr>
              <w:t xml:space="preserve">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285CB"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3ABDD"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5256F"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9FF98"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F5631"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A65E6"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40910"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C82DA"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4CF72" w14:textId="77777777" w:rsidR="00E9700C" w:rsidRPr="00696589" w:rsidRDefault="00E9700C" w:rsidP="00487AA6">
            <w:pPr>
              <w:pStyle w:val="rowtabella0"/>
              <w:jc w:val="center"/>
              <w:rPr>
                <w:color w:val="002060"/>
              </w:rPr>
            </w:pPr>
            <w:r w:rsidRPr="00696589">
              <w:rPr>
                <w:color w:val="002060"/>
              </w:rPr>
              <w:t>0</w:t>
            </w:r>
          </w:p>
        </w:tc>
      </w:tr>
    </w:tbl>
    <w:p w14:paraId="333185BD" w14:textId="77777777" w:rsidR="00E9700C" w:rsidRPr="00696589" w:rsidRDefault="00E9700C" w:rsidP="00E9700C">
      <w:pPr>
        <w:pStyle w:val="breakline"/>
        <w:rPr>
          <w:rFonts w:eastAsiaTheme="minorEastAsia"/>
          <w:color w:val="002060"/>
        </w:rPr>
      </w:pPr>
    </w:p>
    <w:p w14:paraId="0DE46EF7" w14:textId="77777777" w:rsidR="00E9700C" w:rsidRPr="00696589" w:rsidRDefault="00E9700C" w:rsidP="00E9700C">
      <w:pPr>
        <w:pStyle w:val="breakline"/>
        <w:rPr>
          <w:color w:val="002060"/>
        </w:rPr>
      </w:pPr>
    </w:p>
    <w:p w14:paraId="0F81C244" w14:textId="77777777" w:rsidR="00E9700C" w:rsidRPr="00696589" w:rsidRDefault="00E9700C" w:rsidP="00E9700C">
      <w:pPr>
        <w:pStyle w:val="sottotitolocampionato10"/>
        <w:rPr>
          <w:color w:val="002060"/>
        </w:rPr>
      </w:pPr>
      <w:r w:rsidRPr="00696589">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700C" w:rsidRPr="00696589" w14:paraId="5DB91240" w14:textId="77777777" w:rsidTr="00487AA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65797" w14:textId="77777777" w:rsidR="00E9700C" w:rsidRPr="00696589" w:rsidRDefault="00E9700C" w:rsidP="00487AA6">
            <w:pPr>
              <w:pStyle w:val="headertabella0"/>
              <w:rPr>
                <w:color w:val="002060"/>
              </w:rPr>
            </w:pPr>
            <w:r w:rsidRPr="006965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AE7C4" w14:textId="77777777" w:rsidR="00E9700C" w:rsidRPr="00696589" w:rsidRDefault="00E9700C" w:rsidP="00487AA6">
            <w:pPr>
              <w:pStyle w:val="headertabella0"/>
              <w:rPr>
                <w:color w:val="002060"/>
              </w:rPr>
            </w:pPr>
            <w:r w:rsidRPr="006965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7A0E9D" w14:textId="77777777" w:rsidR="00E9700C" w:rsidRPr="00696589" w:rsidRDefault="00E9700C" w:rsidP="00487AA6">
            <w:pPr>
              <w:pStyle w:val="headertabella0"/>
              <w:rPr>
                <w:color w:val="002060"/>
              </w:rPr>
            </w:pPr>
            <w:r w:rsidRPr="006965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F7E4F" w14:textId="77777777" w:rsidR="00E9700C" w:rsidRPr="00696589" w:rsidRDefault="00E9700C" w:rsidP="00487AA6">
            <w:pPr>
              <w:pStyle w:val="headertabella0"/>
              <w:rPr>
                <w:color w:val="002060"/>
              </w:rPr>
            </w:pPr>
            <w:r w:rsidRPr="006965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D8C32" w14:textId="77777777" w:rsidR="00E9700C" w:rsidRPr="00696589" w:rsidRDefault="00E9700C" w:rsidP="00487AA6">
            <w:pPr>
              <w:pStyle w:val="headertabella0"/>
              <w:rPr>
                <w:color w:val="002060"/>
              </w:rPr>
            </w:pPr>
            <w:r w:rsidRPr="006965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8186E" w14:textId="77777777" w:rsidR="00E9700C" w:rsidRPr="00696589" w:rsidRDefault="00E9700C" w:rsidP="00487AA6">
            <w:pPr>
              <w:pStyle w:val="headertabella0"/>
              <w:rPr>
                <w:color w:val="002060"/>
              </w:rPr>
            </w:pPr>
            <w:r w:rsidRPr="006965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E0BA0" w14:textId="77777777" w:rsidR="00E9700C" w:rsidRPr="00696589" w:rsidRDefault="00E9700C" w:rsidP="00487AA6">
            <w:pPr>
              <w:pStyle w:val="headertabella0"/>
              <w:rPr>
                <w:color w:val="002060"/>
              </w:rPr>
            </w:pPr>
            <w:r w:rsidRPr="006965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0E6E5" w14:textId="77777777" w:rsidR="00E9700C" w:rsidRPr="00696589" w:rsidRDefault="00E9700C" w:rsidP="00487AA6">
            <w:pPr>
              <w:pStyle w:val="headertabella0"/>
              <w:rPr>
                <w:color w:val="002060"/>
              </w:rPr>
            </w:pPr>
            <w:r w:rsidRPr="006965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6BD14" w14:textId="77777777" w:rsidR="00E9700C" w:rsidRPr="00696589" w:rsidRDefault="00E9700C" w:rsidP="00487AA6">
            <w:pPr>
              <w:pStyle w:val="headertabella0"/>
              <w:rPr>
                <w:color w:val="002060"/>
              </w:rPr>
            </w:pPr>
            <w:r w:rsidRPr="006965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07298" w14:textId="77777777" w:rsidR="00E9700C" w:rsidRPr="00696589" w:rsidRDefault="00E9700C" w:rsidP="00487AA6">
            <w:pPr>
              <w:pStyle w:val="headertabella0"/>
              <w:rPr>
                <w:color w:val="002060"/>
              </w:rPr>
            </w:pPr>
            <w:r w:rsidRPr="00696589">
              <w:rPr>
                <w:color w:val="002060"/>
              </w:rPr>
              <w:t>PE</w:t>
            </w:r>
          </w:p>
        </w:tc>
      </w:tr>
      <w:tr w:rsidR="00E9700C" w:rsidRPr="00696589" w14:paraId="3A7FEF59" w14:textId="77777777" w:rsidTr="00487AA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FE03B5" w14:textId="77777777" w:rsidR="00E9700C" w:rsidRPr="00696589" w:rsidRDefault="00E9700C" w:rsidP="00487AA6">
            <w:pPr>
              <w:pStyle w:val="rowtabella0"/>
              <w:rPr>
                <w:color w:val="002060"/>
              </w:rPr>
            </w:pPr>
            <w:r w:rsidRPr="00696589">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10427" w14:textId="77777777" w:rsidR="00E9700C" w:rsidRPr="00696589" w:rsidRDefault="00E9700C" w:rsidP="00487AA6">
            <w:pPr>
              <w:pStyle w:val="rowtabella0"/>
              <w:jc w:val="center"/>
              <w:rPr>
                <w:color w:val="002060"/>
              </w:rPr>
            </w:pPr>
            <w:r w:rsidRPr="006965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93E5C"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A225E" w14:textId="77777777" w:rsidR="00E9700C" w:rsidRPr="00696589" w:rsidRDefault="00E9700C" w:rsidP="00487AA6">
            <w:pPr>
              <w:pStyle w:val="rowtabella0"/>
              <w:jc w:val="center"/>
              <w:rPr>
                <w:color w:val="002060"/>
              </w:rPr>
            </w:pPr>
            <w:r w:rsidRPr="006965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54CE8"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45B8B"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88F54" w14:textId="77777777" w:rsidR="00E9700C" w:rsidRPr="00696589" w:rsidRDefault="00E9700C" w:rsidP="00487AA6">
            <w:pPr>
              <w:pStyle w:val="rowtabella0"/>
              <w:jc w:val="center"/>
              <w:rPr>
                <w:color w:val="002060"/>
              </w:rPr>
            </w:pPr>
            <w:r w:rsidRPr="0069658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F6D52" w14:textId="77777777" w:rsidR="00E9700C" w:rsidRPr="00696589" w:rsidRDefault="00E9700C" w:rsidP="00487AA6">
            <w:pPr>
              <w:pStyle w:val="rowtabella0"/>
              <w:jc w:val="center"/>
              <w:rPr>
                <w:color w:val="002060"/>
              </w:rPr>
            </w:pPr>
            <w:r w:rsidRPr="0069658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1BA88"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DC1C7" w14:textId="77777777" w:rsidR="00E9700C" w:rsidRPr="00696589" w:rsidRDefault="00E9700C" w:rsidP="00487AA6">
            <w:pPr>
              <w:pStyle w:val="rowtabella0"/>
              <w:jc w:val="center"/>
              <w:rPr>
                <w:color w:val="002060"/>
              </w:rPr>
            </w:pPr>
            <w:r w:rsidRPr="00696589">
              <w:rPr>
                <w:color w:val="002060"/>
              </w:rPr>
              <w:t>0</w:t>
            </w:r>
          </w:p>
        </w:tc>
      </w:tr>
      <w:tr w:rsidR="00E9700C" w:rsidRPr="00696589" w14:paraId="018D2415"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0DED24" w14:textId="77777777" w:rsidR="00E9700C" w:rsidRPr="00696589" w:rsidRDefault="00E9700C" w:rsidP="00487AA6">
            <w:pPr>
              <w:pStyle w:val="rowtabella0"/>
              <w:rPr>
                <w:color w:val="002060"/>
              </w:rPr>
            </w:pPr>
            <w:r w:rsidRPr="00696589">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F66AF" w14:textId="77777777" w:rsidR="00E9700C" w:rsidRPr="00696589" w:rsidRDefault="00E9700C" w:rsidP="00487AA6">
            <w:pPr>
              <w:pStyle w:val="rowtabella0"/>
              <w:jc w:val="center"/>
              <w:rPr>
                <w:color w:val="002060"/>
              </w:rPr>
            </w:pPr>
            <w:r w:rsidRPr="00696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2EA91"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D8FD8"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44322"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05E3F"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C6A22" w14:textId="77777777" w:rsidR="00E9700C" w:rsidRPr="00696589" w:rsidRDefault="00E9700C" w:rsidP="00487AA6">
            <w:pPr>
              <w:pStyle w:val="rowtabella0"/>
              <w:jc w:val="center"/>
              <w:rPr>
                <w:color w:val="002060"/>
              </w:rPr>
            </w:pPr>
            <w:r w:rsidRPr="0069658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06C9F" w14:textId="77777777" w:rsidR="00E9700C" w:rsidRPr="00696589" w:rsidRDefault="00E9700C" w:rsidP="00487AA6">
            <w:pPr>
              <w:pStyle w:val="rowtabella0"/>
              <w:jc w:val="center"/>
              <w:rPr>
                <w:color w:val="002060"/>
              </w:rPr>
            </w:pPr>
            <w:r w:rsidRPr="006965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3FA89" w14:textId="77777777" w:rsidR="00E9700C" w:rsidRPr="00696589" w:rsidRDefault="00E9700C" w:rsidP="00487AA6">
            <w:pPr>
              <w:pStyle w:val="rowtabella0"/>
              <w:jc w:val="center"/>
              <w:rPr>
                <w:color w:val="002060"/>
              </w:rPr>
            </w:pPr>
            <w:r w:rsidRPr="0069658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F2D64" w14:textId="77777777" w:rsidR="00E9700C" w:rsidRPr="00696589" w:rsidRDefault="00E9700C" w:rsidP="00487AA6">
            <w:pPr>
              <w:pStyle w:val="rowtabella0"/>
              <w:jc w:val="center"/>
              <w:rPr>
                <w:color w:val="002060"/>
              </w:rPr>
            </w:pPr>
            <w:r w:rsidRPr="00696589">
              <w:rPr>
                <w:color w:val="002060"/>
              </w:rPr>
              <w:t>0</w:t>
            </w:r>
          </w:p>
        </w:tc>
      </w:tr>
      <w:tr w:rsidR="00E9700C" w:rsidRPr="00696589" w14:paraId="15BECB20"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ADE96F" w14:textId="77777777" w:rsidR="00E9700C" w:rsidRPr="00696589" w:rsidRDefault="00E9700C" w:rsidP="00487AA6">
            <w:pPr>
              <w:pStyle w:val="rowtabella0"/>
              <w:rPr>
                <w:color w:val="002060"/>
              </w:rPr>
            </w:pPr>
            <w:r w:rsidRPr="00696589">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11CD2"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B6CEF"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ED757"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803E1"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993AC"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30B86" w14:textId="77777777" w:rsidR="00E9700C" w:rsidRPr="00696589" w:rsidRDefault="00E9700C" w:rsidP="00487AA6">
            <w:pPr>
              <w:pStyle w:val="rowtabella0"/>
              <w:jc w:val="center"/>
              <w:rPr>
                <w:color w:val="002060"/>
              </w:rPr>
            </w:pPr>
            <w:r w:rsidRPr="0069658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DC595" w14:textId="77777777" w:rsidR="00E9700C" w:rsidRPr="00696589" w:rsidRDefault="00E9700C" w:rsidP="00487AA6">
            <w:pPr>
              <w:pStyle w:val="rowtabella0"/>
              <w:jc w:val="center"/>
              <w:rPr>
                <w:color w:val="002060"/>
              </w:rPr>
            </w:pPr>
            <w:r w:rsidRPr="0069658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1BDEC"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FC393" w14:textId="77777777" w:rsidR="00E9700C" w:rsidRPr="00696589" w:rsidRDefault="00E9700C" w:rsidP="00487AA6">
            <w:pPr>
              <w:pStyle w:val="rowtabella0"/>
              <w:jc w:val="center"/>
              <w:rPr>
                <w:color w:val="002060"/>
              </w:rPr>
            </w:pPr>
            <w:r w:rsidRPr="00696589">
              <w:rPr>
                <w:color w:val="002060"/>
              </w:rPr>
              <w:t>0</w:t>
            </w:r>
          </w:p>
        </w:tc>
      </w:tr>
      <w:tr w:rsidR="00E9700C" w:rsidRPr="00696589" w14:paraId="07B1A428"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83539B" w14:textId="77777777" w:rsidR="00E9700C" w:rsidRPr="00696589" w:rsidRDefault="00E9700C" w:rsidP="00487AA6">
            <w:pPr>
              <w:pStyle w:val="rowtabella0"/>
              <w:rPr>
                <w:color w:val="002060"/>
              </w:rPr>
            </w:pPr>
            <w:r w:rsidRPr="00696589">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B37FF" w14:textId="77777777" w:rsidR="00E9700C" w:rsidRPr="00696589" w:rsidRDefault="00E9700C" w:rsidP="00487AA6">
            <w:pPr>
              <w:pStyle w:val="rowtabella0"/>
              <w:jc w:val="center"/>
              <w:rPr>
                <w:color w:val="002060"/>
              </w:rPr>
            </w:pPr>
            <w:r w:rsidRPr="006965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037E9"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DAC4E" w14:textId="77777777" w:rsidR="00E9700C" w:rsidRPr="00696589" w:rsidRDefault="00E9700C" w:rsidP="00487AA6">
            <w:pPr>
              <w:pStyle w:val="rowtabella0"/>
              <w:jc w:val="center"/>
              <w:rPr>
                <w:color w:val="002060"/>
              </w:rPr>
            </w:pPr>
            <w:r w:rsidRPr="006965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7EAD3"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88D3A"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EA51D" w14:textId="77777777" w:rsidR="00E9700C" w:rsidRPr="00696589" w:rsidRDefault="00E9700C" w:rsidP="00487AA6">
            <w:pPr>
              <w:pStyle w:val="rowtabella0"/>
              <w:jc w:val="center"/>
              <w:rPr>
                <w:color w:val="002060"/>
              </w:rPr>
            </w:pPr>
            <w:r w:rsidRPr="0069658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12879" w14:textId="77777777" w:rsidR="00E9700C" w:rsidRPr="00696589" w:rsidRDefault="00E9700C" w:rsidP="00487AA6">
            <w:pPr>
              <w:pStyle w:val="rowtabella0"/>
              <w:jc w:val="center"/>
              <w:rPr>
                <w:color w:val="002060"/>
              </w:rPr>
            </w:pPr>
            <w:r w:rsidRPr="0069658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A62D4" w14:textId="77777777" w:rsidR="00E9700C" w:rsidRPr="00696589" w:rsidRDefault="00E9700C" w:rsidP="00487AA6">
            <w:pPr>
              <w:pStyle w:val="rowtabella0"/>
              <w:jc w:val="center"/>
              <w:rPr>
                <w:color w:val="002060"/>
              </w:rPr>
            </w:pPr>
            <w:r w:rsidRPr="0069658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E33B0" w14:textId="77777777" w:rsidR="00E9700C" w:rsidRPr="00696589" w:rsidRDefault="00E9700C" w:rsidP="00487AA6">
            <w:pPr>
              <w:pStyle w:val="rowtabella0"/>
              <w:jc w:val="center"/>
              <w:rPr>
                <w:color w:val="002060"/>
              </w:rPr>
            </w:pPr>
            <w:r w:rsidRPr="00696589">
              <w:rPr>
                <w:color w:val="002060"/>
              </w:rPr>
              <w:t>0</w:t>
            </w:r>
          </w:p>
        </w:tc>
      </w:tr>
      <w:tr w:rsidR="00E9700C" w:rsidRPr="00696589" w14:paraId="79C5E552" w14:textId="77777777" w:rsidTr="00487A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F3555E" w14:textId="77777777" w:rsidR="00E9700C" w:rsidRPr="00696589" w:rsidRDefault="00E9700C" w:rsidP="00487AA6">
            <w:pPr>
              <w:pStyle w:val="rowtabella0"/>
              <w:rPr>
                <w:color w:val="002060"/>
              </w:rPr>
            </w:pPr>
            <w:r w:rsidRPr="00696589">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ED1E3" w14:textId="77777777" w:rsidR="00E9700C" w:rsidRPr="00696589" w:rsidRDefault="00E9700C" w:rsidP="00487AA6">
            <w:pPr>
              <w:pStyle w:val="rowtabella0"/>
              <w:jc w:val="center"/>
              <w:rPr>
                <w:color w:val="002060"/>
              </w:rPr>
            </w:pPr>
            <w:r w:rsidRPr="006965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6CA08"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16335" w14:textId="77777777" w:rsidR="00E9700C" w:rsidRPr="00696589" w:rsidRDefault="00E9700C" w:rsidP="00487AA6">
            <w:pPr>
              <w:pStyle w:val="rowtabella0"/>
              <w:jc w:val="center"/>
              <w:rPr>
                <w:color w:val="002060"/>
              </w:rPr>
            </w:pPr>
            <w:r w:rsidRPr="006965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7BAFA"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CD0AD" w14:textId="77777777" w:rsidR="00E9700C" w:rsidRPr="00696589" w:rsidRDefault="00E9700C" w:rsidP="00487AA6">
            <w:pPr>
              <w:pStyle w:val="rowtabella0"/>
              <w:jc w:val="center"/>
              <w:rPr>
                <w:color w:val="002060"/>
              </w:rPr>
            </w:pPr>
            <w:r w:rsidRPr="006965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E5E1B" w14:textId="77777777" w:rsidR="00E9700C" w:rsidRPr="00696589" w:rsidRDefault="00E9700C" w:rsidP="00487AA6">
            <w:pPr>
              <w:pStyle w:val="rowtabella0"/>
              <w:jc w:val="center"/>
              <w:rPr>
                <w:color w:val="002060"/>
              </w:rPr>
            </w:pPr>
            <w:r w:rsidRPr="006965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D02F6" w14:textId="77777777" w:rsidR="00E9700C" w:rsidRPr="00696589" w:rsidRDefault="00E9700C" w:rsidP="00487AA6">
            <w:pPr>
              <w:pStyle w:val="rowtabella0"/>
              <w:jc w:val="center"/>
              <w:rPr>
                <w:color w:val="002060"/>
              </w:rPr>
            </w:pPr>
            <w:r w:rsidRPr="0069658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73FFB" w14:textId="77777777" w:rsidR="00E9700C" w:rsidRPr="00696589" w:rsidRDefault="00E9700C" w:rsidP="00487AA6">
            <w:pPr>
              <w:pStyle w:val="rowtabella0"/>
              <w:jc w:val="center"/>
              <w:rPr>
                <w:color w:val="002060"/>
              </w:rPr>
            </w:pPr>
            <w:r w:rsidRPr="006965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E44E5" w14:textId="77777777" w:rsidR="00E9700C" w:rsidRPr="00696589" w:rsidRDefault="00E9700C" w:rsidP="00487AA6">
            <w:pPr>
              <w:pStyle w:val="rowtabella0"/>
              <w:jc w:val="center"/>
              <w:rPr>
                <w:color w:val="002060"/>
              </w:rPr>
            </w:pPr>
            <w:r w:rsidRPr="00696589">
              <w:rPr>
                <w:color w:val="002060"/>
              </w:rPr>
              <w:t>0</w:t>
            </w:r>
          </w:p>
        </w:tc>
      </w:tr>
      <w:tr w:rsidR="00E9700C" w:rsidRPr="00696589" w14:paraId="6EAC6F1B" w14:textId="77777777" w:rsidTr="00487AA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FB7CB7" w14:textId="77777777" w:rsidR="00E9700C" w:rsidRPr="00696589" w:rsidRDefault="00E9700C" w:rsidP="00487AA6">
            <w:pPr>
              <w:pStyle w:val="rowtabella0"/>
              <w:rPr>
                <w:color w:val="002060"/>
              </w:rPr>
            </w:pPr>
            <w:proofErr w:type="spellStart"/>
            <w:r w:rsidRPr="00696589">
              <w:rPr>
                <w:color w:val="002060"/>
              </w:rPr>
              <w:t>sq.B</w:t>
            </w:r>
            <w:proofErr w:type="spellEnd"/>
            <w:r w:rsidRPr="00696589">
              <w:rPr>
                <w:color w:val="002060"/>
              </w:rPr>
              <w:t xml:space="preserve"> RECANATI CALCIO A 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C511F"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0E788" w14:textId="77777777" w:rsidR="00E9700C" w:rsidRPr="00696589" w:rsidRDefault="00E9700C" w:rsidP="00487AA6">
            <w:pPr>
              <w:pStyle w:val="rowtabella0"/>
              <w:jc w:val="center"/>
              <w:rPr>
                <w:color w:val="002060"/>
              </w:rPr>
            </w:pPr>
            <w:r w:rsidRPr="006965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F1B01"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BE3F5"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50BBE"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0346A"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7AFC8"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F6D5D" w14:textId="77777777" w:rsidR="00E9700C" w:rsidRPr="00696589" w:rsidRDefault="00E9700C" w:rsidP="00487AA6">
            <w:pPr>
              <w:pStyle w:val="rowtabella0"/>
              <w:jc w:val="center"/>
              <w:rPr>
                <w:color w:val="002060"/>
              </w:rPr>
            </w:pPr>
            <w:r w:rsidRPr="006965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35D3A" w14:textId="77777777" w:rsidR="00E9700C" w:rsidRPr="00696589" w:rsidRDefault="00E9700C" w:rsidP="00487AA6">
            <w:pPr>
              <w:pStyle w:val="rowtabella0"/>
              <w:jc w:val="center"/>
              <w:rPr>
                <w:color w:val="002060"/>
              </w:rPr>
            </w:pPr>
            <w:r w:rsidRPr="00696589">
              <w:rPr>
                <w:color w:val="002060"/>
              </w:rPr>
              <w:t>0</w:t>
            </w:r>
          </w:p>
        </w:tc>
      </w:tr>
    </w:tbl>
    <w:p w14:paraId="682F545E" w14:textId="77777777" w:rsidR="00E9700C" w:rsidRPr="00696589" w:rsidRDefault="00E9700C" w:rsidP="00E9700C">
      <w:pPr>
        <w:pStyle w:val="breakline"/>
        <w:rPr>
          <w:rFonts w:eastAsiaTheme="minorEastAsia"/>
          <w:color w:val="002060"/>
        </w:rPr>
      </w:pPr>
    </w:p>
    <w:p w14:paraId="7AC49A33" w14:textId="77777777" w:rsidR="00E9700C" w:rsidRPr="00696589" w:rsidRDefault="00E9700C" w:rsidP="00E9700C">
      <w:pPr>
        <w:pStyle w:val="titoloprinc0"/>
        <w:rPr>
          <w:color w:val="002060"/>
        </w:rPr>
      </w:pPr>
      <w:r w:rsidRPr="00696589">
        <w:rPr>
          <w:color w:val="002060"/>
        </w:rPr>
        <w:t>PROGRAMMA GARE</w:t>
      </w:r>
    </w:p>
    <w:p w14:paraId="635C80A0" w14:textId="77777777" w:rsidR="00E9700C" w:rsidRDefault="00E9700C" w:rsidP="00E9700C">
      <w:pPr>
        <w:pStyle w:val="breakline"/>
        <w:rPr>
          <w:color w:val="002060"/>
        </w:rPr>
      </w:pPr>
    </w:p>
    <w:p w14:paraId="7D77EE1A" w14:textId="77777777" w:rsidR="00AD5C09" w:rsidRPr="008C4765" w:rsidRDefault="00AD5C09" w:rsidP="00AD5C09">
      <w:pPr>
        <w:pStyle w:val="sottotitolocampionato10"/>
        <w:rPr>
          <w:color w:val="002060"/>
        </w:rPr>
      </w:pPr>
      <w:r w:rsidRPr="008C4765">
        <w:rPr>
          <w:color w:val="002060"/>
        </w:rPr>
        <w:t>GIRONE G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AD5C09" w:rsidRPr="008C4765" w14:paraId="2A4E8028" w14:textId="77777777" w:rsidTr="00487AA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658CC" w14:textId="77777777" w:rsidR="00AD5C09" w:rsidRPr="008C4765" w:rsidRDefault="00AD5C09" w:rsidP="00487AA6">
            <w:pPr>
              <w:pStyle w:val="headertabella0"/>
              <w:rPr>
                <w:color w:val="002060"/>
              </w:rPr>
            </w:pPr>
            <w:r w:rsidRPr="008C476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985F8" w14:textId="77777777" w:rsidR="00AD5C09" w:rsidRPr="008C4765" w:rsidRDefault="00AD5C09" w:rsidP="00487AA6">
            <w:pPr>
              <w:pStyle w:val="headertabella0"/>
              <w:rPr>
                <w:color w:val="002060"/>
              </w:rPr>
            </w:pPr>
            <w:r w:rsidRPr="008C476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53850" w14:textId="77777777" w:rsidR="00AD5C09" w:rsidRPr="008C4765" w:rsidRDefault="00AD5C09" w:rsidP="00487AA6">
            <w:pPr>
              <w:pStyle w:val="headertabella0"/>
              <w:rPr>
                <w:color w:val="002060"/>
              </w:rPr>
            </w:pPr>
            <w:r w:rsidRPr="008C476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E17E7" w14:textId="77777777" w:rsidR="00AD5C09" w:rsidRPr="008C4765" w:rsidRDefault="00AD5C09" w:rsidP="00487AA6">
            <w:pPr>
              <w:pStyle w:val="headertabella0"/>
              <w:rPr>
                <w:color w:val="002060"/>
              </w:rPr>
            </w:pPr>
            <w:r w:rsidRPr="008C476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7AD4C" w14:textId="77777777" w:rsidR="00AD5C09" w:rsidRPr="008C4765" w:rsidRDefault="00AD5C09" w:rsidP="00487AA6">
            <w:pPr>
              <w:pStyle w:val="headertabella0"/>
              <w:rPr>
                <w:color w:val="002060"/>
              </w:rPr>
            </w:pPr>
            <w:r w:rsidRPr="008C476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FEED0" w14:textId="77777777" w:rsidR="00AD5C09" w:rsidRPr="008C4765" w:rsidRDefault="00AD5C09" w:rsidP="00487AA6">
            <w:pPr>
              <w:pStyle w:val="headertabella0"/>
              <w:rPr>
                <w:color w:val="002060"/>
              </w:rPr>
            </w:pPr>
            <w:proofErr w:type="spellStart"/>
            <w:r w:rsidRPr="008C4765">
              <w:rPr>
                <w:color w:val="002060"/>
              </w:rPr>
              <w:t>Localita'</w:t>
            </w:r>
            <w:proofErr w:type="spellEnd"/>
            <w:r w:rsidRPr="008C476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897B5C" w14:textId="77777777" w:rsidR="00AD5C09" w:rsidRPr="008C4765" w:rsidRDefault="00AD5C09" w:rsidP="00487AA6">
            <w:pPr>
              <w:pStyle w:val="headertabella0"/>
              <w:rPr>
                <w:color w:val="002060"/>
              </w:rPr>
            </w:pPr>
            <w:r w:rsidRPr="008C4765">
              <w:rPr>
                <w:color w:val="002060"/>
              </w:rPr>
              <w:t>Indirizzo Impianto</w:t>
            </w:r>
          </w:p>
        </w:tc>
      </w:tr>
      <w:tr w:rsidR="00AD5C09" w:rsidRPr="008C4765" w14:paraId="73121815" w14:textId="77777777" w:rsidTr="00487AA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9746D7" w14:textId="77777777" w:rsidR="00AD5C09" w:rsidRPr="008C4765" w:rsidRDefault="00AD5C09" w:rsidP="00487AA6">
            <w:pPr>
              <w:pStyle w:val="rowtabella0"/>
              <w:rPr>
                <w:color w:val="002060"/>
              </w:rPr>
            </w:pPr>
            <w:r w:rsidRPr="008C4765">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856472" w14:textId="77777777" w:rsidR="00AD5C09" w:rsidRPr="008C4765" w:rsidRDefault="00AD5C09" w:rsidP="00487AA6">
            <w:pPr>
              <w:pStyle w:val="rowtabella0"/>
              <w:rPr>
                <w:color w:val="002060"/>
              </w:rPr>
            </w:pPr>
            <w:r w:rsidRPr="008C4765">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6B480D" w14:textId="77777777" w:rsidR="00AD5C09" w:rsidRPr="008C4765" w:rsidRDefault="00AD5C09" w:rsidP="00487AA6">
            <w:pPr>
              <w:pStyle w:val="rowtabella0"/>
              <w:jc w:val="center"/>
              <w:rPr>
                <w:color w:val="002060"/>
              </w:rPr>
            </w:pPr>
            <w:r w:rsidRPr="008C476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B7DE01" w14:textId="77777777" w:rsidR="00AD5C09" w:rsidRPr="008C4765" w:rsidRDefault="00AD5C09" w:rsidP="00487AA6">
            <w:pPr>
              <w:pStyle w:val="rowtabella0"/>
              <w:rPr>
                <w:color w:val="002060"/>
              </w:rPr>
            </w:pPr>
            <w:r w:rsidRPr="008C4765">
              <w:rPr>
                <w:color w:val="002060"/>
              </w:rPr>
              <w:t>25/02/2024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CCD0EA" w14:textId="77777777" w:rsidR="00AD5C09" w:rsidRPr="008C4765" w:rsidRDefault="00AD5C09" w:rsidP="00487AA6">
            <w:pPr>
              <w:pStyle w:val="rowtabella0"/>
              <w:rPr>
                <w:color w:val="002060"/>
              </w:rPr>
            </w:pPr>
            <w:r w:rsidRPr="008C4765">
              <w:rPr>
                <w:color w:val="002060"/>
              </w:rPr>
              <w:t>5429 PAL.COM. S.MICHELE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7760EC" w14:textId="77777777" w:rsidR="00AD5C09" w:rsidRPr="008C4765" w:rsidRDefault="00AD5C09" w:rsidP="00487AA6">
            <w:pPr>
              <w:pStyle w:val="rowtabella0"/>
              <w:rPr>
                <w:color w:val="002060"/>
              </w:rPr>
            </w:pPr>
            <w:r w:rsidRPr="008C4765">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CE1540" w14:textId="77777777" w:rsidR="00AD5C09" w:rsidRPr="008C4765" w:rsidRDefault="00AD5C09" w:rsidP="00487AA6">
            <w:pPr>
              <w:pStyle w:val="rowtabella0"/>
              <w:rPr>
                <w:color w:val="002060"/>
              </w:rPr>
            </w:pPr>
            <w:r w:rsidRPr="008C4765">
              <w:rPr>
                <w:color w:val="002060"/>
              </w:rPr>
              <w:t>VIA LORETO</w:t>
            </w:r>
          </w:p>
        </w:tc>
      </w:tr>
      <w:tr w:rsidR="00AD5C09" w:rsidRPr="008C4765" w14:paraId="0F1B587B"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32C3C2" w14:textId="77777777" w:rsidR="00AD5C09" w:rsidRPr="008C4765" w:rsidRDefault="00AD5C09" w:rsidP="00487AA6">
            <w:pPr>
              <w:pStyle w:val="rowtabella0"/>
              <w:rPr>
                <w:color w:val="002060"/>
              </w:rPr>
            </w:pPr>
            <w:r w:rsidRPr="008C4765">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8CB321" w14:textId="77777777" w:rsidR="00AD5C09" w:rsidRPr="008C4765" w:rsidRDefault="00AD5C09" w:rsidP="00487AA6">
            <w:pPr>
              <w:pStyle w:val="rowtabella0"/>
              <w:rPr>
                <w:color w:val="002060"/>
              </w:rPr>
            </w:pPr>
            <w:r w:rsidRPr="008C4765">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C0E809"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925C3D" w14:textId="77777777" w:rsidR="00AD5C09" w:rsidRPr="008C4765" w:rsidRDefault="00AD5C09" w:rsidP="00487AA6">
            <w:pPr>
              <w:pStyle w:val="rowtabella0"/>
              <w:rPr>
                <w:color w:val="002060"/>
              </w:rPr>
            </w:pPr>
            <w:r w:rsidRPr="008C4765">
              <w:rPr>
                <w:color w:val="002060"/>
              </w:rPr>
              <w:t>25/02/2024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E9681F" w14:textId="77777777" w:rsidR="00AD5C09" w:rsidRPr="008C4765" w:rsidRDefault="00AD5C09" w:rsidP="00487AA6">
            <w:pPr>
              <w:pStyle w:val="rowtabella0"/>
              <w:rPr>
                <w:color w:val="002060"/>
              </w:rPr>
            </w:pPr>
            <w:r w:rsidRPr="008C4765">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4C76E7" w14:textId="77777777" w:rsidR="00AD5C09" w:rsidRPr="008C4765" w:rsidRDefault="00AD5C09" w:rsidP="00487AA6">
            <w:pPr>
              <w:pStyle w:val="rowtabella0"/>
              <w:rPr>
                <w:color w:val="002060"/>
              </w:rPr>
            </w:pPr>
            <w:r w:rsidRPr="008C4765">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7A6FAE" w14:textId="77777777" w:rsidR="00AD5C09" w:rsidRPr="008C4765" w:rsidRDefault="00AD5C09" w:rsidP="00487AA6">
            <w:pPr>
              <w:pStyle w:val="rowtabella0"/>
              <w:rPr>
                <w:color w:val="002060"/>
              </w:rPr>
            </w:pPr>
            <w:r w:rsidRPr="008C4765">
              <w:rPr>
                <w:color w:val="002060"/>
              </w:rPr>
              <w:t>VIA DELLA REPUBBLICA</w:t>
            </w:r>
          </w:p>
        </w:tc>
      </w:tr>
      <w:tr w:rsidR="00AD5C09" w:rsidRPr="008C4765" w14:paraId="4A0AA6B1" w14:textId="77777777" w:rsidTr="00487AA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1E1A3C" w14:textId="77777777" w:rsidR="00AD5C09" w:rsidRPr="008C4765" w:rsidRDefault="00AD5C09" w:rsidP="00487AA6">
            <w:pPr>
              <w:pStyle w:val="rowtabella0"/>
              <w:rPr>
                <w:color w:val="002060"/>
              </w:rPr>
            </w:pPr>
            <w:r w:rsidRPr="008C4765">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E14870" w14:textId="77777777" w:rsidR="00AD5C09" w:rsidRPr="008C4765" w:rsidRDefault="00AD5C09" w:rsidP="00487AA6">
            <w:pPr>
              <w:pStyle w:val="rowtabella0"/>
              <w:rPr>
                <w:color w:val="002060"/>
              </w:rPr>
            </w:pPr>
            <w:r w:rsidRPr="008C4765">
              <w:rPr>
                <w:color w:val="002060"/>
              </w:rPr>
              <w:t>C.U.S. MACERATA CALCIO A5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A4C5F6"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4B169B" w14:textId="77777777" w:rsidR="00AD5C09" w:rsidRPr="008C4765" w:rsidRDefault="00AD5C09" w:rsidP="00487AA6">
            <w:pPr>
              <w:pStyle w:val="rowtabella0"/>
              <w:rPr>
                <w:color w:val="002060"/>
              </w:rPr>
            </w:pPr>
            <w:r w:rsidRPr="008C4765">
              <w:rPr>
                <w:color w:val="002060"/>
              </w:rPr>
              <w:t>25/02/2024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AF008A" w14:textId="77777777" w:rsidR="00AD5C09" w:rsidRPr="008C4765" w:rsidRDefault="00AD5C09" w:rsidP="00487AA6">
            <w:pPr>
              <w:pStyle w:val="rowtabella0"/>
              <w:rPr>
                <w:color w:val="002060"/>
              </w:rPr>
            </w:pPr>
            <w:r w:rsidRPr="008C4765">
              <w:rPr>
                <w:color w:val="002060"/>
              </w:rPr>
              <w:t>5623 PALESTRA SC.MEDIA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B48BDF" w14:textId="77777777" w:rsidR="00AD5C09" w:rsidRPr="008C4765" w:rsidRDefault="00AD5C09" w:rsidP="00487AA6">
            <w:pPr>
              <w:pStyle w:val="rowtabella0"/>
              <w:rPr>
                <w:color w:val="002060"/>
              </w:rPr>
            </w:pPr>
            <w:r w:rsidRPr="008C4765">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66A668" w14:textId="77777777" w:rsidR="00AD5C09" w:rsidRPr="008C4765" w:rsidRDefault="00AD5C09" w:rsidP="00487AA6">
            <w:pPr>
              <w:pStyle w:val="rowtabella0"/>
              <w:rPr>
                <w:color w:val="002060"/>
              </w:rPr>
            </w:pPr>
            <w:r w:rsidRPr="008C4765">
              <w:rPr>
                <w:color w:val="002060"/>
              </w:rPr>
              <w:t>VIA PIRANDELLO</w:t>
            </w:r>
          </w:p>
        </w:tc>
      </w:tr>
    </w:tbl>
    <w:p w14:paraId="15A9B603" w14:textId="77777777" w:rsidR="00AD5C09" w:rsidRPr="008C4765" w:rsidRDefault="00AD5C09" w:rsidP="00AD5C09">
      <w:pPr>
        <w:pStyle w:val="breakline"/>
        <w:rPr>
          <w:rFonts w:eastAsiaTheme="minorEastAsia"/>
          <w:color w:val="002060"/>
        </w:rPr>
      </w:pPr>
    </w:p>
    <w:p w14:paraId="2AB83F2C" w14:textId="77777777" w:rsidR="00AD5C09" w:rsidRPr="008C4765" w:rsidRDefault="00AD5C09" w:rsidP="00AD5C09">
      <w:pPr>
        <w:pStyle w:val="breakline"/>
        <w:rPr>
          <w:color w:val="002060"/>
        </w:rPr>
      </w:pPr>
    </w:p>
    <w:p w14:paraId="795C49A8" w14:textId="77777777" w:rsidR="00AD5C09" w:rsidRPr="008C4765" w:rsidRDefault="00AD5C09" w:rsidP="00AD5C09">
      <w:pPr>
        <w:pStyle w:val="breakline"/>
        <w:rPr>
          <w:color w:val="002060"/>
        </w:rPr>
      </w:pPr>
    </w:p>
    <w:p w14:paraId="6482A798" w14:textId="77777777" w:rsidR="00AD5C09" w:rsidRPr="008C4765" w:rsidRDefault="00AD5C09" w:rsidP="00AD5C09">
      <w:pPr>
        <w:pStyle w:val="sottotitolocampionato10"/>
        <w:rPr>
          <w:color w:val="002060"/>
        </w:rPr>
      </w:pPr>
      <w:r w:rsidRPr="008C4765">
        <w:rPr>
          <w:color w:val="002060"/>
        </w:rPr>
        <w:t>GIRONE SA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AD5C09" w:rsidRPr="008C4765" w14:paraId="6D03B1CA" w14:textId="77777777" w:rsidTr="00487AA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44BE9" w14:textId="77777777" w:rsidR="00AD5C09" w:rsidRPr="008C4765" w:rsidRDefault="00AD5C09" w:rsidP="00487AA6">
            <w:pPr>
              <w:pStyle w:val="headertabella0"/>
              <w:rPr>
                <w:color w:val="002060"/>
              </w:rPr>
            </w:pPr>
            <w:r w:rsidRPr="008C476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0ED61" w14:textId="77777777" w:rsidR="00AD5C09" w:rsidRPr="008C4765" w:rsidRDefault="00AD5C09" w:rsidP="00487AA6">
            <w:pPr>
              <w:pStyle w:val="headertabella0"/>
              <w:rPr>
                <w:color w:val="002060"/>
              </w:rPr>
            </w:pPr>
            <w:r w:rsidRPr="008C476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F83DF" w14:textId="77777777" w:rsidR="00AD5C09" w:rsidRPr="008C4765" w:rsidRDefault="00AD5C09" w:rsidP="00487AA6">
            <w:pPr>
              <w:pStyle w:val="headertabella0"/>
              <w:rPr>
                <w:color w:val="002060"/>
              </w:rPr>
            </w:pPr>
            <w:r w:rsidRPr="008C476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52CF7D" w14:textId="77777777" w:rsidR="00AD5C09" w:rsidRPr="008C4765" w:rsidRDefault="00AD5C09" w:rsidP="00487AA6">
            <w:pPr>
              <w:pStyle w:val="headertabella0"/>
              <w:rPr>
                <w:color w:val="002060"/>
              </w:rPr>
            </w:pPr>
            <w:r w:rsidRPr="008C476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EC135" w14:textId="77777777" w:rsidR="00AD5C09" w:rsidRPr="008C4765" w:rsidRDefault="00AD5C09" w:rsidP="00487AA6">
            <w:pPr>
              <w:pStyle w:val="headertabella0"/>
              <w:rPr>
                <w:color w:val="002060"/>
              </w:rPr>
            </w:pPr>
            <w:r w:rsidRPr="008C476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6DD15" w14:textId="77777777" w:rsidR="00AD5C09" w:rsidRPr="008C4765" w:rsidRDefault="00AD5C09" w:rsidP="00487AA6">
            <w:pPr>
              <w:pStyle w:val="headertabella0"/>
              <w:rPr>
                <w:color w:val="002060"/>
              </w:rPr>
            </w:pPr>
            <w:proofErr w:type="spellStart"/>
            <w:r w:rsidRPr="008C4765">
              <w:rPr>
                <w:color w:val="002060"/>
              </w:rPr>
              <w:t>Localita'</w:t>
            </w:r>
            <w:proofErr w:type="spellEnd"/>
            <w:r w:rsidRPr="008C476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C2568" w14:textId="77777777" w:rsidR="00AD5C09" w:rsidRPr="008C4765" w:rsidRDefault="00AD5C09" w:rsidP="00487AA6">
            <w:pPr>
              <w:pStyle w:val="headertabella0"/>
              <w:rPr>
                <w:color w:val="002060"/>
              </w:rPr>
            </w:pPr>
            <w:r w:rsidRPr="008C4765">
              <w:rPr>
                <w:color w:val="002060"/>
              </w:rPr>
              <w:t>Indirizzo Impianto</w:t>
            </w:r>
          </w:p>
        </w:tc>
      </w:tr>
      <w:tr w:rsidR="00AD5C09" w:rsidRPr="008C4765" w14:paraId="1C50850C" w14:textId="77777777" w:rsidTr="00487AA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1C87644" w14:textId="77777777" w:rsidR="00AD5C09" w:rsidRPr="008C4765" w:rsidRDefault="00AD5C09" w:rsidP="00487AA6">
            <w:pPr>
              <w:pStyle w:val="rowtabella0"/>
              <w:rPr>
                <w:color w:val="002060"/>
              </w:rPr>
            </w:pPr>
            <w:r w:rsidRPr="008C4765">
              <w:rPr>
                <w:color w:val="002060"/>
              </w:rPr>
              <w:t>POL.CAGLI SPORT ASSOCIATI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6DD4C3" w14:textId="77777777" w:rsidR="00AD5C09" w:rsidRPr="008C4765" w:rsidRDefault="00AD5C09" w:rsidP="00487AA6">
            <w:pPr>
              <w:pStyle w:val="rowtabella0"/>
              <w:rPr>
                <w:color w:val="002060"/>
              </w:rPr>
            </w:pPr>
            <w:r w:rsidRPr="008C4765">
              <w:rPr>
                <w:color w:val="002060"/>
              </w:rPr>
              <w:t>BULDOG T.N.T. LUCREZIA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881050" w14:textId="77777777" w:rsidR="00AD5C09" w:rsidRPr="008C4765" w:rsidRDefault="00AD5C09" w:rsidP="00487AA6">
            <w:pPr>
              <w:pStyle w:val="rowtabella0"/>
              <w:jc w:val="center"/>
              <w:rPr>
                <w:color w:val="002060"/>
              </w:rPr>
            </w:pPr>
            <w:r w:rsidRPr="008C476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E68DE1" w14:textId="77777777" w:rsidR="00AD5C09" w:rsidRPr="008C4765" w:rsidRDefault="00AD5C09" w:rsidP="00487AA6">
            <w:pPr>
              <w:pStyle w:val="rowtabella0"/>
              <w:rPr>
                <w:color w:val="002060"/>
              </w:rPr>
            </w:pPr>
            <w:r w:rsidRPr="008C4765">
              <w:rPr>
                <w:color w:val="002060"/>
              </w:rPr>
              <w:t>22/02/2024 18:45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DDA8C9" w14:textId="77777777" w:rsidR="00AD5C09" w:rsidRPr="008C4765" w:rsidRDefault="00AD5C09" w:rsidP="00487AA6">
            <w:pPr>
              <w:pStyle w:val="rowtabella0"/>
              <w:rPr>
                <w:color w:val="002060"/>
              </w:rPr>
            </w:pPr>
            <w:r w:rsidRPr="008C4765">
              <w:rPr>
                <w:color w:val="002060"/>
              </w:rPr>
              <w:t>5455 PALESTRA PANICHI PIERETTI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A0FBC4" w14:textId="77777777" w:rsidR="00AD5C09" w:rsidRPr="008C4765" w:rsidRDefault="00AD5C09" w:rsidP="00487AA6">
            <w:pPr>
              <w:pStyle w:val="rowtabella0"/>
              <w:rPr>
                <w:color w:val="002060"/>
              </w:rPr>
            </w:pPr>
            <w:r w:rsidRPr="008C4765">
              <w:rPr>
                <w:color w:val="002060"/>
              </w:rPr>
              <w:t>CAGLI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E75263" w14:textId="77777777" w:rsidR="00AD5C09" w:rsidRPr="008C4765" w:rsidRDefault="00AD5C09" w:rsidP="00487AA6">
            <w:pPr>
              <w:pStyle w:val="rowtabella0"/>
              <w:rPr>
                <w:color w:val="002060"/>
              </w:rPr>
            </w:pPr>
            <w:r w:rsidRPr="008C4765">
              <w:rPr>
                <w:color w:val="002060"/>
              </w:rPr>
              <w:t>VIA BRAMANTE</w:t>
            </w:r>
          </w:p>
        </w:tc>
      </w:tr>
    </w:tbl>
    <w:p w14:paraId="580CD21C" w14:textId="77777777" w:rsidR="00AD5C09" w:rsidRPr="008C4765" w:rsidRDefault="00AD5C09" w:rsidP="00AD5C09">
      <w:pPr>
        <w:pStyle w:val="breakline"/>
        <w:rPr>
          <w:rFonts w:eastAsiaTheme="minorEastAsia"/>
          <w:color w:val="002060"/>
        </w:rPr>
      </w:pPr>
    </w:p>
    <w:p w14:paraId="7EE55136" w14:textId="77777777" w:rsidR="00AD5C09" w:rsidRPr="008C4765" w:rsidRDefault="00AD5C09" w:rsidP="00AD5C09">
      <w:pPr>
        <w:pStyle w:val="breakline"/>
        <w:rPr>
          <w:color w:val="002060"/>
        </w:rPr>
      </w:pPr>
    </w:p>
    <w:p w14:paraId="3E698B0A" w14:textId="77777777" w:rsidR="00AD5C09" w:rsidRPr="008C4765" w:rsidRDefault="00AD5C09" w:rsidP="00AD5C09">
      <w:pPr>
        <w:pStyle w:val="breakline"/>
        <w:rPr>
          <w:color w:val="002060"/>
        </w:rPr>
      </w:pPr>
    </w:p>
    <w:p w14:paraId="7207D360" w14:textId="77777777" w:rsidR="00AD5C09" w:rsidRPr="008C4765" w:rsidRDefault="00AD5C09" w:rsidP="00AD5C09">
      <w:pPr>
        <w:pStyle w:val="sottotitolocampionato10"/>
        <w:rPr>
          <w:color w:val="002060"/>
        </w:rPr>
      </w:pPr>
      <w:r w:rsidRPr="008C4765">
        <w:rPr>
          <w:color w:val="002060"/>
        </w:rPr>
        <w:lastRenderedPageBreak/>
        <w:t>GIRONE SA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4"/>
        <w:gridCol w:w="1984"/>
        <w:gridCol w:w="385"/>
        <w:gridCol w:w="898"/>
        <w:gridCol w:w="1281"/>
        <w:gridCol w:w="1534"/>
        <w:gridCol w:w="1534"/>
      </w:tblGrid>
      <w:tr w:rsidR="00AD5C09" w:rsidRPr="008C4765" w14:paraId="2A2D76BB" w14:textId="77777777" w:rsidTr="00487AA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4F46D" w14:textId="77777777" w:rsidR="00AD5C09" w:rsidRPr="008C4765" w:rsidRDefault="00AD5C09" w:rsidP="00487AA6">
            <w:pPr>
              <w:pStyle w:val="headertabella0"/>
              <w:rPr>
                <w:color w:val="002060"/>
              </w:rPr>
            </w:pPr>
            <w:r w:rsidRPr="008C476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1B877" w14:textId="77777777" w:rsidR="00AD5C09" w:rsidRPr="008C4765" w:rsidRDefault="00AD5C09" w:rsidP="00487AA6">
            <w:pPr>
              <w:pStyle w:val="headertabella0"/>
              <w:rPr>
                <w:color w:val="002060"/>
              </w:rPr>
            </w:pPr>
            <w:r w:rsidRPr="008C476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E6FEA" w14:textId="77777777" w:rsidR="00AD5C09" w:rsidRPr="008C4765" w:rsidRDefault="00AD5C09" w:rsidP="00487AA6">
            <w:pPr>
              <w:pStyle w:val="headertabella0"/>
              <w:rPr>
                <w:color w:val="002060"/>
              </w:rPr>
            </w:pPr>
            <w:r w:rsidRPr="008C476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8572D" w14:textId="77777777" w:rsidR="00AD5C09" w:rsidRPr="008C4765" w:rsidRDefault="00AD5C09" w:rsidP="00487AA6">
            <w:pPr>
              <w:pStyle w:val="headertabella0"/>
              <w:rPr>
                <w:color w:val="002060"/>
              </w:rPr>
            </w:pPr>
            <w:r w:rsidRPr="008C476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513CA" w14:textId="77777777" w:rsidR="00AD5C09" w:rsidRPr="008C4765" w:rsidRDefault="00AD5C09" w:rsidP="00487AA6">
            <w:pPr>
              <w:pStyle w:val="headertabella0"/>
              <w:rPr>
                <w:color w:val="002060"/>
              </w:rPr>
            </w:pPr>
            <w:r w:rsidRPr="008C476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5204B" w14:textId="77777777" w:rsidR="00AD5C09" w:rsidRPr="008C4765" w:rsidRDefault="00AD5C09" w:rsidP="00487AA6">
            <w:pPr>
              <w:pStyle w:val="headertabella0"/>
              <w:rPr>
                <w:color w:val="002060"/>
              </w:rPr>
            </w:pPr>
            <w:proofErr w:type="spellStart"/>
            <w:r w:rsidRPr="008C4765">
              <w:rPr>
                <w:color w:val="002060"/>
              </w:rPr>
              <w:t>Localita'</w:t>
            </w:r>
            <w:proofErr w:type="spellEnd"/>
            <w:r w:rsidRPr="008C476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4DD5F" w14:textId="77777777" w:rsidR="00AD5C09" w:rsidRPr="008C4765" w:rsidRDefault="00AD5C09" w:rsidP="00487AA6">
            <w:pPr>
              <w:pStyle w:val="headertabella0"/>
              <w:rPr>
                <w:color w:val="002060"/>
              </w:rPr>
            </w:pPr>
            <w:r w:rsidRPr="008C4765">
              <w:rPr>
                <w:color w:val="002060"/>
              </w:rPr>
              <w:t>Indirizzo Impianto</w:t>
            </w:r>
          </w:p>
        </w:tc>
      </w:tr>
      <w:tr w:rsidR="00AD5C09" w:rsidRPr="008C4765" w14:paraId="6C1C7730" w14:textId="77777777" w:rsidTr="00487AA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30A905" w14:textId="77777777" w:rsidR="00AD5C09" w:rsidRPr="008C4765" w:rsidRDefault="00AD5C09" w:rsidP="00487AA6">
            <w:pPr>
              <w:pStyle w:val="rowtabella0"/>
              <w:rPr>
                <w:color w:val="002060"/>
              </w:rPr>
            </w:pPr>
            <w:r w:rsidRPr="008C4765">
              <w:rPr>
                <w:color w:val="002060"/>
              </w:rPr>
              <w:t xml:space="preserve">ITALSERVICE C5 </w:t>
            </w:r>
            <w:proofErr w:type="spellStart"/>
            <w:r w:rsidRPr="008C4765">
              <w:rPr>
                <w:color w:val="002060"/>
              </w:rPr>
              <w:t>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D0EA6D" w14:textId="77777777" w:rsidR="00AD5C09" w:rsidRPr="008C4765" w:rsidRDefault="00AD5C09" w:rsidP="00487AA6">
            <w:pPr>
              <w:pStyle w:val="rowtabella0"/>
              <w:rPr>
                <w:color w:val="002060"/>
              </w:rPr>
            </w:pPr>
            <w:r w:rsidRPr="008C4765">
              <w:rPr>
                <w:color w:val="002060"/>
              </w:rPr>
              <w:t>POL.CAGLI SPORT ASSOCIATI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BE279E" w14:textId="77777777" w:rsidR="00AD5C09" w:rsidRPr="008C4765" w:rsidRDefault="00AD5C09" w:rsidP="00487AA6">
            <w:pPr>
              <w:pStyle w:val="rowtabella0"/>
              <w:jc w:val="center"/>
              <w:rPr>
                <w:color w:val="002060"/>
              </w:rPr>
            </w:pPr>
            <w:r w:rsidRPr="008C476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02D84C" w14:textId="77777777" w:rsidR="00AD5C09" w:rsidRPr="008C4765" w:rsidRDefault="00AD5C09" w:rsidP="00487AA6">
            <w:pPr>
              <w:pStyle w:val="rowtabella0"/>
              <w:rPr>
                <w:color w:val="002060"/>
              </w:rPr>
            </w:pPr>
            <w:r w:rsidRPr="008C4765">
              <w:rPr>
                <w:color w:val="002060"/>
              </w:rPr>
              <w:t>25/02/2024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30DE36" w14:textId="77777777" w:rsidR="00AD5C09" w:rsidRPr="008C4765" w:rsidRDefault="00AD5C09" w:rsidP="00487AA6">
            <w:pPr>
              <w:pStyle w:val="rowtabella0"/>
              <w:rPr>
                <w:color w:val="002060"/>
              </w:rPr>
            </w:pPr>
            <w:r w:rsidRPr="008C4765">
              <w:rPr>
                <w:color w:val="002060"/>
              </w:rPr>
              <w:t>5423 PALAS.MONTECCHIO "PALADIONIGI"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C9882B" w14:textId="77777777" w:rsidR="00AD5C09" w:rsidRPr="008C4765" w:rsidRDefault="00AD5C09" w:rsidP="00487AA6">
            <w:pPr>
              <w:pStyle w:val="rowtabella0"/>
              <w:rPr>
                <w:color w:val="002060"/>
              </w:rPr>
            </w:pPr>
            <w:r w:rsidRPr="008C4765">
              <w:rPr>
                <w:color w:val="002060"/>
              </w:rPr>
              <w:t>VALLEFOGLIA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79CF8F" w14:textId="77777777" w:rsidR="00AD5C09" w:rsidRPr="008C4765" w:rsidRDefault="00AD5C09" w:rsidP="00487AA6">
            <w:pPr>
              <w:pStyle w:val="rowtabella0"/>
              <w:rPr>
                <w:color w:val="002060"/>
              </w:rPr>
            </w:pPr>
            <w:r w:rsidRPr="008C4765">
              <w:rPr>
                <w:color w:val="002060"/>
              </w:rPr>
              <w:t>VIA MAZZINI</w:t>
            </w:r>
          </w:p>
        </w:tc>
      </w:tr>
      <w:tr w:rsidR="00AD5C09" w:rsidRPr="008C4765" w14:paraId="7E86D779" w14:textId="77777777" w:rsidTr="00487AA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156F44" w14:textId="77777777" w:rsidR="00AD5C09" w:rsidRPr="008C4765" w:rsidRDefault="00AD5C09" w:rsidP="00487AA6">
            <w:pPr>
              <w:pStyle w:val="rowtabella0"/>
              <w:rPr>
                <w:color w:val="002060"/>
              </w:rPr>
            </w:pPr>
            <w:r w:rsidRPr="008C4765">
              <w:rPr>
                <w:color w:val="002060"/>
              </w:rPr>
              <w:t>BULDOG T.N.T. LUCREZIA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5A3CE0" w14:textId="77777777" w:rsidR="00AD5C09" w:rsidRPr="008C4765" w:rsidRDefault="00AD5C09" w:rsidP="00487AA6">
            <w:pPr>
              <w:pStyle w:val="rowtabella0"/>
              <w:rPr>
                <w:color w:val="002060"/>
              </w:rPr>
            </w:pPr>
            <w:r w:rsidRPr="008C4765">
              <w:rPr>
                <w:color w:val="002060"/>
              </w:rPr>
              <w:t>TAVERNELLE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DE278E"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A045AF" w14:textId="77777777" w:rsidR="00AD5C09" w:rsidRPr="008C4765" w:rsidRDefault="00AD5C09" w:rsidP="00487AA6">
            <w:pPr>
              <w:pStyle w:val="rowtabella0"/>
              <w:rPr>
                <w:color w:val="002060"/>
              </w:rPr>
            </w:pPr>
            <w:r w:rsidRPr="008C4765">
              <w:rPr>
                <w:color w:val="002060"/>
              </w:rPr>
              <w:t>28/02/2024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9E0EE9" w14:textId="77777777" w:rsidR="00AD5C09" w:rsidRPr="008C4765" w:rsidRDefault="00AD5C09" w:rsidP="00487AA6">
            <w:pPr>
              <w:pStyle w:val="rowtabella0"/>
              <w:rPr>
                <w:color w:val="002060"/>
              </w:rPr>
            </w:pPr>
            <w:r w:rsidRPr="008C4765">
              <w:rPr>
                <w:color w:val="002060"/>
              </w:rPr>
              <w:t>5428 PALLONE GEODETICO "OMAR SIVORI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AECD4C" w14:textId="77777777" w:rsidR="00AD5C09" w:rsidRPr="008C4765" w:rsidRDefault="00AD5C09" w:rsidP="00487AA6">
            <w:pPr>
              <w:pStyle w:val="rowtabella0"/>
              <w:rPr>
                <w:color w:val="002060"/>
              </w:rPr>
            </w:pPr>
            <w:r w:rsidRPr="008C4765">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06AF7B" w14:textId="77777777" w:rsidR="00AD5C09" w:rsidRPr="008C4765" w:rsidRDefault="00AD5C09" w:rsidP="00487AA6">
            <w:pPr>
              <w:pStyle w:val="rowtabella0"/>
              <w:rPr>
                <w:color w:val="002060"/>
              </w:rPr>
            </w:pPr>
            <w:r w:rsidRPr="008C4765">
              <w:rPr>
                <w:color w:val="002060"/>
              </w:rPr>
              <w:t>VIA NAZARIO SAURO</w:t>
            </w:r>
          </w:p>
        </w:tc>
      </w:tr>
    </w:tbl>
    <w:p w14:paraId="16053C57" w14:textId="77777777" w:rsidR="00AD5C09" w:rsidRPr="008C4765" w:rsidRDefault="00AD5C09" w:rsidP="00AD5C09">
      <w:pPr>
        <w:pStyle w:val="breakline"/>
        <w:rPr>
          <w:rFonts w:eastAsiaTheme="minorEastAsia"/>
          <w:color w:val="002060"/>
        </w:rPr>
      </w:pPr>
    </w:p>
    <w:p w14:paraId="61E880FD" w14:textId="77777777" w:rsidR="00AD5C09" w:rsidRPr="008C4765" w:rsidRDefault="00AD5C09" w:rsidP="00AD5C09">
      <w:pPr>
        <w:pStyle w:val="breakline"/>
        <w:rPr>
          <w:color w:val="002060"/>
        </w:rPr>
      </w:pPr>
    </w:p>
    <w:p w14:paraId="2FA94A45" w14:textId="77777777" w:rsidR="00AD5C09" w:rsidRPr="008C4765" w:rsidRDefault="00AD5C09" w:rsidP="00AD5C09">
      <w:pPr>
        <w:pStyle w:val="breakline"/>
        <w:rPr>
          <w:color w:val="002060"/>
        </w:rPr>
      </w:pPr>
    </w:p>
    <w:p w14:paraId="0C93032D" w14:textId="77777777" w:rsidR="00AD5C09" w:rsidRPr="008C4765" w:rsidRDefault="00AD5C09" w:rsidP="00AD5C09">
      <w:pPr>
        <w:pStyle w:val="sottotitolocampionato10"/>
        <w:rPr>
          <w:color w:val="002060"/>
        </w:rPr>
      </w:pPr>
      <w:r w:rsidRPr="008C4765">
        <w:rPr>
          <w:color w:val="002060"/>
        </w:rPr>
        <w:t>GIRONE SB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36"/>
        <w:gridCol w:w="385"/>
        <w:gridCol w:w="898"/>
        <w:gridCol w:w="1176"/>
        <w:gridCol w:w="1548"/>
        <w:gridCol w:w="1548"/>
      </w:tblGrid>
      <w:tr w:rsidR="00AD5C09" w:rsidRPr="008C4765" w14:paraId="6BF8010F" w14:textId="77777777" w:rsidTr="00487AA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D7B1C" w14:textId="77777777" w:rsidR="00AD5C09" w:rsidRPr="008C4765" w:rsidRDefault="00AD5C09" w:rsidP="00487AA6">
            <w:pPr>
              <w:pStyle w:val="headertabella0"/>
              <w:rPr>
                <w:color w:val="002060"/>
              </w:rPr>
            </w:pPr>
            <w:r w:rsidRPr="008C476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8CFFD" w14:textId="77777777" w:rsidR="00AD5C09" w:rsidRPr="008C4765" w:rsidRDefault="00AD5C09" w:rsidP="00487AA6">
            <w:pPr>
              <w:pStyle w:val="headertabella0"/>
              <w:rPr>
                <w:color w:val="002060"/>
              </w:rPr>
            </w:pPr>
            <w:r w:rsidRPr="008C476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700FA0" w14:textId="77777777" w:rsidR="00AD5C09" w:rsidRPr="008C4765" w:rsidRDefault="00AD5C09" w:rsidP="00487AA6">
            <w:pPr>
              <w:pStyle w:val="headertabella0"/>
              <w:rPr>
                <w:color w:val="002060"/>
              </w:rPr>
            </w:pPr>
            <w:r w:rsidRPr="008C476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44A90" w14:textId="77777777" w:rsidR="00AD5C09" w:rsidRPr="008C4765" w:rsidRDefault="00AD5C09" w:rsidP="00487AA6">
            <w:pPr>
              <w:pStyle w:val="headertabella0"/>
              <w:rPr>
                <w:color w:val="002060"/>
              </w:rPr>
            </w:pPr>
            <w:r w:rsidRPr="008C476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D3D32" w14:textId="77777777" w:rsidR="00AD5C09" w:rsidRPr="008C4765" w:rsidRDefault="00AD5C09" w:rsidP="00487AA6">
            <w:pPr>
              <w:pStyle w:val="headertabella0"/>
              <w:rPr>
                <w:color w:val="002060"/>
              </w:rPr>
            </w:pPr>
            <w:r w:rsidRPr="008C476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17A90" w14:textId="77777777" w:rsidR="00AD5C09" w:rsidRPr="008C4765" w:rsidRDefault="00AD5C09" w:rsidP="00487AA6">
            <w:pPr>
              <w:pStyle w:val="headertabella0"/>
              <w:rPr>
                <w:color w:val="002060"/>
              </w:rPr>
            </w:pPr>
            <w:proofErr w:type="spellStart"/>
            <w:r w:rsidRPr="008C4765">
              <w:rPr>
                <w:color w:val="002060"/>
              </w:rPr>
              <w:t>Localita'</w:t>
            </w:r>
            <w:proofErr w:type="spellEnd"/>
            <w:r w:rsidRPr="008C476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7A028" w14:textId="77777777" w:rsidR="00AD5C09" w:rsidRPr="008C4765" w:rsidRDefault="00AD5C09" w:rsidP="00487AA6">
            <w:pPr>
              <w:pStyle w:val="headertabella0"/>
              <w:rPr>
                <w:color w:val="002060"/>
              </w:rPr>
            </w:pPr>
            <w:r w:rsidRPr="008C4765">
              <w:rPr>
                <w:color w:val="002060"/>
              </w:rPr>
              <w:t>Indirizzo Impianto</w:t>
            </w:r>
          </w:p>
        </w:tc>
      </w:tr>
      <w:tr w:rsidR="00AD5C09" w:rsidRPr="008C4765" w14:paraId="68D6C106" w14:textId="77777777" w:rsidTr="00487AA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4D972F" w14:textId="77777777" w:rsidR="00AD5C09" w:rsidRPr="008C4765" w:rsidRDefault="00AD5C09" w:rsidP="00487AA6">
            <w:pPr>
              <w:pStyle w:val="rowtabella0"/>
              <w:rPr>
                <w:color w:val="002060"/>
              </w:rPr>
            </w:pPr>
            <w:r w:rsidRPr="008C4765">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ADADEE" w14:textId="77777777" w:rsidR="00AD5C09" w:rsidRPr="008C4765" w:rsidRDefault="00AD5C09" w:rsidP="00487AA6">
            <w:pPr>
              <w:pStyle w:val="rowtabella0"/>
              <w:rPr>
                <w:color w:val="002060"/>
              </w:rPr>
            </w:pPr>
            <w:r w:rsidRPr="008C4765">
              <w:rPr>
                <w:color w:val="002060"/>
              </w:rPr>
              <w:t>AMICI DEL CENTROSOCIOSQ.B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F664B8" w14:textId="77777777" w:rsidR="00AD5C09" w:rsidRPr="008C4765" w:rsidRDefault="00AD5C09" w:rsidP="00487AA6">
            <w:pPr>
              <w:pStyle w:val="rowtabella0"/>
              <w:jc w:val="center"/>
              <w:rPr>
                <w:color w:val="002060"/>
              </w:rPr>
            </w:pPr>
            <w:r w:rsidRPr="008C476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82B7D8" w14:textId="77777777" w:rsidR="00AD5C09" w:rsidRPr="008C4765" w:rsidRDefault="00AD5C09" w:rsidP="00487AA6">
            <w:pPr>
              <w:pStyle w:val="rowtabella0"/>
              <w:rPr>
                <w:color w:val="002060"/>
              </w:rPr>
            </w:pPr>
            <w:r w:rsidRPr="008C4765">
              <w:rPr>
                <w:color w:val="002060"/>
              </w:rPr>
              <w:t>24/02/2024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D39A82" w14:textId="77777777" w:rsidR="00AD5C09" w:rsidRPr="008C4765" w:rsidRDefault="00AD5C09" w:rsidP="00487AA6">
            <w:pPr>
              <w:pStyle w:val="rowtabella0"/>
              <w:rPr>
                <w:color w:val="002060"/>
              </w:rPr>
            </w:pPr>
            <w:r w:rsidRPr="008C4765">
              <w:rPr>
                <w:color w:val="002060"/>
              </w:rPr>
              <w:t>5101 PALACARIFAC DI 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DB3A2E" w14:textId="77777777" w:rsidR="00AD5C09" w:rsidRPr="008C4765" w:rsidRDefault="00AD5C09" w:rsidP="00487AA6">
            <w:pPr>
              <w:pStyle w:val="rowtabella0"/>
              <w:rPr>
                <w:color w:val="002060"/>
              </w:rPr>
            </w:pPr>
            <w:r w:rsidRPr="008C4765">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53BF18" w14:textId="77777777" w:rsidR="00AD5C09" w:rsidRPr="008C4765" w:rsidRDefault="00AD5C09" w:rsidP="00487AA6">
            <w:pPr>
              <w:pStyle w:val="rowtabella0"/>
              <w:rPr>
                <w:color w:val="002060"/>
              </w:rPr>
            </w:pPr>
            <w:r w:rsidRPr="008C4765">
              <w:rPr>
                <w:color w:val="002060"/>
              </w:rPr>
              <w:t>VIA VERDI</w:t>
            </w:r>
          </w:p>
        </w:tc>
      </w:tr>
      <w:tr w:rsidR="00AD5C09" w:rsidRPr="008C4765" w14:paraId="1DA0C6C1" w14:textId="77777777" w:rsidTr="00487AA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B8040F" w14:textId="77777777" w:rsidR="00AD5C09" w:rsidRPr="008C4765" w:rsidRDefault="00AD5C09" w:rsidP="00487AA6">
            <w:pPr>
              <w:pStyle w:val="rowtabella0"/>
              <w:rPr>
                <w:color w:val="002060"/>
              </w:rPr>
            </w:pPr>
            <w:r w:rsidRPr="008C4765">
              <w:rPr>
                <w:color w:val="002060"/>
              </w:rPr>
              <w:t>RECANATI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80771C" w14:textId="77777777" w:rsidR="00AD5C09" w:rsidRPr="008C4765" w:rsidRDefault="00AD5C09" w:rsidP="00487AA6">
            <w:pPr>
              <w:pStyle w:val="rowtabella0"/>
              <w:rPr>
                <w:color w:val="002060"/>
              </w:rPr>
            </w:pPr>
            <w:r w:rsidRPr="008C4765">
              <w:rPr>
                <w:color w:val="002060"/>
              </w:rPr>
              <w:t>C.U.S.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6647D5"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DEAE56" w14:textId="77777777" w:rsidR="00AD5C09" w:rsidRPr="008C4765" w:rsidRDefault="00AD5C09" w:rsidP="00487AA6">
            <w:pPr>
              <w:pStyle w:val="rowtabella0"/>
              <w:rPr>
                <w:color w:val="002060"/>
              </w:rPr>
            </w:pPr>
            <w:r w:rsidRPr="008C4765">
              <w:rPr>
                <w:color w:val="002060"/>
              </w:rPr>
              <w:t>24/02/2024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D31207" w14:textId="77777777" w:rsidR="00AD5C09" w:rsidRPr="008C4765" w:rsidRDefault="00AD5C09" w:rsidP="00487AA6">
            <w:pPr>
              <w:pStyle w:val="rowtabella0"/>
              <w:rPr>
                <w:color w:val="002060"/>
              </w:rPr>
            </w:pPr>
            <w:r w:rsidRPr="008C4765">
              <w:rPr>
                <w:color w:val="002060"/>
              </w:rPr>
              <w:t>5294 CENTRO SPORTIVO RECANATESE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6768E4" w14:textId="77777777" w:rsidR="00AD5C09" w:rsidRPr="008C4765" w:rsidRDefault="00AD5C09" w:rsidP="00487AA6">
            <w:pPr>
              <w:pStyle w:val="rowtabella0"/>
              <w:rPr>
                <w:color w:val="002060"/>
              </w:rPr>
            </w:pPr>
            <w:r w:rsidRPr="008C4765">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2FBE35" w14:textId="77777777" w:rsidR="00AD5C09" w:rsidRPr="008C4765" w:rsidRDefault="00AD5C09" w:rsidP="00487AA6">
            <w:pPr>
              <w:pStyle w:val="rowtabella0"/>
              <w:rPr>
                <w:color w:val="002060"/>
              </w:rPr>
            </w:pPr>
            <w:r w:rsidRPr="008C4765">
              <w:rPr>
                <w:color w:val="002060"/>
              </w:rPr>
              <w:t>VIA ALDO MORO</w:t>
            </w:r>
          </w:p>
        </w:tc>
      </w:tr>
    </w:tbl>
    <w:p w14:paraId="3BF5A93D" w14:textId="77777777" w:rsidR="00AD5C09" w:rsidRPr="008C4765" w:rsidRDefault="00AD5C09" w:rsidP="00AD5C09">
      <w:pPr>
        <w:pStyle w:val="breakline"/>
        <w:rPr>
          <w:rFonts w:eastAsiaTheme="minorEastAsia"/>
          <w:color w:val="002060"/>
        </w:rPr>
      </w:pPr>
    </w:p>
    <w:p w14:paraId="5A6A5BCE" w14:textId="77777777" w:rsidR="00AD5C09" w:rsidRPr="008C4765" w:rsidRDefault="00AD5C09" w:rsidP="00AD5C09">
      <w:pPr>
        <w:pStyle w:val="breakline"/>
        <w:rPr>
          <w:color w:val="002060"/>
        </w:rPr>
      </w:pPr>
    </w:p>
    <w:p w14:paraId="3D50D516" w14:textId="77777777" w:rsidR="00AD5C09" w:rsidRPr="008C4765" w:rsidRDefault="00AD5C09" w:rsidP="00AD5C09">
      <w:pPr>
        <w:pStyle w:val="breakline"/>
        <w:rPr>
          <w:color w:val="002060"/>
        </w:rPr>
      </w:pPr>
    </w:p>
    <w:p w14:paraId="610B925E" w14:textId="77777777" w:rsidR="00AD5C09" w:rsidRPr="008C4765" w:rsidRDefault="00AD5C09" w:rsidP="00AD5C09">
      <w:pPr>
        <w:pStyle w:val="sottotitolocampionato10"/>
        <w:rPr>
          <w:color w:val="002060"/>
        </w:rPr>
      </w:pPr>
      <w:r w:rsidRPr="008C4765">
        <w:rPr>
          <w:color w:val="002060"/>
        </w:rPr>
        <w:t>GIRONE SC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01"/>
        <w:gridCol w:w="385"/>
        <w:gridCol w:w="898"/>
        <w:gridCol w:w="1198"/>
        <w:gridCol w:w="1543"/>
        <w:gridCol w:w="1568"/>
      </w:tblGrid>
      <w:tr w:rsidR="00AD5C09" w:rsidRPr="008C4765" w14:paraId="0300651F" w14:textId="77777777" w:rsidTr="00487AA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B1723" w14:textId="77777777" w:rsidR="00AD5C09" w:rsidRPr="008C4765" w:rsidRDefault="00AD5C09" w:rsidP="00487AA6">
            <w:pPr>
              <w:pStyle w:val="headertabella0"/>
              <w:rPr>
                <w:color w:val="002060"/>
              </w:rPr>
            </w:pPr>
            <w:r w:rsidRPr="008C476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B35E47" w14:textId="77777777" w:rsidR="00AD5C09" w:rsidRPr="008C4765" w:rsidRDefault="00AD5C09" w:rsidP="00487AA6">
            <w:pPr>
              <w:pStyle w:val="headertabella0"/>
              <w:rPr>
                <w:color w:val="002060"/>
              </w:rPr>
            </w:pPr>
            <w:r w:rsidRPr="008C476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484FC" w14:textId="77777777" w:rsidR="00AD5C09" w:rsidRPr="008C4765" w:rsidRDefault="00AD5C09" w:rsidP="00487AA6">
            <w:pPr>
              <w:pStyle w:val="headertabella0"/>
              <w:rPr>
                <w:color w:val="002060"/>
              </w:rPr>
            </w:pPr>
            <w:r w:rsidRPr="008C476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EA46B" w14:textId="77777777" w:rsidR="00AD5C09" w:rsidRPr="008C4765" w:rsidRDefault="00AD5C09" w:rsidP="00487AA6">
            <w:pPr>
              <w:pStyle w:val="headertabella0"/>
              <w:rPr>
                <w:color w:val="002060"/>
              </w:rPr>
            </w:pPr>
            <w:r w:rsidRPr="008C476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673C9" w14:textId="77777777" w:rsidR="00AD5C09" w:rsidRPr="008C4765" w:rsidRDefault="00AD5C09" w:rsidP="00487AA6">
            <w:pPr>
              <w:pStyle w:val="headertabella0"/>
              <w:rPr>
                <w:color w:val="002060"/>
              </w:rPr>
            </w:pPr>
            <w:r w:rsidRPr="008C476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4DAD5" w14:textId="77777777" w:rsidR="00AD5C09" w:rsidRPr="008C4765" w:rsidRDefault="00AD5C09" w:rsidP="00487AA6">
            <w:pPr>
              <w:pStyle w:val="headertabella0"/>
              <w:rPr>
                <w:color w:val="002060"/>
              </w:rPr>
            </w:pPr>
            <w:proofErr w:type="spellStart"/>
            <w:r w:rsidRPr="008C4765">
              <w:rPr>
                <w:color w:val="002060"/>
              </w:rPr>
              <w:t>Localita'</w:t>
            </w:r>
            <w:proofErr w:type="spellEnd"/>
            <w:r w:rsidRPr="008C476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BFE1D" w14:textId="77777777" w:rsidR="00AD5C09" w:rsidRPr="008C4765" w:rsidRDefault="00AD5C09" w:rsidP="00487AA6">
            <w:pPr>
              <w:pStyle w:val="headertabella0"/>
              <w:rPr>
                <w:color w:val="002060"/>
              </w:rPr>
            </w:pPr>
            <w:r w:rsidRPr="008C4765">
              <w:rPr>
                <w:color w:val="002060"/>
              </w:rPr>
              <w:t>Indirizzo Impianto</w:t>
            </w:r>
          </w:p>
        </w:tc>
      </w:tr>
      <w:tr w:rsidR="00AD5C09" w:rsidRPr="008C4765" w14:paraId="0DA7030A" w14:textId="77777777" w:rsidTr="00487AA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340DC9" w14:textId="77777777" w:rsidR="00AD5C09" w:rsidRPr="008C4765" w:rsidRDefault="00AD5C09" w:rsidP="00487AA6">
            <w:pPr>
              <w:pStyle w:val="rowtabella0"/>
              <w:rPr>
                <w:color w:val="002060"/>
              </w:rPr>
            </w:pPr>
            <w:r w:rsidRPr="008C4765">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01A25B" w14:textId="77777777" w:rsidR="00AD5C09" w:rsidRPr="008C4765" w:rsidRDefault="00AD5C09" w:rsidP="00487AA6">
            <w:pPr>
              <w:pStyle w:val="rowtabella0"/>
              <w:rPr>
                <w:color w:val="002060"/>
              </w:rPr>
            </w:pPr>
            <w:r w:rsidRPr="008C4765">
              <w:rPr>
                <w:color w:val="002060"/>
              </w:rPr>
              <w:t>RECANATI CALCIO A 5 SQ.B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BE285E" w14:textId="77777777" w:rsidR="00AD5C09" w:rsidRPr="008C4765" w:rsidRDefault="00AD5C09" w:rsidP="00487AA6">
            <w:pPr>
              <w:pStyle w:val="rowtabella0"/>
              <w:jc w:val="center"/>
              <w:rPr>
                <w:color w:val="002060"/>
              </w:rPr>
            </w:pPr>
            <w:r w:rsidRPr="008C476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1F7789" w14:textId="77777777" w:rsidR="00AD5C09" w:rsidRPr="008C4765" w:rsidRDefault="00AD5C09" w:rsidP="00487AA6">
            <w:pPr>
              <w:pStyle w:val="rowtabella0"/>
              <w:rPr>
                <w:color w:val="002060"/>
              </w:rPr>
            </w:pPr>
            <w:r w:rsidRPr="008C4765">
              <w:rPr>
                <w:color w:val="002060"/>
              </w:rPr>
              <w:t>25/02/2024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39B75C" w14:textId="77777777" w:rsidR="00AD5C09" w:rsidRPr="008C4765" w:rsidRDefault="00AD5C09" w:rsidP="00487AA6">
            <w:pPr>
              <w:pStyle w:val="rowtabella0"/>
              <w:rPr>
                <w:color w:val="002060"/>
              </w:rPr>
            </w:pPr>
            <w:r w:rsidRPr="008C4765">
              <w:rPr>
                <w:color w:val="002060"/>
              </w:rPr>
              <w:t>5299 CENTRO SP. POL. "R.GATTARI"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3C102D" w14:textId="77777777" w:rsidR="00AD5C09" w:rsidRPr="008C4765" w:rsidRDefault="00AD5C09" w:rsidP="00487AA6">
            <w:pPr>
              <w:pStyle w:val="rowtabella0"/>
              <w:rPr>
                <w:color w:val="002060"/>
              </w:rPr>
            </w:pPr>
            <w:r w:rsidRPr="008C4765">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455A53" w14:textId="77777777" w:rsidR="00AD5C09" w:rsidRPr="008C4765" w:rsidRDefault="00AD5C09" w:rsidP="00487AA6">
            <w:pPr>
              <w:pStyle w:val="rowtabella0"/>
              <w:rPr>
                <w:color w:val="002060"/>
              </w:rPr>
            </w:pPr>
            <w:r w:rsidRPr="008C4765">
              <w:rPr>
                <w:color w:val="002060"/>
              </w:rPr>
              <w:t>VIA TAGLIAMENTO</w:t>
            </w:r>
          </w:p>
        </w:tc>
      </w:tr>
      <w:tr w:rsidR="00AD5C09" w:rsidRPr="008C4765" w14:paraId="381AD009" w14:textId="77777777" w:rsidTr="00487AA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2C44CA" w14:textId="77777777" w:rsidR="00AD5C09" w:rsidRPr="008C4765" w:rsidRDefault="00AD5C09" w:rsidP="00487AA6">
            <w:pPr>
              <w:pStyle w:val="rowtabella0"/>
              <w:rPr>
                <w:color w:val="002060"/>
              </w:rPr>
            </w:pPr>
            <w:r w:rsidRPr="008C4765">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57CF07" w14:textId="77777777" w:rsidR="00AD5C09" w:rsidRPr="008C4765" w:rsidRDefault="00AD5C09" w:rsidP="00487AA6">
            <w:pPr>
              <w:pStyle w:val="rowtabella0"/>
              <w:rPr>
                <w:color w:val="002060"/>
              </w:rPr>
            </w:pPr>
            <w:r w:rsidRPr="008C4765">
              <w:rPr>
                <w:color w:val="002060"/>
              </w:rPr>
              <w:t>BORGO ROSSELLI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AE0A9F"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DA4FC0" w14:textId="77777777" w:rsidR="00AD5C09" w:rsidRPr="008C4765" w:rsidRDefault="00AD5C09" w:rsidP="00487AA6">
            <w:pPr>
              <w:pStyle w:val="rowtabella0"/>
              <w:rPr>
                <w:color w:val="002060"/>
              </w:rPr>
            </w:pPr>
            <w:r w:rsidRPr="008C4765">
              <w:rPr>
                <w:color w:val="002060"/>
              </w:rPr>
              <w:t>25/02/2024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32585B" w14:textId="77777777" w:rsidR="00AD5C09" w:rsidRPr="008C4765" w:rsidRDefault="00AD5C09" w:rsidP="00487AA6">
            <w:pPr>
              <w:pStyle w:val="rowtabella0"/>
              <w:rPr>
                <w:color w:val="002060"/>
              </w:rPr>
            </w:pPr>
            <w:r w:rsidRPr="008C4765">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749292" w14:textId="77777777" w:rsidR="00AD5C09" w:rsidRPr="008C4765" w:rsidRDefault="00AD5C09" w:rsidP="00487AA6">
            <w:pPr>
              <w:pStyle w:val="rowtabella0"/>
              <w:rPr>
                <w:color w:val="002060"/>
              </w:rPr>
            </w:pPr>
            <w:r w:rsidRPr="008C4765">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27BA17" w14:textId="77777777" w:rsidR="00AD5C09" w:rsidRPr="008C4765" w:rsidRDefault="00AD5C09" w:rsidP="00487AA6">
            <w:pPr>
              <w:pStyle w:val="rowtabella0"/>
              <w:rPr>
                <w:color w:val="002060"/>
              </w:rPr>
            </w:pPr>
            <w:r w:rsidRPr="008C4765">
              <w:rPr>
                <w:color w:val="002060"/>
              </w:rPr>
              <w:t>VIA E.MATTEI</w:t>
            </w:r>
          </w:p>
        </w:tc>
      </w:tr>
      <w:tr w:rsidR="00AD5C09" w:rsidRPr="008C4765" w14:paraId="39CFAA7C" w14:textId="77777777" w:rsidTr="00487AA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ABAE47" w14:textId="77777777" w:rsidR="00AD5C09" w:rsidRPr="008C4765" w:rsidRDefault="00AD5C09" w:rsidP="00487AA6">
            <w:pPr>
              <w:pStyle w:val="rowtabella0"/>
              <w:rPr>
                <w:color w:val="002060"/>
              </w:rPr>
            </w:pPr>
            <w:r w:rsidRPr="008C4765">
              <w:rPr>
                <w:color w:val="002060"/>
              </w:rPr>
              <w:t>ASCOLI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49BECD" w14:textId="77777777" w:rsidR="00AD5C09" w:rsidRPr="008C4765" w:rsidRDefault="00AD5C09" w:rsidP="00487AA6">
            <w:pPr>
              <w:pStyle w:val="rowtabella0"/>
              <w:rPr>
                <w:color w:val="002060"/>
              </w:rPr>
            </w:pPr>
            <w:r w:rsidRPr="008C4765">
              <w:rPr>
                <w:color w:val="002060"/>
              </w:rPr>
              <w:t>SANGIORGIO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296C40" w14:textId="77777777" w:rsidR="00AD5C09" w:rsidRPr="008C4765" w:rsidRDefault="00AD5C09" w:rsidP="00487AA6">
            <w:pPr>
              <w:pStyle w:val="rowtabella0"/>
              <w:jc w:val="center"/>
              <w:rPr>
                <w:color w:val="002060"/>
              </w:rPr>
            </w:pPr>
            <w:r w:rsidRPr="008C476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2AD2C7" w14:textId="77777777" w:rsidR="00AD5C09" w:rsidRPr="008C4765" w:rsidRDefault="00AD5C09" w:rsidP="00487AA6">
            <w:pPr>
              <w:pStyle w:val="rowtabella0"/>
              <w:rPr>
                <w:color w:val="002060"/>
              </w:rPr>
            </w:pPr>
            <w:r w:rsidRPr="008C4765">
              <w:rPr>
                <w:color w:val="002060"/>
              </w:rPr>
              <w:t>28/02/2024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E4FC20" w14:textId="77777777" w:rsidR="00AD5C09" w:rsidRPr="008C4765" w:rsidRDefault="00AD5C09" w:rsidP="00487AA6">
            <w:pPr>
              <w:pStyle w:val="rowtabella0"/>
              <w:rPr>
                <w:color w:val="002060"/>
              </w:rPr>
            </w:pPr>
            <w:r w:rsidRPr="008C4765">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A93DAD" w14:textId="77777777" w:rsidR="00AD5C09" w:rsidRPr="008C4765" w:rsidRDefault="00AD5C09" w:rsidP="00487AA6">
            <w:pPr>
              <w:pStyle w:val="rowtabella0"/>
              <w:rPr>
                <w:color w:val="002060"/>
              </w:rPr>
            </w:pPr>
            <w:r w:rsidRPr="008C4765">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AFFED2" w14:textId="77777777" w:rsidR="00AD5C09" w:rsidRPr="008C4765" w:rsidRDefault="00AD5C09" w:rsidP="00487AA6">
            <w:pPr>
              <w:pStyle w:val="rowtabella0"/>
              <w:rPr>
                <w:color w:val="002060"/>
              </w:rPr>
            </w:pPr>
            <w:r w:rsidRPr="008C4765">
              <w:rPr>
                <w:color w:val="002060"/>
              </w:rPr>
              <w:t>LOC.MONTEROCCO VIA A.MANCINI</w:t>
            </w:r>
          </w:p>
        </w:tc>
      </w:tr>
    </w:tbl>
    <w:p w14:paraId="3D5EEB5C" w14:textId="77777777" w:rsidR="00AD5C09" w:rsidRPr="00696589" w:rsidRDefault="00AD5C09" w:rsidP="00E9700C">
      <w:pPr>
        <w:pStyle w:val="breakline"/>
        <w:rPr>
          <w:color w:val="002060"/>
        </w:rPr>
      </w:pPr>
    </w:p>
    <w:p w14:paraId="6EBF5BC1" w14:textId="77777777" w:rsidR="00E9700C" w:rsidRPr="00696589" w:rsidRDefault="00E9700C" w:rsidP="00E9700C">
      <w:pPr>
        <w:pStyle w:val="breakline"/>
        <w:rPr>
          <w:color w:val="002060"/>
        </w:rPr>
      </w:pPr>
    </w:p>
    <w:p w14:paraId="3E2FEEF4" w14:textId="77777777" w:rsidR="00E9700C" w:rsidRPr="00696589" w:rsidRDefault="00E9700C" w:rsidP="00E9700C">
      <w:pPr>
        <w:pStyle w:val="titolocampionato0"/>
        <w:shd w:val="clear" w:color="auto" w:fill="CCCCCC"/>
        <w:spacing w:before="80" w:after="40"/>
        <w:rPr>
          <w:color w:val="002060"/>
        </w:rPr>
      </w:pPr>
      <w:r w:rsidRPr="00696589">
        <w:rPr>
          <w:color w:val="002060"/>
        </w:rPr>
        <w:t>CALCIO A 5 UNDER 15 FEM. REG.</w:t>
      </w:r>
    </w:p>
    <w:p w14:paraId="4FEED996" w14:textId="77777777" w:rsidR="00E9700C" w:rsidRPr="00696589" w:rsidRDefault="00E9700C" w:rsidP="00E9700C">
      <w:pPr>
        <w:pStyle w:val="titoloprinc0"/>
        <w:rPr>
          <w:color w:val="002060"/>
        </w:rPr>
      </w:pPr>
      <w:r w:rsidRPr="00696589">
        <w:rPr>
          <w:color w:val="002060"/>
        </w:rPr>
        <w:t>VARIAZIONI AL PROGRAMMA GARE</w:t>
      </w:r>
    </w:p>
    <w:p w14:paraId="191E2C42" w14:textId="77777777" w:rsidR="00E9700C" w:rsidRPr="00696589" w:rsidRDefault="00E9700C" w:rsidP="00E9700C">
      <w:pPr>
        <w:pStyle w:val="breakline"/>
        <w:rPr>
          <w:color w:val="002060"/>
        </w:rPr>
      </w:pPr>
    </w:p>
    <w:p w14:paraId="35948E82" w14:textId="77777777" w:rsidR="00E9700C" w:rsidRPr="00696589" w:rsidRDefault="00E9700C" w:rsidP="00E9700C">
      <w:pPr>
        <w:pStyle w:val="breakline"/>
        <w:rPr>
          <w:color w:val="002060"/>
        </w:rPr>
      </w:pPr>
    </w:p>
    <w:p w14:paraId="78FCD632" w14:textId="77777777" w:rsidR="00E9700C" w:rsidRPr="00696589" w:rsidRDefault="00E9700C" w:rsidP="00E9700C">
      <w:pPr>
        <w:pStyle w:val="sottotitolocampionato10"/>
        <w:rPr>
          <w:color w:val="002060"/>
        </w:rPr>
      </w:pPr>
      <w:r w:rsidRPr="0069658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9700C" w:rsidRPr="00696589" w14:paraId="4DE72846" w14:textId="77777777" w:rsidTr="00487AA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22750" w14:textId="77777777" w:rsidR="00E9700C" w:rsidRPr="00696589" w:rsidRDefault="00E9700C" w:rsidP="00487AA6">
            <w:pPr>
              <w:pStyle w:val="headertabella0"/>
              <w:rPr>
                <w:color w:val="002060"/>
              </w:rPr>
            </w:pPr>
            <w:r w:rsidRPr="00696589">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AF84F" w14:textId="77777777" w:rsidR="00E9700C" w:rsidRPr="00696589" w:rsidRDefault="00E9700C" w:rsidP="00487AA6">
            <w:pPr>
              <w:pStyle w:val="headertabella0"/>
              <w:rPr>
                <w:color w:val="002060"/>
              </w:rPr>
            </w:pPr>
            <w:r w:rsidRPr="00696589">
              <w:rPr>
                <w:color w:val="002060"/>
              </w:rPr>
              <w:t xml:space="preserve">N° </w:t>
            </w:r>
            <w:proofErr w:type="spellStart"/>
            <w:r w:rsidRPr="00696589">
              <w:rPr>
                <w:color w:val="002060"/>
              </w:rPr>
              <w:t>Gior</w:t>
            </w:r>
            <w:proofErr w:type="spellEnd"/>
            <w:r w:rsidRPr="00696589">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4DD26" w14:textId="77777777" w:rsidR="00E9700C" w:rsidRPr="00696589" w:rsidRDefault="00E9700C" w:rsidP="00487AA6">
            <w:pPr>
              <w:pStyle w:val="headertabella0"/>
              <w:rPr>
                <w:color w:val="002060"/>
              </w:rPr>
            </w:pPr>
            <w:r w:rsidRPr="00696589">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4A43D" w14:textId="77777777" w:rsidR="00E9700C" w:rsidRPr="00696589" w:rsidRDefault="00E9700C" w:rsidP="00487AA6">
            <w:pPr>
              <w:pStyle w:val="headertabella0"/>
              <w:rPr>
                <w:color w:val="002060"/>
              </w:rPr>
            </w:pPr>
            <w:r w:rsidRPr="0069658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DA329" w14:textId="77777777" w:rsidR="00E9700C" w:rsidRPr="00696589" w:rsidRDefault="00E9700C" w:rsidP="00487AA6">
            <w:pPr>
              <w:pStyle w:val="headertabella0"/>
              <w:rPr>
                <w:color w:val="002060"/>
              </w:rPr>
            </w:pPr>
            <w:r w:rsidRPr="00696589">
              <w:rPr>
                <w:color w:val="002060"/>
              </w:rPr>
              <w:t xml:space="preserve">Data </w:t>
            </w:r>
            <w:proofErr w:type="spellStart"/>
            <w:r w:rsidRPr="00696589">
              <w:rPr>
                <w:color w:val="002060"/>
              </w:rPr>
              <w:t>Orig</w:t>
            </w:r>
            <w:proofErr w:type="spellEnd"/>
            <w:r w:rsidRPr="0069658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91E0E" w14:textId="77777777" w:rsidR="00E9700C" w:rsidRPr="00696589" w:rsidRDefault="00E9700C" w:rsidP="00487AA6">
            <w:pPr>
              <w:pStyle w:val="headertabella0"/>
              <w:rPr>
                <w:color w:val="002060"/>
              </w:rPr>
            </w:pPr>
            <w:r w:rsidRPr="0069658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2E7D5" w14:textId="77777777" w:rsidR="00E9700C" w:rsidRPr="00696589" w:rsidRDefault="00E9700C" w:rsidP="00487AA6">
            <w:pPr>
              <w:pStyle w:val="headertabella0"/>
              <w:rPr>
                <w:color w:val="002060"/>
              </w:rPr>
            </w:pPr>
            <w:r w:rsidRPr="00696589">
              <w:rPr>
                <w:color w:val="002060"/>
              </w:rPr>
              <w:t xml:space="preserve">Ora </w:t>
            </w:r>
            <w:proofErr w:type="spellStart"/>
            <w:r w:rsidRPr="00696589">
              <w:rPr>
                <w:color w:val="002060"/>
              </w:rPr>
              <w:t>Orig</w:t>
            </w:r>
            <w:proofErr w:type="spellEnd"/>
            <w:r w:rsidRPr="00696589">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4D40A" w14:textId="77777777" w:rsidR="00E9700C" w:rsidRPr="00696589" w:rsidRDefault="00E9700C" w:rsidP="00487AA6">
            <w:pPr>
              <w:pStyle w:val="headertabella0"/>
              <w:rPr>
                <w:color w:val="002060"/>
              </w:rPr>
            </w:pPr>
            <w:r w:rsidRPr="00696589">
              <w:rPr>
                <w:color w:val="002060"/>
              </w:rPr>
              <w:t>Impianto</w:t>
            </w:r>
          </w:p>
        </w:tc>
      </w:tr>
      <w:tr w:rsidR="00E9700C" w:rsidRPr="00696589" w14:paraId="33F0B738" w14:textId="77777777" w:rsidTr="00487AA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0D873" w14:textId="77777777" w:rsidR="00E9700C" w:rsidRPr="00B81DFB" w:rsidRDefault="00E9700C" w:rsidP="00487AA6">
            <w:pPr>
              <w:pStyle w:val="rowtabella0"/>
              <w:rPr>
                <w:color w:val="002060"/>
                <w:highlight w:val="yellow"/>
              </w:rPr>
            </w:pPr>
            <w:r w:rsidRPr="00B81DFB">
              <w:rPr>
                <w:color w:val="002060"/>
                <w:highlight w:val="yellow"/>
              </w:rPr>
              <w:t>25/02/2024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C9783" w14:textId="77777777" w:rsidR="00E9700C" w:rsidRPr="00B81DFB" w:rsidRDefault="00E9700C" w:rsidP="00487AA6">
            <w:pPr>
              <w:pStyle w:val="rowtabella0"/>
              <w:jc w:val="center"/>
              <w:rPr>
                <w:color w:val="002060"/>
                <w:highlight w:val="yellow"/>
              </w:rPr>
            </w:pPr>
            <w:r w:rsidRPr="00B81DFB">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D2700" w14:textId="77777777" w:rsidR="00E9700C" w:rsidRPr="00B81DFB" w:rsidRDefault="00E9700C" w:rsidP="00487AA6">
            <w:pPr>
              <w:pStyle w:val="rowtabella0"/>
              <w:rPr>
                <w:color w:val="002060"/>
                <w:highlight w:val="yellow"/>
              </w:rPr>
            </w:pPr>
            <w:r w:rsidRPr="00B81DFB">
              <w:rPr>
                <w:color w:val="002060"/>
                <w:highlight w:val="yellow"/>
              </w:rPr>
              <w:t>CITTA DI FALCONARA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DFD7F" w14:textId="77777777" w:rsidR="00E9700C" w:rsidRPr="00B81DFB" w:rsidRDefault="00E9700C" w:rsidP="00487AA6">
            <w:pPr>
              <w:pStyle w:val="rowtabella0"/>
              <w:rPr>
                <w:color w:val="002060"/>
                <w:highlight w:val="yellow"/>
              </w:rPr>
            </w:pPr>
            <w:r w:rsidRPr="00B81DFB">
              <w:rPr>
                <w:color w:val="002060"/>
                <w:highlight w:val="yellow"/>
              </w:rPr>
              <w:t>GROTTACCIA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2CA73" w14:textId="61CD5E82" w:rsidR="00E9700C" w:rsidRPr="00B81DFB" w:rsidRDefault="00B81DFB" w:rsidP="00B81DFB">
            <w:pPr>
              <w:jc w:val="center"/>
              <w:rPr>
                <w:rFonts w:ascii="Arial" w:hAnsi="Arial" w:cs="Arial"/>
                <w:color w:val="002060"/>
                <w:sz w:val="12"/>
                <w:szCs w:val="12"/>
              </w:rPr>
            </w:pPr>
            <w:r w:rsidRPr="00B81DFB">
              <w:rPr>
                <w:rFonts w:ascii="Arial" w:hAnsi="Arial" w:cs="Arial"/>
                <w:color w:val="002060"/>
                <w:sz w:val="12"/>
                <w:szCs w:val="12"/>
              </w:rPr>
              <w:t>24/02/2024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D8B65" w14:textId="77777777" w:rsidR="00E9700C" w:rsidRPr="00696589" w:rsidRDefault="00E9700C" w:rsidP="00487AA6">
            <w:pPr>
              <w:pStyle w:val="rowtabella0"/>
              <w:jc w:val="center"/>
              <w:rPr>
                <w:color w:val="002060"/>
              </w:rPr>
            </w:pPr>
            <w:r w:rsidRPr="00B81DFB">
              <w:rPr>
                <w:color w:val="002060"/>
                <w:highlight w:val="yellow"/>
              </w:rPr>
              <w:t>14:30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997EE" w14:textId="77777777" w:rsidR="00E9700C" w:rsidRPr="00696589" w:rsidRDefault="00E9700C" w:rsidP="00487AA6">
            <w:pPr>
              <w:pStyle w:val="rowtabella0"/>
              <w:jc w:val="center"/>
              <w:rPr>
                <w:color w:val="002060"/>
              </w:rPr>
            </w:pPr>
            <w:r w:rsidRPr="00696589">
              <w:rPr>
                <w:color w:val="002060"/>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65110" w14:textId="77777777" w:rsidR="00E9700C" w:rsidRPr="00696589" w:rsidRDefault="00E9700C" w:rsidP="00487AA6">
            <w:pPr>
              <w:rPr>
                <w:color w:val="002060"/>
              </w:rPr>
            </w:pPr>
          </w:p>
        </w:tc>
      </w:tr>
    </w:tbl>
    <w:p w14:paraId="34B1A21B" w14:textId="77777777" w:rsidR="00E9700C" w:rsidRDefault="00E9700C" w:rsidP="00E9700C">
      <w:pPr>
        <w:pStyle w:val="breakline"/>
        <w:rPr>
          <w:rFonts w:eastAsiaTheme="minorEastAsia"/>
          <w:color w:val="002060"/>
        </w:rPr>
      </w:pPr>
    </w:p>
    <w:p w14:paraId="50A37B3C" w14:textId="77777777" w:rsidR="00B81DFB" w:rsidRPr="00696589" w:rsidRDefault="00B81DFB" w:rsidP="00E9700C">
      <w:pPr>
        <w:pStyle w:val="breakline"/>
        <w:rPr>
          <w:rFonts w:eastAsiaTheme="minorEastAsia"/>
          <w:color w:val="002060"/>
        </w:rPr>
      </w:pPr>
    </w:p>
    <w:p w14:paraId="1DA4B995" w14:textId="77777777" w:rsidR="00E9700C" w:rsidRPr="00696589" w:rsidRDefault="00E9700C" w:rsidP="00E9700C">
      <w:pPr>
        <w:pStyle w:val="titoloprinc0"/>
        <w:rPr>
          <w:color w:val="002060"/>
        </w:rPr>
      </w:pPr>
      <w:r w:rsidRPr="00696589">
        <w:rPr>
          <w:color w:val="002060"/>
        </w:rPr>
        <w:t>PROGRAMMA GARE</w:t>
      </w:r>
    </w:p>
    <w:p w14:paraId="53703F73" w14:textId="77777777" w:rsidR="00E9700C" w:rsidRPr="00696589" w:rsidRDefault="00E9700C" w:rsidP="00E9700C">
      <w:pPr>
        <w:pStyle w:val="breakline"/>
        <w:rPr>
          <w:color w:val="002060"/>
        </w:rPr>
      </w:pPr>
    </w:p>
    <w:p w14:paraId="33BC09DE" w14:textId="77777777" w:rsidR="00AD5C09" w:rsidRPr="008C4765" w:rsidRDefault="00AD5C09" w:rsidP="00AD5C09">
      <w:pPr>
        <w:pStyle w:val="sottotitolocampionato10"/>
        <w:rPr>
          <w:color w:val="002060"/>
        </w:rPr>
      </w:pPr>
      <w:r w:rsidRPr="008C4765">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AD5C09" w:rsidRPr="008C4765" w14:paraId="50250687" w14:textId="77777777" w:rsidTr="00487AA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36583" w14:textId="77777777" w:rsidR="00AD5C09" w:rsidRPr="008C4765" w:rsidRDefault="00AD5C09" w:rsidP="00487AA6">
            <w:pPr>
              <w:pStyle w:val="headertabella0"/>
              <w:rPr>
                <w:color w:val="002060"/>
              </w:rPr>
            </w:pPr>
            <w:r w:rsidRPr="008C476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A2096" w14:textId="77777777" w:rsidR="00AD5C09" w:rsidRPr="008C4765" w:rsidRDefault="00AD5C09" w:rsidP="00487AA6">
            <w:pPr>
              <w:pStyle w:val="headertabella0"/>
              <w:rPr>
                <w:color w:val="002060"/>
              </w:rPr>
            </w:pPr>
            <w:r w:rsidRPr="008C476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11E11" w14:textId="77777777" w:rsidR="00AD5C09" w:rsidRPr="008C4765" w:rsidRDefault="00AD5C09" w:rsidP="00487AA6">
            <w:pPr>
              <w:pStyle w:val="headertabella0"/>
              <w:rPr>
                <w:color w:val="002060"/>
              </w:rPr>
            </w:pPr>
            <w:r w:rsidRPr="008C476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B4A84" w14:textId="77777777" w:rsidR="00AD5C09" w:rsidRPr="008C4765" w:rsidRDefault="00AD5C09" w:rsidP="00487AA6">
            <w:pPr>
              <w:pStyle w:val="headertabella0"/>
              <w:rPr>
                <w:color w:val="002060"/>
              </w:rPr>
            </w:pPr>
            <w:r w:rsidRPr="008C476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689B5" w14:textId="77777777" w:rsidR="00AD5C09" w:rsidRPr="008C4765" w:rsidRDefault="00AD5C09" w:rsidP="00487AA6">
            <w:pPr>
              <w:pStyle w:val="headertabella0"/>
              <w:rPr>
                <w:color w:val="002060"/>
              </w:rPr>
            </w:pPr>
            <w:r w:rsidRPr="008C476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DEA33" w14:textId="77777777" w:rsidR="00AD5C09" w:rsidRPr="008C4765" w:rsidRDefault="00AD5C09" w:rsidP="00487AA6">
            <w:pPr>
              <w:pStyle w:val="headertabella0"/>
              <w:rPr>
                <w:color w:val="002060"/>
              </w:rPr>
            </w:pPr>
            <w:proofErr w:type="spellStart"/>
            <w:r w:rsidRPr="008C4765">
              <w:rPr>
                <w:color w:val="002060"/>
              </w:rPr>
              <w:t>Localita'</w:t>
            </w:r>
            <w:proofErr w:type="spellEnd"/>
            <w:r w:rsidRPr="008C476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E93B2" w14:textId="77777777" w:rsidR="00AD5C09" w:rsidRPr="008C4765" w:rsidRDefault="00AD5C09" w:rsidP="00487AA6">
            <w:pPr>
              <w:pStyle w:val="headertabella0"/>
              <w:rPr>
                <w:color w:val="002060"/>
              </w:rPr>
            </w:pPr>
            <w:r w:rsidRPr="008C4765">
              <w:rPr>
                <w:color w:val="002060"/>
              </w:rPr>
              <w:t>Indirizzo Impianto</w:t>
            </w:r>
          </w:p>
        </w:tc>
      </w:tr>
      <w:tr w:rsidR="00AD5C09" w:rsidRPr="008C4765" w14:paraId="42C577F4" w14:textId="77777777" w:rsidTr="00487AA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78546B" w14:textId="77777777" w:rsidR="00AD5C09" w:rsidRPr="008C4765" w:rsidRDefault="00AD5C09" w:rsidP="00487AA6">
            <w:pPr>
              <w:pStyle w:val="rowtabella0"/>
              <w:rPr>
                <w:color w:val="002060"/>
              </w:rPr>
            </w:pPr>
            <w:r w:rsidRPr="008C4765">
              <w:rPr>
                <w:color w:val="002060"/>
              </w:rPr>
              <w:t>CALDAROLA G.N.C.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4B4B83" w14:textId="77777777" w:rsidR="00AD5C09" w:rsidRPr="008C4765" w:rsidRDefault="00AD5C09" w:rsidP="00487AA6">
            <w:pPr>
              <w:pStyle w:val="rowtabella0"/>
              <w:rPr>
                <w:color w:val="002060"/>
              </w:rPr>
            </w:pPr>
            <w:r w:rsidRPr="008C4765">
              <w:rPr>
                <w:color w:val="002060"/>
              </w:rPr>
              <w:t>POLISPORTIVA BOCA S.E.M.</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9CB4BC" w14:textId="77777777" w:rsidR="00AD5C09" w:rsidRPr="008C4765" w:rsidRDefault="00AD5C09" w:rsidP="00487AA6">
            <w:pPr>
              <w:pStyle w:val="rowtabella0"/>
              <w:jc w:val="center"/>
              <w:rPr>
                <w:color w:val="002060"/>
              </w:rPr>
            </w:pPr>
            <w:r w:rsidRPr="008C476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CE6977" w14:textId="77777777" w:rsidR="00AD5C09" w:rsidRPr="008C4765" w:rsidRDefault="00AD5C09" w:rsidP="00487AA6">
            <w:pPr>
              <w:pStyle w:val="rowtabella0"/>
              <w:rPr>
                <w:color w:val="002060"/>
              </w:rPr>
            </w:pPr>
            <w:r w:rsidRPr="008C4765">
              <w:rPr>
                <w:color w:val="002060"/>
              </w:rPr>
              <w:t>25/02/2024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B0B38D" w14:textId="77777777" w:rsidR="00AD5C09" w:rsidRPr="008C4765" w:rsidRDefault="00AD5C09" w:rsidP="00487AA6">
            <w:pPr>
              <w:pStyle w:val="rowtabella0"/>
              <w:rPr>
                <w:color w:val="002060"/>
              </w:rPr>
            </w:pPr>
            <w:r w:rsidRPr="008C4765">
              <w:rPr>
                <w:color w:val="002060"/>
              </w:rPr>
              <w:t>5241 CAMPO SCOPERTO C5 "N.CESELLI"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E50057" w14:textId="77777777" w:rsidR="00AD5C09" w:rsidRPr="008C4765" w:rsidRDefault="00AD5C09" w:rsidP="00487AA6">
            <w:pPr>
              <w:pStyle w:val="rowtabella0"/>
              <w:rPr>
                <w:color w:val="002060"/>
              </w:rPr>
            </w:pPr>
            <w:r w:rsidRPr="008C4765">
              <w:rPr>
                <w:color w:val="002060"/>
              </w:rPr>
              <w:t>CALDAROLA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4AD476" w14:textId="77777777" w:rsidR="00AD5C09" w:rsidRPr="008C4765" w:rsidRDefault="00AD5C09" w:rsidP="00487AA6">
            <w:pPr>
              <w:pStyle w:val="rowtabella0"/>
              <w:rPr>
                <w:color w:val="002060"/>
              </w:rPr>
            </w:pPr>
            <w:r w:rsidRPr="008C4765">
              <w:rPr>
                <w:color w:val="002060"/>
              </w:rPr>
              <w:t>BEATO FRANCESCO PIANO</w:t>
            </w:r>
          </w:p>
        </w:tc>
      </w:tr>
      <w:tr w:rsidR="00AD5C09" w:rsidRPr="008C4765" w14:paraId="14696B44" w14:textId="77777777" w:rsidTr="00487AA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979140" w14:textId="77777777" w:rsidR="00AD5C09" w:rsidRPr="008C4765" w:rsidRDefault="00AD5C09" w:rsidP="00487AA6">
            <w:pPr>
              <w:pStyle w:val="rowtabella0"/>
              <w:rPr>
                <w:color w:val="002060"/>
              </w:rPr>
            </w:pPr>
            <w:r w:rsidRPr="008C4765">
              <w:rPr>
                <w:color w:val="002060"/>
              </w:rPr>
              <w:t>CITTA DI FALCONARA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AC1446" w14:textId="77777777" w:rsidR="00AD5C09" w:rsidRPr="008C4765" w:rsidRDefault="00AD5C09" w:rsidP="00487AA6">
            <w:pPr>
              <w:pStyle w:val="rowtabella0"/>
              <w:rPr>
                <w:color w:val="002060"/>
              </w:rPr>
            </w:pPr>
            <w:r w:rsidRPr="008C4765">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929AF8" w14:textId="77777777" w:rsidR="00AD5C09" w:rsidRPr="008C4765" w:rsidRDefault="00AD5C09" w:rsidP="00487AA6">
            <w:pPr>
              <w:pStyle w:val="rowtabella0"/>
              <w:jc w:val="center"/>
              <w:rPr>
                <w:color w:val="002060"/>
              </w:rPr>
            </w:pPr>
            <w:r w:rsidRPr="008C476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4FF841" w14:textId="77777777" w:rsidR="00AD5C09" w:rsidRPr="008C4765" w:rsidRDefault="00AD5C09" w:rsidP="00487AA6">
            <w:pPr>
              <w:pStyle w:val="rowtabella0"/>
              <w:rPr>
                <w:color w:val="002060"/>
              </w:rPr>
            </w:pPr>
            <w:r w:rsidRPr="008C4765">
              <w:rPr>
                <w:color w:val="002060"/>
              </w:rPr>
              <w:t>25/02/2024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F3BF7E" w14:textId="77777777" w:rsidR="00AD5C09" w:rsidRPr="008C4765" w:rsidRDefault="00AD5C09" w:rsidP="00487AA6">
            <w:pPr>
              <w:pStyle w:val="rowtabella0"/>
              <w:rPr>
                <w:color w:val="002060"/>
              </w:rPr>
            </w:pPr>
            <w:r w:rsidRPr="008C4765">
              <w:rPr>
                <w:color w:val="002060"/>
              </w:rPr>
              <w:t>5021 PALASPORT "BADIALI"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05EB23" w14:textId="77777777" w:rsidR="00AD5C09" w:rsidRPr="008C4765" w:rsidRDefault="00AD5C09" w:rsidP="00487AA6">
            <w:pPr>
              <w:pStyle w:val="rowtabella0"/>
              <w:rPr>
                <w:color w:val="002060"/>
              </w:rPr>
            </w:pPr>
            <w:r w:rsidRPr="008C4765">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1A778E" w14:textId="77777777" w:rsidR="00AD5C09" w:rsidRPr="008C4765" w:rsidRDefault="00AD5C09" w:rsidP="00487AA6">
            <w:pPr>
              <w:pStyle w:val="rowtabella0"/>
              <w:rPr>
                <w:color w:val="002060"/>
              </w:rPr>
            </w:pPr>
            <w:r w:rsidRPr="008C4765">
              <w:rPr>
                <w:color w:val="002060"/>
              </w:rPr>
              <w:t>VIA DELLO STADIO</w:t>
            </w:r>
          </w:p>
        </w:tc>
      </w:tr>
    </w:tbl>
    <w:p w14:paraId="23B9F694" w14:textId="77777777" w:rsidR="00E9700C" w:rsidRDefault="00E9700C" w:rsidP="00370AC6">
      <w:pPr>
        <w:pStyle w:val="breakline"/>
        <w:rPr>
          <w:color w:val="002060"/>
        </w:rPr>
      </w:pPr>
    </w:p>
    <w:p w14:paraId="18FD3B34" w14:textId="77777777" w:rsidR="00E77E93" w:rsidRPr="006120F4" w:rsidRDefault="00E77E93" w:rsidP="00E77E93">
      <w:pPr>
        <w:jc w:val="left"/>
        <w:rPr>
          <w:rFonts w:ascii="Times New Roman" w:eastAsiaTheme="minorEastAsia" w:hAnsi="Times New Roman"/>
          <w:color w:val="002060"/>
          <w:sz w:val="12"/>
          <w:szCs w:val="12"/>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3F2BF4CE"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CE6339">
        <w:rPr>
          <w:rFonts w:ascii="Arial" w:hAnsi="Arial" w:cs="Arial"/>
          <w:b/>
          <w:bCs/>
          <w:color w:val="002060"/>
        </w:rPr>
        <w:t>04 marzo</w:t>
      </w:r>
      <w:r w:rsidR="00370AC6">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0447CE61"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CE6339">
        <w:rPr>
          <w:b/>
          <w:color w:val="002060"/>
          <w:u w:val="single"/>
        </w:rPr>
        <w:t>21</w:t>
      </w:r>
      <w:r w:rsidR="007C5151">
        <w:rPr>
          <w:b/>
          <w:color w:val="002060"/>
          <w:u w:val="single"/>
        </w:rPr>
        <w:t>/</w:t>
      </w:r>
      <w:r w:rsidR="00972DD8">
        <w:rPr>
          <w:b/>
          <w:color w:val="002060"/>
          <w:u w:val="single"/>
        </w:rPr>
        <w:t>02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C9143E">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B6777" w14:textId="77777777" w:rsidR="00C9143E" w:rsidRDefault="00C9143E">
      <w:r>
        <w:separator/>
      </w:r>
    </w:p>
  </w:endnote>
  <w:endnote w:type="continuationSeparator" w:id="0">
    <w:p w14:paraId="1FC9E36C" w14:textId="77777777" w:rsidR="00C9143E" w:rsidRDefault="00C91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083913E4"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370AC6">
      <w:rPr>
        <w:rStyle w:val="Numeropagina"/>
        <w:rFonts w:ascii="Arial" w:hAnsi="Arial" w:cs="Arial"/>
        <w:color w:val="002060"/>
      </w:rPr>
      <w:t>8</w:t>
    </w:r>
    <w:r w:rsidR="00CE6339">
      <w:rPr>
        <w:rStyle w:val="Numeropagina"/>
        <w:rFonts w:ascii="Arial" w:hAnsi="Arial" w:cs="Arial"/>
        <w:color w:val="002060"/>
      </w:rPr>
      <w:t>3</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D162E" w14:textId="77777777" w:rsidR="00C9143E" w:rsidRDefault="00C9143E">
      <w:r>
        <w:separator/>
      </w:r>
    </w:p>
  </w:footnote>
  <w:footnote w:type="continuationSeparator" w:id="0">
    <w:p w14:paraId="5334473A" w14:textId="77777777" w:rsidR="00C9143E" w:rsidRDefault="00C914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5"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2"/>
  </w:num>
  <w:num w:numId="3" w16cid:durableId="57946484">
    <w:abstractNumId w:val="2"/>
  </w:num>
  <w:num w:numId="4" w16cid:durableId="564266614">
    <w:abstractNumId w:val="9"/>
  </w:num>
  <w:num w:numId="5" w16cid:durableId="1296596829">
    <w:abstractNumId w:val="10"/>
  </w:num>
  <w:num w:numId="6" w16cid:durableId="1765223722">
    <w:abstractNumId w:val="11"/>
  </w:num>
  <w:num w:numId="7" w16cid:durableId="578828920">
    <w:abstractNumId w:val="7"/>
  </w:num>
  <w:num w:numId="8" w16cid:durableId="1349720069">
    <w:abstractNumId w:val="3"/>
  </w:num>
  <w:num w:numId="9" w16cid:durableId="1617785738">
    <w:abstractNumId w:val="5"/>
  </w:num>
  <w:num w:numId="10" w16cid:durableId="1197428540">
    <w:abstractNumId w:val="4"/>
  </w:num>
  <w:num w:numId="11" w16cid:durableId="745029327">
    <w:abstractNumId w:val="6"/>
  </w:num>
  <w:num w:numId="12" w16cid:durableId="815953687">
    <w:abstractNumId w:val="1"/>
  </w:num>
  <w:num w:numId="13" w16cid:durableId="797530386">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AF9"/>
    <w:rsid w:val="00004B3E"/>
    <w:rsid w:val="00005189"/>
    <w:rsid w:val="00005731"/>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AC6"/>
    <w:rsid w:val="00370F55"/>
    <w:rsid w:val="00371715"/>
    <w:rsid w:val="00371DEC"/>
    <w:rsid w:val="00372410"/>
    <w:rsid w:val="003733E5"/>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9FA"/>
    <w:rsid w:val="00384F02"/>
    <w:rsid w:val="0038508C"/>
    <w:rsid w:val="0038522B"/>
    <w:rsid w:val="00386A24"/>
    <w:rsid w:val="00386D62"/>
    <w:rsid w:val="00387366"/>
    <w:rsid w:val="003912CF"/>
    <w:rsid w:val="00391407"/>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62E"/>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1ED"/>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5DF"/>
    <w:rsid w:val="004F3641"/>
    <w:rsid w:val="004F3A3C"/>
    <w:rsid w:val="004F3FED"/>
    <w:rsid w:val="004F534C"/>
    <w:rsid w:val="004F5AC7"/>
    <w:rsid w:val="004F6914"/>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214"/>
    <w:rsid w:val="00584732"/>
    <w:rsid w:val="0058477D"/>
    <w:rsid w:val="005857AF"/>
    <w:rsid w:val="00585A87"/>
    <w:rsid w:val="00585C45"/>
    <w:rsid w:val="00585F25"/>
    <w:rsid w:val="005864E4"/>
    <w:rsid w:val="00586675"/>
    <w:rsid w:val="005866BF"/>
    <w:rsid w:val="00590641"/>
    <w:rsid w:val="005922CC"/>
    <w:rsid w:val="00593EFF"/>
    <w:rsid w:val="00594020"/>
    <w:rsid w:val="0059439B"/>
    <w:rsid w:val="005947FD"/>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0F4"/>
    <w:rsid w:val="00612143"/>
    <w:rsid w:val="00612318"/>
    <w:rsid w:val="0061297B"/>
    <w:rsid w:val="0061326A"/>
    <w:rsid w:val="006136AB"/>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5E27"/>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E0EC1"/>
    <w:rsid w:val="006E182A"/>
    <w:rsid w:val="006E2813"/>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C1"/>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E8E"/>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CC1"/>
    <w:rsid w:val="008D6F88"/>
    <w:rsid w:val="008D7919"/>
    <w:rsid w:val="008D7FA3"/>
    <w:rsid w:val="008E0B3C"/>
    <w:rsid w:val="008E0E04"/>
    <w:rsid w:val="008E1BBD"/>
    <w:rsid w:val="008E1CB7"/>
    <w:rsid w:val="008E2FCE"/>
    <w:rsid w:val="008E3612"/>
    <w:rsid w:val="008E3853"/>
    <w:rsid w:val="008E4CAF"/>
    <w:rsid w:val="008E5315"/>
    <w:rsid w:val="008E55A9"/>
    <w:rsid w:val="008E5E8B"/>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E00"/>
    <w:rsid w:val="00930022"/>
    <w:rsid w:val="009306FF"/>
    <w:rsid w:val="0093079F"/>
    <w:rsid w:val="009309D3"/>
    <w:rsid w:val="00933BD1"/>
    <w:rsid w:val="009349AB"/>
    <w:rsid w:val="00934C12"/>
    <w:rsid w:val="009368CA"/>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DD8"/>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0AB6"/>
    <w:rsid w:val="009A135D"/>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3113"/>
    <w:rsid w:val="00B44091"/>
    <w:rsid w:val="00B4480A"/>
    <w:rsid w:val="00B44A70"/>
    <w:rsid w:val="00B44AED"/>
    <w:rsid w:val="00B454A4"/>
    <w:rsid w:val="00B45886"/>
    <w:rsid w:val="00B45C66"/>
    <w:rsid w:val="00B465ED"/>
    <w:rsid w:val="00B471CE"/>
    <w:rsid w:val="00B471E4"/>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6311"/>
    <w:rsid w:val="00B906B9"/>
    <w:rsid w:val="00B90D6C"/>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DD4"/>
    <w:rsid w:val="00C35F9E"/>
    <w:rsid w:val="00C36925"/>
    <w:rsid w:val="00C36F94"/>
    <w:rsid w:val="00C3748E"/>
    <w:rsid w:val="00C37CF5"/>
    <w:rsid w:val="00C400E3"/>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43E"/>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E15FD"/>
    <w:rsid w:val="00CE189C"/>
    <w:rsid w:val="00CE199C"/>
    <w:rsid w:val="00CE1E1B"/>
    <w:rsid w:val="00CE291A"/>
    <w:rsid w:val="00CE29B4"/>
    <w:rsid w:val="00CE32E1"/>
    <w:rsid w:val="00CE4467"/>
    <w:rsid w:val="00CE47C1"/>
    <w:rsid w:val="00CE609D"/>
    <w:rsid w:val="00CE60DF"/>
    <w:rsid w:val="00CE6339"/>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510E"/>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3867"/>
    <w:rsid w:val="00D43C30"/>
    <w:rsid w:val="00D43DB9"/>
    <w:rsid w:val="00D44462"/>
    <w:rsid w:val="00D44718"/>
    <w:rsid w:val="00D44808"/>
    <w:rsid w:val="00D44B56"/>
    <w:rsid w:val="00D44EDE"/>
    <w:rsid w:val="00D45869"/>
    <w:rsid w:val="00D458E8"/>
    <w:rsid w:val="00D46629"/>
    <w:rsid w:val="00D46AC5"/>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242"/>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3D66"/>
    <w:rsid w:val="00E347D4"/>
    <w:rsid w:val="00E34AC1"/>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A1F"/>
    <w:rsid w:val="00E92BB5"/>
    <w:rsid w:val="00E941E3"/>
    <w:rsid w:val="00E9488E"/>
    <w:rsid w:val="00E94C4D"/>
    <w:rsid w:val="00E94E31"/>
    <w:rsid w:val="00E94FE0"/>
    <w:rsid w:val="00E95C6C"/>
    <w:rsid w:val="00E963D2"/>
    <w:rsid w:val="00E9671E"/>
    <w:rsid w:val="00E96878"/>
    <w:rsid w:val="00E9700C"/>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13</TotalTime>
  <Pages>29</Pages>
  <Words>9283</Words>
  <Characters>52916</Characters>
  <Application>Microsoft Office Word</Application>
  <DocSecurity>0</DocSecurity>
  <Lines>440</Lines>
  <Paragraphs>124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62075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6</cp:revision>
  <cp:lastPrinted>2024-02-15T17:37:00Z</cp:lastPrinted>
  <dcterms:created xsi:type="dcterms:W3CDTF">2024-02-21T12:23:00Z</dcterms:created>
  <dcterms:modified xsi:type="dcterms:W3CDTF">2024-02-21T12:39:00Z</dcterms:modified>
</cp:coreProperties>
</file>