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proofErr w:type="spellStart"/>
            <w:r w:rsidRPr="00DE1EF7">
              <w:rPr>
                <w:rFonts w:ascii="Arial" w:hAnsi="Arial"/>
                <w:b/>
                <w:bCs/>
                <w:color w:val="002060"/>
                <w:sz w:val="24"/>
                <w:szCs w:val="24"/>
              </w:rPr>
              <w:t>Telegram</w:t>
            </w:r>
            <w:proofErr w:type="spellEnd"/>
            <w:r w:rsidRPr="00DE1EF7">
              <w:rPr>
                <w:rFonts w:ascii="Arial" w:hAnsi="Arial"/>
                <w:b/>
                <w:bCs/>
                <w:color w:val="002060"/>
                <w:sz w:val="24"/>
                <w:szCs w:val="24"/>
              </w:rPr>
              <w:t>:</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A1DF5C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82A">
              <w:rPr>
                <w:rFonts w:ascii="Arial" w:hAnsi="Arial" w:cs="Arial"/>
                <w:color w:val="002060"/>
                <w:sz w:val="40"/>
                <w:szCs w:val="40"/>
              </w:rPr>
              <w:t>84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CE6339">
              <w:rPr>
                <w:rFonts w:ascii="Arial" w:hAnsi="Arial" w:cs="Arial"/>
                <w:color w:val="002060"/>
                <w:sz w:val="40"/>
                <w:szCs w:val="40"/>
              </w:rPr>
              <w:t>2</w:t>
            </w:r>
            <w:r w:rsidR="00EF082A">
              <w:rPr>
                <w:rFonts w:ascii="Arial" w:hAnsi="Arial" w:cs="Arial"/>
                <w:color w:val="002060"/>
                <w:sz w:val="40"/>
                <w:szCs w:val="40"/>
              </w:rPr>
              <w:t>2</w:t>
            </w:r>
            <w:r w:rsidR="00CF4C7D" w:rsidRPr="00DE1EF7">
              <w:rPr>
                <w:rFonts w:ascii="Arial" w:hAnsi="Arial" w:cs="Arial"/>
                <w:color w:val="002060"/>
                <w:sz w:val="40"/>
                <w:szCs w:val="40"/>
              </w:rPr>
              <w:t>/</w:t>
            </w:r>
            <w:r w:rsidR="00370AC6">
              <w:rPr>
                <w:rFonts w:ascii="Arial" w:hAnsi="Arial" w:cs="Arial"/>
                <w:color w:val="002060"/>
                <w:sz w:val="40"/>
                <w:szCs w:val="40"/>
              </w:rPr>
              <w:t>02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49CE565"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DB38B7">
          <w:rPr>
            <w:noProof/>
            <w:webHidden/>
            <w:color w:val="002060"/>
          </w:rPr>
          <w:t>1</w:t>
        </w:r>
        <w:r w:rsidR="00AC19D9" w:rsidRPr="00DE1EF7">
          <w:rPr>
            <w:noProof/>
            <w:webHidden/>
            <w:color w:val="002060"/>
          </w:rPr>
          <w:fldChar w:fldCharType="end"/>
        </w:r>
      </w:hyperlink>
    </w:p>
    <w:p w14:paraId="112EDB38" w14:textId="6368BA06" w:rsidR="00AC19D9" w:rsidRPr="00DE1EF7" w:rsidRDefault="00DB38B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4D9CAD43" w14:textId="1E6BB7BD" w:rsidR="00AC19D9" w:rsidRPr="00DE1EF7" w:rsidRDefault="00DB38B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0EAFCCD8" w14:textId="068FD395" w:rsidR="00AC19D9" w:rsidRPr="00DE1EF7" w:rsidRDefault="00DB38B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Pr>
            <w:noProof/>
            <w:webHidden/>
            <w:color w:val="002060"/>
          </w:rPr>
          <w:t>1</w:t>
        </w:r>
        <w:r w:rsidR="00AC19D9" w:rsidRPr="00DE1EF7">
          <w:rPr>
            <w:noProof/>
            <w:webHidden/>
            <w:color w:val="002060"/>
          </w:rPr>
          <w:fldChar w:fldCharType="end"/>
        </w:r>
      </w:hyperlink>
    </w:p>
    <w:p w14:paraId="0952245B" w14:textId="6C7023EB" w:rsidR="00AC19D9" w:rsidRPr="00DE1EF7" w:rsidRDefault="00DB38B7"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8E39BFD" w14:textId="77777777" w:rsidR="00F438B4" w:rsidRPr="00667F53" w:rsidRDefault="00F438B4" w:rsidP="00F336CC">
      <w:pPr>
        <w:rPr>
          <w:rFonts w:ascii="Arial" w:hAnsi="Arial" w:cs="Arial"/>
          <w:color w:val="002060"/>
          <w:sz w:val="22"/>
          <w:szCs w:val="22"/>
        </w:rPr>
      </w:pPr>
    </w:p>
    <w:p w14:paraId="4254B524" w14:textId="77777777" w:rsidR="00375102" w:rsidRPr="00667F53" w:rsidRDefault="00375102" w:rsidP="00375102">
      <w:pPr>
        <w:pStyle w:val="LndNormale1"/>
        <w:rPr>
          <w:b/>
          <w:color w:val="002060"/>
          <w:sz w:val="28"/>
          <w:szCs w:val="28"/>
        </w:rPr>
      </w:pPr>
      <w:r w:rsidRPr="00667F53">
        <w:rPr>
          <w:b/>
          <w:color w:val="002060"/>
          <w:sz w:val="28"/>
          <w:szCs w:val="28"/>
        </w:rPr>
        <w:t>CIRCOLARE N. 52 DEL 19.02.2024</w:t>
      </w:r>
    </w:p>
    <w:p w14:paraId="595B340F" w14:textId="77777777" w:rsidR="00667F53" w:rsidRPr="00667F53" w:rsidRDefault="00667F53" w:rsidP="00375102">
      <w:pPr>
        <w:pStyle w:val="LndNormale1"/>
        <w:rPr>
          <w:color w:val="002060"/>
        </w:rPr>
      </w:pPr>
    </w:p>
    <w:p w14:paraId="46B609BC" w14:textId="1E5260E0" w:rsidR="00375102" w:rsidRPr="00667F53" w:rsidRDefault="00375102" w:rsidP="00375102">
      <w:pPr>
        <w:pStyle w:val="LndNormale1"/>
        <w:rPr>
          <w:color w:val="002060"/>
        </w:rPr>
      </w:pPr>
      <w:r w:rsidRPr="00667F53">
        <w:rPr>
          <w:color w:val="002060"/>
        </w:rPr>
        <w:t>Si trasmette, per opportuna conoscenza, la copia della circolare n. 15-2024 elaborata dal Centro Studi Tributari della L.N.D. avente per oggetto:</w:t>
      </w:r>
    </w:p>
    <w:p w14:paraId="50A03B1A" w14:textId="77777777" w:rsidR="00375102" w:rsidRPr="00667F53" w:rsidRDefault="00375102" w:rsidP="00375102">
      <w:pPr>
        <w:pStyle w:val="LndNormale1"/>
        <w:rPr>
          <w:b/>
          <w:i/>
          <w:color w:val="002060"/>
        </w:rPr>
      </w:pPr>
      <w:r w:rsidRPr="00667F53">
        <w:rPr>
          <w:b/>
          <w:i/>
          <w:color w:val="002060"/>
        </w:rPr>
        <w:t>“Esenzione dall’imposta di registro per l’adeguamento statutario degli Enti Sportivi Dilettantistici – Circolare n. 3/E del 16 febbraio 2024 dell’Agenzia delle Entrate”</w:t>
      </w:r>
    </w:p>
    <w:p w14:paraId="4D1539BC" w14:textId="77777777" w:rsidR="00375102" w:rsidRDefault="00375102" w:rsidP="00F336CC">
      <w:pPr>
        <w:rPr>
          <w:rFonts w:ascii="Arial" w:hAnsi="Arial" w:cs="Arial"/>
          <w:color w:val="002060"/>
          <w:sz w:val="22"/>
          <w:szCs w:val="22"/>
        </w:rPr>
      </w:pPr>
    </w:p>
    <w:p w14:paraId="299DE79B" w14:textId="77777777" w:rsidR="00667F53" w:rsidRPr="00667F53" w:rsidRDefault="00667F53"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72E4B195" w14:textId="77777777" w:rsidR="00667F53" w:rsidRPr="00D54947" w:rsidRDefault="00667F53" w:rsidP="00667F53">
      <w:pPr>
        <w:rPr>
          <w:rFonts w:ascii="Arial" w:hAnsi="Arial" w:cs="Arial"/>
          <w:b/>
          <w:color w:val="002060"/>
          <w:sz w:val="28"/>
          <w:szCs w:val="28"/>
        </w:rPr>
      </w:pPr>
      <w:r w:rsidRPr="00D54947">
        <w:rPr>
          <w:rFonts w:ascii="Arial" w:hAnsi="Arial" w:cs="Arial"/>
          <w:b/>
          <w:color w:val="002060"/>
          <w:sz w:val="28"/>
          <w:szCs w:val="28"/>
        </w:rPr>
        <w:t>FASE NAZIONALE COPPA ITALIA VINCENTI COPPA REGIONALE MASCHILE</w:t>
      </w:r>
    </w:p>
    <w:p w14:paraId="4A7D8695" w14:textId="77777777" w:rsidR="00667F53" w:rsidRDefault="00667F53" w:rsidP="00667F53">
      <w:pPr>
        <w:rPr>
          <w:rFonts w:ascii="Arial" w:hAnsi="Arial" w:cs="Arial"/>
          <w:color w:val="002060"/>
          <w:sz w:val="22"/>
          <w:szCs w:val="22"/>
        </w:rPr>
      </w:pPr>
    </w:p>
    <w:p w14:paraId="4CA0D9DF" w14:textId="0B123F63" w:rsidR="00667F53" w:rsidRDefault="00667F53" w:rsidP="00667F53">
      <w:pPr>
        <w:pStyle w:val="LndNormale1"/>
        <w:rPr>
          <w:rFonts w:cs="Arial"/>
          <w:b/>
          <w:bCs/>
          <w:i/>
          <w:iCs/>
          <w:color w:val="002060"/>
          <w:szCs w:val="22"/>
        </w:rPr>
      </w:pPr>
      <w:r>
        <w:rPr>
          <w:b/>
          <w:bCs/>
          <w:i/>
          <w:iCs/>
          <w:color w:val="002060"/>
          <w:szCs w:val="22"/>
        </w:rPr>
        <w:t xml:space="preserve">Stralcio C.U. n° </w:t>
      </w:r>
      <w:r>
        <w:rPr>
          <w:b/>
          <w:bCs/>
          <w:i/>
          <w:iCs/>
          <w:color w:val="002060"/>
          <w:szCs w:val="22"/>
        </w:rPr>
        <w:t>610</w:t>
      </w:r>
      <w:r>
        <w:rPr>
          <w:b/>
          <w:bCs/>
          <w:i/>
          <w:iCs/>
          <w:color w:val="002060"/>
          <w:szCs w:val="22"/>
        </w:rPr>
        <w:t xml:space="preserve"> del </w:t>
      </w:r>
      <w:r>
        <w:rPr>
          <w:b/>
          <w:bCs/>
          <w:i/>
          <w:iCs/>
          <w:color w:val="002060"/>
          <w:szCs w:val="22"/>
        </w:rPr>
        <w:t>14</w:t>
      </w:r>
      <w:r>
        <w:rPr>
          <w:b/>
          <w:bCs/>
          <w:i/>
          <w:iCs/>
          <w:color w:val="002060"/>
          <w:szCs w:val="22"/>
        </w:rPr>
        <w:t>/02/2024</w:t>
      </w:r>
    </w:p>
    <w:p w14:paraId="51D30E63" w14:textId="77777777" w:rsidR="00667F53" w:rsidRDefault="00667F53" w:rsidP="00667F53">
      <w:pPr>
        <w:pStyle w:val="LndNormale1"/>
        <w:rPr>
          <w:color w:val="002060"/>
        </w:rPr>
      </w:pPr>
    </w:p>
    <w:p w14:paraId="28DBC5A8" w14:textId="77777777" w:rsidR="00667F53" w:rsidRDefault="00667F53" w:rsidP="00667F53">
      <w:pPr>
        <w:pStyle w:val="LndNormale1"/>
        <w:rPr>
          <w:color w:val="002060"/>
        </w:rPr>
      </w:pPr>
      <w:r>
        <w:rPr>
          <w:color w:val="002060"/>
        </w:rPr>
        <w:lastRenderedPageBreak/>
        <w:t>…omissis…</w:t>
      </w:r>
    </w:p>
    <w:p w14:paraId="123A81C5" w14:textId="77777777" w:rsidR="00667F53" w:rsidRDefault="00667F53" w:rsidP="00667F53">
      <w:pPr>
        <w:pStyle w:val="LndNormale1"/>
        <w:rPr>
          <w:color w:val="002060"/>
        </w:rPr>
      </w:pPr>
    </w:p>
    <w:p w14:paraId="69911DD5" w14:textId="77777777" w:rsidR="00667F53" w:rsidRDefault="00667F53" w:rsidP="00667F53">
      <w:pPr>
        <w:pStyle w:val="LndNormale1"/>
        <w:rPr>
          <w:b/>
          <w:bCs/>
          <w:color w:val="002060"/>
        </w:rPr>
      </w:pPr>
      <w:r>
        <w:rPr>
          <w:b/>
          <w:bCs/>
          <w:color w:val="002060"/>
        </w:rPr>
        <w:t>RISULTATI GARE</w:t>
      </w:r>
    </w:p>
    <w:p w14:paraId="7F326837" w14:textId="77777777" w:rsidR="00667F53" w:rsidRDefault="00667F53" w:rsidP="00667F53">
      <w:pPr>
        <w:pStyle w:val="LndNormale1"/>
        <w:rPr>
          <w:color w:val="002060"/>
        </w:rPr>
      </w:pPr>
    </w:p>
    <w:p w14:paraId="4BD4FF24" w14:textId="77777777" w:rsidR="00667F53" w:rsidRDefault="00667F53" w:rsidP="00667F53">
      <w:pPr>
        <w:pStyle w:val="LndNormale1"/>
        <w:rPr>
          <w:color w:val="002060"/>
        </w:rPr>
      </w:pPr>
      <w:r>
        <w:rPr>
          <w:color w:val="002060"/>
        </w:rPr>
        <w:t>GIRONE AB</w:t>
      </w:r>
    </w:p>
    <w:p w14:paraId="454CD6FA" w14:textId="1117BD00" w:rsidR="00667F53" w:rsidRDefault="00667F53" w:rsidP="00667F53">
      <w:pPr>
        <w:pStyle w:val="LndNormale1"/>
        <w:rPr>
          <w:color w:val="002060"/>
        </w:rPr>
      </w:pPr>
      <w:r>
        <w:rPr>
          <w:color w:val="002060"/>
        </w:rPr>
        <w:t>13</w:t>
      </w:r>
      <w:r>
        <w:rPr>
          <w:color w:val="002060"/>
        </w:rPr>
        <w:t>/0</w:t>
      </w:r>
      <w:r>
        <w:rPr>
          <w:color w:val="002060"/>
        </w:rPr>
        <w:t>2</w:t>
      </w:r>
      <w:r>
        <w:rPr>
          <w:color w:val="002060"/>
        </w:rPr>
        <w:t>/24</w:t>
      </w:r>
      <w:r>
        <w:rPr>
          <w:color w:val="002060"/>
        </w:rPr>
        <w:tab/>
        <w:t>1/</w:t>
      </w:r>
      <w:r>
        <w:rPr>
          <w:color w:val="002060"/>
        </w:rPr>
        <w:t>R</w:t>
      </w:r>
      <w:r>
        <w:rPr>
          <w:color w:val="002060"/>
        </w:rPr>
        <w:tab/>
        <w:t>POLISPORTIVA VILLAFONTANA</w:t>
      </w:r>
      <w:r>
        <w:rPr>
          <w:color w:val="002060"/>
        </w:rPr>
        <w:tab/>
        <w:t>NUOVA JUVENTINA FFC</w:t>
      </w:r>
      <w:r>
        <w:rPr>
          <w:color w:val="002060"/>
        </w:rPr>
        <w:tab/>
      </w:r>
      <w:r>
        <w:rPr>
          <w:color w:val="002060"/>
        </w:rPr>
        <w:tab/>
        <w:t>6</w:t>
      </w:r>
      <w:r>
        <w:rPr>
          <w:color w:val="002060"/>
        </w:rPr>
        <w:t xml:space="preserve"> – </w:t>
      </w:r>
      <w:r>
        <w:rPr>
          <w:color w:val="002060"/>
        </w:rPr>
        <w:t>2</w:t>
      </w:r>
    </w:p>
    <w:p w14:paraId="2FE018ED" w14:textId="77777777" w:rsidR="00667F53" w:rsidRDefault="00667F53" w:rsidP="00667F53">
      <w:pPr>
        <w:pStyle w:val="LndNormale1"/>
        <w:rPr>
          <w:color w:val="002060"/>
        </w:rPr>
      </w:pPr>
    </w:p>
    <w:p w14:paraId="43290959" w14:textId="77777777" w:rsidR="00667F53" w:rsidRDefault="00667F53" w:rsidP="00667F53">
      <w:pPr>
        <w:pStyle w:val="LndNormale1"/>
        <w:rPr>
          <w:color w:val="002060"/>
        </w:rPr>
      </w:pPr>
      <w:r>
        <w:rPr>
          <w:color w:val="002060"/>
        </w:rPr>
        <w:t>…omissis…</w:t>
      </w:r>
    </w:p>
    <w:p w14:paraId="18587F97" w14:textId="77777777" w:rsidR="00667F53" w:rsidRDefault="00667F53" w:rsidP="00667F53">
      <w:pPr>
        <w:pStyle w:val="LndNormale1"/>
        <w:rPr>
          <w:color w:val="002060"/>
        </w:rPr>
      </w:pPr>
    </w:p>
    <w:p w14:paraId="162378AF" w14:textId="77777777" w:rsidR="00667F53" w:rsidRPr="00D54947" w:rsidRDefault="00667F53" w:rsidP="00667F53">
      <w:pPr>
        <w:rPr>
          <w:rFonts w:ascii="Arial" w:hAnsi="Arial" w:cs="Arial"/>
          <w:b/>
          <w:color w:val="002060"/>
          <w:sz w:val="28"/>
          <w:szCs w:val="28"/>
        </w:rPr>
      </w:pPr>
      <w:r w:rsidRPr="00D54947">
        <w:rPr>
          <w:rFonts w:ascii="Arial" w:hAnsi="Arial" w:cs="Arial"/>
          <w:b/>
          <w:color w:val="002060"/>
          <w:sz w:val="28"/>
          <w:szCs w:val="28"/>
        </w:rPr>
        <w:t>FASE NAZIONALE COPPA ITALIA VINCENTI COPPA REGIONALE FEMMINILE</w:t>
      </w:r>
    </w:p>
    <w:p w14:paraId="69D98738" w14:textId="77777777" w:rsidR="00667F53" w:rsidRDefault="00667F53" w:rsidP="00667F53">
      <w:pPr>
        <w:rPr>
          <w:rFonts w:ascii="Arial" w:hAnsi="Arial" w:cs="Arial"/>
          <w:color w:val="002060"/>
          <w:sz w:val="22"/>
          <w:szCs w:val="22"/>
        </w:rPr>
      </w:pPr>
    </w:p>
    <w:p w14:paraId="592571A5" w14:textId="4C7487A1" w:rsidR="00667F53" w:rsidRDefault="00667F53" w:rsidP="00667F53">
      <w:pPr>
        <w:pStyle w:val="LndNormale1"/>
        <w:rPr>
          <w:rFonts w:cs="Arial"/>
          <w:b/>
          <w:bCs/>
          <w:i/>
          <w:iCs/>
          <w:color w:val="002060"/>
          <w:szCs w:val="22"/>
        </w:rPr>
      </w:pPr>
      <w:r>
        <w:rPr>
          <w:b/>
          <w:bCs/>
          <w:i/>
          <w:iCs/>
          <w:color w:val="002060"/>
          <w:szCs w:val="22"/>
        </w:rPr>
        <w:t xml:space="preserve">Stralcio C.U. n° </w:t>
      </w:r>
      <w:r>
        <w:rPr>
          <w:b/>
          <w:bCs/>
          <w:i/>
          <w:iCs/>
          <w:color w:val="002060"/>
          <w:szCs w:val="22"/>
        </w:rPr>
        <w:t>640</w:t>
      </w:r>
      <w:r>
        <w:rPr>
          <w:b/>
          <w:bCs/>
          <w:i/>
          <w:iCs/>
          <w:color w:val="002060"/>
          <w:szCs w:val="22"/>
        </w:rPr>
        <w:t xml:space="preserve"> del </w:t>
      </w:r>
      <w:r>
        <w:rPr>
          <w:b/>
          <w:bCs/>
          <w:i/>
          <w:iCs/>
          <w:color w:val="002060"/>
          <w:szCs w:val="22"/>
        </w:rPr>
        <w:t>19</w:t>
      </w:r>
      <w:r>
        <w:rPr>
          <w:b/>
          <w:bCs/>
          <w:i/>
          <w:iCs/>
          <w:color w:val="002060"/>
          <w:szCs w:val="22"/>
        </w:rPr>
        <w:t>/02/2024</w:t>
      </w:r>
    </w:p>
    <w:p w14:paraId="0C859BEA" w14:textId="77777777" w:rsidR="00667F53" w:rsidRDefault="00667F53" w:rsidP="00667F53">
      <w:pPr>
        <w:pStyle w:val="LndNormale1"/>
        <w:rPr>
          <w:color w:val="002060"/>
        </w:rPr>
      </w:pPr>
    </w:p>
    <w:p w14:paraId="7CBB12BB" w14:textId="77777777" w:rsidR="00667F53" w:rsidRDefault="00667F53" w:rsidP="00667F53">
      <w:pPr>
        <w:pStyle w:val="LndNormale1"/>
        <w:rPr>
          <w:color w:val="002060"/>
        </w:rPr>
      </w:pPr>
      <w:r>
        <w:rPr>
          <w:color w:val="002060"/>
        </w:rPr>
        <w:t>…omissis…</w:t>
      </w:r>
    </w:p>
    <w:p w14:paraId="2FCA8F03" w14:textId="77777777" w:rsidR="00667F53" w:rsidRDefault="00667F53" w:rsidP="00667F53">
      <w:pPr>
        <w:pStyle w:val="LndNormale1"/>
        <w:rPr>
          <w:color w:val="002060"/>
        </w:rPr>
      </w:pPr>
    </w:p>
    <w:p w14:paraId="08DD4255" w14:textId="77777777" w:rsidR="00667F53" w:rsidRDefault="00667F53" w:rsidP="00667F53">
      <w:pPr>
        <w:pStyle w:val="LndNormale1"/>
        <w:rPr>
          <w:b/>
          <w:bCs/>
          <w:color w:val="002060"/>
        </w:rPr>
      </w:pPr>
      <w:r>
        <w:rPr>
          <w:b/>
          <w:bCs/>
          <w:color w:val="002060"/>
        </w:rPr>
        <w:t>RISULTATI GARE</w:t>
      </w:r>
    </w:p>
    <w:p w14:paraId="2B465AFF" w14:textId="77777777" w:rsidR="00667F53" w:rsidRDefault="00667F53" w:rsidP="00667F53">
      <w:pPr>
        <w:pStyle w:val="LndNormale1"/>
        <w:rPr>
          <w:color w:val="002060"/>
        </w:rPr>
      </w:pPr>
    </w:p>
    <w:p w14:paraId="451DB13E" w14:textId="77777777" w:rsidR="00667F53" w:rsidRDefault="00667F53" w:rsidP="00667F53">
      <w:pPr>
        <w:pStyle w:val="LndNormale1"/>
        <w:rPr>
          <w:color w:val="002060"/>
        </w:rPr>
      </w:pPr>
      <w:r>
        <w:rPr>
          <w:color w:val="002060"/>
        </w:rPr>
        <w:t>GIRONE AD</w:t>
      </w:r>
    </w:p>
    <w:p w14:paraId="1F2571BD" w14:textId="2068F56A" w:rsidR="00667F53" w:rsidRDefault="00667F53" w:rsidP="00667F53">
      <w:pPr>
        <w:pStyle w:val="LndNormale1"/>
        <w:rPr>
          <w:color w:val="002060"/>
        </w:rPr>
      </w:pPr>
      <w:r>
        <w:rPr>
          <w:color w:val="002060"/>
        </w:rPr>
        <w:t>15</w:t>
      </w:r>
      <w:r>
        <w:rPr>
          <w:color w:val="002060"/>
        </w:rPr>
        <w:t>/0</w:t>
      </w:r>
      <w:r>
        <w:rPr>
          <w:color w:val="002060"/>
        </w:rPr>
        <w:t>2</w:t>
      </w:r>
      <w:r>
        <w:rPr>
          <w:color w:val="002060"/>
        </w:rPr>
        <w:t>/24</w:t>
      </w:r>
      <w:r>
        <w:rPr>
          <w:color w:val="002060"/>
        </w:rPr>
        <w:tab/>
        <w:t>1/</w:t>
      </w:r>
      <w:r>
        <w:rPr>
          <w:color w:val="002060"/>
        </w:rPr>
        <w:t>R</w:t>
      </w:r>
      <w:r>
        <w:rPr>
          <w:color w:val="002060"/>
        </w:rPr>
        <w:tab/>
      </w:r>
      <w:r>
        <w:rPr>
          <w:color w:val="002060"/>
        </w:rPr>
        <w:t>SANTA MARIA APPARENTE</w:t>
      </w:r>
      <w:r>
        <w:rPr>
          <w:color w:val="002060"/>
        </w:rPr>
        <w:tab/>
        <w:t>PESCARA 1927</w:t>
      </w:r>
      <w:r>
        <w:rPr>
          <w:color w:val="002060"/>
        </w:rPr>
        <w:tab/>
      </w:r>
      <w:r>
        <w:rPr>
          <w:color w:val="002060"/>
        </w:rPr>
        <w:tab/>
      </w:r>
      <w:r>
        <w:rPr>
          <w:color w:val="002060"/>
        </w:rPr>
        <w:tab/>
        <w:t xml:space="preserve">2 – 1 </w:t>
      </w:r>
    </w:p>
    <w:p w14:paraId="7A892DCF" w14:textId="77777777" w:rsidR="00667F53" w:rsidRDefault="00667F53" w:rsidP="00667F53">
      <w:pPr>
        <w:pStyle w:val="LndNormale1"/>
        <w:rPr>
          <w:color w:val="002060"/>
        </w:rPr>
      </w:pPr>
    </w:p>
    <w:p w14:paraId="7BAF4958" w14:textId="77777777" w:rsidR="00667F53" w:rsidRDefault="00667F53" w:rsidP="00667F53">
      <w:pPr>
        <w:pStyle w:val="LndNormale1"/>
        <w:rPr>
          <w:color w:val="002060"/>
        </w:rPr>
      </w:pPr>
      <w:r>
        <w:rPr>
          <w:color w:val="002060"/>
        </w:rPr>
        <w:t>…omissis…</w:t>
      </w:r>
    </w:p>
    <w:p w14:paraId="5DFDF674" w14:textId="77777777" w:rsidR="00667F53" w:rsidRPr="007822E7" w:rsidRDefault="00667F53"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02378BC2" w14:textId="77777777" w:rsidR="00476934" w:rsidRDefault="00476934" w:rsidP="008B5F73">
      <w:pPr>
        <w:rPr>
          <w:rFonts w:ascii="Arial" w:hAnsi="Arial" w:cs="Arial"/>
          <w:b/>
          <w:bCs/>
          <w:color w:val="002060"/>
          <w:sz w:val="22"/>
          <w:szCs w:val="22"/>
        </w:rPr>
      </w:pPr>
    </w:p>
    <w:p w14:paraId="6BB5095C" w14:textId="77777777" w:rsidR="00E31B66" w:rsidRDefault="00E31B66" w:rsidP="008B5F73">
      <w:pPr>
        <w:rPr>
          <w:rFonts w:ascii="Arial" w:hAnsi="Arial" w:cs="Arial"/>
          <w:b/>
          <w:bCs/>
          <w:color w:val="002060"/>
          <w:sz w:val="22"/>
          <w:szCs w:val="22"/>
        </w:rPr>
      </w:pPr>
    </w:p>
    <w:p w14:paraId="52F8DFF9" w14:textId="77777777" w:rsidR="00C400E3" w:rsidRPr="00F5360D" w:rsidRDefault="00C400E3" w:rsidP="00C400E3">
      <w:pPr>
        <w:rPr>
          <w:rFonts w:ascii="Arial" w:hAnsi="Arial" w:cs="Arial"/>
          <w:b/>
          <w:color w:val="002060"/>
          <w:sz w:val="28"/>
          <w:szCs w:val="28"/>
        </w:rPr>
      </w:pPr>
      <w:r w:rsidRPr="00F5360D">
        <w:rPr>
          <w:rFonts w:ascii="Arial" w:hAnsi="Arial" w:cs="Arial"/>
          <w:b/>
          <w:color w:val="002060"/>
          <w:sz w:val="28"/>
          <w:szCs w:val="28"/>
        </w:rPr>
        <w:t>BEACH</w:t>
      </w:r>
      <w:r w:rsidRPr="00F5360D">
        <w:rPr>
          <w:rFonts w:ascii="Arial" w:hAnsi="Arial" w:cs="Arial"/>
          <w:b/>
          <w:color w:val="002060"/>
          <w:spacing w:val="-4"/>
          <w:sz w:val="28"/>
          <w:szCs w:val="28"/>
        </w:rPr>
        <w:t xml:space="preserve"> </w:t>
      </w:r>
      <w:r w:rsidRPr="00F5360D">
        <w:rPr>
          <w:rFonts w:ascii="Arial" w:hAnsi="Arial" w:cs="Arial"/>
          <w:b/>
          <w:color w:val="002060"/>
          <w:spacing w:val="-2"/>
          <w:sz w:val="28"/>
          <w:szCs w:val="28"/>
        </w:rPr>
        <w:t>SOCCER</w:t>
      </w:r>
    </w:p>
    <w:p w14:paraId="30B5480C" w14:textId="77777777" w:rsidR="00C400E3" w:rsidRPr="00F5360D" w:rsidRDefault="00C400E3" w:rsidP="00C400E3">
      <w:pPr>
        <w:rPr>
          <w:rFonts w:ascii="Arial" w:hAnsi="Arial" w:cs="Arial"/>
          <w:b/>
          <w:color w:val="002060"/>
          <w:sz w:val="28"/>
        </w:rPr>
      </w:pPr>
      <w:r w:rsidRPr="00F5360D">
        <w:rPr>
          <w:rFonts w:ascii="Arial" w:hAnsi="Arial" w:cs="Arial"/>
          <w:b/>
          <w:color w:val="002060"/>
          <w:sz w:val="28"/>
        </w:rPr>
        <w:t>Fase Regionale Campionato</w:t>
      </w:r>
      <w:r w:rsidRPr="00F5360D">
        <w:rPr>
          <w:rFonts w:ascii="Arial" w:hAnsi="Arial" w:cs="Arial"/>
          <w:b/>
          <w:color w:val="002060"/>
          <w:spacing w:val="-5"/>
          <w:sz w:val="28"/>
        </w:rPr>
        <w:t xml:space="preserve"> </w:t>
      </w:r>
      <w:r w:rsidRPr="00F5360D">
        <w:rPr>
          <w:rFonts w:ascii="Arial" w:hAnsi="Arial" w:cs="Arial"/>
          <w:b/>
          <w:color w:val="002060"/>
          <w:sz w:val="28"/>
        </w:rPr>
        <w:t>Serie</w:t>
      </w:r>
      <w:r w:rsidRPr="00F5360D">
        <w:rPr>
          <w:rFonts w:ascii="Arial" w:hAnsi="Arial" w:cs="Arial"/>
          <w:b/>
          <w:color w:val="002060"/>
          <w:spacing w:val="-9"/>
          <w:sz w:val="28"/>
        </w:rPr>
        <w:t xml:space="preserve"> </w:t>
      </w:r>
      <w:r w:rsidRPr="00F5360D">
        <w:rPr>
          <w:rFonts w:ascii="Arial" w:hAnsi="Arial" w:cs="Arial"/>
          <w:b/>
          <w:color w:val="002060"/>
          <w:sz w:val="28"/>
        </w:rPr>
        <w:t>B –</w:t>
      </w:r>
      <w:r w:rsidRPr="00F5360D">
        <w:rPr>
          <w:rFonts w:ascii="Arial" w:hAnsi="Arial" w:cs="Arial"/>
          <w:b/>
          <w:color w:val="002060"/>
          <w:spacing w:val="-8"/>
          <w:sz w:val="28"/>
        </w:rPr>
        <w:t xml:space="preserve"> </w:t>
      </w:r>
      <w:r w:rsidRPr="00F5360D">
        <w:rPr>
          <w:rFonts w:ascii="Arial" w:hAnsi="Arial" w:cs="Arial"/>
          <w:b/>
          <w:color w:val="002060"/>
          <w:sz w:val="28"/>
        </w:rPr>
        <w:t>Stagione Sportiva 2023 - 2024</w:t>
      </w:r>
    </w:p>
    <w:p w14:paraId="3599C01D" w14:textId="77777777" w:rsidR="00C400E3" w:rsidRPr="00C400E3" w:rsidRDefault="00C400E3" w:rsidP="00C400E3">
      <w:pPr>
        <w:pStyle w:val="Corpotesto"/>
        <w:spacing w:after="0"/>
        <w:rPr>
          <w:rFonts w:ascii="Arial" w:hAnsi="Arial" w:cs="Arial"/>
          <w:color w:val="002060"/>
          <w:sz w:val="22"/>
          <w:szCs w:val="22"/>
        </w:rPr>
      </w:pPr>
    </w:p>
    <w:p w14:paraId="666BE483"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Il Comitato Regionale Marche, di concerto con il Dipartimento Beach Soccer, organizza il </w:t>
      </w:r>
      <w:proofErr w:type="gramStart"/>
      <w:r w:rsidRPr="00F5360D">
        <w:rPr>
          <w:rFonts w:ascii="Arial" w:hAnsi="Arial" w:cs="Arial"/>
          <w:color w:val="002060"/>
          <w:sz w:val="22"/>
          <w:szCs w:val="22"/>
        </w:rPr>
        <w:t>1°</w:t>
      </w:r>
      <w:proofErr w:type="gramEnd"/>
      <w:r w:rsidRPr="00F5360D">
        <w:rPr>
          <w:rFonts w:ascii="Arial" w:hAnsi="Arial" w:cs="Arial"/>
          <w:color w:val="002060"/>
          <w:sz w:val="22"/>
          <w:szCs w:val="22"/>
        </w:rPr>
        <w:t xml:space="preserve"> </w:t>
      </w:r>
      <w:r w:rsidRPr="00F5360D">
        <w:rPr>
          <w:rFonts w:ascii="Arial" w:hAnsi="Arial" w:cs="Arial"/>
          <w:b/>
          <w:bCs/>
          <w:color w:val="002060"/>
          <w:sz w:val="22"/>
          <w:szCs w:val="22"/>
        </w:rPr>
        <w:t>Campionato Regionale di Serie B</w:t>
      </w:r>
      <w:r w:rsidRPr="00F5360D">
        <w:rPr>
          <w:rFonts w:ascii="Arial" w:hAnsi="Arial" w:cs="Arial"/>
          <w:color w:val="002060"/>
          <w:sz w:val="22"/>
          <w:szCs w:val="22"/>
        </w:rPr>
        <w:t xml:space="preserve"> di tale attività.</w:t>
      </w:r>
    </w:p>
    <w:p w14:paraId="542A56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lastRenderedPageBreak/>
        <w:t xml:space="preserve">Lo svolgimento del Campionato sarà subordinato all’iscrizione di almeno </w:t>
      </w:r>
      <w:proofErr w:type="gramStart"/>
      <w:r w:rsidRPr="00F5360D">
        <w:rPr>
          <w:rFonts w:ascii="Arial" w:hAnsi="Arial" w:cs="Arial"/>
          <w:color w:val="002060"/>
          <w:sz w:val="22"/>
          <w:szCs w:val="22"/>
        </w:rPr>
        <w:t>4</w:t>
      </w:r>
      <w:proofErr w:type="gramEnd"/>
      <w:r w:rsidRPr="00F5360D">
        <w:rPr>
          <w:rFonts w:ascii="Arial" w:hAnsi="Arial" w:cs="Arial"/>
          <w:color w:val="002060"/>
          <w:sz w:val="22"/>
          <w:szCs w:val="22"/>
        </w:rPr>
        <w:t xml:space="preserve"> squadre e la vincente potrà partecipare alla Fase Nazionale di detto campionato, confrontandosi con le vincenti degli altri Comitati Regionali per l’ammissione alla Poule Promozione Serie “A” Nazionale.</w:t>
      </w:r>
    </w:p>
    <w:p w14:paraId="77443479"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località e le date di svolgimento del Campionato saranno definiti a seconda delle iscrizioni, fermo restando che l’inizio dell’attività Regionale è fissata per il 9 </w:t>
      </w:r>
      <w:proofErr w:type="gramStart"/>
      <w:r w:rsidRPr="00F5360D">
        <w:rPr>
          <w:rFonts w:ascii="Arial" w:hAnsi="Arial" w:cs="Arial"/>
          <w:color w:val="002060"/>
          <w:sz w:val="22"/>
          <w:szCs w:val="22"/>
        </w:rPr>
        <w:t>Giugno</w:t>
      </w:r>
      <w:proofErr w:type="gramEnd"/>
      <w:r w:rsidRPr="00F5360D">
        <w:rPr>
          <w:rFonts w:ascii="Arial" w:hAnsi="Arial" w:cs="Arial"/>
          <w:color w:val="002060"/>
          <w:sz w:val="22"/>
          <w:szCs w:val="22"/>
        </w:rPr>
        <w:t xml:space="preserve"> 2024.</w:t>
      </w:r>
    </w:p>
    <w:p w14:paraId="0E9E01F7"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La partecipazione al suddetto Campionato è completamente </w:t>
      </w:r>
      <w:r w:rsidRPr="00F5360D">
        <w:rPr>
          <w:rFonts w:ascii="Arial" w:hAnsi="Arial" w:cs="Arial"/>
          <w:b/>
          <w:bCs/>
          <w:color w:val="002060"/>
          <w:sz w:val="22"/>
          <w:szCs w:val="22"/>
        </w:rPr>
        <w:t>GRATUITA</w:t>
      </w:r>
      <w:r w:rsidRPr="00F5360D">
        <w:rPr>
          <w:rFonts w:ascii="Arial" w:hAnsi="Arial" w:cs="Arial"/>
          <w:color w:val="002060"/>
          <w:sz w:val="22"/>
          <w:szCs w:val="22"/>
        </w:rPr>
        <w:t xml:space="preserve"> per le società.</w:t>
      </w:r>
    </w:p>
    <w:p w14:paraId="5EBE2BE2" w14:textId="56DF2C56"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tesseramento dei calciatori sarà effettuato tramite Tessere per l’Attività Ricreativa ed Amatoriale dal costo di 6,00</w:t>
      </w:r>
      <w:r>
        <w:rPr>
          <w:rFonts w:ascii="Arial" w:hAnsi="Arial" w:cs="Arial"/>
          <w:color w:val="002060"/>
          <w:sz w:val="22"/>
          <w:szCs w:val="22"/>
        </w:rPr>
        <w:t xml:space="preserve"> </w:t>
      </w:r>
      <w:r w:rsidRPr="00F5360D">
        <w:rPr>
          <w:rFonts w:ascii="Arial" w:hAnsi="Arial" w:cs="Arial"/>
          <w:color w:val="002060"/>
          <w:sz w:val="22"/>
          <w:szCs w:val="22"/>
        </w:rPr>
        <w:t>€ cadauna.</w:t>
      </w:r>
    </w:p>
    <w:p w14:paraId="40A65E0F"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Potranno essere tesserati tutti i soggetti di età non inferiore ai 15 anni. </w:t>
      </w:r>
    </w:p>
    <w:p w14:paraId="497340F0"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Per i calciatori già tesserati con Società della L.N.D. è necessario il regolare nulla osta concesso dalla Società di appartenenza, qualora sia diversa dalla società che partecipa al Campionato.</w:t>
      </w:r>
    </w:p>
    <w:p w14:paraId="658F08B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Il vincolo di tesseramento per il Campionato di Beach Soccer è limitato alla durata delle manifestazioni e non pregiudica diverso ed eventuale vincolo contemporaneo dello stesso calciatore.</w:t>
      </w:r>
    </w:p>
    <w:p w14:paraId="3B4DF992"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Non è ammessa la partecipazione al torneo di tutti quei calciatori che sono destinatari di provvedimenti di squalifica, in corso per l'intera durata del torneo, emanati da F.I.G.C. - Lega Nazionale Dilettanti per il tramite dei suoi Comitati, Divisioni, Dipartimenti e Delegazioni.</w:t>
      </w:r>
    </w:p>
    <w:p w14:paraId="396C2C82" w14:textId="77777777" w:rsidR="00C400E3" w:rsidRPr="00F5360D" w:rsidRDefault="00C400E3" w:rsidP="00C400E3">
      <w:pPr>
        <w:pStyle w:val="Corpotesto"/>
        <w:spacing w:after="0"/>
        <w:rPr>
          <w:rFonts w:ascii="Arial" w:hAnsi="Arial" w:cs="Arial"/>
          <w:color w:val="002060"/>
          <w:sz w:val="22"/>
          <w:szCs w:val="22"/>
        </w:rPr>
      </w:pPr>
    </w:p>
    <w:p w14:paraId="05F4423C" w14:textId="77777777" w:rsidR="00C400E3" w:rsidRPr="00F5360D" w:rsidRDefault="00C400E3" w:rsidP="00C400E3">
      <w:pPr>
        <w:pStyle w:val="Titolo1"/>
        <w:spacing w:before="0" w:after="0"/>
        <w:rPr>
          <w:color w:val="002060"/>
          <w:sz w:val="22"/>
          <w:szCs w:val="22"/>
          <w:u w:val="single"/>
        </w:rPr>
      </w:pPr>
      <w:r w:rsidRPr="00F5360D">
        <w:rPr>
          <w:color w:val="002060"/>
          <w:sz w:val="22"/>
          <w:szCs w:val="22"/>
          <w:u w:val="single"/>
        </w:rPr>
        <w:t>MODALITA'</w:t>
      </w:r>
      <w:r w:rsidRPr="00F5360D">
        <w:rPr>
          <w:color w:val="002060"/>
          <w:spacing w:val="-5"/>
          <w:sz w:val="22"/>
          <w:szCs w:val="22"/>
          <w:u w:val="single"/>
        </w:rPr>
        <w:t xml:space="preserve"> </w:t>
      </w:r>
      <w:r w:rsidRPr="00F5360D">
        <w:rPr>
          <w:color w:val="002060"/>
          <w:sz w:val="22"/>
          <w:szCs w:val="22"/>
          <w:u w:val="single"/>
        </w:rPr>
        <w:t>DI</w:t>
      </w:r>
      <w:r w:rsidRPr="00F5360D">
        <w:rPr>
          <w:color w:val="002060"/>
          <w:spacing w:val="-6"/>
          <w:sz w:val="22"/>
          <w:szCs w:val="22"/>
          <w:u w:val="single"/>
        </w:rPr>
        <w:t xml:space="preserve"> </w:t>
      </w:r>
      <w:r w:rsidRPr="00F5360D">
        <w:rPr>
          <w:color w:val="002060"/>
          <w:spacing w:val="-2"/>
          <w:sz w:val="22"/>
          <w:szCs w:val="22"/>
          <w:u w:val="single"/>
        </w:rPr>
        <w:t>ISCRIZIONE</w:t>
      </w:r>
    </w:p>
    <w:p w14:paraId="069DA475"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rPr>
        <w:t xml:space="preserve">Le Società che desiderano partecipare al suddetto campionato dovranno far pervenire una prima mail di adesione al campionato indirizzandola </w:t>
      </w:r>
      <w:r w:rsidRPr="00F5360D">
        <w:rPr>
          <w:rFonts w:ascii="Arial" w:hAnsi="Arial" w:cs="Arial"/>
          <w:b/>
          <w:bCs/>
          <w:color w:val="002060"/>
          <w:sz w:val="22"/>
          <w:szCs w:val="22"/>
        </w:rPr>
        <w:t>r.giantomassi@lnd.it</w:t>
      </w:r>
      <w:r w:rsidRPr="00F5360D">
        <w:rPr>
          <w:rFonts w:ascii="Arial" w:hAnsi="Arial" w:cs="Arial"/>
          <w:color w:val="002060"/>
          <w:sz w:val="22"/>
          <w:szCs w:val="22"/>
        </w:rPr>
        <w:t xml:space="preserve"> entro</w:t>
      </w:r>
      <w:r w:rsidRPr="00F5360D">
        <w:rPr>
          <w:rFonts w:ascii="Arial" w:hAnsi="Arial" w:cs="Arial"/>
          <w:color w:val="002060"/>
          <w:spacing w:val="-4"/>
          <w:sz w:val="22"/>
          <w:szCs w:val="22"/>
        </w:rPr>
        <w:t xml:space="preserve"> </w:t>
      </w:r>
      <w:r w:rsidRPr="00F5360D">
        <w:rPr>
          <w:rFonts w:ascii="Arial" w:hAnsi="Arial" w:cs="Arial"/>
          <w:color w:val="002060"/>
          <w:sz w:val="22"/>
          <w:szCs w:val="22"/>
        </w:rPr>
        <w:t>il</w:t>
      </w:r>
      <w:r w:rsidRPr="00F5360D">
        <w:rPr>
          <w:rFonts w:ascii="Arial" w:hAnsi="Arial" w:cs="Arial"/>
          <w:color w:val="002060"/>
          <w:spacing w:val="-5"/>
          <w:sz w:val="22"/>
          <w:szCs w:val="22"/>
        </w:rPr>
        <w:t xml:space="preserve"> </w:t>
      </w:r>
      <w:r w:rsidRPr="00F5360D">
        <w:rPr>
          <w:rFonts w:ascii="Arial" w:hAnsi="Arial" w:cs="Arial"/>
          <w:color w:val="002060"/>
          <w:sz w:val="22"/>
          <w:szCs w:val="22"/>
        </w:rPr>
        <w:t>termine</w:t>
      </w:r>
      <w:r w:rsidRPr="00F5360D">
        <w:rPr>
          <w:rFonts w:ascii="Arial" w:hAnsi="Arial" w:cs="Arial"/>
          <w:color w:val="002060"/>
          <w:spacing w:val="-6"/>
          <w:sz w:val="22"/>
          <w:szCs w:val="22"/>
        </w:rPr>
        <w:t xml:space="preserve"> </w:t>
      </w:r>
      <w:r w:rsidRPr="00F5360D">
        <w:rPr>
          <w:rFonts w:ascii="Arial" w:hAnsi="Arial" w:cs="Arial"/>
          <w:color w:val="002060"/>
          <w:sz w:val="22"/>
          <w:szCs w:val="22"/>
        </w:rPr>
        <w:t>di</w:t>
      </w:r>
      <w:r w:rsidRPr="00F5360D">
        <w:rPr>
          <w:rFonts w:ascii="Arial" w:hAnsi="Arial" w:cs="Arial"/>
          <w:color w:val="002060"/>
          <w:spacing w:val="-5"/>
          <w:sz w:val="22"/>
          <w:szCs w:val="22"/>
        </w:rPr>
        <w:t xml:space="preserve"> </w:t>
      </w:r>
      <w:r w:rsidRPr="00F5360D">
        <w:rPr>
          <w:rFonts w:ascii="Arial" w:hAnsi="Arial" w:cs="Arial"/>
          <w:b/>
          <w:bCs/>
          <w:color w:val="002060"/>
          <w:sz w:val="22"/>
          <w:szCs w:val="22"/>
        </w:rPr>
        <w:t>14 APRILE 2024</w:t>
      </w:r>
    </w:p>
    <w:p w14:paraId="68BAD9DE" w14:textId="77777777" w:rsidR="00C400E3" w:rsidRPr="00F5360D" w:rsidRDefault="00C400E3" w:rsidP="00C400E3">
      <w:pPr>
        <w:pStyle w:val="Corpotesto"/>
        <w:spacing w:after="0"/>
        <w:rPr>
          <w:rFonts w:ascii="Arial" w:hAnsi="Arial" w:cs="Arial"/>
          <w:color w:val="002060"/>
          <w:sz w:val="22"/>
          <w:szCs w:val="22"/>
        </w:rPr>
      </w:pPr>
    </w:p>
    <w:p w14:paraId="634510C8" w14:textId="77777777" w:rsidR="00C400E3" w:rsidRPr="00F5360D" w:rsidRDefault="00C400E3" w:rsidP="00C400E3">
      <w:pPr>
        <w:pStyle w:val="Corpotesto"/>
        <w:spacing w:after="0"/>
        <w:rPr>
          <w:rFonts w:ascii="Arial" w:hAnsi="Arial" w:cs="Arial"/>
          <w:color w:val="002060"/>
          <w:sz w:val="22"/>
          <w:szCs w:val="22"/>
        </w:rPr>
      </w:pPr>
      <w:r w:rsidRPr="00F5360D">
        <w:rPr>
          <w:rFonts w:ascii="Arial" w:hAnsi="Arial" w:cs="Arial"/>
          <w:color w:val="002060"/>
          <w:sz w:val="22"/>
          <w:szCs w:val="22"/>
          <w:u w:val="single"/>
        </w:rPr>
        <w:t>IL</w:t>
      </w:r>
      <w:r w:rsidRPr="00F5360D">
        <w:rPr>
          <w:rFonts w:ascii="Arial" w:hAnsi="Arial" w:cs="Arial"/>
          <w:color w:val="002060"/>
          <w:spacing w:val="-12"/>
          <w:sz w:val="22"/>
          <w:szCs w:val="22"/>
          <w:u w:val="single"/>
        </w:rPr>
        <w:t xml:space="preserve"> </w:t>
      </w:r>
      <w:r w:rsidRPr="00F5360D">
        <w:rPr>
          <w:rFonts w:ascii="Arial" w:hAnsi="Arial" w:cs="Arial"/>
          <w:color w:val="002060"/>
          <w:sz w:val="22"/>
          <w:szCs w:val="22"/>
          <w:u w:val="single"/>
        </w:rPr>
        <w:t>REGOLAMENTO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DEL</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SUDDETTO</w:t>
      </w:r>
      <w:r w:rsidRPr="00F5360D">
        <w:rPr>
          <w:rFonts w:ascii="Arial" w:hAnsi="Arial" w:cs="Arial"/>
          <w:color w:val="002060"/>
          <w:spacing w:val="-5"/>
          <w:sz w:val="22"/>
          <w:szCs w:val="22"/>
          <w:u w:val="single"/>
        </w:rPr>
        <w:t xml:space="preserve"> </w:t>
      </w:r>
      <w:r w:rsidRPr="00F5360D">
        <w:rPr>
          <w:rFonts w:ascii="Arial" w:hAnsi="Arial" w:cs="Arial"/>
          <w:color w:val="002060"/>
          <w:sz w:val="22"/>
          <w:szCs w:val="22"/>
          <w:u w:val="single"/>
        </w:rPr>
        <w:t>TORNEO</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SARA’</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PUBBLICATO</w:t>
      </w:r>
      <w:r w:rsidRPr="00F5360D">
        <w:rPr>
          <w:rFonts w:ascii="Arial" w:hAnsi="Arial" w:cs="Arial"/>
          <w:color w:val="002060"/>
          <w:spacing w:val="-10"/>
          <w:sz w:val="22"/>
          <w:szCs w:val="22"/>
          <w:u w:val="single"/>
        </w:rPr>
        <w:t xml:space="preserve"> </w:t>
      </w:r>
      <w:r w:rsidRPr="00F5360D">
        <w:rPr>
          <w:rFonts w:ascii="Arial" w:hAnsi="Arial" w:cs="Arial"/>
          <w:color w:val="002060"/>
          <w:sz w:val="22"/>
          <w:szCs w:val="22"/>
          <w:u w:val="single"/>
        </w:rPr>
        <w:t>SU</w:t>
      </w:r>
      <w:r w:rsidRPr="00F5360D">
        <w:rPr>
          <w:rFonts w:ascii="Arial" w:hAnsi="Arial" w:cs="Arial"/>
          <w:color w:val="002060"/>
          <w:spacing w:val="-6"/>
          <w:sz w:val="22"/>
          <w:szCs w:val="22"/>
          <w:u w:val="single"/>
        </w:rPr>
        <w:t xml:space="preserve"> </w:t>
      </w:r>
      <w:r w:rsidRPr="00F5360D">
        <w:rPr>
          <w:rFonts w:ascii="Arial" w:hAnsi="Arial" w:cs="Arial"/>
          <w:color w:val="002060"/>
          <w:sz w:val="22"/>
          <w:szCs w:val="22"/>
          <w:u w:val="single"/>
        </w:rPr>
        <w:t>PROSSIMO</w:t>
      </w:r>
      <w:r w:rsidRPr="00F5360D">
        <w:rPr>
          <w:rFonts w:ascii="Arial" w:hAnsi="Arial" w:cs="Arial"/>
          <w:color w:val="002060"/>
          <w:spacing w:val="-10"/>
          <w:sz w:val="22"/>
          <w:szCs w:val="22"/>
          <w:u w:val="single"/>
        </w:rPr>
        <w:t xml:space="preserve"> </w:t>
      </w:r>
      <w:r w:rsidRPr="00F5360D">
        <w:rPr>
          <w:rFonts w:ascii="Arial" w:hAnsi="Arial" w:cs="Arial"/>
          <w:color w:val="002060"/>
          <w:spacing w:val="-2"/>
          <w:sz w:val="22"/>
          <w:szCs w:val="22"/>
          <w:u w:val="single"/>
        </w:rPr>
        <w:t>COMUNICATO</w:t>
      </w:r>
    </w:p>
    <w:p w14:paraId="2FEA5AE1" w14:textId="77777777" w:rsidR="00F438B4" w:rsidRPr="00375102" w:rsidRDefault="00F438B4" w:rsidP="008B5F73">
      <w:pPr>
        <w:rPr>
          <w:rFonts w:ascii="Arial" w:hAnsi="Arial" w:cs="Arial"/>
          <w:b/>
          <w:bCs/>
          <w:color w:val="002060"/>
          <w:sz w:val="22"/>
          <w:szCs w:val="22"/>
        </w:rPr>
      </w:pPr>
    </w:p>
    <w:p w14:paraId="6D2D3B6B" w14:textId="77777777" w:rsidR="00375102" w:rsidRPr="00375102" w:rsidRDefault="00375102" w:rsidP="008B5F73">
      <w:pPr>
        <w:rPr>
          <w:rFonts w:ascii="Arial" w:hAnsi="Arial" w:cs="Arial"/>
          <w:b/>
          <w:bCs/>
          <w:color w:val="002060"/>
          <w:sz w:val="22"/>
          <w:szCs w:val="22"/>
        </w:rPr>
      </w:pPr>
    </w:p>
    <w:p w14:paraId="5CADC41A" w14:textId="77777777" w:rsidR="00375102" w:rsidRPr="00375102" w:rsidRDefault="00375102" w:rsidP="00375102">
      <w:pPr>
        <w:pStyle w:val="LndNormale1"/>
        <w:rPr>
          <w:b/>
          <w:color w:val="002060"/>
          <w:sz w:val="28"/>
          <w:szCs w:val="28"/>
        </w:rPr>
      </w:pPr>
      <w:r w:rsidRPr="00375102">
        <w:rPr>
          <w:b/>
          <w:color w:val="002060"/>
          <w:sz w:val="28"/>
          <w:szCs w:val="28"/>
        </w:rPr>
        <w:t>SVINCOLI EX ART. 117 BIS NOIF</w:t>
      </w:r>
    </w:p>
    <w:p w14:paraId="114906B2" w14:textId="77777777" w:rsidR="00375102" w:rsidRPr="00375102" w:rsidRDefault="00375102" w:rsidP="00375102">
      <w:pPr>
        <w:pStyle w:val="LndNormale1"/>
        <w:rPr>
          <w:color w:val="002060"/>
        </w:rPr>
      </w:pPr>
    </w:p>
    <w:p w14:paraId="399287B2" w14:textId="77777777" w:rsidR="00375102" w:rsidRPr="00375102" w:rsidRDefault="00375102" w:rsidP="00375102">
      <w:pPr>
        <w:pStyle w:val="LndNormale1"/>
        <w:rPr>
          <w:color w:val="002060"/>
        </w:rPr>
      </w:pPr>
      <w:r w:rsidRPr="00375102">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456C97DF" w14:textId="77777777" w:rsidR="00375102" w:rsidRPr="00375102" w:rsidRDefault="00375102" w:rsidP="00375102">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375102" w:rsidRPr="00375102" w14:paraId="72277B60" w14:textId="77777777" w:rsidTr="00EF21D3">
        <w:tc>
          <w:tcPr>
            <w:tcW w:w="1265" w:type="dxa"/>
          </w:tcPr>
          <w:p w14:paraId="720B288A" w14:textId="77777777" w:rsidR="00375102" w:rsidRPr="00375102" w:rsidRDefault="00375102" w:rsidP="00EF21D3">
            <w:pPr>
              <w:pStyle w:val="LndNormale1"/>
              <w:jc w:val="center"/>
              <w:rPr>
                <w:b/>
                <w:color w:val="002060"/>
              </w:rPr>
            </w:pPr>
            <w:r w:rsidRPr="00375102">
              <w:rPr>
                <w:b/>
                <w:color w:val="002060"/>
              </w:rPr>
              <w:t>Matricola</w:t>
            </w:r>
          </w:p>
        </w:tc>
        <w:tc>
          <w:tcPr>
            <w:tcW w:w="2756" w:type="dxa"/>
          </w:tcPr>
          <w:p w14:paraId="311F30DE" w14:textId="77777777" w:rsidR="00375102" w:rsidRPr="00375102" w:rsidRDefault="00375102" w:rsidP="00EF21D3">
            <w:pPr>
              <w:pStyle w:val="LndNormale1"/>
              <w:jc w:val="center"/>
              <w:rPr>
                <w:b/>
                <w:color w:val="002060"/>
              </w:rPr>
            </w:pPr>
            <w:r w:rsidRPr="00375102">
              <w:rPr>
                <w:b/>
                <w:color w:val="002060"/>
              </w:rPr>
              <w:t>Calciatore</w:t>
            </w:r>
          </w:p>
        </w:tc>
        <w:tc>
          <w:tcPr>
            <w:tcW w:w="1273" w:type="dxa"/>
          </w:tcPr>
          <w:p w14:paraId="14A27C82" w14:textId="77777777" w:rsidR="00375102" w:rsidRPr="00375102" w:rsidRDefault="00375102" w:rsidP="00EF21D3">
            <w:pPr>
              <w:pStyle w:val="LndNormale1"/>
              <w:jc w:val="center"/>
              <w:rPr>
                <w:b/>
                <w:color w:val="002060"/>
              </w:rPr>
            </w:pPr>
            <w:r w:rsidRPr="00375102">
              <w:rPr>
                <w:b/>
                <w:color w:val="002060"/>
              </w:rPr>
              <w:t>Nascita</w:t>
            </w:r>
          </w:p>
        </w:tc>
        <w:tc>
          <w:tcPr>
            <w:tcW w:w="1182" w:type="dxa"/>
          </w:tcPr>
          <w:p w14:paraId="388F421F" w14:textId="77777777" w:rsidR="00375102" w:rsidRPr="00375102" w:rsidRDefault="00375102" w:rsidP="00EF21D3">
            <w:pPr>
              <w:pStyle w:val="LndNormale1"/>
              <w:jc w:val="center"/>
              <w:rPr>
                <w:b/>
                <w:color w:val="002060"/>
              </w:rPr>
            </w:pPr>
            <w:r w:rsidRPr="00375102">
              <w:rPr>
                <w:b/>
                <w:color w:val="002060"/>
              </w:rPr>
              <w:t>Matricola</w:t>
            </w:r>
          </w:p>
        </w:tc>
        <w:tc>
          <w:tcPr>
            <w:tcW w:w="3436" w:type="dxa"/>
          </w:tcPr>
          <w:p w14:paraId="6AE87042" w14:textId="77777777" w:rsidR="00375102" w:rsidRPr="00375102" w:rsidRDefault="00375102" w:rsidP="00EF21D3">
            <w:pPr>
              <w:pStyle w:val="LndNormale1"/>
              <w:jc w:val="center"/>
              <w:rPr>
                <w:b/>
                <w:color w:val="002060"/>
              </w:rPr>
            </w:pPr>
            <w:r w:rsidRPr="00375102">
              <w:rPr>
                <w:b/>
                <w:color w:val="002060"/>
              </w:rPr>
              <w:t>Società</w:t>
            </w:r>
          </w:p>
        </w:tc>
      </w:tr>
      <w:tr w:rsidR="00375102" w:rsidRPr="00375102" w14:paraId="0414AC2F" w14:textId="77777777" w:rsidTr="00EF21D3">
        <w:tc>
          <w:tcPr>
            <w:tcW w:w="1265" w:type="dxa"/>
          </w:tcPr>
          <w:p w14:paraId="6FB50530" w14:textId="77777777" w:rsidR="00375102" w:rsidRPr="00375102" w:rsidRDefault="00375102" w:rsidP="00EF21D3">
            <w:pPr>
              <w:pStyle w:val="LndNormale1"/>
              <w:rPr>
                <w:color w:val="002060"/>
                <w:sz w:val="20"/>
              </w:rPr>
            </w:pPr>
            <w:r w:rsidRPr="00375102">
              <w:rPr>
                <w:color w:val="002060"/>
                <w:sz w:val="20"/>
              </w:rPr>
              <w:t>4778359</w:t>
            </w:r>
          </w:p>
        </w:tc>
        <w:tc>
          <w:tcPr>
            <w:tcW w:w="2756" w:type="dxa"/>
          </w:tcPr>
          <w:p w14:paraId="0E94F143" w14:textId="77777777" w:rsidR="00375102" w:rsidRPr="00375102" w:rsidRDefault="00375102" w:rsidP="00EF21D3">
            <w:pPr>
              <w:pStyle w:val="LndNormale1"/>
              <w:rPr>
                <w:color w:val="002060"/>
                <w:sz w:val="20"/>
              </w:rPr>
            </w:pPr>
            <w:r w:rsidRPr="00375102">
              <w:rPr>
                <w:color w:val="002060"/>
                <w:sz w:val="20"/>
              </w:rPr>
              <w:t>QUINTILI NICOLA</w:t>
            </w:r>
          </w:p>
        </w:tc>
        <w:tc>
          <w:tcPr>
            <w:tcW w:w="1273" w:type="dxa"/>
          </w:tcPr>
          <w:p w14:paraId="02F83D55" w14:textId="77777777" w:rsidR="00375102" w:rsidRPr="00375102" w:rsidRDefault="00375102" w:rsidP="00EF21D3">
            <w:pPr>
              <w:pStyle w:val="LndNormale1"/>
              <w:rPr>
                <w:color w:val="002060"/>
                <w:sz w:val="20"/>
              </w:rPr>
            </w:pPr>
            <w:r w:rsidRPr="00375102">
              <w:rPr>
                <w:color w:val="002060"/>
                <w:sz w:val="20"/>
              </w:rPr>
              <w:t>14.12.1994</w:t>
            </w:r>
          </w:p>
        </w:tc>
        <w:tc>
          <w:tcPr>
            <w:tcW w:w="1182" w:type="dxa"/>
          </w:tcPr>
          <w:p w14:paraId="08559CE1" w14:textId="77777777" w:rsidR="00375102" w:rsidRPr="00375102" w:rsidRDefault="00375102" w:rsidP="00EF21D3">
            <w:pPr>
              <w:pStyle w:val="LndNormale1"/>
              <w:rPr>
                <w:color w:val="002060"/>
                <w:sz w:val="20"/>
              </w:rPr>
            </w:pPr>
            <w:r w:rsidRPr="00375102">
              <w:rPr>
                <w:color w:val="002060"/>
                <w:sz w:val="20"/>
              </w:rPr>
              <w:t>947.047</w:t>
            </w:r>
          </w:p>
        </w:tc>
        <w:tc>
          <w:tcPr>
            <w:tcW w:w="3436" w:type="dxa"/>
          </w:tcPr>
          <w:p w14:paraId="577023A7" w14:textId="77777777" w:rsidR="00375102" w:rsidRPr="00375102" w:rsidRDefault="00375102" w:rsidP="00EF21D3">
            <w:pPr>
              <w:pStyle w:val="LndNormale1"/>
              <w:rPr>
                <w:color w:val="002060"/>
                <w:sz w:val="20"/>
              </w:rPr>
            </w:pPr>
            <w:r w:rsidRPr="00375102">
              <w:rPr>
                <w:color w:val="002060"/>
                <w:sz w:val="20"/>
              </w:rPr>
              <w:t>A.S.D. SANGIUSTESE VP</w:t>
            </w:r>
          </w:p>
        </w:tc>
      </w:tr>
    </w:tbl>
    <w:p w14:paraId="281E2832" w14:textId="77777777" w:rsidR="00375102" w:rsidRPr="00375102" w:rsidRDefault="00375102" w:rsidP="00375102">
      <w:pPr>
        <w:pStyle w:val="LndNormale1"/>
        <w:rPr>
          <w:color w:val="002060"/>
          <w:szCs w:val="22"/>
        </w:rPr>
      </w:pPr>
    </w:p>
    <w:p w14:paraId="27F8C495" w14:textId="77777777" w:rsidR="00375102" w:rsidRPr="00375102" w:rsidRDefault="00375102" w:rsidP="00375102">
      <w:pPr>
        <w:pStyle w:val="LndNormale1"/>
        <w:rPr>
          <w:color w:val="002060"/>
          <w:szCs w:val="22"/>
        </w:rPr>
      </w:pPr>
    </w:p>
    <w:p w14:paraId="0D9A475F" w14:textId="77777777" w:rsidR="00375102" w:rsidRPr="00375102" w:rsidRDefault="00375102" w:rsidP="00375102">
      <w:pPr>
        <w:pStyle w:val="LndNormale1"/>
        <w:rPr>
          <w:color w:val="002060"/>
          <w:sz w:val="28"/>
          <w:szCs w:val="28"/>
        </w:rPr>
      </w:pPr>
      <w:r w:rsidRPr="00375102">
        <w:rPr>
          <w:b/>
          <w:color w:val="002060"/>
          <w:sz w:val="28"/>
          <w:szCs w:val="28"/>
        </w:rPr>
        <w:t>AUTORIZZAZIONE EX ART. 34/3 N.O.I.F.</w:t>
      </w:r>
    </w:p>
    <w:p w14:paraId="72B0C6AC" w14:textId="77777777" w:rsidR="00375102" w:rsidRPr="00375102" w:rsidRDefault="00375102" w:rsidP="00375102">
      <w:pPr>
        <w:pStyle w:val="LndNormale1"/>
        <w:rPr>
          <w:color w:val="002060"/>
        </w:rPr>
      </w:pPr>
    </w:p>
    <w:p w14:paraId="02C2B969" w14:textId="77777777" w:rsidR="00375102" w:rsidRPr="00375102" w:rsidRDefault="00375102" w:rsidP="00375102">
      <w:pPr>
        <w:pStyle w:val="LndNormale1"/>
        <w:rPr>
          <w:color w:val="002060"/>
        </w:rPr>
      </w:pPr>
      <w:r w:rsidRPr="00375102">
        <w:rPr>
          <w:color w:val="002060"/>
        </w:rPr>
        <w:t>Vista la certificazione presentata in conformità all’art. 34/3 delle N.O.I.F. si concede l’autorizzazione, prevista al compimento del 14° anno di età per le calciatrici e al 15° anno di età per i calciatori, ai/alle seguenti calciatori/trici:</w:t>
      </w:r>
    </w:p>
    <w:p w14:paraId="034FAD9E" w14:textId="77777777" w:rsidR="00375102" w:rsidRPr="00375102" w:rsidRDefault="00375102" w:rsidP="00375102">
      <w:pPr>
        <w:pStyle w:val="LndNormale1"/>
        <w:rPr>
          <w:b/>
          <w:color w:val="002060"/>
        </w:rPr>
      </w:pPr>
      <w:r w:rsidRPr="00375102">
        <w:rPr>
          <w:b/>
          <w:color w:val="002060"/>
        </w:rPr>
        <w:t xml:space="preserve">PIUNTI LUIS </w:t>
      </w:r>
      <w:r w:rsidRPr="00375102">
        <w:rPr>
          <w:b/>
          <w:color w:val="002060"/>
        </w:rPr>
        <w:tab/>
        <w:t>nato 21.06.2008</w:t>
      </w:r>
      <w:r w:rsidRPr="00375102">
        <w:rPr>
          <w:b/>
          <w:color w:val="002060"/>
        </w:rPr>
        <w:tab/>
        <w:t>936.126 A.S.D. SPORTING GROTTAMMARE</w:t>
      </w:r>
    </w:p>
    <w:p w14:paraId="636960A7" w14:textId="77777777" w:rsidR="00375102" w:rsidRPr="00375102" w:rsidRDefault="00375102" w:rsidP="008B5F73">
      <w:pPr>
        <w:rPr>
          <w:rFonts w:ascii="Arial" w:hAnsi="Arial" w:cs="Arial"/>
          <w:b/>
          <w:bCs/>
          <w:color w:val="002060"/>
          <w:sz w:val="22"/>
          <w:szCs w:val="22"/>
        </w:rPr>
      </w:pPr>
    </w:p>
    <w:p w14:paraId="23725F69" w14:textId="77777777" w:rsidR="00375102" w:rsidRPr="00375102" w:rsidRDefault="00375102" w:rsidP="008B5F73">
      <w:pPr>
        <w:rPr>
          <w:rFonts w:ascii="Arial" w:hAnsi="Arial" w:cs="Arial"/>
          <w:b/>
          <w:bCs/>
          <w:color w:val="002060"/>
          <w:sz w:val="22"/>
          <w:szCs w:val="22"/>
        </w:rPr>
      </w:pPr>
    </w:p>
    <w:p w14:paraId="644D014F" w14:textId="77777777" w:rsidR="00375102" w:rsidRPr="00375102" w:rsidRDefault="00375102" w:rsidP="00375102">
      <w:pPr>
        <w:pStyle w:val="LndNormale1"/>
        <w:rPr>
          <w:b/>
          <w:color w:val="002060"/>
          <w:sz w:val="28"/>
          <w:szCs w:val="28"/>
        </w:rPr>
      </w:pPr>
      <w:r w:rsidRPr="00375102">
        <w:rPr>
          <w:b/>
          <w:color w:val="002060"/>
          <w:sz w:val="28"/>
          <w:szCs w:val="28"/>
        </w:rPr>
        <w:t>COMUNICAZIONE CONI – 5 PER MILLE</w:t>
      </w:r>
    </w:p>
    <w:p w14:paraId="79382224" w14:textId="77777777" w:rsidR="00375102" w:rsidRPr="00375102" w:rsidRDefault="00375102" w:rsidP="00375102">
      <w:pPr>
        <w:pStyle w:val="LndNormale1"/>
        <w:rPr>
          <w:color w:val="002060"/>
          <w:szCs w:val="22"/>
        </w:rPr>
      </w:pPr>
    </w:p>
    <w:p w14:paraId="7982B53D" w14:textId="77777777" w:rsidR="00375102" w:rsidRPr="00375102" w:rsidRDefault="00375102" w:rsidP="00375102">
      <w:pPr>
        <w:pStyle w:val="LndNormale1"/>
        <w:rPr>
          <w:color w:val="002060"/>
          <w:szCs w:val="22"/>
        </w:rPr>
      </w:pPr>
      <w:r w:rsidRPr="00375102">
        <w:rPr>
          <w:color w:val="002060"/>
          <w:szCs w:val="22"/>
        </w:rPr>
        <w:t>Si infoirma che sul sito del CONI è stato pubblicato l’elenco dei soggetti ammessi (A), esclusi (E) e revocati dal benefico per l’anno 2023, ovvero la quota pari al 5 per mille dell’IRPEF che i contribuenti hanno potuto destinare, tra gli altri alle associazioni sportive dilettantistiche in possesso dei requisiti di legge.</w:t>
      </w:r>
    </w:p>
    <w:p w14:paraId="266FD03C" w14:textId="77777777" w:rsidR="00375102" w:rsidRPr="00375102" w:rsidRDefault="00375102" w:rsidP="00375102">
      <w:pPr>
        <w:pStyle w:val="LndNormale1"/>
        <w:rPr>
          <w:color w:val="002060"/>
          <w:szCs w:val="22"/>
        </w:rPr>
      </w:pPr>
      <w:r w:rsidRPr="00375102">
        <w:rPr>
          <w:color w:val="002060"/>
          <w:szCs w:val="22"/>
        </w:rPr>
        <w:t>Si fa presente che eventuali ricorsi dovranno essere proposti entro il prossimo 11.03.2024.</w:t>
      </w:r>
    </w:p>
    <w:p w14:paraId="53D9C450" w14:textId="77777777" w:rsidR="00375102" w:rsidRDefault="00375102" w:rsidP="008B5F73">
      <w:pPr>
        <w:rPr>
          <w:rFonts w:ascii="Arial" w:hAnsi="Arial" w:cs="Arial"/>
          <w:b/>
          <w:bCs/>
          <w:color w:val="002060"/>
          <w:sz w:val="22"/>
          <w:szCs w:val="22"/>
        </w:rPr>
      </w:pPr>
    </w:p>
    <w:p w14:paraId="154DBB18" w14:textId="77777777" w:rsidR="00895738" w:rsidRPr="00B73F70"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lastRenderedPageBreak/>
        <w:t>NOTIZIE SU ATTIVITA’ AGONISTICA</w:t>
      </w:r>
      <w:bookmarkEnd w:id="6"/>
      <w:bookmarkEnd w:id="7"/>
      <w:bookmarkEnd w:id="8"/>
      <w:bookmarkEnd w:id="9"/>
      <w:bookmarkEnd w:id="10"/>
    </w:p>
    <w:p w14:paraId="5230F7F6" w14:textId="77777777" w:rsidR="00E9700C" w:rsidRDefault="00E9700C" w:rsidP="00E9700C">
      <w:pPr>
        <w:pStyle w:val="breakline"/>
        <w:rPr>
          <w:color w:val="002060"/>
        </w:rPr>
      </w:pPr>
    </w:p>
    <w:p w14:paraId="0463B06C" w14:textId="77777777" w:rsidR="00667F53" w:rsidRPr="00153FF8" w:rsidRDefault="00667F53" w:rsidP="00667F53">
      <w:pPr>
        <w:pStyle w:val="titolocampionato0"/>
        <w:shd w:val="clear" w:color="auto" w:fill="CCCCCC"/>
        <w:spacing w:before="80" w:after="40"/>
        <w:rPr>
          <w:color w:val="002060"/>
        </w:rPr>
      </w:pPr>
      <w:r w:rsidRPr="00153FF8">
        <w:rPr>
          <w:color w:val="002060"/>
        </w:rPr>
        <w:t>CALCIO A CINQUE SERIE C1</w:t>
      </w:r>
    </w:p>
    <w:p w14:paraId="7F73DEB2" w14:textId="77777777" w:rsidR="00667F53" w:rsidRPr="00153FF8" w:rsidRDefault="00667F53" w:rsidP="00667F53">
      <w:pPr>
        <w:pStyle w:val="titoloprinc0"/>
        <w:rPr>
          <w:color w:val="002060"/>
        </w:rPr>
      </w:pPr>
      <w:r w:rsidRPr="00153FF8">
        <w:rPr>
          <w:color w:val="002060"/>
        </w:rPr>
        <w:t>VARIAZIONI AL PROGRAMMA GARE</w:t>
      </w:r>
    </w:p>
    <w:p w14:paraId="1B334D19" w14:textId="77777777" w:rsidR="00667F53" w:rsidRPr="00153FF8" w:rsidRDefault="00667F53" w:rsidP="00667F53">
      <w:pPr>
        <w:pStyle w:val="breakline"/>
        <w:rPr>
          <w:color w:val="002060"/>
        </w:rPr>
      </w:pPr>
    </w:p>
    <w:p w14:paraId="1A218A6E" w14:textId="77777777" w:rsidR="00667F53" w:rsidRPr="00153FF8" w:rsidRDefault="00667F53" w:rsidP="00667F53">
      <w:pPr>
        <w:pStyle w:val="breakline"/>
        <w:rPr>
          <w:color w:val="002060"/>
        </w:rPr>
      </w:pPr>
    </w:p>
    <w:p w14:paraId="13C86958" w14:textId="77777777" w:rsidR="00667F53" w:rsidRPr="00667F53" w:rsidRDefault="00667F53" w:rsidP="00667F53">
      <w:pPr>
        <w:pStyle w:val="sottotitolocampionato10"/>
        <w:rPr>
          <w:color w:val="002060"/>
        </w:rPr>
      </w:pPr>
      <w:r w:rsidRPr="00153FF8">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67F53" w:rsidRPr="00153FF8" w14:paraId="79FC642A" w14:textId="77777777" w:rsidTr="00EF21D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DFE1C" w14:textId="77777777" w:rsidR="00667F53" w:rsidRPr="00153FF8" w:rsidRDefault="00667F53" w:rsidP="00EF21D3">
            <w:pPr>
              <w:pStyle w:val="headertabella0"/>
              <w:rPr>
                <w:color w:val="002060"/>
              </w:rPr>
            </w:pPr>
            <w:r w:rsidRPr="00153FF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A20EF" w14:textId="77777777" w:rsidR="00667F53" w:rsidRPr="00153FF8" w:rsidRDefault="00667F53" w:rsidP="00EF21D3">
            <w:pPr>
              <w:pStyle w:val="headertabella0"/>
              <w:rPr>
                <w:color w:val="002060"/>
              </w:rPr>
            </w:pPr>
            <w:r w:rsidRPr="00153FF8">
              <w:rPr>
                <w:color w:val="002060"/>
              </w:rPr>
              <w:t xml:space="preserve">N° </w:t>
            </w:r>
            <w:proofErr w:type="spellStart"/>
            <w:r w:rsidRPr="00153FF8">
              <w:rPr>
                <w:color w:val="002060"/>
              </w:rPr>
              <w:t>Gior</w:t>
            </w:r>
            <w:proofErr w:type="spellEnd"/>
            <w:r w:rsidRPr="00153FF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E4379" w14:textId="77777777" w:rsidR="00667F53" w:rsidRPr="00153FF8" w:rsidRDefault="00667F53" w:rsidP="00EF21D3">
            <w:pPr>
              <w:pStyle w:val="headertabella0"/>
              <w:rPr>
                <w:color w:val="002060"/>
              </w:rPr>
            </w:pPr>
            <w:r w:rsidRPr="00153FF8">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F39D9" w14:textId="77777777" w:rsidR="00667F53" w:rsidRPr="00153FF8" w:rsidRDefault="00667F53" w:rsidP="00EF21D3">
            <w:pPr>
              <w:pStyle w:val="headertabella0"/>
              <w:rPr>
                <w:color w:val="002060"/>
              </w:rPr>
            </w:pPr>
            <w:r w:rsidRPr="00153F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AF8D9" w14:textId="77777777" w:rsidR="00667F53" w:rsidRPr="00153FF8" w:rsidRDefault="00667F53" w:rsidP="00EF21D3">
            <w:pPr>
              <w:pStyle w:val="headertabella0"/>
              <w:rPr>
                <w:color w:val="002060"/>
              </w:rPr>
            </w:pPr>
            <w:r w:rsidRPr="00153FF8">
              <w:rPr>
                <w:color w:val="002060"/>
              </w:rPr>
              <w:t xml:space="preserve">Data </w:t>
            </w:r>
            <w:proofErr w:type="spellStart"/>
            <w:r w:rsidRPr="00153FF8">
              <w:rPr>
                <w:color w:val="002060"/>
              </w:rPr>
              <w:t>Orig</w:t>
            </w:r>
            <w:proofErr w:type="spellEnd"/>
            <w:r w:rsidRPr="00153F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96D74" w14:textId="77777777" w:rsidR="00667F53" w:rsidRPr="00153FF8" w:rsidRDefault="00667F53" w:rsidP="00EF21D3">
            <w:pPr>
              <w:pStyle w:val="headertabella0"/>
              <w:rPr>
                <w:color w:val="002060"/>
              </w:rPr>
            </w:pPr>
            <w:r w:rsidRPr="00153FF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08E60F" w14:textId="77777777" w:rsidR="00667F53" w:rsidRPr="00153FF8" w:rsidRDefault="00667F53" w:rsidP="00EF21D3">
            <w:pPr>
              <w:pStyle w:val="headertabella0"/>
              <w:rPr>
                <w:color w:val="002060"/>
              </w:rPr>
            </w:pPr>
            <w:r w:rsidRPr="00153FF8">
              <w:rPr>
                <w:color w:val="002060"/>
              </w:rPr>
              <w:t xml:space="preserve">Ora </w:t>
            </w:r>
            <w:proofErr w:type="spellStart"/>
            <w:r w:rsidRPr="00153FF8">
              <w:rPr>
                <w:color w:val="002060"/>
              </w:rPr>
              <w:t>Orig</w:t>
            </w:r>
            <w:proofErr w:type="spellEnd"/>
            <w:r w:rsidRPr="00153FF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ED55F" w14:textId="77777777" w:rsidR="00667F53" w:rsidRPr="00153FF8" w:rsidRDefault="00667F53" w:rsidP="00EF21D3">
            <w:pPr>
              <w:pStyle w:val="headertabella0"/>
              <w:rPr>
                <w:color w:val="002060"/>
              </w:rPr>
            </w:pPr>
            <w:r w:rsidRPr="00153FF8">
              <w:rPr>
                <w:color w:val="002060"/>
              </w:rPr>
              <w:t>Impianto</w:t>
            </w:r>
          </w:p>
        </w:tc>
      </w:tr>
      <w:tr w:rsidR="00667F53" w:rsidRPr="00153FF8" w14:paraId="0DF2EBC4" w14:textId="77777777" w:rsidTr="00EF21D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AA79" w14:textId="77777777" w:rsidR="00667F53" w:rsidRPr="00153FF8" w:rsidRDefault="00667F53" w:rsidP="00EF21D3">
            <w:pPr>
              <w:pStyle w:val="rowtabella0"/>
              <w:rPr>
                <w:color w:val="002060"/>
                <w:highlight w:val="yellow"/>
              </w:rPr>
            </w:pPr>
            <w:r w:rsidRPr="00153FF8">
              <w:rPr>
                <w:color w:val="002060"/>
                <w:highlight w:val="yellow"/>
              </w:rPr>
              <w:t>11/03/2024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7D0AF" w14:textId="77777777" w:rsidR="00667F53" w:rsidRPr="00153FF8" w:rsidRDefault="00667F53" w:rsidP="00EF21D3">
            <w:pPr>
              <w:pStyle w:val="rowtabella0"/>
              <w:jc w:val="center"/>
              <w:rPr>
                <w:color w:val="002060"/>
                <w:highlight w:val="yellow"/>
              </w:rPr>
            </w:pPr>
            <w:r w:rsidRPr="00153FF8">
              <w:rPr>
                <w:color w:val="002060"/>
                <w:highlight w:val="yellow"/>
              </w:rPr>
              <w:t>10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D6C31" w14:textId="77777777" w:rsidR="00667F53" w:rsidRPr="00153FF8" w:rsidRDefault="00667F53" w:rsidP="00EF21D3">
            <w:pPr>
              <w:pStyle w:val="rowtabella0"/>
              <w:rPr>
                <w:color w:val="002060"/>
                <w:highlight w:val="yellow"/>
              </w:rPr>
            </w:pPr>
            <w:r w:rsidRPr="00153FF8">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6A7F" w14:textId="77777777" w:rsidR="00667F53" w:rsidRPr="00153FF8" w:rsidRDefault="00667F53" w:rsidP="00EF21D3">
            <w:pPr>
              <w:pStyle w:val="rowtabella0"/>
              <w:rPr>
                <w:color w:val="002060"/>
                <w:highlight w:val="yellow"/>
              </w:rPr>
            </w:pPr>
            <w:r w:rsidRPr="00153FF8">
              <w:rPr>
                <w:color w:val="002060"/>
                <w:highlight w:val="yellow"/>
              </w:rPr>
              <w:t>FUTSAL CASELLE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E43AE" w14:textId="77777777" w:rsidR="00667F53" w:rsidRPr="00153FF8" w:rsidRDefault="00667F53" w:rsidP="00EF21D3">
            <w:pPr>
              <w:pStyle w:val="rowtabella0"/>
              <w:rPr>
                <w:color w:val="002060"/>
              </w:rPr>
            </w:pPr>
            <w:r w:rsidRPr="00153FF8">
              <w:rPr>
                <w:color w:val="002060"/>
              </w:rPr>
              <w:t>08/03/2024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7573B" w14:textId="77777777" w:rsidR="00667F53" w:rsidRPr="00153FF8" w:rsidRDefault="00667F53" w:rsidP="00EF21D3">
            <w:pPr>
              <w:pStyle w:val="rowtabella0"/>
              <w:jc w:val="center"/>
              <w:rPr>
                <w:color w:val="002060"/>
              </w:rPr>
            </w:pPr>
            <w:r w:rsidRPr="00153FF8">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A5749" w14:textId="77777777" w:rsidR="00667F53" w:rsidRPr="00153FF8" w:rsidRDefault="00667F53" w:rsidP="00EF21D3">
            <w:pPr>
              <w:jc w:val="center"/>
              <w:rPr>
                <w:rFonts w:ascii="Arial" w:hAnsi="Arial" w:cs="Arial"/>
                <w:color w:val="002060"/>
                <w:sz w:val="12"/>
                <w:szCs w:val="12"/>
              </w:rPr>
            </w:pPr>
            <w:r w:rsidRPr="00153FF8">
              <w:rPr>
                <w:rFonts w:ascii="Arial" w:hAnsi="Arial" w:cs="Arial"/>
                <w:color w:val="002060"/>
                <w:sz w:val="12"/>
                <w:szCs w:val="12"/>
              </w:rPr>
              <w:t>21:45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37818" w14:textId="77777777" w:rsidR="00667F53" w:rsidRPr="00153FF8" w:rsidRDefault="00667F53" w:rsidP="00EF21D3">
            <w:pPr>
              <w:rPr>
                <w:color w:val="002060"/>
              </w:rPr>
            </w:pPr>
          </w:p>
        </w:tc>
      </w:tr>
    </w:tbl>
    <w:p w14:paraId="27D14321" w14:textId="77777777" w:rsidR="00667F53" w:rsidRDefault="00667F53" w:rsidP="00E9700C">
      <w:pPr>
        <w:pStyle w:val="breakline"/>
        <w:rPr>
          <w:color w:val="002060"/>
        </w:rPr>
      </w:pPr>
    </w:p>
    <w:p w14:paraId="4E7F4AC1" w14:textId="77777777" w:rsidR="00667F53" w:rsidRPr="00696589" w:rsidRDefault="00667F53" w:rsidP="00E9700C">
      <w:pPr>
        <w:pStyle w:val="breakline"/>
        <w:rPr>
          <w:color w:val="002060"/>
        </w:rPr>
      </w:pPr>
    </w:p>
    <w:p w14:paraId="4A35642C" w14:textId="4388763C" w:rsidR="00153FF8" w:rsidRPr="00153FF8" w:rsidRDefault="00153FF8" w:rsidP="00667F53">
      <w:pPr>
        <w:pStyle w:val="titolocampionato0"/>
        <w:shd w:val="clear" w:color="auto" w:fill="CCCCCC"/>
        <w:spacing w:before="80" w:after="40"/>
        <w:rPr>
          <w:color w:val="002060"/>
        </w:rPr>
      </w:pPr>
      <w:r w:rsidRPr="00153FF8">
        <w:rPr>
          <w:color w:val="002060"/>
        </w:rPr>
        <w:t>UNDER 19 CALCIO A 5 REGIONALE</w:t>
      </w:r>
    </w:p>
    <w:p w14:paraId="7D50C78B" w14:textId="77777777" w:rsidR="00153FF8" w:rsidRPr="00153FF8" w:rsidRDefault="00153FF8" w:rsidP="00153FF8">
      <w:pPr>
        <w:pStyle w:val="titoloprinc0"/>
        <w:rPr>
          <w:color w:val="002060"/>
        </w:rPr>
      </w:pPr>
      <w:r w:rsidRPr="00153FF8">
        <w:rPr>
          <w:color w:val="002060"/>
        </w:rPr>
        <w:t>GIUDICE SPORTIVO</w:t>
      </w:r>
    </w:p>
    <w:p w14:paraId="1F041E5A" w14:textId="77777777" w:rsidR="00153FF8" w:rsidRPr="00153FF8" w:rsidRDefault="00153FF8" w:rsidP="00153FF8">
      <w:pPr>
        <w:pStyle w:val="diffida"/>
        <w:rPr>
          <w:color w:val="002060"/>
        </w:rPr>
      </w:pPr>
      <w:r w:rsidRPr="00153FF8">
        <w:rPr>
          <w:color w:val="002060"/>
        </w:rPr>
        <w:t>Il Giudice Sportivo Avv. Agnese Lazzaretti, con l'assistenza del segretario Angelo Castellana, nella seduta del 22/02/2024, ha adottato le decisioni che di seguito integralmente si riportano:</w:t>
      </w:r>
    </w:p>
    <w:p w14:paraId="7C0D2A19" w14:textId="77777777" w:rsidR="00153FF8" w:rsidRPr="00153FF8" w:rsidRDefault="00153FF8" w:rsidP="00153FF8">
      <w:pPr>
        <w:pStyle w:val="titolo10"/>
        <w:rPr>
          <w:color w:val="002060"/>
        </w:rPr>
      </w:pPr>
      <w:r w:rsidRPr="00153FF8">
        <w:rPr>
          <w:color w:val="002060"/>
        </w:rPr>
        <w:t xml:space="preserve">GARE DEL 17/ 2/2024 </w:t>
      </w:r>
    </w:p>
    <w:p w14:paraId="20150542" w14:textId="77777777" w:rsidR="00153FF8" w:rsidRPr="00153FF8" w:rsidRDefault="00153FF8" w:rsidP="00153FF8">
      <w:pPr>
        <w:pStyle w:val="titolo7a"/>
        <w:rPr>
          <w:color w:val="002060"/>
        </w:rPr>
      </w:pPr>
      <w:r w:rsidRPr="00153FF8">
        <w:rPr>
          <w:color w:val="002060"/>
        </w:rPr>
        <w:t xml:space="preserve">PROVVEDIMENTI DISCIPLINARI </w:t>
      </w:r>
    </w:p>
    <w:p w14:paraId="61777856" w14:textId="77777777" w:rsidR="00153FF8" w:rsidRPr="00153FF8" w:rsidRDefault="00153FF8" w:rsidP="00153FF8">
      <w:pPr>
        <w:pStyle w:val="titolo7b0"/>
        <w:rPr>
          <w:color w:val="002060"/>
        </w:rPr>
      </w:pPr>
      <w:r w:rsidRPr="00153FF8">
        <w:rPr>
          <w:color w:val="002060"/>
        </w:rPr>
        <w:t xml:space="preserve">In base alle risultanze degli atti ufficiali sono state deliberate le seguenti sanzioni disciplinari. </w:t>
      </w:r>
    </w:p>
    <w:p w14:paraId="3F506065" w14:textId="77777777" w:rsidR="00153FF8" w:rsidRPr="00153FF8" w:rsidRDefault="00153FF8" w:rsidP="00153FF8">
      <w:pPr>
        <w:pStyle w:val="titolo30"/>
        <w:rPr>
          <w:color w:val="002060"/>
        </w:rPr>
      </w:pPr>
      <w:r w:rsidRPr="00153FF8">
        <w:rPr>
          <w:color w:val="002060"/>
        </w:rPr>
        <w:t xml:space="preserve">SOCIETA' </w:t>
      </w:r>
    </w:p>
    <w:p w14:paraId="098EE4C7" w14:textId="77777777" w:rsidR="00153FF8" w:rsidRPr="00153FF8" w:rsidRDefault="00153FF8" w:rsidP="00153FF8">
      <w:pPr>
        <w:pStyle w:val="titolo20"/>
        <w:rPr>
          <w:color w:val="002060"/>
        </w:rPr>
      </w:pPr>
      <w:r w:rsidRPr="00153FF8">
        <w:rPr>
          <w:color w:val="002060"/>
        </w:rPr>
        <w:t xml:space="preserve">AMMENDA </w:t>
      </w:r>
    </w:p>
    <w:p w14:paraId="49EB50DA" w14:textId="77777777" w:rsidR="00153FF8" w:rsidRPr="00153FF8" w:rsidRDefault="00153FF8" w:rsidP="00153FF8">
      <w:pPr>
        <w:pStyle w:val="diffida"/>
        <w:spacing w:before="80" w:beforeAutospacing="0" w:after="40" w:afterAutospacing="0"/>
        <w:jc w:val="left"/>
        <w:rPr>
          <w:color w:val="002060"/>
        </w:rPr>
      </w:pPr>
      <w:r w:rsidRPr="00153FF8">
        <w:rPr>
          <w:color w:val="002060"/>
        </w:rPr>
        <w:t xml:space="preserve">Euro 50,00 MONTELUPONE CALCIO A 5 </w:t>
      </w:r>
      <w:r w:rsidRPr="00153FF8">
        <w:rPr>
          <w:color w:val="002060"/>
        </w:rPr>
        <w:br/>
        <w:t xml:space="preserve">per comportamento irriguardoso del proprio pubblico nei confronti del direttore di gara. </w:t>
      </w:r>
    </w:p>
    <w:p w14:paraId="63899BA0" w14:textId="77777777" w:rsidR="00153FF8" w:rsidRPr="00153FF8" w:rsidRDefault="00153FF8" w:rsidP="00153FF8">
      <w:pPr>
        <w:pStyle w:val="titolo30"/>
        <w:rPr>
          <w:color w:val="002060"/>
        </w:rPr>
      </w:pPr>
      <w:r w:rsidRPr="00153FF8">
        <w:rPr>
          <w:color w:val="002060"/>
        </w:rPr>
        <w:t xml:space="preserve">DIRIGENTI </w:t>
      </w:r>
    </w:p>
    <w:p w14:paraId="31244090" w14:textId="77777777" w:rsidR="00153FF8" w:rsidRPr="00153FF8" w:rsidRDefault="00153FF8" w:rsidP="00153FF8">
      <w:pPr>
        <w:pStyle w:val="titolo20"/>
        <w:rPr>
          <w:color w:val="002060"/>
        </w:rPr>
      </w:pPr>
      <w:r w:rsidRPr="00153FF8">
        <w:rPr>
          <w:color w:val="002060"/>
        </w:rPr>
        <w:t xml:space="preserve">INIBIZIONE A SVOLGERE OGNI ATTIVITA' FINO AL 6/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53FF8" w:rsidRPr="00153FF8" w14:paraId="3C1A9F61" w14:textId="77777777" w:rsidTr="00EF21D3">
        <w:tc>
          <w:tcPr>
            <w:tcW w:w="2200" w:type="dxa"/>
            <w:tcMar>
              <w:top w:w="20" w:type="dxa"/>
              <w:left w:w="20" w:type="dxa"/>
              <w:bottom w:w="20" w:type="dxa"/>
              <w:right w:w="20" w:type="dxa"/>
            </w:tcMar>
            <w:vAlign w:val="center"/>
            <w:hideMark/>
          </w:tcPr>
          <w:p w14:paraId="56CD9C51" w14:textId="77777777" w:rsidR="00153FF8" w:rsidRPr="00153FF8" w:rsidRDefault="00153FF8" w:rsidP="00EF21D3">
            <w:pPr>
              <w:pStyle w:val="movimento"/>
              <w:rPr>
                <w:color w:val="002060"/>
              </w:rPr>
            </w:pPr>
            <w:r w:rsidRPr="00153FF8">
              <w:rPr>
                <w:color w:val="002060"/>
              </w:rPr>
              <w:t>PELLEGRINI FABIO</w:t>
            </w:r>
          </w:p>
        </w:tc>
        <w:tc>
          <w:tcPr>
            <w:tcW w:w="2200" w:type="dxa"/>
            <w:tcMar>
              <w:top w:w="20" w:type="dxa"/>
              <w:left w:w="20" w:type="dxa"/>
              <w:bottom w:w="20" w:type="dxa"/>
              <w:right w:w="20" w:type="dxa"/>
            </w:tcMar>
            <w:vAlign w:val="center"/>
            <w:hideMark/>
          </w:tcPr>
          <w:p w14:paraId="28F2BE9F" w14:textId="77777777" w:rsidR="00153FF8" w:rsidRPr="00153FF8" w:rsidRDefault="00153FF8" w:rsidP="00EF21D3">
            <w:pPr>
              <w:pStyle w:val="movimento2"/>
              <w:rPr>
                <w:color w:val="002060"/>
              </w:rPr>
            </w:pPr>
            <w:r w:rsidRPr="00153FF8">
              <w:rPr>
                <w:color w:val="002060"/>
              </w:rPr>
              <w:t xml:space="preserve">(MONTELUPONE CALCIO A 5) </w:t>
            </w:r>
          </w:p>
        </w:tc>
        <w:tc>
          <w:tcPr>
            <w:tcW w:w="800" w:type="dxa"/>
            <w:tcMar>
              <w:top w:w="20" w:type="dxa"/>
              <w:left w:w="20" w:type="dxa"/>
              <w:bottom w:w="20" w:type="dxa"/>
              <w:right w:w="20" w:type="dxa"/>
            </w:tcMar>
            <w:vAlign w:val="center"/>
            <w:hideMark/>
          </w:tcPr>
          <w:p w14:paraId="0387A285" w14:textId="77777777" w:rsidR="00153FF8" w:rsidRPr="00153FF8" w:rsidRDefault="00153FF8" w:rsidP="00EF21D3">
            <w:pPr>
              <w:pStyle w:val="movimento"/>
              <w:rPr>
                <w:color w:val="002060"/>
              </w:rPr>
            </w:pPr>
            <w:r w:rsidRPr="00153FF8">
              <w:rPr>
                <w:color w:val="002060"/>
              </w:rPr>
              <w:t> </w:t>
            </w:r>
          </w:p>
        </w:tc>
        <w:tc>
          <w:tcPr>
            <w:tcW w:w="2200" w:type="dxa"/>
            <w:tcMar>
              <w:top w:w="20" w:type="dxa"/>
              <w:left w:w="20" w:type="dxa"/>
              <w:bottom w:w="20" w:type="dxa"/>
              <w:right w:w="20" w:type="dxa"/>
            </w:tcMar>
            <w:vAlign w:val="center"/>
            <w:hideMark/>
          </w:tcPr>
          <w:p w14:paraId="05728A1B" w14:textId="77777777" w:rsidR="00153FF8" w:rsidRPr="00153FF8" w:rsidRDefault="00153FF8" w:rsidP="00EF21D3">
            <w:pPr>
              <w:pStyle w:val="movimento"/>
              <w:rPr>
                <w:color w:val="002060"/>
              </w:rPr>
            </w:pPr>
            <w:r w:rsidRPr="00153FF8">
              <w:rPr>
                <w:color w:val="002060"/>
              </w:rPr>
              <w:t> </w:t>
            </w:r>
          </w:p>
        </w:tc>
        <w:tc>
          <w:tcPr>
            <w:tcW w:w="2200" w:type="dxa"/>
            <w:tcMar>
              <w:top w:w="20" w:type="dxa"/>
              <w:left w:w="20" w:type="dxa"/>
              <w:bottom w:w="20" w:type="dxa"/>
              <w:right w:w="20" w:type="dxa"/>
            </w:tcMar>
            <w:vAlign w:val="center"/>
            <w:hideMark/>
          </w:tcPr>
          <w:p w14:paraId="1628F3B8" w14:textId="77777777" w:rsidR="00153FF8" w:rsidRPr="00153FF8" w:rsidRDefault="00153FF8" w:rsidP="00EF21D3">
            <w:pPr>
              <w:pStyle w:val="movimento2"/>
              <w:rPr>
                <w:color w:val="002060"/>
              </w:rPr>
            </w:pPr>
            <w:r w:rsidRPr="00153FF8">
              <w:rPr>
                <w:color w:val="002060"/>
              </w:rPr>
              <w:t> </w:t>
            </w:r>
          </w:p>
        </w:tc>
      </w:tr>
    </w:tbl>
    <w:p w14:paraId="6461154B" w14:textId="5930B7C7" w:rsidR="00153FF8" w:rsidRPr="00153FF8" w:rsidRDefault="00153FF8" w:rsidP="00153FF8">
      <w:pPr>
        <w:pStyle w:val="diffida"/>
        <w:spacing w:before="80" w:beforeAutospacing="0" w:after="40" w:afterAutospacing="0"/>
        <w:jc w:val="left"/>
        <w:rPr>
          <w:rFonts w:eastAsiaTheme="minorEastAsia"/>
          <w:color w:val="002060"/>
        </w:rPr>
      </w:pPr>
      <w:r w:rsidRPr="00153FF8">
        <w:rPr>
          <w:color w:val="002060"/>
        </w:rPr>
        <w:t>espulso per condotta irriguardosa nei confronti dell'arbitro, reiterava il proprio comportamento dalla tribuna fino al termine della partita</w:t>
      </w:r>
      <w:r w:rsidRPr="00153FF8">
        <w:rPr>
          <w:color w:val="002060"/>
        </w:rPr>
        <w:t>.</w:t>
      </w:r>
    </w:p>
    <w:p w14:paraId="4BC7C428" w14:textId="77777777" w:rsidR="00153FF8" w:rsidRDefault="00153FF8" w:rsidP="00E9700C">
      <w:pPr>
        <w:pStyle w:val="breakline"/>
        <w:rPr>
          <w:rFonts w:eastAsiaTheme="minorEastAsia"/>
          <w:color w:val="002060"/>
        </w:rPr>
      </w:pPr>
    </w:p>
    <w:p w14:paraId="7096A2E8" w14:textId="77777777" w:rsidR="00153FF8" w:rsidRPr="00696589" w:rsidRDefault="00153FF8" w:rsidP="00153FF8">
      <w:pPr>
        <w:jc w:val="center"/>
        <w:rPr>
          <w:rFonts w:ascii="Arial" w:hAnsi="Arial" w:cs="Arial"/>
          <w:noProof/>
          <w:color w:val="002060"/>
          <w:sz w:val="22"/>
          <w:szCs w:val="22"/>
        </w:rPr>
      </w:pPr>
      <w:r w:rsidRPr="00696589">
        <w:rPr>
          <w:rFonts w:ascii="Arial" w:hAnsi="Arial" w:cs="Arial"/>
          <w:noProof/>
          <w:color w:val="002060"/>
          <w:sz w:val="22"/>
          <w:szCs w:val="22"/>
        </w:rPr>
        <w:t>F.to IL SEGRETARIO                                   F.to IL GIUDICE SPORTIVO</w:t>
      </w:r>
    </w:p>
    <w:p w14:paraId="5DF4A4A0" w14:textId="77777777" w:rsidR="00153FF8" w:rsidRPr="00696589" w:rsidRDefault="00153FF8" w:rsidP="00153FF8">
      <w:pPr>
        <w:jc w:val="left"/>
        <w:rPr>
          <w:rFonts w:ascii="Arial" w:hAnsi="Arial" w:cs="Arial"/>
          <w:noProof/>
          <w:color w:val="002060"/>
          <w:sz w:val="22"/>
          <w:szCs w:val="22"/>
        </w:rPr>
      </w:pPr>
      <w:r w:rsidRPr="00696589">
        <w:rPr>
          <w:rFonts w:ascii="Arial" w:hAnsi="Arial" w:cs="Arial"/>
          <w:noProof/>
          <w:color w:val="002060"/>
          <w:sz w:val="22"/>
          <w:szCs w:val="22"/>
        </w:rPr>
        <w:t xml:space="preserve">                         Angelo Castellana        </w:t>
      </w:r>
      <w:r w:rsidRPr="00696589">
        <w:rPr>
          <w:rFonts w:ascii="Arial" w:hAnsi="Arial" w:cs="Arial"/>
          <w:noProof/>
          <w:color w:val="002060"/>
          <w:sz w:val="22"/>
          <w:szCs w:val="22"/>
        </w:rPr>
        <w:tab/>
        <w:t xml:space="preserve">                                Agnese Lazzaretti</w:t>
      </w:r>
    </w:p>
    <w:p w14:paraId="0D5C8231" w14:textId="77777777" w:rsidR="00153FF8" w:rsidRDefault="00153FF8" w:rsidP="00153FF8">
      <w:pPr>
        <w:pStyle w:val="breakline"/>
        <w:rPr>
          <w:rFonts w:eastAsiaTheme="minorEastAsia"/>
          <w:color w:val="002060"/>
        </w:rPr>
      </w:pPr>
    </w:p>
    <w:p w14:paraId="7764C997" w14:textId="77777777" w:rsidR="00153FF8" w:rsidRPr="00153FF8" w:rsidRDefault="00153FF8" w:rsidP="00E9700C">
      <w:pPr>
        <w:pStyle w:val="breakline"/>
        <w:rPr>
          <w:rFonts w:eastAsiaTheme="minorEastAsia"/>
          <w:color w:val="002060"/>
        </w:rPr>
      </w:pPr>
    </w:p>
    <w:p w14:paraId="7C754743" w14:textId="77777777" w:rsidR="00E9700C" w:rsidRPr="00696589" w:rsidRDefault="00E9700C" w:rsidP="00E9700C">
      <w:pPr>
        <w:pStyle w:val="titolocampionato0"/>
        <w:shd w:val="clear" w:color="auto" w:fill="CCCCCC"/>
        <w:spacing w:before="80" w:after="40"/>
        <w:rPr>
          <w:color w:val="002060"/>
        </w:rPr>
      </w:pPr>
      <w:r w:rsidRPr="00696589">
        <w:rPr>
          <w:color w:val="002060"/>
        </w:rPr>
        <w:t>UNDER 17 C5 REGIONALI MASCHILI</w:t>
      </w:r>
    </w:p>
    <w:p w14:paraId="3A3BC55C" w14:textId="77777777" w:rsidR="00E9700C" w:rsidRPr="00696589" w:rsidRDefault="00E9700C" w:rsidP="00E9700C">
      <w:pPr>
        <w:pStyle w:val="titoloprinc0"/>
        <w:rPr>
          <w:color w:val="002060"/>
        </w:rPr>
      </w:pPr>
      <w:r w:rsidRPr="00696589">
        <w:rPr>
          <w:color w:val="002060"/>
        </w:rPr>
        <w:t>VARIAZIONI AL PROGRAMMA GARE</w:t>
      </w:r>
    </w:p>
    <w:p w14:paraId="640262F0" w14:textId="77777777" w:rsidR="00B81DFB" w:rsidRDefault="00B81DFB" w:rsidP="00E9700C">
      <w:pPr>
        <w:pStyle w:val="sottotitolocampionato10"/>
        <w:rPr>
          <w:color w:val="002060"/>
        </w:rPr>
      </w:pPr>
    </w:p>
    <w:p w14:paraId="7858DFEB" w14:textId="77777777" w:rsidR="00E9700C" w:rsidRPr="00696589" w:rsidRDefault="00E9700C" w:rsidP="00E9700C">
      <w:pPr>
        <w:pStyle w:val="sottotitolocampionato10"/>
        <w:rPr>
          <w:color w:val="002060"/>
        </w:rPr>
      </w:pPr>
      <w:r w:rsidRPr="00696589">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E9700C" w:rsidRPr="00696589" w14:paraId="68CCFEAF" w14:textId="77777777" w:rsidTr="00B81DFB">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34584" w14:textId="77777777" w:rsidR="00E9700C" w:rsidRPr="00696589" w:rsidRDefault="00E9700C" w:rsidP="00487AA6">
            <w:pPr>
              <w:pStyle w:val="headertabella0"/>
              <w:rPr>
                <w:color w:val="002060"/>
              </w:rPr>
            </w:pPr>
            <w:r w:rsidRPr="00696589">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E9845" w14:textId="77777777" w:rsidR="00E9700C" w:rsidRPr="00696589" w:rsidRDefault="00E9700C" w:rsidP="00487AA6">
            <w:pPr>
              <w:pStyle w:val="headertabella0"/>
              <w:rPr>
                <w:color w:val="002060"/>
              </w:rPr>
            </w:pPr>
            <w:r w:rsidRPr="00696589">
              <w:rPr>
                <w:color w:val="002060"/>
              </w:rPr>
              <w:t xml:space="preserve">N° </w:t>
            </w:r>
            <w:proofErr w:type="spellStart"/>
            <w:r w:rsidRPr="00696589">
              <w:rPr>
                <w:color w:val="002060"/>
              </w:rPr>
              <w:t>Gior</w:t>
            </w:r>
            <w:proofErr w:type="spellEnd"/>
            <w:r w:rsidRPr="00696589">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45534" w14:textId="77777777" w:rsidR="00E9700C" w:rsidRPr="00696589" w:rsidRDefault="00E9700C" w:rsidP="00487AA6">
            <w:pPr>
              <w:pStyle w:val="headertabella0"/>
              <w:rPr>
                <w:color w:val="002060"/>
              </w:rPr>
            </w:pPr>
            <w:r w:rsidRPr="00696589">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55FF7" w14:textId="77777777" w:rsidR="00E9700C" w:rsidRPr="00696589" w:rsidRDefault="00E9700C" w:rsidP="00487AA6">
            <w:pPr>
              <w:pStyle w:val="headertabella0"/>
              <w:rPr>
                <w:color w:val="002060"/>
              </w:rPr>
            </w:pPr>
            <w:r w:rsidRPr="00696589">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FF69C9" w14:textId="77777777" w:rsidR="00E9700C" w:rsidRPr="00696589" w:rsidRDefault="00E9700C" w:rsidP="00487AA6">
            <w:pPr>
              <w:pStyle w:val="headertabella0"/>
              <w:rPr>
                <w:color w:val="002060"/>
              </w:rPr>
            </w:pPr>
            <w:r w:rsidRPr="00696589">
              <w:rPr>
                <w:color w:val="002060"/>
              </w:rPr>
              <w:t xml:space="preserve">Data </w:t>
            </w:r>
            <w:proofErr w:type="spellStart"/>
            <w:r w:rsidRPr="00696589">
              <w:rPr>
                <w:color w:val="002060"/>
              </w:rPr>
              <w:t>Orig</w:t>
            </w:r>
            <w:proofErr w:type="spellEnd"/>
            <w:r w:rsidRPr="00696589">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22F5" w14:textId="77777777" w:rsidR="00E9700C" w:rsidRPr="00696589" w:rsidRDefault="00E9700C" w:rsidP="00487AA6">
            <w:pPr>
              <w:pStyle w:val="headertabella0"/>
              <w:rPr>
                <w:color w:val="002060"/>
              </w:rPr>
            </w:pPr>
            <w:r w:rsidRPr="00696589">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BC9CD" w14:textId="77777777" w:rsidR="00E9700C" w:rsidRPr="00696589" w:rsidRDefault="00E9700C" w:rsidP="00487AA6">
            <w:pPr>
              <w:pStyle w:val="headertabella0"/>
              <w:rPr>
                <w:color w:val="002060"/>
              </w:rPr>
            </w:pPr>
            <w:r w:rsidRPr="00696589">
              <w:rPr>
                <w:color w:val="002060"/>
              </w:rPr>
              <w:t xml:space="preserve">Ora </w:t>
            </w:r>
            <w:proofErr w:type="spellStart"/>
            <w:r w:rsidRPr="00696589">
              <w:rPr>
                <w:color w:val="002060"/>
              </w:rPr>
              <w:t>Orig</w:t>
            </w:r>
            <w:proofErr w:type="spellEnd"/>
            <w:r w:rsidRPr="00696589">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98B2D" w14:textId="77777777" w:rsidR="00E9700C" w:rsidRPr="00696589" w:rsidRDefault="00E9700C" w:rsidP="00487AA6">
            <w:pPr>
              <w:pStyle w:val="headertabella0"/>
              <w:rPr>
                <w:color w:val="002060"/>
              </w:rPr>
            </w:pPr>
            <w:r w:rsidRPr="00696589">
              <w:rPr>
                <w:color w:val="002060"/>
              </w:rPr>
              <w:t>Impianto</w:t>
            </w:r>
          </w:p>
        </w:tc>
      </w:tr>
      <w:tr w:rsidR="00E9700C" w:rsidRPr="00696589" w14:paraId="665CFF4A" w14:textId="77777777" w:rsidTr="00B81DFB">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64CED" w14:textId="77777777" w:rsidR="00E9700C" w:rsidRPr="00B81DFB" w:rsidRDefault="00E9700C" w:rsidP="00487AA6">
            <w:pPr>
              <w:pStyle w:val="rowtabella0"/>
              <w:rPr>
                <w:color w:val="002060"/>
                <w:highlight w:val="yellow"/>
              </w:rPr>
            </w:pPr>
            <w:r w:rsidRPr="00B81DFB">
              <w:rPr>
                <w:color w:val="002060"/>
                <w:highlight w:val="yellow"/>
              </w:rPr>
              <w:t>24/02/2024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CD48" w14:textId="77777777" w:rsidR="00E9700C" w:rsidRPr="00B81DFB" w:rsidRDefault="00E9700C" w:rsidP="00487AA6">
            <w:pPr>
              <w:pStyle w:val="rowtabella0"/>
              <w:jc w:val="center"/>
              <w:rPr>
                <w:color w:val="002060"/>
                <w:highlight w:val="yellow"/>
              </w:rPr>
            </w:pPr>
            <w:r w:rsidRPr="00B81DFB">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0AEF" w14:textId="77777777" w:rsidR="00E9700C" w:rsidRPr="00B81DFB" w:rsidRDefault="00E9700C" w:rsidP="00487AA6">
            <w:pPr>
              <w:pStyle w:val="rowtabella0"/>
              <w:rPr>
                <w:color w:val="002060"/>
                <w:highlight w:val="yellow"/>
              </w:rPr>
            </w:pPr>
            <w:r w:rsidRPr="00B81DFB">
              <w:rPr>
                <w:color w:val="002060"/>
                <w:highlight w:val="yellow"/>
              </w:rPr>
              <w:t>CARISSIMI 2016</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9737A" w14:textId="77777777" w:rsidR="00E9700C" w:rsidRPr="00B81DFB" w:rsidRDefault="00E9700C" w:rsidP="00487AA6">
            <w:pPr>
              <w:pStyle w:val="rowtabella0"/>
              <w:rPr>
                <w:color w:val="002060"/>
                <w:highlight w:val="yellow"/>
              </w:rPr>
            </w:pPr>
            <w:r w:rsidRPr="00B81DFB">
              <w:rPr>
                <w:color w:val="002060"/>
                <w:highlight w:val="yellow"/>
              </w:rPr>
              <w:t xml:space="preserve">AUDAX 1970 </w:t>
            </w:r>
            <w:proofErr w:type="gramStart"/>
            <w:r w:rsidRPr="00B81DFB">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E484" w14:textId="1DDB3CF8" w:rsidR="00E9700C" w:rsidRPr="00696589" w:rsidRDefault="00E9700C" w:rsidP="00487AA6">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E6396" w14:textId="4FCD3217" w:rsidR="00E9700C" w:rsidRPr="00696589" w:rsidRDefault="00273A09" w:rsidP="00487AA6">
            <w:pPr>
              <w:pStyle w:val="rowtabella0"/>
              <w:jc w:val="center"/>
              <w:rPr>
                <w:color w:val="002060"/>
              </w:rPr>
            </w:pPr>
            <w:r w:rsidRPr="000B4D28">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F3DD8" w14:textId="508FCB1D" w:rsidR="00E9700C" w:rsidRPr="00273A09" w:rsidRDefault="00273A09" w:rsidP="00273A09">
            <w:pPr>
              <w:jc w:val="center"/>
              <w:rPr>
                <w:rFonts w:ascii="Arial" w:hAnsi="Arial" w:cs="Arial"/>
                <w:color w:val="002060"/>
                <w:sz w:val="12"/>
                <w:szCs w:val="12"/>
              </w:rPr>
            </w:pPr>
            <w:r w:rsidRPr="00273A09">
              <w:rPr>
                <w:rFonts w:ascii="Arial" w:hAnsi="Arial" w:cs="Arial"/>
                <w:color w:val="002060"/>
                <w:sz w:val="12"/>
                <w:szCs w:val="12"/>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464D5" w14:textId="77777777" w:rsidR="00E9700C" w:rsidRPr="00B81DFB" w:rsidRDefault="00E9700C" w:rsidP="00487AA6">
            <w:pPr>
              <w:pStyle w:val="rowtabella0"/>
              <w:rPr>
                <w:color w:val="002060"/>
                <w:highlight w:val="yellow"/>
              </w:rPr>
            </w:pPr>
            <w:r w:rsidRPr="00B81DFB">
              <w:rPr>
                <w:color w:val="002060"/>
                <w:highlight w:val="yellow"/>
              </w:rPr>
              <w:t>PALAZZETTO DELLO SPORT SANT'IPPOLITO VIA ROMA, SNC</w:t>
            </w:r>
          </w:p>
        </w:tc>
      </w:tr>
    </w:tbl>
    <w:p w14:paraId="3A3F22B8" w14:textId="77777777" w:rsidR="00E9700C" w:rsidRDefault="00E9700C" w:rsidP="00E9700C">
      <w:pPr>
        <w:pStyle w:val="breakline"/>
        <w:rPr>
          <w:rFonts w:eastAsiaTheme="minorEastAsia"/>
          <w:color w:val="002060"/>
        </w:rPr>
      </w:pPr>
    </w:p>
    <w:p w14:paraId="4AAB3360" w14:textId="77777777" w:rsidR="00153FF8" w:rsidRDefault="00153FF8" w:rsidP="00E9700C">
      <w:pPr>
        <w:pStyle w:val="breakline"/>
        <w:rPr>
          <w:rFonts w:eastAsiaTheme="minorEastAsia"/>
          <w:color w:val="002060"/>
        </w:rPr>
      </w:pPr>
    </w:p>
    <w:p w14:paraId="4E40DE3D" w14:textId="77777777" w:rsidR="00153FF8" w:rsidRPr="00153FF8" w:rsidRDefault="00153FF8" w:rsidP="00153FF8">
      <w:pPr>
        <w:pStyle w:val="titolocampionato0"/>
        <w:shd w:val="clear" w:color="auto" w:fill="CCCCCC"/>
        <w:spacing w:before="80" w:after="40"/>
        <w:rPr>
          <w:color w:val="002060"/>
        </w:rPr>
      </w:pPr>
      <w:r w:rsidRPr="00153FF8">
        <w:rPr>
          <w:color w:val="002060"/>
        </w:rPr>
        <w:t>UNDER 15 C5 REGIONALI MASCHILI</w:t>
      </w:r>
    </w:p>
    <w:p w14:paraId="299AA1AE" w14:textId="77777777" w:rsidR="00153FF8" w:rsidRPr="00153FF8" w:rsidRDefault="00153FF8" w:rsidP="00153FF8">
      <w:pPr>
        <w:pStyle w:val="titoloprinc0"/>
        <w:rPr>
          <w:color w:val="002060"/>
        </w:rPr>
      </w:pPr>
      <w:r w:rsidRPr="00153FF8">
        <w:rPr>
          <w:color w:val="002060"/>
        </w:rPr>
        <w:lastRenderedPageBreak/>
        <w:t>VARIAZIONI AL PROGRAMMA GARE</w:t>
      </w:r>
    </w:p>
    <w:p w14:paraId="2C3949AF" w14:textId="77777777" w:rsidR="00153FF8" w:rsidRPr="00153FF8" w:rsidRDefault="00153FF8" w:rsidP="00153FF8">
      <w:pPr>
        <w:pStyle w:val="breakline"/>
        <w:rPr>
          <w:color w:val="002060"/>
        </w:rPr>
      </w:pPr>
    </w:p>
    <w:p w14:paraId="2CCC7E44" w14:textId="77777777" w:rsidR="00153FF8" w:rsidRPr="00153FF8" w:rsidRDefault="00153FF8" w:rsidP="00153FF8">
      <w:pPr>
        <w:pStyle w:val="breakline"/>
        <w:rPr>
          <w:color w:val="002060"/>
        </w:rPr>
      </w:pPr>
    </w:p>
    <w:p w14:paraId="6EBD8E9A" w14:textId="77777777" w:rsidR="00153FF8" w:rsidRPr="00153FF8" w:rsidRDefault="00153FF8" w:rsidP="00153FF8">
      <w:pPr>
        <w:pStyle w:val="sottotitolocampionato10"/>
        <w:rPr>
          <w:color w:val="002060"/>
        </w:rPr>
      </w:pPr>
      <w:r w:rsidRPr="00153FF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153FF8" w:rsidRPr="00153FF8" w14:paraId="0B7B68CE" w14:textId="77777777" w:rsidTr="00EF21D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49C5C" w14:textId="77777777" w:rsidR="00153FF8" w:rsidRPr="00153FF8" w:rsidRDefault="00153FF8" w:rsidP="00EF21D3">
            <w:pPr>
              <w:pStyle w:val="headertabella0"/>
              <w:rPr>
                <w:color w:val="002060"/>
              </w:rPr>
            </w:pPr>
            <w:r w:rsidRPr="00153FF8">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F5D59" w14:textId="77777777" w:rsidR="00153FF8" w:rsidRPr="00153FF8" w:rsidRDefault="00153FF8" w:rsidP="00EF21D3">
            <w:pPr>
              <w:pStyle w:val="headertabella0"/>
              <w:rPr>
                <w:color w:val="002060"/>
              </w:rPr>
            </w:pPr>
            <w:r w:rsidRPr="00153FF8">
              <w:rPr>
                <w:color w:val="002060"/>
              </w:rPr>
              <w:t xml:space="preserve">N° </w:t>
            </w:r>
            <w:proofErr w:type="spellStart"/>
            <w:r w:rsidRPr="00153FF8">
              <w:rPr>
                <w:color w:val="002060"/>
              </w:rPr>
              <w:t>Gior</w:t>
            </w:r>
            <w:proofErr w:type="spellEnd"/>
            <w:r w:rsidRPr="00153FF8">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CF6C7" w14:textId="77777777" w:rsidR="00153FF8" w:rsidRPr="00153FF8" w:rsidRDefault="00153FF8" w:rsidP="00EF21D3">
            <w:pPr>
              <w:pStyle w:val="headertabella0"/>
              <w:rPr>
                <w:color w:val="002060"/>
              </w:rPr>
            </w:pPr>
            <w:r w:rsidRPr="00153FF8">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3E2CB" w14:textId="77777777" w:rsidR="00153FF8" w:rsidRPr="00153FF8" w:rsidRDefault="00153FF8" w:rsidP="00EF21D3">
            <w:pPr>
              <w:pStyle w:val="headertabella0"/>
              <w:rPr>
                <w:color w:val="002060"/>
              </w:rPr>
            </w:pPr>
            <w:r w:rsidRPr="00153FF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06FEB" w14:textId="77777777" w:rsidR="00153FF8" w:rsidRPr="00153FF8" w:rsidRDefault="00153FF8" w:rsidP="00EF21D3">
            <w:pPr>
              <w:pStyle w:val="headertabella0"/>
              <w:rPr>
                <w:color w:val="002060"/>
              </w:rPr>
            </w:pPr>
            <w:r w:rsidRPr="00153FF8">
              <w:rPr>
                <w:color w:val="002060"/>
              </w:rPr>
              <w:t xml:space="preserve">Data </w:t>
            </w:r>
            <w:proofErr w:type="spellStart"/>
            <w:r w:rsidRPr="00153FF8">
              <w:rPr>
                <w:color w:val="002060"/>
              </w:rPr>
              <w:t>Orig</w:t>
            </w:r>
            <w:proofErr w:type="spellEnd"/>
            <w:r w:rsidRPr="00153FF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2730B" w14:textId="77777777" w:rsidR="00153FF8" w:rsidRPr="00153FF8" w:rsidRDefault="00153FF8" w:rsidP="00EF21D3">
            <w:pPr>
              <w:pStyle w:val="headertabella0"/>
              <w:rPr>
                <w:color w:val="002060"/>
              </w:rPr>
            </w:pPr>
            <w:r w:rsidRPr="00153FF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463AF" w14:textId="77777777" w:rsidR="00153FF8" w:rsidRPr="00153FF8" w:rsidRDefault="00153FF8" w:rsidP="00EF21D3">
            <w:pPr>
              <w:pStyle w:val="headertabella0"/>
              <w:rPr>
                <w:color w:val="002060"/>
              </w:rPr>
            </w:pPr>
            <w:r w:rsidRPr="00153FF8">
              <w:rPr>
                <w:color w:val="002060"/>
              </w:rPr>
              <w:t xml:space="preserve">Ora </w:t>
            </w:r>
            <w:proofErr w:type="spellStart"/>
            <w:r w:rsidRPr="00153FF8">
              <w:rPr>
                <w:color w:val="002060"/>
              </w:rPr>
              <w:t>Orig</w:t>
            </w:r>
            <w:proofErr w:type="spellEnd"/>
            <w:r w:rsidRPr="00153FF8">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0FFA0" w14:textId="77777777" w:rsidR="00153FF8" w:rsidRPr="00153FF8" w:rsidRDefault="00153FF8" w:rsidP="00EF21D3">
            <w:pPr>
              <w:pStyle w:val="headertabella0"/>
              <w:rPr>
                <w:color w:val="002060"/>
              </w:rPr>
            </w:pPr>
            <w:r w:rsidRPr="00153FF8">
              <w:rPr>
                <w:color w:val="002060"/>
              </w:rPr>
              <w:t>Impianto</w:t>
            </w:r>
          </w:p>
        </w:tc>
      </w:tr>
      <w:tr w:rsidR="00153FF8" w:rsidRPr="00153FF8" w14:paraId="73A11D6D" w14:textId="77777777" w:rsidTr="00EF21D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06BD9" w14:textId="77777777" w:rsidR="00153FF8" w:rsidRPr="00153FF8" w:rsidRDefault="00153FF8" w:rsidP="00EF21D3">
            <w:pPr>
              <w:pStyle w:val="rowtabella0"/>
              <w:rPr>
                <w:color w:val="002060"/>
                <w:highlight w:val="yellow"/>
              </w:rPr>
            </w:pPr>
            <w:r w:rsidRPr="00153FF8">
              <w:rPr>
                <w:color w:val="002060"/>
                <w:highlight w:val="yellow"/>
              </w:rPr>
              <w:t>10/03/2024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62279" w14:textId="77777777" w:rsidR="00153FF8" w:rsidRPr="00153FF8" w:rsidRDefault="00153FF8" w:rsidP="00EF21D3">
            <w:pPr>
              <w:pStyle w:val="rowtabella0"/>
              <w:jc w:val="center"/>
              <w:rPr>
                <w:color w:val="002060"/>
                <w:highlight w:val="yellow"/>
              </w:rPr>
            </w:pPr>
            <w:r w:rsidRPr="00153FF8">
              <w:rPr>
                <w:color w:val="002060"/>
                <w:highlight w:val="yellow"/>
              </w:rPr>
              <w:t>5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501A" w14:textId="77777777" w:rsidR="00153FF8" w:rsidRPr="00153FF8" w:rsidRDefault="00153FF8" w:rsidP="00EF21D3">
            <w:pPr>
              <w:pStyle w:val="rowtabella0"/>
              <w:rPr>
                <w:color w:val="002060"/>
                <w:highlight w:val="yellow"/>
              </w:rPr>
            </w:pPr>
            <w:r w:rsidRPr="00153FF8">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CE9C" w14:textId="77777777" w:rsidR="00153FF8" w:rsidRPr="00153FF8" w:rsidRDefault="00153FF8" w:rsidP="00EF21D3">
            <w:pPr>
              <w:pStyle w:val="rowtabella0"/>
              <w:rPr>
                <w:color w:val="002060"/>
                <w:highlight w:val="yellow"/>
              </w:rPr>
            </w:pPr>
            <w:r w:rsidRPr="00153FF8">
              <w:rPr>
                <w:color w:val="002060"/>
                <w:highlight w:val="yellow"/>
              </w:rPr>
              <w:t>AMICI DEL CENTROSOCIOSQ.B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9165B" w14:textId="77777777" w:rsidR="00153FF8" w:rsidRPr="00153FF8" w:rsidRDefault="00153FF8" w:rsidP="00EF21D3">
            <w:pPr>
              <w:pStyle w:val="rowtabella0"/>
              <w:rPr>
                <w:color w:val="002060"/>
              </w:rPr>
            </w:pPr>
            <w:r w:rsidRPr="00153FF8">
              <w:rPr>
                <w:color w:val="002060"/>
              </w:rPr>
              <w:t>08/03/2024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B792C" w14:textId="77777777" w:rsidR="00153FF8" w:rsidRPr="00153FF8" w:rsidRDefault="00153FF8" w:rsidP="00EF21D3">
            <w:pPr>
              <w:pStyle w:val="rowtabella0"/>
              <w:jc w:val="center"/>
              <w:rPr>
                <w:color w:val="002060"/>
              </w:rPr>
            </w:pPr>
            <w:r w:rsidRPr="00153FF8">
              <w:rPr>
                <w:color w:val="002060"/>
                <w:highlight w:val="yellow"/>
              </w:rPr>
              <w:t>11:30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47E34" w14:textId="77777777" w:rsidR="00153FF8" w:rsidRPr="00153FF8" w:rsidRDefault="00153FF8" w:rsidP="00EF21D3">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55FA" w14:textId="77777777" w:rsidR="00153FF8" w:rsidRPr="00153FF8" w:rsidRDefault="00153FF8" w:rsidP="00EF21D3">
            <w:pPr>
              <w:pStyle w:val="rowtabella0"/>
              <w:rPr>
                <w:color w:val="002060"/>
              </w:rPr>
            </w:pPr>
            <w:r w:rsidRPr="00153FF8">
              <w:rPr>
                <w:color w:val="002060"/>
                <w:highlight w:val="yellow"/>
              </w:rPr>
              <w:t>PALLONE GEODETICO "</w:t>
            </w:r>
            <w:proofErr w:type="gramStart"/>
            <w:r w:rsidRPr="00153FF8">
              <w:rPr>
                <w:color w:val="002060"/>
                <w:highlight w:val="yellow"/>
              </w:rPr>
              <w:t>L.PAPINI</w:t>
            </w:r>
            <w:proofErr w:type="gramEnd"/>
            <w:r w:rsidRPr="00153FF8">
              <w:rPr>
                <w:color w:val="002060"/>
                <w:highlight w:val="yellow"/>
              </w:rPr>
              <w:t>" ANCONA VIA ESINO 122 TORRETTE</w:t>
            </w:r>
          </w:p>
        </w:tc>
      </w:tr>
    </w:tbl>
    <w:p w14:paraId="06F2D4FD" w14:textId="77777777" w:rsidR="00153FF8" w:rsidRPr="00153FF8" w:rsidRDefault="00153FF8" w:rsidP="00153FF8">
      <w:pPr>
        <w:pStyle w:val="breakline"/>
        <w:rPr>
          <w:rFonts w:eastAsiaTheme="minorEastAsia"/>
          <w:color w:val="002060"/>
        </w:rPr>
      </w:pPr>
    </w:p>
    <w:p w14:paraId="5CD828E5" w14:textId="77777777" w:rsidR="00153FF8" w:rsidRPr="00153FF8" w:rsidRDefault="00153FF8" w:rsidP="00153FF8">
      <w:pPr>
        <w:pStyle w:val="breakline"/>
        <w:rPr>
          <w:color w:val="002060"/>
        </w:rPr>
      </w:pPr>
    </w:p>
    <w:p w14:paraId="6BA5B8B9" w14:textId="77777777" w:rsidR="00153FF8" w:rsidRPr="00153FF8" w:rsidRDefault="00153FF8" w:rsidP="00153FF8">
      <w:pPr>
        <w:pStyle w:val="titoloprinc0"/>
        <w:rPr>
          <w:color w:val="002060"/>
        </w:rPr>
      </w:pPr>
      <w:r w:rsidRPr="00153FF8">
        <w:rPr>
          <w:color w:val="002060"/>
        </w:rPr>
        <w:t>RISULTATI</w:t>
      </w:r>
    </w:p>
    <w:p w14:paraId="4FAC81C0" w14:textId="77777777" w:rsidR="00153FF8" w:rsidRPr="00153FF8" w:rsidRDefault="00153FF8" w:rsidP="00153FF8">
      <w:pPr>
        <w:pStyle w:val="breakline"/>
        <w:rPr>
          <w:color w:val="002060"/>
        </w:rPr>
      </w:pPr>
    </w:p>
    <w:p w14:paraId="27FA75FF" w14:textId="77777777" w:rsidR="00153FF8" w:rsidRPr="00153FF8" w:rsidRDefault="00153FF8" w:rsidP="00153FF8">
      <w:pPr>
        <w:pStyle w:val="sottotitolocampionato10"/>
        <w:rPr>
          <w:color w:val="002060"/>
        </w:rPr>
      </w:pPr>
      <w:r w:rsidRPr="00153FF8">
        <w:rPr>
          <w:color w:val="002060"/>
        </w:rPr>
        <w:t>RISULTATI UFFICIALI GARE DEL 22/02/2024</w:t>
      </w:r>
    </w:p>
    <w:p w14:paraId="4E8D89E8" w14:textId="77777777" w:rsidR="00153FF8" w:rsidRPr="00153FF8" w:rsidRDefault="00153FF8" w:rsidP="00153FF8">
      <w:pPr>
        <w:pStyle w:val="sottotitolocampionato20"/>
        <w:spacing w:before="0" w:beforeAutospacing="0" w:after="0" w:afterAutospacing="0"/>
        <w:rPr>
          <w:rFonts w:ascii="Arial" w:hAnsi="Arial" w:cs="Arial"/>
          <w:color w:val="002060"/>
          <w:sz w:val="20"/>
          <w:szCs w:val="20"/>
        </w:rPr>
      </w:pPr>
      <w:r w:rsidRPr="00153FF8">
        <w:rPr>
          <w:rFonts w:ascii="Arial" w:hAnsi="Arial" w:cs="Arial"/>
          <w:color w:val="002060"/>
          <w:sz w:val="20"/>
          <w:szCs w:val="20"/>
        </w:rPr>
        <w:t>Si trascrivono qui di seguito i risultati ufficiali delle gare disputate</w:t>
      </w:r>
    </w:p>
    <w:p w14:paraId="26F0740E" w14:textId="77777777" w:rsidR="00153FF8" w:rsidRPr="00153FF8" w:rsidRDefault="00153FF8" w:rsidP="00153FF8">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53FF8" w:rsidRPr="00153FF8" w14:paraId="1D4F1526" w14:textId="77777777" w:rsidTr="00EF21D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53FF8" w:rsidRPr="00153FF8" w14:paraId="4B0ABE81" w14:textId="77777777" w:rsidTr="00EF21D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110B4" w14:textId="77777777" w:rsidR="00153FF8" w:rsidRPr="00153FF8" w:rsidRDefault="00153FF8" w:rsidP="00EF21D3">
                  <w:pPr>
                    <w:pStyle w:val="headertabella0"/>
                    <w:rPr>
                      <w:color w:val="002060"/>
                    </w:rPr>
                  </w:pPr>
                  <w:r w:rsidRPr="00153FF8">
                    <w:rPr>
                      <w:color w:val="002060"/>
                    </w:rPr>
                    <w:t>GIRONE SA - 2 Giornata - R</w:t>
                  </w:r>
                </w:p>
              </w:tc>
            </w:tr>
            <w:tr w:rsidR="00153FF8" w:rsidRPr="00153FF8" w14:paraId="67C333B8" w14:textId="77777777" w:rsidTr="00EF21D3">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3B311A" w14:textId="77777777" w:rsidR="00153FF8" w:rsidRPr="00153FF8" w:rsidRDefault="00153FF8" w:rsidP="00EF21D3">
                  <w:pPr>
                    <w:pStyle w:val="rowtabella0"/>
                    <w:rPr>
                      <w:color w:val="002060"/>
                    </w:rPr>
                  </w:pPr>
                  <w:r w:rsidRPr="00153FF8">
                    <w:rPr>
                      <w:color w:val="002060"/>
                    </w:rPr>
                    <w:t>POL.CAGLI SPORT ASSOCIATI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D7B545" w14:textId="77777777" w:rsidR="00153FF8" w:rsidRPr="00153FF8" w:rsidRDefault="00153FF8" w:rsidP="00EF21D3">
                  <w:pPr>
                    <w:pStyle w:val="rowtabella0"/>
                    <w:rPr>
                      <w:color w:val="002060"/>
                    </w:rPr>
                  </w:pPr>
                  <w:r w:rsidRPr="00153FF8">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51F79B" w14:textId="77777777" w:rsidR="00153FF8" w:rsidRPr="00153FF8" w:rsidRDefault="00153FF8" w:rsidP="00EF21D3">
                  <w:pPr>
                    <w:pStyle w:val="rowtabella0"/>
                    <w:jc w:val="center"/>
                    <w:rPr>
                      <w:color w:val="002060"/>
                    </w:rPr>
                  </w:pPr>
                  <w:r w:rsidRPr="00153FF8">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949920" w14:textId="77777777" w:rsidR="00153FF8" w:rsidRPr="00153FF8" w:rsidRDefault="00153FF8" w:rsidP="00EF21D3">
                  <w:pPr>
                    <w:pStyle w:val="rowtabella0"/>
                    <w:jc w:val="center"/>
                    <w:rPr>
                      <w:color w:val="002060"/>
                    </w:rPr>
                  </w:pPr>
                  <w:r w:rsidRPr="00153FF8">
                    <w:rPr>
                      <w:color w:val="002060"/>
                    </w:rPr>
                    <w:t> </w:t>
                  </w:r>
                </w:p>
              </w:tc>
            </w:tr>
          </w:tbl>
          <w:p w14:paraId="46A4048B" w14:textId="77777777" w:rsidR="00153FF8" w:rsidRPr="00153FF8" w:rsidRDefault="00153FF8" w:rsidP="00EF21D3">
            <w:pPr>
              <w:rPr>
                <w:color w:val="002060"/>
              </w:rPr>
            </w:pPr>
          </w:p>
        </w:tc>
      </w:tr>
    </w:tbl>
    <w:p w14:paraId="7DEB25AC" w14:textId="77777777" w:rsidR="00153FF8" w:rsidRPr="00153FF8" w:rsidRDefault="00153FF8" w:rsidP="00153FF8">
      <w:pPr>
        <w:pStyle w:val="breakline"/>
        <w:rPr>
          <w:rFonts w:eastAsiaTheme="minorEastAsia"/>
          <w:color w:val="002060"/>
        </w:rPr>
      </w:pPr>
    </w:p>
    <w:p w14:paraId="411133A4" w14:textId="77777777" w:rsidR="00153FF8" w:rsidRPr="00153FF8" w:rsidRDefault="00153FF8" w:rsidP="00153FF8">
      <w:pPr>
        <w:pStyle w:val="breakline"/>
        <w:rPr>
          <w:color w:val="002060"/>
        </w:rPr>
      </w:pPr>
    </w:p>
    <w:p w14:paraId="4BF6F3AB" w14:textId="77777777" w:rsidR="00153FF8" w:rsidRPr="00153FF8" w:rsidRDefault="00153FF8" w:rsidP="00153FF8">
      <w:pPr>
        <w:pStyle w:val="titoloprinc0"/>
        <w:rPr>
          <w:color w:val="002060"/>
        </w:rPr>
      </w:pPr>
      <w:r w:rsidRPr="00153FF8">
        <w:rPr>
          <w:color w:val="002060"/>
        </w:rPr>
        <w:t>CLASSIFICA</w:t>
      </w:r>
    </w:p>
    <w:p w14:paraId="5BEEBFD6" w14:textId="77777777" w:rsidR="00153FF8" w:rsidRPr="00153FF8" w:rsidRDefault="00153FF8" w:rsidP="00153FF8">
      <w:pPr>
        <w:pStyle w:val="breakline"/>
        <w:rPr>
          <w:color w:val="002060"/>
        </w:rPr>
      </w:pPr>
    </w:p>
    <w:p w14:paraId="714250FA" w14:textId="77777777" w:rsidR="00153FF8" w:rsidRPr="00153FF8" w:rsidRDefault="00153FF8" w:rsidP="00153FF8">
      <w:pPr>
        <w:pStyle w:val="breakline"/>
        <w:rPr>
          <w:color w:val="002060"/>
        </w:rPr>
      </w:pPr>
    </w:p>
    <w:p w14:paraId="182977AA" w14:textId="77777777" w:rsidR="00153FF8" w:rsidRPr="00153FF8" w:rsidRDefault="00153FF8" w:rsidP="00153FF8">
      <w:pPr>
        <w:pStyle w:val="sottotitolocampionato10"/>
        <w:rPr>
          <w:color w:val="002060"/>
        </w:rPr>
      </w:pPr>
      <w:r w:rsidRPr="00153FF8">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3FF8" w:rsidRPr="00153FF8" w14:paraId="3135BD31" w14:textId="77777777" w:rsidTr="00EF21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07D84" w14:textId="77777777" w:rsidR="00153FF8" w:rsidRPr="00153FF8" w:rsidRDefault="00153FF8" w:rsidP="00EF21D3">
            <w:pPr>
              <w:pStyle w:val="headertabella0"/>
              <w:rPr>
                <w:color w:val="002060"/>
              </w:rPr>
            </w:pPr>
            <w:r w:rsidRPr="00153F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BF2BF" w14:textId="77777777" w:rsidR="00153FF8" w:rsidRPr="00153FF8" w:rsidRDefault="00153FF8" w:rsidP="00EF21D3">
            <w:pPr>
              <w:pStyle w:val="headertabella0"/>
              <w:rPr>
                <w:color w:val="002060"/>
              </w:rPr>
            </w:pPr>
            <w:r w:rsidRPr="00153F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C28EF" w14:textId="77777777" w:rsidR="00153FF8" w:rsidRPr="00153FF8" w:rsidRDefault="00153FF8" w:rsidP="00EF21D3">
            <w:pPr>
              <w:pStyle w:val="headertabella0"/>
              <w:rPr>
                <w:color w:val="002060"/>
              </w:rPr>
            </w:pPr>
            <w:r w:rsidRPr="00153F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B1E5C" w14:textId="77777777" w:rsidR="00153FF8" w:rsidRPr="00153FF8" w:rsidRDefault="00153FF8" w:rsidP="00EF21D3">
            <w:pPr>
              <w:pStyle w:val="headertabella0"/>
              <w:rPr>
                <w:color w:val="002060"/>
              </w:rPr>
            </w:pPr>
            <w:r w:rsidRPr="00153F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8787B" w14:textId="77777777" w:rsidR="00153FF8" w:rsidRPr="00153FF8" w:rsidRDefault="00153FF8" w:rsidP="00EF21D3">
            <w:pPr>
              <w:pStyle w:val="headertabella0"/>
              <w:rPr>
                <w:color w:val="002060"/>
              </w:rPr>
            </w:pPr>
            <w:r w:rsidRPr="00153F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2BDFB" w14:textId="77777777" w:rsidR="00153FF8" w:rsidRPr="00153FF8" w:rsidRDefault="00153FF8" w:rsidP="00EF21D3">
            <w:pPr>
              <w:pStyle w:val="headertabella0"/>
              <w:rPr>
                <w:color w:val="002060"/>
              </w:rPr>
            </w:pPr>
            <w:r w:rsidRPr="00153F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F21F8" w14:textId="77777777" w:rsidR="00153FF8" w:rsidRPr="00153FF8" w:rsidRDefault="00153FF8" w:rsidP="00EF21D3">
            <w:pPr>
              <w:pStyle w:val="headertabella0"/>
              <w:rPr>
                <w:color w:val="002060"/>
              </w:rPr>
            </w:pPr>
            <w:r w:rsidRPr="00153F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E7147D" w14:textId="77777777" w:rsidR="00153FF8" w:rsidRPr="00153FF8" w:rsidRDefault="00153FF8" w:rsidP="00EF21D3">
            <w:pPr>
              <w:pStyle w:val="headertabella0"/>
              <w:rPr>
                <w:color w:val="002060"/>
              </w:rPr>
            </w:pPr>
            <w:r w:rsidRPr="00153F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9E0BF" w14:textId="77777777" w:rsidR="00153FF8" w:rsidRPr="00153FF8" w:rsidRDefault="00153FF8" w:rsidP="00EF21D3">
            <w:pPr>
              <w:pStyle w:val="headertabella0"/>
              <w:rPr>
                <w:color w:val="002060"/>
              </w:rPr>
            </w:pPr>
            <w:r w:rsidRPr="00153F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FB0FE" w14:textId="77777777" w:rsidR="00153FF8" w:rsidRPr="00153FF8" w:rsidRDefault="00153FF8" w:rsidP="00EF21D3">
            <w:pPr>
              <w:pStyle w:val="headertabella0"/>
              <w:rPr>
                <w:color w:val="002060"/>
              </w:rPr>
            </w:pPr>
            <w:r w:rsidRPr="00153FF8">
              <w:rPr>
                <w:color w:val="002060"/>
              </w:rPr>
              <w:t>PE</w:t>
            </w:r>
          </w:p>
        </w:tc>
      </w:tr>
      <w:tr w:rsidR="00153FF8" w:rsidRPr="00153FF8" w14:paraId="064379E1" w14:textId="77777777" w:rsidTr="00EF21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A7CE20" w14:textId="77777777" w:rsidR="00153FF8" w:rsidRPr="00153FF8" w:rsidRDefault="00153FF8" w:rsidP="00EF21D3">
            <w:pPr>
              <w:pStyle w:val="rowtabella0"/>
              <w:rPr>
                <w:color w:val="002060"/>
              </w:rPr>
            </w:pPr>
            <w:r w:rsidRPr="00153FF8">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8CD9" w14:textId="77777777" w:rsidR="00153FF8" w:rsidRPr="00153FF8" w:rsidRDefault="00153FF8" w:rsidP="00EF21D3">
            <w:pPr>
              <w:pStyle w:val="rowtabella0"/>
              <w:jc w:val="center"/>
              <w:rPr>
                <w:color w:val="002060"/>
              </w:rPr>
            </w:pPr>
            <w:r w:rsidRPr="00153F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737FA"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2ED1"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B5DB"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79AA"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81FD7" w14:textId="77777777" w:rsidR="00153FF8" w:rsidRPr="00153FF8" w:rsidRDefault="00153FF8" w:rsidP="00EF21D3">
            <w:pPr>
              <w:pStyle w:val="rowtabella0"/>
              <w:jc w:val="center"/>
              <w:rPr>
                <w:color w:val="002060"/>
              </w:rPr>
            </w:pPr>
            <w:r w:rsidRPr="00153FF8">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A2D9C" w14:textId="77777777" w:rsidR="00153FF8" w:rsidRPr="00153FF8" w:rsidRDefault="00153FF8" w:rsidP="00EF21D3">
            <w:pPr>
              <w:pStyle w:val="rowtabella0"/>
              <w:jc w:val="center"/>
              <w:rPr>
                <w:color w:val="002060"/>
              </w:rPr>
            </w:pPr>
            <w:r w:rsidRPr="00153F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47D7C" w14:textId="77777777" w:rsidR="00153FF8" w:rsidRPr="00153FF8" w:rsidRDefault="00153FF8" w:rsidP="00EF21D3">
            <w:pPr>
              <w:pStyle w:val="rowtabella0"/>
              <w:jc w:val="center"/>
              <w:rPr>
                <w:color w:val="002060"/>
              </w:rPr>
            </w:pPr>
            <w:r w:rsidRPr="00153FF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EC049" w14:textId="77777777" w:rsidR="00153FF8" w:rsidRPr="00153FF8" w:rsidRDefault="00153FF8" w:rsidP="00EF21D3">
            <w:pPr>
              <w:pStyle w:val="rowtabella0"/>
              <w:jc w:val="center"/>
              <w:rPr>
                <w:color w:val="002060"/>
              </w:rPr>
            </w:pPr>
            <w:r w:rsidRPr="00153FF8">
              <w:rPr>
                <w:color w:val="002060"/>
              </w:rPr>
              <w:t>0</w:t>
            </w:r>
          </w:p>
        </w:tc>
      </w:tr>
      <w:tr w:rsidR="00153FF8" w:rsidRPr="00153FF8" w14:paraId="38294232"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A7708C" w14:textId="77777777" w:rsidR="00153FF8" w:rsidRPr="00153FF8" w:rsidRDefault="00153FF8" w:rsidP="00EF21D3">
            <w:pPr>
              <w:pStyle w:val="rowtabella0"/>
              <w:rPr>
                <w:color w:val="002060"/>
              </w:rPr>
            </w:pPr>
            <w:r w:rsidRPr="00153FF8">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9375" w14:textId="77777777" w:rsidR="00153FF8" w:rsidRPr="00153FF8" w:rsidRDefault="00153FF8" w:rsidP="00EF21D3">
            <w:pPr>
              <w:pStyle w:val="rowtabella0"/>
              <w:jc w:val="center"/>
              <w:rPr>
                <w:color w:val="002060"/>
              </w:rPr>
            </w:pPr>
            <w:r w:rsidRPr="00153FF8">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6DF38"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60E1"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6330"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2544"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39313" w14:textId="77777777" w:rsidR="00153FF8" w:rsidRPr="00153FF8" w:rsidRDefault="00153FF8" w:rsidP="00EF21D3">
            <w:pPr>
              <w:pStyle w:val="rowtabella0"/>
              <w:jc w:val="center"/>
              <w:rPr>
                <w:color w:val="002060"/>
              </w:rPr>
            </w:pPr>
            <w:r w:rsidRPr="00153F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EC90" w14:textId="77777777" w:rsidR="00153FF8" w:rsidRPr="00153FF8" w:rsidRDefault="00153FF8" w:rsidP="00EF21D3">
            <w:pPr>
              <w:pStyle w:val="rowtabella0"/>
              <w:jc w:val="center"/>
              <w:rPr>
                <w:color w:val="002060"/>
              </w:rPr>
            </w:pPr>
            <w:r w:rsidRPr="00153F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90DAD"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9CFC" w14:textId="77777777" w:rsidR="00153FF8" w:rsidRPr="00153FF8" w:rsidRDefault="00153FF8" w:rsidP="00EF21D3">
            <w:pPr>
              <w:pStyle w:val="rowtabella0"/>
              <w:jc w:val="center"/>
              <w:rPr>
                <w:color w:val="002060"/>
              </w:rPr>
            </w:pPr>
            <w:r w:rsidRPr="00153FF8">
              <w:rPr>
                <w:color w:val="002060"/>
              </w:rPr>
              <w:t>0</w:t>
            </w:r>
          </w:p>
        </w:tc>
      </w:tr>
      <w:tr w:rsidR="00153FF8" w:rsidRPr="00153FF8" w14:paraId="3F13D8F1"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D390E" w14:textId="77777777" w:rsidR="00153FF8" w:rsidRPr="00153FF8" w:rsidRDefault="00153FF8" w:rsidP="00EF21D3">
            <w:pPr>
              <w:pStyle w:val="rowtabella0"/>
              <w:rPr>
                <w:color w:val="002060"/>
              </w:rPr>
            </w:pPr>
            <w:r w:rsidRPr="00153FF8">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8D1A"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BEF12"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4A19"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A82A4"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29417"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7E6E9" w14:textId="77777777" w:rsidR="00153FF8" w:rsidRPr="00153FF8" w:rsidRDefault="00153FF8" w:rsidP="00EF21D3">
            <w:pPr>
              <w:pStyle w:val="rowtabella0"/>
              <w:jc w:val="center"/>
              <w:rPr>
                <w:color w:val="002060"/>
              </w:rPr>
            </w:pPr>
            <w:r w:rsidRPr="00153F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4717" w14:textId="77777777" w:rsidR="00153FF8" w:rsidRPr="00153FF8" w:rsidRDefault="00153FF8" w:rsidP="00EF21D3">
            <w:pPr>
              <w:pStyle w:val="rowtabella0"/>
              <w:jc w:val="center"/>
              <w:rPr>
                <w:color w:val="002060"/>
              </w:rPr>
            </w:pPr>
            <w:r w:rsidRPr="00153F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E4460"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FD01" w14:textId="77777777" w:rsidR="00153FF8" w:rsidRPr="00153FF8" w:rsidRDefault="00153FF8" w:rsidP="00EF21D3">
            <w:pPr>
              <w:pStyle w:val="rowtabella0"/>
              <w:jc w:val="center"/>
              <w:rPr>
                <w:color w:val="002060"/>
              </w:rPr>
            </w:pPr>
            <w:r w:rsidRPr="00153FF8">
              <w:rPr>
                <w:color w:val="002060"/>
              </w:rPr>
              <w:t>0</w:t>
            </w:r>
          </w:p>
        </w:tc>
      </w:tr>
      <w:tr w:rsidR="00153FF8" w:rsidRPr="00153FF8" w14:paraId="7598767A"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67DA0" w14:textId="77777777" w:rsidR="00153FF8" w:rsidRPr="00153FF8" w:rsidRDefault="00153FF8" w:rsidP="00EF21D3">
            <w:pPr>
              <w:pStyle w:val="rowtabella0"/>
              <w:rPr>
                <w:color w:val="002060"/>
                <w:lang w:val="en-US"/>
              </w:rPr>
            </w:pPr>
            <w:r w:rsidRPr="00153FF8">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E486E"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6D9D"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0F15"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5399"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1EC8C"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C9A23" w14:textId="77777777" w:rsidR="00153FF8" w:rsidRPr="00153FF8" w:rsidRDefault="00153FF8" w:rsidP="00EF21D3">
            <w:pPr>
              <w:pStyle w:val="rowtabella0"/>
              <w:jc w:val="center"/>
              <w:rPr>
                <w:color w:val="002060"/>
              </w:rPr>
            </w:pPr>
            <w:r w:rsidRPr="00153F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22468" w14:textId="77777777" w:rsidR="00153FF8" w:rsidRPr="00153FF8" w:rsidRDefault="00153FF8" w:rsidP="00EF21D3">
            <w:pPr>
              <w:pStyle w:val="rowtabella0"/>
              <w:jc w:val="center"/>
              <w:rPr>
                <w:color w:val="002060"/>
              </w:rPr>
            </w:pPr>
            <w:r w:rsidRPr="00153FF8">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B6EA3"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60A6" w14:textId="77777777" w:rsidR="00153FF8" w:rsidRPr="00153FF8" w:rsidRDefault="00153FF8" w:rsidP="00EF21D3">
            <w:pPr>
              <w:pStyle w:val="rowtabella0"/>
              <w:jc w:val="center"/>
              <w:rPr>
                <w:color w:val="002060"/>
              </w:rPr>
            </w:pPr>
            <w:r w:rsidRPr="00153FF8">
              <w:rPr>
                <w:color w:val="002060"/>
              </w:rPr>
              <w:t>0</w:t>
            </w:r>
          </w:p>
        </w:tc>
      </w:tr>
      <w:tr w:rsidR="00153FF8" w:rsidRPr="00153FF8" w14:paraId="2D49D21D"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60CAB" w14:textId="77777777" w:rsidR="00153FF8" w:rsidRPr="00153FF8" w:rsidRDefault="00153FF8" w:rsidP="00EF21D3">
            <w:pPr>
              <w:pStyle w:val="rowtabella0"/>
              <w:rPr>
                <w:color w:val="002060"/>
              </w:rPr>
            </w:pPr>
            <w:r w:rsidRPr="00153FF8">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011F"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4C5A0"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49EA"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67817"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E6BD" w14:textId="77777777" w:rsidR="00153FF8" w:rsidRPr="00153FF8" w:rsidRDefault="00153FF8" w:rsidP="00EF21D3">
            <w:pPr>
              <w:pStyle w:val="rowtabella0"/>
              <w:jc w:val="center"/>
              <w:rPr>
                <w:color w:val="002060"/>
              </w:rPr>
            </w:pPr>
            <w:r w:rsidRPr="00153F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DF71" w14:textId="77777777" w:rsidR="00153FF8" w:rsidRPr="00153FF8" w:rsidRDefault="00153FF8" w:rsidP="00EF21D3">
            <w:pPr>
              <w:pStyle w:val="rowtabella0"/>
              <w:jc w:val="center"/>
              <w:rPr>
                <w:color w:val="002060"/>
              </w:rPr>
            </w:pPr>
            <w:r w:rsidRPr="00153F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9B26B" w14:textId="77777777" w:rsidR="00153FF8" w:rsidRPr="00153FF8" w:rsidRDefault="00153FF8" w:rsidP="00EF21D3">
            <w:pPr>
              <w:pStyle w:val="rowtabella0"/>
              <w:jc w:val="center"/>
              <w:rPr>
                <w:color w:val="002060"/>
              </w:rPr>
            </w:pPr>
            <w:r w:rsidRPr="00153F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6779" w14:textId="77777777" w:rsidR="00153FF8" w:rsidRPr="00153FF8" w:rsidRDefault="00153FF8" w:rsidP="00EF21D3">
            <w:pPr>
              <w:pStyle w:val="rowtabella0"/>
              <w:jc w:val="center"/>
              <w:rPr>
                <w:color w:val="002060"/>
              </w:rPr>
            </w:pPr>
            <w:r w:rsidRPr="00153F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5410" w14:textId="77777777" w:rsidR="00153FF8" w:rsidRPr="00153FF8" w:rsidRDefault="00153FF8" w:rsidP="00EF21D3">
            <w:pPr>
              <w:pStyle w:val="rowtabella0"/>
              <w:jc w:val="center"/>
              <w:rPr>
                <w:color w:val="002060"/>
              </w:rPr>
            </w:pPr>
            <w:r w:rsidRPr="00153FF8">
              <w:rPr>
                <w:color w:val="002060"/>
              </w:rPr>
              <w:t>0</w:t>
            </w:r>
          </w:p>
        </w:tc>
      </w:tr>
      <w:tr w:rsidR="00153FF8" w:rsidRPr="00153FF8" w14:paraId="6966203D" w14:textId="77777777" w:rsidTr="00EF21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0E7662" w14:textId="77777777" w:rsidR="00153FF8" w:rsidRPr="00153FF8" w:rsidRDefault="00153FF8" w:rsidP="00EF21D3">
            <w:pPr>
              <w:pStyle w:val="rowtabella0"/>
              <w:rPr>
                <w:color w:val="002060"/>
              </w:rPr>
            </w:pPr>
            <w:r w:rsidRPr="00153FF8">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4AE5"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5FCFE"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79941"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2B8D"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6B15E"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2169" w14:textId="77777777" w:rsidR="00153FF8" w:rsidRPr="00153FF8" w:rsidRDefault="00153FF8" w:rsidP="00EF21D3">
            <w:pPr>
              <w:pStyle w:val="rowtabella0"/>
              <w:jc w:val="center"/>
              <w:rPr>
                <w:color w:val="002060"/>
              </w:rPr>
            </w:pPr>
            <w:r w:rsidRPr="00153F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1B72D" w14:textId="77777777" w:rsidR="00153FF8" w:rsidRPr="00153FF8" w:rsidRDefault="00153FF8" w:rsidP="00EF21D3">
            <w:pPr>
              <w:pStyle w:val="rowtabella0"/>
              <w:jc w:val="center"/>
              <w:rPr>
                <w:color w:val="002060"/>
              </w:rPr>
            </w:pPr>
            <w:r w:rsidRPr="00153FF8">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D00E7" w14:textId="77777777" w:rsidR="00153FF8" w:rsidRPr="00153FF8" w:rsidRDefault="00153FF8" w:rsidP="00EF21D3">
            <w:pPr>
              <w:pStyle w:val="rowtabella0"/>
              <w:jc w:val="center"/>
              <w:rPr>
                <w:color w:val="002060"/>
              </w:rPr>
            </w:pPr>
            <w:r w:rsidRPr="00153FF8">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889AB" w14:textId="77777777" w:rsidR="00153FF8" w:rsidRPr="00153FF8" w:rsidRDefault="00153FF8" w:rsidP="00EF21D3">
            <w:pPr>
              <w:pStyle w:val="rowtabella0"/>
              <w:jc w:val="center"/>
              <w:rPr>
                <w:color w:val="002060"/>
              </w:rPr>
            </w:pPr>
            <w:r w:rsidRPr="00153FF8">
              <w:rPr>
                <w:color w:val="002060"/>
              </w:rPr>
              <w:t>0</w:t>
            </w:r>
          </w:p>
        </w:tc>
      </w:tr>
    </w:tbl>
    <w:p w14:paraId="0DEFAA11" w14:textId="77777777" w:rsidR="00153FF8" w:rsidRPr="00153FF8" w:rsidRDefault="00153FF8" w:rsidP="00153FF8">
      <w:pPr>
        <w:pStyle w:val="breakline"/>
        <w:rPr>
          <w:rFonts w:eastAsiaTheme="minorEastAsia"/>
          <w:color w:val="002060"/>
        </w:rPr>
      </w:pPr>
    </w:p>
    <w:p w14:paraId="3E5C02DA" w14:textId="77777777" w:rsidR="00153FF8" w:rsidRPr="00153FF8" w:rsidRDefault="00153FF8" w:rsidP="00153FF8">
      <w:pPr>
        <w:pStyle w:val="breakline"/>
        <w:rPr>
          <w:color w:val="002060"/>
        </w:rPr>
      </w:pPr>
    </w:p>
    <w:p w14:paraId="6AE63345" w14:textId="77777777" w:rsidR="00153FF8" w:rsidRPr="00153FF8" w:rsidRDefault="00153FF8" w:rsidP="00153FF8">
      <w:pPr>
        <w:pStyle w:val="sottotitolocampionato10"/>
        <w:rPr>
          <w:color w:val="002060"/>
        </w:rPr>
      </w:pPr>
      <w:r w:rsidRPr="00153FF8">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3FF8" w:rsidRPr="00153FF8" w14:paraId="3FC0780F" w14:textId="77777777" w:rsidTr="00EF21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9C23F" w14:textId="77777777" w:rsidR="00153FF8" w:rsidRPr="00153FF8" w:rsidRDefault="00153FF8" w:rsidP="00EF21D3">
            <w:pPr>
              <w:pStyle w:val="headertabella0"/>
              <w:rPr>
                <w:color w:val="002060"/>
              </w:rPr>
            </w:pPr>
            <w:r w:rsidRPr="00153F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DBF2E" w14:textId="77777777" w:rsidR="00153FF8" w:rsidRPr="00153FF8" w:rsidRDefault="00153FF8" w:rsidP="00EF21D3">
            <w:pPr>
              <w:pStyle w:val="headertabella0"/>
              <w:rPr>
                <w:color w:val="002060"/>
              </w:rPr>
            </w:pPr>
            <w:r w:rsidRPr="00153F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C2ED0" w14:textId="77777777" w:rsidR="00153FF8" w:rsidRPr="00153FF8" w:rsidRDefault="00153FF8" w:rsidP="00EF21D3">
            <w:pPr>
              <w:pStyle w:val="headertabella0"/>
              <w:rPr>
                <w:color w:val="002060"/>
              </w:rPr>
            </w:pPr>
            <w:r w:rsidRPr="00153F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CB901" w14:textId="77777777" w:rsidR="00153FF8" w:rsidRPr="00153FF8" w:rsidRDefault="00153FF8" w:rsidP="00EF21D3">
            <w:pPr>
              <w:pStyle w:val="headertabella0"/>
              <w:rPr>
                <w:color w:val="002060"/>
              </w:rPr>
            </w:pPr>
            <w:r w:rsidRPr="00153F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2343B" w14:textId="77777777" w:rsidR="00153FF8" w:rsidRPr="00153FF8" w:rsidRDefault="00153FF8" w:rsidP="00EF21D3">
            <w:pPr>
              <w:pStyle w:val="headertabella0"/>
              <w:rPr>
                <w:color w:val="002060"/>
              </w:rPr>
            </w:pPr>
            <w:r w:rsidRPr="00153F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A7F3F" w14:textId="77777777" w:rsidR="00153FF8" w:rsidRPr="00153FF8" w:rsidRDefault="00153FF8" w:rsidP="00EF21D3">
            <w:pPr>
              <w:pStyle w:val="headertabella0"/>
              <w:rPr>
                <w:color w:val="002060"/>
              </w:rPr>
            </w:pPr>
            <w:r w:rsidRPr="00153F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90561F" w14:textId="77777777" w:rsidR="00153FF8" w:rsidRPr="00153FF8" w:rsidRDefault="00153FF8" w:rsidP="00EF21D3">
            <w:pPr>
              <w:pStyle w:val="headertabella0"/>
              <w:rPr>
                <w:color w:val="002060"/>
              </w:rPr>
            </w:pPr>
            <w:r w:rsidRPr="00153F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4D2FA" w14:textId="77777777" w:rsidR="00153FF8" w:rsidRPr="00153FF8" w:rsidRDefault="00153FF8" w:rsidP="00EF21D3">
            <w:pPr>
              <w:pStyle w:val="headertabella0"/>
              <w:rPr>
                <w:color w:val="002060"/>
              </w:rPr>
            </w:pPr>
            <w:r w:rsidRPr="00153F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EBA5A" w14:textId="77777777" w:rsidR="00153FF8" w:rsidRPr="00153FF8" w:rsidRDefault="00153FF8" w:rsidP="00EF21D3">
            <w:pPr>
              <w:pStyle w:val="headertabella0"/>
              <w:rPr>
                <w:color w:val="002060"/>
              </w:rPr>
            </w:pPr>
            <w:r w:rsidRPr="00153F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00083" w14:textId="77777777" w:rsidR="00153FF8" w:rsidRPr="00153FF8" w:rsidRDefault="00153FF8" w:rsidP="00EF21D3">
            <w:pPr>
              <w:pStyle w:val="headertabella0"/>
              <w:rPr>
                <w:color w:val="002060"/>
              </w:rPr>
            </w:pPr>
            <w:r w:rsidRPr="00153FF8">
              <w:rPr>
                <w:color w:val="002060"/>
              </w:rPr>
              <w:t>PE</w:t>
            </w:r>
          </w:p>
        </w:tc>
      </w:tr>
      <w:tr w:rsidR="00153FF8" w:rsidRPr="00153FF8" w14:paraId="4E94B92D" w14:textId="77777777" w:rsidTr="00EF21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CAA274" w14:textId="77777777" w:rsidR="00153FF8" w:rsidRPr="00153FF8" w:rsidRDefault="00153FF8" w:rsidP="00EF21D3">
            <w:pPr>
              <w:pStyle w:val="rowtabella0"/>
              <w:rPr>
                <w:color w:val="002060"/>
              </w:rPr>
            </w:pPr>
            <w:r w:rsidRPr="00153FF8">
              <w:rPr>
                <w:color w:val="002060"/>
              </w:rPr>
              <w:t xml:space="preserve">G.S. AUDAX 1970 </w:t>
            </w:r>
            <w:proofErr w:type="gramStart"/>
            <w:r w:rsidRPr="00153FF8">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70F29" w14:textId="77777777" w:rsidR="00153FF8" w:rsidRPr="00153FF8" w:rsidRDefault="00153FF8" w:rsidP="00EF21D3">
            <w:pPr>
              <w:pStyle w:val="rowtabella0"/>
              <w:jc w:val="center"/>
              <w:rPr>
                <w:color w:val="002060"/>
              </w:rPr>
            </w:pPr>
            <w:r w:rsidRPr="00153F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D7BA0"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79E5"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D3F0D"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AF09"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FD9E4" w14:textId="77777777" w:rsidR="00153FF8" w:rsidRPr="00153FF8" w:rsidRDefault="00153FF8" w:rsidP="00EF21D3">
            <w:pPr>
              <w:pStyle w:val="rowtabella0"/>
              <w:jc w:val="center"/>
              <w:rPr>
                <w:color w:val="002060"/>
              </w:rPr>
            </w:pPr>
            <w:r w:rsidRPr="00153FF8">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CFC6"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D7DE" w14:textId="77777777" w:rsidR="00153FF8" w:rsidRPr="00153FF8" w:rsidRDefault="00153FF8" w:rsidP="00EF21D3">
            <w:pPr>
              <w:pStyle w:val="rowtabella0"/>
              <w:jc w:val="center"/>
              <w:rPr>
                <w:color w:val="002060"/>
              </w:rPr>
            </w:pPr>
            <w:r w:rsidRPr="00153FF8">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1992" w14:textId="77777777" w:rsidR="00153FF8" w:rsidRPr="00153FF8" w:rsidRDefault="00153FF8" w:rsidP="00EF21D3">
            <w:pPr>
              <w:pStyle w:val="rowtabella0"/>
              <w:jc w:val="center"/>
              <w:rPr>
                <w:color w:val="002060"/>
              </w:rPr>
            </w:pPr>
            <w:r w:rsidRPr="00153FF8">
              <w:rPr>
                <w:color w:val="002060"/>
              </w:rPr>
              <w:t>0</w:t>
            </w:r>
          </w:p>
        </w:tc>
      </w:tr>
      <w:tr w:rsidR="00153FF8" w:rsidRPr="00153FF8" w14:paraId="5F9F82BC"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90C399" w14:textId="77777777" w:rsidR="00153FF8" w:rsidRPr="00153FF8" w:rsidRDefault="00153FF8" w:rsidP="00EF21D3">
            <w:pPr>
              <w:pStyle w:val="rowtabella0"/>
              <w:rPr>
                <w:color w:val="002060"/>
              </w:rPr>
            </w:pPr>
            <w:r w:rsidRPr="00153FF8">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C8CA9" w14:textId="77777777" w:rsidR="00153FF8" w:rsidRPr="00153FF8" w:rsidRDefault="00153FF8" w:rsidP="00EF21D3">
            <w:pPr>
              <w:pStyle w:val="rowtabella0"/>
              <w:jc w:val="center"/>
              <w:rPr>
                <w:color w:val="002060"/>
              </w:rPr>
            </w:pPr>
            <w:r w:rsidRPr="00153FF8">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D258F"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A395"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E73A8"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7B66B"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DFE29" w14:textId="77777777" w:rsidR="00153FF8" w:rsidRPr="00153FF8" w:rsidRDefault="00153FF8" w:rsidP="00EF21D3">
            <w:pPr>
              <w:pStyle w:val="rowtabella0"/>
              <w:jc w:val="center"/>
              <w:rPr>
                <w:color w:val="002060"/>
              </w:rPr>
            </w:pPr>
            <w:r w:rsidRPr="00153F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C5C30" w14:textId="77777777" w:rsidR="00153FF8" w:rsidRPr="00153FF8" w:rsidRDefault="00153FF8" w:rsidP="00EF21D3">
            <w:pPr>
              <w:pStyle w:val="rowtabella0"/>
              <w:jc w:val="center"/>
              <w:rPr>
                <w:color w:val="002060"/>
              </w:rPr>
            </w:pPr>
            <w:r w:rsidRPr="00153F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9697D" w14:textId="77777777" w:rsidR="00153FF8" w:rsidRPr="00153FF8" w:rsidRDefault="00153FF8" w:rsidP="00EF21D3">
            <w:pPr>
              <w:pStyle w:val="rowtabella0"/>
              <w:jc w:val="center"/>
              <w:rPr>
                <w:color w:val="002060"/>
              </w:rPr>
            </w:pPr>
            <w:r w:rsidRPr="00153F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0C843" w14:textId="77777777" w:rsidR="00153FF8" w:rsidRPr="00153FF8" w:rsidRDefault="00153FF8" w:rsidP="00EF21D3">
            <w:pPr>
              <w:pStyle w:val="rowtabella0"/>
              <w:jc w:val="center"/>
              <w:rPr>
                <w:color w:val="002060"/>
              </w:rPr>
            </w:pPr>
            <w:r w:rsidRPr="00153FF8">
              <w:rPr>
                <w:color w:val="002060"/>
              </w:rPr>
              <w:t>0</w:t>
            </w:r>
          </w:p>
        </w:tc>
      </w:tr>
      <w:tr w:rsidR="00153FF8" w:rsidRPr="00153FF8" w14:paraId="4231F12E"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762AF" w14:textId="77777777" w:rsidR="00153FF8" w:rsidRPr="00153FF8" w:rsidRDefault="00153FF8" w:rsidP="00EF21D3">
            <w:pPr>
              <w:pStyle w:val="rowtabella0"/>
              <w:rPr>
                <w:color w:val="002060"/>
              </w:rPr>
            </w:pPr>
            <w:r w:rsidRPr="00153FF8">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174C4"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96EF3"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241C3"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9574"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6526"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2CC2" w14:textId="77777777" w:rsidR="00153FF8" w:rsidRPr="00153FF8" w:rsidRDefault="00153FF8" w:rsidP="00EF21D3">
            <w:pPr>
              <w:pStyle w:val="rowtabella0"/>
              <w:jc w:val="center"/>
              <w:rPr>
                <w:color w:val="002060"/>
              </w:rPr>
            </w:pPr>
            <w:r w:rsidRPr="00153FF8">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F309" w14:textId="77777777" w:rsidR="00153FF8" w:rsidRPr="00153FF8" w:rsidRDefault="00153FF8" w:rsidP="00EF21D3">
            <w:pPr>
              <w:pStyle w:val="rowtabella0"/>
              <w:jc w:val="center"/>
              <w:rPr>
                <w:color w:val="002060"/>
              </w:rPr>
            </w:pPr>
            <w:r w:rsidRPr="00153FF8">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D4A9A" w14:textId="77777777" w:rsidR="00153FF8" w:rsidRPr="00153FF8" w:rsidRDefault="00153FF8" w:rsidP="00EF21D3">
            <w:pPr>
              <w:pStyle w:val="rowtabella0"/>
              <w:jc w:val="center"/>
              <w:rPr>
                <w:color w:val="002060"/>
              </w:rPr>
            </w:pPr>
            <w:r w:rsidRPr="00153FF8">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3E7D7" w14:textId="77777777" w:rsidR="00153FF8" w:rsidRPr="00153FF8" w:rsidRDefault="00153FF8" w:rsidP="00EF21D3">
            <w:pPr>
              <w:pStyle w:val="rowtabella0"/>
              <w:jc w:val="center"/>
              <w:rPr>
                <w:color w:val="002060"/>
              </w:rPr>
            </w:pPr>
            <w:r w:rsidRPr="00153FF8">
              <w:rPr>
                <w:color w:val="002060"/>
              </w:rPr>
              <w:t>0</w:t>
            </w:r>
          </w:p>
        </w:tc>
      </w:tr>
      <w:tr w:rsidR="00153FF8" w:rsidRPr="00153FF8" w14:paraId="3D9CDCBB"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E55E5" w14:textId="77777777" w:rsidR="00153FF8" w:rsidRPr="00153FF8" w:rsidRDefault="00153FF8" w:rsidP="00EF21D3">
            <w:pPr>
              <w:pStyle w:val="rowtabella0"/>
              <w:rPr>
                <w:color w:val="002060"/>
              </w:rPr>
            </w:pPr>
            <w:r w:rsidRPr="00153FF8">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E00D"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D0C7D"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51955"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9D0E2"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F4373"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B41FB"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24A7" w14:textId="77777777" w:rsidR="00153FF8" w:rsidRPr="00153FF8" w:rsidRDefault="00153FF8" w:rsidP="00EF21D3">
            <w:pPr>
              <w:pStyle w:val="rowtabella0"/>
              <w:jc w:val="center"/>
              <w:rPr>
                <w:color w:val="002060"/>
              </w:rPr>
            </w:pPr>
            <w:r w:rsidRPr="00153FF8">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1F24" w14:textId="77777777" w:rsidR="00153FF8" w:rsidRPr="00153FF8" w:rsidRDefault="00153FF8" w:rsidP="00EF21D3">
            <w:pPr>
              <w:pStyle w:val="rowtabella0"/>
              <w:jc w:val="center"/>
              <w:rPr>
                <w:color w:val="002060"/>
              </w:rPr>
            </w:pPr>
            <w:r w:rsidRPr="00153FF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D8750" w14:textId="77777777" w:rsidR="00153FF8" w:rsidRPr="00153FF8" w:rsidRDefault="00153FF8" w:rsidP="00EF21D3">
            <w:pPr>
              <w:pStyle w:val="rowtabella0"/>
              <w:jc w:val="center"/>
              <w:rPr>
                <w:color w:val="002060"/>
              </w:rPr>
            </w:pPr>
            <w:r w:rsidRPr="00153FF8">
              <w:rPr>
                <w:color w:val="002060"/>
              </w:rPr>
              <w:t>0</w:t>
            </w:r>
          </w:p>
        </w:tc>
      </w:tr>
      <w:tr w:rsidR="00153FF8" w:rsidRPr="00153FF8" w14:paraId="560513CA" w14:textId="77777777" w:rsidTr="00EF21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CCD583" w14:textId="77777777" w:rsidR="00153FF8" w:rsidRPr="00153FF8" w:rsidRDefault="00153FF8" w:rsidP="00EF21D3">
            <w:pPr>
              <w:pStyle w:val="rowtabella0"/>
              <w:rPr>
                <w:color w:val="002060"/>
                <w:lang w:val="en-US"/>
              </w:rPr>
            </w:pPr>
            <w:proofErr w:type="spellStart"/>
            <w:proofErr w:type="gramStart"/>
            <w:r w:rsidRPr="00153FF8">
              <w:rPr>
                <w:color w:val="002060"/>
                <w:lang w:val="en-US"/>
              </w:rPr>
              <w:t>sq.B</w:t>
            </w:r>
            <w:proofErr w:type="spellEnd"/>
            <w:proofErr w:type="gramEnd"/>
            <w:r w:rsidRPr="00153FF8">
              <w:rPr>
                <w:color w:val="002060"/>
                <w:lang w:val="en-US"/>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EBCA"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7F1F"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2A0D4"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0B351"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BFD25"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B62AA"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4CEB9"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8D89"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A433" w14:textId="77777777" w:rsidR="00153FF8" w:rsidRPr="00153FF8" w:rsidRDefault="00153FF8" w:rsidP="00EF21D3">
            <w:pPr>
              <w:pStyle w:val="rowtabella0"/>
              <w:jc w:val="center"/>
              <w:rPr>
                <w:color w:val="002060"/>
              </w:rPr>
            </w:pPr>
            <w:r w:rsidRPr="00153FF8">
              <w:rPr>
                <w:color w:val="002060"/>
              </w:rPr>
              <w:t>0</w:t>
            </w:r>
          </w:p>
        </w:tc>
      </w:tr>
    </w:tbl>
    <w:p w14:paraId="1BD50F5E" w14:textId="77777777" w:rsidR="00153FF8" w:rsidRPr="00153FF8" w:rsidRDefault="00153FF8" w:rsidP="00153FF8">
      <w:pPr>
        <w:pStyle w:val="breakline"/>
        <w:rPr>
          <w:rFonts w:eastAsiaTheme="minorEastAsia"/>
          <w:color w:val="002060"/>
        </w:rPr>
      </w:pPr>
    </w:p>
    <w:p w14:paraId="57BB3A9A" w14:textId="77777777" w:rsidR="00153FF8" w:rsidRPr="00153FF8" w:rsidRDefault="00153FF8" w:rsidP="00153FF8">
      <w:pPr>
        <w:pStyle w:val="breakline"/>
        <w:rPr>
          <w:color w:val="002060"/>
        </w:rPr>
      </w:pPr>
    </w:p>
    <w:p w14:paraId="44C3FB4A" w14:textId="77777777" w:rsidR="00153FF8" w:rsidRPr="00153FF8" w:rsidRDefault="00153FF8" w:rsidP="00153FF8">
      <w:pPr>
        <w:pStyle w:val="sottotitolocampionato10"/>
        <w:rPr>
          <w:color w:val="002060"/>
        </w:rPr>
      </w:pPr>
      <w:r w:rsidRPr="00153FF8">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3FF8" w:rsidRPr="00153FF8" w14:paraId="55E88141" w14:textId="77777777" w:rsidTr="00EF21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C1B74" w14:textId="77777777" w:rsidR="00153FF8" w:rsidRPr="00153FF8" w:rsidRDefault="00153FF8" w:rsidP="00EF21D3">
            <w:pPr>
              <w:pStyle w:val="headertabella0"/>
              <w:rPr>
                <w:color w:val="002060"/>
              </w:rPr>
            </w:pPr>
            <w:r w:rsidRPr="00153F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5F53F" w14:textId="77777777" w:rsidR="00153FF8" w:rsidRPr="00153FF8" w:rsidRDefault="00153FF8" w:rsidP="00EF21D3">
            <w:pPr>
              <w:pStyle w:val="headertabella0"/>
              <w:rPr>
                <w:color w:val="002060"/>
              </w:rPr>
            </w:pPr>
            <w:r w:rsidRPr="00153F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E765C" w14:textId="77777777" w:rsidR="00153FF8" w:rsidRPr="00153FF8" w:rsidRDefault="00153FF8" w:rsidP="00EF21D3">
            <w:pPr>
              <w:pStyle w:val="headertabella0"/>
              <w:rPr>
                <w:color w:val="002060"/>
              </w:rPr>
            </w:pPr>
            <w:r w:rsidRPr="00153F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2F86A8" w14:textId="77777777" w:rsidR="00153FF8" w:rsidRPr="00153FF8" w:rsidRDefault="00153FF8" w:rsidP="00EF21D3">
            <w:pPr>
              <w:pStyle w:val="headertabella0"/>
              <w:rPr>
                <w:color w:val="002060"/>
              </w:rPr>
            </w:pPr>
            <w:r w:rsidRPr="00153F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DAFB3" w14:textId="77777777" w:rsidR="00153FF8" w:rsidRPr="00153FF8" w:rsidRDefault="00153FF8" w:rsidP="00EF21D3">
            <w:pPr>
              <w:pStyle w:val="headertabella0"/>
              <w:rPr>
                <w:color w:val="002060"/>
              </w:rPr>
            </w:pPr>
            <w:r w:rsidRPr="00153F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A499B" w14:textId="77777777" w:rsidR="00153FF8" w:rsidRPr="00153FF8" w:rsidRDefault="00153FF8" w:rsidP="00EF21D3">
            <w:pPr>
              <w:pStyle w:val="headertabella0"/>
              <w:rPr>
                <w:color w:val="002060"/>
              </w:rPr>
            </w:pPr>
            <w:r w:rsidRPr="00153F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6A881" w14:textId="77777777" w:rsidR="00153FF8" w:rsidRPr="00153FF8" w:rsidRDefault="00153FF8" w:rsidP="00EF21D3">
            <w:pPr>
              <w:pStyle w:val="headertabella0"/>
              <w:rPr>
                <w:color w:val="002060"/>
              </w:rPr>
            </w:pPr>
            <w:r w:rsidRPr="00153F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3B5DF8" w14:textId="77777777" w:rsidR="00153FF8" w:rsidRPr="00153FF8" w:rsidRDefault="00153FF8" w:rsidP="00EF21D3">
            <w:pPr>
              <w:pStyle w:val="headertabella0"/>
              <w:rPr>
                <w:color w:val="002060"/>
              </w:rPr>
            </w:pPr>
            <w:r w:rsidRPr="00153F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0A55F" w14:textId="77777777" w:rsidR="00153FF8" w:rsidRPr="00153FF8" w:rsidRDefault="00153FF8" w:rsidP="00EF21D3">
            <w:pPr>
              <w:pStyle w:val="headertabella0"/>
              <w:rPr>
                <w:color w:val="002060"/>
              </w:rPr>
            </w:pPr>
            <w:r w:rsidRPr="00153F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502C7" w14:textId="77777777" w:rsidR="00153FF8" w:rsidRPr="00153FF8" w:rsidRDefault="00153FF8" w:rsidP="00EF21D3">
            <w:pPr>
              <w:pStyle w:val="headertabella0"/>
              <w:rPr>
                <w:color w:val="002060"/>
              </w:rPr>
            </w:pPr>
            <w:r w:rsidRPr="00153FF8">
              <w:rPr>
                <w:color w:val="002060"/>
              </w:rPr>
              <w:t>PE</w:t>
            </w:r>
          </w:p>
        </w:tc>
      </w:tr>
      <w:tr w:rsidR="00153FF8" w:rsidRPr="00153FF8" w14:paraId="2197324E" w14:textId="77777777" w:rsidTr="00EF21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B38948" w14:textId="77777777" w:rsidR="00153FF8" w:rsidRPr="00153FF8" w:rsidRDefault="00153FF8" w:rsidP="00EF21D3">
            <w:pPr>
              <w:pStyle w:val="rowtabella0"/>
              <w:rPr>
                <w:color w:val="002060"/>
              </w:rPr>
            </w:pPr>
            <w:r w:rsidRPr="00153FF8">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673DD" w14:textId="77777777" w:rsidR="00153FF8" w:rsidRPr="00153FF8" w:rsidRDefault="00153FF8" w:rsidP="00EF21D3">
            <w:pPr>
              <w:pStyle w:val="rowtabella0"/>
              <w:jc w:val="center"/>
              <w:rPr>
                <w:color w:val="002060"/>
              </w:rPr>
            </w:pPr>
            <w:r w:rsidRPr="00153F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79D8E"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43A3D"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EE23"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E5C20"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1264C" w14:textId="77777777" w:rsidR="00153FF8" w:rsidRPr="00153FF8" w:rsidRDefault="00153FF8" w:rsidP="00EF21D3">
            <w:pPr>
              <w:pStyle w:val="rowtabella0"/>
              <w:jc w:val="center"/>
              <w:rPr>
                <w:color w:val="002060"/>
              </w:rPr>
            </w:pPr>
            <w:r w:rsidRPr="00153FF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6EFF2"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01BEA" w14:textId="77777777" w:rsidR="00153FF8" w:rsidRPr="00153FF8" w:rsidRDefault="00153FF8" w:rsidP="00EF21D3">
            <w:pPr>
              <w:pStyle w:val="rowtabella0"/>
              <w:jc w:val="center"/>
              <w:rPr>
                <w:color w:val="002060"/>
              </w:rPr>
            </w:pPr>
            <w:r w:rsidRPr="00153FF8">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A35E" w14:textId="77777777" w:rsidR="00153FF8" w:rsidRPr="00153FF8" w:rsidRDefault="00153FF8" w:rsidP="00EF21D3">
            <w:pPr>
              <w:pStyle w:val="rowtabella0"/>
              <w:jc w:val="center"/>
              <w:rPr>
                <w:color w:val="002060"/>
              </w:rPr>
            </w:pPr>
            <w:r w:rsidRPr="00153FF8">
              <w:rPr>
                <w:color w:val="002060"/>
              </w:rPr>
              <w:t>0</w:t>
            </w:r>
          </w:p>
        </w:tc>
      </w:tr>
      <w:tr w:rsidR="00153FF8" w:rsidRPr="00153FF8" w14:paraId="506323D3"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71960E" w14:textId="77777777" w:rsidR="00153FF8" w:rsidRPr="00153FF8" w:rsidRDefault="00153FF8" w:rsidP="00EF21D3">
            <w:pPr>
              <w:pStyle w:val="rowtabella0"/>
              <w:rPr>
                <w:color w:val="002060"/>
              </w:rPr>
            </w:pPr>
            <w:r w:rsidRPr="00153FF8">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66802" w14:textId="77777777" w:rsidR="00153FF8" w:rsidRPr="00153FF8" w:rsidRDefault="00153FF8" w:rsidP="00EF21D3">
            <w:pPr>
              <w:pStyle w:val="rowtabella0"/>
              <w:jc w:val="center"/>
              <w:rPr>
                <w:color w:val="002060"/>
              </w:rPr>
            </w:pPr>
            <w:r w:rsidRPr="00153F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F52A"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F6F7"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45019"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1BE47"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D728D" w14:textId="77777777" w:rsidR="00153FF8" w:rsidRPr="00153FF8" w:rsidRDefault="00153FF8" w:rsidP="00EF21D3">
            <w:pPr>
              <w:pStyle w:val="rowtabella0"/>
              <w:jc w:val="center"/>
              <w:rPr>
                <w:color w:val="002060"/>
              </w:rPr>
            </w:pPr>
            <w:r w:rsidRPr="00153F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04D03" w14:textId="77777777" w:rsidR="00153FF8" w:rsidRPr="00153FF8" w:rsidRDefault="00153FF8" w:rsidP="00EF21D3">
            <w:pPr>
              <w:pStyle w:val="rowtabella0"/>
              <w:jc w:val="center"/>
              <w:rPr>
                <w:color w:val="002060"/>
              </w:rPr>
            </w:pPr>
            <w:r w:rsidRPr="00153F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73200" w14:textId="77777777" w:rsidR="00153FF8" w:rsidRPr="00153FF8" w:rsidRDefault="00153FF8" w:rsidP="00EF21D3">
            <w:pPr>
              <w:pStyle w:val="rowtabella0"/>
              <w:jc w:val="center"/>
              <w:rPr>
                <w:color w:val="002060"/>
              </w:rPr>
            </w:pPr>
            <w:r w:rsidRPr="00153FF8">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5EF89" w14:textId="77777777" w:rsidR="00153FF8" w:rsidRPr="00153FF8" w:rsidRDefault="00153FF8" w:rsidP="00EF21D3">
            <w:pPr>
              <w:pStyle w:val="rowtabella0"/>
              <w:jc w:val="center"/>
              <w:rPr>
                <w:color w:val="002060"/>
              </w:rPr>
            </w:pPr>
            <w:r w:rsidRPr="00153FF8">
              <w:rPr>
                <w:color w:val="002060"/>
              </w:rPr>
              <w:t>0</w:t>
            </w:r>
          </w:p>
        </w:tc>
      </w:tr>
      <w:tr w:rsidR="00153FF8" w:rsidRPr="00153FF8" w14:paraId="1198387D"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623351" w14:textId="77777777" w:rsidR="00153FF8" w:rsidRPr="00153FF8" w:rsidRDefault="00153FF8" w:rsidP="00EF21D3">
            <w:pPr>
              <w:pStyle w:val="rowtabella0"/>
              <w:rPr>
                <w:color w:val="002060"/>
              </w:rPr>
            </w:pPr>
            <w:r w:rsidRPr="00153FF8">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75FDB" w14:textId="77777777" w:rsidR="00153FF8" w:rsidRPr="00153FF8" w:rsidRDefault="00153FF8" w:rsidP="00EF21D3">
            <w:pPr>
              <w:pStyle w:val="rowtabella0"/>
              <w:jc w:val="center"/>
              <w:rPr>
                <w:color w:val="002060"/>
              </w:rPr>
            </w:pPr>
            <w:r w:rsidRPr="00153F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F53A"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09367"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3BCC6"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DB00E"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7BE6F"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8EC1" w14:textId="77777777" w:rsidR="00153FF8" w:rsidRPr="00153FF8" w:rsidRDefault="00153FF8" w:rsidP="00EF21D3">
            <w:pPr>
              <w:pStyle w:val="rowtabella0"/>
              <w:jc w:val="center"/>
              <w:rPr>
                <w:color w:val="002060"/>
              </w:rPr>
            </w:pPr>
            <w:r w:rsidRPr="00153FF8">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E4133"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3F7B" w14:textId="77777777" w:rsidR="00153FF8" w:rsidRPr="00153FF8" w:rsidRDefault="00153FF8" w:rsidP="00EF21D3">
            <w:pPr>
              <w:pStyle w:val="rowtabella0"/>
              <w:jc w:val="center"/>
              <w:rPr>
                <w:color w:val="002060"/>
              </w:rPr>
            </w:pPr>
            <w:r w:rsidRPr="00153FF8">
              <w:rPr>
                <w:color w:val="002060"/>
              </w:rPr>
              <w:t>0</w:t>
            </w:r>
          </w:p>
        </w:tc>
      </w:tr>
      <w:tr w:rsidR="00153FF8" w:rsidRPr="00153FF8" w14:paraId="0AE9FDE2"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BBCEFB" w14:textId="77777777" w:rsidR="00153FF8" w:rsidRPr="00153FF8" w:rsidRDefault="00153FF8" w:rsidP="00EF21D3">
            <w:pPr>
              <w:pStyle w:val="rowtabella0"/>
              <w:rPr>
                <w:color w:val="002060"/>
              </w:rPr>
            </w:pPr>
            <w:r w:rsidRPr="00153FF8">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362C"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F84B"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44BEE"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DEDF"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00321"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4D50B" w14:textId="77777777" w:rsidR="00153FF8" w:rsidRPr="00153FF8" w:rsidRDefault="00153FF8" w:rsidP="00EF21D3">
            <w:pPr>
              <w:pStyle w:val="rowtabella0"/>
              <w:jc w:val="center"/>
              <w:rPr>
                <w:color w:val="002060"/>
              </w:rPr>
            </w:pPr>
            <w:r w:rsidRPr="00153F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C87C" w14:textId="77777777" w:rsidR="00153FF8" w:rsidRPr="00153FF8" w:rsidRDefault="00153FF8" w:rsidP="00EF21D3">
            <w:pPr>
              <w:pStyle w:val="rowtabella0"/>
              <w:jc w:val="center"/>
              <w:rPr>
                <w:color w:val="002060"/>
              </w:rPr>
            </w:pPr>
            <w:r w:rsidRPr="00153FF8">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10D72" w14:textId="77777777" w:rsidR="00153FF8" w:rsidRPr="00153FF8" w:rsidRDefault="00153FF8" w:rsidP="00EF21D3">
            <w:pPr>
              <w:pStyle w:val="rowtabella0"/>
              <w:jc w:val="center"/>
              <w:rPr>
                <w:color w:val="002060"/>
              </w:rPr>
            </w:pPr>
            <w:r w:rsidRPr="00153FF8">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DA46F" w14:textId="77777777" w:rsidR="00153FF8" w:rsidRPr="00153FF8" w:rsidRDefault="00153FF8" w:rsidP="00EF21D3">
            <w:pPr>
              <w:pStyle w:val="rowtabella0"/>
              <w:jc w:val="center"/>
              <w:rPr>
                <w:color w:val="002060"/>
              </w:rPr>
            </w:pPr>
            <w:r w:rsidRPr="00153FF8">
              <w:rPr>
                <w:color w:val="002060"/>
              </w:rPr>
              <w:t>0</w:t>
            </w:r>
          </w:p>
        </w:tc>
      </w:tr>
      <w:tr w:rsidR="00153FF8" w:rsidRPr="00153FF8" w14:paraId="5439EB0C" w14:textId="77777777" w:rsidTr="00EF21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BD8C7C" w14:textId="77777777" w:rsidR="00153FF8" w:rsidRPr="00153FF8" w:rsidRDefault="00153FF8" w:rsidP="00EF21D3">
            <w:pPr>
              <w:pStyle w:val="rowtabella0"/>
              <w:rPr>
                <w:color w:val="002060"/>
              </w:rPr>
            </w:pPr>
            <w:proofErr w:type="spellStart"/>
            <w:proofErr w:type="gramStart"/>
            <w:r w:rsidRPr="00153FF8">
              <w:rPr>
                <w:color w:val="002060"/>
              </w:rPr>
              <w:t>sq.B</w:t>
            </w:r>
            <w:proofErr w:type="spellEnd"/>
            <w:proofErr w:type="gramEnd"/>
            <w:r w:rsidRPr="00153FF8">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35286"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1EAF3"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F20F3"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FFEB8"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96CE"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655B"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377E"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391AD"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85677" w14:textId="77777777" w:rsidR="00153FF8" w:rsidRPr="00153FF8" w:rsidRDefault="00153FF8" w:rsidP="00EF21D3">
            <w:pPr>
              <w:pStyle w:val="rowtabella0"/>
              <w:jc w:val="center"/>
              <w:rPr>
                <w:color w:val="002060"/>
              </w:rPr>
            </w:pPr>
            <w:r w:rsidRPr="00153FF8">
              <w:rPr>
                <w:color w:val="002060"/>
              </w:rPr>
              <w:t>0</w:t>
            </w:r>
          </w:p>
        </w:tc>
      </w:tr>
    </w:tbl>
    <w:p w14:paraId="4CFB17B5" w14:textId="77777777" w:rsidR="00153FF8" w:rsidRPr="00153FF8" w:rsidRDefault="00153FF8" w:rsidP="00153FF8">
      <w:pPr>
        <w:pStyle w:val="breakline"/>
        <w:rPr>
          <w:rFonts w:eastAsiaTheme="minorEastAsia"/>
          <w:color w:val="002060"/>
        </w:rPr>
      </w:pPr>
    </w:p>
    <w:p w14:paraId="57C94741" w14:textId="77777777" w:rsidR="00153FF8" w:rsidRPr="00153FF8" w:rsidRDefault="00153FF8" w:rsidP="00153FF8">
      <w:pPr>
        <w:pStyle w:val="breakline"/>
        <w:rPr>
          <w:color w:val="002060"/>
        </w:rPr>
      </w:pPr>
    </w:p>
    <w:p w14:paraId="5FBF73E9" w14:textId="77777777" w:rsidR="00153FF8" w:rsidRPr="00153FF8" w:rsidRDefault="00153FF8" w:rsidP="00153FF8">
      <w:pPr>
        <w:pStyle w:val="sottotitolocampionato10"/>
        <w:rPr>
          <w:color w:val="002060"/>
        </w:rPr>
      </w:pPr>
      <w:r w:rsidRPr="00153FF8">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53FF8" w:rsidRPr="00153FF8" w14:paraId="469CAD0A" w14:textId="77777777" w:rsidTr="00EF21D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E8FAE" w14:textId="77777777" w:rsidR="00153FF8" w:rsidRPr="00153FF8" w:rsidRDefault="00153FF8" w:rsidP="00EF21D3">
            <w:pPr>
              <w:pStyle w:val="headertabella0"/>
              <w:rPr>
                <w:color w:val="002060"/>
              </w:rPr>
            </w:pPr>
            <w:r w:rsidRPr="00153FF8">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DE79" w14:textId="77777777" w:rsidR="00153FF8" w:rsidRPr="00153FF8" w:rsidRDefault="00153FF8" w:rsidP="00EF21D3">
            <w:pPr>
              <w:pStyle w:val="headertabella0"/>
              <w:rPr>
                <w:color w:val="002060"/>
              </w:rPr>
            </w:pPr>
            <w:r w:rsidRPr="00153FF8">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5C71C" w14:textId="77777777" w:rsidR="00153FF8" w:rsidRPr="00153FF8" w:rsidRDefault="00153FF8" w:rsidP="00EF21D3">
            <w:pPr>
              <w:pStyle w:val="headertabella0"/>
              <w:rPr>
                <w:color w:val="002060"/>
              </w:rPr>
            </w:pPr>
            <w:r w:rsidRPr="00153FF8">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146061" w14:textId="77777777" w:rsidR="00153FF8" w:rsidRPr="00153FF8" w:rsidRDefault="00153FF8" w:rsidP="00EF21D3">
            <w:pPr>
              <w:pStyle w:val="headertabella0"/>
              <w:rPr>
                <w:color w:val="002060"/>
              </w:rPr>
            </w:pPr>
            <w:r w:rsidRPr="00153FF8">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C22F98" w14:textId="77777777" w:rsidR="00153FF8" w:rsidRPr="00153FF8" w:rsidRDefault="00153FF8" w:rsidP="00EF21D3">
            <w:pPr>
              <w:pStyle w:val="headertabella0"/>
              <w:rPr>
                <w:color w:val="002060"/>
              </w:rPr>
            </w:pPr>
            <w:r w:rsidRPr="00153FF8">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8C990" w14:textId="77777777" w:rsidR="00153FF8" w:rsidRPr="00153FF8" w:rsidRDefault="00153FF8" w:rsidP="00EF21D3">
            <w:pPr>
              <w:pStyle w:val="headertabella0"/>
              <w:rPr>
                <w:color w:val="002060"/>
              </w:rPr>
            </w:pPr>
            <w:r w:rsidRPr="00153FF8">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97001" w14:textId="77777777" w:rsidR="00153FF8" w:rsidRPr="00153FF8" w:rsidRDefault="00153FF8" w:rsidP="00EF21D3">
            <w:pPr>
              <w:pStyle w:val="headertabella0"/>
              <w:rPr>
                <w:color w:val="002060"/>
              </w:rPr>
            </w:pPr>
            <w:r w:rsidRPr="00153FF8">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AB646" w14:textId="77777777" w:rsidR="00153FF8" w:rsidRPr="00153FF8" w:rsidRDefault="00153FF8" w:rsidP="00EF21D3">
            <w:pPr>
              <w:pStyle w:val="headertabella0"/>
              <w:rPr>
                <w:color w:val="002060"/>
              </w:rPr>
            </w:pPr>
            <w:r w:rsidRPr="00153FF8">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F6217" w14:textId="77777777" w:rsidR="00153FF8" w:rsidRPr="00153FF8" w:rsidRDefault="00153FF8" w:rsidP="00EF21D3">
            <w:pPr>
              <w:pStyle w:val="headertabella0"/>
              <w:rPr>
                <w:color w:val="002060"/>
              </w:rPr>
            </w:pPr>
            <w:r w:rsidRPr="00153FF8">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2CAD8" w14:textId="77777777" w:rsidR="00153FF8" w:rsidRPr="00153FF8" w:rsidRDefault="00153FF8" w:rsidP="00EF21D3">
            <w:pPr>
              <w:pStyle w:val="headertabella0"/>
              <w:rPr>
                <w:color w:val="002060"/>
              </w:rPr>
            </w:pPr>
            <w:r w:rsidRPr="00153FF8">
              <w:rPr>
                <w:color w:val="002060"/>
              </w:rPr>
              <w:t>PE</w:t>
            </w:r>
          </w:p>
        </w:tc>
      </w:tr>
      <w:tr w:rsidR="00153FF8" w:rsidRPr="00153FF8" w14:paraId="7F39F715" w14:textId="77777777" w:rsidTr="00EF21D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A73A0B" w14:textId="77777777" w:rsidR="00153FF8" w:rsidRPr="00153FF8" w:rsidRDefault="00153FF8" w:rsidP="00EF21D3">
            <w:pPr>
              <w:pStyle w:val="rowtabella0"/>
              <w:rPr>
                <w:color w:val="002060"/>
              </w:rPr>
            </w:pPr>
            <w:r w:rsidRPr="00153FF8">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A7091" w14:textId="77777777" w:rsidR="00153FF8" w:rsidRPr="00153FF8" w:rsidRDefault="00153FF8" w:rsidP="00EF21D3">
            <w:pPr>
              <w:pStyle w:val="rowtabella0"/>
              <w:jc w:val="center"/>
              <w:rPr>
                <w:color w:val="002060"/>
              </w:rPr>
            </w:pPr>
            <w:r w:rsidRPr="00153FF8">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49D6"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66472" w14:textId="77777777" w:rsidR="00153FF8" w:rsidRPr="00153FF8" w:rsidRDefault="00153FF8" w:rsidP="00EF21D3">
            <w:pPr>
              <w:pStyle w:val="rowtabella0"/>
              <w:jc w:val="center"/>
              <w:rPr>
                <w:color w:val="002060"/>
              </w:rPr>
            </w:pPr>
            <w:r w:rsidRPr="00153FF8">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82AC0"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F094"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15AA" w14:textId="77777777" w:rsidR="00153FF8" w:rsidRPr="00153FF8" w:rsidRDefault="00153FF8" w:rsidP="00EF21D3">
            <w:pPr>
              <w:pStyle w:val="rowtabella0"/>
              <w:jc w:val="center"/>
              <w:rPr>
                <w:color w:val="002060"/>
              </w:rPr>
            </w:pPr>
            <w:r w:rsidRPr="00153FF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9E190" w14:textId="77777777" w:rsidR="00153FF8" w:rsidRPr="00153FF8" w:rsidRDefault="00153FF8" w:rsidP="00EF21D3">
            <w:pPr>
              <w:pStyle w:val="rowtabella0"/>
              <w:jc w:val="center"/>
              <w:rPr>
                <w:color w:val="002060"/>
              </w:rPr>
            </w:pPr>
            <w:r w:rsidRPr="00153F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441B" w14:textId="77777777" w:rsidR="00153FF8" w:rsidRPr="00153FF8" w:rsidRDefault="00153FF8" w:rsidP="00EF21D3">
            <w:pPr>
              <w:pStyle w:val="rowtabella0"/>
              <w:jc w:val="center"/>
              <w:rPr>
                <w:color w:val="002060"/>
              </w:rPr>
            </w:pPr>
            <w:r w:rsidRPr="00153F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47DC6" w14:textId="77777777" w:rsidR="00153FF8" w:rsidRPr="00153FF8" w:rsidRDefault="00153FF8" w:rsidP="00EF21D3">
            <w:pPr>
              <w:pStyle w:val="rowtabella0"/>
              <w:jc w:val="center"/>
              <w:rPr>
                <w:color w:val="002060"/>
              </w:rPr>
            </w:pPr>
            <w:r w:rsidRPr="00153FF8">
              <w:rPr>
                <w:color w:val="002060"/>
              </w:rPr>
              <w:t>0</w:t>
            </w:r>
          </w:p>
        </w:tc>
      </w:tr>
      <w:tr w:rsidR="00153FF8" w:rsidRPr="00153FF8" w14:paraId="13EB5951"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C8DEE1" w14:textId="77777777" w:rsidR="00153FF8" w:rsidRPr="00153FF8" w:rsidRDefault="00153FF8" w:rsidP="00EF21D3">
            <w:pPr>
              <w:pStyle w:val="rowtabella0"/>
              <w:rPr>
                <w:color w:val="002060"/>
              </w:rPr>
            </w:pPr>
            <w:r w:rsidRPr="00153FF8">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B607D"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73E7"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82C40"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66A17"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E234"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2A34E" w14:textId="77777777" w:rsidR="00153FF8" w:rsidRPr="00153FF8" w:rsidRDefault="00153FF8" w:rsidP="00EF21D3">
            <w:pPr>
              <w:pStyle w:val="rowtabella0"/>
              <w:jc w:val="center"/>
              <w:rPr>
                <w:color w:val="002060"/>
              </w:rPr>
            </w:pPr>
            <w:r w:rsidRPr="00153FF8">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FCCF1" w14:textId="77777777" w:rsidR="00153FF8" w:rsidRPr="00153FF8" w:rsidRDefault="00153FF8" w:rsidP="00EF21D3">
            <w:pPr>
              <w:pStyle w:val="rowtabella0"/>
              <w:jc w:val="center"/>
              <w:rPr>
                <w:color w:val="002060"/>
              </w:rPr>
            </w:pPr>
            <w:r w:rsidRPr="00153FF8">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F8B7" w14:textId="77777777" w:rsidR="00153FF8" w:rsidRPr="00153FF8" w:rsidRDefault="00153FF8" w:rsidP="00EF21D3">
            <w:pPr>
              <w:pStyle w:val="rowtabella0"/>
              <w:jc w:val="center"/>
              <w:rPr>
                <w:color w:val="002060"/>
              </w:rPr>
            </w:pPr>
            <w:r w:rsidRPr="00153FF8">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3630B" w14:textId="77777777" w:rsidR="00153FF8" w:rsidRPr="00153FF8" w:rsidRDefault="00153FF8" w:rsidP="00EF21D3">
            <w:pPr>
              <w:pStyle w:val="rowtabella0"/>
              <w:jc w:val="center"/>
              <w:rPr>
                <w:color w:val="002060"/>
              </w:rPr>
            </w:pPr>
            <w:r w:rsidRPr="00153FF8">
              <w:rPr>
                <w:color w:val="002060"/>
              </w:rPr>
              <w:t>0</w:t>
            </w:r>
          </w:p>
        </w:tc>
      </w:tr>
      <w:tr w:rsidR="00153FF8" w:rsidRPr="00153FF8" w14:paraId="30D13533"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CE345E" w14:textId="77777777" w:rsidR="00153FF8" w:rsidRPr="00153FF8" w:rsidRDefault="00153FF8" w:rsidP="00EF21D3">
            <w:pPr>
              <w:pStyle w:val="rowtabella0"/>
              <w:rPr>
                <w:color w:val="002060"/>
              </w:rPr>
            </w:pPr>
            <w:r w:rsidRPr="00153FF8">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BDFF9"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4DE5"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F62D"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4E7B9"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9A12"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573AA" w14:textId="77777777" w:rsidR="00153FF8" w:rsidRPr="00153FF8" w:rsidRDefault="00153FF8" w:rsidP="00EF21D3">
            <w:pPr>
              <w:pStyle w:val="rowtabella0"/>
              <w:jc w:val="center"/>
              <w:rPr>
                <w:color w:val="002060"/>
              </w:rPr>
            </w:pPr>
            <w:r w:rsidRPr="00153FF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31367" w14:textId="77777777" w:rsidR="00153FF8" w:rsidRPr="00153FF8" w:rsidRDefault="00153FF8" w:rsidP="00EF21D3">
            <w:pPr>
              <w:pStyle w:val="rowtabella0"/>
              <w:jc w:val="center"/>
              <w:rPr>
                <w:color w:val="002060"/>
              </w:rPr>
            </w:pPr>
            <w:r w:rsidRPr="00153FF8">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C3DAA" w14:textId="77777777" w:rsidR="00153FF8" w:rsidRPr="00153FF8" w:rsidRDefault="00153FF8" w:rsidP="00EF21D3">
            <w:pPr>
              <w:pStyle w:val="rowtabella0"/>
              <w:jc w:val="center"/>
              <w:rPr>
                <w:color w:val="002060"/>
              </w:rPr>
            </w:pPr>
            <w:r w:rsidRPr="00153F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AE80" w14:textId="77777777" w:rsidR="00153FF8" w:rsidRPr="00153FF8" w:rsidRDefault="00153FF8" w:rsidP="00EF21D3">
            <w:pPr>
              <w:pStyle w:val="rowtabella0"/>
              <w:jc w:val="center"/>
              <w:rPr>
                <w:color w:val="002060"/>
              </w:rPr>
            </w:pPr>
            <w:r w:rsidRPr="00153FF8">
              <w:rPr>
                <w:color w:val="002060"/>
              </w:rPr>
              <w:t>0</w:t>
            </w:r>
          </w:p>
        </w:tc>
      </w:tr>
      <w:tr w:rsidR="00153FF8" w:rsidRPr="00153FF8" w14:paraId="00CB96CE"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2B10E" w14:textId="77777777" w:rsidR="00153FF8" w:rsidRPr="00153FF8" w:rsidRDefault="00153FF8" w:rsidP="00EF21D3">
            <w:pPr>
              <w:pStyle w:val="rowtabella0"/>
              <w:rPr>
                <w:color w:val="002060"/>
              </w:rPr>
            </w:pPr>
            <w:r w:rsidRPr="00153FF8">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4385" w14:textId="77777777" w:rsidR="00153FF8" w:rsidRPr="00153FF8" w:rsidRDefault="00153FF8" w:rsidP="00EF21D3">
            <w:pPr>
              <w:pStyle w:val="rowtabella0"/>
              <w:jc w:val="center"/>
              <w:rPr>
                <w:color w:val="002060"/>
              </w:rPr>
            </w:pPr>
            <w:r w:rsidRPr="00153FF8">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E3290"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91B6" w14:textId="77777777" w:rsidR="00153FF8" w:rsidRPr="00153FF8" w:rsidRDefault="00153FF8" w:rsidP="00EF21D3">
            <w:pPr>
              <w:pStyle w:val="rowtabella0"/>
              <w:jc w:val="center"/>
              <w:rPr>
                <w:color w:val="002060"/>
              </w:rPr>
            </w:pPr>
            <w:r w:rsidRPr="00153FF8">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ACF7"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83BE7"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EBAED" w14:textId="77777777" w:rsidR="00153FF8" w:rsidRPr="00153FF8" w:rsidRDefault="00153FF8" w:rsidP="00EF21D3">
            <w:pPr>
              <w:pStyle w:val="rowtabella0"/>
              <w:jc w:val="center"/>
              <w:rPr>
                <w:color w:val="002060"/>
              </w:rPr>
            </w:pPr>
            <w:r w:rsidRPr="00153FF8">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5DDCE" w14:textId="77777777" w:rsidR="00153FF8" w:rsidRPr="00153FF8" w:rsidRDefault="00153FF8" w:rsidP="00EF21D3">
            <w:pPr>
              <w:pStyle w:val="rowtabella0"/>
              <w:jc w:val="center"/>
              <w:rPr>
                <w:color w:val="002060"/>
              </w:rPr>
            </w:pPr>
            <w:r w:rsidRPr="00153FF8">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B1228" w14:textId="77777777" w:rsidR="00153FF8" w:rsidRPr="00153FF8" w:rsidRDefault="00153FF8" w:rsidP="00EF21D3">
            <w:pPr>
              <w:pStyle w:val="rowtabella0"/>
              <w:jc w:val="center"/>
              <w:rPr>
                <w:color w:val="002060"/>
              </w:rPr>
            </w:pPr>
            <w:r w:rsidRPr="00153FF8">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7F12" w14:textId="77777777" w:rsidR="00153FF8" w:rsidRPr="00153FF8" w:rsidRDefault="00153FF8" w:rsidP="00EF21D3">
            <w:pPr>
              <w:pStyle w:val="rowtabella0"/>
              <w:jc w:val="center"/>
              <w:rPr>
                <w:color w:val="002060"/>
              </w:rPr>
            </w:pPr>
            <w:r w:rsidRPr="00153FF8">
              <w:rPr>
                <w:color w:val="002060"/>
              </w:rPr>
              <w:t>0</w:t>
            </w:r>
          </w:p>
        </w:tc>
      </w:tr>
      <w:tr w:rsidR="00153FF8" w:rsidRPr="00153FF8" w14:paraId="1A1B55B8" w14:textId="77777777" w:rsidTr="00EF21D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51855" w14:textId="77777777" w:rsidR="00153FF8" w:rsidRPr="00153FF8" w:rsidRDefault="00153FF8" w:rsidP="00EF21D3">
            <w:pPr>
              <w:pStyle w:val="rowtabella0"/>
              <w:rPr>
                <w:color w:val="002060"/>
              </w:rPr>
            </w:pPr>
            <w:r w:rsidRPr="00153FF8">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330E6" w14:textId="77777777" w:rsidR="00153FF8" w:rsidRPr="00153FF8" w:rsidRDefault="00153FF8" w:rsidP="00EF21D3">
            <w:pPr>
              <w:pStyle w:val="rowtabella0"/>
              <w:jc w:val="center"/>
              <w:rPr>
                <w:color w:val="002060"/>
              </w:rPr>
            </w:pPr>
            <w:r w:rsidRPr="00153FF8">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7B97D"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3CEF8" w14:textId="77777777" w:rsidR="00153FF8" w:rsidRPr="00153FF8" w:rsidRDefault="00153FF8" w:rsidP="00EF21D3">
            <w:pPr>
              <w:pStyle w:val="rowtabella0"/>
              <w:jc w:val="center"/>
              <w:rPr>
                <w:color w:val="002060"/>
              </w:rPr>
            </w:pPr>
            <w:r w:rsidRPr="00153FF8">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E2C6"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A84F" w14:textId="77777777" w:rsidR="00153FF8" w:rsidRPr="00153FF8" w:rsidRDefault="00153FF8" w:rsidP="00EF21D3">
            <w:pPr>
              <w:pStyle w:val="rowtabella0"/>
              <w:jc w:val="center"/>
              <w:rPr>
                <w:color w:val="002060"/>
              </w:rPr>
            </w:pPr>
            <w:r w:rsidRPr="00153FF8">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CCB80" w14:textId="77777777" w:rsidR="00153FF8" w:rsidRPr="00153FF8" w:rsidRDefault="00153FF8" w:rsidP="00EF21D3">
            <w:pPr>
              <w:pStyle w:val="rowtabella0"/>
              <w:jc w:val="center"/>
              <w:rPr>
                <w:color w:val="002060"/>
              </w:rPr>
            </w:pPr>
            <w:r w:rsidRPr="00153FF8">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9716" w14:textId="77777777" w:rsidR="00153FF8" w:rsidRPr="00153FF8" w:rsidRDefault="00153FF8" w:rsidP="00EF21D3">
            <w:pPr>
              <w:pStyle w:val="rowtabella0"/>
              <w:jc w:val="center"/>
              <w:rPr>
                <w:color w:val="002060"/>
              </w:rPr>
            </w:pPr>
            <w:r w:rsidRPr="00153FF8">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BF990" w14:textId="77777777" w:rsidR="00153FF8" w:rsidRPr="00153FF8" w:rsidRDefault="00153FF8" w:rsidP="00EF21D3">
            <w:pPr>
              <w:pStyle w:val="rowtabella0"/>
              <w:jc w:val="center"/>
              <w:rPr>
                <w:color w:val="002060"/>
              </w:rPr>
            </w:pPr>
            <w:r w:rsidRPr="00153FF8">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1E998" w14:textId="77777777" w:rsidR="00153FF8" w:rsidRPr="00153FF8" w:rsidRDefault="00153FF8" w:rsidP="00EF21D3">
            <w:pPr>
              <w:pStyle w:val="rowtabella0"/>
              <w:jc w:val="center"/>
              <w:rPr>
                <w:color w:val="002060"/>
              </w:rPr>
            </w:pPr>
            <w:r w:rsidRPr="00153FF8">
              <w:rPr>
                <w:color w:val="002060"/>
              </w:rPr>
              <w:t>0</w:t>
            </w:r>
          </w:p>
        </w:tc>
      </w:tr>
      <w:tr w:rsidR="00153FF8" w:rsidRPr="00153FF8" w14:paraId="1892A3B3" w14:textId="77777777" w:rsidTr="00EF21D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B44418" w14:textId="77777777" w:rsidR="00153FF8" w:rsidRPr="00153FF8" w:rsidRDefault="00153FF8" w:rsidP="00EF21D3">
            <w:pPr>
              <w:pStyle w:val="rowtabella0"/>
              <w:rPr>
                <w:color w:val="002060"/>
              </w:rPr>
            </w:pPr>
            <w:proofErr w:type="spellStart"/>
            <w:proofErr w:type="gramStart"/>
            <w:r w:rsidRPr="00153FF8">
              <w:rPr>
                <w:color w:val="002060"/>
              </w:rPr>
              <w:t>sq.B</w:t>
            </w:r>
            <w:proofErr w:type="spellEnd"/>
            <w:proofErr w:type="gramEnd"/>
            <w:r w:rsidRPr="00153FF8">
              <w:rPr>
                <w:color w:val="002060"/>
              </w:rPr>
              <w:t xml:space="preserve"> RECANATI CALCIO A 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514CE"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CC45" w14:textId="77777777" w:rsidR="00153FF8" w:rsidRPr="00153FF8" w:rsidRDefault="00153FF8" w:rsidP="00EF21D3">
            <w:pPr>
              <w:pStyle w:val="rowtabella0"/>
              <w:jc w:val="center"/>
              <w:rPr>
                <w:color w:val="002060"/>
              </w:rPr>
            </w:pPr>
            <w:r w:rsidRPr="00153FF8">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5E11"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7457"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4EFFE"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BA91"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D179A"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F615C" w14:textId="77777777" w:rsidR="00153FF8" w:rsidRPr="00153FF8" w:rsidRDefault="00153FF8" w:rsidP="00EF21D3">
            <w:pPr>
              <w:pStyle w:val="rowtabella0"/>
              <w:jc w:val="center"/>
              <w:rPr>
                <w:color w:val="002060"/>
              </w:rPr>
            </w:pPr>
            <w:r w:rsidRPr="00153FF8">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EE59" w14:textId="77777777" w:rsidR="00153FF8" w:rsidRPr="00153FF8" w:rsidRDefault="00153FF8" w:rsidP="00EF21D3">
            <w:pPr>
              <w:pStyle w:val="rowtabella0"/>
              <w:jc w:val="center"/>
              <w:rPr>
                <w:color w:val="002060"/>
              </w:rPr>
            </w:pPr>
            <w:r w:rsidRPr="00153FF8">
              <w:rPr>
                <w:color w:val="002060"/>
              </w:rPr>
              <w:t>0</w:t>
            </w:r>
          </w:p>
        </w:tc>
      </w:tr>
    </w:tbl>
    <w:p w14:paraId="0F01AC6F" w14:textId="77777777" w:rsidR="00153FF8" w:rsidRDefault="00153FF8" w:rsidP="00E9700C">
      <w:pPr>
        <w:pStyle w:val="breakline"/>
        <w:rPr>
          <w:rFonts w:eastAsiaTheme="minorEastAsia"/>
          <w:color w:val="002060"/>
        </w:rPr>
      </w:pPr>
    </w:p>
    <w:p w14:paraId="6283406D" w14:textId="77777777" w:rsidR="00153FF8" w:rsidRPr="00153FF8" w:rsidRDefault="00153FF8" w:rsidP="00E9700C">
      <w:pPr>
        <w:pStyle w:val="breakline"/>
        <w:rPr>
          <w:rFonts w:eastAsiaTheme="minorEastAsia"/>
          <w:color w:val="002060"/>
        </w:rPr>
      </w:pPr>
    </w:p>
    <w:p w14:paraId="2323B022" w14:textId="77777777" w:rsidR="00E9700C" w:rsidRDefault="00E9700C" w:rsidP="00E9700C">
      <w:pPr>
        <w:pStyle w:val="breakline"/>
        <w:rPr>
          <w:color w:val="002060"/>
        </w:rPr>
      </w:pPr>
    </w:p>
    <w:p w14:paraId="6B1BCDE6" w14:textId="77777777" w:rsidR="00273A09" w:rsidRPr="00DE1EF7" w:rsidRDefault="00273A09" w:rsidP="00273A09">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24B6D436" w14:textId="77777777" w:rsidR="00273A09" w:rsidRDefault="00273A09" w:rsidP="00273A09">
      <w:pPr>
        <w:pStyle w:val="LndNormale1"/>
        <w:rPr>
          <w:rFonts w:cs="Arial"/>
          <w:color w:val="002060"/>
        </w:rPr>
      </w:pPr>
    </w:p>
    <w:p w14:paraId="14F7E593" w14:textId="6B7556D7" w:rsidR="00273A09" w:rsidRPr="00A111B9" w:rsidRDefault="00273A09" w:rsidP="00273A09">
      <w:pPr>
        <w:pStyle w:val="LndNormale1"/>
        <w:rPr>
          <w:b/>
          <w:color w:val="002060"/>
          <w:sz w:val="28"/>
          <w:szCs w:val="28"/>
        </w:rPr>
      </w:pPr>
      <w:r>
        <w:rPr>
          <w:b/>
          <w:color w:val="002060"/>
          <w:sz w:val="28"/>
          <w:szCs w:val="28"/>
        </w:rPr>
        <w:t>CAMPIONATO REGIONALE CALCIO A CINQUE UNDER 19, GIRONE “A”</w:t>
      </w:r>
    </w:p>
    <w:p w14:paraId="052EF699" w14:textId="77777777" w:rsidR="00273A09" w:rsidRDefault="00273A09" w:rsidP="00273A09">
      <w:pPr>
        <w:pStyle w:val="LndNormale1"/>
        <w:rPr>
          <w:rFonts w:cs="Arial"/>
          <w:color w:val="002060"/>
          <w:szCs w:val="22"/>
        </w:rPr>
      </w:pPr>
    </w:p>
    <w:p w14:paraId="75B6F5EA" w14:textId="7894DE74" w:rsidR="00273A09" w:rsidRPr="00370AC6" w:rsidRDefault="00273A09" w:rsidP="00273A09">
      <w:pPr>
        <w:pStyle w:val="breakline"/>
        <w:jc w:val="both"/>
        <w:rPr>
          <w:rFonts w:ascii="Arial" w:hAnsi="Arial" w:cs="Arial"/>
          <w:color w:val="002060"/>
          <w:sz w:val="22"/>
          <w:szCs w:val="22"/>
        </w:rPr>
      </w:pPr>
      <w:r>
        <w:rPr>
          <w:rFonts w:ascii="Arial" w:hAnsi="Arial" w:cs="Arial"/>
          <w:color w:val="002060"/>
          <w:sz w:val="22"/>
          <w:szCs w:val="22"/>
        </w:rPr>
        <w:lastRenderedPageBreak/>
        <w:t>Causa errore in fase di estrazione dati,</w:t>
      </w:r>
      <w:r w:rsidRPr="00370AC6">
        <w:rPr>
          <w:rFonts w:ascii="Arial" w:hAnsi="Arial" w:cs="Arial"/>
          <w:color w:val="002060"/>
          <w:sz w:val="22"/>
          <w:szCs w:val="22"/>
        </w:rPr>
        <w:t xml:space="preserve"> nel Comunicato Ufficiale n° </w:t>
      </w:r>
      <w:r>
        <w:rPr>
          <w:rFonts w:ascii="Arial" w:hAnsi="Arial" w:cs="Arial"/>
          <w:color w:val="002060"/>
          <w:sz w:val="22"/>
          <w:szCs w:val="22"/>
        </w:rPr>
        <w:t>83</w:t>
      </w:r>
      <w:r w:rsidRPr="00370AC6">
        <w:rPr>
          <w:rFonts w:ascii="Arial" w:hAnsi="Arial" w:cs="Arial"/>
          <w:color w:val="002060"/>
          <w:sz w:val="22"/>
          <w:szCs w:val="22"/>
        </w:rPr>
        <w:t xml:space="preserve"> del </w:t>
      </w:r>
      <w:r>
        <w:rPr>
          <w:rFonts w:ascii="Arial" w:hAnsi="Arial" w:cs="Arial"/>
          <w:color w:val="002060"/>
          <w:sz w:val="22"/>
          <w:szCs w:val="22"/>
        </w:rPr>
        <w:t>21</w:t>
      </w:r>
      <w:r w:rsidRPr="00370AC6">
        <w:rPr>
          <w:rFonts w:ascii="Arial" w:hAnsi="Arial" w:cs="Arial"/>
          <w:color w:val="002060"/>
          <w:sz w:val="22"/>
          <w:szCs w:val="22"/>
        </w:rPr>
        <w:t>/</w:t>
      </w:r>
      <w:r>
        <w:rPr>
          <w:rFonts w:ascii="Arial" w:hAnsi="Arial" w:cs="Arial"/>
          <w:color w:val="002060"/>
          <w:sz w:val="22"/>
          <w:szCs w:val="22"/>
        </w:rPr>
        <w:t>02</w:t>
      </w:r>
      <w:r w:rsidRPr="00370AC6">
        <w:rPr>
          <w:rFonts w:ascii="Arial" w:hAnsi="Arial" w:cs="Arial"/>
          <w:color w:val="002060"/>
          <w:sz w:val="22"/>
          <w:szCs w:val="22"/>
        </w:rPr>
        <w:t>/202</w:t>
      </w:r>
      <w:r>
        <w:rPr>
          <w:rFonts w:ascii="Arial" w:hAnsi="Arial" w:cs="Arial"/>
          <w:color w:val="002060"/>
          <w:sz w:val="22"/>
          <w:szCs w:val="22"/>
        </w:rPr>
        <w:t>4</w:t>
      </w:r>
      <w:r w:rsidRPr="00370AC6">
        <w:rPr>
          <w:rFonts w:ascii="Arial" w:hAnsi="Arial" w:cs="Arial"/>
          <w:color w:val="002060"/>
          <w:sz w:val="22"/>
          <w:szCs w:val="22"/>
        </w:rPr>
        <w:t xml:space="preserve"> è stata omessa la pubblicazione dell</w:t>
      </w:r>
      <w:r w:rsidR="007E6459">
        <w:rPr>
          <w:rFonts w:ascii="Arial" w:hAnsi="Arial" w:cs="Arial"/>
          <w:color w:val="002060"/>
          <w:sz w:val="22"/>
          <w:szCs w:val="22"/>
        </w:rPr>
        <w:t>a</w:t>
      </w:r>
      <w:r w:rsidRPr="00370AC6">
        <w:rPr>
          <w:rFonts w:ascii="Arial" w:hAnsi="Arial" w:cs="Arial"/>
          <w:color w:val="002060"/>
          <w:sz w:val="22"/>
          <w:szCs w:val="22"/>
        </w:rPr>
        <w:t xml:space="preserve"> sanzion</w:t>
      </w:r>
      <w:r w:rsidR="007E6459">
        <w:rPr>
          <w:rFonts w:ascii="Arial" w:hAnsi="Arial" w:cs="Arial"/>
          <w:color w:val="002060"/>
          <w:sz w:val="22"/>
          <w:szCs w:val="22"/>
        </w:rPr>
        <w:t>e</w:t>
      </w:r>
      <w:r w:rsidRPr="00370AC6">
        <w:rPr>
          <w:rFonts w:ascii="Arial" w:hAnsi="Arial" w:cs="Arial"/>
          <w:color w:val="002060"/>
          <w:sz w:val="22"/>
          <w:szCs w:val="22"/>
        </w:rPr>
        <w:t xml:space="preserve"> disciplinar</w:t>
      </w:r>
      <w:r w:rsidR="007E6459">
        <w:rPr>
          <w:rFonts w:ascii="Arial" w:hAnsi="Arial" w:cs="Arial"/>
          <w:color w:val="002060"/>
          <w:sz w:val="22"/>
          <w:szCs w:val="22"/>
        </w:rPr>
        <w:t>e</w:t>
      </w:r>
      <w:r w:rsidRPr="00370AC6">
        <w:rPr>
          <w:rFonts w:ascii="Arial" w:hAnsi="Arial" w:cs="Arial"/>
          <w:color w:val="002060"/>
          <w:sz w:val="22"/>
          <w:szCs w:val="22"/>
        </w:rPr>
        <w:t xml:space="preserve"> comminat</w:t>
      </w:r>
      <w:r w:rsidR="007E6459">
        <w:rPr>
          <w:rFonts w:ascii="Arial" w:hAnsi="Arial" w:cs="Arial"/>
          <w:color w:val="002060"/>
          <w:sz w:val="22"/>
          <w:szCs w:val="22"/>
        </w:rPr>
        <w:t>a</w:t>
      </w:r>
      <w:r w:rsidRPr="00370AC6">
        <w:rPr>
          <w:rFonts w:ascii="Arial" w:hAnsi="Arial" w:cs="Arial"/>
          <w:color w:val="002060"/>
          <w:sz w:val="22"/>
          <w:szCs w:val="22"/>
        </w:rPr>
        <w:t xml:space="preserve"> </w:t>
      </w:r>
      <w:r>
        <w:rPr>
          <w:rFonts w:ascii="Arial" w:hAnsi="Arial" w:cs="Arial"/>
          <w:color w:val="002060"/>
          <w:sz w:val="22"/>
          <w:szCs w:val="22"/>
        </w:rPr>
        <w:t>al dirigente della Società MONTELUPONE CALCIO A 5 Sig. PELLEGRINI FABIO</w:t>
      </w:r>
      <w:r w:rsidRPr="00370AC6">
        <w:rPr>
          <w:rFonts w:ascii="Arial" w:hAnsi="Arial" w:cs="Arial"/>
          <w:color w:val="002060"/>
          <w:sz w:val="22"/>
          <w:szCs w:val="22"/>
        </w:rPr>
        <w:t xml:space="preserve"> </w:t>
      </w:r>
      <w:r w:rsidR="007E6459">
        <w:rPr>
          <w:rFonts w:ascii="Arial" w:hAnsi="Arial" w:cs="Arial"/>
          <w:color w:val="002060"/>
          <w:sz w:val="22"/>
          <w:szCs w:val="22"/>
        </w:rPr>
        <w:t xml:space="preserve">e dell’ammenda comminata a carico della Società MONTELUPONE CALCIO A 5 </w:t>
      </w:r>
      <w:r w:rsidRPr="00370AC6">
        <w:rPr>
          <w:rFonts w:ascii="Arial" w:hAnsi="Arial" w:cs="Arial"/>
          <w:color w:val="002060"/>
          <w:sz w:val="22"/>
          <w:szCs w:val="22"/>
        </w:rPr>
        <w:t>come da relativo paragrafo del presente Comunicato Ufficiale.</w:t>
      </w:r>
    </w:p>
    <w:p w14:paraId="5C816565" w14:textId="77777777" w:rsidR="00273A09" w:rsidRPr="00696589" w:rsidRDefault="00273A09" w:rsidP="00E9700C">
      <w:pPr>
        <w:pStyle w:val="breakline"/>
        <w:rPr>
          <w:color w:val="002060"/>
        </w:rPr>
      </w:pPr>
    </w:p>
    <w:p w14:paraId="18FD3B34" w14:textId="77777777" w:rsidR="00E77E93" w:rsidRPr="006120F4" w:rsidRDefault="00E77E93" w:rsidP="00E77E93">
      <w:pPr>
        <w:jc w:val="left"/>
        <w:rPr>
          <w:rFonts w:ascii="Times New Roman" w:eastAsiaTheme="minorEastAsia" w:hAnsi="Times New Roman"/>
          <w:color w:val="002060"/>
          <w:sz w:val="12"/>
          <w:szCs w:val="12"/>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3F2BF4CE"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E6339">
        <w:rPr>
          <w:rFonts w:ascii="Arial" w:hAnsi="Arial" w:cs="Arial"/>
          <w:b/>
          <w:bCs/>
          <w:color w:val="002060"/>
        </w:rPr>
        <w:t>04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7DD243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E6339">
        <w:rPr>
          <w:b/>
          <w:color w:val="002060"/>
          <w:u w:val="single"/>
        </w:rPr>
        <w:t>2</w:t>
      </w:r>
      <w:r w:rsidR="00951E3F">
        <w:rPr>
          <w:b/>
          <w:color w:val="002060"/>
          <w:u w:val="single"/>
        </w:rPr>
        <w:t>2</w:t>
      </w:r>
      <w:r w:rsidR="007C5151">
        <w:rPr>
          <w:b/>
          <w:color w:val="002060"/>
          <w:u w:val="single"/>
        </w:rPr>
        <w:t>/</w:t>
      </w:r>
      <w:r w:rsidR="00972DD8">
        <w:rPr>
          <w:b/>
          <w:color w:val="002060"/>
          <w:u w:val="single"/>
        </w:rPr>
        <w:t>02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672B79">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C4C2F" w14:textId="77777777" w:rsidR="00672B79" w:rsidRDefault="00672B79">
      <w:r>
        <w:separator/>
      </w:r>
    </w:p>
  </w:endnote>
  <w:endnote w:type="continuationSeparator" w:id="0">
    <w:p w14:paraId="3A68E44A" w14:textId="77777777" w:rsidR="00672B79" w:rsidRDefault="0067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2C9495D3"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70AC6">
      <w:rPr>
        <w:rStyle w:val="Numeropagina"/>
        <w:rFonts w:ascii="Arial" w:hAnsi="Arial" w:cs="Arial"/>
        <w:color w:val="002060"/>
      </w:rPr>
      <w:t>8</w:t>
    </w:r>
    <w:r w:rsidR="00EF082A">
      <w:rPr>
        <w:rStyle w:val="Numeropagina"/>
        <w:rFonts w:ascii="Arial" w:hAnsi="Arial" w:cs="Arial"/>
        <w:color w:val="002060"/>
      </w:rPr>
      <w:t>4</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A8866" w14:textId="77777777" w:rsidR="00672B79" w:rsidRDefault="00672B79">
      <w:r>
        <w:separator/>
      </w:r>
    </w:p>
  </w:footnote>
  <w:footnote w:type="continuationSeparator" w:id="0">
    <w:p w14:paraId="3C25C277" w14:textId="77777777" w:rsidR="00672B79" w:rsidRDefault="0067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5B5A"/>
    <w:rsid w:val="001A60F8"/>
    <w:rsid w:val="001A63E4"/>
    <w:rsid w:val="001A77D1"/>
    <w:rsid w:val="001A7C6B"/>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68CA"/>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F3"/>
    <w:rsid w:val="009540D1"/>
    <w:rsid w:val="00954C53"/>
    <w:rsid w:val="00957F0A"/>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7</Pages>
  <Words>1742</Words>
  <Characters>9994</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11713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2024-02-22T22:04:00Z</cp:lastPrinted>
  <dcterms:created xsi:type="dcterms:W3CDTF">2024-02-22T22:04:00Z</dcterms:created>
  <dcterms:modified xsi:type="dcterms:W3CDTF">2024-02-22T22:04:00Z</dcterms:modified>
</cp:coreProperties>
</file>