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52D439D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82A">
              <w:rPr>
                <w:rFonts w:ascii="Arial" w:hAnsi="Arial" w:cs="Arial"/>
                <w:color w:val="002060"/>
                <w:sz w:val="40"/>
                <w:szCs w:val="40"/>
              </w:rPr>
              <w:t>8</w:t>
            </w:r>
            <w:r w:rsidR="000043BC">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CE6339">
              <w:rPr>
                <w:rFonts w:ascii="Arial" w:hAnsi="Arial" w:cs="Arial"/>
                <w:color w:val="002060"/>
                <w:sz w:val="40"/>
                <w:szCs w:val="40"/>
              </w:rPr>
              <w:t>2</w:t>
            </w:r>
            <w:r w:rsidR="000043BC">
              <w:rPr>
                <w:rFonts w:ascii="Arial" w:hAnsi="Arial" w:cs="Arial"/>
                <w:color w:val="002060"/>
                <w:sz w:val="40"/>
                <w:szCs w:val="40"/>
              </w:rPr>
              <w:t>8</w:t>
            </w:r>
            <w:r w:rsidR="00CF4C7D" w:rsidRPr="00DE1EF7">
              <w:rPr>
                <w:rFonts w:ascii="Arial" w:hAnsi="Arial" w:cs="Arial"/>
                <w:color w:val="002060"/>
                <w:sz w:val="40"/>
                <w:szCs w:val="40"/>
              </w:rPr>
              <w:t>/</w:t>
            </w:r>
            <w:r w:rsidR="00370AC6">
              <w:rPr>
                <w:rFonts w:ascii="Arial" w:hAnsi="Arial" w:cs="Arial"/>
                <w:color w:val="002060"/>
                <w:sz w:val="40"/>
                <w:szCs w:val="40"/>
              </w:rPr>
              <w:t>02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11C6399"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E427A5">
          <w:rPr>
            <w:noProof/>
            <w:webHidden/>
            <w:color w:val="002060"/>
          </w:rPr>
          <w:t>1</w:t>
        </w:r>
        <w:r w:rsidR="00AC19D9" w:rsidRPr="00DE1EF7">
          <w:rPr>
            <w:noProof/>
            <w:webHidden/>
            <w:color w:val="002060"/>
          </w:rPr>
          <w:fldChar w:fldCharType="end"/>
        </w:r>
      </w:hyperlink>
    </w:p>
    <w:p w14:paraId="112EDB38" w14:textId="488903C7" w:rsidR="00AC19D9" w:rsidRPr="00DE1EF7" w:rsidRDefault="00E427A5"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Pr>
            <w:noProof/>
            <w:webHidden/>
            <w:color w:val="002060"/>
          </w:rPr>
          <w:t>1</w:t>
        </w:r>
        <w:r w:rsidR="00AC19D9" w:rsidRPr="00DE1EF7">
          <w:rPr>
            <w:noProof/>
            <w:webHidden/>
            <w:color w:val="002060"/>
          </w:rPr>
          <w:fldChar w:fldCharType="end"/>
        </w:r>
      </w:hyperlink>
    </w:p>
    <w:p w14:paraId="4D9CAD43" w14:textId="27D3564B" w:rsidR="00AC19D9" w:rsidRPr="00DE1EF7" w:rsidRDefault="00E427A5"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Pr>
            <w:noProof/>
            <w:webHidden/>
            <w:color w:val="002060"/>
          </w:rPr>
          <w:t>1</w:t>
        </w:r>
        <w:r w:rsidR="00AC19D9" w:rsidRPr="00DE1EF7">
          <w:rPr>
            <w:noProof/>
            <w:webHidden/>
            <w:color w:val="002060"/>
          </w:rPr>
          <w:fldChar w:fldCharType="end"/>
        </w:r>
      </w:hyperlink>
    </w:p>
    <w:p w14:paraId="0EAFCCD8" w14:textId="76519C17" w:rsidR="00AC19D9" w:rsidRPr="00DE1EF7" w:rsidRDefault="00E427A5"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Pr>
            <w:noProof/>
            <w:webHidden/>
            <w:color w:val="002060"/>
          </w:rPr>
          <w:t>2</w:t>
        </w:r>
        <w:r w:rsidR="00AC19D9" w:rsidRPr="00DE1EF7">
          <w:rPr>
            <w:noProof/>
            <w:webHidden/>
            <w:color w:val="002060"/>
          </w:rPr>
          <w:fldChar w:fldCharType="end"/>
        </w:r>
      </w:hyperlink>
    </w:p>
    <w:p w14:paraId="0952245B" w14:textId="6B5E24A9" w:rsidR="00AC19D9" w:rsidRPr="00DE1EF7" w:rsidRDefault="00E427A5"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F7DBB58" w14:textId="77777777" w:rsidR="00305742" w:rsidRDefault="00305742" w:rsidP="00F336CC">
      <w:pPr>
        <w:rPr>
          <w:rFonts w:ascii="Arial" w:hAnsi="Arial" w:cs="Arial"/>
          <w:color w:val="002060"/>
          <w:sz w:val="22"/>
          <w:szCs w:val="22"/>
        </w:rPr>
      </w:pPr>
    </w:p>
    <w:p w14:paraId="76089837" w14:textId="77777777" w:rsidR="002E667A" w:rsidRPr="002E667A" w:rsidRDefault="002E667A" w:rsidP="002E667A">
      <w:pPr>
        <w:pStyle w:val="LndNormale1"/>
        <w:rPr>
          <w:b/>
          <w:color w:val="002060"/>
          <w:sz w:val="28"/>
          <w:szCs w:val="28"/>
        </w:rPr>
      </w:pPr>
      <w:r w:rsidRPr="002E667A">
        <w:rPr>
          <w:b/>
          <w:color w:val="002060"/>
          <w:sz w:val="28"/>
          <w:szCs w:val="28"/>
        </w:rPr>
        <w:t>CIRCOLARE N. 54 DEL 26.02.2024</w:t>
      </w:r>
    </w:p>
    <w:p w14:paraId="23C3597B" w14:textId="77777777" w:rsidR="002E667A" w:rsidRDefault="002E667A" w:rsidP="002E667A">
      <w:pPr>
        <w:pStyle w:val="LndNormale1"/>
        <w:rPr>
          <w:color w:val="002060"/>
        </w:rPr>
      </w:pPr>
    </w:p>
    <w:p w14:paraId="42C46C38" w14:textId="3DFCBBF4" w:rsidR="002E667A" w:rsidRPr="002E667A" w:rsidRDefault="002E667A" w:rsidP="002E667A">
      <w:pPr>
        <w:pStyle w:val="LndNormale1"/>
        <w:rPr>
          <w:color w:val="002060"/>
        </w:rPr>
      </w:pPr>
      <w:r w:rsidRPr="002E667A">
        <w:rPr>
          <w:color w:val="002060"/>
        </w:rPr>
        <w:t>Si trasmette, per opportuna conoscenza, la copia della circolare n. 17-2024 elaborata dal Centro Studi Tributari della L.N.D. avente per oggetto:</w:t>
      </w:r>
    </w:p>
    <w:p w14:paraId="04786C1A" w14:textId="77777777" w:rsidR="002E667A" w:rsidRPr="002E667A" w:rsidRDefault="002E667A" w:rsidP="002E667A">
      <w:pPr>
        <w:pStyle w:val="LndNormale1"/>
        <w:rPr>
          <w:b/>
          <w:i/>
          <w:color w:val="002060"/>
          <w:szCs w:val="22"/>
        </w:rPr>
      </w:pPr>
      <w:r w:rsidRPr="002E667A">
        <w:rPr>
          <w:b/>
          <w:i/>
          <w:color w:val="002060"/>
          <w:szCs w:val="22"/>
        </w:rPr>
        <w:t>“Aggiornamento del memorandum delle principali scadenze fiscali 2024</w:t>
      </w:r>
    </w:p>
    <w:p w14:paraId="1AD7C710" w14:textId="77777777" w:rsidR="002E667A" w:rsidRDefault="002E667A" w:rsidP="002E667A">
      <w:pPr>
        <w:pStyle w:val="LndNormale1"/>
        <w:rPr>
          <w:color w:val="002060"/>
        </w:rPr>
      </w:pPr>
    </w:p>
    <w:p w14:paraId="677177A0" w14:textId="77777777" w:rsidR="002E667A" w:rsidRPr="002E667A" w:rsidRDefault="002E667A" w:rsidP="002E667A">
      <w:pPr>
        <w:pStyle w:val="LndNormale1"/>
        <w:rPr>
          <w:color w:val="002060"/>
        </w:rPr>
      </w:pPr>
    </w:p>
    <w:p w14:paraId="62FC6B54" w14:textId="77777777" w:rsidR="002E667A" w:rsidRPr="002E667A" w:rsidRDefault="002E667A" w:rsidP="002E667A">
      <w:pPr>
        <w:pStyle w:val="LndNormale1"/>
        <w:rPr>
          <w:b/>
          <w:color w:val="002060"/>
          <w:sz w:val="28"/>
          <w:szCs w:val="28"/>
        </w:rPr>
      </w:pPr>
      <w:r w:rsidRPr="002E667A">
        <w:rPr>
          <w:b/>
          <w:color w:val="002060"/>
          <w:sz w:val="28"/>
          <w:szCs w:val="28"/>
        </w:rPr>
        <w:t>CIRCOLARE N. 55 DEL 26.02.2024</w:t>
      </w:r>
    </w:p>
    <w:p w14:paraId="4D0A9D73" w14:textId="77777777" w:rsidR="002E667A" w:rsidRDefault="002E667A" w:rsidP="002E667A">
      <w:pPr>
        <w:pStyle w:val="LndNormale1"/>
        <w:rPr>
          <w:color w:val="002060"/>
        </w:rPr>
      </w:pPr>
    </w:p>
    <w:p w14:paraId="08AE7067" w14:textId="184C955C" w:rsidR="002E667A" w:rsidRPr="002E667A" w:rsidRDefault="002E667A" w:rsidP="002E667A">
      <w:pPr>
        <w:pStyle w:val="LndNormale1"/>
        <w:rPr>
          <w:color w:val="002060"/>
        </w:rPr>
      </w:pPr>
      <w:r w:rsidRPr="002E667A">
        <w:rPr>
          <w:color w:val="002060"/>
        </w:rPr>
        <w:t>Si trasmette, per opportuna conoscenza, la copia della circolare n. 18-2024 elaborata dal Centro Studi Tributari della L.N.D. avente per oggetto:</w:t>
      </w:r>
    </w:p>
    <w:p w14:paraId="271ACEB3" w14:textId="77777777" w:rsidR="002E667A" w:rsidRPr="002E667A" w:rsidRDefault="002E667A" w:rsidP="002E667A">
      <w:pPr>
        <w:pStyle w:val="LndNormale1"/>
        <w:rPr>
          <w:b/>
          <w:i/>
          <w:color w:val="002060"/>
        </w:rPr>
      </w:pPr>
      <w:r w:rsidRPr="002E667A">
        <w:rPr>
          <w:b/>
          <w:i/>
          <w:color w:val="002060"/>
        </w:rPr>
        <w:t>“DPCM del 22 gennaio 2024 – Elenco delle mansioni di lavoro sportivo oltre quelle indicate nell’art. 25, comma 1, del D.Lgs 28 febbraio 2021, n. 36”</w:t>
      </w:r>
    </w:p>
    <w:p w14:paraId="6099596D" w14:textId="77777777" w:rsidR="002E667A" w:rsidRDefault="002E667A" w:rsidP="00F336CC">
      <w:pPr>
        <w:rPr>
          <w:rFonts w:ascii="Arial" w:hAnsi="Arial" w:cs="Arial"/>
          <w:color w:val="002060"/>
          <w:sz w:val="22"/>
          <w:szCs w:val="22"/>
        </w:rPr>
      </w:pPr>
    </w:p>
    <w:p w14:paraId="60B0D91D" w14:textId="77777777" w:rsidR="002E667A" w:rsidRPr="002E667A" w:rsidRDefault="002E667A"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lastRenderedPageBreak/>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2378BC2" w14:textId="77777777" w:rsidR="00476934" w:rsidRDefault="00476934" w:rsidP="008B5F73">
      <w:pPr>
        <w:rPr>
          <w:rFonts w:ascii="Arial" w:hAnsi="Arial" w:cs="Arial"/>
          <w:b/>
          <w:bCs/>
          <w:color w:val="002060"/>
          <w:sz w:val="22"/>
          <w:szCs w:val="22"/>
        </w:rPr>
      </w:pPr>
    </w:p>
    <w:p w14:paraId="6BB5095C" w14:textId="77777777" w:rsidR="00E31B66" w:rsidRDefault="00E31B66" w:rsidP="008B5F73">
      <w:pPr>
        <w:rPr>
          <w:rFonts w:ascii="Arial" w:hAnsi="Arial" w:cs="Arial"/>
          <w:b/>
          <w:bCs/>
          <w:color w:val="002060"/>
          <w:sz w:val="22"/>
          <w:szCs w:val="22"/>
        </w:rPr>
      </w:pPr>
    </w:p>
    <w:p w14:paraId="47434AD8" w14:textId="77777777" w:rsidR="002E667A" w:rsidRPr="002E667A" w:rsidRDefault="002E667A" w:rsidP="002E667A">
      <w:pPr>
        <w:pStyle w:val="LndNormale1"/>
        <w:rPr>
          <w:b/>
          <w:color w:val="002060"/>
          <w:sz w:val="28"/>
          <w:szCs w:val="28"/>
        </w:rPr>
      </w:pPr>
      <w:r w:rsidRPr="002E667A">
        <w:rPr>
          <w:b/>
          <w:color w:val="002060"/>
          <w:sz w:val="28"/>
          <w:szCs w:val="28"/>
        </w:rPr>
        <w:t>SVINCOLI EX ART. 117 BIS NOIF</w:t>
      </w:r>
    </w:p>
    <w:p w14:paraId="7B9B2758" w14:textId="77777777" w:rsidR="002E667A" w:rsidRPr="002E667A" w:rsidRDefault="002E667A" w:rsidP="002E667A">
      <w:pPr>
        <w:pStyle w:val="LndNormale1"/>
        <w:rPr>
          <w:color w:val="002060"/>
        </w:rPr>
      </w:pPr>
    </w:p>
    <w:p w14:paraId="0A4143DF" w14:textId="77777777" w:rsidR="002E667A" w:rsidRPr="002E667A" w:rsidRDefault="002E667A" w:rsidP="002E667A">
      <w:pPr>
        <w:pStyle w:val="LndNormale1"/>
        <w:rPr>
          <w:color w:val="002060"/>
        </w:rPr>
      </w:pPr>
      <w:r w:rsidRPr="002E667A">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dalla data del presente Comunicato Ufficiale, i seguenti calciatori:</w:t>
      </w:r>
    </w:p>
    <w:p w14:paraId="04D580E1" w14:textId="77777777" w:rsidR="002E667A" w:rsidRPr="002E667A" w:rsidRDefault="002E667A" w:rsidP="002E667A">
      <w:pPr>
        <w:pStyle w:val="LndNormale1"/>
        <w:rPr>
          <w:color w:val="002060"/>
        </w:rPr>
      </w:pPr>
    </w:p>
    <w:p w14:paraId="0DBDFA6E" w14:textId="77777777" w:rsidR="002E667A" w:rsidRPr="002E667A" w:rsidRDefault="002E667A" w:rsidP="002E667A">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2E667A" w:rsidRPr="002E667A" w14:paraId="73830FF8" w14:textId="77777777" w:rsidTr="00630193">
        <w:tc>
          <w:tcPr>
            <w:tcW w:w="1265" w:type="dxa"/>
          </w:tcPr>
          <w:p w14:paraId="4C3CF466" w14:textId="77777777" w:rsidR="002E667A" w:rsidRPr="002E667A" w:rsidRDefault="002E667A" w:rsidP="00630193">
            <w:pPr>
              <w:pStyle w:val="LndNormale1"/>
              <w:jc w:val="center"/>
              <w:rPr>
                <w:b/>
                <w:color w:val="002060"/>
              </w:rPr>
            </w:pPr>
            <w:r w:rsidRPr="002E667A">
              <w:rPr>
                <w:b/>
                <w:color w:val="002060"/>
              </w:rPr>
              <w:t>Matricola</w:t>
            </w:r>
          </w:p>
        </w:tc>
        <w:tc>
          <w:tcPr>
            <w:tcW w:w="2756" w:type="dxa"/>
          </w:tcPr>
          <w:p w14:paraId="5978CDDC" w14:textId="77777777" w:rsidR="002E667A" w:rsidRPr="002E667A" w:rsidRDefault="002E667A" w:rsidP="00630193">
            <w:pPr>
              <w:pStyle w:val="LndNormale1"/>
              <w:jc w:val="center"/>
              <w:rPr>
                <w:b/>
                <w:color w:val="002060"/>
              </w:rPr>
            </w:pPr>
            <w:r w:rsidRPr="002E667A">
              <w:rPr>
                <w:b/>
                <w:color w:val="002060"/>
              </w:rPr>
              <w:t>Calciatore</w:t>
            </w:r>
          </w:p>
        </w:tc>
        <w:tc>
          <w:tcPr>
            <w:tcW w:w="1273" w:type="dxa"/>
          </w:tcPr>
          <w:p w14:paraId="0A7E64D7" w14:textId="77777777" w:rsidR="002E667A" w:rsidRPr="002E667A" w:rsidRDefault="002E667A" w:rsidP="00630193">
            <w:pPr>
              <w:pStyle w:val="LndNormale1"/>
              <w:jc w:val="center"/>
              <w:rPr>
                <w:b/>
                <w:color w:val="002060"/>
              </w:rPr>
            </w:pPr>
            <w:r w:rsidRPr="002E667A">
              <w:rPr>
                <w:b/>
                <w:color w:val="002060"/>
              </w:rPr>
              <w:t>Nascita</w:t>
            </w:r>
          </w:p>
        </w:tc>
        <w:tc>
          <w:tcPr>
            <w:tcW w:w="1182" w:type="dxa"/>
          </w:tcPr>
          <w:p w14:paraId="2DEF3F82" w14:textId="77777777" w:rsidR="002E667A" w:rsidRPr="002E667A" w:rsidRDefault="002E667A" w:rsidP="00630193">
            <w:pPr>
              <w:pStyle w:val="LndNormale1"/>
              <w:jc w:val="center"/>
              <w:rPr>
                <w:b/>
                <w:color w:val="002060"/>
              </w:rPr>
            </w:pPr>
            <w:r w:rsidRPr="002E667A">
              <w:rPr>
                <w:b/>
                <w:color w:val="002060"/>
              </w:rPr>
              <w:t>Matricola</w:t>
            </w:r>
          </w:p>
        </w:tc>
        <w:tc>
          <w:tcPr>
            <w:tcW w:w="3436" w:type="dxa"/>
          </w:tcPr>
          <w:p w14:paraId="4E6428EE" w14:textId="77777777" w:rsidR="002E667A" w:rsidRPr="002E667A" w:rsidRDefault="002E667A" w:rsidP="00630193">
            <w:pPr>
              <w:pStyle w:val="LndNormale1"/>
              <w:jc w:val="center"/>
              <w:rPr>
                <w:b/>
                <w:color w:val="002060"/>
              </w:rPr>
            </w:pPr>
            <w:r w:rsidRPr="002E667A">
              <w:rPr>
                <w:b/>
                <w:color w:val="002060"/>
              </w:rPr>
              <w:t>Società</w:t>
            </w:r>
          </w:p>
        </w:tc>
      </w:tr>
      <w:tr w:rsidR="002E667A" w:rsidRPr="002E667A" w14:paraId="43386AB4" w14:textId="77777777" w:rsidTr="00630193">
        <w:tc>
          <w:tcPr>
            <w:tcW w:w="1265" w:type="dxa"/>
          </w:tcPr>
          <w:p w14:paraId="06089150" w14:textId="77777777" w:rsidR="002E667A" w:rsidRPr="002E667A" w:rsidRDefault="002E667A" w:rsidP="00630193">
            <w:pPr>
              <w:pStyle w:val="LndNormale1"/>
              <w:rPr>
                <w:color w:val="002060"/>
                <w:sz w:val="20"/>
              </w:rPr>
            </w:pPr>
            <w:r w:rsidRPr="002E667A">
              <w:rPr>
                <w:color w:val="002060"/>
                <w:sz w:val="20"/>
              </w:rPr>
              <w:t>6709109</w:t>
            </w:r>
          </w:p>
        </w:tc>
        <w:tc>
          <w:tcPr>
            <w:tcW w:w="2756" w:type="dxa"/>
          </w:tcPr>
          <w:p w14:paraId="11BB530D" w14:textId="77777777" w:rsidR="002E667A" w:rsidRPr="002E667A" w:rsidRDefault="002E667A" w:rsidP="00630193">
            <w:pPr>
              <w:pStyle w:val="LndNormale1"/>
              <w:rPr>
                <w:color w:val="002060"/>
                <w:sz w:val="20"/>
              </w:rPr>
            </w:pPr>
            <w:r w:rsidRPr="002E667A">
              <w:rPr>
                <w:color w:val="002060"/>
                <w:sz w:val="20"/>
              </w:rPr>
              <w:t>BARBADORO CHRISTIAN</w:t>
            </w:r>
          </w:p>
        </w:tc>
        <w:tc>
          <w:tcPr>
            <w:tcW w:w="1273" w:type="dxa"/>
          </w:tcPr>
          <w:p w14:paraId="5A6DDAE9" w14:textId="77777777" w:rsidR="002E667A" w:rsidRPr="002E667A" w:rsidRDefault="002E667A" w:rsidP="00630193">
            <w:pPr>
              <w:pStyle w:val="LndNormale1"/>
              <w:rPr>
                <w:color w:val="002060"/>
                <w:sz w:val="20"/>
              </w:rPr>
            </w:pPr>
            <w:r w:rsidRPr="002E667A">
              <w:rPr>
                <w:color w:val="002060"/>
                <w:sz w:val="20"/>
              </w:rPr>
              <w:t>08.03.2001</w:t>
            </w:r>
          </w:p>
        </w:tc>
        <w:tc>
          <w:tcPr>
            <w:tcW w:w="1182" w:type="dxa"/>
          </w:tcPr>
          <w:p w14:paraId="4373F788" w14:textId="77777777" w:rsidR="002E667A" w:rsidRPr="002E667A" w:rsidRDefault="002E667A" w:rsidP="00630193">
            <w:pPr>
              <w:pStyle w:val="LndNormale1"/>
              <w:rPr>
                <w:color w:val="002060"/>
                <w:sz w:val="20"/>
              </w:rPr>
            </w:pPr>
            <w:r w:rsidRPr="002E667A">
              <w:rPr>
                <w:color w:val="002060"/>
                <w:sz w:val="20"/>
              </w:rPr>
              <w:t>68.202</w:t>
            </w:r>
          </w:p>
        </w:tc>
        <w:tc>
          <w:tcPr>
            <w:tcW w:w="3436" w:type="dxa"/>
          </w:tcPr>
          <w:p w14:paraId="52EC02E8" w14:textId="77777777" w:rsidR="002E667A" w:rsidRPr="002E667A" w:rsidRDefault="002E667A" w:rsidP="00630193">
            <w:pPr>
              <w:pStyle w:val="LndNormale1"/>
              <w:rPr>
                <w:color w:val="002060"/>
                <w:sz w:val="20"/>
              </w:rPr>
            </w:pPr>
            <w:r w:rsidRPr="002E667A">
              <w:rPr>
                <w:color w:val="002060"/>
                <w:sz w:val="20"/>
              </w:rPr>
              <w:t>PO. VIRIDISSIMA APECCHIO</w:t>
            </w:r>
          </w:p>
        </w:tc>
      </w:tr>
      <w:tr w:rsidR="002E667A" w:rsidRPr="002E667A" w14:paraId="3C24D973" w14:textId="77777777" w:rsidTr="00630193">
        <w:tc>
          <w:tcPr>
            <w:tcW w:w="1265" w:type="dxa"/>
          </w:tcPr>
          <w:p w14:paraId="66624EDC" w14:textId="77777777" w:rsidR="002E667A" w:rsidRPr="002E667A" w:rsidRDefault="002E667A" w:rsidP="00630193">
            <w:pPr>
              <w:pStyle w:val="LndNormale1"/>
              <w:rPr>
                <w:color w:val="002060"/>
                <w:sz w:val="20"/>
              </w:rPr>
            </w:pPr>
            <w:r w:rsidRPr="002E667A">
              <w:rPr>
                <w:color w:val="002060"/>
                <w:sz w:val="20"/>
              </w:rPr>
              <w:t>1085010</w:t>
            </w:r>
          </w:p>
        </w:tc>
        <w:tc>
          <w:tcPr>
            <w:tcW w:w="2756" w:type="dxa"/>
          </w:tcPr>
          <w:p w14:paraId="64783519" w14:textId="77777777" w:rsidR="002E667A" w:rsidRPr="002E667A" w:rsidRDefault="002E667A" w:rsidP="00630193">
            <w:pPr>
              <w:pStyle w:val="LndNormale1"/>
              <w:rPr>
                <w:color w:val="002060"/>
                <w:sz w:val="20"/>
              </w:rPr>
            </w:pPr>
            <w:r w:rsidRPr="002E667A">
              <w:rPr>
                <w:color w:val="002060"/>
                <w:sz w:val="20"/>
              </w:rPr>
              <w:t>LANARI DANTE</w:t>
            </w:r>
          </w:p>
        </w:tc>
        <w:tc>
          <w:tcPr>
            <w:tcW w:w="1273" w:type="dxa"/>
          </w:tcPr>
          <w:p w14:paraId="7299DE7D" w14:textId="77777777" w:rsidR="002E667A" w:rsidRPr="002E667A" w:rsidRDefault="002E667A" w:rsidP="00630193">
            <w:pPr>
              <w:pStyle w:val="LndNormale1"/>
              <w:rPr>
                <w:color w:val="002060"/>
                <w:sz w:val="20"/>
              </w:rPr>
            </w:pPr>
            <w:r w:rsidRPr="002E667A">
              <w:rPr>
                <w:color w:val="002060"/>
                <w:sz w:val="20"/>
              </w:rPr>
              <w:t>29.01.2003</w:t>
            </w:r>
          </w:p>
        </w:tc>
        <w:tc>
          <w:tcPr>
            <w:tcW w:w="1182" w:type="dxa"/>
          </w:tcPr>
          <w:p w14:paraId="13F95C85" w14:textId="77777777" w:rsidR="002E667A" w:rsidRPr="002E667A" w:rsidRDefault="002E667A" w:rsidP="00630193">
            <w:pPr>
              <w:pStyle w:val="LndNormale1"/>
              <w:rPr>
                <w:color w:val="002060"/>
                <w:sz w:val="20"/>
              </w:rPr>
            </w:pPr>
            <w:r w:rsidRPr="002E667A">
              <w:rPr>
                <w:color w:val="002060"/>
                <w:sz w:val="20"/>
              </w:rPr>
              <w:t>947.459</w:t>
            </w:r>
          </w:p>
        </w:tc>
        <w:tc>
          <w:tcPr>
            <w:tcW w:w="3436" w:type="dxa"/>
          </w:tcPr>
          <w:p w14:paraId="605F1E93" w14:textId="77777777" w:rsidR="002E667A" w:rsidRPr="002E667A" w:rsidRDefault="002E667A" w:rsidP="00630193">
            <w:pPr>
              <w:pStyle w:val="LndNormale1"/>
              <w:rPr>
                <w:color w:val="002060"/>
                <w:sz w:val="20"/>
              </w:rPr>
            </w:pPr>
            <w:r w:rsidRPr="002E667A">
              <w:rPr>
                <w:color w:val="002060"/>
                <w:sz w:val="20"/>
              </w:rPr>
              <w:t>CIVITANOVESE CALCIO SSDARL</w:t>
            </w:r>
          </w:p>
        </w:tc>
      </w:tr>
      <w:tr w:rsidR="00D47CE2" w:rsidRPr="00D47CE2" w14:paraId="0E371547" w14:textId="77777777" w:rsidTr="00D25609">
        <w:tc>
          <w:tcPr>
            <w:tcW w:w="1265" w:type="dxa"/>
          </w:tcPr>
          <w:p w14:paraId="67A1130F" w14:textId="77777777" w:rsidR="00D47CE2" w:rsidRPr="00D47CE2" w:rsidRDefault="00D47CE2" w:rsidP="00D25609">
            <w:pPr>
              <w:pStyle w:val="LndNormale1"/>
              <w:rPr>
                <w:color w:val="002060"/>
                <w:sz w:val="20"/>
              </w:rPr>
            </w:pPr>
            <w:r w:rsidRPr="00D47CE2">
              <w:rPr>
                <w:color w:val="002060"/>
                <w:sz w:val="20"/>
              </w:rPr>
              <w:t>6544279</w:t>
            </w:r>
          </w:p>
        </w:tc>
        <w:tc>
          <w:tcPr>
            <w:tcW w:w="2756" w:type="dxa"/>
          </w:tcPr>
          <w:p w14:paraId="296515A5" w14:textId="77777777" w:rsidR="00D47CE2" w:rsidRPr="00D47CE2" w:rsidRDefault="00D47CE2" w:rsidP="00D25609">
            <w:pPr>
              <w:pStyle w:val="LndNormale1"/>
              <w:rPr>
                <w:color w:val="002060"/>
                <w:sz w:val="20"/>
              </w:rPr>
            </w:pPr>
            <w:r w:rsidRPr="00D47CE2">
              <w:rPr>
                <w:color w:val="002060"/>
                <w:sz w:val="20"/>
              </w:rPr>
              <w:t>SANTARELLI MAX FRANC</w:t>
            </w:r>
          </w:p>
        </w:tc>
        <w:tc>
          <w:tcPr>
            <w:tcW w:w="1273" w:type="dxa"/>
          </w:tcPr>
          <w:p w14:paraId="25FC23B3" w14:textId="77777777" w:rsidR="00D47CE2" w:rsidRPr="00D47CE2" w:rsidRDefault="00D47CE2" w:rsidP="00D25609">
            <w:pPr>
              <w:pStyle w:val="LndNormale1"/>
              <w:rPr>
                <w:color w:val="002060"/>
                <w:sz w:val="20"/>
              </w:rPr>
            </w:pPr>
            <w:r w:rsidRPr="00D47CE2">
              <w:rPr>
                <w:color w:val="002060"/>
                <w:sz w:val="20"/>
              </w:rPr>
              <w:t>24.09.1995</w:t>
            </w:r>
          </w:p>
        </w:tc>
        <w:tc>
          <w:tcPr>
            <w:tcW w:w="1182" w:type="dxa"/>
          </w:tcPr>
          <w:p w14:paraId="54F24BD0" w14:textId="77777777" w:rsidR="00D47CE2" w:rsidRPr="00D47CE2" w:rsidRDefault="00D47CE2" w:rsidP="00D25609">
            <w:pPr>
              <w:pStyle w:val="LndNormale1"/>
              <w:rPr>
                <w:color w:val="002060"/>
                <w:sz w:val="20"/>
              </w:rPr>
            </w:pPr>
            <w:r w:rsidRPr="00D47CE2">
              <w:rPr>
                <w:color w:val="002060"/>
                <w:sz w:val="20"/>
              </w:rPr>
              <w:t>938405</w:t>
            </w:r>
          </w:p>
        </w:tc>
        <w:tc>
          <w:tcPr>
            <w:tcW w:w="3436" w:type="dxa"/>
          </w:tcPr>
          <w:p w14:paraId="6E5356D5" w14:textId="77777777" w:rsidR="00D47CE2" w:rsidRPr="00D47CE2" w:rsidRDefault="00D47CE2" w:rsidP="00D25609">
            <w:pPr>
              <w:pStyle w:val="LndNormale1"/>
              <w:rPr>
                <w:color w:val="002060"/>
                <w:sz w:val="20"/>
              </w:rPr>
            </w:pPr>
            <w:r w:rsidRPr="00D47CE2">
              <w:rPr>
                <w:color w:val="002060"/>
                <w:sz w:val="20"/>
              </w:rPr>
              <w:t>A.S.D. MONTE SAN PIETRANGELI</w:t>
            </w:r>
          </w:p>
        </w:tc>
      </w:tr>
    </w:tbl>
    <w:p w14:paraId="72380DD8" w14:textId="77777777" w:rsidR="00D47CE2" w:rsidRPr="00D47CE2" w:rsidRDefault="00D47CE2" w:rsidP="00D47CE2">
      <w:pPr>
        <w:pStyle w:val="LndNormale1"/>
        <w:rPr>
          <w:color w:val="002060"/>
          <w:szCs w:val="22"/>
        </w:rPr>
      </w:pPr>
    </w:p>
    <w:p w14:paraId="6B781B7D" w14:textId="77777777" w:rsidR="00D47CE2" w:rsidRPr="00D47CE2" w:rsidRDefault="00D47CE2" w:rsidP="00D47CE2">
      <w:pPr>
        <w:pStyle w:val="LndNormale1"/>
        <w:rPr>
          <w:color w:val="002060"/>
          <w:szCs w:val="22"/>
        </w:rPr>
      </w:pPr>
    </w:p>
    <w:p w14:paraId="79C38CB5" w14:textId="77777777" w:rsidR="00D47CE2" w:rsidRPr="00D47CE2" w:rsidRDefault="00D47CE2" w:rsidP="00D47CE2">
      <w:pPr>
        <w:pStyle w:val="LndNormale1"/>
        <w:rPr>
          <w:b/>
          <w:color w:val="002060"/>
          <w:sz w:val="28"/>
          <w:szCs w:val="28"/>
        </w:rPr>
      </w:pPr>
      <w:r w:rsidRPr="00D47CE2">
        <w:rPr>
          <w:b/>
          <w:color w:val="002060"/>
          <w:sz w:val="28"/>
          <w:szCs w:val="28"/>
        </w:rPr>
        <w:t>ANNULLAMENTO TESSERAMENTI ANNUALI</w:t>
      </w:r>
    </w:p>
    <w:p w14:paraId="5DF9F729" w14:textId="77777777" w:rsidR="00D47CE2" w:rsidRPr="00D47CE2" w:rsidRDefault="00D47CE2" w:rsidP="00D47CE2">
      <w:pPr>
        <w:pStyle w:val="LndNormale1"/>
        <w:rPr>
          <w:color w:val="002060"/>
        </w:rPr>
      </w:pPr>
    </w:p>
    <w:p w14:paraId="598BC007" w14:textId="77777777" w:rsidR="00D47CE2" w:rsidRPr="00D47CE2" w:rsidRDefault="00D47CE2" w:rsidP="00D47CE2">
      <w:pPr>
        <w:pStyle w:val="LndNormale1"/>
        <w:rPr>
          <w:color w:val="002060"/>
        </w:rPr>
      </w:pPr>
      <w:r w:rsidRPr="00D47CE2">
        <w:rPr>
          <w:color w:val="002060"/>
        </w:rPr>
        <w:t>Vista la richiesta di annullamento presentata dagli esercenti attività genitoriale, la FIGC, preso atto delle motivazioni addotte, ha ritenuto di accogliere la richiesta di revoca del tesseramento retivo al giovane calciatore in calce, a far data del presente Comunicato Ufficiale:</w:t>
      </w:r>
    </w:p>
    <w:p w14:paraId="6152A81B" w14:textId="77777777" w:rsidR="00D47CE2" w:rsidRPr="00D47CE2" w:rsidRDefault="00D47CE2" w:rsidP="00D47CE2">
      <w:pPr>
        <w:pStyle w:val="LndNormale1"/>
        <w:rPr>
          <w:b/>
          <w:color w:val="002060"/>
        </w:rPr>
      </w:pPr>
      <w:r w:rsidRPr="00D47CE2">
        <w:rPr>
          <w:b/>
          <w:color w:val="002060"/>
        </w:rPr>
        <w:t xml:space="preserve">FAINI TOMMASO </w:t>
      </w:r>
      <w:r w:rsidRPr="00D47CE2">
        <w:rPr>
          <w:b/>
          <w:color w:val="002060"/>
        </w:rPr>
        <w:tab/>
        <w:t xml:space="preserve">nato 04.05.2009 </w:t>
      </w:r>
      <w:r w:rsidRPr="00D47CE2">
        <w:rPr>
          <w:b/>
          <w:color w:val="002060"/>
        </w:rPr>
        <w:tab/>
        <w:t xml:space="preserve">75969 </w:t>
      </w:r>
      <w:r w:rsidRPr="00D47CE2">
        <w:rPr>
          <w:b/>
          <w:color w:val="002060"/>
        </w:rPr>
        <w:tab/>
        <w:t>U.S.D. SANGIORGESE M.RUBBIANESE</w:t>
      </w:r>
    </w:p>
    <w:p w14:paraId="74FBC221" w14:textId="77777777" w:rsidR="00D47CE2" w:rsidRPr="00D47CE2" w:rsidRDefault="00D47CE2" w:rsidP="008B5F73">
      <w:pPr>
        <w:rPr>
          <w:rFonts w:ascii="Arial" w:hAnsi="Arial" w:cs="Arial"/>
          <w:b/>
          <w:bCs/>
          <w:color w:val="002060"/>
          <w:sz w:val="22"/>
          <w:szCs w:val="22"/>
        </w:rPr>
      </w:pPr>
    </w:p>
    <w:p w14:paraId="154DBB18" w14:textId="77777777" w:rsidR="00895738" w:rsidRPr="002E667A"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4CC8EBB" w14:textId="77777777" w:rsidR="0035480B" w:rsidRPr="00581B3A" w:rsidRDefault="0035480B" w:rsidP="0035480B">
      <w:pPr>
        <w:pStyle w:val="breakline"/>
        <w:rPr>
          <w:color w:val="002060"/>
        </w:rPr>
      </w:pPr>
    </w:p>
    <w:p w14:paraId="568C5DB8" w14:textId="77777777" w:rsidR="0035480B" w:rsidRPr="00581B3A" w:rsidRDefault="0035480B" w:rsidP="0035480B">
      <w:pPr>
        <w:pStyle w:val="titolocampionato0"/>
        <w:shd w:val="clear" w:color="auto" w:fill="CCCCCC"/>
        <w:spacing w:before="80" w:after="40"/>
        <w:rPr>
          <w:color w:val="002060"/>
        </w:rPr>
      </w:pPr>
      <w:r w:rsidRPr="00581B3A">
        <w:rPr>
          <w:color w:val="002060"/>
        </w:rPr>
        <w:t>CALCIO A CINQUE SERIE C1</w:t>
      </w:r>
    </w:p>
    <w:p w14:paraId="61F4481D" w14:textId="77777777" w:rsidR="0035480B" w:rsidRPr="00581B3A" w:rsidRDefault="0035480B" w:rsidP="0035480B">
      <w:pPr>
        <w:pStyle w:val="titoloprinc0"/>
        <w:rPr>
          <w:color w:val="002060"/>
        </w:rPr>
      </w:pPr>
      <w:r w:rsidRPr="00581B3A">
        <w:rPr>
          <w:color w:val="002060"/>
        </w:rPr>
        <w:lastRenderedPageBreak/>
        <w:t>RISULTATI</w:t>
      </w:r>
    </w:p>
    <w:p w14:paraId="737F6C6E" w14:textId="77777777" w:rsidR="0035480B" w:rsidRPr="00581B3A" w:rsidRDefault="0035480B" w:rsidP="0035480B">
      <w:pPr>
        <w:pStyle w:val="breakline"/>
        <w:rPr>
          <w:color w:val="002060"/>
        </w:rPr>
      </w:pPr>
    </w:p>
    <w:p w14:paraId="7A6FA760" w14:textId="77777777" w:rsidR="0035480B" w:rsidRPr="00581B3A" w:rsidRDefault="0035480B" w:rsidP="0035480B">
      <w:pPr>
        <w:pStyle w:val="sottotitolocampionato10"/>
        <w:rPr>
          <w:color w:val="002060"/>
        </w:rPr>
      </w:pPr>
      <w:r w:rsidRPr="00581B3A">
        <w:rPr>
          <w:color w:val="002060"/>
        </w:rPr>
        <w:t>RISULTATI UFFICIALI GARE DEL 23/02/2024</w:t>
      </w:r>
    </w:p>
    <w:p w14:paraId="287511FA" w14:textId="77777777" w:rsidR="0035480B" w:rsidRPr="0035480B" w:rsidRDefault="0035480B" w:rsidP="0035480B">
      <w:pPr>
        <w:pStyle w:val="sottotitolocampionato20"/>
        <w:spacing w:before="0" w:beforeAutospacing="0" w:after="0" w:afterAutospacing="0"/>
        <w:rPr>
          <w:rFonts w:ascii="Arial" w:hAnsi="Arial" w:cs="Arial"/>
          <w:color w:val="002060"/>
          <w:sz w:val="20"/>
          <w:szCs w:val="20"/>
        </w:rPr>
      </w:pPr>
      <w:r w:rsidRPr="0035480B">
        <w:rPr>
          <w:rFonts w:ascii="Arial" w:hAnsi="Arial" w:cs="Arial"/>
          <w:color w:val="002060"/>
          <w:sz w:val="20"/>
          <w:szCs w:val="20"/>
        </w:rPr>
        <w:t>Si trascrivono qui di seguito i risultati ufficiali delle gare disputate</w:t>
      </w:r>
    </w:p>
    <w:p w14:paraId="2E3F604A" w14:textId="77777777" w:rsidR="0035480B" w:rsidRPr="00581B3A" w:rsidRDefault="0035480B" w:rsidP="0035480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5480B" w:rsidRPr="00581B3A" w14:paraId="43682E79" w14:textId="77777777" w:rsidTr="006301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37B8D66D"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DC0C3" w14:textId="77777777" w:rsidR="0035480B" w:rsidRPr="00581B3A" w:rsidRDefault="0035480B" w:rsidP="00630193">
                  <w:pPr>
                    <w:pStyle w:val="headertabella0"/>
                    <w:rPr>
                      <w:color w:val="002060"/>
                    </w:rPr>
                  </w:pPr>
                  <w:r w:rsidRPr="00581B3A">
                    <w:rPr>
                      <w:color w:val="002060"/>
                    </w:rPr>
                    <w:t>GIRONE A - 8 Giornata - R</w:t>
                  </w:r>
                </w:p>
              </w:tc>
            </w:tr>
            <w:tr w:rsidR="0035480B" w:rsidRPr="00581B3A" w14:paraId="326BD96A"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06E86B" w14:textId="77777777" w:rsidR="0035480B" w:rsidRPr="00581B3A" w:rsidRDefault="0035480B" w:rsidP="00630193">
                  <w:pPr>
                    <w:pStyle w:val="rowtabella0"/>
                    <w:rPr>
                      <w:color w:val="002060"/>
                    </w:rPr>
                  </w:pPr>
                  <w:r w:rsidRPr="00581B3A">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0F1C07" w14:textId="77777777" w:rsidR="0035480B" w:rsidRPr="00581B3A" w:rsidRDefault="0035480B" w:rsidP="00630193">
                  <w:pPr>
                    <w:pStyle w:val="rowtabella0"/>
                    <w:rPr>
                      <w:color w:val="002060"/>
                    </w:rPr>
                  </w:pPr>
                  <w:r w:rsidRPr="00581B3A">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B2F323" w14:textId="77777777" w:rsidR="0035480B" w:rsidRPr="00581B3A" w:rsidRDefault="0035480B" w:rsidP="00630193">
                  <w:pPr>
                    <w:pStyle w:val="rowtabella0"/>
                    <w:jc w:val="center"/>
                    <w:rPr>
                      <w:color w:val="002060"/>
                    </w:rPr>
                  </w:pPr>
                  <w:r w:rsidRPr="00581B3A">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266134" w14:textId="77777777" w:rsidR="0035480B" w:rsidRPr="00581B3A" w:rsidRDefault="0035480B" w:rsidP="00630193">
                  <w:pPr>
                    <w:pStyle w:val="rowtabella0"/>
                    <w:jc w:val="center"/>
                    <w:rPr>
                      <w:color w:val="002060"/>
                    </w:rPr>
                  </w:pPr>
                  <w:r w:rsidRPr="00581B3A">
                    <w:rPr>
                      <w:color w:val="002060"/>
                    </w:rPr>
                    <w:t> </w:t>
                  </w:r>
                </w:p>
              </w:tc>
            </w:tr>
            <w:tr w:rsidR="0035480B" w:rsidRPr="00581B3A" w14:paraId="25511472"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8082F5" w14:textId="77777777" w:rsidR="0035480B" w:rsidRPr="00581B3A" w:rsidRDefault="0035480B" w:rsidP="00630193">
                  <w:pPr>
                    <w:pStyle w:val="rowtabella0"/>
                    <w:rPr>
                      <w:color w:val="002060"/>
                    </w:rPr>
                  </w:pPr>
                  <w:r w:rsidRPr="00581B3A">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2CEDD5" w14:textId="77777777" w:rsidR="0035480B" w:rsidRPr="00581B3A" w:rsidRDefault="0035480B" w:rsidP="00630193">
                  <w:pPr>
                    <w:pStyle w:val="rowtabella0"/>
                    <w:rPr>
                      <w:color w:val="002060"/>
                    </w:rPr>
                  </w:pPr>
                  <w:r w:rsidRPr="00581B3A">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ACF5E4" w14:textId="77777777" w:rsidR="0035480B" w:rsidRPr="00581B3A" w:rsidRDefault="0035480B" w:rsidP="00630193">
                  <w:pPr>
                    <w:pStyle w:val="rowtabella0"/>
                    <w:jc w:val="center"/>
                    <w:rPr>
                      <w:color w:val="002060"/>
                    </w:rPr>
                  </w:pPr>
                  <w:r w:rsidRPr="00581B3A">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623325" w14:textId="77777777" w:rsidR="0035480B" w:rsidRPr="00581B3A" w:rsidRDefault="0035480B" w:rsidP="00630193">
                  <w:pPr>
                    <w:pStyle w:val="rowtabella0"/>
                    <w:jc w:val="center"/>
                    <w:rPr>
                      <w:color w:val="002060"/>
                    </w:rPr>
                  </w:pPr>
                  <w:r w:rsidRPr="00581B3A">
                    <w:rPr>
                      <w:color w:val="002060"/>
                    </w:rPr>
                    <w:t> </w:t>
                  </w:r>
                </w:p>
              </w:tc>
            </w:tr>
            <w:tr w:rsidR="0035480B" w:rsidRPr="00581B3A" w14:paraId="547B60C0"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8A1296" w14:textId="77777777" w:rsidR="0035480B" w:rsidRPr="00581B3A" w:rsidRDefault="0035480B" w:rsidP="00630193">
                  <w:pPr>
                    <w:pStyle w:val="rowtabella0"/>
                    <w:rPr>
                      <w:color w:val="002060"/>
                    </w:rPr>
                  </w:pPr>
                  <w:r w:rsidRPr="00581B3A">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F7CEAB" w14:textId="77777777" w:rsidR="0035480B" w:rsidRPr="00581B3A" w:rsidRDefault="0035480B" w:rsidP="00630193">
                  <w:pPr>
                    <w:pStyle w:val="rowtabella0"/>
                    <w:rPr>
                      <w:color w:val="002060"/>
                    </w:rPr>
                  </w:pPr>
                  <w:r w:rsidRPr="00581B3A">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C06F95" w14:textId="77777777" w:rsidR="0035480B" w:rsidRPr="00581B3A" w:rsidRDefault="0035480B" w:rsidP="00630193">
                  <w:pPr>
                    <w:pStyle w:val="rowtabella0"/>
                    <w:jc w:val="center"/>
                    <w:rPr>
                      <w:color w:val="002060"/>
                    </w:rPr>
                  </w:pPr>
                  <w:r w:rsidRPr="00581B3A">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856B89" w14:textId="77777777" w:rsidR="0035480B" w:rsidRPr="00581B3A" w:rsidRDefault="0035480B" w:rsidP="00630193">
                  <w:pPr>
                    <w:pStyle w:val="rowtabella0"/>
                    <w:jc w:val="center"/>
                    <w:rPr>
                      <w:color w:val="002060"/>
                    </w:rPr>
                  </w:pPr>
                  <w:r w:rsidRPr="00581B3A">
                    <w:rPr>
                      <w:color w:val="002060"/>
                    </w:rPr>
                    <w:t> </w:t>
                  </w:r>
                </w:p>
              </w:tc>
            </w:tr>
            <w:tr w:rsidR="0035480B" w:rsidRPr="00581B3A" w14:paraId="704F7449"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3B9ADE" w14:textId="77777777" w:rsidR="0035480B" w:rsidRPr="00581B3A" w:rsidRDefault="0035480B" w:rsidP="00630193">
                  <w:pPr>
                    <w:pStyle w:val="rowtabella0"/>
                    <w:rPr>
                      <w:color w:val="002060"/>
                    </w:rPr>
                  </w:pPr>
                  <w:r w:rsidRPr="00581B3A">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B0E674" w14:textId="77777777" w:rsidR="0035480B" w:rsidRPr="00581B3A" w:rsidRDefault="0035480B" w:rsidP="00630193">
                  <w:pPr>
                    <w:pStyle w:val="rowtabella0"/>
                    <w:rPr>
                      <w:color w:val="002060"/>
                    </w:rPr>
                  </w:pPr>
                  <w:r w:rsidRPr="00581B3A">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85C5A2" w14:textId="77777777" w:rsidR="0035480B" w:rsidRPr="00581B3A" w:rsidRDefault="0035480B" w:rsidP="00630193">
                  <w:pPr>
                    <w:pStyle w:val="rowtabella0"/>
                    <w:jc w:val="center"/>
                    <w:rPr>
                      <w:color w:val="002060"/>
                    </w:rPr>
                  </w:pPr>
                  <w:r w:rsidRPr="00581B3A">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FBBB5B" w14:textId="77777777" w:rsidR="0035480B" w:rsidRPr="00581B3A" w:rsidRDefault="0035480B" w:rsidP="00630193">
                  <w:pPr>
                    <w:pStyle w:val="rowtabella0"/>
                    <w:jc w:val="center"/>
                    <w:rPr>
                      <w:color w:val="002060"/>
                    </w:rPr>
                  </w:pPr>
                  <w:r w:rsidRPr="00581B3A">
                    <w:rPr>
                      <w:color w:val="002060"/>
                    </w:rPr>
                    <w:t> </w:t>
                  </w:r>
                </w:p>
              </w:tc>
            </w:tr>
            <w:tr w:rsidR="0035480B" w:rsidRPr="00581B3A" w14:paraId="19C9A6DD" w14:textId="77777777" w:rsidTr="006301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2D19BE" w14:textId="77777777" w:rsidR="0035480B" w:rsidRPr="00581B3A" w:rsidRDefault="0035480B" w:rsidP="00630193">
                  <w:pPr>
                    <w:pStyle w:val="rowtabella0"/>
                    <w:rPr>
                      <w:color w:val="002060"/>
                    </w:rPr>
                  </w:pPr>
                  <w:r w:rsidRPr="00581B3A">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41665D" w14:textId="77777777" w:rsidR="0035480B" w:rsidRPr="00581B3A" w:rsidRDefault="0035480B" w:rsidP="00630193">
                  <w:pPr>
                    <w:pStyle w:val="rowtabella0"/>
                    <w:rPr>
                      <w:color w:val="002060"/>
                    </w:rPr>
                  </w:pPr>
                  <w:r w:rsidRPr="00581B3A">
                    <w:rPr>
                      <w:color w:val="002060"/>
                    </w:rPr>
                    <w:t>- FUTSAL CASELLE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0DD8B" w14:textId="77777777" w:rsidR="0035480B" w:rsidRPr="00581B3A" w:rsidRDefault="0035480B" w:rsidP="00630193">
                  <w:pPr>
                    <w:pStyle w:val="rowtabella0"/>
                    <w:jc w:val="center"/>
                    <w:rPr>
                      <w:color w:val="002060"/>
                    </w:rPr>
                  </w:pPr>
                  <w:r w:rsidRPr="00581B3A">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3FFC95" w14:textId="77777777" w:rsidR="0035480B" w:rsidRPr="00581B3A" w:rsidRDefault="0035480B" w:rsidP="00630193">
                  <w:pPr>
                    <w:pStyle w:val="rowtabella0"/>
                    <w:jc w:val="center"/>
                    <w:rPr>
                      <w:color w:val="002060"/>
                    </w:rPr>
                  </w:pPr>
                  <w:r w:rsidRPr="00581B3A">
                    <w:rPr>
                      <w:color w:val="002060"/>
                    </w:rPr>
                    <w:t> </w:t>
                  </w:r>
                </w:p>
              </w:tc>
            </w:tr>
          </w:tbl>
          <w:p w14:paraId="681331BE" w14:textId="77777777" w:rsidR="0035480B" w:rsidRPr="00581B3A" w:rsidRDefault="0035480B" w:rsidP="00630193">
            <w:pPr>
              <w:rPr>
                <w:color w:val="002060"/>
              </w:rPr>
            </w:pPr>
          </w:p>
        </w:tc>
      </w:tr>
    </w:tbl>
    <w:p w14:paraId="0ECBB9BE" w14:textId="77777777" w:rsidR="0035480B" w:rsidRPr="00581B3A" w:rsidRDefault="0035480B" w:rsidP="0035480B">
      <w:pPr>
        <w:pStyle w:val="breakline"/>
        <w:rPr>
          <w:rFonts w:eastAsiaTheme="minorEastAsia"/>
          <w:color w:val="002060"/>
        </w:rPr>
      </w:pPr>
    </w:p>
    <w:p w14:paraId="38A16313" w14:textId="77777777" w:rsidR="0035480B" w:rsidRPr="00581B3A" w:rsidRDefault="0035480B" w:rsidP="0035480B">
      <w:pPr>
        <w:pStyle w:val="breakline"/>
        <w:rPr>
          <w:color w:val="002060"/>
        </w:rPr>
      </w:pPr>
    </w:p>
    <w:p w14:paraId="22629A75" w14:textId="77777777" w:rsidR="0035480B" w:rsidRPr="00581B3A" w:rsidRDefault="0035480B" w:rsidP="0035480B">
      <w:pPr>
        <w:pStyle w:val="titoloprinc0"/>
        <w:rPr>
          <w:color w:val="002060"/>
        </w:rPr>
      </w:pPr>
      <w:r w:rsidRPr="00581B3A">
        <w:rPr>
          <w:color w:val="002060"/>
        </w:rPr>
        <w:t>GIUDICE SPORTIVO</w:t>
      </w:r>
    </w:p>
    <w:p w14:paraId="3BCC4A14" w14:textId="77777777" w:rsidR="0035480B" w:rsidRPr="00581B3A" w:rsidRDefault="0035480B" w:rsidP="0035480B">
      <w:pPr>
        <w:pStyle w:val="diffida"/>
        <w:rPr>
          <w:color w:val="002060"/>
        </w:rPr>
      </w:pPr>
      <w:r w:rsidRPr="00581B3A">
        <w:rPr>
          <w:color w:val="002060"/>
        </w:rPr>
        <w:t>Il Giudice Sportivo Avv. Agnese Lazzaretti, con l'assistenza del segretario Angelo Castellana, nella seduta del 28/02/2024, ha adottato le decisioni che di seguito integralmente si riportano:</w:t>
      </w:r>
    </w:p>
    <w:p w14:paraId="2742B75C" w14:textId="77777777" w:rsidR="0035480B" w:rsidRPr="00581B3A" w:rsidRDefault="0035480B" w:rsidP="0035480B">
      <w:pPr>
        <w:pStyle w:val="titolo10"/>
        <w:rPr>
          <w:color w:val="002060"/>
        </w:rPr>
      </w:pPr>
      <w:r w:rsidRPr="00581B3A">
        <w:rPr>
          <w:color w:val="002060"/>
        </w:rPr>
        <w:t xml:space="preserve">GARE DEL 23/ 2/2024 </w:t>
      </w:r>
    </w:p>
    <w:p w14:paraId="458112F2" w14:textId="77777777" w:rsidR="0035480B" w:rsidRPr="00581B3A" w:rsidRDefault="0035480B" w:rsidP="0035480B">
      <w:pPr>
        <w:pStyle w:val="titolo7a"/>
        <w:rPr>
          <w:color w:val="002060"/>
        </w:rPr>
      </w:pPr>
      <w:r w:rsidRPr="00581B3A">
        <w:rPr>
          <w:color w:val="002060"/>
        </w:rPr>
        <w:t xml:space="preserve">PROVVEDIMENTI DISCIPLINARI </w:t>
      </w:r>
    </w:p>
    <w:p w14:paraId="03C0B58B" w14:textId="77777777" w:rsidR="0035480B" w:rsidRPr="00581B3A" w:rsidRDefault="0035480B" w:rsidP="0035480B">
      <w:pPr>
        <w:pStyle w:val="titolo7b0"/>
        <w:rPr>
          <w:color w:val="002060"/>
        </w:rPr>
      </w:pPr>
      <w:r w:rsidRPr="00581B3A">
        <w:rPr>
          <w:color w:val="002060"/>
        </w:rPr>
        <w:t xml:space="preserve">In base alle risultanze degli atti ufficiali sono state deliberate le seguenti sanzioni disciplinari. </w:t>
      </w:r>
    </w:p>
    <w:p w14:paraId="130150FE" w14:textId="77777777" w:rsidR="0035480B" w:rsidRPr="00581B3A" w:rsidRDefault="0035480B" w:rsidP="0035480B">
      <w:pPr>
        <w:pStyle w:val="titolo30"/>
        <w:rPr>
          <w:color w:val="002060"/>
        </w:rPr>
      </w:pPr>
      <w:r w:rsidRPr="00581B3A">
        <w:rPr>
          <w:color w:val="002060"/>
        </w:rPr>
        <w:t xml:space="preserve">CALCIATORI ESPULSI </w:t>
      </w:r>
    </w:p>
    <w:p w14:paraId="348CDC4B" w14:textId="77777777" w:rsidR="0035480B" w:rsidRPr="00581B3A" w:rsidRDefault="0035480B" w:rsidP="0035480B">
      <w:pPr>
        <w:pStyle w:val="titolo20"/>
        <w:rPr>
          <w:color w:val="002060"/>
        </w:rPr>
      </w:pPr>
      <w:r w:rsidRPr="00581B3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0B9D479B" w14:textId="77777777" w:rsidTr="00630193">
        <w:tc>
          <w:tcPr>
            <w:tcW w:w="2200" w:type="dxa"/>
            <w:tcMar>
              <w:top w:w="20" w:type="dxa"/>
              <w:left w:w="20" w:type="dxa"/>
              <w:bottom w:w="20" w:type="dxa"/>
              <w:right w:w="20" w:type="dxa"/>
            </w:tcMar>
            <w:vAlign w:val="center"/>
            <w:hideMark/>
          </w:tcPr>
          <w:p w14:paraId="1AEBEFAE" w14:textId="77777777" w:rsidR="0035480B" w:rsidRPr="00581B3A" w:rsidRDefault="0035480B" w:rsidP="00630193">
            <w:pPr>
              <w:pStyle w:val="movimento"/>
              <w:rPr>
                <w:color w:val="002060"/>
              </w:rPr>
            </w:pPr>
            <w:r w:rsidRPr="00581B3A">
              <w:rPr>
                <w:color w:val="002060"/>
              </w:rPr>
              <w:t>GASPARRONI DANILO</w:t>
            </w:r>
          </w:p>
        </w:tc>
        <w:tc>
          <w:tcPr>
            <w:tcW w:w="2200" w:type="dxa"/>
            <w:tcMar>
              <w:top w:w="20" w:type="dxa"/>
              <w:left w:w="20" w:type="dxa"/>
              <w:bottom w:w="20" w:type="dxa"/>
              <w:right w:w="20" w:type="dxa"/>
            </w:tcMar>
            <w:vAlign w:val="center"/>
            <w:hideMark/>
          </w:tcPr>
          <w:p w14:paraId="6856B628" w14:textId="77777777" w:rsidR="0035480B" w:rsidRPr="00581B3A" w:rsidRDefault="0035480B" w:rsidP="00630193">
            <w:pPr>
              <w:pStyle w:val="movimento2"/>
              <w:rPr>
                <w:color w:val="002060"/>
              </w:rPr>
            </w:pPr>
            <w:r w:rsidRPr="00581B3A">
              <w:rPr>
                <w:color w:val="002060"/>
              </w:rPr>
              <w:t xml:space="preserve">(PIETRALACROCE 73) </w:t>
            </w:r>
          </w:p>
        </w:tc>
        <w:tc>
          <w:tcPr>
            <w:tcW w:w="800" w:type="dxa"/>
            <w:tcMar>
              <w:top w:w="20" w:type="dxa"/>
              <w:left w:w="20" w:type="dxa"/>
              <w:bottom w:w="20" w:type="dxa"/>
              <w:right w:w="20" w:type="dxa"/>
            </w:tcMar>
            <w:vAlign w:val="center"/>
            <w:hideMark/>
          </w:tcPr>
          <w:p w14:paraId="61971577"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C1F5683"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946C916" w14:textId="77777777" w:rsidR="0035480B" w:rsidRPr="00581B3A" w:rsidRDefault="0035480B" w:rsidP="00630193">
            <w:pPr>
              <w:pStyle w:val="movimento2"/>
              <w:rPr>
                <w:color w:val="002060"/>
              </w:rPr>
            </w:pPr>
            <w:r w:rsidRPr="00581B3A">
              <w:rPr>
                <w:color w:val="002060"/>
              </w:rPr>
              <w:t> </w:t>
            </w:r>
          </w:p>
        </w:tc>
      </w:tr>
    </w:tbl>
    <w:p w14:paraId="2BD0CD64" w14:textId="77777777" w:rsidR="0035480B" w:rsidRPr="00581B3A" w:rsidRDefault="0035480B" w:rsidP="0035480B">
      <w:pPr>
        <w:pStyle w:val="titolo20"/>
        <w:rPr>
          <w:rFonts w:eastAsiaTheme="minorEastAsia"/>
          <w:color w:val="002060"/>
        </w:rPr>
      </w:pPr>
      <w:r w:rsidRPr="00581B3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6D0FCE59" w14:textId="77777777" w:rsidTr="00630193">
        <w:tc>
          <w:tcPr>
            <w:tcW w:w="2200" w:type="dxa"/>
            <w:tcMar>
              <w:top w:w="20" w:type="dxa"/>
              <w:left w:w="20" w:type="dxa"/>
              <w:bottom w:w="20" w:type="dxa"/>
              <w:right w:w="20" w:type="dxa"/>
            </w:tcMar>
            <w:vAlign w:val="center"/>
            <w:hideMark/>
          </w:tcPr>
          <w:p w14:paraId="04644521" w14:textId="77777777" w:rsidR="0035480B" w:rsidRPr="00581B3A" w:rsidRDefault="0035480B" w:rsidP="00630193">
            <w:pPr>
              <w:pStyle w:val="movimento"/>
              <w:rPr>
                <w:color w:val="002060"/>
              </w:rPr>
            </w:pPr>
            <w:r w:rsidRPr="00581B3A">
              <w:rPr>
                <w:color w:val="002060"/>
              </w:rPr>
              <w:t>ROMANUCCI MARCO</w:t>
            </w:r>
          </w:p>
        </w:tc>
        <w:tc>
          <w:tcPr>
            <w:tcW w:w="2200" w:type="dxa"/>
            <w:tcMar>
              <w:top w:w="20" w:type="dxa"/>
              <w:left w:w="20" w:type="dxa"/>
              <w:bottom w:w="20" w:type="dxa"/>
              <w:right w:w="20" w:type="dxa"/>
            </w:tcMar>
            <w:vAlign w:val="center"/>
            <w:hideMark/>
          </w:tcPr>
          <w:p w14:paraId="15BCC7A0" w14:textId="77777777" w:rsidR="0035480B" w:rsidRPr="00581B3A" w:rsidRDefault="0035480B" w:rsidP="00630193">
            <w:pPr>
              <w:pStyle w:val="movimento2"/>
              <w:rPr>
                <w:color w:val="002060"/>
              </w:rPr>
            </w:pPr>
            <w:r w:rsidRPr="00581B3A">
              <w:rPr>
                <w:color w:val="002060"/>
              </w:rPr>
              <w:t xml:space="preserve">(FUTSAL MONTEMARCIANO C5) </w:t>
            </w:r>
          </w:p>
        </w:tc>
        <w:tc>
          <w:tcPr>
            <w:tcW w:w="800" w:type="dxa"/>
            <w:tcMar>
              <w:top w:w="20" w:type="dxa"/>
              <w:left w:w="20" w:type="dxa"/>
              <w:bottom w:w="20" w:type="dxa"/>
              <w:right w:w="20" w:type="dxa"/>
            </w:tcMar>
            <w:vAlign w:val="center"/>
            <w:hideMark/>
          </w:tcPr>
          <w:p w14:paraId="0643074A"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47B6445" w14:textId="77777777" w:rsidR="0035480B" w:rsidRPr="00581B3A" w:rsidRDefault="0035480B" w:rsidP="00630193">
            <w:pPr>
              <w:pStyle w:val="movimento"/>
              <w:rPr>
                <w:color w:val="002060"/>
              </w:rPr>
            </w:pPr>
            <w:r w:rsidRPr="00581B3A">
              <w:rPr>
                <w:color w:val="002060"/>
              </w:rPr>
              <w:t>ORLANDI MICHELE</w:t>
            </w:r>
          </w:p>
        </w:tc>
        <w:tc>
          <w:tcPr>
            <w:tcW w:w="2200" w:type="dxa"/>
            <w:tcMar>
              <w:top w:w="20" w:type="dxa"/>
              <w:left w:w="20" w:type="dxa"/>
              <w:bottom w:w="20" w:type="dxa"/>
              <w:right w:w="20" w:type="dxa"/>
            </w:tcMar>
            <w:vAlign w:val="center"/>
            <w:hideMark/>
          </w:tcPr>
          <w:p w14:paraId="1CC2825C" w14:textId="77777777" w:rsidR="0035480B" w:rsidRPr="00581B3A" w:rsidRDefault="0035480B" w:rsidP="00630193">
            <w:pPr>
              <w:pStyle w:val="movimento2"/>
              <w:rPr>
                <w:color w:val="002060"/>
              </w:rPr>
            </w:pPr>
            <w:r w:rsidRPr="00581B3A">
              <w:rPr>
                <w:color w:val="002060"/>
              </w:rPr>
              <w:t xml:space="preserve">(POL.CAGLI SPORT ASSOCIATI) </w:t>
            </w:r>
          </w:p>
        </w:tc>
      </w:tr>
    </w:tbl>
    <w:p w14:paraId="126C1EC0" w14:textId="77777777" w:rsidR="0035480B" w:rsidRPr="00581B3A" w:rsidRDefault="0035480B" w:rsidP="0035480B">
      <w:pPr>
        <w:pStyle w:val="titolo30"/>
        <w:rPr>
          <w:rFonts w:eastAsiaTheme="minorEastAsia"/>
          <w:color w:val="002060"/>
        </w:rPr>
      </w:pPr>
      <w:r w:rsidRPr="00581B3A">
        <w:rPr>
          <w:color w:val="002060"/>
        </w:rPr>
        <w:t xml:space="preserve">CALCIATORI NON ESPULSI </w:t>
      </w:r>
    </w:p>
    <w:p w14:paraId="58E46D50" w14:textId="77777777" w:rsidR="0035480B" w:rsidRPr="00581B3A" w:rsidRDefault="0035480B" w:rsidP="0035480B">
      <w:pPr>
        <w:pStyle w:val="titolo20"/>
        <w:rPr>
          <w:color w:val="002060"/>
        </w:rPr>
      </w:pPr>
      <w:r w:rsidRPr="00581B3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7BDE91F2" w14:textId="77777777" w:rsidTr="00630193">
        <w:tc>
          <w:tcPr>
            <w:tcW w:w="2200" w:type="dxa"/>
            <w:tcMar>
              <w:top w:w="20" w:type="dxa"/>
              <w:left w:w="20" w:type="dxa"/>
              <w:bottom w:w="20" w:type="dxa"/>
              <w:right w:w="20" w:type="dxa"/>
            </w:tcMar>
            <w:vAlign w:val="center"/>
            <w:hideMark/>
          </w:tcPr>
          <w:p w14:paraId="4E426D6E" w14:textId="77777777" w:rsidR="0035480B" w:rsidRPr="00581B3A" w:rsidRDefault="0035480B" w:rsidP="00630193">
            <w:pPr>
              <w:pStyle w:val="movimento"/>
              <w:rPr>
                <w:color w:val="002060"/>
              </w:rPr>
            </w:pPr>
            <w:r w:rsidRPr="00581B3A">
              <w:rPr>
                <w:color w:val="002060"/>
              </w:rPr>
              <w:t>IOIO ALESSIO</w:t>
            </w:r>
          </w:p>
        </w:tc>
        <w:tc>
          <w:tcPr>
            <w:tcW w:w="2200" w:type="dxa"/>
            <w:tcMar>
              <w:top w:w="20" w:type="dxa"/>
              <w:left w:w="20" w:type="dxa"/>
              <w:bottom w:w="20" w:type="dxa"/>
              <w:right w:w="20" w:type="dxa"/>
            </w:tcMar>
            <w:vAlign w:val="center"/>
            <w:hideMark/>
          </w:tcPr>
          <w:p w14:paraId="656CE6DB" w14:textId="77777777" w:rsidR="0035480B" w:rsidRPr="00581B3A" w:rsidRDefault="0035480B" w:rsidP="00630193">
            <w:pPr>
              <w:pStyle w:val="movimento2"/>
              <w:rPr>
                <w:color w:val="002060"/>
              </w:rPr>
            </w:pPr>
            <w:r w:rsidRPr="00581B3A">
              <w:rPr>
                <w:color w:val="002060"/>
              </w:rPr>
              <w:t xml:space="preserve">(FUTSAL MONTEMARCIANO C5) </w:t>
            </w:r>
          </w:p>
        </w:tc>
        <w:tc>
          <w:tcPr>
            <w:tcW w:w="800" w:type="dxa"/>
            <w:tcMar>
              <w:top w:w="20" w:type="dxa"/>
              <w:left w:w="20" w:type="dxa"/>
              <w:bottom w:w="20" w:type="dxa"/>
              <w:right w:w="20" w:type="dxa"/>
            </w:tcMar>
            <w:vAlign w:val="center"/>
            <w:hideMark/>
          </w:tcPr>
          <w:p w14:paraId="1DE14DDB"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7748C6B" w14:textId="77777777" w:rsidR="0035480B" w:rsidRPr="00581B3A" w:rsidRDefault="0035480B" w:rsidP="00630193">
            <w:pPr>
              <w:pStyle w:val="movimento"/>
              <w:rPr>
                <w:color w:val="002060"/>
              </w:rPr>
            </w:pPr>
            <w:r w:rsidRPr="00581B3A">
              <w:rPr>
                <w:color w:val="002060"/>
              </w:rPr>
              <w:t>CIMA LEDE ELIAS CARIM</w:t>
            </w:r>
          </w:p>
        </w:tc>
        <w:tc>
          <w:tcPr>
            <w:tcW w:w="2200" w:type="dxa"/>
            <w:tcMar>
              <w:top w:w="20" w:type="dxa"/>
              <w:left w:w="20" w:type="dxa"/>
              <w:bottom w:w="20" w:type="dxa"/>
              <w:right w:w="20" w:type="dxa"/>
            </w:tcMar>
            <w:vAlign w:val="center"/>
            <w:hideMark/>
          </w:tcPr>
          <w:p w14:paraId="7D3BD81B" w14:textId="77777777" w:rsidR="0035480B" w:rsidRPr="00581B3A" w:rsidRDefault="0035480B" w:rsidP="00630193">
            <w:pPr>
              <w:pStyle w:val="movimento2"/>
              <w:rPr>
                <w:color w:val="002060"/>
              </w:rPr>
            </w:pPr>
            <w:r w:rsidRPr="00581B3A">
              <w:rPr>
                <w:color w:val="002060"/>
              </w:rPr>
              <w:t xml:space="preserve">(JESI) </w:t>
            </w:r>
          </w:p>
        </w:tc>
      </w:tr>
      <w:tr w:rsidR="0035480B" w:rsidRPr="00581B3A" w14:paraId="457A138B" w14:textId="77777777" w:rsidTr="00630193">
        <w:tc>
          <w:tcPr>
            <w:tcW w:w="2200" w:type="dxa"/>
            <w:tcMar>
              <w:top w:w="20" w:type="dxa"/>
              <w:left w:w="20" w:type="dxa"/>
              <w:bottom w:w="20" w:type="dxa"/>
              <w:right w:w="20" w:type="dxa"/>
            </w:tcMar>
            <w:vAlign w:val="center"/>
            <w:hideMark/>
          </w:tcPr>
          <w:p w14:paraId="2491E0C9" w14:textId="77777777" w:rsidR="0035480B" w:rsidRPr="00581B3A" w:rsidRDefault="0035480B" w:rsidP="00630193">
            <w:pPr>
              <w:pStyle w:val="movimento"/>
              <w:rPr>
                <w:color w:val="002060"/>
              </w:rPr>
            </w:pPr>
            <w:r w:rsidRPr="00581B3A">
              <w:rPr>
                <w:color w:val="002060"/>
              </w:rPr>
              <w:t>BORDONI RICCARDO</w:t>
            </w:r>
          </w:p>
        </w:tc>
        <w:tc>
          <w:tcPr>
            <w:tcW w:w="2200" w:type="dxa"/>
            <w:tcMar>
              <w:top w:w="20" w:type="dxa"/>
              <w:left w:w="20" w:type="dxa"/>
              <w:bottom w:w="20" w:type="dxa"/>
              <w:right w:w="20" w:type="dxa"/>
            </w:tcMar>
            <w:vAlign w:val="center"/>
            <w:hideMark/>
          </w:tcPr>
          <w:p w14:paraId="0B6939D7" w14:textId="77777777" w:rsidR="0035480B" w:rsidRPr="00581B3A" w:rsidRDefault="0035480B" w:rsidP="00630193">
            <w:pPr>
              <w:pStyle w:val="movimento2"/>
              <w:rPr>
                <w:color w:val="002060"/>
              </w:rPr>
            </w:pPr>
            <w:r w:rsidRPr="00581B3A">
              <w:rPr>
                <w:color w:val="002060"/>
              </w:rPr>
              <w:t xml:space="preserve">(REAL SAN GIORGIO) </w:t>
            </w:r>
          </w:p>
        </w:tc>
        <w:tc>
          <w:tcPr>
            <w:tcW w:w="800" w:type="dxa"/>
            <w:tcMar>
              <w:top w:w="20" w:type="dxa"/>
              <w:left w:w="20" w:type="dxa"/>
              <w:bottom w:w="20" w:type="dxa"/>
              <w:right w:w="20" w:type="dxa"/>
            </w:tcMar>
            <w:vAlign w:val="center"/>
            <w:hideMark/>
          </w:tcPr>
          <w:p w14:paraId="5EDCB722"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46A7EDF"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149223F4" w14:textId="77777777" w:rsidR="0035480B" w:rsidRPr="00581B3A" w:rsidRDefault="0035480B" w:rsidP="00630193">
            <w:pPr>
              <w:pStyle w:val="movimento2"/>
              <w:rPr>
                <w:color w:val="002060"/>
              </w:rPr>
            </w:pPr>
            <w:r w:rsidRPr="00581B3A">
              <w:rPr>
                <w:color w:val="002060"/>
              </w:rPr>
              <w:t> </w:t>
            </w:r>
          </w:p>
        </w:tc>
      </w:tr>
    </w:tbl>
    <w:p w14:paraId="774C9568" w14:textId="77777777" w:rsidR="0035480B" w:rsidRPr="00581B3A" w:rsidRDefault="0035480B" w:rsidP="0035480B">
      <w:pPr>
        <w:pStyle w:val="titolo20"/>
        <w:rPr>
          <w:rFonts w:eastAsiaTheme="minorEastAsia"/>
          <w:color w:val="002060"/>
        </w:rPr>
      </w:pPr>
      <w:r w:rsidRPr="00581B3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2B07152B" w14:textId="77777777" w:rsidTr="00630193">
        <w:tc>
          <w:tcPr>
            <w:tcW w:w="2200" w:type="dxa"/>
            <w:tcMar>
              <w:top w:w="20" w:type="dxa"/>
              <w:left w:w="20" w:type="dxa"/>
              <w:bottom w:w="20" w:type="dxa"/>
              <w:right w:w="20" w:type="dxa"/>
            </w:tcMar>
            <w:vAlign w:val="center"/>
            <w:hideMark/>
          </w:tcPr>
          <w:p w14:paraId="500CB5C9" w14:textId="77777777" w:rsidR="0035480B" w:rsidRPr="00581B3A" w:rsidRDefault="0035480B" w:rsidP="00630193">
            <w:pPr>
              <w:pStyle w:val="movimento"/>
              <w:rPr>
                <w:color w:val="002060"/>
              </w:rPr>
            </w:pPr>
            <w:r w:rsidRPr="00581B3A">
              <w:rPr>
                <w:color w:val="002060"/>
              </w:rPr>
              <w:t>CASSANO ALESSIO</w:t>
            </w:r>
          </w:p>
        </w:tc>
        <w:tc>
          <w:tcPr>
            <w:tcW w:w="2200" w:type="dxa"/>
            <w:tcMar>
              <w:top w:w="20" w:type="dxa"/>
              <w:left w:w="20" w:type="dxa"/>
              <w:bottom w:w="20" w:type="dxa"/>
              <w:right w:w="20" w:type="dxa"/>
            </w:tcMar>
            <w:vAlign w:val="center"/>
            <w:hideMark/>
          </w:tcPr>
          <w:p w14:paraId="12A6B55E" w14:textId="77777777" w:rsidR="0035480B" w:rsidRPr="00581B3A" w:rsidRDefault="0035480B" w:rsidP="00630193">
            <w:pPr>
              <w:pStyle w:val="movimento2"/>
              <w:rPr>
                <w:color w:val="002060"/>
              </w:rPr>
            </w:pPr>
            <w:r w:rsidRPr="00581B3A">
              <w:rPr>
                <w:color w:val="002060"/>
              </w:rPr>
              <w:t xml:space="preserve">(JESI) </w:t>
            </w:r>
          </w:p>
        </w:tc>
        <w:tc>
          <w:tcPr>
            <w:tcW w:w="800" w:type="dxa"/>
            <w:tcMar>
              <w:top w:w="20" w:type="dxa"/>
              <w:left w:w="20" w:type="dxa"/>
              <w:bottom w:w="20" w:type="dxa"/>
              <w:right w:w="20" w:type="dxa"/>
            </w:tcMar>
            <w:vAlign w:val="center"/>
            <w:hideMark/>
          </w:tcPr>
          <w:p w14:paraId="2088865B"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097152B" w14:textId="77777777" w:rsidR="0035480B" w:rsidRPr="00581B3A" w:rsidRDefault="0035480B" w:rsidP="00630193">
            <w:pPr>
              <w:pStyle w:val="movimento"/>
              <w:rPr>
                <w:color w:val="002060"/>
              </w:rPr>
            </w:pPr>
            <w:r w:rsidRPr="00581B3A">
              <w:rPr>
                <w:color w:val="002060"/>
              </w:rPr>
              <w:t>EUSEBI ETTORE</w:t>
            </w:r>
          </w:p>
        </w:tc>
        <w:tc>
          <w:tcPr>
            <w:tcW w:w="2200" w:type="dxa"/>
            <w:tcMar>
              <w:top w:w="20" w:type="dxa"/>
              <w:left w:w="20" w:type="dxa"/>
              <w:bottom w:w="20" w:type="dxa"/>
              <w:right w:w="20" w:type="dxa"/>
            </w:tcMar>
            <w:vAlign w:val="center"/>
            <w:hideMark/>
          </w:tcPr>
          <w:p w14:paraId="2F13F0BB" w14:textId="77777777" w:rsidR="0035480B" w:rsidRPr="00581B3A" w:rsidRDefault="0035480B" w:rsidP="00630193">
            <w:pPr>
              <w:pStyle w:val="movimento2"/>
              <w:rPr>
                <w:color w:val="002060"/>
              </w:rPr>
            </w:pPr>
            <w:r w:rsidRPr="00581B3A">
              <w:rPr>
                <w:color w:val="002060"/>
              </w:rPr>
              <w:t xml:space="preserve">(POL.CAGLI SPORT ASSOCIATI) </w:t>
            </w:r>
          </w:p>
        </w:tc>
      </w:tr>
    </w:tbl>
    <w:p w14:paraId="49C3E74A" w14:textId="77777777" w:rsidR="0035480B" w:rsidRPr="00581B3A" w:rsidRDefault="0035480B" w:rsidP="0035480B">
      <w:pPr>
        <w:pStyle w:val="titolo20"/>
        <w:rPr>
          <w:rFonts w:eastAsiaTheme="minorEastAsia"/>
          <w:color w:val="002060"/>
        </w:rPr>
      </w:pPr>
      <w:r w:rsidRPr="00581B3A">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44CB351D" w14:textId="77777777" w:rsidTr="00630193">
        <w:tc>
          <w:tcPr>
            <w:tcW w:w="2200" w:type="dxa"/>
            <w:tcMar>
              <w:top w:w="20" w:type="dxa"/>
              <w:left w:w="20" w:type="dxa"/>
              <w:bottom w:w="20" w:type="dxa"/>
              <w:right w:w="20" w:type="dxa"/>
            </w:tcMar>
            <w:vAlign w:val="center"/>
            <w:hideMark/>
          </w:tcPr>
          <w:p w14:paraId="7B8CE576" w14:textId="77777777" w:rsidR="0035480B" w:rsidRPr="00581B3A" w:rsidRDefault="0035480B" w:rsidP="00630193">
            <w:pPr>
              <w:pStyle w:val="movimento"/>
              <w:rPr>
                <w:color w:val="002060"/>
              </w:rPr>
            </w:pPr>
            <w:r w:rsidRPr="00581B3A">
              <w:rPr>
                <w:color w:val="002060"/>
              </w:rPr>
              <w:t>PASQUI GIACOMO</w:t>
            </w:r>
          </w:p>
        </w:tc>
        <w:tc>
          <w:tcPr>
            <w:tcW w:w="2200" w:type="dxa"/>
            <w:tcMar>
              <w:top w:w="20" w:type="dxa"/>
              <w:left w:w="20" w:type="dxa"/>
              <w:bottom w:w="20" w:type="dxa"/>
              <w:right w:w="20" w:type="dxa"/>
            </w:tcMar>
            <w:vAlign w:val="center"/>
            <w:hideMark/>
          </w:tcPr>
          <w:p w14:paraId="674BC910" w14:textId="77777777" w:rsidR="0035480B" w:rsidRPr="00581B3A" w:rsidRDefault="0035480B" w:rsidP="00630193">
            <w:pPr>
              <w:pStyle w:val="movimento2"/>
              <w:rPr>
                <w:color w:val="002060"/>
              </w:rPr>
            </w:pPr>
            <w:r w:rsidRPr="00581B3A">
              <w:rPr>
                <w:color w:val="002060"/>
              </w:rPr>
              <w:t xml:space="preserve">(MONTELUPONE CALCIO A 5) </w:t>
            </w:r>
          </w:p>
        </w:tc>
        <w:tc>
          <w:tcPr>
            <w:tcW w:w="800" w:type="dxa"/>
            <w:tcMar>
              <w:top w:w="20" w:type="dxa"/>
              <w:left w:w="20" w:type="dxa"/>
              <w:bottom w:w="20" w:type="dxa"/>
              <w:right w:w="20" w:type="dxa"/>
            </w:tcMar>
            <w:vAlign w:val="center"/>
            <w:hideMark/>
          </w:tcPr>
          <w:p w14:paraId="616D6BEA"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DD1C893"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4087DB4" w14:textId="77777777" w:rsidR="0035480B" w:rsidRPr="00581B3A" w:rsidRDefault="0035480B" w:rsidP="00630193">
            <w:pPr>
              <w:pStyle w:val="movimento2"/>
              <w:rPr>
                <w:color w:val="002060"/>
              </w:rPr>
            </w:pPr>
            <w:r w:rsidRPr="00581B3A">
              <w:rPr>
                <w:color w:val="002060"/>
              </w:rPr>
              <w:t> </w:t>
            </w:r>
          </w:p>
        </w:tc>
      </w:tr>
    </w:tbl>
    <w:p w14:paraId="42C16164" w14:textId="77777777" w:rsidR="0035480B" w:rsidRPr="00581B3A" w:rsidRDefault="0035480B" w:rsidP="0035480B">
      <w:pPr>
        <w:pStyle w:val="titolo20"/>
        <w:rPr>
          <w:rFonts w:eastAsiaTheme="minorEastAsia"/>
          <w:color w:val="002060"/>
        </w:rPr>
      </w:pPr>
      <w:r w:rsidRPr="00581B3A">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6BE1278C" w14:textId="77777777" w:rsidTr="00630193">
        <w:tc>
          <w:tcPr>
            <w:tcW w:w="2200" w:type="dxa"/>
            <w:tcMar>
              <w:top w:w="20" w:type="dxa"/>
              <w:left w:w="20" w:type="dxa"/>
              <w:bottom w:w="20" w:type="dxa"/>
              <w:right w:w="20" w:type="dxa"/>
            </w:tcMar>
            <w:vAlign w:val="center"/>
            <w:hideMark/>
          </w:tcPr>
          <w:p w14:paraId="0FC21A97" w14:textId="77777777" w:rsidR="0035480B" w:rsidRPr="00581B3A" w:rsidRDefault="0035480B" w:rsidP="00630193">
            <w:pPr>
              <w:pStyle w:val="movimento"/>
              <w:rPr>
                <w:color w:val="002060"/>
              </w:rPr>
            </w:pPr>
            <w:r w:rsidRPr="00581B3A">
              <w:rPr>
                <w:color w:val="002060"/>
              </w:rPr>
              <w:t>KANIA DAVID VICTOR</w:t>
            </w:r>
          </w:p>
        </w:tc>
        <w:tc>
          <w:tcPr>
            <w:tcW w:w="2200" w:type="dxa"/>
            <w:tcMar>
              <w:top w:w="20" w:type="dxa"/>
              <w:left w:w="20" w:type="dxa"/>
              <w:bottom w:w="20" w:type="dxa"/>
              <w:right w:w="20" w:type="dxa"/>
            </w:tcMar>
            <w:vAlign w:val="center"/>
            <w:hideMark/>
          </w:tcPr>
          <w:p w14:paraId="2482BD7E" w14:textId="77777777" w:rsidR="0035480B" w:rsidRPr="00581B3A" w:rsidRDefault="0035480B" w:rsidP="00630193">
            <w:pPr>
              <w:pStyle w:val="movimento2"/>
              <w:rPr>
                <w:color w:val="002060"/>
              </w:rPr>
            </w:pPr>
            <w:r w:rsidRPr="00581B3A">
              <w:rPr>
                <w:color w:val="002060"/>
              </w:rPr>
              <w:t xml:space="preserve">(FUTSAL MONTEMARCIANO C5) </w:t>
            </w:r>
          </w:p>
        </w:tc>
        <w:tc>
          <w:tcPr>
            <w:tcW w:w="800" w:type="dxa"/>
            <w:tcMar>
              <w:top w:w="20" w:type="dxa"/>
              <w:left w:w="20" w:type="dxa"/>
              <w:bottom w:w="20" w:type="dxa"/>
              <w:right w:w="20" w:type="dxa"/>
            </w:tcMar>
            <w:vAlign w:val="center"/>
            <w:hideMark/>
          </w:tcPr>
          <w:p w14:paraId="46AC4BD0"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AE53783" w14:textId="77777777" w:rsidR="0035480B" w:rsidRPr="00581B3A" w:rsidRDefault="0035480B" w:rsidP="00630193">
            <w:pPr>
              <w:pStyle w:val="movimento"/>
              <w:rPr>
                <w:color w:val="002060"/>
              </w:rPr>
            </w:pPr>
            <w:r w:rsidRPr="00581B3A">
              <w:rPr>
                <w:color w:val="002060"/>
              </w:rPr>
              <w:t>CAMPOFREDANO GUIDO</w:t>
            </w:r>
          </w:p>
        </w:tc>
        <w:tc>
          <w:tcPr>
            <w:tcW w:w="2200" w:type="dxa"/>
            <w:tcMar>
              <w:top w:w="20" w:type="dxa"/>
              <w:left w:w="20" w:type="dxa"/>
              <w:bottom w:w="20" w:type="dxa"/>
              <w:right w:w="20" w:type="dxa"/>
            </w:tcMar>
            <w:vAlign w:val="center"/>
            <w:hideMark/>
          </w:tcPr>
          <w:p w14:paraId="268F8B56" w14:textId="77777777" w:rsidR="0035480B" w:rsidRPr="00581B3A" w:rsidRDefault="0035480B" w:rsidP="00630193">
            <w:pPr>
              <w:pStyle w:val="movimento2"/>
              <w:rPr>
                <w:color w:val="002060"/>
              </w:rPr>
            </w:pPr>
            <w:r w:rsidRPr="00581B3A">
              <w:rPr>
                <w:color w:val="002060"/>
              </w:rPr>
              <w:t xml:space="preserve">(PIETRALACROCE 73) </w:t>
            </w:r>
          </w:p>
        </w:tc>
      </w:tr>
      <w:tr w:rsidR="0035480B" w:rsidRPr="00581B3A" w14:paraId="6C564BF9" w14:textId="77777777" w:rsidTr="00630193">
        <w:tc>
          <w:tcPr>
            <w:tcW w:w="2200" w:type="dxa"/>
            <w:tcMar>
              <w:top w:w="20" w:type="dxa"/>
              <w:left w:w="20" w:type="dxa"/>
              <w:bottom w:w="20" w:type="dxa"/>
              <w:right w:w="20" w:type="dxa"/>
            </w:tcMar>
            <w:vAlign w:val="center"/>
            <w:hideMark/>
          </w:tcPr>
          <w:p w14:paraId="37B726BD" w14:textId="77777777" w:rsidR="0035480B" w:rsidRPr="00581B3A" w:rsidRDefault="0035480B" w:rsidP="00630193">
            <w:pPr>
              <w:pStyle w:val="movimento"/>
              <w:rPr>
                <w:color w:val="002060"/>
              </w:rPr>
            </w:pPr>
            <w:r w:rsidRPr="00581B3A">
              <w:rPr>
                <w:color w:val="002060"/>
              </w:rPr>
              <w:t>GASPARRONI DANILO</w:t>
            </w:r>
          </w:p>
        </w:tc>
        <w:tc>
          <w:tcPr>
            <w:tcW w:w="2200" w:type="dxa"/>
            <w:tcMar>
              <w:top w:w="20" w:type="dxa"/>
              <w:left w:w="20" w:type="dxa"/>
              <w:bottom w:w="20" w:type="dxa"/>
              <w:right w:w="20" w:type="dxa"/>
            </w:tcMar>
            <w:vAlign w:val="center"/>
            <w:hideMark/>
          </w:tcPr>
          <w:p w14:paraId="0855E453" w14:textId="77777777" w:rsidR="0035480B" w:rsidRPr="00581B3A" w:rsidRDefault="0035480B" w:rsidP="00630193">
            <w:pPr>
              <w:pStyle w:val="movimento2"/>
              <w:rPr>
                <w:color w:val="002060"/>
              </w:rPr>
            </w:pPr>
            <w:r w:rsidRPr="00581B3A">
              <w:rPr>
                <w:color w:val="002060"/>
              </w:rPr>
              <w:t xml:space="preserve">(PIETRALACROCE 73) </w:t>
            </w:r>
          </w:p>
        </w:tc>
        <w:tc>
          <w:tcPr>
            <w:tcW w:w="800" w:type="dxa"/>
            <w:tcMar>
              <w:top w:w="20" w:type="dxa"/>
              <w:left w:w="20" w:type="dxa"/>
              <w:bottom w:w="20" w:type="dxa"/>
              <w:right w:w="20" w:type="dxa"/>
            </w:tcMar>
            <w:vAlign w:val="center"/>
            <w:hideMark/>
          </w:tcPr>
          <w:p w14:paraId="6224F873"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F5C4BBD"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2D26415" w14:textId="77777777" w:rsidR="0035480B" w:rsidRPr="00581B3A" w:rsidRDefault="0035480B" w:rsidP="00630193">
            <w:pPr>
              <w:pStyle w:val="movimento2"/>
              <w:rPr>
                <w:color w:val="002060"/>
              </w:rPr>
            </w:pPr>
            <w:r w:rsidRPr="00581B3A">
              <w:rPr>
                <w:color w:val="002060"/>
              </w:rPr>
              <w:t> </w:t>
            </w:r>
          </w:p>
        </w:tc>
      </w:tr>
    </w:tbl>
    <w:p w14:paraId="45AD8133" w14:textId="77777777" w:rsidR="0035480B" w:rsidRPr="00581B3A" w:rsidRDefault="0035480B" w:rsidP="0035480B">
      <w:pPr>
        <w:pStyle w:val="titolo20"/>
        <w:rPr>
          <w:rFonts w:eastAsiaTheme="minorEastAsia"/>
          <w:color w:val="002060"/>
        </w:rPr>
      </w:pPr>
      <w:r w:rsidRPr="00581B3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137407C2" w14:textId="77777777" w:rsidTr="00630193">
        <w:tc>
          <w:tcPr>
            <w:tcW w:w="2200" w:type="dxa"/>
            <w:tcMar>
              <w:top w:w="20" w:type="dxa"/>
              <w:left w:w="20" w:type="dxa"/>
              <w:bottom w:w="20" w:type="dxa"/>
              <w:right w:w="20" w:type="dxa"/>
            </w:tcMar>
            <w:vAlign w:val="center"/>
            <w:hideMark/>
          </w:tcPr>
          <w:p w14:paraId="2C42512D" w14:textId="77777777" w:rsidR="0035480B" w:rsidRPr="00581B3A" w:rsidRDefault="0035480B" w:rsidP="00630193">
            <w:pPr>
              <w:pStyle w:val="movimento"/>
              <w:rPr>
                <w:color w:val="002060"/>
              </w:rPr>
            </w:pPr>
            <w:r w:rsidRPr="00581B3A">
              <w:rPr>
                <w:color w:val="002060"/>
              </w:rPr>
              <w:t>FERRUCCI LEONARDO</w:t>
            </w:r>
          </w:p>
        </w:tc>
        <w:tc>
          <w:tcPr>
            <w:tcW w:w="2200" w:type="dxa"/>
            <w:tcMar>
              <w:top w:w="20" w:type="dxa"/>
              <w:left w:w="20" w:type="dxa"/>
              <w:bottom w:w="20" w:type="dxa"/>
              <w:right w:w="20" w:type="dxa"/>
            </w:tcMar>
            <w:vAlign w:val="center"/>
            <w:hideMark/>
          </w:tcPr>
          <w:p w14:paraId="0731086A" w14:textId="77777777" w:rsidR="0035480B" w:rsidRPr="00581B3A" w:rsidRDefault="0035480B" w:rsidP="00630193">
            <w:pPr>
              <w:pStyle w:val="movimento2"/>
              <w:rPr>
                <w:color w:val="002060"/>
              </w:rPr>
            </w:pPr>
            <w:r w:rsidRPr="00581B3A">
              <w:rPr>
                <w:color w:val="002060"/>
              </w:rPr>
              <w:t xml:space="preserve">(PIETRALACROCE 73) </w:t>
            </w:r>
          </w:p>
        </w:tc>
        <w:tc>
          <w:tcPr>
            <w:tcW w:w="800" w:type="dxa"/>
            <w:tcMar>
              <w:top w:w="20" w:type="dxa"/>
              <w:left w:w="20" w:type="dxa"/>
              <w:bottom w:w="20" w:type="dxa"/>
              <w:right w:w="20" w:type="dxa"/>
            </w:tcMar>
            <w:vAlign w:val="center"/>
            <w:hideMark/>
          </w:tcPr>
          <w:p w14:paraId="7F1C6E8B"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0C9D8DD" w14:textId="77777777" w:rsidR="0035480B" w:rsidRPr="00581B3A" w:rsidRDefault="0035480B" w:rsidP="00630193">
            <w:pPr>
              <w:pStyle w:val="movimento"/>
              <w:rPr>
                <w:color w:val="002060"/>
              </w:rPr>
            </w:pPr>
            <w:r w:rsidRPr="00581B3A">
              <w:rPr>
                <w:color w:val="002060"/>
              </w:rPr>
              <w:t>AZALEA CRISTIAN</w:t>
            </w:r>
          </w:p>
        </w:tc>
        <w:tc>
          <w:tcPr>
            <w:tcW w:w="2200" w:type="dxa"/>
            <w:tcMar>
              <w:top w:w="20" w:type="dxa"/>
              <w:left w:w="20" w:type="dxa"/>
              <w:bottom w:w="20" w:type="dxa"/>
              <w:right w:w="20" w:type="dxa"/>
            </w:tcMar>
            <w:vAlign w:val="center"/>
            <w:hideMark/>
          </w:tcPr>
          <w:p w14:paraId="5A914E41" w14:textId="77777777" w:rsidR="0035480B" w:rsidRPr="00581B3A" w:rsidRDefault="0035480B" w:rsidP="00630193">
            <w:pPr>
              <w:pStyle w:val="movimento2"/>
              <w:rPr>
                <w:color w:val="002060"/>
              </w:rPr>
            </w:pPr>
            <w:r w:rsidRPr="00581B3A">
              <w:rPr>
                <w:color w:val="002060"/>
              </w:rPr>
              <w:t xml:space="preserve">(POL.CAGLI SPORT ASSOCIATI) </w:t>
            </w:r>
          </w:p>
        </w:tc>
      </w:tr>
      <w:tr w:rsidR="0035480B" w:rsidRPr="00581B3A" w14:paraId="16E8EBA0" w14:textId="77777777" w:rsidTr="00630193">
        <w:tc>
          <w:tcPr>
            <w:tcW w:w="2200" w:type="dxa"/>
            <w:tcMar>
              <w:top w:w="20" w:type="dxa"/>
              <w:left w:w="20" w:type="dxa"/>
              <w:bottom w:w="20" w:type="dxa"/>
              <w:right w:w="20" w:type="dxa"/>
            </w:tcMar>
            <w:vAlign w:val="center"/>
            <w:hideMark/>
          </w:tcPr>
          <w:p w14:paraId="655A4AE2" w14:textId="77777777" w:rsidR="0035480B" w:rsidRPr="00581B3A" w:rsidRDefault="0035480B" w:rsidP="00630193">
            <w:pPr>
              <w:pStyle w:val="movimento"/>
              <w:rPr>
                <w:color w:val="002060"/>
              </w:rPr>
            </w:pPr>
            <w:r w:rsidRPr="00581B3A">
              <w:rPr>
                <w:color w:val="002060"/>
              </w:rPr>
              <w:t>MAGGIOLI LUCA</w:t>
            </w:r>
          </w:p>
        </w:tc>
        <w:tc>
          <w:tcPr>
            <w:tcW w:w="2200" w:type="dxa"/>
            <w:tcMar>
              <w:top w:w="20" w:type="dxa"/>
              <w:left w:w="20" w:type="dxa"/>
              <w:bottom w:w="20" w:type="dxa"/>
              <w:right w:w="20" w:type="dxa"/>
            </w:tcMar>
            <w:vAlign w:val="center"/>
            <w:hideMark/>
          </w:tcPr>
          <w:p w14:paraId="53F79CC9" w14:textId="77777777" w:rsidR="0035480B" w:rsidRPr="00581B3A" w:rsidRDefault="0035480B" w:rsidP="00630193">
            <w:pPr>
              <w:pStyle w:val="movimento2"/>
              <w:rPr>
                <w:color w:val="002060"/>
              </w:rPr>
            </w:pPr>
            <w:r w:rsidRPr="00581B3A">
              <w:rPr>
                <w:color w:val="002060"/>
              </w:rPr>
              <w:t xml:space="preserve">(POL.CAGLI SPORT ASSOCIATI) </w:t>
            </w:r>
          </w:p>
        </w:tc>
        <w:tc>
          <w:tcPr>
            <w:tcW w:w="800" w:type="dxa"/>
            <w:tcMar>
              <w:top w:w="20" w:type="dxa"/>
              <w:left w:w="20" w:type="dxa"/>
              <w:bottom w:w="20" w:type="dxa"/>
              <w:right w:w="20" w:type="dxa"/>
            </w:tcMar>
            <w:vAlign w:val="center"/>
            <w:hideMark/>
          </w:tcPr>
          <w:p w14:paraId="5D46BF4F"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E260FF0"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153E6D04" w14:textId="77777777" w:rsidR="0035480B" w:rsidRPr="00581B3A" w:rsidRDefault="0035480B" w:rsidP="00630193">
            <w:pPr>
              <w:pStyle w:val="movimento2"/>
              <w:rPr>
                <w:color w:val="002060"/>
              </w:rPr>
            </w:pPr>
            <w:r w:rsidRPr="00581B3A">
              <w:rPr>
                <w:color w:val="002060"/>
              </w:rPr>
              <w:t> </w:t>
            </w:r>
          </w:p>
        </w:tc>
      </w:tr>
    </w:tbl>
    <w:p w14:paraId="00A4234F" w14:textId="77777777" w:rsidR="0035480B" w:rsidRPr="00581B3A" w:rsidRDefault="0035480B" w:rsidP="0035480B">
      <w:pPr>
        <w:pStyle w:val="titolo20"/>
        <w:rPr>
          <w:rFonts w:eastAsiaTheme="minorEastAsia"/>
          <w:color w:val="002060"/>
        </w:rPr>
      </w:pPr>
      <w:r w:rsidRPr="00581B3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690C1E27" w14:textId="77777777" w:rsidTr="00630193">
        <w:tc>
          <w:tcPr>
            <w:tcW w:w="2200" w:type="dxa"/>
            <w:tcMar>
              <w:top w:w="20" w:type="dxa"/>
              <w:left w:w="20" w:type="dxa"/>
              <w:bottom w:w="20" w:type="dxa"/>
              <w:right w:w="20" w:type="dxa"/>
            </w:tcMar>
            <w:vAlign w:val="center"/>
            <w:hideMark/>
          </w:tcPr>
          <w:p w14:paraId="33EB3A6F" w14:textId="77777777" w:rsidR="0035480B" w:rsidRPr="00581B3A" w:rsidRDefault="0035480B" w:rsidP="00630193">
            <w:pPr>
              <w:pStyle w:val="movimento"/>
              <w:rPr>
                <w:color w:val="002060"/>
              </w:rPr>
            </w:pPr>
            <w:r w:rsidRPr="00581B3A">
              <w:rPr>
                <w:color w:val="002060"/>
              </w:rPr>
              <w:t>PIERINI MICHELE</w:t>
            </w:r>
          </w:p>
        </w:tc>
        <w:tc>
          <w:tcPr>
            <w:tcW w:w="2200" w:type="dxa"/>
            <w:tcMar>
              <w:top w:w="20" w:type="dxa"/>
              <w:left w:w="20" w:type="dxa"/>
              <w:bottom w:w="20" w:type="dxa"/>
              <w:right w:w="20" w:type="dxa"/>
            </w:tcMar>
            <w:vAlign w:val="center"/>
            <w:hideMark/>
          </w:tcPr>
          <w:p w14:paraId="622D78A9" w14:textId="77777777" w:rsidR="0035480B" w:rsidRPr="00581B3A" w:rsidRDefault="0035480B" w:rsidP="00630193">
            <w:pPr>
              <w:pStyle w:val="movimento2"/>
              <w:rPr>
                <w:color w:val="002060"/>
              </w:rPr>
            </w:pPr>
            <w:r w:rsidRPr="00581B3A">
              <w:rPr>
                <w:color w:val="002060"/>
              </w:rPr>
              <w:t xml:space="preserve">(FUTSAL MONTEMARCIANO C5) </w:t>
            </w:r>
          </w:p>
        </w:tc>
        <w:tc>
          <w:tcPr>
            <w:tcW w:w="800" w:type="dxa"/>
            <w:tcMar>
              <w:top w:w="20" w:type="dxa"/>
              <w:left w:w="20" w:type="dxa"/>
              <w:bottom w:w="20" w:type="dxa"/>
              <w:right w:w="20" w:type="dxa"/>
            </w:tcMar>
            <w:vAlign w:val="center"/>
            <w:hideMark/>
          </w:tcPr>
          <w:p w14:paraId="057AC38D"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1ACB36A" w14:textId="77777777" w:rsidR="0035480B" w:rsidRPr="00581B3A" w:rsidRDefault="0035480B" w:rsidP="00630193">
            <w:pPr>
              <w:pStyle w:val="movimento"/>
              <w:rPr>
                <w:color w:val="002060"/>
              </w:rPr>
            </w:pPr>
            <w:r w:rsidRPr="00581B3A">
              <w:rPr>
                <w:color w:val="002060"/>
              </w:rPr>
              <w:t>PAOLINI LORENZO</w:t>
            </w:r>
          </w:p>
        </w:tc>
        <w:tc>
          <w:tcPr>
            <w:tcW w:w="2200" w:type="dxa"/>
            <w:tcMar>
              <w:top w:w="20" w:type="dxa"/>
              <w:left w:w="20" w:type="dxa"/>
              <w:bottom w:w="20" w:type="dxa"/>
              <w:right w:w="20" w:type="dxa"/>
            </w:tcMar>
            <w:vAlign w:val="center"/>
            <w:hideMark/>
          </w:tcPr>
          <w:p w14:paraId="696BD660" w14:textId="77777777" w:rsidR="0035480B" w:rsidRPr="00581B3A" w:rsidRDefault="0035480B" w:rsidP="00630193">
            <w:pPr>
              <w:pStyle w:val="movimento2"/>
              <w:rPr>
                <w:color w:val="002060"/>
              </w:rPr>
            </w:pPr>
            <w:r w:rsidRPr="00581B3A">
              <w:rPr>
                <w:color w:val="002060"/>
              </w:rPr>
              <w:t xml:space="preserve">(FUTSAL MONTURANO) </w:t>
            </w:r>
          </w:p>
        </w:tc>
      </w:tr>
      <w:tr w:rsidR="0035480B" w:rsidRPr="00581B3A" w14:paraId="281D3D2D" w14:textId="77777777" w:rsidTr="00630193">
        <w:tc>
          <w:tcPr>
            <w:tcW w:w="2200" w:type="dxa"/>
            <w:tcMar>
              <w:top w:w="20" w:type="dxa"/>
              <w:left w:w="20" w:type="dxa"/>
              <w:bottom w:w="20" w:type="dxa"/>
              <w:right w:w="20" w:type="dxa"/>
            </w:tcMar>
            <w:vAlign w:val="center"/>
            <w:hideMark/>
          </w:tcPr>
          <w:p w14:paraId="10EDB2FC" w14:textId="77777777" w:rsidR="0035480B" w:rsidRPr="00581B3A" w:rsidRDefault="0035480B" w:rsidP="00630193">
            <w:pPr>
              <w:pStyle w:val="movimento"/>
              <w:rPr>
                <w:color w:val="002060"/>
              </w:rPr>
            </w:pPr>
            <w:r w:rsidRPr="00581B3A">
              <w:rPr>
                <w:color w:val="002060"/>
              </w:rPr>
              <w:lastRenderedPageBreak/>
              <w:t>COIADO DEL ANDREA GUILHERME</w:t>
            </w:r>
          </w:p>
        </w:tc>
        <w:tc>
          <w:tcPr>
            <w:tcW w:w="2200" w:type="dxa"/>
            <w:tcMar>
              <w:top w:w="20" w:type="dxa"/>
              <w:left w:w="20" w:type="dxa"/>
              <w:bottom w:w="20" w:type="dxa"/>
              <w:right w:w="20" w:type="dxa"/>
            </w:tcMar>
            <w:vAlign w:val="center"/>
            <w:hideMark/>
          </w:tcPr>
          <w:p w14:paraId="09F827D8" w14:textId="77777777" w:rsidR="0035480B" w:rsidRPr="00581B3A" w:rsidRDefault="0035480B" w:rsidP="00630193">
            <w:pPr>
              <w:pStyle w:val="movimento2"/>
              <w:rPr>
                <w:color w:val="002060"/>
              </w:rPr>
            </w:pPr>
            <w:r w:rsidRPr="00581B3A">
              <w:rPr>
                <w:color w:val="002060"/>
              </w:rPr>
              <w:t xml:space="preserve">(NUOVA JUVENTINA FFC) </w:t>
            </w:r>
          </w:p>
        </w:tc>
        <w:tc>
          <w:tcPr>
            <w:tcW w:w="800" w:type="dxa"/>
            <w:tcMar>
              <w:top w:w="20" w:type="dxa"/>
              <w:left w:w="20" w:type="dxa"/>
              <w:bottom w:w="20" w:type="dxa"/>
              <w:right w:w="20" w:type="dxa"/>
            </w:tcMar>
            <w:vAlign w:val="center"/>
            <w:hideMark/>
          </w:tcPr>
          <w:p w14:paraId="101D4916"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E898CA2" w14:textId="77777777" w:rsidR="0035480B" w:rsidRPr="00581B3A" w:rsidRDefault="0035480B" w:rsidP="00630193">
            <w:pPr>
              <w:pStyle w:val="movimento"/>
              <w:rPr>
                <w:color w:val="002060"/>
              </w:rPr>
            </w:pPr>
            <w:r w:rsidRPr="00581B3A">
              <w:rPr>
                <w:color w:val="002060"/>
              </w:rPr>
              <w:t>IZZO DIEGO</w:t>
            </w:r>
          </w:p>
        </w:tc>
        <w:tc>
          <w:tcPr>
            <w:tcW w:w="2200" w:type="dxa"/>
            <w:tcMar>
              <w:top w:w="20" w:type="dxa"/>
              <w:left w:w="20" w:type="dxa"/>
              <w:bottom w:w="20" w:type="dxa"/>
              <w:right w:w="20" w:type="dxa"/>
            </w:tcMar>
            <w:vAlign w:val="center"/>
            <w:hideMark/>
          </w:tcPr>
          <w:p w14:paraId="0DE5132C" w14:textId="77777777" w:rsidR="0035480B" w:rsidRPr="00581B3A" w:rsidRDefault="0035480B" w:rsidP="00630193">
            <w:pPr>
              <w:pStyle w:val="movimento2"/>
              <w:rPr>
                <w:color w:val="002060"/>
              </w:rPr>
            </w:pPr>
            <w:r w:rsidRPr="00581B3A">
              <w:rPr>
                <w:color w:val="002060"/>
              </w:rPr>
              <w:t xml:space="preserve">(REAL SAN GIORGIO) </w:t>
            </w:r>
          </w:p>
        </w:tc>
      </w:tr>
    </w:tbl>
    <w:p w14:paraId="04C0B80D" w14:textId="77777777" w:rsidR="0035480B" w:rsidRPr="00581B3A" w:rsidRDefault="0035480B" w:rsidP="0035480B">
      <w:pPr>
        <w:pStyle w:val="breakline"/>
        <w:rPr>
          <w:color w:val="002060"/>
        </w:rPr>
      </w:pPr>
    </w:p>
    <w:p w14:paraId="70616FE2" w14:textId="77777777" w:rsidR="0035480B" w:rsidRPr="00581B3A" w:rsidRDefault="0035480B" w:rsidP="0035480B">
      <w:pPr>
        <w:jc w:val="center"/>
        <w:rPr>
          <w:rFonts w:ascii="Arial" w:hAnsi="Arial" w:cs="Arial"/>
          <w:noProof/>
          <w:color w:val="002060"/>
          <w:sz w:val="22"/>
          <w:szCs w:val="22"/>
        </w:rPr>
      </w:pPr>
      <w:r w:rsidRPr="00581B3A">
        <w:rPr>
          <w:rFonts w:ascii="Arial" w:hAnsi="Arial" w:cs="Arial"/>
          <w:noProof/>
          <w:color w:val="002060"/>
          <w:sz w:val="22"/>
          <w:szCs w:val="22"/>
        </w:rPr>
        <w:t>F.to IL SEGRETARIO                                   F.to IL GIUDICE SPORTIVO</w:t>
      </w:r>
    </w:p>
    <w:p w14:paraId="650E34E6" w14:textId="77777777" w:rsidR="0035480B" w:rsidRPr="00581B3A" w:rsidRDefault="0035480B" w:rsidP="0035480B">
      <w:pPr>
        <w:jc w:val="left"/>
        <w:rPr>
          <w:rFonts w:ascii="Arial" w:hAnsi="Arial" w:cs="Arial"/>
          <w:noProof/>
          <w:color w:val="002060"/>
          <w:sz w:val="22"/>
          <w:szCs w:val="22"/>
        </w:rPr>
      </w:pPr>
      <w:r w:rsidRPr="00581B3A">
        <w:rPr>
          <w:rFonts w:ascii="Arial" w:hAnsi="Arial" w:cs="Arial"/>
          <w:noProof/>
          <w:color w:val="002060"/>
          <w:sz w:val="22"/>
          <w:szCs w:val="22"/>
        </w:rPr>
        <w:t xml:space="preserve">                         Angelo Castellana        </w:t>
      </w:r>
      <w:r w:rsidRPr="00581B3A">
        <w:rPr>
          <w:rFonts w:ascii="Arial" w:hAnsi="Arial" w:cs="Arial"/>
          <w:noProof/>
          <w:color w:val="002060"/>
          <w:sz w:val="22"/>
          <w:szCs w:val="22"/>
        </w:rPr>
        <w:tab/>
        <w:t xml:space="preserve">                                Agnese Lazzaretti</w:t>
      </w:r>
    </w:p>
    <w:p w14:paraId="6D1048DF" w14:textId="77777777" w:rsidR="0035480B" w:rsidRPr="00581B3A" w:rsidRDefault="0035480B" w:rsidP="0035480B">
      <w:pPr>
        <w:pStyle w:val="breakline"/>
        <w:rPr>
          <w:rFonts w:eastAsiaTheme="minorEastAsia"/>
          <w:color w:val="002060"/>
        </w:rPr>
      </w:pPr>
    </w:p>
    <w:p w14:paraId="24C893BE" w14:textId="77777777" w:rsidR="0035480B" w:rsidRPr="00581B3A" w:rsidRDefault="0035480B" w:rsidP="0035480B">
      <w:pPr>
        <w:pStyle w:val="titoloprinc0"/>
        <w:rPr>
          <w:color w:val="002060"/>
        </w:rPr>
      </w:pPr>
      <w:r w:rsidRPr="00581B3A">
        <w:rPr>
          <w:color w:val="002060"/>
        </w:rPr>
        <w:t>CLASSIFICA</w:t>
      </w:r>
    </w:p>
    <w:p w14:paraId="3DD895E6" w14:textId="77777777" w:rsidR="0035480B" w:rsidRPr="00581B3A" w:rsidRDefault="0035480B" w:rsidP="0035480B">
      <w:pPr>
        <w:pStyle w:val="breakline"/>
        <w:rPr>
          <w:color w:val="002060"/>
        </w:rPr>
      </w:pPr>
    </w:p>
    <w:p w14:paraId="38FB6309" w14:textId="77777777" w:rsidR="0035480B" w:rsidRPr="00581B3A" w:rsidRDefault="0035480B" w:rsidP="0035480B">
      <w:pPr>
        <w:pStyle w:val="breakline"/>
        <w:rPr>
          <w:color w:val="002060"/>
        </w:rPr>
      </w:pPr>
    </w:p>
    <w:p w14:paraId="1F1318E1" w14:textId="77777777" w:rsidR="0035480B" w:rsidRPr="00581B3A" w:rsidRDefault="0035480B" w:rsidP="0035480B">
      <w:pPr>
        <w:pStyle w:val="sottotitolocampionato10"/>
        <w:rPr>
          <w:color w:val="002060"/>
        </w:rPr>
      </w:pPr>
      <w:r w:rsidRPr="00581B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323A6E95"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E2397"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82601"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6DF82"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974B0"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E6485"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32153"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25347"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1BABC"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5A660"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C6FD0" w14:textId="77777777" w:rsidR="0035480B" w:rsidRPr="00581B3A" w:rsidRDefault="0035480B" w:rsidP="00630193">
            <w:pPr>
              <w:pStyle w:val="headertabella0"/>
              <w:rPr>
                <w:color w:val="002060"/>
              </w:rPr>
            </w:pPr>
            <w:r w:rsidRPr="00581B3A">
              <w:rPr>
                <w:color w:val="002060"/>
              </w:rPr>
              <w:t>PE</w:t>
            </w:r>
          </w:p>
        </w:tc>
      </w:tr>
      <w:tr w:rsidR="0035480B" w:rsidRPr="00581B3A" w14:paraId="41073F0A"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B112D0" w14:textId="77777777" w:rsidR="0035480B" w:rsidRPr="00581B3A" w:rsidRDefault="0035480B" w:rsidP="00630193">
            <w:pPr>
              <w:pStyle w:val="rowtabella0"/>
              <w:rPr>
                <w:color w:val="002060"/>
              </w:rPr>
            </w:pPr>
            <w:r w:rsidRPr="00581B3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B7061" w14:textId="77777777" w:rsidR="0035480B" w:rsidRPr="00581B3A" w:rsidRDefault="0035480B" w:rsidP="00630193">
            <w:pPr>
              <w:pStyle w:val="rowtabella0"/>
              <w:jc w:val="center"/>
              <w:rPr>
                <w:color w:val="002060"/>
              </w:rPr>
            </w:pPr>
            <w:r w:rsidRPr="00581B3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329A1"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0F103"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ACCAB"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8806"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12817" w14:textId="77777777" w:rsidR="0035480B" w:rsidRPr="00581B3A" w:rsidRDefault="0035480B" w:rsidP="00630193">
            <w:pPr>
              <w:pStyle w:val="rowtabella0"/>
              <w:jc w:val="center"/>
              <w:rPr>
                <w:color w:val="002060"/>
              </w:rPr>
            </w:pPr>
            <w:r w:rsidRPr="00581B3A">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BF95C" w14:textId="77777777" w:rsidR="0035480B" w:rsidRPr="00581B3A" w:rsidRDefault="0035480B" w:rsidP="00630193">
            <w:pPr>
              <w:pStyle w:val="rowtabella0"/>
              <w:jc w:val="center"/>
              <w:rPr>
                <w:color w:val="002060"/>
              </w:rPr>
            </w:pPr>
            <w:r w:rsidRPr="00581B3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A13C4" w14:textId="77777777" w:rsidR="0035480B" w:rsidRPr="00581B3A" w:rsidRDefault="0035480B" w:rsidP="00630193">
            <w:pPr>
              <w:pStyle w:val="rowtabella0"/>
              <w:jc w:val="center"/>
              <w:rPr>
                <w:color w:val="002060"/>
              </w:rPr>
            </w:pPr>
            <w:r w:rsidRPr="00581B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51BC5" w14:textId="77777777" w:rsidR="0035480B" w:rsidRPr="00581B3A" w:rsidRDefault="0035480B" w:rsidP="00630193">
            <w:pPr>
              <w:pStyle w:val="rowtabella0"/>
              <w:jc w:val="center"/>
              <w:rPr>
                <w:color w:val="002060"/>
              </w:rPr>
            </w:pPr>
            <w:r w:rsidRPr="00581B3A">
              <w:rPr>
                <w:color w:val="002060"/>
              </w:rPr>
              <w:t>0</w:t>
            </w:r>
          </w:p>
        </w:tc>
      </w:tr>
      <w:tr w:rsidR="0035480B" w:rsidRPr="00581B3A" w14:paraId="4DA31EA9"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0A40BE" w14:textId="77777777" w:rsidR="0035480B" w:rsidRPr="00581B3A" w:rsidRDefault="0035480B" w:rsidP="00630193">
            <w:pPr>
              <w:pStyle w:val="rowtabella0"/>
              <w:rPr>
                <w:color w:val="002060"/>
              </w:rPr>
            </w:pPr>
            <w:r w:rsidRPr="00581B3A">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29841" w14:textId="77777777" w:rsidR="0035480B" w:rsidRPr="00581B3A" w:rsidRDefault="0035480B" w:rsidP="00630193">
            <w:pPr>
              <w:pStyle w:val="rowtabella0"/>
              <w:jc w:val="center"/>
              <w:rPr>
                <w:color w:val="002060"/>
              </w:rPr>
            </w:pPr>
            <w:r w:rsidRPr="00581B3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7F0A6"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7CDAC"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A1043"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E8678"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9A945" w14:textId="77777777" w:rsidR="0035480B" w:rsidRPr="00581B3A" w:rsidRDefault="0035480B" w:rsidP="00630193">
            <w:pPr>
              <w:pStyle w:val="rowtabella0"/>
              <w:jc w:val="center"/>
              <w:rPr>
                <w:color w:val="002060"/>
              </w:rPr>
            </w:pPr>
            <w:r w:rsidRPr="00581B3A">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FA9B0" w14:textId="77777777" w:rsidR="0035480B" w:rsidRPr="00581B3A" w:rsidRDefault="0035480B" w:rsidP="00630193">
            <w:pPr>
              <w:pStyle w:val="rowtabella0"/>
              <w:jc w:val="center"/>
              <w:rPr>
                <w:color w:val="002060"/>
              </w:rPr>
            </w:pPr>
            <w:r w:rsidRPr="00581B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D94CF" w14:textId="77777777" w:rsidR="0035480B" w:rsidRPr="00581B3A" w:rsidRDefault="0035480B" w:rsidP="00630193">
            <w:pPr>
              <w:pStyle w:val="rowtabella0"/>
              <w:jc w:val="center"/>
              <w:rPr>
                <w:color w:val="002060"/>
              </w:rPr>
            </w:pPr>
            <w:r w:rsidRPr="00581B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2BB2B" w14:textId="77777777" w:rsidR="0035480B" w:rsidRPr="00581B3A" w:rsidRDefault="0035480B" w:rsidP="00630193">
            <w:pPr>
              <w:pStyle w:val="rowtabella0"/>
              <w:jc w:val="center"/>
              <w:rPr>
                <w:color w:val="002060"/>
              </w:rPr>
            </w:pPr>
            <w:r w:rsidRPr="00581B3A">
              <w:rPr>
                <w:color w:val="002060"/>
              </w:rPr>
              <w:t>0</w:t>
            </w:r>
          </w:p>
        </w:tc>
      </w:tr>
      <w:tr w:rsidR="0035480B" w:rsidRPr="00581B3A" w14:paraId="36B40FB3"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DC2286" w14:textId="77777777" w:rsidR="0035480B" w:rsidRPr="00581B3A" w:rsidRDefault="0035480B" w:rsidP="00630193">
            <w:pPr>
              <w:pStyle w:val="rowtabella0"/>
              <w:rPr>
                <w:color w:val="002060"/>
                <w:lang w:val="es-ES"/>
              </w:rPr>
            </w:pPr>
            <w:r w:rsidRPr="00581B3A">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51C16" w14:textId="77777777" w:rsidR="0035480B" w:rsidRPr="00581B3A" w:rsidRDefault="0035480B" w:rsidP="00630193">
            <w:pPr>
              <w:pStyle w:val="rowtabella0"/>
              <w:jc w:val="center"/>
              <w:rPr>
                <w:color w:val="002060"/>
              </w:rPr>
            </w:pPr>
            <w:r w:rsidRPr="00581B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354AE"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46523"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8C5F5"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F2477"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6C89D" w14:textId="77777777" w:rsidR="0035480B" w:rsidRPr="00581B3A" w:rsidRDefault="0035480B" w:rsidP="00630193">
            <w:pPr>
              <w:pStyle w:val="rowtabella0"/>
              <w:jc w:val="center"/>
              <w:rPr>
                <w:color w:val="002060"/>
              </w:rPr>
            </w:pPr>
            <w:r w:rsidRPr="00581B3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B11A4" w14:textId="77777777" w:rsidR="0035480B" w:rsidRPr="00581B3A" w:rsidRDefault="0035480B" w:rsidP="00630193">
            <w:pPr>
              <w:pStyle w:val="rowtabella0"/>
              <w:jc w:val="center"/>
              <w:rPr>
                <w:color w:val="002060"/>
              </w:rPr>
            </w:pPr>
            <w:r w:rsidRPr="00581B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09BEB"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A49F4" w14:textId="77777777" w:rsidR="0035480B" w:rsidRPr="00581B3A" w:rsidRDefault="0035480B" w:rsidP="00630193">
            <w:pPr>
              <w:pStyle w:val="rowtabella0"/>
              <w:jc w:val="center"/>
              <w:rPr>
                <w:color w:val="002060"/>
              </w:rPr>
            </w:pPr>
            <w:r w:rsidRPr="00581B3A">
              <w:rPr>
                <w:color w:val="002060"/>
              </w:rPr>
              <w:t>0</w:t>
            </w:r>
          </w:p>
        </w:tc>
      </w:tr>
      <w:tr w:rsidR="0035480B" w:rsidRPr="00581B3A" w14:paraId="1B1A5167"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CB1BBF" w14:textId="77777777" w:rsidR="0035480B" w:rsidRPr="00581B3A" w:rsidRDefault="0035480B" w:rsidP="00630193">
            <w:pPr>
              <w:pStyle w:val="rowtabella0"/>
              <w:rPr>
                <w:color w:val="002060"/>
              </w:rPr>
            </w:pPr>
            <w:r w:rsidRPr="00581B3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4406E" w14:textId="77777777" w:rsidR="0035480B" w:rsidRPr="00581B3A" w:rsidRDefault="0035480B" w:rsidP="00630193">
            <w:pPr>
              <w:pStyle w:val="rowtabella0"/>
              <w:jc w:val="center"/>
              <w:rPr>
                <w:color w:val="002060"/>
              </w:rPr>
            </w:pPr>
            <w:r w:rsidRPr="00581B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8B832"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F0FF0"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31F63"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7F175"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6DCD5" w14:textId="77777777" w:rsidR="0035480B" w:rsidRPr="00581B3A" w:rsidRDefault="0035480B" w:rsidP="00630193">
            <w:pPr>
              <w:pStyle w:val="rowtabella0"/>
              <w:jc w:val="center"/>
              <w:rPr>
                <w:color w:val="002060"/>
              </w:rPr>
            </w:pPr>
            <w:r w:rsidRPr="00581B3A">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2D495" w14:textId="77777777" w:rsidR="0035480B" w:rsidRPr="00581B3A" w:rsidRDefault="0035480B" w:rsidP="00630193">
            <w:pPr>
              <w:pStyle w:val="rowtabella0"/>
              <w:jc w:val="center"/>
              <w:rPr>
                <w:color w:val="002060"/>
              </w:rPr>
            </w:pPr>
            <w:r w:rsidRPr="00581B3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245F9" w14:textId="77777777" w:rsidR="0035480B" w:rsidRPr="00581B3A" w:rsidRDefault="0035480B" w:rsidP="00630193">
            <w:pPr>
              <w:pStyle w:val="rowtabella0"/>
              <w:jc w:val="center"/>
              <w:rPr>
                <w:color w:val="002060"/>
              </w:rPr>
            </w:pPr>
            <w:r w:rsidRPr="00581B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3463D" w14:textId="77777777" w:rsidR="0035480B" w:rsidRPr="00581B3A" w:rsidRDefault="0035480B" w:rsidP="00630193">
            <w:pPr>
              <w:pStyle w:val="rowtabella0"/>
              <w:jc w:val="center"/>
              <w:rPr>
                <w:color w:val="002060"/>
              </w:rPr>
            </w:pPr>
            <w:r w:rsidRPr="00581B3A">
              <w:rPr>
                <w:color w:val="002060"/>
              </w:rPr>
              <w:t>0</w:t>
            </w:r>
          </w:p>
        </w:tc>
      </w:tr>
      <w:tr w:rsidR="0035480B" w:rsidRPr="00581B3A" w14:paraId="0A4FEBB9"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B19B95" w14:textId="77777777" w:rsidR="0035480B" w:rsidRPr="00D47CE2" w:rsidRDefault="0035480B" w:rsidP="00630193">
            <w:pPr>
              <w:pStyle w:val="rowtabella0"/>
              <w:rPr>
                <w:color w:val="002060"/>
                <w:lang w:val="en-US"/>
              </w:rPr>
            </w:pPr>
            <w:r w:rsidRPr="00D47CE2">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A81B0" w14:textId="77777777" w:rsidR="0035480B" w:rsidRPr="00581B3A" w:rsidRDefault="0035480B" w:rsidP="00630193">
            <w:pPr>
              <w:pStyle w:val="rowtabella0"/>
              <w:jc w:val="center"/>
              <w:rPr>
                <w:color w:val="002060"/>
              </w:rPr>
            </w:pPr>
            <w:r w:rsidRPr="00581B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E1F9E"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FD2B5"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32937"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11D6A"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23DB5" w14:textId="77777777" w:rsidR="0035480B" w:rsidRPr="00581B3A" w:rsidRDefault="0035480B" w:rsidP="00630193">
            <w:pPr>
              <w:pStyle w:val="rowtabella0"/>
              <w:jc w:val="center"/>
              <w:rPr>
                <w:color w:val="002060"/>
              </w:rPr>
            </w:pPr>
            <w:r w:rsidRPr="00581B3A">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60633" w14:textId="77777777" w:rsidR="0035480B" w:rsidRPr="00581B3A" w:rsidRDefault="0035480B" w:rsidP="00630193">
            <w:pPr>
              <w:pStyle w:val="rowtabella0"/>
              <w:jc w:val="center"/>
              <w:rPr>
                <w:color w:val="002060"/>
              </w:rPr>
            </w:pPr>
            <w:r w:rsidRPr="00581B3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883E9" w14:textId="77777777" w:rsidR="0035480B" w:rsidRPr="00581B3A" w:rsidRDefault="0035480B" w:rsidP="00630193">
            <w:pPr>
              <w:pStyle w:val="rowtabella0"/>
              <w:jc w:val="center"/>
              <w:rPr>
                <w:color w:val="002060"/>
              </w:rPr>
            </w:pPr>
            <w:r w:rsidRPr="00581B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929A8" w14:textId="77777777" w:rsidR="0035480B" w:rsidRPr="00581B3A" w:rsidRDefault="0035480B" w:rsidP="00630193">
            <w:pPr>
              <w:pStyle w:val="rowtabella0"/>
              <w:jc w:val="center"/>
              <w:rPr>
                <w:color w:val="002060"/>
              </w:rPr>
            </w:pPr>
            <w:r w:rsidRPr="00581B3A">
              <w:rPr>
                <w:color w:val="002060"/>
              </w:rPr>
              <w:t>0</w:t>
            </w:r>
          </w:p>
        </w:tc>
      </w:tr>
      <w:tr w:rsidR="0035480B" w:rsidRPr="00581B3A" w14:paraId="714C1019"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2DBF1" w14:textId="77777777" w:rsidR="0035480B" w:rsidRPr="00581B3A" w:rsidRDefault="0035480B" w:rsidP="00630193">
            <w:pPr>
              <w:pStyle w:val="rowtabella0"/>
              <w:rPr>
                <w:color w:val="002060"/>
              </w:rPr>
            </w:pPr>
            <w:r w:rsidRPr="00581B3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C8E2E" w14:textId="77777777" w:rsidR="0035480B" w:rsidRPr="00581B3A" w:rsidRDefault="0035480B" w:rsidP="00630193">
            <w:pPr>
              <w:pStyle w:val="rowtabella0"/>
              <w:jc w:val="center"/>
              <w:rPr>
                <w:color w:val="002060"/>
              </w:rPr>
            </w:pPr>
            <w:r w:rsidRPr="00581B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76E8D"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EA04"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690A3"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7C0B6"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8FDED" w14:textId="77777777" w:rsidR="0035480B" w:rsidRPr="00581B3A" w:rsidRDefault="0035480B" w:rsidP="00630193">
            <w:pPr>
              <w:pStyle w:val="rowtabella0"/>
              <w:jc w:val="center"/>
              <w:rPr>
                <w:color w:val="002060"/>
              </w:rPr>
            </w:pPr>
            <w:r w:rsidRPr="00581B3A">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57F2" w14:textId="77777777" w:rsidR="0035480B" w:rsidRPr="00581B3A" w:rsidRDefault="0035480B" w:rsidP="00630193">
            <w:pPr>
              <w:pStyle w:val="rowtabella0"/>
              <w:jc w:val="center"/>
              <w:rPr>
                <w:color w:val="002060"/>
              </w:rPr>
            </w:pPr>
            <w:r w:rsidRPr="00581B3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4B9A8"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3143C" w14:textId="77777777" w:rsidR="0035480B" w:rsidRPr="00581B3A" w:rsidRDefault="0035480B" w:rsidP="00630193">
            <w:pPr>
              <w:pStyle w:val="rowtabella0"/>
              <w:jc w:val="center"/>
              <w:rPr>
                <w:color w:val="002060"/>
              </w:rPr>
            </w:pPr>
            <w:r w:rsidRPr="00581B3A">
              <w:rPr>
                <w:color w:val="002060"/>
              </w:rPr>
              <w:t>0</w:t>
            </w:r>
          </w:p>
        </w:tc>
      </w:tr>
      <w:tr w:rsidR="0035480B" w:rsidRPr="00581B3A" w14:paraId="4C693342"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1278CF" w14:textId="77777777" w:rsidR="0035480B" w:rsidRPr="00581B3A" w:rsidRDefault="0035480B" w:rsidP="00630193">
            <w:pPr>
              <w:pStyle w:val="rowtabella0"/>
              <w:rPr>
                <w:color w:val="002060"/>
              </w:rPr>
            </w:pPr>
            <w:r w:rsidRPr="00581B3A">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15C10" w14:textId="77777777" w:rsidR="0035480B" w:rsidRPr="00581B3A" w:rsidRDefault="0035480B" w:rsidP="00630193">
            <w:pPr>
              <w:pStyle w:val="rowtabella0"/>
              <w:jc w:val="center"/>
              <w:rPr>
                <w:color w:val="002060"/>
              </w:rPr>
            </w:pPr>
            <w:r w:rsidRPr="00581B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5BADD"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E7D3D"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7558B"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97ACD"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90B59" w14:textId="77777777" w:rsidR="0035480B" w:rsidRPr="00581B3A" w:rsidRDefault="0035480B" w:rsidP="00630193">
            <w:pPr>
              <w:pStyle w:val="rowtabella0"/>
              <w:jc w:val="center"/>
              <w:rPr>
                <w:color w:val="002060"/>
              </w:rPr>
            </w:pPr>
            <w:r w:rsidRPr="00581B3A">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53F5C" w14:textId="77777777" w:rsidR="0035480B" w:rsidRPr="00581B3A" w:rsidRDefault="0035480B" w:rsidP="00630193">
            <w:pPr>
              <w:pStyle w:val="rowtabella0"/>
              <w:jc w:val="center"/>
              <w:rPr>
                <w:color w:val="002060"/>
              </w:rPr>
            </w:pPr>
            <w:r w:rsidRPr="00581B3A">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C60B8"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76ACD" w14:textId="77777777" w:rsidR="0035480B" w:rsidRPr="00581B3A" w:rsidRDefault="0035480B" w:rsidP="00630193">
            <w:pPr>
              <w:pStyle w:val="rowtabella0"/>
              <w:jc w:val="center"/>
              <w:rPr>
                <w:color w:val="002060"/>
              </w:rPr>
            </w:pPr>
            <w:r w:rsidRPr="00581B3A">
              <w:rPr>
                <w:color w:val="002060"/>
              </w:rPr>
              <w:t>0</w:t>
            </w:r>
          </w:p>
        </w:tc>
      </w:tr>
      <w:tr w:rsidR="0035480B" w:rsidRPr="00581B3A" w14:paraId="47B4EE8A"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E03D52" w14:textId="77777777" w:rsidR="0035480B" w:rsidRPr="00D47CE2" w:rsidRDefault="0035480B" w:rsidP="00630193">
            <w:pPr>
              <w:pStyle w:val="rowtabella0"/>
              <w:rPr>
                <w:color w:val="002060"/>
                <w:lang w:val="en-US"/>
              </w:rPr>
            </w:pPr>
            <w:r w:rsidRPr="00D47CE2">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D6489" w14:textId="77777777" w:rsidR="0035480B" w:rsidRPr="00581B3A" w:rsidRDefault="0035480B" w:rsidP="00630193">
            <w:pPr>
              <w:pStyle w:val="rowtabella0"/>
              <w:jc w:val="center"/>
              <w:rPr>
                <w:color w:val="002060"/>
              </w:rPr>
            </w:pPr>
            <w:r w:rsidRPr="00581B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6850E"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B4726"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54736"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9A441"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F2FF3" w14:textId="77777777" w:rsidR="0035480B" w:rsidRPr="00581B3A" w:rsidRDefault="0035480B" w:rsidP="00630193">
            <w:pPr>
              <w:pStyle w:val="rowtabella0"/>
              <w:jc w:val="center"/>
              <w:rPr>
                <w:color w:val="002060"/>
              </w:rPr>
            </w:pPr>
            <w:r w:rsidRPr="00581B3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F4B0E" w14:textId="77777777" w:rsidR="0035480B" w:rsidRPr="00581B3A" w:rsidRDefault="0035480B" w:rsidP="00630193">
            <w:pPr>
              <w:pStyle w:val="rowtabella0"/>
              <w:jc w:val="center"/>
              <w:rPr>
                <w:color w:val="002060"/>
              </w:rPr>
            </w:pPr>
            <w:r w:rsidRPr="00581B3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F2065"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A8109" w14:textId="77777777" w:rsidR="0035480B" w:rsidRPr="00581B3A" w:rsidRDefault="0035480B" w:rsidP="00630193">
            <w:pPr>
              <w:pStyle w:val="rowtabella0"/>
              <w:jc w:val="center"/>
              <w:rPr>
                <w:color w:val="002060"/>
              </w:rPr>
            </w:pPr>
            <w:r w:rsidRPr="00581B3A">
              <w:rPr>
                <w:color w:val="002060"/>
              </w:rPr>
              <w:t>0</w:t>
            </w:r>
          </w:p>
        </w:tc>
      </w:tr>
      <w:tr w:rsidR="0035480B" w:rsidRPr="00581B3A" w14:paraId="29FEC8EF"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300DC9" w14:textId="77777777" w:rsidR="0035480B" w:rsidRPr="00581B3A" w:rsidRDefault="0035480B" w:rsidP="00630193">
            <w:pPr>
              <w:pStyle w:val="rowtabella0"/>
              <w:rPr>
                <w:color w:val="002060"/>
              </w:rPr>
            </w:pPr>
            <w:r w:rsidRPr="00581B3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D8FD7" w14:textId="77777777" w:rsidR="0035480B" w:rsidRPr="00581B3A" w:rsidRDefault="0035480B" w:rsidP="00630193">
            <w:pPr>
              <w:pStyle w:val="rowtabella0"/>
              <w:jc w:val="center"/>
              <w:rPr>
                <w:color w:val="002060"/>
              </w:rPr>
            </w:pPr>
            <w:r w:rsidRPr="00581B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41150"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8EB41"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5D125"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52938"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B2CB3" w14:textId="77777777" w:rsidR="0035480B" w:rsidRPr="00581B3A" w:rsidRDefault="0035480B" w:rsidP="00630193">
            <w:pPr>
              <w:pStyle w:val="rowtabella0"/>
              <w:jc w:val="center"/>
              <w:rPr>
                <w:color w:val="002060"/>
              </w:rPr>
            </w:pPr>
            <w:r w:rsidRPr="00581B3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EA352" w14:textId="77777777" w:rsidR="0035480B" w:rsidRPr="00581B3A" w:rsidRDefault="0035480B" w:rsidP="00630193">
            <w:pPr>
              <w:pStyle w:val="rowtabella0"/>
              <w:jc w:val="center"/>
              <w:rPr>
                <w:color w:val="002060"/>
              </w:rPr>
            </w:pPr>
            <w:r w:rsidRPr="00581B3A">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C67E4"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A6D45" w14:textId="77777777" w:rsidR="0035480B" w:rsidRPr="00581B3A" w:rsidRDefault="0035480B" w:rsidP="00630193">
            <w:pPr>
              <w:pStyle w:val="rowtabella0"/>
              <w:jc w:val="center"/>
              <w:rPr>
                <w:color w:val="002060"/>
              </w:rPr>
            </w:pPr>
            <w:r w:rsidRPr="00581B3A">
              <w:rPr>
                <w:color w:val="002060"/>
              </w:rPr>
              <w:t>0</w:t>
            </w:r>
          </w:p>
        </w:tc>
      </w:tr>
      <w:tr w:rsidR="0035480B" w:rsidRPr="00581B3A" w14:paraId="74CB05AD"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6F3CA3" w14:textId="77777777" w:rsidR="0035480B" w:rsidRPr="00581B3A" w:rsidRDefault="0035480B" w:rsidP="00630193">
            <w:pPr>
              <w:pStyle w:val="rowtabella0"/>
              <w:rPr>
                <w:color w:val="002060"/>
              </w:rPr>
            </w:pPr>
            <w:r w:rsidRPr="00581B3A">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5FB73" w14:textId="77777777" w:rsidR="0035480B" w:rsidRPr="00581B3A" w:rsidRDefault="0035480B" w:rsidP="00630193">
            <w:pPr>
              <w:pStyle w:val="rowtabella0"/>
              <w:jc w:val="center"/>
              <w:rPr>
                <w:color w:val="002060"/>
              </w:rPr>
            </w:pPr>
            <w:r w:rsidRPr="00581B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C5A7F"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88D63"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4BADF"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1E7C9"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5DDA4" w14:textId="77777777" w:rsidR="0035480B" w:rsidRPr="00581B3A" w:rsidRDefault="0035480B" w:rsidP="00630193">
            <w:pPr>
              <w:pStyle w:val="rowtabella0"/>
              <w:jc w:val="center"/>
              <w:rPr>
                <w:color w:val="002060"/>
              </w:rPr>
            </w:pPr>
            <w:r w:rsidRPr="00581B3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4AB53" w14:textId="77777777" w:rsidR="0035480B" w:rsidRPr="00581B3A" w:rsidRDefault="0035480B" w:rsidP="00630193">
            <w:pPr>
              <w:pStyle w:val="rowtabella0"/>
              <w:jc w:val="center"/>
              <w:rPr>
                <w:color w:val="002060"/>
              </w:rPr>
            </w:pPr>
            <w:r w:rsidRPr="00581B3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D8BAF"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48E12" w14:textId="77777777" w:rsidR="0035480B" w:rsidRPr="00581B3A" w:rsidRDefault="0035480B" w:rsidP="00630193">
            <w:pPr>
              <w:pStyle w:val="rowtabella0"/>
              <w:jc w:val="center"/>
              <w:rPr>
                <w:color w:val="002060"/>
              </w:rPr>
            </w:pPr>
            <w:r w:rsidRPr="00581B3A">
              <w:rPr>
                <w:color w:val="002060"/>
              </w:rPr>
              <w:t>0</w:t>
            </w:r>
          </w:p>
        </w:tc>
      </w:tr>
      <w:tr w:rsidR="0035480B" w:rsidRPr="00581B3A" w14:paraId="040F5DCD"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A5C672" w14:textId="77777777" w:rsidR="0035480B" w:rsidRPr="00581B3A" w:rsidRDefault="0035480B" w:rsidP="00630193">
            <w:pPr>
              <w:pStyle w:val="rowtabella0"/>
              <w:rPr>
                <w:color w:val="002060"/>
              </w:rPr>
            </w:pPr>
            <w:r w:rsidRPr="00581B3A">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ABBFD"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A91B5"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49A74"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63BD7"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28FEF"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87BB8" w14:textId="77777777" w:rsidR="0035480B" w:rsidRPr="00581B3A" w:rsidRDefault="0035480B" w:rsidP="00630193">
            <w:pPr>
              <w:pStyle w:val="rowtabella0"/>
              <w:jc w:val="center"/>
              <w:rPr>
                <w:color w:val="002060"/>
              </w:rPr>
            </w:pPr>
            <w:r w:rsidRPr="00581B3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F2F05" w14:textId="77777777" w:rsidR="0035480B" w:rsidRPr="00581B3A" w:rsidRDefault="0035480B" w:rsidP="00630193">
            <w:pPr>
              <w:pStyle w:val="rowtabella0"/>
              <w:jc w:val="center"/>
              <w:rPr>
                <w:color w:val="002060"/>
              </w:rPr>
            </w:pPr>
            <w:r w:rsidRPr="00581B3A">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B78E1"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93411" w14:textId="77777777" w:rsidR="0035480B" w:rsidRPr="00581B3A" w:rsidRDefault="0035480B" w:rsidP="00630193">
            <w:pPr>
              <w:pStyle w:val="rowtabella0"/>
              <w:jc w:val="center"/>
              <w:rPr>
                <w:color w:val="002060"/>
              </w:rPr>
            </w:pPr>
            <w:r w:rsidRPr="00581B3A">
              <w:rPr>
                <w:color w:val="002060"/>
              </w:rPr>
              <w:t>0</w:t>
            </w:r>
          </w:p>
        </w:tc>
      </w:tr>
      <w:tr w:rsidR="0035480B" w:rsidRPr="00581B3A" w14:paraId="11E92DD8"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8E2AFB" w14:textId="77777777" w:rsidR="0035480B" w:rsidRPr="00581B3A" w:rsidRDefault="0035480B" w:rsidP="00630193">
            <w:pPr>
              <w:pStyle w:val="rowtabella0"/>
              <w:rPr>
                <w:color w:val="002060"/>
              </w:rPr>
            </w:pPr>
            <w:r w:rsidRPr="00581B3A">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3D126"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B8335"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57162"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B6A15"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18B49"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93952" w14:textId="77777777" w:rsidR="0035480B" w:rsidRPr="00581B3A" w:rsidRDefault="0035480B" w:rsidP="00630193">
            <w:pPr>
              <w:pStyle w:val="rowtabella0"/>
              <w:jc w:val="center"/>
              <w:rPr>
                <w:color w:val="002060"/>
              </w:rPr>
            </w:pPr>
            <w:r w:rsidRPr="00581B3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8FBC5" w14:textId="77777777" w:rsidR="0035480B" w:rsidRPr="00581B3A" w:rsidRDefault="0035480B" w:rsidP="00630193">
            <w:pPr>
              <w:pStyle w:val="rowtabella0"/>
              <w:jc w:val="center"/>
              <w:rPr>
                <w:color w:val="002060"/>
              </w:rPr>
            </w:pPr>
            <w:r w:rsidRPr="00581B3A">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F8D81" w14:textId="77777777" w:rsidR="0035480B" w:rsidRPr="00581B3A" w:rsidRDefault="0035480B" w:rsidP="00630193">
            <w:pPr>
              <w:pStyle w:val="rowtabella0"/>
              <w:jc w:val="center"/>
              <w:rPr>
                <w:color w:val="002060"/>
              </w:rPr>
            </w:pPr>
            <w:r w:rsidRPr="00581B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47F02" w14:textId="77777777" w:rsidR="0035480B" w:rsidRPr="00581B3A" w:rsidRDefault="0035480B" w:rsidP="00630193">
            <w:pPr>
              <w:pStyle w:val="rowtabella0"/>
              <w:jc w:val="center"/>
              <w:rPr>
                <w:color w:val="002060"/>
              </w:rPr>
            </w:pPr>
            <w:r w:rsidRPr="00581B3A">
              <w:rPr>
                <w:color w:val="002060"/>
              </w:rPr>
              <w:t>0</w:t>
            </w:r>
          </w:p>
        </w:tc>
      </w:tr>
      <w:tr w:rsidR="0035480B" w:rsidRPr="00581B3A" w14:paraId="23655D9A"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908133" w14:textId="77777777" w:rsidR="0035480B" w:rsidRPr="00581B3A" w:rsidRDefault="0035480B" w:rsidP="00630193">
            <w:pPr>
              <w:pStyle w:val="rowtabella0"/>
              <w:rPr>
                <w:color w:val="002060"/>
                <w:lang w:val="es-ES"/>
              </w:rPr>
            </w:pPr>
            <w:r w:rsidRPr="00581B3A">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9512C"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0869"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B6EB3"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9899"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5220A"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7A83B" w14:textId="77777777" w:rsidR="0035480B" w:rsidRPr="00581B3A" w:rsidRDefault="0035480B" w:rsidP="00630193">
            <w:pPr>
              <w:pStyle w:val="rowtabella0"/>
              <w:jc w:val="center"/>
              <w:rPr>
                <w:color w:val="002060"/>
              </w:rPr>
            </w:pPr>
            <w:r w:rsidRPr="00581B3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DCE08" w14:textId="77777777" w:rsidR="0035480B" w:rsidRPr="00581B3A" w:rsidRDefault="0035480B" w:rsidP="00630193">
            <w:pPr>
              <w:pStyle w:val="rowtabella0"/>
              <w:jc w:val="center"/>
              <w:rPr>
                <w:color w:val="002060"/>
              </w:rPr>
            </w:pPr>
            <w:r w:rsidRPr="00581B3A">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5C047" w14:textId="77777777" w:rsidR="0035480B" w:rsidRPr="00581B3A" w:rsidRDefault="0035480B" w:rsidP="00630193">
            <w:pPr>
              <w:pStyle w:val="rowtabella0"/>
              <w:jc w:val="center"/>
              <w:rPr>
                <w:color w:val="002060"/>
              </w:rPr>
            </w:pPr>
            <w:r w:rsidRPr="00581B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E468D" w14:textId="77777777" w:rsidR="0035480B" w:rsidRPr="00581B3A" w:rsidRDefault="0035480B" w:rsidP="00630193">
            <w:pPr>
              <w:pStyle w:val="rowtabella0"/>
              <w:jc w:val="center"/>
              <w:rPr>
                <w:color w:val="002060"/>
              </w:rPr>
            </w:pPr>
            <w:r w:rsidRPr="00581B3A">
              <w:rPr>
                <w:color w:val="002060"/>
              </w:rPr>
              <w:t>0</w:t>
            </w:r>
          </w:p>
        </w:tc>
      </w:tr>
      <w:tr w:rsidR="0035480B" w:rsidRPr="00581B3A" w14:paraId="3DDEB897"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C49046" w14:textId="77777777" w:rsidR="0035480B" w:rsidRPr="00D47CE2" w:rsidRDefault="0035480B" w:rsidP="00630193">
            <w:pPr>
              <w:pStyle w:val="rowtabella0"/>
              <w:rPr>
                <w:color w:val="002060"/>
                <w:lang w:val="en-US"/>
              </w:rPr>
            </w:pPr>
            <w:r w:rsidRPr="00D47CE2">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F912A"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0D9E5"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3E450"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A746E"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16F9D" w14:textId="77777777" w:rsidR="0035480B" w:rsidRPr="00581B3A" w:rsidRDefault="0035480B" w:rsidP="00630193">
            <w:pPr>
              <w:pStyle w:val="rowtabella0"/>
              <w:jc w:val="center"/>
              <w:rPr>
                <w:color w:val="002060"/>
              </w:rPr>
            </w:pPr>
            <w:r w:rsidRPr="00581B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390BC" w14:textId="77777777" w:rsidR="0035480B" w:rsidRPr="00581B3A" w:rsidRDefault="0035480B" w:rsidP="00630193">
            <w:pPr>
              <w:pStyle w:val="rowtabella0"/>
              <w:jc w:val="center"/>
              <w:rPr>
                <w:color w:val="002060"/>
              </w:rPr>
            </w:pPr>
            <w:r w:rsidRPr="00581B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446B4" w14:textId="77777777" w:rsidR="0035480B" w:rsidRPr="00581B3A" w:rsidRDefault="0035480B" w:rsidP="00630193">
            <w:pPr>
              <w:pStyle w:val="rowtabella0"/>
              <w:jc w:val="center"/>
              <w:rPr>
                <w:color w:val="002060"/>
              </w:rPr>
            </w:pPr>
            <w:r w:rsidRPr="00581B3A">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92906" w14:textId="77777777" w:rsidR="0035480B" w:rsidRPr="00581B3A" w:rsidRDefault="0035480B" w:rsidP="00630193">
            <w:pPr>
              <w:pStyle w:val="rowtabella0"/>
              <w:jc w:val="center"/>
              <w:rPr>
                <w:color w:val="002060"/>
              </w:rPr>
            </w:pPr>
            <w:r w:rsidRPr="00581B3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7CFE1" w14:textId="77777777" w:rsidR="0035480B" w:rsidRPr="00581B3A" w:rsidRDefault="0035480B" w:rsidP="00630193">
            <w:pPr>
              <w:pStyle w:val="rowtabella0"/>
              <w:jc w:val="center"/>
              <w:rPr>
                <w:color w:val="002060"/>
              </w:rPr>
            </w:pPr>
            <w:r w:rsidRPr="00581B3A">
              <w:rPr>
                <w:color w:val="002060"/>
              </w:rPr>
              <w:t>0</w:t>
            </w:r>
          </w:p>
        </w:tc>
      </w:tr>
    </w:tbl>
    <w:p w14:paraId="245C4822" w14:textId="77777777" w:rsidR="0035480B" w:rsidRPr="00581B3A" w:rsidRDefault="0035480B" w:rsidP="0035480B">
      <w:pPr>
        <w:pStyle w:val="breakline"/>
        <w:rPr>
          <w:color w:val="002060"/>
        </w:rPr>
      </w:pPr>
    </w:p>
    <w:p w14:paraId="0347FA93" w14:textId="77777777" w:rsidR="0035480B" w:rsidRPr="00581B3A" w:rsidRDefault="0035480B" w:rsidP="0035480B">
      <w:pPr>
        <w:pStyle w:val="titoloprinc0"/>
        <w:rPr>
          <w:color w:val="002060"/>
        </w:rPr>
      </w:pPr>
      <w:r w:rsidRPr="00581B3A">
        <w:rPr>
          <w:color w:val="002060"/>
        </w:rPr>
        <w:t>PROGRAMMA GARE</w:t>
      </w:r>
    </w:p>
    <w:p w14:paraId="7B64920B" w14:textId="77777777" w:rsidR="0035480B" w:rsidRDefault="0035480B" w:rsidP="0035480B">
      <w:pPr>
        <w:pStyle w:val="breakline"/>
        <w:rPr>
          <w:rFonts w:eastAsiaTheme="minorEastAsia"/>
          <w:color w:val="002060"/>
        </w:rPr>
      </w:pPr>
    </w:p>
    <w:p w14:paraId="1B754DFC" w14:textId="77777777" w:rsidR="00A86CD6" w:rsidRPr="00676647" w:rsidRDefault="00A86CD6" w:rsidP="00A86CD6">
      <w:pPr>
        <w:pStyle w:val="sottotitolocampionato10"/>
        <w:rPr>
          <w:color w:val="002060"/>
        </w:rPr>
      </w:pPr>
      <w:r w:rsidRPr="00676647">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1"/>
        <w:gridCol w:w="385"/>
        <w:gridCol w:w="898"/>
        <w:gridCol w:w="1198"/>
        <w:gridCol w:w="1549"/>
        <w:gridCol w:w="1541"/>
      </w:tblGrid>
      <w:tr w:rsidR="00A86CD6" w:rsidRPr="00676647" w14:paraId="005F2B12"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D894F"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98C35"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489B8"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44817"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E5193"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C6F96"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1AFBA"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53C2C4DE"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04035D" w14:textId="77777777" w:rsidR="00A86CD6" w:rsidRPr="00676647" w:rsidRDefault="00A86CD6" w:rsidP="00630193">
            <w:pPr>
              <w:pStyle w:val="rowtabella0"/>
              <w:rPr>
                <w:color w:val="002060"/>
              </w:rPr>
            </w:pPr>
            <w:r w:rsidRPr="00676647">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01FEF8" w14:textId="77777777" w:rsidR="00A86CD6" w:rsidRPr="00676647" w:rsidRDefault="00A86CD6" w:rsidP="00630193">
            <w:pPr>
              <w:pStyle w:val="rowtabella0"/>
              <w:rPr>
                <w:color w:val="002060"/>
              </w:rPr>
            </w:pPr>
            <w:r w:rsidRPr="00676647">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F65CE" w14:textId="77777777" w:rsidR="00A86CD6" w:rsidRPr="00676647" w:rsidRDefault="00A86CD6" w:rsidP="00630193">
            <w:pPr>
              <w:pStyle w:val="rowtabella0"/>
              <w:jc w:val="center"/>
              <w:rPr>
                <w:color w:val="002060"/>
              </w:rPr>
            </w:pPr>
            <w:r w:rsidRPr="0067664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117763" w14:textId="77777777" w:rsidR="00A86CD6" w:rsidRPr="00676647" w:rsidRDefault="00A86CD6" w:rsidP="00630193">
            <w:pPr>
              <w:pStyle w:val="rowtabella0"/>
              <w:rPr>
                <w:color w:val="002060"/>
              </w:rPr>
            </w:pPr>
            <w:r w:rsidRPr="00676647">
              <w:rPr>
                <w:color w:val="002060"/>
              </w:rPr>
              <w:t>28/02/2024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1DEC01" w14:textId="77777777" w:rsidR="00A86CD6" w:rsidRPr="00676647" w:rsidRDefault="00A86CD6" w:rsidP="00630193">
            <w:pPr>
              <w:pStyle w:val="rowtabella0"/>
              <w:rPr>
                <w:color w:val="002060"/>
              </w:rPr>
            </w:pPr>
            <w:r w:rsidRPr="00676647">
              <w:rPr>
                <w:color w:val="002060"/>
              </w:rPr>
              <w:t xml:space="preserve">5286 PALESTRA </w:t>
            </w:r>
            <w:proofErr w:type="gramStart"/>
            <w:r w:rsidRPr="00676647">
              <w:rPr>
                <w:color w:val="002060"/>
              </w:rPr>
              <w:t>C.SPORTIVO</w:t>
            </w:r>
            <w:proofErr w:type="gramEnd"/>
            <w:r w:rsidRPr="00676647">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3B071" w14:textId="77777777" w:rsidR="00A86CD6" w:rsidRPr="00676647" w:rsidRDefault="00A86CD6" w:rsidP="00630193">
            <w:pPr>
              <w:pStyle w:val="rowtabella0"/>
              <w:rPr>
                <w:color w:val="002060"/>
              </w:rPr>
            </w:pPr>
            <w:r w:rsidRPr="00676647">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49CDE" w14:textId="77777777" w:rsidR="00A86CD6" w:rsidRPr="00676647" w:rsidRDefault="00A86CD6" w:rsidP="00630193">
            <w:pPr>
              <w:pStyle w:val="rowtabella0"/>
              <w:rPr>
                <w:color w:val="002060"/>
              </w:rPr>
            </w:pPr>
            <w:r w:rsidRPr="00676647">
              <w:rPr>
                <w:color w:val="002060"/>
              </w:rPr>
              <w:t>VIA ALFIERI SNC</w:t>
            </w:r>
          </w:p>
        </w:tc>
      </w:tr>
      <w:tr w:rsidR="00A86CD6" w:rsidRPr="00676647" w14:paraId="730E2828"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0758C7" w14:textId="77777777" w:rsidR="00A86CD6" w:rsidRPr="00676647" w:rsidRDefault="00A86CD6" w:rsidP="00630193">
            <w:pPr>
              <w:pStyle w:val="rowtabella0"/>
              <w:rPr>
                <w:color w:val="002060"/>
              </w:rPr>
            </w:pPr>
            <w:r w:rsidRPr="00676647">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E5CC39" w14:textId="77777777" w:rsidR="00A86CD6" w:rsidRPr="00676647" w:rsidRDefault="00A86CD6" w:rsidP="00630193">
            <w:pPr>
              <w:pStyle w:val="rowtabella0"/>
              <w:rPr>
                <w:color w:val="002060"/>
              </w:rPr>
            </w:pPr>
            <w:r w:rsidRPr="00676647">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D858FB"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DA90D1"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F270AC" w14:textId="77777777" w:rsidR="00A86CD6" w:rsidRPr="00676647" w:rsidRDefault="00A86CD6" w:rsidP="00630193">
            <w:pPr>
              <w:pStyle w:val="rowtabella0"/>
              <w:rPr>
                <w:color w:val="002060"/>
              </w:rPr>
            </w:pPr>
            <w:r w:rsidRPr="00676647">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D97303" w14:textId="77777777" w:rsidR="00A86CD6" w:rsidRPr="00676647" w:rsidRDefault="00A86CD6" w:rsidP="00630193">
            <w:pPr>
              <w:pStyle w:val="rowtabella0"/>
              <w:rPr>
                <w:color w:val="002060"/>
              </w:rPr>
            </w:pPr>
            <w:r w:rsidRPr="00676647">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1E361A" w14:textId="77777777" w:rsidR="00A86CD6" w:rsidRPr="00676647" w:rsidRDefault="00A86CD6" w:rsidP="00630193">
            <w:pPr>
              <w:pStyle w:val="rowtabella0"/>
              <w:rPr>
                <w:color w:val="002060"/>
              </w:rPr>
            </w:pPr>
            <w:r w:rsidRPr="00676647">
              <w:rPr>
                <w:color w:val="002060"/>
              </w:rPr>
              <w:t>PIAZZA S. D'ACQUISTO</w:t>
            </w:r>
          </w:p>
        </w:tc>
      </w:tr>
      <w:tr w:rsidR="00A86CD6" w:rsidRPr="00676647" w14:paraId="26171049"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2786E3" w14:textId="77777777" w:rsidR="00A86CD6" w:rsidRPr="00676647" w:rsidRDefault="00A86CD6" w:rsidP="00630193">
            <w:pPr>
              <w:pStyle w:val="rowtabella0"/>
              <w:rPr>
                <w:color w:val="002060"/>
              </w:rPr>
            </w:pPr>
            <w:r w:rsidRPr="00676647">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6E6BC8" w14:textId="77777777" w:rsidR="00A86CD6" w:rsidRPr="00676647" w:rsidRDefault="00A86CD6" w:rsidP="00630193">
            <w:pPr>
              <w:pStyle w:val="rowtabella0"/>
              <w:rPr>
                <w:color w:val="002060"/>
              </w:rPr>
            </w:pPr>
            <w:r w:rsidRPr="00676647">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29D622"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08D309"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94BD56" w14:textId="77777777" w:rsidR="00A86CD6" w:rsidRPr="00676647" w:rsidRDefault="00A86CD6" w:rsidP="00630193">
            <w:pPr>
              <w:pStyle w:val="rowtabella0"/>
              <w:rPr>
                <w:color w:val="002060"/>
              </w:rPr>
            </w:pPr>
            <w:r w:rsidRPr="00676647">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06781" w14:textId="77777777" w:rsidR="00A86CD6" w:rsidRPr="00676647" w:rsidRDefault="00A86CD6" w:rsidP="00630193">
            <w:pPr>
              <w:pStyle w:val="rowtabella0"/>
              <w:rPr>
                <w:color w:val="002060"/>
              </w:rPr>
            </w:pPr>
            <w:r w:rsidRPr="00676647">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FFA2D7" w14:textId="77777777" w:rsidR="00A86CD6" w:rsidRPr="00676647" w:rsidRDefault="00A86CD6" w:rsidP="00630193">
            <w:pPr>
              <w:pStyle w:val="rowtabella0"/>
              <w:rPr>
                <w:color w:val="002060"/>
              </w:rPr>
            </w:pPr>
            <w:r w:rsidRPr="00676647">
              <w:rPr>
                <w:color w:val="002060"/>
              </w:rPr>
              <w:t>VIA ALESSANDRO MANZONI</w:t>
            </w:r>
          </w:p>
        </w:tc>
      </w:tr>
      <w:tr w:rsidR="00A86CD6" w:rsidRPr="00676647" w14:paraId="36B0734F"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D895DD" w14:textId="77777777" w:rsidR="00A86CD6" w:rsidRPr="00676647" w:rsidRDefault="00A86CD6" w:rsidP="00630193">
            <w:pPr>
              <w:pStyle w:val="rowtabella0"/>
              <w:rPr>
                <w:color w:val="002060"/>
              </w:rPr>
            </w:pPr>
            <w:r w:rsidRPr="00676647">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FA14DA" w14:textId="77777777" w:rsidR="00A86CD6" w:rsidRPr="00676647" w:rsidRDefault="00A86CD6" w:rsidP="00630193">
            <w:pPr>
              <w:pStyle w:val="rowtabella0"/>
              <w:rPr>
                <w:color w:val="002060"/>
              </w:rPr>
            </w:pPr>
            <w:r w:rsidRPr="00676647">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FED9AC"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F1533C" w14:textId="77777777" w:rsidR="00A86CD6" w:rsidRPr="00676647" w:rsidRDefault="00A86CD6" w:rsidP="00630193">
            <w:pPr>
              <w:pStyle w:val="rowtabella0"/>
              <w:rPr>
                <w:color w:val="002060"/>
              </w:rPr>
            </w:pPr>
            <w:r w:rsidRPr="00676647">
              <w:rPr>
                <w:color w:val="002060"/>
              </w:rPr>
              <w:t>01/03/2024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12DDAA" w14:textId="77777777" w:rsidR="00A86CD6" w:rsidRPr="00676647" w:rsidRDefault="00A86CD6" w:rsidP="00630193">
            <w:pPr>
              <w:pStyle w:val="rowtabella0"/>
              <w:rPr>
                <w:color w:val="002060"/>
              </w:rPr>
            </w:pPr>
            <w:r w:rsidRPr="00676647">
              <w:rPr>
                <w:color w:val="002060"/>
              </w:rPr>
              <w:t xml:space="preserve">5429 PAL.COM. </w:t>
            </w:r>
            <w:proofErr w:type="gramStart"/>
            <w:r w:rsidRPr="00676647">
              <w:rPr>
                <w:color w:val="002060"/>
              </w:rPr>
              <w:t>S.MICHELE</w:t>
            </w:r>
            <w:proofErr w:type="gramEnd"/>
            <w:r w:rsidRPr="00676647">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CEBDCB" w14:textId="77777777" w:rsidR="00A86CD6" w:rsidRPr="00676647" w:rsidRDefault="00A86CD6" w:rsidP="00630193">
            <w:pPr>
              <w:pStyle w:val="rowtabella0"/>
              <w:rPr>
                <w:color w:val="002060"/>
              </w:rPr>
            </w:pPr>
            <w:r w:rsidRPr="00676647">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53D21C" w14:textId="77777777" w:rsidR="00A86CD6" w:rsidRPr="00676647" w:rsidRDefault="00A86CD6" w:rsidP="00630193">
            <w:pPr>
              <w:pStyle w:val="rowtabella0"/>
              <w:rPr>
                <w:color w:val="002060"/>
              </w:rPr>
            </w:pPr>
            <w:r w:rsidRPr="00676647">
              <w:rPr>
                <w:color w:val="002060"/>
              </w:rPr>
              <w:t>VIA LORETO</w:t>
            </w:r>
          </w:p>
        </w:tc>
      </w:tr>
      <w:tr w:rsidR="00A86CD6" w:rsidRPr="00676647" w14:paraId="2B90B91C"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447059" w14:textId="77777777" w:rsidR="00A86CD6" w:rsidRPr="00676647" w:rsidRDefault="00A86CD6" w:rsidP="00630193">
            <w:pPr>
              <w:pStyle w:val="rowtabella0"/>
              <w:rPr>
                <w:color w:val="002060"/>
              </w:rPr>
            </w:pPr>
            <w:r w:rsidRPr="00676647">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96C739" w14:textId="77777777" w:rsidR="00A86CD6" w:rsidRPr="00676647" w:rsidRDefault="00A86CD6" w:rsidP="00630193">
            <w:pPr>
              <w:pStyle w:val="rowtabella0"/>
              <w:rPr>
                <w:color w:val="002060"/>
              </w:rPr>
            </w:pPr>
            <w:r w:rsidRPr="00676647">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6594B9"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074DD4"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41A8F0" w14:textId="77777777" w:rsidR="00A86CD6" w:rsidRPr="00676647" w:rsidRDefault="00A86CD6" w:rsidP="00630193">
            <w:pPr>
              <w:pStyle w:val="rowtabella0"/>
              <w:rPr>
                <w:color w:val="002060"/>
              </w:rPr>
            </w:pPr>
            <w:r w:rsidRPr="00676647">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FAE0BE" w14:textId="77777777" w:rsidR="00A86CD6" w:rsidRPr="00676647" w:rsidRDefault="00A86CD6" w:rsidP="00630193">
            <w:pPr>
              <w:pStyle w:val="rowtabella0"/>
              <w:rPr>
                <w:color w:val="002060"/>
              </w:rPr>
            </w:pPr>
            <w:r w:rsidRPr="00676647">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8CC5E5" w14:textId="77777777" w:rsidR="00A86CD6" w:rsidRPr="00676647" w:rsidRDefault="00A86CD6" w:rsidP="00630193">
            <w:pPr>
              <w:pStyle w:val="rowtabella0"/>
              <w:rPr>
                <w:color w:val="002060"/>
              </w:rPr>
            </w:pPr>
            <w:r w:rsidRPr="00676647">
              <w:rPr>
                <w:color w:val="002060"/>
              </w:rPr>
              <w:t>VIA BRAMANTE</w:t>
            </w:r>
          </w:p>
        </w:tc>
      </w:tr>
      <w:tr w:rsidR="00A86CD6" w:rsidRPr="00676647" w14:paraId="1358C358"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1A359F" w14:textId="77777777" w:rsidR="00A86CD6" w:rsidRPr="00676647" w:rsidRDefault="00A86CD6" w:rsidP="00630193">
            <w:pPr>
              <w:pStyle w:val="rowtabella0"/>
              <w:rPr>
                <w:color w:val="002060"/>
              </w:rPr>
            </w:pPr>
            <w:r w:rsidRPr="00676647">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87F56C" w14:textId="77777777" w:rsidR="00A86CD6" w:rsidRPr="00676647" w:rsidRDefault="00A86CD6" w:rsidP="00630193">
            <w:pPr>
              <w:pStyle w:val="rowtabella0"/>
              <w:rPr>
                <w:color w:val="002060"/>
              </w:rPr>
            </w:pPr>
            <w:r w:rsidRPr="00676647">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DEEFDA"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A439D7"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4BB70F" w14:textId="77777777" w:rsidR="00A86CD6" w:rsidRPr="00676647" w:rsidRDefault="00A86CD6" w:rsidP="00630193">
            <w:pPr>
              <w:pStyle w:val="rowtabella0"/>
              <w:rPr>
                <w:color w:val="002060"/>
              </w:rPr>
            </w:pPr>
            <w:r w:rsidRPr="00676647">
              <w:rPr>
                <w:color w:val="002060"/>
              </w:rPr>
              <w:t xml:space="preserve">5623 PALESTRA </w:t>
            </w:r>
            <w:proofErr w:type="gramStart"/>
            <w:r w:rsidRPr="00676647">
              <w:rPr>
                <w:color w:val="002060"/>
              </w:rPr>
              <w:t>SC.MEDIA</w:t>
            </w:r>
            <w:proofErr w:type="gramEnd"/>
            <w:r w:rsidRPr="00676647">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BA9F01" w14:textId="77777777" w:rsidR="00A86CD6" w:rsidRPr="00676647" w:rsidRDefault="00A86CD6" w:rsidP="00630193">
            <w:pPr>
              <w:pStyle w:val="rowtabella0"/>
              <w:rPr>
                <w:color w:val="002060"/>
              </w:rPr>
            </w:pPr>
            <w:r w:rsidRPr="00676647">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72BA0F" w14:textId="77777777" w:rsidR="00A86CD6" w:rsidRPr="00676647" w:rsidRDefault="00A86CD6" w:rsidP="00630193">
            <w:pPr>
              <w:pStyle w:val="rowtabella0"/>
              <w:rPr>
                <w:color w:val="002060"/>
              </w:rPr>
            </w:pPr>
            <w:r w:rsidRPr="00676647">
              <w:rPr>
                <w:color w:val="002060"/>
              </w:rPr>
              <w:t>VIA PIRANDELLO</w:t>
            </w:r>
          </w:p>
        </w:tc>
      </w:tr>
      <w:tr w:rsidR="00A86CD6" w:rsidRPr="00676647" w14:paraId="71270216"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4ABE0A" w14:textId="77777777" w:rsidR="00A86CD6" w:rsidRPr="00676647" w:rsidRDefault="00A86CD6" w:rsidP="00630193">
            <w:pPr>
              <w:pStyle w:val="rowtabella0"/>
              <w:rPr>
                <w:color w:val="002060"/>
              </w:rPr>
            </w:pPr>
            <w:r w:rsidRPr="00676647">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972E2" w14:textId="77777777" w:rsidR="00A86CD6" w:rsidRPr="00676647" w:rsidRDefault="00A86CD6" w:rsidP="00630193">
            <w:pPr>
              <w:pStyle w:val="rowtabella0"/>
              <w:rPr>
                <w:color w:val="002060"/>
              </w:rPr>
            </w:pPr>
            <w:r w:rsidRPr="00676647">
              <w:rPr>
                <w:color w:val="002060"/>
              </w:rPr>
              <w:t>FUTSAL MONTEMARCIANO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8F522"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0F98F"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2D0F1" w14:textId="77777777" w:rsidR="00A86CD6" w:rsidRPr="00676647" w:rsidRDefault="00A86CD6" w:rsidP="00630193">
            <w:pPr>
              <w:pStyle w:val="rowtabella0"/>
              <w:rPr>
                <w:color w:val="002060"/>
              </w:rPr>
            </w:pPr>
            <w:r w:rsidRPr="00676647">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D6A044" w14:textId="77777777" w:rsidR="00A86CD6" w:rsidRPr="00676647" w:rsidRDefault="00A86CD6" w:rsidP="00630193">
            <w:pPr>
              <w:pStyle w:val="rowtabella0"/>
              <w:rPr>
                <w:color w:val="002060"/>
              </w:rPr>
            </w:pPr>
            <w:r w:rsidRPr="00676647">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F2E10" w14:textId="77777777" w:rsidR="00A86CD6" w:rsidRPr="00676647" w:rsidRDefault="00A86CD6" w:rsidP="00630193">
            <w:pPr>
              <w:pStyle w:val="rowtabella0"/>
              <w:rPr>
                <w:color w:val="002060"/>
              </w:rPr>
            </w:pPr>
            <w:r w:rsidRPr="00676647">
              <w:rPr>
                <w:color w:val="002060"/>
              </w:rPr>
              <w:t>VIA LUDOVICO SCARFIOTTI</w:t>
            </w:r>
          </w:p>
        </w:tc>
      </w:tr>
    </w:tbl>
    <w:p w14:paraId="0EDEFBFA" w14:textId="77777777" w:rsidR="00A86CD6" w:rsidRPr="00581B3A" w:rsidRDefault="00A86CD6" w:rsidP="0035480B">
      <w:pPr>
        <w:pStyle w:val="breakline"/>
        <w:rPr>
          <w:rFonts w:eastAsiaTheme="minorEastAsia"/>
          <w:color w:val="002060"/>
        </w:rPr>
      </w:pPr>
    </w:p>
    <w:p w14:paraId="5C43BC7D" w14:textId="77777777" w:rsidR="0035480B" w:rsidRPr="00581B3A" w:rsidRDefault="0035480B" w:rsidP="0035480B">
      <w:pPr>
        <w:pStyle w:val="breakline"/>
        <w:rPr>
          <w:color w:val="002060"/>
        </w:rPr>
      </w:pPr>
    </w:p>
    <w:p w14:paraId="2DA2E7FF" w14:textId="77777777" w:rsidR="0035480B" w:rsidRPr="00581B3A" w:rsidRDefault="0035480B" w:rsidP="0035480B">
      <w:pPr>
        <w:pStyle w:val="titolocampionato0"/>
        <w:shd w:val="clear" w:color="auto" w:fill="CCCCCC"/>
        <w:spacing w:before="80" w:after="40"/>
        <w:rPr>
          <w:color w:val="002060"/>
        </w:rPr>
      </w:pPr>
      <w:r w:rsidRPr="00581B3A">
        <w:rPr>
          <w:color w:val="002060"/>
        </w:rPr>
        <w:t>CALCIO A CINQUE SERIE C2</w:t>
      </w:r>
    </w:p>
    <w:p w14:paraId="364B0D54" w14:textId="77777777" w:rsidR="0035480B" w:rsidRPr="00581B3A" w:rsidRDefault="0035480B" w:rsidP="0035480B">
      <w:pPr>
        <w:pStyle w:val="titoloprinc0"/>
        <w:rPr>
          <w:color w:val="002060"/>
        </w:rPr>
      </w:pPr>
      <w:r w:rsidRPr="00581B3A">
        <w:rPr>
          <w:color w:val="002060"/>
        </w:rPr>
        <w:t>RISULTATI</w:t>
      </w:r>
    </w:p>
    <w:p w14:paraId="784B2BAD" w14:textId="77777777" w:rsidR="0035480B" w:rsidRPr="00581B3A" w:rsidRDefault="0035480B" w:rsidP="0035480B">
      <w:pPr>
        <w:pStyle w:val="breakline"/>
        <w:rPr>
          <w:color w:val="002060"/>
        </w:rPr>
      </w:pPr>
    </w:p>
    <w:p w14:paraId="76D775B8" w14:textId="77777777" w:rsidR="0035480B" w:rsidRPr="00581B3A" w:rsidRDefault="0035480B" w:rsidP="0035480B">
      <w:pPr>
        <w:pStyle w:val="sottotitolocampionato10"/>
        <w:rPr>
          <w:color w:val="002060"/>
        </w:rPr>
      </w:pPr>
      <w:r w:rsidRPr="00581B3A">
        <w:rPr>
          <w:color w:val="002060"/>
        </w:rPr>
        <w:t>RISULTATI UFFICIALI GARE DEL 26/02/2024</w:t>
      </w:r>
    </w:p>
    <w:p w14:paraId="2A6DDDBB" w14:textId="77777777" w:rsidR="0035480B" w:rsidRPr="0035480B" w:rsidRDefault="0035480B" w:rsidP="0035480B">
      <w:pPr>
        <w:pStyle w:val="sottotitolocampionato20"/>
        <w:spacing w:before="0" w:beforeAutospacing="0" w:after="0" w:afterAutospacing="0"/>
        <w:rPr>
          <w:rFonts w:ascii="Arial" w:hAnsi="Arial" w:cs="Arial"/>
          <w:color w:val="002060"/>
          <w:sz w:val="20"/>
          <w:szCs w:val="20"/>
        </w:rPr>
      </w:pPr>
      <w:r w:rsidRPr="0035480B">
        <w:rPr>
          <w:rFonts w:ascii="Arial" w:hAnsi="Arial" w:cs="Arial"/>
          <w:color w:val="002060"/>
          <w:sz w:val="20"/>
          <w:szCs w:val="20"/>
        </w:rPr>
        <w:t>Si trascrivono qui di seguito i risultati ufficiali delle gare disputate</w:t>
      </w:r>
    </w:p>
    <w:p w14:paraId="2835B89C" w14:textId="77777777" w:rsidR="0035480B" w:rsidRPr="00581B3A" w:rsidRDefault="0035480B" w:rsidP="0035480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5480B" w:rsidRPr="00581B3A" w14:paraId="7A150C88" w14:textId="77777777" w:rsidTr="006301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5A1EE671"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80D31" w14:textId="77777777" w:rsidR="0035480B" w:rsidRPr="00581B3A" w:rsidRDefault="0035480B" w:rsidP="00630193">
                  <w:pPr>
                    <w:pStyle w:val="headertabella0"/>
                    <w:rPr>
                      <w:color w:val="002060"/>
                    </w:rPr>
                  </w:pPr>
                  <w:r w:rsidRPr="00581B3A">
                    <w:rPr>
                      <w:color w:val="002060"/>
                    </w:rPr>
                    <w:t>GIRONE B - 3 Giornata - R</w:t>
                  </w:r>
                </w:p>
              </w:tc>
            </w:tr>
            <w:tr w:rsidR="0035480B" w:rsidRPr="00581B3A" w14:paraId="37AB65F7" w14:textId="77777777" w:rsidTr="006301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7B6E7D" w14:textId="77777777" w:rsidR="0035480B" w:rsidRPr="00581B3A" w:rsidRDefault="0035480B" w:rsidP="00630193">
                  <w:pPr>
                    <w:pStyle w:val="rowtabella0"/>
                    <w:rPr>
                      <w:color w:val="002060"/>
                    </w:rPr>
                  </w:pPr>
                  <w:r w:rsidRPr="00581B3A">
                    <w:rPr>
                      <w:color w:val="002060"/>
                    </w:rPr>
                    <w:t>NUOVA OTTRANO 98</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4AB1C4" w14:textId="77777777" w:rsidR="0035480B" w:rsidRPr="00581B3A" w:rsidRDefault="0035480B" w:rsidP="00630193">
                  <w:pPr>
                    <w:pStyle w:val="rowtabella0"/>
                    <w:rPr>
                      <w:color w:val="002060"/>
                    </w:rPr>
                  </w:pPr>
                  <w:r w:rsidRPr="00581B3A">
                    <w:rPr>
                      <w:color w:val="002060"/>
                    </w:rPr>
                    <w:t>- AURORA TREIA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926587" w14:textId="77777777" w:rsidR="0035480B" w:rsidRPr="00581B3A" w:rsidRDefault="0035480B" w:rsidP="00630193">
                  <w:pPr>
                    <w:pStyle w:val="rowtabella0"/>
                    <w:jc w:val="center"/>
                    <w:rPr>
                      <w:color w:val="002060"/>
                    </w:rPr>
                  </w:pPr>
                  <w:r w:rsidRPr="00581B3A">
                    <w:rPr>
                      <w:color w:val="002060"/>
                    </w:rPr>
                    <w:t>2 - 5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4D9DCC" w14:textId="77777777" w:rsidR="0035480B" w:rsidRPr="00581B3A" w:rsidRDefault="0035480B" w:rsidP="00630193">
                  <w:pPr>
                    <w:pStyle w:val="rowtabella0"/>
                    <w:jc w:val="center"/>
                    <w:rPr>
                      <w:color w:val="002060"/>
                    </w:rPr>
                  </w:pPr>
                  <w:r w:rsidRPr="00581B3A">
                    <w:rPr>
                      <w:color w:val="002060"/>
                    </w:rPr>
                    <w:t> </w:t>
                  </w:r>
                </w:p>
              </w:tc>
            </w:tr>
          </w:tbl>
          <w:p w14:paraId="457379D0" w14:textId="77777777" w:rsidR="0035480B" w:rsidRPr="00581B3A" w:rsidRDefault="0035480B" w:rsidP="00630193">
            <w:pPr>
              <w:rPr>
                <w:color w:val="002060"/>
              </w:rPr>
            </w:pPr>
          </w:p>
        </w:tc>
      </w:tr>
    </w:tbl>
    <w:p w14:paraId="148EB3CC" w14:textId="77777777" w:rsidR="0035480B" w:rsidRPr="00581B3A" w:rsidRDefault="0035480B" w:rsidP="0035480B">
      <w:pPr>
        <w:pStyle w:val="breakline"/>
        <w:rPr>
          <w:rFonts w:eastAsiaTheme="minorEastAsia"/>
          <w:color w:val="002060"/>
        </w:rPr>
      </w:pPr>
    </w:p>
    <w:p w14:paraId="41944C49" w14:textId="77777777" w:rsidR="0035480B" w:rsidRPr="00581B3A" w:rsidRDefault="0035480B" w:rsidP="0035480B">
      <w:pPr>
        <w:pStyle w:val="breakline"/>
        <w:rPr>
          <w:color w:val="002060"/>
        </w:rPr>
      </w:pPr>
    </w:p>
    <w:p w14:paraId="713F68AE" w14:textId="77777777" w:rsidR="0035480B" w:rsidRPr="00581B3A" w:rsidRDefault="0035480B" w:rsidP="0035480B">
      <w:pPr>
        <w:pStyle w:val="sottotitolocampionato10"/>
        <w:rPr>
          <w:color w:val="002060"/>
        </w:rPr>
      </w:pPr>
      <w:r w:rsidRPr="00581B3A">
        <w:rPr>
          <w:color w:val="002060"/>
        </w:rPr>
        <w:t>RISULTATI UFFICIALI GARE DEL 23/02/2024</w:t>
      </w:r>
    </w:p>
    <w:p w14:paraId="53E026E6" w14:textId="77777777" w:rsidR="0035480B" w:rsidRPr="0035480B" w:rsidRDefault="0035480B" w:rsidP="0035480B">
      <w:pPr>
        <w:pStyle w:val="sottotitolocampionato20"/>
        <w:spacing w:before="0" w:beforeAutospacing="0" w:after="0" w:afterAutospacing="0"/>
        <w:rPr>
          <w:rFonts w:ascii="Arial" w:hAnsi="Arial" w:cs="Arial"/>
          <w:color w:val="002060"/>
          <w:sz w:val="20"/>
          <w:szCs w:val="20"/>
        </w:rPr>
      </w:pPr>
      <w:r w:rsidRPr="0035480B">
        <w:rPr>
          <w:rFonts w:ascii="Arial" w:hAnsi="Arial" w:cs="Arial"/>
          <w:color w:val="002060"/>
          <w:sz w:val="20"/>
          <w:szCs w:val="20"/>
        </w:rPr>
        <w:t>Si trascrivono qui di seguito i risultati ufficiali delle gare disputate</w:t>
      </w:r>
    </w:p>
    <w:p w14:paraId="1458A9CC" w14:textId="77777777" w:rsidR="0035480B" w:rsidRPr="00581B3A" w:rsidRDefault="0035480B" w:rsidP="0035480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5480B" w:rsidRPr="00581B3A" w14:paraId="4091063B" w14:textId="77777777" w:rsidTr="006301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6C866222"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6B18E" w14:textId="77777777" w:rsidR="0035480B" w:rsidRPr="00581B3A" w:rsidRDefault="0035480B" w:rsidP="00630193">
                  <w:pPr>
                    <w:pStyle w:val="headertabella0"/>
                    <w:rPr>
                      <w:color w:val="002060"/>
                    </w:rPr>
                  </w:pPr>
                  <w:r w:rsidRPr="00581B3A">
                    <w:rPr>
                      <w:color w:val="002060"/>
                    </w:rPr>
                    <w:t>GIRONE A - 6 Giornata - R</w:t>
                  </w:r>
                </w:p>
              </w:tc>
            </w:tr>
            <w:tr w:rsidR="0035480B" w:rsidRPr="00581B3A" w14:paraId="5D5A69B4" w14:textId="77777777" w:rsidTr="006301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6FB27A" w14:textId="77777777" w:rsidR="0035480B" w:rsidRPr="00581B3A" w:rsidRDefault="0035480B" w:rsidP="00630193">
                  <w:pPr>
                    <w:pStyle w:val="rowtabella0"/>
                    <w:rPr>
                      <w:color w:val="002060"/>
                    </w:rPr>
                  </w:pPr>
                  <w:r w:rsidRPr="00581B3A">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1EE38A" w14:textId="77777777" w:rsidR="0035480B" w:rsidRPr="00581B3A" w:rsidRDefault="0035480B" w:rsidP="00630193">
                  <w:pPr>
                    <w:pStyle w:val="rowtabella0"/>
                    <w:rPr>
                      <w:color w:val="002060"/>
                    </w:rPr>
                  </w:pPr>
                  <w:r w:rsidRPr="00581B3A">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0BEA4A" w14:textId="77777777" w:rsidR="0035480B" w:rsidRPr="00581B3A" w:rsidRDefault="0035480B" w:rsidP="00630193">
                  <w:pPr>
                    <w:pStyle w:val="rowtabella0"/>
                    <w:jc w:val="center"/>
                    <w:rPr>
                      <w:color w:val="002060"/>
                    </w:rPr>
                  </w:pPr>
                  <w:r w:rsidRPr="00581B3A">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80BD3" w14:textId="77777777" w:rsidR="0035480B" w:rsidRPr="00581B3A" w:rsidRDefault="0035480B" w:rsidP="00630193">
                  <w:pPr>
                    <w:pStyle w:val="rowtabella0"/>
                    <w:jc w:val="center"/>
                    <w:rPr>
                      <w:color w:val="002060"/>
                    </w:rPr>
                  </w:pPr>
                  <w:r w:rsidRPr="00581B3A">
                    <w:rPr>
                      <w:color w:val="002060"/>
                    </w:rPr>
                    <w:t> </w:t>
                  </w:r>
                </w:p>
              </w:tc>
            </w:tr>
            <w:tr w:rsidR="0035480B" w:rsidRPr="00581B3A" w14:paraId="54476FC2"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96063D" w14:textId="77777777" w:rsidR="0035480B" w:rsidRPr="00581B3A" w:rsidRDefault="0035480B" w:rsidP="00630193">
                  <w:pPr>
                    <w:pStyle w:val="rowtabella0"/>
                    <w:rPr>
                      <w:color w:val="002060"/>
                    </w:rPr>
                  </w:pPr>
                  <w:r w:rsidRPr="00581B3A">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7A48EC" w14:textId="77777777" w:rsidR="0035480B" w:rsidRPr="00581B3A" w:rsidRDefault="0035480B" w:rsidP="00630193">
                  <w:pPr>
                    <w:pStyle w:val="rowtabella0"/>
                    <w:rPr>
                      <w:color w:val="002060"/>
                    </w:rPr>
                  </w:pPr>
                  <w:r w:rsidRPr="00581B3A">
                    <w:rPr>
                      <w:color w:val="002060"/>
                    </w:rPr>
                    <w:t xml:space="preserve">- </w:t>
                  </w:r>
                  <w:proofErr w:type="gramStart"/>
                  <w:r w:rsidRPr="00581B3A">
                    <w:rPr>
                      <w:color w:val="002060"/>
                    </w:rPr>
                    <w:t>CITTA</w:t>
                  </w:r>
                  <w:proofErr w:type="gramEnd"/>
                  <w:r w:rsidRPr="00581B3A">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4C5BD3" w14:textId="77777777" w:rsidR="0035480B" w:rsidRPr="00581B3A" w:rsidRDefault="0035480B" w:rsidP="00630193">
                  <w:pPr>
                    <w:pStyle w:val="rowtabella0"/>
                    <w:jc w:val="center"/>
                    <w:rPr>
                      <w:color w:val="002060"/>
                    </w:rPr>
                  </w:pPr>
                  <w:r w:rsidRPr="00581B3A">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6BA28A" w14:textId="77777777" w:rsidR="0035480B" w:rsidRPr="00581B3A" w:rsidRDefault="0035480B" w:rsidP="00630193">
                  <w:pPr>
                    <w:pStyle w:val="rowtabella0"/>
                    <w:jc w:val="center"/>
                    <w:rPr>
                      <w:color w:val="002060"/>
                    </w:rPr>
                  </w:pPr>
                  <w:r w:rsidRPr="00581B3A">
                    <w:rPr>
                      <w:color w:val="002060"/>
                    </w:rPr>
                    <w:t> </w:t>
                  </w:r>
                </w:p>
              </w:tc>
            </w:tr>
            <w:tr w:rsidR="0035480B" w:rsidRPr="00581B3A" w14:paraId="2FC652A0"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974768" w14:textId="77777777" w:rsidR="0035480B" w:rsidRPr="00581B3A" w:rsidRDefault="0035480B" w:rsidP="00630193">
                  <w:pPr>
                    <w:pStyle w:val="rowtabella0"/>
                    <w:rPr>
                      <w:color w:val="002060"/>
                    </w:rPr>
                  </w:pPr>
                  <w:r w:rsidRPr="00581B3A">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9B4A21" w14:textId="77777777" w:rsidR="0035480B" w:rsidRPr="00581B3A" w:rsidRDefault="0035480B" w:rsidP="00630193">
                  <w:pPr>
                    <w:pStyle w:val="rowtabella0"/>
                    <w:rPr>
                      <w:color w:val="002060"/>
                    </w:rPr>
                  </w:pPr>
                  <w:r w:rsidRPr="00581B3A">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77BCA9" w14:textId="77777777" w:rsidR="0035480B" w:rsidRPr="00581B3A" w:rsidRDefault="0035480B" w:rsidP="00630193">
                  <w:pPr>
                    <w:pStyle w:val="rowtabella0"/>
                    <w:jc w:val="center"/>
                    <w:rPr>
                      <w:color w:val="002060"/>
                    </w:rPr>
                  </w:pPr>
                  <w:r w:rsidRPr="00581B3A">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8D9629" w14:textId="77777777" w:rsidR="0035480B" w:rsidRPr="00581B3A" w:rsidRDefault="0035480B" w:rsidP="00630193">
                  <w:pPr>
                    <w:pStyle w:val="rowtabella0"/>
                    <w:jc w:val="center"/>
                    <w:rPr>
                      <w:color w:val="002060"/>
                    </w:rPr>
                  </w:pPr>
                  <w:r w:rsidRPr="00581B3A">
                    <w:rPr>
                      <w:color w:val="002060"/>
                    </w:rPr>
                    <w:t> </w:t>
                  </w:r>
                </w:p>
              </w:tc>
            </w:tr>
            <w:tr w:rsidR="0035480B" w:rsidRPr="00581B3A" w14:paraId="6065E9B3"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5C92A6" w14:textId="77777777" w:rsidR="0035480B" w:rsidRPr="00581B3A" w:rsidRDefault="0035480B" w:rsidP="00630193">
                  <w:pPr>
                    <w:pStyle w:val="rowtabella0"/>
                    <w:rPr>
                      <w:color w:val="002060"/>
                    </w:rPr>
                  </w:pPr>
                  <w:r w:rsidRPr="00581B3A">
                    <w:rPr>
                      <w:color w:val="002060"/>
                    </w:rPr>
                    <w:lastRenderedPageBreak/>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72DD70" w14:textId="77777777" w:rsidR="0035480B" w:rsidRPr="00581B3A" w:rsidRDefault="0035480B" w:rsidP="00630193">
                  <w:pPr>
                    <w:pStyle w:val="rowtabella0"/>
                    <w:rPr>
                      <w:color w:val="002060"/>
                    </w:rPr>
                  </w:pPr>
                  <w:r w:rsidRPr="00581B3A">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A5B581" w14:textId="77777777" w:rsidR="0035480B" w:rsidRPr="00581B3A" w:rsidRDefault="0035480B" w:rsidP="00630193">
                  <w:pPr>
                    <w:pStyle w:val="rowtabella0"/>
                    <w:jc w:val="center"/>
                    <w:rPr>
                      <w:color w:val="002060"/>
                    </w:rPr>
                  </w:pPr>
                  <w:r w:rsidRPr="00581B3A">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30E8F6" w14:textId="77777777" w:rsidR="0035480B" w:rsidRPr="00581B3A" w:rsidRDefault="0035480B" w:rsidP="00630193">
                  <w:pPr>
                    <w:pStyle w:val="rowtabella0"/>
                    <w:jc w:val="center"/>
                    <w:rPr>
                      <w:color w:val="002060"/>
                    </w:rPr>
                  </w:pPr>
                  <w:r w:rsidRPr="00581B3A">
                    <w:rPr>
                      <w:color w:val="002060"/>
                    </w:rPr>
                    <w:t> </w:t>
                  </w:r>
                </w:p>
              </w:tc>
            </w:tr>
            <w:tr w:rsidR="0035480B" w:rsidRPr="00581B3A" w14:paraId="439522EC"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C36B0B" w14:textId="77777777" w:rsidR="0035480B" w:rsidRPr="00581B3A" w:rsidRDefault="0035480B" w:rsidP="00630193">
                  <w:pPr>
                    <w:pStyle w:val="rowtabella0"/>
                    <w:rPr>
                      <w:color w:val="002060"/>
                    </w:rPr>
                  </w:pPr>
                  <w:r w:rsidRPr="00581B3A">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EE57DE" w14:textId="77777777" w:rsidR="0035480B" w:rsidRPr="00581B3A" w:rsidRDefault="0035480B" w:rsidP="00630193">
                  <w:pPr>
                    <w:pStyle w:val="rowtabella0"/>
                    <w:rPr>
                      <w:color w:val="002060"/>
                    </w:rPr>
                  </w:pPr>
                  <w:r w:rsidRPr="00581B3A">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ADB572" w14:textId="77777777" w:rsidR="0035480B" w:rsidRPr="00581B3A" w:rsidRDefault="0035480B" w:rsidP="00630193">
                  <w:pPr>
                    <w:pStyle w:val="rowtabella0"/>
                    <w:jc w:val="center"/>
                    <w:rPr>
                      <w:color w:val="002060"/>
                    </w:rPr>
                  </w:pPr>
                  <w:r w:rsidRPr="00581B3A">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168910" w14:textId="77777777" w:rsidR="0035480B" w:rsidRPr="00581B3A" w:rsidRDefault="0035480B" w:rsidP="00630193">
                  <w:pPr>
                    <w:pStyle w:val="rowtabella0"/>
                    <w:jc w:val="center"/>
                    <w:rPr>
                      <w:color w:val="002060"/>
                    </w:rPr>
                  </w:pPr>
                  <w:r w:rsidRPr="00581B3A">
                    <w:rPr>
                      <w:color w:val="002060"/>
                    </w:rPr>
                    <w:t> </w:t>
                  </w:r>
                </w:p>
              </w:tc>
            </w:tr>
            <w:tr w:rsidR="0035480B" w:rsidRPr="00581B3A" w14:paraId="2F9F7DE3" w14:textId="77777777" w:rsidTr="006301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699817" w14:textId="77777777" w:rsidR="0035480B" w:rsidRPr="00581B3A" w:rsidRDefault="0035480B" w:rsidP="00630193">
                  <w:pPr>
                    <w:pStyle w:val="rowtabella0"/>
                    <w:rPr>
                      <w:color w:val="002060"/>
                    </w:rPr>
                  </w:pPr>
                  <w:r w:rsidRPr="00581B3A">
                    <w:rPr>
                      <w:color w:val="002060"/>
                    </w:rPr>
                    <w:t>LUCREZIA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C9AD3" w14:textId="77777777" w:rsidR="0035480B" w:rsidRPr="00581B3A" w:rsidRDefault="0035480B" w:rsidP="00630193">
                  <w:pPr>
                    <w:pStyle w:val="rowtabella0"/>
                    <w:rPr>
                      <w:color w:val="002060"/>
                    </w:rPr>
                  </w:pPr>
                  <w:r w:rsidRPr="00581B3A">
                    <w:rPr>
                      <w:color w:val="002060"/>
                    </w:rPr>
                    <w:t>- VILLA CECCOLINI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CC5CC7" w14:textId="77777777" w:rsidR="0035480B" w:rsidRPr="00581B3A" w:rsidRDefault="0035480B" w:rsidP="00630193">
                  <w:pPr>
                    <w:pStyle w:val="rowtabella0"/>
                    <w:jc w:val="center"/>
                    <w:rPr>
                      <w:color w:val="002060"/>
                    </w:rPr>
                  </w:pPr>
                  <w:r w:rsidRPr="00581B3A">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02D1D" w14:textId="77777777" w:rsidR="0035480B" w:rsidRPr="00581B3A" w:rsidRDefault="0035480B" w:rsidP="00630193">
                  <w:pPr>
                    <w:pStyle w:val="rowtabella0"/>
                    <w:jc w:val="center"/>
                    <w:rPr>
                      <w:color w:val="002060"/>
                    </w:rPr>
                  </w:pPr>
                  <w:r w:rsidRPr="00581B3A">
                    <w:rPr>
                      <w:color w:val="002060"/>
                    </w:rPr>
                    <w:t> </w:t>
                  </w:r>
                </w:p>
              </w:tc>
            </w:tr>
            <w:tr w:rsidR="0035480B" w:rsidRPr="00581B3A" w14:paraId="571C66EE" w14:textId="77777777" w:rsidTr="00630193">
              <w:tc>
                <w:tcPr>
                  <w:tcW w:w="4700" w:type="dxa"/>
                  <w:gridSpan w:val="4"/>
                  <w:tcBorders>
                    <w:top w:val="nil"/>
                    <w:left w:val="nil"/>
                    <w:bottom w:val="nil"/>
                    <w:right w:val="nil"/>
                  </w:tcBorders>
                  <w:tcMar>
                    <w:top w:w="20" w:type="dxa"/>
                    <w:left w:w="20" w:type="dxa"/>
                    <w:bottom w:w="20" w:type="dxa"/>
                    <w:right w:w="20" w:type="dxa"/>
                  </w:tcMar>
                  <w:vAlign w:val="center"/>
                  <w:hideMark/>
                </w:tcPr>
                <w:p w14:paraId="14AD4AD4" w14:textId="77777777" w:rsidR="0035480B" w:rsidRPr="00581B3A" w:rsidRDefault="0035480B" w:rsidP="00630193">
                  <w:pPr>
                    <w:pStyle w:val="rowtabella0"/>
                    <w:rPr>
                      <w:color w:val="002060"/>
                    </w:rPr>
                  </w:pPr>
                  <w:r w:rsidRPr="00581B3A">
                    <w:rPr>
                      <w:color w:val="002060"/>
                    </w:rPr>
                    <w:t>(1) - disputata il 24/02/2024</w:t>
                  </w:r>
                </w:p>
              </w:tc>
            </w:tr>
          </w:tbl>
          <w:p w14:paraId="77A58FF9" w14:textId="77777777" w:rsidR="0035480B" w:rsidRPr="00581B3A" w:rsidRDefault="0035480B" w:rsidP="0063019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51C371CB"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149A8" w14:textId="77777777" w:rsidR="0035480B" w:rsidRPr="00581B3A" w:rsidRDefault="0035480B" w:rsidP="00630193">
                  <w:pPr>
                    <w:pStyle w:val="headertabella0"/>
                    <w:rPr>
                      <w:color w:val="002060"/>
                    </w:rPr>
                  </w:pPr>
                  <w:r w:rsidRPr="00581B3A">
                    <w:rPr>
                      <w:color w:val="002060"/>
                    </w:rPr>
                    <w:lastRenderedPageBreak/>
                    <w:t>GIRONE B - 6 Giornata - R</w:t>
                  </w:r>
                </w:p>
              </w:tc>
            </w:tr>
            <w:tr w:rsidR="0035480B" w:rsidRPr="00581B3A" w14:paraId="6FAB4316" w14:textId="77777777" w:rsidTr="006301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F168B0" w14:textId="77777777" w:rsidR="0035480B" w:rsidRPr="00581B3A" w:rsidRDefault="0035480B" w:rsidP="00630193">
                  <w:pPr>
                    <w:pStyle w:val="rowtabella0"/>
                    <w:rPr>
                      <w:color w:val="002060"/>
                    </w:rPr>
                  </w:pPr>
                  <w:r w:rsidRPr="00581B3A">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A1004" w14:textId="77777777" w:rsidR="0035480B" w:rsidRPr="00581B3A" w:rsidRDefault="0035480B" w:rsidP="00630193">
                  <w:pPr>
                    <w:pStyle w:val="rowtabella0"/>
                    <w:rPr>
                      <w:color w:val="002060"/>
                    </w:rPr>
                  </w:pPr>
                  <w:r w:rsidRPr="00581B3A">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52864" w14:textId="77777777" w:rsidR="0035480B" w:rsidRPr="00581B3A" w:rsidRDefault="0035480B" w:rsidP="00630193">
                  <w:pPr>
                    <w:pStyle w:val="rowtabella0"/>
                    <w:jc w:val="center"/>
                    <w:rPr>
                      <w:color w:val="002060"/>
                    </w:rPr>
                  </w:pPr>
                  <w:r w:rsidRPr="00581B3A">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B7458" w14:textId="77777777" w:rsidR="0035480B" w:rsidRPr="00581B3A" w:rsidRDefault="0035480B" w:rsidP="00630193">
                  <w:pPr>
                    <w:pStyle w:val="rowtabella0"/>
                    <w:jc w:val="center"/>
                    <w:rPr>
                      <w:color w:val="002060"/>
                    </w:rPr>
                  </w:pPr>
                  <w:r w:rsidRPr="00581B3A">
                    <w:rPr>
                      <w:color w:val="002060"/>
                    </w:rPr>
                    <w:t> </w:t>
                  </w:r>
                </w:p>
              </w:tc>
            </w:tr>
            <w:tr w:rsidR="0035480B" w:rsidRPr="00581B3A" w14:paraId="7E3BFB37"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398B25" w14:textId="77777777" w:rsidR="0035480B" w:rsidRPr="00581B3A" w:rsidRDefault="0035480B" w:rsidP="00630193">
                  <w:pPr>
                    <w:pStyle w:val="rowtabella0"/>
                    <w:rPr>
                      <w:color w:val="002060"/>
                    </w:rPr>
                  </w:pPr>
                  <w:r w:rsidRPr="00581B3A">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9BD07F" w14:textId="77777777" w:rsidR="0035480B" w:rsidRPr="00581B3A" w:rsidRDefault="0035480B" w:rsidP="00630193">
                  <w:pPr>
                    <w:pStyle w:val="rowtabella0"/>
                    <w:rPr>
                      <w:color w:val="002060"/>
                    </w:rPr>
                  </w:pPr>
                  <w:r w:rsidRPr="00581B3A">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9A91F8" w14:textId="77777777" w:rsidR="0035480B" w:rsidRPr="00581B3A" w:rsidRDefault="0035480B" w:rsidP="00630193">
                  <w:pPr>
                    <w:pStyle w:val="rowtabella0"/>
                    <w:jc w:val="center"/>
                    <w:rPr>
                      <w:color w:val="002060"/>
                    </w:rPr>
                  </w:pPr>
                  <w:r w:rsidRPr="00581B3A">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DEBE6B" w14:textId="77777777" w:rsidR="0035480B" w:rsidRPr="00581B3A" w:rsidRDefault="0035480B" w:rsidP="00630193">
                  <w:pPr>
                    <w:pStyle w:val="rowtabella0"/>
                    <w:jc w:val="center"/>
                    <w:rPr>
                      <w:color w:val="002060"/>
                    </w:rPr>
                  </w:pPr>
                  <w:r w:rsidRPr="00581B3A">
                    <w:rPr>
                      <w:color w:val="002060"/>
                    </w:rPr>
                    <w:t> </w:t>
                  </w:r>
                </w:p>
              </w:tc>
            </w:tr>
            <w:tr w:rsidR="0035480B" w:rsidRPr="00581B3A" w14:paraId="06A49A68"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215FFE" w14:textId="77777777" w:rsidR="0035480B" w:rsidRPr="00581B3A" w:rsidRDefault="0035480B" w:rsidP="00630193">
                  <w:pPr>
                    <w:pStyle w:val="rowtabella0"/>
                    <w:rPr>
                      <w:color w:val="002060"/>
                    </w:rPr>
                  </w:pPr>
                  <w:r w:rsidRPr="00581B3A">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6C8C95" w14:textId="77777777" w:rsidR="0035480B" w:rsidRPr="00581B3A" w:rsidRDefault="0035480B" w:rsidP="00630193">
                  <w:pPr>
                    <w:pStyle w:val="rowtabella0"/>
                    <w:rPr>
                      <w:color w:val="002060"/>
                    </w:rPr>
                  </w:pPr>
                  <w:r w:rsidRPr="00581B3A">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5A0CE3" w14:textId="77777777" w:rsidR="0035480B" w:rsidRPr="00581B3A" w:rsidRDefault="0035480B" w:rsidP="00630193">
                  <w:pPr>
                    <w:pStyle w:val="rowtabella0"/>
                    <w:jc w:val="center"/>
                    <w:rPr>
                      <w:color w:val="002060"/>
                    </w:rPr>
                  </w:pPr>
                  <w:r w:rsidRPr="00581B3A">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AD5BB9" w14:textId="77777777" w:rsidR="0035480B" w:rsidRPr="00581B3A" w:rsidRDefault="0035480B" w:rsidP="00630193">
                  <w:pPr>
                    <w:pStyle w:val="rowtabella0"/>
                    <w:jc w:val="center"/>
                    <w:rPr>
                      <w:color w:val="002060"/>
                    </w:rPr>
                  </w:pPr>
                  <w:r w:rsidRPr="00581B3A">
                    <w:rPr>
                      <w:color w:val="002060"/>
                    </w:rPr>
                    <w:t> </w:t>
                  </w:r>
                </w:p>
              </w:tc>
            </w:tr>
            <w:tr w:rsidR="0035480B" w:rsidRPr="00581B3A" w14:paraId="30768B8D"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C44538" w14:textId="77777777" w:rsidR="0035480B" w:rsidRPr="00581B3A" w:rsidRDefault="0035480B" w:rsidP="00630193">
                  <w:pPr>
                    <w:pStyle w:val="rowtabella0"/>
                    <w:rPr>
                      <w:color w:val="002060"/>
                    </w:rPr>
                  </w:pPr>
                  <w:r w:rsidRPr="00581B3A">
                    <w:rPr>
                      <w:color w:val="002060"/>
                    </w:rPr>
                    <w:lastRenderedPageBreak/>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A07373" w14:textId="77777777" w:rsidR="0035480B" w:rsidRPr="00581B3A" w:rsidRDefault="0035480B" w:rsidP="00630193">
                  <w:pPr>
                    <w:pStyle w:val="rowtabella0"/>
                    <w:rPr>
                      <w:color w:val="002060"/>
                    </w:rPr>
                  </w:pPr>
                  <w:r w:rsidRPr="00581B3A">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79D13A" w14:textId="77777777" w:rsidR="0035480B" w:rsidRPr="00581B3A" w:rsidRDefault="0035480B" w:rsidP="00630193">
                  <w:pPr>
                    <w:pStyle w:val="rowtabella0"/>
                    <w:jc w:val="center"/>
                    <w:rPr>
                      <w:color w:val="002060"/>
                    </w:rPr>
                  </w:pPr>
                  <w:r w:rsidRPr="00581B3A">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5C7EBB" w14:textId="77777777" w:rsidR="0035480B" w:rsidRPr="00581B3A" w:rsidRDefault="0035480B" w:rsidP="00630193">
                  <w:pPr>
                    <w:pStyle w:val="rowtabella0"/>
                    <w:jc w:val="center"/>
                    <w:rPr>
                      <w:color w:val="002060"/>
                    </w:rPr>
                  </w:pPr>
                  <w:r w:rsidRPr="00581B3A">
                    <w:rPr>
                      <w:color w:val="002060"/>
                    </w:rPr>
                    <w:t> </w:t>
                  </w:r>
                </w:p>
              </w:tc>
            </w:tr>
            <w:tr w:rsidR="0035480B" w:rsidRPr="00581B3A" w14:paraId="53B55C0E"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D45BDD" w14:textId="77777777" w:rsidR="0035480B" w:rsidRPr="00581B3A" w:rsidRDefault="0035480B" w:rsidP="00630193">
                  <w:pPr>
                    <w:pStyle w:val="rowtabella0"/>
                    <w:rPr>
                      <w:color w:val="002060"/>
                    </w:rPr>
                  </w:pPr>
                  <w:r w:rsidRPr="00581B3A">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D51D9A" w14:textId="77777777" w:rsidR="0035480B" w:rsidRPr="00581B3A" w:rsidRDefault="0035480B" w:rsidP="00630193">
                  <w:pPr>
                    <w:pStyle w:val="rowtabella0"/>
                    <w:rPr>
                      <w:color w:val="002060"/>
                    </w:rPr>
                  </w:pPr>
                  <w:r w:rsidRPr="00581B3A">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DD817F" w14:textId="77777777" w:rsidR="0035480B" w:rsidRPr="00581B3A" w:rsidRDefault="0035480B" w:rsidP="00630193">
                  <w:pPr>
                    <w:pStyle w:val="rowtabella0"/>
                    <w:jc w:val="center"/>
                    <w:rPr>
                      <w:color w:val="002060"/>
                    </w:rPr>
                  </w:pPr>
                  <w:r w:rsidRPr="00581B3A">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BDDC34" w14:textId="77777777" w:rsidR="0035480B" w:rsidRPr="00581B3A" w:rsidRDefault="0035480B" w:rsidP="00630193">
                  <w:pPr>
                    <w:pStyle w:val="rowtabella0"/>
                    <w:jc w:val="center"/>
                    <w:rPr>
                      <w:color w:val="002060"/>
                    </w:rPr>
                  </w:pPr>
                  <w:r w:rsidRPr="00581B3A">
                    <w:rPr>
                      <w:color w:val="002060"/>
                    </w:rPr>
                    <w:t> </w:t>
                  </w:r>
                </w:p>
              </w:tc>
            </w:tr>
            <w:tr w:rsidR="0035480B" w:rsidRPr="00581B3A" w14:paraId="18915EAF" w14:textId="77777777" w:rsidTr="006301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996285" w14:textId="77777777" w:rsidR="0035480B" w:rsidRPr="00581B3A" w:rsidRDefault="0035480B" w:rsidP="00630193">
                  <w:pPr>
                    <w:pStyle w:val="rowtabella0"/>
                    <w:rPr>
                      <w:color w:val="002060"/>
                    </w:rPr>
                  </w:pPr>
                  <w:r w:rsidRPr="00581B3A">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5758F" w14:textId="77777777" w:rsidR="0035480B" w:rsidRPr="00581B3A" w:rsidRDefault="0035480B" w:rsidP="00630193">
                  <w:pPr>
                    <w:pStyle w:val="rowtabella0"/>
                    <w:rPr>
                      <w:color w:val="002060"/>
                    </w:rPr>
                  </w:pPr>
                  <w:r w:rsidRPr="00581B3A">
                    <w:rPr>
                      <w:color w:val="002060"/>
                    </w:rPr>
                    <w:t>- FUTSAL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BE8DB" w14:textId="77777777" w:rsidR="0035480B" w:rsidRPr="00581B3A" w:rsidRDefault="0035480B" w:rsidP="00630193">
                  <w:pPr>
                    <w:pStyle w:val="rowtabella0"/>
                    <w:jc w:val="center"/>
                    <w:rPr>
                      <w:color w:val="002060"/>
                    </w:rPr>
                  </w:pPr>
                  <w:r w:rsidRPr="00581B3A">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107B4" w14:textId="77777777" w:rsidR="0035480B" w:rsidRPr="00581B3A" w:rsidRDefault="0035480B" w:rsidP="00630193">
                  <w:pPr>
                    <w:pStyle w:val="rowtabella0"/>
                    <w:jc w:val="center"/>
                    <w:rPr>
                      <w:color w:val="002060"/>
                    </w:rPr>
                  </w:pPr>
                  <w:r w:rsidRPr="00581B3A">
                    <w:rPr>
                      <w:color w:val="002060"/>
                    </w:rPr>
                    <w:t> </w:t>
                  </w:r>
                </w:p>
              </w:tc>
            </w:tr>
            <w:tr w:rsidR="0035480B" w:rsidRPr="00581B3A" w14:paraId="7D34938A" w14:textId="77777777" w:rsidTr="00630193">
              <w:tc>
                <w:tcPr>
                  <w:tcW w:w="4700" w:type="dxa"/>
                  <w:gridSpan w:val="4"/>
                  <w:tcBorders>
                    <w:top w:val="nil"/>
                    <w:left w:val="nil"/>
                    <w:bottom w:val="nil"/>
                    <w:right w:val="nil"/>
                  </w:tcBorders>
                  <w:tcMar>
                    <w:top w:w="20" w:type="dxa"/>
                    <w:left w:w="20" w:type="dxa"/>
                    <w:bottom w:w="20" w:type="dxa"/>
                    <w:right w:w="20" w:type="dxa"/>
                  </w:tcMar>
                  <w:vAlign w:val="center"/>
                  <w:hideMark/>
                </w:tcPr>
                <w:p w14:paraId="1BEA0E55" w14:textId="77777777" w:rsidR="0035480B" w:rsidRPr="00581B3A" w:rsidRDefault="0035480B" w:rsidP="00630193">
                  <w:pPr>
                    <w:pStyle w:val="rowtabella0"/>
                    <w:rPr>
                      <w:color w:val="002060"/>
                    </w:rPr>
                  </w:pPr>
                  <w:r w:rsidRPr="00581B3A">
                    <w:rPr>
                      <w:color w:val="002060"/>
                    </w:rPr>
                    <w:t>(1) - disputata il 24/02/2024</w:t>
                  </w:r>
                </w:p>
              </w:tc>
            </w:tr>
          </w:tbl>
          <w:p w14:paraId="650D0BF8" w14:textId="77777777" w:rsidR="0035480B" w:rsidRPr="00581B3A" w:rsidRDefault="0035480B" w:rsidP="00630193">
            <w:pPr>
              <w:rPr>
                <w:color w:val="002060"/>
              </w:rPr>
            </w:pPr>
          </w:p>
        </w:tc>
      </w:tr>
    </w:tbl>
    <w:p w14:paraId="16A8D6CF" w14:textId="77777777" w:rsidR="0035480B" w:rsidRPr="00581B3A" w:rsidRDefault="0035480B" w:rsidP="0035480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5480B" w:rsidRPr="00581B3A" w14:paraId="590D632B" w14:textId="77777777" w:rsidTr="006301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1367CB31"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580B7" w14:textId="77777777" w:rsidR="0035480B" w:rsidRPr="00581B3A" w:rsidRDefault="0035480B" w:rsidP="00630193">
                  <w:pPr>
                    <w:pStyle w:val="headertabella0"/>
                    <w:rPr>
                      <w:color w:val="002060"/>
                    </w:rPr>
                  </w:pPr>
                  <w:r w:rsidRPr="00581B3A">
                    <w:rPr>
                      <w:color w:val="002060"/>
                    </w:rPr>
                    <w:t>GIRONE C - 6 Giornata - R</w:t>
                  </w:r>
                </w:p>
              </w:tc>
            </w:tr>
            <w:tr w:rsidR="0035480B" w:rsidRPr="00581B3A" w14:paraId="09C5C3D7" w14:textId="77777777" w:rsidTr="006301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EAE10F" w14:textId="77777777" w:rsidR="0035480B" w:rsidRPr="00581B3A" w:rsidRDefault="0035480B" w:rsidP="00630193">
                  <w:pPr>
                    <w:pStyle w:val="rowtabella0"/>
                    <w:rPr>
                      <w:color w:val="002060"/>
                    </w:rPr>
                  </w:pPr>
                  <w:r w:rsidRPr="00581B3A">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8B026" w14:textId="77777777" w:rsidR="0035480B" w:rsidRPr="00581B3A" w:rsidRDefault="0035480B" w:rsidP="00630193">
                  <w:pPr>
                    <w:pStyle w:val="rowtabella0"/>
                    <w:rPr>
                      <w:color w:val="002060"/>
                    </w:rPr>
                  </w:pPr>
                  <w:r w:rsidRPr="00581B3A">
                    <w:rPr>
                      <w:color w:val="002060"/>
                    </w:rPr>
                    <w:t>- FUTSAL CAMPIGLIONE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A8861" w14:textId="77777777" w:rsidR="0035480B" w:rsidRPr="00581B3A" w:rsidRDefault="0035480B" w:rsidP="00630193">
                  <w:pPr>
                    <w:pStyle w:val="rowtabella0"/>
                    <w:jc w:val="center"/>
                    <w:rPr>
                      <w:color w:val="002060"/>
                    </w:rPr>
                  </w:pPr>
                  <w:r w:rsidRPr="00581B3A">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EE4A2" w14:textId="77777777" w:rsidR="0035480B" w:rsidRPr="00581B3A" w:rsidRDefault="0035480B" w:rsidP="00630193">
                  <w:pPr>
                    <w:pStyle w:val="rowtabella0"/>
                    <w:jc w:val="center"/>
                    <w:rPr>
                      <w:color w:val="002060"/>
                    </w:rPr>
                  </w:pPr>
                  <w:r w:rsidRPr="00581B3A">
                    <w:rPr>
                      <w:color w:val="002060"/>
                    </w:rPr>
                    <w:t> </w:t>
                  </w:r>
                </w:p>
              </w:tc>
            </w:tr>
            <w:tr w:rsidR="0035480B" w:rsidRPr="00581B3A" w14:paraId="299F8A2B"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F6D04C" w14:textId="77777777" w:rsidR="0035480B" w:rsidRPr="00581B3A" w:rsidRDefault="0035480B" w:rsidP="00630193">
                  <w:pPr>
                    <w:pStyle w:val="rowtabella0"/>
                    <w:rPr>
                      <w:color w:val="002060"/>
                    </w:rPr>
                  </w:pPr>
                  <w:r w:rsidRPr="00581B3A">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A1A822" w14:textId="77777777" w:rsidR="0035480B" w:rsidRPr="00581B3A" w:rsidRDefault="0035480B" w:rsidP="00630193">
                  <w:pPr>
                    <w:pStyle w:val="rowtabella0"/>
                    <w:rPr>
                      <w:color w:val="002060"/>
                    </w:rPr>
                  </w:pPr>
                  <w:r w:rsidRPr="00581B3A">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BC06DB" w14:textId="77777777" w:rsidR="0035480B" w:rsidRPr="00581B3A" w:rsidRDefault="0035480B" w:rsidP="00630193">
                  <w:pPr>
                    <w:pStyle w:val="rowtabella0"/>
                    <w:jc w:val="center"/>
                    <w:rPr>
                      <w:color w:val="002060"/>
                    </w:rPr>
                  </w:pPr>
                  <w:r w:rsidRPr="00581B3A">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5FDC9E" w14:textId="77777777" w:rsidR="0035480B" w:rsidRPr="00581B3A" w:rsidRDefault="0035480B" w:rsidP="00630193">
                  <w:pPr>
                    <w:pStyle w:val="rowtabella0"/>
                    <w:jc w:val="center"/>
                    <w:rPr>
                      <w:color w:val="002060"/>
                    </w:rPr>
                  </w:pPr>
                  <w:r w:rsidRPr="00581B3A">
                    <w:rPr>
                      <w:color w:val="002060"/>
                    </w:rPr>
                    <w:t> </w:t>
                  </w:r>
                </w:p>
              </w:tc>
            </w:tr>
            <w:tr w:rsidR="0035480B" w:rsidRPr="00581B3A" w14:paraId="594C69D9"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845542" w14:textId="77777777" w:rsidR="0035480B" w:rsidRPr="00581B3A" w:rsidRDefault="0035480B" w:rsidP="00630193">
                  <w:pPr>
                    <w:pStyle w:val="rowtabella0"/>
                    <w:rPr>
                      <w:color w:val="002060"/>
                    </w:rPr>
                  </w:pPr>
                  <w:r w:rsidRPr="00581B3A">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C7A350" w14:textId="77777777" w:rsidR="0035480B" w:rsidRPr="00581B3A" w:rsidRDefault="0035480B" w:rsidP="00630193">
                  <w:pPr>
                    <w:pStyle w:val="rowtabella0"/>
                    <w:rPr>
                      <w:color w:val="002060"/>
                    </w:rPr>
                  </w:pPr>
                  <w:r w:rsidRPr="00581B3A">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D101D8" w14:textId="77777777" w:rsidR="0035480B" w:rsidRPr="00581B3A" w:rsidRDefault="0035480B" w:rsidP="00630193">
                  <w:pPr>
                    <w:pStyle w:val="rowtabella0"/>
                    <w:jc w:val="center"/>
                    <w:rPr>
                      <w:color w:val="002060"/>
                    </w:rPr>
                  </w:pPr>
                  <w:r w:rsidRPr="00581B3A">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405D69" w14:textId="77777777" w:rsidR="0035480B" w:rsidRPr="00581B3A" w:rsidRDefault="0035480B" w:rsidP="00630193">
                  <w:pPr>
                    <w:pStyle w:val="rowtabella0"/>
                    <w:jc w:val="center"/>
                    <w:rPr>
                      <w:color w:val="002060"/>
                    </w:rPr>
                  </w:pPr>
                  <w:r w:rsidRPr="00581B3A">
                    <w:rPr>
                      <w:color w:val="002060"/>
                    </w:rPr>
                    <w:t> </w:t>
                  </w:r>
                </w:p>
              </w:tc>
            </w:tr>
            <w:tr w:rsidR="0035480B" w:rsidRPr="00581B3A" w14:paraId="28C66890"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859401" w14:textId="77777777" w:rsidR="0035480B" w:rsidRPr="00581B3A" w:rsidRDefault="0035480B" w:rsidP="00630193">
                  <w:pPr>
                    <w:pStyle w:val="rowtabella0"/>
                    <w:rPr>
                      <w:color w:val="002060"/>
                    </w:rPr>
                  </w:pPr>
                  <w:r w:rsidRPr="00581B3A">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8BD2F7" w14:textId="77777777" w:rsidR="0035480B" w:rsidRPr="00581B3A" w:rsidRDefault="0035480B" w:rsidP="00630193">
                  <w:pPr>
                    <w:pStyle w:val="rowtabella0"/>
                    <w:rPr>
                      <w:color w:val="002060"/>
                    </w:rPr>
                  </w:pPr>
                  <w:r w:rsidRPr="00581B3A">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291717" w14:textId="77777777" w:rsidR="0035480B" w:rsidRPr="00581B3A" w:rsidRDefault="0035480B" w:rsidP="00630193">
                  <w:pPr>
                    <w:pStyle w:val="rowtabella0"/>
                    <w:jc w:val="center"/>
                    <w:rPr>
                      <w:color w:val="002060"/>
                    </w:rPr>
                  </w:pPr>
                  <w:r w:rsidRPr="00581B3A">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677A29" w14:textId="77777777" w:rsidR="0035480B" w:rsidRPr="00581B3A" w:rsidRDefault="0035480B" w:rsidP="00630193">
                  <w:pPr>
                    <w:pStyle w:val="rowtabella0"/>
                    <w:jc w:val="center"/>
                    <w:rPr>
                      <w:color w:val="002060"/>
                    </w:rPr>
                  </w:pPr>
                  <w:r w:rsidRPr="00581B3A">
                    <w:rPr>
                      <w:color w:val="002060"/>
                    </w:rPr>
                    <w:t> </w:t>
                  </w:r>
                </w:p>
              </w:tc>
            </w:tr>
            <w:tr w:rsidR="0035480B" w:rsidRPr="00581B3A" w14:paraId="51AEB6D1"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A624EB" w14:textId="77777777" w:rsidR="0035480B" w:rsidRPr="00581B3A" w:rsidRDefault="0035480B" w:rsidP="00630193">
                  <w:pPr>
                    <w:pStyle w:val="rowtabella0"/>
                    <w:rPr>
                      <w:color w:val="002060"/>
                    </w:rPr>
                  </w:pPr>
                  <w:r w:rsidRPr="00581B3A">
                    <w:rPr>
                      <w:color w:val="002060"/>
                    </w:rPr>
                    <w:t>SAMBENEDETTESE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E32596" w14:textId="77777777" w:rsidR="0035480B" w:rsidRPr="00581B3A" w:rsidRDefault="0035480B" w:rsidP="00630193">
                  <w:pPr>
                    <w:pStyle w:val="rowtabella0"/>
                    <w:rPr>
                      <w:color w:val="002060"/>
                    </w:rPr>
                  </w:pPr>
                  <w:r w:rsidRPr="00581B3A">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25B9A4" w14:textId="77777777" w:rsidR="0035480B" w:rsidRPr="00581B3A" w:rsidRDefault="0035480B" w:rsidP="00630193">
                  <w:pPr>
                    <w:pStyle w:val="rowtabella0"/>
                    <w:jc w:val="center"/>
                    <w:rPr>
                      <w:color w:val="002060"/>
                    </w:rPr>
                  </w:pPr>
                  <w:r w:rsidRPr="00581B3A">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4FB3BB" w14:textId="77777777" w:rsidR="0035480B" w:rsidRPr="00581B3A" w:rsidRDefault="0035480B" w:rsidP="00630193">
                  <w:pPr>
                    <w:pStyle w:val="rowtabella0"/>
                    <w:jc w:val="center"/>
                    <w:rPr>
                      <w:color w:val="002060"/>
                    </w:rPr>
                  </w:pPr>
                  <w:r w:rsidRPr="00581B3A">
                    <w:rPr>
                      <w:color w:val="002060"/>
                    </w:rPr>
                    <w:t> </w:t>
                  </w:r>
                </w:p>
              </w:tc>
            </w:tr>
            <w:tr w:rsidR="0035480B" w:rsidRPr="00581B3A" w14:paraId="0EADBE31" w14:textId="77777777" w:rsidTr="006301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A85E5F" w14:textId="77777777" w:rsidR="0035480B" w:rsidRPr="00581B3A" w:rsidRDefault="0035480B" w:rsidP="00630193">
                  <w:pPr>
                    <w:pStyle w:val="rowtabella0"/>
                    <w:rPr>
                      <w:color w:val="002060"/>
                    </w:rPr>
                  </w:pPr>
                  <w:r w:rsidRPr="00581B3A">
                    <w:rPr>
                      <w:color w:val="002060"/>
                    </w:rPr>
                    <w:t xml:space="preserve">(1) </w:t>
                  </w:r>
                  <w:proofErr w:type="gramStart"/>
                  <w:r w:rsidRPr="00581B3A">
                    <w:rPr>
                      <w:color w:val="002060"/>
                    </w:rPr>
                    <w:t>U.MANDOLESI</w:t>
                  </w:r>
                  <w:proofErr w:type="gramEnd"/>
                  <w:r w:rsidRPr="00581B3A">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39324F" w14:textId="77777777" w:rsidR="0035480B" w:rsidRPr="00581B3A" w:rsidRDefault="0035480B" w:rsidP="00630193">
                  <w:pPr>
                    <w:pStyle w:val="rowtabella0"/>
                    <w:rPr>
                      <w:color w:val="002060"/>
                    </w:rPr>
                  </w:pPr>
                  <w:r w:rsidRPr="00581B3A">
                    <w:rPr>
                      <w:color w:val="002060"/>
                    </w:rPr>
                    <w:t>- CALCETTO CASTRUM LAURI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BEBB2" w14:textId="77777777" w:rsidR="0035480B" w:rsidRPr="00581B3A" w:rsidRDefault="0035480B" w:rsidP="00630193">
                  <w:pPr>
                    <w:pStyle w:val="rowtabella0"/>
                    <w:jc w:val="center"/>
                    <w:rPr>
                      <w:color w:val="002060"/>
                    </w:rPr>
                  </w:pPr>
                  <w:r w:rsidRPr="00581B3A">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DF430" w14:textId="77777777" w:rsidR="0035480B" w:rsidRPr="00581B3A" w:rsidRDefault="0035480B" w:rsidP="00630193">
                  <w:pPr>
                    <w:pStyle w:val="rowtabella0"/>
                    <w:jc w:val="center"/>
                    <w:rPr>
                      <w:color w:val="002060"/>
                    </w:rPr>
                  </w:pPr>
                  <w:r w:rsidRPr="00581B3A">
                    <w:rPr>
                      <w:color w:val="002060"/>
                    </w:rPr>
                    <w:t> </w:t>
                  </w:r>
                </w:p>
              </w:tc>
            </w:tr>
            <w:tr w:rsidR="0035480B" w:rsidRPr="00581B3A" w14:paraId="784FE6DC" w14:textId="77777777" w:rsidTr="00630193">
              <w:tc>
                <w:tcPr>
                  <w:tcW w:w="4700" w:type="dxa"/>
                  <w:gridSpan w:val="4"/>
                  <w:tcBorders>
                    <w:top w:val="nil"/>
                    <w:left w:val="nil"/>
                    <w:bottom w:val="nil"/>
                    <w:right w:val="nil"/>
                  </w:tcBorders>
                  <w:tcMar>
                    <w:top w:w="20" w:type="dxa"/>
                    <w:left w:w="20" w:type="dxa"/>
                    <w:bottom w:w="20" w:type="dxa"/>
                    <w:right w:w="20" w:type="dxa"/>
                  </w:tcMar>
                  <w:vAlign w:val="center"/>
                  <w:hideMark/>
                </w:tcPr>
                <w:p w14:paraId="3A660EBB" w14:textId="77777777" w:rsidR="0035480B" w:rsidRPr="00581B3A" w:rsidRDefault="0035480B" w:rsidP="00630193">
                  <w:pPr>
                    <w:pStyle w:val="rowtabella0"/>
                    <w:rPr>
                      <w:color w:val="002060"/>
                    </w:rPr>
                  </w:pPr>
                  <w:r w:rsidRPr="00581B3A">
                    <w:rPr>
                      <w:color w:val="002060"/>
                    </w:rPr>
                    <w:t>(1) - disputata il 26/02/2024</w:t>
                  </w:r>
                </w:p>
              </w:tc>
            </w:tr>
          </w:tbl>
          <w:p w14:paraId="2C587857" w14:textId="77777777" w:rsidR="0035480B" w:rsidRPr="00581B3A" w:rsidRDefault="0035480B" w:rsidP="00630193">
            <w:pPr>
              <w:rPr>
                <w:color w:val="002060"/>
              </w:rPr>
            </w:pPr>
          </w:p>
        </w:tc>
      </w:tr>
    </w:tbl>
    <w:p w14:paraId="71A23FFC" w14:textId="77777777" w:rsidR="0035480B" w:rsidRPr="00581B3A" w:rsidRDefault="0035480B" w:rsidP="0035480B">
      <w:pPr>
        <w:pStyle w:val="breakline"/>
        <w:rPr>
          <w:rFonts w:eastAsiaTheme="minorEastAsia"/>
          <w:color w:val="002060"/>
        </w:rPr>
      </w:pPr>
    </w:p>
    <w:p w14:paraId="787D9ECE" w14:textId="77777777" w:rsidR="0035480B" w:rsidRPr="00581B3A" w:rsidRDefault="0035480B" w:rsidP="0035480B">
      <w:pPr>
        <w:pStyle w:val="breakline"/>
        <w:rPr>
          <w:color w:val="002060"/>
        </w:rPr>
      </w:pPr>
    </w:p>
    <w:p w14:paraId="06423336" w14:textId="77777777" w:rsidR="0035480B" w:rsidRPr="00581B3A" w:rsidRDefault="0035480B" w:rsidP="0035480B">
      <w:pPr>
        <w:pStyle w:val="titoloprinc0"/>
        <w:rPr>
          <w:color w:val="002060"/>
        </w:rPr>
      </w:pPr>
      <w:r w:rsidRPr="00581B3A">
        <w:rPr>
          <w:color w:val="002060"/>
        </w:rPr>
        <w:t>GIUDICE SPORTIVO</w:t>
      </w:r>
    </w:p>
    <w:p w14:paraId="34B34129" w14:textId="77777777" w:rsidR="0035480B" w:rsidRPr="00581B3A" w:rsidRDefault="0035480B" w:rsidP="0035480B">
      <w:pPr>
        <w:pStyle w:val="diffida"/>
        <w:rPr>
          <w:color w:val="002060"/>
        </w:rPr>
      </w:pPr>
      <w:r w:rsidRPr="00581B3A">
        <w:rPr>
          <w:color w:val="002060"/>
        </w:rPr>
        <w:t>Il Giudice Sportivo Avv. Agnese Lazzaretti, con l'assistenza del segretario Angelo Castellana, nella seduta del 28/02/2024, ha adottato le decisioni che di seguito integralmente si riportano:</w:t>
      </w:r>
    </w:p>
    <w:p w14:paraId="5BD7919E" w14:textId="77777777" w:rsidR="0035480B" w:rsidRPr="00581B3A" w:rsidRDefault="0035480B" w:rsidP="0035480B">
      <w:pPr>
        <w:pStyle w:val="titolo10"/>
        <w:rPr>
          <w:color w:val="002060"/>
        </w:rPr>
      </w:pPr>
      <w:r w:rsidRPr="00581B3A">
        <w:rPr>
          <w:color w:val="002060"/>
        </w:rPr>
        <w:t xml:space="preserve">GARE DEL 23/ 2/2024 </w:t>
      </w:r>
    </w:p>
    <w:p w14:paraId="77FA3E6D" w14:textId="77777777" w:rsidR="0035480B" w:rsidRPr="00581B3A" w:rsidRDefault="0035480B" w:rsidP="0035480B">
      <w:pPr>
        <w:pStyle w:val="titolo7a"/>
        <w:rPr>
          <w:color w:val="002060"/>
        </w:rPr>
      </w:pPr>
      <w:r w:rsidRPr="00581B3A">
        <w:rPr>
          <w:color w:val="002060"/>
        </w:rPr>
        <w:t xml:space="preserve">PROVVEDIMENTI DISCIPLINARI </w:t>
      </w:r>
    </w:p>
    <w:p w14:paraId="5639C83E" w14:textId="77777777" w:rsidR="0035480B" w:rsidRPr="00581B3A" w:rsidRDefault="0035480B" w:rsidP="0035480B">
      <w:pPr>
        <w:pStyle w:val="titolo7b0"/>
        <w:rPr>
          <w:color w:val="002060"/>
        </w:rPr>
      </w:pPr>
      <w:r w:rsidRPr="00581B3A">
        <w:rPr>
          <w:color w:val="002060"/>
        </w:rPr>
        <w:t xml:space="preserve">In base alle risultanze degli atti ufficiali sono state deliberate le seguenti sanzioni disciplinari. </w:t>
      </w:r>
    </w:p>
    <w:p w14:paraId="01C3DB0D" w14:textId="77777777" w:rsidR="0035480B" w:rsidRPr="00581B3A" w:rsidRDefault="0035480B" w:rsidP="0035480B">
      <w:pPr>
        <w:pStyle w:val="titolo30"/>
        <w:rPr>
          <w:color w:val="002060"/>
        </w:rPr>
      </w:pPr>
      <w:r w:rsidRPr="00581B3A">
        <w:rPr>
          <w:color w:val="002060"/>
        </w:rPr>
        <w:t xml:space="preserve">DIRIGENTI </w:t>
      </w:r>
    </w:p>
    <w:p w14:paraId="51B7441C" w14:textId="77777777" w:rsidR="0035480B" w:rsidRPr="00581B3A" w:rsidRDefault="0035480B" w:rsidP="0035480B">
      <w:pPr>
        <w:pStyle w:val="titolo20"/>
        <w:rPr>
          <w:color w:val="002060"/>
        </w:rPr>
      </w:pPr>
      <w:r w:rsidRPr="00581B3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6CBF9F85" w14:textId="77777777" w:rsidTr="00630193">
        <w:tc>
          <w:tcPr>
            <w:tcW w:w="2200" w:type="dxa"/>
            <w:tcMar>
              <w:top w:w="20" w:type="dxa"/>
              <w:left w:w="20" w:type="dxa"/>
              <w:bottom w:w="20" w:type="dxa"/>
              <w:right w:w="20" w:type="dxa"/>
            </w:tcMar>
            <w:vAlign w:val="center"/>
            <w:hideMark/>
          </w:tcPr>
          <w:p w14:paraId="7EBCBD76" w14:textId="77777777" w:rsidR="0035480B" w:rsidRPr="00581B3A" w:rsidRDefault="0035480B" w:rsidP="00630193">
            <w:pPr>
              <w:pStyle w:val="movimento"/>
              <w:rPr>
                <w:color w:val="002060"/>
              </w:rPr>
            </w:pPr>
            <w:r w:rsidRPr="00581B3A">
              <w:rPr>
                <w:color w:val="002060"/>
              </w:rPr>
              <w:t>SAGRIPANTI MARCO</w:t>
            </w:r>
          </w:p>
        </w:tc>
        <w:tc>
          <w:tcPr>
            <w:tcW w:w="2200" w:type="dxa"/>
            <w:tcMar>
              <w:top w:w="20" w:type="dxa"/>
              <w:left w:w="20" w:type="dxa"/>
              <w:bottom w:w="20" w:type="dxa"/>
              <w:right w:w="20" w:type="dxa"/>
            </w:tcMar>
            <w:vAlign w:val="center"/>
            <w:hideMark/>
          </w:tcPr>
          <w:p w14:paraId="29BD602A" w14:textId="77777777" w:rsidR="0035480B" w:rsidRPr="00581B3A" w:rsidRDefault="0035480B" w:rsidP="00630193">
            <w:pPr>
              <w:pStyle w:val="movimento2"/>
              <w:rPr>
                <w:color w:val="002060"/>
              </w:rPr>
            </w:pPr>
            <w:r w:rsidRPr="00581B3A">
              <w:rPr>
                <w:color w:val="002060"/>
              </w:rPr>
              <w:t xml:space="preserve">(ACLI AUDAX MONTECOSARO C5) </w:t>
            </w:r>
          </w:p>
        </w:tc>
        <w:tc>
          <w:tcPr>
            <w:tcW w:w="800" w:type="dxa"/>
            <w:tcMar>
              <w:top w:w="20" w:type="dxa"/>
              <w:left w:w="20" w:type="dxa"/>
              <w:bottom w:w="20" w:type="dxa"/>
              <w:right w:w="20" w:type="dxa"/>
            </w:tcMar>
            <w:vAlign w:val="center"/>
            <w:hideMark/>
          </w:tcPr>
          <w:p w14:paraId="611EEE51"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AA98911" w14:textId="77777777" w:rsidR="0035480B" w:rsidRPr="00581B3A" w:rsidRDefault="0035480B" w:rsidP="00630193">
            <w:pPr>
              <w:pStyle w:val="movimento"/>
              <w:rPr>
                <w:color w:val="002060"/>
              </w:rPr>
            </w:pPr>
            <w:r w:rsidRPr="00581B3A">
              <w:rPr>
                <w:color w:val="002060"/>
              </w:rPr>
              <w:t>AIUDI GIACOMO</w:t>
            </w:r>
          </w:p>
        </w:tc>
        <w:tc>
          <w:tcPr>
            <w:tcW w:w="2200" w:type="dxa"/>
            <w:tcMar>
              <w:top w:w="20" w:type="dxa"/>
              <w:left w:w="20" w:type="dxa"/>
              <w:bottom w:w="20" w:type="dxa"/>
              <w:right w:w="20" w:type="dxa"/>
            </w:tcMar>
            <w:vAlign w:val="center"/>
            <w:hideMark/>
          </w:tcPr>
          <w:p w14:paraId="54FC43BD" w14:textId="77777777" w:rsidR="0035480B" w:rsidRPr="00581B3A" w:rsidRDefault="0035480B" w:rsidP="00630193">
            <w:pPr>
              <w:pStyle w:val="movimento2"/>
              <w:rPr>
                <w:color w:val="002060"/>
              </w:rPr>
            </w:pPr>
            <w:r w:rsidRPr="00581B3A">
              <w:rPr>
                <w:color w:val="002060"/>
              </w:rPr>
              <w:t xml:space="preserve">(VILLA CECCOLINI CALCIO) </w:t>
            </w:r>
          </w:p>
        </w:tc>
      </w:tr>
    </w:tbl>
    <w:p w14:paraId="0E57A6CF" w14:textId="77777777" w:rsidR="0035480B" w:rsidRPr="00581B3A" w:rsidRDefault="0035480B" w:rsidP="0035480B">
      <w:pPr>
        <w:pStyle w:val="titolo30"/>
        <w:rPr>
          <w:rFonts w:eastAsiaTheme="minorEastAsia"/>
          <w:color w:val="002060"/>
        </w:rPr>
      </w:pPr>
      <w:r w:rsidRPr="00581B3A">
        <w:rPr>
          <w:color w:val="002060"/>
        </w:rPr>
        <w:t xml:space="preserve">CALCIATORI ESPULSI </w:t>
      </w:r>
    </w:p>
    <w:p w14:paraId="53A6FF7B" w14:textId="77777777" w:rsidR="0035480B" w:rsidRPr="00581B3A" w:rsidRDefault="0035480B" w:rsidP="0035480B">
      <w:pPr>
        <w:pStyle w:val="titolo20"/>
        <w:rPr>
          <w:color w:val="002060"/>
        </w:rPr>
      </w:pPr>
      <w:r w:rsidRPr="00581B3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38A83050" w14:textId="77777777" w:rsidTr="00630193">
        <w:tc>
          <w:tcPr>
            <w:tcW w:w="2200" w:type="dxa"/>
            <w:tcMar>
              <w:top w:w="20" w:type="dxa"/>
              <w:left w:w="20" w:type="dxa"/>
              <w:bottom w:w="20" w:type="dxa"/>
              <w:right w:w="20" w:type="dxa"/>
            </w:tcMar>
            <w:vAlign w:val="center"/>
            <w:hideMark/>
          </w:tcPr>
          <w:p w14:paraId="48A3F8EF" w14:textId="77777777" w:rsidR="0035480B" w:rsidRPr="00581B3A" w:rsidRDefault="0035480B" w:rsidP="00630193">
            <w:pPr>
              <w:pStyle w:val="movimento"/>
              <w:rPr>
                <w:color w:val="002060"/>
              </w:rPr>
            </w:pPr>
            <w:r w:rsidRPr="00581B3A">
              <w:rPr>
                <w:color w:val="002060"/>
              </w:rPr>
              <w:t>LORENZINI LEONARDO</w:t>
            </w:r>
          </w:p>
        </w:tc>
        <w:tc>
          <w:tcPr>
            <w:tcW w:w="2200" w:type="dxa"/>
            <w:tcMar>
              <w:top w:w="20" w:type="dxa"/>
              <w:left w:w="20" w:type="dxa"/>
              <w:bottom w:w="20" w:type="dxa"/>
              <w:right w:w="20" w:type="dxa"/>
            </w:tcMar>
            <w:vAlign w:val="center"/>
            <w:hideMark/>
          </w:tcPr>
          <w:p w14:paraId="5591CE34" w14:textId="77777777" w:rsidR="0035480B" w:rsidRPr="00581B3A" w:rsidRDefault="0035480B" w:rsidP="00630193">
            <w:pPr>
              <w:pStyle w:val="movimento2"/>
              <w:rPr>
                <w:color w:val="002060"/>
              </w:rPr>
            </w:pPr>
            <w:r w:rsidRPr="00581B3A">
              <w:rPr>
                <w:color w:val="002060"/>
              </w:rPr>
              <w:t xml:space="preserve">(DINAMIS 1990) </w:t>
            </w:r>
          </w:p>
        </w:tc>
        <w:tc>
          <w:tcPr>
            <w:tcW w:w="800" w:type="dxa"/>
            <w:tcMar>
              <w:top w:w="20" w:type="dxa"/>
              <w:left w:w="20" w:type="dxa"/>
              <w:bottom w:w="20" w:type="dxa"/>
              <w:right w:w="20" w:type="dxa"/>
            </w:tcMar>
            <w:vAlign w:val="center"/>
            <w:hideMark/>
          </w:tcPr>
          <w:p w14:paraId="55A07183"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72F9984" w14:textId="77777777" w:rsidR="0035480B" w:rsidRPr="00581B3A" w:rsidRDefault="0035480B" w:rsidP="00630193">
            <w:pPr>
              <w:pStyle w:val="movimento"/>
              <w:rPr>
                <w:color w:val="002060"/>
              </w:rPr>
            </w:pPr>
            <w:r w:rsidRPr="00581B3A">
              <w:rPr>
                <w:color w:val="002060"/>
              </w:rPr>
              <w:t>FELICI ANDREA</w:t>
            </w:r>
          </w:p>
        </w:tc>
        <w:tc>
          <w:tcPr>
            <w:tcW w:w="2200" w:type="dxa"/>
            <w:tcMar>
              <w:top w:w="20" w:type="dxa"/>
              <w:left w:w="20" w:type="dxa"/>
              <w:bottom w:w="20" w:type="dxa"/>
              <w:right w:w="20" w:type="dxa"/>
            </w:tcMar>
            <w:vAlign w:val="center"/>
            <w:hideMark/>
          </w:tcPr>
          <w:p w14:paraId="48211825" w14:textId="77777777" w:rsidR="0035480B" w:rsidRPr="00581B3A" w:rsidRDefault="0035480B" w:rsidP="00630193">
            <w:pPr>
              <w:pStyle w:val="movimento2"/>
              <w:rPr>
                <w:color w:val="002060"/>
              </w:rPr>
            </w:pPr>
            <w:r w:rsidRPr="00581B3A">
              <w:rPr>
                <w:color w:val="002060"/>
              </w:rPr>
              <w:t xml:space="preserve">(NUOVA OTTRANO 98) </w:t>
            </w:r>
          </w:p>
        </w:tc>
      </w:tr>
    </w:tbl>
    <w:p w14:paraId="275243FB" w14:textId="77777777" w:rsidR="0035480B" w:rsidRPr="00581B3A" w:rsidRDefault="0035480B" w:rsidP="0035480B">
      <w:pPr>
        <w:pStyle w:val="titolo20"/>
        <w:rPr>
          <w:rFonts w:eastAsiaTheme="minorEastAsia"/>
          <w:color w:val="002060"/>
        </w:rPr>
      </w:pPr>
      <w:r w:rsidRPr="00581B3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06515EC9" w14:textId="77777777" w:rsidTr="00630193">
        <w:tc>
          <w:tcPr>
            <w:tcW w:w="2200" w:type="dxa"/>
            <w:tcMar>
              <w:top w:w="20" w:type="dxa"/>
              <w:left w:w="20" w:type="dxa"/>
              <w:bottom w:w="20" w:type="dxa"/>
              <w:right w:w="20" w:type="dxa"/>
            </w:tcMar>
            <w:vAlign w:val="center"/>
            <w:hideMark/>
          </w:tcPr>
          <w:p w14:paraId="1A06C2A3" w14:textId="77777777" w:rsidR="0035480B" w:rsidRPr="00581B3A" w:rsidRDefault="0035480B" w:rsidP="00630193">
            <w:pPr>
              <w:pStyle w:val="movimento"/>
              <w:rPr>
                <w:color w:val="002060"/>
              </w:rPr>
            </w:pPr>
            <w:r w:rsidRPr="00581B3A">
              <w:rPr>
                <w:color w:val="002060"/>
              </w:rPr>
              <w:t>PASQUINI MARCO</w:t>
            </w:r>
          </w:p>
        </w:tc>
        <w:tc>
          <w:tcPr>
            <w:tcW w:w="2200" w:type="dxa"/>
            <w:tcMar>
              <w:top w:w="20" w:type="dxa"/>
              <w:left w:w="20" w:type="dxa"/>
              <w:bottom w:w="20" w:type="dxa"/>
              <w:right w:w="20" w:type="dxa"/>
            </w:tcMar>
            <w:vAlign w:val="center"/>
            <w:hideMark/>
          </w:tcPr>
          <w:p w14:paraId="1065A183" w14:textId="77777777" w:rsidR="0035480B" w:rsidRPr="00581B3A" w:rsidRDefault="0035480B" w:rsidP="00630193">
            <w:pPr>
              <w:pStyle w:val="movimento2"/>
              <w:rPr>
                <w:color w:val="002060"/>
              </w:rPr>
            </w:pPr>
            <w:r w:rsidRPr="00581B3A">
              <w:rPr>
                <w:color w:val="002060"/>
              </w:rPr>
              <w:t xml:space="preserve">(ASCOLI CALCIO A 5) </w:t>
            </w:r>
          </w:p>
        </w:tc>
        <w:tc>
          <w:tcPr>
            <w:tcW w:w="800" w:type="dxa"/>
            <w:tcMar>
              <w:top w:w="20" w:type="dxa"/>
              <w:left w:w="20" w:type="dxa"/>
              <w:bottom w:w="20" w:type="dxa"/>
              <w:right w:w="20" w:type="dxa"/>
            </w:tcMar>
            <w:vAlign w:val="center"/>
            <w:hideMark/>
          </w:tcPr>
          <w:p w14:paraId="25F1DE35"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AE652E6"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1070B83" w14:textId="77777777" w:rsidR="0035480B" w:rsidRPr="00581B3A" w:rsidRDefault="0035480B" w:rsidP="00630193">
            <w:pPr>
              <w:pStyle w:val="movimento2"/>
              <w:rPr>
                <w:color w:val="002060"/>
              </w:rPr>
            </w:pPr>
            <w:r w:rsidRPr="00581B3A">
              <w:rPr>
                <w:color w:val="002060"/>
              </w:rPr>
              <w:t> </w:t>
            </w:r>
          </w:p>
        </w:tc>
      </w:tr>
    </w:tbl>
    <w:p w14:paraId="7AADEF5A" w14:textId="77777777" w:rsidR="0035480B" w:rsidRPr="00581B3A" w:rsidRDefault="0035480B" w:rsidP="0035480B">
      <w:pPr>
        <w:pStyle w:val="titolo30"/>
        <w:rPr>
          <w:rFonts w:eastAsiaTheme="minorEastAsia"/>
          <w:color w:val="002060"/>
        </w:rPr>
      </w:pPr>
      <w:r w:rsidRPr="00581B3A">
        <w:rPr>
          <w:color w:val="002060"/>
        </w:rPr>
        <w:t xml:space="preserve">CALCIATORI NON ESPULSI </w:t>
      </w:r>
    </w:p>
    <w:p w14:paraId="7DC44D14" w14:textId="77777777" w:rsidR="0035480B" w:rsidRPr="00581B3A" w:rsidRDefault="0035480B" w:rsidP="0035480B">
      <w:pPr>
        <w:pStyle w:val="titolo20"/>
        <w:rPr>
          <w:color w:val="002060"/>
        </w:rPr>
      </w:pPr>
      <w:r w:rsidRPr="00581B3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2EFFCA47" w14:textId="77777777" w:rsidTr="00630193">
        <w:tc>
          <w:tcPr>
            <w:tcW w:w="2200" w:type="dxa"/>
            <w:tcMar>
              <w:top w:w="20" w:type="dxa"/>
              <w:left w:w="20" w:type="dxa"/>
              <w:bottom w:w="20" w:type="dxa"/>
              <w:right w:w="20" w:type="dxa"/>
            </w:tcMar>
            <w:vAlign w:val="center"/>
            <w:hideMark/>
          </w:tcPr>
          <w:p w14:paraId="6ECE031B" w14:textId="77777777" w:rsidR="0035480B" w:rsidRPr="00581B3A" w:rsidRDefault="0035480B" w:rsidP="00630193">
            <w:pPr>
              <w:pStyle w:val="movimento"/>
              <w:rPr>
                <w:color w:val="002060"/>
              </w:rPr>
            </w:pPr>
            <w:r w:rsidRPr="00581B3A">
              <w:rPr>
                <w:color w:val="002060"/>
              </w:rPr>
              <w:t>GIGANTE NICOLAS</w:t>
            </w:r>
          </w:p>
        </w:tc>
        <w:tc>
          <w:tcPr>
            <w:tcW w:w="2200" w:type="dxa"/>
            <w:tcMar>
              <w:top w:w="20" w:type="dxa"/>
              <w:left w:w="20" w:type="dxa"/>
              <w:bottom w:w="20" w:type="dxa"/>
              <w:right w:w="20" w:type="dxa"/>
            </w:tcMar>
            <w:vAlign w:val="center"/>
            <w:hideMark/>
          </w:tcPr>
          <w:p w14:paraId="705A12F9" w14:textId="77777777" w:rsidR="0035480B" w:rsidRPr="00581B3A" w:rsidRDefault="0035480B" w:rsidP="00630193">
            <w:pPr>
              <w:pStyle w:val="movimento2"/>
              <w:rPr>
                <w:color w:val="002060"/>
              </w:rPr>
            </w:pPr>
            <w:r w:rsidRPr="00581B3A">
              <w:rPr>
                <w:color w:val="002060"/>
              </w:rPr>
              <w:t xml:space="preserve">(ACLI MANTOVANI CALCIO A 5) </w:t>
            </w:r>
          </w:p>
        </w:tc>
        <w:tc>
          <w:tcPr>
            <w:tcW w:w="800" w:type="dxa"/>
            <w:tcMar>
              <w:top w:w="20" w:type="dxa"/>
              <w:left w:w="20" w:type="dxa"/>
              <w:bottom w:w="20" w:type="dxa"/>
              <w:right w:w="20" w:type="dxa"/>
            </w:tcMar>
            <w:vAlign w:val="center"/>
            <w:hideMark/>
          </w:tcPr>
          <w:p w14:paraId="4A96D783"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17D69C93" w14:textId="77777777" w:rsidR="0035480B" w:rsidRPr="00581B3A" w:rsidRDefault="0035480B" w:rsidP="00630193">
            <w:pPr>
              <w:pStyle w:val="movimento"/>
              <w:rPr>
                <w:color w:val="002060"/>
              </w:rPr>
            </w:pPr>
            <w:r w:rsidRPr="00581B3A">
              <w:rPr>
                <w:color w:val="002060"/>
              </w:rPr>
              <w:t>CHIAPPORI STEFANO</w:t>
            </w:r>
          </w:p>
        </w:tc>
        <w:tc>
          <w:tcPr>
            <w:tcW w:w="2200" w:type="dxa"/>
            <w:tcMar>
              <w:top w:w="20" w:type="dxa"/>
              <w:left w:w="20" w:type="dxa"/>
              <w:bottom w:w="20" w:type="dxa"/>
              <w:right w:w="20" w:type="dxa"/>
            </w:tcMar>
            <w:vAlign w:val="center"/>
            <w:hideMark/>
          </w:tcPr>
          <w:p w14:paraId="1F418108" w14:textId="77777777" w:rsidR="0035480B" w:rsidRPr="00581B3A" w:rsidRDefault="0035480B" w:rsidP="00630193">
            <w:pPr>
              <w:pStyle w:val="movimento2"/>
              <w:rPr>
                <w:color w:val="002060"/>
              </w:rPr>
            </w:pPr>
            <w:r w:rsidRPr="00581B3A">
              <w:rPr>
                <w:color w:val="002060"/>
              </w:rPr>
              <w:t xml:space="preserve">(CARISSIMI 2016) </w:t>
            </w:r>
          </w:p>
        </w:tc>
      </w:tr>
      <w:tr w:rsidR="0035480B" w:rsidRPr="00581B3A" w14:paraId="66EBCB06" w14:textId="77777777" w:rsidTr="00630193">
        <w:tc>
          <w:tcPr>
            <w:tcW w:w="2200" w:type="dxa"/>
            <w:tcMar>
              <w:top w:w="20" w:type="dxa"/>
              <w:left w:w="20" w:type="dxa"/>
              <w:bottom w:w="20" w:type="dxa"/>
              <w:right w:w="20" w:type="dxa"/>
            </w:tcMar>
            <w:vAlign w:val="center"/>
            <w:hideMark/>
          </w:tcPr>
          <w:p w14:paraId="25FFCC61" w14:textId="77777777" w:rsidR="0035480B" w:rsidRPr="00581B3A" w:rsidRDefault="0035480B" w:rsidP="00630193">
            <w:pPr>
              <w:pStyle w:val="movimento"/>
              <w:rPr>
                <w:color w:val="002060"/>
              </w:rPr>
            </w:pPr>
            <w:r w:rsidRPr="00581B3A">
              <w:rPr>
                <w:color w:val="002060"/>
              </w:rPr>
              <w:t>BROGLIA DAVID</w:t>
            </w:r>
          </w:p>
        </w:tc>
        <w:tc>
          <w:tcPr>
            <w:tcW w:w="2200" w:type="dxa"/>
            <w:tcMar>
              <w:top w:w="20" w:type="dxa"/>
              <w:left w:w="20" w:type="dxa"/>
              <w:bottom w:w="20" w:type="dxa"/>
              <w:right w:w="20" w:type="dxa"/>
            </w:tcMar>
            <w:vAlign w:val="center"/>
            <w:hideMark/>
          </w:tcPr>
          <w:p w14:paraId="61505CC2" w14:textId="77777777" w:rsidR="0035480B" w:rsidRPr="00581B3A" w:rsidRDefault="0035480B" w:rsidP="00630193">
            <w:pPr>
              <w:pStyle w:val="movimento2"/>
              <w:rPr>
                <w:color w:val="002060"/>
              </w:rPr>
            </w:pPr>
            <w:r w:rsidRPr="00581B3A">
              <w:rPr>
                <w:color w:val="002060"/>
              </w:rPr>
              <w:t xml:space="preserve">(FIGHT BULLS CORRIDONIA) </w:t>
            </w:r>
          </w:p>
        </w:tc>
        <w:tc>
          <w:tcPr>
            <w:tcW w:w="800" w:type="dxa"/>
            <w:tcMar>
              <w:top w:w="20" w:type="dxa"/>
              <w:left w:w="20" w:type="dxa"/>
              <w:bottom w:w="20" w:type="dxa"/>
              <w:right w:w="20" w:type="dxa"/>
            </w:tcMar>
            <w:vAlign w:val="center"/>
            <w:hideMark/>
          </w:tcPr>
          <w:p w14:paraId="63036F2B"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15CCA5A8" w14:textId="77777777" w:rsidR="0035480B" w:rsidRPr="00581B3A" w:rsidRDefault="0035480B" w:rsidP="00630193">
            <w:pPr>
              <w:pStyle w:val="movimento"/>
              <w:rPr>
                <w:color w:val="002060"/>
              </w:rPr>
            </w:pPr>
            <w:r w:rsidRPr="00581B3A">
              <w:rPr>
                <w:color w:val="002060"/>
              </w:rPr>
              <w:t>ALLEGREZZA NICOLO</w:t>
            </w:r>
          </w:p>
        </w:tc>
        <w:tc>
          <w:tcPr>
            <w:tcW w:w="2200" w:type="dxa"/>
            <w:tcMar>
              <w:top w:w="20" w:type="dxa"/>
              <w:left w:w="20" w:type="dxa"/>
              <w:bottom w:w="20" w:type="dxa"/>
              <w:right w:w="20" w:type="dxa"/>
            </w:tcMar>
            <w:vAlign w:val="center"/>
            <w:hideMark/>
          </w:tcPr>
          <w:p w14:paraId="66FBDA1F" w14:textId="77777777" w:rsidR="0035480B" w:rsidRPr="00581B3A" w:rsidRDefault="0035480B" w:rsidP="00630193">
            <w:pPr>
              <w:pStyle w:val="movimento2"/>
              <w:rPr>
                <w:color w:val="002060"/>
              </w:rPr>
            </w:pPr>
            <w:r w:rsidRPr="00581B3A">
              <w:rPr>
                <w:color w:val="002060"/>
              </w:rPr>
              <w:t xml:space="preserve">(LUCREZIA CALCIO A 5) </w:t>
            </w:r>
          </w:p>
        </w:tc>
      </w:tr>
      <w:tr w:rsidR="0035480B" w:rsidRPr="00581B3A" w14:paraId="5096796E" w14:textId="77777777" w:rsidTr="00630193">
        <w:tc>
          <w:tcPr>
            <w:tcW w:w="2200" w:type="dxa"/>
            <w:tcMar>
              <w:top w:w="20" w:type="dxa"/>
              <w:left w:w="20" w:type="dxa"/>
              <w:bottom w:w="20" w:type="dxa"/>
              <w:right w:w="20" w:type="dxa"/>
            </w:tcMar>
            <w:vAlign w:val="center"/>
            <w:hideMark/>
          </w:tcPr>
          <w:p w14:paraId="7ED8975E" w14:textId="77777777" w:rsidR="0035480B" w:rsidRPr="00581B3A" w:rsidRDefault="0035480B" w:rsidP="00630193">
            <w:pPr>
              <w:pStyle w:val="movimento"/>
              <w:rPr>
                <w:color w:val="002060"/>
              </w:rPr>
            </w:pPr>
            <w:r w:rsidRPr="00581B3A">
              <w:rPr>
                <w:color w:val="002060"/>
              </w:rPr>
              <w:t>GIACOMETTI MATTEO</w:t>
            </w:r>
          </w:p>
        </w:tc>
        <w:tc>
          <w:tcPr>
            <w:tcW w:w="2200" w:type="dxa"/>
            <w:tcMar>
              <w:top w:w="20" w:type="dxa"/>
              <w:left w:w="20" w:type="dxa"/>
              <w:bottom w:w="20" w:type="dxa"/>
              <w:right w:w="20" w:type="dxa"/>
            </w:tcMar>
            <w:vAlign w:val="center"/>
            <w:hideMark/>
          </w:tcPr>
          <w:p w14:paraId="5633EA75" w14:textId="77777777" w:rsidR="0035480B" w:rsidRPr="00581B3A" w:rsidRDefault="0035480B" w:rsidP="00630193">
            <w:pPr>
              <w:pStyle w:val="movimento2"/>
              <w:rPr>
                <w:color w:val="002060"/>
              </w:rPr>
            </w:pPr>
            <w:r w:rsidRPr="00581B3A">
              <w:rPr>
                <w:color w:val="002060"/>
              </w:rPr>
              <w:t xml:space="preserve">(REAL FABRIANO) </w:t>
            </w:r>
          </w:p>
        </w:tc>
        <w:tc>
          <w:tcPr>
            <w:tcW w:w="800" w:type="dxa"/>
            <w:tcMar>
              <w:top w:w="20" w:type="dxa"/>
              <w:left w:w="20" w:type="dxa"/>
              <w:bottom w:w="20" w:type="dxa"/>
              <w:right w:w="20" w:type="dxa"/>
            </w:tcMar>
            <w:vAlign w:val="center"/>
            <w:hideMark/>
          </w:tcPr>
          <w:p w14:paraId="20B66758"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10A75079"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DC6D997" w14:textId="77777777" w:rsidR="0035480B" w:rsidRPr="00581B3A" w:rsidRDefault="0035480B" w:rsidP="00630193">
            <w:pPr>
              <w:pStyle w:val="movimento2"/>
              <w:rPr>
                <w:color w:val="002060"/>
              </w:rPr>
            </w:pPr>
            <w:r w:rsidRPr="00581B3A">
              <w:rPr>
                <w:color w:val="002060"/>
              </w:rPr>
              <w:t> </w:t>
            </w:r>
          </w:p>
        </w:tc>
      </w:tr>
    </w:tbl>
    <w:p w14:paraId="37BD494D" w14:textId="77777777" w:rsidR="0035480B" w:rsidRPr="00581B3A" w:rsidRDefault="0035480B" w:rsidP="0035480B">
      <w:pPr>
        <w:pStyle w:val="titolo20"/>
        <w:rPr>
          <w:rFonts w:eastAsiaTheme="minorEastAsia"/>
          <w:color w:val="002060"/>
        </w:rPr>
      </w:pPr>
      <w:r w:rsidRPr="00581B3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08443362" w14:textId="77777777" w:rsidTr="00630193">
        <w:tc>
          <w:tcPr>
            <w:tcW w:w="2200" w:type="dxa"/>
            <w:tcMar>
              <w:top w:w="20" w:type="dxa"/>
              <w:left w:w="20" w:type="dxa"/>
              <w:bottom w:w="20" w:type="dxa"/>
              <w:right w:w="20" w:type="dxa"/>
            </w:tcMar>
            <w:vAlign w:val="center"/>
            <w:hideMark/>
          </w:tcPr>
          <w:p w14:paraId="73B1EEBA" w14:textId="77777777" w:rsidR="0035480B" w:rsidRPr="00581B3A" w:rsidRDefault="0035480B" w:rsidP="00630193">
            <w:pPr>
              <w:pStyle w:val="movimento"/>
              <w:rPr>
                <w:color w:val="002060"/>
              </w:rPr>
            </w:pPr>
            <w:r w:rsidRPr="00581B3A">
              <w:rPr>
                <w:color w:val="002060"/>
              </w:rPr>
              <w:t>PALAZZI FEDERICO</w:t>
            </w:r>
          </w:p>
        </w:tc>
        <w:tc>
          <w:tcPr>
            <w:tcW w:w="2200" w:type="dxa"/>
            <w:tcMar>
              <w:top w:w="20" w:type="dxa"/>
              <w:left w:w="20" w:type="dxa"/>
              <w:bottom w:w="20" w:type="dxa"/>
              <w:right w:w="20" w:type="dxa"/>
            </w:tcMar>
            <w:vAlign w:val="center"/>
            <w:hideMark/>
          </w:tcPr>
          <w:p w14:paraId="0C205B05" w14:textId="77777777" w:rsidR="0035480B" w:rsidRPr="00581B3A" w:rsidRDefault="0035480B" w:rsidP="00630193">
            <w:pPr>
              <w:pStyle w:val="movimento2"/>
              <w:rPr>
                <w:color w:val="002060"/>
              </w:rPr>
            </w:pPr>
            <w:r w:rsidRPr="00581B3A">
              <w:rPr>
                <w:color w:val="002060"/>
              </w:rPr>
              <w:t xml:space="preserve">(CARISSIMI 2016) </w:t>
            </w:r>
          </w:p>
        </w:tc>
        <w:tc>
          <w:tcPr>
            <w:tcW w:w="800" w:type="dxa"/>
            <w:tcMar>
              <w:top w:w="20" w:type="dxa"/>
              <w:left w:w="20" w:type="dxa"/>
              <w:bottom w:w="20" w:type="dxa"/>
              <w:right w:w="20" w:type="dxa"/>
            </w:tcMar>
            <w:vAlign w:val="center"/>
            <w:hideMark/>
          </w:tcPr>
          <w:p w14:paraId="5050959F"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E88E78D" w14:textId="77777777" w:rsidR="0035480B" w:rsidRPr="00581B3A" w:rsidRDefault="0035480B" w:rsidP="00630193">
            <w:pPr>
              <w:pStyle w:val="movimento"/>
              <w:rPr>
                <w:color w:val="002060"/>
              </w:rPr>
            </w:pPr>
            <w:r w:rsidRPr="00581B3A">
              <w:rPr>
                <w:color w:val="002060"/>
              </w:rPr>
              <w:t>MACHADO MARCIO LESANDRO</w:t>
            </w:r>
          </w:p>
        </w:tc>
        <w:tc>
          <w:tcPr>
            <w:tcW w:w="2200" w:type="dxa"/>
            <w:tcMar>
              <w:top w:w="20" w:type="dxa"/>
              <w:left w:w="20" w:type="dxa"/>
              <w:bottom w:w="20" w:type="dxa"/>
              <w:right w:w="20" w:type="dxa"/>
            </w:tcMar>
            <w:vAlign w:val="center"/>
            <w:hideMark/>
          </w:tcPr>
          <w:p w14:paraId="2527F08E" w14:textId="77777777" w:rsidR="0035480B" w:rsidRPr="00581B3A" w:rsidRDefault="0035480B" w:rsidP="00630193">
            <w:pPr>
              <w:pStyle w:val="movimento2"/>
              <w:rPr>
                <w:color w:val="002060"/>
              </w:rPr>
            </w:pPr>
            <w:r w:rsidRPr="00581B3A">
              <w:rPr>
                <w:color w:val="002060"/>
              </w:rPr>
              <w:t xml:space="preserve">(REAL EAGLES VIRTUS PAGLIA) </w:t>
            </w:r>
          </w:p>
        </w:tc>
      </w:tr>
    </w:tbl>
    <w:p w14:paraId="3B73E821" w14:textId="77777777" w:rsidR="0035480B" w:rsidRPr="00581B3A" w:rsidRDefault="0035480B" w:rsidP="0035480B">
      <w:pPr>
        <w:pStyle w:val="titolo20"/>
        <w:rPr>
          <w:rFonts w:eastAsiaTheme="minorEastAsia"/>
          <w:color w:val="002060"/>
        </w:rPr>
      </w:pPr>
      <w:r w:rsidRPr="00581B3A">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112A73F8" w14:textId="77777777" w:rsidTr="00630193">
        <w:tc>
          <w:tcPr>
            <w:tcW w:w="2200" w:type="dxa"/>
            <w:tcMar>
              <w:top w:w="20" w:type="dxa"/>
              <w:left w:w="20" w:type="dxa"/>
              <w:bottom w:w="20" w:type="dxa"/>
              <w:right w:w="20" w:type="dxa"/>
            </w:tcMar>
            <w:vAlign w:val="center"/>
            <w:hideMark/>
          </w:tcPr>
          <w:p w14:paraId="689D164C" w14:textId="77777777" w:rsidR="0035480B" w:rsidRPr="00581B3A" w:rsidRDefault="0035480B" w:rsidP="00630193">
            <w:pPr>
              <w:pStyle w:val="movimento"/>
              <w:rPr>
                <w:color w:val="002060"/>
              </w:rPr>
            </w:pPr>
            <w:r w:rsidRPr="00581B3A">
              <w:rPr>
                <w:color w:val="002060"/>
              </w:rPr>
              <w:t>DI GIROLAMO LORENZO</w:t>
            </w:r>
          </w:p>
        </w:tc>
        <w:tc>
          <w:tcPr>
            <w:tcW w:w="2200" w:type="dxa"/>
            <w:tcMar>
              <w:top w:w="20" w:type="dxa"/>
              <w:left w:w="20" w:type="dxa"/>
              <w:bottom w:w="20" w:type="dxa"/>
              <w:right w:w="20" w:type="dxa"/>
            </w:tcMar>
            <w:vAlign w:val="center"/>
            <w:hideMark/>
          </w:tcPr>
          <w:p w14:paraId="6D6D596B" w14:textId="77777777" w:rsidR="0035480B" w:rsidRPr="00581B3A" w:rsidRDefault="0035480B" w:rsidP="00630193">
            <w:pPr>
              <w:pStyle w:val="movimento2"/>
              <w:rPr>
                <w:color w:val="002060"/>
              </w:rPr>
            </w:pPr>
            <w:r w:rsidRPr="00581B3A">
              <w:rPr>
                <w:color w:val="002060"/>
              </w:rPr>
              <w:t xml:space="preserve">(CSI STELLA A.S.D.) </w:t>
            </w:r>
          </w:p>
        </w:tc>
        <w:tc>
          <w:tcPr>
            <w:tcW w:w="800" w:type="dxa"/>
            <w:tcMar>
              <w:top w:w="20" w:type="dxa"/>
              <w:left w:w="20" w:type="dxa"/>
              <w:bottom w:w="20" w:type="dxa"/>
              <w:right w:w="20" w:type="dxa"/>
            </w:tcMar>
            <w:vAlign w:val="center"/>
            <w:hideMark/>
          </w:tcPr>
          <w:p w14:paraId="170C48B9"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D4E9595"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ACD4DB1" w14:textId="77777777" w:rsidR="0035480B" w:rsidRPr="00581B3A" w:rsidRDefault="0035480B" w:rsidP="00630193">
            <w:pPr>
              <w:pStyle w:val="movimento2"/>
              <w:rPr>
                <w:color w:val="002060"/>
              </w:rPr>
            </w:pPr>
            <w:r w:rsidRPr="00581B3A">
              <w:rPr>
                <w:color w:val="002060"/>
              </w:rPr>
              <w:t> </w:t>
            </w:r>
          </w:p>
        </w:tc>
      </w:tr>
    </w:tbl>
    <w:p w14:paraId="24AF9D74" w14:textId="77777777" w:rsidR="0035480B" w:rsidRPr="00581B3A" w:rsidRDefault="0035480B" w:rsidP="0035480B">
      <w:pPr>
        <w:pStyle w:val="titolo20"/>
        <w:rPr>
          <w:rFonts w:eastAsiaTheme="minorEastAsia"/>
          <w:color w:val="002060"/>
        </w:rPr>
      </w:pPr>
      <w:r w:rsidRPr="00581B3A">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48DE099C" w14:textId="77777777" w:rsidTr="00630193">
        <w:tc>
          <w:tcPr>
            <w:tcW w:w="2200" w:type="dxa"/>
            <w:tcMar>
              <w:top w:w="20" w:type="dxa"/>
              <w:left w:w="20" w:type="dxa"/>
              <w:bottom w:w="20" w:type="dxa"/>
              <w:right w:w="20" w:type="dxa"/>
            </w:tcMar>
            <w:vAlign w:val="center"/>
            <w:hideMark/>
          </w:tcPr>
          <w:p w14:paraId="00383300" w14:textId="77777777" w:rsidR="0035480B" w:rsidRPr="00581B3A" w:rsidRDefault="0035480B" w:rsidP="00630193">
            <w:pPr>
              <w:pStyle w:val="movimento"/>
              <w:rPr>
                <w:color w:val="002060"/>
              </w:rPr>
            </w:pPr>
            <w:r w:rsidRPr="00581B3A">
              <w:rPr>
                <w:color w:val="002060"/>
              </w:rPr>
              <w:t>FONTANA MATTEO</w:t>
            </w:r>
          </w:p>
        </w:tc>
        <w:tc>
          <w:tcPr>
            <w:tcW w:w="2200" w:type="dxa"/>
            <w:tcMar>
              <w:top w:w="20" w:type="dxa"/>
              <w:left w:w="20" w:type="dxa"/>
              <w:bottom w:w="20" w:type="dxa"/>
              <w:right w:w="20" w:type="dxa"/>
            </w:tcMar>
            <w:vAlign w:val="center"/>
            <w:hideMark/>
          </w:tcPr>
          <w:p w14:paraId="070941E6" w14:textId="77777777" w:rsidR="0035480B" w:rsidRPr="00581B3A" w:rsidRDefault="0035480B" w:rsidP="00630193">
            <w:pPr>
              <w:pStyle w:val="movimento2"/>
              <w:rPr>
                <w:color w:val="002060"/>
              </w:rPr>
            </w:pPr>
            <w:r w:rsidRPr="00581B3A">
              <w:rPr>
                <w:color w:val="002060"/>
              </w:rPr>
              <w:t xml:space="preserve">(FUTSAL CAMPIGLIONE) </w:t>
            </w:r>
          </w:p>
        </w:tc>
        <w:tc>
          <w:tcPr>
            <w:tcW w:w="800" w:type="dxa"/>
            <w:tcMar>
              <w:top w:w="20" w:type="dxa"/>
              <w:left w:w="20" w:type="dxa"/>
              <w:bottom w:w="20" w:type="dxa"/>
              <w:right w:w="20" w:type="dxa"/>
            </w:tcMar>
            <w:vAlign w:val="center"/>
            <w:hideMark/>
          </w:tcPr>
          <w:p w14:paraId="0931BF32"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4808A37"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2433F3E" w14:textId="77777777" w:rsidR="0035480B" w:rsidRPr="00581B3A" w:rsidRDefault="0035480B" w:rsidP="00630193">
            <w:pPr>
              <w:pStyle w:val="movimento2"/>
              <w:rPr>
                <w:color w:val="002060"/>
              </w:rPr>
            </w:pPr>
            <w:r w:rsidRPr="00581B3A">
              <w:rPr>
                <w:color w:val="002060"/>
              </w:rPr>
              <w:t> </w:t>
            </w:r>
          </w:p>
        </w:tc>
      </w:tr>
    </w:tbl>
    <w:p w14:paraId="09238895" w14:textId="77777777" w:rsidR="0035480B" w:rsidRPr="00581B3A" w:rsidRDefault="0035480B" w:rsidP="0035480B">
      <w:pPr>
        <w:pStyle w:val="titolo20"/>
        <w:rPr>
          <w:rFonts w:eastAsiaTheme="minorEastAsia"/>
          <w:color w:val="002060"/>
        </w:rPr>
      </w:pPr>
      <w:r w:rsidRPr="00581B3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37C2BECE" w14:textId="77777777" w:rsidTr="00630193">
        <w:tc>
          <w:tcPr>
            <w:tcW w:w="2200" w:type="dxa"/>
            <w:tcMar>
              <w:top w:w="20" w:type="dxa"/>
              <w:left w:w="20" w:type="dxa"/>
              <w:bottom w:w="20" w:type="dxa"/>
              <w:right w:w="20" w:type="dxa"/>
            </w:tcMar>
            <w:vAlign w:val="center"/>
            <w:hideMark/>
          </w:tcPr>
          <w:p w14:paraId="333B669D" w14:textId="77777777" w:rsidR="0035480B" w:rsidRPr="00581B3A" w:rsidRDefault="0035480B" w:rsidP="00630193">
            <w:pPr>
              <w:pStyle w:val="movimento"/>
              <w:rPr>
                <w:color w:val="002060"/>
              </w:rPr>
            </w:pPr>
            <w:r w:rsidRPr="00581B3A">
              <w:rPr>
                <w:color w:val="002060"/>
              </w:rPr>
              <w:lastRenderedPageBreak/>
              <w:t>ANTONINI LORENZO</w:t>
            </w:r>
          </w:p>
        </w:tc>
        <w:tc>
          <w:tcPr>
            <w:tcW w:w="2200" w:type="dxa"/>
            <w:tcMar>
              <w:top w:w="20" w:type="dxa"/>
              <w:left w:w="20" w:type="dxa"/>
              <w:bottom w:w="20" w:type="dxa"/>
              <w:right w:w="20" w:type="dxa"/>
            </w:tcMar>
            <w:vAlign w:val="center"/>
            <w:hideMark/>
          </w:tcPr>
          <w:p w14:paraId="08DC6E81" w14:textId="77777777" w:rsidR="0035480B" w:rsidRPr="00581B3A" w:rsidRDefault="0035480B" w:rsidP="00630193">
            <w:pPr>
              <w:pStyle w:val="movimento2"/>
              <w:rPr>
                <w:color w:val="002060"/>
              </w:rPr>
            </w:pPr>
            <w:r w:rsidRPr="00581B3A">
              <w:rPr>
                <w:color w:val="002060"/>
              </w:rPr>
              <w:t xml:space="preserve">(ACLI AUDAX MONTECOSARO C5) </w:t>
            </w:r>
          </w:p>
        </w:tc>
        <w:tc>
          <w:tcPr>
            <w:tcW w:w="800" w:type="dxa"/>
            <w:tcMar>
              <w:top w:w="20" w:type="dxa"/>
              <w:left w:w="20" w:type="dxa"/>
              <w:bottom w:w="20" w:type="dxa"/>
              <w:right w:w="20" w:type="dxa"/>
            </w:tcMar>
            <w:vAlign w:val="center"/>
            <w:hideMark/>
          </w:tcPr>
          <w:p w14:paraId="0B87F9B2"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A82E94B" w14:textId="77777777" w:rsidR="0035480B" w:rsidRPr="00581B3A" w:rsidRDefault="0035480B" w:rsidP="00630193">
            <w:pPr>
              <w:pStyle w:val="movimento"/>
              <w:rPr>
                <w:color w:val="002060"/>
              </w:rPr>
            </w:pPr>
            <w:r w:rsidRPr="00581B3A">
              <w:rPr>
                <w:color w:val="002060"/>
              </w:rPr>
              <w:t>CIMINARI CLAUDIO</w:t>
            </w:r>
          </w:p>
        </w:tc>
        <w:tc>
          <w:tcPr>
            <w:tcW w:w="2200" w:type="dxa"/>
            <w:tcMar>
              <w:top w:w="20" w:type="dxa"/>
              <w:left w:w="20" w:type="dxa"/>
              <w:bottom w:w="20" w:type="dxa"/>
              <w:right w:w="20" w:type="dxa"/>
            </w:tcMar>
            <w:vAlign w:val="center"/>
            <w:hideMark/>
          </w:tcPr>
          <w:p w14:paraId="0B3CD4F7" w14:textId="77777777" w:rsidR="0035480B" w:rsidRPr="00581B3A" w:rsidRDefault="0035480B" w:rsidP="00630193">
            <w:pPr>
              <w:pStyle w:val="movimento2"/>
              <w:rPr>
                <w:color w:val="002060"/>
              </w:rPr>
            </w:pPr>
            <w:r w:rsidRPr="00581B3A">
              <w:rPr>
                <w:color w:val="002060"/>
              </w:rPr>
              <w:t xml:space="preserve">(ACLI AUDAX MONTECOSARO C5) </w:t>
            </w:r>
          </w:p>
        </w:tc>
      </w:tr>
      <w:tr w:rsidR="0035480B" w:rsidRPr="00581B3A" w14:paraId="686247B4" w14:textId="77777777" w:rsidTr="00630193">
        <w:tc>
          <w:tcPr>
            <w:tcW w:w="2200" w:type="dxa"/>
            <w:tcMar>
              <w:top w:w="20" w:type="dxa"/>
              <w:left w:w="20" w:type="dxa"/>
              <w:bottom w:w="20" w:type="dxa"/>
              <w:right w:w="20" w:type="dxa"/>
            </w:tcMar>
            <w:vAlign w:val="center"/>
            <w:hideMark/>
          </w:tcPr>
          <w:p w14:paraId="451EABB8" w14:textId="77777777" w:rsidR="0035480B" w:rsidRPr="00581B3A" w:rsidRDefault="0035480B" w:rsidP="00630193">
            <w:pPr>
              <w:pStyle w:val="movimento"/>
              <w:rPr>
                <w:color w:val="002060"/>
              </w:rPr>
            </w:pPr>
            <w:r w:rsidRPr="00581B3A">
              <w:rPr>
                <w:color w:val="002060"/>
              </w:rPr>
              <w:t>BRESCINI ALESSANDRO</w:t>
            </w:r>
          </w:p>
        </w:tc>
        <w:tc>
          <w:tcPr>
            <w:tcW w:w="2200" w:type="dxa"/>
            <w:tcMar>
              <w:top w:w="20" w:type="dxa"/>
              <w:left w:w="20" w:type="dxa"/>
              <w:bottom w:w="20" w:type="dxa"/>
              <w:right w:w="20" w:type="dxa"/>
            </w:tcMar>
            <w:vAlign w:val="center"/>
            <w:hideMark/>
          </w:tcPr>
          <w:p w14:paraId="44AE853D" w14:textId="77777777" w:rsidR="0035480B" w:rsidRPr="00581B3A" w:rsidRDefault="0035480B" w:rsidP="00630193">
            <w:pPr>
              <w:pStyle w:val="movimento2"/>
              <w:rPr>
                <w:color w:val="002060"/>
              </w:rPr>
            </w:pPr>
            <w:r w:rsidRPr="00581B3A">
              <w:rPr>
                <w:color w:val="002060"/>
              </w:rPr>
              <w:t xml:space="preserve">(CARISSIMI 2016) </w:t>
            </w:r>
          </w:p>
        </w:tc>
        <w:tc>
          <w:tcPr>
            <w:tcW w:w="800" w:type="dxa"/>
            <w:tcMar>
              <w:top w:w="20" w:type="dxa"/>
              <w:left w:w="20" w:type="dxa"/>
              <w:bottom w:w="20" w:type="dxa"/>
              <w:right w:w="20" w:type="dxa"/>
            </w:tcMar>
            <w:vAlign w:val="center"/>
            <w:hideMark/>
          </w:tcPr>
          <w:p w14:paraId="763A555D"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6E9D9AE" w14:textId="77777777" w:rsidR="0035480B" w:rsidRPr="00581B3A" w:rsidRDefault="0035480B" w:rsidP="00630193">
            <w:pPr>
              <w:pStyle w:val="movimento"/>
              <w:rPr>
                <w:color w:val="002060"/>
              </w:rPr>
            </w:pPr>
            <w:r w:rsidRPr="00581B3A">
              <w:rPr>
                <w:color w:val="002060"/>
              </w:rPr>
              <w:t>MATTIOLI CRISTIAN</w:t>
            </w:r>
          </w:p>
        </w:tc>
        <w:tc>
          <w:tcPr>
            <w:tcW w:w="2200" w:type="dxa"/>
            <w:tcMar>
              <w:top w:w="20" w:type="dxa"/>
              <w:left w:w="20" w:type="dxa"/>
              <w:bottom w:w="20" w:type="dxa"/>
              <w:right w:w="20" w:type="dxa"/>
            </w:tcMar>
            <w:vAlign w:val="center"/>
            <w:hideMark/>
          </w:tcPr>
          <w:p w14:paraId="4450BCA8" w14:textId="77777777" w:rsidR="0035480B" w:rsidRPr="00581B3A" w:rsidRDefault="0035480B" w:rsidP="00630193">
            <w:pPr>
              <w:pStyle w:val="movimento2"/>
              <w:rPr>
                <w:color w:val="002060"/>
              </w:rPr>
            </w:pPr>
            <w:r w:rsidRPr="00581B3A">
              <w:rPr>
                <w:color w:val="002060"/>
              </w:rPr>
              <w:t xml:space="preserve">(CARISSIMI 2016) </w:t>
            </w:r>
          </w:p>
        </w:tc>
      </w:tr>
      <w:tr w:rsidR="0035480B" w:rsidRPr="00581B3A" w14:paraId="5F897902" w14:textId="77777777" w:rsidTr="00630193">
        <w:tc>
          <w:tcPr>
            <w:tcW w:w="2200" w:type="dxa"/>
            <w:tcMar>
              <w:top w:w="20" w:type="dxa"/>
              <w:left w:w="20" w:type="dxa"/>
              <w:bottom w:w="20" w:type="dxa"/>
              <w:right w:w="20" w:type="dxa"/>
            </w:tcMar>
            <w:vAlign w:val="center"/>
            <w:hideMark/>
          </w:tcPr>
          <w:p w14:paraId="1D65B9F5" w14:textId="77777777" w:rsidR="0035480B" w:rsidRPr="00581B3A" w:rsidRDefault="0035480B" w:rsidP="00630193">
            <w:pPr>
              <w:pStyle w:val="movimento"/>
              <w:rPr>
                <w:color w:val="002060"/>
              </w:rPr>
            </w:pPr>
            <w:r w:rsidRPr="00581B3A">
              <w:rPr>
                <w:color w:val="002060"/>
              </w:rPr>
              <w:t>PARENTI LUCA</w:t>
            </w:r>
          </w:p>
        </w:tc>
        <w:tc>
          <w:tcPr>
            <w:tcW w:w="2200" w:type="dxa"/>
            <w:tcMar>
              <w:top w:w="20" w:type="dxa"/>
              <w:left w:w="20" w:type="dxa"/>
              <w:bottom w:w="20" w:type="dxa"/>
              <w:right w:w="20" w:type="dxa"/>
            </w:tcMar>
            <w:vAlign w:val="center"/>
            <w:hideMark/>
          </w:tcPr>
          <w:p w14:paraId="629B9F41" w14:textId="77777777" w:rsidR="0035480B" w:rsidRPr="00581B3A" w:rsidRDefault="0035480B" w:rsidP="00630193">
            <w:pPr>
              <w:pStyle w:val="movimento2"/>
              <w:rPr>
                <w:color w:val="002060"/>
              </w:rPr>
            </w:pPr>
            <w:r w:rsidRPr="00581B3A">
              <w:rPr>
                <w:color w:val="002060"/>
              </w:rPr>
              <w:t xml:space="preserve">(CSI STELLA A.S.D.) </w:t>
            </w:r>
          </w:p>
        </w:tc>
        <w:tc>
          <w:tcPr>
            <w:tcW w:w="800" w:type="dxa"/>
            <w:tcMar>
              <w:top w:w="20" w:type="dxa"/>
              <w:left w:w="20" w:type="dxa"/>
              <w:bottom w:w="20" w:type="dxa"/>
              <w:right w:w="20" w:type="dxa"/>
            </w:tcMar>
            <w:vAlign w:val="center"/>
            <w:hideMark/>
          </w:tcPr>
          <w:p w14:paraId="073963BF"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FB455C7" w14:textId="77777777" w:rsidR="0035480B" w:rsidRPr="00581B3A" w:rsidRDefault="0035480B" w:rsidP="00630193">
            <w:pPr>
              <w:pStyle w:val="movimento"/>
              <w:rPr>
                <w:color w:val="002060"/>
              </w:rPr>
            </w:pPr>
            <w:r w:rsidRPr="00581B3A">
              <w:rPr>
                <w:color w:val="002060"/>
              </w:rPr>
              <w:t>DRAGUSIN MICHELANGELO</w:t>
            </w:r>
          </w:p>
        </w:tc>
        <w:tc>
          <w:tcPr>
            <w:tcW w:w="2200" w:type="dxa"/>
            <w:tcMar>
              <w:top w:w="20" w:type="dxa"/>
              <w:left w:w="20" w:type="dxa"/>
              <w:bottom w:w="20" w:type="dxa"/>
              <w:right w:w="20" w:type="dxa"/>
            </w:tcMar>
            <w:vAlign w:val="center"/>
            <w:hideMark/>
          </w:tcPr>
          <w:p w14:paraId="044B8066" w14:textId="77777777" w:rsidR="0035480B" w:rsidRPr="00581B3A" w:rsidRDefault="0035480B" w:rsidP="00630193">
            <w:pPr>
              <w:pStyle w:val="movimento2"/>
              <w:rPr>
                <w:color w:val="002060"/>
              </w:rPr>
            </w:pPr>
            <w:r w:rsidRPr="00581B3A">
              <w:rPr>
                <w:color w:val="002060"/>
              </w:rPr>
              <w:t xml:space="preserve">(FUTSAL CAMPIGLIONE) </w:t>
            </w:r>
          </w:p>
        </w:tc>
      </w:tr>
      <w:tr w:rsidR="0035480B" w:rsidRPr="00581B3A" w14:paraId="2F476A45" w14:textId="77777777" w:rsidTr="00630193">
        <w:tc>
          <w:tcPr>
            <w:tcW w:w="2200" w:type="dxa"/>
            <w:tcMar>
              <w:top w:w="20" w:type="dxa"/>
              <w:left w:w="20" w:type="dxa"/>
              <w:bottom w:w="20" w:type="dxa"/>
              <w:right w:w="20" w:type="dxa"/>
            </w:tcMar>
            <w:vAlign w:val="center"/>
            <w:hideMark/>
          </w:tcPr>
          <w:p w14:paraId="37F42528" w14:textId="77777777" w:rsidR="0035480B" w:rsidRPr="00581B3A" w:rsidRDefault="0035480B" w:rsidP="00630193">
            <w:pPr>
              <w:pStyle w:val="movimento"/>
              <w:rPr>
                <w:color w:val="002060"/>
              </w:rPr>
            </w:pPr>
            <w:r w:rsidRPr="00581B3A">
              <w:rPr>
                <w:color w:val="002060"/>
              </w:rPr>
              <w:t>LATINI GIANLUCA</w:t>
            </w:r>
          </w:p>
        </w:tc>
        <w:tc>
          <w:tcPr>
            <w:tcW w:w="2200" w:type="dxa"/>
            <w:tcMar>
              <w:top w:w="20" w:type="dxa"/>
              <w:left w:w="20" w:type="dxa"/>
              <w:bottom w:w="20" w:type="dxa"/>
              <w:right w:w="20" w:type="dxa"/>
            </w:tcMar>
            <w:vAlign w:val="center"/>
            <w:hideMark/>
          </w:tcPr>
          <w:p w14:paraId="2C424ACC" w14:textId="77777777" w:rsidR="0035480B" w:rsidRPr="00581B3A" w:rsidRDefault="0035480B" w:rsidP="00630193">
            <w:pPr>
              <w:pStyle w:val="movimento2"/>
              <w:rPr>
                <w:color w:val="002060"/>
              </w:rPr>
            </w:pPr>
            <w:r w:rsidRPr="00581B3A">
              <w:rPr>
                <w:color w:val="002060"/>
              </w:rPr>
              <w:t xml:space="preserve">(FUTSAL CASTELFIDARDO) </w:t>
            </w:r>
          </w:p>
        </w:tc>
        <w:tc>
          <w:tcPr>
            <w:tcW w:w="800" w:type="dxa"/>
            <w:tcMar>
              <w:top w:w="20" w:type="dxa"/>
              <w:left w:w="20" w:type="dxa"/>
              <w:bottom w:w="20" w:type="dxa"/>
              <w:right w:w="20" w:type="dxa"/>
            </w:tcMar>
            <w:vAlign w:val="center"/>
            <w:hideMark/>
          </w:tcPr>
          <w:p w14:paraId="063C30BB"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E262763" w14:textId="77777777" w:rsidR="0035480B" w:rsidRPr="00581B3A" w:rsidRDefault="0035480B" w:rsidP="00630193">
            <w:pPr>
              <w:pStyle w:val="movimento"/>
              <w:rPr>
                <w:color w:val="002060"/>
              </w:rPr>
            </w:pPr>
            <w:r w:rsidRPr="00581B3A">
              <w:rPr>
                <w:color w:val="002060"/>
              </w:rPr>
              <w:t>RICCI STEFANO</w:t>
            </w:r>
          </w:p>
        </w:tc>
        <w:tc>
          <w:tcPr>
            <w:tcW w:w="2200" w:type="dxa"/>
            <w:tcMar>
              <w:top w:w="20" w:type="dxa"/>
              <w:left w:w="20" w:type="dxa"/>
              <w:bottom w:w="20" w:type="dxa"/>
              <w:right w:w="20" w:type="dxa"/>
            </w:tcMar>
            <w:vAlign w:val="center"/>
            <w:hideMark/>
          </w:tcPr>
          <w:p w14:paraId="28C1D64F" w14:textId="77777777" w:rsidR="0035480B" w:rsidRPr="00581B3A" w:rsidRDefault="0035480B" w:rsidP="00630193">
            <w:pPr>
              <w:pStyle w:val="movimento2"/>
              <w:rPr>
                <w:color w:val="002060"/>
              </w:rPr>
            </w:pPr>
            <w:r w:rsidRPr="00581B3A">
              <w:rPr>
                <w:color w:val="002060"/>
              </w:rPr>
              <w:t xml:space="preserve">(LUCREZIA CALCIO A 5) </w:t>
            </w:r>
          </w:p>
        </w:tc>
      </w:tr>
      <w:tr w:rsidR="0035480B" w:rsidRPr="00581B3A" w14:paraId="51B02AEB" w14:textId="77777777" w:rsidTr="00630193">
        <w:tc>
          <w:tcPr>
            <w:tcW w:w="2200" w:type="dxa"/>
            <w:tcMar>
              <w:top w:w="20" w:type="dxa"/>
              <w:left w:w="20" w:type="dxa"/>
              <w:bottom w:w="20" w:type="dxa"/>
              <w:right w:w="20" w:type="dxa"/>
            </w:tcMar>
            <w:vAlign w:val="center"/>
            <w:hideMark/>
          </w:tcPr>
          <w:p w14:paraId="61C49D2D" w14:textId="77777777" w:rsidR="0035480B" w:rsidRPr="00581B3A" w:rsidRDefault="0035480B" w:rsidP="00630193">
            <w:pPr>
              <w:pStyle w:val="movimento"/>
              <w:rPr>
                <w:color w:val="002060"/>
              </w:rPr>
            </w:pPr>
            <w:r w:rsidRPr="00581B3A">
              <w:rPr>
                <w:color w:val="002060"/>
              </w:rPr>
              <w:t>SMARGIASSI MARCO</w:t>
            </w:r>
          </w:p>
        </w:tc>
        <w:tc>
          <w:tcPr>
            <w:tcW w:w="2200" w:type="dxa"/>
            <w:tcMar>
              <w:top w:w="20" w:type="dxa"/>
              <w:left w:w="20" w:type="dxa"/>
              <w:bottom w:w="20" w:type="dxa"/>
              <w:right w:w="20" w:type="dxa"/>
            </w:tcMar>
            <w:vAlign w:val="center"/>
            <w:hideMark/>
          </w:tcPr>
          <w:p w14:paraId="4ECEA575" w14:textId="77777777" w:rsidR="0035480B" w:rsidRPr="00581B3A" w:rsidRDefault="0035480B" w:rsidP="00630193">
            <w:pPr>
              <w:pStyle w:val="movimento2"/>
              <w:rPr>
                <w:color w:val="002060"/>
              </w:rPr>
            </w:pPr>
            <w:r w:rsidRPr="00581B3A">
              <w:rPr>
                <w:color w:val="002060"/>
              </w:rPr>
              <w:t xml:space="preserve">(POLISPORTIVA UROBORO) </w:t>
            </w:r>
          </w:p>
        </w:tc>
        <w:tc>
          <w:tcPr>
            <w:tcW w:w="800" w:type="dxa"/>
            <w:tcMar>
              <w:top w:w="20" w:type="dxa"/>
              <w:left w:w="20" w:type="dxa"/>
              <w:bottom w:w="20" w:type="dxa"/>
              <w:right w:w="20" w:type="dxa"/>
            </w:tcMar>
            <w:vAlign w:val="center"/>
            <w:hideMark/>
          </w:tcPr>
          <w:p w14:paraId="68AE58BC"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38F1F55" w14:textId="77777777" w:rsidR="0035480B" w:rsidRPr="00581B3A" w:rsidRDefault="0035480B" w:rsidP="00630193">
            <w:pPr>
              <w:pStyle w:val="movimento"/>
              <w:rPr>
                <w:color w:val="002060"/>
              </w:rPr>
            </w:pPr>
            <w:r w:rsidRPr="00581B3A">
              <w:rPr>
                <w:color w:val="002060"/>
              </w:rPr>
              <w:t>SANDOVAL FERREIRA MARCUS VINICIUS</w:t>
            </w:r>
          </w:p>
        </w:tc>
        <w:tc>
          <w:tcPr>
            <w:tcW w:w="2200" w:type="dxa"/>
            <w:tcMar>
              <w:top w:w="20" w:type="dxa"/>
              <w:left w:w="20" w:type="dxa"/>
              <w:bottom w:w="20" w:type="dxa"/>
              <w:right w:w="20" w:type="dxa"/>
            </w:tcMar>
            <w:vAlign w:val="center"/>
            <w:hideMark/>
          </w:tcPr>
          <w:p w14:paraId="24B1BD19" w14:textId="77777777" w:rsidR="0035480B" w:rsidRPr="00581B3A" w:rsidRDefault="0035480B" w:rsidP="00630193">
            <w:pPr>
              <w:pStyle w:val="movimento2"/>
              <w:rPr>
                <w:color w:val="002060"/>
              </w:rPr>
            </w:pPr>
            <w:r w:rsidRPr="00581B3A">
              <w:rPr>
                <w:color w:val="002060"/>
              </w:rPr>
              <w:t xml:space="preserve">(REAL EAGLES VIRTUS PAGLIA) </w:t>
            </w:r>
          </w:p>
        </w:tc>
      </w:tr>
      <w:tr w:rsidR="0035480B" w:rsidRPr="00581B3A" w14:paraId="17EB6948" w14:textId="77777777" w:rsidTr="00630193">
        <w:tc>
          <w:tcPr>
            <w:tcW w:w="2200" w:type="dxa"/>
            <w:tcMar>
              <w:top w:w="20" w:type="dxa"/>
              <w:left w:w="20" w:type="dxa"/>
              <w:bottom w:w="20" w:type="dxa"/>
              <w:right w:w="20" w:type="dxa"/>
            </w:tcMar>
            <w:vAlign w:val="center"/>
            <w:hideMark/>
          </w:tcPr>
          <w:p w14:paraId="6E6B541B" w14:textId="77777777" w:rsidR="0035480B" w:rsidRPr="00581B3A" w:rsidRDefault="0035480B" w:rsidP="00630193">
            <w:pPr>
              <w:pStyle w:val="movimento"/>
              <w:rPr>
                <w:color w:val="002060"/>
              </w:rPr>
            </w:pPr>
            <w:r w:rsidRPr="00581B3A">
              <w:rPr>
                <w:color w:val="002060"/>
              </w:rPr>
              <w:t>BARTOLINI LUCA</w:t>
            </w:r>
          </w:p>
        </w:tc>
        <w:tc>
          <w:tcPr>
            <w:tcW w:w="2200" w:type="dxa"/>
            <w:tcMar>
              <w:top w:w="20" w:type="dxa"/>
              <w:left w:w="20" w:type="dxa"/>
              <w:bottom w:w="20" w:type="dxa"/>
              <w:right w:w="20" w:type="dxa"/>
            </w:tcMar>
            <w:vAlign w:val="center"/>
            <w:hideMark/>
          </w:tcPr>
          <w:p w14:paraId="26868EBD" w14:textId="77777777" w:rsidR="0035480B" w:rsidRPr="00581B3A" w:rsidRDefault="0035480B" w:rsidP="00630193">
            <w:pPr>
              <w:pStyle w:val="movimento2"/>
              <w:rPr>
                <w:color w:val="002060"/>
              </w:rPr>
            </w:pPr>
            <w:r w:rsidRPr="00581B3A">
              <w:rPr>
                <w:color w:val="002060"/>
              </w:rPr>
              <w:t xml:space="preserve">(REAL FABRIANO) </w:t>
            </w:r>
          </w:p>
        </w:tc>
        <w:tc>
          <w:tcPr>
            <w:tcW w:w="800" w:type="dxa"/>
            <w:tcMar>
              <w:top w:w="20" w:type="dxa"/>
              <w:left w:w="20" w:type="dxa"/>
              <w:bottom w:w="20" w:type="dxa"/>
              <w:right w:w="20" w:type="dxa"/>
            </w:tcMar>
            <w:vAlign w:val="center"/>
            <w:hideMark/>
          </w:tcPr>
          <w:p w14:paraId="131EB71D"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1C638DD5"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244E3FF" w14:textId="77777777" w:rsidR="0035480B" w:rsidRPr="00581B3A" w:rsidRDefault="0035480B" w:rsidP="00630193">
            <w:pPr>
              <w:pStyle w:val="movimento2"/>
              <w:rPr>
                <w:color w:val="002060"/>
              </w:rPr>
            </w:pPr>
            <w:r w:rsidRPr="00581B3A">
              <w:rPr>
                <w:color w:val="002060"/>
              </w:rPr>
              <w:t> </w:t>
            </w:r>
          </w:p>
        </w:tc>
      </w:tr>
    </w:tbl>
    <w:p w14:paraId="3D32B91C" w14:textId="77777777" w:rsidR="0035480B" w:rsidRPr="00581B3A" w:rsidRDefault="0035480B" w:rsidP="0035480B">
      <w:pPr>
        <w:pStyle w:val="titolo20"/>
        <w:rPr>
          <w:rFonts w:eastAsiaTheme="minorEastAsia"/>
          <w:color w:val="002060"/>
        </w:rPr>
      </w:pPr>
      <w:r w:rsidRPr="00581B3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1E6F98D6" w14:textId="77777777" w:rsidTr="00630193">
        <w:tc>
          <w:tcPr>
            <w:tcW w:w="2200" w:type="dxa"/>
            <w:tcMar>
              <w:top w:w="20" w:type="dxa"/>
              <w:left w:w="20" w:type="dxa"/>
              <w:bottom w:w="20" w:type="dxa"/>
              <w:right w:w="20" w:type="dxa"/>
            </w:tcMar>
            <w:vAlign w:val="center"/>
            <w:hideMark/>
          </w:tcPr>
          <w:p w14:paraId="5DF44BB9" w14:textId="77777777" w:rsidR="0035480B" w:rsidRPr="00581B3A" w:rsidRDefault="0035480B" w:rsidP="00630193">
            <w:pPr>
              <w:pStyle w:val="movimento"/>
              <w:rPr>
                <w:color w:val="002060"/>
              </w:rPr>
            </w:pPr>
            <w:r w:rsidRPr="00581B3A">
              <w:rPr>
                <w:color w:val="002060"/>
              </w:rPr>
              <w:t>SDOGATI ANDREA</w:t>
            </w:r>
          </w:p>
        </w:tc>
        <w:tc>
          <w:tcPr>
            <w:tcW w:w="2200" w:type="dxa"/>
            <w:tcMar>
              <w:top w:w="20" w:type="dxa"/>
              <w:left w:w="20" w:type="dxa"/>
              <w:bottom w:w="20" w:type="dxa"/>
              <w:right w:w="20" w:type="dxa"/>
            </w:tcMar>
            <w:vAlign w:val="center"/>
            <w:hideMark/>
          </w:tcPr>
          <w:p w14:paraId="0009EF46" w14:textId="77777777" w:rsidR="0035480B" w:rsidRPr="00581B3A" w:rsidRDefault="0035480B" w:rsidP="00630193">
            <w:pPr>
              <w:pStyle w:val="movimento2"/>
              <w:rPr>
                <w:color w:val="002060"/>
              </w:rPr>
            </w:pPr>
            <w:r w:rsidRPr="00581B3A">
              <w:rPr>
                <w:color w:val="002060"/>
              </w:rPr>
              <w:t>(</w:t>
            </w:r>
            <w:proofErr w:type="gramStart"/>
            <w:r w:rsidRPr="00581B3A">
              <w:rPr>
                <w:color w:val="002060"/>
              </w:rPr>
              <w:t>CITTA</w:t>
            </w:r>
            <w:proofErr w:type="gramEnd"/>
            <w:r w:rsidRPr="00581B3A">
              <w:rPr>
                <w:color w:val="002060"/>
              </w:rPr>
              <w:t xml:space="preserve"> DI OSTRA) </w:t>
            </w:r>
          </w:p>
        </w:tc>
        <w:tc>
          <w:tcPr>
            <w:tcW w:w="800" w:type="dxa"/>
            <w:tcMar>
              <w:top w:w="20" w:type="dxa"/>
              <w:left w:w="20" w:type="dxa"/>
              <w:bottom w:w="20" w:type="dxa"/>
              <w:right w:w="20" w:type="dxa"/>
            </w:tcMar>
            <w:vAlign w:val="center"/>
            <w:hideMark/>
          </w:tcPr>
          <w:p w14:paraId="182CF599"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FD6A5A9" w14:textId="77777777" w:rsidR="0035480B" w:rsidRPr="00581B3A" w:rsidRDefault="0035480B" w:rsidP="00630193">
            <w:pPr>
              <w:pStyle w:val="movimento"/>
              <w:rPr>
                <w:color w:val="002060"/>
              </w:rPr>
            </w:pPr>
            <w:r w:rsidRPr="00581B3A">
              <w:rPr>
                <w:color w:val="002060"/>
              </w:rPr>
              <w:t>DE CAROLIS MASSIMO</w:t>
            </w:r>
          </w:p>
        </w:tc>
        <w:tc>
          <w:tcPr>
            <w:tcW w:w="2200" w:type="dxa"/>
            <w:tcMar>
              <w:top w:w="20" w:type="dxa"/>
              <w:left w:w="20" w:type="dxa"/>
              <w:bottom w:w="20" w:type="dxa"/>
              <w:right w:w="20" w:type="dxa"/>
            </w:tcMar>
            <w:vAlign w:val="center"/>
            <w:hideMark/>
          </w:tcPr>
          <w:p w14:paraId="389DF292" w14:textId="77777777" w:rsidR="0035480B" w:rsidRPr="00581B3A" w:rsidRDefault="0035480B" w:rsidP="00630193">
            <w:pPr>
              <w:pStyle w:val="movimento2"/>
              <w:rPr>
                <w:color w:val="002060"/>
              </w:rPr>
            </w:pPr>
            <w:r w:rsidRPr="00581B3A">
              <w:rPr>
                <w:color w:val="002060"/>
              </w:rPr>
              <w:t xml:space="preserve">(CSI STELLA A.S.D.) </w:t>
            </w:r>
          </w:p>
        </w:tc>
      </w:tr>
      <w:tr w:rsidR="0035480B" w:rsidRPr="00581B3A" w14:paraId="3434B8AA" w14:textId="77777777" w:rsidTr="00630193">
        <w:tc>
          <w:tcPr>
            <w:tcW w:w="2200" w:type="dxa"/>
            <w:tcMar>
              <w:top w:w="20" w:type="dxa"/>
              <w:left w:w="20" w:type="dxa"/>
              <w:bottom w:w="20" w:type="dxa"/>
              <w:right w:w="20" w:type="dxa"/>
            </w:tcMar>
            <w:vAlign w:val="center"/>
            <w:hideMark/>
          </w:tcPr>
          <w:p w14:paraId="3A470A2E" w14:textId="77777777" w:rsidR="0035480B" w:rsidRPr="00581B3A" w:rsidRDefault="0035480B" w:rsidP="00630193">
            <w:pPr>
              <w:pStyle w:val="movimento"/>
              <w:rPr>
                <w:color w:val="002060"/>
              </w:rPr>
            </w:pPr>
            <w:r w:rsidRPr="00581B3A">
              <w:rPr>
                <w:color w:val="002060"/>
              </w:rPr>
              <w:t>FILIALI LUCCHETTI MATTEO</w:t>
            </w:r>
          </w:p>
        </w:tc>
        <w:tc>
          <w:tcPr>
            <w:tcW w:w="2200" w:type="dxa"/>
            <w:tcMar>
              <w:top w:w="20" w:type="dxa"/>
              <w:left w:w="20" w:type="dxa"/>
              <w:bottom w:w="20" w:type="dxa"/>
              <w:right w:w="20" w:type="dxa"/>
            </w:tcMar>
            <w:vAlign w:val="center"/>
            <w:hideMark/>
          </w:tcPr>
          <w:p w14:paraId="525E68A4" w14:textId="77777777" w:rsidR="0035480B" w:rsidRPr="00581B3A" w:rsidRDefault="0035480B" w:rsidP="00630193">
            <w:pPr>
              <w:pStyle w:val="movimento2"/>
              <w:rPr>
                <w:color w:val="002060"/>
              </w:rPr>
            </w:pPr>
            <w:r w:rsidRPr="00581B3A">
              <w:rPr>
                <w:color w:val="002060"/>
              </w:rPr>
              <w:t xml:space="preserve">(DINAMIS 1990) </w:t>
            </w:r>
          </w:p>
        </w:tc>
        <w:tc>
          <w:tcPr>
            <w:tcW w:w="800" w:type="dxa"/>
            <w:tcMar>
              <w:top w:w="20" w:type="dxa"/>
              <w:left w:w="20" w:type="dxa"/>
              <w:bottom w:w="20" w:type="dxa"/>
              <w:right w:w="20" w:type="dxa"/>
            </w:tcMar>
            <w:vAlign w:val="center"/>
            <w:hideMark/>
          </w:tcPr>
          <w:p w14:paraId="0AE144EE"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F1E20C5" w14:textId="77777777" w:rsidR="0035480B" w:rsidRPr="00581B3A" w:rsidRDefault="0035480B" w:rsidP="00630193">
            <w:pPr>
              <w:pStyle w:val="movimento"/>
              <w:rPr>
                <w:color w:val="002060"/>
              </w:rPr>
            </w:pPr>
            <w:r w:rsidRPr="00581B3A">
              <w:rPr>
                <w:color w:val="002060"/>
              </w:rPr>
              <w:t>PRANZO CRISTIAN</w:t>
            </w:r>
          </w:p>
        </w:tc>
        <w:tc>
          <w:tcPr>
            <w:tcW w:w="2200" w:type="dxa"/>
            <w:tcMar>
              <w:top w:w="20" w:type="dxa"/>
              <w:left w:w="20" w:type="dxa"/>
              <w:bottom w:w="20" w:type="dxa"/>
              <w:right w:w="20" w:type="dxa"/>
            </w:tcMar>
            <w:vAlign w:val="center"/>
            <w:hideMark/>
          </w:tcPr>
          <w:p w14:paraId="41DC1C41" w14:textId="77777777" w:rsidR="0035480B" w:rsidRPr="00581B3A" w:rsidRDefault="0035480B" w:rsidP="00630193">
            <w:pPr>
              <w:pStyle w:val="movimento2"/>
              <w:rPr>
                <w:color w:val="002060"/>
              </w:rPr>
            </w:pPr>
            <w:r w:rsidRPr="00581B3A">
              <w:rPr>
                <w:color w:val="002060"/>
              </w:rPr>
              <w:t xml:space="preserve">(DINAMIS 1990) </w:t>
            </w:r>
          </w:p>
        </w:tc>
      </w:tr>
      <w:tr w:rsidR="0035480B" w:rsidRPr="00581B3A" w14:paraId="63604854" w14:textId="77777777" w:rsidTr="00630193">
        <w:tc>
          <w:tcPr>
            <w:tcW w:w="2200" w:type="dxa"/>
            <w:tcMar>
              <w:top w:w="20" w:type="dxa"/>
              <w:left w:w="20" w:type="dxa"/>
              <w:bottom w:w="20" w:type="dxa"/>
              <w:right w:w="20" w:type="dxa"/>
            </w:tcMar>
            <w:vAlign w:val="center"/>
            <w:hideMark/>
          </w:tcPr>
          <w:p w14:paraId="659D1D6F" w14:textId="77777777" w:rsidR="0035480B" w:rsidRPr="00581B3A" w:rsidRDefault="0035480B" w:rsidP="00630193">
            <w:pPr>
              <w:pStyle w:val="movimento"/>
              <w:rPr>
                <w:color w:val="002060"/>
              </w:rPr>
            </w:pPr>
            <w:r w:rsidRPr="00581B3A">
              <w:rPr>
                <w:color w:val="002060"/>
              </w:rPr>
              <w:t>DEL PIZZO MARCUS MAY</w:t>
            </w:r>
          </w:p>
        </w:tc>
        <w:tc>
          <w:tcPr>
            <w:tcW w:w="2200" w:type="dxa"/>
            <w:tcMar>
              <w:top w:w="20" w:type="dxa"/>
              <w:left w:w="20" w:type="dxa"/>
              <w:bottom w:w="20" w:type="dxa"/>
              <w:right w:w="20" w:type="dxa"/>
            </w:tcMar>
            <w:vAlign w:val="center"/>
            <w:hideMark/>
          </w:tcPr>
          <w:p w14:paraId="577F16B2" w14:textId="77777777" w:rsidR="0035480B" w:rsidRPr="00581B3A" w:rsidRDefault="0035480B" w:rsidP="00630193">
            <w:pPr>
              <w:pStyle w:val="movimento2"/>
              <w:rPr>
                <w:color w:val="002060"/>
              </w:rPr>
            </w:pPr>
            <w:r w:rsidRPr="00581B3A">
              <w:rPr>
                <w:color w:val="002060"/>
              </w:rPr>
              <w:t xml:space="preserve">(FERMANA FUTSAL 2022) </w:t>
            </w:r>
          </w:p>
        </w:tc>
        <w:tc>
          <w:tcPr>
            <w:tcW w:w="800" w:type="dxa"/>
            <w:tcMar>
              <w:top w:w="20" w:type="dxa"/>
              <w:left w:w="20" w:type="dxa"/>
              <w:bottom w:w="20" w:type="dxa"/>
              <w:right w:w="20" w:type="dxa"/>
            </w:tcMar>
            <w:vAlign w:val="center"/>
            <w:hideMark/>
          </w:tcPr>
          <w:p w14:paraId="41968FAB"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8126744" w14:textId="77777777" w:rsidR="0035480B" w:rsidRPr="00581B3A" w:rsidRDefault="0035480B" w:rsidP="00630193">
            <w:pPr>
              <w:pStyle w:val="movimento"/>
              <w:rPr>
                <w:color w:val="002060"/>
              </w:rPr>
            </w:pPr>
            <w:r w:rsidRPr="00581B3A">
              <w:rPr>
                <w:color w:val="002060"/>
              </w:rPr>
              <w:t>CARNEVALI MARCO JUNIOR</w:t>
            </w:r>
          </w:p>
        </w:tc>
        <w:tc>
          <w:tcPr>
            <w:tcW w:w="2200" w:type="dxa"/>
            <w:tcMar>
              <w:top w:w="20" w:type="dxa"/>
              <w:left w:w="20" w:type="dxa"/>
              <w:bottom w:w="20" w:type="dxa"/>
              <w:right w:w="20" w:type="dxa"/>
            </w:tcMar>
            <w:vAlign w:val="center"/>
            <w:hideMark/>
          </w:tcPr>
          <w:p w14:paraId="051074DF" w14:textId="77777777" w:rsidR="0035480B" w:rsidRPr="00581B3A" w:rsidRDefault="0035480B" w:rsidP="00630193">
            <w:pPr>
              <w:pStyle w:val="movimento2"/>
              <w:rPr>
                <w:color w:val="002060"/>
              </w:rPr>
            </w:pPr>
            <w:r w:rsidRPr="00581B3A">
              <w:rPr>
                <w:color w:val="002060"/>
              </w:rPr>
              <w:t xml:space="preserve">(FUTSAL CASTELFIDARDO) </w:t>
            </w:r>
          </w:p>
        </w:tc>
      </w:tr>
      <w:tr w:rsidR="0035480B" w:rsidRPr="00581B3A" w14:paraId="40CEF2B4" w14:textId="77777777" w:rsidTr="00630193">
        <w:tc>
          <w:tcPr>
            <w:tcW w:w="2200" w:type="dxa"/>
            <w:tcMar>
              <w:top w:w="20" w:type="dxa"/>
              <w:left w:w="20" w:type="dxa"/>
              <w:bottom w:w="20" w:type="dxa"/>
              <w:right w:w="20" w:type="dxa"/>
            </w:tcMar>
            <w:vAlign w:val="center"/>
            <w:hideMark/>
          </w:tcPr>
          <w:p w14:paraId="7FC3BCFE" w14:textId="77777777" w:rsidR="0035480B" w:rsidRPr="00581B3A" w:rsidRDefault="0035480B" w:rsidP="00630193">
            <w:pPr>
              <w:pStyle w:val="movimento"/>
              <w:rPr>
                <w:color w:val="002060"/>
              </w:rPr>
            </w:pPr>
            <w:r w:rsidRPr="00581B3A">
              <w:rPr>
                <w:color w:val="002060"/>
              </w:rPr>
              <w:t>OCCHIUZZO JOSE JEREMIAS</w:t>
            </w:r>
          </w:p>
        </w:tc>
        <w:tc>
          <w:tcPr>
            <w:tcW w:w="2200" w:type="dxa"/>
            <w:tcMar>
              <w:top w:w="20" w:type="dxa"/>
              <w:left w:w="20" w:type="dxa"/>
              <w:bottom w:w="20" w:type="dxa"/>
              <w:right w:w="20" w:type="dxa"/>
            </w:tcMar>
            <w:vAlign w:val="center"/>
            <w:hideMark/>
          </w:tcPr>
          <w:p w14:paraId="13364D7E" w14:textId="77777777" w:rsidR="0035480B" w:rsidRPr="00581B3A" w:rsidRDefault="0035480B" w:rsidP="00630193">
            <w:pPr>
              <w:pStyle w:val="movimento2"/>
              <w:rPr>
                <w:color w:val="002060"/>
              </w:rPr>
            </w:pPr>
            <w:r w:rsidRPr="00581B3A">
              <w:rPr>
                <w:color w:val="002060"/>
              </w:rPr>
              <w:t xml:space="preserve">(GAGLIOLE F.C.) </w:t>
            </w:r>
          </w:p>
        </w:tc>
        <w:tc>
          <w:tcPr>
            <w:tcW w:w="800" w:type="dxa"/>
            <w:tcMar>
              <w:top w:w="20" w:type="dxa"/>
              <w:left w:w="20" w:type="dxa"/>
              <w:bottom w:w="20" w:type="dxa"/>
              <w:right w:w="20" w:type="dxa"/>
            </w:tcMar>
            <w:vAlign w:val="center"/>
            <w:hideMark/>
          </w:tcPr>
          <w:p w14:paraId="25479FEF"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7CF6067" w14:textId="77777777" w:rsidR="0035480B" w:rsidRPr="00581B3A" w:rsidRDefault="0035480B" w:rsidP="00630193">
            <w:pPr>
              <w:pStyle w:val="movimento"/>
              <w:rPr>
                <w:color w:val="002060"/>
              </w:rPr>
            </w:pPr>
            <w:r w:rsidRPr="00581B3A">
              <w:rPr>
                <w:color w:val="002060"/>
              </w:rPr>
              <w:t>BARIGELLI DAVIDE</w:t>
            </w:r>
          </w:p>
        </w:tc>
        <w:tc>
          <w:tcPr>
            <w:tcW w:w="2200" w:type="dxa"/>
            <w:tcMar>
              <w:top w:w="20" w:type="dxa"/>
              <w:left w:w="20" w:type="dxa"/>
              <w:bottom w:w="20" w:type="dxa"/>
              <w:right w:w="20" w:type="dxa"/>
            </w:tcMar>
            <w:vAlign w:val="center"/>
            <w:hideMark/>
          </w:tcPr>
          <w:p w14:paraId="79B21B51" w14:textId="77777777" w:rsidR="0035480B" w:rsidRPr="00581B3A" w:rsidRDefault="0035480B" w:rsidP="00630193">
            <w:pPr>
              <w:pStyle w:val="movimento2"/>
              <w:rPr>
                <w:color w:val="002060"/>
              </w:rPr>
            </w:pPr>
            <w:r w:rsidRPr="00581B3A">
              <w:rPr>
                <w:color w:val="002060"/>
              </w:rPr>
              <w:t xml:space="preserve">(POLISPORTIVA VICTORIA) </w:t>
            </w:r>
          </w:p>
        </w:tc>
      </w:tr>
      <w:tr w:rsidR="0035480B" w:rsidRPr="00581B3A" w14:paraId="79E54A1F" w14:textId="77777777" w:rsidTr="00630193">
        <w:tc>
          <w:tcPr>
            <w:tcW w:w="2200" w:type="dxa"/>
            <w:tcMar>
              <w:top w:w="20" w:type="dxa"/>
              <w:left w:w="20" w:type="dxa"/>
              <w:bottom w:w="20" w:type="dxa"/>
              <w:right w:w="20" w:type="dxa"/>
            </w:tcMar>
            <w:vAlign w:val="center"/>
            <w:hideMark/>
          </w:tcPr>
          <w:p w14:paraId="5E41BC07" w14:textId="77777777" w:rsidR="0035480B" w:rsidRPr="00581B3A" w:rsidRDefault="0035480B" w:rsidP="00630193">
            <w:pPr>
              <w:pStyle w:val="movimento"/>
              <w:rPr>
                <w:color w:val="002060"/>
              </w:rPr>
            </w:pPr>
            <w:r w:rsidRPr="00581B3A">
              <w:rPr>
                <w:color w:val="002060"/>
              </w:rPr>
              <w:t>LODDO ALESSANDRO</w:t>
            </w:r>
          </w:p>
        </w:tc>
        <w:tc>
          <w:tcPr>
            <w:tcW w:w="2200" w:type="dxa"/>
            <w:tcMar>
              <w:top w:w="20" w:type="dxa"/>
              <w:left w:w="20" w:type="dxa"/>
              <w:bottom w:w="20" w:type="dxa"/>
              <w:right w:w="20" w:type="dxa"/>
            </w:tcMar>
            <w:vAlign w:val="center"/>
            <w:hideMark/>
          </w:tcPr>
          <w:p w14:paraId="1AD7542D" w14:textId="77777777" w:rsidR="0035480B" w:rsidRPr="00581B3A" w:rsidRDefault="0035480B" w:rsidP="00630193">
            <w:pPr>
              <w:pStyle w:val="movimento2"/>
              <w:rPr>
                <w:color w:val="002060"/>
              </w:rPr>
            </w:pPr>
            <w:r w:rsidRPr="00581B3A">
              <w:rPr>
                <w:color w:val="002060"/>
              </w:rPr>
              <w:t xml:space="preserve">(REAL ANCARIA) </w:t>
            </w:r>
          </w:p>
        </w:tc>
        <w:tc>
          <w:tcPr>
            <w:tcW w:w="800" w:type="dxa"/>
            <w:tcMar>
              <w:top w:w="20" w:type="dxa"/>
              <w:left w:w="20" w:type="dxa"/>
              <w:bottom w:w="20" w:type="dxa"/>
              <w:right w:w="20" w:type="dxa"/>
            </w:tcMar>
            <w:vAlign w:val="center"/>
            <w:hideMark/>
          </w:tcPr>
          <w:p w14:paraId="51C510F2"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10280283" w14:textId="77777777" w:rsidR="0035480B" w:rsidRPr="00581B3A" w:rsidRDefault="0035480B" w:rsidP="00630193">
            <w:pPr>
              <w:pStyle w:val="movimento"/>
              <w:rPr>
                <w:color w:val="002060"/>
              </w:rPr>
            </w:pPr>
            <w:r w:rsidRPr="00581B3A">
              <w:rPr>
                <w:color w:val="002060"/>
              </w:rPr>
              <w:t>SPECA RICCARDO</w:t>
            </w:r>
          </w:p>
        </w:tc>
        <w:tc>
          <w:tcPr>
            <w:tcW w:w="2200" w:type="dxa"/>
            <w:tcMar>
              <w:top w:w="20" w:type="dxa"/>
              <w:left w:w="20" w:type="dxa"/>
              <w:bottom w:w="20" w:type="dxa"/>
              <w:right w:w="20" w:type="dxa"/>
            </w:tcMar>
            <w:vAlign w:val="center"/>
            <w:hideMark/>
          </w:tcPr>
          <w:p w14:paraId="69F512F6" w14:textId="77777777" w:rsidR="0035480B" w:rsidRPr="00581B3A" w:rsidRDefault="0035480B" w:rsidP="00630193">
            <w:pPr>
              <w:pStyle w:val="movimento2"/>
              <w:rPr>
                <w:color w:val="002060"/>
              </w:rPr>
            </w:pPr>
            <w:r w:rsidRPr="00581B3A">
              <w:rPr>
                <w:color w:val="002060"/>
              </w:rPr>
              <w:t xml:space="preserve">(REAL ANCARIA) </w:t>
            </w:r>
          </w:p>
        </w:tc>
      </w:tr>
    </w:tbl>
    <w:p w14:paraId="6C597089" w14:textId="77777777" w:rsidR="0035480B" w:rsidRPr="00581B3A" w:rsidRDefault="0035480B" w:rsidP="0035480B">
      <w:pPr>
        <w:pStyle w:val="titolo20"/>
        <w:rPr>
          <w:rFonts w:eastAsiaTheme="minorEastAsia"/>
          <w:color w:val="002060"/>
        </w:rPr>
      </w:pPr>
      <w:r w:rsidRPr="00581B3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63AE5E07" w14:textId="77777777" w:rsidTr="00630193">
        <w:tc>
          <w:tcPr>
            <w:tcW w:w="2200" w:type="dxa"/>
            <w:tcMar>
              <w:top w:w="20" w:type="dxa"/>
              <w:left w:w="20" w:type="dxa"/>
              <w:bottom w:w="20" w:type="dxa"/>
              <w:right w:w="20" w:type="dxa"/>
            </w:tcMar>
            <w:vAlign w:val="center"/>
            <w:hideMark/>
          </w:tcPr>
          <w:p w14:paraId="3E3F198D" w14:textId="77777777" w:rsidR="0035480B" w:rsidRPr="00581B3A" w:rsidRDefault="0035480B" w:rsidP="00630193">
            <w:pPr>
              <w:pStyle w:val="movimento"/>
              <w:rPr>
                <w:color w:val="002060"/>
              </w:rPr>
            </w:pPr>
            <w:r w:rsidRPr="00581B3A">
              <w:rPr>
                <w:color w:val="002060"/>
              </w:rPr>
              <w:t>PETRINI CHRISTIAN</w:t>
            </w:r>
          </w:p>
        </w:tc>
        <w:tc>
          <w:tcPr>
            <w:tcW w:w="2200" w:type="dxa"/>
            <w:tcMar>
              <w:top w:w="20" w:type="dxa"/>
              <w:left w:w="20" w:type="dxa"/>
              <w:bottom w:w="20" w:type="dxa"/>
              <w:right w:w="20" w:type="dxa"/>
            </w:tcMar>
            <w:vAlign w:val="center"/>
            <w:hideMark/>
          </w:tcPr>
          <w:p w14:paraId="15C411B7" w14:textId="77777777" w:rsidR="0035480B" w:rsidRPr="00581B3A" w:rsidRDefault="0035480B" w:rsidP="00630193">
            <w:pPr>
              <w:pStyle w:val="movimento2"/>
              <w:rPr>
                <w:color w:val="002060"/>
              </w:rPr>
            </w:pPr>
            <w:r w:rsidRPr="00581B3A">
              <w:rPr>
                <w:color w:val="002060"/>
              </w:rPr>
              <w:t xml:space="preserve">(ACLI AUDAX MONTECOSARO C5) </w:t>
            </w:r>
          </w:p>
        </w:tc>
        <w:tc>
          <w:tcPr>
            <w:tcW w:w="800" w:type="dxa"/>
            <w:tcMar>
              <w:top w:w="20" w:type="dxa"/>
              <w:left w:w="20" w:type="dxa"/>
              <w:bottom w:w="20" w:type="dxa"/>
              <w:right w:w="20" w:type="dxa"/>
            </w:tcMar>
            <w:vAlign w:val="center"/>
            <w:hideMark/>
          </w:tcPr>
          <w:p w14:paraId="1DE844A4"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29E1307" w14:textId="77777777" w:rsidR="0035480B" w:rsidRPr="00581B3A" w:rsidRDefault="0035480B" w:rsidP="00630193">
            <w:pPr>
              <w:pStyle w:val="movimento"/>
              <w:rPr>
                <w:color w:val="002060"/>
              </w:rPr>
            </w:pPr>
            <w:r w:rsidRPr="00581B3A">
              <w:rPr>
                <w:color w:val="002060"/>
              </w:rPr>
              <w:t>CARLETTI ANDREA</w:t>
            </w:r>
          </w:p>
        </w:tc>
        <w:tc>
          <w:tcPr>
            <w:tcW w:w="2200" w:type="dxa"/>
            <w:tcMar>
              <w:top w:w="20" w:type="dxa"/>
              <w:left w:w="20" w:type="dxa"/>
              <w:bottom w:w="20" w:type="dxa"/>
              <w:right w:w="20" w:type="dxa"/>
            </w:tcMar>
            <w:vAlign w:val="center"/>
            <w:hideMark/>
          </w:tcPr>
          <w:p w14:paraId="354CF060" w14:textId="77777777" w:rsidR="0035480B" w:rsidRPr="00581B3A" w:rsidRDefault="0035480B" w:rsidP="00630193">
            <w:pPr>
              <w:pStyle w:val="movimento2"/>
              <w:rPr>
                <w:color w:val="002060"/>
              </w:rPr>
            </w:pPr>
            <w:r w:rsidRPr="00581B3A">
              <w:rPr>
                <w:color w:val="002060"/>
              </w:rPr>
              <w:t xml:space="preserve">(AMICI DEL CENTROSOCIO SP.) </w:t>
            </w:r>
          </w:p>
        </w:tc>
      </w:tr>
      <w:tr w:rsidR="0035480B" w:rsidRPr="00581B3A" w14:paraId="336037D8" w14:textId="77777777" w:rsidTr="00630193">
        <w:tc>
          <w:tcPr>
            <w:tcW w:w="2200" w:type="dxa"/>
            <w:tcMar>
              <w:top w:w="20" w:type="dxa"/>
              <w:left w:w="20" w:type="dxa"/>
              <w:bottom w:w="20" w:type="dxa"/>
              <w:right w:w="20" w:type="dxa"/>
            </w:tcMar>
            <w:vAlign w:val="center"/>
            <w:hideMark/>
          </w:tcPr>
          <w:p w14:paraId="335A1380" w14:textId="77777777" w:rsidR="0035480B" w:rsidRPr="00581B3A" w:rsidRDefault="0035480B" w:rsidP="00630193">
            <w:pPr>
              <w:pStyle w:val="movimento"/>
              <w:rPr>
                <w:color w:val="002060"/>
              </w:rPr>
            </w:pPr>
            <w:r w:rsidRPr="00581B3A">
              <w:rPr>
                <w:color w:val="002060"/>
              </w:rPr>
              <w:t>MANDOLINI EDOARDO</w:t>
            </w:r>
          </w:p>
        </w:tc>
        <w:tc>
          <w:tcPr>
            <w:tcW w:w="2200" w:type="dxa"/>
            <w:tcMar>
              <w:top w:w="20" w:type="dxa"/>
              <w:left w:w="20" w:type="dxa"/>
              <w:bottom w:w="20" w:type="dxa"/>
              <w:right w:w="20" w:type="dxa"/>
            </w:tcMar>
            <w:vAlign w:val="center"/>
            <w:hideMark/>
          </w:tcPr>
          <w:p w14:paraId="21AAF0FD" w14:textId="77777777" w:rsidR="0035480B" w:rsidRPr="00581B3A" w:rsidRDefault="0035480B" w:rsidP="00630193">
            <w:pPr>
              <w:pStyle w:val="movimento2"/>
              <w:rPr>
                <w:color w:val="002060"/>
              </w:rPr>
            </w:pPr>
            <w:r w:rsidRPr="00581B3A">
              <w:rPr>
                <w:color w:val="002060"/>
              </w:rPr>
              <w:t xml:space="preserve">(AVENALE) </w:t>
            </w:r>
          </w:p>
        </w:tc>
        <w:tc>
          <w:tcPr>
            <w:tcW w:w="800" w:type="dxa"/>
            <w:tcMar>
              <w:top w:w="20" w:type="dxa"/>
              <w:left w:w="20" w:type="dxa"/>
              <w:bottom w:w="20" w:type="dxa"/>
              <w:right w:w="20" w:type="dxa"/>
            </w:tcMar>
            <w:vAlign w:val="center"/>
            <w:hideMark/>
          </w:tcPr>
          <w:p w14:paraId="35EBEB6F"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6B3CCC7" w14:textId="77777777" w:rsidR="0035480B" w:rsidRPr="00581B3A" w:rsidRDefault="0035480B" w:rsidP="00630193">
            <w:pPr>
              <w:pStyle w:val="movimento"/>
              <w:rPr>
                <w:color w:val="002060"/>
              </w:rPr>
            </w:pPr>
            <w:r w:rsidRPr="00581B3A">
              <w:rPr>
                <w:color w:val="002060"/>
              </w:rPr>
              <w:t>BONVINI ALESSANDRO</w:t>
            </w:r>
          </w:p>
        </w:tc>
        <w:tc>
          <w:tcPr>
            <w:tcW w:w="2200" w:type="dxa"/>
            <w:tcMar>
              <w:top w:w="20" w:type="dxa"/>
              <w:left w:w="20" w:type="dxa"/>
              <w:bottom w:w="20" w:type="dxa"/>
              <w:right w:w="20" w:type="dxa"/>
            </w:tcMar>
            <w:vAlign w:val="center"/>
            <w:hideMark/>
          </w:tcPr>
          <w:p w14:paraId="2AC3C4C3" w14:textId="77777777" w:rsidR="0035480B" w:rsidRPr="00581B3A" w:rsidRDefault="0035480B" w:rsidP="00630193">
            <w:pPr>
              <w:pStyle w:val="movimento2"/>
              <w:rPr>
                <w:color w:val="002060"/>
              </w:rPr>
            </w:pPr>
            <w:r w:rsidRPr="00581B3A">
              <w:rPr>
                <w:color w:val="002060"/>
              </w:rPr>
              <w:t>(</w:t>
            </w:r>
            <w:proofErr w:type="gramStart"/>
            <w:r w:rsidRPr="00581B3A">
              <w:rPr>
                <w:color w:val="002060"/>
              </w:rPr>
              <w:t>CITTA</w:t>
            </w:r>
            <w:proofErr w:type="gramEnd"/>
            <w:r w:rsidRPr="00581B3A">
              <w:rPr>
                <w:color w:val="002060"/>
              </w:rPr>
              <w:t xml:space="preserve"> DI OSTRA) </w:t>
            </w:r>
          </w:p>
        </w:tc>
      </w:tr>
      <w:tr w:rsidR="0035480B" w:rsidRPr="00581B3A" w14:paraId="1800B0A8" w14:textId="77777777" w:rsidTr="00630193">
        <w:tc>
          <w:tcPr>
            <w:tcW w:w="2200" w:type="dxa"/>
            <w:tcMar>
              <w:top w:w="20" w:type="dxa"/>
              <w:left w:w="20" w:type="dxa"/>
              <w:bottom w:w="20" w:type="dxa"/>
              <w:right w:w="20" w:type="dxa"/>
            </w:tcMar>
            <w:vAlign w:val="center"/>
            <w:hideMark/>
          </w:tcPr>
          <w:p w14:paraId="0D4B2C7E" w14:textId="77777777" w:rsidR="0035480B" w:rsidRPr="00581B3A" w:rsidRDefault="0035480B" w:rsidP="00630193">
            <w:pPr>
              <w:pStyle w:val="movimento"/>
              <w:rPr>
                <w:color w:val="002060"/>
              </w:rPr>
            </w:pPr>
            <w:r w:rsidRPr="00581B3A">
              <w:rPr>
                <w:color w:val="002060"/>
              </w:rPr>
              <w:t>CAMACCI CARLO</w:t>
            </w:r>
          </w:p>
        </w:tc>
        <w:tc>
          <w:tcPr>
            <w:tcW w:w="2200" w:type="dxa"/>
            <w:tcMar>
              <w:top w:w="20" w:type="dxa"/>
              <w:left w:w="20" w:type="dxa"/>
              <w:bottom w:w="20" w:type="dxa"/>
              <w:right w:w="20" w:type="dxa"/>
            </w:tcMar>
            <w:vAlign w:val="center"/>
            <w:hideMark/>
          </w:tcPr>
          <w:p w14:paraId="17F69B24" w14:textId="77777777" w:rsidR="0035480B" w:rsidRPr="00581B3A" w:rsidRDefault="0035480B" w:rsidP="00630193">
            <w:pPr>
              <w:pStyle w:val="movimento2"/>
              <w:rPr>
                <w:color w:val="002060"/>
              </w:rPr>
            </w:pPr>
            <w:r w:rsidRPr="00581B3A">
              <w:rPr>
                <w:color w:val="002060"/>
              </w:rPr>
              <w:t xml:space="preserve">(FIGHT BULLS CORRIDONIA) </w:t>
            </w:r>
          </w:p>
        </w:tc>
        <w:tc>
          <w:tcPr>
            <w:tcW w:w="800" w:type="dxa"/>
            <w:tcMar>
              <w:top w:w="20" w:type="dxa"/>
              <w:left w:w="20" w:type="dxa"/>
              <w:bottom w:w="20" w:type="dxa"/>
              <w:right w:w="20" w:type="dxa"/>
            </w:tcMar>
            <w:vAlign w:val="center"/>
            <w:hideMark/>
          </w:tcPr>
          <w:p w14:paraId="6AAA84D9"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2AB771B1" w14:textId="77777777" w:rsidR="0035480B" w:rsidRPr="00581B3A" w:rsidRDefault="0035480B" w:rsidP="00630193">
            <w:pPr>
              <w:pStyle w:val="movimento"/>
              <w:rPr>
                <w:color w:val="002060"/>
              </w:rPr>
            </w:pPr>
            <w:r w:rsidRPr="00581B3A">
              <w:rPr>
                <w:color w:val="002060"/>
              </w:rPr>
              <w:t>GRISOGANI MATTIA</w:t>
            </w:r>
          </w:p>
        </w:tc>
        <w:tc>
          <w:tcPr>
            <w:tcW w:w="2200" w:type="dxa"/>
            <w:tcMar>
              <w:top w:w="20" w:type="dxa"/>
              <w:left w:w="20" w:type="dxa"/>
              <w:bottom w:w="20" w:type="dxa"/>
              <w:right w:w="20" w:type="dxa"/>
            </w:tcMar>
            <w:vAlign w:val="center"/>
            <w:hideMark/>
          </w:tcPr>
          <w:p w14:paraId="5A916C9D" w14:textId="77777777" w:rsidR="0035480B" w:rsidRPr="00581B3A" w:rsidRDefault="0035480B" w:rsidP="00630193">
            <w:pPr>
              <w:pStyle w:val="movimento2"/>
              <w:rPr>
                <w:color w:val="002060"/>
              </w:rPr>
            </w:pPr>
            <w:r w:rsidRPr="00581B3A">
              <w:rPr>
                <w:color w:val="002060"/>
              </w:rPr>
              <w:t xml:space="preserve">(FIGHT BULLS CORRIDONIA) </w:t>
            </w:r>
          </w:p>
        </w:tc>
      </w:tr>
      <w:tr w:rsidR="0035480B" w:rsidRPr="00581B3A" w14:paraId="746AD319" w14:textId="77777777" w:rsidTr="00630193">
        <w:tc>
          <w:tcPr>
            <w:tcW w:w="2200" w:type="dxa"/>
            <w:tcMar>
              <w:top w:w="20" w:type="dxa"/>
              <w:left w:w="20" w:type="dxa"/>
              <w:bottom w:w="20" w:type="dxa"/>
              <w:right w:w="20" w:type="dxa"/>
            </w:tcMar>
            <w:vAlign w:val="center"/>
            <w:hideMark/>
          </w:tcPr>
          <w:p w14:paraId="6D85ECE7" w14:textId="77777777" w:rsidR="0035480B" w:rsidRPr="00581B3A" w:rsidRDefault="0035480B" w:rsidP="00630193">
            <w:pPr>
              <w:pStyle w:val="movimento"/>
              <w:rPr>
                <w:color w:val="002060"/>
              </w:rPr>
            </w:pPr>
            <w:r w:rsidRPr="00581B3A">
              <w:rPr>
                <w:color w:val="002060"/>
              </w:rPr>
              <w:t>LO MUZIO PASQUALE</w:t>
            </w:r>
          </w:p>
        </w:tc>
        <w:tc>
          <w:tcPr>
            <w:tcW w:w="2200" w:type="dxa"/>
            <w:tcMar>
              <w:top w:w="20" w:type="dxa"/>
              <w:left w:w="20" w:type="dxa"/>
              <w:bottom w:w="20" w:type="dxa"/>
              <w:right w:w="20" w:type="dxa"/>
            </w:tcMar>
            <w:vAlign w:val="center"/>
            <w:hideMark/>
          </w:tcPr>
          <w:p w14:paraId="45DE4BE2" w14:textId="77777777" w:rsidR="0035480B" w:rsidRPr="00581B3A" w:rsidRDefault="0035480B" w:rsidP="00630193">
            <w:pPr>
              <w:pStyle w:val="movimento2"/>
              <w:rPr>
                <w:color w:val="002060"/>
              </w:rPr>
            </w:pPr>
            <w:r w:rsidRPr="00581B3A">
              <w:rPr>
                <w:color w:val="002060"/>
              </w:rPr>
              <w:t xml:space="preserve">(POLISPORTIVA UROBORO) </w:t>
            </w:r>
          </w:p>
        </w:tc>
        <w:tc>
          <w:tcPr>
            <w:tcW w:w="800" w:type="dxa"/>
            <w:tcMar>
              <w:top w:w="20" w:type="dxa"/>
              <w:left w:w="20" w:type="dxa"/>
              <w:bottom w:w="20" w:type="dxa"/>
              <w:right w:w="20" w:type="dxa"/>
            </w:tcMar>
            <w:vAlign w:val="center"/>
            <w:hideMark/>
          </w:tcPr>
          <w:p w14:paraId="7C120194"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9D37ADB" w14:textId="77777777" w:rsidR="0035480B" w:rsidRPr="00581B3A" w:rsidRDefault="0035480B" w:rsidP="00630193">
            <w:pPr>
              <w:pStyle w:val="movimento"/>
              <w:rPr>
                <w:color w:val="002060"/>
              </w:rPr>
            </w:pPr>
            <w:r w:rsidRPr="00581B3A">
              <w:rPr>
                <w:color w:val="002060"/>
              </w:rPr>
              <w:t>DI EUGENIO GIORGIO</w:t>
            </w:r>
          </w:p>
        </w:tc>
        <w:tc>
          <w:tcPr>
            <w:tcW w:w="2200" w:type="dxa"/>
            <w:tcMar>
              <w:top w:w="20" w:type="dxa"/>
              <w:left w:w="20" w:type="dxa"/>
              <w:bottom w:w="20" w:type="dxa"/>
              <w:right w:w="20" w:type="dxa"/>
            </w:tcMar>
            <w:vAlign w:val="center"/>
            <w:hideMark/>
          </w:tcPr>
          <w:p w14:paraId="211D1993" w14:textId="77777777" w:rsidR="0035480B" w:rsidRPr="00581B3A" w:rsidRDefault="0035480B" w:rsidP="00630193">
            <w:pPr>
              <w:pStyle w:val="movimento2"/>
              <w:rPr>
                <w:color w:val="002060"/>
              </w:rPr>
            </w:pPr>
            <w:r w:rsidRPr="00581B3A">
              <w:rPr>
                <w:color w:val="002060"/>
              </w:rPr>
              <w:t xml:space="preserve">(ROCCAFLUVIONE) </w:t>
            </w:r>
          </w:p>
        </w:tc>
      </w:tr>
      <w:tr w:rsidR="0035480B" w:rsidRPr="00581B3A" w14:paraId="522D2319" w14:textId="77777777" w:rsidTr="00630193">
        <w:tc>
          <w:tcPr>
            <w:tcW w:w="2200" w:type="dxa"/>
            <w:tcMar>
              <w:top w:w="20" w:type="dxa"/>
              <w:left w:w="20" w:type="dxa"/>
              <w:bottom w:w="20" w:type="dxa"/>
              <w:right w:w="20" w:type="dxa"/>
            </w:tcMar>
            <w:vAlign w:val="center"/>
            <w:hideMark/>
          </w:tcPr>
          <w:p w14:paraId="413156D9" w14:textId="77777777" w:rsidR="0035480B" w:rsidRPr="00581B3A" w:rsidRDefault="0035480B" w:rsidP="00630193">
            <w:pPr>
              <w:pStyle w:val="movimento"/>
              <w:rPr>
                <w:color w:val="002060"/>
              </w:rPr>
            </w:pPr>
            <w:r w:rsidRPr="00581B3A">
              <w:rPr>
                <w:color w:val="002060"/>
              </w:rPr>
              <w:t>PACCAMICCIO FRANCESCO</w:t>
            </w:r>
          </w:p>
        </w:tc>
        <w:tc>
          <w:tcPr>
            <w:tcW w:w="2200" w:type="dxa"/>
            <w:tcMar>
              <w:top w:w="20" w:type="dxa"/>
              <w:left w:w="20" w:type="dxa"/>
              <w:bottom w:w="20" w:type="dxa"/>
              <w:right w:w="20" w:type="dxa"/>
            </w:tcMar>
            <w:vAlign w:val="center"/>
            <w:hideMark/>
          </w:tcPr>
          <w:p w14:paraId="1CDDAAE9" w14:textId="77777777" w:rsidR="0035480B" w:rsidRPr="00581B3A" w:rsidRDefault="0035480B" w:rsidP="00630193">
            <w:pPr>
              <w:pStyle w:val="movimento2"/>
              <w:rPr>
                <w:color w:val="002060"/>
              </w:rPr>
            </w:pPr>
            <w:r w:rsidRPr="00581B3A">
              <w:rPr>
                <w:color w:val="002060"/>
              </w:rPr>
              <w:t xml:space="preserve">(VERBENA C5 ANCONA) </w:t>
            </w:r>
          </w:p>
        </w:tc>
        <w:tc>
          <w:tcPr>
            <w:tcW w:w="800" w:type="dxa"/>
            <w:tcMar>
              <w:top w:w="20" w:type="dxa"/>
              <w:left w:w="20" w:type="dxa"/>
              <w:bottom w:w="20" w:type="dxa"/>
              <w:right w:w="20" w:type="dxa"/>
            </w:tcMar>
            <w:vAlign w:val="center"/>
            <w:hideMark/>
          </w:tcPr>
          <w:p w14:paraId="7EF26B95"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5162326"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2D4F3190" w14:textId="77777777" w:rsidR="0035480B" w:rsidRPr="00581B3A" w:rsidRDefault="0035480B" w:rsidP="00630193">
            <w:pPr>
              <w:pStyle w:val="movimento2"/>
              <w:rPr>
                <w:color w:val="002060"/>
              </w:rPr>
            </w:pPr>
            <w:r w:rsidRPr="00581B3A">
              <w:rPr>
                <w:color w:val="002060"/>
              </w:rPr>
              <w:t> </w:t>
            </w:r>
          </w:p>
        </w:tc>
      </w:tr>
    </w:tbl>
    <w:p w14:paraId="28A8625B" w14:textId="77777777" w:rsidR="0035480B" w:rsidRPr="00581B3A" w:rsidRDefault="0035480B" w:rsidP="0035480B">
      <w:pPr>
        <w:pStyle w:val="titolo10"/>
        <w:rPr>
          <w:rFonts w:eastAsiaTheme="minorEastAsia"/>
          <w:color w:val="002060"/>
        </w:rPr>
      </w:pPr>
      <w:r w:rsidRPr="00581B3A">
        <w:rPr>
          <w:color w:val="002060"/>
        </w:rPr>
        <w:t xml:space="preserve">GARE DEL 24/ 2/2024 </w:t>
      </w:r>
    </w:p>
    <w:p w14:paraId="5ED20297" w14:textId="77777777" w:rsidR="0035480B" w:rsidRPr="00581B3A" w:rsidRDefault="0035480B" w:rsidP="0035480B">
      <w:pPr>
        <w:pStyle w:val="titolo7a"/>
        <w:rPr>
          <w:color w:val="002060"/>
        </w:rPr>
      </w:pPr>
      <w:r w:rsidRPr="00581B3A">
        <w:rPr>
          <w:color w:val="002060"/>
        </w:rPr>
        <w:t xml:space="preserve">PROVVEDIMENTI DISCIPLINARI </w:t>
      </w:r>
    </w:p>
    <w:p w14:paraId="39BA4A46" w14:textId="77777777" w:rsidR="0035480B" w:rsidRPr="00581B3A" w:rsidRDefault="0035480B" w:rsidP="0035480B">
      <w:pPr>
        <w:pStyle w:val="titolo7b0"/>
        <w:rPr>
          <w:color w:val="002060"/>
        </w:rPr>
      </w:pPr>
      <w:r w:rsidRPr="00581B3A">
        <w:rPr>
          <w:color w:val="002060"/>
        </w:rPr>
        <w:t xml:space="preserve">In base alle risultanze degli atti ufficiali sono state deliberate le seguenti sanzioni disciplinari. </w:t>
      </w:r>
    </w:p>
    <w:p w14:paraId="3AC03D17" w14:textId="77777777" w:rsidR="0035480B" w:rsidRPr="00581B3A" w:rsidRDefault="0035480B" w:rsidP="0035480B">
      <w:pPr>
        <w:pStyle w:val="titolo30"/>
        <w:rPr>
          <w:color w:val="002060"/>
        </w:rPr>
      </w:pPr>
      <w:r w:rsidRPr="00581B3A">
        <w:rPr>
          <w:color w:val="002060"/>
        </w:rPr>
        <w:t xml:space="preserve">DIRIGENTI </w:t>
      </w:r>
    </w:p>
    <w:p w14:paraId="7BF47724" w14:textId="77777777" w:rsidR="0035480B" w:rsidRPr="00581B3A" w:rsidRDefault="0035480B" w:rsidP="0035480B">
      <w:pPr>
        <w:pStyle w:val="titolo20"/>
        <w:rPr>
          <w:color w:val="002060"/>
        </w:rPr>
      </w:pPr>
      <w:r w:rsidRPr="00581B3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244CEE59" w14:textId="77777777" w:rsidTr="00630193">
        <w:tc>
          <w:tcPr>
            <w:tcW w:w="2200" w:type="dxa"/>
            <w:tcMar>
              <w:top w:w="20" w:type="dxa"/>
              <w:left w:w="20" w:type="dxa"/>
              <w:bottom w:w="20" w:type="dxa"/>
              <w:right w:w="20" w:type="dxa"/>
            </w:tcMar>
            <w:vAlign w:val="center"/>
            <w:hideMark/>
          </w:tcPr>
          <w:p w14:paraId="6C8B8D79" w14:textId="77777777" w:rsidR="0035480B" w:rsidRPr="00581B3A" w:rsidRDefault="0035480B" w:rsidP="00630193">
            <w:pPr>
              <w:pStyle w:val="movimento"/>
              <w:rPr>
                <w:color w:val="002060"/>
              </w:rPr>
            </w:pPr>
            <w:r w:rsidRPr="00581B3A">
              <w:rPr>
                <w:color w:val="002060"/>
              </w:rPr>
              <w:t>PACE ROBERTO</w:t>
            </w:r>
          </w:p>
        </w:tc>
        <w:tc>
          <w:tcPr>
            <w:tcW w:w="2200" w:type="dxa"/>
            <w:tcMar>
              <w:top w:w="20" w:type="dxa"/>
              <w:left w:w="20" w:type="dxa"/>
              <w:bottom w:w="20" w:type="dxa"/>
              <w:right w:w="20" w:type="dxa"/>
            </w:tcMar>
            <w:vAlign w:val="center"/>
            <w:hideMark/>
          </w:tcPr>
          <w:p w14:paraId="40BF3C4A" w14:textId="77777777" w:rsidR="0035480B" w:rsidRPr="00581B3A" w:rsidRDefault="0035480B" w:rsidP="00630193">
            <w:pPr>
              <w:pStyle w:val="movimento2"/>
              <w:rPr>
                <w:color w:val="002060"/>
              </w:rPr>
            </w:pPr>
            <w:r w:rsidRPr="00581B3A">
              <w:rPr>
                <w:color w:val="002060"/>
              </w:rPr>
              <w:t xml:space="preserve">(CASTELBELLINO CALCIO A 5) </w:t>
            </w:r>
          </w:p>
        </w:tc>
        <w:tc>
          <w:tcPr>
            <w:tcW w:w="800" w:type="dxa"/>
            <w:tcMar>
              <w:top w:w="20" w:type="dxa"/>
              <w:left w:w="20" w:type="dxa"/>
              <w:bottom w:w="20" w:type="dxa"/>
              <w:right w:w="20" w:type="dxa"/>
            </w:tcMar>
            <w:vAlign w:val="center"/>
            <w:hideMark/>
          </w:tcPr>
          <w:p w14:paraId="0378BAED"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9A7D9FC"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76261C0" w14:textId="77777777" w:rsidR="0035480B" w:rsidRPr="00581B3A" w:rsidRDefault="0035480B" w:rsidP="00630193">
            <w:pPr>
              <w:pStyle w:val="movimento2"/>
              <w:rPr>
                <w:color w:val="002060"/>
              </w:rPr>
            </w:pPr>
            <w:r w:rsidRPr="00581B3A">
              <w:rPr>
                <w:color w:val="002060"/>
              </w:rPr>
              <w:t> </w:t>
            </w:r>
          </w:p>
        </w:tc>
      </w:tr>
    </w:tbl>
    <w:p w14:paraId="36609FE1" w14:textId="77777777" w:rsidR="0035480B" w:rsidRPr="00581B3A" w:rsidRDefault="0035480B" w:rsidP="0035480B">
      <w:pPr>
        <w:pStyle w:val="titolo30"/>
        <w:rPr>
          <w:rFonts w:eastAsiaTheme="minorEastAsia"/>
          <w:color w:val="002060"/>
        </w:rPr>
      </w:pPr>
      <w:r w:rsidRPr="00581B3A">
        <w:rPr>
          <w:color w:val="002060"/>
        </w:rPr>
        <w:t xml:space="preserve">CALCIATORI NON ESPULSI </w:t>
      </w:r>
    </w:p>
    <w:p w14:paraId="33E24285" w14:textId="77777777" w:rsidR="0035480B" w:rsidRPr="00581B3A" w:rsidRDefault="0035480B" w:rsidP="0035480B">
      <w:pPr>
        <w:pStyle w:val="titolo20"/>
        <w:rPr>
          <w:color w:val="002060"/>
        </w:rPr>
      </w:pPr>
      <w:r w:rsidRPr="00581B3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2400A57A" w14:textId="77777777" w:rsidTr="00630193">
        <w:tc>
          <w:tcPr>
            <w:tcW w:w="2200" w:type="dxa"/>
            <w:tcMar>
              <w:top w:w="20" w:type="dxa"/>
              <w:left w:w="20" w:type="dxa"/>
              <w:bottom w:w="20" w:type="dxa"/>
              <w:right w:w="20" w:type="dxa"/>
            </w:tcMar>
            <w:vAlign w:val="center"/>
            <w:hideMark/>
          </w:tcPr>
          <w:p w14:paraId="0A1EC29C" w14:textId="77777777" w:rsidR="0035480B" w:rsidRPr="00581B3A" w:rsidRDefault="0035480B" w:rsidP="00630193">
            <w:pPr>
              <w:pStyle w:val="movimento"/>
              <w:rPr>
                <w:color w:val="002060"/>
              </w:rPr>
            </w:pPr>
            <w:r w:rsidRPr="00581B3A">
              <w:rPr>
                <w:color w:val="002060"/>
              </w:rPr>
              <w:t>SABBATINI FEDERICO</w:t>
            </w:r>
          </w:p>
        </w:tc>
        <w:tc>
          <w:tcPr>
            <w:tcW w:w="2200" w:type="dxa"/>
            <w:tcMar>
              <w:top w:w="20" w:type="dxa"/>
              <w:left w:w="20" w:type="dxa"/>
              <w:bottom w:w="20" w:type="dxa"/>
              <w:right w:w="20" w:type="dxa"/>
            </w:tcMar>
            <w:vAlign w:val="center"/>
            <w:hideMark/>
          </w:tcPr>
          <w:p w14:paraId="591C896D" w14:textId="77777777" w:rsidR="0035480B" w:rsidRPr="00581B3A" w:rsidRDefault="0035480B" w:rsidP="00630193">
            <w:pPr>
              <w:pStyle w:val="movimento2"/>
              <w:rPr>
                <w:color w:val="002060"/>
              </w:rPr>
            </w:pPr>
            <w:r w:rsidRPr="00581B3A">
              <w:rPr>
                <w:color w:val="002060"/>
              </w:rPr>
              <w:t xml:space="preserve">(OSIMO FIVE) </w:t>
            </w:r>
          </w:p>
        </w:tc>
        <w:tc>
          <w:tcPr>
            <w:tcW w:w="800" w:type="dxa"/>
            <w:tcMar>
              <w:top w:w="20" w:type="dxa"/>
              <w:left w:w="20" w:type="dxa"/>
              <w:bottom w:w="20" w:type="dxa"/>
              <w:right w:w="20" w:type="dxa"/>
            </w:tcMar>
            <w:vAlign w:val="center"/>
            <w:hideMark/>
          </w:tcPr>
          <w:p w14:paraId="36D101A0"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B38279A"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453F592" w14:textId="77777777" w:rsidR="0035480B" w:rsidRPr="00581B3A" w:rsidRDefault="0035480B" w:rsidP="00630193">
            <w:pPr>
              <w:pStyle w:val="movimento2"/>
              <w:rPr>
                <w:color w:val="002060"/>
              </w:rPr>
            </w:pPr>
            <w:r w:rsidRPr="00581B3A">
              <w:rPr>
                <w:color w:val="002060"/>
              </w:rPr>
              <w:t> </w:t>
            </w:r>
          </w:p>
        </w:tc>
      </w:tr>
    </w:tbl>
    <w:p w14:paraId="47D8FF14" w14:textId="77777777" w:rsidR="0035480B" w:rsidRPr="00581B3A" w:rsidRDefault="0035480B" w:rsidP="0035480B">
      <w:pPr>
        <w:pStyle w:val="titolo20"/>
        <w:rPr>
          <w:rFonts w:eastAsiaTheme="minorEastAsia"/>
          <w:color w:val="002060"/>
        </w:rPr>
      </w:pPr>
      <w:r w:rsidRPr="00581B3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562B0DDB" w14:textId="77777777" w:rsidTr="00630193">
        <w:tc>
          <w:tcPr>
            <w:tcW w:w="2200" w:type="dxa"/>
            <w:tcMar>
              <w:top w:w="20" w:type="dxa"/>
              <w:left w:w="20" w:type="dxa"/>
              <w:bottom w:w="20" w:type="dxa"/>
              <w:right w:w="20" w:type="dxa"/>
            </w:tcMar>
            <w:vAlign w:val="center"/>
            <w:hideMark/>
          </w:tcPr>
          <w:p w14:paraId="6ABE8039" w14:textId="77777777" w:rsidR="0035480B" w:rsidRPr="00581B3A" w:rsidRDefault="0035480B" w:rsidP="00630193">
            <w:pPr>
              <w:pStyle w:val="movimento"/>
              <w:rPr>
                <w:color w:val="002060"/>
              </w:rPr>
            </w:pPr>
            <w:r w:rsidRPr="00581B3A">
              <w:rPr>
                <w:color w:val="002060"/>
              </w:rPr>
              <w:t>D ORSANEO MARCO</w:t>
            </w:r>
          </w:p>
        </w:tc>
        <w:tc>
          <w:tcPr>
            <w:tcW w:w="2200" w:type="dxa"/>
            <w:tcMar>
              <w:top w:w="20" w:type="dxa"/>
              <w:left w:w="20" w:type="dxa"/>
              <w:bottom w:w="20" w:type="dxa"/>
              <w:right w:w="20" w:type="dxa"/>
            </w:tcMar>
            <w:vAlign w:val="center"/>
            <w:hideMark/>
          </w:tcPr>
          <w:p w14:paraId="294A025F" w14:textId="77777777" w:rsidR="0035480B" w:rsidRPr="00581B3A" w:rsidRDefault="0035480B" w:rsidP="00630193">
            <w:pPr>
              <w:pStyle w:val="movimento2"/>
              <w:rPr>
                <w:color w:val="002060"/>
              </w:rPr>
            </w:pPr>
            <w:r w:rsidRPr="00581B3A">
              <w:rPr>
                <w:color w:val="002060"/>
              </w:rPr>
              <w:t xml:space="preserve">(CASTELBELLINO CALCIO A 5) </w:t>
            </w:r>
          </w:p>
        </w:tc>
        <w:tc>
          <w:tcPr>
            <w:tcW w:w="800" w:type="dxa"/>
            <w:tcMar>
              <w:top w:w="20" w:type="dxa"/>
              <w:left w:w="20" w:type="dxa"/>
              <w:bottom w:w="20" w:type="dxa"/>
              <w:right w:w="20" w:type="dxa"/>
            </w:tcMar>
            <w:vAlign w:val="center"/>
            <w:hideMark/>
          </w:tcPr>
          <w:p w14:paraId="1749AD10"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080FB49"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F34C308" w14:textId="77777777" w:rsidR="0035480B" w:rsidRPr="00581B3A" w:rsidRDefault="0035480B" w:rsidP="00630193">
            <w:pPr>
              <w:pStyle w:val="movimento2"/>
              <w:rPr>
                <w:color w:val="002060"/>
              </w:rPr>
            </w:pPr>
            <w:r w:rsidRPr="00581B3A">
              <w:rPr>
                <w:color w:val="002060"/>
              </w:rPr>
              <w:t> </w:t>
            </w:r>
          </w:p>
        </w:tc>
      </w:tr>
    </w:tbl>
    <w:p w14:paraId="4CBF6AFE" w14:textId="77777777" w:rsidR="0035480B" w:rsidRPr="00581B3A" w:rsidRDefault="0035480B" w:rsidP="0035480B">
      <w:pPr>
        <w:pStyle w:val="titolo20"/>
        <w:rPr>
          <w:rFonts w:eastAsiaTheme="minorEastAsia"/>
          <w:color w:val="002060"/>
        </w:rPr>
      </w:pPr>
      <w:r w:rsidRPr="00581B3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6C36C3CC" w14:textId="77777777" w:rsidTr="00630193">
        <w:tc>
          <w:tcPr>
            <w:tcW w:w="2200" w:type="dxa"/>
            <w:tcMar>
              <w:top w:w="20" w:type="dxa"/>
              <w:left w:w="20" w:type="dxa"/>
              <w:bottom w:w="20" w:type="dxa"/>
              <w:right w:w="20" w:type="dxa"/>
            </w:tcMar>
            <w:vAlign w:val="center"/>
            <w:hideMark/>
          </w:tcPr>
          <w:p w14:paraId="66786358" w14:textId="77777777" w:rsidR="0035480B" w:rsidRPr="00581B3A" w:rsidRDefault="0035480B" w:rsidP="00630193">
            <w:pPr>
              <w:pStyle w:val="movimento"/>
              <w:rPr>
                <w:color w:val="002060"/>
              </w:rPr>
            </w:pPr>
            <w:r w:rsidRPr="00581B3A">
              <w:rPr>
                <w:color w:val="002060"/>
              </w:rPr>
              <w:t>HADDOUCHI EL FOUNT MOHAMED</w:t>
            </w:r>
          </w:p>
        </w:tc>
        <w:tc>
          <w:tcPr>
            <w:tcW w:w="2200" w:type="dxa"/>
            <w:tcMar>
              <w:top w:w="20" w:type="dxa"/>
              <w:left w:w="20" w:type="dxa"/>
              <w:bottom w:w="20" w:type="dxa"/>
              <w:right w:w="20" w:type="dxa"/>
            </w:tcMar>
            <w:vAlign w:val="center"/>
            <w:hideMark/>
          </w:tcPr>
          <w:p w14:paraId="33881557" w14:textId="77777777" w:rsidR="0035480B" w:rsidRPr="00581B3A" w:rsidRDefault="0035480B" w:rsidP="00630193">
            <w:pPr>
              <w:pStyle w:val="movimento2"/>
              <w:rPr>
                <w:color w:val="002060"/>
              </w:rPr>
            </w:pPr>
            <w:r w:rsidRPr="00581B3A">
              <w:rPr>
                <w:color w:val="002060"/>
              </w:rPr>
              <w:t xml:space="preserve">(ACLI VILLA MUSONE) </w:t>
            </w:r>
          </w:p>
        </w:tc>
        <w:tc>
          <w:tcPr>
            <w:tcW w:w="800" w:type="dxa"/>
            <w:tcMar>
              <w:top w:w="20" w:type="dxa"/>
              <w:left w:w="20" w:type="dxa"/>
              <w:bottom w:w="20" w:type="dxa"/>
              <w:right w:w="20" w:type="dxa"/>
            </w:tcMar>
            <w:vAlign w:val="center"/>
            <w:hideMark/>
          </w:tcPr>
          <w:p w14:paraId="06A77371"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1045871" w14:textId="77777777" w:rsidR="0035480B" w:rsidRPr="00581B3A" w:rsidRDefault="0035480B" w:rsidP="00630193">
            <w:pPr>
              <w:pStyle w:val="movimento"/>
              <w:rPr>
                <w:color w:val="002060"/>
              </w:rPr>
            </w:pPr>
            <w:r w:rsidRPr="00581B3A">
              <w:rPr>
                <w:color w:val="002060"/>
              </w:rPr>
              <w:t>CARACINI NICOLA</w:t>
            </w:r>
          </w:p>
        </w:tc>
        <w:tc>
          <w:tcPr>
            <w:tcW w:w="2200" w:type="dxa"/>
            <w:tcMar>
              <w:top w:w="20" w:type="dxa"/>
              <w:left w:w="20" w:type="dxa"/>
              <w:bottom w:w="20" w:type="dxa"/>
              <w:right w:w="20" w:type="dxa"/>
            </w:tcMar>
            <w:vAlign w:val="center"/>
            <w:hideMark/>
          </w:tcPr>
          <w:p w14:paraId="7EC1CF33" w14:textId="77777777" w:rsidR="0035480B" w:rsidRPr="00581B3A" w:rsidRDefault="0035480B" w:rsidP="00630193">
            <w:pPr>
              <w:pStyle w:val="movimento2"/>
              <w:rPr>
                <w:color w:val="002060"/>
              </w:rPr>
            </w:pPr>
            <w:r w:rsidRPr="00581B3A">
              <w:rPr>
                <w:color w:val="002060"/>
              </w:rPr>
              <w:t xml:space="preserve">(AURORA TREIA) </w:t>
            </w:r>
          </w:p>
        </w:tc>
      </w:tr>
      <w:tr w:rsidR="0035480B" w:rsidRPr="00581B3A" w14:paraId="50147AD9" w14:textId="77777777" w:rsidTr="00630193">
        <w:tc>
          <w:tcPr>
            <w:tcW w:w="2200" w:type="dxa"/>
            <w:tcMar>
              <w:top w:w="20" w:type="dxa"/>
              <w:left w:w="20" w:type="dxa"/>
              <w:bottom w:w="20" w:type="dxa"/>
              <w:right w:w="20" w:type="dxa"/>
            </w:tcMar>
            <w:vAlign w:val="center"/>
            <w:hideMark/>
          </w:tcPr>
          <w:p w14:paraId="0C025516" w14:textId="77777777" w:rsidR="0035480B" w:rsidRPr="00581B3A" w:rsidRDefault="0035480B" w:rsidP="00630193">
            <w:pPr>
              <w:pStyle w:val="movimento"/>
              <w:rPr>
                <w:color w:val="002060"/>
              </w:rPr>
            </w:pPr>
            <w:r w:rsidRPr="00581B3A">
              <w:rPr>
                <w:color w:val="002060"/>
              </w:rPr>
              <w:t>ANGELINI DIEGO</w:t>
            </w:r>
          </w:p>
        </w:tc>
        <w:tc>
          <w:tcPr>
            <w:tcW w:w="2200" w:type="dxa"/>
            <w:tcMar>
              <w:top w:w="20" w:type="dxa"/>
              <w:left w:w="20" w:type="dxa"/>
              <w:bottom w:w="20" w:type="dxa"/>
              <w:right w:w="20" w:type="dxa"/>
            </w:tcMar>
            <w:vAlign w:val="center"/>
            <w:hideMark/>
          </w:tcPr>
          <w:p w14:paraId="5086D6BA" w14:textId="77777777" w:rsidR="0035480B" w:rsidRPr="00581B3A" w:rsidRDefault="0035480B" w:rsidP="00630193">
            <w:pPr>
              <w:pStyle w:val="movimento2"/>
              <w:rPr>
                <w:color w:val="002060"/>
              </w:rPr>
            </w:pPr>
            <w:r w:rsidRPr="00581B3A">
              <w:rPr>
                <w:color w:val="002060"/>
              </w:rPr>
              <w:t xml:space="preserve">(CANDIA BARACCOLA ASPIO) </w:t>
            </w:r>
          </w:p>
        </w:tc>
        <w:tc>
          <w:tcPr>
            <w:tcW w:w="800" w:type="dxa"/>
            <w:tcMar>
              <w:top w:w="20" w:type="dxa"/>
              <w:left w:w="20" w:type="dxa"/>
              <w:bottom w:w="20" w:type="dxa"/>
              <w:right w:w="20" w:type="dxa"/>
            </w:tcMar>
            <w:vAlign w:val="center"/>
            <w:hideMark/>
          </w:tcPr>
          <w:p w14:paraId="5FE87E14"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5399D4E" w14:textId="77777777" w:rsidR="0035480B" w:rsidRPr="00581B3A" w:rsidRDefault="0035480B" w:rsidP="00630193">
            <w:pPr>
              <w:pStyle w:val="movimento"/>
              <w:rPr>
                <w:color w:val="002060"/>
              </w:rPr>
            </w:pPr>
            <w:r w:rsidRPr="00581B3A">
              <w:rPr>
                <w:color w:val="002060"/>
              </w:rPr>
              <w:t>PANETTI NICOLAS</w:t>
            </w:r>
          </w:p>
        </w:tc>
        <w:tc>
          <w:tcPr>
            <w:tcW w:w="2200" w:type="dxa"/>
            <w:tcMar>
              <w:top w:w="20" w:type="dxa"/>
              <w:left w:w="20" w:type="dxa"/>
              <w:bottom w:w="20" w:type="dxa"/>
              <w:right w:w="20" w:type="dxa"/>
            </w:tcMar>
            <w:vAlign w:val="center"/>
            <w:hideMark/>
          </w:tcPr>
          <w:p w14:paraId="3E54A396" w14:textId="77777777" w:rsidR="0035480B" w:rsidRPr="00581B3A" w:rsidRDefault="0035480B" w:rsidP="00630193">
            <w:pPr>
              <w:pStyle w:val="movimento2"/>
              <w:rPr>
                <w:color w:val="002060"/>
              </w:rPr>
            </w:pPr>
            <w:r w:rsidRPr="00581B3A">
              <w:rPr>
                <w:color w:val="002060"/>
              </w:rPr>
              <w:t xml:space="preserve">(OSIMO FIVE) </w:t>
            </w:r>
          </w:p>
        </w:tc>
      </w:tr>
    </w:tbl>
    <w:p w14:paraId="3CB9AA01" w14:textId="77777777" w:rsidR="0035480B" w:rsidRPr="00581B3A" w:rsidRDefault="0035480B" w:rsidP="0035480B">
      <w:pPr>
        <w:pStyle w:val="titolo20"/>
        <w:rPr>
          <w:rFonts w:eastAsiaTheme="minorEastAsia"/>
          <w:color w:val="002060"/>
        </w:rPr>
      </w:pPr>
      <w:r w:rsidRPr="00581B3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76ECA52F" w14:textId="77777777" w:rsidTr="00630193">
        <w:tc>
          <w:tcPr>
            <w:tcW w:w="2200" w:type="dxa"/>
            <w:tcMar>
              <w:top w:w="20" w:type="dxa"/>
              <w:left w:w="20" w:type="dxa"/>
              <w:bottom w:w="20" w:type="dxa"/>
              <w:right w:w="20" w:type="dxa"/>
            </w:tcMar>
            <w:vAlign w:val="center"/>
            <w:hideMark/>
          </w:tcPr>
          <w:p w14:paraId="39BBB3AB" w14:textId="77777777" w:rsidR="0035480B" w:rsidRPr="00581B3A" w:rsidRDefault="0035480B" w:rsidP="00630193">
            <w:pPr>
              <w:pStyle w:val="movimento"/>
              <w:rPr>
                <w:color w:val="002060"/>
              </w:rPr>
            </w:pPr>
            <w:r w:rsidRPr="00581B3A">
              <w:rPr>
                <w:color w:val="002060"/>
              </w:rPr>
              <w:t>GIULIODORI MATTIA</w:t>
            </w:r>
          </w:p>
        </w:tc>
        <w:tc>
          <w:tcPr>
            <w:tcW w:w="2200" w:type="dxa"/>
            <w:tcMar>
              <w:top w:w="20" w:type="dxa"/>
              <w:left w:w="20" w:type="dxa"/>
              <w:bottom w:w="20" w:type="dxa"/>
              <w:right w:w="20" w:type="dxa"/>
            </w:tcMar>
            <w:vAlign w:val="center"/>
            <w:hideMark/>
          </w:tcPr>
          <w:p w14:paraId="70E86FA6" w14:textId="77777777" w:rsidR="0035480B" w:rsidRPr="00581B3A" w:rsidRDefault="0035480B" w:rsidP="00630193">
            <w:pPr>
              <w:pStyle w:val="movimento2"/>
              <w:rPr>
                <w:color w:val="002060"/>
              </w:rPr>
            </w:pPr>
            <w:r w:rsidRPr="00581B3A">
              <w:rPr>
                <w:color w:val="002060"/>
              </w:rPr>
              <w:t xml:space="preserve">(OSIMO FIVE) </w:t>
            </w:r>
          </w:p>
        </w:tc>
        <w:tc>
          <w:tcPr>
            <w:tcW w:w="800" w:type="dxa"/>
            <w:tcMar>
              <w:top w:w="20" w:type="dxa"/>
              <w:left w:w="20" w:type="dxa"/>
              <w:bottom w:w="20" w:type="dxa"/>
              <w:right w:w="20" w:type="dxa"/>
            </w:tcMar>
            <w:vAlign w:val="center"/>
            <w:hideMark/>
          </w:tcPr>
          <w:p w14:paraId="20102CEA"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2797DF5B"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8607171" w14:textId="77777777" w:rsidR="0035480B" w:rsidRPr="00581B3A" w:rsidRDefault="0035480B" w:rsidP="00630193">
            <w:pPr>
              <w:pStyle w:val="movimento2"/>
              <w:rPr>
                <w:color w:val="002060"/>
              </w:rPr>
            </w:pPr>
            <w:r w:rsidRPr="00581B3A">
              <w:rPr>
                <w:color w:val="002060"/>
              </w:rPr>
              <w:t> </w:t>
            </w:r>
          </w:p>
        </w:tc>
      </w:tr>
    </w:tbl>
    <w:p w14:paraId="6F89F18F" w14:textId="77777777" w:rsidR="0035480B" w:rsidRPr="00581B3A" w:rsidRDefault="0035480B" w:rsidP="0035480B">
      <w:pPr>
        <w:pStyle w:val="titolo10"/>
        <w:rPr>
          <w:rFonts w:eastAsiaTheme="minorEastAsia"/>
          <w:color w:val="002060"/>
        </w:rPr>
      </w:pPr>
      <w:r w:rsidRPr="00581B3A">
        <w:rPr>
          <w:color w:val="002060"/>
        </w:rPr>
        <w:t xml:space="preserve">GARE DEL 26/ 2/2024 </w:t>
      </w:r>
    </w:p>
    <w:p w14:paraId="1A04F3F6" w14:textId="77777777" w:rsidR="0035480B" w:rsidRPr="00581B3A" w:rsidRDefault="0035480B" w:rsidP="0035480B">
      <w:pPr>
        <w:pStyle w:val="titolo7a"/>
        <w:rPr>
          <w:color w:val="002060"/>
        </w:rPr>
      </w:pPr>
      <w:r w:rsidRPr="00581B3A">
        <w:rPr>
          <w:color w:val="002060"/>
        </w:rPr>
        <w:lastRenderedPageBreak/>
        <w:t xml:space="preserve">PROVVEDIMENTI DISCIPLINARI </w:t>
      </w:r>
    </w:p>
    <w:p w14:paraId="4B0FE554" w14:textId="77777777" w:rsidR="0035480B" w:rsidRPr="00581B3A" w:rsidRDefault="0035480B" w:rsidP="0035480B">
      <w:pPr>
        <w:pStyle w:val="titolo7b0"/>
        <w:rPr>
          <w:color w:val="002060"/>
        </w:rPr>
      </w:pPr>
      <w:r w:rsidRPr="00581B3A">
        <w:rPr>
          <w:color w:val="002060"/>
        </w:rPr>
        <w:t xml:space="preserve">In base alle risultanze degli atti ufficiali sono state deliberate le seguenti sanzioni disciplinari. </w:t>
      </w:r>
    </w:p>
    <w:p w14:paraId="3BDDB3DD" w14:textId="77777777" w:rsidR="0035480B" w:rsidRPr="00581B3A" w:rsidRDefault="0035480B" w:rsidP="0035480B">
      <w:pPr>
        <w:pStyle w:val="titolo30"/>
        <w:rPr>
          <w:color w:val="002060"/>
        </w:rPr>
      </w:pPr>
      <w:r w:rsidRPr="00581B3A">
        <w:rPr>
          <w:color w:val="002060"/>
        </w:rPr>
        <w:t xml:space="preserve">DIRIGENTI </w:t>
      </w:r>
    </w:p>
    <w:p w14:paraId="4349F1C9" w14:textId="77777777" w:rsidR="0035480B" w:rsidRPr="00581B3A" w:rsidRDefault="0035480B" w:rsidP="0035480B">
      <w:pPr>
        <w:pStyle w:val="titolo20"/>
        <w:rPr>
          <w:color w:val="002060"/>
        </w:rPr>
      </w:pPr>
      <w:r w:rsidRPr="00581B3A">
        <w:rPr>
          <w:color w:val="002060"/>
        </w:rPr>
        <w:t xml:space="preserve">INIBIZIONE A SVOLGERE OGNI ATTIVITA' FINO AL 13/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548C36BF" w14:textId="77777777" w:rsidTr="00630193">
        <w:tc>
          <w:tcPr>
            <w:tcW w:w="2200" w:type="dxa"/>
            <w:tcMar>
              <w:top w:w="20" w:type="dxa"/>
              <w:left w:w="20" w:type="dxa"/>
              <w:bottom w:w="20" w:type="dxa"/>
              <w:right w:w="20" w:type="dxa"/>
            </w:tcMar>
            <w:vAlign w:val="center"/>
            <w:hideMark/>
          </w:tcPr>
          <w:p w14:paraId="06CD9752" w14:textId="77777777" w:rsidR="0035480B" w:rsidRPr="00581B3A" w:rsidRDefault="0035480B" w:rsidP="00630193">
            <w:pPr>
              <w:pStyle w:val="movimento"/>
              <w:rPr>
                <w:color w:val="002060"/>
              </w:rPr>
            </w:pPr>
            <w:r w:rsidRPr="00581B3A">
              <w:rPr>
                <w:color w:val="002060"/>
              </w:rPr>
              <w:t>COPPARI LUCA</w:t>
            </w:r>
          </w:p>
        </w:tc>
        <w:tc>
          <w:tcPr>
            <w:tcW w:w="2200" w:type="dxa"/>
            <w:tcMar>
              <w:top w:w="20" w:type="dxa"/>
              <w:left w:w="20" w:type="dxa"/>
              <w:bottom w:w="20" w:type="dxa"/>
              <w:right w:w="20" w:type="dxa"/>
            </w:tcMar>
            <w:vAlign w:val="center"/>
            <w:hideMark/>
          </w:tcPr>
          <w:p w14:paraId="1832DC77" w14:textId="77777777" w:rsidR="0035480B" w:rsidRPr="00581B3A" w:rsidRDefault="0035480B" w:rsidP="00630193">
            <w:pPr>
              <w:pStyle w:val="movimento2"/>
              <w:rPr>
                <w:color w:val="002060"/>
              </w:rPr>
            </w:pPr>
            <w:r w:rsidRPr="00581B3A">
              <w:rPr>
                <w:color w:val="002060"/>
              </w:rPr>
              <w:t xml:space="preserve">(NUOVA OTTRANO 98) </w:t>
            </w:r>
          </w:p>
        </w:tc>
        <w:tc>
          <w:tcPr>
            <w:tcW w:w="800" w:type="dxa"/>
            <w:tcMar>
              <w:top w:w="20" w:type="dxa"/>
              <w:left w:w="20" w:type="dxa"/>
              <w:bottom w:w="20" w:type="dxa"/>
              <w:right w:w="20" w:type="dxa"/>
            </w:tcMar>
            <w:vAlign w:val="center"/>
            <w:hideMark/>
          </w:tcPr>
          <w:p w14:paraId="72407321"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2D8DB825"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0DE205C" w14:textId="77777777" w:rsidR="0035480B" w:rsidRPr="00581B3A" w:rsidRDefault="0035480B" w:rsidP="00630193">
            <w:pPr>
              <w:pStyle w:val="movimento2"/>
              <w:rPr>
                <w:color w:val="002060"/>
              </w:rPr>
            </w:pPr>
            <w:r w:rsidRPr="00581B3A">
              <w:rPr>
                <w:color w:val="002060"/>
              </w:rPr>
              <w:t> </w:t>
            </w:r>
          </w:p>
        </w:tc>
      </w:tr>
    </w:tbl>
    <w:p w14:paraId="221D289C" w14:textId="77777777" w:rsidR="0035480B" w:rsidRPr="00581B3A" w:rsidRDefault="0035480B" w:rsidP="0035480B">
      <w:pPr>
        <w:pStyle w:val="diffida"/>
        <w:spacing w:before="80" w:beforeAutospacing="0" w:after="40" w:afterAutospacing="0"/>
        <w:rPr>
          <w:rFonts w:eastAsiaTheme="minorEastAsia"/>
          <w:color w:val="002060"/>
        </w:rPr>
      </w:pPr>
      <w:r w:rsidRPr="00581B3A">
        <w:rPr>
          <w:color w:val="002060"/>
        </w:rPr>
        <w:t xml:space="preserve">Per comportamento irriguardoso verso l'arbitro. Allontanato. </w:t>
      </w:r>
    </w:p>
    <w:p w14:paraId="53ABBFBD" w14:textId="77777777" w:rsidR="0035480B" w:rsidRPr="00581B3A" w:rsidRDefault="0035480B" w:rsidP="0035480B">
      <w:pPr>
        <w:pStyle w:val="titolo30"/>
        <w:rPr>
          <w:color w:val="002060"/>
        </w:rPr>
      </w:pPr>
      <w:r w:rsidRPr="00581B3A">
        <w:rPr>
          <w:color w:val="002060"/>
        </w:rPr>
        <w:t xml:space="preserve">CALCIATORI ESPULSI </w:t>
      </w:r>
    </w:p>
    <w:p w14:paraId="7EE7920B" w14:textId="77777777" w:rsidR="0035480B" w:rsidRPr="00581B3A" w:rsidRDefault="0035480B" w:rsidP="0035480B">
      <w:pPr>
        <w:pStyle w:val="titolo20"/>
        <w:rPr>
          <w:color w:val="002060"/>
        </w:rPr>
      </w:pPr>
      <w:r w:rsidRPr="00581B3A">
        <w:rPr>
          <w:color w:val="002060"/>
        </w:rPr>
        <w:t xml:space="preserve">SQUALIFICA PER SEI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1B4C70F2" w14:textId="77777777" w:rsidTr="00630193">
        <w:tc>
          <w:tcPr>
            <w:tcW w:w="2200" w:type="dxa"/>
            <w:tcMar>
              <w:top w:w="20" w:type="dxa"/>
              <w:left w:w="20" w:type="dxa"/>
              <w:bottom w:w="20" w:type="dxa"/>
              <w:right w:w="20" w:type="dxa"/>
            </w:tcMar>
            <w:vAlign w:val="center"/>
            <w:hideMark/>
          </w:tcPr>
          <w:p w14:paraId="14DAAEC7" w14:textId="77777777" w:rsidR="0035480B" w:rsidRPr="00581B3A" w:rsidRDefault="0035480B" w:rsidP="00630193">
            <w:pPr>
              <w:pStyle w:val="movimento"/>
              <w:rPr>
                <w:color w:val="002060"/>
              </w:rPr>
            </w:pPr>
            <w:r w:rsidRPr="00581B3A">
              <w:rPr>
                <w:color w:val="002060"/>
              </w:rPr>
              <w:t>IUGA BOGDAN VASILE</w:t>
            </w:r>
          </w:p>
        </w:tc>
        <w:tc>
          <w:tcPr>
            <w:tcW w:w="2200" w:type="dxa"/>
            <w:tcMar>
              <w:top w:w="20" w:type="dxa"/>
              <w:left w:w="20" w:type="dxa"/>
              <w:bottom w:w="20" w:type="dxa"/>
              <w:right w:w="20" w:type="dxa"/>
            </w:tcMar>
            <w:vAlign w:val="center"/>
            <w:hideMark/>
          </w:tcPr>
          <w:p w14:paraId="246FC8A9" w14:textId="77777777" w:rsidR="0035480B" w:rsidRPr="00581B3A" w:rsidRDefault="0035480B" w:rsidP="00630193">
            <w:pPr>
              <w:pStyle w:val="movimento2"/>
              <w:rPr>
                <w:color w:val="002060"/>
              </w:rPr>
            </w:pPr>
            <w:r w:rsidRPr="00581B3A">
              <w:rPr>
                <w:color w:val="002060"/>
              </w:rPr>
              <w:t xml:space="preserve">(NUOVA OTTRANO 98) </w:t>
            </w:r>
          </w:p>
        </w:tc>
        <w:tc>
          <w:tcPr>
            <w:tcW w:w="800" w:type="dxa"/>
            <w:tcMar>
              <w:top w:w="20" w:type="dxa"/>
              <w:left w:w="20" w:type="dxa"/>
              <w:bottom w:w="20" w:type="dxa"/>
              <w:right w:w="20" w:type="dxa"/>
            </w:tcMar>
            <w:vAlign w:val="center"/>
            <w:hideMark/>
          </w:tcPr>
          <w:p w14:paraId="6F71AFFE"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77990BE"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DB2B167" w14:textId="77777777" w:rsidR="0035480B" w:rsidRPr="00581B3A" w:rsidRDefault="0035480B" w:rsidP="00630193">
            <w:pPr>
              <w:pStyle w:val="movimento2"/>
              <w:rPr>
                <w:color w:val="002060"/>
              </w:rPr>
            </w:pPr>
            <w:r w:rsidRPr="00581B3A">
              <w:rPr>
                <w:color w:val="002060"/>
              </w:rPr>
              <w:t> </w:t>
            </w:r>
          </w:p>
        </w:tc>
      </w:tr>
    </w:tbl>
    <w:p w14:paraId="5E95B40D" w14:textId="77777777" w:rsidR="0035480B" w:rsidRPr="00581B3A" w:rsidRDefault="0035480B" w:rsidP="0035480B">
      <w:pPr>
        <w:pStyle w:val="diffida"/>
        <w:spacing w:before="80" w:beforeAutospacing="0" w:after="40" w:afterAutospacing="0"/>
        <w:rPr>
          <w:rFonts w:eastAsiaTheme="minorEastAsia"/>
          <w:color w:val="002060"/>
        </w:rPr>
      </w:pPr>
      <w:r w:rsidRPr="00581B3A">
        <w:rPr>
          <w:color w:val="002060"/>
        </w:rPr>
        <w:t xml:space="preserve">Per aver spinto a gioco fermo un giocatore avversario facendolo cadere al suolo e successivamente, alla notifica del provvedimento di espulsione, per aver reagito in segno di stizza colpendo debolmente il Direttore di gara alla schiena con il pallone. </w:t>
      </w:r>
    </w:p>
    <w:p w14:paraId="30294325" w14:textId="77777777" w:rsidR="0035480B" w:rsidRPr="00581B3A" w:rsidRDefault="0035480B" w:rsidP="0035480B">
      <w:pPr>
        <w:pStyle w:val="titolo30"/>
        <w:rPr>
          <w:color w:val="002060"/>
        </w:rPr>
      </w:pPr>
      <w:r w:rsidRPr="00581B3A">
        <w:rPr>
          <w:color w:val="002060"/>
        </w:rPr>
        <w:t xml:space="preserve">CALCIATORI NON ESPULSI </w:t>
      </w:r>
    </w:p>
    <w:p w14:paraId="3A01B5EA" w14:textId="77777777" w:rsidR="0035480B" w:rsidRPr="00581B3A" w:rsidRDefault="0035480B" w:rsidP="0035480B">
      <w:pPr>
        <w:pStyle w:val="titolo20"/>
        <w:rPr>
          <w:color w:val="002060"/>
        </w:rPr>
      </w:pPr>
      <w:r w:rsidRPr="00581B3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00C3880B" w14:textId="77777777" w:rsidTr="00630193">
        <w:tc>
          <w:tcPr>
            <w:tcW w:w="2200" w:type="dxa"/>
            <w:tcMar>
              <w:top w:w="20" w:type="dxa"/>
              <w:left w:w="20" w:type="dxa"/>
              <w:bottom w:w="20" w:type="dxa"/>
              <w:right w:w="20" w:type="dxa"/>
            </w:tcMar>
            <w:vAlign w:val="center"/>
            <w:hideMark/>
          </w:tcPr>
          <w:p w14:paraId="6EAC92D1" w14:textId="77777777" w:rsidR="0035480B" w:rsidRPr="00581B3A" w:rsidRDefault="0035480B" w:rsidP="00630193">
            <w:pPr>
              <w:pStyle w:val="movimento"/>
              <w:rPr>
                <w:color w:val="002060"/>
              </w:rPr>
            </w:pPr>
            <w:r w:rsidRPr="00581B3A">
              <w:rPr>
                <w:color w:val="002060"/>
              </w:rPr>
              <w:t>PARRUCCI DANILO</w:t>
            </w:r>
          </w:p>
        </w:tc>
        <w:tc>
          <w:tcPr>
            <w:tcW w:w="2200" w:type="dxa"/>
            <w:tcMar>
              <w:top w:w="20" w:type="dxa"/>
              <w:left w:w="20" w:type="dxa"/>
              <w:bottom w:w="20" w:type="dxa"/>
              <w:right w:w="20" w:type="dxa"/>
            </w:tcMar>
            <w:vAlign w:val="center"/>
            <w:hideMark/>
          </w:tcPr>
          <w:p w14:paraId="6D8960B2" w14:textId="77777777" w:rsidR="0035480B" w:rsidRPr="00581B3A" w:rsidRDefault="0035480B" w:rsidP="00630193">
            <w:pPr>
              <w:pStyle w:val="movimento2"/>
              <w:rPr>
                <w:color w:val="002060"/>
              </w:rPr>
            </w:pPr>
            <w:r w:rsidRPr="00581B3A">
              <w:rPr>
                <w:color w:val="002060"/>
              </w:rPr>
              <w:t xml:space="preserve">(CALCETTO CASTRUM LAURI) </w:t>
            </w:r>
          </w:p>
        </w:tc>
        <w:tc>
          <w:tcPr>
            <w:tcW w:w="800" w:type="dxa"/>
            <w:tcMar>
              <w:top w:w="20" w:type="dxa"/>
              <w:left w:w="20" w:type="dxa"/>
              <w:bottom w:w="20" w:type="dxa"/>
              <w:right w:w="20" w:type="dxa"/>
            </w:tcMar>
            <w:vAlign w:val="center"/>
            <w:hideMark/>
          </w:tcPr>
          <w:p w14:paraId="4A4F87C5"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8187B30"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E3ACC7D" w14:textId="77777777" w:rsidR="0035480B" w:rsidRPr="00581B3A" w:rsidRDefault="0035480B" w:rsidP="00630193">
            <w:pPr>
              <w:pStyle w:val="movimento2"/>
              <w:rPr>
                <w:color w:val="002060"/>
              </w:rPr>
            </w:pPr>
            <w:r w:rsidRPr="00581B3A">
              <w:rPr>
                <w:color w:val="002060"/>
              </w:rPr>
              <w:t> </w:t>
            </w:r>
          </w:p>
        </w:tc>
      </w:tr>
    </w:tbl>
    <w:p w14:paraId="6846BD0D" w14:textId="77777777" w:rsidR="0035480B" w:rsidRPr="00581B3A" w:rsidRDefault="0035480B" w:rsidP="0035480B">
      <w:pPr>
        <w:pStyle w:val="titolo20"/>
        <w:rPr>
          <w:rFonts w:eastAsiaTheme="minorEastAsia"/>
          <w:color w:val="002060"/>
        </w:rPr>
      </w:pPr>
      <w:r w:rsidRPr="00581B3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636FFB9B" w14:textId="77777777" w:rsidTr="00630193">
        <w:tc>
          <w:tcPr>
            <w:tcW w:w="2200" w:type="dxa"/>
            <w:tcMar>
              <w:top w:w="20" w:type="dxa"/>
              <w:left w:w="20" w:type="dxa"/>
              <w:bottom w:w="20" w:type="dxa"/>
              <w:right w:w="20" w:type="dxa"/>
            </w:tcMar>
            <w:vAlign w:val="center"/>
            <w:hideMark/>
          </w:tcPr>
          <w:p w14:paraId="7CCF7842" w14:textId="77777777" w:rsidR="0035480B" w:rsidRPr="00581B3A" w:rsidRDefault="0035480B" w:rsidP="00630193">
            <w:pPr>
              <w:pStyle w:val="movimento"/>
              <w:rPr>
                <w:color w:val="002060"/>
              </w:rPr>
            </w:pPr>
            <w:r w:rsidRPr="00581B3A">
              <w:rPr>
                <w:color w:val="002060"/>
              </w:rPr>
              <w:t>PIETRACCI MARCO</w:t>
            </w:r>
          </w:p>
        </w:tc>
        <w:tc>
          <w:tcPr>
            <w:tcW w:w="2200" w:type="dxa"/>
            <w:tcMar>
              <w:top w:w="20" w:type="dxa"/>
              <w:left w:w="20" w:type="dxa"/>
              <w:bottom w:w="20" w:type="dxa"/>
              <w:right w:w="20" w:type="dxa"/>
            </w:tcMar>
            <w:vAlign w:val="center"/>
            <w:hideMark/>
          </w:tcPr>
          <w:p w14:paraId="3E456DCB" w14:textId="77777777" w:rsidR="0035480B" w:rsidRPr="00581B3A" w:rsidRDefault="0035480B" w:rsidP="00630193">
            <w:pPr>
              <w:pStyle w:val="movimento2"/>
              <w:rPr>
                <w:color w:val="002060"/>
              </w:rPr>
            </w:pPr>
            <w:r w:rsidRPr="00581B3A">
              <w:rPr>
                <w:color w:val="002060"/>
              </w:rPr>
              <w:t xml:space="preserve">(CALCETTO CASTRUM LAURI) </w:t>
            </w:r>
          </w:p>
        </w:tc>
        <w:tc>
          <w:tcPr>
            <w:tcW w:w="800" w:type="dxa"/>
            <w:tcMar>
              <w:top w:w="20" w:type="dxa"/>
              <w:left w:w="20" w:type="dxa"/>
              <w:bottom w:w="20" w:type="dxa"/>
              <w:right w:w="20" w:type="dxa"/>
            </w:tcMar>
            <w:vAlign w:val="center"/>
            <w:hideMark/>
          </w:tcPr>
          <w:p w14:paraId="0891DB4B"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E9677DA" w14:textId="77777777" w:rsidR="0035480B" w:rsidRPr="00581B3A" w:rsidRDefault="0035480B" w:rsidP="00630193">
            <w:pPr>
              <w:pStyle w:val="movimento"/>
              <w:rPr>
                <w:color w:val="002060"/>
              </w:rPr>
            </w:pPr>
            <w:r w:rsidRPr="00581B3A">
              <w:rPr>
                <w:color w:val="002060"/>
              </w:rPr>
              <w:t>PIERELLA MAURO</w:t>
            </w:r>
          </w:p>
        </w:tc>
        <w:tc>
          <w:tcPr>
            <w:tcW w:w="2200" w:type="dxa"/>
            <w:tcMar>
              <w:top w:w="20" w:type="dxa"/>
              <w:left w:w="20" w:type="dxa"/>
              <w:bottom w:w="20" w:type="dxa"/>
              <w:right w:w="20" w:type="dxa"/>
            </w:tcMar>
            <w:vAlign w:val="center"/>
            <w:hideMark/>
          </w:tcPr>
          <w:p w14:paraId="4D80DB75" w14:textId="77777777" w:rsidR="0035480B" w:rsidRPr="00581B3A" w:rsidRDefault="0035480B" w:rsidP="00630193">
            <w:pPr>
              <w:pStyle w:val="movimento2"/>
              <w:rPr>
                <w:color w:val="002060"/>
              </w:rPr>
            </w:pPr>
            <w:r w:rsidRPr="00581B3A">
              <w:rPr>
                <w:color w:val="002060"/>
              </w:rPr>
              <w:t xml:space="preserve">(NUOVA OTTRANO 98) </w:t>
            </w:r>
          </w:p>
        </w:tc>
      </w:tr>
      <w:tr w:rsidR="0035480B" w:rsidRPr="00581B3A" w14:paraId="36ABEF13" w14:textId="77777777" w:rsidTr="00630193">
        <w:tc>
          <w:tcPr>
            <w:tcW w:w="2200" w:type="dxa"/>
            <w:tcMar>
              <w:top w:w="20" w:type="dxa"/>
              <w:left w:w="20" w:type="dxa"/>
              <w:bottom w:w="20" w:type="dxa"/>
              <w:right w:w="20" w:type="dxa"/>
            </w:tcMar>
            <w:vAlign w:val="center"/>
            <w:hideMark/>
          </w:tcPr>
          <w:p w14:paraId="5A145CEC" w14:textId="77777777" w:rsidR="0035480B" w:rsidRPr="00581B3A" w:rsidRDefault="0035480B" w:rsidP="00630193">
            <w:pPr>
              <w:pStyle w:val="movimento"/>
              <w:rPr>
                <w:color w:val="002060"/>
              </w:rPr>
            </w:pPr>
            <w:r w:rsidRPr="00581B3A">
              <w:rPr>
                <w:color w:val="002060"/>
              </w:rPr>
              <w:t>PIERINI DAVIDE</w:t>
            </w:r>
          </w:p>
        </w:tc>
        <w:tc>
          <w:tcPr>
            <w:tcW w:w="2200" w:type="dxa"/>
            <w:tcMar>
              <w:top w:w="20" w:type="dxa"/>
              <w:left w:w="20" w:type="dxa"/>
              <w:bottom w:w="20" w:type="dxa"/>
              <w:right w:w="20" w:type="dxa"/>
            </w:tcMar>
            <w:vAlign w:val="center"/>
            <w:hideMark/>
          </w:tcPr>
          <w:p w14:paraId="5A3DADFD" w14:textId="77777777" w:rsidR="0035480B" w:rsidRPr="00581B3A" w:rsidRDefault="0035480B" w:rsidP="00630193">
            <w:pPr>
              <w:pStyle w:val="movimento2"/>
              <w:rPr>
                <w:color w:val="002060"/>
              </w:rPr>
            </w:pPr>
            <w:r w:rsidRPr="00581B3A">
              <w:rPr>
                <w:color w:val="002060"/>
              </w:rPr>
              <w:t xml:space="preserve">(NUOVA OTTRANO 98) </w:t>
            </w:r>
          </w:p>
        </w:tc>
        <w:tc>
          <w:tcPr>
            <w:tcW w:w="800" w:type="dxa"/>
            <w:tcMar>
              <w:top w:w="20" w:type="dxa"/>
              <w:left w:w="20" w:type="dxa"/>
              <w:bottom w:w="20" w:type="dxa"/>
              <w:right w:w="20" w:type="dxa"/>
            </w:tcMar>
            <w:vAlign w:val="center"/>
            <w:hideMark/>
          </w:tcPr>
          <w:p w14:paraId="0B489E1A"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BE60117"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1C4D1A8" w14:textId="77777777" w:rsidR="0035480B" w:rsidRPr="00581B3A" w:rsidRDefault="0035480B" w:rsidP="00630193">
            <w:pPr>
              <w:pStyle w:val="movimento2"/>
              <w:rPr>
                <w:color w:val="002060"/>
              </w:rPr>
            </w:pPr>
            <w:r w:rsidRPr="00581B3A">
              <w:rPr>
                <w:color w:val="002060"/>
              </w:rPr>
              <w:t> </w:t>
            </w:r>
          </w:p>
        </w:tc>
      </w:tr>
    </w:tbl>
    <w:p w14:paraId="7CFF8BF5" w14:textId="77777777" w:rsidR="0035480B" w:rsidRPr="00581B3A" w:rsidRDefault="0035480B" w:rsidP="0035480B">
      <w:pPr>
        <w:pStyle w:val="titolo20"/>
        <w:rPr>
          <w:rFonts w:eastAsiaTheme="minorEastAsia"/>
          <w:color w:val="002060"/>
        </w:rPr>
      </w:pPr>
      <w:r w:rsidRPr="00581B3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52CEEC44" w14:textId="77777777" w:rsidTr="00630193">
        <w:tc>
          <w:tcPr>
            <w:tcW w:w="2200" w:type="dxa"/>
            <w:tcMar>
              <w:top w:w="20" w:type="dxa"/>
              <w:left w:w="20" w:type="dxa"/>
              <w:bottom w:w="20" w:type="dxa"/>
              <w:right w:w="20" w:type="dxa"/>
            </w:tcMar>
            <w:vAlign w:val="center"/>
            <w:hideMark/>
          </w:tcPr>
          <w:p w14:paraId="72A930F5" w14:textId="77777777" w:rsidR="0035480B" w:rsidRPr="00581B3A" w:rsidRDefault="0035480B" w:rsidP="00630193">
            <w:pPr>
              <w:pStyle w:val="movimento"/>
              <w:rPr>
                <w:color w:val="002060"/>
              </w:rPr>
            </w:pPr>
            <w:r w:rsidRPr="00581B3A">
              <w:rPr>
                <w:color w:val="002060"/>
              </w:rPr>
              <w:t>GUIDI LORENZO</w:t>
            </w:r>
          </w:p>
        </w:tc>
        <w:tc>
          <w:tcPr>
            <w:tcW w:w="2200" w:type="dxa"/>
            <w:tcMar>
              <w:top w:w="20" w:type="dxa"/>
              <w:left w:w="20" w:type="dxa"/>
              <w:bottom w:w="20" w:type="dxa"/>
              <w:right w:w="20" w:type="dxa"/>
            </w:tcMar>
            <w:vAlign w:val="center"/>
            <w:hideMark/>
          </w:tcPr>
          <w:p w14:paraId="5FC82A0D" w14:textId="77777777" w:rsidR="0035480B" w:rsidRPr="00581B3A" w:rsidRDefault="0035480B" w:rsidP="00630193">
            <w:pPr>
              <w:pStyle w:val="movimento2"/>
              <w:rPr>
                <w:color w:val="002060"/>
              </w:rPr>
            </w:pPr>
            <w:r w:rsidRPr="00581B3A">
              <w:rPr>
                <w:color w:val="002060"/>
              </w:rPr>
              <w:t xml:space="preserve">(NUOVA OTTRANO 98) </w:t>
            </w:r>
          </w:p>
        </w:tc>
        <w:tc>
          <w:tcPr>
            <w:tcW w:w="800" w:type="dxa"/>
            <w:tcMar>
              <w:top w:w="20" w:type="dxa"/>
              <w:left w:w="20" w:type="dxa"/>
              <w:bottom w:w="20" w:type="dxa"/>
              <w:right w:w="20" w:type="dxa"/>
            </w:tcMar>
            <w:vAlign w:val="center"/>
            <w:hideMark/>
          </w:tcPr>
          <w:p w14:paraId="1D022917"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6EF0E33"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C00B93B" w14:textId="77777777" w:rsidR="0035480B" w:rsidRPr="00581B3A" w:rsidRDefault="0035480B" w:rsidP="00630193">
            <w:pPr>
              <w:pStyle w:val="movimento2"/>
              <w:rPr>
                <w:color w:val="002060"/>
              </w:rPr>
            </w:pPr>
            <w:r w:rsidRPr="00581B3A">
              <w:rPr>
                <w:color w:val="002060"/>
              </w:rPr>
              <w:t> </w:t>
            </w:r>
          </w:p>
        </w:tc>
      </w:tr>
    </w:tbl>
    <w:p w14:paraId="674AD2C1" w14:textId="77777777" w:rsidR="0035480B" w:rsidRPr="00581B3A" w:rsidRDefault="0035480B" w:rsidP="0035480B">
      <w:pPr>
        <w:pStyle w:val="breakline"/>
        <w:rPr>
          <w:color w:val="002060"/>
        </w:rPr>
      </w:pPr>
    </w:p>
    <w:p w14:paraId="3C841F17" w14:textId="77777777" w:rsidR="0035480B" w:rsidRPr="00581B3A" w:rsidRDefault="0035480B" w:rsidP="0035480B">
      <w:pPr>
        <w:jc w:val="center"/>
        <w:rPr>
          <w:rFonts w:ascii="Arial" w:hAnsi="Arial" w:cs="Arial"/>
          <w:noProof/>
          <w:color w:val="002060"/>
          <w:sz w:val="22"/>
          <w:szCs w:val="22"/>
        </w:rPr>
      </w:pPr>
      <w:r w:rsidRPr="00581B3A">
        <w:rPr>
          <w:rFonts w:ascii="Arial" w:hAnsi="Arial" w:cs="Arial"/>
          <w:noProof/>
          <w:color w:val="002060"/>
          <w:sz w:val="22"/>
          <w:szCs w:val="22"/>
        </w:rPr>
        <w:t>F.to IL SEGRETARIO                                   F.to IL GIUDICE SPORTIVO</w:t>
      </w:r>
    </w:p>
    <w:p w14:paraId="33A97B31" w14:textId="77777777" w:rsidR="0035480B" w:rsidRPr="00581B3A" w:rsidRDefault="0035480B" w:rsidP="0035480B">
      <w:pPr>
        <w:jc w:val="left"/>
        <w:rPr>
          <w:rFonts w:ascii="Arial" w:hAnsi="Arial" w:cs="Arial"/>
          <w:noProof/>
          <w:color w:val="002060"/>
          <w:sz w:val="22"/>
          <w:szCs w:val="22"/>
        </w:rPr>
      </w:pPr>
      <w:r w:rsidRPr="00581B3A">
        <w:rPr>
          <w:rFonts w:ascii="Arial" w:hAnsi="Arial" w:cs="Arial"/>
          <w:noProof/>
          <w:color w:val="002060"/>
          <w:sz w:val="22"/>
          <w:szCs w:val="22"/>
        </w:rPr>
        <w:t xml:space="preserve">                         Angelo Castellana        </w:t>
      </w:r>
      <w:r w:rsidRPr="00581B3A">
        <w:rPr>
          <w:rFonts w:ascii="Arial" w:hAnsi="Arial" w:cs="Arial"/>
          <w:noProof/>
          <w:color w:val="002060"/>
          <w:sz w:val="22"/>
          <w:szCs w:val="22"/>
        </w:rPr>
        <w:tab/>
        <w:t xml:space="preserve">                                Agnese Lazzaretti</w:t>
      </w:r>
    </w:p>
    <w:p w14:paraId="07E7C55F" w14:textId="77777777" w:rsidR="0035480B" w:rsidRPr="00581B3A" w:rsidRDefault="0035480B" w:rsidP="0035480B">
      <w:pPr>
        <w:pStyle w:val="breakline"/>
        <w:rPr>
          <w:rFonts w:eastAsiaTheme="minorEastAsia"/>
          <w:color w:val="002060"/>
        </w:rPr>
      </w:pPr>
    </w:p>
    <w:p w14:paraId="618B7453" w14:textId="77777777" w:rsidR="0035480B" w:rsidRPr="00581B3A" w:rsidRDefault="0035480B" w:rsidP="0035480B">
      <w:pPr>
        <w:pStyle w:val="titoloprinc0"/>
        <w:rPr>
          <w:color w:val="002060"/>
        </w:rPr>
      </w:pPr>
      <w:r w:rsidRPr="00581B3A">
        <w:rPr>
          <w:color w:val="002060"/>
        </w:rPr>
        <w:t>CLASSIFICA</w:t>
      </w:r>
    </w:p>
    <w:p w14:paraId="3DFA7170" w14:textId="77777777" w:rsidR="0035480B" w:rsidRPr="00581B3A" w:rsidRDefault="0035480B" w:rsidP="0035480B">
      <w:pPr>
        <w:pStyle w:val="breakline"/>
        <w:rPr>
          <w:color w:val="002060"/>
        </w:rPr>
      </w:pPr>
    </w:p>
    <w:p w14:paraId="4BDEB4FF" w14:textId="77777777" w:rsidR="0035480B" w:rsidRPr="00581B3A" w:rsidRDefault="0035480B" w:rsidP="0035480B">
      <w:pPr>
        <w:pStyle w:val="breakline"/>
        <w:rPr>
          <w:color w:val="002060"/>
        </w:rPr>
      </w:pPr>
    </w:p>
    <w:p w14:paraId="39D27646" w14:textId="77777777" w:rsidR="0035480B" w:rsidRPr="00581B3A" w:rsidRDefault="0035480B" w:rsidP="0035480B">
      <w:pPr>
        <w:pStyle w:val="sottotitolocampionato10"/>
        <w:rPr>
          <w:color w:val="002060"/>
        </w:rPr>
      </w:pPr>
      <w:r w:rsidRPr="00581B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1FE27657"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03AE3"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0000A"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E56D9"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6AD27"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DA7B4"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78BDF"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D9791"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C804C"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2CFA8"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5372C" w14:textId="77777777" w:rsidR="0035480B" w:rsidRPr="00581B3A" w:rsidRDefault="0035480B" w:rsidP="00630193">
            <w:pPr>
              <w:pStyle w:val="headertabella0"/>
              <w:rPr>
                <w:color w:val="002060"/>
              </w:rPr>
            </w:pPr>
            <w:r w:rsidRPr="00581B3A">
              <w:rPr>
                <w:color w:val="002060"/>
              </w:rPr>
              <w:t>PE</w:t>
            </w:r>
          </w:p>
        </w:tc>
      </w:tr>
      <w:tr w:rsidR="0035480B" w:rsidRPr="00581B3A" w14:paraId="146E2E16"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E2BBE6" w14:textId="77777777" w:rsidR="0035480B" w:rsidRPr="00581B3A" w:rsidRDefault="0035480B" w:rsidP="00630193">
            <w:pPr>
              <w:pStyle w:val="rowtabella0"/>
              <w:rPr>
                <w:color w:val="002060"/>
              </w:rPr>
            </w:pPr>
            <w:r w:rsidRPr="00581B3A">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F4DA9" w14:textId="77777777" w:rsidR="0035480B" w:rsidRPr="00581B3A" w:rsidRDefault="0035480B" w:rsidP="00630193">
            <w:pPr>
              <w:pStyle w:val="rowtabella0"/>
              <w:jc w:val="center"/>
              <w:rPr>
                <w:color w:val="002060"/>
              </w:rPr>
            </w:pPr>
            <w:r w:rsidRPr="00581B3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2FD7A"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2E3D2"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AD977"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56C77"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F00F3" w14:textId="77777777" w:rsidR="0035480B" w:rsidRPr="00581B3A" w:rsidRDefault="0035480B" w:rsidP="00630193">
            <w:pPr>
              <w:pStyle w:val="rowtabella0"/>
              <w:jc w:val="center"/>
              <w:rPr>
                <w:color w:val="002060"/>
              </w:rPr>
            </w:pPr>
            <w:r w:rsidRPr="00581B3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43D85" w14:textId="77777777" w:rsidR="0035480B" w:rsidRPr="00581B3A" w:rsidRDefault="0035480B" w:rsidP="00630193">
            <w:pPr>
              <w:pStyle w:val="rowtabella0"/>
              <w:jc w:val="center"/>
              <w:rPr>
                <w:color w:val="002060"/>
              </w:rPr>
            </w:pPr>
            <w:r w:rsidRPr="00581B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90FF4" w14:textId="77777777" w:rsidR="0035480B" w:rsidRPr="00581B3A" w:rsidRDefault="0035480B" w:rsidP="00630193">
            <w:pPr>
              <w:pStyle w:val="rowtabella0"/>
              <w:jc w:val="center"/>
              <w:rPr>
                <w:color w:val="002060"/>
              </w:rPr>
            </w:pPr>
            <w:r w:rsidRPr="00581B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5C834" w14:textId="77777777" w:rsidR="0035480B" w:rsidRPr="00581B3A" w:rsidRDefault="0035480B" w:rsidP="00630193">
            <w:pPr>
              <w:pStyle w:val="rowtabella0"/>
              <w:jc w:val="center"/>
              <w:rPr>
                <w:color w:val="002060"/>
              </w:rPr>
            </w:pPr>
            <w:r w:rsidRPr="00581B3A">
              <w:rPr>
                <w:color w:val="002060"/>
              </w:rPr>
              <w:t>0</w:t>
            </w:r>
          </w:p>
        </w:tc>
      </w:tr>
      <w:tr w:rsidR="0035480B" w:rsidRPr="00581B3A" w14:paraId="18E7C466"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EAC87F" w14:textId="77777777" w:rsidR="0035480B" w:rsidRPr="00581B3A" w:rsidRDefault="0035480B" w:rsidP="00630193">
            <w:pPr>
              <w:pStyle w:val="rowtabella0"/>
              <w:rPr>
                <w:color w:val="002060"/>
              </w:rPr>
            </w:pPr>
            <w:r w:rsidRPr="00581B3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AAD6C" w14:textId="77777777" w:rsidR="0035480B" w:rsidRPr="00581B3A" w:rsidRDefault="0035480B" w:rsidP="00630193">
            <w:pPr>
              <w:pStyle w:val="rowtabella0"/>
              <w:jc w:val="center"/>
              <w:rPr>
                <w:color w:val="002060"/>
              </w:rPr>
            </w:pPr>
            <w:r w:rsidRPr="00581B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BB053"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81A73"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B6D64"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07757"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EE832" w14:textId="77777777" w:rsidR="0035480B" w:rsidRPr="00581B3A" w:rsidRDefault="0035480B" w:rsidP="00630193">
            <w:pPr>
              <w:pStyle w:val="rowtabella0"/>
              <w:jc w:val="center"/>
              <w:rPr>
                <w:color w:val="002060"/>
              </w:rPr>
            </w:pPr>
            <w:r w:rsidRPr="00581B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EAAB8" w14:textId="77777777" w:rsidR="0035480B" w:rsidRPr="00581B3A" w:rsidRDefault="0035480B" w:rsidP="00630193">
            <w:pPr>
              <w:pStyle w:val="rowtabella0"/>
              <w:jc w:val="center"/>
              <w:rPr>
                <w:color w:val="002060"/>
              </w:rPr>
            </w:pPr>
            <w:r w:rsidRPr="00581B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825B1" w14:textId="77777777" w:rsidR="0035480B" w:rsidRPr="00581B3A" w:rsidRDefault="0035480B" w:rsidP="00630193">
            <w:pPr>
              <w:pStyle w:val="rowtabella0"/>
              <w:jc w:val="center"/>
              <w:rPr>
                <w:color w:val="002060"/>
              </w:rPr>
            </w:pPr>
            <w:r w:rsidRPr="00581B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AD0C5" w14:textId="77777777" w:rsidR="0035480B" w:rsidRPr="00581B3A" w:rsidRDefault="0035480B" w:rsidP="00630193">
            <w:pPr>
              <w:pStyle w:val="rowtabella0"/>
              <w:jc w:val="center"/>
              <w:rPr>
                <w:color w:val="002060"/>
              </w:rPr>
            </w:pPr>
            <w:r w:rsidRPr="00581B3A">
              <w:rPr>
                <w:color w:val="002060"/>
              </w:rPr>
              <w:t>0</w:t>
            </w:r>
          </w:p>
        </w:tc>
      </w:tr>
      <w:tr w:rsidR="0035480B" w:rsidRPr="00581B3A" w14:paraId="7E52D144"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6644B1" w14:textId="77777777" w:rsidR="0035480B" w:rsidRPr="00581B3A" w:rsidRDefault="0035480B" w:rsidP="00630193">
            <w:pPr>
              <w:pStyle w:val="rowtabella0"/>
              <w:rPr>
                <w:color w:val="002060"/>
              </w:rPr>
            </w:pPr>
            <w:r w:rsidRPr="00581B3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5E04B" w14:textId="77777777" w:rsidR="0035480B" w:rsidRPr="00581B3A" w:rsidRDefault="0035480B" w:rsidP="00630193">
            <w:pPr>
              <w:pStyle w:val="rowtabella0"/>
              <w:jc w:val="center"/>
              <w:rPr>
                <w:color w:val="002060"/>
              </w:rPr>
            </w:pPr>
            <w:r w:rsidRPr="00581B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A543E"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EB4CD"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AF3FE"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F10BE"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22F14" w14:textId="77777777" w:rsidR="0035480B" w:rsidRPr="00581B3A" w:rsidRDefault="0035480B" w:rsidP="00630193">
            <w:pPr>
              <w:pStyle w:val="rowtabella0"/>
              <w:jc w:val="center"/>
              <w:rPr>
                <w:color w:val="002060"/>
              </w:rPr>
            </w:pPr>
            <w:r w:rsidRPr="00581B3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4D4E0" w14:textId="77777777" w:rsidR="0035480B" w:rsidRPr="00581B3A" w:rsidRDefault="0035480B" w:rsidP="00630193">
            <w:pPr>
              <w:pStyle w:val="rowtabella0"/>
              <w:jc w:val="center"/>
              <w:rPr>
                <w:color w:val="002060"/>
              </w:rPr>
            </w:pPr>
            <w:r w:rsidRPr="00581B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78193"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2A2F7" w14:textId="77777777" w:rsidR="0035480B" w:rsidRPr="00581B3A" w:rsidRDefault="0035480B" w:rsidP="00630193">
            <w:pPr>
              <w:pStyle w:val="rowtabella0"/>
              <w:jc w:val="center"/>
              <w:rPr>
                <w:color w:val="002060"/>
              </w:rPr>
            </w:pPr>
            <w:r w:rsidRPr="00581B3A">
              <w:rPr>
                <w:color w:val="002060"/>
              </w:rPr>
              <w:t>0</w:t>
            </w:r>
          </w:p>
        </w:tc>
      </w:tr>
      <w:tr w:rsidR="0035480B" w:rsidRPr="00581B3A" w14:paraId="14E851E8"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33215A" w14:textId="77777777" w:rsidR="0035480B" w:rsidRPr="00581B3A" w:rsidRDefault="0035480B" w:rsidP="00630193">
            <w:pPr>
              <w:pStyle w:val="rowtabella0"/>
              <w:rPr>
                <w:color w:val="002060"/>
              </w:rPr>
            </w:pPr>
            <w:r w:rsidRPr="00581B3A">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35915" w14:textId="77777777" w:rsidR="0035480B" w:rsidRPr="00581B3A" w:rsidRDefault="0035480B" w:rsidP="00630193">
            <w:pPr>
              <w:pStyle w:val="rowtabella0"/>
              <w:jc w:val="center"/>
              <w:rPr>
                <w:color w:val="002060"/>
              </w:rPr>
            </w:pPr>
            <w:r w:rsidRPr="00581B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D36DE"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EE459"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B145A"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8C1B8"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CA7CE" w14:textId="77777777" w:rsidR="0035480B" w:rsidRPr="00581B3A" w:rsidRDefault="0035480B" w:rsidP="00630193">
            <w:pPr>
              <w:pStyle w:val="rowtabella0"/>
              <w:jc w:val="center"/>
              <w:rPr>
                <w:color w:val="002060"/>
              </w:rPr>
            </w:pPr>
            <w:r w:rsidRPr="00581B3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E5C42" w14:textId="77777777" w:rsidR="0035480B" w:rsidRPr="00581B3A" w:rsidRDefault="0035480B" w:rsidP="00630193">
            <w:pPr>
              <w:pStyle w:val="rowtabella0"/>
              <w:jc w:val="center"/>
              <w:rPr>
                <w:color w:val="002060"/>
              </w:rPr>
            </w:pPr>
            <w:r w:rsidRPr="00581B3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62252"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F9587" w14:textId="77777777" w:rsidR="0035480B" w:rsidRPr="00581B3A" w:rsidRDefault="0035480B" w:rsidP="00630193">
            <w:pPr>
              <w:pStyle w:val="rowtabella0"/>
              <w:jc w:val="center"/>
              <w:rPr>
                <w:color w:val="002060"/>
              </w:rPr>
            </w:pPr>
            <w:r w:rsidRPr="00581B3A">
              <w:rPr>
                <w:color w:val="002060"/>
              </w:rPr>
              <w:t>0</w:t>
            </w:r>
          </w:p>
        </w:tc>
      </w:tr>
      <w:tr w:rsidR="0035480B" w:rsidRPr="00581B3A" w14:paraId="157374A3"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9B007B" w14:textId="77777777" w:rsidR="0035480B" w:rsidRPr="00581B3A" w:rsidRDefault="0035480B" w:rsidP="00630193">
            <w:pPr>
              <w:pStyle w:val="rowtabella0"/>
              <w:rPr>
                <w:color w:val="002060"/>
              </w:rPr>
            </w:pPr>
            <w:r w:rsidRPr="00581B3A">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E484C" w14:textId="77777777" w:rsidR="0035480B" w:rsidRPr="00581B3A" w:rsidRDefault="0035480B" w:rsidP="00630193">
            <w:pPr>
              <w:pStyle w:val="rowtabella0"/>
              <w:jc w:val="center"/>
              <w:rPr>
                <w:color w:val="002060"/>
              </w:rPr>
            </w:pPr>
            <w:r w:rsidRPr="00581B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86EBD"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D2E6A"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659D"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8E7FE"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8B858" w14:textId="77777777" w:rsidR="0035480B" w:rsidRPr="00581B3A" w:rsidRDefault="0035480B" w:rsidP="00630193">
            <w:pPr>
              <w:pStyle w:val="rowtabella0"/>
              <w:jc w:val="center"/>
              <w:rPr>
                <w:color w:val="002060"/>
              </w:rPr>
            </w:pPr>
            <w:r w:rsidRPr="00581B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4BCDD" w14:textId="77777777" w:rsidR="0035480B" w:rsidRPr="00581B3A" w:rsidRDefault="0035480B" w:rsidP="00630193">
            <w:pPr>
              <w:pStyle w:val="rowtabella0"/>
              <w:jc w:val="center"/>
              <w:rPr>
                <w:color w:val="002060"/>
              </w:rPr>
            </w:pPr>
            <w:r w:rsidRPr="00581B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E73A1"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6CAEB" w14:textId="77777777" w:rsidR="0035480B" w:rsidRPr="00581B3A" w:rsidRDefault="0035480B" w:rsidP="00630193">
            <w:pPr>
              <w:pStyle w:val="rowtabella0"/>
              <w:jc w:val="center"/>
              <w:rPr>
                <w:color w:val="002060"/>
              </w:rPr>
            </w:pPr>
            <w:r w:rsidRPr="00581B3A">
              <w:rPr>
                <w:color w:val="002060"/>
              </w:rPr>
              <w:t>0</w:t>
            </w:r>
          </w:p>
        </w:tc>
      </w:tr>
      <w:tr w:rsidR="0035480B" w:rsidRPr="00581B3A" w14:paraId="7781E52E"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4E4DD6" w14:textId="77777777" w:rsidR="0035480B" w:rsidRPr="00581B3A" w:rsidRDefault="0035480B" w:rsidP="00630193">
            <w:pPr>
              <w:pStyle w:val="rowtabella0"/>
              <w:rPr>
                <w:color w:val="002060"/>
              </w:rPr>
            </w:pPr>
            <w:r w:rsidRPr="00581B3A">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CBC33" w14:textId="77777777" w:rsidR="0035480B" w:rsidRPr="00581B3A" w:rsidRDefault="0035480B" w:rsidP="00630193">
            <w:pPr>
              <w:pStyle w:val="rowtabella0"/>
              <w:jc w:val="center"/>
              <w:rPr>
                <w:color w:val="002060"/>
              </w:rPr>
            </w:pPr>
            <w:r w:rsidRPr="00581B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C9F82"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013CC"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43D38"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D6B75"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02061" w14:textId="77777777" w:rsidR="0035480B" w:rsidRPr="00581B3A" w:rsidRDefault="0035480B" w:rsidP="00630193">
            <w:pPr>
              <w:pStyle w:val="rowtabella0"/>
              <w:jc w:val="center"/>
              <w:rPr>
                <w:color w:val="002060"/>
              </w:rPr>
            </w:pPr>
            <w:r w:rsidRPr="00581B3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6D78B" w14:textId="77777777" w:rsidR="0035480B" w:rsidRPr="00581B3A" w:rsidRDefault="0035480B" w:rsidP="00630193">
            <w:pPr>
              <w:pStyle w:val="rowtabella0"/>
              <w:jc w:val="center"/>
              <w:rPr>
                <w:color w:val="002060"/>
              </w:rPr>
            </w:pPr>
            <w:r w:rsidRPr="00581B3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7D314"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9691A" w14:textId="77777777" w:rsidR="0035480B" w:rsidRPr="00581B3A" w:rsidRDefault="0035480B" w:rsidP="00630193">
            <w:pPr>
              <w:pStyle w:val="rowtabella0"/>
              <w:jc w:val="center"/>
              <w:rPr>
                <w:color w:val="002060"/>
              </w:rPr>
            </w:pPr>
            <w:r w:rsidRPr="00581B3A">
              <w:rPr>
                <w:color w:val="002060"/>
              </w:rPr>
              <w:t>0</w:t>
            </w:r>
          </w:p>
        </w:tc>
      </w:tr>
      <w:tr w:rsidR="0035480B" w:rsidRPr="00581B3A" w14:paraId="486D9DC1"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4214A4" w14:textId="77777777" w:rsidR="0035480B" w:rsidRPr="00581B3A" w:rsidRDefault="0035480B" w:rsidP="00630193">
            <w:pPr>
              <w:pStyle w:val="rowtabella0"/>
              <w:rPr>
                <w:color w:val="002060"/>
              </w:rPr>
            </w:pPr>
            <w:r w:rsidRPr="00581B3A">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EA606" w14:textId="77777777" w:rsidR="0035480B" w:rsidRPr="00581B3A" w:rsidRDefault="0035480B" w:rsidP="00630193">
            <w:pPr>
              <w:pStyle w:val="rowtabella0"/>
              <w:jc w:val="center"/>
              <w:rPr>
                <w:color w:val="002060"/>
              </w:rPr>
            </w:pPr>
            <w:r w:rsidRPr="00581B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43B33"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FF9A8"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96B9D"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227BF"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BAFB2" w14:textId="77777777" w:rsidR="0035480B" w:rsidRPr="00581B3A" w:rsidRDefault="0035480B" w:rsidP="00630193">
            <w:pPr>
              <w:pStyle w:val="rowtabella0"/>
              <w:jc w:val="center"/>
              <w:rPr>
                <w:color w:val="002060"/>
              </w:rPr>
            </w:pPr>
            <w:r w:rsidRPr="00581B3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FF9F6" w14:textId="77777777" w:rsidR="0035480B" w:rsidRPr="00581B3A" w:rsidRDefault="0035480B" w:rsidP="00630193">
            <w:pPr>
              <w:pStyle w:val="rowtabella0"/>
              <w:jc w:val="center"/>
              <w:rPr>
                <w:color w:val="002060"/>
              </w:rPr>
            </w:pPr>
            <w:r w:rsidRPr="00581B3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511FB"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FAC31" w14:textId="77777777" w:rsidR="0035480B" w:rsidRPr="00581B3A" w:rsidRDefault="0035480B" w:rsidP="00630193">
            <w:pPr>
              <w:pStyle w:val="rowtabella0"/>
              <w:jc w:val="center"/>
              <w:rPr>
                <w:color w:val="002060"/>
              </w:rPr>
            </w:pPr>
            <w:r w:rsidRPr="00581B3A">
              <w:rPr>
                <w:color w:val="002060"/>
              </w:rPr>
              <w:t>0</w:t>
            </w:r>
          </w:p>
        </w:tc>
      </w:tr>
      <w:tr w:rsidR="0035480B" w:rsidRPr="00581B3A" w14:paraId="3F8BBD12"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49D9AB" w14:textId="77777777" w:rsidR="0035480B" w:rsidRPr="00581B3A" w:rsidRDefault="0035480B" w:rsidP="00630193">
            <w:pPr>
              <w:pStyle w:val="rowtabella0"/>
              <w:rPr>
                <w:color w:val="002060"/>
              </w:rPr>
            </w:pPr>
            <w:r w:rsidRPr="00581B3A">
              <w:rPr>
                <w:color w:val="002060"/>
              </w:rPr>
              <w:t xml:space="preserve">A.S.D. </w:t>
            </w:r>
            <w:proofErr w:type="gramStart"/>
            <w:r w:rsidRPr="00581B3A">
              <w:rPr>
                <w:color w:val="002060"/>
              </w:rPr>
              <w:t>CITTA</w:t>
            </w:r>
            <w:proofErr w:type="gramEnd"/>
            <w:r w:rsidRPr="00581B3A">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045D2"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354D2"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9B35C"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2BDAC"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3385"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C4C76" w14:textId="77777777" w:rsidR="0035480B" w:rsidRPr="00581B3A" w:rsidRDefault="0035480B" w:rsidP="00630193">
            <w:pPr>
              <w:pStyle w:val="rowtabella0"/>
              <w:jc w:val="center"/>
              <w:rPr>
                <w:color w:val="002060"/>
              </w:rPr>
            </w:pPr>
            <w:r w:rsidRPr="00581B3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E07DC" w14:textId="77777777" w:rsidR="0035480B" w:rsidRPr="00581B3A" w:rsidRDefault="0035480B" w:rsidP="00630193">
            <w:pPr>
              <w:pStyle w:val="rowtabella0"/>
              <w:jc w:val="center"/>
              <w:rPr>
                <w:color w:val="002060"/>
              </w:rPr>
            </w:pPr>
            <w:r w:rsidRPr="00581B3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05738"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EC014" w14:textId="77777777" w:rsidR="0035480B" w:rsidRPr="00581B3A" w:rsidRDefault="0035480B" w:rsidP="00630193">
            <w:pPr>
              <w:pStyle w:val="rowtabella0"/>
              <w:jc w:val="center"/>
              <w:rPr>
                <w:color w:val="002060"/>
              </w:rPr>
            </w:pPr>
            <w:r w:rsidRPr="00581B3A">
              <w:rPr>
                <w:color w:val="002060"/>
              </w:rPr>
              <w:t>0</w:t>
            </w:r>
          </w:p>
        </w:tc>
      </w:tr>
      <w:tr w:rsidR="0035480B" w:rsidRPr="00581B3A" w14:paraId="02E3325A"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E1347A" w14:textId="77777777" w:rsidR="0035480B" w:rsidRPr="00581B3A" w:rsidRDefault="0035480B" w:rsidP="00630193">
            <w:pPr>
              <w:pStyle w:val="rowtabella0"/>
              <w:rPr>
                <w:color w:val="002060"/>
              </w:rPr>
            </w:pPr>
            <w:r w:rsidRPr="00581B3A">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71D76"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21C7F"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C0BCD"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DA53E"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91955"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DBB9A" w14:textId="77777777" w:rsidR="0035480B" w:rsidRPr="00581B3A" w:rsidRDefault="0035480B" w:rsidP="00630193">
            <w:pPr>
              <w:pStyle w:val="rowtabella0"/>
              <w:jc w:val="center"/>
              <w:rPr>
                <w:color w:val="002060"/>
              </w:rPr>
            </w:pPr>
            <w:r w:rsidRPr="00581B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2E82D" w14:textId="77777777" w:rsidR="0035480B" w:rsidRPr="00581B3A" w:rsidRDefault="0035480B" w:rsidP="00630193">
            <w:pPr>
              <w:pStyle w:val="rowtabella0"/>
              <w:jc w:val="center"/>
              <w:rPr>
                <w:color w:val="002060"/>
              </w:rPr>
            </w:pPr>
            <w:r w:rsidRPr="00581B3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1C909"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A2B12" w14:textId="77777777" w:rsidR="0035480B" w:rsidRPr="00581B3A" w:rsidRDefault="0035480B" w:rsidP="00630193">
            <w:pPr>
              <w:pStyle w:val="rowtabella0"/>
              <w:jc w:val="center"/>
              <w:rPr>
                <w:color w:val="002060"/>
              </w:rPr>
            </w:pPr>
            <w:r w:rsidRPr="00581B3A">
              <w:rPr>
                <w:color w:val="002060"/>
              </w:rPr>
              <w:t>0</w:t>
            </w:r>
          </w:p>
        </w:tc>
      </w:tr>
      <w:tr w:rsidR="0035480B" w:rsidRPr="00581B3A" w14:paraId="77009267"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0F4DE2" w14:textId="77777777" w:rsidR="0035480B" w:rsidRPr="00581B3A" w:rsidRDefault="0035480B" w:rsidP="00630193">
            <w:pPr>
              <w:pStyle w:val="rowtabella0"/>
              <w:rPr>
                <w:color w:val="002060"/>
                <w:lang w:val="es-ES"/>
              </w:rPr>
            </w:pPr>
            <w:r w:rsidRPr="00581B3A">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BB0DF"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D165A"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F7582"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BA48B"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41157"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9DA7D" w14:textId="77777777" w:rsidR="0035480B" w:rsidRPr="00581B3A" w:rsidRDefault="0035480B" w:rsidP="00630193">
            <w:pPr>
              <w:pStyle w:val="rowtabella0"/>
              <w:jc w:val="center"/>
              <w:rPr>
                <w:color w:val="002060"/>
              </w:rPr>
            </w:pPr>
            <w:r w:rsidRPr="00581B3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FB837" w14:textId="77777777" w:rsidR="0035480B" w:rsidRPr="00581B3A" w:rsidRDefault="0035480B" w:rsidP="00630193">
            <w:pPr>
              <w:pStyle w:val="rowtabella0"/>
              <w:jc w:val="center"/>
              <w:rPr>
                <w:color w:val="002060"/>
              </w:rPr>
            </w:pPr>
            <w:r w:rsidRPr="00581B3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B01E1" w14:textId="77777777" w:rsidR="0035480B" w:rsidRPr="00581B3A" w:rsidRDefault="0035480B" w:rsidP="00630193">
            <w:pPr>
              <w:pStyle w:val="rowtabella0"/>
              <w:jc w:val="center"/>
              <w:rPr>
                <w:color w:val="002060"/>
              </w:rPr>
            </w:pPr>
            <w:r w:rsidRPr="00581B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3DDCB" w14:textId="77777777" w:rsidR="0035480B" w:rsidRPr="00581B3A" w:rsidRDefault="0035480B" w:rsidP="00630193">
            <w:pPr>
              <w:pStyle w:val="rowtabella0"/>
              <w:jc w:val="center"/>
              <w:rPr>
                <w:color w:val="002060"/>
              </w:rPr>
            </w:pPr>
            <w:r w:rsidRPr="00581B3A">
              <w:rPr>
                <w:color w:val="002060"/>
              </w:rPr>
              <w:t>0</w:t>
            </w:r>
          </w:p>
        </w:tc>
      </w:tr>
      <w:tr w:rsidR="0035480B" w:rsidRPr="00581B3A" w14:paraId="23F38369"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FD7B91" w14:textId="77777777" w:rsidR="0035480B" w:rsidRPr="00581B3A" w:rsidRDefault="0035480B" w:rsidP="00630193">
            <w:pPr>
              <w:pStyle w:val="rowtabella0"/>
              <w:rPr>
                <w:color w:val="002060"/>
              </w:rPr>
            </w:pPr>
            <w:r w:rsidRPr="00581B3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A5725"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E0ED1"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B42D0"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F0C10"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EAE3C"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F0744" w14:textId="77777777" w:rsidR="0035480B" w:rsidRPr="00581B3A" w:rsidRDefault="0035480B" w:rsidP="00630193">
            <w:pPr>
              <w:pStyle w:val="rowtabella0"/>
              <w:jc w:val="center"/>
              <w:rPr>
                <w:color w:val="002060"/>
              </w:rPr>
            </w:pPr>
            <w:r w:rsidRPr="00581B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6A2E2" w14:textId="77777777" w:rsidR="0035480B" w:rsidRPr="00581B3A" w:rsidRDefault="0035480B" w:rsidP="00630193">
            <w:pPr>
              <w:pStyle w:val="rowtabella0"/>
              <w:jc w:val="center"/>
              <w:rPr>
                <w:color w:val="002060"/>
              </w:rPr>
            </w:pPr>
            <w:r w:rsidRPr="00581B3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37026" w14:textId="77777777" w:rsidR="0035480B" w:rsidRPr="00581B3A" w:rsidRDefault="0035480B" w:rsidP="00630193">
            <w:pPr>
              <w:pStyle w:val="rowtabella0"/>
              <w:jc w:val="center"/>
              <w:rPr>
                <w:color w:val="002060"/>
              </w:rPr>
            </w:pPr>
            <w:r w:rsidRPr="00581B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2368C" w14:textId="77777777" w:rsidR="0035480B" w:rsidRPr="00581B3A" w:rsidRDefault="0035480B" w:rsidP="00630193">
            <w:pPr>
              <w:pStyle w:val="rowtabella0"/>
              <w:jc w:val="center"/>
              <w:rPr>
                <w:color w:val="002060"/>
              </w:rPr>
            </w:pPr>
            <w:r w:rsidRPr="00581B3A">
              <w:rPr>
                <w:color w:val="002060"/>
              </w:rPr>
              <w:t>0</w:t>
            </w:r>
          </w:p>
        </w:tc>
      </w:tr>
      <w:tr w:rsidR="0035480B" w:rsidRPr="00581B3A" w14:paraId="4E89C2E5"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0511DC" w14:textId="77777777" w:rsidR="0035480B" w:rsidRPr="00581B3A" w:rsidRDefault="0035480B" w:rsidP="00630193">
            <w:pPr>
              <w:pStyle w:val="rowtabella0"/>
              <w:rPr>
                <w:color w:val="002060"/>
              </w:rPr>
            </w:pPr>
            <w:r w:rsidRPr="00581B3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B0008"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D2E51"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9332"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9C0B9"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3780F"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1C525" w14:textId="77777777" w:rsidR="0035480B" w:rsidRPr="00581B3A" w:rsidRDefault="0035480B" w:rsidP="00630193">
            <w:pPr>
              <w:pStyle w:val="rowtabella0"/>
              <w:jc w:val="center"/>
              <w:rPr>
                <w:color w:val="002060"/>
              </w:rPr>
            </w:pPr>
            <w:r w:rsidRPr="00581B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4F349" w14:textId="77777777" w:rsidR="0035480B" w:rsidRPr="00581B3A" w:rsidRDefault="0035480B" w:rsidP="00630193">
            <w:pPr>
              <w:pStyle w:val="rowtabella0"/>
              <w:jc w:val="center"/>
              <w:rPr>
                <w:color w:val="002060"/>
              </w:rPr>
            </w:pPr>
            <w:r w:rsidRPr="00581B3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5FF01" w14:textId="77777777" w:rsidR="0035480B" w:rsidRPr="00581B3A" w:rsidRDefault="0035480B" w:rsidP="00630193">
            <w:pPr>
              <w:pStyle w:val="rowtabella0"/>
              <w:jc w:val="center"/>
              <w:rPr>
                <w:color w:val="002060"/>
              </w:rPr>
            </w:pPr>
            <w:r w:rsidRPr="00581B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487C7" w14:textId="77777777" w:rsidR="0035480B" w:rsidRPr="00581B3A" w:rsidRDefault="0035480B" w:rsidP="00630193">
            <w:pPr>
              <w:pStyle w:val="rowtabella0"/>
              <w:jc w:val="center"/>
              <w:rPr>
                <w:color w:val="002060"/>
              </w:rPr>
            </w:pPr>
            <w:r w:rsidRPr="00581B3A">
              <w:rPr>
                <w:color w:val="002060"/>
              </w:rPr>
              <w:t>0</w:t>
            </w:r>
          </w:p>
        </w:tc>
      </w:tr>
    </w:tbl>
    <w:p w14:paraId="1606B0B9" w14:textId="77777777" w:rsidR="0035480B" w:rsidRPr="00581B3A" w:rsidRDefault="0035480B" w:rsidP="0035480B">
      <w:pPr>
        <w:pStyle w:val="breakline"/>
        <w:rPr>
          <w:rFonts w:eastAsiaTheme="minorEastAsia"/>
          <w:color w:val="002060"/>
        </w:rPr>
      </w:pPr>
    </w:p>
    <w:p w14:paraId="19B66168" w14:textId="77777777" w:rsidR="0035480B" w:rsidRPr="00581B3A" w:rsidRDefault="0035480B" w:rsidP="0035480B">
      <w:pPr>
        <w:pStyle w:val="breakline"/>
        <w:rPr>
          <w:color w:val="002060"/>
        </w:rPr>
      </w:pPr>
    </w:p>
    <w:p w14:paraId="04C38F1A" w14:textId="77777777" w:rsidR="0035480B" w:rsidRPr="00581B3A" w:rsidRDefault="0035480B" w:rsidP="0035480B">
      <w:pPr>
        <w:pStyle w:val="sottotitolocampionato10"/>
        <w:rPr>
          <w:color w:val="002060"/>
        </w:rPr>
      </w:pPr>
      <w:r w:rsidRPr="00581B3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6969BC7B"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59463"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A7FCB"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562D0"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CBE1F"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68F24"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E36CA"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8ADA3"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A2047"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52A5F"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74B8A" w14:textId="77777777" w:rsidR="0035480B" w:rsidRPr="00581B3A" w:rsidRDefault="0035480B" w:rsidP="00630193">
            <w:pPr>
              <w:pStyle w:val="headertabella0"/>
              <w:rPr>
                <w:color w:val="002060"/>
              </w:rPr>
            </w:pPr>
            <w:r w:rsidRPr="00581B3A">
              <w:rPr>
                <w:color w:val="002060"/>
              </w:rPr>
              <w:t>PE</w:t>
            </w:r>
          </w:p>
        </w:tc>
      </w:tr>
      <w:tr w:rsidR="0035480B" w:rsidRPr="00581B3A" w14:paraId="37AED6D1"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70A23D" w14:textId="77777777" w:rsidR="0035480B" w:rsidRPr="00581B3A" w:rsidRDefault="0035480B" w:rsidP="00630193">
            <w:pPr>
              <w:pStyle w:val="rowtabella0"/>
              <w:rPr>
                <w:color w:val="002060"/>
              </w:rPr>
            </w:pPr>
            <w:r w:rsidRPr="00581B3A">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CB2B0" w14:textId="77777777" w:rsidR="0035480B" w:rsidRPr="00581B3A" w:rsidRDefault="0035480B" w:rsidP="00630193">
            <w:pPr>
              <w:pStyle w:val="rowtabella0"/>
              <w:jc w:val="center"/>
              <w:rPr>
                <w:color w:val="002060"/>
              </w:rPr>
            </w:pPr>
            <w:r w:rsidRPr="00581B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FCA13"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82753"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96EA0"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5B0F0"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1C598" w14:textId="77777777" w:rsidR="0035480B" w:rsidRPr="00581B3A" w:rsidRDefault="0035480B" w:rsidP="00630193">
            <w:pPr>
              <w:pStyle w:val="rowtabella0"/>
              <w:jc w:val="center"/>
              <w:rPr>
                <w:color w:val="002060"/>
              </w:rPr>
            </w:pPr>
            <w:r w:rsidRPr="00581B3A">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65EC9" w14:textId="77777777" w:rsidR="0035480B" w:rsidRPr="00581B3A" w:rsidRDefault="0035480B" w:rsidP="00630193">
            <w:pPr>
              <w:pStyle w:val="rowtabella0"/>
              <w:jc w:val="center"/>
              <w:rPr>
                <w:color w:val="002060"/>
              </w:rPr>
            </w:pPr>
            <w:r w:rsidRPr="00581B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F4DEB" w14:textId="77777777" w:rsidR="0035480B" w:rsidRPr="00581B3A" w:rsidRDefault="0035480B" w:rsidP="00630193">
            <w:pPr>
              <w:pStyle w:val="rowtabella0"/>
              <w:jc w:val="center"/>
              <w:rPr>
                <w:color w:val="002060"/>
              </w:rPr>
            </w:pPr>
            <w:r w:rsidRPr="00581B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CDE74" w14:textId="77777777" w:rsidR="0035480B" w:rsidRPr="00581B3A" w:rsidRDefault="0035480B" w:rsidP="00630193">
            <w:pPr>
              <w:pStyle w:val="rowtabella0"/>
              <w:jc w:val="center"/>
              <w:rPr>
                <w:color w:val="002060"/>
              </w:rPr>
            </w:pPr>
            <w:r w:rsidRPr="00581B3A">
              <w:rPr>
                <w:color w:val="002060"/>
              </w:rPr>
              <w:t>0</w:t>
            </w:r>
          </w:p>
        </w:tc>
      </w:tr>
      <w:tr w:rsidR="0035480B" w:rsidRPr="00581B3A" w14:paraId="79078646"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3DF20" w14:textId="77777777" w:rsidR="0035480B" w:rsidRPr="00581B3A" w:rsidRDefault="0035480B" w:rsidP="00630193">
            <w:pPr>
              <w:pStyle w:val="rowtabella0"/>
              <w:rPr>
                <w:color w:val="002060"/>
              </w:rPr>
            </w:pPr>
            <w:r w:rsidRPr="00581B3A">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3A83C" w14:textId="77777777" w:rsidR="0035480B" w:rsidRPr="00581B3A" w:rsidRDefault="0035480B" w:rsidP="00630193">
            <w:pPr>
              <w:pStyle w:val="rowtabella0"/>
              <w:jc w:val="center"/>
              <w:rPr>
                <w:color w:val="002060"/>
              </w:rPr>
            </w:pPr>
            <w:r w:rsidRPr="00581B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A0F4B"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96FB5"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F6D31"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C9CA2"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1D6A7" w14:textId="77777777" w:rsidR="0035480B" w:rsidRPr="00581B3A" w:rsidRDefault="0035480B" w:rsidP="00630193">
            <w:pPr>
              <w:pStyle w:val="rowtabella0"/>
              <w:jc w:val="center"/>
              <w:rPr>
                <w:color w:val="002060"/>
              </w:rPr>
            </w:pPr>
            <w:r w:rsidRPr="00581B3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4C2C6" w14:textId="77777777" w:rsidR="0035480B" w:rsidRPr="00581B3A" w:rsidRDefault="0035480B" w:rsidP="00630193">
            <w:pPr>
              <w:pStyle w:val="rowtabella0"/>
              <w:jc w:val="center"/>
              <w:rPr>
                <w:color w:val="002060"/>
              </w:rPr>
            </w:pPr>
            <w:r w:rsidRPr="00581B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0F44E" w14:textId="77777777" w:rsidR="0035480B" w:rsidRPr="00581B3A" w:rsidRDefault="0035480B" w:rsidP="00630193">
            <w:pPr>
              <w:pStyle w:val="rowtabella0"/>
              <w:jc w:val="center"/>
              <w:rPr>
                <w:color w:val="002060"/>
              </w:rPr>
            </w:pPr>
            <w:r w:rsidRPr="00581B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92E06" w14:textId="77777777" w:rsidR="0035480B" w:rsidRPr="00581B3A" w:rsidRDefault="0035480B" w:rsidP="00630193">
            <w:pPr>
              <w:pStyle w:val="rowtabella0"/>
              <w:jc w:val="center"/>
              <w:rPr>
                <w:color w:val="002060"/>
              </w:rPr>
            </w:pPr>
            <w:r w:rsidRPr="00581B3A">
              <w:rPr>
                <w:color w:val="002060"/>
              </w:rPr>
              <w:t>0</w:t>
            </w:r>
          </w:p>
        </w:tc>
      </w:tr>
      <w:tr w:rsidR="0035480B" w:rsidRPr="00581B3A" w14:paraId="1336453F"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B7336D" w14:textId="77777777" w:rsidR="0035480B" w:rsidRPr="00581B3A" w:rsidRDefault="0035480B" w:rsidP="00630193">
            <w:pPr>
              <w:pStyle w:val="rowtabella0"/>
              <w:rPr>
                <w:color w:val="002060"/>
              </w:rPr>
            </w:pPr>
            <w:r w:rsidRPr="00581B3A">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CAA25" w14:textId="77777777" w:rsidR="0035480B" w:rsidRPr="00581B3A" w:rsidRDefault="0035480B" w:rsidP="00630193">
            <w:pPr>
              <w:pStyle w:val="rowtabella0"/>
              <w:jc w:val="center"/>
              <w:rPr>
                <w:color w:val="002060"/>
              </w:rPr>
            </w:pPr>
            <w:r w:rsidRPr="00581B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84D91"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4A4E5"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6AA47"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F2B68"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0DE71" w14:textId="77777777" w:rsidR="0035480B" w:rsidRPr="00581B3A" w:rsidRDefault="0035480B" w:rsidP="00630193">
            <w:pPr>
              <w:pStyle w:val="rowtabella0"/>
              <w:jc w:val="center"/>
              <w:rPr>
                <w:color w:val="002060"/>
              </w:rPr>
            </w:pPr>
            <w:r w:rsidRPr="00581B3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26E98" w14:textId="77777777" w:rsidR="0035480B" w:rsidRPr="00581B3A" w:rsidRDefault="0035480B" w:rsidP="00630193">
            <w:pPr>
              <w:pStyle w:val="rowtabella0"/>
              <w:jc w:val="center"/>
              <w:rPr>
                <w:color w:val="002060"/>
              </w:rPr>
            </w:pPr>
            <w:r w:rsidRPr="00581B3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97305"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E4A55" w14:textId="77777777" w:rsidR="0035480B" w:rsidRPr="00581B3A" w:rsidRDefault="0035480B" w:rsidP="00630193">
            <w:pPr>
              <w:pStyle w:val="rowtabella0"/>
              <w:jc w:val="center"/>
              <w:rPr>
                <w:color w:val="002060"/>
              </w:rPr>
            </w:pPr>
            <w:r w:rsidRPr="00581B3A">
              <w:rPr>
                <w:color w:val="002060"/>
              </w:rPr>
              <w:t>0</w:t>
            </w:r>
          </w:p>
        </w:tc>
      </w:tr>
      <w:tr w:rsidR="0035480B" w:rsidRPr="00581B3A" w14:paraId="731B74FA"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B355D" w14:textId="77777777" w:rsidR="0035480B" w:rsidRPr="00581B3A" w:rsidRDefault="0035480B" w:rsidP="00630193">
            <w:pPr>
              <w:pStyle w:val="rowtabella0"/>
              <w:rPr>
                <w:color w:val="002060"/>
                <w:lang w:val="es-ES"/>
              </w:rPr>
            </w:pPr>
            <w:r w:rsidRPr="00581B3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B0275" w14:textId="77777777" w:rsidR="0035480B" w:rsidRPr="00581B3A" w:rsidRDefault="0035480B" w:rsidP="00630193">
            <w:pPr>
              <w:pStyle w:val="rowtabella0"/>
              <w:jc w:val="center"/>
              <w:rPr>
                <w:color w:val="002060"/>
              </w:rPr>
            </w:pPr>
            <w:r w:rsidRPr="00581B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A1BE6"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CEE6B"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34AA0"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2A81A"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7CE54" w14:textId="77777777" w:rsidR="0035480B" w:rsidRPr="00581B3A" w:rsidRDefault="0035480B" w:rsidP="00630193">
            <w:pPr>
              <w:pStyle w:val="rowtabella0"/>
              <w:jc w:val="center"/>
              <w:rPr>
                <w:color w:val="002060"/>
              </w:rPr>
            </w:pPr>
            <w:r w:rsidRPr="00581B3A">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34109" w14:textId="77777777" w:rsidR="0035480B" w:rsidRPr="00581B3A" w:rsidRDefault="0035480B" w:rsidP="00630193">
            <w:pPr>
              <w:pStyle w:val="rowtabella0"/>
              <w:jc w:val="center"/>
              <w:rPr>
                <w:color w:val="002060"/>
              </w:rPr>
            </w:pPr>
            <w:r w:rsidRPr="00581B3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2CBE9"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59B15" w14:textId="77777777" w:rsidR="0035480B" w:rsidRPr="00581B3A" w:rsidRDefault="0035480B" w:rsidP="00630193">
            <w:pPr>
              <w:pStyle w:val="rowtabella0"/>
              <w:jc w:val="center"/>
              <w:rPr>
                <w:color w:val="002060"/>
              </w:rPr>
            </w:pPr>
            <w:r w:rsidRPr="00581B3A">
              <w:rPr>
                <w:color w:val="002060"/>
              </w:rPr>
              <w:t>0</w:t>
            </w:r>
          </w:p>
        </w:tc>
      </w:tr>
      <w:tr w:rsidR="0035480B" w:rsidRPr="00581B3A" w14:paraId="2F5EB341"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63A0DD" w14:textId="77777777" w:rsidR="0035480B" w:rsidRPr="00581B3A" w:rsidRDefault="0035480B" w:rsidP="00630193">
            <w:pPr>
              <w:pStyle w:val="rowtabella0"/>
              <w:rPr>
                <w:color w:val="002060"/>
              </w:rPr>
            </w:pPr>
            <w:r w:rsidRPr="00581B3A">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F3CD7" w14:textId="77777777" w:rsidR="0035480B" w:rsidRPr="00581B3A" w:rsidRDefault="0035480B" w:rsidP="00630193">
            <w:pPr>
              <w:pStyle w:val="rowtabella0"/>
              <w:jc w:val="center"/>
              <w:rPr>
                <w:color w:val="002060"/>
              </w:rPr>
            </w:pPr>
            <w:r w:rsidRPr="00581B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DD601"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7AC4C"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9A179"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46BD5"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9B228" w14:textId="77777777" w:rsidR="0035480B" w:rsidRPr="00581B3A" w:rsidRDefault="0035480B" w:rsidP="00630193">
            <w:pPr>
              <w:pStyle w:val="rowtabella0"/>
              <w:jc w:val="center"/>
              <w:rPr>
                <w:color w:val="002060"/>
              </w:rPr>
            </w:pPr>
            <w:r w:rsidRPr="00581B3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4720A" w14:textId="77777777" w:rsidR="0035480B" w:rsidRPr="00581B3A" w:rsidRDefault="0035480B" w:rsidP="00630193">
            <w:pPr>
              <w:pStyle w:val="rowtabella0"/>
              <w:jc w:val="center"/>
              <w:rPr>
                <w:color w:val="002060"/>
              </w:rPr>
            </w:pPr>
            <w:r w:rsidRPr="00581B3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7A460"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9E04E" w14:textId="77777777" w:rsidR="0035480B" w:rsidRPr="00581B3A" w:rsidRDefault="0035480B" w:rsidP="00630193">
            <w:pPr>
              <w:pStyle w:val="rowtabella0"/>
              <w:jc w:val="center"/>
              <w:rPr>
                <w:color w:val="002060"/>
              </w:rPr>
            </w:pPr>
            <w:r w:rsidRPr="00581B3A">
              <w:rPr>
                <w:color w:val="002060"/>
              </w:rPr>
              <w:t>0</w:t>
            </w:r>
          </w:p>
        </w:tc>
      </w:tr>
      <w:tr w:rsidR="0035480B" w:rsidRPr="00581B3A" w14:paraId="1AE78A0A"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F90D0" w14:textId="77777777" w:rsidR="0035480B" w:rsidRPr="00581B3A" w:rsidRDefault="0035480B" w:rsidP="00630193">
            <w:pPr>
              <w:pStyle w:val="rowtabella0"/>
              <w:rPr>
                <w:color w:val="002060"/>
              </w:rPr>
            </w:pPr>
            <w:r w:rsidRPr="00581B3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7159" w14:textId="77777777" w:rsidR="0035480B" w:rsidRPr="00581B3A" w:rsidRDefault="0035480B" w:rsidP="00630193">
            <w:pPr>
              <w:pStyle w:val="rowtabella0"/>
              <w:jc w:val="center"/>
              <w:rPr>
                <w:color w:val="002060"/>
              </w:rPr>
            </w:pPr>
            <w:r w:rsidRPr="00581B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051DB"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0EF0A"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F1A1E"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9AF50"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775AA" w14:textId="77777777" w:rsidR="0035480B" w:rsidRPr="00581B3A" w:rsidRDefault="0035480B" w:rsidP="00630193">
            <w:pPr>
              <w:pStyle w:val="rowtabella0"/>
              <w:jc w:val="center"/>
              <w:rPr>
                <w:color w:val="002060"/>
              </w:rPr>
            </w:pPr>
            <w:r w:rsidRPr="00581B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9E048" w14:textId="77777777" w:rsidR="0035480B" w:rsidRPr="00581B3A" w:rsidRDefault="0035480B" w:rsidP="00630193">
            <w:pPr>
              <w:pStyle w:val="rowtabella0"/>
              <w:jc w:val="center"/>
              <w:rPr>
                <w:color w:val="002060"/>
              </w:rPr>
            </w:pPr>
            <w:r w:rsidRPr="00581B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E2F13"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0F518" w14:textId="77777777" w:rsidR="0035480B" w:rsidRPr="00581B3A" w:rsidRDefault="0035480B" w:rsidP="00630193">
            <w:pPr>
              <w:pStyle w:val="rowtabella0"/>
              <w:jc w:val="center"/>
              <w:rPr>
                <w:color w:val="002060"/>
              </w:rPr>
            </w:pPr>
            <w:r w:rsidRPr="00581B3A">
              <w:rPr>
                <w:color w:val="002060"/>
              </w:rPr>
              <w:t>0</w:t>
            </w:r>
          </w:p>
        </w:tc>
      </w:tr>
      <w:tr w:rsidR="0035480B" w:rsidRPr="00581B3A" w14:paraId="48B3EE17"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A75FD3" w14:textId="77777777" w:rsidR="0035480B" w:rsidRPr="00581B3A" w:rsidRDefault="0035480B" w:rsidP="00630193">
            <w:pPr>
              <w:pStyle w:val="rowtabella0"/>
              <w:rPr>
                <w:color w:val="002060"/>
              </w:rPr>
            </w:pPr>
            <w:r w:rsidRPr="00581B3A">
              <w:rPr>
                <w:color w:val="002060"/>
              </w:rPr>
              <w:lastRenderedPageBreak/>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3F25A"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53238"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49225"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75C65"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08F6C"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AD81C" w14:textId="77777777" w:rsidR="0035480B" w:rsidRPr="00581B3A" w:rsidRDefault="0035480B" w:rsidP="00630193">
            <w:pPr>
              <w:pStyle w:val="rowtabella0"/>
              <w:jc w:val="center"/>
              <w:rPr>
                <w:color w:val="002060"/>
              </w:rPr>
            </w:pPr>
            <w:r w:rsidRPr="00581B3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174A7" w14:textId="77777777" w:rsidR="0035480B" w:rsidRPr="00581B3A" w:rsidRDefault="0035480B" w:rsidP="00630193">
            <w:pPr>
              <w:pStyle w:val="rowtabella0"/>
              <w:jc w:val="center"/>
              <w:rPr>
                <w:color w:val="002060"/>
              </w:rPr>
            </w:pPr>
            <w:r w:rsidRPr="00581B3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4F347"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59EA5" w14:textId="77777777" w:rsidR="0035480B" w:rsidRPr="00581B3A" w:rsidRDefault="0035480B" w:rsidP="00630193">
            <w:pPr>
              <w:pStyle w:val="rowtabella0"/>
              <w:jc w:val="center"/>
              <w:rPr>
                <w:color w:val="002060"/>
              </w:rPr>
            </w:pPr>
            <w:r w:rsidRPr="00581B3A">
              <w:rPr>
                <w:color w:val="002060"/>
              </w:rPr>
              <w:t>0</w:t>
            </w:r>
          </w:p>
        </w:tc>
      </w:tr>
      <w:tr w:rsidR="0035480B" w:rsidRPr="00581B3A" w14:paraId="6376B7C3"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C1D381" w14:textId="77777777" w:rsidR="0035480B" w:rsidRPr="00581B3A" w:rsidRDefault="0035480B" w:rsidP="00630193">
            <w:pPr>
              <w:pStyle w:val="rowtabella0"/>
              <w:rPr>
                <w:color w:val="002060"/>
              </w:rPr>
            </w:pPr>
            <w:r w:rsidRPr="00581B3A">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BCBF6" w14:textId="77777777" w:rsidR="0035480B" w:rsidRPr="00581B3A" w:rsidRDefault="0035480B" w:rsidP="00630193">
            <w:pPr>
              <w:pStyle w:val="rowtabella0"/>
              <w:jc w:val="center"/>
              <w:rPr>
                <w:color w:val="002060"/>
              </w:rPr>
            </w:pPr>
            <w:r w:rsidRPr="00581B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C7CE1"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F756B"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4DC2"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BD4AF"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B02D0" w14:textId="77777777" w:rsidR="0035480B" w:rsidRPr="00581B3A" w:rsidRDefault="0035480B" w:rsidP="00630193">
            <w:pPr>
              <w:pStyle w:val="rowtabella0"/>
              <w:jc w:val="center"/>
              <w:rPr>
                <w:color w:val="002060"/>
              </w:rPr>
            </w:pPr>
            <w:r w:rsidRPr="00581B3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792BF" w14:textId="77777777" w:rsidR="0035480B" w:rsidRPr="00581B3A" w:rsidRDefault="0035480B" w:rsidP="00630193">
            <w:pPr>
              <w:pStyle w:val="rowtabella0"/>
              <w:jc w:val="center"/>
              <w:rPr>
                <w:color w:val="002060"/>
              </w:rPr>
            </w:pPr>
            <w:r w:rsidRPr="00581B3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712B"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358E8" w14:textId="77777777" w:rsidR="0035480B" w:rsidRPr="00581B3A" w:rsidRDefault="0035480B" w:rsidP="00630193">
            <w:pPr>
              <w:pStyle w:val="rowtabella0"/>
              <w:jc w:val="center"/>
              <w:rPr>
                <w:color w:val="002060"/>
              </w:rPr>
            </w:pPr>
            <w:r w:rsidRPr="00581B3A">
              <w:rPr>
                <w:color w:val="002060"/>
              </w:rPr>
              <w:t>0</w:t>
            </w:r>
          </w:p>
        </w:tc>
      </w:tr>
      <w:tr w:rsidR="0035480B" w:rsidRPr="00581B3A" w14:paraId="18E96276"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749ADD" w14:textId="77777777" w:rsidR="0035480B" w:rsidRPr="00581B3A" w:rsidRDefault="0035480B" w:rsidP="00630193">
            <w:pPr>
              <w:pStyle w:val="rowtabella0"/>
              <w:rPr>
                <w:color w:val="002060"/>
              </w:rPr>
            </w:pPr>
            <w:r w:rsidRPr="00581B3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60720"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C0D3F"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513AF"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11B14"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8CDCB"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BC493" w14:textId="77777777" w:rsidR="0035480B" w:rsidRPr="00581B3A" w:rsidRDefault="0035480B" w:rsidP="00630193">
            <w:pPr>
              <w:pStyle w:val="rowtabella0"/>
              <w:jc w:val="center"/>
              <w:rPr>
                <w:color w:val="002060"/>
              </w:rPr>
            </w:pPr>
            <w:r w:rsidRPr="00581B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147D2" w14:textId="77777777" w:rsidR="0035480B" w:rsidRPr="00581B3A" w:rsidRDefault="0035480B" w:rsidP="00630193">
            <w:pPr>
              <w:pStyle w:val="rowtabella0"/>
              <w:jc w:val="center"/>
              <w:rPr>
                <w:color w:val="002060"/>
              </w:rPr>
            </w:pPr>
            <w:r w:rsidRPr="00581B3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D060D"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DF47F" w14:textId="77777777" w:rsidR="0035480B" w:rsidRPr="00581B3A" w:rsidRDefault="0035480B" w:rsidP="00630193">
            <w:pPr>
              <w:pStyle w:val="rowtabella0"/>
              <w:jc w:val="center"/>
              <w:rPr>
                <w:color w:val="002060"/>
              </w:rPr>
            </w:pPr>
            <w:r w:rsidRPr="00581B3A">
              <w:rPr>
                <w:color w:val="002060"/>
              </w:rPr>
              <w:t>0</w:t>
            </w:r>
          </w:p>
        </w:tc>
      </w:tr>
      <w:tr w:rsidR="0035480B" w:rsidRPr="00581B3A" w14:paraId="3D8727B0"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316CB" w14:textId="77777777" w:rsidR="0035480B" w:rsidRPr="00581B3A" w:rsidRDefault="0035480B" w:rsidP="00630193">
            <w:pPr>
              <w:pStyle w:val="rowtabella0"/>
              <w:rPr>
                <w:color w:val="002060"/>
              </w:rPr>
            </w:pPr>
            <w:r w:rsidRPr="00581B3A">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E3FFC"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9A95F"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3810B"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A7389"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F483B"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2C3C6" w14:textId="77777777" w:rsidR="0035480B" w:rsidRPr="00581B3A" w:rsidRDefault="0035480B" w:rsidP="00630193">
            <w:pPr>
              <w:pStyle w:val="rowtabella0"/>
              <w:jc w:val="center"/>
              <w:rPr>
                <w:color w:val="002060"/>
              </w:rPr>
            </w:pPr>
            <w:r w:rsidRPr="00581B3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D2937" w14:textId="77777777" w:rsidR="0035480B" w:rsidRPr="00581B3A" w:rsidRDefault="0035480B" w:rsidP="00630193">
            <w:pPr>
              <w:pStyle w:val="rowtabella0"/>
              <w:jc w:val="center"/>
              <w:rPr>
                <w:color w:val="002060"/>
              </w:rPr>
            </w:pPr>
            <w:r w:rsidRPr="00581B3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1C38"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E3FEC" w14:textId="77777777" w:rsidR="0035480B" w:rsidRPr="00581B3A" w:rsidRDefault="0035480B" w:rsidP="00630193">
            <w:pPr>
              <w:pStyle w:val="rowtabella0"/>
              <w:jc w:val="center"/>
              <w:rPr>
                <w:color w:val="002060"/>
              </w:rPr>
            </w:pPr>
            <w:r w:rsidRPr="00581B3A">
              <w:rPr>
                <w:color w:val="002060"/>
              </w:rPr>
              <w:t>0</w:t>
            </w:r>
          </w:p>
        </w:tc>
      </w:tr>
      <w:tr w:rsidR="0035480B" w:rsidRPr="00581B3A" w14:paraId="55FA8EB0"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0A5472" w14:textId="77777777" w:rsidR="0035480B" w:rsidRPr="00581B3A" w:rsidRDefault="0035480B" w:rsidP="00630193">
            <w:pPr>
              <w:pStyle w:val="rowtabella0"/>
              <w:rPr>
                <w:color w:val="002060"/>
              </w:rPr>
            </w:pPr>
            <w:r w:rsidRPr="00581B3A">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65428"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76BF5"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55F5C"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81F97"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0D585"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C3E49" w14:textId="77777777" w:rsidR="0035480B" w:rsidRPr="00581B3A" w:rsidRDefault="0035480B" w:rsidP="00630193">
            <w:pPr>
              <w:pStyle w:val="rowtabella0"/>
              <w:jc w:val="center"/>
              <w:rPr>
                <w:color w:val="002060"/>
              </w:rPr>
            </w:pPr>
            <w:r w:rsidRPr="00581B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E50CF" w14:textId="77777777" w:rsidR="0035480B" w:rsidRPr="00581B3A" w:rsidRDefault="0035480B" w:rsidP="00630193">
            <w:pPr>
              <w:pStyle w:val="rowtabella0"/>
              <w:jc w:val="center"/>
              <w:rPr>
                <w:color w:val="002060"/>
              </w:rPr>
            </w:pPr>
            <w:r w:rsidRPr="00581B3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EEA51" w14:textId="77777777" w:rsidR="0035480B" w:rsidRPr="00581B3A" w:rsidRDefault="0035480B" w:rsidP="00630193">
            <w:pPr>
              <w:pStyle w:val="rowtabella0"/>
              <w:jc w:val="center"/>
              <w:rPr>
                <w:color w:val="002060"/>
              </w:rPr>
            </w:pPr>
            <w:r w:rsidRPr="00581B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00C73" w14:textId="77777777" w:rsidR="0035480B" w:rsidRPr="00581B3A" w:rsidRDefault="0035480B" w:rsidP="00630193">
            <w:pPr>
              <w:pStyle w:val="rowtabella0"/>
              <w:jc w:val="center"/>
              <w:rPr>
                <w:color w:val="002060"/>
              </w:rPr>
            </w:pPr>
            <w:r w:rsidRPr="00581B3A">
              <w:rPr>
                <w:color w:val="002060"/>
              </w:rPr>
              <w:t>0</w:t>
            </w:r>
          </w:p>
        </w:tc>
      </w:tr>
      <w:tr w:rsidR="0035480B" w:rsidRPr="00581B3A" w14:paraId="05E8CB92"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40D9F8" w14:textId="77777777" w:rsidR="0035480B" w:rsidRPr="00581B3A" w:rsidRDefault="0035480B" w:rsidP="00630193">
            <w:pPr>
              <w:pStyle w:val="rowtabella0"/>
              <w:rPr>
                <w:color w:val="002060"/>
              </w:rPr>
            </w:pPr>
            <w:r w:rsidRPr="00581B3A">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6C561"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EDC40"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45E0F"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96B58"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7FF96"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4F7A2" w14:textId="77777777" w:rsidR="0035480B" w:rsidRPr="00581B3A" w:rsidRDefault="0035480B" w:rsidP="00630193">
            <w:pPr>
              <w:pStyle w:val="rowtabella0"/>
              <w:jc w:val="center"/>
              <w:rPr>
                <w:color w:val="002060"/>
              </w:rPr>
            </w:pPr>
            <w:r w:rsidRPr="00581B3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CC909" w14:textId="77777777" w:rsidR="0035480B" w:rsidRPr="00581B3A" w:rsidRDefault="0035480B" w:rsidP="00630193">
            <w:pPr>
              <w:pStyle w:val="rowtabella0"/>
              <w:jc w:val="center"/>
              <w:rPr>
                <w:color w:val="002060"/>
              </w:rPr>
            </w:pPr>
            <w:r w:rsidRPr="00581B3A">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9272E" w14:textId="77777777" w:rsidR="0035480B" w:rsidRPr="00581B3A" w:rsidRDefault="0035480B" w:rsidP="00630193">
            <w:pPr>
              <w:pStyle w:val="rowtabella0"/>
              <w:jc w:val="center"/>
              <w:rPr>
                <w:color w:val="002060"/>
              </w:rPr>
            </w:pPr>
            <w:r w:rsidRPr="00581B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0B912" w14:textId="77777777" w:rsidR="0035480B" w:rsidRPr="00581B3A" w:rsidRDefault="0035480B" w:rsidP="00630193">
            <w:pPr>
              <w:pStyle w:val="rowtabella0"/>
              <w:jc w:val="center"/>
              <w:rPr>
                <w:color w:val="002060"/>
              </w:rPr>
            </w:pPr>
            <w:r w:rsidRPr="00581B3A">
              <w:rPr>
                <w:color w:val="002060"/>
              </w:rPr>
              <w:t>0</w:t>
            </w:r>
          </w:p>
        </w:tc>
      </w:tr>
    </w:tbl>
    <w:p w14:paraId="4ED66652" w14:textId="77777777" w:rsidR="0035480B" w:rsidRPr="00581B3A" w:rsidRDefault="0035480B" w:rsidP="0035480B">
      <w:pPr>
        <w:pStyle w:val="breakline"/>
        <w:rPr>
          <w:rFonts w:eastAsiaTheme="minorEastAsia"/>
          <w:color w:val="002060"/>
        </w:rPr>
      </w:pPr>
    </w:p>
    <w:p w14:paraId="1220402B" w14:textId="77777777" w:rsidR="0035480B" w:rsidRPr="00581B3A" w:rsidRDefault="0035480B" w:rsidP="0035480B">
      <w:pPr>
        <w:pStyle w:val="breakline"/>
        <w:rPr>
          <w:color w:val="002060"/>
        </w:rPr>
      </w:pPr>
    </w:p>
    <w:p w14:paraId="7A4A6611" w14:textId="77777777" w:rsidR="0035480B" w:rsidRPr="00581B3A" w:rsidRDefault="0035480B" w:rsidP="0035480B">
      <w:pPr>
        <w:pStyle w:val="sottotitolocampionato10"/>
        <w:rPr>
          <w:color w:val="002060"/>
        </w:rPr>
      </w:pPr>
      <w:r w:rsidRPr="00581B3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09F4BAC1"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AA013"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BC328"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AAF99"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F40CC"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59F23"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6E811"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1B2D0"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598D9"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59B05"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8DD0B" w14:textId="77777777" w:rsidR="0035480B" w:rsidRPr="00581B3A" w:rsidRDefault="0035480B" w:rsidP="00630193">
            <w:pPr>
              <w:pStyle w:val="headertabella0"/>
              <w:rPr>
                <w:color w:val="002060"/>
              </w:rPr>
            </w:pPr>
            <w:r w:rsidRPr="00581B3A">
              <w:rPr>
                <w:color w:val="002060"/>
              </w:rPr>
              <w:t>PE</w:t>
            </w:r>
          </w:p>
        </w:tc>
      </w:tr>
      <w:tr w:rsidR="0035480B" w:rsidRPr="00581B3A" w14:paraId="15182A86"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AD23BB" w14:textId="77777777" w:rsidR="0035480B" w:rsidRPr="00581B3A" w:rsidRDefault="0035480B" w:rsidP="00630193">
            <w:pPr>
              <w:pStyle w:val="rowtabella0"/>
              <w:rPr>
                <w:color w:val="002060"/>
              </w:rPr>
            </w:pPr>
            <w:r w:rsidRPr="00581B3A">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7773" w14:textId="77777777" w:rsidR="0035480B" w:rsidRPr="00581B3A" w:rsidRDefault="0035480B" w:rsidP="00630193">
            <w:pPr>
              <w:pStyle w:val="rowtabella0"/>
              <w:jc w:val="center"/>
              <w:rPr>
                <w:color w:val="002060"/>
              </w:rPr>
            </w:pPr>
            <w:r w:rsidRPr="00581B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371A8"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C3609"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1E8B7"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96843"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17329" w14:textId="77777777" w:rsidR="0035480B" w:rsidRPr="00581B3A" w:rsidRDefault="0035480B" w:rsidP="00630193">
            <w:pPr>
              <w:pStyle w:val="rowtabella0"/>
              <w:jc w:val="center"/>
              <w:rPr>
                <w:color w:val="002060"/>
              </w:rPr>
            </w:pPr>
            <w:r w:rsidRPr="00581B3A">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BB4CC" w14:textId="77777777" w:rsidR="0035480B" w:rsidRPr="00581B3A" w:rsidRDefault="0035480B" w:rsidP="00630193">
            <w:pPr>
              <w:pStyle w:val="rowtabella0"/>
              <w:jc w:val="center"/>
              <w:rPr>
                <w:color w:val="002060"/>
              </w:rPr>
            </w:pPr>
            <w:r w:rsidRPr="00581B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3EC31" w14:textId="77777777" w:rsidR="0035480B" w:rsidRPr="00581B3A" w:rsidRDefault="0035480B" w:rsidP="00630193">
            <w:pPr>
              <w:pStyle w:val="rowtabella0"/>
              <w:jc w:val="center"/>
              <w:rPr>
                <w:color w:val="002060"/>
              </w:rPr>
            </w:pPr>
            <w:r w:rsidRPr="00581B3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91E31" w14:textId="77777777" w:rsidR="0035480B" w:rsidRPr="00581B3A" w:rsidRDefault="0035480B" w:rsidP="00630193">
            <w:pPr>
              <w:pStyle w:val="rowtabella0"/>
              <w:jc w:val="center"/>
              <w:rPr>
                <w:color w:val="002060"/>
              </w:rPr>
            </w:pPr>
            <w:r w:rsidRPr="00581B3A">
              <w:rPr>
                <w:color w:val="002060"/>
              </w:rPr>
              <w:t>0</w:t>
            </w:r>
          </w:p>
        </w:tc>
      </w:tr>
      <w:tr w:rsidR="0035480B" w:rsidRPr="00581B3A" w14:paraId="7307B040"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241FA9" w14:textId="77777777" w:rsidR="0035480B" w:rsidRPr="00581B3A" w:rsidRDefault="0035480B" w:rsidP="00630193">
            <w:pPr>
              <w:pStyle w:val="rowtabella0"/>
              <w:rPr>
                <w:color w:val="002060"/>
              </w:rPr>
            </w:pPr>
            <w:r w:rsidRPr="00581B3A">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F6D17" w14:textId="77777777" w:rsidR="0035480B" w:rsidRPr="00581B3A" w:rsidRDefault="0035480B" w:rsidP="00630193">
            <w:pPr>
              <w:pStyle w:val="rowtabella0"/>
              <w:jc w:val="center"/>
              <w:rPr>
                <w:color w:val="002060"/>
              </w:rPr>
            </w:pPr>
            <w:r w:rsidRPr="00581B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8C4E6"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69894"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82456"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69E0D"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A5C5F" w14:textId="77777777" w:rsidR="0035480B" w:rsidRPr="00581B3A" w:rsidRDefault="0035480B" w:rsidP="00630193">
            <w:pPr>
              <w:pStyle w:val="rowtabella0"/>
              <w:jc w:val="center"/>
              <w:rPr>
                <w:color w:val="002060"/>
              </w:rPr>
            </w:pPr>
            <w:r w:rsidRPr="00581B3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687E6" w14:textId="77777777" w:rsidR="0035480B" w:rsidRPr="00581B3A" w:rsidRDefault="0035480B" w:rsidP="00630193">
            <w:pPr>
              <w:pStyle w:val="rowtabella0"/>
              <w:jc w:val="center"/>
              <w:rPr>
                <w:color w:val="002060"/>
              </w:rPr>
            </w:pPr>
            <w:r w:rsidRPr="00581B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83EDF" w14:textId="77777777" w:rsidR="0035480B" w:rsidRPr="00581B3A" w:rsidRDefault="0035480B" w:rsidP="00630193">
            <w:pPr>
              <w:pStyle w:val="rowtabella0"/>
              <w:jc w:val="center"/>
              <w:rPr>
                <w:color w:val="002060"/>
              </w:rPr>
            </w:pPr>
            <w:r w:rsidRPr="00581B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0D351" w14:textId="77777777" w:rsidR="0035480B" w:rsidRPr="00581B3A" w:rsidRDefault="0035480B" w:rsidP="00630193">
            <w:pPr>
              <w:pStyle w:val="rowtabella0"/>
              <w:jc w:val="center"/>
              <w:rPr>
                <w:color w:val="002060"/>
              </w:rPr>
            </w:pPr>
            <w:r w:rsidRPr="00581B3A">
              <w:rPr>
                <w:color w:val="002060"/>
              </w:rPr>
              <w:t>0</w:t>
            </w:r>
          </w:p>
        </w:tc>
      </w:tr>
      <w:tr w:rsidR="0035480B" w:rsidRPr="00581B3A" w14:paraId="5B54556C"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0181C3" w14:textId="77777777" w:rsidR="0035480B" w:rsidRPr="00581B3A" w:rsidRDefault="0035480B" w:rsidP="00630193">
            <w:pPr>
              <w:pStyle w:val="rowtabella0"/>
              <w:rPr>
                <w:color w:val="002060"/>
              </w:rPr>
            </w:pPr>
            <w:r w:rsidRPr="00581B3A">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BC8B8" w14:textId="77777777" w:rsidR="0035480B" w:rsidRPr="00581B3A" w:rsidRDefault="0035480B" w:rsidP="00630193">
            <w:pPr>
              <w:pStyle w:val="rowtabella0"/>
              <w:jc w:val="center"/>
              <w:rPr>
                <w:color w:val="002060"/>
              </w:rPr>
            </w:pPr>
            <w:r w:rsidRPr="00581B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FFB22"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21B59"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FF090"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C85E0"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8B9BD" w14:textId="77777777" w:rsidR="0035480B" w:rsidRPr="00581B3A" w:rsidRDefault="0035480B" w:rsidP="00630193">
            <w:pPr>
              <w:pStyle w:val="rowtabella0"/>
              <w:jc w:val="center"/>
              <w:rPr>
                <w:color w:val="002060"/>
              </w:rPr>
            </w:pPr>
            <w:r w:rsidRPr="00581B3A">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A7FEC" w14:textId="77777777" w:rsidR="0035480B" w:rsidRPr="00581B3A" w:rsidRDefault="0035480B" w:rsidP="00630193">
            <w:pPr>
              <w:pStyle w:val="rowtabella0"/>
              <w:jc w:val="center"/>
              <w:rPr>
                <w:color w:val="002060"/>
              </w:rPr>
            </w:pPr>
            <w:r w:rsidRPr="00581B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A48AB" w14:textId="77777777" w:rsidR="0035480B" w:rsidRPr="00581B3A" w:rsidRDefault="0035480B" w:rsidP="00630193">
            <w:pPr>
              <w:pStyle w:val="rowtabella0"/>
              <w:jc w:val="center"/>
              <w:rPr>
                <w:color w:val="002060"/>
              </w:rPr>
            </w:pPr>
            <w:r w:rsidRPr="00581B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289FC" w14:textId="77777777" w:rsidR="0035480B" w:rsidRPr="00581B3A" w:rsidRDefault="0035480B" w:rsidP="00630193">
            <w:pPr>
              <w:pStyle w:val="rowtabella0"/>
              <w:jc w:val="center"/>
              <w:rPr>
                <w:color w:val="002060"/>
              </w:rPr>
            </w:pPr>
            <w:r w:rsidRPr="00581B3A">
              <w:rPr>
                <w:color w:val="002060"/>
              </w:rPr>
              <w:t>0</w:t>
            </w:r>
          </w:p>
        </w:tc>
      </w:tr>
      <w:tr w:rsidR="0035480B" w:rsidRPr="00581B3A" w14:paraId="1B426B41"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5DF802" w14:textId="77777777" w:rsidR="0035480B" w:rsidRPr="00581B3A" w:rsidRDefault="0035480B" w:rsidP="00630193">
            <w:pPr>
              <w:pStyle w:val="rowtabella0"/>
              <w:rPr>
                <w:color w:val="002060"/>
              </w:rPr>
            </w:pPr>
            <w:r w:rsidRPr="00581B3A">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05485" w14:textId="77777777" w:rsidR="0035480B" w:rsidRPr="00581B3A" w:rsidRDefault="0035480B" w:rsidP="00630193">
            <w:pPr>
              <w:pStyle w:val="rowtabella0"/>
              <w:jc w:val="center"/>
              <w:rPr>
                <w:color w:val="002060"/>
              </w:rPr>
            </w:pPr>
            <w:r w:rsidRPr="00581B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4C75"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CEBAF"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87D7"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A3944"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3D0C7" w14:textId="77777777" w:rsidR="0035480B" w:rsidRPr="00581B3A" w:rsidRDefault="0035480B" w:rsidP="00630193">
            <w:pPr>
              <w:pStyle w:val="rowtabella0"/>
              <w:jc w:val="center"/>
              <w:rPr>
                <w:color w:val="002060"/>
              </w:rPr>
            </w:pPr>
            <w:r w:rsidRPr="00581B3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D2B80" w14:textId="77777777" w:rsidR="0035480B" w:rsidRPr="00581B3A" w:rsidRDefault="0035480B" w:rsidP="00630193">
            <w:pPr>
              <w:pStyle w:val="rowtabella0"/>
              <w:jc w:val="center"/>
              <w:rPr>
                <w:color w:val="002060"/>
              </w:rPr>
            </w:pPr>
            <w:r w:rsidRPr="00581B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A92BC"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C09D8" w14:textId="77777777" w:rsidR="0035480B" w:rsidRPr="00581B3A" w:rsidRDefault="0035480B" w:rsidP="00630193">
            <w:pPr>
              <w:pStyle w:val="rowtabella0"/>
              <w:jc w:val="center"/>
              <w:rPr>
                <w:color w:val="002060"/>
              </w:rPr>
            </w:pPr>
            <w:r w:rsidRPr="00581B3A">
              <w:rPr>
                <w:color w:val="002060"/>
              </w:rPr>
              <w:t>0</w:t>
            </w:r>
          </w:p>
        </w:tc>
      </w:tr>
      <w:tr w:rsidR="0035480B" w:rsidRPr="00581B3A" w14:paraId="655F4480"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195089" w14:textId="77777777" w:rsidR="0035480B" w:rsidRPr="00581B3A" w:rsidRDefault="0035480B" w:rsidP="00630193">
            <w:pPr>
              <w:pStyle w:val="rowtabella0"/>
              <w:rPr>
                <w:color w:val="002060"/>
              </w:rPr>
            </w:pPr>
            <w:r w:rsidRPr="00581B3A">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39341" w14:textId="77777777" w:rsidR="0035480B" w:rsidRPr="00581B3A" w:rsidRDefault="0035480B" w:rsidP="00630193">
            <w:pPr>
              <w:pStyle w:val="rowtabella0"/>
              <w:jc w:val="center"/>
              <w:rPr>
                <w:color w:val="002060"/>
              </w:rPr>
            </w:pPr>
            <w:r w:rsidRPr="00581B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4E547"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CA545"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CFEB1"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38FBD"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E0B6C" w14:textId="77777777" w:rsidR="0035480B" w:rsidRPr="00581B3A" w:rsidRDefault="0035480B" w:rsidP="00630193">
            <w:pPr>
              <w:pStyle w:val="rowtabella0"/>
              <w:jc w:val="center"/>
              <w:rPr>
                <w:color w:val="002060"/>
              </w:rPr>
            </w:pPr>
            <w:r w:rsidRPr="00581B3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8F435" w14:textId="77777777" w:rsidR="0035480B" w:rsidRPr="00581B3A" w:rsidRDefault="0035480B" w:rsidP="00630193">
            <w:pPr>
              <w:pStyle w:val="rowtabella0"/>
              <w:jc w:val="center"/>
              <w:rPr>
                <w:color w:val="002060"/>
              </w:rPr>
            </w:pPr>
            <w:r w:rsidRPr="00581B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D78D6"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16C94" w14:textId="77777777" w:rsidR="0035480B" w:rsidRPr="00581B3A" w:rsidRDefault="0035480B" w:rsidP="00630193">
            <w:pPr>
              <w:pStyle w:val="rowtabella0"/>
              <w:jc w:val="center"/>
              <w:rPr>
                <w:color w:val="002060"/>
              </w:rPr>
            </w:pPr>
            <w:r w:rsidRPr="00581B3A">
              <w:rPr>
                <w:color w:val="002060"/>
              </w:rPr>
              <w:t>0</w:t>
            </w:r>
          </w:p>
        </w:tc>
      </w:tr>
      <w:tr w:rsidR="0035480B" w:rsidRPr="00581B3A" w14:paraId="6238F94D"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D3E16E" w14:textId="77777777" w:rsidR="0035480B" w:rsidRPr="00581B3A" w:rsidRDefault="0035480B" w:rsidP="00630193">
            <w:pPr>
              <w:pStyle w:val="rowtabella0"/>
              <w:rPr>
                <w:color w:val="002060"/>
              </w:rPr>
            </w:pPr>
            <w:r w:rsidRPr="00581B3A">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C0742" w14:textId="77777777" w:rsidR="0035480B" w:rsidRPr="00581B3A" w:rsidRDefault="0035480B" w:rsidP="00630193">
            <w:pPr>
              <w:pStyle w:val="rowtabella0"/>
              <w:jc w:val="center"/>
              <w:rPr>
                <w:color w:val="002060"/>
              </w:rPr>
            </w:pPr>
            <w:r w:rsidRPr="00581B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F680F"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F5AB"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88260"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E943C"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9A933" w14:textId="77777777" w:rsidR="0035480B" w:rsidRPr="00581B3A" w:rsidRDefault="0035480B" w:rsidP="00630193">
            <w:pPr>
              <w:pStyle w:val="rowtabella0"/>
              <w:jc w:val="center"/>
              <w:rPr>
                <w:color w:val="002060"/>
              </w:rPr>
            </w:pPr>
            <w:r w:rsidRPr="00581B3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CD67A" w14:textId="77777777" w:rsidR="0035480B" w:rsidRPr="00581B3A" w:rsidRDefault="0035480B" w:rsidP="00630193">
            <w:pPr>
              <w:pStyle w:val="rowtabella0"/>
              <w:jc w:val="center"/>
              <w:rPr>
                <w:color w:val="002060"/>
              </w:rPr>
            </w:pPr>
            <w:r w:rsidRPr="00581B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CF511"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252A3" w14:textId="77777777" w:rsidR="0035480B" w:rsidRPr="00581B3A" w:rsidRDefault="0035480B" w:rsidP="00630193">
            <w:pPr>
              <w:pStyle w:val="rowtabella0"/>
              <w:jc w:val="center"/>
              <w:rPr>
                <w:color w:val="002060"/>
              </w:rPr>
            </w:pPr>
            <w:r w:rsidRPr="00581B3A">
              <w:rPr>
                <w:color w:val="002060"/>
              </w:rPr>
              <w:t>0</w:t>
            </w:r>
          </w:p>
        </w:tc>
      </w:tr>
      <w:tr w:rsidR="0035480B" w:rsidRPr="00581B3A" w14:paraId="4476031C"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0E0C1" w14:textId="77777777" w:rsidR="0035480B" w:rsidRPr="00581B3A" w:rsidRDefault="0035480B" w:rsidP="00630193">
            <w:pPr>
              <w:pStyle w:val="rowtabella0"/>
              <w:rPr>
                <w:color w:val="002060"/>
              </w:rPr>
            </w:pPr>
            <w:r w:rsidRPr="00581B3A">
              <w:rPr>
                <w:color w:val="002060"/>
              </w:rPr>
              <w:t xml:space="preserve">POL.D. </w:t>
            </w:r>
            <w:proofErr w:type="gramStart"/>
            <w:r w:rsidRPr="00581B3A">
              <w:rPr>
                <w:color w:val="002060"/>
              </w:rPr>
              <w:t>U.MANDOLESI</w:t>
            </w:r>
            <w:proofErr w:type="gramEnd"/>
            <w:r w:rsidRPr="00581B3A">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B2788"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83098"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D2D29"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A2DC6"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AE164"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598B7" w14:textId="77777777" w:rsidR="0035480B" w:rsidRPr="00581B3A" w:rsidRDefault="0035480B" w:rsidP="00630193">
            <w:pPr>
              <w:pStyle w:val="rowtabella0"/>
              <w:jc w:val="center"/>
              <w:rPr>
                <w:color w:val="002060"/>
              </w:rPr>
            </w:pPr>
            <w:r w:rsidRPr="00581B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060B9" w14:textId="77777777" w:rsidR="0035480B" w:rsidRPr="00581B3A" w:rsidRDefault="0035480B" w:rsidP="00630193">
            <w:pPr>
              <w:pStyle w:val="rowtabella0"/>
              <w:jc w:val="center"/>
              <w:rPr>
                <w:color w:val="002060"/>
              </w:rPr>
            </w:pPr>
            <w:r w:rsidRPr="00581B3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B748B"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2E271" w14:textId="77777777" w:rsidR="0035480B" w:rsidRPr="00581B3A" w:rsidRDefault="0035480B" w:rsidP="00630193">
            <w:pPr>
              <w:pStyle w:val="rowtabella0"/>
              <w:jc w:val="center"/>
              <w:rPr>
                <w:color w:val="002060"/>
              </w:rPr>
            </w:pPr>
            <w:r w:rsidRPr="00581B3A">
              <w:rPr>
                <w:color w:val="002060"/>
              </w:rPr>
              <w:t>0</w:t>
            </w:r>
          </w:p>
        </w:tc>
      </w:tr>
      <w:tr w:rsidR="0035480B" w:rsidRPr="00581B3A" w14:paraId="7A3C3A0B"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621EF6" w14:textId="77777777" w:rsidR="0035480B" w:rsidRPr="00581B3A" w:rsidRDefault="0035480B" w:rsidP="00630193">
            <w:pPr>
              <w:pStyle w:val="rowtabella0"/>
              <w:rPr>
                <w:color w:val="002060"/>
              </w:rPr>
            </w:pPr>
            <w:r w:rsidRPr="00581B3A">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AC2C0"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DEB22"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257B6"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BAB60"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A3594"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62EFB" w14:textId="77777777" w:rsidR="0035480B" w:rsidRPr="00581B3A" w:rsidRDefault="0035480B" w:rsidP="00630193">
            <w:pPr>
              <w:pStyle w:val="rowtabella0"/>
              <w:jc w:val="center"/>
              <w:rPr>
                <w:color w:val="002060"/>
              </w:rPr>
            </w:pPr>
            <w:r w:rsidRPr="00581B3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52036" w14:textId="77777777" w:rsidR="0035480B" w:rsidRPr="00581B3A" w:rsidRDefault="0035480B" w:rsidP="00630193">
            <w:pPr>
              <w:pStyle w:val="rowtabella0"/>
              <w:jc w:val="center"/>
              <w:rPr>
                <w:color w:val="002060"/>
              </w:rPr>
            </w:pPr>
            <w:r w:rsidRPr="00581B3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186F8"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39949" w14:textId="77777777" w:rsidR="0035480B" w:rsidRPr="00581B3A" w:rsidRDefault="0035480B" w:rsidP="00630193">
            <w:pPr>
              <w:pStyle w:val="rowtabella0"/>
              <w:jc w:val="center"/>
              <w:rPr>
                <w:color w:val="002060"/>
              </w:rPr>
            </w:pPr>
            <w:r w:rsidRPr="00581B3A">
              <w:rPr>
                <w:color w:val="002060"/>
              </w:rPr>
              <w:t>0</w:t>
            </w:r>
          </w:p>
        </w:tc>
      </w:tr>
      <w:tr w:rsidR="0035480B" w:rsidRPr="00581B3A" w14:paraId="2332991A"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8B9E7F" w14:textId="77777777" w:rsidR="0035480B" w:rsidRPr="00581B3A" w:rsidRDefault="0035480B" w:rsidP="00630193">
            <w:pPr>
              <w:pStyle w:val="rowtabella0"/>
              <w:rPr>
                <w:color w:val="002060"/>
              </w:rPr>
            </w:pPr>
            <w:r w:rsidRPr="00581B3A">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C5A8F"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AF37E"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C16EC"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80FA9"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D9B84"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3D79D" w14:textId="77777777" w:rsidR="0035480B" w:rsidRPr="00581B3A" w:rsidRDefault="0035480B" w:rsidP="00630193">
            <w:pPr>
              <w:pStyle w:val="rowtabella0"/>
              <w:jc w:val="center"/>
              <w:rPr>
                <w:color w:val="002060"/>
              </w:rPr>
            </w:pPr>
            <w:r w:rsidRPr="00581B3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398DE" w14:textId="77777777" w:rsidR="0035480B" w:rsidRPr="00581B3A" w:rsidRDefault="0035480B" w:rsidP="00630193">
            <w:pPr>
              <w:pStyle w:val="rowtabella0"/>
              <w:jc w:val="center"/>
              <w:rPr>
                <w:color w:val="002060"/>
              </w:rPr>
            </w:pPr>
            <w:r w:rsidRPr="00581B3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C8027" w14:textId="77777777" w:rsidR="0035480B" w:rsidRPr="00581B3A" w:rsidRDefault="0035480B" w:rsidP="00630193">
            <w:pPr>
              <w:pStyle w:val="rowtabella0"/>
              <w:jc w:val="center"/>
              <w:rPr>
                <w:color w:val="002060"/>
              </w:rPr>
            </w:pPr>
            <w:r w:rsidRPr="00581B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D0341" w14:textId="77777777" w:rsidR="0035480B" w:rsidRPr="00581B3A" w:rsidRDefault="0035480B" w:rsidP="00630193">
            <w:pPr>
              <w:pStyle w:val="rowtabella0"/>
              <w:jc w:val="center"/>
              <w:rPr>
                <w:color w:val="002060"/>
              </w:rPr>
            </w:pPr>
            <w:r w:rsidRPr="00581B3A">
              <w:rPr>
                <w:color w:val="002060"/>
              </w:rPr>
              <w:t>0</w:t>
            </w:r>
          </w:p>
        </w:tc>
      </w:tr>
      <w:tr w:rsidR="0035480B" w:rsidRPr="00581B3A" w14:paraId="4FD69EB2"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82EAB" w14:textId="77777777" w:rsidR="0035480B" w:rsidRPr="00581B3A" w:rsidRDefault="0035480B" w:rsidP="00630193">
            <w:pPr>
              <w:pStyle w:val="rowtabella0"/>
              <w:rPr>
                <w:color w:val="002060"/>
                <w:lang w:val="es-ES"/>
              </w:rPr>
            </w:pPr>
            <w:r w:rsidRPr="00581B3A">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3471E"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BFA14"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5A33D"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42A10"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E658D"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AC5D7" w14:textId="77777777" w:rsidR="0035480B" w:rsidRPr="00581B3A" w:rsidRDefault="0035480B" w:rsidP="00630193">
            <w:pPr>
              <w:pStyle w:val="rowtabella0"/>
              <w:jc w:val="center"/>
              <w:rPr>
                <w:color w:val="002060"/>
              </w:rPr>
            </w:pPr>
            <w:r w:rsidRPr="00581B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486FF" w14:textId="77777777" w:rsidR="0035480B" w:rsidRPr="00581B3A" w:rsidRDefault="0035480B" w:rsidP="00630193">
            <w:pPr>
              <w:pStyle w:val="rowtabella0"/>
              <w:jc w:val="center"/>
              <w:rPr>
                <w:color w:val="002060"/>
              </w:rPr>
            </w:pPr>
            <w:r w:rsidRPr="00581B3A">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BBFD3" w14:textId="77777777" w:rsidR="0035480B" w:rsidRPr="00581B3A" w:rsidRDefault="0035480B" w:rsidP="00630193">
            <w:pPr>
              <w:pStyle w:val="rowtabella0"/>
              <w:jc w:val="center"/>
              <w:rPr>
                <w:color w:val="002060"/>
              </w:rPr>
            </w:pPr>
            <w:r w:rsidRPr="00581B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ADDAA" w14:textId="77777777" w:rsidR="0035480B" w:rsidRPr="00581B3A" w:rsidRDefault="0035480B" w:rsidP="00630193">
            <w:pPr>
              <w:pStyle w:val="rowtabella0"/>
              <w:jc w:val="center"/>
              <w:rPr>
                <w:color w:val="002060"/>
              </w:rPr>
            </w:pPr>
            <w:r w:rsidRPr="00581B3A">
              <w:rPr>
                <w:color w:val="002060"/>
              </w:rPr>
              <w:t>0</w:t>
            </w:r>
          </w:p>
        </w:tc>
      </w:tr>
      <w:tr w:rsidR="0035480B" w:rsidRPr="00581B3A" w14:paraId="26500B26"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2E7A1" w14:textId="77777777" w:rsidR="0035480B" w:rsidRPr="00581B3A" w:rsidRDefault="0035480B" w:rsidP="00630193">
            <w:pPr>
              <w:pStyle w:val="rowtabella0"/>
              <w:rPr>
                <w:color w:val="002060"/>
              </w:rPr>
            </w:pPr>
            <w:r w:rsidRPr="00581B3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D0AF1"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99858"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624D0"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F05ED"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2F7B8"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5FE2D" w14:textId="77777777" w:rsidR="0035480B" w:rsidRPr="00581B3A" w:rsidRDefault="0035480B" w:rsidP="00630193">
            <w:pPr>
              <w:pStyle w:val="rowtabella0"/>
              <w:jc w:val="center"/>
              <w:rPr>
                <w:color w:val="002060"/>
              </w:rPr>
            </w:pPr>
            <w:r w:rsidRPr="00581B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4BDE5" w14:textId="77777777" w:rsidR="0035480B" w:rsidRPr="00581B3A" w:rsidRDefault="0035480B" w:rsidP="00630193">
            <w:pPr>
              <w:pStyle w:val="rowtabella0"/>
              <w:jc w:val="center"/>
              <w:rPr>
                <w:color w:val="002060"/>
              </w:rPr>
            </w:pPr>
            <w:r w:rsidRPr="00581B3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5C0D9" w14:textId="77777777" w:rsidR="0035480B" w:rsidRPr="00581B3A" w:rsidRDefault="0035480B" w:rsidP="00630193">
            <w:pPr>
              <w:pStyle w:val="rowtabella0"/>
              <w:jc w:val="center"/>
              <w:rPr>
                <w:color w:val="002060"/>
              </w:rPr>
            </w:pPr>
            <w:r w:rsidRPr="00581B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429B0" w14:textId="77777777" w:rsidR="0035480B" w:rsidRPr="00581B3A" w:rsidRDefault="0035480B" w:rsidP="00630193">
            <w:pPr>
              <w:pStyle w:val="rowtabella0"/>
              <w:jc w:val="center"/>
              <w:rPr>
                <w:color w:val="002060"/>
              </w:rPr>
            </w:pPr>
            <w:r w:rsidRPr="00581B3A">
              <w:rPr>
                <w:color w:val="002060"/>
              </w:rPr>
              <w:t>0</w:t>
            </w:r>
          </w:p>
        </w:tc>
      </w:tr>
      <w:tr w:rsidR="0035480B" w:rsidRPr="00581B3A" w14:paraId="1A1BADAF"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C86BD9" w14:textId="77777777" w:rsidR="0035480B" w:rsidRPr="00581B3A" w:rsidRDefault="0035480B" w:rsidP="00630193">
            <w:pPr>
              <w:pStyle w:val="rowtabella0"/>
              <w:rPr>
                <w:color w:val="002060"/>
                <w:lang w:val="es-ES"/>
              </w:rPr>
            </w:pPr>
            <w:r w:rsidRPr="00581B3A">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E42C5"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4385C"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3157C"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C1DD4"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0F116"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D8CC5" w14:textId="77777777" w:rsidR="0035480B" w:rsidRPr="00581B3A" w:rsidRDefault="0035480B" w:rsidP="00630193">
            <w:pPr>
              <w:pStyle w:val="rowtabella0"/>
              <w:jc w:val="center"/>
              <w:rPr>
                <w:color w:val="002060"/>
              </w:rPr>
            </w:pPr>
            <w:r w:rsidRPr="00581B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E28C1" w14:textId="77777777" w:rsidR="0035480B" w:rsidRPr="00581B3A" w:rsidRDefault="0035480B" w:rsidP="00630193">
            <w:pPr>
              <w:pStyle w:val="rowtabella0"/>
              <w:jc w:val="center"/>
              <w:rPr>
                <w:color w:val="002060"/>
              </w:rPr>
            </w:pPr>
            <w:r w:rsidRPr="00581B3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E16A7" w14:textId="77777777" w:rsidR="0035480B" w:rsidRPr="00581B3A" w:rsidRDefault="0035480B" w:rsidP="00630193">
            <w:pPr>
              <w:pStyle w:val="rowtabella0"/>
              <w:jc w:val="center"/>
              <w:rPr>
                <w:color w:val="002060"/>
              </w:rPr>
            </w:pPr>
            <w:r w:rsidRPr="00581B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7FAC1" w14:textId="77777777" w:rsidR="0035480B" w:rsidRPr="00581B3A" w:rsidRDefault="0035480B" w:rsidP="00630193">
            <w:pPr>
              <w:pStyle w:val="rowtabella0"/>
              <w:jc w:val="center"/>
              <w:rPr>
                <w:color w:val="002060"/>
              </w:rPr>
            </w:pPr>
            <w:r w:rsidRPr="00581B3A">
              <w:rPr>
                <w:color w:val="002060"/>
              </w:rPr>
              <w:t>0</w:t>
            </w:r>
          </w:p>
        </w:tc>
      </w:tr>
    </w:tbl>
    <w:p w14:paraId="32E2D7CF" w14:textId="77777777" w:rsidR="0035480B" w:rsidRPr="00581B3A" w:rsidRDefault="0035480B" w:rsidP="0035480B">
      <w:pPr>
        <w:pStyle w:val="breakline"/>
        <w:rPr>
          <w:rFonts w:eastAsiaTheme="minorEastAsia"/>
          <w:color w:val="002060"/>
        </w:rPr>
      </w:pPr>
    </w:p>
    <w:p w14:paraId="437DF3BF" w14:textId="77777777" w:rsidR="0035480B" w:rsidRPr="00581B3A" w:rsidRDefault="0035480B" w:rsidP="0035480B">
      <w:pPr>
        <w:pStyle w:val="titoloprinc0"/>
        <w:rPr>
          <w:color w:val="002060"/>
        </w:rPr>
      </w:pPr>
      <w:r w:rsidRPr="00581B3A">
        <w:rPr>
          <w:color w:val="002060"/>
        </w:rPr>
        <w:t>PROGRAMMA GARE</w:t>
      </w:r>
    </w:p>
    <w:p w14:paraId="51FCAE2B" w14:textId="77777777" w:rsidR="0035480B" w:rsidRDefault="0035480B" w:rsidP="0035480B">
      <w:pPr>
        <w:pStyle w:val="breakline"/>
        <w:rPr>
          <w:color w:val="002060"/>
        </w:rPr>
      </w:pPr>
    </w:p>
    <w:p w14:paraId="7403AC59" w14:textId="77777777" w:rsidR="00A86CD6" w:rsidRPr="00676647" w:rsidRDefault="00A86CD6" w:rsidP="00A86CD6">
      <w:pPr>
        <w:pStyle w:val="sottotitolocampionato10"/>
        <w:rPr>
          <w:color w:val="002060"/>
        </w:rPr>
      </w:pPr>
      <w:r w:rsidRPr="00676647">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A86CD6" w:rsidRPr="00676647" w14:paraId="4253B8CE"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7CD97"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6EC0C"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A9287"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41CC8"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11966"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81187"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56015"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06D05F38"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E59300" w14:textId="77777777" w:rsidR="00A86CD6" w:rsidRPr="00676647" w:rsidRDefault="00A86CD6" w:rsidP="00630193">
            <w:pPr>
              <w:pStyle w:val="rowtabella0"/>
              <w:rPr>
                <w:color w:val="002060"/>
              </w:rPr>
            </w:pPr>
            <w:proofErr w:type="gramStart"/>
            <w:r w:rsidRPr="00676647">
              <w:rPr>
                <w:color w:val="002060"/>
              </w:rPr>
              <w:t>CITTA</w:t>
            </w:r>
            <w:proofErr w:type="gramEnd"/>
            <w:r w:rsidRPr="00676647">
              <w:rPr>
                <w:color w:val="002060"/>
              </w:rPr>
              <w:t xml:space="preserve">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52A83" w14:textId="77777777" w:rsidR="00A86CD6" w:rsidRPr="00676647" w:rsidRDefault="00A86CD6" w:rsidP="00630193">
            <w:pPr>
              <w:pStyle w:val="rowtabella0"/>
              <w:rPr>
                <w:color w:val="002060"/>
              </w:rPr>
            </w:pPr>
            <w:r w:rsidRPr="00676647">
              <w:rPr>
                <w:color w:val="002060"/>
              </w:rPr>
              <w:t>LUCREZIA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CB051" w14:textId="77777777" w:rsidR="00A86CD6" w:rsidRPr="00676647" w:rsidRDefault="00A86CD6" w:rsidP="00630193">
            <w:pPr>
              <w:pStyle w:val="rowtabella0"/>
              <w:jc w:val="center"/>
              <w:rPr>
                <w:color w:val="002060"/>
              </w:rPr>
            </w:pPr>
            <w:r w:rsidRPr="0067664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4ED45" w14:textId="77777777" w:rsidR="00A86CD6" w:rsidRPr="00676647" w:rsidRDefault="00A86CD6" w:rsidP="00630193">
            <w:pPr>
              <w:pStyle w:val="rowtabella0"/>
              <w:rPr>
                <w:color w:val="002060"/>
              </w:rPr>
            </w:pPr>
            <w:r w:rsidRPr="00676647">
              <w:rPr>
                <w:color w:val="002060"/>
              </w:rPr>
              <w:t>01/03/2024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F1B60" w14:textId="77777777" w:rsidR="00A86CD6" w:rsidRPr="00676647" w:rsidRDefault="00A86CD6" w:rsidP="00630193">
            <w:pPr>
              <w:pStyle w:val="rowtabella0"/>
              <w:rPr>
                <w:color w:val="002060"/>
              </w:rPr>
            </w:pPr>
            <w:r w:rsidRPr="00676647">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1A0B43" w14:textId="77777777" w:rsidR="00A86CD6" w:rsidRPr="00676647" w:rsidRDefault="00A86CD6" w:rsidP="00630193">
            <w:pPr>
              <w:pStyle w:val="rowtabella0"/>
              <w:rPr>
                <w:color w:val="002060"/>
              </w:rPr>
            </w:pPr>
            <w:r w:rsidRPr="00676647">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2EFDED" w14:textId="77777777" w:rsidR="00A86CD6" w:rsidRPr="00676647" w:rsidRDefault="00A86CD6" w:rsidP="00630193">
            <w:pPr>
              <w:pStyle w:val="rowtabella0"/>
              <w:rPr>
                <w:color w:val="002060"/>
              </w:rPr>
            </w:pPr>
            <w:r w:rsidRPr="00676647">
              <w:rPr>
                <w:color w:val="002060"/>
              </w:rPr>
              <w:t>VIA MATTEOTTI</w:t>
            </w:r>
          </w:p>
        </w:tc>
      </w:tr>
      <w:tr w:rsidR="00A86CD6" w:rsidRPr="00676647" w14:paraId="74C6FE23"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E18CF6" w14:textId="77777777" w:rsidR="00A86CD6" w:rsidRPr="00676647" w:rsidRDefault="00A86CD6" w:rsidP="00630193">
            <w:pPr>
              <w:pStyle w:val="rowtabella0"/>
              <w:rPr>
                <w:color w:val="002060"/>
              </w:rPr>
            </w:pPr>
            <w:r w:rsidRPr="00676647">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E973E3" w14:textId="77777777" w:rsidR="00A86CD6" w:rsidRPr="00676647" w:rsidRDefault="00A86CD6" w:rsidP="00630193">
            <w:pPr>
              <w:pStyle w:val="rowtabella0"/>
              <w:rPr>
                <w:color w:val="002060"/>
              </w:rPr>
            </w:pPr>
            <w:r w:rsidRPr="00676647">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0F9FFD"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797332" w14:textId="77777777" w:rsidR="00A86CD6" w:rsidRPr="00676647" w:rsidRDefault="00A86CD6" w:rsidP="00630193">
            <w:pPr>
              <w:pStyle w:val="rowtabella0"/>
              <w:rPr>
                <w:color w:val="002060"/>
              </w:rPr>
            </w:pPr>
            <w:r w:rsidRPr="00676647">
              <w:rPr>
                <w:color w:val="002060"/>
              </w:rPr>
              <w:t>01/03/2024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45072C" w14:textId="77777777" w:rsidR="00A86CD6" w:rsidRPr="00676647" w:rsidRDefault="00A86CD6" w:rsidP="00630193">
            <w:pPr>
              <w:pStyle w:val="rowtabella0"/>
              <w:rPr>
                <w:color w:val="002060"/>
              </w:rPr>
            </w:pPr>
            <w:r w:rsidRPr="00676647">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312429" w14:textId="77777777" w:rsidR="00A86CD6" w:rsidRPr="00676647" w:rsidRDefault="00A86CD6" w:rsidP="00630193">
            <w:pPr>
              <w:pStyle w:val="rowtabella0"/>
              <w:rPr>
                <w:color w:val="002060"/>
              </w:rPr>
            </w:pPr>
            <w:r w:rsidRPr="0067664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45186F" w14:textId="77777777" w:rsidR="00A86CD6" w:rsidRPr="00676647" w:rsidRDefault="00A86CD6" w:rsidP="00630193">
            <w:pPr>
              <w:pStyle w:val="rowtabella0"/>
              <w:rPr>
                <w:color w:val="002060"/>
              </w:rPr>
            </w:pPr>
            <w:r w:rsidRPr="00676647">
              <w:rPr>
                <w:color w:val="002060"/>
              </w:rPr>
              <w:t>VIA DELLO STADIO</w:t>
            </w:r>
          </w:p>
        </w:tc>
      </w:tr>
      <w:tr w:rsidR="00A86CD6" w:rsidRPr="00676647" w14:paraId="0CB39EB5"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107E2D" w14:textId="77777777" w:rsidR="00A86CD6" w:rsidRPr="00676647" w:rsidRDefault="00A86CD6" w:rsidP="00630193">
            <w:pPr>
              <w:pStyle w:val="rowtabella0"/>
              <w:rPr>
                <w:color w:val="002060"/>
              </w:rPr>
            </w:pPr>
            <w:r w:rsidRPr="00676647">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C548C2" w14:textId="77777777" w:rsidR="00A86CD6" w:rsidRPr="00676647" w:rsidRDefault="00A86CD6" w:rsidP="00630193">
            <w:pPr>
              <w:pStyle w:val="rowtabella0"/>
              <w:rPr>
                <w:color w:val="002060"/>
              </w:rPr>
            </w:pPr>
            <w:r w:rsidRPr="00676647">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850E18"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7AA3D4"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EBF89E" w14:textId="77777777" w:rsidR="00A86CD6" w:rsidRPr="00676647" w:rsidRDefault="00A86CD6" w:rsidP="00630193">
            <w:pPr>
              <w:pStyle w:val="rowtabella0"/>
              <w:rPr>
                <w:color w:val="002060"/>
              </w:rPr>
            </w:pPr>
            <w:r w:rsidRPr="00676647">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ADC839" w14:textId="77777777" w:rsidR="00A86CD6" w:rsidRPr="00676647" w:rsidRDefault="00A86CD6" w:rsidP="00630193">
            <w:pPr>
              <w:pStyle w:val="rowtabella0"/>
              <w:rPr>
                <w:color w:val="002060"/>
              </w:rPr>
            </w:pPr>
            <w:r w:rsidRPr="00676647">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E7123F" w14:textId="77777777" w:rsidR="00A86CD6" w:rsidRPr="00676647" w:rsidRDefault="00A86CD6" w:rsidP="00630193">
            <w:pPr>
              <w:pStyle w:val="rowtabella0"/>
              <w:rPr>
                <w:color w:val="002060"/>
              </w:rPr>
            </w:pPr>
            <w:r w:rsidRPr="00676647">
              <w:rPr>
                <w:color w:val="002060"/>
              </w:rPr>
              <w:t>VIA IV NOVEMBRE</w:t>
            </w:r>
          </w:p>
        </w:tc>
      </w:tr>
      <w:tr w:rsidR="00A86CD6" w:rsidRPr="00676647" w14:paraId="03A7492C"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DC327C" w14:textId="77777777" w:rsidR="00A86CD6" w:rsidRPr="00676647" w:rsidRDefault="00A86CD6" w:rsidP="00630193">
            <w:pPr>
              <w:pStyle w:val="rowtabella0"/>
              <w:rPr>
                <w:color w:val="002060"/>
              </w:rPr>
            </w:pPr>
            <w:r w:rsidRPr="00676647">
              <w:rPr>
                <w:color w:val="002060"/>
              </w:rPr>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89A9BE" w14:textId="77777777" w:rsidR="00A86CD6" w:rsidRPr="00676647" w:rsidRDefault="00A86CD6" w:rsidP="00630193">
            <w:pPr>
              <w:pStyle w:val="rowtabella0"/>
              <w:rPr>
                <w:color w:val="002060"/>
              </w:rPr>
            </w:pPr>
            <w:r w:rsidRPr="00676647">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41D10A"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FD3F82"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7A0DA9" w14:textId="77777777" w:rsidR="00A86CD6" w:rsidRPr="00676647" w:rsidRDefault="00A86CD6" w:rsidP="00630193">
            <w:pPr>
              <w:pStyle w:val="rowtabella0"/>
              <w:rPr>
                <w:color w:val="002060"/>
              </w:rPr>
            </w:pPr>
            <w:r w:rsidRPr="00676647">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6ABF0C" w14:textId="77777777" w:rsidR="00A86CD6" w:rsidRPr="00676647" w:rsidRDefault="00A86CD6" w:rsidP="00630193">
            <w:pPr>
              <w:pStyle w:val="rowtabella0"/>
              <w:rPr>
                <w:color w:val="002060"/>
              </w:rPr>
            </w:pPr>
            <w:r w:rsidRPr="00676647">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30011C" w14:textId="77777777" w:rsidR="00A86CD6" w:rsidRPr="00676647" w:rsidRDefault="00A86CD6" w:rsidP="00630193">
            <w:pPr>
              <w:pStyle w:val="rowtabella0"/>
              <w:rPr>
                <w:color w:val="002060"/>
              </w:rPr>
            </w:pPr>
            <w:r w:rsidRPr="00676647">
              <w:rPr>
                <w:color w:val="002060"/>
              </w:rPr>
              <w:t>VIA LAGO DI MISURINA</w:t>
            </w:r>
          </w:p>
        </w:tc>
      </w:tr>
      <w:tr w:rsidR="00A86CD6" w:rsidRPr="00676647" w14:paraId="67BFD73B"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AEC0BA" w14:textId="77777777" w:rsidR="00A86CD6" w:rsidRPr="00676647" w:rsidRDefault="00A86CD6" w:rsidP="00630193">
            <w:pPr>
              <w:pStyle w:val="rowtabella0"/>
              <w:rPr>
                <w:color w:val="002060"/>
              </w:rPr>
            </w:pPr>
            <w:r w:rsidRPr="00676647">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246BB3" w14:textId="77777777" w:rsidR="00A86CD6" w:rsidRPr="00676647" w:rsidRDefault="00A86CD6" w:rsidP="00630193">
            <w:pPr>
              <w:pStyle w:val="rowtabella0"/>
              <w:rPr>
                <w:color w:val="002060"/>
              </w:rPr>
            </w:pPr>
            <w:r w:rsidRPr="00676647">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447A7B"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1BB352" w14:textId="77777777" w:rsidR="00A86CD6" w:rsidRPr="00676647" w:rsidRDefault="00A86CD6" w:rsidP="00630193">
            <w:pPr>
              <w:pStyle w:val="rowtabella0"/>
              <w:rPr>
                <w:color w:val="002060"/>
              </w:rPr>
            </w:pPr>
            <w:r w:rsidRPr="00676647">
              <w:rPr>
                <w:color w:val="002060"/>
              </w:rPr>
              <w:t>02/03/2024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BB4D8C" w14:textId="77777777" w:rsidR="00A86CD6" w:rsidRPr="00676647" w:rsidRDefault="00A86CD6" w:rsidP="00630193">
            <w:pPr>
              <w:pStyle w:val="rowtabella0"/>
              <w:rPr>
                <w:color w:val="002060"/>
              </w:rPr>
            </w:pPr>
            <w:r w:rsidRPr="00676647">
              <w:rPr>
                <w:color w:val="002060"/>
              </w:rPr>
              <w:t xml:space="preserve">5454 </w:t>
            </w:r>
            <w:proofErr w:type="gramStart"/>
            <w:r w:rsidRPr="00676647">
              <w:rPr>
                <w:color w:val="002060"/>
              </w:rPr>
              <w:t>C.COPERTO</w:t>
            </w:r>
            <w:proofErr w:type="gramEnd"/>
            <w:r w:rsidRPr="00676647">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9AB7E5" w14:textId="77777777" w:rsidR="00A86CD6" w:rsidRPr="00676647" w:rsidRDefault="00A86CD6" w:rsidP="00630193">
            <w:pPr>
              <w:pStyle w:val="rowtabella0"/>
              <w:rPr>
                <w:color w:val="002060"/>
              </w:rPr>
            </w:pPr>
            <w:r w:rsidRPr="0067664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8DA356" w14:textId="77777777" w:rsidR="00A86CD6" w:rsidRPr="00676647" w:rsidRDefault="00A86CD6" w:rsidP="00630193">
            <w:pPr>
              <w:pStyle w:val="rowtabella0"/>
              <w:rPr>
                <w:color w:val="002060"/>
              </w:rPr>
            </w:pPr>
            <w:r w:rsidRPr="00676647">
              <w:rPr>
                <w:color w:val="002060"/>
              </w:rPr>
              <w:t>VIA VILLA TOMBARI</w:t>
            </w:r>
          </w:p>
        </w:tc>
      </w:tr>
      <w:tr w:rsidR="00A86CD6" w:rsidRPr="00676647" w14:paraId="664C6577"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B0ED17" w14:textId="77777777" w:rsidR="00A86CD6" w:rsidRPr="00676647" w:rsidRDefault="00A86CD6" w:rsidP="00630193">
            <w:pPr>
              <w:pStyle w:val="rowtabella0"/>
              <w:rPr>
                <w:color w:val="002060"/>
              </w:rPr>
            </w:pPr>
            <w:r w:rsidRPr="00676647">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47275" w14:textId="77777777" w:rsidR="00A86CD6" w:rsidRPr="00676647" w:rsidRDefault="00A86CD6" w:rsidP="00630193">
            <w:pPr>
              <w:pStyle w:val="rowtabella0"/>
              <w:rPr>
                <w:color w:val="002060"/>
              </w:rPr>
            </w:pPr>
            <w:r w:rsidRPr="00676647">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27C9F3"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B21C8" w14:textId="77777777" w:rsidR="00A86CD6" w:rsidRPr="00676647" w:rsidRDefault="00A86CD6" w:rsidP="00630193">
            <w:pPr>
              <w:pStyle w:val="rowtabella0"/>
              <w:rPr>
                <w:color w:val="002060"/>
              </w:rPr>
            </w:pPr>
            <w:r w:rsidRPr="00676647">
              <w:rPr>
                <w:color w:val="002060"/>
              </w:rPr>
              <w:t>02/03/2024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CBB978" w14:textId="77777777" w:rsidR="00A86CD6" w:rsidRPr="00676647" w:rsidRDefault="00A86CD6" w:rsidP="00630193">
            <w:pPr>
              <w:pStyle w:val="rowtabella0"/>
              <w:rPr>
                <w:color w:val="002060"/>
              </w:rPr>
            </w:pPr>
            <w:r w:rsidRPr="00676647">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96F2D5" w14:textId="77777777" w:rsidR="00A86CD6" w:rsidRPr="00676647" w:rsidRDefault="00A86CD6" w:rsidP="00630193">
            <w:pPr>
              <w:pStyle w:val="rowtabella0"/>
              <w:rPr>
                <w:color w:val="002060"/>
              </w:rPr>
            </w:pPr>
            <w:r w:rsidRPr="0067664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E9EBC" w14:textId="77777777" w:rsidR="00A86CD6" w:rsidRPr="00676647" w:rsidRDefault="00A86CD6" w:rsidP="00630193">
            <w:pPr>
              <w:pStyle w:val="rowtabella0"/>
              <w:rPr>
                <w:color w:val="002060"/>
              </w:rPr>
            </w:pPr>
            <w:r w:rsidRPr="00676647">
              <w:rPr>
                <w:color w:val="002060"/>
              </w:rPr>
              <w:t>VIA PETRARCA</w:t>
            </w:r>
          </w:p>
        </w:tc>
      </w:tr>
    </w:tbl>
    <w:p w14:paraId="1BDD77E6" w14:textId="77777777" w:rsidR="00A86CD6" w:rsidRPr="00676647" w:rsidRDefault="00A86CD6" w:rsidP="00A86CD6">
      <w:pPr>
        <w:pStyle w:val="breakline"/>
        <w:rPr>
          <w:rFonts w:eastAsiaTheme="minorEastAsia"/>
          <w:color w:val="002060"/>
        </w:rPr>
      </w:pPr>
    </w:p>
    <w:p w14:paraId="1A4D7B17" w14:textId="77777777" w:rsidR="00A86CD6" w:rsidRPr="00676647" w:rsidRDefault="00A86CD6" w:rsidP="00A86CD6">
      <w:pPr>
        <w:pStyle w:val="breakline"/>
        <w:rPr>
          <w:color w:val="002060"/>
        </w:rPr>
      </w:pPr>
    </w:p>
    <w:p w14:paraId="2977CE3D" w14:textId="77777777" w:rsidR="00A86CD6" w:rsidRPr="00676647" w:rsidRDefault="00A86CD6" w:rsidP="00A86CD6">
      <w:pPr>
        <w:pStyle w:val="breakline"/>
        <w:rPr>
          <w:color w:val="002060"/>
        </w:rPr>
      </w:pPr>
    </w:p>
    <w:p w14:paraId="742FCC6E" w14:textId="77777777" w:rsidR="00A86CD6" w:rsidRPr="00676647" w:rsidRDefault="00A86CD6" w:rsidP="00A86CD6">
      <w:pPr>
        <w:pStyle w:val="sottotitolocampionato10"/>
        <w:rPr>
          <w:color w:val="002060"/>
        </w:rPr>
      </w:pPr>
      <w:r w:rsidRPr="00676647">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0"/>
        <w:gridCol w:w="385"/>
        <w:gridCol w:w="898"/>
        <w:gridCol w:w="1199"/>
        <w:gridCol w:w="1550"/>
        <w:gridCol w:w="1550"/>
      </w:tblGrid>
      <w:tr w:rsidR="00A86CD6" w:rsidRPr="00676647" w14:paraId="6D6D2EFF"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282BB"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E39FF"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39AFD"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DD453"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723A9"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FC403"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F9B14"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54BB69B9"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B0D996" w14:textId="77777777" w:rsidR="00A86CD6" w:rsidRPr="00676647" w:rsidRDefault="00A86CD6" w:rsidP="00630193">
            <w:pPr>
              <w:pStyle w:val="rowtabella0"/>
              <w:rPr>
                <w:color w:val="002060"/>
              </w:rPr>
            </w:pPr>
            <w:r w:rsidRPr="00676647">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80729" w14:textId="77777777" w:rsidR="00A86CD6" w:rsidRPr="00676647" w:rsidRDefault="00A86CD6" w:rsidP="00630193">
            <w:pPr>
              <w:pStyle w:val="rowtabella0"/>
              <w:rPr>
                <w:color w:val="002060"/>
              </w:rPr>
            </w:pPr>
            <w:r w:rsidRPr="00676647">
              <w:rPr>
                <w:color w:val="002060"/>
              </w:rPr>
              <w:t>GAGLIOLE 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57AE86" w14:textId="77777777" w:rsidR="00A86CD6" w:rsidRPr="00676647" w:rsidRDefault="00A86CD6" w:rsidP="00630193">
            <w:pPr>
              <w:pStyle w:val="rowtabella0"/>
              <w:jc w:val="center"/>
              <w:rPr>
                <w:color w:val="002060"/>
              </w:rPr>
            </w:pPr>
            <w:r w:rsidRPr="0067664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F239F" w14:textId="77777777" w:rsidR="00A86CD6" w:rsidRPr="00676647" w:rsidRDefault="00A86CD6" w:rsidP="00630193">
            <w:pPr>
              <w:pStyle w:val="rowtabella0"/>
              <w:rPr>
                <w:color w:val="002060"/>
              </w:rPr>
            </w:pPr>
            <w:r w:rsidRPr="00676647">
              <w:rPr>
                <w:color w:val="002060"/>
              </w:rPr>
              <w:t>01/03/2024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65589" w14:textId="77777777" w:rsidR="00A86CD6" w:rsidRPr="00676647" w:rsidRDefault="00A86CD6" w:rsidP="00630193">
            <w:pPr>
              <w:pStyle w:val="rowtabella0"/>
              <w:rPr>
                <w:color w:val="002060"/>
              </w:rPr>
            </w:pPr>
            <w:r w:rsidRPr="00676647">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5C739D" w14:textId="77777777" w:rsidR="00A86CD6" w:rsidRPr="00676647" w:rsidRDefault="00A86CD6" w:rsidP="00630193">
            <w:pPr>
              <w:pStyle w:val="rowtabella0"/>
              <w:rPr>
                <w:color w:val="002060"/>
              </w:rPr>
            </w:pPr>
            <w:r w:rsidRPr="00676647">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CC17D6" w14:textId="77777777" w:rsidR="00A86CD6" w:rsidRPr="00676647" w:rsidRDefault="00A86CD6" w:rsidP="00630193">
            <w:pPr>
              <w:pStyle w:val="rowtabella0"/>
              <w:rPr>
                <w:color w:val="002060"/>
              </w:rPr>
            </w:pPr>
            <w:r w:rsidRPr="00676647">
              <w:rPr>
                <w:color w:val="002060"/>
              </w:rPr>
              <w:t>VIA DON LUIGI STURZO 4</w:t>
            </w:r>
          </w:p>
        </w:tc>
      </w:tr>
      <w:tr w:rsidR="00A86CD6" w:rsidRPr="00676647" w14:paraId="5A7328BC"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D3B726" w14:textId="77777777" w:rsidR="00A86CD6" w:rsidRPr="00676647" w:rsidRDefault="00A86CD6" w:rsidP="00630193">
            <w:pPr>
              <w:pStyle w:val="rowtabella0"/>
              <w:rPr>
                <w:color w:val="002060"/>
              </w:rPr>
            </w:pPr>
            <w:r w:rsidRPr="00676647">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25F795" w14:textId="77777777" w:rsidR="00A86CD6" w:rsidRPr="00676647" w:rsidRDefault="00A86CD6" w:rsidP="00630193">
            <w:pPr>
              <w:pStyle w:val="rowtabella0"/>
              <w:rPr>
                <w:color w:val="002060"/>
              </w:rPr>
            </w:pPr>
            <w:r w:rsidRPr="00676647">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97F39D"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697166" w14:textId="77777777" w:rsidR="00A86CD6" w:rsidRPr="00676647" w:rsidRDefault="00A86CD6" w:rsidP="00630193">
            <w:pPr>
              <w:pStyle w:val="rowtabella0"/>
              <w:rPr>
                <w:color w:val="002060"/>
              </w:rPr>
            </w:pPr>
            <w:r w:rsidRPr="00676647">
              <w:rPr>
                <w:color w:val="002060"/>
              </w:rPr>
              <w:t>01/03/2024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304C11" w14:textId="77777777" w:rsidR="00A86CD6" w:rsidRPr="00676647" w:rsidRDefault="00A86CD6" w:rsidP="00630193">
            <w:pPr>
              <w:pStyle w:val="rowtabella0"/>
              <w:rPr>
                <w:color w:val="002060"/>
              </w:rPr>
            </w:pPr>
            <w:r w:rsidRPr="00676647">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E310B2" w14:textId="77777777" w:rsidR="00A86CD6" w:rsidRPr="00676647" w:rsidRDefault="00A86CD6" w:rsidP="00630193">
            <w:pPr>
              <w:pStyle w:val="rowtabella0"/>
              <w:rPr>
                <w:color w:val="002060"/>
              </w:rPr>
            </w:pPr>
            <w:r w:rsidRPr="00676647">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048BC7" w14:textId="77777777" w:rsidR="00A86CD6" w:rsidRPr="00676647" w:rsidRDefault="00A86CD6" w:rsidP="00630193">
            <w:pPr>
              <w:pStyle w:val="rowtabella0"/>
              <w:rPr>
                <w:color w:val="002060"/>
              </w:rPr>
            </w:pPr>
            <w:r w:rsidRPr="00676647">
              <w:rPr>
                <w:color w:val="002060"/>
              </w:rPr>
              <w:t>VIA CERQUATTI</w:t>
            </w:r>
          </w:p>
        </w:tc>
      </w:tr>
      <w:tr w:rsidR="00A86CD6" w:rsidRPr="00676647" w14:paraId="0E12DB48"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EE8D2A" w14:textId="77777777" w:rsidR="00A86CD6" w:rsidRPr="00676647" w:rsidRDefault="00A86CD6" w:rsidP="00630193">
            <w:pPr>
              <w:pStyle w:val="rowtabella0"/>
              <w:rPr>
                <w:color w:val="002060"/>
              </w:rPr>
            </w:pPr>
            <w:r w:rsidRPr="00676647">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AA4811" w14:textId="77777777" w:rsidR="00A86CD6" w:rsidRPr="00676647" w:rsidRDefault="00A86CD6" w:rsidP="00630193">
            <w:pPr>
              <w:pStyle w:val="rowtabella0"/>
              <w:rPr>
                <w:color w:val="002060"/>
              </w:rPr>
            </w:pPr>
            <w:r w:rsidRPr="00676647">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9B9CC6"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DA47A6"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FB7E7A" w14:textId="77777777" w:rsidR="00A86CD6" w:rsidRPr="00676647" w:rsidRDefault="00A86CD6" w:rsidP="00630193">
            <w:pPr>
              <w:pStyle w:val="rowtabella0"/>
              <w:rPr>
                <w:color w:val="002060"/>
              </w:rPr>
            </w:pPr>
            <w:r w:rsidRPr="00676647">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2FD9A0" w14:textId="77777777" w:rsidR="00A86CD6" w:rsidRPr="00676647" w:rsidRDefault="00A86CD6" w:rsidP="00630193">
            <w:pPr>
              <w:pStyle w:val="rowtabella0"/>
              <w:rPr>
                <w:color w:val="002060"/>
              </w:rPr>
            </w:pPr>
            <w:r w:rsidRPr="00676647">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BC97A7" w14:textId="77777777" w:rsidR="00A86CD6" w:rsidRPr="00676647" w:rsidRDefault="00A86CD6" w:rsidP="00630193">
            <w:pPr>
              <w:pStyle w:val="rowtabella0"/>
              <w:rPr>
                <w:color w:val="002060"/>
              </w:rPr>
            </w:pPr>
            <w:r w:rsidRPr="00676647">
              <w:rPr>
                <w:color w:val="002060"/>
              </w:rPr>
              <w:t>VIA TOBAGI STAZ. CASTELBELLINO</w:t>
            </w:r>
          </w:p>
        </w:tc>
      </w:tr>
      <w:tr w:rsidR="00A86CD6" w:rsidRPr="00676647" w14:paraId="2926A863"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730525" w14:textId="77777777" w:rsidR="00A86CD6" w:rsidRPr="00676647" w:rsidRDefault="00A86CD6" w:rsidP="00630193">
            <w:pPr>
              <w:pStyle w:val="rowtabella0"/>
              <w:rPr>
                <w:color w:val="002060"/>
              </w:rPr>
            </w:pPr>
            <w:r w:rsidRPr="00676647">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990175" w14:textId="77777777" w:rsidR="00A86CD6" w:rsidRPr="00676647" w:rsidRDefault="00A86CD6" w:rsidP="00630193">
            <w:pPr>
              <w:pStyle w:val="rowtabella0"/>
              <w:rPr>
                <w:color w:val="002060"/>
              </w:rPr>
            </w:pPr>
            <w:r w:rsidRPr="00676647">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D9B501"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01B67E" w14:textId="77777777" w:rsidR="00A86CD6" w:rsidRPr="00676647" w:rsidRDefault="00A86CD6" w:rsidP="00630193">
            <w:pPr>
              <w:pStyle w:val="rowtabella0"/>
              <w:rPr>
                <w:color w:val="002060"/>
              </w:rPr>
            </w:pPr>
            <w:r w:rsidRPr="00676647">
              <w:rPr>
                <w:color w:val="002060"/>
              </w:rPr>
              <w:t>01/03/2024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C2AC0F" w14:textId="77777777" w:rsidR="00A86CD6" w:rsidRPr="00676647" w:rsidRDefault="00A86CD6" w:rsidP="00630193">
            <w:pPr>
              <w:pStyle w:val="rowtabella0"/>
              <w:rPr>
                <w:color w:val="002060"/>
              </w:rPr>
            </w:pPr>
            <w:r w:rsidRPr="00676647">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4F7C56" w14:textId="77777777" w:rsidR="00A86CD6" w:rsidRPr="00676647" w:rsidRDefault="00A86CD6" w:rsidP="00630193">
            <w:pPr>
              <w:pStyle w:val="rowtabella0"/>
              <w:rPr>
                <w:color w:val="002060"/>
              </w:rPr>
            </w:pPr>
            <w:r w:rsidRPr="00676647">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61D49F" w14:textId="77777777" w:rsidR="00A86CD6" w:rsidRPr="00676647" w:rsidRDefault="00A86CD6" w:rsidP="00630193">
            <w:pPr>
              <w:pStyle w:val="rowtabella0"/>
              <w:rPr>
                <w:color w:val="002060"/>
              </w:rPr>
            </w:pPr>
            <w:r w:rsidRPr="00676647">
              <w:rPr>
                <w:color w:val="002060"/>
              </w:rPr>
              <w:t>VIA GEMME, 13</w:t>
            </w:r>
          </w:p>
        </w:tc>
      </w:tr>
      <w:tr w:rsidR="00A86CD6" w:rsidRPr="00676647" w14:paraId="2521FD38"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16A286" w14:textId="77777777" w:rsidR="00A86CD6" w:rsidRPr="00676647" w:rsidRDefault="00A86CD6" w:rsidP="00630193">
            <w:pPr>
              <w:pStyle w:val="rowtabella0"/>
              <w:rPr>
                <w:color w:val="002060"/>
              </w:rPr>
            </w:pPr>
            <w:r w:rsidRPr="00676647">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65D03D" w14:textId="77777777" w:rsidR="00A86CD6" w:rsidRPr="00676647" w:rsidRDefault="00A86CD6" w:rsidP="00630193">
            <w:pPr>
              <w:pStyle w:val="rowtabella0"/>
              <w:rPr>
                <w:color w:val="002060"/>
              </w:rPr>
            </w:pPr>
            <w:r w:rsidRPr="00676647">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F27AAA"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58C90B" w14:textId="77777777" w:rsidR="00A86CD6" w:rsidRPr="00676647" w:rsidRDefault="00A86CD6" w:rsidP="00630193">
            <w:pPr>
              <w:pStyle w:val="rowtabella0"/>
              <w:rPr>
                <w:color w:val="002060"/>
              </w:rPr>
            </w:pPr>
            <w:r w:rsidRPr="00676647">
              <w:rPr>
                <w:color w:val="002060"/>
              </w:rPr>
              <w:t>01/03/2024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255315" w14:textId="77777777" w:rsidR="00A86CD6" w:rsidRPr="00676647" w:rsidRDefault="00A86CD6" w:rsidP="00630193">
            <w:pPr>
              <w:pStyle w:val="rowtabella0"/>
              <w:rPr>
                <w:color w:val="002060"/>
              </w:rPr>
            </w:pPr>
            <w:r w:rsidRPr="0067664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F12D48" w14:textId="77777777" w:rsidR="00A86CD6" w:rsidRPr="00676647" w:rsidRDefault="00A86CD6" w:rsidP="00630193">
            <w:pPr>
              <w:pStyle w:val="rowtabella0"/>
              <w:rPr>
                <w:color w:val="002060"/>
              </w:rPr>
            </w:pPr>
            <w:r w:rsidRPr="0067664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632F80" w14:textId="77777777" w:rsidR="00A86CD6" w:rsidRPr="00676647" w:rsidRDefault="00A86CD6" w:rsidP="00630193">
            <w:pPr>
              <w:pStyle w:val="rowtabella0"/>
              <w:rPr>
                <w:color w:val="002060"/>
              </w:rPr>
            </w:pPr>
            <w:r w:rsidRPr="00676647">
              <w:rPr>
                <w:color w:val="002060"/>
              </w:rPr>
              <w:t xml:space="preserve">VIA </w:t>
            </w:r>
            <w:proofErr w:type="gramStart"/>
            <w:r w:rsidRPr="00676647">
              <w:rPr>
                <w:color w:val="002060"/>
              </w:rPr>
              <w:t>B.BUOZZI</w:t>
            </w:r>
            <w:proofErr w:type="gramEnd"/>
          </w:p>
        </w:tc>
      </w:tr>
      <w:tr w:rsidR="00A86CD6" w:rsidRPr="00676647" w14:paraId="57ED8369"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FC1E45" w14:textId="77777777" w:rsidR="00A86CD6" w:rsidRPr="00676647" w:rsidRDefault="00A86CD6" w:rsidP="00630193">
            <w:pPr>
              <w:pStyle w:val="rowtabella0"/>
              <w:rPr>
                <w:color w:val="002060"/>
              </w:rPr>
            </w:pPr>
            <w:r w:rsidRPr="00676647">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1F723" w14:textId="77777777" w:rsidR="00A86CD6" w:rsidRPr="00676647" w:rsidRDefault="00A86CD6" w:rsidP="00630193">
            <w:pPr>
              <w:pStyle w:val="rowtabella0"/>
              <w:rPr>
                <w:color w:val="002060"/>
              </w:rPr>
            </w:pPr>
            <w:r w:rsidRPr="00676647">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2CACA"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FA6F63" w14:textId="77777777" w:rsidR="00A86CD6" w:rsidRPr="00676647" w:rsidRDefault="00A86CD6" w:rsidP="00630193">
            <w:pPr>
              <w:pStyle w:val="rowtabella0"/>
              <w:rPr>
                <w:color w:val="002060"/>
              </w:rPr>
            </w:pPr>
            <w:r w:rsidRPr="00676647">
              <w:rPr>
                <w:color w:val="002060"/>
              </w:rPr>
              <w:t>02/03/2024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901829" w14:textId="77777777" w:rsidR="00A86CD6" w:rsidRPr="00676647" w:rsidRDefault="00A86CD6" w:rsidP="00630193">
            <w:pPr>
              <w:pStyle w:val="rowtabella0"/>
              <w:rPr>
                <w:color w:val="002060"/>
              </w:rPr>
            </w:pPr>
            <w:r w:rsidRPr="00676647">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FBA5A6" w14:textId="77777777" w:rsidR="00A86CD6" w:rsidRPr="00676647" w:rsidRDefault="00A86CD6" w:rsidP="00630193">
            <w:pPr>
              <w:pStyle w:val="rowtabella0"/>
              <w:rPr>
                <w:color w:val="002060"/>
              </w:rPr>
            </w:pPr>
            <w:r w:rsidRPr="00676647">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0EB975" w14:textId="77777777" w:rsidR="00A86CD6" w:rsidRPr="00676647" w:rsidRDefault="00A86CD6" w:rsidP="00630193">
            <w:pPr>
              <w:pStyle w:val="rowtabella0"/>
              <w:rPr>
                <w:color w:val="002060"/>
              </w:rPr>
            </w:pPr>
            <w:r w:rsidRPr="00676647">
              <w:rPr>
                <w:color w:val="002060"/>
              </w:rPr>
              <w:t>VIA VESCOVARA, 7</w:t>
            </w:r>
          </w:p>
        </w:tc>
      </w:tr>
    </w:tbl>
    <w:p w14:paraId="4DD73F0A" w14:textId="77777777" w:rsidR="00A86CD6" w:rsidRPr="00676647" w:rsidRDefault="00A86CD6" w:rsidP="00A86CD6">
      <w:pPr>
        <w:pStyle w:val="breakline"/>
        <w:rPr>
          <w:rFonts w:eastAsiaTheme="minorEastAsia"/>
          <w:color w:val="002060"/>
        </w:rPr>
      </w:pPr>
    </w:p>
    <w:p w14:paraId="559A520D" w14:textId="77777777" w:rsidR="00A86CD6" w:rsidRPr="00676647" w:rsidRDefault="00A86CD6" w:rsidP="00A86CD6">
      <w:pPr>
        <w:pStyle w:val="breakline"/>
        <w:rPr>
          <w:color w:val="002060"/>
        </w:rPr>
      </w:pPr>
    </w:p>
    <w:p w14:paraId="1C4A9A63" w14:textId="77777777" w:rsidR="00A86CD6" w:rsidRPr="00676647" w:rsidRDefault="00A86CD6" w:rsidP="00A86CD6">
      <w:pPr>
        <w:pStyle w:val="breakline"/>
        <w:rPr>
          <w:color w:val="002060"/>
        </w:rPr>
      </w:pPr>
    </w:p>
    <w:p w14:paraId="75117D63" w14:textId="77777777" w:rsidR="00A86CD6" w:rsidRPr="00676647" w:rsidRDefault="00A86CD6" w:rsidP="00A86CD6">
      <w:pPr>
        <w:pStyle w:val="sottotitolocampionato10"/>
        <w:rPr>
          <w:color w:val="002060"/>
        </w:rPr>
      </w:pPr>
      <w:r w:rsidRPr="00676647">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1998"/>
        <w:gridCol w:w="385"/>
        <w:gridCol w:w="898"/>
        <w:gridCol w:w="1198"/>
        <w:gridCol w:w="1557"/>
        <w:gridCol w:w="1540"/>
      </w:tblGrid>
      <w:tr w:rsidR="00A86CD6" w:rsidRPr="00676647" w14:paraId="60E91562"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42C5C"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6A6C1"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81215"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A6C8C"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30430"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46A4B"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EBCAD"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47F0A609"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E636F4" w14:textId="77777777" w:rsidR="00A86CD6" w:rsidRPr="00676647" w:rsidRDefault="00A86CD6" w:rsidP="00630193">
            <w:pPr>
              <w:pStyle w:val="rowtabella0"/>
              <w:rPr>
                <w:color w:val="002060"/>
              </w:rPr>
            </w:pPr>
            <w:r w:rsidRPr="00676647">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70D20" w14:textId="77777777" w:rsidR="00A86CD6" w:rsidRPr="00676647" w:rsidRDefault="00A86CD6" w:rsidP="00630193">
            <w:pPr>
              <w:pStyle w:val="rowtabella0"/>
              <w:rPr>
                <w:color w:val="002060"/>
              </w:rPr>
            </w:pPr>
            <w:r w:rsidRPr="00676647">
              <w:rPr>
                <w:color w:val="002060"/>
              </w:rPr>
              <w:t>FERMANA FUTSAL 2022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1F6056" w14:textId="77777777" w:rsidR="00A86CD6" w:rsidRPr="00676647" w:rsidRDefault="00A86CD6" w:rsidP="00630193">
            <w:pPr>
              <w:pStyle w:val="rowtabella0"/>
              <w:jc w:val="center"/>
              <w:rPr>
                <w:color w:val="002060"/>
              </w:rPr>
            </w:pPr>
            <w:r w:rsidRPr="0067664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FA9AC" w14:textId="77777777" w:rsidR="00A86CD6" w:rsidRPr="00676647" w:rsidRDefault="00A86CD6" w:rsidP="00630193">
            <w:pPr>
              <w:pStyle w:val="rowtabella0"/>
              <w:rPr>
                <w:color w:val="002060"/>
              </w:rPr>
            </w:pPr>
            <w:r w:rsidRPr="00676647">
              <w:rPr>
                <w:color w:val="002060"/>
              </w:rPr>
              <w:t>01/03/2024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CEAA6" w14:textId="77777777" w:rsidR="00A86CD6" w:rsidRPr="00676647" w:rsidRDefault="00A86CD6" w:rsidP="00630193">
            <w:pPr>
              <w:pStyle w:val="rowtabella0"/>
              <w:rPr>
                <w:color w:val="002060"/>
              </w:rPr>
            </w:pPr>
            <w:r w:rsidRPr="00676647">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22C0DD" w14:textId="77777777" w:rsidR="00A86CD6" w:rsidRPr="00676647" w:rsidRDefault="00A86CD6" w:rsidP="00630193">
            <w:pPr>
              <w:pStyle w:val="rowtabella0"/>
              <w:rPr>
                <w:color w:val="002060"/>
              </w:rPr>
            </w:pPr>
            <w:r w:rsidRPr="00676647">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DC0F7" w14:textId="77777777" w:rsidR="00A86CD6" w:rsidRPr="00676647" w:rsidRDefault="00A86CD6" w:rsidP="00630193">
            <w:pPr>
              <w:pStyle w:val="rowtabella0"/>
              <w:rPr>
                <w:color w:val="002060"/>
              </w:rPr>
            </w:pPr>
            <w:r w:rsidRPr="00676647">
              <w:rPr>
                <w:color w:val="002060"/>
              </w:rPr>
              <w:t>VIA ROSSINI</w:t>
            </w:r>
          </w:p>
        </w:tc>
      </w:tr>
      <w:tr w:rsidR="00A86CD6" w:rsidRPr="00676647" w14:paraId="78E10235"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1E8D18" w14:textId="77777777" w:rsidR="00A86CD6" w:rsidRPr="00676647" w:rsidRDefault="00A86CD6" w:rsidP="00630193">
            <w:pPr>
              <w:pStyle w:val="rowtabella0"/>
              <w:rPr>
                <w:color w:val="002060"/>
              </w:rPr>
            </w:pPr>
            <w:r w:rsidRPr="00676647">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17CC28" w14:textId="77777777" w:rsidR="00A86CD6" w:rsidRPr="00676647" w:rsidRDefault="00A86CD6" w:rsidP="00630193">
            <w:pPr>
              <w:pStyle w:val="rowtabella0"/>
              <w:rPr>
                <w:color w:val="002060"/>
              </w:rPr>
            </w:pPr>
            <w:r w:rsidRPr="00676647">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FFC683"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6F8155"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C16961" w14:textId="77777777" w:rsidR="00A86CD6" w:rsidRPr="00676647" w:rsidRDefault="00A86CD6" w:rsidP="00630193">
            <w:pPr>
              <w:pStyle w:val="rowtabella0"/>
              <w:rPr>
                <w:color w:val="002060"/>
              </w:rPr>
            </w:pPr>
            <w:r w:rsidRPr="00676647">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F47D5D" w14:textId="77777777" w:rsidR="00A86CD6" w:rsidRPr="00676647" w:rsidRDefault="00A86CD6" w:rsidP="00630193">
            <w:pPr>
              <w:pStyle w:val="rowtabella0"/>
              <w:rPr>
                <w:color w:val="002060"/>
              </w:rPr>
            </w:pPr>
            <w:r w:rsidRPr="0067664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7A2B6E" w14:textId="77777777" w:rsidR="00A86CD6" w:rsidRPr="00676647" w:rsidRDefault="00A86CD6" w:rsidP="00630193">
            <w:pPr>
              <w:pStyle w:val="rowtabella0"/>
              <w:rPr>
                <w:color w:val="002060"/>
              </w:rPr>
            </w:pPr>
            <w:r w:rsidRPr="00676647">
              <w:rPr>
                <w:color w:val="002060"/>
              </w:rPr>
              <w:t xml:space="preserve">VIA </w:t>
            </w:r>
            <w:proofErr w:type="gramStart"/>
            <w:r w:rsidRPr="00676647">
              <w:rPr>
                <w:color w:val="002060"/>
              </w:rPr>
              <w:t>C.ULPIANI</w:t>
            </w:r>
            <w:proofErr w:type="gramEnd"/>
          </w:p>
        </w:tc>
      </w:tr>
      <w:tr w:rsidR="00A86CD6" w:rsidRPr="00676647" w14:paraId="7CCC21F6"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1EB6FE" w14:textId="77777777" w:rsidR="00A86CD6" w:rsidRPr="00676647" w:rsidRDefault="00A86CD6" w:rsidP="00630193">
            <w:pPr>
              <w:pStyle w:val="rowtabella0"/>
              <w:rPr>
                <w:color w:val="002060"/>
              </w:rPr>
            </w:pPr>
            <w:r w:rsidRPr="00676647">
              <w:rPr>
                <w:color w:val="002060"/>
              </w:rPr>
              <w:lastRenderedPageBreak/>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5F2556" w14:textId="77777777" w:rsidR="00A86CD6" w:rsidRPr="00676647" w:rsidRDefault="00A86CD6" w:rsidP="00630193">
            <w:pPr>
              <w:pStyle w:val="rowtabella0"/>
              <w:rPr>
                <w:color w:val="002060"/>
              </w:rPr>
            </w:pPr>
            <w:r w:rsidRPr="00676647">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281FD9"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5A85E0"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CEA522" w14:textId="77777777" w:rsidR="00A86CD6" w:rsidRPr="00676647" w:rsidRDefault="00A86CD6" w:rsidP="00630193">
            <w:pPr>
              <w:pStyle w:val="rowtabella0"/>
              <w:rPr>
                <w:color w:val="002060"/>
              </w:rPr>
            </w:pPr>
            <w:r w:rsidRPr="00676647">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A2037C" w14:textId="77777777" w:rsidR="00A86CD6" w:rsidRPr="00676647" w:rsidRDefault="00A86CD6" w:rsidP="00630193">
            <w:pPr>
              <w:pStyle w:val="rowtabella0"/>
              <w:rPr>
                <w:color w:val="002060"/>
              </w:rPr>
            </w:pPr>
            <w:r w:rsidRPr="00676647">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6C88E2" w14:textId="77777777" w:rsidR="00A86CD6" w:rsidRPr="00676647" w:rsidRDefault="00A86CD6" w:rsidP="00630193">
            <w:pPr>
              <w:pStyle w:val="rowtabella0"/>
              <w:rPr>
                <w:color w:val="002060"/>
              </w:rPr>
            </w:pPr>
            <w:r w:rsidRPr="00676647">
              <w:rPr>
                <w:color w:val="002060"/>
              </w:rPr>
              <w:t>VIA FONTE DI MONSIGNORE</w:t>
            </w:r>
          </w:p>
        </w:tc>
      </w:tr>
      <w:tr w:rsidR="00A86CD6" w:rsidRPr="00676647" w14:paraId="7C082FAF"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3FCEBB" w14:textId="77777777" w:rsidR="00A86CD6" w:rsidRPr="00676647" w:rsidRDefault="00A86CD6" w:rsidP="00630193">
            <w:pPr>
              <w:pStyle w:val="rowtabella0"/>
              <w:rPr>
                <w:color w:val="002060"/>
              </w:rPr>
            </w:pPr>
            <w:r w:rsidRPr="00676647">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EAB938" w14:textId="77777777" w:rsidR="00A86CD6" w:rsidRPr="00676647" w:rsidRDefault="00A86CD6" w:rsidP="00630193">
            <w:pPr>
              <w:pStyle w:val="rowtabella0"/>
              <w:rPr>
                <w:color w:val="002060"/>
              </w:rPr>
            </w:pPr>
            <w:r w:rsidRPr="00676647">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D078A7"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B17A4E" w14:textId="77777777" w:rsidR="00A86CD6" w:rsidRPr="00676647" w:rsidRDefault="00A86CD6" w:rsidP="00630193">
            <w:pPr>
              <w:pStyle w:val="rowtabella0"/>
              <w:rPr>
                <w:color w:val="002060"/>
              </w:rPr>
            </w:pPr>
            <w:r w:rsidRPr="00676647">
              <w:rPr>
                <w:color w:val="002060"/>
              </w:rPr>
              <w:t>01/03/2024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ADE1CB" w14:textId="77777777" w:rsidR="00A86CD6" w:rsidRPr="00676647" w:rsidRDefault="00A86CD6" w:rsidP="00630193">
            <w:pPr>
              <w:pStyle w:val="rowtabella0"/>
              <w:rPr>
                <w:color w:val="002060"/>
              </w:rPr>
            </w:pPr>
            <w:r w:rsidRPr="00676647">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BC1252" w14:textId="77777777" w:rsidR="00A86CD6" w:rsidRPr="00676647" w:rsidRDefault="00A86CD6" w:rsidP="00630193">
            <w:pPr>
              <w:pStyle w:val="rowtabella0"/>
              <w:rPr>
                <w:color w:val="002060"/>
              </w:rPr>
            </w:pPr>
            <w:r w:rsidRPr="00676647">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17AB01" w14:textId="77777777" w:rsidR="00A86CD6" w:rsidRPr="00676647" w:rsidRDefault="00A86CD6" w:rsidP="00630193">
            <w:pPr>
              <w:pStyle w:val="rowtabella0"/>
              <w:rPr>
                <w:color w:val="002060"/>
              </w:rPr>
            </w:pPr>
            <w:r w:rsidRPr="00676647">
              <w:rPr>
                <w:color w:val="002060"/>
              </w:rPr>
              <w:t>VIA NENNI</w:t>
            </w:r>
          </w:p>
        </w:tc>
      </w:tr>
      <w:tr w:rsidR="00A86CD6" w:rsidRPr="00676647" w14:paraId="548D3FF5"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1A431C" w14:textId="77777777" w:rsidR="00A86CD6" w:rsidRPr="00676647" w:rsidRDefault="00A86CD6" w:rsidP="00630193">
            <w:pPr>
              <w:pStyle w:val="rowtabella0"/>
              <w:rPr>
                <w:color w:val="002060"/>
              </w:rPr>
            </w:pPr>
            <w:r w:rsidRPr="00676647">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8D70CC" w14:textId="77777777" w:rsidR="00A86CD6" w:rsidRPr="00676647" w:rsidRDefault="00A86CD6" w:rsidP="00630193">
            <w:pPr>
              <w:pStyle w:val="rowtabella0"/>
              <w:rPr>
                <w:color w:val="002060"/>
              </w:rPr>
            </w:pPr>
            <w:proofErr w:type="gramStart"/>
            <w:r w:rsidRPr="00676647">
              <w:rPr>
                <w:color w:val="002060"/>
              </w:rPr>
              <w:t>U.MANDOLESI</w:t>
            </w:r>
            <w:proofErr w:type="gramEnd"/>
            <w:r w:rsidRPr="00676647">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2D23F8"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C99D1D" w14:textId="77777777" w:rsidR="00A86CD6" w:rsidRPr="00676647" w:rsidRDefault="00A86CD6" w:rsidP="00630193">
            <w:pPr>
              <w:pStyle w:val="rowtabella0"/>
              <w:rPr>
                <w:color w:val="002060"/>
              </w:rPr>
            </w:pPr>
            <w:r w:rsidRPr="00676647">
              <w:rPr>
                <w:color w:val="002060"/>
              </w:rPr>
              <w:t>01/03/2024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9D27F8" w14:textId="77777777" w:rsidR="00A86CD6" w:rsidRPr="00676647" w:rsidRDefault="00A86CD6" w:rsidP="00630193">
            <w:pPr>
              <w:pStyle w:val="rowtabella0"/>
              <w:rPr>
                <w:color w:val="002060"/>
              </w:rPr>
            </w:pPr>
            <w:r w:rsidRPr="00676647">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13250A" w14:textId="77777777" w:rsidR="00A86CD6" w:rsidRPr="00676647" w:rsidRDefault="00A86CD6" w:rsidP="00630193">
            <w:pPr>
              <w:pStyle w:val="rowtabella0"/>
              <w:rPr>
                <w:color w:val="002060"/>
              </w:rPr>
            </w:pPr>
            <w:r w:rsidRPr="00676647">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80E992" w14:textId="77777777" w:rsidR="00A86CD6" w:rsidRPr="00676647" w:rsidRDefault="00A86CD6" w:rsidP="00630193">
            <w:pPr>
              <w:pStyle w:val="rowtabella0"/>
              <w:rPr>
                <w:color w:val="002060"/>
              </w:rPr>
            </w:pPr>
            <w:r w:rsidRPr="00676647">
              <w:rPr>
                <w:color w:val="002060"/>
              </w:rPr>
              <w:t>VIA DELLO SPORT</w:t>
            </w:r>
          </w:p>
        </w:tc>
      </w:tr>
      <w:tr w:rsidR="00A86CD6" w:rsidRPr="00676647" w14:paraId="6D7C830D"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DB8381" w14:textId="77777777" w:rsidR="00A86CD6" w:rsidRPr="00676647" w:rsidRDefault="00A86CD6" w:rsidP="00630193">
            <w:pPr>
              <w:pStyle w:val="rowtabella0"/>
              <w:rPr>
                <w:color w:val="002060"/>
              </w:rPr>
            </w:pPr>
            <w:r w:rsidRPr="00676647">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0BC1E" w14:textId="77777777" w:rsidR="00A86CD6" w:rsidRPr="00676647" w:rsidRDefault="00A86CD6" w:rsidP="00630193">
            <w:pPr>
              <w:pStyle w:val="rowtabella0"/>
              <w:rPr>
                <w:color w:val="002060"/>
              </w:rPr>
            </w:pPr>
            <w:r w:rsidRPr="00676647">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D6C9F"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CB933" w14:textId="77777777" w:rsidR="00A86CD6" w:rsidRPr="00676647" w:rsidRDefault="00A86CD6" w:rsidP="00630193">
            <w:pPr>
              <w:pStyle w:val="rowtabella0"/>
              <w:rPr>
                <w:color w:val="002060"/>
              </w:rPr>
            </w:pPr>
            <w:r w:rsidRPr="00676647">
              <w:rPr>
                <w:color w:val="002060"/>
              </w:rPr>
              <w:t>02/03/2024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699E29" w14:textId="77777777" w:rsidR="00A86CD6" w:rsidRPr="00676647" w:rsidRDefault="00A86CD6" w:rsidP="00630193">
            <w:pPr>
              <w:pStyle w:val="rowtabella0"/>
              <w:rPr>
                <w:color w:val="002060"/>
              </w:rPr>
            </w:pPr>
            <w:r w:rsidRPr="00676647">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E5736C" w14:textId="77777777" w:rsidR="00A86CD6" w:rsidRPr="00676647" w:rsidRDefault="00A86CD6" w:rsidP="00630193">
            <w:pPr>
              <w:pStyle w:val="rowtabella0"/>
              <w:rPr>
                <w:color w:val="002060"/>
              </w:rPr>
            </w:pPr>
            <w:r w:rsidRPr="00676647">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9B89E" w14:textId="77777777" w:rsidR="00A86CD6" w:rsidRPr="00676647" w:rsidRDefault="00A86CD6" w:rsidP="00630193">
            <w:pPr>
              <w:pStyle w:val="rowtabella0"/>
              <w:rPr>
                <w:color w:val="002060"/>
              </w:rPr>
            </w:pPr>
            <w:r w:rsidRPr="00676647">
              <w:rPr>
                <w:color w:val="002060"/>
              </w:rPr>
              <w:t>VIA FAVETO</w:t>
            </w:r>
          </w:p>
        </w:tc>
      </w:tr>
    </w:tbl>
    <w:p w14:paraId="7AF71593" w14:textId="77777777" w:rsidR="00A86CD6" w:rsidRPr="00581B3A" w:rsidRDefault="00A86CD6" w:rsidP="0035480B">
      <w:pPr>
        <w:pStyle w:val="breakline"/>
        <w:rPr>
          <w:color w:val="002060"/>
        </w:rPr>
      </w:pPr>
    </w:p>
    <w:p w14:paraId="65B281E8" w14:textId="77777777" w:rsidR="0035480B" w:rsidRPr="00581B3A" w:rsidRDefault="0035480B" w:rsidP="0035480B">
      <w:pPr>
        <w:pStyle w:val="titolocampionato0"/>
        <w:shd w:val="clear" w:color="auto" w:fill="CCCCCC"/>
        <w:spacing w:before="80" w:after="40"/>
        <w:rPr>
          <w:color w:val="002060"/>
        </w:rPr>
      </w:pPr>
      <w:r w:rsidRPr="00581B3A">
        <w:rPr>
          <w:color w:val="002060"/>
        </w:rPr>
        <w:t>CALCIO A CINQUE SERIE D</w:t>
      </w:r>
    </w:p>
    <w:p w14:paraId="0C2E9CC4" w14:textId="77777777" w:rsidR="0035480B" w:rsidRPr="007645AE" w:rsidRDefault="0035480B" w:rsidP="0035480B">
      <w:pPr>
        <w:pStyle w:val="TITOLOPRINC"/>
        <w:spacing w:before="0" w:beforeAutospacing="0" w:after="0" w:afterAutospacing="0"/>
        <w:rPr>
          <w:color w:val="002060"/>
        </w:rPr>
      </w:pPr>
      <w:r w:rsidRPr="007645AE">
        <w:rPr>
          <w:color w:val="002060"/>
        </w:rPr>
        <w:t>ANAGRAFICA/INDIRIZZARIO/VARIAZIONI CALENDARIO</w:t>
      </w:r>
    </w:p>
    <w:p w14:paraId="7340CBDD" w14:textId="77777777" w:rsidR="0035480B" w:rsidRDefault="0035480B" w:rsidP="0035480B">
      <w:pPr>
        <w:pStyle w:val="LndNormale1"/>
        <w:rPr>
          <w:color w:val="002060"/>
          <w:szCs w:val="22"/>
        </w:rPr>
      </w:pPr>
    </w:p>
    <w:p w14:paraId="17D9D420" w14:textId="77777777" w:rsidR="0035480B" w:rsidRPr="00483044" w:rsidRDefault="0035480B" w:rsidP="0035480B">
      <w:pPr>
        <w:pStyle w:val="titoloprinc0"/>
        <w:jc w:val="both"/>
        <w:rPr>
          <w:color w:val="002060"/>
          <w:sz w:val="22"/>
          <w:szCs w:val="22"/>
        </w:rPr>
      </w:pPr>
      <w:r w:rsidRPr="00483044">
        <w:rPr>
          <w:color w:val="002060"/>
          <w:sz w:val="22"/>
          <w:szCs w:val="22"/>
        </w:rPr>
        <w:t>GIRONE “</w:t>
      </w:r>
      <w:r>
        <w:rPr>
          <w:color w:val="002060"/>
          <w:sz w:val="22"/>
          <w:szCs w:val="22"/>
        </w:rPr>
        <w:t>B</w:t>
      </w:r>
      <w:r w:rsidRPr="00483044">
        <w:rPr>
          <w:color w:val="002060"/>
          <w:sz w:val="22"/>
          <w:szCs w:val="22"/>
        </w:rPr>
        <w:t>”</w:t>
      </w:r>
    </w:p>
    <w:p w14:paraId="1AAB8666" w14:textId="77777777" w:rsidR="0035480B" w:rsidRDefault="0035480B" w:rsidP="0035480B">
      <w:pPr>
        <w:pStyle w:val="titoloprinc0"/>
        <w:jc w:val="both"/>
        <w:rPr>
          <w:b w:val="0"/>
          <w:bCs w:val="0"/>
          <w:color w:val="002060"/>
          <w:sz w:val="22"/>
          <w:szCs w:val="22"/>
        </w:rPr>
      </w:pPr>
    </w:p>
    <w:p w14:paraId="414FC86D" w14:textId="77777777" w:rsidR="0035480B" w:rsidRDefault="0035480B" w:rsidP="0035480B">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CALCETTO NUMANA</w:t>
      </w:r>
      <w:r>
        <w:rPr>
          <w:b w:val="0"/>
          <w:bCs w:val="0"/>
          <w:color w:val="002060"/>
          <w:sz w:val="22"/>
          <w:szCs w:val="22"/>
        </w:rPr>
        <w:t xml:space="preserve"> </w:t>
      </w:r>
      <w:r w:rsidRPr="00206171">
        <w:rPr>
          <w:b w:val="0"/>
          <w:bCs w:val="0"/>
          <w:color w:val="002060"/>
          <w:sz w:val="22"/>
          <w:szCs w:val="22"/>
        </w:rPr>
        <w:t xml:space="preserve">disputerà tutte le </w:t>
      </w:r>
      <w:r w:rsidRPr="00483044">
        <w:rPr>
          <w:color w:val="002060"/>
          <w:sz w:val="22"/>
          <w:szCs w:val="22"/>
        </w:rPr>
        <w:t>gare interne</w:t>
      </w:r>
      <w:r>
        <w:rPr>
          <w:b w:val="0"/>
          <w:bCs w:val="0"/>
          <w:color w:val="002060"/>
          <w:sz w:val="22"/>
          <w:szCs w:val="22"/>
        </w:rPr>
        <w:t xml:space="preserve"> il</w:t>
      </w:r>
      <w:r w:rsidRPr="00206171">
        <w:rPr>
          <w:b w:val="0"/>
          <w:bCs w:val="0"/>
          <w:color w:val="002060"/>
          <w:sz w:val="22"/>
          <w:szCs w:val="22"/>
        </w:rPr>
        <w:t xml:space="preserve"> </w:t>
      </w:r>
      <w:r>
        <w:rPr>
          <w:color w:val="002060"/>
          <w:sz w:val="22"/>
          <w:szCs w:val="22"/>
        </w:rPr>
        <w:t>SABATO</w:t>
      </w:r>
      <w:r w:rsidRPr="00206171">
        <w:rPr>
          <w:color w:val="002060"/>
          <w:sz w:val="22"/>
          <w:szCs w:val="22"/>
        </w:rPr>
        <w:t xml:space="preserve"> </w:t>
      </w:r>
      <w:r w:rsidRPr="00206171">
        <w:rPr>
          <w:b w:val="0"/>
          <w:bCs w:val="0"/>
          <w:color w:val="002060"/>
          <w:sz w:val="22"/>
          <w:szCs w:val="22"/>
        </w:rPr>
        <w:t xml:space="preserve">alle </w:t>
      </w:r>
      <w:r>
        <w:rPr>
          <w:color w:val="002060"/>
          <w:sz w:val="22"/>
          <w:szCs w:val="22"/>
        </w:rPr>
        <w:t>ore 16:30</w:t>
      </w:r>
      <w:r>
        <w:rPr>
          <w:b w:val="0"/>
          <w:bCs w:val="0"/>
          <w:color w:val="002060"/>
          <w:sz w:val="22"/>
          <w:szCs w:val="22"/>
        </w:rPr>
        <w:t>, stesso campo.</w:t>
      </w:r>
    </w:p>
    <w:p w14:paraId="2CC8E17B" w14:textId="77777777" w:rsidR="0035480B" w:rsidRDefault="0035480B" w:rsidP="0035480B">
      <w:pPr>
        <w:pStyle w:val="titoloprinc0"/>
        <w:jc w:val="both"/>
        <w:rPr>
          <w:b w:val="0"/>
          <w:bCs w:val="0"/>
          <w:color w:val="002060"/>
          <w:sz w:val="22"/>
          <w:szCs w:val="22"/>
        </w:rPr>
      </w:pPr>
    </w:p>
    <w:p w14:paraId="317EE408" w14:textId="77777777" w:rsidR="0035480B" w:rsidRPr="00581B3A" w:rsidRDefault="0035480B" w:rsidP="0035480B">
      <w:pPr>
        <w:pStyle w:val="titoloprinc0"/>
        <w:rPr>
          <w:color w:val="002060"/>
        </w:rPr>
      </w:pPr>
      <w:r w:rsidRPr="00581B3A">
        <w:rPr>
          <w:color w:val="002060"/>
        </w:rPr>
        <w:t>VARIAZIONI AL PROGRAMMA GARE</w:t>
      </w:r>
    </w:p>
    <w:p w14:paraId="6BFED128" w14:textId="77777777" w:rsidR="0035480B" w:rsidRPr="00581B3A" w:rsidRDefault="0035480B" w:rsidP="0035480B">
      <w:pPr>
        <w:pStyle w:val="breakline"/>
        <w:rPr>
          <w:color w:val="002060"/>
        </w:rPr>
      </w:pPr>
    </w:p>
    <w:p w14:paraId="29AAEBF6" w14:textId="77777777" w:rsidR="0035480B" w:rsidRPr="00581B3A" w:rsidRDefault="0035480B" w:rsidP="0035480B">
      <w:pPr>
        <w:pStyle w:val="breakline"/>
        <w:rPr>
          <w:color w:val="002060"/>
        </w:rPr>
      </w:pPr>
    </w:p>
    <w:p w14:paraId="406EFD1F" w14:textId="77777777" w:rsidR="0035480B" w:rsidRPr="00581B3A" w:rsidRDefault="0035480B" w:rsidP="0035480B">
      <w:pPr>
        <w:pStyle w:val="sottotitolocampionato10"/>
        <w:rPr>
          <w:color w:val="002060"/>
        </w:rPr>
      </w:pPr>
      <w:r w:rsidRPr="00581B3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5480B" w:rsidRPr="00581B3A" w14:paraId="0D0AA1E9" w14:textId="77777777" w:rsidTr="00A86CD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15B22" w14:textId="77777777" w:rsidR="0035480B" w:rsidRPr="00581B3A" w:rsidRDefault="0035480B" w:rsidP="00630193">
            <w:pPr>
              <w:pStyle w:val="headertabella0"/>
              <w:rPr>
                <w:color w:val="002060"/>
              </w:rPr>
            </w:pPr>
            <w:r w:rsidRPr="00581B3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2357D" w14:textId="77777777" w:rsidR="0035480B" w:rsidRPr="00581B3A" w:rsidRDefault="0035480B" w:rsidP="00630193">
            <w:pPr>
              <w:pStyle w:val="headertabella0"/>
              <w:rPr>
                <w:color w:val="002060"/>
              </w:rPr>
            </w:pPr>
            <w:r w:rsidRPr="00581B3A">
              <w:rPr>
                <w:color w:val="002060"/>
              </w:rPr>
              <w:t xml:space="preserve">N° </w:t>
            </w:r>
            <w:proofErr w:type="spellStart"/>
            <w:r w:rsidRPr="00581B3A">
              <w:rPr>
                <w:color w:val="002060"/>
              </w:rPr>
              <w:t>Gior</w:t>
            </w:r>
            <w:proofErr w:type="spellEnd"/>
            <w:r w:rsidRPr="00581B3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AEC47" w14:textId="77777777" w:rsidR="0035480B" w:rsidRPr="00581B3A" w:rsidRDefault="0035480B" w:rsidP="00630193">
            <w:pPr>
              <w:pStyle w:val="headertabella0"/>
              <w:rPr>
                <w:color w:val="002060"/>
              </w:rPr>
            </w:pPr>
            <w:r w:rsidRPr="00581B3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740E7" w14:textId="77777777" w:rsidR="0035480B" w:rsidRPr="00581B3A" w:rsidRDefault="0035480B" w:rsidP="00630193">
            <w:pPr>
              <w:pStyle w:val="headertabella0"/>
              <w:rPr>
                <w:color w:val="002060"/>
              </w:rPr>
            </w:pPr>
            <w:r w:rsidRPr="00581B3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1A0FB" w14:textId="77777777" w:rsidR="0035480B" w:rsidRPr="00581B3A" w:rsidRDefault="0035480B" w:rsidP="00630193">
            <w:pPr>
              <w:pStyle w:val="headertabella0"/>
              <w:rPr>
                <w:color w:val="002060"/>
              </w:rPr>
            </w:pPr>
            <w:r w:rsidRPr="00581B3A">
              <w:rPr>
                <w:color w:val="002060"/>
              </w:rPr>
              <w:t xml:space="preserve">Data </w:t>
            </w:r>
            <w:proofErr w:type="spellStart"/>
            <w:r w:rsidRPr="00581B3A">
              <w:rPr>
                <w:color w:val="002060"/>
              </w:rPr>
              <w:t>Orig</w:t>
            </w:r>
            <w:proofErr w:type="spellEnd"/>
            <w:r w:rsidRPr="00581B3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98677" w14:textId="77777777" w:rsidR="0035480B" w:rsidRPr="00581B3A" w:rsidRDefault="0035480B" w:rsidP="00630193">
            <w:pPr>
              <w:pStyle w:val="headertabella0"/>
              <w:rPr>
                <w:color w:val="002060"/>
              </w:rPr>
            </w:pPr>
            <w:r w:rsidRPr="00581B3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84F6F" w14:textId="77777777" w:rsidR="0035480B" w:rsidRPr="00581B3A" w:rsidRDefault="0035480B" w:rsidP="00630193">
            <w:pPr>
              <w:pStyle w:val="headertabella0"/>
              <w:rPr>
                <w:color w:val="002060"/>
              </w:rPr>
            </w:pPr>
            <w:r w:rsidRPr="00581B3A">
              <w:rPr>
                <w:color w:val="002060"/>
              </w:rPr>
              <w:t xml:space="preserve">Ora </w:t>
            </w:r>
            <w:proofErr w:type="spellStart"/>
            <w:r w:rsidRPr="00581B3A">
              <w:rPr>
                <w:color w:val="002060"/>
              </w:rPr>
              <w:t>Orig</w:t>
            </w:r>
            <w:proofErr w:type="spellEnd"/>
            <w:r w:rsidRPr="00581B3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C24BF" w14:textId="77777777" w:rsidR="0035480B" w:rsidRPr="00581B3A" w:rsidRDefault="0035480B" w:rsidP="00630193">
            <w:pPr>
              <w:pStyle w:val="headertabella0"/>
              <w:rPr>
                <w:color w:val="002060"/>
              </w:rPr>
            </w:pPr>
            <w:r w:rsidRPr="00581B3A">
              <w:rPr>
                <w:color w:val="002060"/>
              </w:rPr>
              <w:t>Impianto</w:t>
            </w:r>
          </w:p>
        </w:tc>
      </w:tr>
      <w:tr w:rsidR="0035480B" w:rsidRPr="00581B3A" w14:paraId="43456368" w14:textId="77777777" w:rsidTr="00A86CD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32EAE" w14:textId="77777777" w:rsidR="0035480B" w:rsidRPr="00A86CD6" w:rsidRDefault="0035480B" w:rsidP="00630193">
            <w:pPr>
              <w:pStyle w:val="rowtabella0"/>
              <w:rPr>
                <w:color w:val="002060"/>
                <w:highlight w:val="yellow"/>
              </w:rPr>
            </w:pPr>
            <w:r w:rsidRPr="00A86CD6">
              <w:rPr>
                <w:color w:val="002060"/>
                <w:highlight w:val="yellow"/>
              </w:rPr>
              <w:t>02/03/2024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2781D" w14:textId="77777777" w:rsidR="0035480B" w:rsidRPr="00A86CD6" w:rsidRDefault="0035480B" w:rsidP="00630193">
            <w:pPr>
              <w:pStyle w:val="rowtabella0"/>
              <w:jc w:val="center"/>
              <w:rPr>
                <w:color w:val="002060"/>
                <w:highlight w:val="yellow"/>
              </w:rPr>
            </w:pPr>
            <w:r w:rsidRPr="00A86CD6">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E57F" w14:textId="77777777" w:rsidR="0035480B" w:rsidRPr="00A86CD6" w:rsidRDefault="0035480B" w:rsidP="00630193">
            <w:pPr>
              <w:pStyle w:val="rowtabella0"/>
              <w:rPr>
                <w:color w:val="002060"/>
                <w:highlight w:val="yellow"/>
              </w:rPr>
            </w:pPr>
            <w:r w:rsidRPr="00A86CD6">
              <w:rPr>
                <w:color w:val="002060"/>
                <w:highlight w:val="yellow"/>
              </w:rPr>
              <w:t>POLISPORTIVA FUTURA A.D.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F27BB" w14:textId="77777777" w:rsidR="0035480B" w:rsidRPr="00A86CD6" w:rsidRDefault="0035480B" w:rsidP="00630193">
            <w:pPr>
              <w:pStyle w:val="rowtabella0"/>
              <w:rPr>
                <w:color w:val="002060"/>
                <w:highlight w:val="yellow"/>
              </w:rPr>
            </w:pPr>
            <w:r w:rsidRPr="00A86CD6">
              <w:rPr>
                <w:color w:val="002060"/>
                <w:highlight w:val="yellow"/>
              </w:rPr>
              <w:t>POLVERIGI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40EAB" w14:textId="77777777" w:rsidR="0035480B" w:rsidRPr="00581B3A" w:rsidRDefault="0035480B" w:rsidP="00630193">
            <w:pPr>
              <w:pStyle w:val="rowtabella0"/>
              <w:rPr>
                <w:color w:val="002060"/>
              </w:rPr>
            </w:pPr>
            <w:r w:rsidRPr="00581B3A">
              <w:rPr>
                <w:color w:val="002060"/>
              </w:rPr>
              <w:t>01/03/2024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398E0" w14:textId="77777777" w:rsidR="0035480B" w:rsidRPr="00A86CD6" w:rsidRDefault="0035480B" w:rsidP="00630193">
            <w:pPr>
              <w:pStyle w:val="rowtabella0"/>
              <w:jc w:val="center"/>
              <w:rPr>
                <w:color w:val="002060"/>
                <w:highlight w:val="yellow"/>
              </w:rPr>
            </w:pPr>
            <w:r w:rsidRPr="00A86CD6">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CB2A7" w14:textId="77777777" w:rsidR="0035480B" w:rsidRPr="00581B3A" w:rsidRDefault="0035480B" w:rsidP="00630193">
            <w:pPr>
              <w:pStyle w:val="rowtabella0"/>
              <w:jc w:val="center"/>
              <w:rPr>
                <w:color w:val="002060"/>
              </w:rPr>
            </w:pPr>
            <w:r w:rsidRPr="00581B3A">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E6C16" w14:textId="77777777" w:rsidR="0035480B" w:rsidRPr="00A86CD6" w:rsidRDefault="0035480B" w:rsidP="00630193">
            <w:pPr>
              <w:pStyle w:val="rowtabella0"/>
              <w:rPr>
                <w:color w:val="002060"/>
                <w:highlight w:val="yellow"/>
              </w:rPr>
            </w:pPr>
            <w:r w:rsidRPr="00A86CD6">
              <w:rPr>
                <w:color w:val="002060"/>
                <w:highlight w:val="yellow"/>
              </w:rPr>
              <w:t xml:space="preserve">PALESTRA "ALICE STURIALE" OSIMO VIA MANZONI FZ. </w:t>
            </w:r>
            <w:proofErr w:type="gramStart"/>
            <w:r w:rsidRPr="00A86CD6">
              <w:rPr>
                <w:color w:val="002060"/>
                <w:highlight w:val="yellow"/>
              </w:rPr>
              <w:t>S.BIAGIO</w:t>
            </w:r>
            <w:proofErr w:type="gramEnd"/>
          </w:p>
        </w:tc>
      </w:tr>
      <w:tr w:rsidR="0035480B" w:rsidRPr="00581B3A" w14:paraId="2B0457AA" w14:textId="77777777" w:rsidTr="00A86CD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35755" w14:textId="77777777" w:rsidR="0035480B" w:rsidRPr="00A86CD6" w:rsidRDefault="0035480B" w:rsidP="00630193">
            <w:pPr>
              <w:pStyle w:val="rowtabella0"/>
              <w:rPr>
                <w:color w:val="002060"/>
                <w:highlight w:val="yellow"/>
              </w:rPr>
            </w:pPr>
            <w:r w:rsidRPr="00A86CD6">
              <w:rPr>
                <w:color w:val="002060"/>
                <w:highlight w:val="yellow"/>
              </w:rPr>
              <w:t>04/03/2024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A4DD2" w14:textId="77777777" w:rsidR="0035480B" w:rsidRPr="00A86CD6" w:rsidRDefault="0035480B" w:rsidP="00630193">
            <w:pPr>
              <w:pStyle w:val="rowtabella0"/>
              <w:jc w:val="center"/>
              <w:rPr>
                <w:color w:val="002060"/>
                <w:highlight w:val="yellow"/>
              </w:rPr>
            </w:pPr>
            <w:r w:rsidRPr="00A86CD6">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82105" w14:textId="77777777" w:rsidR="0035480B" w:rsidRPr="00A86CD6" w:rsidRDefault="0035480B" w:rsidP="00630193">
            <w:pPr>
              <w:pStyle w:val="rowtabella0"/>
              <w:rPr>
                <w:color w:val="002060"/>
                <w:highlight w:val="yellow"/>
              </w:rPr>
            </w:pPr>
            <w:r w:rsidRPr="00A86CD6">
              <w:rPr>
                <w:color w:val="002060"/>
                <w:highlight w:val="yellow"/>
              </w:rPr>
              <w:t>GLS DORICA AN.UR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78B58" w14:textId="77777777" w:rsidR="0035480B" w:rsidRPr="00A86CD6" w:rsidRDefault="0035480B" w:rsidP="00630193">
            <w:pPr>
              <w:pStyle w:val="rowtabella0"/>
              <w:rPr>
                <w:color w:val="002060"/>
                <w:highlight w:val="yellow"/>
              </w:rPr>
            </w:pPr>
            <w:r w:rsidRPr="00A86CD6">
              <w:rPr>
                <w:color w:val="002060"/>
                <w:highlight w:val="yellow"/>
              </w:rPr>
              <w:t>FUTSAL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9703C" w14:textId="306A453E" w:rsidR="0035480B" w:rsidRPr="00581B3A" w:rsidRDefault="0035480B" w:rsidP="00630193">
            <w:pPr>
              <w:pStyle w:val="rowtabella0"/>
              <w:rPr>
                <w:color w:val="002060"/>
              </w:rPr>
            </w:pPr>
            <w:r w:rsidRPr="00581B3A">
              <w:rPr>
                <w:color w:val="002060"/>
              </w:rPr>
              <w:t>0</w:t>
            </w:r>
            <w:r w:rsidR="00A86CD6">
              <w:rPr>
                <w:color w:val="002060"/>
              </w:rPr>
              <w:t>2</w:t>
            </w:r>
            <w:r w:rsidRPr="00581B3A">
              <w:rPr>
                <w:color w:val="002060"/>
              </w:rPr>
              <w:t>/03/2024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3694A" w14:textId="77777777" w:rsidR="0035480B" w:rsidRPr="00A86CD6" w:rsidRDefault="0035480B" w:rsidP="00630193">
            <w:pPr>
              <w:pStyle w:val="rowtabella0"/>
              <w:jc w:val="center"/>
              <w:rPr>
                <w:color w:val="002060"/>
                <w:highlight w:val="yellow"/>
              </w:rPr>
            </w:pPr>
            <w:r w:rsidRPr="00A86CD6">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B1E43" w14:textId="77777777" w:rsidR="0035480B" w:rsidRPr="00581B3A" w:rsidRDefault="0035480B" w:rsidP="00630193">
            <w:pPr>
              <w:pStyle w:val="rowtabella0"/>
              <w:jc w:val="center"/>
              <w:rPr>
                <w:color w:val="002060"/>
              </w:rPr>
            </w:pPr>
            <w:r w:rsidRPr="00581B3A">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4DD24" w14:textId="77777777" w:rsidR="0035480B" w:rsidRPr="00A86CD6" w:rsidRDefault="0035480B" w:rsidP="00630193">
            <w:pPr>
              <w:pStyle w:val="rowtabella0"/>
              <w:rPr>
                <w:color w:val="002060"/>
                <w:highlight w:val="yellow"/>
              </w:rPr>
            </w:pPr>
            <w:r w:rsidRPr="00A86CD6">
              <w:rPr>
                <w:color w:val="002060"/>
                <w:highlight w:val="yellow"/>
              </w:rPr>
              <w:t xml:space="preserve">PALLONE GEODETICO CUS ANCONA </w:t>
            </w:r>
            <w:proofErr w:type="spellStart"/>
            <w:r w:rsidRPr="00A86CD6">
              <w:rPr>
                <w:color w:val="002060"/>
                <w:highlight w:val="yellow"/>
              </w:rPr>
              <w:t>ANCONA</w:t>
            </w:r>
            <w:proofErr w:type="spellEnd"/>
            <w:r w:rsidRPr="00A86CD6">
              <w:rPr>
                <w:color w:val="002060"/>
                <w:highlight w:val="yellow"/>
              </w:rPr>
              <w:t xml:space="preserve"> VIA GROTTE DI POSATORA 19/A</w:t>
            </w:r>
          </w:p>
        </w:tc>
      </w:tr>
    </w:tbl>
    <w:p w14:paraId="60A3E754" w14:textId="77777777" w:rsidR="0035480B" w:rsidRPr="00581B3A" w:rsidRDefault="0035480B" w:rsidP="0035480B">
      <w:pPr>
        <w:pStyle w:val="breakline"/>
        <w:rPr>
          <w:rFonts w:eastAsiaTheme="minorEastAsia"/>
          <w:color w:val="002060"/>
        </w:rPr>
      </w:pPr>
    </w:p>
    <w:p w14:paraId="0AEE61CD" w14:textId="77777777" w:rsidR="0035480B" w:rsidRPr="00581B3A" w:rsidRDefault="0035480B" w:rsidP="0035480B">
      <w:pPr>
        <w:pStyle w:val="breakline"/>
        <w:rPr>
          <w:color w:val="002060"/>
        </w:rPr>
      </w:pPr>
    </w:p>
    <w:p w14:paraId="01CA6D87" w14:textId="77777777" w:rsidR="0035480B" w:rsidRPr="00581B3A" w:rsidRDefault="0035480B" w:rsidP="0035480B">
      <w:pPr>
        <w:pStyle w:val="sottotitolocampionato10"/>
        <w:rPr>
          <w:color w:val="002060"/>
        </w:rPr>
      </w:pPr>
      <w:r w:rsidRPr="00581B3A">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5480B" w:rsidRPr="00581B3A" w14:paraId="64A67485" w14:textId="77777777" w:rsidTr="00A86CD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8941B" w14:textId="77777777" w:rsidR="0035480B" w:rsidRPr="00581B3A" w:rsidRDefault="0035480B" w:rsidP="00630193">
            <w:pPr>
              <w:pStyle w:val="headertabella0"/>
              <w:rPr>
                <w:color w:val="002060"/>
              </w:rPr>
            </w:pPr>
            <w:r w:rsidRPr="00581B3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6B544" w14:textId="77777777" w:rsidR="0035480B" w:rsidRPr="00581B3A" w:rsidRDefault="0035480B" w:rsidP="00630193">
            <w:pPr>
              <w:pStyle w:val="headertabella0"/>
              <w:rPr>
                <w:color w:val="002060"/>
              </w:rPr>
            </w:pPr>
            <w:r w:rsidRPr="00581B3A">
              <w:rPr>
                <w:color w:val="002060"/>
              </w:rPr>
              <w:t xml:space="preserve">N° </w:t>
            </w:r>
            <w:proofErr w:type="spellStart"/>
            <w:r w:rsidRPr="00581B3A">
              <w:rPr>
                <w:color w:val="002060"/>
              </w:rPr>
              <w:t>Gior</w:t>
            </w:r>
            <w:proofErr w:type="spellEnd"/>
            <w:r w:rsidRPr="00581B3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4B9EF" w14:textId="77777777" w:rsidR="0035480B" w:rsidRPr="00581B3A" w:rsidRDefault="0035480B" w:rsidP="00630193">
            <w:pPr>
              <w:pStyle w:val="headertabella0"/>
              <w:rPr>
                <w:color w:val="002060"/>
              </w:rPr>
            </w:pPr>
            <w:r w:rsidRPr="00581B3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DE390" w14:textId="77777777" w:rsidR="0035480B" w:rsidRPr="00581B3A" w:rsidRDefault="0035480B" w:rsidP="00630193">
            <w:pPr>
              <w:pStyle w:val="headertabella0"/>
              <w:rPr>
                <w:color w:val="002060"/>
              </w:rPr>
            </w:pPr>
            <w:r w:rsidRPr="00581B3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FC7B5" w14:textId="77777777" w:rsidR="0035480B" w:rsidRPr="00581B3A" w:rsidRDefault="0035480B" w:rsidP="00630193">
            <w:pPr>
              <w:pStyle w:val="headertabella0"/>
              <w:rPr>
                <w:color w:val="002060"/>
              </w:rPr>
            </w:pPr>
            <w:r w:rsidRPr="00581B3A">
              <w:rPr>
                <w:color w:val="002060"/>
              </w:rPr>
              <w:t xml:space="preserve">Data </w:t>
            </w:r>
            <w:proofErr w:type="spellStart"/>
            <w:r w:rsidRPr="00581B3A">
              <w:rPr>
                <w:color w:val="002060"/>
              </w:rPr>
              <w:t>Orig</w:t>
            </w:r>
            <w:proofErr w:type="spellEnd"/>
            <w:r w:rsidRPr="00581B3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D2DAA" w14:textId="77777777" w:rsidR="0035480B" w:rsidRPr="00581B3A" w:rsidRDefault="0035480B" w:rsidP="00630193">
            <w:pPr>
              <w:pStyle w:val="headertabella0"/>
              <w:rPr>
                <w:color w:val="002060"/>
              </w:rPr>
            </w:pPr>
            <w:r w:rsidRPr="00581B3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DB477" w14:textId="77777777" w:rsidR="0035480B" w:rsidRPr="00581B3A" w:rsidRDefault="0035480B" w:rsidP="00630193">
            <w:pPr>
              <w:pStyle w:val="headertabella0"/>
              <w:rPr>
                <w:color w:val="002060"/>
              </w:rPr>
            </w:pPr>
            <w:r w:rsidRPr="00581B3A">
              <w:rPr>
                <w:color w:val="002060"/>
              </w:rPr>
              <w:t xml:space="preserve">Ora </w:t>
            </w:r>
            <w:proofErr w:type="spellStart"/>
            <w:r w:rsidRPr="00581B3A">
              <w:rPr>
                <w:color w:val="002060"/>
              </w:rPr>
              <w:t>Orig</w:t>
            </w:r>
            <w:proofErr w:type="spellEnd"/>
            <w:r w:rsidRPr="00581B3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10DAD" w14:textId="77777777" w:rsidR="0035480B" w:rsidRPr="00581B3A" w:rsidRDefault="0035480B" w:rsidP="00630193">
            <w:pPr>
              <w:pStyle w:val="headertabella0"/>
              <w:rPr>
                <w:color w:val="002060"/>
              </w:rPr>
            </w:pPr>
            <w:r w:rsidRPr="00581B3A">
              <w:rPr>
                <w:color w:val="002060"/>
              </w:rPr>
              <w:t>Impianto</w:t>
            </w:r>
          </w:p>
        </w:tc>
      </w:tr>
      <w:tr w:rsidR="0035480B" w:rsidRPr="00581B3A" w14:paraId="4E1ED984" w14:textId="77777777" w:rsidTr="00A86CD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107E1" w14:textId="77777777" w:rsidR="0035480B" w:rsidRPr="00A86CD6" w:rsidRDefault="0035480B" w:rsidP="00630193">
            <w:pPr>
              <w:pStyle w:val="rowtabella0"/>
              <w:rPr>
                <w:color w:val="002060"/>
                <w:highlight w:val="yellow"/>
              </w:rPr>
            </w:pPr>
            <w:r w:rsidRPr="00A86CD6">
              <w:rPr>
                <w:color w:val="002060"/>
                <w:highlight w:val="yellow"/>
              </w:rPr>
              <w:t>01/03/2024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81C5A" w14:textId="77777777" w:rsidR="0035480B" w:rsidRPr="00A86CD6" w:rsidRDefault="0035480B" w:rsidP="00630193">
            <w:pPr>
              <w:pStyle w:val="rowtabella0"/>
              <w:jc w:val="center"/>
              <w:rPr>
                <w:color w:val="002060"/>
                <w:highlight w:val="yellow"/>
              </w:rPr>
            </w:pPr>
            <w:r w:rsidRPr="00A86CD6">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48BD3" w14:textId="77777777" w:rsidR="0035480B" w:rsidRPr="00A86CD6" w:rsidRDefault="0035480B" w:rsidP="00630193">
            <w:pPr>
              <w:pStyle w:val="rowtabella0"/>
              <w:rPr>
                <w:color w:val="002060"/>
                <w:highlight w:val="yellow"/>
              </w:rPr>
            </w:pPr>
            <w:r w:rsidRPr="00A86CD6">
              <w:rPr>
                <w:color w:val="002060"/>
                <w:highlight w:val="yellow"/>
              </w:rPr>
              <w:t>AMATORI STESE 2007 SRL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50368" w14:textId="77777777" w:rsidR="0035480B" w:rsidRPr="00A86CD6" w:rsidRDefault="0035480B" w:rsidP="00630193">
            <w:pPr>
              <w:pStyle w:val="rowtabella0"/>
              <w:rPr>
                <w:color w:val="002060"/>
                <w:highlight w:val="yellow"/>
              </w:rPr>
            </w:pPr>
            <w:r w:rsidRPr="00A86CD6">
              <w:rPr>
                <w:color w:val="002060"/>
                <w:highlight w:val="yellow"/>
              </w:rPr>
              <w:t>FUTSAL SAMBUCHETO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07A09" w14:textId="77777777" w:rsidR="0035480B" w:rsidRPr="00581B3A" w:rsidRDefault="0035480B" w:rsidP="0063019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66929" w14:textId="77777777" w:rsidR="0035480B" w:rsidRPr="00581B3A" w:rsidRDefault="0035480B" w:rsidP="00630193">
            <w:pPr>
              <w:pStyle w:val="rowtabella0"/>
              <w:jc w:val="center"/>
              <w:rPr>
                <w:color w:val="002060"/>
              </w:rPr>
            </w:pPr>
            <w:r w:rsidRPr="00A86CD6">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D2515" w14:textId="77777777" w:rsidR="0035480B" w:rsidRPr="00581B3A" w:rsidRDefault="0035480B" w:rsidP="00630193">
            <w:pPr>
              <w:pStyle w:val="rowtabella0"/>
              <w:jc w:val="center"/>
              <w:rPr>
                <w:color w:val="002060"/>
              </w:rPr>
            </w:pPr>
            <w:r w:rsidRPr="00581B3A">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472A4" w14:textId="77777777" w:rsidR="0035480B" w:rsidRPr="00581B3A" w:rsidRDefault="0035480B" w:rsidP="00630193">
            <w:pPr>
              <w:rPr>
                <w:color w:val="002060"/>
              </w:rPr>
            </w:pPr>
          </w:p>
        </w:tc>
      </w:tr>
    </w:tbl>
    <w:p w14:paraId="5DA1BF1B" w14:textId="77777777" w:rsidR="0035480B" w:rsidRPr="00581B3A" w:rsidRDefault="0035480B" w:rsidP="0035480B">
      <w:pPr>
        <w:pStyle w:val="breakline"/>
        <w:rPr>
          <w:rFonts w:eastAsiaTheme="minorEastAsia"/>
          <w:color w:val="002060"/>
        </w:rPr>
      </w:pPr>
    </w:p>
    <w:p w14:paraId="212D64F9" w14:textId="77777777" w:rsidR="0035480B" w:rsidRPr="00581B3A" w:rsidRDefault="0035480B" w:rsidP="0035480B">
      <w:pPr>
        <w:pStyle w:val="breakline"/>
        <w:rPr>
          <w:color w:val="002060"/>
        </w:rPr>
      </w:pPr>
    </w:p>
    <w:p w14:paraId="65876917" w14:textId="77777777" w:rsidR="0035480B" w:rsidRPr="00581B3A" w:rsidRDefault="0035480B" w:rsidP="0035480B">
      <w:pPr>
        <w:pStyle w:val="titoloprinc0"/>
        <w:rPr>
          <w:color w:val="002060"/>
        </w:rPr>
      </w:pPr>
      <w:r w:rsidRPr="00581B3A">
        <w:rPr>
          <w:color w:val="002060"/>
        </w:rPr>
        <w:t>RISULTATI</w:t>
      </w:r>
    </w:p>
    <w:p w14:paraId="16D77FE2" w14:textId="77777777" w:rsidR="0035480B" w:rsidRPr="00581B3A" w:rsidRDefault="0035480B" w:rsidP="0035480B">
      <w:pPr>
        <w:pStyle w:val="breakline"/>
        <w:rPr>
          <w:color w:val="002060"/>
        </w:rPr>
      </w:pPr>
    </w:p>
    <w:p w14:paraId="6451C37C" w14:textId="77777777" w:rsidR="0035480B" w:rsidRPr="00581B3A" w:rsidRDefault="0035480B" w:rsidP="0035480B">
      <w:pPr>
        <w:pStyle w:val="sottotitolocampionato10"/>
        <w:rPr>
          <w:color w:val="002060"/>
        </w:rPr>
      </w:pPr>
      <w:r w:rsidRPr="00581B3A">
        <w:rPr>
          <w:color w:val="002060"/>
        </w:rPr>
        <w:t>RISULTATI UFFICIALI GARE DEL 23/02/2024</w:t>
      </w:r>
    </w:p>
    <w:p w14:paraId="594128D5" w14:textId="77777777" w:rsidR="0035480B" w:rsidRPr="0035480B" w:rsidRDefault="0035480B" w:rsidP="0035480B">
      <w:pPr>
        <w:pStyle w:val="sottotitolocampionato20"/>
        <w:spacing w:before="0" w:beforeAutospacing="0" w:after="0" w:afterAutospacing="0"/>
        <w:rPr>
          <w:rFonts w:ascii="Arial" w:hAnsi="Arial" w:cs="Arial"/>
          <w:color w:val="002060"/>
          <w:sz w:val="20"/>
          <w:szCs w:val="20"/>
        </w:rPr>
      </w:pPr>
      <w:r w:rsidRPr="0035480B">
        <w:rPr>
          <w:rFonts w:ascii="Arial" w:hAnsi="Arial" w:cs="Arial"/>
          <w:color w:val="002060"/>
          <w:sz w:val="20"/>
          <w:szCs w:val="20"/>
        </w:rPr>
        <w:t>Si trascrivono qui di seguito i risultati ufficiali delle gare disputate</w:t>
      </w:r>
    </w:p>
    <w:p w14:paraId="4374E952" w14:textId="77777777" w:rsidR="0035480B" w:rsidRPr="00581B3A" w:rsidRDefault="0035480B" w:rsidP="0035480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5480B" w:rsidRPr="00581B3A" w14:paraId="4EB94EF4" w14:textId="77777777" w:rsidTr="006301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4A37B1F5"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7BAD7" w14:textId="77777777" w:rsidR="0035480B" w:rsidRPr="00581B3A" w:rsidRDefault="0035480B" w:rsidP="00630193">
                  <w:pPr>
                    <w:pStyle w:val="headertabella0"/>
                    <w:rPr>
                      <w:color w:val="002060"/>
                    </w:rPr>
                  </w:pPr>
                  <w:r w:rsidRPr="00581B3A">
                    <w:rPr>
                      <w:color w:val="002060"/>
                    </w:rPr>
                    <w:t>GIRONE A - 6 Giornata - R</w:t>
                  </w:r>
                </w:p>
              </w:tc>
            </w:tr>
            <w:tr w:rsidR="0035480B" w:rsidRPr="00581B3A" w14:paraId="3FB50249" w14:textId="77777777" w:rsidTr="006301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B2D48D" w14:textId="77777777" w:rsidR="0035480B" w:rsidRPr="00581B3A" w:rsidRDefault="0035480B" w:rsidP="00630193">
                  <w:pPr>
                    <w:pStyle w:val="rowtabella0"/>
                    <w:rPr>
                      <w:color w:val="002060"/>
                    </w:rPr>
                  </w:pPr>
                  <w:r w:rsidRPr="00581B3A">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91092D" w14:textId="77777777" w:rsidR="0035480B" w:rsidRPr="00581B3A" w:rsidRDefault="0035480B" w:rsidP="00630193">
                  <w:pPr>
                    <w:pStyle w:val="rowtabella0"/>
                    <w:rPr>
                      <w:color w:val="002060"/>
                    </w:rPr>
                  </w:pPr>
                  <w:r w:rsidRPr="00581B3A">
                    <w:rPr>
                      <w:color w:val="002060"/>
                    </w:rPr>
                    <w:t>- GIOVANI SANT IPPOLITO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19E906" w14:textId="77777777" w:rsidR="0035480B" w:rsidRPr="00581B3A" w:rsidRDefault="0035480B" w:rsidP="00630193">
                  <w:pPr>
                    <w:pStyle w:val="rowtabella0"/>
                    <w:jc w:val="center"/>
                    <w:rPr>
                      <w:color w:val="002060"/>
                    </w:rPr>
                  </w:pPr>
                  <w:r w:rsidRPr="00581B3A">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D77AE" w14:textId="77777777" w:rsidR="0035480B" w:rsidRPr="00581B3A" w:rsidRDefault="0035480B" w:rsidP="00630193">
                  <w:pPr>
                    <w:pStyle w:val="rowtabella0"/>
                    <w:jc w:val="center"/>
                    <w:rPr>
                      <w:color w:val="002060"/>
                    </w:rPr>
                  </w:pPr>
                  <w:r w:rsidRPr="00581B3A">
                    <w:rPr>
                      <w:color w:val="002060"/>
                    </w:rPr>
                    <w:t> </w:t>
                  </w:r>
                </w:p>
              </w:tc>
            </w:tr>
            <w:tr w:rsidR="0035480B" w:rsidRPr="00581B3A" w14:paraId="5DFDDC31"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258D94" w14:textId="77777777" w:rsidR="0035480B" w:rsidRPr="00581B3A" w:rsidRDefault="0035480B" w:rsidP="00630193">
                  <w:pPr>
                    <w:pStyle w:val="rowtabella0"/>
                    <w:rPr>
                      <w:color w:val="002060"/>
                    </w:rPr>
                  </w:pPr>
                  <w:r w:rsidRPr="00581B3A">
                    <w:rPr>
                      <w:color w:val="002060"/>
                    </w:rPr>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B51F30" w14:textId="77777777" w:rsidR="0035480B" w:rsidRPr="00581B3A" w:rsidRDefault="0035480B" w:rsidP="00630193">
                  <w:pPr>
                    <w:pStyle w:val="rowtabella0"/>
                    <w:rPr>
                      <w:color w:val="002060"/>
                    </w:rPr>
                  </w:pPr>
                  <w:r w:rsidRPr="00581B3A">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7A45A9" w14:textId="77777777" w:rsidR="0035480B" w:rsidRPr="00581B3A" w:rsidRDefault="0035480B" w:rsidP="00630193">
                  <w:pPr>
                    <w:pStyle w:val="rowtabella0"/>
                    <w:jc w:val="center"/>
                    <w:rPr>
                      <w:color w:val="002060"/>
                    </w:rPr>
                  </w:pPr>
                  <w:r w:rsidRPr="00581B3A">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CF3A57" w14:textId="77777777" w:rsidR="0035480B" w:rsidRPr="00581B3A" w:rsidRDefault="0035480B" w:rsidP="00630193">
                  <w:pPr>
                    <w:pStyle w:val="rowtabella0"/>
                    <w:jc w:val="center"/>
                    <w:rPr>
                      <w:color w:val="002060"/>
                    </w:rPr>
                  </w:pPr>
                  <w:r w:rsidRPr="00581B3A">
                    <w:rPr>
                      <w:color w:val="002060"/>
                    </w:rPr>
                    <w:t> </w:t>
                  </w:r>
                </w:p>
              </w:tc>
            </w:tr>
            <w:tr w:rsidR="0035480B" w:rsidRPr="00581B3A" w14:paraId="5895D412"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F533AB" w14:textId="77777777" w:rsidR="0035480B" w:rsidRPr="00581B3A" w:rsidRDefault="0035480B" w:rsidP="00630193">
                  <w:pPr>
                    <w:pStyle w:val="rowtabella0"/>
                    <w:rPr>
                      <w:color w:val="002060"/>
                    </w:rPr>
                  </w:pPr>
                  <w:r w:rsidRPr="00581B3A">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CC083A" w14:textId="77777777" w:rsidR="0035480B" w:rsidRPr="00581B3A" w:rsidRDefault="0035480B" w:rsidP="00630193">
                  <w:pPr>
                    <w:pStyle w:val="rowtabella0"/>
                    <w:rPr>
                      <w:color w:val="002060"/>
                    </w:rPr>
                  </w:pPr>
                  <w:r w:rsidRPr="00581B3A">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64827E" w14:textId="77777777" w:rsidR="0035480B" w:rsidRPr="00581B3A" w:rsidRDefault="0035480B" w:rsidP="00630193">
                  <w:pPr>
                    <w:pStyle w:val="rowtabella0"/>
                    <w:jc w:val="center"/>
                    <w:rPr>
                      <w:color w:val="002060"/>
                    </w:rPr>
                  </w:pPr>
                  <w:r w:rsidRPr="00581B3A">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EF0B6A" w14:textId="77777777" w:rsidR="0035480B" w:rsidRPr="00581B3A" w:rsidRDefault="0035480B" w:rsidP="00630193">
                  <w:pPr>
                    <w:pStyle w:val="rowtabella0"/>
                    <w:jc w:val="center"/>
                    <w:rPr>
                      <w:color w:val="002060"/>
                    </w:rPr>
                  </w:pPr>
                  <w:r w:rsidRPr="00581B3A">
                    <w:rPr>
                      <w:color w:val="002060"/>
                    </w:rPr>
                    <w:t> </w:t>
                  </w:r>
                </w:p>
              </w:tc>
            </w:tr>
            <w:tr w:rsidR="0035480B" w:rsidRPr="00581B3A" w14:paraId="18E00187"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F5AC55" w14:textId="77777777" w:rsidR="0035480B" w:rsidRPr="00581B3A" w:rsidRDefault="0035480B" w:rsidP="00630193">
                  <w:pPr>
                    <w:pStyle w:val="rowtabella0"/>
                    <w:rPr>
                      <w:color w:val="002060"/>
                    </w:rPr>
                  </w:pPr>
                  <w:r w:rsidRPr="00581B3A">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E0DAAD" w14:textId="77777777" w:rsidR="0035480B" w:rsidRPr="00581B3A" w:rsidRDefault="0035480B" w:rsidP="00630193">
                  <w:pPr>
                    <w:pStyle w:val="rowtabella0"/>
                    <w:rPr>
                      <w:color w:val="002060"/>
                    </w:rPr>
                  </w:pPr>
                  <w:r w:rsidRPr="00581B3A">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31CF40" w14:textId="77777777" w:rsidR="0035480B" w:rsidRPr="00581B3A" w:rsidRDefault="0035480B" w:rsidP="00630193">
                  <w:pPr>
                    <w:pStyle w:val="rowtabella0"/>
                    <w:jc w:val="center"/>
                    <w:rPr>
                      <w:color w:val="002060"/>
                    </w:rPr>
                  </w:pPr>
                  <w:r w:rsidRPr="00581B3A">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E8B121" w14:textId="77777777" w:rsidR="0035480B" w:rsidRPr="00581B3A" w:rsidRDefault="0035480B" w:rsidP="00630193">
                  <w:pPr>
                    <w:pStyle w:val="rowtabella0"/>
                    <w:jc w:val="center"/>
                    <w:rPr>
                      <w:color w:val="002060"/>
                    </w:rPr>
                  </w:pPr>
                  <w:r w:rsidRPr="00581B3A">
                    <w:rPr>
                      <w:color w:val="002060"/>
                    </w:rPr>
                    <w:t> </w:t>
                  </w:r>
                </w:p>
              </w:tc>
            </w:tr>
            <w:tr w:rsidR="0035480B" w:rsidRPr="00581B3A" w14:paraId="36EB705F"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A756E8" w14:textId="77777777" w:rsidR="0035480B" w:rsidRPr="00581B3A" w:rsidRDefault="0035480B" w:rsidP="00630193">
                  <w:pPr>
                    <w:pStyle w:val="rowtabella0"/>
                    <w:rPr>
                      <w:color w:val="002060"/>
                    </w:rPr>
                  </w:pPr>
                  <w:r w:rsidRPr="00581B3A">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BDEB56" w14:textId="77777777" w:rsidR="0035480B" w:rsidRPr="00581B3A" w:rsidRDefault="0035480B" w:rsidP="00630193">
                  <w:pPr>
                    <w:pStyle w:val="rowtabella0"/>
                    <w:rPr>
                      <w:color w:val="002060"/>
                    </w:rPr>
                  </w:pPr>
                  <w:r w:rsidRPr="00581B3A">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F9E8AE" w14:textId="77777777" w:rsidR="0035480B" w:rsidRPr="00581B3A" w:rsidRDefault="0035480B" w:rsidP="00630193">
                  <w:pPr>
                    <w:pStyle w:val="rowtabella0"/>
                    <w:jc w:val="center"/>
                    <w:rPr>
                      <w:color w:val="002060"/>
                    </w:rPr>
                  </w:pPr>
                  <w:r w:rsidRPr="00581B3A">
                    <w:rPr>
                      <w:color w:val="002060"/>
                    </w:rPr>
                    <w:t>15 - 3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603C05" w14:textId="77777777" w:rsidR="0035480B" w:rsidRPr="00581B3A" w:rsidRDefault="0035480B" w:rsidP="00630193">
                  <w:pPr>
                    <w:pStyle w:val="rowtabella0"/>
                    <w:jc w:val="center"/>
                    <w:rPr>
                      <w:color w:val="002060"/>
                    </w:rPr>
                  </w:pPr>
                  <w:r w:rsidRPr="00581B3A">
                    <w:rPr>
                      <w:color w:val="002060"/>
                    </w:rPr>
                    <w:t> </w:t>
                  </w:r>
                </w:p>
              </w:tc>
            </w:tr>
            <w:tr w:rsidR="0035480B" w:rsidRPr="00581B3A" w14:paraId="543F0BD9" w14:textId="77777777" w:rsidTr="006301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42BD5D" w14:textId="77777777" w:rsidR="0035480B" w:rsidRPr="00581B3A" w:rsidRDefault="0035480B" w:rsidP="00630193">
                  <w:pPr>
                    <w:pStyle w:val="rowtabella0"/>
                    <w:rPr>
                      <w:color w:val="002060"/>
                      <w:lang w:val="es-ES"/>
                    </w:rPr>
                  </w:pPr>
                  <w:r w:rsidRPr="00581B3A">
                    <w:rPr>
                      <w:color w:val="002060"/>
                      <w:lang w:val="es-ES"/>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674BE2" w14:textId="77777777" w:rsidR="0035480B" w:rsidRPr="00581B3A" w:rsidRDefault="0035480B" w:rsidP="00630193">
                  <w:pPr>
                    <w:pStyle w:val="rowtabella0"/>
                    <w:rPr>
                      <w:color w:val="002060"/>
                    </w:rPr>
                  </w:pPr>
                  <w:r w:rsidRPr="00581B3A">
                    <w:rPr>
                      <w:color w:val="002060"/>
                    </w:rPr>
                    <w:t>- URBANIA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718A9" w14:textId="77777777" w:rsidR="0035480B" w:rsidRPr="00581B3A" w:rsidRDefault="0035480B" w:rsidP="00630193">
                  <w:pPr>
                    <w:pStyle w:val="rowtabella0"/>
                    <w:jc w:val="center"/>
                    <w:rPr>
                      <w:color w:val="002060"/>
                    </w:rPr>
                  </w:pPr>
                  <w:r w:rsidRPr="00581B3A">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9DEA4" w14:textId="77777777" w:rsidR="0035480B" w:rsidRPr="00581B3A" w:rsidRDefault="0035480B" w:rsidP="00630193">
                  <w:pPr>
                    <w:pStyle w:val="rowtabella0"/>
                    <w:jc w:val="center"/>
                    <w:rPr>
                      <w:color w:val="002060"/>
                    </w:rPr>
                  </w:pPr>
                  <w:r w:rsidRPr="00581B3A">
                    <w:rPr>
                      <w:color w:val="002060"/>
                    </w:rPr>
                    <w:t> </w:t>
                  </w:r>
                </w:p>
              </w:tc>
            </w:tr>
          </w:tbl>
          <w:p w14:paraId="11B66E9C" w14:textId="77777777" w:rsidR="0035480B" w:rsidRPr="00581B3A" w:rsidRDefault="0035480B" w:rsidP="0063019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7AA99035"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E03EE" w14:textId="77777777" w:rsidR="0035480B" w:rsidRPr="00581B3A" w:rsidRDefault="0035480B" w:rsidP="00630193">
                  <w:pPr>
                    <w:pStyle w:val="headertabella0"/>
                    <w:rPr>
                      <w:color w:val="002060"/>
                    </w:rPr>
                  </w:pPr>
                  <w:r w:rsidRPr="00581B3A">
                    <w:rPr>
                      <w:color w:val="002060"/>
                    </w:rPr>
                    <w:t>GIRONE B - 6 Giornata - R</w:t>
                  </w:r>
                </w:p>
              </w:tc>
            </w:tr>
            <w:tr w:rsidR="0035480B" w:rsidRPr="00581B3A" w14:paraId="4142F95C" w14:textId="77777777" w:rsidTr="006301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0E3DC9" w14:textId="77777777" w:rsidR="0035480B" w:rsidRPr="00581B3A" w:rsidRDefault="0035480B" w:rsidP="00630193">
                  <w:pPr>
                    <w:pStyle w:val="rowtabella0"/>
                    <w:rPr>
                      <w:color w:val="002060"/>
                    </w:rPr>
                  </w:pPr>
                  <w:r w:rsidRPr="00581B3A">
                    <w:rPr>
                      <w:color w:val="002060"/>
                    </w:rPr>
                    <w:t>CASENUOVE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51DA9" w14:textId="77777777" w:rsidR="0035480B" w:rsidRPr="00581B3A" w:rsidRDefault="0035480B" w:rsidP="00630193">
                  <w:pPr>
                    <w:pStyle w:val="rowtabella0"/>
                    <w:rPr>
                      <w:color w:val="002060"/>
                    </w:rPr>
                  </w:pPr>
                  <w:r w:rsidRPr="00581B3A">
                    <w:rPr>
                      <w:color w:val="002060"/>
                    </w:rPr>
                    <w:t xml:space="preserve">- </w:t>
                  </w:r>
                  <w:proofErr w:type="gramStart"/>
                  <w:r w:rsidRPr="00581B3A">
                    <w:rPr>
                      <w:color w:val="002060"/>
                    </w:rPr>
                    <w:t>CITTA</w:t>
                  </w:r>
                  <w:proofErr w:type="gramEnd"/>
                  <w:r w:rsidRPr="00581B3A">
                    <w:rPr>
                      <w:color w:val="002060"/>
                    </w:rPr>
                    <w:t xml:space="preserve"> DI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FCDD5" w14:textId="77777777" w:rsidR="0035480B" w:rsidRPr="00581B3A" w:rsidRDefault="0035480B" w:rsidP="00630193">
                  <w:pPr>
                    <w:pStyle w:val="rowtabella0"/>
                    <w:jc w:val="center"/>
                    <w:rPr>
                      <w:color w:val="002060"/>
                    </w:rPr>
                  </w:pPr>
                  <w:r w:rsidRPr="00581B3A">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864E1" w14:textId="77777777" w:rsidR="0035480B" w:rsidRPr="00581B3A" w:rsidRDefault="0035480B" w:rsidP="00630193">
                  <w:pPr>
                    <w:pStyle w:val="rowtabella0"/>
                    <w:jc w:val="center"/>
                    <w:rPr>
                      <w:color w:val="002060"/>
                    </w:rPr>
                  </w:pPr>
                  <w:r w:rsidRPr="00581B3A">
                    <w:rPr>
                      <w:color w:val="002060"/>
                    </w:rPr>
                    <w:t> </w:t>
                  </w:r>
                </w:p>
              </w:tc>
            </w:tr>
            <w:tr w:rsidR="0035480B" w:rsidRPr="00581B3A" w14:paraId="30F02E66"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650E4C" w14:textId="77777777" w:rsidR="0035480B" w:rsidRPr="00581B3A" w:rsidRDefault="0035480B" w:rsidP="00630193">
                  <w:pPr>
                    <w:pStyle w:val="rowtabella0"/>
                    <w:rPr>
                      <w:color w:val="002060"/>
                    </w:rPr>
                  </w:pPr>
                  <w:r w:rsidRPr="00581B3A">
                    <w:rPr>
                      <w:color w:val="002060"/>
                    </w:rPr>
                    <w:t>(1) 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E24536" w14:textId="77777777" w:rsidR="0035480B" w:rsidRPr="00581B3A" w:rsidRDefault="0035480B" w:rsidP="00630193">
                  <w:pPr>
                    <w:pStyle w:val="rowtabella0"/>
                    <w:rPr>
                      <w:color w:val="002060"/>
                    </w:rPr>
                  </w:pPr>
                  <w:r w:rsidRPr="00581B3A">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860D05" w14:textId="77777777" w:rsidR="0035480B" w:rsidRPr="00581B3A" w:rsidRDefault="0035480B" w:rsidP="00630193">
                  <w:pPr>
                    <w:pStyle w:val="rowtabella0"/>
                    <w:jc w:val="center"/>
                    <w:rPr>
                      <w:color w:val="002060"/>
                    </w:rPr>
                  </w:pPr>
                  <w:r w:rsidRPr="00581B3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AE61F2" w14:textId="77777777" w:rsidR="0035480B" w:rsidRPr="00581B3A" w:rsidRDefault="0035480B" w:rsidP="00630193">
                  <w:pPr>
                    <w:pStyle w:val="rowtabella0"/>
                    <w:jc w:val="center"/>
                    <w:rPr>
                      <w:color w:val="002060"/>
                    </w:rPr>
                  </w:pPr>
                  <w:r w:rsidRPr="00581B3A">
                    <w:rPr>
                      <w:color w:val="002060"/>
                    </w:rPr>
                    <w:t> </w:t>
                  </w:r>
                </w:p>
              </w:tc>
            </w:tr>
            <w:tr w:rsidR="0035480B" w:rsidRPr="00581B3A" w14:paraId="7238FD11"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30BC5A" w14:textId="77777777" w:rsidR="0035480B" w:rsidRPr="00581B3A" w:rsidRDefault="0035480B" w:rsidP="00630193">
                  <w:pPr>
                    <w:pStyle w:val="rowtabella0"/>
                    <w:rPr>
                      <w:color w:val="002060"/>
                    </w:rPr>
                  </w:pPr>
                  <w:r w:rsidRPr="00581B3A">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B66C23" w14:textId="77777777" w:rsidR="0035480B" w:rsidRPr="00581B3A" w:rsidRDefault="0035480B" w:rsidP="00630193">
                  <w:pPr>
                    <w:pStyle w:val="rowtabella0"/>
                    <w:rPr>
                      <w:color w:val="002060"/>
                    </w:rPr>
                  </w:pPr>
                  <w:r w:rsidRPr="00581B3A">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5F5155" w14:textId="77777777" w:rsidR="0035480B" w:rsidRPr="00581B3A" w:rsidRDefault="0035480B" w:rsidP="00630193">
                  <w:pPr>
                    <w:pStyle w:val="rowtabella0"/>
                    <w:jc w:val="center"/>
                    <w:rPr>
                      <w:color w:val="002060"/>
                    </w:rPr>
                  </w:pPr>
                  <w:r w:rsidRPr="00581B3A">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C002D2" w14:textId="77777777" w:rsidR="0035480B" w:rsidRPr="00581B3A" w:rsidRDefault="0035480B" w:rsidP="00630193">
                  <w:pPr>
                    <w:pStyle w:val="rowtabella0"/>
                    <w:jc w:val="center"/>
                    <w:rPr>
                      <w:color w:val="002060"/>
                    </w:rPr>
                  </w:pPr>
                  <w:r w:rsidRPr="00581B3A">
                    <w:rPr>
                      <w:color w:val="002060"/>
                    </w:rPr>
                    <w:t> </w:t>
                  </w:r>
                </w:p>
              </w:tc>
            </w:tr>
            <w:tr w:rsidR="0035480B" w:rsidRPr="00581B3A" w14:paraId="4B843390"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5159A8" w14:textId="77777777" w:rsidR="0035480B" w:rsidRPr="00581B3A" w:rsidRDefault="0035480B" w:rsidP="00630193">
                  <w:pPr>
                    <w:pStyle w:val="rowtabella0"/>
                    <w:rPr>
                      <w:color w:val="002060"/>
                    </w:rPr>
                  </w:pPr>
                  <w:r w:rsidRPr="00581B3A">
                    <w:rPr>
                      <w:color w:val="002060"/>
                    </w:rPr>
                    <w:t>(1) 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E94BD6" w14:textId="77777777" w:rsidR="0035480B" w:rsidRPr="00581B3A" w:rsidRDefault="0035480B" w:rsidP="00630193">
                  <w:pPr>
                    <w:pStyle w:val="rowtabella0"/>
                    <w:rPr>
                      <w:color w:val="002060"/>
                    </w:rPr>
                  </w:pPr>
                  <w:r w:rsidRPr="00581B3A">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0F275D" w14:textId="77777777" w:rsidR="0035480B" w:rsidRPr="00581B3A" w:rsidRDefault="0035480B" w:rsidP="00630193">
                  <w:pPr>
                    <w:pStyle w:val="rowtabella0"/>
                    <w:jc w:val="center"/>
                    <w:rPr>
                      <w:color w:val="002060"/>
                    </w:rPr>
                  </w:pPr>
                  <w:r w:rsidRPr="00581B3A">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65CD5D" w14:textId="77777777" w:rsidR="0035480B" w:rsidRPr="00581B3A" w:rsidRDefault="0035480B" w:rsidP="00630193">
                  <w:pPr>
                    <w:pStyle w:val="rowtabella0"/>
                    <w:jc w:val="center"/>
                    <w:rPr>
                      <w:color w:val="002060"/>
                    </w:rPr>
                  </w:pPr>
                  <w:r w:rsidRPr="00581B3A">
                    <w:rPr>
                      <w:color w:val="002060"/>
                    </w:rPr>
                    <w:t> </w:t>
                  </w:r>
                </w:p>
              </w:tc>
            </w:tr>
            <w:tr w:rsidR="0035480B" w:rsidRPr="00581B3A" w14:paraId="78309B15"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BAFFCB" w14:textId="77777777" w:rsidR="0035480B" w:rsidRPr="00581B3A" w:rsidRDefault="0035480B" w:rsidP="00630193">
                  <w:pPr>
                    <w:pStyle w:val="rowtabella0"/>
                    <w:rPr>
                      <w:color w:val="002060"/>
                    </w:rPr>
                  </w:pPr>
                  <w:r w:rsidRPr="00581B3A">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F3D87B" w14:textId="77777777" w:rsidR="0035480B" w:rsidRPr="00581B3A" w:rsidRDefault="0035480B" w:rsidP="00630193">
                  <w:pPr>
                    <w:pStyle w:val="rowtabella0"/>
                    <w:rPr>
                      <w:color w:val="002060"/>
                    </w:rPr>
                  </w:pPr>
                  <w:r w:rsidRPr="00581B3A">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C48FF7" w14:textId="77777777" w:rsidR="0035480B" w:rsidRPr="00581B3A" w:rsidRDefault="0035480B" w:rsidP="00630193">
                  <w:pPr>
                    <w:pStyle w:val="rowtabella0"/>
                    <w:jc w:val="center"/>
                    <w:rPr>
                      <w:color w:val="002060"/>
                    </w:rPr>
                  </w:pPr>
                  <w:r w:rsidRPr="00581B3A">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D3FA27" w14:textId="77777777" w:rsidR="0035480B" w:rsidRPr="00581B3A" w:rsidRDefault="0035480B" w:rsidP="00630193">
                  <w:pPr>
                    <w:pStyle w:val="rowtabella0"/>
                    <w:jc w:val="center"/>
                    <w:rPr>
                      <w:color w:val="002060"/>
                    </w:rPr>
                  </w:pPr>
                  <w:r w:rsidRPr="00581B3A">
                    <w:rPr>
                      <w:color w:val="002060"/>
                    </w:rPr>
                    <w:t> </w:t>
                  </w:r>
                </w:p>
              </w:tc>
            </w:tr>
            <w:tr w:rsidR="0035480B" w:rsidRPr="00581B3A" w14:paraId="11CFB381" w14:textId="77777777" w:rsidTr="006301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BA6AA3" w14:textId="77777777" w:rsidR="0035480B" w:rsidRPr="00581B3A" w:rsidRDefault="0035480B" w:rsidP="00630193">
                  <w:pPr>
                    <w:pStyle w:val="rowtabella0"/>
                    <w:rPr>
                      <w:color w:val="002060"/>
                    </w:rPr>
                  </w:pPr>
                  <w:r w:rsidRPr="00581B3A">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99F2B7" w14:textId="77777777" w:rsidR="0035480B" w:rsidRPr="00581B3A" w:rsidRDefault="0035480B" w:rsidP="00630193">
                  <w:pPr>
                    <w:pStyle w:val="rowtabella0"/>
                    <w:rPr>
                      <w:color w:val="002060"/>
                    </w:rPr>
                  </w:pPr>
                  <w:r w:rsidRPr="00581B3A">
                    <w:rPr>
                      <w:color w:val="002060"/>
                    </w:rPr>
                    <w:t>- CIRCOLO COLLODI CALCIO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0127ED" w14:textId="77777777" w:rsidR="0035480B" w:rsidRPr="00581B3A" w:rsidRDefault="0035480B" w:rsidP="00630193">
                  <w:pPr>
                    <w:pStyle w:val="rowtabella0"/>
                    <w:jc w:val="center"/>
                    <w:rPr>
                      <w:color w:val="002060"/>
                    </w:rPr>
                  </w:pPr>
                  <w:r w:rsidRPr="00581B3A">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599F2" w14:textId="77777777" w:rsidR="0035480B" w:rsidRPr="00581B3A" w:rsidRDefault="0035480B" w:rsidP="00630193">
                  <w:pPr>
                    <w:pStyle w:val="rowtabella0"/>
                    <w:jc w:val="center"/>
                    <w:rPr>
                      <w:color w:val="002060"/>
                    </w:rPr>
                  </w:pPr>
                  <w:r w:rsidRPr="00581B3A">
                    <w:rPr>
                      <w:color w:val="002060"/>
                    </w:rPr>
                    <w:t> </w:t>
                  </w:r>
                </w:p>
              </w:tc>
            </w:tr>
            <w:tr w:rsidR="0035480B" w:rsidRPr="00581B3A" w14:paraId="1A9F8651" w14:textId="77777777" w:rsidTr="00630193">
              <w:tc>
                <w:tcPr>
                  <w:tcW w:w="4700" w:type="dxa"/>
                  <w:gridSpan w:val="4"/>
                  <w:tcBorders>
                    <w:top w:val="nil"/>
                    <w:left w:val="nil"/>
                    <w:bottom w:val="nil"/>
                    <w:right w:val="nil"/>
                  </w:tcBorders>
                  <w:tcMar>
                    <w:top w:w="20" w:type="dxa"/>
                    <w:left w:w="20" w:type="dxa"/>
                    <w:bottom w:w="20" w:type="dxa"/>
                    <w:right w:w="20" w:type="dxa"/>
                  </w:tcMar>
                  <w:vAlign w:val="center"/>
                  <w:hideMark/>
                </w:tcPr>
                <w:p w14:paraId="6826267D" w14:textId="77777777" w:rsidR="0035480B" w:rsidRPr="00581B3A" w:rsidRDefault="0035480B" w:rsidP="00630193">
                  <w:pPr>
                    <w:pStyle w:val="rowtabella0"/>
                    <w:rPr>
                      <w:color w:val="002060"/>
                    </w:rPr>
                  </w:pPr>
                  <w:r w:rsidRPr="00581B3A">
                    <w:rPr>
                      <w:color w:val="002060"/>
                    </w:rPr>
                    <w:t>(1) - disputata il 24/02/2024</w:t>
                  </w:r>
                </w:p>
              </w:tc>
            </w:tr>
          </w:tbl>
          <w:p w14:paraId="74F0A365" w14:textId="77777777" w:rsidR="0035480B" w:rsidRPr="00581B3A" w:rsidRDefault="0035480B" w:rsidP="00630193">
            <w:pPr>
              <w:rPr>
                <w:color w:val="002060"/>
              </w:rPr>
            </w:pPr>
          </w:p>
        </w:tc>
      </w:tr>
    </w:tbl>
    <w:p w14:paraId="3616CAD2" w14:textId="77777777" w:rsidR="0035480B" w:rsidRPr="00581B3A" w:rsidRDefault="0035480B" w:rsidP="0035480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5480B" w:rsidRPr="00581B3A" w14:paraId="04F6EA9D" w14:textId="77777777" w:rsidTr="006301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0E86915D"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FAE83" w14:textId="77777777" w:rsidR="0035480B" w:rsidRPr="00581B3A" w:rsidRDefault="0035480B" w:rsidP="00630193">
                  <w:pPr>
                    <w:pStyle w:val="headertabella0"/>
                    <w:rPr>
                      <w:color w:val="002060"/>
                    </w:rPr>
                  </w:pPr>
                  <w:r w:rsidRPr="00581B3A">
                    <w:rPr>
                      <w:color w:val="002060"/>
                    </w:rPr>
                    <w:t>GIRONE C - 6 Giornata - R</w:t>
                  </w:r>
                </w:p>
              </w:tc>
            </w:tr>
            <w:tr w:rsidR="0035480B" w:rsidRPr="00581B3A" w14:paraId="362723E3" w14:textId="77777777" w:rsidTr="006301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8351FC" w14:textId="77777777" w:rsidR="0035480B" w:rsidRPr="00581B3A" w:rsidRDefault="0035480B" w:rsidP="00630193">
                  <w:pPr>
                    <w:pStyle w:val="rowtabella0"/>
                    <w:rPr>
                      <w:color w:val="002060"/>
                    </w:rPr>
                  </w:pPr>
                  <w:r w:rsidRPr="00581B3A">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ED0909" w14:textId="77777777" w:rsidR="0035480B" w:rsidRPr="00581B3A" w:rsidRDefault="0035480B" w:rsidP="00630193">
                  <w:pPr>
                    <w:pStyle w:val="rowtabella0"/>
                    <w:rPr>
                      <w:color w:val="002060"/>
                    </w:rPr>
                  </w:pPr>
                  <w:r w:rsidRPr="00581B3A">
                    <w:rPr>
                      <w:color w:val="002060"/>
                    </w:rPr>
                    <w:t>- FRASASSI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08BF7" w14:textId="77777777" w:rsidR="0035480B" w:rsidRPr="00581B3A" w:rsidRDefault="0035480B" w:rsidP="00630193">
                  <w:pPr>
                    <w:pStyle w:val="rowtabella0"/>
                    <w:jc w:val="center"/>
                    <w:rPr>
                      <w:color w:val="002060"/>
                    </w:rPr>
                  </w:pPr>
                  <w:r w:rsidRPr="00581B3A">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865992" w14:textId="77777777" w:rsidR="0035480B" w:rsidRPr="00581B3A" w:rsidRDefault="0035480B" w:rsidP="00630193">
                  <w:pPr>
                    <w:pStyle w:val="rowtabella0"/>
                    <w:jc w:val="center"/>
                    <w:rPr>
                      <w:color w:val="002060"/>
                    </w:rPr>
                  </w:pPr>
                  <w:r w:rsidRPr="00581B3A">
                    <w:rPr>
                      <w:color w:val="002060"/>
                    </w:rPr>
                    <w:t> </w:t>
                  </w:r>
                </w:p>
              </w:tc>
            </w:tr>
            <w:tr w:rsidR="0035480B" w:rsidRPr="00581B3A" w14:paraId="1DC78C46"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9879E2" w14:textId="77777777" w:rsidR="0035480B" w:rsidRPr="00581B3A" w:rsidRDefault="0035480B" w:rsidP="00630193">
                  <w:pPr>
                    <w:pStyle w:val="rowtabella0"/>
                    <w:rPr>
                      <w:color w:val="002060"/>
                    </w:rPr>
                  </w:pPr>
                  <w:r w:rsidRPr="00581B3A">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889257" w14:textId="77777777" w:rsidR="0035480B" w:rsidRPr="00581B3A" w:rsidRDefault="0035480B" w:rsidP="00630193">
                  <w:pPr>
                    <w:pStyle w:val="rowtabella0"/>
                    <w:rPr>
                      <w:color w:val="002060"/>
                    </w:rPr>
                  </w:pPr>
                  <w:r w:rsidRPr="00581B3A">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62F921" w14:textId="77777777" w:rsidR="0035480B" w:rsidRPr="00581B3A" w:rsidRDefault="0035480B" w:rsidP="00630193">
                  <w:pPr>
                    <w:pStyle w:val="rowtabella0"/>
                    <w:jc w:val="center"/>
                    <w:rPr>
                      <w:color w:val="002060"/>
                    </w:rPr>
                  </w:pPr>
                  <w:r w:rsidRPr="00581B3A">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FC6BFC" w14:textId="77777777" w:rsidR="0035480B" w:rsidRPr="00581B3A" w:rsidRDefault="0035480B" w:rsidP="00630193">
                  <w:pPr>
                    <w:pStyle w:val="rowtabella0"/>
                    <w:jc w:val="center"/>
                    <w:rPr>
                      <w:color w:val="002060"/>
                    </w:rPr>
                  </w:pPr>
                  <w:r w:rsidRPr="00581B3A">
                    <w:rPr>
                      <w:color w:val="002060"/>
                    </w:rPr>
                    <w:t> </w:t>
                  </w:r>
                </w:p>
              </w:tc>
            </w:tr>
            <w:tr w:rsidR="0035480B" w:rsidRPr="00581B3A" w14:paraId="17FD1032"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5D184C" w14:textId="77777777" w:rsidR="0035480B" w:rsidRPr="00581B3A" w:rsidRDefault="0035480B" w:rsidP="00630193">
                  <w:pPr>
                    <w:pStyle w:val="rowtabella0"/>
                    <w:rPr>
                      <w:color w:val="002060"/>
                    </w:rPr>
                  </w:pPr>
                  <w:r w:rsidRPr="00581B3A">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79DE4D" w14:textId="77777777" w:rsidR="0035480B" w:rsidRPr="00581B3A" w:rsidRDefault="0035480B" w:rsidP="00630193">
                  <w:pPr>
                    <w:pStyle w:val="rowtabella0"/>
                    <w:rPr>
                      <w:color w:val="002060"/>
                    </w:rPr>
                  </w:pPr>
                  <w:r w:rsidRPr="00581B3A">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51D66A" w14:textId="77777777" w:rsidR="0035480B" w:rsidRPr="00581B3A" w:rsidRDefault="0035480B" w:rsidP="00630193">
                  <w:pPr>
                    <w:pStyle w:val="rowtabella0"/>
                    <w:jc w:val="center"/>
                    <w:rPr>
                      <w:color w:val="002060"/>
                    </w:rPr>
                  </w:pPr>
                  <w:r w:rsidRPr="00581B3A">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9B5AF4" w14:textId="77777777" w:rsidR="0035480B" w:rsidRPr="00581B3A" w:rsidRDefault="0035480B" w:rsidP="00630193">
                  <w:pPr>
                    <w:pStyle w:val="rowtabella0"/>
                    <w:jc w:val="center"/>
                    <w:rPr>
                      <w:color w:val="002060"/>
                    </w:rPr>
                  </w:pPr>
                  <w:r w:rsidRPr="00581B3A">
                    <w:rPr>
                      <w:color w:val="002060"/>
                    </w:rPr>
                    <w:t> </w:t>
                  </w:r>
                </w:p>
              </w:tc>
            </w:tr>
            <w:tr w:rsidR="0035480B" w:rsidRPr="00581B3A" w14:paraId="28B0CA39"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630190" w14:textId="77777777" w:rsidR="0035480B" w:rsidRPr="00581B3A" w:rsidRDefault="0035480B" w:rsidP="00630193">
                  <w:pPr>
                    <w:pStyle w:val="rowtabella0"/>
                    <w:rPr>
                      <w:color w:val="002060"/>
                    </w:rPr>
                  </w:pPr>
                  <w:r w:rsidRPr="00581B3A">
                    <w:rPr>
                      <w:color w:val="002060"/>
                    </w:rPr>
                    <w:t>(1) 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3FE262" w14:textId="77777777" w:rsidR="0035480B" w:rsidRPr="00581B3A" w:rsidRDefault="0035480B" w:rsidP="00630193">
                  <w:pPr>
                    <w:pStyle w:val="rowtabella0"/>
                    <w:rPr>
                      <w:color w:val="002060"/>
                    </w:rPr>
                  </w:pPr>
                  <w:r w:rsidRPr="00581B3A">
                    <w:rPr>
                      <w:color w:val="002060"/>
                    </w:rPr>
                    <w:t>- VISSO-ALTONERA CALCIO1970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DC80C0" w14:textId="77777777" w:rsidR="0035480B" w:rsidRPr="00581B3A" w:rsidRDefault="0035480B" w:rsidP="00630193">
                  <w:pPr>
                    <w:pStyle w:val="rowtabella0"/>
                    <w:jc w:val="center"/>
                    <w:rPr>
                      <w:color w:val="002060"/>
                    </w:rPr>
                  </w:pPr>
                  <w:r w:rsidRPr="00581B3A">
                    <w:rPr>
                      <w:color w:val="002060"/>
                    </w:rPr>
                    <w:t>13 - 3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44139A" w14:textId="77777777" w:rsidR="0035480B" w:rsidRPr="00581B3A" w:rsidRDefault="0035480B" w:rsidP="00630193">
                  <w:pPr>
                    <w:pStyle w:val="rowtabella0"/>
                    <w:jc w:val="center"/>
                    <w:rPr>
                      <w:color w:val="002060"/>
                    </w:rPr>
                  </w:pPr>
                  <w:r w:rsidRPr="00581B3A">
                    <w:rPr>
                      <w:color w:val="002060"/>
                    </w:rPr>
                    <w:t> </w:t>
                  </w:r>
                </w:p>
              </w:tc>
            </w:tr>
            <w:tr w:rsidR="0035480B" w:rsidRPr="00581B3A" w14:paraId="2E9FB548"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4AA6EE" w14:textId="77777777" w:rsidR="0035480B" w:rsidRPr="00581B3A" w:rsidRDefault="0035480B" w:rsidP="00630193">
                  <w:pPr>
                    <w:pStyle w:val="rowtabella0"/>
                    <w:rPr>
                      <w:color w:val="002060"/>
                    </w:rPr>
                  </w:pPr>
                  <w:r w:rsidRPr="00581B3A">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F2B11B" w14:textId="77777777" w:rsidR="0035480B" w:rsidRPr="00581B3A" w:rsidRDefault="0035480B" w:rsidP="00630193">
                  <w:pPr>
                    <w:pStyle w:val="rowtabella0"/>
                    <w:rPr>
                      <w:color w:val="002060"/>
                    </w:rPr>
                  </w:pPr>
                  <w:r w:rsidRPr="00581B3A">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813EF0" w14:textId="77777777" w:rsidR="0035480B" w:rsidRPr="00581B3A" w:rsidRDefault="0035480B" w:rsidP="00630193">
                  <w:pPr>
                    <w:pStyle w:val="rowtabella0"/>
                    <w:jc w:val="center"/>
                    <w:rPr>
                      <w:color w:val="002060"/>
                    </w:rPr>
                  </w:pPr>
                  <w:r w:rsidRPr="00581B3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5846C5" w14:textId="77777777" w:rsidR="0035480B" w:rsidRPr="00581B3A" w:rsidRDefault="0035480B" w:rsidP="00630193">
                  <w:pPr>
                    <w:pStyle w:val="rowtabella0"/>
                    <w:jc w:val="center"/>
                    <w:rPr>
                      <w:color w:val="002060"/>
                    </w:rPr>
                  </w:pPr>
                  <w:r w:rsidRPr="00581B3A">
                    <w:rPr>
                      <w:color w:val="002060"/>
                    </w:rPr>
                    <w:t> </w:t>
                  </w:r>
                </w:p>
              </w:tc>
            </w:tr>
            <w:tr w:rsidR="0035480B" w:rsidRPr="00581B3A" w14:paraId="563B1627" w14:textId="77777777" w:rsidTr="006301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FA4A19" w14:textId="77777777" w:rsidR="0035480B" w:rsidRPr="00581B3A" w:rsidRDefault="0035480B" w:rsidP="00630193">
                  <w:pPr>
                    <w:pStyle w:val="rowtabella0"/>
                    <w:rPr>
                      <w:color w:val="002060"/>
                    </w:rPr>
                  </w:pPr>
                  <w:r w:rsidRPr="00581B3A">
                    <w:rPr>
                      <w:color w:val="002060"/>
                    </w:rPr>
                    <w:t>(1) 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F96ABC" w14:textId="77777777" w:rsidR="0035480B" w:rsidRPr="00581B3A" w:rsidRDefault="0035480B" w:rsidP="00630193">
                  <w:pPr>
                    <w:pStyle w:val="rowtabella0"/>
                    <w:rPr>
                      <w:color w:val="002060"/>
                    </w:rPr>
                  </w:pPr>
                  <w:r w:rsidRPr="00581B3A">
                    <w:rPr>
                      <w:color w:val="002060"/>
                    </w:rPr>
                    <w:t>- FABRIANO CALCIO A 5 2023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809D58" w14:textId="77777777" w:rsidR="0035480B" w:rsidRPr="00581B3A" w:rsidRDefault="0035480B" w:rsidP="00630193">
                  <w:pPr>
                    <w:pStyle w:val="rowtabella0"/>
                    <w:jc w:val="center"/>
                    <w:rPr>
                      <w:color w:val="002060"/>
                    </w:rPr>
                  </w:pPr>
                  <w:r w:rsidRPr="00581B3A">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0F3F0" w14:textId="77777777" w:rsidR="0035480B" w:rsidRPr="00581B3A" w:rsidRDefault="0035480B" w:rsidP="00630193">
                  <w:pPr>
                    <w:pStyle w:val="rowtabella0"/>
                    <w:jc w:val="center"/>
                    <w:rPr>
                      <w:color w:val="002060"/>
                    </w:rPr>
                  </w:pPr>
                  <w:r w:rsidRPr="00581B3A">
                    <w:rPr>
                      <w:color w:val="002060"/>
                    </w:rPr>
                    <w:t> </w:t>
                  </w:r>
                </w:p>
              </w:tc>
            </w:tr>
            <w:tr w:rsidR="0035480B" w:rsidRPr="00581B3A" w14:paraId="76503E1A" w14:textId="77777777" w:rsidTr="00630193">
              <w:tc>
                <w:tcPr>
                  <w:tcW w:w="4700" w:type="dxa"/>
                  <w:gridSpan w:val="4"/>
                  <w:tcBorders>
                    <w:top w:val="nil"/>
                    <w:left w:val="nil"/>
                    <w:bottom w:val="nil"/>
                    <w:right w:val="nil"/>
                  </w:tcBorders>
                  <w:tcMar>
                    <w:top w:w="20" w:type="dxa"/>
                    <w:left w:w="20" w:type="dxa"/>
                    <w:bottom w:w="20" w:type="dxa"/>
                    <w:right w:w="20" w:type="dxa"/>
                  </w:tcMar>
                  <w:vAlign w:val="center"/>
                  <w:hideMark/>
                </w:tcPr>
                <w:p w14:paraId="33CDB973" w14:textId="77777777" w:rsidR="0035480B" w:rsidRPr="00581B3A" w:rsidRDefault="0035480B" w:rsidP="00630193">
                  <w:pPr>
                    <w:pStyle w:val="rowtabella0"/>
                    <w:rPr>
                      <w:color w:val="002060"/>
                    </w:rPr>
                  </w:pPr>
                  <w:r w:rsidRPr="00581B3A">
                    <w:rPr>
                      <w:color w:val="002060"/>
                    </w:rPr>
                    <w:t>(1) - disputata il 24/02/2024</w:t>
                  </w:r>
                </w:p>
              </w:tc>
            </w:tr>
          </w:tbl>
          <w:p w14:paraId="7F6B56AA" w14:textId="77777777" w:rsidR="0035480B" w:rsidRPr="00581B3A" w:rsidRDefault="0035480B" w:rsidP="0063019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217EAEC6"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8B543" w14:textId="77777777" w:rsidR="0035480B" w:rsidRPr="00581B3A" w:rsidRDefault="0035480B" w:rsidP="00630193">
                  <w:pPr>
                    <w:pStyle w:val="headertabella0"/>
                    <w:rPr>
                      <w:color w:val="002060"/>
                    </w:rPr>
                  </w:pPr>
                  <w:r w:rsidRPr="00581B3A">
                    <w:rPr>
                      <w:color w:val="002060"/>
                    </w:rPr>
                    <w:t>GIRONE D - 6 Giornata - R</w:t>
                  </w:r>
                </w:p>
              </w:tc>
            </w:tr>
            <w:tr w:rsidR="0035480B" w:rsidRPr="00581B3A" w14:paraId="074E1C9E" w14:textId="77777777" w:rsidTr="006301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0396D5" w14:textId="77777777" w:rsidR="0035480B" w:rsidRPr="00581B3A" w:rsidRDefault="0035480B" w:rsidP="00630193">
                  <w:pPr>
                    <w:pStyle w:val="rowtabella0"/>
                    <w:rPr>
                      <w:color w:val="002060"/>
                    </w:rPr>
                  </w:pPr>
                  <w:r w:rsidRPr="00581B3A">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E25FE" w14:textId="77777777" w:rsidR="0035480B" w:rsidRPr="00581B3A" w:rsidRDefault="0035480B" w:rsidP="00630193">
                  <w:pPr>
                    <w:pStyle w:val="rowtabella0"/>
                    <w:rPr>
                      <w:color w:val="002060"/>
                    </w:rPr>
                  </w:pPr>
                  <w:r w:rsidRPr="00581B3A">
                    <w:rPr>
                      <w:color w:val="002060"/>
                    </w:rPr>
                    <w:t>- AMATORI STESE 2007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47F73" w14:textId="77777777" w:rsidR="0035480B" w:rsidRPr="00581B3A" w:rsidRDefault="0035480B" w:rsidP="00630193">
                  <w:pPr>
                    <w:pStyle w:val="rowtabella0"/>
                    <w:jc w:val="center"/>
                    <w:rPr>
                      <w:color w:val="002060"/>
                    </w:rPr>
                  </w:pPr>
                  <w:r w:rsidRPr="00581B3A">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A5A7C" w14:textId="77777777" w:rsidR="0035480B" w:rsidRPr="00581B3A" w:rsidRDefault="0035480B" w:rsidP="00630193">
                  <w:pPr>
                    <w:pStyle w:val="rowtabella0"/>
                    <w:jc w:val="center"/>
                    <w:rPr>
                      <w:color w:val="002060"/>
                    </w:rPr>
                  </w:pPr>
                  <w:r w:rsidRPr="00581B3A">
                    <w:rPr>
                      <w:color w:val="002060"/>
                    </w:rPr>
                    <w:t> </w:t>
                  </w:r>
                </w:p>
              </w:tc>
            </w:tr>
            <w:tr w:rsidR="0035480B" w:rsidRPr="00581B3A" w14:paraId="5F5C357D"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AC9D82" w14:textId="77777777" w:rsidR="0035480B" w:rsidRPr="00581B3A" w:rsidRDefault="0035480B" w:rsidP="00630193">
                  <w:pPr>
                    <w:pStyle w:val="rowtabella0"/>
                    <w:rPr>
                      <w:color w:val="002060"/>
                    </w:rPr>
                  </w:pPr>
                  <w:r w:rsidRPr="00581B3A">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236257" w14:textId="77777777" w:rsidR="0035480B" w:rsidRPr="00581B3A" w:rsidRDefault="0035480B" w:rsidP="00630193">
                  <w:pPr>
                    <w:pStyle w:val="rowtabella0"/>
                    <w:rPr>
                      <w:color w:val="002060"/>
                    </w:rPr>
                  </w:pPr>
                  <w:r w:rsidRPr="00581B3A">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805C7B" w14:textId="77777777" w:rsidR="0035480B" w:rsidRPr="00581B3A" w:rsidRDefault="0035480B" w:rsidP="00630193">
                  <w:pPr>
                    <w:pStyle w:val="rowtabella0"/>
                    <w:jc w:val="center"/>
                    <w:rPr>
                      <w:color w:val="002060"/>
                    </w:rPr>
                  </w:pPr>
                  <w:r w:rsidRPr="00581B3A">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6888FD" w14:textId="77777777" w:rsidR="0035480B" w:rsidRPr="00581B3A" w:rsidRDefault="0035480B" w:rsidP="00630193">
                  <w:pPr>
                    <w:pStyle w:val="rowtabella0"/>
                    <w:jc w:val="center"/>
                    <w:rPr>
                      <w:color w:val="002060"/>
                    </w:rPr>
                  </w:pPr>
                  <w:r w:rsidRPr="00581B3A">
                    <w:rPr>
                      <w:color w:val="002060"/>
                    </w:rPr>
                    <w:t> </w:t>
                  </w:r>
                </w:p>
              </w:tc>
            </w:tr>
            <w:tr w:rsidR="0035480B" w:rsidRPr="00581B3A" w14:paraId="0485D9A3"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7CE59B" w14:textId="77777777" w:rsidR="0035480B" w:rsidRPr="00581B3A" w:rsidRDefault="0035480B" w:rsidP="00630193">
                  <w:pPr>
                    <w:pStyle w:val="rowtabella0"/>
                    <w:rPr>
                      <w:color w:val="002060"/>
                    </w:rPr>
                  </w:pPr>
                  <w:r w:rsidRPr="00581B3A">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816C69" w14:textId="77777777" w:rsidR="0035480B" w:rsidRPr="00581B3A" w:rsidRDefault="0035480B" w:rsidP="00630193">
                  <w:pPr>
                    <w:pStyle w:val="rowtabella0"/>
                    <w:rPr>
                      <w:color w:val="002060"/>
                    </w:rPr>
                  </w:pPr>
                  <w:r w:rsidRPr="00581B3A">
                    <w:rPr>
                      <w:color w:val="002060"/>
                    </w:rPr>
                    <w:t>- PIEDIRIPA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28D0C8" w14:textId="77777777" w:rsidR="0035480B" w:rsidRPr="00581B3A" w:rsidRDefault="0035480B" w:rsidP="00630193">
                  <w:pPr>
                    <w:pStyle w:val="rowtabella0"/>
                    <w:jc w:val="center"/>
                    <w:rPr>
                      <w:color w:val="002060"/>
                    </w:rPr>
                  </w:pPr>
                  <w:r w:rsidRPr="00581B3A">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DE844A" w14:textId="77777777" w:rsidR="0035480B" w:rsidRPr="00581B3A" w:rsidRDefault="0035480B" w:rsidP="00630193">
                  <w:pPr>
                    <w:pStyle w:val="rowtabella0"/>
                    <w:jc w:val="center"/>
                    <w:rPr>
                      <w:color w:val="002060"/>
                    </w:rPr>
                  </w:pPr>
                  <w:r w:rsidRPr="00581B3A">
                    <w:rPr>
                      <w:color w:val="002060"/>
                    </w:rPr>
                    <w:t> </w:t>
                  </w:r>
                </w:p>
              </w:tc>
            </w:tr>
            <w:tr w:rsidR="0035480B" w:rsidRPr="00581B3A" w14:paraId="74E7E21E"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FAF206" w14:textId="77777777" w:rsidR="0035480B" w:rsidRPr="00581B3A" w:rsidRDefault="0035480B" w:rsidP="00630193">
                  <w:pPr>
                    <w:pStyle w:val="rowtabella0"/>
                    <w:rPr>
                      <w:color w:val="002060"/>
                    </w:rPr>
                  </w:pPr>
                  <w:r w:rsidRPr="00581B3A">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237F4F" w14:textId="77777777" w:rsidR="0035480B" w:rsidRPr="00581B3A" w:rsidRDefault="0035480B" w:rsidP="00630193">
                  <w:pPr>
                    <w:pStyle w:val="rowtabella0"/>
                    <w:rPr>
                      <w:color w:val="002060"/>
                    </w:rPr>
                  </w:pPr>
                  <w:r w:rsidRPr="00581B3A">
                    <w:rPr>
                      <w:color w:val="002060"/>
                    </w:rPr>
                    <w:t>- BOCA CIVITANOVA 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D7DD34" w14:textId="77777777" w:rsidR="0035480B" w:rsidRPr="00581B3A" w:rsidRDefault="0035480B" w:rsidP="00630193">
                  <w:pPr>
                    <w:pStyle w:val="rowtabella0"/>
                    <w:jc w:val="center"/>
                    <w:rPr>
                      <w:color w:val="002060"/>
                    </w:rPr>
                  </w:pPr>
                  <w:r w:rsidRPr="00581B3A">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4DF620" w14:textId="77777777" w:rsidR="0035480B" w:rsidRPr="00581B3A" w:rsidRDefault="0035480B" w:rsidP="00630193">
                  <w:pPr>
                    <w:pStyle w:val="rowtabella0"/>
                    <w:jc w:val="center"/>
                    <w:rPr>
                      <w:color w:val="002060"/>
                    </w:rPr>
                  </w:pPr>
                  <w:r w:rsidRPr="00581B3A">
                    <w:rPr>
                      <w:color w:val="002060"/>
                    </w:rPr>
                    <w:t> </w:t>
                  </w:r>
                </w:p>
              </w:tc>
            </w:tr>
            <w:tr w:rsidR="0035480B" w:rsidRPr="00581B3A" w14:paraId="2464FAE7"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DA9773" w14:textId="77777777" w:rsidR="0035480B" w:rsidRPr="00581B3A" w:rsidRDefault="0035480B" w:rsidP="00630193">
                  <w:pPr>
                    <w:pStyle w:val="rowtabella0"/>
                    <w:rPr>
                      <w:color w:val="002060"/>
                    </w:rPr>
                  </w:pPr>
                  <w:r w:rsidRPr="00581B3A">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F10F0A" w14:textId="77777777" w:rsidR="0035480B" w:rsidRPr="00581B3A" w:rsidRDefault="0035480B" w:rsidP="00630193">
                  <w:pPr>
                    <w:pStyle w:val="rowtabella0"/>
                    <w:rPr>
                      <w:color w:val="002060"/>
                    </w:rPr>
                  </w:pPr>
                  <w:r w:rsidRPr="00581B3A">
                    <w:rPr>
                      <w:color w:val="002060"/>
                    </w:rPr>
                    <w:t xml:space="preserve">- CALCIO </w:t>
                  </w:r>
                  <w:proofErr w:type="gramStart"/>
                  <w:r w:rsidRPr="00581B3A">
                    <w:rPr>
                      <w:color w:val="002060"/>
                    </w:rPr>
                    <w:t>S.ELPIDIO</w:t>
                  </w:r>
                  <w:proofErr w:type="gramEnd"/>
                  <w:r w:rsidRPr="00581B3A">
                    <w:rPr>
                      <w:color w:val="002060"/>
                    </w:rPr>
                    <w:t xml:space="preserve">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DABAA4" w14:textId="77777777" w:rsidR="0035480B" w:rsidRPr="00581B3A" w:rsidRDefault="0035480B" w:rsidP="00630193">
                  <w:pPr>
                    <w:pStyle w:val="rowtabella0"/>
                    <w:jc w:val="center"/>
                    <w:rPr>
                      <w:color w:val="002060"/>
                    </w:rPr>
                  </w:pPr>
                  <w:r w:rsidRPr="00581B3A">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36EE69" w14:textId="77777777" w:rsidR="0035480B" w:rsidRPr="00581B3A" w:rsidRDefault="0035480B" w:rsidP="00630193">
                  <w:pPr>
                    <w:pStyle w:val="rowtabella0"/>
                    <w:jc w:val="center"/>
                    <w:rPr>
                      <w:color w:val="002060"/>
                    </w:rPr>
                  </w:pPr>
                  <w:r w:rsidRPr="00581B3A">
                    <w:rPr>
                      <w:color w:val="002060"/>
                    </w:rPr>
                    <w:t> </w:t>
                  </w:r>
                </w:p>
              </w:tc>
            </w:tr>
            <w:tr w:rsidR="0035480B" w:rsidRPr="00581B3A" w14:paraId="69E986A1" w14:textId="77777777" w:rsidTr="006301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FA31B4" w14:textId="77777777" w:rsidR="0035480B" w:rsidRPr="00581B3A" w:rsidRDefault="0035480B" w:rsidP="00630193">
                  <w:pPr>
                    <w:pStyle w:val="rowtabella0"/>
                    <w:rPr>
                      <w:color w:val="002060"/>
                    </w:rPr>
                  </w:pPr>
                  <w:r w:rsidRPr="00581B3A">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51B2AA" w14:textId="77777777" w:rsidR="0035480B" w:rsidRPr="00581B3A" w:rsidRDefault="0035480B" w:rsidP="00630193">
                  <w:pPr>
                    <w:pStyle w:val="rowtabella0"/>
                    <w:rPr>
                      <w:color w:val="002060"/>
                    </w:rPr>
                  </w:pPr>
                  <w:r w:rsidRPr="00581B3A">
                    <w:rPr>
                      <w:color w:val="002060"/>
                    </w:rPr>
                    <w:t>- FROG S CLUB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3FE94B" w14:textId="77777777" w:rsidR="0035480B" w:rsidRPr="00581B3A" w:rsidRDefault="0035480B" w:rsidP="00630193">
                  <w:pPr>
                    <w:pStyle w:val="rowtabella0"/>
                    <w:jc w:val="center"/>
                    <w:rPr>
                      <w:color w:val="002060"/>
                    </w:rPr>
                  </w:pPr>
                  <w:r w:rsidRPr="00581B3A">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E5AB4D" w14:textId="77777777" w:rsidR="0035480B" w:rsidRPr="00581B3A" w:rsidRDefault="0035480B" w:rsidP="00630193">
                  <w:pPr>
                    <w:pStyle w:val="rowtabella0"/>
                    <w:jc w:val="center"/>
                    <w:rPr>
                      <w:color w:val="002060"/>
                    </w:rPr>
                  </w:pPr>
                  <w:r w:rsidRPr="00581B3A">
                    <w:rPr>
                      <w:color w:val="002060"/>
                    </w:rPr>
                    <w:t> </w:t>
                  </w:r>
                </w:p>
              </w:tc>
            </w:tr>
          </w:tbl>
          <w:p w14:paraId="3EDED0A4" w14:textId="77777777" w:rsidR="0035480B" w:rsidRPr="00581B3A" w:rsidRDefault="0035480B" w:rsidP="00630193">
            <w:pPr>
              <w:rPr>
                <w:color w:val="002060"/>
              </w:rPr>
            </w:pPr>
          </w:p>
        </w:tc>
      </w:tr>
    </w:tbl>
    <w:p w14:paraId="0F934402" w14:textId="77777777" w:rsidR="0035480B" w:rsidRPr="00581B3A" w:rsidRDefault="0035480B" w:rsidP="0035480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5480B" w:rsidRPr="00581B3A" w14:paraId="18F4E772" w14:textId="77777777" w:rsidTr="006301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0C5A23CD"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4B255" w14:textId="77777777" w:rsidR="0035480B" w:rsidRPr="00581B3A" w:rsidRDefault="0035480B" w:rsidP="00630193">
                  <w:pPr>
                    <w:pStyle w:val="headertabella0"/>
                    <w:rPr>
                      <w:color w:val="002060"/>
                    </w:rPr>
                  </w:pPr>
                  <w:r w:rsidRPr="00581B3A">
                    <w:rPr>
                      <w:color w:val="002060"/>
                    </w:rPr>
                    <w:t>GIRONE E - 6 Giornata - R</w:t>
                  </w:r>
                </w:p>
              </w:tc>
            </w:tr>
            <w:tr w:rsidR="0035480B" w:rsidRPr="00581B3A" w14:paraId="0D96875B" w14:textId="77777777" w:rsidTr="006301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1C166F" w14:textId="77777777" w:rsidR="0035480B" w:rsidRPr="00581B3A" w:rsidRDefault="0035480B" w:rsidP="00630193">
                  <w:pPr>
                    <w:pStyle w:val="rowtabella0"/>
                    <w:rPr>
                      <w:color w:val="002060"/>
                    </w:rPr>
                  </w:pPr>
                  <w:r w:rsidRPr="00581B3A">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58B8C" w14:textId="77777777" w:rsidR="0035480B" w:rsidRPr="00581B3A" w:rsidRDefault="0035480B" w:rsidP="00630193">
                  <w:pPr>
                    <w:pStyle w:val="rowtabella0"/>
                    <w:rPr>
                      <w:color w:val="002060"/>
                    </w:rPr>
                  </w:pPr>
                  <w:r w:rsidRPr="00581B3A">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175101" w14:textId="77777777" w:rsidR="0035480B" w:rsidRPr="00581B3A" w:rsidRDefault="0035480B" w:rsidP="00630193">
                  <w:pPr>
                    <w:pStyle w:val="rowtabella0"/>
                    <w:jc w:val="center"/>
                    <w:rPr>
                      <w:color w:val="002060"/>
                    </w:rPr>
                  </w:pPr>
                  <w:r w:rsidRPr="00581B3A">
                    <w:rPr>
                      <w:color w:val="002060"/>
                    </w:rPr>
                    <w:t>5 - 7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B505B" w14:textId="77777777" w:rsidR="0035480B" w:rsidRPr="00581B3A" w:rsidRDefault="0035480B" w:rsidP="00630193">
                  <w:pPr>
                    <w:pStyle w:val="rowtabella0"/>
                    <w:jc w:val="center"/>
                    <w:rPr>
                      <w:color w:val="002060"/>
                    </w:rPr>
                  </w:pPr>
                  <w:r w:rsidRPr="00581B3A">
                    <w:rPr>
                      <w:color w:val="002060"/>
                    </w:rPr>
                    <w:t> </w:t>
                  </w:r>
                </w:p>
              </w:tc>
            </w:tr>
            <w:tr w:rsidR="0035480B" w:rsidRPr="00581B3A" w14:paraId="3DF9F6DC"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D36ECB" w14:textId="77777777" w:rsidR="0035480B" w:rsidRPr="00581B3A" w:rsidRDefault="0035480B" w:rsidP="00630193">
                  <w:pPr>
                    <w:pStyle w:val="rowtabella0"/>
                    <w:rPr>
                      <w:color w:val="002060"/>
                    </w:rPr>
                  </w:pPr>
                  <w:r w:rsidRPr="00581B3A">
                    <w:rPr>
                      <w:color w:val="002060"/>
                    </w:rPr>
                    <w:t>AMICI 84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4E5F8C" w14:textId="77777777" w:rsidR="0035480B" w:rsidRPr="00581B3A" w:rsidRDefault="0035480B" w:rsidP="00630193">
                  <w:pPr>
                    <w:pStyle w:val="rowtabella0"/>
                    <w:rPr>
                      <w:color w:val="002060"/>
                    </w:rPr>
                  </w:pPr>
                  <w:r w:rsidRPr="00581B3A">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B47D17" w14:textId="77777777" w:rsidR="0035480B" w:rsidRPr="00581B3A" w:rsidRDefault="0035480B" w:rsidP="00630193">
                  <w:pPr>
                    <w:pStyle w:val="rowtabella0"/>
                    <w:jc w:val="center"/>
                    <w:rPr>
                      <w:color w:val="002060"/>
                    </w:rPr>
                  </w:pPr>
                  <w:r w:rsidRPr="00581B3A">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2F9F2B" w14:textId="77777777" w:rsidR="0035480B" w:rsidRPr="00581B3A" w:rsidRDefault="0035480B" w:rsidP="00630193">
                  <w:pPr>
                    <w:pStyle w:val="rowtabella0"/>
                    <w:jc w:val="center"/>
                    <w:rPr>
                      <w:color w:val="002060"/>
                    </w:rPr>
                  </w:pPr>
                  <w:r w:rsidRPr="00581B3A">
                    <w:rPr>
                      <w:color w:val="002060"/>
                    </w:rPr>
                    <w:t> </w:t>
                  </w:r>
                </w:p>
              </w:tc>
            </w:tr>
            <w:tr w:rsidR="0035480B" w:rsidRPr="00581B3A" w14:paraId="0E15EAA8"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801F47" w14:textId="77777777" w:rsidR="0035480B" w:rsidRPr="00581B3A" w:rsidRDefault="0035480B" w:rsidP="00630193">
                  <w:pPr>
                    <w:pStyle w:val="rowtabella0"/>
                    <w:rPr>
                      <w:color w:val="002060"/>
                    </w:rPr>
                  </w:pPr>
                  <w:r w:rsidRPr="00581B3A">
                    <w:rPr>
                      <w:color w:val="002060"/>
                    </w:rPr>
                    <w:t>ATLETICO ASCOLI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3CC85B" w14:textId="77777777" w:rsidR="0035480B" w:rsidRPr="00581B3A" w:rsidRDefault="0035480B" w:rsidP="00630193">
                  <w:pPr>
                    <w:pStyle w:val="rowtabella0"/>
                    <w:rPr>
                      <w:color w:val="002060"/>
                    </w:rPr>
                  </w:pPr>
                  <w:r w:rsidRPr="00581B3A">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DEEB34" w14:textId="77777777" w:rsidR="0035480B" w:rsidRPr="00581B3A" w:rsidRDefault="0035480B" w:rsidP="00630193">
                  <w:pPr>
                    <w:pStyle w:val="rowtabella0"/>
                    <w:jc w:val="center"/>
                    <w:rPr>
                      <w:color w:val="002060"/>
                    </w:rPr>
                  </w:pPr>
                  <w:r w:rsidRPr="00581B3A">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F200CE" w14:textId="77777777" w:rsidR="0035480B" w:rsidRPr="00581B3A" w:rsidRDefault="0035480B" w:rsidP="00630193">
                  <w:pPr>
                    <w:pStyle w:val="rowtabella0"/>
                    <w:jc w:val="center"/>
                    <w:rPr>
                      <w:color w:val="002060"/>
                    </w:rPr>
                  </w:pPr>
                  <w:r w:rsidRPr="00581B3A">
                    <w:rPr>
                      <w:color w:val="002060"/>
                    </w:rPr>
                    <w:t> </w:t>
                  </w:r>
                </w:p>
              </w:tc>
            </w:tr>
            <w:tr w:rsidR="0035480B" w:rsidRPr="00581B3A" w14:paraId="59EBCE47"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D7E068" w14:textId="77777777" w:rsidR="0035480B" w:rsidRPr="00581B3A" w:rsidRDefault="0035480B" w:rsidP="00630193">
                  <w:pPr>
                    <w:pStyle w:val="rowtabella0"/>
                    <w:rPr>
                      <w:color w:val="002060"/>
                    </w:rPr>
                  </w:pPr>
                  <w:r w:rsidRPr="00581B3A">
                    <w:rPr>
                      <w:color w:val="002060"/>
                    </w:rPr>
                    <w:t>(1) 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C8EA84" w14:textId="77777777" w:rsidR="0035480B" w:rsidRPr="00581B3A" w:rsidRDefault="0035480B" w:rsidP="00630193">
                  <w:pPr>
                    <w:pStyle w:val="rowtabella0"/>
                    <w:rPr>
                      <w:color w:val="002060"/>
                    </w:rPr>
                  </w:pPr>
                  <w:r w:rsidRPr="00581B3A">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D9CA27" w14:textId="77777777" w:rsidR="0035480B" w:rsidRPr="00581B3A" w:rsidRDefault="0035480B" w:rsidP="00630193">
                  <w:pPr>
                    <w:pStyle w:val="rowtabella0"/>
                    <w:jc w:val="center"/>
                    <w:rPr>
                      <w:color w:val="002060"/>
                    </w:rPr>
                  </w:pPr>
                  <w:r w:rsidRPr="00581B3A">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2D3234" w14:textId="77777777" w:rsidR="0035480B" w:rsidRPr="00581B3A" w:rsidRDefault="0035480B" w:rsidP="00630193">
                  <w:pPr>
                    <w:pStyle w:val="rowtabella0"/>
                    <w:jc w:val="center"/>
                    <w:rPr>
                      <w:color w:val="002060"/>
                    </w:rPr>
                  </w:pPr>
                  <w:r w:rsidRPr="00581B3A">
                    <w:rPr>
                      <w:color w:val="002060"/>
                    </w:rPr>
                    <w:t> </w:t>
                  </w:r>
                </w:p>
              </w:tc>
            </w:tr>
            <w:tr w:rsidR="0035480B" w:rsidRPr="00581B3A" w14:paraId="14301AB1"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556E62" w14:textId="77777777" w:rsidR="0035480B" w:rsidRPr="00581B3A" w:rsidRDefault="0035480B" w:rsidP="00630193">
                  <w:pPr>
                    <w:pStyle w:val="rowtabella0"/>
                    <w:rPr>
                      <w:color w:val="002060"/>
                    </w:rPr>
                  </w:pPr>
                  <w:r w:rsidRPr="00581B3A">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78715A" w14:textId="77777777" w:rsidR="0035480B" w:rsidRPr="00581B3A" w:rsidRDefault="0035480B" w:rsidP="00630193">
                  <w:pPr>
                    <w:pStyle w:val="rowtabella0"/>
                    <w:rPr>
                      <w:color w:val="002060"/>
                    </w:rPr>
                  </w:pPr>
                  <w:r w:rsidRPr="00581B3A">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A17C09" w14:textId="77777777" w:rsidR="0035480B" w:rsidRPr="00581B3A" w:rsidRDefault="0035480B" w:rsidP="00630193">
                  <w:pPr>
                    <w:pStyle w:val="rowtabella0"/>
                    <w:jc w:val="center"/>
                    <w:rPr>
                      <w:color w:val="002060"/>
                    </w:rPr>
                  </w:pPr>
                  <w:r w:rsidRPr="00581B3A">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204626" w14:textId="77777777" w:rsidR="0035480B" w:rsidRPr="00581B3A" w:rsidRDefault="0035480B" w:rsidP="00630193">
                  <w:pPr>
                    <w:pStyle w:val="rowtabella0"/>
                    <w:jc w:val="center"/>
                    <w:rPr>
                      <w:color w:val="002060"/>
                    </w:rPr>
                  </w:pPr>
                  <w:r w:rsidRPr="00581B3A">
                    <w:rPr>
                      <w:color w:val="002060"/>
                    </w:rPr>
                    <w:t> </w:t>
                  </w:r>
                </w:p>
              </w:tc>
            </w:tr>
            <w:tr w:rsidR="0035480B" w:rsidRPr="00581B3A" w14:paraId="146A8080"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7CA795" w14:textId="77777777" w:rsidR="0035480B" w:rsidRPr="00581B3A" w:rsidRDefault="0035480B" w:rsidP="00630193">
                  <w:pPr>
                    <w:pStyle w:val="rowtabella0"/>
                    <w:rPr>
                      <w:color w:val="002060"/>
                    </w:rPr>
                  </w:pPr>
                  <w:r w:rsidRPr="00581B3A">
                    <w:rPr>
                      <w:color w:val="002060"/>
                    </w:rPr>
                    <w:t>(2) SAMBENEDETTESE BEACH SOCC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35CA36" w14:textId="77777777" w:rsidR="0035480B" w:rsidRPr="00581B3A" w:rsidRDefault="0035480B" w:rsidP="00630193">
                  <w:pPr>
                    <w:pStyle w:val="rowtabella0"/>
                    <w:rPr>
                      <w:color w:val="002060"/>
                    </w:rPr>
                  </w:pPr>
                  <w:r w:rsidRPr="00581B3A">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9B2D3E" w14:textId="77777777" w:rsidR="0035480B" w:rsidRPr="00581B3A" w:rsidRDefault="0035480B" w:rsidP="00630193">
                  <w:pPr>
                    <w:pStyle w:val="rowtabella0"/>
                    <w:jc w:val="center"/>
                    <w:rPr>
                      <w:color w:val="002060"/>
                    </w:rPr>
                  </w:pPr>
                  <w:r w:rsidRPr="00581B3A">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238322" w14:textId="77777777" w:rsidR="0035480B" w:rsidRPr="00581B3A" w:rsidRDefault="0035480B" w:rsidP="00630193">
                  <w:pPr>
                    <w:pStyle w:val="rowtabella0"/>
                    <w:jc w:val="center"/>
                    <w:rPr>
                      <w:color w:val="002060"/>
                    </w:rPr>
                  </w:pPr>
                  <w:r w:rsidRPr="00581B3A">
                    <w:rPr>
                      <w:color w:val="002060"/>
                    </w:rPr>
                    <w:t> </w:t>
                  </w:r>
                </w:p>
              </w:tc>
            </w:tr>
            <w:tr w:rsidR="0035480B" w:rsidRPr="00581B3A" w14:paraId="62B4A238" w14:textId="77777777" w:rsidTr="006301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D07D79" w14:textId="77777777" w:rsidR="0035480B" w:rsidRPr="00581B3A" w:rsidRDefault="0035480B" w:rsidP="00630193">
                  <w:pPr>
                    <w:pStyle w:val="rowtabella0"/>
                    <w:rPr>
                      <w:color w:val="002060"/>
                    </w:rPr>
                  </w:pPr>
                  <w:r w:rsidRPr="00581B3A">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6A7607" w14:textId="77777777" w:rsidR="0035480B" w:rsidRPr="00581B3A" w:rsidRDefault="0035480B" w:rsidP="00630193">
                  <w:pPr>
                    <w:pStyle w:val="rowtabella0"/>
                    <w:rPr>
                      <w:color w:val="002060"/>
                    </w:rPr>
                  </w:pPr>
                  <w:r w:rsidRPr="00581B3A">
                    <w:rPr>
                      <w:color w:val="002060"/>
                    </w:rPr>
                    <w:t>- PICENO UNITED MMX A 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EDA09" w14:textId="77777777" w:rsidR="0035480B" w:rsidRPr="00581B3A" w:rsidRDefault="0035480B" w:rsidP="00630193">
                  <w:pPr>
                    <w:pStyle w:val="rowtabella0"/>
                    <w:jc w:val="center"/>
                    <w:rPr>
                      <w:color w:val="002060"/>
                    </w:rPr>
                  </w:pPr>
                  <w:r w:rsidRPr="00581B3A">
                    <w:rPr>
                      <w:color w:val="002060"/>
                    </w:rPr>
                    <w:t>10 - 1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3F6FE5" w14:textId="77777777" w:rsidR="0035480B" w:rsidRPr="00581B3A" w:rsidRDefault="0035480B" w:rsidP="00630193">
                  <w:pPr>
                    <w:pStyle w:val="rowtabella0"/>
                    <w:jc w:val="center"/>
                    <w:rPr>
                      <w:color w:val="002060"/>
                    </w:rPr>
                  </w:pPr>
                  <w:r w:rsidRPr="00581B3A">
                    <w:rPr>
                      <w:color w:val="002060"/>
                    </w:rPr>
                    <w:t> </w:t>
                  </w:r>
                </w:p>
              </w:tc>
            </w:tr>
            <w:tr w:rsidR="0035480B" w:rsidRPr="00581B3A" w14:paraId="556EF216" w14:textId="77777777" w:rsidTr="00630193">
              <w:tc>
                <w:tcPr>
                  <w:tcW w:w="4700" w:type="dxa"/>
                  <w:gridSpan w:val="4"/>
                  <w:tcBorders>
                    <w:top w:val="nil"/>
                    <w:left w:val="nil"/>
                    <w:bottom w:val="nil"/>
                    <w:right w:val="nil"/>
                  </w:tcBorders>
                  <w:tcMar>
                    <w:top w:w="20" w:type="dxa"/>
                    <w:left w:w="20" w:type="dxa"/>
                    <w:bottom w:w="20" w:type="dxa"/>
                    <w:right w:w="20" w:type="dxa"/>
                  </w:tcMar>
                  <w:vAlign w:val="center"/>
                  <w:hideMark/>
                </w:tcPr>
                <w:p w14:paraId="46C02C43" w14:textId="77777777" w:rsidR="0035480B" w:rsidRPr="00581B3A" w:rsidRDefault="0035480B" w:rsidP="00630193">
                  <w:pPr>
                    <w:pStyle w:val="rowtabella0"/>
                    <w:rPr>
                      <w:color w:val="002060"/>
                    </w:rPr>
                  </w:pPr>
                  <w:r w:rsidRPr="00581B3A">
                    <w:rPr>
                      <w:color w:val="002060"/>
                    </w:rPr>
                    <w:lastRenderedPageBreak/>
                    <w:t>(1) - disputata il 24/02/2024</w:t>
                  </w:r>
                </w:p>
              </w:tc>
            </w:tr>
            <w:tr w:rsidR="0035480B" w:rsidRPr="00581B3A" w14:paraId="617362DC" w14:textId="77777777" w:rsidTr="00630193">
              <w:tc>
                <w:tcPr>
                  <w:tcW w:w="4700" w:type="dxa"/>
                  <w:gridSpan w:val="4"/>
                  <w:tcBorders>
                    <w:top w:val="nil"/>
                    <w:left w:val="nil"/>
                    <w:bottom w:val="nil"/>
                    <w:right w:val="nil"/>
                  </w:tcBorders>
                  <w:tcMar>
                    <w:top w:w="20" w:type="dxa"/>
                    <w:left w:w="20" w:type="dxa"/>
                    <w:bottom w:w="20" w:type="dxa"/>
                    <w:right w:w="20" w:type="dxa"/>
                  </w:tcMar>
                  <w:vAlign w:val="center"/>
                  <w:hideMark/>
                </w:tcPr>
                <w:p w14:paraId="1C4A177A" w14:textId="77777777" w:rsidR="0035480B" w:rsidRPr="00581B3A" w:rsidRDefault="0035480B" w:rsidP="00630193">
                  <w:pPr>
                    <w:pStyle w:val="rowtabella0"/>
                    <w:rPr>
                      <w:color w:val="002060"/>
                    </w:rPr>
                  </w:pPr>
                  <w:r w:rsidRPr="00581B3A">
                    <w:rPr>
                      <w:color w:val="002060"/>
                    </w:rPr>
                    <w:t>(2) - disputata il 25/02/2024</w:t>
                  </w:r>
                </w:p>
              </w:tc>
            </w:tr>
          </w:tbl>
          <w:p w14:paraId="22A46CF6" w14:textId="77777777" w:rsidR="0035480B" w:rsidRPr="00581B3A" w:rsidRDefault="0035480B" w:rsidP="00630193">
            <w:pPr>
              <w:rPr>
                <w:color w:val="002060"/>
              </w:rPr>
            </w:pPr>
          </w:p>
        </w:tc>
      </w:tr>
    </w:tbl>
    <w:p w14:paraId="065FBE3C" w14:textId="77777777" w:rsidR="0035480B" w:rsidRPr="00581B3A" w:rsidRDefault="0035480B" w:rsidP="0035480B">
      <w:pPr>
        <w:pStyle w:val="breakline"/>
        <w:rPr>
          <w:rFonts w:eastAsiaTheme="minorEastAsia"/>
          <w:color w:val="002060"/>
        </w:rPr>
      </w:pPr>
    </w:p>
    <w:p w14:paraId="2211B1A8" w14:textId="77777777" w:rsidR="0035480B" w:rsidRPr="00581B3A" w:rsidRDefault="0035480B" w:rsidP="0035480B">
      <w:pPr>
        <w:pStyle w:val="breakline"/>
        <w:rPr>
          <w:color w:val="002060"/>
        </w:rPr>
      </w:pPr>
    </w:p>
    <w:p w14:paraId="1BD933CE" w14:textId="77777777" w:rsidR="0035480B" w:rsidRPr="00581B3A" w:rsidRDefault="0035480B" w:rsidP="0035480B">
      <w:pPr>
        <w:pStyle w:val="titoloprinc0"/>
        <w:rPr>
          <w:color w:val="002060"/>
        </w:rPr>
      </w:pPr>
      <w:r w:rsidRPr="00581B3A">
        <w:rPr>
          <w:color w:val="002060"/>
        </w:rPr>
        <w:t>GIUDICE SPORTIVO</w:t>
      </w:r>
    </w:p>
    <w:p w14:paraId="76A51B08" w14:textId="77777777" w:rsidR="0035480B" w:rsidRPr="00581B3A" w:rsidRDefault="0035480B" w:rsidP="0035480B">
      <w:pPr>
        <w:pStyle w:val="diffida"/>
        <w:rPr>
          <w:color w:val="002060"/>
        </w:rPr>
      </w:pPr>
      <w:r w:rsidRPr="00581B3A">
        <w:rPr>
          <w:color w:val="002060"/>
        </w:rPr>
        <w:t>Il Giudice Sportivo Avv. Agnese Lazzaretti, con l'assistenza del segretario Angelo Castellana, nella seduta del 28/02/2024, ha adottato le decisioni che di seguito integralmente si riportano:</w:t>
      </w:r>
    </w:p>
    <w:p w14:paraId="370B00C3" w14:textId="77777777" w:rsidR="0035480B" w:rsidRPr="00581B3A" w:rsidRDefault="0035480B" w:rsidP="0035480B">
      <w:pPr>
        <w:pStyle w:val="titolo10"/>
        <w:rPr>
          <w:color w:val="002060"/>
        </w:rPr>
      </w:pPr>
      <w:r w:rsidRPr="00581B3A">
        <w:rPr>
          <w:color w:val="002060"/>
        </w:rPr>
        <w:t xml:space="preserve">GARE DEL 23/ 2/2024 </w:t>
      </w:r>
    </w:p>
    <w:p w14:paraId="3C29003F" w14:textId="77777777" w:rsidR="0035480B" w:rsidRPr="00581B3A" w:rsidRDefault="0035480B" w:rsidP="0035480B">
      <w:pPr>
        <w:pStyle w:val="titolo60"/>
        <w:rPr>
          <w:color w:val="002060"/>
        </w:rPr>
      </w:pPr>
      <w:r w:rsidRPr="00581B3A">
        <w:rPr>
          <w:color w:val="002060"/>
        </w:rPr>
        <w:t xml:space="preserve">DECISIONI DEL GIUDICE SPORTIVO </w:t>
      </w:r>
    </w:p>
    <w:p w14:paraId="0BFB4EB3" w14:textId="2E6647E4" w:rsidR="0035480B" w:rsidRPr="00581B3A" w:rsidRDefault="0035480B" w:rsidP="0035480B">
      <w:pPr>
        <w:pStyle w:val="diffida"/>
        <w:spacing w:before="80" w:beforeAutospacing="0" w:after="40" w:afterAutospacing="0"/>
        <w:jc w:val="left"/>
        <w:rPr>
          <w:color w:val="002060"/>
        </w:rPr>
      </w:pPr>
      <w:r w:rsidRPr="00581B3A">
        <w:rPr>
          <w:color w:val="002060"/>
        </w:rPr>
        <w:t xml:space="preserve">gara del 23/ 2/2024 MONTECCHIO SPORT - OLIMPIA JUVENTU FALCONARA </w:t>
      </w:r>
      <w:r w:rsidRPr="00581B3A">
        <w:rPr>
          <w:color w:val="002060"/>
        </w:rPr>
        <w:br/>
        <w:t xml:space="preserve">Il Giudice Sportivo dopo aver esaminato gli atti relativi alla gara in oggetto nei quali era presente un provvedimento disciplinare di ammonizione nei confronti del giocatore ESPINOSA VALVERDE YERSON ALEX della società Olimpia </w:t>
      </w:r>
      <w:proofErr w:type="spellStart"/>
      <w:r w:rsidRPr="00581B3A">
        <w:rPr>
          <w:color w:val="002060"/>
        </w:rPr>
        <w:t>Juventu</w:t>
      </w:r>
      <w:proofErr w:type="spellEnd"/>
      <w:r w:rsidRPr="00581B3A">
        <w:rPr>
          <w:color w:val="002060"/>
        </w:rPr>
        <w:t xml:space="preserve"> Falconara e, avendo riscontrato, da un controllo del</w:t>
      </w:r>
      <w:r w:rsidR="00A86CD6">
        <w:rPr>
          <w:color w:val="002060"/>
        </w:rPr>
        <w:t xml:space="preserve"> </w:t>
      </w:r>
      <w:r w:rsidRPr="00581B3A">
        <w:rPr>
          <w:color w:val="002060"/>
        </w:rPr>
        <w:t>sistema informatico nonché dalle successive verifiche presso l'Ufficio tesseramenti del Comitato Regionale, che il suddetto giocatore veniva impiegato dalla predetta Società sportiva in posizione irregolare, in quanto unicamente tesserato per l'attività di</w:t>
      </w:r>
      <w:r w:rsidR="00A86CD6">
        <w:rPr>
          <w:color w:val="002060"/>
        </w:rPr>
        <w:t xml:space="preserve"> </w:t>
      </w:r>
      <w:r w:rsidRPr="00581B3A">
        <w:rPr>
          <w:color w:val="002060"/>
        </w:rPr>
        <w:t xml:space="preserve">calcio a 11 e non anche per quella del calcio a 5 come attualmente imposto ( comunicato Ufficiale Figc n. 212 /A del 22 marzo 2022), </w:t>
      </w:r>
    </w:p>
    <w:p w14:paraId="4306EC63" w14:textId="77777777" w:rsidR="0035480B" w:rsidRPr="00581B3A" w:rsidRDefault="0035480B" w:rsidP="0035480B">
      <w:pPr>
        <w:pStyle w:val="diffida"/>
        <w:spacing w:before="80" w:beforeAutospacing="0" w:after="40" w:afterAutospacing="0"/>
        <w:jc w:val="center"/>
        <w:rPr>
          <w:color w:val="002060"/>
        </w:rPr>
      </w:pPr>
      <w:r w:rsidRPr="00581B3A">
        <w:rPr>
          <w:color w:val="002060"/>
        </w:rPr>
        <w:t>DELIBERA</w:t>
      </w:r>
    </w:p>
    <w:p w14:paraId="7BA7771D" w14:textId="77777777" w:rsidR="0035480B" w:rsidRPr="00581B3A" w:rsidRDefault="0035480B" w:rsidP="0035480B">
      <w:pPr>
        <w:pStyle w:val="diffida"/>
        <w:spacing w:before="80" w:beforeAutospacing="0" w:after="40" w:afterAutospacing="0"/>
        <w:jc w:val="left"/>
        <w:rPr>
          <w:color w:val="002060"/>
        </w:rPr>
      </w:pPr>
      <w:r w:rsidRPr="00581B3A">
        <w:rPr>
          <w:color w:val="002060"/>
        </w:rPr>
        <w:t xml:space="preserve">- di assegnare gara persa alla Società Olimpia </w:t>
      </w:r>
      <w:proofErr w:type="spellStart"/>
      <w:r w:rsidRPr="00581B3A">
        <w:rPr>
          <w:color w:val="002060"/>
        </w:rPr>
        <w:t>Juventu</w:t>
      </w:r>
      <w:proofErr w:type="spellEnd"/>
      <w:r w:rsidRPr="00581B3A">
        <w:rPr>
          <w:color w:val="002060"/>
        </w:rPr>
        <w:t xml:space="preserve"> Falconara omologando il risultato conseguito in campo in quanto più favorevole; </w:t>
      </w:r>
    </w:p>
    <w:p w14:paraId="62919BFA" w14:textId="77777777" w:rsidR="0035480B" w:rsidRPr="00581B3A" w:rsidRDefault="0035480B" w:rsidP="0035480B">
      <w:pPr>
        <w:pStyle w:val="diffida"/>
        <w:spacing w:before="80" w:beforeAutospacing="0" w:after="40" w:afterAutospacing="0"/>
        <w:jc w:val="left"/>
        <w:rPr>
          <w:color w:val="002060"/>
        </w:rPr>
      </w:pPr>
      <w:r w:rsidRPr="00581B3A">
        <w:rPr>
          <w:color w:val="002060"/>
        </w:rPr>
        <w:t xml:space="preserve">- di inibire fino al 13/03/2024 il dirigente accompagnatore Sig. Tombolini </w:t>
      </w:r>
      <w:proofErr w:type="spellStart"/>
      <w:r w:rsidRPr="00581B3A">
        <w:rPr>
          <w:color w:val="002060"/>
        </w:rPr>
        <w:t>Gianduca</w:t>
      </w:r>
      <w:proofErr w:type="spellEnd"/>
      <w:r w:rsidRPr="00581B3A">
        <w:rPr>
          <w:color w:val="002060"/>
        </w:rPr>
        <w:t xml:space="preserve">. </w:t>
      </w:r>
    </w:p>
    <w:p w14:paraId="0719BD2F" w14:textId="77777777" w:rsidR="0035480B" w:rsidRPr="00581B3A" w:rsidRDefault="0035480B" w:rsidP="0035480B">
      <w:pPr>
        <w:pStyle w:val="titolo7a"/>
        <w:rPr>
          <w:color w:val="002060"/>
        </w:rPr>
      </w:pPr>
      <w:r w:rsidRPr="00581B3A">
        <w:rPr>
          <w:color w:val="002060"/>
        </w:rPr>
        <w:t xml:space="preserve">PROVVEDIMENTI DISCIPLINARI </w:t>
      </w:r>
    </w:p>
    <w:p w14:paraId="017B751E" w14:textId="77777777" w:rsidR="0035480B" w:rsidRPr="00581B3A" w:rsidRDefault="0035480B" w:rsidP="0035480B">
      <w:pPr>
        <w:pStyle w:val="titolo7b0"/>
        <w:rPr>
          <w:color w:val="002060"/>
        </w:rPr>
      </w:pPr>
      <w:r w:rsidRPr="00581B3A">
        <w:rPr>
          <w:color w:val="002060"/>
        </w:rPr>
        <w:t xml:space="preserve">In base alle risultanze degli atti ufficiali sono state deliberate le seguenti sanzioni disciplinari. </w:t>
      </w:r>
    </w:p>
    <w:p w14:paraId="7848A67C" w14:textId="77777777" w:rsidR="0035480B" w:rsidRPr="00581B3A" w:rsidRDefault="0035480B" w:rsidP="0035480B">
      <w:pPr>
        <w:pStyle w:val="titolo30"/>
        <w:rPr>
          <w:color w:val="002060"/>
        </w:rPr>
      </w:pPr>
      <w:r w:rsidRPr="00581B3A">
        <w:rPr>
          <w:color w:val="002060"/>
        </w:rPr>
        <w:t xml:space="preserve">SOCIETA' </w:t>
      </w:r>
    </w:p>
    <w:p w14:paraId="1627D1CC" w14:textId="77777777" w:rsidR="0035480B" w:rsidRPr="00581B3A" w:rsidRDefault="0035480B" w:rsidP="0035480B">
      <w:pPr>
        <w:pStyle w:val="titolo20"/>
        <w:rPr>
          <w:color w:val="002060"/>
        </w:rPr>
      </w:pPr>
      <w:r w:rsidRPr="00581B3A">
        <w:rPr>
          <w:color w:val="002060"/>
        </w:rPr>
        <w:t xml:space="preserve">PERDITA DELLA GARA: </w:t>
      </w:r>
    </w:p>
    <w:p w14:paraId="10A82999" w14:textId="77777777" w:rsidR="0035480B" w:rsidRPr="00581B3A" w:rsidRDefault="0035480B" w:rsidP="0035480B">
      <w:pPr>
        <w:pStyle w:val="diffida"/>
        <w:spacing w:before="80" w:beforeAutospacing="0" w:after="40" w:afterAutospacing="0"/>
        <w:jc w:val="left"/>
        <w:rPr>
          <w:color w:val="002060"/>
        </w:rPr>
      </w:pPr>
      <w:r w:rsidRPr="00581B3A">
        <w:rPr>
          <w:color w:val="002060"/>
        </w:rPr>
        <w:t xml:space="preserve">OLIMPIA JUVENTU FALCONARA </w:t>
      </w:r>
      <w:r w:rsidRPr="00581B3A">
        <w:rPr>
          <w:color w:val="002060"/>
        </w:rPr>
        <w:br/>
        <w:t xml:space="preserve">V. Delibera. </w:t>
      </w:r>
    </w:p>
    <w:p w14:paraId="1E5085AF" w14:textId="77777777" w:rsidR="0035480B" w:rsidRPr="00581B3A" w:rsidRDefault="0035480B" w:rsidP="0035480B">
      <w:pPr>
        <w:pStyle w:val="titolo30"/>
        <w:rPr>
          <w:color w:val="002060"/>
        </w:rPr>
      </w:pPr>
      <w:r w:rsidRPr="00581B3A">
        <w:rPr>
          <w:color w:val="002060"/>
        </w:rPr>
        <w:t xml:space="preserve">DIRIGENTI </w:t>
      </w:r>
    </w:p>
    <w:p w14:paraId="12255FC5" w14:textId="77777777" w:rsidR="0035480B" w:rsidRPr="00581B3A" w:rsidRDefault="0035480B" w:rsidP="0035480B">
      <w:pPr>
        <w:pStyle w:val="titolo20"/>
        <w:rPr>
          <w:color w:val="002060"/>
        </w:rPr>
      </w:pPr>
      <w:r w:rsidRPr="00581B3A">
        <w:rPr>
          <w:color w:val="002060"/>
        </w:rPr>
        <w:t xml:space="preserve">INIBIZIONE A SVOLGERE OGNI ATTIVITA' FINO AL 20/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03A840CE" w14:textId="77777777" w:rsidTr="00630193">
        <w:tc>
          <w:tcPr>
            <w:tcW w:w="2200" w:type="dxa"/>
            <w:tcMar>
              <w:top w:w="20" w:type="dxa"/>
              <w:left w:w="20" w:type="dxa"/>
              <w:bottom w:w="20" w:type="dxa"/>
              <w:right w:w="20" w:type="dxa"/>
            </w:tcMar>
            <w:vAlign w:val="center"/>
            <w:hideMark/>
          </w:tcPr>
          <w:p w14:paraId="3ED7D033" w14:textId="77777777" w:rsidR="0035480B" w:rsidRPr="00581B3A" w:rsidRDefault="0035480B" w:rsidP="00630193">
            <w:pPr>
              <w:pStyle w:val="movimento"/>
              <w:rPr>
                <w:color w:val="002060"/>
              </w:rPr>
            </w:pPr>
            <w:r w:rsidRPr="00581B3A">
              <w:rPr>
                <w:color w:val="002060"/>
              </w:rPr>
              <w:t>MORICONI GABRIELE</w:t>
            </w:r>
          </w:p>
        </w:tc>
        <w:tc>
          <w:tcPr>
            <w:tcW w:w="2200" w:type="dxa"/>
            <w:tcMar>
              <w:top w:w="20" w:type="dxa"/>
              <w:left w:w="20" w:type="dxa"/>
              <w:bottom w:w="20" w:type="dxa"/>
              <w:right w:w="20" w:type="dxa"/>
            </w:tcMar>
            <w:vAlign w:val="center"/>
            <w:hideMark/>
          </w:tcPr>
          <w:p w14:paraId="785B00E0" w14:textId="77777777" w:rsidR="0035480B" w:rsidRPr="00581B3A" w:rsidRDefault="0035480B" w:rsidP="00630193">
            <w:pPr>
              <w:pStyle w:val="movimento2"/>
              <w:rPr>
                <w:color w:val="002060"/>
              </w:rPr>
            </w:pPr>
            <w:r w:rsidRPr="00581B3A">
              <w:rPr>
                <w:color w:val="002060"/>
              </w:rPr>
              <w:t xml:space="preserve">(CASTELRAIMONDO CALCIO A 5) </w:t>
            </w:r>
          </w:p>
        </w:tc>
        <w:tc>
          <w:tcPr>
            <w:tcW w:w="800" w:type="dxa"/>
            <w:tcMar>
              <w:top w:w="20" w:type="dxa"/>
              <w:left w:w="20" w:type="dxa"/>
              <w:bottom w:w="20" w:type="dxa"/>
              <w:right w:w="20" w:type="dxa"/>
            </w:tcMar>
            <w:vAlign w:val="center"/>
            <w:hideMark/>
          </w:tcPr>
          <w:p w14:paraId="563D9519"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138DC683"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1054EAE" w14:textId="77777777" w:rsidR="0035480B" w:rsidRPr="00581B3A" w:rsidRDefault="0035480B" w:rsidP="00630193">
            <w:pPr>
              <w:pStyle w:val="movimento2"/>
              <w:rPr>
                <w:color w:val="002060"/>
              </w:rPr>
            </w:pPr>
            <w:r w:rsidRPr="00581B3A">
              <w:rPr>
                <w:color w:val="002060"/>
              </w:rPr>
              <w:t> </w:t>
            </w:r>
          </w:p>
        </w:tc>
      </w:tr>
    </w:tbl>
    <w:p w14:paraId="68CADF46" w14:textId="77777777" w:rsidR="0035480B" w:rsidRPr="00581B3A" w:rsidRDefault="0035480B" w:rsidP="0035480B">
      <w:pPr>
        <w:pStyle w:val="diffida"/>
        <w:spacing w:before="80" w:beforeAutospacing="0" w:after="40" w:afterAutospacing="0"/>
        <w:jc w:val="left"/>
        <w:rPr>
          <w:rFonts w:eastAsiaTheme="minorEastAsia"/>
          <w:color w:val="002060"/>
        </w:rPr>
      </w:pPr>
      <w:r w:rsidRPr="00581B3A">
        <w:rPr>
          <w:color w:val="002060"/>
        </w:rPr>
        <w:t xml:space="preserve">per comportamento irriguardoso nei confronti dell'Arbitro. Allontanato. </w:t>
      </w:r>
    </w:p>
    <w:p w14:paraId="49E4625C" w14:textId="77777777" w:rsidR="0035480B" w:rsidRPr="00581B3A" w:rsidRDefault="0035480B" w:rsidP="0035480B">
      <w:pPr>
        <w:pStyle w:val="titolo20"/>
        <w:rPr>
          <w:color w:val="002060"/>
        </w:rPr>
      </w:pPr>
      <w:r w:rsidRPr="00581B3A">
        <w:rPr>
          <w:color w:val="002060"/>
        </w:rPr>
        <w:t xml:space="preserve">INIBIZIONE A SVOLGERE OGNI ATTIVITA' FINO AL 13/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3B11F9AB" w14:textId="77777777" w:rsidTr="00630193">
        <w:tc>
          <w:tcPr>
            <w:tcW w:w="2200" w:type="dxa"/>
            <w:tcMar>
              <w:top w:w="20" w:type="dxa"/>
              <w:left w:w="20" w:type="dxa"/>
              <w:bottom w:w="20" w:type="dxa"/>
              <w:right w:w="20" w:type="dxa"/>
            </w:tcMar>
            <w:vAlign w:val="center"/>
            <w:hideMark/>
          </w:tcPr>
          <w:p w14:paraId="599E4CC5" w14:textId="77777777" w:rsidR="0035480B" w:rsidRPr="00581B3A" w:rsidRDefault="0035480B" w:rsidP="00630193">
            <w:pPr>
              <w:pStyle w:val="movimento"/>
              <w:rPr>
                <w:color w:val="002060"/>
              </w:rPr>
            </w:pPr>
            <w:r w:rsidRPr="00581B3A">
              <w:rPr>
                <w:color w:val="002060"/>
              </w:rPr>
              <w:t>TOMBOLINI GIANDUCA</w:t>
            </w:r>
          </w:p>
        </w:tc>
        <w:tc>
          <w:tcPr>
            <w:tcW w:w="2200" w:type="dxa"/>
            <w:tcMar>
              <w:top w:w="20" w:type="dxa"/>
              <w:left w:w="20" w:type="dxa"/>
              <w:bottom w:w="20" w:type="dxa"/>
              <w:right w:w="20" w:type="dxa"/>
            </w:tcMar>
            <w:vAlign w:val="center"/>
            <w:hideMark/>
          </w:tcPr>
          <w:p w14:paraId="28F40A3E" w14:textId="77777777" w:rsidR="0035480B" w:rsidRPr="00581B3A" w:rsidRDefault="0035480B" w:rsidP="00630193">
            <w:pPr>
              <w:pStyle w:val="movimento2"/>
              <w:rPr>
                <w:color w:val="002060"/>
              </w:rPr>
            </w:pPr>
            <w:r w:rsidRPr="00581B3A">
              <w:rPr>
                <w:color w:val="002060"/>
              </w:rPr>
              <w:t xml:space="preserve">(OLIMPIA JUVENTU FALCONARA) </w:t>
            </w:r>
          </w:p>
        </w:tc>
        <w:tc>
          <w:tcPr>
            <w:tcW w:w="800" w:type="dxa"/>
            <w:tcMar>
              <w:top w:w="20" w:type="dxa"/>
              <w:left w:w="20" w:type="dxa"/>
              <w:bottom w:w="20" w:type="dxa"/>
              <w:right w:w="20" w:type="dxa"/>
            </w:tcMar>
            <w:vAlign w:val="center"/>
            <w:hideMark/>
          </w:tcPr>
          <w:p w14:paraId="3539BCD9"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30E9FE3"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3186CC7" w14:textId="77777777" w:rsidR="0035480B" w:rsidRPr="00581B3A" w:rsidRDefault="0035480B" w:rsidP="00630193">
            <w:pPr>
              <w:pStyle w:val="movimento2"/>
              <w:rPr>
                <w:color w:val="002060"/>
              </w:rPr>
            </w:pPr>
            <w:r w:rsidRPr="00581B3A">
              <w:rPr>
                <w:color w:val="002060"/>
              </w:rPr>
              <w:t> </w:t>
            </w:r>
          </w:p>
        </w:tc>
      </w:tr>
    </w:tbl>
    <w:p w14:paraId="3BA3EAC4" w14:textId="77777777" w:rsidR="0035480B" w:rsidRPr="00581B3A" w:rsidRDefault="0035480B" w:rsidP="0035480B">
      <w:pPr>
        <w:pStyle w:val="diffida"/>
        <w:spacing w:before="80" w:beforeAutospacing="0" w:after="40" w:afterAutospacing="0"/>
        <w:jc w:val="left"/>
        <w:rPr>
          <w:rFonts w:eastAsiaTheme="minorEastAsia"/>
          <w:color w:val="002060"/>
        </w:rPr>
      </w:pPr>
      <w:r w:rsidRPr="00581B3A">
        <w:rPr>
          <w:color w:val="002060"/>
        </w:rPr>
        <w:t xml:space="preserve">V. delibera </w:t>
      </w:r>
    </w:p>
    <w:p w14:paraId="1A722C49" w14:textId="77777777" w:rsidR="0035480B" w:rsidRPr="00581B3A" w:rsidRDefault="0035480B" w:rsidP="0035480B">
      <w:pPr>
        <w:pStyle w:val="titolo20"/>
        <w:rPr>
          <w:color w:val="002060"/>
        </w:rPr>
      </w:pPr>
      <w:r w:rsidRPr="00581B3A">
        <w:rPr>
          <w:color w:val="002060"/>
        </w:rPr>
        <w:t xml:space="preserve">INIBIZIONE A SVOLGERE OGNI ATTIVITA' FINO AL 6/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4AB2DDE5" w14:textId="77777777" w:rsidTr="00630193">
        <w:tc>
          <w:tcPr>
            <w:tcW w:w="2200" w:type="dxa"/>
            <w:tcMar>
              <w:top w:w="20" w:type="dxa"/>
              <w:left w:w="20" w:type="dxa"/>
              <w:bottom w:w="20" w:type="dxa"/>
              <w:right w:w="20" w:type="dxa"/>
            </w:tcMar>
            <w:vAlign w:val="center"/>
            <w:hideMark/>
          </w:tcPr>
          <w:p w14:paraId="2919A026" w14:textId="77777777" w:rsidR="0035480B" w:rsidRPr="00581B3A" w:rsidRDefault="0035480B" w:rsidP="00630193">
            <w:pPr>
              <w:pStyle w:val="movimento"/>
              <w:rPr>
                <w:color w:val="002060"/>
              </w:rPr>
            </w:pPr>
            <w:r w:rsidRPr="00581B3A">
              <w:rPr>
                <w:color w:val="002060"/>
              </w:rPr>
              <w:t>ROTA GIOVANNI</w:t>
            </w:r>
          </w:p>
        </w:tc>
        <w:tc>
          <w:tcPr>
            <w:tcW w:w="2200" w:type="dxa"/>
            <w:tcMar>
              <w:top w:w="20" w:type="dxa"/>
              <w:left w:w="20" w:type="dxa"/>
              <w:bottom w:w="20" w:type="dxa"/>
              <w:right w:w="20" w:type="dxa"/>
            </w:tcMar>
            <w:vAlign w:val="center"/>
            <w:hideMark/>
          </w:tcPr>
          <w:p w14:paraId="57218B0C" w14:textId="77777777" w:rsidR="0035480B" w:rsidRPr="00581B3A" w:rsidRDefault="0035480B" w:rsidP="00630193">
            <w:pPr>
              <w:pStyle w:val="movimento2"/>
              <w:rPr>
                <w:color w:val="002060"/>
              </w:rPr>
            </w:pPr>
            <w:r w:rsidRPr="00581B3A">
              <w:rPr>
                <w:color w:val="002060"/>
              </w:rPr>
              <w:t xml:space="preserve">(ACQUALAGNA CALCIO C 5) </w:t>
            </w:r>
          </w:p>
        </w:tc>
        <w:tc>
          <w:tcPr>
            <w:tcW w:w="800" w:type="dxa"/>
            <w:tcMar>
              <w:top w:w="20" w:type="dxa"/>
              <w:left w:w="20" w:type="dxa"/>
              <w:bottom w:w="20" w:type="dxa"/>
              <w:right w:w="20" w:type="dxa"/>
            </w:tcMar>
            <w:vAlign w:val="center"/>
            <w:hideMark/>
          </w:tcPr>
          <w:p w14:paraId="3CE042DF"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27233FD"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241359E" w14:textId="77777777" w:rsidR="0035480B" w:rsidRPr="00581B3A" w:rsidRDefault="0035480B" w:rsidP="00630193">
            <w:pPr>
              <w:pStyle w:val="movimento2"/>
              <w:rPr>
                <w:color w:val="002060"/>
              </w:rPr>
            </w:pPr>
            <w:r w:rsidRPr="00581B3A">
              <w:rPr>
                <w:color w:val="002060"/>
              </w:rPr>
              <w:t> </w:t>
            </w:r>
          </w:p>
        </w:tc>
      </w:tr>
    </w:tbl>
    <w:p w14:paraId="4AF76F89" w14:textId="24E0BC7D" w:rsidR="0035480B" w:rsidRPr="00581B3A" w:rsidRDefault="0035480B" w:rsidP="0035480B">
      <w:pPr>
        <w:pStyle w:val="diffida"/>
        <w:spacing w:before="80" w:beforeAutospacing="0" w:after="40" w:afterAutospacing="0"/>
        <w:jc w:val="left"/>
        <w:rPr>
          <w:rFonts w:eastAsiaTheme="minorEastAsia"/>
          <w:color w:val="002060"/>
        </w:rPr>
      </w:pPr>
      <w:r w:rsidRPr="00581B3A">
        <w:rPr>
          <w:color w:val="002060"/>
        </w:rPr>
        <w:t xml:space="preserve">Espulso per somma di ammonizioni. Allontanato. </w:t>
      </w:r>
    </w:p>
    <w:p w14:paraId="117EB057" w14:textId="77777777" w:rsidR="0035480B" w:rsidRPr="00581B3A" w:rsidRDefault="0035480B" w:rsidP="0035480B">
      <w:pPr>
        <w:pStyle w:val="titolo20"/>
        <w:rPr>
          <w:color w:val="002060"/>
        </w:rPr>
      </w:pPr>
      <w:r w:rsidRPr="00581B3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115EA2C1" w14:textId="77777777" w:rsidTr="00630193">
        <w:tc>
          <w:tcPr>
            <w:tcW w:w="2200" w:type="dxa"/>
            <w:tcMar>
              <w:top w:w="20" w:type="dxa"/>
              <w:left w:w="20" w:type="dxa"/>
              <w:bottom w:w="20" w:type="dxa"/>
              <w:right w:w="20" w:type="dxa"/>
            </w:tcMar>
            <w:vAlign w:val="center"/>
            <w:hideMark/>
          </w:tcPr>
          <w:p w14:paraId="443FBDB7" w14:textId="77777777" w:rsidR="0035480B" w:rsidRPr="00581B3A" w:rsidRDefault="0035480B" w:rsidP="00630193">
            <w:pPr>
              <w:pStyle w:val="movimento"/>
              <w:rPr>
                <w:color w:val="002060"/>
              </w:rPr>
            </w:pPr>
            <w:r w:rsidRPr="00581B3A">
              <w:rPr>
                <w:color w:val="002060"/>
              </w:rPr>
              <w:t>MARCOZZI IACOPO</w:t>
            </w:r>
          </w:p>
        </w:tc>
        <w:tc>
          <w:tcPr>
            <w:tcW w:w="2200" w:type="dxa"/>
            <w:tcMar>
              <w:top w:w="20" w:type="dxa"/>
              <w:left w:w="20" w:type="dxa"/>
              <w:bottom w:w="20" w:type="dxa"/>
              <w:right w:w="20" w:type="dxa"/>
            </w:tcMar>
            <w:vAlign w:val="center"/>
            <w:hideMark/>
          </w:tcPr>
          <w:p w14:paraId="5C5DF397" w14:textId="77777777" w:rsidR="0035480B" w:rsidRPr="00581B3A" w:rsidRDefault="0035480B" w:rsidP="00630193">
            <w:pPr>
              <w:pStyle w:val="movimento2"/>
              <w:rPr>
                <w:color w:val="002060"/>
              </w:rPr>
            </w:pPr>
            <w:r w:rsidRPr="00581B3A">
              <w:rPr>
                <w:color w:val="002060"/>
              </w:rPr>
              <w:t xml:space="preserve">(CSI MONTEFIORE) </w:t>
            </w:r>
          </w:p>
        </w:tc>
        <w:tc>
          <w:tcPr>
            <w:tcW w:w="800" w:type="dxa"/>
            <w:tcMar>
              <w:top w:w="20" w:type="dxa"/>
              <w:left w:w="20" w:type="dxa"/>
              <w:bottom w:w="20" w:type="dxa"/>
              <w:right w:w="20" w:type="dxa"/>
            </w:tcMar>
            <w:vAlign w:val="center"/>
            <w:hideMark/>
          </w:tcPr>
          <w:p w14:paraId="1B56C718"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B209206"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B8ED3C2" w14:textId="77777777" w:rsidR="0035480B" w:rsidRPr="00581B3A" w:rsidRDefault="0035480B" w:rsidP="00630193">
            <w:pPr>
              <w:pStyle w:val="movimento2"/>
              <w:rPr>
                <w:color w:val="002060"/>
              </w:rPr>
            </w:pPr>
            <w:r w:rsidRPr="00581B3A">
              <w:rPr>
                <w:color w:val="002060"/>
              </w:rPr>
              <w:t> </w:t>
            </w:r>
          </w:p>
        </w:tc>
      </w:tr>
    </w:tbl>
    <w:p w14:paraId="76968174" w14:textId="77777777" w:rsidR="0035480B" w:rsidRPr="00581B3A" w:rsidRDefault="0035480B" w:rsidP="0035480B">
      <w:pPr>
        <w:pStyle w:val="titolo30"/>
        <w:rPr>
          <w:rFonts w:eastAsiaTheme="minorEastAsia"/>
          <w:color w:val="002060"/>
        </w:rPr>
      </w:pPr>
      <w:r w:rsidRPr="00581B3A">
        <w:rPr>
          <w:color w:val="002060"/>
        </w:rPr>
        <w:t xml:space="preserve">ALLENATORI </w:t>
      </w:r>
    </w:p>
    <w:p w14:paraId="06F139F4" w14:textId="77777777" w:rsidR="0035480B" w:rsidRPr="00581B3A" w:rsidRDefault="0035480B" w:rsidP="0035480B">
      <w:pPr>
        <w:pStyle w:val="titolo20"/>
        <w:rPr>
          <w:color w:val="002060"/>
        </w:rPr>
      </w:pPr>
      <w:r w:rsidRPr="00581B3A">
        <w:rPr>
          <w:color w:val="002060"/>
        </w:rPr>
        <w:lastRenderedPageBreak/>
        <w:t xml:space="preserve">SQUALIFICA FINO AL 20/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16BA9009" w14:textId="77777777" w:rsidTr="00630193">
        <w:tc>
          <w:tcPr>
            <w:tcW w:w="2200" w:type="dxa"/>
            <w:tcMar>
              <w:top w:w="20" w:type="dxa"/>
              <w:left w:w="20" w:type="dxa"/>
              <w:bottom w:w="20" w:type="dxa"/>
              <w:right w:w="20" w:type="dxa"/>
            </w:tcMar>
            <w:vAlign w:val="center"/>
            <w:hideMark/>
          </w:tcPr>
          <w:p w14:paraId="6F48EE06" w14:textId="77777777" w:rsidR="0035480B" w:rsidRPr="00581B3A" w:rsidRDefault="0035480B" w:rsidP="00630193">
            <w:pPr>
              <w:pStyle w:val="movimento"/>
              <w:rPr>
                <w:color w:val="002060"/>
              </w:rPr>
            </w:pPr>
            <w:r w:rsidRPr="00581B3A">
              <w:rPr>
                <w:color w:val="002060"/>
              </w:rPr>
              <w:t>CAMONI MARCO</w:t>
            </w:r>
          </w:p>
        </w:tc>
        <w:tc>
          <w:tcPr>
            <w:tcW w:w="2200" w:type="dxa"/>
            <w:tcMar>
              <w:top w:w="20" w:type="dxa"/>
              <w:left w:w="20" w:type="dxa"/>
              <w:bottom w:w="20" w:type="dxa"/>
              <w:right w:w="20" w:type="dxa"/>
            </w:tcMar>
            <w:vAlign w:val="center"/>
            <w:hideMark/>
          </w:tcPr>
          <w:p w14:paraId="5BE058B6" w14:textId="77777777" w:rsidR="0035480B" w:rsidRPr="00581B3A" w:rsidRDefault="0035480B" w:rsidP="00630193">
            <w:pPr>
              <w:pStyle w:val="movimento2"/>
              <w:rPr>
                <w:color w:val="002060"/>
              </w:rPr>
            </w:pPr>
            <w:r w:rsidRPr="00581B3A">
              <w:rPr>
                <w:color w:val="002060"/>
              </w:rPr>
              <w:t xml:space="preserve">(CASTELRAIMONDO CALCIO A 5) </w:t>
            </w:r>
          </w:p>
        </w:tc>
        <w:tc>
          <w:tcPr>
            <w:tcW w:w="800" w:type="dxa"/>
            <w:tcMar>
              <w:top w:w="20" w:type="dxa"/>
              <w:left w:w="20" w:type="dxa"/>
              <w:bottom w:w="20" w:type="dxa"/>
              <w:right w:w="20" w:type="dxa"/>
            </w:tcMar>
            <w:vAlign w:val="center"/>
            <w:hideMark/>
          </w:tcPr>
          <w:p w14:paraId="48B813C3"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8DAEAEB"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173135C" w14:textId="77777777" w:rsidR="0035480B" w:rsidRPr="00581B3A" w:rsidRDefault="0035480B" w:rsidP="00630193">
            <w:pPr>
              <w:pStyle w:val="movimento2"/>
              <w:rPr>
                <w:color w:val="002060"/>
              </w:rPr>
            </w:pPr>
            <w:r w:rsidRPr="00581B3A">
              <w:rPr>
                <w:color w:val="002060"/>
              </w:rPr>
              <w:t> </w:t>
            </w:r>
          </w:p>
        </w:tc>
      </w:tr>
    </w:tbl>
    <w:p w14:paraId="0E34540F" w14:textId="77777777" w:rsidR="0035480B" w:rsidRPr="00581B3A" w:rsidRDefault="0035480B" w:rsidP="0035480B">
      <w:pPr>
        <w:pStyle w:val="diffida"/>
        <w:spacing w:before="80" w:beforeAutospacing="0" w:after="40" w:afterAutospacing="0"/>
        <w:jc w:val="left"/>
        <w:rPr>
          <w:rFonts w:eastAsiaTheme="minorEastAsia"/>
          <w:color w:val="002060"/>
        </w:rPr>
      </w:pPr>
      <w:r w:rsidRPr="00581B3A">
        <w:rPr>
          <w:color w:val="002060"/>
        </w:rPr>
        <w:t xml:space="preserve">per comportamento irriguardoso nei confronti dell'Arbitro. Allontanato. </w:t>
      </w:r>
    </w:p>
    <w:p w14:paraId="08896C10" w14:textId="77777777" w:rsidR="0035480B" w:rsidRPr="00581B3A" w:rsidRDefault="0035480B" w:rsidP="0035480B">
      <w:pPr>
        <w:pStyle w:val="titolo20"/>
        <w:rPr>
          <w:color w:val="002060"/>
        </w:rPr>
      </w:pPr>
      <w:r w:rsidRPr="00581B3A">
        <w:rPr>
          <w:color w:val="002060"/>
        </w:rPr>
        <w:t xml:space="preserve">SQUALIFICA FINO AL 6/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0E86C8E3" w14:textId="77777777" w:rsidTr="00630193">
        <w:tc>
          <w:tcPr>
            <w:tcW w:w="2200" w:type="dxa"/>
            <w:tcMar>
              <w:top w:w="20" w:type="dxa"/>
              <w:left w:w="20" w:type="dxa"/>
              <w:bottom w:w="20" w:type="dxa"/>
              <w:right w:w="20" w:type="dxa"/>
            </w:tcMar>
            <w:vAlign w:val="center"/>
            <w:hideMark/>
          </w:tcPr>
          <w:p w14:paraId="1B036686" w14:textId="77777777" w:rsidR="0035480B" w:rsidRPr="00581B3A" w:rsidRDefault="0035480B" w:rsidP="00630193">
            <w:pPr>
              <w:pStyle w:val="movimento"/>
              <w:rPr>
                <w:color w:val="002060"/>
              </w:rPr>
            </w:pPr>
            <w:r w:rsidRPr="00581B3A">
              <w:rPr>
                <w:color w:val="002060"/>
              </w:rPr>
              <w:t>VALLUCCI DAMIANO</w:t>
            </w:r>
          </w:p>
        </w:tc>
        <w:tc>
          <w:tcPr>
            <w:tcW w:w="2200" w:type="dxa"/>
            <w:tcMar>
              <w:top w:w="20" w:type="dxa"/>
              <w:left w:w="20" w:type="dxa"/>
              <w:bottom w:w="20" w:type="dxa"/>
              <w:right w:w="20" w:type="dxa"/>
            </w:tcMar>
            <w:vAlign w:val="center"/>
            <w:hideMark/>
          </w:tcPr>
          <w:p w14:paraId="6C80EBCF" w14:textId="77777777" w:rsidR="0035480B" w:rsidRPr="00581B3A" w:rsidRDefault="0035480B" w:rsidP="00630193">
            <w:pPr>
              <w:pStyle w:val="movimento2"/>
              <w:rPr>
                <w:color w:val="002060"/>
              </w:rPr>
            </w:pPr>
            <w:r w:rsidRPr="00581B3A">
              <w:rPr>
                <w:color w:val="002060"/>
              </w:rPr>
              <w:t xml:space="preserve">(CAPODARCO CASABIANCA C5) </w:t>
            </w:r>
          </w:p>
        </w:tc>
        <w:tc>
          <w:tcPr>
            <w:tcW w:w="800" w:type="dxa"/>
            <w:tcMar>
              <w:top w:w="20" w:type="dxa"/>
              <w:left w:w="20" w:type="dxa"/>
              <w:bottom w:w="20" w:type="dxa"/>
              <w:right w:w="20" w:type="dxa"/>
            </w:tcMar>
            <w:vAlign w:val="center"/>
            <w:hideMark/>
          </w:tcPr>
          <w:p w14:paraId="28E348D4"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26DC4C2"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82214DA" w14:textId="77777777" w:rsidR="0035480B" w:rsidRPr="00581B3A" w:rsidRDefault="0035480B" w:rsidP="00630193">
            <w:pPr>
              <w:pStyle w:val="movimento2"/>
              <w:rPr>
                <w:color w:val="002060"/>
              </w:rPr>
            </w:pPr>
            <w:r w:rsidRPr="00581B3A">
              <w:rPr>
                <w:color w:val="002060"/>
              </w:rPr>
              <w:t> </w:t>
            </w:r>
          </w:p>
        </w:tc>
      </w:tr>
    </w:tbl>
    <w:p w14:paraId="63D57033" w14:textId="77777777" w:rsidR="0035480B" w:rsidRPr="00581B3A" w:rsidRDefault="0035480B" w:rsidP="0035480B">
      <w:pPr>
        <w:pStyle w:val="diffida"/>
        <w:spacing w:before="80" w:beforeAutospacing="0" w:after="40" w:afterAutospacing="0"/>
        <w:jc w:val="left"/>
        <w:rPr>
          <w:rFonts w:eastAsiaTheme="minorEastAsia"/>
          <w:color w:val="002060"/>
        </w:rPr>
      </w:pPr>
      <w:r w:rsidRPr="00581B3A">
        <w:rPr>
          <w:color w:val="002060"/>
        </w:rPr>
        <w:t xml:space="preserve">Per proteste nei confronti dell'arbitro. Allontanato. </w:t>
      </w:r>
    </w:p>
    <w:p w14:paraId="0E3E362A" w14:textId="77777777" w:rsidR="0035480B" w:rsidRPr="00581B3A" w:rsidRDefault="0035480B" w:rsidP="0035480B">
      <w:pPr>
        <w:pStyle w:val="titolo20"/>
        <w:rPr>
          <w:color w:val="002060"/>
        </w:rPr>
      </w:pPr>
      <w:r w:rsidRPr="00581B3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14D5FF7E" w14:textId="77777777" w:rsidTr="00630193">
        <w:tc>
          <w:tcPr>
            <w:tcW w:w="2200" w:type="dxa"/>
            <w:tcMar>
              <w:top w:w="20" w:type="dxa"/>
              <w:left w:w="20" w:type="dxa"/>
              <w:bottom w:w="20" w:type="dxa"/>
              <w:right w:w="20" w:type="dxa"/>
            </w:tcMar>
            <w:vAlign w:val="center"/>
            <w:hideMark/>
          </w:tcPr>
          <w:p w14:paraId="03B09060" w14:textId="77777777" w:rsidR="0035480B" w:rsidRPr="00581B3A" w:rsidRDefault="0035480B" w:rsidP="00630193">
            <w:pPr>
              <w:pStyle w:val="movimento"/>
              <w:rPr>
                <w:color w:val="002060"/>
              </w:rPr>
            </w:pPr>
            <w:r w:rsidRPr="00581B3A">
              <w:rPr>
                <w:color w:val="002060"/>
              </w:rPr>
              <w:t>VENTURINI OSCAR</w:t>
            </w:r>
          </w:p>
        </w:tc>
        <w:tc>
          <w:tcPr>
            <w:tcW w:w="2200" w:type="dxa"/>
            <w:tcMar>
              <w:top w:w="20" w:type="dxa"/>
              <w:left w:w="20" w:type="dxa"/>
              <w:bottom w:w="20" w:type="dxa"/>
              <w:right w:w="20" w:type="dxa"/>
            </w:tcMar>
            <w:vAlign w:val="center"/>
            <w:hideMark/>
          </w:tcPr>
          <w:p w14:paraId="279F5F4F" w14:textId="77777777" w:rsidR="0035480B" w:rsidRPr="00581B3A" w:rsidRDefault="0035480B" w:rsidP="00630193">
            <w:pPr>
              <w:pStyle w:val="movimento2"/>
              <w:rPr>
                <w:color w:val="002060"/>
              </w:rPr>
            </w:pPr>
            <w:r w:rsidRPr="00581B3A">
              <w:rPr>
                <w:color w:val="002060"/>
              </w:rPr>
              <w:t xml:space="preserve">(ACQUALAGNA CALCIO C 5) </w:t>
            </w:r>
          </w:p>
        </w:tc>
        <w:tc>
          <w:tcPr>
            <w:tcW w:w="800" w:type="dxa"/>
            <w:tcMar>
              <w:top w:w="20" w:type="dxa"/>
              <w:left w:w="20" w:type="dxa"/>
              <w:bottom w:w="20" w:type="dxa"/>
              <w:right w:w="20" w:type="dxa"/>
            </w:tcMar>
            <w:vAlign w:val="center"/>
            <w:hideMark/>
          </w:tcPr>
          <w:p w14:paraId="28182887"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1D779D1" w14:textId="77777777" w:rsidR="0035480B" w:rsidRPr="00581B3A" w:rsidRDefault="0035480B" w:rsidP="00630193">
            <w:pPr>
              <w:pStyle w:val="movimento"/>
              <w:rPr>
                <w:color w:val="002060"/>
              </w:rPr>
            </w:pPr>
            <w:r w:rsidRPr="00581B3A">
              <w:rPr>
                <w:color w:val="002060"/>
              </w:rPr>
              <w:t>SPERANZINI MATTEO</w:t>
            </w:r>
          </w:p>
        </w:tc>
        <w:tc>
          <w:tcPr>
            <w:tcW w:w="2200" w:type="dxa"/>
            <w:tcMar>
              <w:top w:w="20" w:type="dxa"/>
              <w:left w:w="20" w:type="dxa"/>
              <w:bottom w:w="20" w:type="dxa"/>
              <w:right w:w="20" w:type="dxa"/>
            </w:tcMar>
            <w:vAlign w:val="center"/>
            <w:hideMark/>
          </w:tcPr>
          <w:p w14:paraId="0269184D" w14:textId="77777777" w:rsidR="0035480B" w:rsidRPr="00581B3A" w:rsidRDefault="0035480B" w:rsidP="00630193">
            <w:pPr>
              <w:pStyle w:val="movimento2"/>
              <w:rPr>
                <w:color w:val="002060"/>
              </w:rPr>
            </w:pPr>
            <w:r w:rsidRPr="00581B3A">
              <w:rPr>
                <w:color w:val="002060"/>
              </w:rPr>
              <w:t xml:space="preserve">(BOCA CIVITANOVA A.) </w:t>
            </w:r>
          </w:p>
        </w:tc>
      </w:tr>
    </w:tbl>
    <w:p w14:paraId="70B73D1F" w14:textId="77777777" w:rsidR="0035480B" w:rsidRPr="00581B3A" w:rsidRDefault="0035480B" w:rsidP="0035480B">
      <w:pPr>
        <w:pStyle w:val="titolo20"/>
        <w:rPr>
          <w:rFonts w:eastAsiaTheme="minorEastAsia"/>
          <w:color w:val="002060"/>
        </w:rPr>
      </w:pPr>
      <w:r w:rsidRPr="00581B3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64D43B8C" w14:textId="77777777" w:rsidTr="00630193">
        <w:tc>
          <w:tcPr>
            <w:tcW w:w="2200" w:type="dxa"/>
            <w:tcMar>
              <w:top w:w="20" w:type="dxa"/>
              <w:left w:w="20" w:type="dxa"/>
              <w:bottom w:w="20" w:type="dxa"/>
              <w:right w:w="20" w:type="dxa"/>
            </w:tcMar>
            <w:vAlign w:val="center"/>
            <w:hideMark/>
          </w:tcPr>
          <w:p w14:paraId="40B0AF85" w14:textId="77777777" w:rsidR="0035480B" w:rsidRPr="00581B3A" w:rsidRDefault="0035480B" w:rsidP="00630193">
            <w:pPr>
              <w:pStyle w:val="movimento"/>
              <w:rPr>
                <w:color w:val="002060"/>
              </w:rPr>
            </w:pPr>
            <w:r w:rsidRPr="00581B3A">
              <w:rPr>
                <w:color w:val="002060"/>
              </w:rPr>
              <w:t>VALLUCCI DAMIANO</w:t>
            </w:r>
          </w:p>
        </w:tc>
        <w:tc>
          <w:tcPr>
            <w:tcW w:w="2200" w:type="dxa"/>
            <w:tcMar>
              <w:top w:w="20" w:type="dxa"/>
              <w:left w:w="20" w:type="dxa"/>
              <w:bottom w:w="20" w:type="dxa"/>
              <w:right w:w="20" w:type="dxa"/>
            </w:tcMar>
            <w:vAlign w:val="center"/>
            <w:hideMark/>
          </w:tcPr>
          <w:p w14:paraId="554A5276" w14:textId="77777777" w:rsidR="0035480B" w:rsidRPr="00581B3A" w:rsidRDefault="0035480B" w:rsidP="00630193">
            <w:pPr>
              <w:pStyle w:val="movimento2"/>
              <w:rPr>
                <w:color w:val="002060"/>
              </w:rPr>
            </w:pPr>
            <w:r w:rsidRPr="00581B3A">
              <w:rPr>
                <w:color w:val="002060"/>
              </w:rPr>
              <w:t xml:space="preserve">(CAPODARCO CASABIANCA C5) </w:t>
            </w:r>
          </w:p>
        </w:tc>
        <w:tc>
          <w:tcPr>
            <w:tcW w:w="800" w:type="dxa"/>
            <w:tcMar>
              <w:top w:w="20" w:type="dxa"/>
              <w:left w:w="20" w:type="dxa"/>
              <w:bottom w:w="20" w:type="dxa"/>
              <w:right w:w="20" w:type="dxa"/>
            </w:tcMar>
            <w:vAlign w:val="center"/>
            <w:hideMark/>
          </w:tcPr>
          <w:p w14:paraId="1F4A6E35"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572ABF8" w14:textId="77777777" w:rsidR="0035480B" w:rsidRPr="00581B3A" w:rsidRDefault="0035480B" w:rsidP="00630193">
            <w:pPr>
              <w:pStyle w:val="movimento"/>
              <w:rPr>
                <w:color w:val="002060"/>
              </w:rPr>
            </w:pPr>
            <w:r w:rsidRPr="00581B3A">
              <w:rPr>
                <w:color w:val="002060"/>
              </w:rPr>
              <w:t>ANGELONI GIOVANNI</w:t>
            </w:r>
          </w:p>
        </w:tc>
        <w:tc>
          <w:tcPr>
            <w:tcW w:w="2200" w:type="dxa"/>
            <w:tcMar>
              <w:top w:w="20" w:type="dxa"/>
              <w:left w:w="20" w:type="dxa"/>
              <w:bottom w:w="20" w:type="dxa"/>
              <w:right w:w="20" w:type="dxa"/>
            </w:tcMar>
            <w:vAlign w:val="center"/>
            <w:hideMark/>
          </w:tcPr>
          <w:p w14:paraId="1B3BEBDD" w14:textId="77777777" w:rsidR="0035480B" w:rsidRPr="00581B3A" w:rsidRDefault="0035480B" w:rsidP="00630193">
            <w:pPr>
              <w:pStyle w:val="movimento2"/>
              <w:rPr>
                <w:color w:val="002060"/>
              </w:rPr>
            </w:pPr>
            <w:r w:rsidRPr="00581B3A">
              <w:rPr>
                <w:color w:val="002060"/>
              </w:rPr>
              <w:t xml:space="preserve">(CIARNIN) </w:t>
            </w:r>
          </w:p>
        </w:tc>
      </w:tr>
      <w:tr w:rsidR="0035480B" w:rsidRPr="00581B3A" w14:paraId="61255187" w14:textId="77777777" w:rsidTr="00630193">
        <w:tc>
          <w:tcPr>
            <w:tcW w:w="2200" w:type="dxa"/>
            <w:tcMar>
              <w:top w:w="20" w:type="dxa"/>
              <w:left w:w="20" w:type="dxa"/>
              <w:bottom w:w="20" w:type="dxa"/>
              <w:right w:w="20" w:type="dxa"/>
            </w:tcMar>
            <w:vAlign w:val="center"/>
            <w:hideMark/>
          </w:tcPr>
          <w:p w14:paraId="3CFD67E4" w14:textId="77777777" w:rsidR="0035480B" w:rsidRPr="00581B3A" w:rsidRDefault="0035480B" w:rsidP="00630193">
            <w:pPr>
              <w:pStyle w:val="movimento"/>
              <w:rPr>
                <w:color w:val="002060"/>
              </w:rPr>
            </w:pPr>
            <w:r w:rsidRPr="00581B3A">
              <w:rPr>
                <w:color w:val="002060"/>
              </w:rPr>
              <w:t>GABRIELLI GIANLUCA</w:t>
            </w:r>
          </w:p>
        </w:tc>
        <w:tc>
          <w:tcPr>
            <w:tcW w:w="2200" w:type="dxa"/>
            <w:tcMar>
              <w:top w:w="20" w:type="dxa"/>
              <w:left w:w="20" w:type="dxa"/>
              <w:bottom w:w="20" w:type="dxa"/>
              <w:right w:w="20" w:type="dxa"/>
            </w:tcMar>
            <w:vAlign w:val="center"/>
            <w:hideMark/>
          </w:tcPr>
          <w:p w14:paraId="60875D3C" w14:textId="77777777" w:rsidR="0035480B" w:rsidRPr="00581B3A" w:rsidRDefault="0035480B" w:rsidP="00630193">
            <w:pPr>
              <w:pStyle w:val="movimento2"/>
              <w:rPr>
                <w:color w:val="002060"/>
              </w:rPr>
            </w:pPr>
            <w:r w:rsidRPr="00581B3A">
              <w:rPr>
                <w:color w:val="002060"/>
              </w:rPr>
              <w:t xml:space="preserve">(PICENO UNITED MMX A R.L.) </w:t>
            </w:r>
          </w:p>
        </w:tc>
        <w:tc>
          <w:tcPr>
            <w:tcW w:w="800" w:type="dxa"/>
            <w:tcMar>
              <w:top w:w="20" w:type="dxa"/>
              <w:left w:w="20" w:type="dxa"/>
              <w:bottom w:w="20" w:type="dxa"/>
              <w:right w:w="20" w:type="dxa"/>
            </w:tcMar>
            <w:vAlign w:val="center"/>
            <w:hideMark/>
          </w:tcPr>
          <w:p w14:paraId="4410A49B"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D87B808"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AABF00F" w14:textId="77777777" w:rsidR="0035480B" w:rsidRPr="00581B3A" w:rsidRDefault="0035480B" w:rsidP="00630193">
            <w:pPr>
              <w:pStyle w:val="movimento2"/>
              <w:rPr>
                <w:color w:val="002060"/>
              </w:rPr>
            </w:pPr>
            <w:r w:rsidRPr="00581B3A">
              <w:rPr>
                <w:color w:val="002060"/>
              </w:rPr>
              <w:t> </w:t>
            </w:r>
          </w:p>
        </w:tc>
      </w:tr>
    </w:tbl>
    <w:p w14:paraId="6FB59F54" w14:textId="77777777" w:rsidR="0035480B" w:rsidRPr="00581B3A" w:rsidRDefault="0035480B" w:rsidP="0035480B">
      <w:pPr>
        <w:pStyle w:val="titolo30"/>
        <w:rPr>
          <w:rFonts w:eastAsiaTheme="minorEastAsia"/>
          <w:color w:val="002060"/>
        </w:rPr>
      </w:pPr>
      <w:r w:rsidRPr="00581B3A">
        <w:rPr>
          <w:color w:val="002060"/>
        </w:rPr>
        <w:t xml:space="preserve">CALCIATORI ESPULSI </w:t>
      </w:r>
    </w:p>
    <w:p w14:paraId="25AE39F3" w14:textId="77777777" w:rsidR="0035480B" w:rsidRPr="00581B3A" w:rsidRDefault="0035480B" w:rsidP="0035480B">
      <w:pPr>
        <w:pStyle w:val="titolo20"/>
        <w:rPr>
          <w:color w:val="002060"/>
        </w:rPr>
      </w:pPr>
      <w:r w:rsidRPr="00581B3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2D5F4CA2" w14:textId="77777777" w:rsidTr="00630193">
        <w:tc>
          <w:tcPr>
            <w:tcW w:w="2200" w:type="dxa"/>
            <w:tcMar>
              <w:top w:w="20" w:type="dxa"/>
              <w:left w:w="20" w:type="dxa"/>
              <w:bottom w:w="20" w:type="dxa"/>
              <w:right w:w="20" w:type="dxa"/>
            </w:tcMar>
            <w:vAlign w:val="center"/>
            <w:hideMark/>
          </w:tcPr>
          <w:p w14:paraId="27F1F06D" w14:textId="77777777" w:rsidR="0035480B" w:rsidRPr="00581B3A" w:rsidRDefault="0035480B" w:rsidP="00630193">
            <w:pPr>
              <w:pStyle w:val="movimento"/>
              <w:rPr>
                <w:color w:val="002060"/>
              </w:rPr>
            </w:pPr>
            <w:r w:rsidRPr="00581B3A">
              <w:rPr>
                <w:color w:val="002060"/>
              </w:rPr>
              <w:t>SANTINI TEODORO</w:t>
            </w:r>
          </w:p>
        </w:tc>
        <w:tc>
          <w:tcPr>
            <w:tcW w:w="2200" w:type="dxa"/>
            <w:tcMar>
              <w:top w:w="20" w:type="dxa"/>
              <w:left w:w="20" w:type="dxa"/>
              <w:bottom w:w="20" w:type="dxa"/>
              <w:right w:w="20" w:type="dxa"/>
            </w:tcMar>
            <w:vAlign w:val="center"/>
            <w:hideMark/>
          </w:tcPr>
          <w:p w14:paraId="07A15493" w14:textId="77777777" w:rsidR="0035480B" w:rsidRPr="00581B3A" w:rsidRDefault="0035480B" w:rsidP="00630193">
            <w:pPr>
              <w:pStyle w:val="movimento2"/>
              <w:rPr>
                <w:color w:val="002060"/>
              </w:rPr>
            </w:pPr>
            <w:r w:rsidRPr="00581B3A">
              <w:rPr>
                <w:color w:val="002060"/>
              </w:rPr>
              <w:t xml:space="preserve">(CANTINE RIUNITE CSI) </w:t>
            </w:r>
          </w:p>
        </w:tc>
        <w:tc>
          <w:tcPr>
            <w:tcW w:w="800" w:type="dxa"/>
            <w:tcMar>
              <w:top w:w="20" w:type="dxa"/>
              <w:left w:w="20" w:type="dxa"/>
              <w:bottom w:w="20" w:type="dxa"/>
              <w:right w:w="20" w:type="dxa"/>
            </w:tcMar>
            <w:vAlign w:val="center"/>
            <w:hideMark/>
          </w:tcPr>
          <w:p w14:paraId="5336501C"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5AC31AA" w14:textId="77777777" w:rsidR="0035480B" w:rsidRPr="00581B3A" w:rsidRDefault="0035480B" w:rsidP="00630193">
            <w:pPr>
              <w:pStyle w:val="movimento"/>
              <w:rPr>
                <w:color w:val="002060"/>
              </w:rPr>
            </w:pPr>
            <w:r w:rsidRPr="00581B3A">
              <w:rPr>
                <w:color w:val="002060"/>
              </w:rPr>
              <w:t>SERRALLEGRI MIRCO</w:t>
            </w:r>
          </w:p>
        </w:tc>
        <w:tc>
          <w:tcPr>
            <w:tcW w:w="2200" w:type="dxa"/>
            <w:tcMar>
              <w:top w:w="20" w:type="dxa"/>
              <w:left w:w="20" w:type="dxa"/>
              <w:bottom w:w="20" w:type="dxa"/>
              <w:right w:w="20" w:type="dxa"/>
            </w:tcMar>
            <w:vAlign w:val="center"/>
            <w:hideMark/>
          </w:tcPr>
          <w:p w14:paraId="19FA2B64" w14:textId="77777777" w:rsidR="0035480B" w:rsidRPr="00581B3A" w:rsidRDefault="0035480B" w:rsidP="00630193">
            <w:pPr>
              <w:pStyle w:val="movimento2"/>
              <w:rPr>
                <w:color w:val="002060"/>
              </w:rPr>
            </w:pPr>
            <w:r w:rsidRPr="00581B3A">
              <w:rPr>
                <w:color w:val="002060"/>
              </w:rPr>
              <w:t xml:space="preserve">(GIOVANI SANT IPPOLITO) </w:t>
            </w:r>
          </w:p>
        </w:tc>
      </w:tr>
      <w:tr w:rsidR="0035480B" w:rsidRPr="00581B3A" w14:paraId="31D555E2" w14:textId="77777777" w:rsidTr="00630193">
        <w:tc>
          <w:tcPr>
            <w:tcW w:w="2200" w:type="dxa"/>
            <w:tcMar>
              <w:top w:w="20" w:type="dxa"/>
              <w:left w:w="20" w:type="dxa"/>
              <w:bottom w:w="20" w:type="dxa"/>
              <w:right w:w="20" w:type="dxa"/>
            </w:tcMar>
            <w:vAlign w:val="center"/>
            <w:hideMark/>
          </w:tcPr>
          <w:p w14:paraId="3C0BAA42" w14:textId="77777777" w:rsidR="0035480B" w:rsidRPr="00581B3A" w:rsidRDefault="0035480B" w:rsidP="00630193">
            <w:pPr>
              <w:pStyle w:val="movimento"/>
              <w:rPr>
                <w:color w:val="002060"/>
              </w:rPr>
            </w:pPr>
            <w:r w:rsidRPr="00581B3A">
              <w:rPr>
                <w:color w:val="002060"/>
              </w:rPr>
              <w:t>BIONDI FULVIO</w:t>
            </w:r>
          </w:p>
        </w:tc>
        <w:tc>
          <w:tcPr>
            <w:tcW w:w="2200" w:type="dxa"/>
            <w:tcMar>
              <w:top w:w="20" w:type="dxa"/>
              <w:left w:w="20" w:type="dxa"/>
              <w:bottom w:w="20" w:type="dxa"/>
              <w:right w:w="20" w:type="dxa"/>
            </w:tcMar>
            <w:vAlign w:val="center"/>
            <w:hideMark/>
          </w:tcPr>
          <w:p w14:paraId="268F83CA" w14:textId="77777777" w:rsidR="0035480B" w:rsidRPr="00581B3A" w:rsidRDefault="0035480B" w:rsidP="00630193">
            <w:pPr>
              <w:pStyle w:val="movimento2"/>
              <w:rPr>
                <w:color w:val="002060"/>
              </w:rPr>
            </w:pPr>
            <w:r w:rsidRPr="00581B3A">
              <w:rPr>
                <w:color w:val="002060"/>
              </w:rPr>
              <w:t xml:space="preserve">(PICENO UNITED MMX A R.L.) </w:t>
            </w:r>
          </w:p>
        </w:tc>
        <w:tc>
          <w:tcPr>
            <w:tcW w:w="800" w:type="dxa"/>
            <w:tcMar>
              <w:top w:w="20" w:type="dxa"/>
              <w:left w:w="20" w:type="dxa"/>
              <w:bottom w:w="20" w:type="dxa"/>
              <w:right w:w="20" w:type="dxa"/>
            </w:tcMar>
            <w:vAlign w:val="center"/>
            <w:hideMark/>
          </w:tcPr>
          <w:p w14:paraId="6ABF9FBE"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460212D" w14:textId="77777777" w:rsidR="0035480B" w:rsidRPr="00581B3A" w:rsidRDefault="0035480B" w:rsidP="00630193">
            <w:pPr>
              <w:pStyle w:val="movimento"/>
              <w:rPr>
                <w:color w:val="002060"/>
              </w:rPr>
            </w:pPr>
            <w:r w:rsidRPr="00581B3A">
              <w:rPr>
                <w:color w:val="002060"/>
              </w:rPr>
              <w:t>PACIONI PAOLO</w:t>
            </w:r>
          </w:p>
        </w:tc>
        <w:tc>
          <w:tcPr>
            <w:tcW w:w="2200" w:type="dxa"/>
            <w:tcMar>
              <w:top w:w="20" w:type="dxa"/>
              <w:left w:w="20" w:type="dxa"/>
              <w:bottom w:w="20" w:type="dxa"/>
              <w:right w:w="20" w:type="dxa"/>
            </w:tcMar>
            <w:vAlign w:val="center"/>
            <w:hideMark/>
          </w:tcPr>
          <w:p w14:paraId="06E59D6F" w14:textId="77777777" w:rsidR="0035480B" w:rsidRPr="00581B3A" w:rsidRDefault="0035480B" w:rsidP="00630193">
            <w:pPr>
              <w:pStyle w:val="movimento2"/>
              <w:rPr>
                <w:color w:val="002060"/>
              </w:rPr>
            </w:pPr>
            <w:r w:rsidRPr="00581B3A">
              <w:rPr>
                <w:color w:val="002060"/>
              </w:rPr>
              <w:t xml:space="preserve">(PICENO UNITED MMX A R.L.) </w:t>
            </w:r>
          </w:p>
        </w:tc>
      </w:tr>
      <w:tr w:rsidR="0035480B" w:rsidRPr="00581B3A" w14:paraId="3AD1F1C7" w14:textId="77777777" w:rsidTr="00630193">
        <w:tc>
          <w:tcPr>
            <w:tcW w:w="2200" w:type="dxa"/>
            <w:tcMar>
              <w:top w:w="20" w:type="dxa"/>
              <w:left w:w="20" w:type="dxa"/>
              <w:bottom w:w="20" w:type="dxa"/>
              <w:right w:w="20" w:type="dxa"/>
            </w:tcMar>
            <w:vAlign w:val="center"/>
            <w:hideMark/>
          </w:tcPr>
          <w:p w14:paraId="604C9F88" w14:textId="77777777" w:rsidR="0035480B" w:rsidRPr="00581B3A" w:rsidRDefault="0035480B" w:rsidP="00630193">
            <w:pPr>
              <w:pStyle w:val="movimento"/>
              <w:rPr>
                <w:color w:val="002060"/>
              </w:rPr>
            </w:pPr>
            <w:r w:rsidRPr="00581B3A">
              <w:rPr>
                <w:color w:val="002060"/>
              </w:rPr>
              <w:t>D ANGELO GIULIANO</w:t>
            </w:r>
          </w:p>
        </w:tc>
        <w:tc>
          <w:tcPr>
            <w:tcW w:w="2200" w:type="dxa"/>
            <w:tcMar>
              <w:top w:w="20" w:type="dxa"/>
              <w:left w:w="20" w:type="dxa"/>
              <w:bottom w:w="20" w:type="dxa"/>
              <w:right w:w="20" w:type="dxa"/>
            </w:tcMar>
            <w:vAlign w:val="center"/>
            <w:hideMark/>
          </w:tcPr>
          <w:p w14:paraId="76911BD7" w14:textId="77777777" w:rsidR="0035480B" w:rsidRPr="00581B3A" w:rsidRDefault="0035480B" w:rsidP="00630193">
            <w:pPr>
              <w:pStyle w:val="movimento2"/>
              <w:rPr>
                <w:color w:val="002060"/>
              </w:rPr>
            </w:pPr>
            <w:r w:rsidRPr="00581B3A">
              <w:rPr>
                <w:color w:val="002060"/>
              </w:rPr>
              <w:t xml:space="preserve">(RIPABERARDA) </w:t>
            </w:r>
          </w:p>
        </w:tc>
        <w:tc>
          <w:tcPr>
            <w:tcW w:w="800" w:type="dxa"/>
            <w:tcMar>
              <w:top w:w="20" w:type="dxa"/>
              <w:left w:w="20" w:type="dxa"/>
              <w:bottom w:w="20" w:type="dxa"/>
              <w:right w:w="20" w:type="dxa"/>
            </w:tcMar>
            <w:vAlign w:val="center"/>
            <w:hideMark/>
          </w:tcPr>
          <w:p w14:paraId="37E5F57A"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C07123B" w14:textId="77777777" w:rsidR="0035480B" w:rsidRPr="00581B3A" w:rsidRDefault="0035480B" w:rsidP="00630193">
            <w:pPr>
              <w:pStyle w:val="movimento"/>
              <w:rPr>
                <w:color w:val="002060"/>
              </w:rPr>
            </w:pPr>
            <w:r w:rsidRPr="00581B3A">
              <w:rPr>
                <w:color w:val="002060"/>
              </w:rPr>
              <w:t>TARSETTI MATTIA</w:t>
            </w:r>
          </w:p>
        </w:tc>
        <w:tc>
          <w:tcPr>
            <w:tcW w:w="2200" w:type="dxa"/>
            <w:tcMar>
              <w:top w:w="20" w:type="dxa"/>
              <w:left w:w="20" w:type="dxa"/>
              <w:bottom w:w="20" w:type="dxa"/>
              <w:right w:w="20" w:type="dxa"/>
            </w:tcMar>
            <w:vAlign w:val="center"/>
            <w:hideMark/>
          </w:tcPr>
          <w:p w14:paraId="06530ACC" w14:textId="77777777" w:rsidR="0035480B" w:rsidRPr="00581B3A" w:rsidRDefault="0035480B" w:rsidP="00630193">
            <w:pPr>
              <w:pStyle w:val="movimento2"/>
              <w:rPr>
                <w:color w:val="002060"/>
              </w:rPr>
            </w:pPr>
            <w:r w:rsidRPr="00581B3A">
              <w:rPr>
                <w:color w:val="002060"/>
              </w:rPr>
              <w:t xml:space="preserve">(URBINO CALCIO A 5) </w:t>
            </w:r>
          </w:p>
        </w:tc>
      </w:tr>
    </w:tbl>
    <w:p w14:paraId="23352594" w14:textId="77777777" w:rsidR="0035480B" w:rsidRPr="00581B3A" w:rsidRDefault="0035480B" w:rsidP="0035480B">
      <w:pPr>
        <w:pStyle w:val="titolo30"/>
        <w:rPr>
          <w:rFonts w:eastAsiaTheme="minorEastAsia"/>
          <w:color w:val="002060"/>
        </w:rPr>
      </w:pPr>
      <w:r w:rsidRPr="00581B3A">
        <w:rPr>
          <w:color w:val="002060"/>
        </w:rPr>
        <w:t xml:space="preserve">CALCIATORI NON ESPULSI </w:t>
      </w:r>
    </w:p>
    <w:p w14:paraId="48EF60C7" w14:textId="77777777" w:rsidR="0035480B" w:rsidRPr="00581B3A" w:rsidRDefault="0035480B" w:rsidP="0035480B">
      <w:pPr>
        <w:pStyle w:val="titolo20"/>
        <w:rPr>
          <w:color w:val="002060"/>
        </w:rPr>
      </w:pPr>
      <w:r w:rsidRPr="00581B3A">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0283C1EC" w14:textId="77777777" w:rsidTr="00630193">
        <w:tc>
          <w:tcPr>
            <w:tcW w:w="2200" w:type="dxa"/>
            <w:tcMar>
              <w:top w:w="20" w:type="dxa"/>
              <w:left w:w="20" w:type="dxa"/>
              <w:bottom w:w="20" w:type="dxa"/>
              <w:right w:w="20" w:type="dxa"/>
            </w:tcMar>
            <w:vAlign w:val="center"/>
            <w:hideMark/>
          </w:tcPr>
          <w:p w14:paraId="22608D1C" w14:textId="77777777" w:rsidR="0035480B" w:rsidRPr="00581B3A" w:rsidRDefault="0035480B" w:rsidP="00630193">
            <w:pPr>
              <w:pStyle w:val="movimento"/>
              <w:rPr>
                <w:color w:val="002060"/>
              </w:rPr>
            </w:pPr>
            <w:r w:rsidRPr="00581B3A">
              <w:rPr>
                <w:color w:val="002060"/>
              </w:rPr>
              <w:t>SILVESTRI MASSIMILIANO</w:t>
            </w:r>
          </w:p>
        </w:tc>
        <w:tc>
          <w:tcPr>
            <w:tcW w:w="2200" w:type="dxa"/>
            <w:tcMar>
              <w:top w:w="20" w:type="dxa"/>
              <w:left w:w="20" w:type="dxa"/>
              <w:bottom w:w="20" w:type="dxa"/>
              <w:right w:w="20" w:type="dxa"/>
            </w:tcMar>
            <w:vAlign w:val="center"/>
            <w:hideMark/>
          </w:tcPr>
          <w:p w14:paraId="6D122457" w14:textId="77777777" w:rsidR="0035480B" w:rsidRPr="00581B3A" w:rsidRDefault="0035480B" w:rsidP="00630193">
            <w:pPr>
              <w:pStyle w:val="movimento2"/>
              <w:rPr>
                <w:color w:val="002060"/>
              </w:rPr>
            </w:pPr>
            <w:r w:rsidRPr="00581B3A">
              <w:rPr>
                <w:color w:val="002060"/>
              </w:rPr>
              <w:t xml:space="preserve">(ATLETICO ASCOLI 2000) </w:t>
            </w:r>
          </w:p>
        </w:tc>
        <w:tc>
          <w:tcPr>
            <w:tcW w:w="800" w:type="dxa"/>
            <w:tcMar>
              <w:top w:w="20" w:type="dxa"/>
              <w:left w:w="20" w:type="dxa"/>
              <w:bottom w:w="20" w:type="dxa"/>
              <w:right w:w="20" w:type="dxa"/>
            </w:tcMar>
            <w:vAlign w:val="center"/>
            <w:hideMark/>
          </w:tcPr>
          <w:p w14:paraId="6C090E25"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2709B0D"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24F91412" w14:textId="77777777" w:rsidR="0035480B" w:rsidRPr="00581B3A" w:rsidRDefault="0035480B" w:rsidP="00630193">
            <w:pPr>
              <w:pStyle w:val="movimento2"/>
              <w:rPr>
                <w:color w:val="002060"/>
              </w:rPr>
            </w:pPr>
            <w:r w:rsidRPr="00581B3A">
              <w:rPr>
                <w:color w:val="002060"/>
              </w:rPr>
              <w:t> </w:t>
            </w:r>
          </w:p>
        </w:tc>
      </w:tr>
    </w:tbl>
    <w:p w14:paraId="13B323DF" w14:textId="77777777" w:rsidR="0035480B" w:rsidRPr="00581B3A" w:rsidRDefault="0035480B" w:rsidP="0035480B">
      <w:pPr>
        <w:pStyle w:val="titolo20"/>
        <w:rPr>
          <w:rFonts w:eastAsiaTheme="minorEastAsia"/>
          <w:color w:val="002060"/>
        </w:rPr>
      </w:pPr>
      <w:r w:rsidRPr="00581B3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519F1C7C" w14:textId="77777777" w:rsidTr="00630193">
        <w:tc>
          <w:tcPr>
            <w:tcW w:w="2200" w:type="dxa"/>
            <w:tcMar>
              <w:top w:w="20" w:type="dxa"/>
              <w:left w:w="20" w:type="dxa"/>
              <w:bottom w:w="20" w:type="dxa"/>
              <w:right w:w="20" w:type="dxa"/>
            </w:tcMar>
            <w:vAlign w:val="center"/>
            <w:hideMark/>
          </w:tcPr>
          <w:p w14:paraId="5A73F123" w14:textId="77777777" w:rsidR="0035480B" w:rsidRPr="00581B3A" w:rsidRDefault="0035480B" w:rsidP="00630193">
            <w:pPr>
              <w:pStyle w:val="movimento"/>
              <w:rPr>
                <w:color w:val="002060"/>
              </w:rPr>
            </w:pPr>
            <w:r w:rsidRPr="00581B3A">
              <w:rPr>
                <w:color w:val="002060"/>
              </w:rPr>
              <w:t>TORRI ANDREA</w:t>
            </w:r>
          </w:p>
        </w:tc>
        <w:tc>
          <w:tcPr>
            <w:tcW w:w="2200" w:type="dxa"/>
            <w:tcMar>
              <w:top w:w="20" w:type="dxa"/>
              <w:left w:w="20" w:type="dxa"/>
              <w:bottom w:w="20" w:type="dxa"/>
              <w:right w:w="20" w:type="dxa"/>
            </w:tcMar>
            <w:vAlign w:val="center"/>
            <w:hideMark/>
          </w:tcPr>
          <w:p w14:paraId="2CF6B55D" w14:textId="77777777" w:rsidR="0035480B" w:rsidRPr="00581B3A" w:rsidRDefault="0035480B" w:rsidP="00630193">
            <w:pPr>
              <w:pStyle w:val="movimento2"/>
              <w:rPr>
                <w:color w:val="002060"/>
              </w:rPr>
            </w:pPr>
            <w:r w:rsidRPr="00581B3A">
              <w:rPr>
                <w:color w:val="002060"/>
              </w:rPr>
              <w:t xml:space="preserve">(ACQUALAGNA CALCIO C 5) </w:t>
            </w:r>
          </w:p>
        </w:tc>
        <w:tc>
          <w:tcPr>
            <w:tcW w:w="800" w:type="dxa"/>
            <w:tcMar>
              <w:top w:w="20" w:type="dxa"/>
              <w:left w:w="20" w:type="dxa"/>
              <w:bottom w:w="20" w:type="dxa"/>
              <w:right w:w="20" w:type="dxa"/>
            </w:tcMar>
            <w:vAlign w:val="center"/>
            <w:hideMark/>
          </w:tcPr>
          <w:p w14:paraId="0F988EF9"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AB1A64B" w14:textId="77777777" w:rsidR="0035480B" w:rsidRPr="00581B3A" w:rsidRDefault="0035480B" w:rsidP="00630193">
            <w:pPr>
              <w:pStyle w:val="movimento"/>
              <w:rPr>
                <w:color w:val="002060"/>
              </w:rPr>
            </w:pPr>
            <w:r w:rsidRPr="00581B3A">
              <w:rPr>
                <w:color w:val="002060"/>
              </w:rPr>
              <w:t>SPARVOLI LORENZO</w:t>
            </w:r>
          </w:p>
        </w:tc>
        <w:tc>
          <w:tcPr>
            <w:tcW w:w="2200" w:type="dxa"/>
            <w:tcMar>
              <w:top w:w="20" w:type="dxa"/>
              <w:left w:w="20" w:type="dxa"/>
              <w:bottom w:w="20" w:type="dxa"/>
              <w:right w:w="20" w:type="dxa"/>
            </w:tcMar>
            <w:vAlign w:val="center"/>
            <w:hideMark/>
          </w:tcPr>
          <w:p w14:paraId="3C458228" w14:textId="77777777" w:rsidR="0035480B" w:rsidRPr="00581B3A" w:rsidRDefault="0035480B" w:rsidP="00630193">
            <w:pPr>
              <w:pStyle w:val="movimento2"/>
              <w:rPr>
                <w:color w:val="002060"/>
              </w:rPr>
            </w:pPr>
            <w:r w:rsidRPr="00581B3A">
              <w:rPr>
                <w:color w:val="002060"/>
              </w:rPr>
              <w:t xml:space="preserve">(BOCA CIVITANOVA A.) </w:t>
            </w:r>
          </w:p>
        </w:tc>
      </w:tr>
      <w:tr w:rsidR="0035480B" w:rsidRPr="00581B3A" w14:paraId="0A955861" w14:textId="77777777" w:rsidTr="00630193">
        <w:tc>
          <w:tcPr>
            <w:tcW w:w="2200" w:type="dxa"/>
            <w:tcMar>
              <w:top w:w="20" w:type="dxa"/>
              <w:left w:w="20" w:type="dxa"/>
              <w:bottom w:w="20" w:type="dxa"/>
              <w:right w:w="20" w:type="dxa"/>
            </w:tcMar>
            <w:vAlign w:val="center"/>
            <w:hideMark/>
          </w:tcPr>
          <w:p w14:paraId="6014A6B9" w14:textId="77777777" w:rsidR="0035480B" w:rsidRPr="00581B3A" w:rsidRDefault="0035480B" w:rsidP="00630193">
            <w:pPr>
              <w:pStyle w:val="movimento"/>
              <w:rPr>
                <w:color w:val="002060"/>
              </w:rPr>
            </w:pPr>
            <w:r w:rsidRPr="00581B3A">
              <w:rPr>
                <w:color w:val="002060"/>
              </w:rPr>
              <w:t>TORRESI CLYDE</w:t>
            </w:r>
          </w:p>
        </w:tc>
        <w:tc>
          <w:tcPr>
            <w:tcW w:w="2200" w:type="dxa"/>
            <w:tcMar>
              <w:top w:w="20" w:type="dxa"/>
              <w:left w:w="20" w:type="dxa"/>
              <w:bottom w:w="20" w:type="dxa"/>
              <w:right w:w="20" w:type="dxa"/>
            </w:tcMar>
            <w:vAlign w:val="center"/>
            <w:hideMark/>
          </w:tcPr>
          <w:p w14:paraId="134CF3B5" w14:textId="77777777" w:rsidR="0035480B" w:rsidRPr="00581B3A" w:rsidRDefault="0035480B" w:rsidP="00630193">
            <w:pPr>
              <w:pStyle w:val="movimento2"/>
              <w:rPr>
                <w:color w:val="002060"/>
              </w:rPr>
            </w:pPr>
            <w:r w:rsidRPr="00581B3A">
              <w:rPr>
                <w:color w:val="002060"/>
              </w:rPr>
              <w:t xml:space="preserve">(C.F. MACERATESE A.S.D.) </w:t>
            </w:r>
          </w:p>
        </w:tc>
        <w:tc>
          <w:tcPr>
            <w:tcW w:w="800" w:type="dxa"/>
            <w:tcMar>
              <w:top w:w="20" w:type="dxa"/>
              <w:left w:w="20" w:type="dxa"/>
              <w:bottom w:w="20" w:type="dxa"/>
              <w:right w:w="20" w:type="dxa"/>
            </w:tcMar>
            <w:vAlign w:val="center"/>
            <w:hideMark/>
          </w:tcPr>
          <w:p w14:paraId="0A2E1AD5"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25C81A13" w14:textId="77777777" w:rsidR="0035480B" w:rsidRPr="00581B3A" w:rsidRDefault="0035480B" w:rsidP="00630193">
            <w:pPr>
              <w:pStyle w:val="movimento"/>
              <w:rPr>
                <w:color w:val="002060"/>
              </w:rPr>
            </w:pPr>
            <w:r w:rsidRPr="00581B3A">
              <w:rPr>
                <w:color w:val="002060"/>
              </w:rPr>
              <w:t>RAMUNDO PIGNASECCA MARCO</w:t>
            </w:r>
          </w:p>
        </w:tc>
        <w:tc>
          <w:tcPr>
            <w:tcW w:w="2200" w:type="dxa"/>
            <w:tcMar>
              <w:top w:w="20" w:type="dxa"/>
              <w:left w:w="20" w:type="dxa"/>
              <w:bottom w:w="20" w:type="dxa"/>
              <w:right w:w="20" w:type="dxa"/>
            </w:tcMar>
            <w:vAlign w:val="center"/>
            <w:hideMark/>
          </w:tcPr>
          <w:p w14:paraId="089D0354" w14:textId="77777777" w:rsidR="0035480B" w:rsidRPr="00581B3A" w:rsidRDefault="0035480B" w:rsidP="00630193">
            <w:pPr>
              <w:pStyle w:val="movimento2"/>
              <w:rPr>
                <w:color w:val="002060"/>
              </w:rPr>
            </w:pPr>
            <w:r w:rsidRPr="00581B3A">
              <w:rPr>
                <w:color w:val="002060"/>
              </w:rPr>
              <w:t xml:space="preserve">(POL. SPORT COMMUNICATION) </w:t>
            </w:r>
          </w:p>
        </w:tc>
      </w:tr>
      <w:tr w:rsidR="0035480B" w:rsidRPr="00581B3A" w14:paraId="14DB8F4A" w14:textId="77777777" w:rsidTr="00630193">
        <w:tc>
          <w:tcPr>
            <w:tcW w:w="2200" w:type="dxa"/>
            <w:tcMar>
              <w:top w:w="20" w:type="dxa"/>
              <w:left w:w="20" w:type="dxa"/>
              <w:bottom w:w="20" w:type="dxa"/>
              <w:right w:w="20" w:type="dxa"/>
            </w:tcMar>
            <w:vAlign w:val="center"/>
            <w:hideMark/>
          </w:tcPr>
          <w:p w14:paraId="1E6C30D2" w14:textId="77777777" w:rsidR="0035480B" w:rsidRPr="00581B3A" w:rsidRDefault="0035480B" w:rsidP="00630193">
            <w:pPr>
              <w:pStyle w:val="movimento"/>
              <w:rPr>
                <w:color w:val="002060"/>
              </w:rPr>
            </w:pPr>
            <w:r w:rsidRPr="00581B3A">
              <w:rPr>
                <w:color w:val="002060"/>
              </w:rPr>
              <w:t>VILLAFRATI DAVIDE</w:t>
            </w:r>
          </w:p>
        </w:tc>
        <w:tc>
          <w:tcPr>
            <w:tcW w:w="2200" w:type="dxa"/>
            <w:tcMar>
              <w:top w:w="20" w:type="dxa"/>
              <w:left w:w="20" w:type="dxa"/>
              <w:bottom w:w="20" w:type="dxa"/>
              <w:right w:w="20" w:type="dxa"/>
            </w:tcMar>
            <w:vAlign w:val="center"/>
            <w:hideMark/>
          </w:tcPr>
          <w:p w14:paraId="3799A8E1" w14:textId="77777777" w:rsidR="0035480B" w:rsidRPr="00581B3A" w:rsidRDefault="0035480B" w:rsidP="00630193">
            <w:pPr>
              <w:pStyle w:val="movimento2"/>
              <w:rPr>
                <w:color w:val="002060"/>
              </w:rPr>
            </w:pPr>
            <w:r w:rsidRPr="00581B3A">
              <w:rPr>
                <w:color w:val="002060"/>
              </w:rPr>
              <w:t xml:space="preserve">(POLVERIGI C5) </w:t>
            </w:r>
          </w:p>
        </w:tc>
        <w:tc>
          <w:tcPr>
            <w:tcW w:w="800" w:type="dxa"/>
            <w:tcMar>
              <w:top w:w="20" w:type="dxa"/>
              <w:left w:w="20" w:type="dxa"/>
              <w:bottom w:w="20" w:type="dxa"/>
              <w:right w:w="20" w:type="dxa"/>
            </w:tcMar>
            <w:vAlign w:val="center"/>
            <w:hideMark/>
          </w:tcPr>
          <w:p w14:paraId="1CF0893F"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2CDF0A1" w14:textId="77777777" w:rsidR="0035480B" w:rsidRPr="00581B3A" w:rsidRDefault="0035480B" w:rsidP="00630193">
            <w:pPr>
              <w:pStyle w:val="movimento"/>
              <w:rPr>
                <w:color w:val="002060"/>
              </w:rPr>
            </w:pPr>
            <w:r w:rsidRPr="00581B3A">
              <w:rPr>
                <w:color w:val="002060"/>
              </w:rPr>
              <w:t>FIORDELMONDO DENIS</w:t>
            </w:r>
          </w:p>
        </w:tc>
        <w:tc>
          <w:tcPr>
            <w:tcW w:w="2200" w:type="dxa"/>
            <w:tcMar>
              <w:top w:w="20" w:type="dxa"/>
              <w:left w:w="20" w:type="dxa"/>
              <w:bottom w:w="20" w:type="dxa"/>
              <w:right w:w="20" w:type="dxa"/>
            </w:tcMar>
            <w:vAlign w:val="center"/>
            <w:hideMark/>
          </w:tcPr>
          <w:p w14:paraId="419539EA" w14:textId="77777777" w:rsidR="0035480B" w:rsidRPr="00581B3A" w:rsidRDefault="0035480B" w:rsidP="00630193">
            <w:pPr>
              <w:pStyle w:val="movimento2"/>
              <w:rPr>
                <w:color w:val="002060"/>
                <w:lang w:val="es-ES"/>
              </w:rPr>
            </w:pPr>
            <w:r w:rsidRPr="00581B3A">
              <w:rPr>
                <w:color w:val="002060"/>
                <w:lang w:val="es-ES"/>
              </w:rPr>
              <w:t xml:space="preserve">(VALMISA FUTSAL A.S.D.) </w:t>
            </w:r>
          </w:p>
        </w:tc>
      </w:tr>
    </w:tbl>
    <w:p w14:paraId="4614D616" w14:textId="77777777" w:rsidR="0035480B" w:rsidRPr="00581B3A" w:rsidRDefault="0035480B" w:rsidP="0035480B">
      <w:pPr>
        <w:pStyle w:val="titolo20"/>
        <w:rPr>
          <w:rFonts w:eastAsiaTheme="minorEastAsia"/>
          <w:color w:val="002060"/>
        </w:rPr>
      </w:pPr>
      <w:r w:rsidRPr="00581B3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373FF934" w14:textId="77777777" w:rsidTr="00630193">
        <w:tc>
          <w:tcPr>
            <w:tcW w:w="2200" w:type="dxa"/>
            <w:tcMar>
              <w:top w:w="20" w:type="dxa"/>
              <w:left w:w="20" w:type="dxa"/>
              <w:bottom w:w="20" w:type="dxa"/>
              <w:right w:w="20" w:type="dxa"/>
            </w:tcMar>
            <w:vAlign w:val="center"/>
            <w:hideMark/>
          </w:tcPr>
          <w:p w14:paraId="2865D96B" w14:textId="77777777" w:rsidR="0035480B" w:rsidRPr="00581B3A" w:rsidRDefault="0035480B" w:rsidP="00630193">
            <w:pPr>
              <w:pStyle w:val="movimento"/>
              <w:rPr>
                <w:color w:val="002060"/>
              </w:rPr>
            </w:pPr>
            <w:r w:rsidRPr="00581B3A">
              <w:rPr>
                <w:color w:val="002060"/>
              </w:rPr>
              <w:t>UGOLINI MATTEO</w:t>
            </w:r>
          </w:p>
        </w:tc>
        <w:tc>
          <w:tcPr>
            <w:tcW w:w="2200" w:type="dxa"/>
            <w:tcMar>
              <w:top w:w="20" w:type="dxa"/>
              <w:left w:w="20" w:type="dxa"/>
              <w:bottom w:w="20" w:type="dxa"/>
              <w:right w:w="20" w:type="dxa"/>
            </w:tcMar>
            <w:vAlign w:val="center"/>
            <w:hideMark/>
          </w:tcPr>
          <w:p w14:paraId="6652A606" w14:textId="77777777" w:rsidR="0035480B" w:rsidRPr="00581B3A" w:rsidRDefault="0035480B" w:rsidP="00630193">
            <w:pPr>
              <w:pStyle w:val="movimento2"/>
              <w:rPr>
                <w:color w:val="002060"/>
              </w:rPr>
            </w:pPr>
            <w:r w:rsidRPr="00581B3A">
              <w:rPr>
                <w:color w:val="002060"/>
              </w:rPr>
              <w:t xml:space="preserve">(ACQUALAGNA CALCIO C 5) </w:t>
            </w:r>
          </w:p>
        </w:tc>
        <w:tc>
          <w:tcPr>
            <w:tcW w:w="800" w:type="dxa"/>
            <w:tcMar>
              <w:top w:w="20" w:type="dxa"/>
              <w:left w:w="20" w:type="dxa"/>
              <w:bottom w:w="20" w:type="dxa"/>
              <w:right w:w="20" w:type="dxa"/>
            </w:tcMar>
            <w:vAlign w:val="center"/>
            <w:hideMark/>
          </w:tcPr>
          <w:p w14:paraId="0BB83150"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4488A94" w14:textId="77777777" w:rsidR="0035480B" w:rsidRPr="00581B3A" w:rsidRDefault="0035480B" w:rsidP="00630193">
            <w:pPr>
              <w:pStyle w:val="movimento"/>
              <w:rPr>
                <w:color w:val="002060"/>
              </w:rPr>
            </w:pPr>
            <w:r w:rsidRPr="00581B3A">
              <w:rPr>
                <w:color w:val="002060"/>
              </w:rPr>
              <w:t>LOPEZ DAVIDE</w:t>
            </w:r>
          </w:p>
        </w:tc>
        <w:tc>
          <w:tcPr>
            <w:tcW w:w="2200" w:type="dxa"/>
            <w:tcMar>
              <w:top w:w="20" w:type="dxa"/>
              <w:left w:w="20" w:type="dxa"/>
              <w:bottom w:w="20" w:type="dxa"/>
              <w:right w:w="20" w:type="dxa"/>
            </w:tcMar>
            <w:vAlign w:val="center"/>
            <w:hideMark/>
          </w:tcPr>
          <w:p w14:paraId="5DF9124D" w14:textId="77777777" w:rsidR="0035480B" w:rsidRPr="00581B3A" w:rsidRDefault="0035480B" w:rsidP="00630193">
            <w:pPr>
              <w:pStyle w:val="movimento2"/>
              <w:rPr>
                <w:color w:val="002060"/>
              </w:rPr>
            </w:pPr>
            <w:r w:rsidRPr="00581B3A">
              <w:rPr>
                <w:color w:val="002060"/>
              </w:rPr>
              <w:t xml:space="preserve">(ANKON NOVA MARMI) </w:t>
            </w:r>
          </w:p>
        </w:tc>
      </w:tr>
      <w:tr w:rsidR="0035480B" w:rsidRPr="00581B3A" w14:paraId="63AC5909" w14:textId="77777777" w:rsidTr="00630193">
        <w:tc>
          <w:tcPr>
            <w:tcW w:w="2200" w:type="dxa"/>
            <w:tcMar>
              <w:top w:w="20" w:type="dxa"/>
              <w:left w:w="20" w:type="dxa"/>
              <w:bottom w:w="20" w:type="dxa"/>
              <w:right w:w="20" w:type="dxa"/>
            </w:tcMar>
            <w:vAlign w:val="center"/>
            <w:hideMark/>
          </w:tcPr>
          <w:p w14:paraId="2C480294" w14:textId="77777777" w:rsidR="0035480B" w:rsidRPr="00581B3A" w:rsidRDefault="0035480B" w:rsidP="00630193">
            <w:pPr>
              <w:pStyle w:val="movimento"/>
              <w:rPr>
                <w:color w:val="002060"/>
              </w:rPr>
            </w:pPr>
            <w:r w:rsidRPr="00581B3A">
              <w:rPr>
                <w:color w:val="002060"/>
              </w:rPr>
              <w:t>IACOPONI DAVIDE</w:t>
            </w:r>
          </w:p>
        </w:tc>
        <w:tc>
          <w:tcPr>
            <w:tcW w:w="2200" w:type="dxa"/>
            <w:tcMar>
              <w:top w:w="20" w:type="dxa"/>
              <w:left w:w="20" w:type="dxa"/>
              <w:bottom w:w="20" w:type="dxa"/>
              <w:right w:w="20" w:type="dxa"/>
            </w:tcMar>
            <w:vAlign w:val="center"/>
            <w:hideMark/>
          </w:tcPr>
          <w:p w14:paraId="6197B491" w14:textId="77777777" w:rsidR="0035480B" w:rsidRPr="00581B3A" w:rsidRDefault="0035480B" w:rsidP="00630193">
            <w:pPr>
              <w:pStyle w:val="movimento2"/>
              <w:rPr>
                <w:color w:val="002060"/>
              </w:rPr>
            </w:pPr>
            <w:r w:rsidRPr="00581B3A">
              <w:rPr>
                <w:color w:val="002060"/>
              </w:rPr>
              <w:t xml:space="preserve">(BOCA CIVITANOVA A.) </w:t>
            </w:r>
          </w:p>
        </w:tc>
        <w:tc>
          <w:tcPr>
            <w:tcW w:w="800" w:type="dxa"/>
            <w:tcMar>
              <w:top w:w="20" w:type="dxa"/>
              <w:left w:w="20" w:type="dxa"/>
              <w:bottom w:w="20" w:type="dxa"/>
              <w:right w:w="20" w:type="dxa"/>
            </w:tcMar>
            <w:vAlign w:val="center"/>
            <w:hideMark/>
          </w:tcPr>
          <w:p w14:paraId="13F6FF7C"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5B4059A" w14:textId="77777777" w:rsidR="0035480B" w:rsidRPr="00581B3A" w:rsidRDefault="0035480B" w:rsidP="00630193">
            <w:pPr>
              <w:pStyle w:val="movimento"/>
              <w:rPr>
                <w:color w:val="002060"/>
              </w:rPr>
            </w:pPr>
            <w:r w:rsidRPr="00581B3A">
              <w:rPr>
                <w:color w:val="002060"/>
              </w:rPr>
              <w:t>BARTOLACCI GABRIELE</w:t>
            </w:r>
          </w:p>
        </w:tc>
        <w:tc>
          <w:tcPr>
            <w:tcW w:w="2200" w:type="dxa"/>
            <w:tcMar>
              <w:top w:w="20" w:type="dxa"/>
              <w:left w:w="20" w:type="dxa"/>
              <w:bottom w:w="20" w:type="dxa"/>
              <w:right w:w="20" w:type="dxa"/>
            </w:tcMar>
            <w:vAlign w:val="center"/>
            <w:hideMark/>
          </w:tcPr>
          <w:p w14:paraId="66479858" w14:textId="77777777" w:rsidR="0035480B" w:rsidRPr="00581B3A" w:rsidRDefault="0035480B" w:rsidP="00630193">
            <w:pPr>
              <w:pStyle w:val="movimento2"/>
              <w:rPr>
                <w:color w:val="002060"/>
              </w:rPr>
            </w:pPr>
            <w:r w:rsidRPr="00581B3A">
              <w:rPr>
                <w:color w:val="002060"/>
              </w:rPr>
              <w:t xml:space="preserve">(CIARNIN) </w:t>
            </w:r>
          </w:p>
        </w:tc>
      </w:tr>
      <w:tr w:rsidR="0035480B" w:rsidRPr="00581B3A" w14:paraId="6956291F" w14:textId="77777777" w:rsidTr="00630193">
        <w:tc>
          <w:tcPr>
            <w:tcW w:w="2200" w:type="dxa"/>
            <w:tcMar>
              <w:top w:w="20" w:type="dxa"/>
              <w:left w:w="20" w:type="dxa"/>
              <w:bottom w:w="20" w:type="dxa"/>
              <w:right w:w="20" w:type="dxa"/>
            </w:tcMar>
            <w:vAlign w:val="center"/>
            <w:hideMark/>
          </w:tcPr>
          <w:p w14:paraId="65E08BC7" w14:textId="77777777" w:rsidR="0035480B" w:rsidRPr="00581B3A" w:rsidRDefault="0035480B" w:rsidP="00630193">
            <w:pPr>
              <w:pStyle w:val="movimento"/>
              <w:rPr>
                <w:color w:val="002060"/>
              </w:rPr>
            </w:pPr>
            <w:r w:rsidRPr="00581B3A">
              <w:rPr>
                <w:color w:val="002060"/>
              </w:rPr>
              <w:t>TESTA GINO</w:t>
            </w:r>
          </w:p>
        </w:tc>
        <w:tc>
          <w:tcPr>
            <w:tcW w:w="2200" w:type="dxa"/>
            <w:tcMar>
              <w:top w:w="20" w:type="dxa"/>
              <w:left w:w="20" w:type="dxa"/>
              <w:bottom w:w="20" w:type="dxa"/>
              <w:right w:w="20" w:type="dxa"/>
            </w:tcMar>
            <w:vAlign w:val="center"/>
            <w:hideMark/>
          </w:tcPr>
          <w:p w14:paraId="725F4581" w14:textId="77777777" w:rsidR="0035480B" w:rsidRPr="00581B3A" w:rsidRDefault="0035480B" w:rsidP="00630193">
            <w:pPr>
              <w:pStyle w:val="movimento2"/>
              <w:rPr>
                <w:color w:val="002060"/>
              </w:rPr>
            </w:pPr>
            <w:r w:rsidRPr="00581B3A">
              <w:rPr>
                <w:color w:val="002060"/>
              </w:rPr>
              <w:t xml:space="preserve">(PICENO UNITED MMX A R.L.) </w:t>
            </w:r>
          </w:p>
        </w:tc>
        <w:tc>
          <w:tcPr>
            <w:tcW w:w="800" w:type="dxa"/>
            <w:tcMar>
              <w:top w:w="20" w:type="dxa"/>
              <w:left w:w="20" w:type="dxa"/>
              <w:bottom w:w="20" w:type="dxa"/>
              <w:right w:w="20" w:type="dxa"/>
            </w:tcMar>
            <w:vAlign w:val="center"/>
            <w:hideMark/>
          </w:tcPr>
          <w:p w14:paraId="4BFA5B80"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E951E3B" w14:textId="77777777" w:rsidR="0035480B" w:rsidRPr="00581B3A" w:rsidRDefault="0035480B" w:rsidP="00630193">
            <w:pPr>
              <w:pStyle w:val="movimento"/>
              <w:rPr>
                <w:color w:val="002060"/>
              </w:rPr>
            </w:pPr>
            <w:r w:rsidRPr="00581B3A">
              <w:rPr>
                <w:color w:val="002060"/>
              </w:rPr>
              <w:t>TOMBOLINI ANDREA</w:t>
            </w:r>
          </w:p>
        </w:tc>
        <w:tc>
          <w:tcPr>
            <w:tcW w:w="2200" w:type="dxa"/>
            <w:tcMar>
              <w:top w:w="20" w:type="dxa"/>
              <w:left w:w="20" w:type="dxa"/>
              <w:bottom w:w="20" w:type="dxa"/>
              <w:right w:w="20" w:type="dxa"/>
            </w:tcMar>
            <w:vAlign w:val="center"/>
            <w:hideMark/>
          </w:tcPr>
          <w:p w14:paraId="19B5AA62" w14:textId="77777777" w:rsidR="0035480B" w:rsidRPr="00581B3A" w:rsidRDefault="0035480B" w:rsidP="00630193">
            <w:pPr>
              <w:pStyle w:val="movimento2"/>
              <w:rPr>
                <w:color w:val="002060"/>
              </w:rPr>
            </w:pPr>
            <w:r w:rsidRPr="00581B3A">
              <w:rPr>
                <w:color w:val="002060"/>
              </w:rPr>
              <w:t xml:space="preserve">(POL. SPORT COMMUNICATION) </w:t>
            </w:r>
          </w:p>
        </w:tc>
      </w:tr>
      <w:tr w:rsidR="0035480B" w:rsidRPr="00581B3A" w14:paraId="79AE4351" w14:textId="77777777" w:rsidTr="00630193">
        <w:tc>
          <w:tcPr>
            <w:tcW w:w="2200" w:type="dxa"/>
            <w:tcMar>
              <w:top w:w="20" w:type="dxa"/>
              <w:left w:w="20" w:type="dxa"/>
              <w:bottom w:w="20" w:type="dxa"/>
              <w:right w:w="20" w:type="dxa"/>
            </w:tcMar>
            <w:vAlign w:val="center"/>
            <w:hideMark/>
          </w:tcPr>
          <w:p w14:paraId="29747AF5" w14:textId="77777777" w:rsidR="0035480B" w:rsidRPr="00581B3A" w:rsidRDefault="0035480B" w:rsidP="00630193">
            <w:pPr>
              <w:pStyle w:val="movimento"/>
              <w:rPr>
                <w:color w:val="002060"/>
              </w:rPr>
            </w:pPr>
            <w:r w:rsidRPr="00581B3A">
              <w:rPr>
                <w:color w:val="002060"/>
              </w:rPr>
              <w:t>BIZZARRI DAVIDE</w:t>
            </w:r>
          </w:p>
        </w:tc>
        <w:tc>
          <w:tcPr>
            <w:tcW w:w="2200" w:type="dxa"/>
            <w:tcMar>
              <w:top w:w="20" w:type="dxa"/>
              <w:left w:w="20" w:type="dxa"/>
              <w:bottom w:w="20" w:type="dxa"/>
              <w:right w:w="20" w:type="dxa"/>
            </w:tcMar>
            <w:vAlign w:val="center"/>
            <w:hideMark/>
          </w:tcPr>
          <w:p w14:paraId="749DC3AB" w14:textId="77777777" w:rsidR="0035480B" w:rsidRPr="00581B3A" w:rsidRDefault="0035480B" w:rsidP="00630193">
            <w:pPr>
              <w:pStyle w:val="movimento2"/>
              <w:rPr>
                <w:color w:val="002060"/>
              </w:rPr>
            </w:pPr>
            <w:r w:rsidRPr="00581B3A">
              <w:rPr>
                <w:color w:val="002060"/>
              </w:rPr>
              <w:t xml:space="preserve">(TRIBALCIO PICENA) </w:t>
            </w:r>
          </w:p>
        </w:tc>
        <w:tc>
          <w:tcPr>
            <w:tcW w:w="800" w:type="dxa"/>
            <w:tcMar>
              <w:top w:w="20" w:type="dxa"/>
              <w:left w:w="20" w:type="dxa"/>
              <w:bottom w:w="20" w:type="dxa"/>
              <w:right w:w="20" w:type="dxa"/>
            </w:tcMar>
            <w:vAlign w:val="center"/>
            <w:hideMark/>
          </w:tcPr>
          <w:p w14:paraId="63687FF0"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B010E1A"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286D536" w14:textId="77777777" w:rsidR="0035480B" w:rsidRPr="00581B3A" w:rsidRDefault="0035480B" w:rsidP="00630193">
            <w:pPr>
              <w:pStyle w:val="movimento2"/>
              <w:rPr>
                <w:color w:val="002060"/>
              </w:rPr>
            </w:pPr>
            <w:r w:rsidRPr="00581B3A">
              <w:rPr>
                <w:color w:val="002060"/>
              </w:rPr>
              <w:t> </w:t>
            </w:r>
          </w:p>
        </w:tc>
      </w:tr>
    </w:tbl>
    <w:p w14:paraId="2D597E4D" w14:textId="77777777" w:rsidR="0035480B" w:rsidRPr="00581B3A" w:rsidRDefault="0035480B" w:rsidP="0035480B">
      <w:pPr>
        <w:pStyle w:val="titolo20"/>
        <w:rPr>
          <w:rFonts w:eastAsiaTheme="minorEastAsia"/>
          <w:color w:val="002060"/>
        </w:rPr>
      </w:pPr>
      <w:r w:rsidRPr="00581B3A">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5DD09989" w14:textId="77777777" w:rsidTr="00630193">
        <w:tc>
          <w:tcPr>
            <w:tcW w:w="2200" w:type="dxa"/>
            <w:tcMar>
              <w:top w:w="20" w:type="dxa"/>
              <w:left w:w="20" w:type="dxa"/>
              <w:bottom w:w="20" w:type="dxa"/>
              <w:right w:w="20" w:type="dxa"/>
            </w:tcMar>
            <w:vAlign w:val="center"/>
            <w:hideMark/>
          </w:tcPr>
          <w:p w14:paraId="5D4F1DD2" w14:textId="77777777" w:rsidR="0035480B" w:rsidRPr="00581B3A" w:rsidRDefault="0035480B" w:rsidP="00630193">
            <w:pPr>
              <w:pStyle w:val="movimento"/>
              <w:rPr>
                <w:color w:val="002060"/>
              </w:rPr>
            </w:pPr>
            <w:r w:rsidRPr="00581B3A">
              <w:rPr>
                <w:color w:val="002060"/>
              </w:rPr>
              <w:t>TRANQUILLI SAMUELE</w:t>
            </w:r>
          </w:p>
        </w:tc>
        <w:tc>
          <w:tcPr>
            <w:tcW w:w="2200" w:type="dxa"/>
            <w:tcMar>
              <w:top w:w="20" w:type="dxa"/>
              <w:left w:w="20" w:type="dxa"/>
              <w:bottom w:w="20" w:type="dxa"/>
              <w:right w:w="20" w:type="dxa"/>
            </w:tcMar>
            <w:vAlign w:val="center"/>
            <w:hideMark/>
          </w:tcPr>
          <w:p w14:paraId="3F37F6ED" w14:textId="77777777" w:rsidR="0035480B" w:rsidRPr="00581B3A" w:rsidRDefault="0035480B" w:rsidP="00630193">
            <w:pPr>
              <w:pStyle w:val="movimento2"/>
              <w:rPr>
                <w:color w:val="002060"/>
              </w:rPr>
            </w:pPr>
            <w:r w:rsidRPr="00581B3A">
              <w:rPr>
                <w:color w:val="002060"/>
              </w:rPr>
              <w:t xml:space="preserve">(ACQUAVIVA CALCIO) </w:t>
            </w:r>
          </w:p>
        </w:tc>
        <w:tc>
          <w:tcPr>
            <w:tcW w:w="800" w:type="dxa"/>
            <w:tcMar>
              <w:top w:w="20" w:type="dxa"/>
              <w:left w:w="20" w:type="dxa"/>
              <w:bottom w:w="20" w:type="dxa"/>
              <w:right w:w="20" w:type="dxa"/>
            </w:tcMar>
            <w:vAlign w:val="center"/>
            <w:hideMark/>
          </w:tcPr>
          <w:p w14:paraId="6108C2AE"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28216C39" w14:textId="77777777" w:rsidR="0035480B" w:rsidRPr="00581B3A" w:rsidRDefault="0035480B" w:rsidP="00630193">
            <w:pPr>
              <w:pStyle w:val="movimento"/>
              <w:rPr>
                <w:color w:val="002060"/>
              </w:rPr>
            </w:pPr>
            <w:r w:rsidRPr="00581B3A">
              <w:rPr>
                <w:color w:val="002060"/>
              </w:rPr>
              <w:t>TOGNETTI MATTIA</w:t>
            </w:r>
          </w:p>
        </w:tc>
        <w:tc>
          <w:tcPr>
            <w:tcW w:w="2200" w:type="dxa"/>
            <w:tcMar>
              <w:top w:w="20" w:type="dxa"/>
              <w:left w:w="20" w:type="dxa"/>
              <w:bottom w:w="20" w:type="dxa"/>
              <w:right w:w="20" w:type="dxa"/>
            </w:tcMar>
            <w:vAlign w:val="center"/>
            <w:hideMark/>
          </w:tcPr>
          <w:p w14:paraId="25418679" w14:textId="77777777" w:rsidR="0035480B" w:rsidRPr="00581B3A" w:rsidRDefault="0035480B" w:rsidP="00630193">
            <w:pPr>
              <w:pStyle w:val="movimento2"/>
              <w:rPr>
                <w:color w:val="002060"/>
              </w:rPr>
            </w:pPr>
            <w:r w:rsidRPr="00581B3A">
              <w:rPr>
                <w:color w:val="002060"/>
              </w:rPr>
              <w:t xml:space="preserve">(POLVERIGI C5) </w:t>
            </w:r>
          </w:p>
        </w:tc>
      </w:tr>
    </w:tbl>
    <w:p w14:paraId="269F04D9" w14:textId="77777777" w:rsidR="0035480B" w:rsidRPr="00581B3A" w:rsidRDefault="0035480B" w:rsidP="0035480B">
      <w:pPr>
        <w:pStyle w:val="titolo20"/>
        <w:rPr>
          <w:rFonts w:eastAsiaTheme="minorEastAsia"/>
          <w:color w:val="002060"/>
        </w:rPr>
      </w:pPr>
      <w:r w:rsidRPr="00581B3A">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622A7AD3" w14:textId="77777777" w:rsidTr="00630193">
        <w:tc>
          <w:tcPr>
            <w:tcW w:w="2200" w:type="dxa"/>
            <w:tcMar>
              <w:top w:w="20" w:type="dxa"/>
              <w:left w:w="20" w:type="dxa"/>
              <w:bottom w:w="20" w:type="dxa"/>
              <w:right w:w="20" w:type="dxa"/>
            </w:tcMar>
            <w:vAlign w:val="center"/>
            <w:hideMark/>
          </w:tcPr>
          <w:p w14:paraId="3D89B7C6" w14:textId="77777777" w:rsidR="0035480B" w:rsidRPr="00581B3A" w:rsidRDefault="0035480B" w:rsidP="00630193">
            <w:pPr>
              <w:pStyle w:val="movimento"/>
              <w:rPr>
                <w:color w:val="002060"/>
              </w:rPr>
            </w:pPr>
            <w:r w:rsidRPr="00581B3A">
              <w:rPr>
                <w:color w:val="002060"/>
              </w:rPr>
              <w:t>JIMENEZ SANCHEZ MIGUEL ANGEL</w:t>
            </w:r>
          </w:p>
        </w:tc>
        <w:tc>
          <w:tcPr>
            <w:tcW w:w="2200" w:type="dxa"/>
            <w:tcMar>
              <w:top w:w="20" w:type="dxa"/>
              <w:left w:w="20" w:type="dxa"/>
              <w:bottom w:w="20" w:type="dxa"/>
              <w:right w:w="20" w:type="dxa"/>
            </w:tcMar>
            <w:vAlign w:val="center"/>
            <w:hideMark/>
          </w:tcPr>
          <w:p w14:paraId="675BF095" w14:textId="77777777" w:rsidR="0035480B" w:rsidRPr="00581B3A" w:rsidRDefault="0035480B" w:rsidP="00630193">
            <w:pPr>
              <w:pStyle w:val="movimento2"/>
              <w:rPr>
                <w:color w:val="002060"/>
              </w:rPr>
            </w:pPr>
            <w:r w:rsidRPr="00581B3A">
              <w:rPr>
                <w:color w:val="002060"/>
              </w:rPr>
              <w:t xml:space="preserve">(CSI MONTEFIORE) </w:t>
            </w:r>
          </w:p>
        </w:tc>
        <w:tc>
          <w:tcPr>
            <w:tcW w:w="800" w:type="dxa"/>
            <w:tcMar>
              <w:top w:w="20" w:type="dxa"/>
              <w:left w:w="20" w:type="dxa"/>
              <w:bottom w:w="20" w:type="dxa"/>
              <w:right w:w="20" w:type="dxa"/>
            </w:tcMar>
            <w:vAlign w:val="center"/>
            <w:hideMark/>
          </w:tcPr>
          <w:p w14:paraId="4D29732C"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A34402B"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18E7BA6" w14:textId="77777777" w:rsidR="0035480B" w:rsidRPr="00581B3A" w:rsidRDefault="0035480B" w:rsidP="00630193">
            <w:pPr>
              <w:pStyle w:val="movimento2"/>
              <w:rPr>
                <w:color w:val="002060"/>
              </w:rPr>
            </w:pPr>
            <w:r w:rsidRPr="00581B3A">
              <w:rPr>
                <w:color w:val="002060"/>
              </w:rPr>
              <w:t> </w:t>
            </w:r>
          </w:p>
        </w:tc>
      </w:tr>
    </w:tbl>
    <w:p w14:paraId="12B6E398" w14:textId="77777777" w:rsidR="0035480B" w:rsidRPr="00581B3A" w:rsidRDefault="0035480B" w:rsidP="0035480B">
      <w:pPr>
        <w:pStyle w:val="titolo20"/>
        <w:rPr>
          <w:rFonts w:eastAsiaTheme="minorEastAsia"/>
          <w:color w:val="002060"/>
        </w:rPr>
      </w:pPr>
      <w:r w:rsidRPr="00581B3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2FD0A25F" w14:textId="77777777" w:rsidTr="00630193">
        <w:tc>
          <w:tcPr>
            <w:tcW w:w="2200" w:type="dxa"/>
            <w:tcMar>
              <w:top w:w="20" w:type="dxa"/>
              <w:left w:w="20" w:type="dxa"/>
              <w:bottom w:w="20" w:type="dxa"/>
              <w:right w:w="20" w:type="dxa"/>
            </w:tcMar>
            <w:vAlign w:val="center"/>
            <w:hideMark/>
          </w:tcPr>
          <w:p w14:paraId="0D460A20" w14:textId="77777777" w:rsidR="0035480B" w:rsidRPr="00581B3A" w:rsidRDefault="0035480B" w:rsidP="00630193">
            <w:pPr>
              <w:pStyle w:val="movimento"/>
              <w:rPr>
                <w:color w:val="002060"/>
              </w:rPr>
            </w:pPr>
            <w:r w:rsidRPr="00581B3A">
              <w:rPr>
                <w:color w:val="002060"/>
              </w:rPr>
              <w:t>BLASI PIETRO</w:t>
            </w:r>
          </w:p>
        </w:tc>
        <w:tc>
          <w:tcPr>
            <w:tcW w:w="2200" w:type="dxa"/>
            <w:tcMar>
              <w:top w:w="20" w:type="dxa"/>
              <w:left w:w="20" w:type="dxa"/>
              <w:bottom w:w="20" w:type="dxa"/>
              <w:right w:w="20" w:type="dxa"/>
            </w:tcMar>
            <w:vAlign w:val="center"/>
            <w:hideMark/>
          </w:tcPr>
          <w:p w14:paraId="52FF212D" w14:textId="77777777" w:rsidR="0035480B" w:rsidRPr="00581B3A" w:rsidRDefault="0035480B" w:rsidP="00630193">
            <w:pPr>
              <w:pStyle w:val="movimento2"/>
              <w:rPr>
                <w:color w:val="002060"/>
              </w:rPr>
            </w:pPr>
            <w:r w:rsidRPr="00581B3A">
              <w:rPr>
                <w:color w:val="002060"/>
              </w:rPr>
              <w:t xml:space="preserve">(AUDAX CALCIO PIOBBICO) </w:t>
            </w:r>
          </w:p>
        </w:tc>
        <w:tc>
          <w:tcPr>
            <w:tcW w:w="800" w:type="dxa"/>
            <w:tcMar>
              <w:top w:w="20" w:type="dxa"/>
              <w:left w:w="20" w:type="dxa"/>
              <w:bottom w:w="20" w:type="dxa"/>
              <w:right w:w="20" w:type="dxa"/>
            </w:tcMar>
            <w:vAlign w:val="center"/>
            <w:hideMark/>
          </w:tcPr>
          <w:p w14:paraId="20A893FD"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E42262D" w14:textId="77777777" w:rsidR="0035480B" w:rsidRPr="00581B3A" w:rsidRDefault="0035480B" w:rsidP="00630193">
            <w:pPr>
              <w:pStyle w:val="movimento"/>
              <w:rPr>
                <w:color w:val="002060"/>
              </w:rPr>
            </w:pPr>
            <w:r w:rsidRPr="00581B3A">
              <w:rPr>
                <w:color w:val="002060"/>
              </w:rPr>
              <w:t>TASSI GIAN MARCO</w:t>
            </w:r>
          </w:p>
        </w:tc>
        <w:tc>
          <w:tcPr>
            <w:tcW w:w="2200" w:type="dxa"/>
            <w:tcMar>
              <w:top w:w="20" w:type="dxa"/>
              <w:left w:w="20" w:type="dxa"/>
              <w:bottom w:w="20" w:type="dxa"/>
              <w:right w:w="20" w:type="dxa"/>
            </w:tcMar>
            <w:vAlign w:val="center"/>
            <w:hideMark/>
          </w:tcPr>
          <w:p w14:paraId="4ABF814F" w14:textId="77777777" w:rsidR="0035480B" w:rsidRPr="00581B3A" w:rsidRDefault="0035480B" w:rsidP="00630193">
            <w:pPr>
              <w:pStyle w:val="movimento2"/>
              <w:rPr>
                <w:color w:val="002060"/>
              </w:rPr>
            </w:pPr>
            <w:r w:rsidRPr="00581B3A">
              <w:rPr>
                <w:color w:val="002060"/>
              </w:rPr>
              <w:t xml:space="preserve">(CALCIO </w:t>
            </w:r>
            <w:proofErr w:type="gramStart"/>
            <w:r w:rsidRPr="00581B3A">
              <w:rPr>
                <w:color w:val="002060"/>
              </w:rPr>
              <w:t>S.ELPIDIO</w:t>
            </w:r>
            <w:proofErr w:type="gramEnd"/>
            <w:r w:rsidRPr="00581B3A">
              <w:rPr>
                <w:color w:val="002060"/>
              </w:rPr>
              <w:t xml:space="preserve"> A MARE) </w:t>
            </w:r>
          </w:p>
        </w:tc>
      </w:tr>
      <w:tr w:rsidR="0035480B" w:rsidRPr="00581B3A" w14:paraId="76B7F5DC" w14:textId="77777777" w:rsidTr="00630193">
        <w:tc>
          <w:tcPr>
            <w:tcW w:w="2200" w:type="dxa"/>
            <w:tcMar>
              <w:top w:w="20" w:type="dxa"/>
              <w:left w:w="20" w:type="dxa"/>
              <w:bottom w:w="20" w:type="dxa"/>
              <w:right w:w="20" w:type="dxa"/>
            </w:tcMar>
            <w:vAlign w:val="center"/>
            <w:hideMark/>
          </w:tcPr>
          <w:p w14:paraId="71F1D4D9" w14:textId="77777777" w:rsidR="0035480B" w:rsidRPr="00581B3A" w:rsidRDefault="0035480B" w:rsidP="00630193">
            <w:pPr>
              <w:pStyle w:val="movimento"/>
              <w:rPr>
                <w:color w:val="002060"/>
              </w:rPr>
            </w:pPr>
            <w:r w:rsidRPr="00581B3A">
              <w:rPr>
                <w:color w:val="002060"/>
              </w:rPr>
              <w:t>STAFFOLANI SIMONE</w:t>
            </w:r>
          </w:p>
        </w:tc>
        <w:tc>
          <w:tcPr>
            <w:tcW w:w="2200" w:type="dxa"/>
            <w:tcMar>
              <w:top w:w="20" w:type="dxa"/>
              <w:left w:w="20" w:type="dxa"/>
              <w:bottom w:w="20" w:type="dxa"/>
              <w:right w:w="20" w:type="dxa"/>
            </w:tcMar>
            <w:vAlign w:val="center"/>
            <w:hideMark/>
          </w:tcPr>
          <w:p w14:paraId="657F8DD4" w14:textId="77777777" w:rsidR="0035480B" w:rsidRPr="00581B3A" w:rsidRDefault="0035480B" w:rsidP="00630193">
            <w:pPr>
              <w:pStyle w:val="movimento2"/>
              <w:rPr>
                <w:color w:val="002060"/>
              </w:rPr>
            </w:pPr>
            <w:r w:rsidRPr="00581B3A">
              <w:rPr>
                <w:color w:val="002060"/>
              </w:rPr>
              <w:t xml:space="preserve">(CASTELRAIMONDO CALCIO A 5) </w:t>
            </w:r>
          </w:p>
        </w:tc>
        <w:tc>
          <w:tcPr>
            <w:tcW w:w="800" w:type="dxa"/>
            <w:tcMar>
              <w:top w:w="20" w:type="dxa"/>
              <w:left w:w="20" w:type="dxa"/>
              <w:bottom w:w="20" w:type="dxa"/>
              <w:right w:w="20" w:type="dxa"/>
            </w:tcMar>
            <w:vAlign w:val="center"/>
            <w:hideMark/>
          </w:tcPr>
          <w:p w14:paraId="6970E7BD"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2B7722D1" w14:textId="77777777" w:rsidR="0035480B" w:rsidRPr="00581B3A" w:rsidRDefault="0035480B" w:rsidP="00630193">
            <w:pPr>
              <w:pStyle w:val="movimento"/>
              <w:rPr>
                <w:color w:val="002060"/>
              </w:rPr>
            </w:pPr>
            <w:r w:rsidRPr="00581B3A">
              <w:rPr>
                <w:color w:val="002060"/>
              </w:rPr>
              <w:t>ELMAZI REMZI</w:t>
            </w:r>
          </w:p>
        </w:tc>
        <w:tc>
          <w:tcPr>
            <w:tcW w:w="2200" w:type="dxa"/>
            <w:tcMar>
              <w:top w:w="20" w:type="dxa"/>
              <w:left w:w="20" w:type="dxa"/>
              <w:bottom w:w="20" w:type="dxa"/>
              <w:right w:w="20" w:type="dxa"/>
            </w:tcMar>
            <w:vAlign w:val="center"/>
            <w:hideMark/>
          </w:tcPr>
          <w:p w14:paraId="147F67A6" w14:textId="77777777" w:rsidR="0035480B" w:rsidRPr="00581B3A" w:rsidRDefault="0035480B" w:rsidP="00630193">
            <w:pPr>
              <w:pStyle w:val="movimento2"/>
              <w:rPr>
                <w:color w:val="002060"/>
              </w:rPr>
            </w:pPr>
            <w:r w:rsidRPr="00581B3A">
              <w:rPr>
                <w:color w:val="002060"/>
              </w:rPr>
              <w:t xml:space="preserve">(FFJ CALCIO A 5) </w:t>
            </w:r>
          </w:p>
        </w:tc>
      </w:tr>
      <w:tr w:rsidR="0035480B" w:rsidRPr="00581B3A" w14:paraId="50B0EEC4" w14:textId="77777777" w:rsidTr="00630193">
        <w:tc>
          <w:tcPr>
            <w:tcW w:w="2200" w:type="dxa"/>
            <w:tcMar>
              <w:top w:w="20" w:type="dxa"/>
              <w:left w:w="20" w:type="dxa"/>
              <w:bottom w:w="20" w:type="dxa"/>
              <w:right w:w="20" w:type="dxa"/>
            </w:tcMar>
            <w:vAlign w:val="center"/>
            <w:hideMark/>
          </w:tcPr>
          <w:p w14:paraId="0A5FFFB9" w14:textId="77777777" w:rsidR="0035480B" w:rsidRPr="00581B3A" w:rsidRDefault="0035480B" w:rsidP="00630193">
            <w:pPr>
              <w:pStyle w:val="movimento"/>
              <w:rPr>
                <w:color w:val="002060"/>
              </w:rPr>
            </w:pPr>
            <w:r w:rsidRPr="00581B3A">
              <w:rPr>
                <w:color w:val="002060"/>
              </w:rPr>
              <w:t>SHQOPA XHOI</w:t>
            </w:r>
          </w:p>
        </w:tc>
        <w:tc>
          <w:tcPr>
            <w:tcW w:w="2200" w:type="dxa"/>
            <w:tcMar>
              <w:top w:w="20" w:type="dxa"/>
              <w:left w:w="20" w:type="dxa"/>
              <w:bottom w:w="20" w:type="dxa"/>
              <w:right w:w="20" w:type="dxa"/>
            </w:tcMar>
            <w:vAlign w:val="center"/>
            <w:hideMark/>
          </w:tcPr>
          <w:p w14:paraId="1FE206FE" w14:textId="77777777" w:rsidR="0035480B" w:rsidRPr="00581B3A" w:rsidRDefault="0035480B" w:rsidP="00630193">
            <w:pPr>
              <w:pStyle w:val="movimento2"/>
              <w:rPr>
                <w:color w:val="002060"/>
              </w:rPr>
            </w:pPr>
            <w:r w:rsidRPr="00581B3A">
              <w:rPr>
                <w:color w:val="002060"/>
              </w:rPr>
              <w:t xml:space="preserve">(GNANO 04) </w:t>
            </w:r>
          </w:p>
        </w:tc>
        <w:tc>
          <w:tcPr>
            <w:tcW w:w="800" w:type="dxa"/>
            <w:tcMar>
              <w:top w:w="20" w:type="dxa"/>
              <w:left w:w="20" w:type="dxa"/>
              <w:bottom w:w="20" w:type="dxa"/>
              <w:right w:w="20" w:type="dxa"/>
            </w:tcMar>
            <w:vAlign w:val="center"/>
            <w:hideMark/>
          </w:tcPr>
          <w:p w14:paraId="3D330D40"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A9014F5" w14:textId="77777777" w:rsidR="0035480B" w:rsidRPr="00581B3A" w:rsidRDefault="0035480B" w:rsidP="00630193">
            <w:pPr>
              <w:pStyle w:val="movimento"/>
              <w:rPr>
                <w:color w:val="002060"/>
              </w:rPr>
            </w:pPr>
            <w:r w:rsidRPr="00581B3A">
              <w:rPr>
                <w:color w:val="002060"/>
              </w:rPr>
              <w:t>SCARAMUCCI MICHAEL</w:t>
            </w:r>
          </w:p>
        </w:tc>
        <w:tc>
          <w:tcPr>
            <w:tcW w:w="2200" w:type="dxa"/>
            <w:tcMar>
              <w:top w:w="20" w:type="dxa"/>
              <w:left w:w="20" w:type="dxa"/>
              <w:bottom w:w="20" w:type="dxa"/>
              <w:right w:w="20" w:type="dxa"/>
            </w:tcMar>
            <w:vAlign w:val="center"/>
            <w:hideMark/>
          </w:tcPr>
          <w:p w14:paraId="3480EA80" w14:textId="77777777" w:rsidR="0035480B" w:rsidRPr="00581B3A" w:rsidRDefault="0035480B" w:rsidP="00630193">
            <w:pPr>
              <w:pStyle w:val="movimento2"/>
              <w:rPr>
                <w:color w:val="002060"/>
              </w:rPr>
            </w:pPr>
            <w:r w:rsidRPr="00581B3A">
              <w:rPr>
                <w:color w:val="002060"/>
              </w:rPr>
              <w:t xml:space="preserve">(MONTECCHIO SPORT) </w:t>
            </w:r>
          </w:p>
        </w:tc>
      </w:tr>
      <w:tr w:rsidR="0035480B" w:rsidRPr="00581B3A" w14:paraId="2AE281E7" w14:textId="77777777" w:rsidTr="00630193">
        <w:tc>
          <w:tcPr>
            <w:tcW w:w="2200" w:type="dxa"/>
            <w:tcMar>
              <w:top w:w="20" w:type="dxa"/>
              <w:left w:w="20" w:type="dxa"/>
              <w:bottom w:w="20" w:type="dxa"/>
              <w:right w:w="20" w:type="dxa"/>
            </w:tcMar>
            <w:vAlign w:val="center"/>
            <w:hideMark/>
          </w:tcPr>
          <w:p w14:paraId="2EC4ACDF" w14:textId="77777777" w:rsidR="0035480B" w:rsidRPr="00581B3A" w:rsidRDefault="0035480B" w:rsidP="00630193">
            <w:pPr>
              <w:pStyle w:val="movimento"/>
              <w:rPr>
                <w:color w:val="002060"/>
              </w:rPr>
            </w:pPr>
            <w:r w:rsidRPr="00581B3A">
              <w:rPr>
                <w:color w:val="002060"/>
              </w:rPr>
              <w:lastRenderedPageBreak/>
              <w:t>CELANI PIERGIORGIO</w:t>
            </w:r>
          </w:p>
        </w:tc>
        <w:tc>
          <w:tcPr>
            <w:tcW w:w="2200" w:type="dxa"/>
            <w:tcMar>
              <w:top w:w="20" w:type="dxa"/>
              <w:left w:w="20" w:type="dxa"/>
              <w:bottom w:w="20" w:type="dxa"/>
              <w:right w:w="20" w:type="dxa"/>
            </w:tcMar>
            <w:vAlign w:val="center"/>
            <w:hideMark/>
          </w:tcPr>
          <w:p w14:paraId="4A28AE6B" w14:textId="77777777" w:rsidR="0035480B" w:rsidRPr="00581B3A" w:rsidRDefault="0035480B" w:rsidP="00630193">
            <w:pPr>
              <w:pStyle w:val="movimento2"/>
              <w:rPr>
                <w:color w:val="002060"/>
              </w:rPr>
            </w:pPr>
            <w:r w:rsidRPr="00581B3A">
              <w:rPr>
                <w:color w:val="002060"/>
              </w:rPr>
              <w:t xml:space="preserve">(PICENO UNITED MMX A R.L.) </w:t>
            </w:r>
          </w:p>
        </w:tc>
        <w:tc>
          <w:tcPr>
            <w:tcW w:w="800" w:type="dxa"/>
            <w:tcMar>
              <w:top w:w="20" w:type="dxa"/>
              <w:left w:w="20" w:type="dxa"/>
              <w:bottom w:w="20" w:type="dxa"/>
              <w:right w:w="20" w:type="dxa"/>
            </w:tcMar>
            <w:vAlign w:val="center"/>
            <w:hideMark/>
          </w:tcPr>
          <w:p w14:paraId="15B81CAF"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33128EF" w14:textId="77777777" w:rsidR="0035480B" w:rsidRPr="00581B3A" w:rsidRDefault="0035480B" w:rsidP="00630193">
            <w:pPr>
              <w:pStyle w:val="movimento"/>
              <w:rPr>
                <w:color w:val="002060"/>
              </w:rPr>
            </w:pPr>
            <w:r w:rsidRPr="00581B3A">
              <w:rPr>
                <w:color w:val="002060"/>
              </w:rPr>
              <w:t>VIVENZIO MARCO</w:t>
            </w:r>
          </w:p>
        </w:tc>
        <w:tc>
          <w:tcPr>
            <w:tcW w:w="2200" w:type="dxa"/>
            <w:tcMar>
              <w:top w:w="20" w:type="dxa"/>
              <w:left w:w="20" w:type="dxa"/>
              <w:bottom w:w="20" w:type="dxa"/>
              <w:right w:w="20" w:type="dxa"/>
            </w:tcMar>
            <w:vAlign w:val="center"/>
            <w:hideMark/>
          </w:tcPr>
          <w:p w14:paraId="1FFC3DFB" w14:textId="77777777" w:rsidR="0035480B" w:rsidRPr="00581B3A" w:rsidRDefault="0035480B" w:rsidP="00630193">
            <w:pPr>
              <w:pStyle w:val="movimento2"/>
              <w:rPr>
                <w:color w:val="002060"/>
              </w:rPr>
            </w:pPr>
            <w:r w:rsidRPr="00581B3A">
              <w:rPr>
                <w:color w:val="002060"/>
              </w:rPr>
              <w:t xml:space="preserve">(PIEDIRIPA C5) </w:t>
            </w:r>
          </w:p>
        </w:tc>
      </w:tr>
      <w:tr w:rsidR="0035480B" w:rsidRPr="00581B3A" w14:paraId="2281CABE" w14:textId="77777777" w:rsidTr="00630193">
        <w:tc>
          <w:tcPr>
            <w:tcW w:w="2200" w:type="dxa"/>
            <w:tcMar>
              <w:top w:w="20" w:type="dxa"/>
              <w:left w:w="20" w:type="dxa"/>
              <w:bottom w:w="20" w:type="dxa"/>
              <w:right w:w="20" w:type="dxa"/>
            </w:tcMar>
            <w:vAlign w:val="center"/>
            <w:hideMark/>
          </w:tcPr>
          <w:p w14:paraId="4E9E4BD7" w14:textId="77777777" w:rsidR="0035480B" w:rsidRPr="00581B3A" w:rsidRDefault="0035480B" w:rsidP="00630193">
            <w:pPr>
              <w:pStyle w:val="movimento"/>
              <w:rPr>
                <w:color w:val="002060"/>
              </w:rPr>
            </w:pPr>
            <w:r w:rsidRPr="00581B3A">
              <w:rPr>
                <w:color w:val="002060"/>
              </w:rPr>
              <w:t>CAMELA MARIO</w:t>
            </w:r>
          </w:p>
        </w:tc>
        <w:tc>
          <w:tcPr>
            <w:tcW w:w="2200" w:type="dxa"/>
            <w:tcMar>
              <w:top w:w="20" w:type="dxa"/>
              <w:left w:w="20" w:type="dxa"/>
              <w:bottom w:w="20" w:type="dxa"/>
              <w:right w:w="20" w:type="dxa"/>
            </w:tcMar>
            <w:vAlign w:val="center"/>
            <w:hideMark/>
          </w:tcPr>
          <w:p w14:paraId="29D0578A" w14:textId="77777777" w:rsidR="0035480B" w:rsidRPr="00581B3A" w:rsidRDefault="0035480B" w:rsidP="00630193">
            <w:pPr>
              <w:pStyle w:val="movimento2"/>
              <w:rPr>
                <w:color w:val="002060"/>
              </w:rPr>
            </w:pPr>
            <w:r w:rsidRPr="00581B3A">
              <w:rPr>
                <w:color w:val="002060"/>
              </w:rPr>
              <w:t xml:space="preserve">(RIPABERARDA) </w:t>
            </w:r>
          </w:p>
        </w:tc>
        <w:tc>
          <w:tcPr>
            <w:tcW w:w="800" w:type="dxa"/>
            <w:tcMar>
              <w:top w:w="20" w:type="dxa"/>
              <w:left w:w="20" w:type="dxa"/>
              <w:bottom w:w="20" w:type="dxa"/>
              <w:right w:w="20" w:type="dxa"/>
            </w:tcMar>
            <w:vAlign w:val="center"/>
            <w:hideMark/>
          </w:tcPr>
          <w:p w14:paraId="38BB1A35"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CE92B42" w14:textId="77777777" w:rsidR="0035480B" w:rsidRPr="00581B3A" w:rsidRDefault="0035480B" w:rsidP="00630193">
            <w:pPr>
              <w:pStyle w:val="movimento"/>
              <w:rPr>
                <w:color w:val="002060"/>
              </w:rPr>
            </w:pPr>
            <w:r w:rsidRPr="00581B3A">
              <w:rPr>
                <w:color w:val="002060"/>
              </w:rPr>
              <w:t>CANNELLA IVAN</w:t>
            </w:r>
          </w:p>
        </w:tc>
        <w:tc>
          <w:tcPr>
            <w:tcW w:w="2200" w:type="dxa"/>
            <w:tcMar>
              <w:top w:w="20" w:type="dxa"/>
              <w:left w:w="20" w:type="dxa"/>
              <w:bottom w:w="20" w:type="dxa"/>
              <w:right w:w="20" w:type="dxa"/>
            </w:tcMar>
            <w:vAlign w:val="center"/>
            <w:hideMark/>
          </w:tcPr>
          <w:p w14:paraId="182D722C" w14:textId="77777777" w:rsidR="0035480B" w:rsidRPr="00581B3A" w:rsidRDefault="0035480B" w:rsidP="00630193">
            <w:pPr>
              <w:pStyle w:val="movimento2"/>
              <w:rPr>
                <w:color w:val="002060"/>
              </w:rPr>
            </w:pPr>
            <w:r w:rsidRPr="00581B3A">
              <w:rPr>
                <w:color w:val="002060"/>
              </w:rPr>
              <w:t xml:space="preserve">(SPORTING GROTTAMMARE) </w:t>
            </w:r>
          </w:p>
        </w:tc>
      </w:tr>
      <w:tr w:rsidR="0035480B" w:rsidRPr="00581B3A" w14:paraId="4740CCA2" w14:textId="77777777" w:rsidTr="00630193">
        <w:tc>
          <w:tcPr>
            <w:tcW w:w="2200" w:type="dxa"/>
            <w:tcMar>
              <w:top w:w="20" w:type="dxa"/>
              <w:left w:w="20" w:type="dxa"/>
              <w:bottom w:w="20" w:type="dxa"/>
              <w:right w:w="20" w:type="dxa"/>
            </w:tcMar>
            <w:vAlign w:val="center"/>
            <w:hideMark/>
          </w:tcPr>
          <w:p w14:paraId="684B9CCF" w14:textId="77777777" w:rsidR="0035480B" w:rsidRPr="00581B3A" w:rsidRDefault="0035480B" w:rsidP="00630193">
            <w:pPr>
              <w:pStyle w:val="movimento"/>
              <w:rPr>
                <w:color w:val="002060"/>
              </w:rPr>
            </w:pPr>
            <w:r w:rsidRPr="00581B3A">
              <w:rPr>
                <w:color w:val="002060"/>
              </w:rPr>
              <w:t>GABBANINI PAOLO</w:t>
            </w:r>
          </w:p>
        </w:tc>
        <w:tc>
          <w:tcPr>
            <w:tcW w:w="2200" w:type="dxa"/>
            <w:tcMar>
              <w:top w:w="20" w:type="dxa"/>
              <w:left w:w="20" w:type="dxa"/>
              <w:bottom w:w="20" w:type="dxa"/>
              <w:right w:w="20" w:type="dxa"/>
            </w:tcMar>
            <w:vAlign w:val="center"/>
            <w:hideMark/>
          </w:tcPr>
          <w:p w14:paraId="37CB9D79" w14:textId="77777777" w:rsidR="0035480B" w:rsidRPr="00581B3A" w:rsidRDefault="0035480B" w:rsidP="00630193">
            <w:pPr>
              <w:pStyle w:val="movimento2"/>
              <w:rPr>
                <w:color w:val="002060"/>
              </w:rPr>
            </w:pPr>
            <w:r w:rsidRPr="00581B3A">
              <w:rPr>
                <w:color w:val="002060"/>
              </w:rPr>
              <w:t xml:space="preserve">(URBINO CALCIO A 5) </w:t>
            </w:r>
          </w:p>
        </w:tc>
        <w:tc>
          <w:tcPr>
            <w:tcW w:w="800" w:type="dxa"/>
            <w:tcMar>
              <w:top w:w="20" w:type="dxa"/>
              <w:left w:w="20" w:type="dxa"/>
              <w:bottom w:w="20" w:type="dxa"/>
              <w:right w:w="20" w:type="dxa"/>
            </w:tcMar>
            <w:vAlign w:val="center"/>
            <w:hideMark/>
          </w:tcPr>
          <w:p w14:paraId="1964F07E"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06ADAD4"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2E59D4AD" w14:textId="77777777" w:rsidR="0035480B" w:rsidRPr="00581B3A" w:rsidRDefault="0035480B" w:rsidP="00630193">
            <w:pPr>
              <w:pStyle w:val="movimento2"/>
              <w:rPr>
                <w:color w:val="002060"/>
              </w:rPr>
            </w:pPr>
            <w:r w:rsidRPr="00581B3A">
              <w:rPr>
                <w:color w:val="002060"/>
              </w:rPr>
              <w:t> </w:t>
            </w:r>
          </w:p>
        </w:tc>
      </w:tr>
    </w:tbl>
    <w:p w14:paraId="1BF75040" w14:textId="77777777" w:rsidR="0035480B" w:rsidRPr="00581B3A" w:rsidRDefault="0035480B" w:rsidP="0035480B">
      <w:pPr>
        <w:pStyle w:val="titolo20"/>
        <w:rPr>
          <w:rFonts w:eastAsiaTheme="minorEastAsia"/>
          <w:color w:val="002060"/>
        </w:rPr>
      </w:pPr>
      <w:r w:rsidRPr="00581B3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4D43B824" w14:textId="77777777" w:rsidTr="00630193">
        <w:tc>
          <w:tcPr>
            <w:tcW w:w="2200" w:type="dxa"/>
            <w:tcMar>
              <w:top w:w="20" w:type="dxa"/>
              <w:left w:w="20" w:type="dxa"/>
              <w:bottom w:w="20" w:type="dxa"/>
              <w:right w:w="20" w:type="dxa"/>
            </w:tcMar>
            <w:vAlign w:val="center"/>
            <w:hideMark/>
          </w:tcPr>
          <w:p w14:paraId="79CE6237" w14:textId="77777777" w:rsidR="0035480B" w:rsidRPr="00581B3A" w:rsidRDefault="0035480B" w:rsidP="00630193">
            <w:pPr>
              <w:pStyle w:val="movimento"/>
              <w:rPr>
                <w:color w:val="002060"/>
              </w:rPr>
            </w:pPr>
            <w:r w:rsidRPr="00581B3A">
              <w:rPr>
                <w:color w:val="002060"/>
              </w:rPr>
              <w:t>ANEDDA ALESSANDRO</w:t>
            </w:r>
          </w:p>
        </w:tc>
        <w:tc>
          <w:tcPr>
            <w:tcW w:w="2200" w:type="dxa"/>
            <w:tcMar>
              <w:top w:w="20" w:type="dxa"/>
              <w:left w:w="20" w:type="dxa"/>
              <w:bottom w:w="20" w:type="dxa"/>
              <w:right w:w="20" w:type="dxa"/>
            </w:tcMar>
            <w:vAlign w:val="center"/>
            <w:hideMark/>
          </w:tcPr>
          <w:p w14:paraId="7D9AD64E" w14:textId="77777777" w:rsidR="0035480B" w:rsidRPr="00581B3A" w:rsidRDefault="0035480B" w:rsidP="00630193">
            <w:pPr>
              <w:pStyle w:val="movimento2"/>
              <w:rPr>
                <w:color w:val="002060"/>
              </w:rPr>
            </w:pPr>
            <w:r w:rsidRPr="00581B3A">
              <w:rPr>
                <w:color w:val="002060"/>
              </w:rPr>
              <w:t xml:space="preserve">(ACQUALAGNA CALCIO C 5) </w:t>
            </w:r>
          </w:p>
        </w:tc>
        <w:tc>
          <w:tcPr>
            <w:tcW w:w="800" w:type="dxa"/>
            <w:tcMar>
              <w:top w:w="20" w:type="dxa"/>
              <w:left w:w="20" w:type="dxa"/>
              <w:bottom w:w="20" w:type="dxa"/>
              <w:right w:w="20" w:type="dxa"/>
            </w:tcMar>
            <w:vAlign w:val="center"/>
            <w:hideMark/>
          </w:tcPr>
          <w:p w14:paraId="381C7821"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7396554" w14:textId="77777777" w:rsidR="0035480B" w:rsidRPr="00581B3A" w:rsidRDefault="0035480B" w:rsidP="00630193">
            <w:pPr>
              <w:pStyle w:val="movimento"/>
              <w:rPr>
                <w:color w:val="002060"/>
              </w:rPr>
            </w:pPr>
            <w:r w:rsidRPr="00581B3A">
              <w:rPr>
                <w:color w:val="002060"/>
              </w:rPr>
              <w:t>PAGNETTI LEONARDO</w:t>
            </w:r>
          </w:p>
        </w:tc>
        <w:tc>
          <w:tcPr>
            <w:tcW w:w="2200" w:type="dxa"/>
            <w:tcMar>
              <w:top w:w="20" w:type="dxa"/>
              <w:left w:w="20" w:type="dxa"/>
              <w:bottom w:w="20" w:type="dxa"/>
              <w:right w:w="20" w:type="dxa"/>
            </w:tcMar>
            <w:vAlign w:val="center"/>
            <w:hideMark/>
          </w:tcPr>
          <w:p w14:paraId="2FF10B1A" w14:textId="77777777" w:rsidR="0035480B" w:rsidRPr="00581B3A" w:rsidRDefault="0035480B" w:rsidP="00630193">
            <w:pPr>
              <w:pStyle w:val="movimento2"/>
              <w:rPr>
                <w:color w:val="002060"/>
              </w:rPr>
            </w:pPr>
            <w:r w:rsidRPr="00581B3A">
              <w:rPr>
                <w:color w:val="002060"/>
              </w:rPr>
              <w:t xml:space="preserve">(AUDAX CALCIO PIOBBICO) </w:t>
            </w:r>
          </w:p>
        </w:tc>
      </w:tr>
      <w:tr w:rsidR="0035480B" w:rsidRPr="00581B3A" w14:paraId="5D564094" w14:textId="77777777" w:rsidTr="00630193">
        <w:tc>
          <w:tcPr>
            <w:tcW w:w="2200" w:type="dxa"/>
            <w:tcMar>
              <w:top w:w="20" w:type="dxa"/>
              <w:left w:w="20" w:type="dxa"/>
              <w:bottom w:w="20" w:type="dxa"/>
              <w:right w:w="20" w:type="dxa"/>
            </w:tcMar>
            <w:vAlign w:val="center"/>
            <w:hideMark/>
          </w:tcPr>
          <w:p w14:paraId="39FC12CC" w14:textId="77777777" w:rsidR="0035480B" w:rsidRPr="00581B3A" w:rsidRDefault="0035480B" w:rsidP="00630193">
            <w:pPr>
              <w:pStyle w:val="movimento"/>
              <w:rPr>
                <w:color w:val="002060"/>
              </w:rPr>
            </w:pPr>
            <w:r w:rsidRPr="00581B3A">
              <w:rPr>
                <w:color w:val="002060"/>
              </w:rPr>
              <w:t>ASFALDO ANDREA</w:t>
            </w:r>
          </w:p>
        </w:tc>
        <w:tc>
          <w:tcPr>
            <w:tcW w:w="2200" w:type="dxa"/>
            <w:tcMar>
              <w:top w:w="20" w:type="dxa"/>
              <w:left w:w="20" w:type="dxa"/>
              <w:bottom w:w="20" w:type="dxa"/>
              <w:right w:w="20" w:type="dxa"/>
            </w:tcMar>
            <w:vAlign w:val="center"/>
            <w:hideMark/>
          </w:tcPr>
          <w:p w14:paraId="1669EE29" w14:textId="77777777" w:rsidR="0035480B" w:rsidRPr="00581B3A" w:rsidRDefault="0035480B" w:rsidP="00630193">
            <w:pPr>
              <w:pStyle w:val="movimento2"/>
              <w:rPr>
                <w:color w:val="002060"/>
              </w:rPr>
            </w:pPr>
            <w:r w:rsidRPr="00581B3A">
              <w:rPr>
                <w:color w:val="002060"/>
              </w:rPr>
              <w:t xml:space="preserve">(CANTINE RIUNITE CSI) </w:t>
            </w:r>
          </w:p>
        </w:tc>
        <w:tc>
          <w:tcPr>
            <w:tcW w:w="800" w:type="dxa"/>
            <w:tcMar>
              <w:top w:w="20" w:type="dxa"/>
              <w:left w:w="20" w:type="dxa"/>
              <w:bottom w:w="20" w:type="dxa"/>
              <w:right w:w="20" w:type="dxa"/>
            </w:tcMar>
            <w:vAlign w:val="center"/>
            <w:hideMark/>
          </w:tcPr>
          <w:p w14:paraId="78E24A65"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1C4D0B0A" w14:textId="77777777" w:rsidR="0035480B" w:rsidRPr="00581B3A" w:rsidRDefault="0035480B" w:rsidP="00630193">
            <w:pPr>
              <w:pStyle w:val="movimento"/>
              <w:rPr>
                <w:color w:val="002060"/>
              </w:rPr>
            </w:pPr>
            <w:r w:rsidRPr="00581B3A">
              <w:rPr>
                <w:color w:val="002060"/>
              </w:rPr>
              <w:t>BRUNETTI RICCARDO</w:t>
            </w:r>
          </w:p>
        </w:tc>
        <w:tc>
          <w:tcPr>
            <w:tcW w:w="2200" w:type="dxa"/>
            <w:tcMar>
              <w:top w:w="20" w:type="dxa"/>
              <w:left w:w="20" w:type="dxa"/>
              <w:bottom w:w="20" w:type="dxa"/>
              <w:right w:w="20" w:type="dxa"/>
            </w:tcMar>
            <w:vAlign w:val="center"/>
            <w:hideMark/>
          </w:tcPr>
          <w:p w14:paraId="52AD4C55" w14:textId="77777777" w:rsidR="0035480B" w:rsidRPr="00581B3A" w:rsidRDefault="0035480B" w:rsidP="00630193">
            <w:pPr>
              <w:pStyle w:val="movimento2"/>
              <w:rPr>
                <w:color w:val="002060"/>
              </w:rPr>
            </w:pPr>
            <w:r w:rsidRPr="00581B3A">
              <w:rPr>
                <w:color w:val="002060"/>
              </w:rPr>
              <w:t xml:space="preserve">(CIARNIN) </w:t>
            </w:r>
          </w:p>
        </w:tc>
      </w:tr>
      <w:tr w:rsidR="0035480B" w:rsidRPr="00581B3A" w14:paraId="3E0A58CA" w14:textId="77777777" w:rsidTr="00630193">
        <w:tc>
          <w:tcPr>
            <w:tcW w:w="2200" w:type="dxa"/>
            <w:tcMar>
              <w:top w:w="20" w:type="dxa"/>
              <w:left w:w="20" w:type="dxa"/>
              <w:bottom w:w="20" w:type="dxa"/>
              <w:right w:w="20" w:type="dxa"/>
            </w:tcMar>
            <w:vAlign w:val="center"/>
            <w:hideMark/>
          </w:tcPr>
          <w:p w14:paraId="50F85697" w14:textId="77777777" w:rsidR="0035480B" w:rsidRPr="00581B3A" w:rsidRDefault="0035480B" w:rsidP="00630193">
            <w:pPr>
              <w:pStyle w:val="movimento"/>
              <w:rPr>
                <w:color w:val="002060"/>
              </w:rPr>
            </w:pPr>
            <w:r w:rsidRPr="00581B3A">
              <w:rPr>
                <w:color w:val="002060"/>
              </w:rPr>
              <w:t>MARINELLI SIMONE</w:t>
            </w:r>
          </w:p>
        </w:tc>
        <w:tc>
          <w:tcPr>
            <w:tcW w:w="2200" w:type="dxa"/>
            <w:tcMar>
              <w:top w:w="20" w:type="dxa"/>
              <w:left w:w="20" w:type="dxa"/>
              <w:bottom w:w="20" w:type="dxa"/>
              <w:right w:w="20" w:type="dxa"/>
            </w:tcMar>
            <w:vAlign w:val="center"/>
            <w:hideMark/>
          </w:tcPr>
          <w:p w14:paraId="621EBD1D" w14:textId="77777777" w:rsidR="0035480B" w:rsidRPr="00581B3A" w:rsidRDefault="0035480B" w:rsidP="00630193">
            <w:pPr>
              <w:pStyle w:val="movimento2"/>
              <w:rPr>
                <w:color w:val="002060"/>
              </w:rPr>
            </w:pPr>
            <w:r w:rsidRPr="00581B3A">
              <w:rPr>
                <w:color w:val="002060"/>
              </w:rPr>
              <w:t xml:space="preserve">(CIRCOLO COLLODI CALCIO 5) </w:t>
            </w:r>
          </w:p>
        </w:tc>
        <w:tc>
          <w:tcPr>
            <w:tcW w:w="800" w:type="dxa"/>
            <w:tcMar>
              <w:top w:w="20" w:type="dxa"/>
              <w:left w:w="20" w:type="dxa"/>
              <w:bottom w:w="20" w:type="dxa"/>
              <w:right w:w="20" w:type="dxa"/>
            </w:tcMar>
            <w:vAlign w:val="center"/>
            <w:hideMark/>
          </w:tcPr>
          <w:p w14:paraId="5049EEB4"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F57622E" w14:textId="77777777" w:rsidR="0035480B" w:rsidRPr="00581B3A" w:rsidRDefault="0035480B" w:rsidP="00630193">
            <w:pPr>
              <w:pStyle w:val="movimento"/>
              <w:rPr>
                <w:color w:val="002060"/>
              </w:rPr>
            </w:pPr>
            <w:r w:rsidRPr="00581B3A">
              <w:rPr>
                <w:color w:val="002060"/>
              </w:rPr>
              <w:t>CIMARELLI SAMUELE</w:t>
            </w:r>
          </w:p>
        </w:tc>
        <w:tc>
          <w:tcPr>
            <w:tcW w:w="2200" w:type="dxa"/>
            <w:tcMar>
              <w:top w:w="20" w:type="dxa"/>
              <w:left w:w="20" w:type="dxa"/>
              <w:bottom w:w="20" w:type="dxa"/>
              <w:right w:w="20" w:type="dxa"/>
            </w:tcMar>
            <w:vAlign w:val="center"/>
            <w:hideMark/>
          </w:tcPr>
          <w:p w14:paraId="165E630B" w14:textId="77777777" w:rsidR="0035480B" w:rsidRPr="00581B3A" w:rsidRDefault="0035480B" w:rsidP="00630193">
            <w:pPr>
              <w:pStyle w:val="movimento2"/>
              <w:rPr>
                <w:color w:val="002060"/>
              </w:rPr>
            </w:pPr>
            <w:r w:rsidRPr="00581B3A">
              <w:rPr>
                <w:color w:val="002060"/>
              </w:rPr>
              <w:t xml:space="preserve">(FFJ CALCIO A 5) </w:t>
            </w:r>
          </w:p>
        </w:tc>
      </w:tr>
      <w:tr w:rsidR="0035480B" w:rsidRPr="00581B3A" w14:paraId="35138548" w14:textId="77777777" w:rsidTr="00630193">
        <w:tc>
          <w:tcPr>
            <w:tcW w:w="2200" w:type="dxa"/>
            <w:tcMar>
              <w:top w:w="20" w:type="dxa"/>
              <w:left w:w="20" w:type="dxa"/>
              <w:bottom w:w="20" w:type="dxa"/>
              <w:right w:w="20" w:type="dxa"/>
            </w:tcMar>
            <w:vAlign w:val="center"/>
            <w:hideMark/>
          </w:tcPr>
          <w:p w14:paraId="2DFD1546" w14:textId="77777777" w:rsidR="0035480B" w:rsidRPr="00581B3A" w:rsidRDefault="0035480B" w:rsidP="00630193">
            <w:pPr>
              <w:pStyle w:val="movimento"/>
              <w:rPr>
                <w:color w:val="002060"/>
              </w:rPr>
            </w:pPr>
            <w:r w:rsidRPr="00581B3A">
              <w:rPr>
                <w:color w:val="002060"/>
              </w:rPr>
              <w:t>DI MAGGIO LORENZO</w:t>
            </w:r>
          </w:p>
        </w:tc>
        <w:tc>
          <w:tcPr>
            <w:tcW w:w="2200" w:type="dxa"/>
            <w:tcMar>
              <w:top w:w="20" w:type="dxa"/>
              <w:left w:w="20" w:type="dxa"/>
              <w:bottom w:w="20" w:type="dxa"/>
              <w:right w:w="20" w:type="dxa"/>
            </w:tcMar>
            <w:vAlign w:val="center"/>
            <w:hideMark/>
          </w:tcPr>
          <w:p w14:paraId="6125FABD" w14:textId="77777777" w:rsidR="0035480B" w:rsidRPr="00581B3A" w:rsidRDefault="0035480B" w:rsidP="00630193">
            <w:pPr>
              <w:pStyle w:val="movimento2"/>
              <w:rPr>
                <w:color w:val="002060"/>
              </w:rPr>
            </w:pPr>
            <w:r w:rsidRPr="00581B3A">
              <w:rPr>
                <w:color w:val="002060"/>
              </w:rPr>
              <w:t xml:space="preserve">(FFJ CALCIO A 5) </w:t>
            </w:r>
          </w:p>
        </w:tc>
        <w:tc>
          <w:tcPr>
            <w:tcW w:w="800" w:type="dxa"/>
            <w:tcMar>
              <w:top w:w="20" w:type="dxa"/>
              <w:left w:w="20" w:type="dxa"/>
              <w:bottom w:w="20" w:type="dxa"/>
              <w:right w:w="20" w:type="dxa"/>
            </w:tcMar>
            <w:vAlign w:val="center"/>
            <w:hideMark/>
          </w:tcPr>
          <w:p w14:paraId="09111C79"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07E1270" w14:textId="77777777" w:rsidR="0035480B" w:rsidRPr="00581B3A" w:rsidRDefault="0035480B" w:rsidP="00630193">
            <w:pPr>
              <w:pStyle w:val="movimento"/>
              <w:rPr>
                <w:color w:val="002060"/>
              </w:rPr>
            </w:pPr>
            <w:r w:rsidRPr="00581B3A">
              <w:rPr>
                <w:color w:val="002060"/>
              </w:rPr>
              <w:t>STACCHIOTTI MATTIA</w:t>
            </w:r>
          </w:p>
        </w:tc>
        <w:tc>
          <w:tcPr>
            <w:tcW w:w="2200" w:type="dxa"/>
            <w:tcMar>
              <w:top w:w="20" w:type="dxa"/>
              <w:left w:w="20" w:type="dxa"/>
              <w:bottom w:w="20" w:type="dxa"/>
              <w:right w:w="20" w:type="dxa"/>
            </w:tcMar>
            <w:vAlign w:val="center"/>
            <w:hideMark/>
          </w:tcPr>
          <w:p w14:paraId="2F9653A4" w14:textId="77777777" w:rsidR="0035480B" w:rsidRPr="00581B3A" w:rsidRDefault="0035480B" w:rsidP="00630193">
            <w:pPr>
              <w:pStyle w:val="movimento2"/>
              <w:rPr>
                <w:color w:val="002060"/>
              </w:rPr>
            </w:pPr>
            <w:r w:rsidRPr="00581B3A">
              <w:rPr>
                <w:color w:val="002060"/>
              </w:rPr>
              <w:t xml:space="preserve">(POLVERIGI C5) </w:t>
            </w:r>
          </w:p>
        </w:tc>
      </w:tr>
      <w:tr w:rsidR="0035480B" w:rsidRPr="00581B3A" w14:paraId="048AD780" w14:textId="77777777" w:rsidTr="00630193">
        <w:tc>
          <w:tcPr>
            <w:tcW w:w="2200" w:type="dxa"/>
            <w:tcMar>
              <w:top w:w="20" w:type="dxa"/>
              <w:left w:w="20" w:type="dxa"/>
              <w:bottom w:w="20" w:type="dxa"/>
              <w:right w:w="20" w:type="dxa"/>
            </w:tcMar>
            <w:vAlign w:val="center"/>
            <w:hideMark/>
          </w:tcPr>
          <w:p w14:paraId="48ECF8AB" w14:textId="77777777" w:rsidR="0035480B" w:rsidRPr="00581B3A" w:rsidRDefault="0035480B" w:rsidP="00630193">
            <w:pPr>
              <w:pStyle w:val="movimento"/>
              <w:rPr>
                <w:color w:val="002060"/>
              </w:rPr>
            </w:pPr>
            <w:r w:rsidRPr="00581B3A">
              <w:rPr>
                <w:color w:val="002060"/>
              </w:rPr>
              <w:t>GROSSI MATTEO</w:t>
            </w:r>
          </w:p>
        </w:tc>
        <w:tc>
          <w:tcPr>
            <w:tcW w:w="2200" w:type="dxa"/>
            <w:tcMar>
              <w:top w:w="20" w:type="dxa"/>
              <w:left w:w="20" w:type="dxa"/>
              <w:bottom w:w="20" w:type="dxa"/>
              <w:right w:w="20" w:type="dxa"/>
            </w:tcMar>
            <w:vAlign w:val="center"/>
            <w:hideMark/>
          </w:tcPr>
          <w:p w14:paraId="460C85F9" w14:textId="77777777" w:rsidR="0035480B" w:rsidRPr="00581B3A" w:rsidRDefault="0035480B" w:rsidP="00630193">
            <w:pPr>
              <w:pStyle w:val="movimento2"/>
              <w:rPr>
                <w:color w:val="002060"/>
              </w:rPr>
            </w:pPr>
            <w:r w:rsidRPr="00581B3A">
              <w:rPr>
                <w:color w:val="002060"/>
              </w:rPr>
              <w:t xml:space="preserve">(TRIBALCIO PICENA) </w:t>
            </w:r>
          </w:p>
        </w:tc>
        <w:tc>
          <w:tcPr>
            <w:tcW w:w="800" w:type="dxa"/>
            <w:tcMar>
              <w:top w:w="20" w:type="dxa"/>
              <w:left w:w="20" w:type="dxa"/>
              <w:bottom w:w="20" w:type="dxa"/>
              <w:right w:w="20" w:type="dxa"/>
            </w:tcMar>
            <w:vAlign w:val="center"/>
            <w:hideMark/>
          </w:tcPr>
          <w:p w14:paraId="697C70BB"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5FD9684"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C8424F6" w14:textId="77777777" w:rsidR="0035480B" w:rsidRPr="00581B3A" w:rsidRDefault="0035480B" w:rsidP="00630193">
            <w:pPr>
              <w:pStyle w:val="movimento2"/>
              <w:rPr>
                <w:color w:val="002060"/>
              </w:rPr>
            </w:pPr>
            <w:r w:rsidRPr="00581B3A">
              <w:rPr>
                <w:color w:val="002060"/>
              </w:rPr>
              <w:t> </w:t>
            </w:r>
          </w:p>
        </w:tc>
      </w:tr>
    </w:tbl>
    <w:p w14:paraId="5D79ECB7" w14:textId="77777777" w:rsidR="0035480B" w:rsidRPr="00581B3A" w:rsidRDefault="0035480B" w:rsidP="0035480B">
      <w:pPr>
        <w:pStyle w:val="titolo20"/>
        <w:rPr>
          <w:rFonts w:eastAsiaTheme="minorEastAsia"/>
          <w:color w:val="002060"/>
        </w:rPr>
      </w:pPr>
      <w:r w:rsidRPr="00581B3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29D9652F" w14:textId="77777777" w:rsidTr="00630193">
        <w:tc>
          <w:tcPr>
            <w:tcW w:w="2200" w:type="dxa"/>
            <w:tcMar>
              <w:top w:w="20" w:type="dxa"/>
              <w:left w:w="20" w:type="dxa"/>
              <w:bottom w:w="20" w:type="dxa"/>
              <w:right w:w="20" w:type="dxa"/>
            </w:tcMar>
            <w:vAlign w:val="center"/>
            <w:hideMark/>
          </w:tcPr>
          <w:p w14:paraId="297B108F" w14:textId="77777777" w:rsidR="0035480B" w:rsidRPr="00581B3A" w:rsidRDefault="0035480B" w:rsidP="00630193">
            <w:pPr>
              <w:pStyle w:val="movimento"/>
              <w:rPr>
                <w:color w:val="002060"/>
              </w:rPr>
            </w:pPr>
            <w:r w:rsidRPr="00581B3A">
              <w:rPr>
                <w:color w:val="002060"/>
              </w:rPr>
              <w:t>DI GIORGIO LORENZO</w:t>
            </w:r>
          </w:p>
        </w:tc>
        <w:tc>
          <w:tcPr>
            <w:tcW w:w="2200" w:type="dxa"/>
            <w:tcMar>
              <w:top w:w="20" w:type="dxa"/>
              <w:left w:w="20" w:type="dxa"/>
              <w:bottom w:w="20" w:type="dxa"/>
              <w:right w:w="20" w:type="dxa"/>
            </w:tcMar>
            <w:vAlign w:val="center"/>
            <w:hideMark/>
          </w:tcPr>
          <w:p w14:paraId="7136FCE3" w14:textId="77777777" w:rsidR="0035480B" w:rsidRPr="00581B3A" w:rsidRDefault="0035480B" w:rsidP="00630193">
            <w:pPr>
              <w:pStyle w:val="movimento2"/>
              <w:rPr>
                <w:color w:val="002060"/>
              </w:rPr>
            </w:pPr>
            <w:r w:rsidRPr="00581B3A">
              <w:rPr>
                <w:color w:val="002060"/>
              </w:rPr>
              <w:t xml:space="preserve">(AMATORI STESE 2007 SRL) </w:t>
            </w:r>
          </w:p>
        </w:tc>
        <w:tc>
          <w:tcPr>
            <w:tcW w:w="800" w:type="dxa"/>
            <w:tcMar>
              <w:top w:w="20" w:type="dxa"/>
              <w:left w:w="20" w:type="dxa"/>
              <w:bottom w:w="20" w:type="dxa"/>
              <w:right w:w="20" w:type="dxa"/>
            </w:tcMar>
            <w:vAlign w:val="center"/>
            <w:hideMark/>
          </w:tcPr>
          <w:p w14:paraId="6590807B"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39DDDCD" w14:textId="77777777" w:rsidR="0035480B" w:rsidRPr="00581B3A" w:rsidRDefault="0035480B" w:rsidP="00630193">
            <w:pPr>
              <w:pStyle w:val="movimento"/>
              <w:rPr>
                <w:color w:val="002060"/>
              </w:rPr>
            </w:pPr>
            <w:r w:rsidRPr="00581B3A">
              <w:rPr>
                <w:color w:val="002060"/>
              </w:rPr>
              <w:t>GASPARI SIMONE</w:t>
            </w:r>
          </w:p>
        </w:tc>
        <w:tc>
          <w:tcPr>
            <w:tcW w:w="2200" w:type="dxa"/>
            <w:tcMar>
              <w:top w:w="20" w:type="dxa"/>
              <w:left w:w="20" w:type="dxa"/>
              <w:bottom w:w="20" w:type="dxa"/>
              <w:right w:w="20" w:type="dxa"/>
            </w:tcMar>
            <w:vAlign w:val="center"/>
            <w:hideMark/>
          </w:tcPr>
          <w:p w14:paraId="0A52E9A0" w14:textId="77777777" w:rsidR="0035480B" w:rsidRPr="00581B3A" w:rsidRDefault="0035480B" w:rsidP="00630193">
            <w:pPr>
              <w:pStyle w:val="movimento2"/>
              <w:rPr>
                <w:color w:val="002060"/>
              </w:rPr>
            </w:pPr>
            <w:r w:rsidRPr="00581B3A">
              <w:rPr>
                <w:color w:val="002060"/>
              </w:rPr>
              <w:t xml:space="preserve">(ATLETICO ASCOLI 2000) </w:t>
            </w:r>
          </w:p>
        </w:tc>
      </w:tr>
      <w:tr w:rsidR="0035480B" w:rsidRPr="00581B3A" w14:paraId="33483F76" w14:textId="77777777" w:rsidTr="00630193">
        <w:tc>
          <w:tcPr>
            <w:tcW w:w="2200" w:type="dxa"/>
            <w:tcMar>
              <w:top w:w="20" w:type="dxa"/>
              <w:left w:w="20" w:type="dxa"/>
              <w:bottom w:w="20" w:type="dxa"/>
              <w:right w:w="20" w:type="dxa"/>
            </w:tcMar>
            <w:vAlign w:val="center"/>
            <w:hideMark/>
          </w:tcPr>
          <w:p w14:paraId="140B8F8C" w14:textId="77777777" w:rsidR="0035480B" w:rsidRPr="00581B3A" w:rsidRDefault="0035480B" w:rsidP="00630193">
            <w:pPr>
              <w:pStyle w:val="movimento"/>
              <w:rPr>
                <w:color w:val="002060"/>
              </w:rPr>
            </w:pPr>
            <w:r w:rsidRPr="00581B3A">
              <w:rPr>
                <w:color w:val="002060"/>
              </w:rPr>
              <w:t>POLVERARI MATTEO</w:t>
            </w:r>
          </w:p>
        </w:tc>
        <w:tc>
          <w:tcPr>
            <w:tcW w:w="2200" w:type="dxa"/>
            <w:tcMar>
              <w:top w:w="20" w:type="dxa"/>
              <w:left w:w="20" w:type="dxa"/>
              <w:bottom w:w="20" w:type="dxa"/>
              <w:right w:w="20" w:type="dxa"/>
            </w:tcMar>
            <w:vAlign w:val="center"/>
            <w:hideMark/>
          </w:tcPr>
          <w:p w14:paraId="1A8EAEAD" w14:textId="77777777" w:rsidR="0035480B" w:rsidRPr="00581B3A" w:rsidRDefault="0035480B" w:rsidP="00630193">
            <w:pPr>
              <w:pStyle w:val="movimento2"/>
              <w:rPr>
                <w:color w:val="002060"/>
              </w:rPr>
            </w:pPr>
            <w:r w:rsidRPr="00581B3A">
              <w:rPr>
                <w:color w:val="002060"/>
              </w:rPr>
              <w:t xml:space="preserve">(CIARNIN) </w:t>
            </w:r>
          </w:p>
        </w:tc>
        <w:tc>
          <w:tcPr>
            <w:tcW w:w="800" w:type="dxa"/>
            <w:tcMar>
              <w:top w:w="20" w:type="dxa"/>
              <w:left w:w="20" w:type="dxa"/>
              <w:bottom w:w="20" w:type="dxa"/>
              <w:right w:w="20" w:type="dxa"/>
            </w:tcMar>
            <w:vAlign w:val="center"/>
            <w:hideMark/>
          </w:tcPr>
          <w:p w14:paraId="6ECFDAE4"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70D57F0" w14:textId="77777777" w:rsidR="0035480B" w:rsidRPr="00581B3A" w:rsidRDefault="0035480B" w:rsidP="00630193">
            <w:pPr>
              <w:pStyle w:val="movimento"/>
              <w:rPr>
                <w:color w:val="002060"/>
              </w:rPr>
            </w:pPr>
            <w:r w:rsidRPr="00581B3A">
              <w:rPr>
                <w:color w:val="002060"/>
              </w:rPr>
              <w:t>PARTEMI ALESSANDRO</w:t>
            </w:r>
          </w:p>
        </w:tc>
        <w:tc>
          <w:tcPr>
            <w:tcW w:w="2200" w:type="dxa"/>
            <w:tcMar>
              <w:top w:w="20" w:type="dxa"/>
              <w:left w:w="20" w:type="dxa"/>
              <w:bottom w:w="20" w:type="dxa"/>
              <w:right w:w="20" w:type="dxa"/>
            </w:tcMar>
            <w:vAlign w:val="center"/>
            <w:hideMark/>
          </w:tcPr>
          <w:p w14:paraId="15F35673" w14:textId="77777777" w:rsidR="0035480B" w:rsidRPr="00581B3A" w:rsidRDefault="0035480B" w:rsidP="00630193">
            <w:pPr>
              <w:pStyle w:val="movimento2"/>
              <w:rPr>
                <w:color w:val="002060"/>
              </w:rPr>
            </w:pPr>
            <w:r w:rsidRPr="00581B3A">
              <w:rPr>
                <w:color w:val="002060"/>
              </w:rPr>
              <w:t xml:space="preserve">(CSI MONTEFIORE) </w:t>
            </w:r>
          </w:p>
        </w:tc>
      </w:tr>
      <w:tr w:rsidR="0035480B" w:rsidRPr="00581B3A" w14:paraId="761BA920" w14:textId="77777777" w:rsidTr="00630193">
        <w:tc>
          <w:tcPr>
            <w:tcW w:w="2200" w:type="dxa"/>
            <w:tcMar>
              <w:top w:w="20" w:type="dxa"/>
              <w:left w:w="20" w:type="dxa"/>
              <w:bottom w:w="20" w:type="dxa"/>
              <w:right w:w="20" w:type="dxa"/>
            </w:tcMar>
            <w:vAlign w:val="center"/>
            <w:hideMark/>
          </w:tcPr>
          <w:p w14:paraId="75B768DB" w14:textId="77777777" w:rsidR="0035480B" w:rsidRPr="00581B3A" w:rsidRDefault="0035480B" w:rsidP="00630193">
            <w:pPr>
              <w:pStyle w:val="movimento"/>
              <w:rPr>
                <w:color w:val="002060"/>
              </w:rPr>
            </w:pPr>
            <w:r w:rsidRPr="00581B3A">
              <w:rPr>
                <w:color w:val="002060"/>
              </w:rPr>
              <w:t>DE ANGELIS MATTEO</w:t>
            </w:r>
          </w:p>
        </w:tc>
        <w:tc>
          <w:tcPr>
            <w:tcW w:w="2200" w:type="dxa"/>
            <w:tcMar>
              <w:top w:w="20" w:type="dxa"/>
              <w:left w:w="20" w:type="dxa"/>
              <w:bottom w:w="20" w:type="dxa"/>
              <w:right w:w="20" w:type="dxa"/>
            </w:tcMar>
            <w:vAlign w:val="center"/>
            <w:hideMark/>
          </w:tcPr>
          <w:p w14:paraId="183E9558" w14:textId="77777777" w:rsidR="0035480B" w:rsidRPr="00581B3A" w:rsidRDefault="0035480B" w:rsidP="00630193">
            <w:pPr>
              <w:pStyle w:val="movimento2"/>
              <w:rPr>
                <w:color w:val="002060"/>
              </w:rPr>
            </w:pPr>
            <w:r w:rsidRPr="00581B3A">
              <w:rPr>
                <w:color w:val="002060"/>
              </w:rPr>
              <w:t xml:space="preserve">(FROG S CLUB SPORT) </w:t>
            </w:r>
          </w:p>
        </w:tc>
        <w:tc>
          <w:tcPr>
            <w:tcW w:w="800" w:type="dxa"/>
            <w:tcMar>
              <w:top w:w="20" w:type="dxa"/>
              <w:left w:w="20" w:type="dxa"/>
              <w:bottom w:w="20" w:type="dxa"/>
              <w:right w:w="20" w:type="dxa"/>
            </w:tcMar>
            <w:vAlign w:val="center"/>
            <w:hideMark/>
          </w:tcPr>
          <w:p w14:paraId="33F40725"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3C2D66E" w14:textId="77777777" w:rsidR="0035480B" w:rsidRPr="00581B3A" w:rsidRDefault="0035480B" w:rsidP="00630193">
            <w:pPr>
              <w:pStyle w:val="movimento"/>
              <w:rPr>
                <w:color w:val="002060"/>
              </w:rPr>
            </w:pPr>
            <w:r w:rsidRPr="00581B3A">
              <w:rPr>
                <w:color w:val="002060"/>
              </w:rPr>
              <w:t>TARLI PAOLO</w:t>
            </w:r>
          </w:p>
        </w:tc>
        <w:tc>
          <w:tcPr>
            <w:tcW w:w="2200" w:type="dxa"/>
            <w:tcMar>
              <w:top w:w="20" w:type="dxa"/>
              <w:left w:w="20" w:type="dxa"/>
              <w:bottom w:w="20" w:type="dxa"/>
              <w:right w:w="20" w:type="dxa"/>
            </w:tcMar>
            <w:vAlign w:val="center"/>
            <w:hideMark/>
          </w:tcPr>
          <w:p w14:paraId="54A91872" w14:textId="77777777" w:rsidR="0035480B" w:rsidRPr="00581B3A" w:rsidRDefault="0035480B" w:rsidP="00630193">
            <w:pPr>
              <w:pStyle w:val="movimento2"/>
              <w:rPr>
                <w:color w:val="002060"/>
              </w:rPr>
            </w:pPr>
            <w:r w:rsidRPr="00581B3A">
              <w:rPr>
                <w:color w:val="002060"/>
              </w:rPr>
              <w:t xml:space="preserve">(FUTSAL VIRE GEOSISTEM ASD) </w:t>
            </w:r>
          </w:p>
        </w:tc>
      </w:tr>
      <w:tr w:rsidR="0035480B" w:rsidRPr="00581B3A" w14:paraId="68DAA8B1" w14:textId="77777777" w:rsidTr="00630193">
        <w:tc>
          <w:tcPr>
            <w:tcW w:w="2200" w:type="dxa"/>
            <w:tcMar>
              <w:top w:w="20" w:type="dxa"/>
              <w:left w:w="20" w:type="dxa"/>
              <w:bottom w:w="20" w:type="dxa"/>
              <w:right w:w="20" w:type="dxa"/>
            </w:tcMar>
            <w:vAlign w:val="center"/>
            <w:hideMark/>
          </w:tcPr>
          <w:p w14:paraId="1E34170E" w14:textId="77777777" w:rsidR="0035480B" w:rsidRPr="00581B3A" w:rsidRDefault="0035480B" w:rsidP="00630193">
            <w:pPr>
              <w:pStyle w:val="movimento"/>
              <w:rPr>
                <w:color w:val="002060"/>
              </w:rPr>
            </w:pPr>
            <w:r w:rsidRPr="00581B3A">
              <w:rPr>
                <w:color w:val="002060"/>
              </w:rPr>
              <w:t>MAGRINI ALESSIO</w:t>
            </w:r>
          </w:p>
        </w:tc>
        <w:tc>
          <w:tcPr>
            <w:tcW w:w="2200" w:type="dxa"/>
            <w:tcMar>
              <w:top w:w="20" w:type="dxa"/>
              <w:left w:w="20" w:type="dxa"/>
              <w:bottom w:w="20" w:type="dxa"/>
              <w:right w:w="20" w:type="dxa"/>
            </w:tcMar>
            <w:vAlign w:val="center"/>
            <w:hideMark/>
          </w:tcPr>
          <w:p w14:paraId="4F653340" w14:textId="77777777" w:rsidR="0035480B" w:rsidRPr="00581B3A" w:rsidRDefault="0035480B" w:rsidP="00630193">
            <w:pPr>
              <w:pStyle w:val="movimento2"/>
              <w:rPr>
                <w:color w:val="002060"/>
              </w:rPr>
            </w:pPr>
            <w:r w:rsidRPr="00581B3A">
              <w:rPr>
                <w:color w:val="002060"/>
              </w:rPr>
              <w:t xml:space="preserve">(GLS DORICA AN.UR) </w:t>
            </w:r>
          </w:p>
        </w:tc>
        <w:tc>
          <w:tcPr>
            <w:tcW w:w="800" w:type="dxa"/>
            <w:tcMar>
              <w:top w:w="20" w:type="dxa"/>
              <w:left w:w="20" w:type="dxa"/>
              <w:bottom w:w="20" w:type="dxa"/>
              <w:right w:w="20" w:type="dxa"/>
            </w:tcMar>
            <w:vAlign w:val="center"/>
            <w:hideMark/>
          </w:tcPr>
          <w:p w14:paraId="786BFCCE"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1CE73E1" w14:textId="77777777" w:rsidR="0035480B" w:rsidRPr="00581B3A" w:rsidRDefault="0035480B" w:rsidP="00630193">
            <w:pPr>
              <w:pStyle w:val="movimento"/>
              <w:rPr>
                <w:color w:val="002060"/>
              </w:rPr>
            </w:pPr>
            <w:r w:rsidRPr="00581B3A">
              <w:rPr>
                <w:color w:val="002060"/>
              </w:rPr>
              <w:t>EUSEBI MATTIA</w:t>
            </w:r>
          </w:p>
        </w:tc>
        <w:tc>
          <w:tcPr>
            <w:tcW w:w="2200" w:type="dxa"/>
            <w:tcMar>
              <w:top w:w="20" w:type="dxa"/>
              <w:left w:w="20" w:type="dxa"/>
              <w:bottom w:w="20" w:type="dxa"/>
              <w:right w:w="20" w:type="dxa"/>
            </w:tcMar>
            <w:vAlign w:val="center"/>
            <w:hideMark/>
          </w:tcPr>
          <w:p w14:paraId="4840611E" w14:textId="77777777" w:rsidR="0035480B" w:rsidRPr="00581B3A" w:rsidRDefault="0035480B" w:rsidP="00630193">
            <w:pPr>
              <w:pStyle w:val="movimento2"/>
              <w:rPr>
                <w:color w:val="002060"/>
              </w:rPr>
            </w:pPr>
            <w:r w:rsidRPr="00581B3A">
              <w:rPr>
                <w:color w:val="002060"/>
              </w:rPr>
              <w:t xml:space="preserve">(SPECIAL ONE SPORTING CLUB) </w:t>
            </w:r>
          </w:p>
        </w:tc>
      </w:tr>
      <w:tr w:rsidR="0035480B" w:rsidRPr="00581B3A" w14:paraId="7BCE88AB" w14:textId="77777777" w:rsidTr="00630193">
        <w:tc>
          <w:tcPr>
            <w:tcW w:w="2200" w:type="dxa"/>
            <w:tcMar>
              <w:top w:w="20" w:type="dxa"/>
              <w:left w:w="20" w:type="dxa"/>
              <w:bottom w:w="20" w:type="dxa"/>
              <w:right w:w="20" w:type="dxa"/>
            </w:tcMar>
            <w:vAlign w:val="center"/>
            <w:hideMark/>
          </w:tcPr>
          <w:p w14:paraId="2786849D" w14:textId="77777777" w:rsidR="0035480B" w:rsidRPr="00581B3A" w:rsidRDefault="0035480B" w:rsidP="00630193">
            <w:pPr>
              <w:pStyle w:val="movimento"/>
              <w:rPr>
                <w:color w:val="002060"/>
              </w:rPr>
            </w:pPr>
            <w:r w:rsidRPr="00581B3A">
              <w:rPr>
                <w:color w:val="002060"/>
              </w:rPr>
              <w:t>MORESCHINI MATTEO</w:t>
            </w:r>
          </w:p>
        </w:tc>
        <w:tc>
          <w:tcPr>
            <w:tcW w:w="2200" w:type="dxa"/>
            <w:tcMar>
              <w:top w:w="20" w:type="dxa"/>
              <w:left w:w="20" w:type="dxa"/>
              <w:bottom w:w="20" w:type="dxa"/>
              <w:right w:w="20" w:type="dxa"/>
            </w:tcMar>
            <w:vAlign w:val="center"/>
            <w:hideMark/>
          </w:tcPr>
          <w:p w14:paraId="6E9A4D9B" w14:textId="77777777" w:rsidR="0035480B" w:rsidRPr="00581B3A" w:rsidRDefault="0035480B" w:rsidP="00630193">
            <w:pPr>
              <w:pStyle w:val="movimento2"/>
              <w:rPr>
                <w:color w:val="002060"/>
              </w:rPr>
            </w:pPr>
            <w:r w:rsidRPr="00581B3A">
              <w:rPr>
                <w:color w:val="002060"/>
              </w:rPr>
              <w:t xml:space="preserve">(TRUENTIN LAMA) </w:t>
            </w:r>
          </w:p>
        </w:tc>
        <w:tc>
          <w:tcPr>
            <w:tcW w:w="800" w:type="dxa"/>
            <w:tcMar>
              <w:top w:w="20" w:type="dxa"/>
              <w:left w:w="20" w:type="dxa"/>
              <w:bottom w:w="20" w:type="dxa"/>
              <w:right w:w="20" w:type="dxa"/>
            </w:tcMar>
            <w:vAlign w:val="center"/>
            <w:hideMark/>
          </w:tcPr>
          <w:p w14:paraId="30A01398"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81C716F" w14:textId="77777777" w:rsidR="0035480B" w:rsidRPr="00581B3A" w:rsidRDefault="0035480B" w:rsidP="00630193">
            <w:pPr>
              <w:pStyle w:val="movimento"/>
              <w:rPr>
                <w:color w:val="002060"/>
              </w:rPr>
            </w:pPr>
            <w:r w:rsidRPr="00581B3A">
              <w:rPr>
                <w:color w:val="002060"/>
              </w:rPr>
              <w:t>CONTI CARLO</w:t>
            </w:r>
          </w:p>
        </w:tc>
        <w:tc>
          <w:tcPr>
            <w:tcW w:w="2200" w:type="dxa"/>
            <w:tcMar>
              <w:top w:w="20" w:type="dxa"/>
              <w:left w:w="20" w:type="dxa"/>
              <w:bottom w:w="20" w:type="dxa"/>
              <w:right w:w="20" w:type="dxa"/>
            </w:tcMar>
            <w:vAlign w:val="center"/>
            <w:hideMark/>
          </w:tcPr>
          <w:p w14:paraId="4638602D" w14:textId="77777777" w:rsidR="0035480B" w:rsidRPr="00581B3A" w:rsidRDefault="0035480B" w:rsidP="00630193">
            <w:pPr>
              <w:pStyle w:val="movimento2"/>
              <w:rPr>
                <w:color w:val="002060"/>
                <w:lang w:val="es-ES"/>
              </w:rPr>
            </w:pPr>
            <w:r w:rsidRPr="00581B3A">
              <w:rPr>
                <w:color w:val="002060"/>
                <w:lang w:val="es-ES"/>
              </w:rPr>
              <w:t xml:space="preserve">(VALMISA FUTSAL A.S.D.) </w:t>
            </w:r>
          </w:p>
        </w:tc>
      </w:tr>
      <w:tr w:rsidR="0035480B" w:rsidRPr="00581B3A" w14:paraId="08AA95A8" w14:textId="77777777" w:rsidTr="00630193">
        <w:tc>
          <w:tcPr>
            <w:tcW w:w="2200" w:type="dxa"/>
            <w:tcMar>
              <w:top w:w="20" w:type="dxa"/>
              <w:left w:w="20" w:type="dxa"/>
              <w:bottom w:w="20" w:type="dxa"/>
              <w:right w:w="20" w:type="dxa"/>
            </w:tcMar>
            <w:vAlign w:val="center"/>
            <w:hideMark/>
          </w:tcPr>
          <w:p w14:paraId="3D5DFEA8" w14:textId="77777777" w:rsidR="0035480B" w:rsidRPr="00581B3A" w:rsidRDefault="0035480B" w:rsidP="00630193">
            <w:pPr>
              <w:pStyle w:val="movimento"/>
              <w:rPr>
                <w:color w:val="002060"/>
              </w:rPr>
            </w:pPr>
            <w:r w:rsidRPr="00581B3A">
              <w:rPr>
                <w:color w:val="002060"/>
              </w:rPr>
              <w:t>VESPRINI ALEX</w:t>
            </w:r>
          </w:p>
        </w:tc>
        <w:tc>
          <w:tcPr>
            <w:tcW w:w="2200" w:type="dxa"/>
            <w:tcMar>
              <w:top w:w="20" w:type="dxa"/>
              <w:left w:w="20" w:type="dxa"/>
              <w:bottom w:w="20" w:type="dxa"/>
              <w:right w:w="20" w:type="dxa"/>
            </w:tcMar>
            <w:vAlign w:val="center"/>
            <w:hideMark/>
          </w:tcPr>
          <w:p w14:paraId="59FF5AA8" w14:textId="77777777" w:rsidR="0035480B" w:rsidRPr="00581B3A" w:rsidRDefault="0035480B" w:rsidP="00630193">
            <w:pPr>
              <w:pStyle w:val="movimento2"/>
              <w:rPr>
                <w:color w:val="002060"/>
                <w:lang w:val="es-ES"/>
              </w:rPr>
            </w:pPr>
            <w:r w:rsidRPr="00581B3A">
              <w:rPr>
                <w:color w:val="002060"/>
                <w:lang w:val="es-ES"/>
              </w:rPr>
              <w:t xml:space="preserve">(VALMISA FUTSAL A.S.D.) </w:t>
            </w:r>
          </w:p>
        </w:tc>
        <w:tc>
          <w:tcPr>
            <w:tcW w:w="800" w:type="dxa"/>
            <w:tcMar>
              <w:top w:w="20" w:type="dxa"/>
              <w:left w:w="20" w:type="dxa"/>
              <w:bottom w:w="20" w:type="dxa"/>
              <w:right w:w="20" w:type="dxa"/>
            </w:tcMar>
            <w:vAlign w:val="center"/>
            <w:hideMark/>
          </w:tcPr>
          <w:p w14:paraId="3445C0E3" w14:textId="77777777" w:rsidR="0035480B" w:rsidRPr="00581B3A" w:rsidRDefault="0035480B" w:rsidP="00630193">
            <w:pPr>
              <w:pStyle w:val="movimento"/>
              <w:rPr>
                <w:color w:val="002060"/>
                <w:lang w:val="es-ES"/>
              </w:rPr>
            </w:pPr>
            <w:r w:rsidRPr="00581B3A">
              <w:rPr>
                <w:color w:val="002060"/>
                <w:lang w:val="es-ES"/>
              </w:rPr>
              <w:t> </w:t>
            </w:r>
          </w:p>
        </w:tc>
        <w:tc>
          <w:tcPr>
            <w:tcW w:w="2200" w:type="dxa"/>
            <w:tcMar>
              <w:top w:w="20" w:type="dxa"/>
              <w:left w:w="20" w:type="dxa"/>
              <w:bottom w:w="20" w:type="dxa"/>
              <w:right w:w="20" w:type="dxa"/>
            </w:tcMar>
            <w:vAlign w:val="center"/>
            <w:hideMark/>
          </w:tcPr>
          <w:p w14:paraId="7305A6D8" w14:textId="77777777" w:rsidR="0035480B" w:rsidRPr="00581B3A" w:rsidRDefault="0035480B" w:rsidP="00630193">
            <w:pPr>
              <w:pStyle w:val="movimento"/>
              <w:rPr>
                <w:color w:val="002060"/>
                <w:lang w:val="es-ES"/>
              </w:rPr>
            </w:pPr>
            <w:r w:rsidRPr="00581B3A">
              <w:rPr>
                <w:color w:val="002060"/>
                <w:lang w:val="es-ES"/>
              </w:rPr>
              <w:t> </w:t>
            </w:r>
          </w:p>
        </w:tc>
        <w:tc>
          <w:tcPr>
            <w:tcW w:w="2200" w:type="dxa"/>
            <w:tcMar>
              <w:top w:w="20" w:type="dxa"/>
              <w:left w:w="20" w:type="dxa"/>
              <w:bottom w:w="20" w:type="dxa"/>
              <w:right w:w="20" w:type="dxa"/>
            </w:tcMar>
            <w:vAlign w:val="center"/>
            <w:hideMark/>
          </w:tcPr>
          <w:p w14:paraId="3ADE9944" w14:textId="77777777" w:rsidR="0035480B" w:rsidRPr="00581B3A" w:rsidRDefault="0035480B" w:rsidP="00630193">
            <w:pPr>
              <w:pStyle w:val="movimento2"/>
              <w:rPr>
                <w:color w:val="002060"/>
                <w:lang w:val="es-ES"/>
              </w:rPr>
            </w:pPr>
            <w:r w:rsidRPr="00581B3A">
              <w:rPr>
                <w:color w:val="002060"/>
                <w:lang w:val="es-ES"/>
              </w:rPr>
              <w:t> </w:t>
            </w:r>
          </w:p>
        </w:tc>
      </w:tr>
    </w:tbl>
    <w:p w14:paraId="133BFA3E" w14:textId="77777777" w:rsidR="0035480B" w:rsidRPr="00581B3A" w:rsidRDefault="0035480B" w:rsidP="0035480B">
      <w:pPr>
        <w:pStyle w:val="titolo10"/>
        <w:rPr>
          <w:rFonts w:eastAsiaTheme="minorEastAsia"/>
          <w:color w:val="002060"/>
        </w:rPr>
      </w:pPr>
      <w:r w:rsidRPr="00581B3A">
        <w:rPr>
          <w:color w:val="002060"/>
        </w:rPr>
        <w:t xml:space="preserve">GARE DEL 24/ 2/2024 </w:t>
      </w:r>
    </w:p>
    <w:p w14:paraId="7EFBD671" w14:textId="77777777" w:rsidR="0035480B" w:rsidRPr="00581B3A" w:rsidRDefault="0035480B" w:rsidP="0035480B">
      <w:pPr>
        <w:pStyle w:val="titolo7a"/>
        <w:rPr>
          <w:color w:val="002060"/>
        </w:rPr>
      </w:pPr>
      <w:r w:rsidRPr="00581B3A">
        <w:rPr>
          <w:color w:val="002060"/>
        </w:rPr>
        <w:t xml:space="preserve">PROVVEDIMENTI DISCIPLINARI </w:t>
      </w:r>
    </w:p>
    <w:p w14:paraId="1E5E968D" w14:textId="77777777" w:rsidR="0035480B" w:rsidRPr="00581B3A" w:rsidRDefault="0035480B" w:rsidP="0035480B">
      <w:pPr>
        <w:pStyle w:val="titolo7b0"/>
        <w:rPr>
          <w:color w:val="002060"/>
        </w:rPr>
      </w:pPr>
      <w:r w:rsidRPr="00581B3A">
        <w:rPr>
          <w:color w:val="002060"/>
        </w:rPr>
        <w:t xml:space="preserve">In base alle risultanze degli atti ufficiali sono state deliberate le seguenti sanzioni disciplinari. </w:t>
      </w:r>
    </w:p>
    <w:p w14:paraId="2DC26F79" w14:textId="77777777" w:rsidR="0035480B" w:rsidRPr="00581B3A" w:rsidRDefault="0035480B" w:rsidP="0035480B">
      <w:pPr>
        <w:pStyle w:val="titolo30"/>
        <w:rPr>
          <w:color w:val="002060"/>
        </w:rPr>
      </w:pPr>
      <w:r w:rsidRPr="00581B3A">
        <w:rPr>
          <w:color w:val="002060"/>
        </w:rPr>
        <w:t xml:space="preserve">CALCIATORI ESPULSI </w:t>
      </w:r>
    </w:p>
    <w:p w14:paraId="173B3D0A" w14:textId="77777777" w:rsidR="0035480B" w:rsidRPr="00581B3A" w:rsidRDefault="0035480B" w:rsidP="0035480B">
      <w:pPr>
        <w:pStyle w:val="titolo20"/>
        <w:rPr>
          <w:color w:val="002060"/>
        </w:rPr>
      </w:pPr>
      <w:r w:rsidRPr="00581B3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2E699590" w14:textId="77777777" w:rsidTr="00630193">
        <w:tc>
          <w:tcPr>
            <w:tcW w:w="2200" w:type="dxa"/>
            <w:tcMar>
              <w:top w:w="20" w:type="dxa"/>
              <w:left w:w="20" w:type="dxa"/>
              <w:bottom w:w="20" w:type="dxa"/>
              <w:right w:w="20" w:type="dxa"/>
            </w:tcMar>
            <w:vAlign w:val="center"/>
            <w:hideMark/>
          </w:tcPr>
          <w:p w14:paraId="56A1786E" w14:textId="77777777" w:rsidR="0035480B" w:rsidRPr="00581B3A" w:rsidRDefault="0035480B" w:rsidP="00630193">
            <w:pPr>
              <w:pStyle w:val="movimento"/>
              <w:rPr>
                <w:color w:val="002060"/>
              </w:rPr>
            </w:pPr>
            <w:r w:rsidRPr="00581B3A">
              <w:rPr>
                <w:color w:val="002060"/>
              </w:rPr>
              <w:t>COPPOLA MATTEO</w:t>
            </w:r>
          </w:p>
        </w:tc>
        <w:tc>
          <w:tcPr>
            <w:tcW w:w="2200" w:type="dxa"/>
            <w:tcMar>
              <w:top w:w="20" w:type="dxa"/>
              <w:left w:w="20" w:type="dxa"/>
              <w:bottom w:w="20" w:type="dxa"/>
              <w:right w:w="20" w:type="dxa"/>
            </w:tcMar>
            <w:vAlign w:val="center"/>
            <w:hideMark/>
          </w:tcPr>
          <w:p w14:paraId="0B95FEF6" w14:textId="77777777" w:rsidR="0035480B" w:rsidRPr="00581B3A" w:rsidRDefault="0035480B" w:rsidP="00630193">
            <w:pPr>
              <w:pStyle w:val="movimento2"/>
              <w:rPr>
                <w:color w:val="002060"/>
              </w:rPr>
            </w:pPr>
            <w:r w:rsidRPr="00581B3A">
              <w:rPr>
                <w:color w:val="002060"/>
              </w:rPr>
              <w:t xml:space="preserve">(ASPIO 2005) </w:t>
            </w:r>
          </w:p>
        </w:tc>
        <w:tc>
          <w:tcPr>
            <w:tcW w:w="800" w:type="dxa"/>
            <w:tcMar>
              <w:top w:w="20" w:type="dxa"/>
              <w:left w:w="20" w:type="dxa"/>
              <w:bottom w:w="20" w:type="dxa"/>
              <w:right w:w="20" w:type="dxa"/>
            </w:tcMar>
            <w:vAlign w:val="center"/>
            <w:hideMark/>
          </w:tcPr>
          <w:p w14:paraId="1462E588"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10C54CB"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11DC70A" w14:textId="77777777" w:rsidR="0035480B" w:rsidRPr="00581B3A" w:rsidRDefault="0035480B" w:rsidP="00630193">
            <w:pPr>
              <w:pStyle w:val="movimento2"/>
              <w:rPr>
                <w:color w:val="002060"/>
              </w:rPr>
            </w:pPr>
            <w:r w:rsidRPr="00581B3A">
              <w:rPr>
                <w:color w:val="002060"/>
              </w:rPr>
              <w:t> </w:t>
            </w:r>
          </w:p>
        </w:tc>
      </w:tr>
    </w:tbl>
    <w:p w14:paraId="239B815E" w14:textId="77777777" w:rsidR="0035480B" w:rsidRPr="00581B3A" w:rsidRDefault="0035480B" w:rsidP="0035480B">
      <w:pPr>
        <w:pStyle w:val="titolo20"/>
        <w:rPr>
          <w:rFonts w:eastAsiaTheme="minorEastAsia"/>
          <w:color w:val="002060"/>
        </w:rPr>
      </w:pPr>
      <w:r w:rsidRPr="00581B3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06ACADA4" w14:textId="77777777" w:rsidTr="00630193">
        <w:tc>
          <w:tcPr>
            <w:tcW w:w="2200" w:type="dxa"/>
            <w:tcMar>
              <w:top w:w="20" w:type="dxa"/>
              <w:left w:w="20" w:type="dxa"/>
              <w:bottom w:w="20" w:type="dxa"/>
              <w:right w:w="20" w:type="dxa"/>
            </w:tcMar>
            <w:vAlign w:val="center"/>
            <w:hideMark/>
          </w:tcPr>
          <w:p w14:paraId="1FBEB4A3" w14:textId="77777777" w:rsidR="0035480B" w:rsidRPr="00581B3A" w:rsidRDefault="0035480B" w:rsidP="00630193">
            <w:pPr>
              <w:pStyle w:val="movimento"/>
              <w:rPr>
                <w:color w:val="002060"/>
              </w:rPr>
            </w:pPr>
            <w:r w:rsidRPr="00581B3A">
              <w:rPr>
                <w:color w:val="002060"/>
              </w:rPr>
              <w:t>DI BIASE ALESSANDRO</w:t>
            </w:r>
          </w:p>
        </w:tc>
        <w:tc>
          <w:tcPr>
            <w:tcW w:w="2200" w:type="dxa"/>
            <w:tcMar>
              <w:top w:w="20" w:type="dxa"/>
              <w:left w:w="20" w:type="dxa"/>
              <w:bottom w:w="20" w:type="dxa"/>
              <w:right w:w="20" w:type="dxa"/>
            </w:tcMar>
            <w:vAlign w:val="center"/>
            <w:hideMark/>
          </w:tcPr>
          <w:p w14:paraId="7224A19C" w14:textId="77777777" w:rsidR="0035480B" w:rsidRPr="00581B3A" w:rsidRDefault="0035480B" w:rsidP="00630193">
            <w:pPr>
              <w:pStyle w:val="movimento2"/>
              <w:rPr>
                <w:color w:val="002060"/>
              </w:rPr>
            </w:pPr>
            <w:r w:rsidRPr="00581B3A">
              <w:rPr>
                <w:color w:val="002060"/>
              </w:rPr>
              <w:t xml:space="preserve">(CALCETTO NUMANA) </w:t>
            </w:r>
          </w:p>
        </w:tc>
        <w:tc>
          <w:tcPr>
            <w:tcW w:w="800" w:type="dxa"/>
            <w:tcMar>
              <w:top w:w="20" w:type="dxa"/>
              <w:left w:w="20" w:type="dxa"/>
              <w:bottom w:w="20" w:type="dxa"/>
              <w:right w:w="20" w:type="dxa"/>
            </w:tcMar>
            <w:vAlign w:val="center"/>
            <w:hideMark/>
          </w:tcPr>
          <w:p w14:paraId="0258DA0F"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25B212A5"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B820954" w14:textId="77777777" w:rsidR="0035480B" w:rsidRPr="00581B3A" w:rsidRDefault="0035480B" w:rsidP="00630193">
            <w:pPr>
              <w:pStyle w:val="movimento2"/>
              <w:rPr>
                <w:color w:val="002060"/>
              </w:rPr>
            </w:pPr>
            <w:r w:rsidRPr="00581B3A">
              <w:rPr>
                <w:color w:val="002060"/>
              </w:rPr>
              <w:t> </w:t>
            </w:r>
          </w:p>
        </w:tc>
      </w:tr>
    </w:tbl>
    <w:p w14:paraId="298E230D" w14:textId="77777777" w:rsidR="0035480B" w:rsidRPr="00581B3A" w:rsidRDefault="0035480B" w:rsidP="0035480B">
      <w:pPr>
        <w:pStyle w:val="titolo30"/>
        <w:rPr>
          <w:rFonts w:eastAsiaTheme="minorEastAsia"/>
          <w:color w:val="002060"/>
        </w:rPr>
      </w:pPr>
      <w:r w:rsidRPr="00581B3A">
        <w:rPr>
          <w:color w:val="002060"/>
        </w:rPr>
        <w:t xml:space="preserve">CALCIATORI NON ESPULSI </w:t>
      </w:r>
    </w:p>
    <w:p w14:paraId="4CE38596" w14:textId="77777777" w:rsidR="0035480B" w:rsidRPr="00581B3A" w:rsidRDefault="0035480B" w:rsidP="0035480B">
      <w:pPr>
        <w:pStyle w:val="titolo20"/>
        <w:rPr>
          <w:color w:val="002060"/>
        </w:rPr>
      </w:pPr>
      <w:r w:rsidRPr="00581B3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1DF0257B" w14:textId="77777777" w:rsidTr="00630193">
        <w:tc>
          <w:tcPr>
            <w:tcW w:w="2200" w:type="dxa"/>
            <w:tcMar>
              <w:top w:w="20" w:type="dxa"/>
              <w:left w:w="20" w:type="dxa"/>
              <w:bottom w:w="20" w:type="dxa"/>
              <w:right w:w="20" w:type="dxa"/>
            </w:tcMar>
            <w:vAlign w:val="center"/>
            <w:hideMark/>
          </w:tcPr>
          <w:p w14:paraId="4F88997E" w14:textId="77777777" w:rsidR="0035480B" w:rsidRPr="00581B3A" w:rsidRDefault="0035480B" w:rsidP="00630193">
            <w:pPr>
              <w:pStyle w:val="movimento"/>
              <w:rPr>
                <w:color w:val="002060"/>
              </w:rPr>
            </w:pPr>
            <w:r w:rsidRPr="00581B3A">
              <w:rPr>
                <w:color w:val="002060"/>
              </w:rPr>
              <w:t>RANGO MICHAEL</w:t>
            </w:r>
          </w:p>
        </w:tc>
        <w:tc>
          <w:tcPr>
            <w:tcW w:w="2200" w:type="dxa"/>
            <w:tcMar>
              <w:top w:w="20" w:type="dxa"/>
              <w:left w:w="20" w:type="dxa"/>
              <w:bottom w:w="20" w:type="dxa"/>
              <w:right w:w="20" w:type="dxa"/>
            </w:tcMar>
            <w:vAlign w:val="center"/>
            <w:hideMark/>
          </w:tcPr>
          <w:p w14:paraId="467553FC" w14:textId="77777777" w:rsidR="0035480B" w:rsidRPr="00581B3A" w:rsidRDefault="0035480B" w:rsidP="00630193">
            <w:pPr>
              <w:pStyle w:val="movimento2"/>
              <w:rPr>
                <w:color w:val="002060"/>
              </w:rPr>
            </w:pPr>
            <w:r w:rsidRPr="00581B3A">
              <w:rPr>
                <w:color w:val="002060"/>
              </w:rPr>
              <w:t xml:space="preserve">(CDC 2018) </w:t>
            </w:r>
          </w:p>
        </w:tc>
        <w:tc>
          <w:tcPr>
            <w:tcW w:w="800" w:type="dxa"/>
            <w:tcMar>
              <w:top w:w="20" w:type="dxa"/>
              <w:left w:w="20" w:type="dxa"/>
              <w:bottom w:w="20" w:type="dxa"/>
              <w:right w:w="20" w:type="dxa"/>
            </w:tcMar>
            <w:vAlign w:val="center"/>
            <w:hideMark/>
          </w:tcPr>
          <w:p w14:paraId="1E23C2E4"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CF85E39" w14:textId="77777777" w:rsidR="0035480B" w:rsidRPr="00581B3A" w:rsidRDefault="0035480B" w:rsidP="00630193">
            <w:pPr>
              <w:pStyle w:val="movimento"/>
              <w:rPr>
                <w:color w:val="002060"/>
              </w:rPr>
            </w:pPr>
            <w:r w:rsidRPr="00581B3A">
              <w:rPr>
                <w:color w:val="002060"/>
              </w:rPr>
              <w:t>COACCI JOURI</w:t>
            </w:r>
          </w:p>
        </w:tc>
        <w:tc>
          <w:tcPr>
            <w:tcW w:w="2200" w:type="dxa"/>
            <w:tcMar>
              <w:top w:w="20" w:type="dxa"/>
              <w:left w:w="20" w:type="dxa"/>
              <w:bottom w:w="20" w:type="dxa"/>
              <w:right w:w="20" w:type="dxa"/>
            </w:tcMar>
            <w:vAlign w:val="center"/>
            <w:hideMark/>
          </w:tcPr>
          <w:p w14:paraId="3F438FCB" w14:textId="77777777" w:rsidR="0035480B" w:rsidRPr="00581B3A" w:rsidRDefault="0035480B" w:rsidP="00630193">
            <w:pPr>
              <w:pStyle w:val="movimento2"/>
              <w:rPr>
                <w:color w:val="002060"/>
              </w:rPr>
            </w:pPr>
            <w:r w:rsidRPr="00581B3A">
              <w:rPr>
                <w:color w:val="002060"/>
              </w:rPr>
              <w:t xml:space="preserve">(SAN BIAGIO) </w:t>
            </w:r>
          </w:p>
        </w:tc>
      </w:tr>
      <w:tr w:rsidR="0035480B" w:rsidRPr="00581B3A" w14:paraId="08CE5146" w14:textId="77777777" w:rsidTr="00630193">
        <w:tc>
          <w:tcPr>
            <w:tcW w:w="2200" w:type="dxa"/>
            <w:tcMar>
              <w:top w:w="20" w:type="dxa"/>
              <w:left w:w="20" w:type="dxa"/>
              <w:bottom w:w="20" w:type="dxa"/>
              <w:right w:w="20" w:type="dxa"/>
            </w:tcMar>
            <w:vAlign w:val="center"/>
            <w:hideMark/>
          </w:tcPr>
          <w:p w14:paraId="20DAA525" w14:textId="77777777" w:rsidR="0035480B" w:rsidRPr="00581B3A" w:rsidRDefault="0035480B" w:rsidP="00630193">
            <w:pPr>
              <w:pStyle w:val="movimento"/>
              <w:rPr>
                <w:color w:val="002060"/>
              </w:rPr>
            </w:pPr>
            <w:r w:rsidRPr="00581B3A">
              <w:rPr>
                <w:color w:val="002060"/>
              </w:rPr>
              <w:t>ANTONINI ALESSANDRO</w:t>
            </w:r>
          </w:p>
        </w:tc>
        <w:tc>
          <w:tcPr>
            <w:tcW w:w="2200" w:type="dxa"/>
            <w:tcMar>
              <w:top w:w="20" w:type="dxa"/>
              <w:left w:w="20" w:type="dxa"/>
              <w:bottom w:w="20" w:type="dxa"/>
              <w:right w:w="20" w:type="dxa"/>
            </w:tcMar>
            <w:vAlign w:val="center"/>
            <w:hideMark/>
          </w:tcPr>
          <w:p w14:paraId="7EFE3E86" w14:textId="77777777" w:rsidR="0035480B" w:rsidRPr="00581B3A" w:rsidRDefault="0035480B" w:rsidP="00630193">
            <w:pPr>
              <w:pStyle w:val="movimento2"/>
              <w:rPr>
                <w:color w:val="002060"/>
              </w:rPr>
            </w:pPr>
            <w:r w:rsidRPr="00581B3A">
              <w:rPr>
                <w:color w:val="002060"/>
              </w:rPr>
              <w:t xml:space="preserve">(VISSO-ALTONERA CALCIO1970) </w:t>
            </w:r>
          </w:p>
        </w:tc>
        <w:tc>
          <w:tcPr>
            <w:tcW w:w="800" w:type="dxa"/>
            <w:tcMar>
              <w:top w:w="20" w:type="dxa"/>
              <w:left w:w="20" w:type="dxa"/>
              <w:bottom w:w="20" w:type="dxa"/>
              <w:right w:w="20" w:type="dxa"/>
            </w:tcMar>
            <w:vAlign w:val="center"/>
            <w:hideMark/>
          </w:tcPr>
          <w:p w14:paraId="7AB1A2D2"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BC05425"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C68BAAC" w14:textId="77777777" w:rsidR="0035480B" w:rsidRPr="00581B3A" w:rsidRDefault="0035480B" w:rsidP="00630193">
            <w:pPr>
              <w:pStyle w:val="movimento2"/>
              <w:rPr>
                <w:color w:val="002060"/>
              </w:rPr>
            </w:pPr>
            <w:r w:rsidRPr="00581B3A">
              <w:rPr>
                <w:color w:val="002060"/>
              </w:rPr>
              <w:t> </w:t>
            </w:r>
          </w:p>
        </w:tc>
      </w:tr>
    </w:tbl>
    <w:p w14:paraId="6E109669" w14:textId="77777777" w:rsidR="0035480B" w:rsidRPr="00581B3A" w:rsidRDefault="0035480B" w:rsidP="0035480B">
      <w:pPr>
        <w:pStyle w:val="titolo20"/>
        <w:rPr>
          <w:rFonts w:eastAsiaTheme="minorEastAsia"/>
          <w:color w:val="002060"/>
        </w:rPr>
      </w:pPr>
      <w:r w:rsidRPr="00581B3A">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4E6D9332" w14:textId="77777777" w:rsidTr="00630193">
        <w:tc>
          <w:tcPr>
            <w:tcW w:w="2200" w:type="dxa"/>
            <w:tcMar>
              <w:top w:w="20" w:type="dxa"/>
              <w:left w:w="20" w:type="dxa"/>
              <w:bottom w:w="20" w:type="dxa"/>
              <w:right w:w="20" w:type="dxa"/>
            </w:tcMar>
            <w:vAlign w:val="center"/>
            <w:hideMark/>
          </w:tcPr>
          <w:p w14:paraId="0D672BE4" w14:textId="77777777" w:rsidR="0035480B" w:rsidRPr="00581B3A" w:rsidRDefault="0035480B" w:rsidP="00630193">
            <w:pPr>
              <w:pStyle w:val="movimento"/>
              <w:rPr>
                <w:color w:val="002060"/>
              </w:rPr>
            </w:pPr>
            <w:r w:rsidRPr="00581B3A">
              <w:rPr>
                <w:color w:val="002060"/>
              </w:rPr>
              <w:t>GROSSI DAVIDE</w:t>
            </w:r>
          </w:p>
        </w:tc>
        <w:tc>
          <w:tcPr>
            <w:tcW w:w="2200" w:type="dxa"/>
            <w:tcMar>
              <w:top w:w="20" w:type="dxa"/>
              <w:left w:w="20" w:type="dxa"/>
              <w:bottom w:w="20" w:type="dxa"/>
              <w:right w:w="20" w:type="dxa"/>
            </w:tcMar>
            <w:vAlign w:val="center"/>
            <w:hideMark/>
          </w:tcPr>
          <w:p w14:paraId="4A0B731D" w14:textId="77777777" w:rsidR="0035480B" w:rsidRPr="00581B3A" w:rsidRDefault="0035480B" w:rsidP="00630193">
            <w:pPr>
              <w:pStyle w:val="movimento2"/>
              <w:rPr>
                <w:color w:val="002060"/>
              </w:rPr>
            </w:pPr>
            <w:r w:rsidRPr="00581B3A">
              <w:rPr>
                <w:color w:val="002060"/>
              </w:rPr>
              <w:t xml:space="preserve">(RIVIERA DELLE PALME) </w:t>
            </w:r>
          </w:p>
        </w:tc>
        <w:tc>
          <w:tcPr>
            <w:tcW w:w="800" w:type="dxa"/>
            <w:tcMar>
              <w:top w:w="20" w:type="dxa"/>
              <w:left w:w="20" w:type="dxa"/>
              <w:bottom w:w="20" w:type="dxa"/>
              <w:right w:w="20" w:type="dxa"/>
            </w:tcMar>
            <w:vAlign w:val="center"/>
            <w:hideMark/>
          </w:tcPr>
          <w:p w14:paraId="344BFC99"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22643FC"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10B028B" w14:textId="77777777" w:rsidR="0035480B" w:rsidRPr="00581B3A" w:rsidRDefault="0035480B" w:rsidP="00630193">
            <w:pPr>
              <w:pStyle w:val="movimento2"/>
              <w:rPr>
                <w:color w:val="002060"/>
              </w:rPr>
            </w:pPr>
            <w:r w:rsidRPr="00581B3A">
              <w:rPr>
                <w:color w:val="002060"/>
              </w:rPr>
              <w:t> </w:t>
            </w:r>
          </w:p>
        </w:tc>
      </w:tr>
    </w:tbl>
    <w:p w14:paraId="5CB4B303" w14:textId="77777777" w:rsidR="0035480B" w:rsidRPr="00581B3A" w:rsidRDefault="0035480B" w:rsidP="0035480B">
      <w:pPr>
        <w:pStyle w:val="titolo20"/>
        <w:rPr>
          <w:rFonts w:eastAsiaTheme="minorEastAsia"/>
          <w:color w:val="002060"/>
        </w:rPr>
      </w:pPr>
      <w:r w:rsidRPr="00581B3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2F3766A2" w14:textId="77777777" w:rsidTr="00630193">
        <w:tc>
          <w:tcPr>
            <w:tcW w:w="2200" w:type="dxa"/>
            <w:tcMar>
              <w:top w:w="20" w:type="dxa"/>
              <w:left w:w="20" w:type="dxa"/>
              <w:bottom w:w="20" w:type="dxa"/>
              <w:right w:w="20" w:type="dxa"/>
            </w:tcMar>
            <w:vAlign w:val="center"/>
            <w:hideMark/>
          </w:tcPr>
          <w:p w14:paraId="1B446FBB" w14:textId="77777777" w:rsidR="0035480B" w:rsidRPr="00581B3A" w:rsidRDefault="0035480B" w:rsidP="00630193">
            <w:pPr>
              <w:pStyle w:val="movimento"/>
              <w:rPr>
                <w:color w:val="002060"/>
              </w:rPr>
            </w:pPr>
            <w:r w:rsidRPr="00581B3A">
              <w:rPr>
                <w:color w:val="002060"/>
              </w:rPr>
              <w:t>VENANZI GIOVANNI</w:t>
            </w:r>
          </w:p>
        </w:tc>
        <w:tc>
          <w:tcPr>
            <w:tcW w:w="2200" w:type="dxa"/>
            <w:tcMar>
              <w:top w:w="20" w:type="dxa"/>
              <w:left w:w="20" w:type="dxa"/>
              <w:bottom w:w="20" w:type="dxa"/>
              <w:right w:w="20" w:type="dxa"/>
            </w:tcMar>
            <w:vAlign w:val="center"/>
            <w:hideMark/>
          </w:tcPr>
          <w:p w14:paraId="2B7F1328" w14:textId="77777777" w:rsidR="0035480B" w:rsidRPr="00581B3A" w:rsidRDefault="0035480B" w:rsidP="00630193">
            <w:pPr>
              <w:pStyle w:val="movimento2"/>
              <w:rPr>
                <w:color w:val="002060"/>
              </w:rPr>
            </w:pPr>
            <w:r w:rsidRPr="00581B3A">
              <w:rPr>
                <w:color w:val="002060"/>
              </w:rPr>
              <w:t xml:space="preserve">(ANGELI) </w:t>
            </w:r>
          </w:p>
        </w:tc>
        <w:tc>
          <w:tcPr>
            <w:tcW w:w="800" w:type="dxa"/>
            <w:tcMar>
              <w:top w:w="20" w:type="dxa"/>
              <w:left w:w="20" w:type="dxa"/>
              <w:bottom w:w="20" w:type="dxa"/>
              <w:right w:w="20" w:type="dxa"/>
            </w:tcMar>
            <w:vAlign w:val="center"/>
            <w:hideMark/>
          </w:tcPr>
          <w:p w14:paraId="450E9E2D"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CD70A79" w14:textId="77777777" w:rsidR="0035480B" w:rsidRPr="00581B3A" w:rsidRDefault="0035480B" w:rsidP="00630193">
            <w:pPr>
              <w:pStyle w:val="movimento"/>
              <w:rPr>
                <w:color w:val="002060"/>
              </w:rPr>
            </w:pPr>
            <w:r w:rsidRPr="00581B3A">
              <w:rPr>
                <w:color w:val="002060"/>
              </w:rPr>
              <w:t>ANDREOZZI LORIS</w:t>
            </w:r>
          </w:p>
        </w:tc>
        <w:tc>
          <w:tcPr>
            <w:tcW w:w="2200" w:type="dxa"/>
            <w:tcMar>
              <w:top w:w="20" w:type="dxa"/>
              <w:left w:w="20" w:type="dxa"/>
              <w:bottom w:w="20" w:type="dxa"/>
              <w:right w:w="20" w:type="dxa"/>
            </w:tcMar>
            <w:vAlign w:val="center"/>
            <w:hideMark/>
          </w:tcPr>
          <w:p w14:paraId="40B9B3E6" w14:textId="77777777" w:rsidR="0035480B" w:rsidRPr="00581B3A" w:rsidRDefault="0035480B" w:rsidP="00630193">
            <w:pPr>
              <w:pStyle w:val="movimento2"/>
              <w:rPr>
                <w:color w:val="002060"/>
              </w:rPr>
            </w:pPr>
            <w:r w:rsidRPr="00581B3A">
              <w:rPr>
                <w:color w:val="002060"/>
              </w:rPr>
              <w:t xml:space="preserve">(ASPIO 2005) </w:t>
            </w:r>
          </w:p>
        </w:tc>
      </w:tr>
      <w:tr w:rsidR="0035480B" w:rsidRPr="00581B3A" w14:paraId="0538A7AA" w14:textId="77777777" w:rsidTr="00630193">
        <w:tc>
          <w:tcPr>
            <w:tcW w:w="2200" w:type="dxa"/>
            <w:tcMar>
              <w:top w:w="20" w:type="dxa"/>
              <w:left w:w="20" w:type="dxa"/>
              <w:bottom w:w="20" w:type="dxa"/>
              <w:right w:w="20" w:type="dxa"/>
            </w:tcMar>
            <w:vAlign w:val="center"/>
            <w:hideMark/>
          </w:tcPr>
          <w:p w14:paraId="7B6913CA" w14:textId="77777777" w:rsidR="0035480B" w:rsidRPr="00581B3A" w:rsidRDefault="0035480B" w:rsidP="00630193">
            <w:pPr>
              <w:pStyle w:val="movimento"/>
              <w:rPr>
                <w:color w:val="002060"/>
              </w:rPr>
            </w:pPr>
            <w:r w:rsidRPr="00581B3A">
              <w:rPr>
                <w:color w:val="002060"/>
              </w:rPr>
              <w:t>BARBABELLA DANIELE</w:t>
            </w:r>
          </w:p>
        </w:tc>
        <w:tc>
          <w:tcPr>
            <w:tcW w:w="2200" w:type="dxa"/>
            <w:tcMar>
              <w:top w:w="20" w:type="dxa"/>
              <w:left w:w="20" w:type="dxa"/>
              <w:bottom w:w="20" w:type="dxa"/>
              <w:right w:w="20" w:type="dxa"/>
            </w:tcMar>
            <w:vAlign w:val="center"/>
            <w:hideMark/>
          </w:tcPr>
          <w:p w14:paraId="09291C67" w14:textId="77777777" w:rsidR="0035480B" w:rsidRPr="00581B3A" w:rsidRDefault="0035480B" w:rsidP="00630193">
            <w:pPr>
              <w:pStyle w:val="movimento2"/>
              <w:rPr>
                <w:color w:val="002060"/>
              </w:rPr>
            </w:pPr>
            <w:r w:rsidRPr="00581B3A">
              <w:rPr>
                <w:color w:val="002060"/>
              </w:rPr>
              <w:t xml:space="preserve">(ASPIO 2005) </w:t>
            </w:r>
          </w:p>
        </w:tc>
        <w:tc>
          <w:tcPr>
            <w:tcW w:w="800" w:type="dxa"/>
            <w:tcMar>
              <w:top w:w="20" w:type="dxa"/>
              <w:left w:w="20" w:type="dxa"/>
              <w:bottom w:w="20" w:type="dxa"/>
              <w:right w:w="20" w:type="dxa"/>
            </w:tcMar>
            <w:vAlign w:val="center"/>
            <w:hideMark/>
          </w:tcPr>
          <w:p w14:paraId="0933642D"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1396D423" w14:textId="77777777" w:rsidR="0035480B" w:rsidRPr="00581B3A" w:rsidRDefault="0035480B" w:rsidP="00630193">
            <w:pPr>
              <w:pStyle w:val="movimento"/>
              <w:rPr>
                <w:color w:val="002060"/>
              </w:rPr>
            </w:pPr>
            <w:r w:rsidRPr="00581B3A">
              <w:rPr>
                <w:color w:val="002060"/>
              </w:rPr>
              <w:t>SGROI GIANLUCA</w:t>
            </w:r>
          </w:p>
        </w:tc>
        <w:tc>
          <w:tcPr>
            <w:tcW w:w="2200" w:type="dxa"/>
            <w:tcMar>
              <w:top w:w="20" w:type="dxa"/>
              <w:left w:w="20" w:type="dxa"/>
              <w:bottom w:w="20" w:type="dxa"/>
              <w:right w:w="20" w:type="dxa"/>
            </w:tcMar>
            <w:vAlign w:val="center"/>
            <w:hideMark/>
          </w:tcPr>
          <w:p w14:paraId="1C5508A0" w14:textId="77777777" w:rsidR="0035480B" w:rsidRPr="00581B3A" w:rsidRDefault="0035480B" w:rsidP="00630193">
            <w:pPr>
              <w:pStyle w:val="movimento2"/>
              <w:rPr>
                <w:color w:val="002060"/>
              </w:rPr>
            </w:pPr>
            <w:r w:rsidRPr="00581B3A">
              <w:rPr>
                <w:color w:val="002060"/>
              </w:rPr>
              <w:t xml:space="preserve">(ASPIO 2005) </w:t>
            </w:r>
          </w:p>
        </w:tc>
      </w:tr>
      <w:tr w:rsidR="0035480B" w:rsidRPr="00581B3A" w14:paraId="7771A981" w14:textId="77777777" w:rsidTr="00630193">
        <w:tc>
          <w:tcPr>
            <w:tcW w:w="2200" w:type="dxa"/>
            <w:tcMar>
              <w:top w:w="20" w:type="dxa"/>
              <w:left w:w="20" w:type="dxa"/>
              <w:bottom w:w="20" w:type="dxa"/>
              <w:right w:w="20" w:type="dxa"/>
            </w:tcMar>
            <w:vAlign w:val="center"/>
            <w:hideMark/>
          </w:tcPr>
          <w:p w14:paraId="6984C773" w14:textId="77777777" w:rsidR="0035480B" w:rsidRPr="00581B3A" w:rsidRDefault="0035480B" w:rsidP="00630193">
            <w:pPr>
              <w:pStyle w:val="movimento"/>
              <w:rPr>
                <w:color w:val="002060"/>
              </w:rPr>
            </w:pPr>
            <w:r w:rsidRPr="00581B3A">
              <w:rPr>
                <w:color w:val="002060"/>
              </w:rPr>
              <w:t>LAMBERTUCCI MANUEL</w:t>
            </w:r>
          </w:p>
        </w:tc>
        <w:tc>
          <w:tcPr>
            <w:tcW w:w="2200" w:type="dxa"/>
            <w:tcMar>
              <w:top w:w="20" w:type="dxa"/>
              <w:left w:w="20" w:type="dxa"/>
              <w:bottom w:w="20" w:type="dxa"/>
              <w:right w:w="20" w:type="dxa"/>
            </w:tcMar>
            <w:vAlign w:val="center"/>
            <w:hideMark/>
          </w:tcPr>
          <w:p w14:paraId="25E46471" w14:textId="77777777" w:rsidR="0035480B" w:rsidRPr="00581B3A" w:rsidRDefault="0035480B" w:rsidP="00630193">
            <w:pPr>
              <w:pStyle w:val="movimento2"/>
              <w:rPr>
                <w:color w:val="002060"/>
              </w:rPr>
            </w:pPr>
            <w:r w:rsidRPr="00581B3A">
              <w:rPr>
                <w:color w:val="002060"/>
              </w:rPr>
              <w:t xml:space="preserve">(VIRTUS ASD) </w:t>
            </w:r>
          </w:p>
        </w:tc>
        <w:tc>
          <w:tcPr>
            <w:tcW w:w="800" w:type="dxa"/>
            <w:tcMar>
              <w:top w:w="20" w:type="dxa"/>
              <w:left w:w="20" w:type="dxa"/>
              <w:bottom w:w="20" w:type="dxa"/>
              <w:right w:w="20" w:type="dxa"/>
            </w:tcMar>
            <w:vAlign w:val="center"/>
            <w:hideMark/>
          </w:tcPr>
          <w:p w14:paraId="45EDF87A"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562275A"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18C8907" w14:textId="77777777" w:rsidR="0035480B" w:rsidRPr="00581B3A" w:rsidRDefault="0035480B" w:rsidP="00630193">
            <w:pPr>
              <w:pStyle w:val="movimento2"/>
              <w:rPr>
                <w:color w:val="002060"/>
              </w:rPr>
            </w:pPr>
            <w:r w:rsidRPr="00581B3A">
              <w:rPr>
                <w:color w:val="002060"/>
              </w:rPr>
              <w:t> </w:t>
            </w:r>
          </w:p>
        </w:tc>
      </w:tr>
    </w:tbl>
    <w:p w14:paraId="5E80C381" w14:textId="77777777" w:rsidR="0035480B" w:rsidRPr="00581B3A" w:rsidRDefault="0035480B" w:rsidP="0035480B">
      <w:pPr>
        <w:pStyle w:val="titolo20"/>
        <w:rPr>
          <w:rFonts w:eastAsiaTheme="minorEastAsia"/>
          <w:color w:val="002060"/>
        </w:rPr>
      </w:pPr>
      <w:r w:rsidRPr="00581B3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12BF865C" w14:textId="77777777" w:rsidTr="00630193">
        <w:tc>
          <w:tcPr>
            <w:tcW w:w="2200" w:type="dxa"/>
            <w:tcMar>
              <w:top w:w="20" w:type="dxa"/>
              <w:left w:w="20" w:type="dxa"/>
              <w:bottom w:w="20" w:type="dxa"/>
              <w:right w:w="20" w:type="dxa"/>
            </w:tcMar>
            <w:vAlign w:val="center"/>
            <w:hideMark/>
          </w:tcPr>
          <w:p w14:paraId="0CD91FA2" w14:textId="77777777" w:rsidR="0035480B" w:rsidRPr="00581B3A" w:rsidRDefault="0035480B" w:rsidP="00630193">
            <w:pPr>
              <w:pStyle w:val="movimento"/>
              <w:rPr>
                <w:color w:val="002060"/>
              </w:rPr>
            </w:pPr>
            <w:proofErr w:type="gramStart"/>
            <w:r w:rsidRPr="00581B3A">
              <w:rPr>
                <w:color w:val="002060"/>
              </w:rPr>
              <w:t>BURINI</w:t>
            </w:r>
            <w:proofErr w:type="gramEnd"/>
            <w:r w:rsidRPr="00581B3A">
              <w:rPr>
                <w:color w:val="002060"/>
              </w:rPr>
              <w:t xml:space="preserve"> BRUNO</w:t>
            </w:r>
          </w:p>
        </w:tc>
        <w:tc>
          <w:tcPr>
            <w:tcW w:w="2200" w:type="dxa"/>
            <w:tcMar>
              <w:top w:w="20" w:type="dxa"/>
              <w:left w:w="20" w:type="dxa"/>
              <w:bottom w:w="20" w:type="dxa"/>
              <w:right w:w="20" w:type="dxa"/>
            </w:tcMar>
            <w:vAlign w:val="center"/>
            <w:hideMark/>
          </w:tcPr>
          <w:p w14:paraId="009F2F52" w14:textId="77777777" w:rsidR="0035480B" w:rsidRPr="00581B3A" w:rsidRDefault="0035480B" w:rsidP="00630193">
            <w:pPr>
              <w:pStyle w:val="movimento2"/>
              <w:rPr>
                <w:color w:val="002060"/>
              </w:rPr>
            </w:pPr>
            <w:r w:rsidRPr="00581B3A">
              <w:rPr>
                <w:color w:val="002060"/>
              </w:rPr>
              <w:t xml:space="preserve">(FABRIANO CALCIO A 5 2023) </w:t>
            </w:r>
          </w:p>
        </w:tc>
        <w:tc>
          <w:tcPr>
            <w:tcW w:w="800" w:type="dxa"/>
            <w:tcMar>
              <w:top w:w="20" w:type="dxa"/>
              <w:left w:w="20" w:type="dxa"/>
              <w:bottom w:w="20" w:type="dxa"/>
              <w:right w:w="20" w:type="dxa"/>
            </w:tcMar>
            <w:vAlign w:val="center"/>
            <w:hideMark/>
          </w:tcPr>
          <w:p w14:paraId="75E7095E"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B5F5E46" w14:textId="77777777" w:rsidR="0035480B" w:rsidRPr="00581B3A" w:rsidRDefault="0035480B" w:rsidP="00630193">
            <w:pPr>
              <w:pStyle w:val="movimento"/>
              <w:rPr>
                <w:color w:val="002060"/>
              </w:rPr>
            </w:pPr>
            <w:r w:rsidRPr="00581B3A">
              <w:rPr>
                <w:color w:val="002060"/>
              </w:rPr>
              <w:t>PASSERI ANDREA</w:t>
            </w:r>
          </w:p>
        </w:tc>
        <w:tc>
          <w:tcPr>
            <w:tcW w:w="2200" w:type="dxa"/>
            <w:tcMar>
              <w:top w:w="20" w:type="dxa"/>
              <w:left w:w="20" w:type="dxa"/>
              <w:bottom w:w="20" w:type="dxa"/>
              <w:right w:w="20" w:type="dxa"/>
            </w:tcMar>
            <w:vAlign w:val="center"/>
            <w:hideMark/>
          </w:tcPr>
          <w:p w14:paraId="54B083DD" w14:textId="77777777" w:rsidR="0035480B" w:rsidRPr="00581B3A" w:rsidRDefault="0035480B" w:rsidP="00630193">
            <w:pPr>
              <w:pStyle w:val="movimento2"/>
              <w:rPr>
                <w:color w:val="002060"/>
              </w:rPr>
            </w:pPr>
            <w:r w:rsidRPr="00581B3A">
              <w:rPr>
                <w:color w:val="002060"/>
              </w:rPr>
              <w:t xml:space="preserve">(FABRIANO CALCIO A 5 2023) </w:t>
            </w:r>
          </w:p>
        </w:tc>
      </w:tr>
      <w:tr w:rsidR="0035480B" w:rsidRPr="00581B3A" w14:paraId="2E3C9A57" w14:textId="77777777" w:rsidTr="00630193">
        <w:tc>
          <w:tcPr>
            <w:tcW w:w="2200" w:type="dxa"/>
            <w:tcMar>
              <w:top w:w="20" w:type="dxa"/>
              <w:left w:w="20" w:type="dxa"/>
              <w:bottom w:w="20" w:type="dxa"/>
              <w:right w:w="20" w:type="dxa"/>
            </w:tcMar>
            <w:vAlign w:val="center"/>
            <w:hideMark/>
          </w:tcPr>
          <w:p w14:paraId="58923F6D" w14:textId="77777777" w:rsidR="0035480B" w:rsidRPr="00581B3A" w:rsidRDefault="0035480B" w:rsidP="00630193">
            <w:pPr>
              <w:pStyle w:val="movimento"/>
              <w:rPr>
                <w:color w:val="002060"/>
              </w:rPr>
            </w:pPr>
            <w:r w:rsidRPr="00581B3A">
              <w:rPr>
                <w:color w:val="002060"/>
              </w:rPr>
              <w:t>PREARSI MARCO</w:t>
            </w:r>
          </w:p>
        </w:tc>
        <w:tc>
          <w:tcPr>
            <w:tcW w:w="2200" w:type="dxa"/>
            <w:tcMar>
              <w:top w:w="20" w:type="dxa"/>
              <w:left w:w="20" w:type="dxa"/>
              <w:bottom w:w="20" w:type="dxa"/>
              <w:right w:w="20" w:type="dxa"/>
            </w:tcMar>
            <w:vAlign w:val="center"/>
            <w:hideMark/>
          </w:tcPr>
          <w:p w14:paraId="7D9827CA" w14:textId="77777777" w:rsidR="0035480B" w:rsidRPr="00581B3A" w:rsidRDefault="0035480B" w:rsidP="00630193">
            <w:pPr>
              <w:pStyle w:val="movimento2"/>
              <w:rPr>
                <w:color w:val="002060"/>
              </w:rPr>
            </w:pPr>
            <w:r w:rsidRPr="00581B3A">
              <w:rPr>
                <w:color w:val="002060"/>
              </w:rPr>
              <w:t xml:space="preserve">(FOLGORE CASTELRAIMONDO) </w:t>
            </w:r>
          </w:p>
        </w:tc>
        <w:tc>
          <w:tcPr>
            <w:tcW w:w="800" w:type="dxa"/>
            <w:tcMar>
              <w:top w:w="20" w:type="dxa"/>
              <w:left w:w="20" w:type="dxa"/>
              <w:bottom w:w="20" w:type="dxa"/>
              <w:right w:w="20" w:type="dxa"/>
            </w:tcMar>
            <w:vAlign w:val="center"/>
            <w:hideMark/>
          </w:tcPr>
          <w:p w14:paraId="513B5F80"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DCB99B9" w14:textId="77777777" w:rsidR="0035480B" w:rsidRPr="00581B3A" w:rsidRDefault="0035480B" w:rsidP="00630193">
            <w:pPr>
              <w:pStyle w:val="movimento"/>
              <w:rPr>
                <w:color w:val="002060"/>
              </w:rPr>
            </w:pPr>
            <w:r w:rsidRPr="00581B3A">
              <w:rPr>
                <w:color w:val="002060"/>
              </w:rPr>
              <w:t>SASSAROLI LUCA</w:t>
            </w:r>
          </w:p>
        </w:tc>
        <w:tc>
          <w:tcPr>
            <w:tcW w:w="2200" w:type="dxa"/>
            <w:tcMar>
              <w:top w:w="20" w:type="dxa"/>
              <w:left w:w="20" w:type="dxa"/>
              <w:bottom w:w="20" w:type="dxa"/>
              <w:right w:w="20" w:type="dxa"/>
            </w:tcMar>
            <w:vAlign w:val="center"/>
            <w:hideMark/>
          </w:tcPr>
          <w:p w14:paraId="36D54173" w14:textId="77777777" w:rsidR="0035480B" w:rsidRPr="00581B3A" w:rsidRDefault="0035480B" w:rsidP="00630193">
            <w:pPr>
              <w:pStyle w:val="movimento2"/>
              <w:rPr>
                <w:color w:val="002060"/>
              </w:rPr>
            </w:pPr>
            <w:r w:rsidRPr="00581B3A">
              <w:rPr>
                <w:color w:val="002060"/>
              </w:rPr>
              <w:t xml:space="preserve">(FRASASSI C5) </w:t>
            </w:r>
          </w:p>
        </w:tc>
      </w:tr>
    </w:tbl>
    <w:p w14:paraId="65F9D2F8" w14:textId="77777777" w:rsidR="0035480B" w:rsidRPr="00581B3A" w:rsidRDefault="0035480B" w:rsidP="0035480B">
      <w:pPr>
        <w:pStyle w:val="titolo20"/>
        <w:rPr>
          <w:rFonts w:eastAsiaTheme="minorEastAsia"/>
          <w:color w:val="002060"/>
        </w:rPr>
      </w:pPr>
      <w:r w:rsidRPr="00581B3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7D32BB47" w14:textId="77777777" w:rsidTr="00630193">
        <w:tc>
          <w:tcPr>
            <w:tcW w:w="2200" w:type="dxa"/>
            <w:tcMar>
              <w:top w:w="20" w:type="dxa"/>
              <w:left w:w="20" w:type="dxa"/>
              <w:bottom w:w="20" w:type="dxa"/>
              <w:right w:w="20" w:type="dxa"/>
            </w:tcMar>
            <w:vAlign w:val="center"/>
            <w:hideMark/>
          </w:tcPr>
          <w:p w14:paraId="3C1F6C5B" w14:textId="77777777" w:rsidR="0035480B" w:rsidRPr="00581B3A" w:rsidRDefault="0035480B" w:rsidP="00630193">
            <w:pPr>
              <w:pStyle w:val="movimento"/>
              <w:rPr>
                <w:color w:val="002060"/>
              </w:rPr>
            </w:pPr>
            <w:r w:rsidRPr="00581B3A">
              <w:rPr>
                <w:color w:val="002060"/>
              </w:rPr>
              <w:t>LORENZOTTI DANIELE</w:t>
            </w:r>
          </w:p>
        </w:tc>
        <w:tc>
          <w:tcPr>
            <w:tcW w:w="2200" w:type="dxa"/>
            <w:tcMar>
              <w:top w:w="20" w:type="dxa"/>
              <w:left w:w="20" w:type="dxa"/>
              <w:bottom w:w="20" w:type="dxa"/>
              <w:right w:w="20" w:type="dxa"/>
            </w:tcMar>
            <w:vAlign w:val="center"/>
            <w:hideMark/>
          </w:tcPr>
          <w:p w14:paraId="1C8CA6FE" w14:textId="77777777" w:rsidR="0035480B" w:rsidRPr="00581B3A" w:rsidRDefault="0035480B" w:rsidP="00630193">
            <w:pPr>
              <w:pStyle w:val="movimento2"/>
              <w:rPr>
                <w:color w:val="002060"/>
              </w:rPr>
            </w:pPr>
            <w:r w:rsidRPr="00581B3A">
              <w:rPr>
                <w:color w:val="002060"/>
              </w:rPr>
              <w:t xml:space="preserve">(FOLGORE CASTELRAIMONDO) </w:t>
            </w:r>
          </w:p>
        </w:tc>
        <w:tc>
          <w:tcPr>
            <w:tcW w:w="800" w:type="dxa"/>
            <w:tcMar>
              <w:top w:w="20" w:type="dxa"/>
              <w:left w:w="20" w:type="dxa"/>
              <w:bottom w:w="20" w:type="dxa"/>
              <w:right w:w="20" w:type="dxa"/>
            </w:tcMar>
            <w:vAlign w:val="center"/>
            <w:hideMark/>
          </w:tcPr>
          <w:p w14:paraId="5AEF2022"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22B0AB98" w14:textId="77777777" w:rsidR="0035480B" w:rsidRPr="00581B3A" w:rsidRDefault="0035480B" w:rsidP="00630193">
            <w:pPr>
              <w:pStyle w:val="movimento"/>
              <w:rPr>
                <w:color w:val="002060"/>
              </w:rPr>
            </w:pPr>
            <w:r w:rsidRPr="00581B3A">
              <w:rPr>
                <w:color w:val="002060"/>
              </w:rPr>
              <w:t>FIENGO FERDINANDO</w:t>
            </w:r>
          </w:p>
        </w:tc>
        <w:tc>
          <w:tcPr>
            <w:tcW w:w="2200" w:type="dxa"/>
            <w:tcMar>
              <w:top w:w="20" w:type="dxa"/>
              <w:left w:w="20" w:type="dxa"/>
              <w:bottom w:w="20" w:type="dxa"/>
              <w:right w:w="20" w:type="dxa"/>
            </w:tcMar>
            <w:vAlign w:val="center"/>
            <w:hideMark/>
          </w:tcPr>
          <w:p w14:paraId="6EB3A7A1" w14:textId="77777777" w:rsidR="0035480B" w:rsidRPr="00581B3A" w:rsidRDefault="0035480B" w:rsidP="00630193">
            <w:pPr>
              <w:pStyle w:val="movimento2"/>
              <w:rPr>
                <w:color w:val="002060"/>
              </w:rPr>
            </w:pPr>
            <w:r w:rsidRPr="00581B3A">
              <w:rPr>
                <w:color w:val="002060"/>
              </w:rPr>
              <w:t xml:space="preserve">(FRASASSI C5) </w:t>
            </w:r>
          </w:p>
        </w:tc>
      </w:tr>
      <w:tr w:rsidR="0035480B" w:rsidRPr="00581B3A" w14:paraId="461E3213" w14:textId="77777777" w:rsidTr="00630193">
        <w:tc>
          <w:tcPr>
            <w:tcW w:w="2200" w:type="dxa"/>
            <w:tcMar>
              <w:top w:w="20" w:type="dxa"/>
              <w:left w:w="20" w:type="dxa"/>
              <w:bottom w:w="20" w:type="dxa"/>
              <w:right w:w="20" w:type="dxa"/>
            </w:tcMar>
            <w:vAlign w:val="center"/>
            <w:hideMark/>
          </w:tcPr>
          <w:p w14:paraId="1E47934C" w14:textId="77777777" w:rsidR="0035480B" w:rsidRPr="00581B3A" w:rsidRDefault="0035480B" w:rsidP="00630193">
            <w:pPr>
              <w:pStyle w:val="movimento"/>
              <w:rPr>
                <w:color w:val="002060"/>
              </w:rPr>
            </w:pPr>
            <w:r w:rsidRPr="00581B3A">
              <w:rPr>
                <w:color w:val="002060"/>
              </w:rPr>
              <w:lastRenderedPageBreak/>
              <w:t>REKA DANIEL</w:t>
            </w:r>
          </w:p>
        </w:tc>
        <w:tc>
          <w:tcPr>
            <w:tcW w:w="2200" w:type="dxa"/>
            <w:tcMar>
              <w:top w:w="20" w:type="dxa"/>
              <w:left w:w="20" w:type="dxa"/>
              <w:bottom w:w="20" w:type="dxa"/>
              <w:right w:w="20" w:type="dxa"/>
            </w:tcMar>
            <w:vAlign w:val="center"/>
            <w:hideMark/>
          </w:tcPr>
          <w:p w14:paraId="3AEA91DE" w14:textId="77777777" w:rsidR="0035480B" w:rsidRPr="00581B3A" w:rsidRDefault="0035480B" w:rsidP="00630193">
            <w:pPr>
              <w:pStyle w:val="movimento2"/>
              <w:rPr>
                <w:color w:val="002060"/>
              </w:rPr>
            </w:pPr>
            <w:r w:rsidRPr="00581B3A">
              <w:rPr>
                <w:color w:val="002060"/>
              </w:rPr>
              <w:t xml:space="preserve">(FRASASSI C5) </w:t>
            </w:r>
          </w:p>
        </w:tc>
        <w:tc>
          <w:tcPr>
            <w:tcW w:w="800" w:type="dxa"/>
            <w:tcMar>
              <w:top w:w="20" w:type="dxa"/>
              <w:left w:w="20" w:type="dxa"/>
              <w:bottom w:w="20" w:type="dxa"/>
              <w:right w:w="20" w:type="dxa"/>
            </w:tcMar>
            <w:vAlign w:val="center"/>
            <w:hideMark/>
          </w:tcPr>
          <w:p w14:paraId="53EAC185"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00EFD48" w14:textId="77777777" w:rsidR="0035480B" w:rsidRPr="00581B3A" w:rsidRDefault="0035480B" w:rsidP="00630193">
            <w:pPr>
              <w:pStyle w:val="movimento"/>
              <w:rPr>
                <w:color w:val="002060"/>
              </w:rPr>
            </w:pPr>
            <w:r w:rsidRPr="00581B3A">
              <w:rPr>
                <w:color w:val="002060"/>
              </w:rPr>
              <w:t>FRONTINI MATTEO</w:t>
            </w:r>
          </w:p>
        </w:tc>
        <w:tc>
          <w:tcPr>
            <w:tcW w:w="2200" w:type="dxa"/>
            <w:tcMar>
              <w:top w:w="20" w:type="dxa"/>
              <w:left w:w="20" w:type="dxa"/>
              <w:bottom w:w="20" w:type="dxa"/>
              <w:right w:w="20" w:type="dxa"/>
            </w:tcMar>
            <w:vAlign w:val="center"/>
            <w:hideMark/>
          </w:tcPr>
          <w:p w14:paraId="0A179790" w14:textId="77777777" w:rsidR="0035480B" w:rsidRPr="00581B3A" w:rsidRDefault="0035480B" w:rsidP="00630193">
            <w:pPr>
              <w:pStyle w:val="movimento2"/>
              <w:rPr>
                <w:color w:val="002060"/>
              </w:rPr>
            </w:pPr>
            <w:r w:rsidRPr="00581B3A">
              <w:rPr>
                <w:color w:val="002060"/>
              </w:rPr>
              <w:t xml:space="preserve">(POLISPORTIVA FUTURA A.D.) </w:t>
            </w:r>
          </w:p>
        </w:tc>
      </w:tr>
      <w:tr w:rsidR="0035480B" w:rsidRPr="00581B3A" w14:paraId="2083ADA2" w14:textId="77777777" w:rsidTr="00630193">
        <w:tc>
          <w:tcPr>
            <w:tcW w:w="2200" w:type="dxa"/>
            <w:tcMar>
              <w:top w:w="20" w:type="dxa"/>
              <w:left w:w="20" w:type="dxa"/>
              <w:bottom w:w="20" w:type="dxa"/>
              <w:right w:w="20" w:type="dxa"/>
            </w:tcMar>
            <w:vAlign w:val="center"/>
            <w:hideMark/>
          </w:tcPr>
          <w:p w14:paraId="0F73D6AD" w14:textId="77777777" w:rsidR="0035480B" w:rsidRPr="00581B3A" w:rsidRDefault="0035480B" w:rsidP="00630193">
            <w:pPr>
              <w:pStyle w:val="movimento"/>
              <w:rPr>
                <w:color w:val="002060"/>
              </w:rPr>
            </w:pPr>
            <w:r w:rsidRPr="00581B3A">
              <w:rPr>
                <w:color w:val="002060"/>
              </w:rPr>
              <w:t>MARASCA JACOPO</w:t>
            </w:r>
          </w:p>
        </w:tc>
        <w:tc>
          <w:tcPr>
            <w:tcW w:w="2200" w:type="dxa"/>
            <w:tcMar>
              <w:top w:w="20" w:type="dxa"/>
              <w:left w:w="20" w:type="dxa"/>
              <w:bottom w:w="20" w:type="dxa"/>
              <w:right w:w="20" w:type="dxa"/>
            </w:tcMar>
            <w:vAlign w:val="center"/>
            <w:hideMark/>
          </w:tcPr>
          <w:p w14:paraId="69FF612B" w14:textId="77777777" w:rsidR="0035480B" w:rsidRPr="00581B3A" w:rsidRDefault="0035480B" w:rsidP="00630193">
            <w:pPr>
              <w:pStyle w:val="movimento2"/>
              <w:rPr>
                <w:color w:val="002060"/>
              </w:rPr>
            </w:pPr>
            <w:r w:rsidRPr="00581B3A">
              <w:rPr>
                <w:color w:val="002060"/>
              </w:rPr>
              <w:t xml:space="preserve">(VIRTUS ASD) </w:t>
            </w:r>
          </w:p>
        </w:tc>
        <w:tc>
          <w:tcPr>
            <w:tcW w:w="800" w:type="dxa"/>
            <w:tcMar>
              <w:top w:w="20" w:type="dxa"/>
              <w:left w:w="20" w:type="dxa"/>
              <w:bottom w:w="20" w:type="dxa"/>
              <w:right w:w="20" w:type="dxa"/>
            </w:tcMar>
            <w:vAlign w:val="center"/>
            <w:hideMark/>
          </w:tcPr>
          <w:p w14:paraId="053FA2EA"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5599AE2" w14:textId="77777777" w:rsidR="0035480B" w:rsidRPr="00581B3A" w:rsidRDefault="0035480B" w:rsidP="00630193">
            <w:pPr>
              <w:pStyle w:val="movimento"/>
              <w:rPr>
                <w:color w:val="002060"/>
              </w:rPr>
            </w:pPr>
            <w:r w:rsidRPr="00581B3A">
              <w:rPr>
                <w:color w:val="002060"/>
              </w:rPr>
              <w:t>FLORIO VINCENZO</w:t>
            </w:r>
          </w:p>
        </w:tc>
        <w:tc>
          <w:tcPr>
            <w:tcW w:w="2200" w:type="dxa"/>
            <w:tcMar>
              <w:top w:w="20" w:type="dxa"/>
              <w:left w:w="20" w:type="dxa"/>
              <w:bottom w:w="20" w:type="dxa"/>
              <w:right w:w="20" w:type="dxa"/>
            </w:tcMar>
            <w:vAlign w:val="center"/>
            <w:hideMark/>
          </w:tcPr>
          <w:p w14:paraId="0997D2EE" w14:textId="77777777" w:rsidR="0035480B" w:rsidRPr="00581B3A" w:rsidRDefault="0035480B" w:rsidP="00630193">
            <w:pPr>
              <w:pStyle w:val="movimento2"/>
              <w:rPr>
                <w:color w:val="002060"/>
              </w:rPr>
            </w:pPr>
            <w:r w:rsidRPr="00581B3A">
              <w:rPr>
                <w:color w:val="002060"/>
              </w:rPr>
              <w:t xml:space="preserve">(VIRTUS AURORA C5) </w:t>
            </w:r>
          </w:p>
        </w:tc>
      </w:tr>
    </w:tbl>
    <w:p w14:paraId="76A8EA07" w14:textId="77777777" w:rsidR="0035480B" w:rsidRPr="00581B3A" w:rsidRDefault="0035480B" w:rsidP="0035480B">
      <w:pPr>
        <w:pStyle w:val="titolo10"/>
        <w:rPr>
          <w:rFonts w:eastAsiaTheme="minorEastAsia"/>
          <w:color w:val="002060"/>
        </w:rPr>
      </w:pPr>
      <w:r w:rsidRPr="00581B3A">
        <w:rPr>
          <w:color w:val="002060"/>
        </w:rPr>
        <w:t xml:space="preserve">GARE DEL 25/ 2/2024 </w:t>
      </w:r>
    </w:p>
    <w:p w14:paraId="49270800" w14:textId="77777777" w:rsidR="0035480B" w:rsidRPr="00581B3A" w:rsidRDefault="0035480B" w:rsidP="0035480B">
      <w:pPr>
        <w:pStyle w:val="titolo7a"/>
        <w:rPr>
          <w:color w:val="002060"/>
        </w:rPr>
      </w:pPr>
      <w:r w:rsidRPr="00581B3A">
        <w:rPr>
          <w:color w:val="002060"/>
        </w:rPr>
        <w:t xml:space="preserve">PROVVEDIMENTI DISCIPLINARI </w:t>
      </w:r>
    </w:p>
    <w:p w14:paraId="796AD2C5" w14:textId="77777777" w:rsidR="0035480B" w:rsidRPr="00581B3A" w:rsidRDefault="0035480B" w:rsidP="0035480B">
      <w:pPr>
        <w:pStyle w:val="titolo7b0"/>
        <w:rPr>
          <w:color w:val="002060"/>
        </w:rPr>
      </w:pPr>
      <w:r w:rsidRPr="00581B3A">
        <w:rPr>
          <w:color w:val="002060"/>
        </w:rPr>
        <w:t xml:space="preserve">In base alle risultanze degli atti ufficiali sono state deliberate le seguenti sanzioni disciplinari. </w:t>
      </w:r>
    </w:p>
    <w:p w14:paraId="1224C98E" w14:textId="77777777" w:rsidR="0035480B" w:rsidRPr="00581B3A" w:rsidRDefault="0035480B" w:rsidP="0035480B">
      <w:pPr>
        <w:pStyle w:val="titolo7b0"/>
        <w:rPr>
          <w:color w:val="002060"/>
        </w:rPr>
      </w:pPr>
    </w:p>
    <w:p w14:paraId="2854F4F9" w14:textId="77777777" w:rsidR="0035480B" w:rsidRPr="00581B3A" w:rsidRDefault="0035480B" w:rsidP="0035480B">
      <w:pPr>
        <w:pStyle w:val="titolo30"/>
        <w:rPr>
          <w:color w:val="002060"/>
        </w:rPr>
      </w:pPr>
      <w:r w:rsidRPr="00581B3A">
        <w:rPr>
          <w:color w:val="002060"/>
        </w:rPr>
        <w:t xml:space="preserve">DIRIGENTI </w:t>
      </w:r>
    </w:p>
    <w:p w14:paraId="5E46CA9F" w14:textId="77777777" w:rsidR="0035480B" w:rsidRPr="00581B3A" w:rsidRDefault="0035480B" w:rsidP="0035480B">
      <w:pPr>
        <w:pStyle w:val="titolo20"/>
        <w:rPr>
          <w:color w:val="002060"/>
        </w:rPr>
      </w:pPr>
      <w:r w:rsidRPr="00581B3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05276FDD" w14:textId="77777777" w:rsidTr="00630193">
        <w:tc>
          <w:tcPr>
            <w:tcW w:w="2200" w:type="dxa"/>
            <w:tcMar>
              <w:top w:w="20" w:type="dxa"/>
              <w:left w:w="20" w:type="dxa"/>
              <w:bottom w:w="20" w:type="dxa"/>
              <w:right w:w="20" w:type="dxa"/>
            </w:tcMar>
            <w:vAlign w:val="center"/>
            <w:hideMark/>
          </w:tcPr>
          <w:p w14:paraId="5CD8319E" w14:textId="77777777" w:rsidR="0035480B" w:rsidRPr="00581B3A" w:rsidRDefault="0035480B" w:rsidP="00630193">
            <w:pPr>
              <w:pStyle w:val="movimento"/>
              <w:rPr>
                <w:color w:val="002060"/>
              </w:rPr>
            </w:pPr>
            <w:r w:rsidRPr="00581B3A">
              <w:rPr>
                <w:color w:val="002060"/>
              </w:rPr>
              <w:t>CICCONI LUIGI</w:t>
            </w:r>
          </w:p>
        </w:tc>
        <w:tc>
          <w:tcPr>
            <w:tcW w:w="2200" w:type="dxa"/>
            <w:tcMar>
              <w:top w:w="20" w:type="dxa"/>
              <w:left w:w="20" w:type="dxa"/>
              <w:bottom w:w="20" w:type="dxa"/>
              <w:right w:w="20" w:type="dxa"/>
            </w:tcMar>
            <w:vAlign w:val="center"/>
            <w:hideMark/>
          </w:tcPr>
          <w:p w14:paraId="6CF45DE7" w14:textId="77777777" w:rsidR="0035480B" w:rsidRPr="00581B3A" w:rsidRDefault="0035480B" w:rsidP="00630193">
            <w:pPr>
              <w:pStyle w:val="movimento2"/>
              <w:rPr>
                <w:color w:val="002060"/>
              </w:rPr>
            </w:pPr>
            <w:r w:rsidRPr="00581B3A">
              <w:rPr>
                <w:color w:val="002060"/>
              </w:rPr>
              <w:t xml:space="preserve">(SAMBENEDETTESE BEACH SOCC) </w:t>
            </w:r>
          </w:p>
        </w:tc>
        <w:tc>
          <w:tcPr>
            <w:tcW w:w="800" w:type="dxa"/>
            <w:tcMar>
              <w:top w:w="20" w:type="dxa"/>
              <w:left w:w="20" w:type="dxa"/>
              <w:bottom w:w="20" w:type="dxa"/>
              <w:right w:w="20" w:type="dxa"/>
            </w:tcMar>
            <w:vAlign w:val="center"/>
            <w:hideMark/>
          </w:tcPr>
          <w:p w14:paraId="75C34925"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FDA15BD"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C80D2E5" w14:textId="77777777" w:rsidR="0035480B" w:rsidRPr="00581B3A" w:rsidRDefault="0035480B" w:rsidP="00630193">
            <w:pPr>
              <w:pStyle w:val="movimento2"/>
              <w:rPr>
                <w:color w:val="002060"/>
              </w:rPr>
            </w:pPr>
            <w:r w:rsidRPr="00581B3A">
              <w:rPr>
                <w:color w:val="002060"/>
              </w:rPr>
              <w:t> </w:t>
            </w:r>
          </w:p>
        </w:tc>
      </w:tr>
    </w:tbl>
    <w:p w14:paraId="54FB2E80" w14:textId="77777777" w:rsidR="0035480B" w:rsidRPr="00581B3A" w:rsidRDefault="0035480B" w:rsidP="0035480B">
      <w:pPr>
        <w:pStyle w:val="titolo7b0"/>
        <w:rPr>
          <w:color w:val="002060"/>
        </w:rPr>
      </w:pPr>
    </w:p>
    <w:p w14:paraId="4333CDB3" w14:textId="77777777" w:rsidR="0035480B" w:rsidRPr="00581B3A" w:rsidRDefault="0035480B" w:rsidP="0035480B">
      <w:pPr>
        <w:pStyle w:val="titolo30"/>
        <w:rPr>
          <w:color w:val="002060"/>
        </w:rPr>
      </w:pPr>
      <w:r w:rsidRPr="00581B3A">
        <w:rPr>
          <w:color w:val="002060"/>
        </w:rPr>
        <w:t xml:space="preserve">CALCIATORI NON ESPULSI </w:t>
      </w:r>
    </w:p>
    <w:p w14:paraId="356726C4" w14:textId="77777777" w:rsidR="0035480B" w:rsidRPr="00581B3A" w:rsidRDefault="0035480B" w:rsidP="0035480B">
      <w:pPr>
        <w:pStyle w:val="titolo20"/>
        <w:rPr>
          <w:color w:val="002060"/>
        </w:rPr>
      </w:pPr>
      <w:r w:rsidRPr="00581B3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0AF91CC8" w14:textId="77777777" w:rsidTr="00630193">
        <w:tc>
          <w:tcPr>
            <w:tcW w:w="2200" w:type="dxa"/>
            <w:tcMar>
              <w:top w:w="20" w:type="dxa"/>
              <w:left w:w="20" w:type="dxa"/>
              <w:bottom w:w="20" w:type="dxa"/>
              <w:right w:w="20" w:type="dxa"/>
            </w:tcMar>
            <w:vAlign w:val="center"/>
            <w:hideMark/>
          </w:tcPr>
          <w:p w14:paraId="514705C5" w14:textId="77777777" w:rsidR="0035480B" w:rsidRPr="00581B3A" w:rsidRDefault="0035480B" w:rsidP="00630193">
            <w:pPr>
              <w:pStyle w:val="movimento"/>
              <w:rPr>
                <w:color w:val="002060"/>
              </w:rPr>
            </w:pPr>
            <w:r w:rsidRPr="00581B3A">
              <w:rPr>
                <w:color w:val="002060"/>
              </w:rPr>
              <w:t>CIARROCCHI ALESSANDRO</w:t>
            </w:r>
          </w:p>
        </w:tc>
        <w:tc>
          <w:tcPr>
            <w:tcW w:w="2200" w:type="dxa"/>
            <w:tcMar>
              <w:top w:w="20" w:type="dxa"/>
              <w:left w:w="20" w:type="dxa"/>
              <w:bottom w:w="20" w:type="dxa"/>
              <w:right w:w="20" w:type="dxa"/>
            </w:tcMar>
            <w:vAlign w:val="center"/>
            <w:hideMark/>
          </w:tcPr>
          <w:p w14:paraId="2CB524DE" w14:textId="77777777" w:rsidR="0035480B" w:rsidRPr="00581B3A" w:rsidRDefault="0035480B" w:rsidP="00630193">
            <w:pPr>
              <w:pStyle w:val="movimento2"/>
              <w:rPr>
                <w:color w:val="002060"/>
              </w:rPr>
            </w:pPr>
            <w:r w:rsidRPr="00581B3A">
              <w:rPr>
                <w:color w:val="002060"/>
              </w:rPr>
              <w:t xml:space="preserve">(FUTSAL L.C.) </w:t>
            </w:r>
          </w:p>
        </w:tc>
        <w:tc>
          <w:tcPr>
            <w:tcW w:w="800" w:type="dxa"/>
            <w:tcMar>
              <w:top w:w="20" w:type="dxa"/>
              <w:left w:w="20" w:type="dxa"/>
              <w:bottom w:w="20" w:type="dxa"/>
              <w:right w:w="20" w:type="dxa"/>
            </w:tcMar>
            <w:vAlign w:val="center"/>
            <w:hideMark/>
          </w:tcPr>
          <w:p w14:paraId="3C542B5F"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410A35F"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D582E69" w14:textId="77777777" w:rsidR="0035480B" w:rsidRPr="00581B3A" w:rsidRDefault="0035480B" w:rsidP="00630193">
            <w:pPr>
              <w:pStyle w:val="movimento2"/>
              <w:rPr>
                <w:color w:val="002060"/>
              </w:rPr>
            </w:pPr>
            <w:r w:rsidRPr="00581B3A">
              <w:rPr>
                <w:color w:val="002060"/>
              </w:rPr>
              <w:t> </w:t>
            </w:r>
          </w:p>
        </w:tc>
      </w:tr>
    </w:tbl>
    <w:p w14:paraId="11D1E5B2" w14:textId="77777777" w:rsidR="0035480B" w:rsidRPr="00581B3A" w:rsidRDefault="0035480B" w:rsidP="0035480B">
      <w:pPr>
        <w:pStyle w:val="titolo20"/>
        <w:rPr>
          <w:rFonts w:eastAsiaTheme="minorEastAsia"/>
          <w:color w:val="002060"/>
        </w:rPr>
      </w:pPr>
      <w:r w:rsidRPr="00581B3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50429F86" w14:textId="77777777" w:rsidTr="00630193">
        <w:tc>
          <w:tcPr>
            <w:tcW w:w="2200" w:type="dxa"/>
            <w:tcMar>
              <w:top w:w="20" w:type="dxa"/>
              <w:left w:w="20" w:type="dxa"/>
              <w:bottom w:w="20" w:type="dxa"/>
              <w:right w:w="20" w:type="dxa"/>
            </w:tcMar>
            <w:vAlign w:val="center"/>
            <w:hideMark/>
          </w:tcPr>
          <w:p w14:paraId="3C65AA9E" w14:textId="77777777" w:rsidR="0035480B" w:rsidRPr="00581B3A" w:rsidRDefault="0035480B" w:rsidP="00630193">
            <w:pPr>
              <w:pStyle w:val="movimento"/>
              <w:rPr>
                <w:color w:val="002060"/>
              </w:rPr>
            </w:pPr>
            <w:r w:rsidRPr="00581B3A">
              <w:rPr>
                <w:color w:val="002060"/>
              </w:rPr>
              <w:t>PETROCCHI MARCELLO</w:t>
            </w:r>
          </w:p>
        </w:tc>
        <w:tc>
          <w:tcPr>
            <w:tcW w:w="2200" w:type="dxa"/>
            <w:tcMar>
              <w:top w:w="20" w:type="dxa"/>
              <w:left w:w="20" w:type="dxa"/>
              <w:bottom w:w="20" w:type="dxa"/>
              <w:right w:w="20" w:type="dxa"/>
            </w:tcMar>
            <w:vAlign w:val="center"/>
            <w:hideMark/>
          </w:tcPr>
          <w:p w14:paraId="234F37C8" w14:textId="77777777" w:rsidR="0035480B" w:rsidRPr="00581B3A" w:rsidRDefault="0035480B" w:rsidP="00630193">
            <w:pPr>
              <w:pStyle w:val="movimento2"/>
              <w:rPr>
                <w:color w:val="002060"/>
              </w:rPr>
            </w:pPr>
            <w:r w:rsidRPr="00581B3A">
              <w:rPr>
                <w:color w:val="002060"/>
              </w:rPr>
              <w:t xml:space="preserve">(SAMBENEDETTESE BEACH SOCC) </w:t>
            </w:r>
          </w:p>
        </w:tc>
        <w:tc>
          <w:tcPr>
            <w:tcW w:w="800" w:type="dxa"/>
            <w:tcMar>
              <w:top w:w="20" w:type="dxa"/>
              <w:left w:w="20" w:type="dxa"/>
              <w:bottom w:w="20" w:type="dxa"/>
              <w:right w:w="20" w:type="dxa"/>
            </w:tcMar>
            <w:vAlign w:val="center"/>
            <w:hideMark/>
          </w:tcPr>
          <w:p w14:paraId="311BB8F7"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F93B63F"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0C3528C" w14:textId="77777777" w:rsidR="0035480B" w:rsidRPr="00581B3A" w:rsidRDefault="0035480B" w:rsidP="00630193">
            <w:pPr>
              <w:pStyle w:val="movimento2"/>
              <w:rPr>
                <w:color w:val="002060"/>
              </w:rPr>
            </w:pPr>
            <w:r w:rsidRPr="00581B3A">
              <w:rPr>
                <w:color w:val="002060"/>
              </w:rPr>
              <w:t> </w:t>
            </w:r>
          </w:p>
        </w:tc>
      </w:tr>
    </w:tbl>
    <w:p w14:paraId="26EEA947" w14:textId="77777777" w:rsidR="0035480B" w:rsidRPr="00581B3A" w:rsidRDefault="0035480B" w:rsidP="0035480B">
      <w:pPr>
        <w:pStyle w:val="breakline"/>
        <w:rPr>
          <w:color w:val="002060"/>
        </w:rPr>
      </w:pPr>
    </w:p>
    <w:p w14:paraId="2CE0DB37" w14:textId="77777777" w:rsidR="0035480B" w:rsidRPr="00581B3A" w:rsidRDefault="0035480B" w:rsidP="0035480B">
      <w:pPr>
        <w:jc w:val="center"/>
        <w:rPr>
          <w:rFonts w:ascii="Arial" w:hAnsi="Arial" w:cs="Arial"/>
          <w:noProof/>
          <w:color w:val="002060"/>
          <w:sz w:val="22"/>
          <w:szCs w:val="22"/>
        </w:rPr>
      </w:pPr>
      <w:r w:rsidRPr="00581B3A">
        <w:rPr>
          <w:rFonts w:ascii="Arial" w:hAnsi="Arial" w:cs="Arial"/>
          <w:noProof/>
          <w:color w:val="002060"/>
          <w:sz w:val="22"/>
          <w:szCs w:val="22"/>
        </w:rPr>
        <w:t>F.to IL SEGRETARIO                                   F.to IL GIUDICE SPORTIVO</w:t>
      </w:r>
    </w:p>
    <w:p w14:paraId="49469F54" w14:textId="77777777" w:rsidR="0035480B" w:rsidRPr="00581B3A" w:rsidRDefault="0035480B" w:rsidP="0035480B">
      <w:pPr>
        <w:jc w:val="left"/>
        <w:rPr>
          <w:rFonts w:ascii="Arial" w:hAnsi="Arial" w:cs="Arial"/>
          <w:noProof/>
          <w:color w:val="002060"/>
          <w:sz w:val="22"/>
          <w:szCs w:val="22"/>
        </w:rPr>
      </w:pPr>
      <w:r w:rsidRPr="00581B3A">
        <w:rPr>
          <w:rFonts w:ascii="Arial" w:hAnsi="Arial" w:cs="Arial"/>
          <w:noProof/>
          <w:color w:val="002060"/>
          <w:sz w:val="22"/>
          <w:szCs w:val="22"/>
        </w:rPr>
        <w:t xml:space="preserve">                         Angelo Castellana        </w:t>
      </w:r>
      <w:r w:rsidRPr="00581B3A">
        <w:rPr>
          <w:rFonts w:ascii="Arial" w:hAnsi="Arial" w:cs="Arial"/>
          <w:noProof/>
          <w:color w:val="002060"/>
          <w:sz w:val="22"/>
          <w:szCs w:val="22"/>
        </w:rPr>
        <w:tab/>
        <w:t xml:space="preserve">                                Agnese Lazzaretti</w:t>
      </w:r>
    </w:p>
    <w:p w14:paraId="355B24E5" w14:textId="77777777" w:rsidR="0035480B" w:rsidRPr="00581B3A" w:rsidRDefault="0035480B" w:rsidP="0035480B">
      <w:pPr>
        <w:pStyle w:val="breakline"/>
        <w:rPr>
          <w:rFonts w:eastAsiaTheme="minorEastAsia"/>
          <w:color w:val="002060"/>
        </w:rPr>
      </w:pPr>
    </w:p>
    <w:p w14:paraId="04A334B2" w14:textId="77777777" w:rsidR="0035480B" w:rsidRPr="00581B3A" w:rsidRDefault="0035480B" w:rsidP="0035480B">
      <w:pPr>
        <w:pStyle w:val="titoloprinc0"/>
        <w:rPr>
          <w:color w:val="002060"/>
        </w:rPr>
      </w:pPr>
      <w:r w:rsidRPr="00581B3A">
        <w:rPr>
          <w:color w:val="002060"/>
        </w:rPr>
        <w:t>CLASSIFICA</w:t>
      </w:r>
    </w:p>
    <w:p w14:paraId="0429396E" w14:textId="77777777" w:rsidR="0035480B" w:rsidRPr="00581B3A" w:rsidRDefault="0035480B" w:rsidP="0035480B">
      <w:pPr>
        <w:pStyle w:val="breakline"/>
        <w:rPr>
          <w:color w:val="002060"/>
        </w:rPr>
      </w:pPr>
    </w:p>
    <w:p w14:paraId="3C8CDD3E" w14:textId="77777777" w:rsidR="0035480B" w:rsidRPr="00581B3A" w:rsidRDefault="0035480B" w:rsidP="0035480B">
      <w:pPr>
        <w:pStyle w:val="breakline"/>
        <w:rPr>
          <w:color w:val="002060"/>
        </w:rPr>
      </w:pPr>
    </w:p>
    <w:p w14:paraId="03107AC7" w14:textId="77777777" w:rsidR="0035480B" w:rsidRPr="00581B3A" w:rsidRDefault="0035480B" w:rsidP="0035480B">
      <w:pPr>
        <w:pStyle w:val="sottotitolocampionato10"/>
        <w:rPr>
          <w:color w:val="002060"/>
        </w:rPr>
      </w:pPr>
      <w:r w:rsidRPr="00581B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6120E884"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2E34F"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71E53"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331B8"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711F8"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944CB"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0D03A"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1088E"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1EE00"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45B9B"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B087A" w14:textId="77777777" w:rsidR="0035480B" w:rsidRPr="00581B3A" w:rsidRDefault="0035480B" w:rsidP="00630193">
            <w:pPr>
              <w:pStyle w:val="headertabella0"/>
              <w:rPr>
                <w:color w:val="002060"/>
              </w:rPr>
            </w:pPr>
            <w:r w:rsidRPr="00581B3A">
              <w:rPr>
                <w:color w:val="002060"/>
              </w:rPr>
              <w:t>PE</w:t>
            </w:r>
          </w:p>
        </w:tc>
      </w:tr>
      <w:tr w:rsidR="0035480B" w:rsidRPr="00581B3A" w14:paraId="6DFE1EF6"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84F2A2" w14:textId="77777777" w:rsidR="0035480B" w:rsidRPr="00581B3A" w:rsidRDefault="0035480B" w:rsidP="00630193">
            <w:pPr>
              <w:pStyle w:val="rowtabella0"/>
              <w:rPr>
                <w:color w:val="002060"/>
              </w:rPr>
            </w:pPr>
            <w:r w:rsidRPr="00581B3A">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D1328" w14:textId="77777777" w:rsidR="0035480B" w:rsidRPr="00581B3A" w:rsidRDefault="0035480B" w:rsidP="00630193">
            <w:pPr>
              <w:pStyle w:val="rowtabella0"/>
              <w:jc w:val="center"/>
              <w:rPr>
                <w:color w:val="002060"/>
              </w:rPr>
            </w:pPr>
            <w:r w:rsidRPr="00581B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4CB5D"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A5C91"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DFFD7"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CBACB"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6AF81" w14:textId="77777777" w:rsidR="0035480B" w:rsidRPr="00581B3A" w:rsidRDefault="0035480B" w:rsidP="00630193">
            <w:pPr>
              <w:pStyle w:val="rowtabella0"/>
              <w:jc w:val="center"/>
              <w:rPr>
                <w:color w:val="002060"/>
              </w:rPr>
            </w:pPr>
            <w:r w:rsidRPr="00581B3A">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78C5B" w14:textId="77777777" w:rsidR="0035480B" w:rsidRPr="00581B3A" w:rsidRDefault="0035480B" w:rsidP="00630193">
            <w:pPr>
              <w:pStyle w:val="rowtabella0"/>
              <w:jc w:val="center"/>
              <w:rPr>
                <w:color w:val="002060"/>
              </w:rPr>
            </w:pPr>
            <w:r w:rsidRPr="00581B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05B23" w14:textId="77777777" w:rsidR="0035480B" w:rsidRPr="00581B3A" w:rsidRDefault="0035480B" w:rsidP="00630193">
            <w:pPr>
              <w:pStyle w:val="rowtabella0"/>
              <w:jc w:val="center"/>
              <w:rPr>
                <w:color w:val="002060"/>
              </w:rPr>
            </w:pPr>
            <w:r w:rsidRPr="00581B3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52160" w14:textId="77777777" w:rsidR="0035480B" w:rsidRPr="00581B3A" w:rsidRDefault="0035480B" w:rsidP="00630193">
            <w:pPr>
              <w:pStyle w:val="rowtabella0"/>
              <w:jc w:val="center"/>
              <w:rPr>
                <w:color w:val="002060"/>
              </w:rPr>
            </w:pPr>
            <w:r w:rsidRPr="00581B3A">
              <w:rPr>
                <w:color w:val="002060"/>
              </w:rPr>
              <w:t>0</w:t>
            </w:r>
          </w:p>
        </w:tc>
      </w:tr>
      <w:tr w:rsidR="0035480B" w:rsidRPr="00581B3A" w14:paraId="0E047604"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F6C152" w14:textId="77777777" w:rsidR="0035480B" w:rsidRPr="00581B3A" w:rsidRDefault="0035480B" w:rsidP="00630193">
            <w:pPr>
              <w:pStyle w:val="rowtabella0"/>
              <w:rPr>
                <w:color w:val="002060"/>
              </w:rPr>
            </w:pPr>
            <w:r w:rsidRPr="00581B3A">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34DAB" w14:textId="77777777" w:rsidR="0035480B" w:rsidRPr="00581B3A" w:rsidRDefault="0035480B" w:rsidP="00630193">
            <w:pPr>
              <w:pStyle w:val="rowtabella0"/>
              <w:jc w:val="center"/>
              <w:rPr>
                <w:color w:val="002060"/>
              </w:rPr>
            </w:pPr>
            <w:r w:rsidRPr="00581B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75BA9"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42143"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CCA07"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F3B59"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47FC7" w14:textId="77777777" w:rsidR="0035480B" w:rsidRPr="00581B3A" w:rsidRDefault="0035480B" w:rsidP="00630193">
            <w:pPr>
              <w:pStyle w:val="rowtabella0"/>
              <w:jc w:val="center"/>
              <w:rPr>
                <w:color w:val="002060"/>
              </w:rPr>
            </w:pPr>
            <w:r w:rsidRPr="00581B3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6C2D8" w14:textId="77777777" w:rsidR="0035480B" w:rsidRPr="00581B3A" w:rsidRDefault="0035480B" w:rsidP="00630193">
            <w:pPr>
              <w:pStyle w:val="rowtabella0"/>
              <w:jc w:val="center"/>
              <w:rPr>
                <w:color w:val="002060"/>
              </w:rPr>
            </w:pPr>
            <w:r w:rsidRPr="00581B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DB23C" w14:textId="77777777" w:rsidR="0035480B" w:rsidRPr="00581B3A" w:rsidRDefault="0035480B" w:rsidP="00630193">
            <w:pPr>
              <w:pStyle w:val="rowtabella0"/>
              <w:jc w:val="center"/>
              <w:rPr>
                <w:color w:val="002060"/>
              </w:rPr>
            </w:pPr>
            <w:r w:rsidRPr="00581B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B7280" w14:textId="77777777" w:rsidR="0035480B" w:rsidRPr="00581B3A" w:rsidRDefault="0035480B" w:rsidP="00630193">
            <w:pPr>
              <w:pStyle w:val="rowtabella0"/>
              <w:jc w:val="center"/>
              <w:rPr>
                <w:color w:val="002060"/>
              </w:rPr>
            </w:pPr>
            <w:r w:rsidRPr="00581B3A">
              <w:rPr>
                <w:color w:val="002060"/>
              </w:rPr>
              <w:t>0</w:t>
            </w:r>
          </w:p>
        </w:tc>
      </w:tr>
      <w:tr w:rsidR="0035480B" w:rsidRPr="00581B3A" w14:paraId="07A97FAD"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301EF0" w14:textId="77777777" w:rsidR="0035480B" w:rsidRPr="00581B3A" w:rsidRDefault="0035480B" w:rsidP="00630193">
            <w:pPr>
              <w:pStyle w:val="rowtabella0"/>
              <w:rPr>
                <w:color w:val="002060"/>
              </w:rPr>
            </w:pPr>
            <w:r w:rsidRPr="00581B3A">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FD2D3" w14:textId="77777777" w:rsidR="0035480B" w:rsidRPr="00581B3A" w:rsidRDefault="0035480B" w:rsidP="00630193">
            <w:pPr>
              <w:pStyle w:val="rowtabella0"/>
              <w:jc w:val="center"/>
              <w:rPr>
                <w:color w:val="002060"/>
              </w:rPr>
            </w:pPr>
            <w:r w:rsidRPr="00581B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7C93D"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FE1CE"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681F7"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4AA4F"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680C6" w14:textId="77777777" w:rsidR="0035480B" w:rsidRPr="00581B3A" w:rsidRDefault="0035480B" w:rsidP="00630193">
            <w:pPr>
              <w:pStyle w:val="rowtabella0"/>
              <w:jc w:val="center"/>
              <w:rPr>
                <w:color w:val="002060"/>
              </w:rPr>
            </w:pPr>
            <w:r w:rsidRPr="00581B3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7114E" w14:textId="77777777" w:rsidR="0035480B" w:rsidRPr="00581B3A" w:rsidRDefault="0035480B" w:rsidP="00630193">
            <w:pPr>
              <w:pStyle w:val="rowtabella0"/>
              <w:jc w:val="center"/>
              <w:rPr>
                <w:color w:val="002060"/>
              </w:rPr>
            </w:pPr>
            <w:r w:rsidRPr="00581B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FD453" w14:textId="77777777" w:rsidR="0035480B" w:rsidRPr="00581B3A" w:rsidRDefault="0035480B" w:rsidP="00630193">
            <w:pPr>
              <w:pStyle w:val="rowtabella0"/>
              <w:jc w:val="center"/>
              <w:rPr>
                <w:color w:val="002060"/>
              </w:rPr>
            </w:pPr>
            <w:r w:rsidRPr="00581B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138B6" w14:textId="77777777" w:rsidR="0035480B" w:rsidRPr="00581B3A" w:rsidRDefault="0035480B" w:rsidP="00630193">
            <w:pPr>
              <w:pStyle w:val="rowtabella0"/>
              <w:jc w:val="center"/>
              <w:rPr>
                <w:color w:val="002060"/>
              </w:rPr>
            </w:pPr>
            <w:r w:rsidRPr="00581B3A">
              <w:rPr>
                <w:color w:val="002060"/>
              </w:rPr>
              <w:t>0</w:t>
            </w:r>
          </w:p>
        </w:tc>
      </w:tr>
      <w:tr w:rsidR="0035480B" w:rsidRPr="00581B3A" w14:paraId="7AE08070"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93D65C" w14:textId="77777777" w:rsidR="0035480B" w:rsidRPr="00581B3A" w:rsidRDefault="0035480B" w:rsidP="00630193">
            <w:pPr>
              <w:pStyle w:val="rowtabella0"/>
              <w:rPr>
                <w:color w:val="002060"/>
              </w:rPr>
            </w:pPr>
            <w:r w:rsidRPr="00581B3A">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337FA" w14:textId="77777777" w:rsidR="0035480B" w:rsidRPr="00581B3A" w:rsidRDefault="0035480B" w:rsidP="00630193">
            <w:pPr>
              <w:pStyle w:val="rowtabella0"/>
              <w:jc w:val="center"/>
              <w:rPr>
                <w:color w:val="002060"/>
              </w:rPr>
            </w:pPr>
            <w:r w:rsidRPr="00581B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74046"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977BA"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2DA2F"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91F15"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A3296" w14:textId="77777777" w:rsidR="0035480B" w:rsidRPr="00581B3A" w:rsidRDefault="0035480B" w:rsidP="00630193">
            <w:pPr>
              <w:pStyle w:val="rowtabella0"/>
              <w:jc w:val="center"/>
              <w:rPr>
                <w:color w:val="002060"/>
              </w:rPr>
            </w:pPr>
            <w:r w:rsidRPr="00581B3A">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362AE" w14:textId="77777777" w:rsidR="0035480B" w:rsidRPr="00581B3A" w:rsidRDefault="0035480B" w:rsidP="00630193">
            <w:pPr>
              <w:pStyle w:val="rowtabella0"/>
              <w:jc w:val="center"/>
              <w:rPr>
                <w:color w:val="002060"/>
              </w:rPr>
            </w:pPr>
            <w:r w:rsidRPr="00581B3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DA446" w14:textId="77777777" w:rsidR="0035480B" w:rsidRPr="00581B3A" w:rsidRDefault="0035480B" w:rsidP="00630193">
            <w:pPr>
              <w:pStyle w:val="rowtabella0"/>
              <w:jc w:val="center"/>
              <w:rPr>
                <w:color w:val="002060"/>
              </w:rPr>
            </w:pPr>
            <w:r w:rsidRPr="00581B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3DCF6" w14:textId="77777777" w:rsidR="0035480B" w:rsidRPr="00581B3A" w:rsidRDefault="0035480B" w:rsidP="00630193">
            <w:pPr>
              <w:pStyle w:val="rowtabella0"/>
              <w:jc w:val="center"/>
              <w:rPr>
                <w:color w:val="002060"/>
              </w:rPr>
            </w:pPr>
            <w:r w:rsidRPr="00581B3A">
              <w:rPr>
                <w:color w:val="002060"/>
              </w:rPr>
              <w:t>0</w:t>
            </w:r>
          </w:p>
        </w:tc>
      </w:tr>
      <w:tr w:rsidR="0035480B" w:rsidRPr="00581B3A" w14:paraId="20C486E4"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AC35F0" w14:textId="77777777" w:rsidR="0035480B" w:rsidRPr="00581B3A" w:rsidRDefault="0035480B" w:rsidP="00630193">
            <w:pPr>
              <w:pStyle w:val="rowtabella0"/>
              <w:rPr>
                <w:color w:val="002060"/>
                <w:lang w:val="es-ES"/>
              </w:rPr>
            </w:pPr>
            <w:r w:rsidRPr="00581B3A">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DF39C" w14:textId="77777777" w:rsidR="0035480B" w:rsidRPr="00581B3A" w:rsidRDefault="0035480B" w:rsidP="00630193">
            <w:pPr>
              <w:pStyle w:val="rowtabella0"/>
              <w:jc w:val="center"/>
              <w:rPr>
                <w:color w:val="002060"/>
              </w:rPr>
            </w:pPr>
            <w:r w:rsidRPr="00581B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75CB9"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CEFC2"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6DB6A"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C47C1"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96D37" w14:textId="77777777" w:rsidR="0035480B" w:rsidRPr="00581B3A" w:rsidRDefault="0035480B" w:rsidP="00630193">
            <w:pPr>
              <w:pStyle w:val="rowtabella0"/>
              <w:jc w:val="center"/>
              <w:rPr>
                <w:color w:val="002060"/>
              </w:rPr>
            </w:pPr>
            <w:r w:rsidRPr="00581B3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F9000" w14:textId="77777777" w:rsidR="0035480B" w:rsidRPr="00581B3A" w:rsidRDefault="0035480B" w:rsidP="00630193">
            <w:pPr>
              <w:pStyle w:val="rowtabella0"/>
              <w:jc w:val="center"/>
              <w:rPr>
                <w:color w:val="002060"/>
              </w:rPr>
            </w:pPr>
            <w:r w:rsidRPr="00581B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4329C" w14:textId="77777777" w:rsidR="0035480B" w:rsidRPr="00581B3A" w:rsidRDefault="0035480B" w:rsidP="00630193">
            <w:pPr>
              <w:pStyle w:val="rowtabella0"/>
              <w:jc w:val="center"/>
              <w:rPr>
                <w:color w:val="002060"/>
              </w:rPr>
            </w:pPr>
            <w:r w:rsidRPr="00581B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63FA6" w14:textId="77777777" w:rsidR="0035480B" w:rsidRPr="00581B3A" w:rsidRDefault="0035480B" w:rsidP="00630193">
            <w:pPr>
              <w:pStyle w:val="rowtabella0"/>
              <w:jc w:val="center"/>
              <w:rPr>
                <w:color w:val="002060"/>
              </w:rPr>
            </w:pPr>
            <w:r w:rsidRPr="00581B3A">
              <w:rPr>
                <w:color w:val="002060"/>
              </w:rPr>
              <w:t>0</w:t>
            </w:r>
          </w:p>
        </w:tc>
      </w:tr>
      <w:tr w:rsidR="0035480B" w:rsidRPr="00581B3A" w14:paraId="27A43E27"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7AC86" w14:textId="77777777" w:rsidR="0035480B" w:rsidRPr="00581B3A" w:rsidRDefault="0035480B" w:rsidP="00630193">
            <w:pPr>
              <w:pStyle w:val="rowtabella0"/>
              <w:rPr>
                <w:color w:val="002060"/>
              </w:rPr>
            </w:pPr>
            <w:r w:rsidRPr="00581B3A">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26666" w14:textId="77777777" w:rsidR="0035480B" w:rsidRPr="00581B3A" w:rsidRDefault="0035480B" w:rsidP="00630193">
            <w:pPr>
              <w:pStyle w:val="rowtabella0"/>
              <w:jc w:val="center"/>
              <w:rPr>
                <w:color w:val="002060"/>
              </w:rPr>
            </w:pPr>
            <w:r w:rsidRPr="00581B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F291B"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8A04F"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AFD0C"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99FC"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25694" w14:textId="77777777" w:rsidR="0035480B" w:rsidRPr="00581B3A" w:rsidRDefault="0035480B" w:rsidP="00630193">
            <w:pPr>
              <w:pStyle w:val="rowtabella0"/>
              <w:jc w:val="center"/>
              <w:rPr>
                <w:color w:val="002060"/>
              </w:rPr>
            </w:pPr>
            <w:r w:rsidRPr="00581B3A">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03353" w14:textId="77777777" w:rsidR="0035480B" w:rsidRPr="00581B3A" w:rsidRDefault="0035480B" w:rsidP="00630193">
            <w:pPr>
              <w:pStyle w:val="rowtabella0"/>
              <w:jc w:val="center"/>
              <w:rPr>
                <w:color w:val="002060"/>
              </w:rPr>
            </w:pPr>
            <w:r w:rsidRPr="00581B3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DBC8A"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6B541" w14:textId="77777777" w:rsidR="0035480B" w:rsidRPr="00581B3A" w:rsidRDefault="0035480B" w:rsidP="00630193">
            <w:pPr>
              <w:pStyle w:val="rowtabella0"/>
              <w:jc w:val="center"/>
              <w:rPr>
                <w:color w:val="002060"/>
              </w:rPr>
            </w:pPr>
            <w:r w:rsidRPr="00581B3A">
              <w:rPr>
                <w:color w:val="002060"/>
              </w:rPr>
              <w:t>0</w:t>
            </w:r>
          </w:p>
        </w:tc>
      </w:tr>
      <w:tr w:rsidR="0035480B" w:rsidRPr="00581B3A" w14:paraId="0C2599B4"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F13934" w14:textId="77777777" w:rsidR="0035480B" w:rsidRPr="00581B3A" w:rsidRDefault="0035480B" w:rsidP="00630193">
            <w:pPr>
              <w:pStyle w:val="rowtabella0"/>
              <w:rPr>
                <w:color w:val="002060"/>
              </w:rPr>
            </w:pPr>
            <w:r w:rsidRPr="00581B3A">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C7454" w14:textId="77777777" w:rsidR="0035480B" w:rsidRPr="00581B3A" w:rsidRDefault="0035480B" w:rsidP="00630193">
            <w:pPr>
              <w:pStyle w:val="rowtabella0"/>
              <w:jc w:val="center"/>
              <w:rPr>
                <w:color w:val="002060"/>
              </w:rPr>
            </w:pPr>
            <w:r w:rsidRPr="00581B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79EB2"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FE6E3"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94C3D"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E755C"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922EA" w14:textId="77777777" w:rsidR="0035480B" w:rsidRPr="00581B3A" w:rsidRDefault="0035480B" w:rsidP="00630193">
            <w:pPr>
              <w:pStyle w:val="rowtabella0"/>
              <w:jc w:val="center"/>
              <w:rPr>
                <w:color w:val="002060"/>
              </w:rPr>
            </w:pPr>
            <w:r w:rsidRPr="00581B3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D3256" w14:textId="77777777" w:rsidR="0035480B" w:rsidRPr="00581B3A" w:rsidRDefault="0035480B" w:rsidP="00630193">
            <w:pPr>
              <w:pStyle w:val="rowtabella0"/>
              <w:jc w:val="center"/>
              <w:rPr>
                <w:color w:val="002060"/>
              </w:rPr>
            </w:pPr>
            <w:r w:rsidRPr="00581B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10A72"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AA555" w14:textId="77777777" w:rsidR="0035480B" w:rsidRPr="00581B3A" w:rsidRDefault="0035480B" w:rsidP="00630193">
            <w:pPr>
              <w:pStyle w:val="rowtabella0"/>
              <w:jc w:val="center"/>
              <w:rPr>
                <w:color w:val="002060"/>
              </w:rPr>
            </w:pPr>
            <w:r w:rsidRPr="00581B3A">
              <w:rPr>
                <w:color w:val="002060"/>
              </w:rPr>
              <w:t>0</w:t>
            </w:r>
          </w:p>
        </w:tc>
      </w:tr>
      <w:tr w:rsidR="0035480B" w:rsidRPr="00581B3A" w14:paraId="2728E646"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86507B" w14:textId="77777777" w:rsidR="0035480B" w:rsidRPr="00581B3A" w:rsidRDefault="0035480B" w:rsidP="00630193">
            <w:pPr>
              <w:pStyle w:val="rowtabella0"/>
              <w:rPr>
                <w:color w:val="002060"/>
              </w:rPr>
            </w:pPr>
            <w:r w:rsidRPr="00581B3A">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A3A1A" w14:textId="77777777" w:rsidR="0035480B" w:rsidRPr="00581B3A" w:rsidRDefault="0035480B" w:rsidP="00630193">
            <w:pPr>
              <w:pStyle w:val="rowtabella0"/>
              <w:jc w:val="center"/>
              <w:rPr>
                <w:color w:val="002060"/>
              </w:rPr>
            </w:pPr>
            <w:r w:rsidRPr="00581B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3D2DB"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D0C79"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473F9"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1CE3A"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17ED0" w14:textId="77777777" w:rsidR="0035480B" w:rsidRPr="00581B3A" w:rsidRDefault="0035480B" w:rsidP="00630193">
            <w:pPr>
              <w:pStyle w:val="rowtabella0"/>
              <w:jc w:val="center"/>
              <w:rPr>
                <w:color w:val="002060"/>
              </w:rPr>
            </w:pPr>
            <w:r w:rsidRPr="00581B3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A9FB7" w14:textId="77777777" w:rsidR="0035480B" w:rsidRPr="00581B3A" w:rsidRDefault="0035480B" w:rsidP="00630193">
            <w:pPr>
              <w:pStyle w:val="rowtabella0"/>
              <w:jc w:val="center"/>
              <w:rPr>
                <w:color w:val="002060"/>
              </w:rPr>
            </w:pPr>
            <w:r w:rsidRPr="00581B3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E2B7D"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72590" w14:textId="77777777" w:rsidR="0035480B" w:rsidRPr="00581B3A" w:rsidRDefault="0035480B" w:rsidP="00630193">
            <w:pPr>
              <w:pStyle w:val="rowtabella0"/>
              <w:jc w:val="center"/>
              <w:rPr>
                <w:color w:val="002060"/>
              </w:rPr>
            </w:pPr>
            <w:r w:rsidRPr="00581B3A">
              <w:rPr>
                <w:color w:val="002060"/>
              </w:rPr>
              <w:t>0</w:t>
            </w:r>
          </w:p>
        </w:tc>
      </w:tr>
      <w:tr w:rsidR="0035480B" w:rsidRPr="00581B3A" w14:paraId="6A095F53"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16C08D" w14:textId="77777777" w:rsidR="0035480B" w:rsidRPr="00581B3A" w:rsidRDefault="0035480B" w:rsidP="00630193">
            <w:pPr>
              <w:pStyle w:val="rowtabella0"/>
              <w:rPr>
                <w:color w:val="002060"/>
              </w:rPr>
            </w:pPr>
            <w:r w:rsidRPr="00581B3A">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5D91B" w14:textId="77777777" w:rsidR="0035480B" w:rsidRPr="00581B3A" w:rsidRDefault="0035480B" w:rsidP="00630193">
            <w:pPr>
              <w:pStyle w:val="rowtabella0"/>
              <w:jc w:val="center"/>
              <w:rPr>
                <w:color w:val="002060"/>
              </w:rPr>
            </w:pPr>
            <w:r w:rsidRPr="00581B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6D2A1"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B1AAB"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AE419"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D529F"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778CC" w14:textId="77777777" w:rsidR="0035480B" w:rsidRPr="00581B3A" w:rsidRDefault="0035480B" w:rsidP="00630193">
            <w:pPr>
              <w:pStyle w:val="rowtabella0"/>
              <w:jc w:val="center"/>
              <w:rPr>
                <w:color w:val="002060"/>
              </w:rPr>
            </w:pPr>
            <w:r w:rsidRPr="00581B3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21E8D" w14:textId="77777777" w:rsidR="0035480B" w:rsidRPr="00581B3A" w:rsidRDefault="0035480B" w:rsidP="00630193">
            <w:pPr>
              <w:pStyle w:val="rowtabella0"/>
              <w:jc w:val="center"/>
              <w:rPr>
                <w:color w:val="002060"/>
              </w:rPr>
            </w:pPr>
            <w:r w:rsidRPr="00581B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AC50A"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5E4DB" w14:textId="77777777" w:rsidR="0035480B" w:rsidRPr="00581B3A" w:rsidRDefault="0035480B" w:rsidP="00630193">
            <w:pPr>
              <w:pStyle w:val="rowtabella0"/>
              <w:jc w:val="center"/>
              <w:rPr>
                <w:color w:val="002060"/>
              </w:rPr>
            </w:pPr>
            <w:r w:rsidRPr="00581B3A">
              <w:rPr>
                <w:color w:val="002060"/>
              </w:rPr>
              <w:t>0</w:t>
            </w:r>
          </w:p>
        </w:tc>
      </w:tr>
      <w:tr w:rsidR="0035480B" w:rsidRPr="00581B3A" w14:paraId="6FC2A2DF"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9AF515" w14:textId="77777777" w:rsidR="0035480B" w:rsidRPr="00D47CE2" w:rsidRDefault="0035480B" w:rsidP="00630193">
            <w:pPr>
              <w:pStyle w:val="rowtabella0"/>
              <w:rPr>
                <w:color w:val="002060"/>
                <w:lang w:val="en-US"/>
              </w:rPr>
            </w:pPr>
            <w:r w:rsidRPr="00D47CE2">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8D8C1" w14:textId="77777777" w:rsidR="0035480B" w:rsidRPr="00581B3A" w:rsidRDefault="0035480B" w:rsidP="00630193">
            <w:pPr>
              <w:pStyle w:val="rowtabella0"/>
              <w:jc w:val="center"/>
              <w:rPr>
                <w:color w:val="002060"/>
              </w:rPr>
            </w:pPr>
            <w:r w:rsidRPr="00581B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051D0"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F490B"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1F27A"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01719"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2FFC3" w14:textId="77777777" w:rsidR="0035480B" w:rsidRPr="00581B3A" w:rsidRDefault="0035480B" w:rsidP="00630193">
            <w:pPr>
              <w:pStyle w:val="rowtabella0"/>
              <w:jc w:val="center"/>
              <w:rPr>
                <w:color w:val="002060"/>
              </w:rPr>
            </w:pPr>
            <w:r w:rsidRPr="00581B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AA20D" w14:textId="77777777" w:rsidR="0035480B" w:rsidRPr="00581B3A" w:rsidRDefault="0035480B" w:rsidP="00630193">
            <w:pPr>
              <w:pStyle w:val="rowtabella0"/>
              <w:jc w:val="center"/>
              <w:rPr>
                <w:color w:val="002060"/>
              </w:rPr>
            </w:pPr>
            <w:r w:rsidRPr="00581B3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787C4"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4923" w14:textId="77777777" w:rsidR="0035480B" w:rsidRPr="00581B3A" w:rsidRDefault="0035480B" w:rsidP="00630193">
            <w:pPr>
              <w:pStyle w:val="rowtabella0"/>
              <w:jc w:val="center"/>
              <w:rPr>
                <w:color w:val="002060"/>
              </w:rPr>
            </w:pPr>
            <w:r w:rsidRPr="00581B3A">
              <w:rPr>
                <w:color w:val="002060"/>
              </w:rPr>
              <w:t>0</w:t>
            </w:r>
          </w:p>
        </w:tc>
      </w:tr>
      <w:tr w:rsidR="0035480B" w:rsidRPr="00581B3A" w14:paraId="7CD5CBC4"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EF3914" w14:textId="77777777" w:rsidR="0035480B" w:rsidRPr="00581B3A" w:rsidRDefault="0035480B" w:rsidP="00630193">
            <w:pPr>
              <w:pStyle w:val="rowtabella0"/>
              <w:rPr>
                <w:color w:val="002060"/>
              </w:rPr>
            </w:pPr>
            <w:r w:rsidRPr="00581B3A">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D75AE"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85DA3"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D36B8"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8F819"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2CD51"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B8E8B" w14:textId="77777777" w:rsidR="0035480B" w:rsidRPr="00581B3A" w:rsidRDefault="0035480B" w:rsidP="00630193">
            <w:pPr>
              <w:pStyle w:val="rowtabella0"/>
              <w:jc w:val="center"/>
              <w:rPr>
                <w:color w:val="002060"/>
              </w:rPr>
            </w:pPr>
            <w:r w:rsidRPr="00581B3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8367A" w14:textId="77777777" w:rsidR="0035480B" w:rsidRPr="00581B3A" w:rsidRDefault="0035480B" w:rsidP="00630193">
            <w:pPr>
              <w:pStyle w:val="rowtabella0"/>
              <w:jc w:val="center"/>
              <w:rPr>
                <w:color w:val="002060"/>
              </w:rPr>
            </w:pPr>
            <w:r w:rsidRPr="00581B3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EA0D6" w14:textId="77777777" w:rsidR="0035480B" w:rsidRPr="00581B3A" w:rsidRDefault="0035480B" w:rsidP="00630193">
            <w:pPr>
              <w:pStyle w:val="rowtabella0"/>
              <w:jc w:val="center"/>
              <w:rPr>
                <w:color w:val="002060"/>
              </w:rPr>
            </w:pPr>
            <w:r w:rsidRPr="00581B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D2CA0" w14:textId="77777777" w:rsidR="0035480B" w:rsidRPr="00581B3A" w:rsidRDefault="0035480B" w:rsidP="00630193">
            <w:pPr>
              <w:pStyle w:val="rowtabella0"/>
              <w:jc w:val="center"/>
              <w:rPr>
                <w:color w:val="002060"/>
              </w:rPr>
            </w:pPr>
            <w:r w:rsidRPr="00581B3A">
              <w:rPr>
                <w:color w:val="002060"/>
              </w:rPr>
              <w:t>0</w:t>
            </w:r>
          </w:p>
        </w:tc>
      </w:tr>
      <w:tr w:rsidR="0035480B" w:rsidRPr="00581B3A" w14:paraId="06CF963D"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F70FA5" w14:textId="77777777" w:rsidR="0035480B" w:rsidRPr="00581B3A" w:rsidRDefault="0035480B" w:rsidP="00630193">
            <w:pPr>
              <w:pStyle w:val="rowtabella0"/>
              <w:rPr>
                <w:color w:val="002060"/>
              </w:rPr>
            </w:pPr>
            <w:r w:rsidRPr="00581B3A">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00715"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C77D0"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D2F78"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2DE52"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7AD75"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627C9" w14:textId="77777777" w:rsidR="0035480B" w:rsidRPr="00581B3A" w:rsidRDefault="0035480B" w:rsidP="00630193">
            <w:pPr>
              <w:pStyle w:val="rowtabella0"/>
              <w:jc w:val="center"/>
              <w:rPr>
                <w:color w:val="002060"/>
              </w:rPr>
            </w:pPr>
            <w:r w:rsidRPr="00581B3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13265" w14:textId="77777777" w:rsidR="0035480B" w:rsidRPr="00581B3A" w:rsidRDefault="0035480B" w:rsidP="00630193">
            <w:pPr>
              <w:pStyle w:val="rowtabella0"/>
              <w:jc w:val="center"/>
              <w:rPr>
                <w:color w:val="002060"/>
              </w:rPr>
            </w:pPr>
            <w:r w:rsidRPr="00581B3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72781"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35F66" w14:textId="77777777" w:rsidR="0035480B" w:rsidRPr="00581B3A" w:rsidRDefault="0035480B" w:rsidP="00630193">
            <w:pPr>
              <w:pStyle w:val="rowtabella0"/>
              <w:jc w:val="center"/>
              <w:rPr>
                <w:color w:val="002060"/>
              </w:rPr>
            </w:pPr>
            <w:r w:rsidRPr="00581B3A">
              <w:rPr>
                <w:color w:val="002060"/>
              </w:rPr>
              <w:t>0</w:t>
            </w:r>
          </w:p>
        </w:tc>
      </w:tr>
      <w:tr w:rsidR="0035480B" w:rsidRPr="00581B3A" w14:paraId="75F673B8"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C34EE4" w14:textId="77777777" w:rsidR="0035480B" w:rsidRPr="00581B3A" w:rsidRDefault="0035480B" w:rsidP="00630193">
            <w:pPr>
              <w:pStyle w:val="rowtabella0"/>
              <w:rPr>
                <w:color w:val="002060"/>
                <w:lang w:val="es-ES"/>
              </w:rPr>
            </w:pPr>
            <w:r w:rsidRPr="00581B3A">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66B87"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7E6B1"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A0D88"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616B6"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22B25"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DFAFE" w14:textId="77777777" w:rsidR="0035480B" w:rsidRPr="00581B3A" w:rsidRDefault="0035480B" w:rsidP="00630193">
            <w:pPr>
              <w:pStyle w:val="rowtabella0"/>
              <w:jc w:val="center"/>
              <w:rPr>
                <w:color w:val="002060"/>
              </w:rPr>
            </w:pPr>
            <w:r w:rsidRPr="00581B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29FDD" w14:textId="77777777" w:rsidR="0035480B" w:rsidRPr="00581B3A" w:rsidRDefault="0035480B" w:rsidP="00630193">
            <w:pPr>
              <w:pStyle w:val="rowtabella0"/>
              <w:jc w:val="center"/>
              <w:rPr>
                <w:color w:val="002060"/>
              </w:rPr>
            </w:pPr>
            <w:r w:rsidRPr="00581B3A">
              <w:rPr>
                <w:color w:val="002060"/>
              </w:rPr>
              <w:t>199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BC6F7"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CB7DE" w14:textId="77777777" w:rsidR="0035480B" w:rsidRPr="00581B3A" w:rsidRDefault="0035480B" w:rsidP="00630193">
            <w:pPr>
              <w:pStyle w:val="rowtabella0"/>
              <w:jc w:val="center"/>
              <w:rPr>
                <w:color w:val="002060"/>
              </w:rPr>
            </w:pPr>
            <w:r w:rsidRPr="00581B3A">
              <w:rPr>
                <w:color w:val="002060"/>
              </w:rPr>
              <w:t>0</w:t>
            </w:r>
          </w:p>
        </w:tc>
      </w:tr>
    </w:tbl>
    <w:p w14:paraId="0AC26344" w14:textId="77777777" w:rsidR="0035480B" w:rsidRPr="00581B3A" w:rsidRDefault="0035480B" w:rsidP="0035480B">
      <w:pPr>
        <w:pStyle w:val="breakline"/>
        <w:rPr>
          <w:rFonts w:eastAsiaTheme="minorEastAsia"/>
          <w:color w:val="002060"/>
        </w:rPr>
      </w:pPr>
    </w:p>
    <w:p w14:paraId="5E66E046" w14:textId="77777777" w:rsidR="0035480B" w:rsidRPr="00581B3A" w:rsidRDefault="0035480B" w:rsidP="0035480B">
      <w:pPr>
        <w:pStyle w:val="breakline"/>
        <w:rPr>
          <w:color w:val="002060"/>
        </w:rPr>
      </w:pPr>
    </w:p>
    <w:p w14:paraId="2BB6BC97" w14:textId="77777777" w:rsidR="0035480B" w:rsidRPr="00581B3A" w:rsidRDefault="0035480B" w:rsidP="0035480B">
      <w:pPr>
        <w:pStyle w:val="sottotitolocampionato10"/>
        <w:rPr>
          <w:color w:val="002060"/>
        </w:rPr>
      </w:pPr>
      <w:r w:rsidRPr="00581B3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22766CDA"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DBA8F"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AC14A"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5F659"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86C3B"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CDA3E"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D48F3"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4769B"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6FA76"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37F20"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0A493" w14:textId="77777777" w:rsidR="0035480B" w:rsidRPr="00581B3A" w:rsidRDefault="0035480B" w:rsidP="00630193">
            <w:pPr>
              <w:pStyle w:val="headertabella0"/>
              <w:rPr>
                <w:color w:val="002060"/>
              </w:rPr>
            </w:pPr>
            <w:r w:rsidRPr="00581B3A">
              <w:rPr>
                <w:color w:val="002060"/>
              </w:rPr>
              <w:t>PE</w:t>
            </w:r>
          </w:p>
        </w:tc>
      </w:tr>
      <w:tr w:rsidR="0035480B" w:rsidRPr="00581B3A" w14:paraId="646C55D1"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3AABAE" w14:textId="77777777" w:rsidR="0035480B" w:rsidRPr="00581B3A" w:rsidRDefault="0035480B" w:rsidP="00630193">
            <w:pPr>
              <w:pStyle w:val="rowtabella0"/>
              <w:rPr>
                <w:color w:val="002060"/>
              </w:rPr>
            </w:pPr>
            <w:r w:rsidRPr="00581B3A">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90CCD" w14:textId="77777777" w:rsidR="0035480B" w:rsidRPr="00581B3A" w:rsidRDefault="0035480B" w:rsidP="00630193">
            <w:pPr>
              <w:pStyle w:val="rowtabella0"/>
              <w:jc w:val="center"/>
              <w:rPr>
                <w:color w:val="002060"/>
              </w:rPr>
            </w:pPr>
            <w:r w:rsidRPr="00581B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CDF1A"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7BEFD"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6C1E3"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8CA00"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A461A" w14:textId="77777777" w:rsidR="0035480B" w:rsidRPr="00581B3A" w:rsidRDefault="0035480B" w:rsidP="00630193">
            <w:pPr>
              <w:pStyle w:val="rowtabella0"/>
              <w:jc w:val="center"/>
              <w:rPr>
                <w:color w:val="002060"/>
              </w:rPr>
            </w:pPr>
            <w:r w:rsidRPr="00581B3A">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04710" w14:textId="77777777" w:rsidR="0035480B" w:rsidRPr="00581B3A" w:rsidRDefault="0035480B" w:rsidP="00630193">
            <w:pPr>
              <w:pStyle w:val="rowtabella0"/>
              <w:jc w:val="center"/>
              <w:rPr>
                <w:color w:val="002060"/>
              </w:rPr>
            </w:pPr>
            <w:r w:rsidRPr="00581B3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2EEC7" w14:textId="77777777" w:rsidR="0035480B" w:rsidRPr="00581B3A" w:rsidRDefault="0035480B" w:rsidP="00630193">
            <w:pPr>
              <w:pStyle w:val="rowtabella0"/>
              <w:jc w:val="center"/>
              <w:rPr>
                <w:color w:val="002060"/>
              </w:rPr>
            </w:pPr>
            <w:r w:rsidRPr="00581B3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F2A73" w14:textId="77777777" w:rsidR="0035480B" w:rsidRPr="00581B3A" w:rsidRDefault="0035480B" w:rsidP="00630193">
            <w:pPr>
              <w:pStyle w:val="rowtabella0"/>
              <w:jc w:val="center"/>
              <w:rPr>
                <w:color w:val="002060"/>
              </w:rPr>
            </w:pPr>
            <w:r w:rsidRPr="00581B3A">
              <w:rPr>
                <w:color w:val="002060"/>
              </w:rPr>
              <w:t>0</w:t>
            </w:r>
          </w:p>
        </w:tc>
      </w:tr>
      <w:tr w:rsidR="0035480B" w:rsidRPr="00581B3A" w14:paraId="7340B792"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251D2D" w14:textId="77777777" w:rsidR="0035480B" w:rsidRPr="00581B3A" w:rsidRDefault="0035480B" w:rsidP="00630193">
            <w:pPr>
              <w:pStyle w:val="rowtabella0"/>
              <w:rPr>
                <w:color w:val="002060"/>
              </w:rPr>
            </w:pPr>
            <w:r w:rsidRPr="00581B3A">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D108D" w14:textId="77777777" w:rsidR="0035480B" w:rsidRPr="00581B3A" w:rsidRDefault="0035480B" w:rsidP="00630193">
            <w:pPr>
              <w:pStyle w:val="rowtabella0"/>
              <w:jc w:val="center"/>
              <w:rPr>
                <w:color w:val="002060"/>
              </w:rPr>
            </w:pPr>
            <w:r w:rsidRPr="00581B3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0DCD2"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437D6"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ED486"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BF2F7"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4E937" w14:textId="77777777" w:rsidR="0035480B" w:rsidRPr="00581B3A" w:rsidRDefault="0035480B" w:rsidP="00630193">
            <w:pPr>
              <w:pStyle w:val="rowtabella0"/>
              <w:jc w:val="center"/>
              <w:rPr>
                <w:color w:val="002060"/>
              </w:rPr>
            </w:pPr>
            <w:r w:rsidRPr="00581B3A">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3A3A5" w14:textId="77777777" w:rsidR="0035480B" w:rsidRPr="00581B3A" w:rsidRDefault="0035480B" w:rsidP="00630193">
            <w:pPr>
              <w:pStyle w:val="rowtabella0"/>
              <w:jc w:val="center"/>
              <w:rPr>
                <w:color w:val="002060"/>
              </w:rPr>
            </w:pPr>
            <w:r w:rsidRPr="00581B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9C16A" w14:textId="77777777" w:rsidR="0035480B" w:rsidRPr="00581B3A" w:rsidRDefault="0035480B" w:rsidP="00630193">
            <w:pPr>
              <w:pStyle w:val="rowtabella0"/>
              <w:jc w:val="center"/>
              <w:rPr>
                <w:color w:val="002060"/>
              </w:rPr>
            </w:pPr>
            <w:r w:rsidRPr="00581B3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DDC7F" w14:textId="77777777" w:rsidR="0035480B" w:rsidRPr="00581B3A" w:rsidRDefault="0035480B" w:rsidP="00630193">
            <w:pPr>
              <w:pStyle w:val="rowtabella0"/>
              <w:jc w:val="center"/>
              <w:rPr>
                <w:color w:val="002060"/>
              </w:rPr>
            </w:pPr>
            <w:r w:rsidRPr="00581B3A">
              <w:rPr>
                <w:color w:val="002060"/>
              </w:rPr>
              <w:t>0</w:t>
            </w:r>
          </w:p>
        </w:tc>
      </w:tr>
      <w:tr w:rsidR="0035480B" w:rsidRPr="00581B3A" w14:paraId="6F8F5CD4"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CF482A" w14:textId="77777777" w:rsidR="0035480B" w:rsidRPr="00581B3A" w:rsidRDefault="0035480B" w:rsidP="00630193">
            <w:pPr>
              <w:pStyle w:val="rowtabella0"/>
              <w:rPr>
                <w:color w:val="002060"/>
              </w:rPr>
            </w:pPr>
            <w:r w:rsidRPr="00581B3A">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02AED" w14:textId="77777777" w:rsidR="0035480B" w:rsidRPr="00581B3A" w:rsidRDefault="0035480B" w:rsidP="00630193">
            <w:pPr>
              <w:pStyle w:val="rowtabella0"/>
              <w:jc w:val="center"/>
              <w:rPr>
                <w:color w:val="002060"/>
              </w:rPr>
            </w:pPr>
            <w:r w:rsidRPr="00581B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BC4BA"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6EC83"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C285F"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582A0"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12437" w14:textId="77777777" w:rsidR="0035480B" w:rsidRPr="00581B3A" w:rsidRDefault="0035480B" w:rsidP="00630193">
            <w:pPr>
              <w:pStyle w:val="rowtabella0"/>
              <w:jc w:val="center"/>
              <w:rPr>
                <w:color w:val="002060"/>
              </w:rPr>
            </w:pPr>
            <w:r w:rsidRPr="00581B3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747FF" w14:textId="77777777" w:rsidR="0035480B" w:rsidRPr="00581B3A" w:rsidRDefault="0035480B" w:rsidP="00630193">
            <w:pPr>
              <w:pStyle w:val="rowtabella0"/>
              <w:jc w:val="center"/>
              <w:rPr>
                <w:color w:val="002060"/>
              </w:rPr>
            </w:pPr>
            <w:r w:rsidRPr="00581B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1B868" w14:textId="77777777" w:rsidR="0035480B" w:rsidRPr="00581B3A" w:rsidRDefault="0035480B" w:rsidP="00630193">
            <w:pPr>
              <w:pStyle w:val="rowtabella0"/>
              <w:jc w:val="center"/>
              <w:rPr>
                <w:color w:val="002060"/>
              </w:rPr>
            </w:pPr>
            <w:r w:rsidRPr="00581B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C6584" w14:textId="77777777" w:rsidR="0035480B" w:rsidRPr="00581B3A" w:rsidRDefault="0035480B" w:rsidP="00630193">
            <w:pPr>
              <w:pStyle w:val="rowtabella0"/>
              <w:jc w:val="center"/>
              <w:rPr>
                <w:color w:val="002060"/>
              </w:rPr>
            </w:pPr>
            <w:r w:rsidRPr="00581B3A">
              <w:rPr>
                <w:color w:val="002060"/>
              </w:rPr>
              <w:t>0</w:t>
            </w:r>
          </w:p>
        </w:tc>
      </w:tr>
      <w:tr w:rsidR="0035480B" w:rsidRPr="00581B3A" w14:paraId="275961B0"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93629" w14:textId="77777777" w:rsidR="0035480B" w:rsidRPr="00581B3A" w:rsidRDefault="0035480B" w:rsidP="00630193">
            <w:pPr>
              <w:pStyle w:val="rowtabella0"/>
              <w:rPr>
                <w:color w:val="002060"/>
              </w:rPr>
            </w:pPr>
            <w:r w:rsidRPr="00581B3A">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FBA8E" w14:textId="77777777" w:rsidR="0035480B" w:rsidRPr="00581B3A" w:rsidRDefault="0035480B" w:rsidP="00630193">
            <w:pPr>
              <w:pStyle w:val="rowtabella0"/>
              <w:jc w:val="center"/>
              <w:rPr>
                <w:color w:val="002060"/>
              </w:rPr>
            </w:pPr>
            <w:r w:rsidRPr="00581B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4B67F"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A08F8"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6DBFA"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1BD0C"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E23D1" w14:textId="77777777" w:rsidR="0035480B" w:rsidRPr="00581B3A" w:rsidRDefault="0035480B" w:rsidP="00630193">
            <w:pPr>
              <w:pStyle w:val="rowtabella0"/>
              <w:jc w:val="center"/>
              <w:rPr>
                <w:color w:val="002060"/>
              </w:rPr>
            </w:pPr>
            <w:r w:rsidRPr="00581B3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0D414" w14:textId="77777777" w:rsidR="0035480B" w:rsidRPr="00581B3A" w:rsidRDefault="0035480B" w:rsidP="00630193">
            <w:pPr>
              <w:pStyle w:val="rowtabella0"/>
              <w:jc w:val="center"/>
              <w:rPr>
                <w:color w:val="002060"/>
              </w:rPr>
            </w:pPr>
            <w:r w:rsidRPr="00581B3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4E439"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43A32" w14:textId="77777777" w:rsidR="0035480B" w:rsidRPr="00581B3A" w:rsidRDefault="0035480B" w:rsidP="00630193">
            <w:pPr>
              <w:pStyle w:val="rowtabella0"/>
              <w:jc w:val="center"/>
              <w:rPr>
                <w:color w:val="002060"/>
              </w:rPr>
            </w:pPr>
            <w:r w:rsidRPr="00581B3A">
              <w:rPr>
                <w:color w:val="002060"/>
              </w:rPr>
              <w:t>0</w:t>
            </w:r>
          </w:p>
        </w:tc>
      </w:tr>
      <w:tr w:rsidR="0035480B" w:rsidRPr="00581B3A" w14:paraId="12452648"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056864" w14:textId="77777777" w:rsidR="0035480B" w:rsidRPr="00581B3A" w:rsidRDefault="0035480B" w:rsidP="00630193">
            <w:pPr>
              <w:pStyle w:val="rowtabella0"/>
              <w:rPr>
                <w:color w:val="002060"/>
              </w:rPr>
            </w:pPr>
            <w:r w:rsidRPr="00581B3A">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29ACD" w14:textId="77777777" w:rsidR="0035480B" w:rsidRPr="00581B3A" w:rsidRDefault="0035480B" w:rsidP="00630193">
            <w:pPr>
              <w:pStyle w:val="rowtabella0"/>
              <w:jc w:val="center"/>
              <w:rPr>
                <w:color w:val="002060"/>
              </w:rPr>
            </w:pPr>
            <w:r w:rsidRPr="00581B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94F1C"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CDE8F"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2D150"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4E133"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03406" w14:textId="77777777" w:rsidR="0035480B" w:rsidRPr="00581B3A" w:rsidRDefault="0035480B" w:rsidP="00630193">
            <w:pPr>
              <w:pStyle w:val="rowtabella0"/>
              <w:jc w:val="center"/>
              <w:rPr>
                <w:color w:val="002060"/>
              </w:rPr>
            </w:pPr>
            <w:r w:rsidRPr="00581B3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8A37F" w14:textId="77777777" w:rsidR="0035480B" w:rsidRPr="00581B3A" w:rsidRDefault="0035480B" w:rsidP="00630193">
            <w:pPr>
              <w:pStyle w:val="rowtabella0"/>
              <w:jc w:val="center"/>
              <w:rPr>
                <w:color w:val="002060"/>
              </w:rPr>
            </w:pPr>
            <w:r w:rsidRPr="00581B3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0665"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32092" w14:textId="77777777" w:rsidR="0035480B" w:rsidRPr="00581B3A" w:rsidRDefault="0035480B" w:rsidP="00630193">
            <w:pPr>
              <w:pStyle w:val="rowtabella0"/>
              <w:jc w:val="center"/>
              <w:rPr>
                <w:color w:val="002060"/>
              </w:rPr>
            </w:pPr>
            <w:r w:rsidRPr="00581B3A">
              <w:rPr>
                <w:color w:val="002060"/>
              </w:rPr>
              <w:t>0</w:t>
            </w:r>
          </w:p>
        </w:tc>
      </w:tr>
      <w:tr w:rsidR="0035480B" w:rsidRPr="00581B3A" w14:paraId="263E5B7D"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DA5633" w14:textId="77777777" w:rsidR="0035480B" w:rsidRPr="00581B3A" w:rsidRDefault="0035480B" w:rsidP="00630193">
            <w:pPr>
              <w:pStyle w:val="rowtabella0"/>
              <w:rPr>
                <w:color w:val="002060"/>
              </w:rPr>
            </w:pPr>
            <w:r w:rsidRPr="00581B3A">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9A54A" w14:textId="77777777" w:rsidR="0035480B" w:rsidRPr="00581B3A" w:rsidRDefault="0035480B" w:rsidP="00630193">
            <w:pPr>
              <w:pStyle w:val="rowtabella0"/>
              <w:jc w:val="center"/>
              <w:rPr>
                <w:color w:val="002060"/>
              </w:rPr>
            </w:pPr>
            <w:r w:rsidRPr="00581B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6DBA8"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5895C"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35349"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EC83A"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40F18" w14:textId="77777777" w:rsidR="0035480B" w:rsidRPr="00581B3A" w:rsidRDefault="0035480B" w:rsidP="00630193">
            <w:pPr>
              <w:pStyle w:val="rowtabella0"/>
              <w:jc w:val="center"/>
              <w:rPr>
                <w:color w:val="002060"/>
              </w:rPr>
            </w:pPr>
            <w:r w:rsidRPr="00581B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E422" w14:textId="77777777" w:rsidR="0035480B" w:rsidRPr="00581B3A" w:rsidRDefault="0035480B" w:rsidP="00630193">
            <w:pPr>
              <w:pStyle w:val="rowtabella0"/>
              <w:jc w:val="center"/>
              <w:rPr>
                <w:color w:val="002060"/>
              </w:rPr>
            </w:pPr>
            <w:r w:rsidRPr="00581B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3D313"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5814E" w14:textId="77777777" w:rsidR="0035480B" w:rsidRPr="00581B3A" w:rsidRDefault="0035480B" w:rsidP="00630193">
            <w:pPr>
              <w:pStyle w:val="rowtabella0"/>
              <w:jc w:val="center"/>
              <w:rPr>
                <w:color w:val="002060"/>
              </w:rPr>
            </w:pPr>
            <w:r w:rsidRPr="00581B3A">
              <w:rPr>
                <w:color w:val="002060"/>
              </w:rPr>
              <w:t>0</w:t>
            </w:r>
          </w:p>
        </w:tc>
      </w:tr>
      <w:tr w:rsidR="0035480B" w:rsidRPr="00581B3A" w14:paraId="510F7684"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488F32" w14:textId="77777777" w:rsidR="0035480B" w:rsidRPr="00581B3A" w:rsidRDefault="0035480B" w:rsidP="00630193">
            <w:pPr>
              <w:pStyle w:val="rowtabella0"/>
              <w:rPr>
                <w:color w:val="002060"/>
              </w:rPr>
            </w:pPr>
            <w:r w:rsidRPr="00581B3A">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A4144" w14:textId="77777777" w:rsidR="0035480B" w:rsidRPr="00581B3A" w:rsidRDefault="0035480B" w:rsidP="00630193">
            <w:pPr>
              <w:pStyle w:val="rowtabella0"/>
              <w:jc w:val="center"/>
              <w:rPr>
                <w:color w:val="002060"/>
              </w:rPr>
            </w:pPr>
            <w:r w:rsidRPr="00581B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687D8"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67E0"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BC057"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E736B"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E90FC" w14:textId="77777777" w:rsidR="0035480B" w:rsidRPr="00581B3A" w:rsidRDefault="0035480B" w:rsidP="00630193">
            <w:pPr>
              <w:pStyle w:val="rowtabella0"/>
              <w:jc w:val="center"/>
              <w:rPr>
                <w:color w:val="002060"/>
              </w:rPr>
            </w:pPr>
            <w:r w:rsidRPr="00581B3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CE778" w14:textId="77777777" w:rsidR="0035480B" w:rsidRPr="00581B3A" w:rsidRDefault="0035480B" w:rsidP="00630193">
            <w:pPr>
              <w:pStyle w:val="rowtabella0"/>
              <w:jc w:val="center"/>
              <w:rPr>
                <w:color w:val="002060"/>
              </w:rPr>
            </w:pPr>
            <w:r w:rsidRPr="00581B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8AADA"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F593F" w14:textId="77777777" w:rsidR="0035480B" w:rsidRPr="00581B3A" w:rsidRDefault="0035480B" w:rsidP="00630193">
            <w:pPr>
              <w:pStyle w:val="rowtabella0"/>
              <w:jc w:val="center"/>
              <w:rPr>
                <w:color w:val="002060"/>
              </w:rPr>
            </w:pPr>
            <w:r w:rsidRPr="00581B3A">
              <w:rPr>
                <w:color w:val="002060"/>
              </w:rPr>
              <w:t>0</w:t>
            </w:r>
          </w:p>
        </w:tc>
      </w:tr>
      <w:tr w:rsidR="0035480B" w:rsidRPr="00581B3A" w14:paraId="0CE9E2BD"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427B5F" w14:textId="77777777" w:rsidR="0035480B" w:rsidRPr="00581B3A" w:rsidRDefault="0035480B" w:rsidP="00630193">
            <w:pPr>
              <w:pStyle w:val="rowtabella0"/>
              <w:rPr>
                <w:color w:val="002060"/>
              </w:rPr>
            </w:pPr>
            <w:r w:rsidRPr="00581B3A">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3C80C" w14:textId="77777777" w:rsidR="0035480B" w:rsidRPr="00581B3A" w:rsidRDefault="0035480B" w:rsidP="00630193">
            <w:pPr>
              <w:pStyle w:val="rowtabella0"/>
              <w:jc w:val="center"/>
              <w:rPr>
                <w:color w:val="002060"/>
              </w:rPr>
            </w:pPr>
            <w:r w:rsidRPr="00581B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E5AB6"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AD69B"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7ADA9"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DEC76"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529F5" w14:textId="77777777" w:rsidR="0035480B" w:rsidRPr="00581B3A" w:rsidRDefault="0035480B" w:rsidP="00630193">
            <w:pPr>
              <w:pStyle w:val="rowtabella0"/>
              <w:jc w:val="center"/>
              <w:rPr>
                <w:color w:val="002060"/>
              </w:rPr>
            </w:pPr>
            <w:r w:rsidRPr="00581B3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77398" w14:textId="77777777" w:rsidR="0035480B" w:rsidRPr="00581B3A" w:rsidRDefault="0035480B" w:rsidP="00630193">
            <w:pPr>
              <w:pStyle w:val="rowtabella0"/>
              <w:jc w:val="center"/>
              <w:rPr>
                <w:color w:val="002060"/>
              </w:rPr>
            </w:pPr>
            <w:r w:rsidRPr="00581B3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A7506"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822C0" w14:textId="77777777" w:rsidR="0035480B" w:rsidRPr="00581B3A" w:rsidRDefault="0035480B" w:rsidP="00630193">
            <w:pPr>
              <w:pStyle w:val="rowtabella0"/>
              <w:jc w:val="center"/>
              <w:rPr>
                <w:color w:val="002060"/>
              </w:rPr>
            </w:pPr>
            <w:r w:rsidRPr="00581B3A">
              <w:rPr>
                <w:color w:val="002060"/>
              </w:rPr>
              <w:t>0</w:t>
            </w:r>
          </w:p>
        </w:tc>
      </w:tr>
      <w:tr w:rsidR="0035480B" w:rsidRPr="00581B3A" w14:paraId="774C3655"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AC2EFA" w14:textId="77777777" w:rsidR="0035480B" w:rsidRPr="00581B3A" w:rsidRDefault="0035480B" w:rsidP="00630193">
            <w:pPr>
              <w:pStyle w:val="rowtabella0"/>
              <w:rPr>
                <w:color w:val="002060"/>
              </w:rPr>
            </w:pPr>
            <w:r w:rsidRPr="00581B3A">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2D6C7" w14:textId="77777777" w:rsidR="0035480B" w:rsidRPr="00581B3A" w:rsidRDefault="0035480B" w:rsidP="00630193">
            <w:pPr>
              <w:pStyle w:val="rowtabella0"/>
              <w:jc w:val="center"/>
              <w:rPr>
                <w:color w:val="002060"/>
              </w:rPr>
            </w:pPr>
            <w:r w:rsidRPr="00581B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685B5"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43C82"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21334"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792C6"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68A73" w14:textId="77777777" w:rsidR="0035480B" w:rsidRPr="00581B3A" w:rsidRDefault="0035480B" w:rsidP="00630193">
            <w:pPr>
              <w:pStyle w:val="rowtabella0"/>
              <w:jc w:val="center"/>
              <w:rPr>
                <w:color w:val="002060"/>
              </w:rPr>
            </w:pPr>
            <w:r w:rsidRPr="00581B3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A336D" w14:textId="77777777" w:rsidR="0035480B" w:rsidRPr="00581B3A" w:rsidRDefault="0035480B" w:rsidP="00630193">
            <w:pPr>
              <w:pStyle w:val="rowtabella0"/>
              <w:jc w:val="center"/>
              <w:rPr>
                <w:color w:val="002060"/>
              </w:rPr>
            </w:pPr>
            <w:r w:rsidRPr="00581B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38151"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B40E" w14:textId="77777777" w:rsidR="0035480B" w:rsidRPr="00581B3A" w:rsidRDefault="0035480B" w:rsidP="00630193">
            <w:pPr>
              <w:pStyle w:val="rowtabella0"/>
              <w:jc w:val="center"/>
              <w:rPr>
                <w:color w:val="002060"/>
              </w:rPr>
            </w:pPr>
            <w:r w:rsidRPr="00581B3A">
              <w:rPr>
                <w:color w:val="002060"/>
              </w:rPr>
              <w:t>0</w:t>
            </w:r>
          </w:p>
        </w:tc>
      </w:tr>
      <w:tr w:rsidR="0035480B" w:rsidRPr="00581B3A" w14:paraId="1544AD05"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CD4308" w14:textId="77777777" w:rsidR="0035480B" w:rsidRPr="00581B3A" w:rsidRDefault="0035480B" w:rsidP="00630193">
            <w:pPr>
              <w:pStyle w:val="rowtabella0"/>
              <w:rPr>
                <w:color w:val="002060"/>
              </w:rPr>
            </w:pPr>
            <w:r w:rsidRPr="00581B3A">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14FF6" w14:textId="77777777" w:rsidR="0035480B" w:rsidRPr="00581B3A" w:rsidRDefault="0035480B" w:rsidP="00630193">
            <w:pPr>
              <w:pStyle w:val="rowtabella0"/>
              <w:jc w:val="center"/>
              <w:rPr>
                <w:color w:val="002060"/>
              </w:rPr>
            </w:pPr>
            <w:r w:rsidRPr="00581B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58A34"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3ADDA"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1708B"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750FF"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B31EF" w14:textId="77777777" w:rsidR="0035480B" w:rsidRPr="00581B3A" w:rsidRDefault="0035480B" w:rsidP="00630193">
            <w:pPr>
              <w:pStyle w:val="rowtabella0"/>
              <w:jc w:val="center"/>
              <w:rPr>
                <w:color w:val="002060"/>
              </w:rPr>
            </w:pPr>
            <w:r w:rsidRPr="00581B3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77BDB" w14:textId="77777777" w:rsidR="0035480B" w:rsidRPr="00581B3A" w:rsidRDefault="0035480B" w:rsidP="00630193">
            <w:pPr>
              <w:pStyle w:val="rowtabella0"/>
              <w:jc w:val="center"/>
              <w:rPr>
                <w:color w:val="002060"/>
              </w:rPr>
            </w:pPr>
            <w:r w:rsidRPr="00581B3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77F2F" w14:textId="77777777" w:rsidR="0035480B" w:rsidRPr="00581B3A" w:rsidRDefault="0035480B" w:rsidP="00630193">
            <w:pPr>
              <w:pStyle w:val="rowtabella0"/>
              <w:jc w:val="center"/>
              <w:rPr>
                <w:color w:val="002060"/>
              </w:rPr>
            </w:pPr>
            <w:r w:rsidRPr="00581B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72D60" w14:textId="77777777" w:rsidR="0035480B" w:rsidRPr="00581B3A" w:rsidRDefault="0035480B" w:rsidP="00630193">
            <w:pPr>
              <w:pStyle w:val="rowtabella0"/>
              <w:jc w:val="center"/>
              <w:rPr>
                <w:color w:val="002060"/>
              </w:rPr>
            </w:pPr>
            <w:r w:rsidRPr="00581B3A">
              <w:rPr>
                <w:color w:val="002060"/>
              </w:rPr>
              <w:t>0</w:t>
            </w:r>
          </w:p>
        </w:tc>
      </w:tr>
      <w:tr w:rsidR="0035480B" w:rsidRPr="00581B3A" w14:paraId="34920558"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AE56F0" w14:textId="77777777" w:rsidR="0035480B" w:rsidRPr="00581B3A" w:rsidRDefault="0035480B" w:rsidP="00630193">
            <w:pPr>
              <w:pStyle w:val="rowtabella0"/>
              <w:rPr>
                <w:color w:val="002060"/>
              </w:rPr>
            </w:pPr>
            <w:r w:rsidRPr="00581B3A">
              <w:rPr>
                <w:color w:val="002060"/>
              </w:rPr>
              <w:t xml:space="preserve">A.S.D. </w:t>
            </w:r>
            <w:proofErr w:type="gramStart"/>
            <w:r w:rsidRPr="00581B3A">
              <w:rPr>
                <w:color w:val="002060"/>
              </w:rPr>
              <w:t>CITTA</w:t>
            </w:r>
            <w:proofErr w:type="gramEnd"/>
            <w:r w:rsidRPr="00581B3A">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9D88D"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58F3C"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4CDDB"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A3B54"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2C728"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F0181" w14:textId="77777777" w:rsidR="0035480B" w:rsidRPr="00581B3A" w:rsidRDefault="0035480B" w:rsidP="00630193">
            <w:pPr>
              <w:pStyle w:val="rowtabella0"/>
              <w:jc w:val="center"/>
              <w:rPr>
                <w:color w:val="002060"/>
              </w:rPr>
            </w:pPr>
            <w:r w:rsidRPr="00581B3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7FA3" w14:textId="77777777" w:rsidR="0035480B" w:rsidRPr="00581B3A" w:rsidRDefault="0035480B" w:rsidP="00630193">
            <w:pPr>
              <w:pStyle w:val="rowtabella0"/>
              <w:jc w:val="center"/>
              <w:rPr>
                <w:color w:val="002060"/>
              </w:rPr>
            </w:pPr>
            <w:r w:rsidRPr="00581B3A">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27EE2" w14:textId="77777777" w:rsidR="0035480B" w:rsidRPr="00581B3A" w:rsidRDefault="0035480B" w:rsidP="00630193">
            <w:pPr>
              <w:pStyle w:val="rowtabella0"/>
              <w:jc w:val="center"/>
              <w:rPr>
                <w:color w:val="002060"/>
              </w:rPr>
            </w:pPr>
            <w:r w:rsidRPr="00581B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A88E2" w14:textId="77777777" w:rsidR="0035480B" w:rsidRPr="00581B3A" w:rsidRDefault="0035480B" w:rsidP="00630193">
            <w:pPr>
              <w:pStyle w:val="rowtabella0"/>
              <w:jc w:val="center"/>
              <w:rPr>
                <w:color w:val="002060"/>
              </w:rPr>
            </w:pPr>
            <w:r w:rsidRPr="00581B3A">
              <w:rPr>
                <w:color w:val="002060"/>
              </w:rPr>
              <w:t>0</w:t>
            </w:r>
          </w:p>
        </w:tc>
      </w:tr>
      <w:tr w:rsidR="0035480B" w:rsidRPr="00581B3A" w14:paraId="469710C1"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3C022" w14:textId="77777777" w:rsidR="0035480B" w:rsidRPr="00581B3A" w:rsidRDefault="0035480B" w:rsidP="00630193">
            <w:pPr>
              <w:pStyle w:val="rowtabella0"/>
              <w:rPr>
                <w:color w:val="002060"/>
                <w:lang w:val="es-ES"/>
              </w:rPr>
            </w:pPr>
            <w:r w:rsidRPr="00581B3A">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EB6EA"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BEB54"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FB176"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7BB55"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A7FF2"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B5F79" w14:textId="77777777" w:rsidR="0035480B" w:rsidRPr="00581B3A" w:rsidRDefault="0035480B" w:rsidP="00630193">
            <w:pPr>
              <w:pStyle w:val="rowtabella0"/>
              <w:jc w:val="center"/>
              <w:rPr>
                <w:color w:val="002060"/>
              </w:rPr>
            </w:pPr>
            <w:r w:rsidRPr="00581B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A88D6" w14:textId="77777777" w:rsidR="0035480B" w:rsidRPr="00581B3A" w:rsidRDefault="0035480B" w:rsidP="00630193">
            <w:pPr>
              <w:pStyle w:val="rowtabella0"/>
              <w:jc w:val="center"/>
              <w:rPr>
                <w:color w:val="002060"/>
              </w:rPr>
            </w:pPr>
            <w:r w:rsidRPr="00581B3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05873" w14:textId="77777777" w:rsidR="0035480B" w:rsidRPr="00581B3A" w:rsidRDefault="0035480B" w:rsidP="00630193">
            <w:pPr>
              <w:pStyle w:val="rowtabella0"/>
              <w:jc w:val="center"/>
              <w:rPr>
                <w:color w:val="002060"/>
              </w:rPr>
            </w:pPr>
            <w:r w:rsidRPr="00581B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E2464" w14:textId="77777777" w:rsidR="0035480B" w:rsidRPr="00581B3A" w:rsidRDefault="0035480B" w:rsidP="00630193">
            <w:pPr>
              <w:pStyle w:val="rowtabella0"/>
              <w:jc w:val="center"/>
              <w:rPr>
                <w:color w:val="002060"/>
              </w:rPr>
            </w:pPr>
            <w:r w:rsidRPr="00581B3A">
              <w:rPr>
                <w:color w:val="002060"/>
              </w:rPr>
              <w:t>0</w:t>
            </w:r>
          </w:p>
        </w:tc>
      </w:tr>
      <w:tr w:rsidR="0035480B" w:rsidRPr="00581B3A" w14:paraId="0C1134F9"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6AA2D7" w14:textId="77777777" w:rsidR="0035480B" w:rsidRPr="00581B3A" w:rsidRDefault="0035480B" w:rsidP="00630193">
            <w:pPr>
              <w:pStyle w:val="rowtabella0"/>
              <w:rPr>
                <w:color w:val="002060"/>
                <w:lang w:val="es-ES"/>
              </w:rPr>
            </w:pPr>
            <w:r w:rsidRPr="00581B3A">
              <w:rPr>
                <w:color w:val="002060"/>
                <w:lang w:val="es-ES"/>
              </w:rPr>
              <w:lastRenderedPageBreak/>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5ED12"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492A6"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AAC3E"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E9A5E"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4EBCE"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707A4" w14:textId="77777777" w:rsidR="0035480B" w:rsidRPr="00581B3A" w:rsidRDefault="0035480B" w:rsidP="00630193">
            <w:pPr>
              <w:pStyle w:val="rowtabella0"/>
              <w:jc w:val="center"/>
              <w:rPr>
                <w:color w:val="002060"/>
              </w:rPr>
            </w:pPr>
            <w:r w:rsidRPr="00581B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CF532" w14:textId="77777777" w:rsidR="0035480B" w:rsidRPr="00581B3A" w:rsidRDefault="0035480B" w:rsidP="00630193">
            <w:pPr>
              <w:pStyle w:val="rowtabella0"/>
              <w:jc w:val="center"/>
              <w:rPr>
                <w:color w:val="002060"/>
              </w:rPr>
            </w:pPr>
            <w:r w:rsidRPr="00581B3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7581A" w14:textId="77777777" w:rsidR="0035480B" w:rsidRPr="00581B3A" w:rsidRDefault="0035480B" w:rsidP="00630193">
            <w:pPr>
              <w:pStyle w:val="rowtabella0"/>
              <w:jc w:val="center"/>
              <w:rPr>
                <w:color w:val="002060"/>
              </w:rPr>
            </w:pPr>
            <w:r w:rsidRPr="00581B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BCE95" w14:textId="77777777" w:rsidR="0035480B" w:rsidRPr="00581B3A" w:rsidRDefault="0035480B" w:rsidP="00630193">
            <w:pPr>
              <w:pStyle w:val="rowtabella0"/>
              <w:jc w:val="center"/>
              <w:rPr>
                <w:color w:val="002060"/>
              </w:rPr>
            </w:pPr>
            <w:r w:rsidRPr="00581B3A">
              <w:rPr>
                <w:color w:val="002060"/>
              </w:rPr>
              <w:t>0</w:t>
            </w:r>
          </w:p>
        </w:tc>
      </w:tr>
      <w:tr w:rsidR="0035480B" w:rsidRPr="00581B3A" w14:paraId="2F92AC57"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29FE44" w14:textId="77777777" w:rsidR="0035480B" w:rsidRPr="00581B3A" w:rsidRDefault="0035480B" w:rsidP="00630193">
            <w:pPr>
              <w:pStyle w:val="rowtabella0"/>
              <w:rPr>
                <w:color w:val="002060"/>
              </w:rPr>
            </w:pPr>
            <w:r w:rsidRPr="00581B3A">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C26F4"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F5DF2"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3D7B2"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685C8"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71364"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F9A71" w14:textId="77777777" w:rsidR="0035480B" w:rsidRPr="00581B3A" w:rsidRDefault="0035480B" w:rsidP="00630193">
            <w:pPr>
              <w:pStyle w:val="rowtabella0"/>
              <w:jc w:val="center"/>
              <w:rPr>
                <w:color w:val="002060"/>
              </w:rPr>
            </w:pPr>
            <w:r w:rsidRPr="00581B3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4983C" w14:textId="77777777" w:rsidR="0035480B" w:rsidRPr="00581B3A" w:rsidRDefault="0035480B" w:rsidP="00630193">
            <w:pPr>
              <w:pStyle w:val="rowtabella0"/>
              <w:jc w:val="center"/>
              <w:rPr>
                <w:color w:val="002060"/>
              </w:rPr>
            </w:pPr>
            <w:r w:rsidRPr="00581B3A">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11A50" w14:textId="77777777" w:rsidR="0035480B" w:rsidRPr="00581B3A" w:rsidRDefault="0035480B" w:rsidP="00630193">
            <w:pPr>
              <w:pStyle w:val="rowtabella0"/>
              <w:jc w:val="center"/>
              <w:rPr>
                <w:color w:val="002060"/>
              </w:rPr>
            </w:pPr>
            <w:r w:rsidRPr="00581B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B4F6D" w14:textId="77777777" w:rsidR="0035480B" w:rsidRPr="00581B3A" w:rsidRDefault="0035480B" w:rsidP="00630193">
            <w:pPr>
              <w:pStyle w:val="rowtabella0"/>
              <w:jc w:val="center"/>
              <w:rPr>
                <w:color w:val="002060"/>
              </w:rPr>
            </w:pPr>
            <w:r w:rsidRPr="00581B3A">
              <w:rPr>
                <w:color w:val="002060"/>
              </w:rPr>
              <w:t>0</w:t>
            </w:r>
          </w:p>
        </w:tc>
      </w:tr>
    </w:tbl>
    <w:p w14:paraId="28EA51BD" w14:textId="77777777" w:rsidR="0035480B" w:rsidRPr="00581B3A" w:rsidRDefault="0035480B" w:rsidP="0035480B">
      <w:pPr>
        <w:pStyle w:val="breakline"/>
        <w:rPr>
          <w:rFonts w:eastAsiaTheme="minorEastAsia"/>
          <w:color w:val="002060"/>
        </w:rPr>
      </w:pPr>
    </w:p>
    <w:p w14:paraId="404E78C1" w14:textId="77777777" w:rsidR="0035480B" w:rsidRPr="00581B3A" w:rsidRDefault="0035480B" w:rsidP="0035480B">
      <w:pPr>
        <w:pStyle w:val="breakline"/>
        <w:rPr>
          <w:color w:val="002060"/>
        </w:rPr>
      </w:pPr>
    </w:p>
    <w:p w14:paraId="1D7B6DB1" w14:textId="77777777" w:rsidR="0035480B" w:rsidRPr="00581B3A" w:rsidRDefault="0035480B" w:rsidP="0035480B">
      <w:pPr>
        <w:pStyle w:val="sottotitolocampionato10"/>
        <w:rPr>
          <w:color w:val="002060"/>
        </w:rPr>
      </w:pPr>
      <w:r w:rsidRPr="00581B3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660609B4"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BD028"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D527D"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27BF2"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9DA63"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C023F"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F1582"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90858"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21C5E"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71A7E"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00D2B" w14:textId="77777777" w:rsidR="0035480B" w:rsidRPr="00581B3A" w:rsidRDefault="0035480B" w:rsidP="00630193">
            <w:pPr>
              <w:pStyle w:val="headertabella0"/>
              <w:rPr>
                <w:color w:val="002060"/>
              </w:rPr>
            </w:pPr>
            <w:r w:rsidRPr="00581B3A">
              <w:rPr>
                <w:color w:val="002060"/>
              </w:rPr>
              <w:t>PE</w:t>
            </w:r>
          </w:p>
        </w:tc>
      </w:tr>
      <w:tr w:rsidR="0035480B" w:rsidRPr="00581B3A" w14:paraId="402F0F09"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AF39E0" w14:textId="77777777" w:rsidR="0035480B" w:rsidRPr="00581B3A" w:rsidRDefault="0035480B" w:rsidP="00630193">
            <w:pPr>
              <w:pStyle w:val="rowtabella0"/>
              <w:rPr>
                <w:color w:val="002060"/>
              </w:rPr>
            </w:pPr>
            <w:r w:rsidRPr="00581B3A">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C070A" w14:textId="77777777" w:rsidR="0035480B" w:rsidRPr="00581B3A" w:rsidRDefault="0035480B" w:rsidP="00630193">
            <w:pPr>
              <w:pStyle w:val="rowtabella0"/>
              <w:jc w:val="center"/>
              <w:rPr>
                <w:color w:val="002060"/>
              </w:rPr>
            </w:pPr>
            <w:r w:rsidRPr="00581B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6DB1B"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077CB"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0908B"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6109E"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85B70" w14:textId="77777777" w:rsidR="0035480B" w:rsidRPr="00581B3A" w:rsidRDefault="0035480B" w:rsidP="00630193">
            <w:pPr>
              <w:pStyle w:val="rowtabella0"/>
              <w:jc w:val="center"/>
              <w:rPr>
                <w:color w:val="002060"/>
              </w:rPr>
            </w:pPr>
            <w:r w:rsidRPr="00581B3A">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88996" w14:textId="77777777" w:rsidR="0035480B" w:rsidRPr="00581B3A" w:rsidRDefault="0035480B" w:rsidP="00630193">
            <w:pPr>
              <w:pStyle w:val="rowtabella0"/>
              <w:jc w:val="center"/>
              <w:rPr>
                <w:color w:val="002060"/>
              </w:rPr>
            </w:pPr>
            <w:r w:rsidRPr="00581B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33EA5" w14:textId="77777777" w:rsidR="0035480B" w:rsidRPr="00581B3A" w:rsidRDefault="0035480B" w:rsidP="00630193">
            <w:pPr>
              <w:pStyle w:val="rowtabella0"/>
              <w:jc w:val="center"/>
              <w:rPr>
                <w:color w:val="002060"/>
              </w:rPr>
            </w:pPr>
            <w:r w:rsidRPr="00581B3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7233A" w14:textId="77777777" w:rsidR="0035480B" w:rsidRPr="00581B3A" w:rsidRDefault="0035480B" w:rsidP="00630193">
            <w:pPr>
              <w:pStyle w:val="rowtabella0"/>
              <w:jc w:val="center"/>
              <w:rPr>
                <w:color w:val="002060"/>
              </w:rPr>
            </w:pPr>
            <w:r w:rsidRPr="00581B3A">
              <w:rPr>
                <w:color w:val="002060"/>
              </w:rPr>
              <w:t>0</w:t>
            </w:r>
          </w:p>
        </w:tc>
      </w:tr>
      <w:tr w:rsidR="0035480B" w:rsidRPr="00581B3A" w14:paraId="07B09A32"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609120" w14:textId="77777777" w:rsidR="0035480B" w:rsidRPr="00581B3A" w:rsidRDefault="0035480B" w:rsidP="00630193">
            <w:pPr>
              <w:pStyle w:val="rowtabella0"/>
              <w:rPr>
                <w:color w:val="002060"/>
              </w:rPr>
            </w:pPr>
            <w:r w:rsidRPr="00581B3A">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C760E" w14:textId="77777777" w:rsidR="0035480B" w:rsidRPr="00581B3A" w:rsidRDefault="0035480B" w:rsidP="00630193">
            <w:pPr>
              <w:pStyle w:val="rowtabella0"/>
              <w:jc w:val="center"/>
              <w:rPr>
                <w:color w:val="002060"/>
              </w:rPr>
            </w:pPr>
            <w:r w:rsidRPr="00581B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9D37A"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2A15E"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5A03D"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13620"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64E1A" w14:textId="77777777" w:rsidR="0035480B" w:rsidRPr="00581B3A" w:rsidRDefault="0035480B" w:rsidP="00630193">
            <w:pPr>
              <w:pStyle w:val="rowtabella0"/>
              <w:jc w:val="center"/>
              <w:rPr>
                <w:color w:val="002060"/>
              </w:rPr>
            </w:pPr>
            <w:r w:rsidRPr="00581B3A">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F2B89" w14:textId="77777777" w:rsidR="0035480B" w:rsidRPr="00581B3A" w:rsidRDefault="0035480B" w:rsidP="00630193">
            <w:pPr>
              <w:pStyle w:val="rowtabella0"/>
              <w:jc w:val="center"/>
              <w:rPr>
                <w:color w:val="002060"/>
              </w:rPr>
            </w:pPr>
            <w:r w:rsidRPr="00581B3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61CC7" w14:textId="77777777" w:rsidR="0035480B" w:rsidRPr="00581B3A" w:rsidRDefault="0035480B" w:rsidP="00630193">
            <w:pPr>
              <w:pStyle w:val="rowtabella0"/>
              <w:jc w:val="center"/>
              <w:rPr>
                <w:color w:val="002060"/>
              </w:rPr>
            </w:pPr>
            <w:r w:rsidRPr="00581B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B01CB" w14:textId="77777777" w:rsidR="0035480B" w:rsidRPr="00581B3A" w:rsidRDefault="0035480B" w:rsidP="00630193">
            <w:pPr>
              <w:pStyle w:val="rowtabella0"/>
              <w:jc w:val="center"/>
              <w:rPr>
                <w:color w:val="002060"/>
              </w:rPr>
            </w:pPr>
            <w:r w:rsidRPr="00581B3A">
              <w:rPr>
                <w:color w:val="002060"/>
              </w:rPr>
              <w:t>0</w:t>
            </w:r>
          </w:p>
        </w:tc>
      </w:tr>
      <w:tr w:rsidR="0035480B" w:rsidRPr="00581B3A" w14:paraId="4B8CEB89"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834A7" w14:textId="77777777" w:rsidR="0035480B" w:rsidRPr="00581B3A" w:rsidRDefault="0035480B" w:rsidP="00630193">
            <w:pPr>
              <w:pStyle w:val="rowtabella0"/>
              <w:rPr>
                <w:color w:val="002060"/>
              </w:rPr>
            </w:pPr>
            <w:r w:rsidRPr="00581B3A">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89EE5" w14:textId="77777777" w:rsidR="0035480B" w:rsidRPr="00581B3A" w:rsidRDefault="0035480B" w:rsidP="00630193">
            <w:pPr>
              <w:pStyle w:val="rowtabella0"/>
              <w:jc w:val="center"/>
              <w:rPr>
                <w:color w:val="002060"/>
              </w:rPr>
            </w:pPr>
            <w:r w:rsidRPr="00581B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481D3"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52BD5"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F5C5A"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6B799"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E2652" w14:textId="77777777" w:rsidR="0035480B" w:rsidRPr="00581B3A" w:rsidRDefault="0035480B" w:rsidP="00630193">
            <w:pPr>
              <w:pStyle w:val="rowtabella0"/>
              <w:jc w:val="center"/>
              <w:rPr>
                <w:color w:val="002060"/>
              </w:rPr>
            </w:pPr>
            <w:r w:rsidRPr="00581B3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10B67" w14:textId="77777777" w:rsidR="0035480B" w:rsidRPr="00581B3A" w:rsidRDefault="0035480B" w:rsidP="00630193">
            <w:pPr>
              <w:pStyle w:val="rowtabella0"/>
              <w:jc w:val="center"/>
              <w:rPr>
                <w:color w:val="002060"/>
              </w:rPr>
            </w:pPr>
            <w:r w:rsidRPr="00581B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F52BF" w14:textId="77777777" w:rsidR="0035480B" w:rsidRPr="00581B3A" w:rsidRDefault="0035480B" w:rsidP="00630193">
            <w:pPr>
              <w:pStyle w:val="rowtabella0"/>
              <w:jc w:val="center"/>
              <w:rPr>
                <w:color w:val="002060"/>
              </w:rPr>
            </w:pPr>
            <w:r w:rsidRPr="00581B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64B8B" w14:textId="77777777" w:rsidR="0035480B" w:rsidRPr="00581B3A" w:rsidRDefault="0035480B" w:rsidP="00630193">
            <w:pPr>
              <w:pStyle w:val="rowtabella0"/>
              <w:jc w:val="center"/>
              <w:rPr>
                <w:color w:val="002060"/>
              </w:rPr>
            </w:pPr>
            <w:r w:rsidRPr="00581B3A">
              <w:rPr>
                <w:color w:val="002060"/>
              </w:rPr>
              <w:t>0</w:t>
            </w:r>
          </w:p>
        </w:tc>
      </w:tr>
      <w:tr w:rsidR="0035480B" w:rsidRPr="00581B3A" w14:paraId="3F0468F7"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34D104" w14:textId="77777777" w:rsidR="0035480B" w:rsidRPr="00581B3A" w:rsidRDefault="0035480B" w:rsidP="00630193">
            <w:pPr>
              <w:pStyle w:val="rowtabella0"/>
              <w:rPr>
                <w:color w:val="002060"/>
              </w:rPr>
            </w:pPr>
            <w:r w:rsidRPr="00581B3A">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37606" w14:textId="77777777" w:rsidR="0035480B" w:rsidRPr="00581B3A" w:rsidRDefault="0035480B" w:rsidP="00630193">
            <w:pPr>
              <w:pStyle w:val="rowtabella0"/>
              <w:jc w:val="center"/>
              <w:rPr>
                <w:color w:val="002060"/>
              </w:rPr>
            </w:pPr>
            <w:r w:rsidRPr="00581B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897D"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E5AEC"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2F9C3"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46223"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5D0AC" w14:textId="77777777" w:rsidR="0035480B" w:rsidRPr="00581B3A" w:rsidRDefault="0035480B" w:rsidP="00630193">
            <w:pPr>
              <w:pStyle w:val="rowtabella0"/>
              <w:jc w:val="center"/>
              <w:rPr>
                <w:color w:val="002060"/>
              </w:rPr>
            </w:pPr>
            <w:r w:rsidRPr="00581B3A">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34F45" w14:textId="77777777" w:rsidR="0035480B" w:rsidRPr="00581B3A" w:rsidRDefault="0035480B" w:rsidP="00630193">
            <w:pPr>
              <w:pStyle w:val="rowtabella0"/>
              <w:jc w:val="center"/>
              <w:rPr>
                <w:color w:val="002060"/>
              </w:rPr>
            </w:pPr>
            <w:r w:rsidRPr="00581B3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4DC6A"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899E3" w14:textId="77777777" w:rsidR="0035480B" w:rsidRPr="00581B3A" w:rsidRDefault="0035480B" w:rsidP="00630193">
            <w:pPr>
              <w:pStyle w:val="rowtabella0"/>
              <w:jc w:val="center"/>
              <w:rPr>
                <w:color w:val="002060"/>
              </w:rPr>
            </w:pPr>
            <w:r w:rsidRPr="00581B3A">
              <w:rPr>
                <w:color w:val="002060"/>
              </w:rPr>
              <w:t>0</w:t>
            </w:r>
          </w:p>
        </w:tc>
      </w:tr>
      <w:tr w:rsidR="0035480B" w:rsidRPr="00581B3A" w14:paraId="57CC4A4B"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3B9ADB" w14:textId="77777777" w:rsidR="0035480B" w:rsidRPr="00581B3A" w:rsidRDefault="0035480B" w:rsidP="00630193">
            <w:pPr>
              <w:pStyle w:val="rowtabella0"/>
              <w:rPr>
                <w:color w:val="002060"/>
              </w:rPr>
            </w:pPr>
            <w:r w:rsidRPr="00581B3A">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09635" w14:textId="77777777" w:rsidR="0035480B" w:rsidRPr="00581B3A" w:rsidRDefault="0035480B" w:rsidP="00630193">
            <w:pPr>
              <w:pStyle w:val="rowtabella0"/>
              <w:jc w:val="center"/>
              <w:rPr>
                <w:color w:val="002060"/>
              </w:rPr>
            </w:pPr>
            <w:r w:rsidRPr="00581B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F3024"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6BA75"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BEB34"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AF56C"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5E750" w14:textId="77777777" w:rsidR="0035480B" w:rsidRPr="00581B3A" w:rsidRDefault="0035480B" w:rsidP="00630193">
            <w:pPr>
              <w:pStyle w:val="rowtabella0"/>
              <w:jc w:val="center"/>
              <w:rPr>
                <w:color w:val="002060"/>
              </w:rPr>
            </w:pPr>
            <w:r w:rsidRPr="00581B3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78895" w14:textId="77777777" w:rsidR="0035480B" w:rsidRPr="00581B3A" w:rsidRDefault="0035480B" w:rsidP="00630193">
            <w:pPr>
              <w:pStyle w:val="rowtabella0"/>
              <w:jc w:val="center"/>
              <w:rPr>
                <w:color w:val="002060"/>
              </w:rPr>
            </w:pPr>
            <w:r w:rsidRPr="00581B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F8F87" w14:textId="77777777" w:rsidR="0035480B" w:rsidRPr="00581B3A" w:rsidRDefault="0035480B" w:rsidP="00630193">
            <w:pPr>
              <w:pStyle w:val="rowtabella0"/>
              <w:jc w:val="center"/>
              <w:rPr>
                <w:color w:val="002060"/>
              </w:rPr>
            </w:pPr>
            <w:r w:rsidRPr="00581B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1FEE4" w14:textId="77777777" w:rsidR="0035480B" w:rsidRPr="00581B3A" w:rsidRDefault="0035480B" w:rsidP="00630193">
            <w:pPr>
              <w:pStyle w:val="rowtabella0"/>
              <w:jc w:val="center"/>
              <w:rPr>
                <w:color w:val="002060"/>
              </w:rPr>
            </w:pPr>
            <w:r w:rsidRPr="00581B3A">
              <w:rPr>
                <w:color w:val="002060"/>
              </w:rPr>
              <w:t>0</w:t>
            </w:r>
          </w:p>
        </w:tc>
      </w:tr>
      <w:tr w:rsidR="0035480B" w:rsidRPr="00581B3A" w14:paraId="23244CC6"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4AF470" w14:textId="77777777" w:rsidR="0035480B" w:rsidRPr="00581B3A" w:rsidRDefault="0035480B" w:rsidP="00630193">
            <w:pPr>
              <w:pStyle w:val="rowtabella0"/>
              <w:rPr>
                <w:color w:val="002060"/>
              </w:rPr>
            </w:pPr>
            <w:r w:rsidRPr="00581B3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05AAE" w14:textId="77777777" w:rsidR="0035480B" w:rsidRPr="00581B3A" w:rsidRDefault="0035480B" w:rsidP="00630193">
            <w:pPr>
              <w:pStyle w:val="rowtabella0"/>
              <w:jc w:val="center"/>
              <w:rPr>
                <w:color w:val="002060"/>
              </w:rPr>
            </w:pPr>
            <w:r w:rsidRPr="00581B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3B7EE"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3DC89"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03AA6"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6EC10"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B0218" w14:textId="77777777" w:rsidR="0035480B" w:rsidRPr="00581B3A" w:rsidRDefault="0035480B" w:rsidP="00630193">
            <w:pPr>
              <w:pStyle w:val="rowtabella0"/>
              <w:jc w:val="center"/>
              <w:rPr>
                <w:color w:val="002060"/>
              </w:rPr>
            </w:pPr>
            <w:r w:rsidRPr="00581B3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C3C38" w14:textId="77777777" w:rsidR="0035480B" w:rsidRPr="00581B3A" w:rsidRDefault="0035480B" w:rsidP="00630193">
            <w:pPr>
              <w:pStyle w:val="rowtabella0"/>
              <w:jc w:val="center"/>
              <w:rPr>
                <w:color w:val="002060"/>
              </w:rPr>
            </w:pPr>
            <w:r w:rsidRPr="00581B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F0098" w14:textId="77777777" w:rsidR="0035480B" w:rsidRPr="00581B3A" w:rsidRDefault="0035480B" w:rsidP="00630193">
            <w:pPr>
              <w:pStyle w:val="rowtabella0"/>
              <w:jc w:val="center"/>
              <w:rPr>
                <w:color w:val="002060"/>
              </w:rPr>
            </w:pPr>
            <w:r w:rsidRPr="00581B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8F4D" w14:textId="77777777" w:rsidR="0035480B" w:rsidRPr="00581B3A" w:rsidRDefault="0035480B" w:rsidP="00630193">
            <w:pPr>
              <w:pStyle w:val="rowtabella0"/>
              <w:jc w:val="center"/>
              <w:rPr>
                <w:color w:val="002060"/>
              </w:rPr>
            </w:pPr>
            <w:r w:rsidRPr="00581B3A">
              <w:rPr>
                <w:color w:val="002060"/>
              </w:rPr>
              <w:t>0</w:t>
            </w:r>
          </w:p>
        </w:tc>
      </w:tr>
      <w:tr w:rsidR="0035480B" w:rsidRPr="00581B3A" w14:paraId="1F99613C"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20C90" w14:textId="77777777" w:rsidR="0035480B" w:rsidRPr="00581B3A" w:rsidRDefault="0035480B" w:rsidP="00630193">
            <w:pPr>
              <w:pStyle w:val="rowtabella0"/>
              <w:rPr>
                <w:color w:val="002060"/>
              </w:rPr>
            </w:pPr>
            <w:r w:rsidRPr="00581B3A">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8D8D6" w14:textId="77777777" w:rsidR="0035480B" w:rsidRPr="00581B3A" w:rsidRDefault="0035480B" w:rsidP="00630193">
            <w:pPr>
              <w:pStyle w:val="rowtabella0"/>
              <w:jc w:val="center"/>
              <w:rPr>
                <w:color w:val="002060"/>
              </w:rPr>
            </w:pPr>
            <w:r w:rsidRPr="00581B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3727D"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C2311"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A0E2F"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ECDBC"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762AA" w14:textId="77777777" w:rsidR="0035480B" w:rsidRPr="00581B3A" w:rsidRDefault="0035480B" w:rsidP="00630193">
            <w:pPr>
              <w:pStyle w:val="rowtabella0"/>
              <w:jc w:val="center"/>
              <w:rPr>
                <w:color w:val="002060"/>
              </w:rPr>
            </w:pPr>
            <w:r w:rsidRPr="00581B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0F008" w14:textId="77777777" w:rsidR="0035480B" w:rsidRPr="00581B3A" w:rsidRDefault="0035480B" w:rsidP="00630193">
            <w:pPr>
              <w:pStyle w:val="rowtabella0"/>
              <w:jc w:val="center"/>
              <w:rPr>
                <w:color w:val="002060"/>
              </w:rPr>
            </w:pPr>
            <w:r w:rsidRPr="00581B3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54403"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F1083" w14:textId="77777777" w:rsidR="0035480B" w:rsidRPr="00581B3A" w:rsidRDefault="0035480B" w:rsidP="00630193">
            <w:pPr>
              <w:pStyle w:val="rowtabella0"/>
              <w:jc w:val="center"/>
              <w:rPr>
                <w:color w:val="002060"/>
              </w:rPr>
            </w:pPr>
            <w:r w:rsidRPr="00581B3A">
              <w:rPr>
                <w:color w:val="002060"/>
              </w:rPr>
              <w:t>0</w:t>
            </w:r>
          </w:p>
        </w:tc>
      </w:tr>
      <w:tr w:rsidR="0035480B" w:rsidRPr="00581B3A" w14:paraId="32DD3393"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3406FF" w14:textId="77777777" w:rsidR="0035480B" w:rsidRPr="00581B3A" w:rsidRDefault="0035480B" w:rsidP="00630193">
            <w:pPr>
              <w:pStyle w:val="rowtabella0"/>
              <w:rPr>
                <w:color w:val="002060"/>
              </w:rPr>
            </w:pPr>
            <w:r w:rsidRPr="00581B3A">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D5A6D" w14:textId="77777777" w:rsidR="0035480B" w:rsidRPr="00581B3A" w:rsidRDefault="0035480B" w:rsidP="00630193">
            <w:pPr>
              <w:pStyle w:val="rowtabella0"/>
              <w:jc w:val="center"/>
              <w:rPr>
                <w:color w:val="002060"/>
              </w:rPr>
            </w:pPr>
            <w:r w:rsidRPr="00581B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2CFC1"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8F5E2"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D9F9E"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132F0"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BE00D" w14:textId="77777777" w:rsidR="0035480B" w:rsidRPr="00581B3A" w:rsidRDefault="0035480B" w:rsidP="00630193">
            <w:pPr>
              <w:pStyle w:val="rowtabella0"/>
              <w:jc w:val="center"/>
              <w:rPr>
                <w:color w:val="002060"/>
              </w:rPr>
            </w:pPr>
            <w:r w:rsidRPr="00581B3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F3BC5" w14:textId="77777777" w:rsidR="0035480B" w:rsidRPr="00581B3A" w:rsidRDefault="0035480B" w:rsidP="00630193">
            <w:pPr>
              <w:pStyle w:val="rowtabella0"/>
              <w:jc w:val="center"/>
              <w:rPr>
                <w:color w:val="002060"/>
              </w:rPr>
            </w:pPr>
            <w:r w:rsidRPr="00581B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4E7BB"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AD1BE" w14:textId="77777777" w:rsidR="0035480B" w:rsidRPr="00581B3A" w:rsidRDefault="0035480B" w:rsidP="00630193">
            <w:pPr>
              <w:pStyle w:val="rowtabella0"/>
              <w:jc w:val="center"/>
              <w:rPr>
                <w:color w:val="002060"/>
              </w:rPr>
            </w:pPr>
            <w:r w:rsidRPr="00581B3A">
              <w:rPr>
                <w:color w:val="002060"/>
              </w:rPr>
              <w:t>0</w:t>
            </w:r>
          </w:p>
        </w:tc>
      </w:tr>
      <w:tr w:rsidR="0035480B" w:rsidRPr="00581B3A" w14:paraId="44F60F01"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10682A" w14:textId="77777777" w:rsidR="0035480B" w:rsidRPr="00581B3A" w:rsidRDefault="0035480B" w:rsidP="00630193">
            <w:pPr>
              <w:pStyle w:val="rowtabella0"/>
              <w:rPr>
                <w:color w:val="002060"/>
              </w:rPr>
            </w:pPr>
            <w:r w:rsidRPr="00581B3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90452"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7C1BE"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0448F"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2CDB6"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A7597"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DFDB9" w14:textId="77777777" w:rsidR="0035480B" w:rsidRPr="00581B3A" w:rsidRDefault="0035480B" w:rsidP="00630193">
            <w:pPr>
              <w:pStyle w:val="rowtabella0"/>
              <w:jc w:val="center"/>
              <w:rPr>
                <w:color w:val="002060"/>
              </w:rPr>
            </w:pPr>
            <w:r w:rsidRPr="00581B3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B554F" w14:textId="77777777" w:rsidR="0035480B" w:rsidRPr="00581B3A" w:rsidRDefault="0035480B" w:rsidP="00630193">
            <w:pPr>
              <w:pStyle w:val="rowtabella0"/>
              <w:jc w:val="center"/>
              <w:rPr>
                <w:color w:val="002060"/>
              </w:rPr>
            </w:pPr>
            <w:r w:rsidRPr="00581B3A">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48CE5" w14:textId="77777777" w:rsidR="0035480B" w:rsidRPr="00581B3A" w:rsidRDefault="0035480B" w:rsidP="00630193">
            <w:pPr>
              <w:pStyle w:val="rowtabella0"/>
              <w:jc w:val="center"/>
              <w:rPr>
                <w:color w:val="002060"/>
              </w:rPr>
            </w:pPr>
            <w:r w:rsidRPr="00581B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DF4D3" w14:textId="77777777" w:rsidR="0035480B" w:rsidRPr="00581B3A" w:rsidRDefault="0035480B" w:rsidP="00630193">
            <w:pPr>
              <w:pStyle w:val="rowtabella0"/>
              <w:jc w:val="center"/>
              <w:rPr>
                <w:color w:val="002060"/>
              </w:rPr>
            </w:pPr>
            <w:r w:rsidRPr="00581B3A">
              <w:rPr>
                <w:color w:val="002060"/>
              </w:rPr>
              <w:t>0</w:t>
            </w:r>
          </w:p>
        </w:tc>
      </w:tr>
      <w:tr w:rsidR="0035480B" w:rsidRPr="00581B3A" w14:paraId="1139FE33"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A76BA" w14:textId="77777777" w:rsidR="0035480B" w:rsidRPr="00581B3A" w:rsidRDefault="0035480B" w:rsidP="00630193">
            <w:pPr>
              <w:pStyle w:val="rowtabella0"/>
              <w:rPr>
                <w:color w:val="002060"/>
              </w:rPr>
            </w:pPr>
            <w:r w:rsidRPr="00581B3A">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97D7C"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FD591"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0D525"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DD27E"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114C0"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5CF96" w14:textId="77777777" w:rsidR="0035480B" w:rsidRPr="00581B3A" w:rsidRDefault="0035480B" w:rsidP="00630193">
            <w:pPr>
              <w:pStyle w:val="rowtabella0"/>
              <w:jc w:val="center"/>
              <w:rPr>
                <w:color w:val="002060"/>
              </w:rPr>
            </w:pPr>
            <w:r w:rsidRPr="00581B3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6C0E" w14:textId="77777777" w:rsidR="0035480B" w:rsidRPr="00581B3A" w:rsidRDefault="0035480B" w:rsidP="00630193">
            <w:pPr>
              <w:pStyle w:val="rowtabella0"/>
              <w:jc w:val="center"/>
              <w:rPr>
                <w:color w:val="002060"/>
              </w:rPr>
            </w:pPr>
            <w:r w:rsidRPr="00581B3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348A0"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FF90" w14:textId="77777777" w:rsidR="0035480B" w:rsidRPr="00581B3A" w:rsidRDefault="0035480B" w:rsidP="00630193">
            <w:pPr>
              <w:pStyle w:val="rowtabella0"/>
              <w:jc w:val="center"/>
              <w:rPr>
                <w:color w:val="002060"/>
              </w:rPr>
            </w:pPr>
            <w:r w:rsidRPr="00581B3A">
              <w:rPr>
                <w:color w:val="002060"/>
              </w:rPr>
              <w:t>0</w:t>
            </w:r>
          </w:p>
        </w:tc>
      </w:tr>
      <w:tr w:rsidR="0035480B" w:rsidRPr="00581B3A" w14:paraId="5B3825B8"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D9978E" w14:textId="77777777" w:rsidR="0035480B" w:rsidRPr="00581B3A" w:rsidRDefault="0035480B" w:rsidP="00630193">
            <w:pPr>
              <w:pStyle w:val="rowtabella0"/>
              <w:rPr>
                <w:color w:val="002060"/>
              </w:rPr>
            </w:pPr>
            <w:r w:rsidRPr="00581B3A">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82928"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FC610"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E282E"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85AC7"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F7DFA"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0B90F" w14:textId="77777777" w:rsidR="0035480B" w:rsidRPr="00581B3A" w:rsidRDefault="0035480B" w:rsidP="00630193">
            <w:pPr>
              <w:pStyle w:val="rowtabella0"/>
              <w:jc w:val="center"/>
              <w:rPr>
                <w:color w:val="002060"/>
              </w:rPr>
            </w:pPr>
            <w:r w:rsidRPr="00581B3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85B19" w14:textId="77777777" w:rsidR="0035480B" w:rsidRPr="00581B3A" w:rsidRDefault="0035480B" w:rsidP="00630193">
            <w:pPr>
              <w:pStyle w:val="rowtabella0"/>
              <w:jc w:val="center"/>
              <w:rPr>
                <w:color w:val="002060"/>
              </w:rPr>
            </w:pPr>
            <w:r w:rsidRPr="00581B3A">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BC870" w14:textId="77777777" w:rsidR="0035480B" w:rsidRPr="00581B3A" w:rsidRDefault="0035480B" w:rsidP="00630193">
            <w:pPr>
              <w:pStyle w:val="rowtabella0"/>
              <w:jc w:val="center"/>
              <w:rPr>
                <w:color w:val="002060"/>
              </w:rPr>
            </w:pPr>
            <w:r w:rsidRPr="00581B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56247" w14:textId="77777777" w:rsidR="0035480B" w:rsidRPr="00581B3A" w:rsidRDefault="0035480B" w:rsidP="00630193">
            <w:pPr>
              <w:pStyle w:val="rowtabella0"/>
              <w:jc w:val="center"/>
              <w:rPr>
                <w:color w:val="002060"/>
              </w:rPr>
            </w:pPr>
            <w:r w:rsidRPr="00581B3A">
              <w:rPr>
                <w:color w:val="002060"/>
              </w:rPr>
              <w:t>0</w:t>
            </w:r>
          </w:p>
        </w:tc>
      </w:tr>
      <w:tr w:rsidR="0035480B" w:rsidRPr="00581B3A" w14:paraId="35F9485D"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0BDB37" w14:textId="77777777" w:rsidR="0035480B" w:rsidRPr="00581B3A" w:rsidRDefault="0035480B" w:rsidP="00630193">
            <w:pPr>
              <w:pStyle w:val="rowtabella0"/>
              <w:rPr>
                <w:color w:val="002060"/>
              </w:rPr>
            </w:pPr>
            <w:r w:rsidRPr="00581B3A">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57884"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D27E2"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FF153"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9F077"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AF40C"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162FF" w14:textId="77777777" w:rsidR="0035480B" w:rsidRPr="00581B3A" w:rsidRDefault="0035480B" w:rsidP="00630193">
            <w:pPr>
              <w:pStyle w:val="rowtabella0"/>
              <w:jc w:val="center"/>
              <w:rPr>
                <w:color w:val="002060"/>
              </w:rPr>
            </w:pPr>
            <w:r w:rsidRPr="00581B3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FCD64" w14:textId="77777777" w:rsidR="0035480B" w:rsidRPr="00581B3A" w:rsidRDefault="0035480B" w:rsidP="00630193">
            <w:pPr>
              <w:pStyle w:val="rowtabella0"/>
              <w:jc w:val="center"/>
              <w:rPr>
                <w:color w:val="002060"/>
              </w:rPr>
            </w:pPr>
            <w:r w:rsidRPr="00581B3A">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75FCD" w14:textId="77777777" w:rsidR="0035480B" w:rsidRPr="00581B3A" w:rsidRDefault="0035480B" w:rsidP="00630193">
            <w:pPr>
              <w:pStyle w:val="rowtabella0"/>
              <w:jc w:val="center"/>
              <w:rPr>
                <w:color w:val="002060"/>
              </w:rPr>
            </w:pPr>
            <w:r w:rsidRPr="00581B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31994" w14:textId="77777777" w:rsidR="0035480B" w:rsidRPr="00581B3A" w:rsidRDefault="0035480B" w:rsidP="00630193">
            <w:pPr>
              <w:pStyle w:val="rowtabella0"/>
              <w:jc w:val="center"/>
              <w:rPr>
                <w:color w:val="002060"/>
              </w:rPr>
            </w:pPr>
            <w:r w:rsidRPr="00581B3A">
              <w:rPr>
                <w:color w:val="002060"/>
              </w:rPr>
              <w:t>0</w:t>
            </w:r>
          </w:p>
        </w:tc>
      </w:tr>
      <w:tr w:rsidR="0035480B" w:rsidRPr="00581B3A" w14:paraId="14EB4DD8"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59EC88" w14:textId="77777777" w:rsidR="0035480B" w:rsidRPr="00581B3A" w:rsidRDefault="0035480B" w:rsidP="00630193">
            <w:pPr>
              <w:pStyle w:val="rowtabella0"/>
              <w:rPr>
                <w:color w:val="002060"/>
              </w:rPr>
            </w:pPr>
            <w:r w:rsidRPr="00581B3A">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3E198"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42EF"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EA5EF"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0BD3B"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86091"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D763C" w14:textId="77777777" w:rsidR="0035480B" w:rsidRPr="00581B3A" w:rsidRDefault="0035480B" w:rsidP="00630193">
            <w:pPr>
              <w:pStyle w:val="rowtabella0"/>
              <w:jc w:val="center"/>
              <w:rPr>
                <w:color w:val="002060"/>
              </w:rPr>
            </w:pPr>
            <w:r w:rsidRPr="00581B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DDAA7" w14:textId="77777777" w:rsidR="0035480B" w:rsidRPr="00581B3A" w:rsidRDefault="0035480B" w:rsidP="00630193">
            <w:pPr>
              <w:pStyle w:val="rowtabella0"/>
              <w:jc w:val="center"/>
              <w:rPr>
                <w:color w:val="002060"/>
              </w:rPr>
            </w:pPr>
            <w:r w:rsidRPr="00581B3A">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A0014" w14:textId="77777777" w:rsidR="0035480B" w:rsidRPr="00581B3A" w:rsidRDefault="0035480B" w:rsidP="00630193">
            <w:pPr>
              <w:pStyle w:val="rowtabella0"/>
              <w:jc w:val="center"/>
              <w:rPr>
                <w:color w:val="002060"/>
              </w:rPr>
            </w:pPr>
            <w:r w:rsidRPr="00581B3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1B6B6" w14:textId="77777777" w:rsidR="0035480B" w:rsidRPr="00581B3A" w:rsidRDefault="0035480B" w:rsidP="00630193">
            <w:pPr>
              <w:pStyle w:val="rowtabella0"/>
              <w:jc w:val="center"/>
              <w:rPr>
                <w:color w:val="002060"/>
              </w:rPr>
            </w:pPr>
            <w:r w:rsidRPr="00581B3A">
              <w:rPr>
                <w:color w:val="002060"/>
              </w:rPr>
              <w:t>0</w:t>
            </w:r>
          </w:p>
        </w:tc>
      </w:tr>
    </w:tbl>
    <w:p w14:paraId="22161643" w14:textId="77777777" w:rsidR="0035480B" w:rsidRPr="00581B3A" w:rsidRDefault="0035480B" w:rsidP="0035480B">
      <w:pPr>
        <w:pStyle w:val="breakline"/>
        <w:rPr>
          <w:rFonts w:eastAsiaTheme="minorEastAsia"/>
          <w:color w:val="002060"/>
        </w:rPr>
      </w:pPr>
    </w:p>
    <w:p w14:paraId="4460C40F" w14:textId="77777777" w:rsidR="0035480B" w:rsidRPr="00581B3A" w:rsidRDefault="0035480B" w:rsidP="0035480B">
      <w:pPr>
        <w:pStyle w:val="breakline"/>
        <w:rPr>
          <w:color w:val="002060"/>
        </w:rPr>
      </w:pPr>
    </w:p>
    <w:p w14:paraId="4F4E445F" w14:textId="77777777" w:rsidR="0035480B" w:rsidRPr="00581B3A" w:rsidRDefault="0035480B" w:rsidP="0035480B">
      <w:pPr>
        <w:pStyle w:val="sottotitolocampionato10"/>
        <w:rPr>
          <w:color w:val="002060"/>
        </w:rPr>
      </w:pPr>
      <w:r w:rsidRPr="00581B3A">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7FB74F3A"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1D0F3"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9A4FD"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B45EB"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61134"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EC0A5"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16217"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CF8C7"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0BDD6"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FA8E3"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EE6C1" w14:textId="77777777" w:rsidR="0035480B" w:rsidRPr="00581B3A" w:rsidRDefault="0035480B" w:rsidP="00630193">
            <w:pPr>
              <w:pStyle w:val="headertabella0"/>
              <w:rPr>
                <w:color w:val="002060"/>
              </w:rPr>
            </w:pPr>
            <w:r w:rsidRPr="00581B3A">
              <w:rPr>
                <w:color w:val="002060"/>
              </w:rPr>
              <w:t>PE</w:t>
            </w:r>
          </w:p>
        </w:tc>
      </w:tr>
      <w:tr w:rsidR="0035480B" w:rsidRPr="00581B3A" w14:paraId="0293B27A"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677176" w14:textId="77777777" w:rsidR="0035480B" w:rsidRPr="00581B3A" w:rsidRDefault="0035480B" w:rsidP="00630193">
            <w:pPr>
              <w:pStyle w:val="rowtabella0"/>
              <w:rPr>
                <w:color w:val="002060"/>
                <w:lang w:val="es-ES"/>
              </w:rPr>
            </w:pPr>
            <w:r w:rsidRPr="00581B3A">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88C6A" w14:textId="77777777" w:rsidR="0035480B" w:rsidRPr="00581B3A" w:rsidRDefault="0035480B" w:rsidP="00630193">
            <w:pPr>
              <w:pStyle w:val="rowtabella0"/>
              <w:jc w:val="center"/>
              <w:rPr>
                <w:color w:val="002060"/>
              </w:rPr>
            </w:pPr>
            <w:r w:rsidRPr="00581B3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FA276"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86E8B"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5B6FD"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A08B6"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D113F" w14:textId="77777777" w:rsidR="0035480B" w:rsidRPr="00581B3A" w:rsidRDefault="0035480B" w:rsidP="00630193">
            <w:pPr>
              <w:pStyle w:val="rowtabella0"/>
              <w:jc w:val="center"/>
              <w:rPr>
                <w:color w:val="002060"/>
              </w:rPr>
            </w:pPr>
            <w:r w:rsidRPr="00581B3A">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B83A4" w14:textId="77777777" w:rsidR="0035480B" w:rsidRPr="00581B3A" w:rsidRDefault="0035480B" w:rsidP="00630193">
            <w:pPr>
              <w:pStyle w:val="rowtabella0"/>
              <w:jc w:val="center"/>
              <w:rPr>
                <w:color w:val="002060"/>
              </w:rPr>
            </w:pPr>
            <w:r w:rsidRPr="00581B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5F7AE" w14:textId="77777777" w:rsidR="0035480B" w:rsidRPr="00581B3A" w:rsidRDefault="0035480B" w:rsidP="00630193">
            <w:pPr>
              <w:pStyle w:val="rowtabella0"/>
              <w:jc w:val="center"/>
              <w:rPr>
                <w:color w:val="002060"/>
              </w:rPr>
            </w:pPr>
            <w:r w:rsidRPr="00581B3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BA486" w14:textId="77777777" w:rsidR="0035480B" w:rsidRPr="00581B3A" w:rsidRDefault="0035480B" w:rsidP="00630193">
            <w:pPr>
              <w:pStyle w:val="rowtabella0"/>
              <w:jc w:val="center"/>
              <w:rPr>
                <w:color w:val="002060"/>
              </w:rPr>
            </w:pPr>
            <w:r w:rsidRPr="00581B3A">
              <w:rPr>
                <w:color w:val="002060"/>
              </w:rPr>
              <w:t>0</w:t>
            </w:r>
          </w:p>
        </w:tc>
      </w:tr>
      <w:tr w:rsidR="0035480B" w:rsidRPr="00581B3A" w14:paraId="4A59AAB1"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32A74B" w14:textId="77777777" w:rsidR="0035480B" w:rsidRPr="00581B3A" w:rsidRDefault="0035480B" w:rsidP="00630193">
            <w:pPr>
              <w:pStyle w:val="rowtabella0"/>
              <w:rPr>
                <w:color w:val="002060"/>
              </w:rPr>
            </w:pPr>
            <w:r w:rsidRPr="00581B3A">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8D232" w14:textId="77777777" w:rsidR="0035480B" w:rsidRPr="00581B3A" w:rsidRDefault="0035480B" w:rsidP="00630193">
            <w:pPr>
              <w:pStyle w:val="rowtabella0"/>
              <w:jc w:val="center"/>
              <w:rPr>
                <w:color w:val="002060"/>
              </w:rPr>
            </w:pPr>
            <w:r w:rsidRPr="00581B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4B2F0"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174E2"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DD7D2"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D6555"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56A1C" w14:textId="77777777" w:rsidR="0035480B" w:rsidRPr="00581B3A" w:rsidRDefault="0035480B" w:rsidP="00630193">
            <w:pPr>
              <w:pStyle w:val="rowtabella0"/>
              <w:jc w:val="center"/>
              <w:rPr>
                <w:color w:val="002060"/>
              </w:rPr>
            </w:pPr>
            <w:r w:rsidRPr="00581B3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4944E" w14:textId="77777777" w:rsidR="0035480B" w:rsidRPr="00581B3A" w:rsidRDefault="0035480B" w:rsidP="00630193">
            <w:pPr>
              <w:pStyle w:val="rowtabella0"/>
              <w:jc w:val="center"/>
              <w:rPr>
                <w:color w:val="002060"/>
              </w:rPr>
            </w:pPr>
            <w:r w:rsidRPr="00581B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A4FE6" w14:textId="77777777" w:rsidR="0035480B" w:rsidRPr="00581B3A" w:rsidRDefault="0035480B" w:rsidP="00630193">
            <w:pPr>
              <w:pStyle w:val="rowtabella0"/>
              <w:jc w:val="center"/>
              <w:rPr>
                <w:color w:val="002060"/>
              </w:rPr>
            </w:pPr>
            <w:r w:rsidRPr="00581B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8030B" w14:textId="77777777" w:rsidR="0035480B" w:rsidRPr="00581B3A" w:rsidRDefault="0035480B" w:rsidP="00630193">
            <w:pPr>
              <w:pStyle w:val="rowtabella0"/>
              <w:jc w:val="center"/>
              <w:rPr>
                <w:color w:val="002060"/>
              </w:rPr>
            </w:pPr>
            <w:r w:rsidRPr="00581B3A">
              <w:rPr>
                <w:color w:val="002060"/>
              </w:rPr>
              <w:t>0</w:t>
            </w:r>
          </w:p>
        </w:tc>
      </w:tr>
      <w:tr w:rsidR="0035480B" w:rsidRPr="00581B3A" w14:paraId="42163AD3"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F61F24" w14:textId="77777777" w:rsidR="0035480B" w:rsidRPr="00581B3A" w:rsidRDefault="0035480B" w:rsidP="00630193">
            <w:pPr>
              <w:pStyle w:val="rowtabella0"/>
              <w:rPr>
                <w:color w:val="002060"/>
              </w:rPr>
            </w:pPr>
            <w:r w:rsidRPr="00581B3A">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595EC" w14:textId="77777777" w:rsidR="0035480B" w:rsidRPr="00581B3A" w:rsidRDefault="0035480B" w:rsidP="00630193">
            <w:pPr>
              <w:pStyle w:val="rowtabella0"/>
              <w:jc w:val="center"/>
              <w:rPr>
                <w:color w:val="002060"/>
              </w:rPr>
            </w:pPr>
            <w:r w:rsidRPr="00581B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563AB"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D3DF0"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DD71D"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22C7C"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14653" w14:textId="77777777" w:rsidR="0035480B" w:rsidRPr="00581B3A" w:rsidRDefault="0035480B" w:rsidP="00630193">
            <w:pPr>
              <w:pStyle w:val="rowtabella0"/>
              <w:jc w:val="center"/>
              <w:rPr>
                <w:color w:val="002060"/>
              </w:rPr>
            </w:pPr>
            <w:r w:rsidRPr="00581B3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3973F" w14:textId="77777777" w:rsidR="0035480B" w:rsidRPr="00581B3A" w:rsidRDefault="0035480B" w:rsidP="00630193">
            <w:pPr>
              <w:pStyle w:val="rowtabella0"/>
              <w:jc w:val="center"/>
              <w:rPr>
                <w:color w:val="002060"/>
              </w:rPr>
            </w:pPr>
            <w:r w:rsidRPr="00581B3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E3577"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5C729" w14:textId="77777777" w:rsidR="0035480B" w:rsidRPr="00581B3A" w:rsidRDefault="0035480B" w:rsidP="00630193">
            <w:pPr>
              <w:pStyle w:val="rowtabella0"/>
              <w:jc w:val="center"/>
              <w:rPr>
                <w:color w:val="002060"/>
              </w:rPr>
            </w:pPr>
            <w:r w:rsidRPr="00581B3A">
              <w:rPr>
                <w:color w:val="002060"/>
              </w:rPr>
              <w:t>0</w:t>
            </w:r>
          </w:p>
        </w:tc>
      </w:tr>
      <w:tr w:rsidR="0035480B" w:rsidRPr="00581B3A" w14:paraId="594E681F"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DB7CB4" w14:textId="77777777" w:rsidR="0035480B" w:rsidRPr="00581B3A" w:rsidRDefault="0035480B" w:rsidP="00630193">
            <w:pPr>
              <w:pStyle w:val="rowtabella0"/>
              <w:rPr>
                <w:color w:val="002060"/>
              </w:rPr>
            </w:pPr>
            <w:r w:rsidRPr="00581B3A">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BED3E" w14:textId="77777777" w:rsidR="0035480B" w:rsidRPr="00581B3A" w:rsidRDefault="0035480B" w:rsidP="00630193">
            <w:pPr>
              <w:pStyle w:val="rowtabella0"/>
              <w:jc w:val="center"/>
              <w:rPr>
                <w:color w:val="002060"/>
              </w:rPr>
            </w:pPr>
            <w:r w:rsidRPr="00581B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933ED"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9BAC1"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E45AB"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39CDF"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5D248" w14:textId="77777777" w:rsidR="0035480B" w:rsidRPr="00581B3A" w:rsidRDefault="0035480B" w:rsidP="00630193">
            <w:pPr>
              <w:pStyle w:val="rowtabella0"/>
              <w:jc w:val="center"/>
              <w:rPr>
                <w:color w:val="002060"/>
              </w:rPr>
            </w:pPr>
            <w:r w:rsidRPr="00581B3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0E1A2" w14:textId="77777777" w:rsidR="0035480B" w:rsidRPr="00581B3A" w:rsidRDefault="0035480B" w:rsidP="00630193">
            <w:pPr>
              <w:pStyle w:val="rowtabella0"/>
              <w:jc w:val="center"/>
              <w:rPr>
                <w:color w:val="002060"/>
              </w:rPr>
            </w:pPr>
            <w:r w:rsidRPr="00581B3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CD6A5"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36D21" w14:textId="77777777" w:rsidR="0035480B" w:rsidRPr="00581B3A" w:rsidRDefault="0035480B" w:rsidP="00630193">
            <w:pPr>
              <w:pStyle w:val="rowtabella0"/>
              <w:jc w:val="center"/>
              <w:rPr>
                <w:color w:val="002060"/>
              </w:rPr>
            </w:pPr>
            <w:r w:rsidRPr="00581B3A">
              <w:rPr>
                <w:color w:val="002060"/>
              </w:rPr>
              <w:t>0</w:t>
            </w:r>
          </w:p>
        </w:tc>
      </w:tr>
      <w:tr w:rsidR="0035480B" w:rsidRPr="00581B3A" w14:paraId="578F9C1B"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FD6500" w14:textId="77777777" w:rsidR="0035480B" w:rsidRPr="00581B3A" w:rsidRDefault="0035480B" w:rsidP="00630193">
            <w:pPr>
              <w:pStyle w:val="rowtabella0"/>
              <w:rPr>
                <w:color w:val="002060"/>
              </w:rPr>
            </w:pPr>
            <w:r w:rsidRPr="00581B3A">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86E85" w14:textId="77777777" w:rsidR="0035480B" w:rsidRPr="00581B3A" w:rsidRDefault="0035480B" w:rsidP="00630193">
            <w:pPr>
              <w:pStyle w:val="rowtabella0"/>
              <w:jc w:val="center"/>
              <w:rPr>
                <w:color w:val="002060"/>
              </w:rPr>
            </w:pPr>
            <w:r w:rsidRPr="00581B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49CA9"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AF004"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67D3A"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F079E"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4014F" w14:textId="77777777" w:rsidR="0035480B" w:rsidRPr="00581B3A" w:rsidRDefault="0035480B" w:rsidP="00630193">
            <w:pPr>
              <w:pStyle w:val="rowtabella0"/>
              <w:jc w:val="center"/>
              <w:rPr>
                <w:color w:val="002060"/>
              </w:rPr>
            </w:pPr>
            <w:r w:rsidRPr="00581B3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2DD10" w14:textId="77777777" w:rsidR="0035480B" w:rsidRPr="00581B3A" w:rsidRDefault="0035480B" w:rsidP="00630193">
            <w:pPr>
              <w:pStyle w:val="rowtabella0"/>
              <w:jc w:val="center"/>
              <w:rPr>
                <w:color w:val="002060"/>
              </w:rPr>
            </w:pPr>
            <w:r w:rsidRPr="00581B3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76C7B"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970F7" w14:textId="77777777" w:rsidR="0035480B" w:rsidRPr="00581B3A" w:rsidRDefault="0035480B" w:rsidP="00630193">
            <w:pPr>
              <w:pStyle w:val="rowtabella0"/>
              <w:jc w:val="center"/>
              <w:rPr>
                <w:color w:val="002060"/>
              </w:rPr>
            </w:pPr>
            <w:r w:rsidRPr="00581B3A">
              <w:rPr>
                <w:color w:val="002060"/>
              </w:rPr>
              <w:t>0</w:t>
            </w:r>
          </w:p>
        </w:tc>
      </w:tr>
      <w:tr w:rsidR="0035480B" w:rsidRPr="00581B3A" w14:paraId="4C123B63"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64929F" w14:textId="77777777" w:rsidR="0035480B" w:rsidRPr="00581B3A" w:rsidRDefault="0035480B" w:rsidP="00630193">
            <w:pPr>
              <w:pStyle w:val="rowtabella0"/>
              <w:rPr>
                <w:color w:val="002060"/>
              </w:rPr>
            </w:pPr>
            <w:r w:rsidRPr="00581B3A">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9BD4C" w14:textId="77777777" w:rsidR="0035480B" w:rsidRPr="00581B3A" w:rsidRDefault="0035480B" w:rsidP="00630193">
            <w:pPr>
              <w:pStyle w:val="rowtabella0"/>
              <w:jc w:val="center"/>
              <w:rPr>
                <w:color w:val="002060"/>
              </w:rPr>
            </w:pPr>
            <w:r w:rsidRPr="00581B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FD6CA"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FD67B"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3F106"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21979"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E377" w14:textId="77777777" w:rsidR="0035480B" w:rsidRPr="00581B3A" w:rsidRDefault="0035480B" w:rsidP="00630193">
            <w:pPr>
              <w:pStyle w:val="rowtabella0"/>
              <w:jc w:val="center"/>
              <w:rPr>
                <w:color w:val="002060"/>
              </w:rPr>
            </w:pPr>
            <w:r w:rsidRPr="00581B3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E3904" w14:textId="77777777" w:rsidR="0035480B" w:rsidRPr="00581B3A" w:rsidRDefault="0035480B" w:rsidP="00630193">
            <w:pPr>
              <w:pStyle w:val="rowtabella0"/>
              <w:jc w:val="center"/>
              <w:rPr>
                <w:color w:val="002060"/>
              </w:rPr>
            </w:pPr>
            <w:r w:rsidRPr="00581B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E357B"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6803B" w14:textId="77777777" w:rsidR="0035480B" w:rsidRPr="00581B3A" w:rsidRDefault="0035480B" w:rsidP="00630193">
            <w:pPr>
              <w:pStyle w:val="rowtabella0"/>
              <w:jc w:val="center"/>
              <w:rPr>
                <w:color w:val="002060"/>
              </w:rPr>
            </w:pPr>
            <w:r w:rsidRPr="00581B3A">
              <w:rPr>
                <w:color w:val="002060"/>
              </w:rPr>
              <w:t>0</w:t>
            </w:r>
          </w:p>
        </w:tc>
      </w:tr>
      <w:tr w:rsidR="0035480B" w:rsidRPr="00581B3A" w14:paraId="5433664C"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D2AA4" w14:textId="77777777" w:rsidR="0035480B" w:rsidRPr="00581B3A" w:rsidRDefault="0035480B" w:rsidP="00630193">
            <w:pPr>
              <w:pStyle w:val="rowtabella0"/>
              <w:rPr>
                <w:color w:val="002060"/>
              </w:rPr>
            </w:pPr>
            <w:r w:rsidRPr="00581B3A">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9C213" w14:textId="77777777" w:rsidR="0035480B" w:rsidRPr="00581B3A" w:rsidRDefault="0035480B" w:rsidP="00630193">
            <w:pPr>
              <w:pStyle w:val="rowtabella0"/>
              <w:jc w:val="center"/>
              <w:rPr>
                <w:color w:val="002060"/>
              </w:rPr>
            </w:pPr>
            <w:r w:rsidRPr="00581B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72D58"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345A9"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4432E"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20CEF"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702C5" w14:textId="77777777" w:rsidR="0035480B" w:rsidRPr="00581B3A" w:rsidRDefault="0035480B" w:rsidP="00630193">
            <w:pPr>
              <w:pStyle w:val="rowtabella0"/>
              <w:jc w:val="center"/>
              <w:rPr>
                <w:color w:val="002060"/>
              </w:rPr>
            </w:pPr>
            <w:r w:rsidRPr="00581B3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20028" w14:textId="77777777" w:rsidR="0035480B" w:rsidRPr="00581B3A" w:rsidRDefault="0035480B" w:rsidP="00630193">
            <w:pPr>
              <w:pStyle w:val="rowtabella0"/>
              <w:jc w:val="center"/>
              <w:rPr>
                <w:color w:val="002060"/>
              </w:rPr>
            </w:pPr>
            <w:r w:rsidRPr="00581B3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CC809"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2E260" w14:textId="77777777" w:rsidR="0035480B" w:rsidRPr="00581B3A" w:rsidRDefault="0035480B" w:rsidP="00630193">
            <w:pPr>
              <w:pStyle w:val="rowtabella0"/>
              <w:jc w:val="center"/>
              <w:rPr>
                <w:color w:val="002060"/>
              </w:rPr>
            </w:pPr>
            <w:r w:rsidRPr="00581B3A">
              <w:rPr>
                <w:color w:val="002060"/>
              </w:rPr>
              <w:t>0</w:t>
            </w:r>
          </w:p>
        </w:tc>
      </w:tr>
      <w:tr w:rsidR="0035480B" w:rsidRPr="00581B3A" w14:paraId="6E2E92DD"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E86140" w14:textId="77777777" w:rsidR="0035480B" w:rsidRPr="00D47CE2" w:rsidRDefault="0035480B" w:rsidP="00630193">
            <w:pPr>
              <w:pStyle w:val="rowtabella0"/>
              <w:rPr>
                <w:color w:val="002060"/>
                <w:lang w:val="en-US"/>
              </w:rPr>
            </w:pPr>
            <w:r w:rsidRPr="00D47CE2">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7C6D1" w14:textId="77777777" w:rsidR="0035480B" w:rsidRPr="00581B3A" w:rsidRDefault="0035480B" w:rsidP="00630193">
            <w:pPr>
              <w:pStyle w:val="rowtabella0"/>
              <w:jc w:val="center"/>
              <w:rPr>
                <w:color w:val="002060"/>
              </w:rPr>
            </w:pPr>
            <w:r w:rsidRPr="00581B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30F59"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0B7DA"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9FCF6"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A503E"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5436C" w14:textId="77777777" w:rsidR="0035480B" w:rsidRPr="00581B3A" w:rsidRDefault="0035480B" w:rsidP="00630193">
            <w:pPr>
              <w:pStyle w:val="rowtabella0"/>
              <w:jc w:val="center"/>
              <w:rPr>
                <w:color w:val="002060"/>
              </w:rPr>
            </w:pPr>
            <w:r w:rsidRPr="00581B3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86B76" w14:textId="77777777" w:rsidR="0035480B" w:rsidRPr="00581B3A" w:rsidRDefault="0035480B" w:rsidP="00630193">
            <w:pPr>
              <w:pStyle w:val="rowtabella0"/>
              <w:jc w:val="center"/>
              <w:rPr>
                <w:color w:val="002060"/>
              </w:rPr>
            </w:pPr>
            <w:r w:rsidRPr="00581B3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F76EA"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1E22C" w14:textId="77777777" w:rsidR="0035480B" w:rsidRPr="00581B3A" w:rsidRDefault="0035480B" w:rsidP="00630193">
            <w:pPr>
              <w:pStyle w:val="rowtabella0"/>
              <w:jc w:val="center"/>
              <w:rPr>
                <w:color w:val="002060"/>
              </w:rPr>
            </w:pPr>
            <w:r w:rsidRPr="00581B3A">
              <w:rPr>
                <w:color w:val="002060"/>
              </w:rPr>
              <w:t>0</w:t>
            </w:r>
          </w:p>
        </w:tc>
      </w:tr>
      <w:tr w:rsidR="0035480B" w:rsidRPr="00581B3A" w14:paraId="5BE9DDAB"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C5232C" w14:textId="77777777" w:rsidR="0035480B" w:rsidRPr="00581B3A" w:rsidRDefault="0035480B" w:rsidP="00630193">
            <w:pPr>
              <w:pStyle w:val="rowtabella0"/>
              <w:rPr>
                <w:color w:val="002060"/>
              </w:rPr>
            </w:pPr>
            <w:r w:rsidRPr="00581B3A">
              <w:rPr>
                <w:color w:val="002060"/>
              </w:rPr>
              <w:t xml:space="preserve">A.S.D. CALCIO </w:t>
            </w:r>
            <w:proofErr w:type="gramStart"/>
            <w:r w:rsidRPr="00581B3A">
              <w:rPr>
                <w:color w:val="002060"/>
              </w:rPr>
              <w:t>S.ELPIDIO</w:t>
            </w:r>
            <w:proofErr w:type="gramEnd"/>
            <w:r w:rsidRPr="00581B3A">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2FE44" w14:textId="77777777" w:rsidR="0035480B" w:rsidRPr="00581B3A" w:rsidRDefault="0035480B" w:rsidP="00630193">
            <w:pPr>
              <w:pStyle w:val="rowtabella0"/>
              <w:jc w:val="center"/>
              <w:rPr>
                <w:color w:val="002060"/>
              </w:rPr>
            </w:pPr>
            <w:r w:rsidRPr="00581B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141C8"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56FA5"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8EC8D"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7AE5F"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9417D" w14:textId="77777777" w:rsidR="0035480B" w:rsidRPr="00581B3A" w:rsidRDefault="0035480B" w:rsidP="00630193">
            <w:pPr>
              <w:pStyle w:val="rowtabella0"/>
              <w:jc w:val="center"/>
              <w:rPr>
                <w:color w:val="002060"/>
              </w:rPr>
            </w:pPr>
            <w:r w:rsidRPr="00581B3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21D1F" w14:textId="77777777" w:rsidR="0035480B" w:rsidRPr="00581B3A" w:rsidRDefault="0035480B" w:rsidP="00630193">
            <w:pPr>
              <w:pStyle w:val="rowtabella0"/>
              <w:jc w:val="center"/>
              <w:rPr>
                <w:color w:val="002060"/>
              </w:rPr>
            </w:pPr>
            <w:r w:rsidRPr="00581B3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3F765"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69BF4" w14:textId="77777777" w:rsidR="0035480B" w:rsidRPr="00581B3A" w:rsidRDefault="0035480B" w:rsidP="00630193">
            <w:pPr>
              <w:pStyle w:val="rowtabella0"/>
              <w:jc w:val="center"/>
              <w:rPr>
                <w:color w:val="002060"/>
              </w:rPr>
            </w:pPr>
            <w:r w:rsidRPr="00581B3A">
              <w:rPr>
                <w:color w:val="002060"/>
              </w:rPr>
              <w:t>0</w:t>
            </w:r>
          </w:p>
        </w:tc>
      </w:tr>
      <w:tr w:rsidR="0035480B" w:rsidRPr="00581B3A" w14:paraId="0364F163"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E9D70B" w14:textId="77777777" w:rsidR="0035480B" w:rsidRPr="00581B3A" w:rsidRDefault="0035480B" w:rsidP="00630193">
            <w:pPr>
              <w:pStyle w:val="rowtabella0"/>
              <w:rPr>
                <w:color w:val="002060"/>
              </w:rPr>
            </w:pPr>
            <w:r w:rsidRPr="00581B3A">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B8661"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F18B8"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430BF"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EEA6E"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425AD"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61BAB" w14:textId="77777777" w:rsidR="0035480B" w:rsidRPr="00581B3A" w:rsidRDefault="0035480B" w:rsidP="00630193">
            <w:pPr>
              <w:pStyle w:val="rowtabella0"/>
              <w:jc w:val="center"/>
              <w:rPr>
                <w:color w:val="002060"/>
              </w:rPr>
            </w:pPr>
            <w:r w:rsidRPr="00581B3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01CFA" w14:textId="77777777" w:rsidR="0035480B" w:rsidRPr="00581B3A" w:rsidRDefault="0035480B" w:rsidP="00630193">
            <w:pPr>
              <w:pStyle w:val="rowtabella0"/>
              <w:jc w:val="center"/>
              <w:rPr>
                <w:color w:val="002060"/>
              </w:rPr>
            </w:pPr>
            <w:r w:rsidRPr="00581B3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482F5"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0A634" w14:textId="77777777" w:rsidR="0035480B" w:rsidRPr="00581B3A" w:rsidRDefault="0035480B" w:rsidP="00630193">
            <w:pPr>
              <w:pStyle w:val="rowtabella0"/>
              <w:jc w:val="center"/>
              <w:rPr>
                <w:color w:val="002060"/>
              </w:rPr>
            </w:pPr>
            <w:r w:rsidRPr="00581B3A">
              <w:rPr>
                <w:color w:val="002060"/>
              </w:rPr>
              <w:t>0</w:t>
            </w:r>
          </w:p>
        </w:tc>
      </w:tr>
      <w:tr w:rsidR="0035480B" w:rsidRPr="00581B3A" w14:paraId="642C601E"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D03EF" w14:textId="77777777" w:rsidR="0035480B" w:rsidRPr="00581B3A" w:rsidRDefault="0035480B" w:rsidP="00630193">
            <w:pPr>
              <w:pStyle w:val="rowtabella0"/>
              <w:rPr>
                <w:color w:val="002060"/>
                <w:lang w:val="es-ES"/>
              </w:rPr>
            </w:pPr>
            <w:r w:rsidRPr="00581B3A">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CBEAC"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B6D9A"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891B9"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B4BD0"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29B9"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A322" w14:textId="77777777" w:rsidR="0035480B" w:rsidRPr="00581B3A" w:rsidRDefault="0035480B" w:rsidP="00630193">
            <w:pPr>
              <w:pStyle w:val="rowtabella0"/>
              <w:jc w:val="center"/>
              <w:rPr>
                <w:color w:val="002060"/>
              </w:rPr>
            </w:pPr>
            <w:r w:rsidRPr="00581B3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022C0" w14:textId="77777777" w:rsidR="0035480B" w:rsidRPr="00581B3A" w:rsidRDefault="0035480B" w:rsidP="00630193">
            <w:pPr>
              <w:pStyle w:val="rowtabella0"/>
              <w:jc w:val="center"/>
              <w:rPr>
                <w:color w:val="002060"/>
              </w:rPr>
            </w:pPr>
            <w:r w:rsidRPr="00581B3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1D998" w14:textId="77777777" w:rsidR="0035480B" w:rsidRPr="00581B3A" w:rsidRDefault="0035480B" w:rsidP="00630193">
            <w:pPr>
              <w:pStyle w:val="rowtabella0"/>
              <w:jc w:val="center"/>
              <w:rPr>
                <w:color w:val="002060"/>
              </w:rPr>
            </w:pPr>
            <w:r w:rsidRPr="00581B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57EC0" w14:textId="77777777" w:rsidR="0035480B" w:rsidRPr="00581B3A" w:rsidRDefault="0035480B" w:rsidP="00630193">
            <w:pPr>
              <w:pStyle w:val="rowtabella0"/>
              <w:jc w:val="center"/>
              <w:rPr>
                <w:color w:val="002060"/>
              </w:rPr>
            </w:pPr>
            <w:r w:rsidRPr="00581B3A">
              <w:rPr>
                <w:color w:val="002060"/>
              </w:rPr>
              <w:t>0</w:t>
            </w:r>
          </w:p>
        </w:tc>
      </w:tr>
      <w:tr w:rsidR="0035480B" w:rsidRPr="00581B3A" w14:paraId="50E5D703"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704CF9" w14:textId="77777777" w:rsidR="0035480B" w:rsidRPr="00D47CE2" w:rsidRDefault="0035480B" w:rsidP="00630193">
            <w:pPr>
              <w:pStyle w:val="rowtabella0"/>
              <w:rPr>
                <w:color w:val="002060"/>
                <w:lang w:val="en-US"/>
              </w:rPr>
            </w:pPr>
            <w:r w:rsidRPr="00D47CE2">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5996B"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B50BF"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5960B"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9D1A0"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BD8B8"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5CC68" w14:textId="77777777" w:rsidR="0035480B" w:rsidRPr="00581B3A" w:rsidRDefault="0035480B" w:rsidP="00630193">
            <w:pPr>
              <w:pStyle w:val="rowtabella0"/>
              <w:jc w:val="center"/>
              <w:rPr>
                <w:color w:val="002060"/>
              </w:rPr>
            </w:pPr>
            <w:r w:rsidRPr="00581B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F8927" w14:textId="77777777" w:rsidR="0035480B" w:rsidRPr="00581B3A" w:rsidRDefault="0035480B" w:rsidP="00630193">
            <w:pPr>
              <w:pStyle w:val="rowtabella0"/>
              <w:jc w:val="center"/>
              <w:rPr>
                <w:color w:val="002060"/>
              </w:rPr>
            </w:pPr>
            <w:r w:rsidRPr="00581B3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D48B3" w14:textId="77777777" w:rsidR="0035480B" w:rsidRPr="00581B3A" w:rsidRDefault="0035480B" w:rsidP="00630193">
            <w:pPr>
              <w:pStyle w:val="rowtabella0"/>
              <w:jc w:val="center"/>
              <w:rPr>
                <w:color w:val="002060"/>
              </w:rPr>
            </w:pPr>
            <w:r w:rsidRPr="00581B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AE953" w14:textId="77777777" w:rsidR="0035480B" w:rsidRPr="00581B3A" w:rsidRDefault="0035480B" w:rsidP="00630193">
            <w:pPr>
              <w:pStyle w:val="rowtabella0"/>
              <w:jc w:val="center"/>
              <w:rPr>
                <w:color w:val="002060"/>
              </w:rPr>
            </w:pPr>
            <w:r w:rsidRPr="00581B3A">
              <w:rPr>
                <w:color w:val="002060"/>
              </w:rPr>
              <w:t>0</w:t>
            </w:r>
          </w:p>
        </w:tc>
      </w:tr>
      <w:tr w:rsidR="0035480B" w:rsidRPr="00581B3A" w14:paraId="2E29B29D"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768155" w14:textId="77777777" w:rsidR="0035480B" w:rsidRPr="00581B3A" w:rsidRDefault="0035480B" w:rsidP="00630193">
            <w:pPr>
              <w:pStyle w:val="rowtabella0"/>
              <w:rPr>
                <w:color w:val="002060"/>
              </w:rPr>
            </w:pPr>
            <w:r w:rsidRPr="00581B3A">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5B4C"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715AD"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767FD"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1C18"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B8DA0"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502D9" w14:textId="77777777" w:rsidR="0035480B" w:rsidRPr="00581B3A" w:rsidRDefault="0035480B" w:rsidP="00630193">
            <w:pPr>
              <w:pStyle w:val="rowtabella0"/>
              <w:jc w:val="center"/>
              <w:rPr>
                <w:color w:val="002060"/>
              </w:rPr>
            </w:pPr>
            <w:r w:rsidRPr="00581B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B22DD" w14:textId="77777777" w:rsidR="0035480B" w:rsidRPr="00581B3A" w:rsidRDefault="0035480B" w:rsidP="00630193">
            <w:pPr>
              <w:pStyle w:val="rowtabella0"/>
              <w:jc w:val="center"/>
              <w:rPr>
                <w:color w:val="002060"/>
              </w:rPr>
            </w:pPr>
            <w:r w:rsidRPr="00581B3A">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53E91" w14:textId="77777777" w:rsidR="0035480B" w:rsidRPr="00581B3A" w:rsidRDefault="0035480B" w:rsidP="00630193">
            <w:pPr>
              <w:pStyle w:val="rowtabella0"/>
              <w:jc w:val="center"/>
              <w:rPr>
                <w:color w:val="002060"/>
              </w:rPr>
            </w:pPr>
            <w:r w:rsidRPr="00581B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E290D" w14:textId="77777777" w:rsidR="0035480B" w:rsidRPr="00581B3A" w:rsidRDefault="0035480B" w:rsidP="00630193">
            <w:pPr>
              <w:pStyle w:val="rowtabella0"/>
              <w:jc w:val="center"/>
              <w:rPr>
                <w:color w:val="002060"/>
              </w:rPr>
            </w:pPr>
            <w:r w:rsidRPr="00581B3A">
              <w:rPr>
                <w:color w:val="002060"/>
              </w:rPr>
              <w:t>0</w:t>
            </w:r>
          </w:p>
        </w:tc>
      </w:tr>
    </w:tbl>
    <w:p w14:paraId="10B5F12D" w14:textId="77777777" w:rsidR="0035480B" w:rsidRPr="00581B3A" w:rsidRDefault="0035480B" w:rsidP="0035480B">
      <w:pPr>
        <w:pStyle w:val="breakline"/>
        <w:rPr>
          <w:rFonts w:eastAsiaTheme="minorEastAsia"/>
          <w:color w:val="002060"/>
        </w:rPr>
      </w:pPr>
    </w:p>
    <w:p w14:paraId="2EF21168" w14:textId="77777777" w:rsidR="0035480B" w:rsidRPr="00581B3A" w:rsidRDefault="0035480B" w:rsidP="0035480B">
      <w:pPr>
        <w:pStyle w:val="breakline"/>
        <w:rPr>
          <w:color w:val="002060"/>
        </w:rPr>
      </w:pPr>
    </w:p>
    <w:p w14:paraId="17929641" w14:textId="77777777" w:rsidR="0035480B" w:rsidRPr="00581B3A" w:rsidRDefault="0035480B" w:rsidP="0035480B">
      <w:pPr>
        <w:pStyle w:val="sottotitolocampionato10"/>
        <w:rPr>
          <w:color w:val="002060"/>
        </w:rPr>
      </w:pPr>
      <w:r w:rsidRPr="00581B3A">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665A4619"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AFC6C"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2C001"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CE178"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2A337"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C6107"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320AF"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9BCED"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1CAC1"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C3537"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2566C" w14:textId="77777777" w:rsidR="0035480B" w:rsidRPr="00581B3A" w:rsidRDefault="0035480B" w:rsidP="00630193">
            <w:pPr>
              <w:pStyle w:val="headertabella0"/>
              <w:rPr>
                <w:color w:val="002060"/>
              </w:rPr>
            </w:pPr>
            <w:r w:rsidRPr="00581B3A">
              <w:rPr>
                <w:color w:val="002060"/>
              </w:rPr>
              <w:t>PE</w:t>
            </w:r>
          </w:p>
        </w:tc>
      </w:tr>
      <w:tr w:rsidR="0035480B" w:rsidRPr="00581B3A" w14:paraId="1F51F0FA"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401742" w14:textId="77777777" w:rsidR="0035480B" w:rsidRPr="00D47CE2" w:rsidRDefault="0035480B" w:rsidP="00630193">
            <w:pPr>
              <w:pStyle w:val="rowtabella0"/>
              <w:rPr>
                <w:color w:val="002060"/>
                <w:lang w:val="en-US"/>
              </w:rPr>
            </w:pPr>
            <w:r w:rsidRPr="00D47CE2">
              <w:rPr>
                <w:color w:val="002060"/>
                <w:lang w:val="en-US"/>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90137" w14:textId="77777777" w:rsidR="0035480B" w:rsidRPr="00581B3A" w:rsidRDefault="0035480B" w:rsidP="00630193">
            <w:pPr>
              <w:pStyle w:val="rowtabella0"/>
              <w:jc w:val="center"/>
              <w:rPr>
                <w:color w:val="002060"/>
              </w:rPr>
            </w:pPr>
            <w:r w:rsidRPr="00581B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06456"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60A69"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A4FCF"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4A718"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B16F6" w14:textId="77777777" w:rsidR="0035480B" w:rsidRPr="00581B3A" w:rsidRDefault="0035480B" w:rsidP="00630193">
            <w:pPr>
              <w:pStyle w:val="rowtabella0"/>
              <w:jc w:val="center"/>
              <w:rPr>
                <w:color w:val="002060"/>
              </w:rPr>
            </w:pPr>
            <w:r w:rsidRPr="00581B3A">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CD401" w14:textId="77777777" w:rsidR="0035480B" w:rsidRPr="00581B3A" w:rsidRDefault="0035480B" w:rsidP="00630193">
            <w:pPr>
              <w:pStyle w:val="rowtabella0"/>
              <w:jc w:val="center"/>
              <w:rPr>
                <w:color w:val="002060"/>
              </w:rPr>
            </w:pPr>
            <w:r w:rsidRPr="00581B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DEEC7" w14:textId="77777777" w:rsidR="0035480B" w:rsidRPr="00581B3A" w:rsidRDefault="0035480B" w:rsidP="00630193">
            <w:pPr>
              <w:pStyle w:val="rowtabella0"/>
              <w:jc w:val="center"/>
              <w:rPr>
                <w:color w:val="002060"/>
              </w:rPr>
            </w:pPr>
            <w:r w:rsidRPr="00581B3A">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DF58C" w14:textId="77777777" w:rsidR="0035480B" w:rsidRPr="00581B3A" w:rsidRDefault="0035480B" w:rsidP="00630193">
            <w:pPr>
              <w:pStyle w:val="rowtabella0"/>
              <w:jc w:val="center"/>
              <w:rPr>
                <w:color w:val="002060"/>
              </w:rPr>
            </w:pPr>
            <w:r w:rsidRPr="00581B3A">
              <w:rPr>
                <w:color w:val="002060"/>
              </w:rPr>
              <w:t>0</w:t>
            </w:r>
          </w:p>
        </w:tc>
      </w:tr>
      <w:tr w:rsidR="0035480B" w:rsidRPr="00581B3A" w14:paraId="5D96D899"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9656A0" w14:textId="77777777" w:rsidR="0035480B" w:rsidRPr="00D47CE2" w:rsidRDefault="0035480B" w:rsidP="00630193">
            <w:pPr>
              <w:pStyle w:val="rowtabella0"/>
              <w:rPr>
                <w:color w:val="002060"/>
                <w:lang w:val="en-US"/>
              </w:rPr>
            </w:pPr>
            <w:r w:rsidRPr="00D47CE2">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60D9F" w14:textId="77777777" w:rsidR="0035480B" w:rsidRPr="00581B3A" w:rsidRDefault="0035480B" w:rsidP="00630193">
            <w:pPr>
              <w:pStyle w:val="rowtabella0"/>
              <w:jc w:val="center"/>
              <w:rPr>
                <w:color w:val="002060"/>
              </w:rPr>
            </w:pPr>
            <w:r w:rsidRPr="00581B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49E8"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10526"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F61AB"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28EF2"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2D219" w14:textId="77777777" w:rsidR="0035480B" w:rsidRPr="00581B3A" w:rsidRDefault="0035480B" w:rsidP="00630193">
            <w:pPr>
              <w:pStyle w:val="rowtabella0"/>
              <w:jc w:val="center"/>
              <w:rPr>
                <w:color w:val="002060"/>
              </w:rPr>
            </w:pPr>
            <w:r w:rsidRPr="00581B3A">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2F068" w14:textId="77777777" w:rsidR="0035480B" w:rsidRPr="00581B3A" w:rsidRDefault="0035480B" w:rsidP="00630193">
            <w:pPr>
              <w:pStyle w:val="rowtabella0"/>
              <w:jc w:val="center"/>
              <w:rPr>
                <w:color w:val="002060"/>
              </w:rPr>
            </w:pPr>
            <w:r w:rsidRPr="00581B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DB233" w14:textId="77777777" w:rsidR="0035480B" w:rsidRPr="00581B3A" w:rsidRDefault="0035480B" w:rsidP="00630193">
            <w:pPr>
              <w:pStyle w:val="rowtabella0"/>
              <w:jc w:val="center"/>
              <w:rPr>
                <w:color w:val="002060"/>
              </w:rPr>
            </w:pPr>
            <w:r w:rsidRPr="00581B3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A485C" w14:textId="77777777" w:rsidR="0035480B" w:rsidRPr="00581B3A" w:rsidRDefault="0035480B" w:rsidP="00630193">
            <w:pPr>
              <w:pStyle w:val="rowtabella0"/>
              <w:jc w:val="center"/>
              <w:rPr>
                <w:color w:val="002060"/>
              </w:rPr>
            </w:pPr>
            <w:r w:rsidRPr="00581B3A">
              <w:rPr>
                <w:color w:val="002060"/>
              </w:rPr>
              <w:t>0</w:t>
            </w:r>
          </w:p>
        </w:tc>
      </w:tr>
      <w:tr w:rsidR="0035480B" w:rsidRPr="00581B3A" w14:paraId="0A806085"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004410" w14:textId="77777777" w:rsidR="0035480B" w:rsidRPr="00581B3A" w:rsidRDefault="0035480B" w:rsidP="00630193">
            <w:pPr>
              <w:pStyle w:val="rowtabella0"/>
              <w:rPr>
                <w:color w:val="002060"/>
              </w:rPr>
            </w:pPr>
            <w:r w:rsidRPr="00581B3A">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01BE3" w14:textId="77777777" w:rsidR="0035480B" w:rsidRPr="00581B3A" w:rsidRDefault="0035480B" w:rsidP="00630193">
            <w:pPr>
              <w:pStyle w:val="rowtabella0"/>
              <w:jc w:val="center"/>
              <w:rPr>
                <w:color w:val="002060"/>
              </w:rPr>
            </w:pPr>
            <w:r w:rsidRPr="00581B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AB9E4"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A4548"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B2BF"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63031"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3835F" w14:textId="77777777" w:rsidR="0035480B" w:rsidRPr="00581B3A" w:rsidRDefault="0035480B" w:rsidP="00630193">
            <w:pPr>
              <w:pStyle w:val="rowtabella0"/>
              <w:jc w:val="center"/>
              <w:rPr>
                <w:color w:val="002060"/>
              </w:rPr>
            </w:pPr>
            <w:r w:rsidRPr="00581B3A">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39680" w14:textId="77777777" w:rsidR="0035480B" w:rsidRPr="00581B3A" w:rsidRDefault="0035480B" w:rsidP="00630193">
            <w:pPr>
              <w:pStyle w:val="rowtabella0"/>
              <w:jc w:val="center"/>
              <w:rPr>
                <w:color w:val="002060"/>
              </w:rPr>
            </w:pPr>
            <w:r w:rsidRPr="00581B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16ED1" w14:textId="77777777" w:rsidR="0035480B" w:rsidRPr="00581B3A" w:rsidRDefault="0035480B" w:rsidP="00630193">
            <w:pPr>
              <w:pStyle w:val="rowtabella0"/>
              <w:jc w:val="center"/>
              <w:rPr>
                <w:color w:val="002060"/>
              </w:rPr>
            </w:pPr>
            <w:r w:rsidRPr="00581B3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F1E2" w14:textId="77777777" w:rsidR="0035480B" w:rsidRPr="00581B3A" w:rsidRDefault="0035480B" w:rsidP="00630193">
            <w:pPr>
              <w:pStyle w:val="rowtabella0"/>
              <w:jc w:val="center"/>
              <w:rPr>
                <w:color w:val="002060"/>
              </w:rPr>
            </w:pPr>
            <w:r w:rsidRPr="00581B3A">
              <w:rPr>
                <w:color w:val="002060"/>
              </w:rPr>
              <w:t>0</w:t>
            </w:r>
          </w:p>
        </w:tc>
      </w:tr>
      <w:tr w:rsidR="0035480B" w:rsidRPr="00581B3A" w14:paraId="5C5314A8"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373A1" w14:textId="77777777" w:rsidR="0035480B" w:rsidRPr="00581B3A" w:rsidRDefault="0035480B" w:rsidP="00630193">
            <w:pPr>
              <w:pStyle w:val="rowtabella0"/>
              <w:rPr>
                <w:color w:val="002060"/>
              </w:rPr>
            </w:pPr>
            <w:r w:rsidRPr="00581B3A">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7D2DC" w14:textId="77777777" w:rsidR="0035480B" w:rsidRPr="00581B3A" w:rsidRDefault="0035480B" w:rsidP="00630193">
            <w:pPr>
              <w:pStyle w:val="rowtabella0"/>
              <w:jc w:val="center"/>
              <w:rPr>
                <w:color w:val="002060"/>
              </w:rPr>
            </w:pPr>
            <w:r w:rsidRPr="00581B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12701"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20631"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43B73"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986B7"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1EF73" w14:textId="77777777" w:rsidR="0035480B" w:rsidRPr="00581B3A" w:rsidRDefault="0035480B" w:rsidP="00630193">
            <w:pPr>
              <w:pStyle w:val="rowtabella0"/>
              <w:jc w:val="center"/>
              <w:rPr>
                <w:color w:val="002060"/>
              </w:rPr>
            </w:pPr>
            <w:r w:rsidRPr="00581B3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BE7DE" w14:textId="77777777" w:rsidR="0035480B" w:rsidRPr="00581B3A" w:rsidRDefault="0035480B" w:rsidP="00630193">
            <w:pPr>
              <w:pStyle w:val="rowtabella0"/>
              <w:jc w:val="center"/>
              <w:rPr>
                <w:color w:val="002060"/>
              </w:rPr>
            </w:pPr>
            <w:r w:rsidRPr="00581B3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B085E"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CB406" w14:textId="77777777" w:rsidR="0035480B" w:rsidRPr="00581B3A" w:rsidRDefault="0035480B" w:rsidP="00630193">
            <w:pPr>
              <w:pStyle w:val="rowtabella0"/>
              <w:jc w:val="center"/>
              <w:rPr>
                <w:color w:val="002060"/>
              </w:rPr>
            </w:pPr>
            <w:r w:rsidRPr="00581B3A">
              <w:rPr>
                <w:color w:val="002060"/>
              </w:rPr>
              <w:t>0</w:t>
            </w:r>
          </w:p>
        </w:tc>
      </w:tr>
      <w:tr w:rsidR="0035480B" w:rsidRPr="00581B3A" w14:paraId="7CF7B908"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C5FFF" w14:textId="77777777" w:rsidR="0035480B" w:rsidRPr="00581B3A" w:rsidRDefault="0035480B" w:rsidP="00630193">
            <w:pPr>
              <w:pStyle w:val="rowtabella0"/>
              <w:rPr>
                <w:color w:val="002060"/>
              </w:rPr>
            </w:pPr>
            <w:r w:rsidRPr="00581B3A">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BBA36" w14:textId="77777777" w:rsidR="0035480B" w:rsidRPr="00581B3A" w:rsidRDefault="0035480B" w:rsidP="00630193">
            <w:pPr>
              <w:pStyle w:val="rowtabella0"/>
              <w:jc w:val="center"/>
              <w:rPr>
                <w:color w:val="002060"/>
              </w:rPr>
            </w:pPr>
            <w:r w:rsidRPr="00581B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39E21"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64323"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A65D1"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0BD12"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23394" w14:textId="77777777" w:rsidR="0035480B" w:rsidRPr="00581B3A" w:rsidRDefault="0035480B" w:rsidP="00630193">
            <w:pPr>
              <w:pStyle w:val="rowtabella0"/>
              <w:jc w:val="center"/>
              <w:rPr>
                <w:color w:val="002060"/>
              </w:rPr>
            </w:pPr>
            <w:r w:rsidRPr="00581B3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19F04" w14:textId="77777777" w:rsidR="0035480B" w:rsidRPr="00581B3A" w:rsidRDefault="0035480B" w:rsidP="00630193">
            <w:pPr>
              <w:pStyle w:val="rowtabella0"/>
              <w:jc w:val="center"/>
              <w:rPr>
                <w:color w:val="002060"/>
              </w:rPr>
            </w:pPr>
            <w:r w:rsidRPr="00581B3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E25A9"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789A1" w14:textId="77777777" w:rsidR="0035480B" w:rsidRPr="00581B3A" w:rsidRDefault="0035480B" w:rsidP="00630193">
            <w:pPr>
              <w:pStyle w:val="rowtabella0"/>
              <w:jc w:val="center"/>
              <w:rPr>
                <w:color w:val="002060"/>
              </w:rPr>
            </w:pPr>
            <w:r w:rsidRPr="00581B3A">
              <w:rPr>
                <w:color w:val="002060"/>
              </w:rPr>
              <w:t>0</w:t>
            </w:r>
          </w:p>
        </w:tc>
      </w:tr>
      <w:tr w:rsidR="0035480B" w:rsidRPr="00581B3A" w14:paraId="45F360CB"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82560D" w14:textId="77777777" w:rsidR="0035480B" w:rsidRPr="00581B3A" w:rsidRDefault="0035480B" w:rsidP="00630193">
            <w:pPr>
              <w:pStyle w:val="rowtabella0"/>
              <w:rPr>
                <w:color w:val="002060"/>
              </w:rPr>
            </w:pPr>
            <w:r w:rsidRPr="00581B3A">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C0B2A" w14:textId="77777777" w:rsidR="0035480B" w:rsidRPr="00581B3A" w:rsidRDefault="0035480B" w:rsidP="00630193">
            <w:pPr>
              <w:pStyle w:val="rowtabella0"/>
              <w:jc w:val="center"/>
              <w:rPr>
                <w:color w:val="002060"/>
              </w:rPr>
            </w:pPr>
            <w:r w:rsidRPr="00581B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506F3"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8770F"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C7209"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F9937"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59392" w14:textId="77777777" w:rsidR="0035480B" w:rsidRPr="00581B3A" w:rsidRDefault="0035480B" w:rsidP="00630193">
            <w:pPr>
              <w:pStyle w:val="rowtabella0"/>
              <w:jc w:val="center"/>
              <w:rPr>
                <w:color w:val="002060"/>
              </w:rPr>
            </w:pPr>
            <w:r w:rsidRPr="00581B3A">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118B" w14:textId="77777777" w:rsidR="0035480B" w:rsidRPr="00581B3A" w:rsidRDefault="0035480B" w:rsidP="00630193">
            <w:pPr>
              <w:pStyle w:val="rowtabella0"/>
              <w:jc w:val="center"/>
              <w:rPr>
                <w:color w:val="002060"/>
              </w:rPr>
            </w:pPr>
            <w:r w:rsidRPr="00581B3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CE29B"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E175F" w14:textId="77777777" w:rsidR="0035480B" w:rsidRPr="00581B3A" w:rsidRDefault="0035480B" w:rsidP="00630193">
            <w:pPr>
              <w:pStyle w:val="rowtabella0"/>
              <w:jc w:val="center"/>
              <w:rPr>
                <w:color w:val="002060"/>
              </w:rPr>
            </w:pPr>
            <w:r w:rsidRPr="00581B3A">
              <w:rPr>
                <w:color w:val="002060"/>
              </w:rPr>
              <w:t>0</w:t>
            </w:r>
          </w:p>
        </w:tc>
      </w:tr>
      <w:tr w:rsidR="0035480B" w:rsidRPr="00581B3A" w14:paraId="79050C5A"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D517F3" w14:textId="77777777" w:rsidR="0035480B" w:rsidRPr="00581B3A" w:rsidRDefault="0035480B" w:rsidP="00630193">
            <w:pPr>
              <w:pStyle w:val="rowtabella0"/>
              <w:rPr>
                <w:color w:val="002060"/>
              </w:rPr>
            </w:pPr>
            <w:r w:rsidRPr="00581B3A">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494B4" w14:textId="77777777" w:rsidR="0035480B" w:rsidRPr="00581B3A" w:rsidRDefault="0035480B" w:rsidP="00630193">
            <w:pPr>
              <w:pStyle w:val="rowtabella0"/>
              <w:jc w:val="center"/>
              <w:rPr>
                <w:color w:val="002060"/>
              </w:rPr>
            </w:pPr>
            <w:r w:rsidRPr="00581B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9858C"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522A0"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E3B00"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A57E7"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AF7C9" w14:textId="77777777" w:rsidR="0035480B" w:rsidRPr="00581B3A" w:rsidRDefault="0035480B" w:rsidP="00630193">
            <w:pPr>
              <w:pStyle w:val="rowtabella0"/>
              <w:jc w:val="center"/>
              <w:rPr>
                <w:color w:val="002060"/>
              </w:rPr>
            </w:pPr>
            <w:r w:rsidRPr="00581B3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09CB5" w14:textId="77777777" w:rsidR="0035480B" w:rsidRPr="00581B3A" w:rsidRDefault="0035480B" w:rsidP="00630193">
            <w:pPr>
              <w:pStyle w:val="rowtabella0"/>
              <w:jc w:val="center"/>
              <w:rPr>
                <w:color w:val="002060"/>
              </w:rPr>
            </w:pPr>
            <w:r w:rsidRPr="00581B3A">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8988E"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16BE4" w14:textId="77777777" w:rsidR="0035480B" w:rsidRPr="00581B3A" w:rsidRDefault="0035480B" w:rsidP="00630193">
            <w:pPr>
              <w:pStyle w:val="rowtabella0"/>
              <w:jc w:val="center"/>
              <w:rPr>
                <w:color w:val="002060"/>
              </w:rPr>
            </w:pPr>
            <w:r w:rsidRPr="00581B3A">
              <w:rPr>
                <w:color w:val="002060"/>
              </w:rPr>
              <w:t>0</w:t>
            </w:r>
          </w:p>
        </w:tc>
      </w:tr>
      <w:tr w:rsidR="0035480B" w:rsidRPr="00581B3A" w14:paraId="5540DFB8"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B7C2B8" w14:textId="77777777" w:rsidR="0035480B" w:rsidRPr="00581B3A" w:rsidRDefault="0035480B" w:rsidP="00630193">
            <w:pPr>
              <w:pStyle w:val="rowtabella0"/>
              <w:rPr>
                <w:color w:val="002060"/>
              </w:rPr>
            </w:pPr>
            <w:r w:rsidRPr="00581B3A">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5E796" w14:textId="77777777" w:rsidR="0035480B" w:rsidRPr="00581B3A" w:rsidRDefault="0035480B" w:rsidP="00630193">
            <w:pPr>
              <w:pStyle w:val="rowtabella0"/>
              <w:jc w:val="center"/>
              <w:rPr>
                <w:color w:val="002060"/>
              </w:rPr>
            </w:pPr>
            <w:r w:rsidRPr="00581B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217B3"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3D5F7"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43773"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02500"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82BE4" w14:textId="77777777" w:rsidR="0035480B" w:rsidRPr="00581B3A" w:rsidRDefault="0035480B" w:rsidP="00630193">
            <w:pPr>
              <w:pStyle w:val="rowtabella0"/>
              <w:jc w:val="center"/>
              <w:rPr>
                <w:color w:val="002060"/>
              </w:rPr>
            </w:pPr>
            <w:r w:rsidRPr="00581B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8C130" w14:textId="77777777" w:rsidR="0035480B" w:rsidRPr="00581B3A" w:rsidRDefault="0035480B" w:rsidP="00630193">
            <w:pPr>
              <w:pStyle w:val="rowtabella0"/>
              <w:jc w:val="center"/>
              <w:rPr>
                <w:color w:val="002060"/>
              </w:rPr>
            </w:pPr>
            <w:r w:rsidRPr="00581B3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835EA"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925EE" w14:textId="77777777" w:rsidR="0035480B" w:rsidRPr="00581B3A" w:rsidRDefault="0035480B" w:rsidP="00630193">
            <w:pPr>
              <w:pStyle w:val="rowtabella0"/>
              <w:jc w:val="center"/>
              <w:rPr>
                <w:color w:val="002060"/>
              </w:rPr>
            </w:pPr>
            <w:r w:rsidRPr="00581B3A">
              <w:rPr>
                <w:color w:val="002060"/>
              </w:rPr>
              <w:t>0</w:t>
            </w:r>
          </w:p>
        </w:tc>
      </w:tr>
      <w:tr w:rsidR="0035480B" w:rsidRPr="00581B3A" w14:paraId="5817A2CF"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D381E4" w14:textId="77777777" w:rsidR="0035480B" w:rsidRPr="00581B3A" w:rsidRDefault="0035480B" w:rsidP="00630193">
            <w:pPr>
              <w:pStyle w:val="rowtabella0"/>
              <w:rPr>
                <w:color w:val="002060"/>
              </w:rPr>
            </w:pPr>
            <w:r w:rsidRPr="00581B3A">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ADED2" w14:textId="77777777" w:rsidR="0035480B" w:rsidRPr="00581B3A" w:rsidRDefault="0035480B" w:rsidP="00630193">
            <w:pPr>
              <w:pStyle w:val="rowtabella0"/>
              <w:jc w:val="center"/>
              <w:rPr>
                <w:color w:val="002060"/>
              </w:rPr>
            </w:pPr>
            <w:r w:rsidRPr="00581B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2F3B5"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C434A"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E543C"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2606F"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A459B" w14:textId="77777777" w:rsidR="0035480B" w:rsidRPr="00581B3A" w:rsidRDefault="0035480B" w:rsidP="00630193">
            <w:pPr>
              <w:pStyle w:val="rowtabella0"/>
              <w:jc w:val="center"/>
              <w:rPr>
                <w:color w:val="002060"/>
              </w:rPr>
            </w:pPr>
            <w:r w:rsidRPr="00581B3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D4FDB" w14:textId="77777777" w:rsidR="0035480B" w:rsidRPr="00581B3A" w:rsidRDefault="0035480B" w:rsidP="00630193">
            <w:pPr>
              <w:pStyle w:val="rowtabella0"/>
              <w:jc w:val="center"/>
              <w:rPr>
                <w:color w:val="002060"/>
              </w:rPr>
            </w:pPr>
            <w:r w:rsidRPr="00581B3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D6AD6"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86B43" w14:textId="77777777" w:rsidR="0035480B" w:rsidRPr="00581B3A" w:rsidRDefault="0035480B" w:rsidP="00630193">
            <w:pPr>
              <w:pStyle w:val="rowtabella0"/>
              <w:jc w:val="center"/>
              <w:rPr>
                <w:color w:val="002060"/>
              </w:rPr>
            </w:pPr>
            <w:r w:rsidRPr="00581B3A">
              <w:rPr>
                <w:color w:val="002060"/>
              </w:rPr>
              <w:t>0</w:t>
            </w:r>
          </w:p>
        </w:tc>
      </w:tr>
      <w:tr w:rsidR="0035480B" w:rsidRPr="00581B3A" w14:paraId="564A59F0"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CDC541" w14:textId="77777777" w:rsidR="0035480B" w:rsidRPr="00581B3A" w:rsidRDefault="0035480B" w:rsidP="00630193">
            <w:pPr>
              <w:pStyle w:val="rowtabella0"/>
              <w:rPr>
                <w:color w:val="002060"/>
              </w:rPr>
            </w:pPr>
            <w:r w:rsidRPr="00581B3A">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51139" w14:textId="77777777" w:rsidR="0035480B" w:rsidRPr="00581B3A" w:rsidRDefault="0035480B" w:rsidP="00630193">
            <w:pPr>
              <w:pStyle w:val="rowtabella0"/>
              <w:jc w:val="center"/>
              <w:rPr>
                <w:color w:val="002060"/>
              </w:rPr>
            </w:pPr>
            <w:r w:rsidRPr="00581B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2A3E8"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6B9D9"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48703"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C3502"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A9366" w14:textId="77777777" w:rsidR="0035480B" w:rsidRPr="00581B3A" w:rsidRDefault="0035480B" w:rsidP="00630193">
            <w:pPr>
              <w:pStyle w:val="rowtabella0"/>
              <w:jc w:val="center"/>
              <w:rPr>
                <w:color w:val="002060"/>
              </w:rPr>
            </w:pPr>
            <w:r w:rsidRPr="00581B3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58BB1" w14:textId="77777777" w:rsidR="0035480B" w:rsidRPr="00581B3A" w:rsidRDefault="0035480B" w:rsidP="00630193">
            <w:pPr>
              <w:pStyle w:val="rowtabella0"/>
              <w:jc w:val="center"/>
              <w:rPr>
                <w:color w:val="002060"/>
              </w:rPr>
            </w:pPr>
            <w:r w:rsidRPr="00581B3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CE4C2"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0D00D" w14:textId="77777777" w:rsidR="0035480B" w:rsidRPr="00581B3A" w:rsidRDefault="0035480B" w:rsidP="00630193">
            <w:pPr>
              <w:pStyle w:val="rowtabella0"/>
              <w:jc w:val="center"/>
              <w:rPr>
                <w:color w:val="002060"/>
              </w:rPr>
            </w:pPr>
            <w:r w:rsidRPr="00581B3A">
              <w:rPr>
                <w:color w:val="002060"/>
              </w:rPr>
              <w:t>0</w:t>
            </w:r>
          </w:p>
        </w:tc>
      </w:tr>
      <w:tr w:rsidR="0035480B" w:rsidRPr="00581B3A" w14:paraId="5DB78CDB"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693682" w14:textId="77777777" w:rsidR="0035480B" w:rsidRPr="00581B3A" w:rsidRDefault="0035480B" w:rsidP="00630193">
            <w:pPr>
              <w:pStyle w:val="rowtabella0"/>
              <w:rPr>
                <w:color w:val="002060"/>
                <w:lang w:val="es-ES"/>
              </w:rPr>
            </w:pPr>
            <w:r w:rsidRPr="00581B3A">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D0FC3"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29377"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01E16"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145F"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D6D63"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A1F86" w14:textId="77777777" w:rsidR="0035480B" w:rsidRPr="00581B3A" w:rsidRDefault="0035480B" w:rsidP="00630193">
            <w:pPr>
              <w:pStyle w:val="rowtabella0"/>
              <w:jc w:val="center"/>
              <w:rPr>
                <w:color w:val="002060"/>
              </w:rPr>
            </w:pPr>
            <w:r w:rsidRPr="00581B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7FFC4" w14:textId="77777777" w:rsidR="0035480B" w:rsidRPr="00581B3A" w:rsidRDefault="0035480B" w:rsidP="00630193">
            <w:pPr>
              <w:pStyle w:val="rowtabella0"/>
              <w:jc w:val="center"/>
              <w:rPr>
                <w:color w:val="002060"/>
              </w:rPr>
            </w:pPr>
            <w:r w:rsidRPr="00581B3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BE2DC" w14:textId="77777777" w:rsidR="0035480B" w:rsidRPr="00581B3A" w:rsidRDefault="0035480B" w:rsidP="00630193">
            <w:pPr>
              <w:pStyle w:val="rowtabella0"/>
              <w:jc w:val="center"/>
              <w:rPr>
                <w:color w:val="002060"/>
              </w:rPr>
            </w:pPr>
            <w:r w:rsidRPr="00581B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B0EE6" w14:textId="77777777" w:rsidR="0035480B" w:rsidRPr="00581B3A" w:rsidRDefault="0035480B" w:rsidP="00630193">
            <w:pPr>
              <w:pStyle w:val="rowtabella0"/>
              <w:jc w:val="center"/>
              <w:rPr>
                <w:color w:val="002060"/>
              </w:rPr>
            </w:pPr>
            <w:r w:rsidRPr="00581B3A">
              <w:rPr>
                <w:color w:val="002060"/>
              </w:rPr>
              <w:t>0</w:t>
            </w:r>
          </w:p>
        </w:tc>
      </w:tr>
      <w:tr w:rsidR="0035480B" w:rsidRPr="00581B3A" w14:paraId="23C66292"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A39EC6" w14:textId="77777777" w:rsidR="0035480B" w:rsidRPr="00D47CE2" w:rsidRDefault="0035480B" w:rsidP="00630193">
            <w:pPr>
              <w:pStyle w:val="rowtabella0"/>
              <w:rPr>
                <w:color w:val="002060"/>
                <w:lang w:val="en-US"/>
              </w:rPr>
            </w:pPr>
            <w:r w:rsidRPr="00D47CE2">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EFD60"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B37D9"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A4FDA"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65E19"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4C152"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93145" w14:textId="77777777" w:rsidR="0035480B" w:rsidRPr="00581B3A" w:rsidRDefault="0035480B" w:rsidP="00630193">
            <w:pPr>
              <w:pStyle w:val="rowtabella0"/>
              <w:jc w:val="center"/>
              <w:rPr>
                <w:color w:val="002060"/>
              </w:rPr>
            </w:pPr>
            <w:r w:rsidRPr="00581B3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3ECAD" w14:textId="77777777" w:rsidR="0035480B" w:rsidRPr="00581B3A" w:rsidRDefault="0035480B" w:rsidP="00630193">
            <w:pPr>
              <w:pStyle w:val="rowtabella0"/>
              <w:jc w:val="center"/>
              <w:rPr>
                <w:color w:val="002060"/>
              </w:rPr>
            </w:pPr>
            <w:r w:rsidRPr="00581B3A">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B5CB2" w14:textId="77777777" w:rsidR="0035480B" w:rsidRPr="00581B3A" w:rsidRDefault="0035480B" w:rsidP="00630193">
            <w:pPr>
              <w:pStyle w:val="rowtabella0"/>
              <w:jc w:val="center"/>
              <w:rPr>
                <w:color w:val="002060"/>
              </w:rPr>
            </w:pPr>
            <w:r w:rsidRPr="00581B3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00D2E" w14:textId="77777777" w:rsidR="0035480B" w:rsidRPr="00581B3A" w:rsidRDefault="0035480B" w:rsidP="00630193">
            <w:pPr>
              <w:pStyle w:val="rowtabella0"/>
              <w:jc w:val="center"/>
              <w:rPr>
                <w:color w:val="002060"/>
              </w:rPr>
            </w:pPr>
            <w:r w:rsidRPr="00581B3A">
              <w:rPr>
                <w:color w:val="002060"/>
              </w:rPr>
              <w:t>0</w:t>
            </w:r>
          </w:p>
        </w:tc>
      </w:tr>
      <w:tr w:rsidR="0035480B" w:rsidRPr="00581B3A" w14:paraId="3A43D0F8"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C0521C" w14:textId="77777777" w:rsidR="0035480B" w:rsidRPr="00581B3A" w:rsidRDefault="0035480B" w:rsidP="00630193">
            <w:pPr>
              <w:pStyle w:val="rowtabella0"/>
              <w:rPr>
                <w:color w:val="002060"/>
              </w:rPr>
            </w:pPr>
            <w:r w:rsidRPr="00581B3A">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AB232"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30095"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A147E"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100BD"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619C4"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75C81" w14:textId="77777777" w:rsidR="0035480B" w:rsidRPr="00581B3A" w:rsidRDefault="0035480B" w:rsidP="00630193">
            <w:pPr>
              <w:pStyle w:val="rowtabella0"/>
              <w:jc w:val="center"/>
              <w:rPr>
                <w:color w:val="002060"/>
              </w:rPr>
            </w:pPr>
            <w:r w:rsidRPr="00581B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494B5" w14:textId="77777777" w:rsidR="0035480B" w:rsidRPr="00581B3A" w:rsidRDefault="0035480B" w:rsidP="00630193">
            <w:pPr>
              <w:pStyle w:val="rowtabella0"/>
              <w:jc w:val="center"/>
              <w:rPr>
                <w:color w:val="002060"/>
              </w:rPr>
            </w:pPr>
            <w:r w:rsidRPr="00581B3A">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9C768" w14:textId="77777777" w:rsidR="0035480B" w:rsidRPr="00581B3A" w:rsidRDefault="0035480B" w:rsidP="00630193">
            <w:pPr>
              <w:pStyle w:val="rowtabella0"/>
              <w:jc w:val="center"/>
              <w:rPr>
                <w:color w:val="002060"/>
              </w:rPr>
            </w:pPr>
            <w:r w:rsidRPr="00581B3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3D0F3" w14:textId="77777777" w:rsidR="0035480B" w:rsidRPr="00581B3A" w:rsidRDefault="0035480B" w:rsidP="00630193">
            <w:pPr>
              <w:pStyle w:val="rowtabella0"/>
              <w:jc w:val="center"/>
              <w:rPr>
                <w:color w:val="002060"/>
              </w:rPr>
            </w:pPr>
            <w:r w:rsidRPr="00581B3A">
              <w:rPr>
                <w:color w:val="002060"/>
              </w:rPr>
              <w:t>0</w:t>
            </w:r>
          </w:p>
        </w:tc>
      </w:tr>
      <w:tr w:rsidR="0035480B" w:rsidRPr="00581B3A" w14:paraId="6B46FE5C"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B49A00" w14:textId="77777777" w:rsidR="0035480B" w:rsidRPr="00581B3A" w:rsidRDefault="0035480B" w:rsidP="00630193">
            <w:pPr>
              <w:pStyle w:val="rowtabella0"/>
              <w:rPr>
                <w:color w:val="002060"/>
              </w:rPr>
            </w:pPr>
            <w:r w:rsidRPr="00581B3A">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4DF05"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CA7AC"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937B1"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A62B6"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998B0"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37719" w14:textId="77777777" w:rsidR="0035480B" w:rsidRPr="00581B3A" w:rsidRDefault="0035480B" w:rsidP="00630193">
            <w:pPr>
              <w:pStyle w:val="rowtabella0"/>
              <w:jc w:val="center"/>
              <w:rPr>
                <w:color w:val="002060"/>
              </w:rPr>
            </w:pPr>
            <w:r w:rsidRPr="00581B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CC7C9" w14:textId="77777777" w:rsidR="0035480B" w:rsidRPr="00581B3A" w:rsidRDefault="0035480B" w:rsidP="00630193">
            <w:pPr>
              <w:pStyle w:val="rowtabella0"/>
              <w:jc w:val="center"/>
              <w:rPr>
                <w:color w:val="002060"/>
              </w:rPr>
            </w:pPr>
            <w:r w:rsidRPr="00581B3A">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92B5B" w14:textId="77777777" w:rsidR="0035480B" w:rsidRPr="00581B3A" w:rsidRDefault="0035480B" w:rsidP="00630193">
            <w:pPr>
              <w:pStyle w:val="rowtabella0"/>
              <w:jc w:val="center"/>
              <w:rPr>
                <w:color w:val="002060"/>
              </w:rPr>
            </w:pPr>
            <w:r w:rsidRPr="00581B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2AE3" w14:textId="77777777" w:rsidR="0035480B" w:rsidRPr="00581B3A" w:rsidRDefault="0035480B" w:rsidP="00630193">
            <w:pPr>
              <w:pStyle w:val="rowtabella0"/>
              <w:jc w:val="center"/>
              <w:rPr>
                <w:color w:val="002060"/>
              </w:rPr>
            </w:pPr>
            <w:r w:rsidRPr="00581B3A">
              <w:rPr>
                <w:color w:val="002060"/>
              </w:rPr>
              <w:t>0</w:t>
            </w:r>
          </w:p>
        </w:tc>
      </w:tr>
    </w:tbl>
    <w:p w14:paraId="1D98FC98" w14:textId="77777777" w:rsidR="0035480B" w:rsidRPr="00581B3A" w:rsidRDefault="0035480B" w:rsidP="0035480B">
      <w:pPr>
        <w:pStyle w:val="breakline"/>
        <w:rPr>
          <w:color w:val="002060"/>
        </w:rPr>
      </w:pPr>
    </w:p>
    <w:p w14:paraId="111F1FB9" w14:textId="77777777" w:rsidR="0035480B" w:rsidRPr="00581B3A" w:rsidRDefault="0035480B" w:rsidP="0035480B">
      <w:pPr>
        <w:pStyle w:val="titoloprinc0"/>
        <w:rPr>
          <w:color w:val="002060"/>
        </w:rPr>
      </w:pPr>
      <w:r w:rsidRPr="00581B3A">
        <w:rPr>
          <w:color w:val="002060"/>
        </w:rPr>
        <w:t>PROGRAMMA GARE</w:t>
      </w:r>
    </w:p>
    <w:p w14:paraId="7210C123" w14:textId="77777777" w:rsidR="0035480B" w:rsidRDefault="0035480B" w:rsidP="0035480B">
      <w:pPr>
        <w:pStyle w:val="breakline"/>
        <w:rPr>
          <w:rFonts w:eastAsiaTheme="minorEastAsia"/>
          <w:color w:val="002060"/>
        </w:rPr>
      </w:pPr>
    </w:p>
    <w:p w14:paraId="0E4823D9" w14:textId="77777777" w:rsidR="00A86CD6" w:rsidRPr="00676647" w:rsidRDefault="00A86CD6" w:rsidP="00A86CD6">
      <w:pPr>
        <w:pStyle w:val="sottotitolocampionato10"/>
        <w:rPr>
          <w:color w:val="002060"/>
        </w:rPr>
      </w:pPr>
      <w:r w:rsidRPr="00676647">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3"/>
        <w:gridCol w:w="385"/>
        <w:gridCol w:w="898"/>
        <w:gridCol w:w="1191"/>
        <w:gridCol w:w="1559"/>
        <w:gridCol w:w="1563"/>
      </w:tblGrid>
      <w:tr w:rsidR="00A86CD6" w:rsidRPr="00676647" w14:paraId="6B78A094"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40677"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8B369"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7951E"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07A43"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F386E"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49082"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875B6"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6E27F9AB"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B54953" w14:textId="77777777" w:rsidR="00A86CD6" w:rsidRPr="00676647" w:rsidRDefault="00A86CD6" w:rsidP="00630193">
            <w:pPr>
              <w:pStyle w:val="rowtabella0"/>
              <w:rPr>
                <w:color w:val="002060"/>
              </w:rPr>
            </w:pPr>
            <w:r w:rsidRPr="00676647">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ABCDB" w14:textId="77777777" w:rsidR="00A86CD6" w:rsidRPr="00676647" w:rsidRDefault="00A86CD6" w:rsidP="00630193">
            <w:pPr>
              <w:pStyle w:val="rowtabella0"/>
              <w:rPr>
                <w:color w:val="002060"/>
              </w:rPr>
            </w:pPr>
            <w:r w:rsidRPr="00676647">
              <w:rPr>
                <w:color w:val="002060"/>
              </w:rPr>
              <w:t>CIARNIN</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BC173E" w14:textId="77777777" w:rsidR="00A86CD6" w:rsidRPr="00676647" w:rsidRDefault="00A86CD6" w:rsidP="00630193">
            <w:pPr>
              <w:pStyle w:val="rowtabella0"/>
              <w:jc w:val="center"/>
              <w:rPr>
                <w:color w:val="002060"/>
              </w:rPr>
            </w:pPr>
            <w:r w:rsidRPr="0067664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47EC3" w14:textId="77777777" w:rsidR="00A86CD6" w:rsidRPr="00676647" w:rsidRDefault="00A86CD6" w:rsidP="00630193">
            <w:pPr>
              <w:pStyle w:val="rowtabella0"/>
              <w:rPr>
                <w:color w:val="002060"/>
              </w:rPr>
            </w:pPr>
            <w:r w:rsidRPr="00676647">
              <w:rPr>
                <w:color w:val="002060"/>
              </w:rPr>
              <w:t>01/03/2024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FE57E" w14:textId="77777777" w:rsidR="00A86CD6" w:rsidRPr="00676647" w:rsidRDefault="00A86CD6" w:rsidP="00630193">
            <w:pPr>
              <w:pStyle w:val="rowtabella0"/>
              <w:rPr>
                <w:color w:val="002060"/>
              </w:rPr>
            </w:pPr>
            <w:r w:rsidRPr="00676647">
              <w:rPr>
                <w:color w:val="002060"/>
              </w:rPr>
              <w:t>5494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3E6C5" w14:textId="77777777" w:rsidR="00A86CD6" w:rsidRPr="00676647" w:rsidRDefault="00A86CD6" w:rsidP="00630193">
            <w:pPr>
              <w:pStyle w:val="rowtabella0"/>
              <w:rPr>
                <w:color w:val="002060"/>
              </w:rPr>
            </w:pPr>
            <w:r w:rsidRPr="00676647">
              <w:rPr>
                <w:color w:val="002060"/>
              </w:rPr>
              <w:t>MONTEFELCINO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18DECB" w14:textId="77777777" w:rsidR="00A86CD6" w:rsidRPr="00676647" w:rsidRDefault="00A86CD6" w:rsidP="00630193">
            <w:pPr>
              <w:pStyle w:val="rowtabella0"/>
              <w:rPr>
                <w:color w:val="002060"/>
              </w:rPr>
            </w:pPr>
            <w:r w:rsidRPr="00676647">
              <w:rPr>
                <w:color w:val="002060"/>
              </w:rPr>
              <w:t>VIA DELLO SPORT, 2</w:t>
            </w:r>
          </w:p>
        </w:tc>
      </w:tr>
      <w:tr w:rsidR="00A86CD6" w:rsidRPr="00676647" w14:paraId="2CB15B92"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A212EE" w14:textId="77777777" w:rsidR="00A86CD6" w:rsidRPr="00676647" w:rsidRDefault="00A86CD6" w:rsidP="00630193">
            <w:pPr>
              <w:pStyle w:val="rowtabella0"/>
              <w:rPr>
                <w:color w:val="002060"/>
              </w:rPr>
            </w:pPr>
            <w:r w:rsidRPr="00676647">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BCE709" w14:textId="77777777" w:rsidR="00A86CD6" w:rsidRPr="00676647" w:rsidRDefault="00A86CD6" w:rsidP="00630193">
            <w:pPr>
              <w:pStyle w:val="rowtabella0"/>
              <w:rPr>
                <w:color w:val="002060"/>
              </w:rPr>
            </w:pPr>
            <w:r w:rsidRPr="00676647">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F83569"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25E1C6"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534099" w14:textId="77777777" w:rsidR="00A86CD6" w:rsidRPr="00676647" w:rsidRDefault="00A86CD6" w:rsidP="00630193">
            <w:pPr>
              <w:pStyle w:val="rowtabella0"/>
              <w:rPr>
                <w:color w:val="002060"/>
              </w:rPr>
            </w:pPr>
            <w:r w:rsidRPr="00676647">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E1F4FD" w14:textId="77777777" w:rsidR="00A86CD6" w:rsidRPr="00676647" w:rsidRDefault="00A86CD6" w:rsidP="00630193">
            <w:pPr>
              <w:pStyle w:val="rowtabella0"/>
              <w:rPr>
                <w:color w:val="002060"/>
              </w:rPr>
            </w:pPr>
            <w:r w:rsidRPr="00676647">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806BB8" w14:textId="77777777" w:rsidR="00A86CD6" w:rsidRPr="00676647" w:rsidRDefault="00A86CD6" w:rsidP="00630193">
            <w:pPr>
              <w:pStyle w:val="rowtabella0"/>
              <w:rPr>
                <w:color w:val="002060"/>
              </w:rPr>
            </w:pPr>
            <w:r w:rsidRPr="00676647">
              <w:rPr>
                <w:color w:val="002060"/>
              </w:rPr>
              <w:t>VIA ROMA, SNC</w:t>
            </w:r>
          </w:p>
        </w:tc>
      </w:tr>
      <w:tr w:rsidR="00A86CD6" w:rsidRPr="00676647" w14:paraId="1A3BFF8C"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12AEE8" w14:textId="77777777" w:rsidR="00A86CD6" w:rsidRPr="00676647" w:rsidRDefault="00A86CD6" w:rsidP="00630193">
            <w:pPr>
              <w:pStyle w:val="rowtabella0"/>
              <w:rPr>
                <w:color w:val="002060"/>
              </w:rPr>
            </w:pPr>
            <w:r w:rsidRPr="00676647">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CCBCF9" w14:textId="77777777" w:rsidR="00A86CD6" w:rsidRPr="00676647" w:rsidRDefault="00A86CD6" w:rsidP="00630193">
            <w:pPr>
              <w:pStyle w:val="rowtabella0"/>
              <w:rPr>
                <w:color w:val="002060"/>
              </w:rPr>
            </w:pPr>
            <w:r w:rsidRPr="00676647">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7A42E4"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652C00" w14:textId="77777777" w:rsidR="00A86CD6" w:rsidRPr="00676647" w:rsidRDefault="00A86CD6" w:rsidP="00630193">
            <w:pPr>
              <w:pStyle w:val="rowtabella0"/>
              <w:rPr>
                <w:color w:val="002060"/>
              </w:rPr>
            </w:pPr>
            <w:r w:rsidRPr="00676647">
              <w:rPr>
                <w:color w:val="002060"/>
              </w:rPr>
              <w:t>01/03/2024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55C98D" w14:textId="77777777" w:rsidR="00A86CD6" w:rsidRPr="00676647" w:rsidRDefault="00A86CD6" w:rsidP="00630193">
            <w:pPr>
              <w:pStyle w:val="rowtabella0"/>
              <w:rPr>
                <w:color w:val="002060"/>
              </w:rPr>
            </w:pPr>
            <w:r w:rsidRPr="00676647">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21FFFD" w14:textId="77777777" w:rsidR="00A86CD6" w:rsidRPr="00676647" w:rsidRDefault="00A86CD6" w:rsidP="00630193">
            <w:pPr>
              <w:pStyle w:val="rowtabella0"/>
              <w:rPr>
                <w:color w:val="002060"/>
              </w:rPr>
            </w:pPr>
            <w:r w:rsidRPr="00676647">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66579D" w14:textId="77777777" w:rsidR="00A86CD6" w:rsidRPr="00676647" w:rsidRDefault="00A86CD6" w:rsidP="00630193">
            <w:pPr>
              <w:pStyle w:val="rowtabella0"/>
              <w:rPr>
                <w:color w:val="002060"/>
              </w:rPr>
            </w:pPr>
            <w:r w:rsidRPr="00676647">
              <w:rPr>
                <w:color w:val="002060"/>
              </w:rPr>
              <w:t>VIA DEI PIOPPI 2</w:t>
            </w:r>
          </w:p>
        </w:tc>
      </w:tr>
      <w:tr w:rsidR="00A86CD6" w:rsidRPr="00676647" w14:paraId="64F12864"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C76BB7" w14:textId="77777777" w:rsidR="00A86CD6" w:rsidRPr="00676647" w:rsidRDefault="00A86CD6" w:rsidP="00630193">
            <w:pPr>
              <w:pStyle w:val="rowtabella0"/>
              <w:rPr>
                <w:color w:val="002060"/>
              </w:rPr>
            </w:pPr>
            <w:r w:rsidRPr="00676647">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7BF465" w14:textId="77777777" w:rsidR="00A86CD6" w:rsidRPr="00676647" w:rsidRDefault="00A86CD6" w:rsidP="00630193">
            <w:pPr>
              <w:pStyle w:val="rowtabella0"/>
              <w:rPr>
                <w:color w:val="002060"/>
              </w:rPr>
            </w:pPr>
            <w:r w:rsidRPr="00676647">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5B80E8"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6D49A7" w14:textId="77777777" w:rsidR="00A86CD6" w:rsidRPr="00676647" w:rsidRDefault="00A86CD6" w:rsidP="00630193">
            <w:pPr>
              <w:pStyle w:val="rowtabella0"/>
              <w:rPr>
                <w:color w:val="002060"/>
              </w:rPr>
            </w:pPr>
            <w:r w:rsidRPr="00676647">
              <w:rPr>
                <w:color w:val="002060"/>
              </w:rPr>
              <w:t>01/03/2024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AF71CC" w14:textId="77777777" w:rsidR="00A86CD6" w:rsidRPr="00676647" w:rsidRDefault="00A86CD6" w:rsidP="00630193">
            <w:pPr>
              <w:pStyle w:val="rowtabella0"/>
              <w:rPr>
                <w:color w:val="002060"/>
              </w:rPr>
            </w:pPr>
            <w:r w:rsidRPr="00676647">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AD68B0" w14:textId="77777777" w:rsidR="00A86CD6" w:rsidRPr="00676647" w:rsidRDefault="00A86CD6" w:rsidP="00630193">
            <w:pPr>
              <w:pStyle w:val="rowtabella0"/>
              <w:rPr>
                <w:color w:val="002060"/>
              </w:rPr>
            </w:pPr>
            <w:r w:rsidRPr="00676647">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961004" w14:textId="77777777" w:rsidR="00A86CD6" w:rsidRPr="00676647" w:rsidRDefault="00A86CD6" w:rsidP="00630193">
            <w:pPr>
              <w:pStyle w:val="rowtabella0"/>
              <w:rPr>
                <w:color w:val="002060"/>
              </w:rPr>
            </w:pPr>
            <w:r w:rsidRPr="00676647">
              <w:rPr>
                <w:color w:val="002060"/>
              </w:rPr>
              <w:t>VIA CAMPO SPORTIVO</w:t>
            </w:r>
          </w:p>
        </w:tc>
      </w:tr>
      <w:tr w:rsidR="00A86CD6" w:rsidRPr="00676647" w14:paraId="4A5A1D2C"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A77459" w14:textId="77777777" w:rsidR="00A86CD6" w:rsidRPr="00676647" w:rsidRDefault="00A86CD6" w:rsidP="00630193">
            <w:pPr>
              <w:pStyle w:val="rowtabella0"/>
              <w:rPr>
                <w:color w:val="002060"/>
              </w:rPr>
            </w:pPr>
            <w:r w:rsidRPr="00676647">
              <w:rPr>
                <w:color w:val="002060"/>
              </w:rPr>
              <w:lastRenderedPageBreak/>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274303" w14:textId="77777777" w:rsidR="00A86CD6" w:rsidRPr="00676647" w:rsidRDefault="00A86CD6" w:rsidP="00630193">
            <w:pPr>
              <w:pStyle w:val="rowtabella0"/>
              <w:rPr>
                <w:color w:val="002060"/>
              </w:rPr>
            </w:pPr>
            <w:r w:rsidRPr="00676647">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42AB46"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B16675" w14:textId="77777777" w:rsidR="00A86CD6" w:rsidRPr="00676647" w:rsidRDefault="00A86CD6" w:rsidP="00630193">
            <w:pPr>
              <w:pStyle w:val="rowtabella0"/>
              <w:rPr>
                <w:color w:val="002060"/>
              </w:rPr>
            </w:pPr>
            <w:r w:rsidRPr="00676647">
              <w:rPr>
                <w:color w:val="002060"/>
              </w:rPr>
              <w:t>01/03/2024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B48207" w14:textId="77777777" w:rsidR="00A86CD6" w:rsidRPr="00676647" w:rsidRDefault="00A86CD6" w:rsidP="00630193">
            <w:pPr>
              <w:pStyle w:val="rowtabella0"/>
              <w:rPr>
                <w:color w:val="002060"/>
              </w:rPr>
            </w:pPr>
            <w:r w:rsidRPr="00676647">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ED131F" w14:textId="77777777" w:rsidR="00A86CD6" w:rsidRPr="00676647" w:rsidRDefault="00A86CD6" w:rsidP="00630193">
            <w:pPr>
              <w:pStyle w:val="rowtabella0"/>
              <w:rPr>
                <w:color w:val="002060"/>
              </w:rPr>
            </w:pPr>
            <w:r w:rsidRPr="00676647">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035829" w14:textId="77777777" w:rsidR="00A86CD6" w:rsidRPr="00676647" w:rsidRDefault="00A86CD6" w:rsidP="00630193">
            <w:pPr>
              <w:pStyle w:val="rowtabella0"/>
              <w:rPr>
                <w:color w:val="002060"/>
              </w:rPr>
            </w:pPr>
            <w:r w:rsidRPr="00676647">
              <w:rPr>
                <w:color w:val="002060"/>
              </w:rPr>
              <w:t>VIA DELL'ANNUNZIATA</w:t>
            </w:r>
          </w:p>
        </w:tc>
      </w:tr>
      <w:tr w:rsidR="00A86CD6" w:rsidRPr="00676647" w14:paraId="071E94C3"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1DF99F" w14:textId="77777777" w:rsidR="00A86CD6" w:rsidRPr="00676647" w:rsidRDefault="00A86CD6" w:rsidP="00630193">
            <w:pPr>
              <w:pStyle w:val="rowtabella0"/>
              <w:rPr>
                <w:color w:val="002060"/>
              </w:rPr>
            </w:pPr>
            <w:r w:rsidRPr="00676647">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E4464" w14:textId="77777777" w:rsidR="00A86CD6" w:rsidRPr="00676647" w:rsidRDefault="00A86CD6" w:rsidP="00630193">
            <w:pPr>
              <w:pStyle w:val="rowtabella0"/>
              <w:rPr>
                <w:color w:val="002060"/>
                <w:lang w:val="es-ES"/>
              </w:rPr>
            </w:pPr>
            <w:r w:rsidRPr="00676647">
              <w:rPr>
                <w:color w:val="002060"/>
                <w:lang w:val="es-ES"/>
              </w:rPr>
              <w:t>VALMISA FUTSAL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92A571"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1B638" w14:textId="77777777" w:rsidR="00A86CD6" w:rsidRPr="00676647" w:rsidRDefault="00A86CD6" w:rsidP="00630193">
            <w:pPr>
              <w:pStyle w:val="rowtabella0"/>
              <w:rPr>
                <w:color w:val="002060"/>
              </w:rPr>
            </w:pPr>
            <w:r w:rsidRPr="00676647">
              <w:rPr>
                <w:color w:val="002060"/>
              </w:rPr>
              <w:t>02/03/2024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1857D7" w14:textId="77777777" w:rsidR="00A86CD6" w:rsidRPr="00676647" w:rsidRDefault="00A86CD6" w:rsidP="00630193">
            <w:pPr>
              <w:pStyle w:val="rowtabella0"/>
              <w:rPr>
                <w:color w:val="002060"/>
              </w:rPr>
            </w:pPr>
            <w:r w:rsidRPr="00676647">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EE9040" w14:textId="77777777" w:rsidR="00A86CD6" w:rsidRPr="00676647" w:rsidRDefault="00A86CD6" w:rsidP="00630193">
            <w:pPr>
              <w:pStyle w:val="rowtabella0"/>
              <w:rPr>
                <w:color w:val="002060"/>
              </w:rPr>
            </w:pPr>
            <w:r w:rsidRPr="00676647">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0A31F" w14:textId="77777777" w:rsidR="00A86CD6" w:rsidRPr="00676647" w:rsidRDefault="00A86CD6" w:rsidP="00630193">
            <w:pPr>
              <w:pStyle w:val="rowtabella0"/>
              <w:rPr>
                <w:color w:val="002060"/>
              </w:rPr>
            </w:pPr>
            <w:r w:rsidRPr="00676647">
              <w:rPr>
                <w:color w:val="002060"/>
              </w:rPr>
              <w:t>VIA MOLINELLO</w:t>
            </w:r>
          </w:p>
        </w:tc>
      </w:tr>
    </w:tbl>
    <w:p w14:paraId="3B3DAEAB" w14:textId="77777777" w:rsidR="00A86CD6" w:rsidRPr="00676647" w:rsidRDefault="00A86CD6" w:rsidP="00A86CD6">
      <w:pPr>
        <w:pStyle w:val="breakline"/>
        <w:rPr>
          <w:rFonts w:eastAsiaTheme="minorEastAsia"/>
          <w:color w:val="002060"/>
        </w:rPr>
      </w:pPr>
    </w:p>
    <w:p w14:paraId="4862A7F1" w14:textId="77777777" w:rsidR="00A86CD6" w:rsidRPr="00676647" w:rsidRDefault="00A86CD6" w:rsidP="00A86CD6">
      <w:pPr>
        <w:pStyle w:val="breakline"/>
        <w:rPr>
          <w:color w:val="002060"/>
        </w:rPr>
      </w:pPr>
    </w:p>
    <w:p w14:paraId="0BD1AFE1" w14:textId="77777777" w:rsidR="00A86CD6" w:rsidRPr="00676647" w:rsidRDefault="00A86CD6" w:rsidP="00A86CD6">
      <w:pPr>
        <w:pStyle w:val="breakline"/>
        <w:rPr>
          <w:color w:val="002060"/>
        </w:rPr>
      </w:pPr>
    </w:p>
    <w:p w14:paraId="065510BA" w14:textId="77777777" w:rsidR="00A86CD6" w:rsidRPr="00676647" w:rsidRDefault="00A86CD6" w:rsidP="00A86CD6">
      <w:pPr>
        <w:pStyle w:val="sottotitolocampionato10"/>
        <w:rPr>
          <w:color w:val="002060"/>
        </w:rPr>
      </w:pPr>
      <w:r w:rsidRPr="00676647">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0"/>
        <w:gridCol w:w="385"/>
        <w:gridCol w:w="898"/>
        <w:gridCol w:w="1192"/>
        <w:gridCol w:w="1548"/>
        <w:gridCol w:w="1552"/>
      </w:tblGrid>
      <w:tr w:rsidR="00A86CD6" w:rsidRPr="00676647" w14:paraId="1A042EF9"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F55B6"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7EC0D"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78CC2"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FC6BD"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83FD0"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4F1D9"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EB8CB"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61BF8F04"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8AC59F" w14:textId="77777777" w:rsidR="00A86CD6" w:rsidRPr="00676647" w:rsidRDefault="00A86CD6" w:rsidP="00630193">
            <w:pPr>
              <w:pStyle w:val="rowtabella0"/>
              <w:rPr>
                <w:color w:val="002060"/>
              </w:rPr>
            </w:pPr>
            <w:r w:rsidRPr="00676647">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CC4352" w14:textId="77777777" w:rsidR="00A86CD6" w:rsidRPr="00676647" w:rsidRDefault="00A86CD6" w:rsidP="00630193">
            <w:pPr>
              <w:pStyle w:val="rowtabella0"/>
              <w:rPr>
                <w:color w:val="002060"/>
              </w:rPr>
            </w:pPr>
            <w:r w:rsidRPr="00676647">
              <w:rPr>
                <w:color w:val="002060"/>
              </w:rPr>
              <w:t>CASENUOVE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F8379" w14:textId="77777777" w:rsidR="00A86CD6" w:rsidRPr="00676647" w:rsidRDefault="00A86CD6" w:rsidP="00630193">
            <w:pPr>
              <w:pStyle w:val="rowtabella0"/>
              <w:jc w:val="center"/>
              <w:rPr>
                <w:color w:val="002060"/>
              </w:rPr>
            </w:pPr>
            <w:r w:rsidRPr="0067664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374E7" w14:textId="77777777" w:rsidR="00A86CD6" w:rsidRPr="00676647" w:rsidRDefault="00A86CD6" w:rsidP="00630193">
            <w:pPr>
              <w:pStyle w:val="rowtabella0"/>
              <w:rPr>
                <w:color w:val="002060"/>
              </w:rPr>
            </w:pPr>
            <w:r w:rsidRPr="00676647">
              <w:rPr>
                <w:color w:val="002060"/>
              </w:rPr>
              <w:t>01/03/2024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C88162" w14:textId="77777777" w:rsidR="00A86CD6" w:rsidRPr="00676647" w:rsidRDefault="00A86CD6" w:rsidP="00630193">
            <w:pPr>
              <w:pStyle w:val="rowtabella0"/>
              <w:rPr>
                <w:color w:val="002060"/>
              </w:rPr>
            </w:pPr>
            <w:r w:rsidRPr="00676647">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1860AD" w14:textId="77777777" w:rsidR="00A86CD6" w:rsidRPr="00676647" w:rsidRDefault="00A86CD6" w:rsidP="00630193">
            <w:pPr>
              <w:pStyle w:val="rowtabella0"/>
              <w:rPr>
                <w:color w:val="002060"/>
              </w:rPr>
            </w:pPr>
            <w:r w:rsidRPr="0067664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4178AE" w14:textId="77777777" w:rsidR="00A86CD6" w:rsidRPr="00676647" w:rsidRDefault="00A86CD6" w:rsidP="00630193">
            <w:pPr>
              <w:pStyle w:val="rowtabella0"/>
              <w:rPr>
                <w:color w:val="002060"/>
              </w:rPr>
            </w:pPr>
            <w:r w:rsidRPr="00676647">
              <w:rPr>
                <w:color w:val="002060"/>
              </w:rPr>
              <w:t>CONTRADA DEL POZZO</w:t>
            </w:r>
          </w:p>
        </w:tc>
      </w:tr>
      <w:tr w:rsidR="00A86CD6" w:rsidRPr="00676647" w14:paraId="7C88CCB5"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DE6433" w14:textId="77777777" w:rsidR="00A86CD6" w:rsidRPr="00676647" w:rsidRDefault="00A86CD6" w:rsidP="00630193">
            <w:pPr>
              <w:pStyle w:val="rowtabella0"/>
              <w:rPr>
                <w:color w:val="002060"/>
              </w:rPr>
            </w:pPr>
            <w:r w:rsidRPr="00676647">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B6A08A" w14:textId="77777777" w:rsidR="00A86CD6" w:rsidRPr="00676647" w:rsidRDefault="00A86CD6" w:rsidP="00630193">
            <w:pPr>
              <w:pStyle w:val="rowtabella0"/>
              <w:rPr>
                <w:color w:val="002060"/>
              </w:rPr>
            </w:pPr>
            <w:r w:rsidRPr="00676647">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39A7D2"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E80D63"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567098" w14:textId="77777777" w:rsidR="00A86CD6" w:rsidRPr="00676647" w:rsidRDefault="00A86CD6" w:rsidP="00630193">
            <w:pPr>
              <w:pStyle w:val="rowtabella0"/>
              <w:rPr>
                <w:color w:val="002060"/>
              </w:rPr>
            </w:pPr>
            <w:r w:rsidRPr="00676647">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2A6B0F" w14:textId="77777777" w:rsidR="00A86CD6" w:rsidRPr="00676647" w:rsidRDefault="00A86CD6" w:rsidP="00630193">
            <w:pPr>
              <w:pStyle w:val="rowtabella0"/>
              <w:rPr>
                <w:color w:val="002060"/>
              </w:rPr>
            </w:pPr>
            <w:r w:rsidRPr="0067664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59F13F" w14:textId="77777777" w:rsidR="00A86CD6" w:rsidRPr="00676647" w:rsidRDefault="00A86CD6" w:rsidP="00630193">
            <w:pPr>
              <w:pStyle w:val="rowtabella0"/>
              <w:rPr>
                <w:color w:val="002060"/>
              </w:rPr>
            </w:pPr>
            <w:r w:rsidRPr="00676647">
              <w:rPr>
                <w:color w:val="002060"/>
              </w:rPr>
              <w:t xml:space="preserve">VIA CARPEGNA-VIA M.TE </w:t>
            </w:r>
            <w:proofErr w:type="gramStart"/>
            <w:r w:rsidRPr="00676647">
              <w:rPr>
                <w:color w:val="002060"/>
              </w:rPr>
              <w:t>S.VICINO</w:t>
            </w:r>
            <w:proofErr w:type="gramEnd"/>
          </w:p>
        </w:tc>
      </w:tr>
      <w:tr w:rsidR="00A86CD6" w:rsidRPr="00676647" w14:paraId="39890C25"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223F41" w14:textId="77777777" w:rsidR="00A86CD6" w:rsidRPr="00676647" w:rsidRDefault="00A86CD6" w:rsidP="00630193">
            <w:pPr>
              <w:pStyle w:val="rowtabella0"/>
              <w:rPr>
                <w:color w:val="002060"/>
              </w:rPr>
            </w:pPr>
            <w:r w:rsidRPr="00676647">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E1720F" w14:textId="77777777" w:rsidR="00A86CD6" w:rsidRPr="00676647" w:rsidRDefault="00A86CD6" w:rsidP="00630193">
            <w:pPr>
              <w:pStyle w:val="rowtabella0"/>
              <w:rPr>
                <w:color w:val="002060"/>
              </w:rPr>
            </w:pPr>
            <w:r w:rsidRPr="00676647">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E1944C"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030233"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782927" w14:textId="77777777" w:rsidR="00A86CD6" w:rsidRPr="00676647" w:rsidRDefault="00A86CD6" w:rsidP="00630193">
            <w:pPr>
              <w:pStyle w:val="rowtabella0"/>
              <w:rPr>
                <w:color w:val="002060"/>
              </w:rPr>
            </w:pPr>
            <w:r w:rsidRPr="00676647">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CFBA13" w14:textId="77777777" w:rsidR="00A86CD6" w:rsidRPr="00676647" w:rsidRDefault="00A86CD6" w:rsidP="00630193">
            <w:pPr>
              <w:pStyle w:val="rowtabella0"/>
              <w:rPr>
                <w:color w:val="002060"/>
              </w:rPr>
            </w:pPr>
            <w:r w:rsidRPr="0067664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223CF3" w14:textId="77777777" w:rsidR="00A86CD6" w:rsidRPr="00676647" w:rsidRDefault="00A86CD6" w:rsidP="00630193">
            <w:pPr>
              <w:pStyle w:val="rowtabella0"/>
              <w:rPr>
                <w:color w:val="002060"/>
              </w:rPr>
            </w:pPr>
            <w:r w:rsidRPr="00676647">
              <w:rPr>
                <w:color w:val="002060"/>
              </w:rPr>
              <w:t>VIA DEI TESSITORI</w:t>
            </w:r>
          </w:p>
        </w:tc>
      </w:tr>
      <w:tr w:rsidR="00A86CD6" w:rsidRPr="00676647" w14:paraId="7AAA7B5F"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A3C76C" w14:textId="77777777" w:rsidR="00A86CD6" w:rsidRPr="00676647" w:rsidRDefault="00A86CD6" w:rsidP="00630193">
            <w:pPr>
              <w:pStyle w:val="rowtabella0"/>
              <w:rPr>
                <w:color w:val="002060"/>
              </w:rPr>
            </w:pPr>
            <w:r w:rsidRPr="00676647">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266E38" w14:textId="77777777" w:rsidR="00A86CD6" w:rsidRPr="00676647" w:rsidRDefault="00A86CD6" w:rsidP="00630193">
            <w:pPr>
              <w:pStyle w:val="rowtabella0"/>
              <w:rPr>
                <w:color w:val="002060"/>
              </w:rPr>
            </w:pPr>
            <w:proofErr w:type="gramStart"/>
            <w:r w:rsidRPr="00676647">
              <w:rPr>
                <w:color w:val="002060"/>
              </w:rPr>
              <w:t>CITTA</w:t>
            </w:r>
            <w:proofErr w:type="gramEnd"/>
            <w:r w:rsidRPr="00676647">
              <w:rPr>
                <w:color w:val="002060"/>
              </w:rPr>
              <w:t xml:space="preserve">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5F6171"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29F2B5"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50EE9B" w14:textId="77777777" w:rsidR="00A86CD6" w:rsidRPr="00676647" w:rsidRDefault="00A86CD6" w:rsidP="00630193">
            <w:pPr>
              <w:pStyle w:val="rowtabella0"/>
              <w:rPr>
                <w:color w:val="002060"/>
              </w:rPr>
            </w:pPr>
            <w:r w:rsidRPr="00676647">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DE9CE1" w14:textId="77777777" w:rsidR="00A86CD6" w:rsidRPr="00676647" w:rsidRDefault="00A86CD6" w:rsidP="00630193">
            <w:pPr>
              <w:pStyle w:val="rowtabella0"/>
              <w:rPr>
                <w:color w:val="002060"/>
              </w:rPr>
            </w:pPr>
            <w:r w:rsidRPr="0067664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354525" w14:textId="77777777" w:rsidR="00A86CD6" w:rsidRPr="00676647" w:rsidRDefault="00A86CD6" w:rsidP="00630193">
            <w:pPr>
              <w:pStyle w:val="rowtabella0"/>
              <w:rPr>
                <w:color w:val="002060"/>
              </w:rPr>
            </w:pPr>
            <w:r w:rsidRPr="00676647">
              <w:rPr>
                <w:color w:val="002060"/>
              </w:rPr>
              <w:t>VIA ZANNONI</w:t>
            </w:r>
          </w:p>
        </w:tc>
      </w:tr>
      <w:tr w:rsidR="00A86CD6" w:rsidRPr="00676647" w14:paraId="7BF46C69"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4BF108" w14:textId="77777777" w:rsidR="00A86CD6" w:rsidRPr="00676647" w:rsidRDefault="00A86CD6" w:rsidP="00630193">
            <w:pPr>
              <w:pStyle w:val="rowtabella0"/>
              <w:rPr>
                <w:color w:val="002060"/>
              </w:rPr>
            </w:pPr>
            <w:r w:rsidRPr="00676647">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6AB41E" w14:textId="77777777" w:rsidR="00A86CD6" w:rsidRPr="00676647" w:rsidRDefault="00A86CD6" w:rsidP="00630193">
            <w:pPr>
              <w:pStyle w:val="rowtabella0"/>
              <w:rPr>
                <w:color w:val="002060"/>
              </w:rPr>
            </w:pPr>
            <w:r w:rsidRPr="00676647">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8CD89D"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5EC04D" w14:textId="77777777" w:rsidR="00A86CD6" w:rsidRPr="00676647" w:rsidRDefault="00A86CD6" w:rsidP="00630193">
            <w:pPr>
              <w:pStyle w:val="rowtabella0"/>
              <w:rPr>
                <w:color w:val="002060"/>
              </w:rPr>
            </w:pPr>
            <w:r w:rsidRPr="00676647">
              <w:rPr>
                <w:color w:val="002060"/>
              </w:rPr>
              <w:t>02/03/2024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040576" w14:textId="77777777" w:rsidR="00A86CD6" w:rsidRPr="00676647" w:rsidRDefault="00A86CD6" w:rsidP="00630193">
            <w:pPr>
              <w:pStyle w:val="rowtabella0"/>
              <w:rPr>
                <w:color w:val="002060"/>
              </w:rPr>
            </w:pPr>
            <w:r w:rsidRPr="00676647">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52889D" w14:textId="77777777" w:rsidR="00A86CD6" w:rsidRPr="00676647" w:rsidRDefault="00A86CD6" w:rsidP="00630193">
            <w:pPr>
              <w:pStyle w:val="rowtabella0"/>
              <w:rPr>
                <w:color w:val="002060"/>
              </w:rPr>
            </w:pPr>
            <w:r w:rsidRPr="0067664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4FB58B" w14:textId="77777777" w:rsidR="00A86CD6" w:rsidRPr="00676647" w:rsidRDefault="00A86CD6" w:rsidP="00630193">
            <w:pPr>
              <w:pStyle w:val="rowtabella0"/>
              <w:rPr>
                <w:color w:val="002060"/>
              </w:rPr>
            </w:pPr>
            <w:r w:rsidRPr="00676647">
              <w:rPr>
                <w:color w:val="002060"/>
              </w:rPr>
              <w:t>LOCALITA' NONTESICURO</w:t>
            </w:r>
          </w:p>
        </w:tc>
      </w:tr>
      <w:tr w:rsidR="00A86CD6" w:rsidRPr="00676647" w14:paraId="4CEF5A75"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EFECF5" w14:textId="77777777" w:rsidR="00A86CD6" w:rsidRPr="00676647" w:rsidRDefault="00A86CD6" w:rsidP="00630193">
            <w:pPr>
              <w:pStyle w:val="rowtabella0"/>
              <w:rPr>
                <w:color w:val="002060"/>
              </w:rPr>
            </w:pPr>
            <w:r w:rsidRPr="00676647">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6253BD" w14:textId="77777777" w:rsidR="00A86CD6" w:rsidRPr="00676647" w:rsidRDefault="00A86CD6" w:rsidP="00630193">
            <w:pPr>
              <w:pStyle w:val="rowtabella0"/>
              <w:rPr>
                <w:color w:val="002060"/>
              </w:rPr>
            </w:pPr>
            <w:r w:rsidRPr="00676647">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334052"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374848" w14:textId="77777777" w:rsidR="00A86CD6" w:rsidRPr="00676647" w:rsidRDefault="00A86CD6" w:rsidP="00630193">
            <w:pPr>
              <w:pStyle w:val="rowtabella0"/>
              <w:rPr>
                <w:color w:val="002060"/>
              </w:rPr>
            </w:pPr>
            <w:r w:rsidRPr="00676647">
              <w:rPr>
                <w:color w:val="002060"/>
              </w:rPr>
              <w:t>02/03/2024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DCB85E" w14:textId="77777777" w:rsidR="00A86CD6" w:rsidRPr="00676647" w:rsidRDefault="00A86CD6" w:rsidP="00630193">
            <w:pPr>
              <w:pStyle w:val="rowtabella0"/>
              <w:rPr>
                <w:color w:val="002060"/>
              </w:rPr>
            </w:pPr>
            <w:r w:rsidRPr="00676647">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99A932" w14:textId="77777777" w:rsidR="00A86CD6" w:rsidRPr="00676647" w:rsidRDefault="00A86CD6" w:rsidP="00630193">
            <w:pPr>
              <w:pStyle w:val="rowtabella0"/>
              <w:rPr>
                <w:color w:val="002060"/>
              </w:rPr>
            </w:pPr>
            <w:r w:rsidRPr="0067664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FC9BBC" w14:textId="77777777" w:rsidR="00A86CD6" w:rsidRPr="00676647" w:rsidRDefault="00A86CD6" w:rsidP="00630193">
            <w:pPr>
              <w:pStyle w:val="rowtabella0"/>
              <w:rPr>
                <w:color w:val="002060"/>
              </w:rPr>
            </w:pPr>
            <w:r w:rsidRPr="00676647">
              <w:rPr>
                <w:color w:val="002060"/>
              </w:rPr>
              <w:t xml:space="preserve">VIA MANZONI FZ. </w:t>
            </w:r>
            <w:proofErr w:type="gramStart"/>
            <w:r w:rsidRPr="00676647">
              <w:rPr>
                <w:color w:val="002060"/>
              </w:rPr>
              <w:t>S.BIAGIO</w:t>
            </w:r>
            <w:proofErr w:type="gramEnd"/>
          </w:p>
        </w:tc>
      </w:tr>
      <w:tr w:rsidR="00A86CD6" w:rsidRPr="00676647" w14:paraId="58539315"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6E0835" w14:textId="77777777" w:rsidR="00A86CD6" w:rsidRPr="00676647" w:rsidRDefault="00A86CD6" w:rsidP="00630193">
            <w:pPr>
              <w:pStyle w:val="rowtabella0"/>
              <w:rPr>
                <w:color w:val="002060"/>
              </w:rPr>
            </w:pPr>
            <w:r w:rsidRPr="00676647">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3D9A98" w14:textId="77777777" w:rsidR="00A86CD6" w:rsidRPr="00676647" w:rsidRDefault="00A86CD6" w:rsidP="00630193">
            <w:pPr>
              <w:pStyle w:val="rowtabella0"/>
              <w:rPr>
                <w:color w:val="002060"/>
              </w:rPr>
            </w:pPr>
            <w:r w:rsidRPr="00676647">
              <w:rPr>
                <w:color w:val="002060"/>
              </w:rPr>
              <w:t>FUTSAL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07BAF"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5A079" w14:textId="77777777" w:rsidR="00A86CD6" w:rsidRPr="00676647" w:rsidRDefault="00A86CD6" w:rsidP="00630193">
            <w:pPr>
              <w:pStyle w:val="rowtabella0"/>
              <w:rPr>
                <w:color w:val="002060"/>
              </w:rPr>
            </w:pPr>
            <w:r w:rsidRPr="00676647">
              <w:rPr>
                <w:color w:val="002060"/>
              </w:rPr>
              <w:t>04/03/2024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9A08C4" w14:textId="77777777" w:rsidR="00A86CD6" w:rsidRPr="00676647" w:rsidRDefault="00A86CD6" w:rsidP="00630193">
            <w:pPr>
              <w:pStyle w:val="rowtabella0"/>
              <w:rPr>
                <w:color w:val="002060"/>
              </w:rPr>
            </w:pPr>
            <w:r w:rsidRPr="00676647">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4F13A1" w14:textId="77777777" w:rsidR="00A86CD6" w:rsidRPr="00676647" w:rsidRDefault="00A86CD6" w:rsidP="00630193">
            <w:pPr>
              <w:pStyle w:val="rowtabella0"/>
              <w:rPr>
                <w:color w:val="002060"/>
              </w:rPr>
            </w:pPr>
            <w:r w:rsidRPr="0067664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0EBD2" w14:textId="77777777" w:rsidR="00A86CD6" w:rsidRPr="00676647" w:rsidRDefault="00A86CD6" w:rsidP="00630193">
            <w:pPr>
              <w:pStyle w:val="rowtabella0"/>
              <w:rPr>
                <w:color w:val="002060"/>
              </w:rPr>
            </w:pPr>
            <w:r w:rsidRPr="00676647">
              <w:rPr>
                <w:color w:val="002060"/>
              </w:rPr>
              <w:t>VIA GROTTE DI POSATORA 19/A</w:t>
            </w:r>
          </w:p>
        </w:tc>
      </w:tr>
    </w:tbl>
    <w:p w14:paraId="193E6486" w14:textId="77777777" w:rsidR="00A86CD6" w:rsidRPr="00676647" w:rsidRDefault="00A86CD6" w:rsidP="00A86CD6">
      <w:pPr>
        <w:pStyle w:val="breakline"/>
        <w:rPr>
          <w:rFonts w:eastAsiaTheme="minorEastAsia"/>
          <w:color w:val="002060"/>
        </w:rPr>
      </w:pPr>
    </w:p>
    <w:p w14:paraId="09A335A2" w14:textId="77777777" w:rsidR="00A86CD6" w:rsidRPr="00676647" w:rsidRDefault="00A86CD6" w:rsidP="00A86CD6">
      <w:pPr>
        <w:pStyle w:val="breakline"/>
        <w:rPr>
          <w:color w:val="002060"/>
        </w:rPr>
      </w:pPr>
    </w:p>
    <w:p w14:paraId="554D503B" w14:textId="77777777" w:rsidR="00A86CD6" w:rsidRPr="00676647" w:rsidRDefault="00A86CD6" w:rsidP="00A86CD6">
      <w:pPr>
        <w:pStyle w:val="breakline"/>
        <w:rPr>
          <w:color w:val="002060"/>
        </w:rPr>
      </w:pPr>
    </w:p>
    <w:p w14:paraId="120BD31C" w14:textId="77777777" w:rsidR="00A86CD6" w:rsidRPr="00676647" w:rsidRDefault="00A86CD6" w:rsidP="00A86CD6">
      <w:pPr>
        <w:pStyle w:val="sottotitolocampionato10"/>
        <w:rPr>
          <w:color w:val="002060"/>
        </w:rPr>
      </w:pPr>
      <w:r w:rsidRPr="00676647">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A86CD6" w:rsidRPr="00676647" w14:paraId="04360556"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E8D52"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06CD0"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B423B"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87CAB"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37E8B"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A6CD8"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E65D9"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55FBDF7F"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775D01" w14:textId="77777777" w:rsidR="00A86CD6" w:rsidRPr="00676647" w:rsidRDefault="00A86CD6" w:rsidP="00630193">
            <w:pPr>
              <w:pStyle w:val="rowtabella0"/>
              <w:rPr>
                <w:color w:val="002060"/>
              </w:rPr>
            </w:pPr>
            <w:r w:rsidRPr="00676647">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37C203" w14:textId="77777777" w:rsidR="00A86CD6" w:rsidRPr="00676647" w:rsidRDefault="00A86CD6" w:rsidP="00630193">
            <w:pPr>
              <w:pStyle w:val="rowtabella0"/>
              <w:rPr>
                <w:color w:val="002060"/>
              </w:rPr>
            </w:pPr>
            <w:r w:rsidRPr="00676647">
              <w:rPr>
                <w:color w:val="002060"/>
              </w:rPr>
              <w:t>CDC 2018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AADFA" w14:textId="77777777" w:rsidR="00A86CD6" w:rsidRPr="00676647" w:rsidRDefault="00A86CD6" w:rsidP="00630193">
            <w:pPr>
              <w:pStyle w:val="rowtabella0"/>
              <w:jc w:val="center"/>
              <w:rPr>
                <w:color w:val="002060"/>
              </w:rPr>
            </w:pPr>
            <w:r w:rsidRPr="0067664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13533" w14:textId="77777777" w:rsidR="00A86CD6" w:rsidRPr="00676647" w:rsidRDefault="00A86CD6" w:rsidP="00630193">
            <w:pPr>
              <w:pStyle w:val="rowtabella0"/>
              <w:rPr>
                <w:color w:val="002060"/>
              </w:rPr>
            </w:pPr>
            <w:r w:rsidRPr="00676647">
              <w:rPr>
                <w:color w:val="002060"/>
              </w:rPr>
              <w:t>01/03/2024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B2B626" w14:textId="77777777" w:rsidR="00A86CD6" w:rsidRPr="00676647" w:rsidRDefault="00A86CD6" w:rsidP="00630193">
            <w:pPr>
              <w:pStyle w:val="rowtabella0"/>
              <w:rPr>
                <w:color w:val="002060"/>
              </w:rPr>
            </w:pPr>
            <w:r w:rsidRPr="00676647">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02BABA" w14:textId="77777777" w:rsidR="00A86CD6" w:rsidRPr="00676647" w:rsidRDefault="00A86CD6" w:rsidP="00630193">
            <w:pPr>
              <w:pStyle w:val="rowtabella0"/>
              <w:rPr>
                <w:color w:val="002060"/>
              </w:rPr>
            </w:pPr>
            <w:r w:rsidRPr="00676647">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25320" w14:textId="77777777" w:rsidR="00A86CD6" w:rsidRPr="00676647" w:rsidRDefault="00A86CD6" w:rsidP="00630193">
            <w:pPr>
              <w:pStyle w:val="rowtabella0"/>
              <w:rPr>
                <w:color w:val="002060"/>
              </w:rPr>
            </w:pPr>
            <w:r w:rsidRPr="00676647">
              <w:rPr>
                <w:color w:val="002060"/>
              </w:rPr>
              <w:t>LOCALITA' LE CALVIE</w:t>
            </w:r>
          </w:p>
        </w:tc>
      </w:tr>
      <w:tr w:rsidR="00A86CD6" w:rsidRPr="00676647" w14:paraId="2075C3EA"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B9E20E" w14:textId="77777777" w:rsidR="00A86CD6" w:rsidRPr="00676647" w:rsidRDefault="00A86CD6" w:rsidP="00630193">
            <w:pPr>
              <w:pStyle w:val="rowtabella0"/>
              <w:rPr>
                <w:color w:val="002060"/>
              </w:rPr>
            </w:pPr>
            <w:r w:rsidRPr="00676647">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22018A" w14:textId="77777777" w:rsidR="00A86CD6" w:rsidRPr="00676647" w:rsidRDefault="00A86CD6" w:rsidP="00630193">
            <w:pPr>
              <w:pStyle w:val="rowtabella0"/>
              <w:rPr>
                <w:color w:val="002060"/>
              </w:rPr>
            </w:pPr>
            <w:r w:rsidRPr="00676647">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A1C56E"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1FCC94" w14:textId="77777777" w:rsidR="00A86CD6" w:rsidRPr="00676647" w:rsidRDefault="00A86CD6" w:rsidP="00630193">
            <w:pPr>
              <w:pStyle w:val="rowtabella0"/>
              <w:rPr>
                <w:color w:val="002060"/>
              </w:rPr>
            </w:pPr>
            <w:r w:rsidRPr="00676647">
              <w:rPr>
                <w:color w:val="002060"/>
              </w:rPr>
              <w:t>01/03/2024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F80568" w14:textId="77777777" w:rsidR="00A86CD6" w:rsidRPr="00676647" w:rsidRDefault="00A86CD6" w:rsidP="00630193">
            <w:pPr>
              <w:pStyle w:val="rowtabella0"/>
              <w:rPr>
                <w:color w:val="002060"/>
              </w:rPr>
            </w:pPr>
            <w:r w:rsidRPr="00676647">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F45719" w14:textId="77777777" w:rsidR="00A86CD6" w:rsidRPr="00676647" w:rsidRDefault="00A86CD6" w:rsidP="00630193">
            <w:pPr>
              <w:pStyle w:val="rowtabella0"/>
              <w:rPr>
                <w:color w:val="002060"/>
              </w:rPr>
            </w:pPr>
            <w:r w:rsidRPr="00676647">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BE3EA2" w14:textId="77777777" w:rsidR="00A86CD6" w:rsidRPr="00676647" w:rsidRDefault="00A86CD6" w:rsidP="00630193">
            <w:pPr>
              <w:pStyle w:val="rowtabella0"/>
              <w:rPr>
                <w:color w:val="002060"/>
              </w:rPr>
            </w:pPr>
            <w:r w:rsidRPr="00676647">
              <w:rPr>
                <w:color w:val="002060"/>
              </w:rPr>
              <w:t>LOC. PIÃˆ DI GUALDO</w:t>
            </w:r>
          </w:p>
        </w:tc>
      </w:tr>
      <w:tr w:rsidR="00A86CD6" w:rsidRPr="00676647" w14:paraId="1FDBE913"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E9B389" w14:textId="77777777" w:rsidR="00A86CD6" w:rsidRPr="00676647" w:rsidRDefault="00A86CD6" w:rsidP="00630193">
            <w:pPr>
              <w:pStyle w:val="rowtabella0"/>
              <w:rPr>
                <w:color w:val="002060"/>
              </w:rPr>
            </w:pPr>
            <w:r w:rsidRPr="00676647">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996C36" w14:textId="77777777" w:rsidR="00A86CD6" w:rsidRPr="00676647" w:rsidRDefault="00A86CD6" w:rsidP="00630193">
            <w:pPr>
              <w:pStyle w:val="rowtabella0"/>
              <w:rPr>
                <w:color w:val="002060"/>
              </w:rPr>
            </w:pPr>
            <w:r w:rsidRPr="00676647">
              <w:rPr>
                <w:color w:val="002060"/>
              </w:rPr>
              <w:t>FOLGORE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D8F424"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1AB61C" w14:textId="77777777" w:rsidR="00A86CD6" w:rsidRPr="00676647" w:rsidRDefault="00A86CD6" w:rsidP="00630193">
            <w:pPr>
              <w:pStyle w:val="rowtabella0"/>
              <w:rPr>
                <w:color w:val="002060"/>
              </w:rPr>
            </w:pPr>
            <w:r w:rsidRPr="00676647">
              <w:rPr>
                <w:color w:val="002060"/>
              </w:rPr>
              <w:t>01/03/2024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C93BE1" w14:textId="77777777" w:rsidR="00A86CD6" w:rsidRPr="00676647" w:rsidRDefault="00A86CD6" w:rsidP="00630193">
            <w:pPr>
              <w:pStyle w:val="rowtabella0"/>
              <w:rPr>
                <w:color w:val="002060"/>
              </w:rPr>
            </w:pPr>
            <w:r w:rsidRPr="00676647">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0B17E2" w14:textId="77777777" w:rsidR="00A86CD6" w:rsidRPr="00676647" w:rsidRDefault="00A86CD6" w:rsidP="00630193">
            <w:pPr>
              <w:pStyle w:val="rowtabella0"/>
              <w:rPr>
                <w:color w:val="002060"/>
              </w:rPr>
            </w:pPr>
            <w:r w:rsidRPr="00676647">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9FF737" w14:textId="77777777" w:rsidR="00A86CD6" w:rsidRPr="00676647" w:rsidRDefault="00A86CD6" w:rsidP="00630193">
            <w:pPr>
              <w:pStyle w:val="rowtabella0"/>
              <w:rPr>
                <w:color w:val="002060"/>
              </w:rPr>
            </w:pPr>
            <w:r w:rsidRPr="00676647">
              <w:rPr>
                <w:color w:val="002060"/>
              </w:rPr>
              <w:t>VIA MARCONI GENGA STAZIONE</w:t>
            </w:r>
          </w:p>
        </w:tc>
      </w:tr>
      <w:tr w:rsidR="00A86CD6" w:rsidRPr="00676647" w14:paraId="7494FBF7"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894D8D" w14:textId="77777777" w:rsidR="00A86CD6" w:rsidRPr="00676647" w:rsidRDefault="00A86CD6" w:rsidP="00630193">
            <w:pPr>
              <w:pStyle w:val="rowtabella0"/>
              <w:rPr>
                <w:color w:val="002060"/>
              </w:rPr>
            </w:pPr>
            <w:r w:rsidRPr="00676647">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70F748" w14:textId="77777777" w:rsidR="00A86CD6" w:rsidRPr="00676647" w:rsidRDefault="00A86CD6" w:rsidP="00630193">
            <w:pPr>
              <w:pStyle w:val="rowtabella0"/>
              <w:rPr>
                <w:color w:val="002060"/>
              </w:rPr>
            </w:pPr>
            <w:r w:rsidRPr="00676647">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CB75ED"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77C6D0" w14:textId="77777777" w:rsidR="00A86CD6" w:rsidRPr="00676647" w:rsidRDefault="00A86CD6" w:rsidP="00630193">
            <w:pPr>
              <w:pStyle w:val="rowtabella0"/>
              <w:rPr>
                <w:color w:val="002060"/>
              </w:rPr>
            </w:pPr>
            <w:r w:rsidRPr="00676647">
              <w:rPr>
                <w:color w:val="002060"/>
              </w:rPr>
              <w:t>02/03/2024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12D880" w14:textId="77777777" w:rsidR="00A86CD6" w:rsidRPr="00676647" w:rsidRDefault="00A86CD6" w:rsidP="00630193">
            <w:pPr>
              <w:pStyle w:val="rowtabella0"/>
              <w:rPr>
                <w:color w:val="002060"/>
              </w:rPr>
            </w:pPr>
            <w:r w:rsidRPr="00676647">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089684" w14:textId="77777777" w:rsidR="00A86CD6" w:rsidRPr="00676647" w:rsidRDefault="00A86CD6" w:rsidP="00630193">
            <w:pPr>
              <w:pStyle w:val="rowtabella0"/>
              <w:rPr>
                <w:color w:val="002060"/>
              </w:rPr>
            </w:pPr>
            <w:r w:rsidRPr="00676647">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8334FF" w14:textId="77777777" w:rsidR="00A86CD6" w:rsidRPr="00676647" w:rsidRDefault="00A86CD6" w:rsidP="00630193">
            <w:pPr>
              <w:pStyle w:val="rowtabella0"/>
              <w:rPr>
                <w:color w:val="002060"/>
              </w:rPr>
            </w:pPr>
            <w:r w:rsidRPr="00676647">
              <w:rPr>
                <w:color w:val="002060"/>
              </w:rPr>
              <w:t>VIA GRAMSCI-VIA FEGGIANI</w:t>
            </w:r>
          </w:p>
        </w:tc>
      </w:tr>
      <w:tr w:rsidR="00A86CD6" w:rsidRPr="00676647" w14:paraId="01DD325E"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933123" w14:textId="77777777" w:rsidR="00A86CD6" w:rsidRPr="00676647" w:rsidRDefault="00A86CD6" w:rsidP="00630193">
            <w:pPr>
              <w:pStyle w:val="rowtabella0"/>
              <w:rPr>
                <w:color w:val="002060"/>
              </w:rPr>
            </w:pPr>
            <w:r w:rsidRPr="00676647">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D0CFAD" w14:textId="77777777" w:rsidR="00A86CD6" w:rsidRPr="00676647" w:rsidRDefault="00A86CD6" w:rsidP="00630193">
            <w:pPr>
              <w:pStyle w:val="rowtabella0"/>
              <w:rPr>
                <w:color w:val="002060"/>
              </w:rPr>
            </w:pPr>
            <w:r w:rsidRPr="00676647">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BBF005"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F3D74C" w14:textId="77777777" w:rsidR="00A86CD6" w:rsidRPr="00676647" w:rsidRDefault="00A86CD6" w:rsidP="00630193">
            <w:pPr>
              <w:pStyle w:val="rowtabella0"/>
              <w:rPr>
                <w:color w:val="002060"/>
              </w:rPr>
            </w:pPr>
            <w:r w:rsidRPr="00676647">
              <w:rPr>
                <w:color w:val="002060"/>
              </w:rPr>
              <w:t>02/03/2024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972C3E" w14:textId="77777777" w:rsidR="00A86CD6" w:rsidRPr="00676647" w:rsidRDefault="00A86CD6" w:rsidP="00630193">
            <w:pPr>
              <w:pStyle w:val="rowtabella0"/>
              <w:rPr>
                <w:color w:val="002060"/>
              </w:rPr>
            </w:pPr>
            <w:r w:rsidRPr="0067664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8911C1" w14:textId="77777777" w:rsidR="00A86CD6" w:rsidRPr="00676647" w:rsidRDefault="00A86CD6" w:rsidP="00630193">
            <w:pPr>
              <w:pStyle w:val="rowtabella0"/>
              <w:rPr>
                <w:color w:val="002060"/>
              </w:rPr>
            </w:pPr>
            <w:r w:rsidRPr="0067664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7AE62E" w14:textId="77777777" w:rsidR="00A86CD6" w:rsidRPr="00676647" w:rsidRDefault="00A86CD6" w:rsidP="00630193">
            <w:pPr>
              <w:pStyle w:val="rowtabella0"/>
              <w:rPr>
                <w:color w:val="002060"/>
              </w:rPr>
            </w:pPr>
            <w:r w:rsidRPr="00676647">
              <w:rPr>
                <w:color w:val="002060"/>
              </w:rPr>
              <w:t xml:space="preserve">VIA </w:t>
            </w:r>
            <w:proofErr w:type="gramStart"/>
            <w:r w:rsidRPr="00676647">
              <w:rPr>
                <w:color w:val="002060"/>
              </w:rPr>
              <w:t>B.BUOZZI</w:t>
            </w:r>
            <w:proofErr w:type="gramEnd"/>
          </w:p>
        </w:tc>
      </w:tr>
      <w:tr w:rsidR="00A86CD6" w:rsidRPr="00676647" w14:paraId="15F2CEE0"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E1EC19" w14:textId="77777777" w:rsidR="00A86CD6" w:rsidRPr="00676647" w:rsidRDefault="00A86CD6" w:rsidP="00630193">
            <w:pPr>
              <w:pStyle w:val="rowtabella0"/>
              <w:rPr>
                <w:color w:val="002060"/>
              </w:rPr>
            </w:pPr>
            <w:r w:rsidRPr="00676647">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B2FCB" w14:textId="77777777" w:rsidR="00A86CD6" w:rsidRPr="00676647" w:rsidRDefault="00A86CD6" w:rsidP="00630193">
            <w:pPr>
              <w:pStyle w:val="rowtabella0"/>
              <w:rPr>
                <w:color w:val="002060"/>
              </w:rPr>
            </w:pPr>
            <w:r w:rsidRPr="00676647">
              <w:rPr>
                <w:color w:val="002060"/>
              </w:rPr>
              <w:t>VIRTUS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D57A7E"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8F9AF" w14:textId="77777777" w:rsidR="00A86CD6" w:rsidRPr="00676647" w:rsidRDefault="00A86CD6" w:rsidP="00630193">
            <w:pPr>
              <w:pStyle w:val="rowtabella0"/>
              <w:rPr>
                <w:color w:val="002060"/>
              </w:rPr>
            </w:pPr>
            <w:r w:rsidRPr="00676647">
              <w:rPr>
                <w:color w:val="002060"/>
              </w:rPr>
              <w:t>04/03/2024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1F741B" w14:textId="77777777" w:rsidR="00A86CD6" w:rsidRPr="00676647" w:rsidRDefault="00A86CD6" w:rsidP="00630193">
            <w:pPr>
              <w:pStyle w:val="rowtabella0"/>
              <w:rPr>
                <w:color w:val="002060"/>
              </w:rPr>
            </w:pPr>
            <w:r w:rsidRPr="00676647">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61F39" w14:textId="77777777" w:rsidR="00A86CD6" w:rsidRPr="00676647" w:rsidRDefault="00A86CD6" w:rsidP="00630193">
            <w:pPr>
              <w:pStyle w:val="rowtabella0"/>
              <w:rPr>
                <w:color w:val="002060"/>
              </w:rPr>
            </w:pPr>
            <w:r w:rsidRPr="00676647">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D8D1BC" w14:textId="77777777" w:rsidR="00A86CD6" w:rsidRPr="00676647" w:rsidRDefault="00A86CD6" w:rsidP="00630193">
            <w:pPr>
              <w:pStyle w:val="rowtabella0"/>
              <w:rPr>
                <w:color w:val="002060"/>
              </w:rPr>
            </w:pPr>
            <w:r w:rsidRPr="00676647">
              <w:rPr>
                <w:color w:val="002060"/>
              </w:rPr>
              <w:t>VIALE MAZZINI</w:t>
            </w:r>
          </w:p>
        </w:tc>
      </w:tr>
    </w:tbl>
    <w:p w14:paraId="1EF715FC" w14:textId="77777777" w:rsidR="00A86CD6" w:rsidRPr="00676647" w:rsidRDefault="00A86CD6" w:rsidP="00A86CD6">
      <w:pPr>
        <w:pStyle w:val="breakline"/>
        <w:rPr>
          <w:rFonts w:eastAsiaTheme="minorEastAsia"/>
          <w:color w:val="002060"/>
        </w:rPr>
      </w:pPr>
    </w:p>
    <w:p w14:paraId="08131747" w14:textId="77777777" w:rsidR="00A86CD6" w:rsidRPr="00676647" w:rsidRDefault="00A86CD6" w:rsidP="00A86CD6">
      <w:pPr>
        <w:pStyle w:val="breakline"/>
        <w:rPr>
          <w:color w:val="002060"/>
        </w:rPr>
      </w:pPr>
    </w:p>
    <w:p w14:paraId="5F70B125" w14:textId="77777777" w:rsidR="00A86CD6" w:rsidRPr="00676647" w:rsidRDefault="00A86CD6" w:rsidP="00A86CD6">
      <w:pPr>
        <w:pStyle w:val="breakline"/>
        <w:rPr>
          <w:color w:val="002060"/>
        </w:rPr>
      </w:pPr>
    </w:p>
    <w:p w14:paraId="0148B4AF" w14:textId="77777777" w:rsidR="00A86CD6" w:rsidRPr="00676647" w:rsidRDefault="00A86CD6" w:rsidP="00A86CD6">
      <w:pPr>
        <w:pStyle w:val="sottotitolocampionato10"/>
        <w:rPr>
          <w:color w:val="002060"/>
        </w:rPr>
      </w:pPr>
      <w:r w:rsidRPr="00676647">
        <w:rPr>
          <w:color w:val="002060"/>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9"/>
        <w:gridCol w:w="385"/>
        <w:gridCol w:w="898"/>
        <w:gridCol w:w="1198"/>
        <w:gridCol w:w="1559"/>
        <w:gridCol w:w="1542"/>
      </w:tblGrid>
      <w:tr w:rsidR="00A86CD6" w:rsidRPr="00676647" w14:paraId="0538C3D1"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841B0"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CEBE9"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308F5"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B8B7F"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387F0"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2E552"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43A2D"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46DCDA72"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BCD8E1" w14:textId="77777777" w:rsidR="00A86CD6" w:rsidRPr="00676647" w:rsidRDefault="00A86CD6" w:rsidP="00630193">
            <w:pPr>
              <w:pStyle w:val="rowtabella0"/>
              <w:rPr>
                <w:color w:val="002060"/>
              </w:rPr>
            </w:pPr>
            <w:r w:rsidRPr="00676647">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D9132C" w14:textId="77777777" w:rsidR="00A86CD6" w:rsidRPr="00676647" w:rsidRDefault="00A86CD6" w:rsidP="00630193">
            <w:pPr>
              <w:pStyle w:val="rowtabella0"/>
              <w:rPr>
                <w:color w:val="002060"/>
              </w:rPr>
            </w:pPr>
            <w:r w:rsidRPr="00676647">
              <w:rPr>
                <w:color w:val="002060"/>
              </w:rPr>
              <w:t>FUTSAL SAMBUCHETO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133F6" w14:textId="77777777" w:rsidR="00A86CD6" w:rsidRPr="00676647" w:rsidRDefault="00A86CD6" w:rsidP="00630193">
            <w:pPr>
              <w:pStyle w:val="rowtabella0"/>
              <w:jc w:val="center"/>
              <w:rPr>
                <w:color w:val="002060"/>
              </w:rPr>
            </w:pPr>
            <w:r w:rsidRPr="0067664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F327F4" w14:textId="77777777" w:rsidR="00A86CD6" w:rsidRPr="00676647" w:rsidRDefault="00A86CD6" w:rsidP="00630193">
            <w:pPr>
              <w:pStyle w:val="rowtabella0"/>
              <w:rPr>
                <w:color w:val="002060"/>
              </w:rPr>
            </w:pPr>
            <w:r w:rsidRPr="00676647">
              <w:rPr>
                <w:color w:val="002060"/>
              </w:rPr>
              <w:t>01/03/2024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509AD6" w14:textId="77777777" w:rsidR="00A86CD6" w:rsidRPr="00676647" w:rsidRDefault="00A86CD6" w:rsidP="00630193">
            <w:pPr>
              <w:pStyle w:val="rowtabella0"/>
              <w:rPr>
                <w:color w:val="002060"/>
              </w:rPr>
            </w:pPr>
            <w:r w:rsidRPr="00676647">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0E825" w14:textId="77777777" w:rsidR="00A86CD6" w:rsidRPr="00676647" w:rsidRDefault="00A86CD6" w:rsidP="00630193">
            <w:pPr>
              <w:pStyle w:val="rowtabella0"/>
              <w:rPr>
                <w:color w:val="002060"/>
              </w:rPr>
            </w:pPr>
            <w:r w:rsidRPr="00676647">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6BC90" w14:textId="77777777" w:rsidR="00A86CD6" w:rsidRPr="00676647" w:rsidRDefault="00A86CD6" w:rsidP="00630193">
            <w:pPr>
              <w:pStyle w:val="rowtabella0"/>
              <w:rPr>
                <w:color w:val="002060"/>
              </w:rPr>
            </w:pPr>
            <w:r w:rsidRPr="00676647">
              <w:rPr>
                <w:color w:val="002060"/>
              </w:rPr>
              <w:t xml:space="preserve">VIA </w:t>
            </w:r>
            <w:proofErr w:type="gramStart"/>
            <w:r w:rsidRPr="00676647">
              <w:rPr>
                <w:color w:val="002060"/>
              </w:rPr>
              <w:t>B.ROSSI</w:t>
            </w:r>
            <w:proofErr w:type="gramEnd"/>
            <w:r w:rsidRPr="00676647">
              <w:rPr>
                <w:color w:val="002060"/>
              </w:rPr>
              <w:t xml:space="preserve"> SNC</w:t>
            </w:r>
          </w:p>
        </w:tc>
      </w:tr>
      <w:tr w:rsidR="00A86CD6" w:rsidRPr="00676647" w14:paraId="354B456D"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B52441" w14:textId="77777777" w:rsidR="00A86CD6" w:rsidRPr="00676647" w:rsidRDefault="00A86CD6" w:rsidP="00630193">
            <w:pPr>
              <w:pStyle w:val="rowtabella0"/>
              <w:rPr>
                <w:color w:val="002060"/>
              </w:rPr>
            </w:pPr>
            <w:r w:rsidRPr="00676647">
              <w:rPr>
                <w:color w:val="002060"/>
              </w:rPr>
              <w:t>BOCA CIVITANOVA 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3C871D" w14:textId="77777777" w:rsidR="00A86CD6" w:rsidRPr="00676647" w:rsidRDefault="00A86CD6" w:rsidP="00630193">
            <w:pPr>
              <w:pStyle w:val="rowtabella0"/>
              <w:rPr>
                <w:color w:val="002060"/>
              </w:rPr>
            </w:pPr>
            <w:r w:rsidRPr="00676647">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183189"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3131FA"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574286" w14:textId="77777777" w:rsidR="00A86CD6" w:rsidRPr="00676647" w:rsidRDefault="00A86CD6" w:rsidP="00630193">
            <w:pPr>
              <w:pStyle w:val="rowtabella0"/>
              <w:rPr>
                <w:color w:val="002060"/>
              </w:rPr>
            </w:pPr>
            <w:r w:rsidRPr="00676647">
              <w:rPr>
                <w:color w:val="002060"/>
              </w:rPr>
              <w:t>5280 TENSOSTRUTTURA S.</w:t>
            </w:r>
            <w:proofErr w:type="gramStart"/>
            <w:r w:rsidRPr="00676647">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9FEE84" w14:textId="77777777" w:rsidR="00A86CD6" w:rsidRPr="00676647" w:rsidRDefault="00A86CD6" w:rsidP="00630193">
            <w:pPr>
              <w:pStyle w:val="rowtabella0"/>
              <w:rPr>
                <w:color w:val="002060"/>
              </w:rPr>
            </w:pPr>
            <w:r w:rsidRPr="00676647">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8DFDB7" w14:textId="77777777" w:rsidR="00A86CD6" w:rsidRPr="00676647" w:rsidRDefault="00A86CD6" w:rsidP="00630193">
            <w:pPr>
              <w:pStyle w:val="rowtabella0"/>
              <w:rPr>
                <w:color w:val="002060"/>
              </w:rPr>
            </w:pPr>
            <w:r w:rsidRPr="00676647">
              <w:rPr>
                <w:color w:val="002060"/>
              </w:rPr>
              <w:t>VIA LORENZO LOTTO</w:t>
            </w:r>
          </w:p>
        </w:tc>
      </w:tr>
      <w:tr w:rsidR="00A86CD6" w:rsidRPr="00676647" w14:paraId="7E3D8B82"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B333DA" w14:textId="77777777" w:rsidR="00A86CD6" w:rsidRPr="00676647" w:rsidRDefault="00A86CD6" w:rsidP="00630193">
            <w:pPr>
              <w:pStyle w:val="rowtabella0"/>
              <w:rPr>
                <w:color w:val="002060"/>
              </w:rPr>
            </w:pPr>
            <w:r w:rsidRPr="00676647">
              <w:rPr>
                <w:color w:val="002060"/>
              </w:rPr>
              <w:t xml:space="preserve">CALCIO </w:t>
            </w:r>
            <w:proofErr w:type="gramStart"/>
            <w:r w:rsidRPr="00676647">
              <w:rPr>
                <w:color w:val="002060"/>
              </w:rPr>
              <w:t>S.ELPIDIO</w:t>
            </w:r>
            <w:proofErr w:type="gramEnd"/>
            <w:r w:rsidRPr="00676647">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D8F016" w14:textId="77777777" w:rsidR="00A86CD6" w:rsidRPr="00676647" w:rsidRDefault="00A86CD6" w:rsidP="00630193">
            <w:pPr>
              <w:pStyle w:val="rowtabella0"/>
              <w:rPr>
                <w:color w:val="002060"/>
              </w:rPr>
            </w:pPr>
            <w:r w:rsidRPr="00676647">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7F572F"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405BB9" w14:textId="77777777" w:rsidR="00A86CD6" w:rsidRPr="00676647" w:rsidRDefault="00A86CD6" w:rsidP="00630193">
            <w:pPr>
              <w:pStyle w:val="rowtabella0"/>
              <w:rPr>
                <w:color w:val="002060"/>
              </w:rPr>
            </w:pPr>
            <w:r w:rsidRPr="00676647">
              <w:rPr>
                <w:color w:val="002060"/>
              </w:rPr>
              <w:t>01/03/2024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0BA425" w14:textId="77777777" w:rsidR="00A86CD6" w:rsidRPr="00676647" w:rsidRDefault="00A86CD6" w:rsidP="00630193">
            <w:pPr>
              <w:pStyle w:val="rowtabella0"/>
              <w:rPr>
                <w:color w:val="002060"/>
              </w:rPr>
            </w:pPr>
            <w:r w:rsidRPr="00676647">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A4F469" w14:textId="77777777" w:rsidR="00A86CD6" w:rsidRPr="00676647" w:rsidRDefault="00A86CD6" w:rsidP="00630193">
            <w:pPr>
              <w:pStyle w:val="rowtabella0"/>
              <w:rPr>
                <w:color w:val="002060"/>
              </w:rPr>
            </w:pPr>
            <w:r w:rsidRPr="00676647">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41393C" w14:textId="77777777" w:rsidR="00A86CD6" w:rsidRPr="00676647" w:rsidRDefault="00A86CD6" w:rsidP="00630193">
            <w:pPr>
              <w:pStyle w:val="rowtabella0"/>
              <w:rPr>
                <w:color w:val="002060"/>
              </w:rPr>
            </w:pPr>
            <w:r w:rsidRPr="00676647">
              <w:rPr>
                <w:color w:val="002060"/>
              </w:rPr>
              <w:t>VIA CARDUCCI</w:t>
            </w:r>
          </w:p>
        </w:tc>
      </w:tr>
      <w:tr w:rsidR="00A86CD6" w:rsidRPr="00676647" w14:paraId="70B8081F"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1DFCD4" w14:textId="77777777" w:rsidR="00A86CD6" w:rsidRPr="00676647" w:rsidRDefault="00A86CD6" w:rsidP="00630193">
            <w:pPr>
              <w:pStyle w:val="rowtabella0"/>
              <w:rPr>
                <w:color w:val="002060"/>
              </w:rPr>
            </w:pPr>
            <w:r w:rsidRPr="00676647">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791B93" w14:textId="77777777" w:rsidR="00A86CD6" w:rsidRPr="00676647" w:rsidRDefault="00A86CD6" w:rsidP="00630193">
            <w:pPr>
              <w:pStyle w:val="rowtabella0"/>
              <w:rPr>
                <w:color w:val="002060"/>
              </w:rPr>
            </w:pPr>
            <w:r w:rsidRPr="00676647">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237F9D"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E38021"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B74084" w14:textId="77777777" w:rsidR="00A86CD6" w:rsidRPr="00676647" w:rsidRDefault="00A86CD6" w:rsidP="00630193">
            <w:pPr>
              <w:pStyle w:val="rowtabella0"/>
              <w:rPr>
                <w:color w:val="002060"/>
              </w:rPr>
            </w:pPr>
            <w:r w:rsidRPr="00676647">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2C937" w14:textId="77777777" w:rsidR="00A86CD6" w:rsidRPr="00676647" w:rsidRDefault="00A86CD6" w:rsidP="00630193">
            <w:pPr>
              <w:pStyle w:val="rowtabella0"/>
              <w:rPr>
                <w:color w:val="002060"/>
              </w:rPr>
            </w:pPr>
            <w:r w:rsidRPr="00676647">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5E24D7" w14:textId="77777777" w:rsidR="00A86CD6" w:rsidRPr="00676647" w:rsidRDefault="00A86CD6" w:rsidP="00630193">
            <w:pPr>
              <w:pStyle w:val="rowtabella0"/>
              <w:rPr>
                <w:color w:val="002060"/>
              </w:rPr>
            </w:pPr>
            <w:r w:rsidRPr="00676647">
              <w:rPr>
                <w:color w:val="002060"/>
              </w:rPr>
              <w:t>VIA PAOLO BORSELLINO</w:t>
            </w:r>
          </w:p>
        </w:tc>
      </w:tr>
      <w:tr w:rsidR="00A86CD6" w:rsidRPr="00676647" w14:paraId="658ABDCE"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1C7A0F" w14:textId="77777777" w:rsidR="00A86CD6" w:rsidRPr="00676647" w:rsidRDefault="00A86CD6" w:rsidP="00630193">
            <w:pPr>
              <w:pStyle w:val="rowtabella0"/>
              <w:rPr>
                <w:color w:val="002060"/>
              </w:rPr>
            </w:pPr>
            <w:r w:rsidRPr="00676647">
              <w:rPr>
                <w:color w:val="002060"/>
              </w:rPr>
              <w:t>PIEDIRIPA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837879" w14:textId="77777777" w:rsidR="00A86CD6" w:rsidRPr="00676647" w:rsidRDefault="00A86CD6" w:rsidP="00630193">
            <w:pPr>
              <w:pStyle w:val="rowtabella0"/>
              <w:rPr>
                <w:color w:val="002060"/>
              </w:rPr>
            </w:pPr>
            <w:r w:rsidRPr="00676647">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B1B0CB"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D838BC"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0547BC" w14:textId="77777777" w:rsidR="00A86CD6" w:rsidRPr="00676647" w:rsidRDefault="00A86CD6" w:rsidP="00630193">
            <w:pPr>
              <w:pStyle w:val="rowtabella0"/>
              <w:rPr>
                <w:color w:val="002060"/>
              </w:rPr>
            </w:pPr>
            <w:r w:rsidRPr="00676647">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9DBD0D" w14:textId="77777777" w:rsidR="00A86CD6" w:rsidRPr="00676647" w:rsidRDefault="00A86CD6" w:rsidP="00630193">
            <w:pPr>
              <w:pStyle w:val="rowtabella0"/>
              <w:rPr>
                <w:color w:val="002060"/>
              </w:rPr>
            </w:pPr>
            <w:r w:rsidRPr="00676647">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6AA00D" w14:textId="77777777" w:rsidR="00A86CD6" w:rsidRPr="00676647" w:rsidRDefault="00A86CD6" w:rsidP="00630193">
            <w:pPr>
              <w:pStyle w:val="rowtabella0"/>
              <w:rPr>
                <w:color w:val="002060"/>
              </w:rPr>
            </w:pPr>
            <w:r w:rsidRPr="00676647">
              <w:rPr>
                <w:color w:val="002060"/>
              </w:rPr>
              <w:t>VIA VOLTURNO-PIEDIRIPA</w:t>
            </w:r>
          </w:p>
        </w:tc>
      </w:tr>
      <w:tr w:rsidR="00A86CD6" w:rsidRPr="00676647" w14:paraId="4DA2E924"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A072B0" w14:textId="77777777" w:rsidR="00A86CD6" w:rsidRPr="00676647" w:rsidRDefault="00A86CD6" w:rsidP="00630193">
            <w:pPr>
              <w:pStyle w:val="rowtabella0"/>
              <w:rPr>
                <w:color w:val="002060"/>
              </w:rPr>
            </w:pPr>
            <w:r w:rsidRPr="00676647">
              <w:rPr>
                <w:color w:val="002060"/>
              </w:rPr>
              <w:t>VIS CIVITANOVA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C7E2A" w14:textId="77777777" w:rsidR="00A86CD6" w:rsidRPr="00676647" w:rsidRDefault="00A86CD6" w:rsidP="00630193">
            <w:pPr>
              <w:pStyle w:val="rowtabella0"/>
              <w:rPr>
                <w:color w:val="002060"/>
              </w:rPr>
            </w:pPr>
            <w:r w:rsidRPr="00676647">
              <w:rPr>
                <w:color w:val="002060"/>
              </w:rPr>
              <w:t>POL. SPORT COMMUNICATION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0DBE4"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06A02" w14:textId="77777777" w:rsidR="00A86CD6" w:rsidRPr="00676647" w:rsidRDefault="00A86CD6" w:rsidP="00630193">
            <w:pPr>
              <w:pStyle w:val="rowtabella0"/>
              <w:rPr>
                <w:color w:val="002060"/>
              </w:rPr>
            </w:pPr>
            <w:r w:rsidRPr="00676647">
              <w:rPr>
                <w:color w:val="002060"/>
              </w:rPr>
              <w:t>03/03/2024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4FA0B3" w14:textId="77777777" w:rsidR="00A86CD6" w:rsidRPr="00676647" w:rsidRDefault="00A86CD6" w:rsidP="00630193">
            <w:pPr>
              <w:pStyle w:val="rowtabella0"/>
              <w:rPr>
                <w:color w:val="002060"/>
              </w:rPr>
            </w:pPr>
            <w:r w:rsidRPr="00676647">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4C1EE" w14:textId="77777777" w:rsidR="00A86CD6" w:rsidRPr="00676647" w:rsidRDefault="00A86CD6" w:rsidP="00630193">
            <w:pPr>
              <w:pStyle w:val="rowtabella0"/>
              <w:rPr>
                <w:color w:val="002060"/>
              </w:rPr>
            </w:pPr>
            <w:r w:rsidRPr="00676647">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208533" w14:textId="77777777" w:rsidR="00A86CD6" w:rsidRPr="00676647" w:rsidRDefault="00A86CD6" w:rsidP="00630193">
            <w:pPr>
              <w:pStyle w:val="rowtabella0"/>
              <w:rPr>
                <w:color w:val="002060"/>
              </w:rPr>
            </w:pPr>
            <w:r w:rsidRPr="00676647">
              <w:rPr>
                <w:color w:val="002060"/>
              </w:rPr>
              <w:t>VIA ALESSANDRO MANZONI</w:t>
            </w:r>
          </w:p>
        </w:tc>
      </w:tr>
    </w:tbl>
    <w:p w14:paraId="7DD6EE67" w14:textId="77777777" w:rsidR="00A86CD6" w:rsidRPr="00676647" w:rsidRDefault="00A86CD6" w:rsidP="00A86CD6">
      <w:pPr>
        <w:pStyle w:val="breakline"/>
        <w:rPr>
          <w:rFonts w:eastAsiaTheme="minorEastAsia"/>
          <w:color w:val="002060"/>
        </w:rPr>
      </w:pPr>
    </w:p>
    <w:p w14:paraId="3984EDF0" w14:textId="77777777" w:rsidR="00A86CD6" w:rsidRPr="00676647" w:rsidRDefault="00A86CD6" w:rsidP="00A86CD6">
      <w:pPr>
        <w:pStyle w:val="breakline"/>
        <w:rPr>
          <w:color w:val="002060"/>
        </w:rPr>
      </w:pPr>
    </w:p>
    <w:p w14:paraId="3BA8E83B" w14:textId="77777777" w:rsidR="00A86CD6" w:rsidRPr="00676647" w:rsidRDefault="00A86CD6" w:rsidP="00A86CD6">
      <w:pPr>
        <w:pStyle w:val="breakline"/>
        <w:rPr>
          <w:color w:val="002060"/>
        </w:rPr>
      </w:pPr>
    </w:p>
    <w:p w14:paraId="59E1E351" w14:textId="77777777" w:rsidR="00A86CD6" w:rsidRPr="00676647" w:rsidRDefault="00A86CD6" w:rsidP="00A86CD6">
      <w:pPr>
        <w:pStyle w:val="sottotitolocampionato10"/>
        <w:rPr>
          <w:color w:val="002060"/>
        </w:rPr>
      </w:pPr>
      <w:r w:rsidRPr="00676647">
        <w:rPr>
          <w:color w:val="002060"/>
        </w:rPr>
        <w:t>GIRONE E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2"/>
        <w:gridCol w:w="385"/>
        <w:gridCol w:w="898"/>
        <w:gridCol w:w="1175"/>
        <w:gridCol w:w="1548"/>
        <w:gridCol w:w="1566"/>
      </w:tblGrid>
      <w:tr w:rsidR="00A86CD6" w:rsidRPr="00676647" w14:paraId="607E96C2"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A89FE"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CC0DE"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FFE8F"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57BBB"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88F39"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B52D3"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54FAD"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27A45894"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6A746E" w14:textId="77777777" w:rsidR="00A86CD6" w:rsidRPr="00676647" w:rsidRDefault="00A86CD6" w:rsidP="00630193">
            <w:pPr>
              <w:pStyle w:val="rowtabella0"/>
              <w:rPr>
                <w:color w:val="002060"/>
              </w:rPr>
            </w:pPr>
            <w:r w:rsidRPr="00676647">
              <w:rPr>
                <w:color w:val="002060"/>
              </w:rPr>
              <w:t>FUTSAL L.C.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0185A3" w14:textId="77777777" w:rsidR="00A86CD6" w:rsidRPr="00676647" w:rsidRDefault="00A86CD6" w:rsidP="00630193">
            <w:pPr>
              <w:pStyle w:val="rowtabella0"/>
              <w:rPr>
                <w:color w:val="002060"/>
              </w:rPr>
            </w:pPr>
            <w:r w:rsidRPr="00676647">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70AACA" w14:textId="77777777" w:rsidR="00A86CD6" w:rsidRPr="00676647" w:rsidRDefault="00A86CD6" w:rsidP="00630193">
            <w:pPr>
              <w:pStyle w:val="rowtabella0"/>
              <w:jc w:val="center"/>
              <w:rPr>
                <w:color w:val="002060"/>
              </w:rPr>
            </w:pPr>
            <w:r w:rsidRPr="0067664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54C26D" w14:textId="77777777" w:rsidR="00A86CD6" w:rsidRPr="00676647" w:rsidRDefault="00A86CD6" w:rsidP="00630193">
            <w:pPr>
              <w:pStyle w:val="rowtabella0"/>
              <w:rPr>
                <w:color w:val="002060"/>
              </w:rPr>
            </w:pPr>
            <w:r w:rsidRPr="00676647">
              <w:rPr>
                <w:color w:val="002060"/>
              </w:rPr>
              <w:t>01/03/2024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B3AE89" w14:textId="77777777" w:rsidR="00A86CD6" w:rsidRPr="00676647" w:rsidRDefault="00A86CD6" w:rsidP="00630193">
            <w:pPr>
              <w:pStyle w:val="rowtabella0"/>
              <w:rPr>
                <w:color w:val="002060"/>
              </w:rPr>
            </w:pPr>
            <w:r w:rsidRPr="00676647">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B7690" w14:textId="77777777" w:rsidR="00A86CD6" w:rsidRPr="00676647" w:rsidRDefault="00A86CD6" w:rsidP="00630193">
            <w:pPr>
              <w:pStyle w:val="rowtabella0"/>
              <w:rPr>
                <w:color w:val="002060"/>
              </w:rPr>
            </w:pPr>
            <w:r w:rsidRPr="00676647">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06661" w14:textId="77777777" w:rsidR="00A86CD6" w:rsidRPr="00676647" w:rsidRDefault="00A86CD6" w:rsidP="00630193">
            <w:pPr>
              <w:pStyle w:val="rowtabella0"/>
              <w:rPr>
                <w:color w:val="002060"/>
              </w:rPr>
            </w:pPr>
            <w:r w:rsidRPr="00676647">
              <w:rPr>
                <w:color w:val="002060"/>
              </w:rPr>
              <w:t>VIA CORRADI</w:t>
            </w:r>
          </w:p>
        </w:tc>
      </w:tr>
      <w:tr w:rsidR="00A86CD6" w:rsidRPr="00676647" w14:paraId="779A368B"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E6E83A" w14:textId="77777777" w:rsidR="00A86CD6" w:rsidRPr="00676647" w:rsidRDefault="00A86CD6" w:rsidP="00630193">
            <w:pPr>
              <w:pStyle w:val="rowtabella0"/>
              <w:rPr>
                <w:color w:val="002060"/>
              </w:rPr>
            </w:pPr>
            <w:r w:rsidRPr="00676647">
              <w:rPr>
                <w:color w:val="002060"/>
              </w:rPr>
              <w:lastRenderedPageBreak/>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67D755" w14:textId="77777777" w:rsidR="00A86CD6" w:rsidRPr="00676647" w:rsidRDefault="00A86CD6" w:rsidP="00630193">
            <w:pPr>
              <w:pStyle w:val="rowtabella0"/>
              <w:rPr>
                <w:color w:val="002060"/>
              </w:rPr>
            </w:pPr>
            <w:r w:rsidRPr="00676647">
              <w:rPr>
                <w:color w:val="002060"/>
              </w:rPr>
              <w:t>AMICI 84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BC9EB1"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20925D" w14:textId="77777777" w:rsidR="00A86CD6" w:rsidRPr="00676647" w:rsidRDefault="00A86CD6" w:rsidP="00630193">
            <w:pPr>
              <w:pStyle w:val="rowtabella0"/>
              <w:rPr>
                <w:color w:val="002060"/>
              </w:rPr>
            </w:pPr>
            <w:r w:rsidRPr="00676647">
              <w:rPr>
                <w:color w:val="002060"/>
              </w:rPr>
              <w:t>01/03/2024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9BDE1E" w14:textId="77777777" w:rsidR="00A86CD6" w:rsidRPr="00676647" w:rsidRDefault="00A86CD6" w:rsidP="00630193">
            <w:pPr>
              <w:pStyle w:val="rowtabella0"/>
              <w:rPr>
                <w:color w:val="002060"/>
              </w:rPr>
            </w:pPr>
            <w:r w:rsidRPr="00676647">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A4F7B2" w14:textId="77777777" w:rsidR="00A86CD6" w:rsidRPr="00676647" w:rsidRDefault="00A86CD6" w:rsidP="00630193">
            <w:pPr>
              <w:pStyle w:val="rowtabella0"/>
              <w:rPr>
                <w:color w:val="002060"/>
              </w:rPr>
            </w:pPr>
            <w:r w:rsidRPr="0067664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BF367D" w14:textId="77777777" w:rsidR="00A86CD6" w:rsidRPr="00676647" w:rsidRDefault="00A86CD6" w:rsidP="00630193">
            <w:pPr>
              <w:pStyle w:val="rowtabella0"/>
              <w:rPr>
                <w:color w:val="002060"/>
              </w:rPr>
            </w:pPr>
            <w:r w:rsidRPr="00676647">
              <w:rPr>
                <w:color w:val="002060"/>
              </w:rPr>
              <w:t xml:space="preserve">LOC.MONTEROCCO VIA </w:t>
            </w:r>
            <w:proofErr w:type="gramStart"/>
            <w:r w:rsidRPr="00676647">
              <w:rPr>
                <w:color w:val="002060"/>
              </w:rPr>
              <w:t>A.MANCINI</w:t>
            </w:r>
            <w:proofErr w:type="gramEnd"/>
          </w:p>
        </w:tc>
      </w:tr>
      <w:tr w:rsidR="00A86CD6" w:rsidRPr="00676647" w14:paraId="47A2E279"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2B6A3B" w14:textId="77777777" w:rsidR="00A86CD6" w:rsidRPr="00676647" w:rsidRDefault="00A86CD6" w:rsidP="00630193">
            <w:pPr>
              <w:pStyle w:val="rowtabella0"/>
              <w:rPr>
                <w:color w:val="002060"/>
              </w:rPr>
            </w:pPr>
            <w:r w:rsidRPr="00676647">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973D77" w14:textId="77777777" w:rsidR="00A86CD6" w:rsidRPr="00676647" w:rsidRDefault="00A86CD6" w:rsidP="00630193">
            <w:pPr>
              <w:pStyle w:val="rowtabella0"/>
              <w:rPr>
                <w:color w:val="002060"/>
              </w:rPr>
            </w:pPr>
            <w:r w:rsidRPr="00676647">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1DC496"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0B9DD6"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B2F195" w14:textId="77777777" w:rsidR="00A86CD6" w:rsidRPr="00676647" w:rsidRDefault="00A86CD6" w:rsidP="00630193">
            <w:pPr>
              <w:pStyle w:val="rowtabella0"/>
              <w:rPr>
                <w:color w:val="002060"/>
              </w:rPr>
            </w:pPr>
            <w:r w:rsidRPr="00676647">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EACEF8" w14:textId="77777777" w:rsidR="00A86CD6" w:rsidRPr="00676647" w:rsidRDefault="00A86CD6" w:rsidP="00630193">
            <w:pPr>
              <w:pStyle w:val="rowtabella0"/>
              <w:rPr>
                <w:color w:val="002060"/>
              </w:rPr>
            </w:pPr>
            <w:r w:rsidRPr="0067664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130B3B" w14:textId="77777777" w:rsidR="00A86CD6" w:rsidRPr="00676647" w:rsidRDefault="00A86CD6" w:rsidP="00630193">
            <w:pPr>
              <w:pStyle w:val="rowtabella0"/>
              <w:rPr>
                <w:color w:val="002060"/>
              </w:rPr>
            </w:pPr>
            <w:r w:rsidRPr="00676647">
              <w:rPr>
                <w:color w:val="002060"/>
              </w:rPr>
              <w:t>VIA DELL IRIS</w:t>
            </w:r>
          </w:p>
        </w:tc>
      </w:tr>
      <w:tr w:rsidR="00A86CD6" w:rsidRPr="00676647" w14:paraId="17366A53"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D72887" w14:textId="77777777" w:rsidR="00A86CD6" w:rsidRPr="00676647" w:rsidRDefault="00A86CD6" w:rsidP="00630193">
            <w:pPr>
              <w:pStyle w:val="rowtabella0"/>
              <w:rPr>
                <w:color w:val="002060"/>
              </w:rPr>
            </w:pPr>
            <w:r w:rsidRPr="00676647">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3AA473" w14:textId="77777777" w:rsidR="00A86CD6" w:rsidRPr="00676647" w:rsidRDefault="00A86CD6" w:rsidP="00630193">
            <w:pPr>
              <w:pStyle w:val="rowtabella0"/>
              <w:rPr>
                <w:color w:val="002060"/>
              </w:rPr>
            </w:pPr>
            <w:r w:rsidRPr="00676647">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C3AEB5"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125B47" w14:textId="77777777" w:rsidR="00A86CD6" w:rsidRPr="00676647" w:rsidRDefault="00A86CD6" w:rsidP="00630193">
            <w:pPr>
              <w:pStyle w:val="rowtabella0"/>
              <w:rPr>
                <w:color w:val="002060"/>
              </w:rPr>
            </w:pPr>
            <w:r w:rsidRPr="00676647">
              <w:rPr>
                <w:color w:val="002060"/>
              </w:rPr>
              <w:t>01/03/2024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4480A5" w14:textId="77777777" w:rsidR="00A86CD6" w:rsidRPr="00676647" w:rsidRDefault="00A86CD6" w:rsidP="00630193">
            <w:pPr>
              <w:pStyle w:val="rowtabella0"/>
              <w:rPr>
                <w:color w:val="002060"/>
              </w:rPr>
            </w:pPr>
            <w:r w:rsidRPr="00676647">
              <w:rPr>
                <w:color w:val="002060"/>
              </w:rPr>
              <w:t>5670 PALESTRA COMUNALE VANNICOLA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080938" w14:textId="77777777" w:rsidR="00A86CD6" w:rsidRPr="00676647" w:rsidRDefault="00A86CD6" w:rsidP="00630193">
            <w:pPr>
              <w:pStyle w:val="rowtabella0"/>
              <w:rPr>
                <w:color w:val="002060"/>
              </w:rPr>
            </w:pPr>
            <w:r w:rsidRPr="00676647">
              <w:rPr>
                <w:color w:val="002060"/>
              </w:rPr>
              <w:t>OFFIDA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566391" w14:textId="77777777" w:rsidR="00A86CD6" w:rsidRPr="00676647" w:rsidRDefault="00A86CD6" w:rsidP="00630193">
            <w:pPr>
              <w:pStyle w:val="rowtabella0"/>
              <w:rPr>
                <w:color w:val="002060"/>
              </w:rPr>
            </w:pPr>
            <w:r w:rsidRPr="00676647">
              <w:rPr>
                <w:color w:val="002060"/>
              </w:rPr>
              <w:t>VIA MARTIRI DELLA RESISTENZA</w:t>
            </w:r>
          </w:p>
        </w:tc>
      </w:tr>
      <w:tr w:rsidR="00A86CD6" w:rsidRPr="00676647" w14:paraId="6137F9D1"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99B1EB" w14:textId="77777777" w:rsidR="00A86CD6" w:rsidRPr="00676647" w:rsidRDefault="00A86CD6" w:rsidP="00630193">
            <w:pPr>
              <w:pStyle w:val="rowtabella0"/>
              <w:rPr>
                <w:color w:val="002060"/>
              </w:rPr>
            </w:pPr>
            <w:r w:rsidRPr="00676647">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4B4DF4" w14:textId="77777777" w:rsidR="00A86CD6" w:rsidRPr="00676647" w:rsidRDefault="00A86CD6" w:rsidP="00630193">
            <w:pPr>
              <w:pStyle w:val="rowtabella0"/>
              <w:rPr>
                <w:color w:val="002060"/>
              </w:rPr>
            </w:pPr>
            <w:r w:rsidRPr="00676647">
              <w:rPr>
                <w:color w:val="002060"/>
              </w:rPr>
              <w:t>ATLETICO ASCOLI 2000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FA4B5A"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29A100" w14:textId="77777777" w:rsidR="00A86CD6" w:rsidRPr="00676647" w:rsidRDefault="00A86CD6" w:rsidP="00630193">
            <w:pPr>
              <w:pStyle w:val="rowtabella0"/>
              <w:rPr>
                <w:color w:val="002060"/>
              </w:rPr>
            </w:pPr>
            <w:r w:rsidRPr="00676647">
              <w:rPr>
                <w:color w:val="002060"/>
              </w:rPr>
              <w:t>01/03/2024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1246A7" w14:textId="77777777" w:rsidR="00A86CD6" w:rsidRPr="00676647" w:rsidRDefault="00A86CD6" w:rsidP="00630193">
            <w:pPr>
              <w:pStyle w:val="rowtabella0"/>
              <w:rPr>
                <w:color w:val="002060"/>
              </w:rPr>
            </w:pPr>
            <w:r w:rsidRPr="00676647">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2D63B6" w14:textId="77777777" w:rsidR="00A86CD6" w:rsidRPr="00676647" w:rsidRDefault="00A86CD6" w:rsidP="00630193">
            <w:pPr>
              <w:pStyle w:val="rowtabella0"/>
              <w:rPr>
                <w:color w:val="002060"/>
              </w:rPr>
            </w:pPr>
            <w:r w:rsidRPr="00676647">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571E74" w14:textId="77777777" w:rsidR="00A86CD6" w:rsidRPr="00676647" w:rsidRDefault="00A86CD6" w:rsidP="00630193">
            <w:pPr>
              <w:pStyle w:val="rowtabella0"/>
              <w:rPr>
                <w:color w:val="002060"/>
              </w:rPr>
            </w:pPr>
            <w:r w:rsidRPr="00676647">
              <w:rPr>
                <w:color w:val="002060"/>
              </w:rPr>
              <w:t>VIA SALVO D'ACQUISTO</w:t>
            </w:r>
          </w:p>
        </w:tc>
      </w:tr>
      <w:tr w:rsidR="00A86CD6" w:rsidRPr="00676647" w14:paraId="135881BD"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77B12D" w14:textId="77777777" w:rsidR="00A86CD6" w:rsidRPr="00676647" w:rsidRDefault="00A86CD6" w:rsidP="00630193">
            <w:pPr>
              <w:pStyle w:val="rowtabella0"/>
              <w:rPr>
                <w:color w:val="002060"/>
              </w:rPr>
            </w:pPr>
            <w:r w:rsidRPr="00676647">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D4D48D" w14:textId="77777777" w:rsidR="00A86CD6" w:rsidRPr="00676647" w:rsidRDefault="00A86CD6" w:rsidP="00630193">
            <w:pPr>
              <w:pStyle w:val="rowtabella0"/>
              <w:rPr>
                <w:color w:val="002060"/>
              </w:rPr>
            </w:pPr>
            <w:r w:rsidRPr="00676647">
              <w:rPr>
                <w:color w:val="002060"/>
              </w:rPr>
              <w:t>BOCASTRUM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EB10D1"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F11BD5" w14:textId="77777777" w:rsidR="00A86CD6" w:rsidRPr="00676647" w:rsidRDefault="00A86CD6" w:rsidP="00630193">
            <w:pPr>
              <w:pStyle w:val="rowtabella0"/>
              <w:rPr>
                <w:color w:val="002060"/>
              </w:rPr>
            </w:pPr>
            <w:r w:rsidRPr="00676647">
              <w:rPr>
                <w:color w:val="002060"/>
              </w:rPr>
              <w:t>01/03/2024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C5A899" w14:textId="77777777" w:rsidR="00A86CD6" w:rsidRPr="00676647" w:rsidRDefault="00A86CD6" w:rsidP="00630193">
            <w:pPr>
              <w:pStyle w:val="rowtabella0"/>
              <w:rPr>
                <w:color w:val="002060"/>
              </w:rPr>
            </w:pPr>
            <w:r w:rsidRPr="00676647">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E1D6EA" w14:textId="77777777" w:rsidR="00A86CD6" w:rsidRPr="00676647" w:rsidRDefault="00A86CD6" w:rsidP="00630193">
            <w:pPr>
              <w:pStyle w:val="rowtabella0"/>
              <w:rPr>
                <w:color w:val="002060"/>
              </w:rPr>
            </w:pPr>
            <w:r w:rsidRPr="00676647">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FEA6FA" w14:textId="77777777" w:rsidR="00A86CD6" w:rsidRPr="00676647" w:rsidRDefault="00A86CD6" w:rsidP="00630193">
            <w:pPr>
              <w:pStyle w:val="rowtabella0"/>
              <w:rPr>
                <w:color w:val="002060"/>
              </w:rPr>
            </w:pPr>
            <w:r w:rsidRPr="00676647">
              <w:rPr>
                <w:color w:val="002060"/>
              </w:rPr>
              <w:t>VIA SGATTONI - CONTR.RAGNOLA</w:t>
            </w:r>
          </w:p>
        </w:tc>
      </w:tr>
      <w:tr w:rsidR="00A86CD6" w:rsidRPr="00676647" w14:paraId="4256869E"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75FCFC" w14:textId="77777777" w:rsidR="00A86CD6" w:rsidRPr="00676647" w:rsidRDefault="00A86CD6" w:rsidP="00630193">
            <w:pPr>
              <w:pStyle w:val="rowtabella0"/>
              <w:rPr>
                <w:color w:val="002060"/>
              </w:rPr>
            </w:pPr>
            <w:r w:rsidRPr="00676647">
              <w:rPr>
                <w:color w:val="002060"/>
              </w:rPr>
              <w:t>TRUENTIN LAMA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773AC5" w14:textId="77777777" w:rsidR="00A86CD6" w:rsidRPr="00676647" w:rsidRDefault="00A86CD6" w:rsidP="00630193">
            <w:pPr>
              <w:pStyle w:val="rowtabella0"/>
              <w:rPr>
                <w:color w:val="002060"/>
              </w:rPr>
            </w:pPr>
            <w:r w:rsidRPr="00676647">
              <w:rPr>
                <w:color w:val="002060"/>
              </w:rPr>
              <w:t>SAMBENEDETTESE BEACH SOCC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166EA2"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F193E" w14:textId="77777777" w:rsidR="00A86CD6" w:rsidRPr="00676647" w:rsidRDefault="00A86CD6" w:rsidP="00630193">
            <w:pPr>
              <w:pStyle w:val="rowtabella0"/>
              <w:rPr>
                <w:color w:val="002060"/>
              </w:rPr>
            </w:pPr>
            <w:r w:rsidRPr="00676647">
              <w:rPr>
                <w:color w:val="002060"/>
              </w:rPr>
              <w:t>01/03/2024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81193" w14:textId="77777777" w:rsidR="00A86CD6" w:rsidRPr="00676647" w:rsidRDefault="00A86CD6" w:rsidP="00630193">
            <w:pPr>
              <w:pStyle w:val="rowtabella0"/>
              <w:rPr>
                <w:color w:val="002060"/>
              </w:rPr>
            </w:pPr>
            <w:r w:rsidRPr="00676647">
              <w:rPr>
                <w:color w:val="002060"/>
              </w:rPr>
              <w:t>5738 PALESTRA COM.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71B22" w14:textId="77777777" w:rsidR="00A86CD6" w:rsidRPr="00676647" w:rsidRDefault="00A86CD6" w:rsidP="00630193">
            <w:pPr>
              <w:pStyle w:val="rowtabella0"/>
              <w:rPr>
                <w:color w:val="002060"/>
              </w:rPr>
            </w:pPr>
            <w:r w:rsidRPr="00676647">
              <w:rPr>
                <w:color w:val="002060"/>
              </w:rPr>
              <w:t>CASTEL DI LAMA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089C08" w14:textId="77777777" w:rsidR="00A86CD6" w:rsidRPr="00676647" w:rsidRDefault="00A86CD6" w:rsidP="00630193">
            <w:pPr>
              <w:pStyle w:val="rowtabella0"/>
              <w:rPr>
                <w:color w:val="002060"/>
              </w:rPr>
            </w:pPr>
            <w:r w:rsidRPr="00676647">
              <w:rPr>
                <w:color w:val="002060"/>
              </w:rPr>
              <w:t>VIA ADIGE, 35</w:t>
            </w:r>
          </w:p>
        </w:tc>
      </w:tr>
    </w:tbl>
    <w:p w14:paraId="3EFD162A" w14:textId="77777777" w:rsidR="00A86CD6" w:rsidRPr="00581B3A" w:rsidRDefault="00A86CD6" w:rsidP="0035480B">
      <w:pPr>
        <w:pStyle w:val="breakline"/>
        <w:rPr>
          <w:rFonts w:eastAsiaTheme="minorEastAsia"/>
          <w:color w:val="002060"/>
        </w:rPr>
      </w:pPr>
    </w:p>
    <w:p w14:paraId="07CE601E" w14:textId="77777777" w:rsidR="0035480B" w:rsidRPr="00581B3A" w:rsidRDefault="0035480B" w:rsidP="0035480B">
      <w:pPr>
        <w:pStyle w:val="breakline"/>
        <w:rPr>
          <w:color w:val="002060"/>
        </w:rPr>
      </w:pPr>
    </w:p>
    <w:p w14:paraId="2442151E" w14:textId="5CABC5E6" w:rsidR="0035480B" w:rsidRPr="00581B3A" w:rsidRDefault="0035480B" w:rsidP="00A86CD6">
      <w:pPr>
        <w:pStyle w:val="titolocampionato0"/>
        <w:shd w:val="clear" w:color="auto" w:fill="CCCCCC"/>
        <w:spacing w:before="80" w:after="40"/>
        <w:rPr>
          <w:color w:val="002060"/>
        </w:rPr>
      </w:pPr>
      <w:r w:rsidRPr="00581B3A">
        <w:rPr>
          <w:color w:val="002060"/>
        </w:rPr>
        <w:t>REGIONALE CALCIO A 5 FEMMINILE</w:t>
      </w:r>
    </w:p>
    <w:p w14:paraId="1630E6A2" w14:textId="77777777" w:rsidR="0035480B" w:rsidRPr="00581B3A" w:rsidRDefault="0035480B" w:rsidP="0035480B">
      <w:pPr>
        <w:pStyle w:val="titoloprinc0"/>
        <w:rPr>
          <w:color w:val="002060"/>
        </w:rPr>
      </w:pPr>
      <w:r w:rsidRPr="00581B3A">
        <w:rPr>
          <w:color w:val="002060"/>
        </w:rPr>
        <w:t>RISULTATI</w:t>
      </w:r>
    </w:p>
    <w:p w14:paraId="6D0C9A4F" w14:textId="77777777" w:rsidR="0035480B" w:rsidRPr="00581B3A" w:rsidRDefault="0035480B" w:rsidP="0035480B">
      <w:pPr>
        <w:pStyle w:val="breakline"/>
        <w:rPr>
          <w:color w:val="002060"/>
        </w:rPr>
      </w:pPr>
    </w:p>
    <w:p w14:paraId="1788B127" w14:textId="77777777" w:rsidR="0035480B" w:rsidRPr="00581B3A" w:rsidRDefault="0035480B" w:rsidP="0035480B">
      <w:pPr>
        <w:pStyle w:val="sottotitolocampionato10"/>
        <w:rPr>
          <w:color w:val="002060"/>
        </w:rPr>
      </w:pPr>
      <w:r w:rsidRPr="00581B3A">
        <w:rPr>
          <w:color w:val="002060"/>
        </w:rPr>
        <w:t>RISULTATI UFFICIALI GARE DEL 24/02/2024</w:t>
      </w:r>
    </w:p>
    <w:p w14:paraId="5C7706E6" w14:textId="77777777" w:rsidR="0035480B" w:rsidRPr="0035480B" w:rsidRDefault="0035480B" w:rsidP="0035480B">
      <w:pPr>
        <w:pStyle w:val="sottotitolocampionato20"/>
        <w:spacing w:before="0" w:beforeAutospacing="0" w:after="0" w:afterAutospacing="0"/>
        <w:rPr>
          <w:rFonts w:ascii="Arial" w:hAnsi="Arial" w:cs="Arial"/>
          <w:color w:val="002060"/>
          <w:sz w:val="20"/>
          <w:szCs w:val="20"/>
        </w:rPr>
      </w:pPr>
      <w:r w:rsidRPr="0035480B">
        <w:rPr>
          <w:rFonts w:ascii="Arial" w:hAnsi="Arial" w:cs="Arial"/>
          <w:color w:val="002060"/>
          <w:sz w:val="20"/>
          <w:szCs w:val="20"/>
        </w:rPr>
        <w:t>Si trascrivono qui di seguito i risultati ufficiali delle gare disputate</w:t>
      </w:r>
    </w:p>
    <w:p w14:paraId="26BA75A6" w14:textId="77777777" w:rsidR="0035480B" w:rsidRPr="00581B3A" w:rsidRDefault="0035480B" w:rsidP="0035480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5480B" w:rsidRPr="00581B3A" w14:paraId="0190249D" w14:textId="77777777" w:rsidTr="006301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69A8F476"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023C4" w14:textId="77777777" w:rsidR="0035480B" w:rsidRPr="00581B3A" w:rsidRDefault="0035480B" w:rsidP="00630193">
                  <w:pPr>
                    <w:pStyle w:val="headertabella0"/>
                    <w:rPr>
                      <w:color w:val="002060"/>
                    </w:rPr>
                  </w:pPr>
                  <w:r w:rsidRPr="00581B3A">
                    <w:rPr>
                      <w:color w:val="002060"/>
                    </w:rPr>
                    <w:t>GIRONE A - 6 Giornata - R</w:t>
                  </w:r>
                </w:p>
              </w:tc>
            </w:tr>
            <w:tr w:rsidR="0035480B" w:rsidRPr="00581B3A" w14:paraId="6115AEAB" w14:textId="77777777" w:rsidTr="006301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B7400A" w14:textId="77777777" w:rsidR="0035480B" w:rsidRPr="00581B3A" w:rsidRDefault="0035480B" w:rsidP="00630193">
                  <w:pPr>
                    <w:pStyle w:val="rowtabella0"/>
                    <w:rPr>
                      <w:color w:val="002060"/>
                    </w:rPr>
                  </w:pPr>
                  <w:r w:rsidRPr="00581B3A">
                    <w:rPr>
                      <w:color w:val="002060"/>
                    </w:rPr>
                    <w:t>CARISSIMI 2016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208C0F" w14:textId="77777777" w:rsidR="0035480B" w:rsidRPr="00581B3A" w:rsidRDefault="0035480B" w:rsidP="00630193">
                  <w:pPr>
                    <w:pStyle w:val="rowtabella0"/>
                    <w:rPr>
                      <w:color w:val="002060"/>
                    </w:rPr>
                  </w:pPr>
                  <w:r w:rsidRPr="00581B3A">
                    <w:rPr>
                      <w:color w:val="002060"/>
                    </w:rPr>
                    <w:t>- SANTA MARIA APPARENTE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9FFC8" w14:textId="77777777" w:rsidR="0035480B" w:rsidRPr="00581B3A" w:rsidRDefault="0035480B" w:rsidP="00630193">
                  <w:pPr>
                    <w:pStyle w:val="rowtabella0"/>
                    <w:jc w:val="center"/>
                    <w:rPr>
                      <w:color w:val="002060"/>
                    </w:rPr>
                  </w:pPr>
                  <w:r w:rsidRPr="00581B3A">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65772" w14:textId="77777777" w:rsidR="0035480B" w:rsidRPr="00581B3A" w:rsidRDefault="0035480B" w:rsidP="00630193">
                  <w:pPr>
                    <w:pStyle w:val="rowtabella0"/>
                    <w:jc w:val="center"/>
                    <w:rPr>
                      <w:color w:val="002060"/>
                    </w:rPr>
                  </w:pPr>
                  <w:r w:rsidRPr="00581B3A">
                    <w:rPr>
                      <w:color w:val="002060"/>
                    </w:rPr>
                    <w:t> </w:t>
                  </w:r>
                </w:p>
              </w:tc>
            </w:tr>
            <w:tr w:rsidR="0035480B" w:rsidRPr="00581B3A" w14:paraId="7E8819E7"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DABE0D" w14:textId="77777777" w:rsidR="0035480B" w:rsidRPr="00581B3A" w:rsidRDefault="0035480B" w:rsidP="00630193">
                  <w:pPr>
                    <w:pStyle w:val="rowtabella0"/>
                    <w:rPr>
                      <w:color w:val="002060"/>
                    </w:rPr>
                  </w:pPr>
                  <w:r w:rsidRPr="00581B3A">
                    <w:rPr>
                      <w:color w:val="002060"/>
                    </w:rPr>
                    <w:t>(1) 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B9A9BA" w14:textId="77777777" w:rsidR="0035480B" w:rsidRPr="00581B3A" w:rsidRDefault="0035480B" w:rsidP="00630193">
                  <w:pPr>
                    <w:pStyle w:val="rowtabella0"/>
                    <w:rPr>
                      <w:color w:val="002060"/>
                    </w:rPr>
                  </w:pPr>
                  <w:r w:rsidRPr="00581B3A">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B11678" w14:textId="77777777" w:rsidR="0035480B" w:rsidRPr="00581B3A" w:rsidRDefault="0035480B" w:rsidP="00630193">
                  <w:pPr>
                    <w:pStyle w:val="rowtabella0"/>
                    <w:jc w:val="center"/>
                    <w:rPr>
                      <w:color w:val="002060"/>
                    </w:rPr>
                  </w:pPr>
                  <w:r w:rsidRPr="00581B3A">
                    <w:rPr>
                      <w:color w:val="002060"/>
                    </w:rPr>
                    <w:t>1 - 16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B7C187" w14:textId="77777777" w:rsidR="0035480B" w:rsidRPr="00581B3A" w:rsidRDefault="0035480B" w:rsidP="00630193">
                  <w:pPr>
                    <w:pStyle w:val="rowtabella0"/>
                    <w:jc w:val="center"/>
                    <w:rPr>
                      <w:color w:val="002060"/>
                    </w:rPr>
                  </w:pPr>
                  <w:r w:rsidRPr="00581B3A">
                    <w:rPr>
                      <w:color w:val="002060"/>
                    </w:rPr>
                    <w:t> </w:t>
                  </w:r>
                </w:p>
              </w:tc>
            </w:tr>
            <w:tr w:rsidR="0035480B" w:rsidRPr="00581B3A" w14:paraId="56751993"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56A628" w14:textId="77777777" w:rsidR="0035480B" w:rsidRPr="00581B3A" w:rsidRDefault="0035480B" w:rsidP="00630193">
                  <w:pPr>
                    <w:pStyle w:val="rowtabella0"/>
                    <w:rPr>
                      <w:color w:val="002060"/>
                    </w:rPr>
                  </w:pPr>
                  <w:r w:rsidRPr="00581B3A">
                    <w:rPr>
                      <w:color w:val="002060"/>
                    </w:rPr>
                    <w:t>(1) 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313476" w14:textId="77777777" w:rsidR="0035480B" w:rsidRPr="00581B3A" w:rsidRDefault="0035480B" w:rsidP="00630193">
                  <w:pPr>
                    <w:pStyle w:val="rowtabella0"/>
                    <w:rPr>
                      <w:color w:val="002060"/>
                    </w:rPr>
                  </w:pPr>
                  <w:r w:rsidRPr="00581B3A">
                    <w:rPr>
                      <w:color w:val="002060"/>
                    </w:rPr>
                    <w:t>- SANTANGIOLESE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B643DF" w14:textId="77777777" w:rsidR="0035480B" w:rsidRPr="00581B3A" w:rsidRDefault="0035480B" w:rsidP="00630193">
                  <w:pPr>
                    <w:pStyle w:val="rowtabella0"/>
                    <w:jc w:val="center"/>
                    <w:rPr>
                      <w:color w:val="002060"/>
                    </w:rPr>
                  </w:pPr>
                  <w:r w:rsidRPr="00581B3A">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5693E9" w14:textId="77777777" w:rsidR="0035480B" w:rsidRPr="00581B3A" w:rsidRDefault="0035480B" w:rsidP="00630193">
                  <w:pPr>
                    <w:pStyle w:val="rowtabella0"/>
                    <w:jc w:val="center"/>
                    <w:rPr>
                      <w:color w:val="002060"/>
                    </w:rPr>
                  </w:pPr>
                  <w:r w:rsidRPr="00581B3A">
                    <w:rPr>
                      <w:color w:val="002060"/>
                    </w:rPr>
                    <w:t> </w:t>
                  </w:r>
                </w:p>
              </w:tc>
            </w:tr>
            <w:tr w:rsidR="0035480B" w:rsidRPr="00581B3A" w14:paraId="6693D029"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6304A0" w14:textId="77777777" w:rsidR="0035480B" w:rsidRPr="00581B3A" w:rsidRDefault="0035480B" w:rsidP="00630193">
                  <w:pPr>
                    <w:pStyle w:val="rowtabella0"/>
                    <w:rPr>
                      <w:color w:val="002060"/>
                    </w:rPr>
                  </w:pPr>
                  <w:r w:rsidRPr="00581B3A">
                    <w:rPr>
                      <w:color w:val="002060"/>
                    </w:rPr>
                    <w:t>(1) POL. KAIROS 3 MONTI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B5615E" w14:textId="77777777" w:rsidR="0035480B" w:rsidRPr="00581B3A" w:rsidRDefault="0035480B" w:rsidP="00630193">
                  <w:pPr>
                    <w:pStyle w:val="rowtabella0"/>
                    <w:rPr>
                      <w:color w:val="002060"/>
                    </w:rPr>
                  </w:pPr>
                  <w:r w:rsidRPr="00581B3A">
                    <w:rPr>
                      <w:color w:val="002060"/>
                    </w:rPr>
                    <w:t>-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651490" w14:textId="77777777" w:rsidR="0035480B" w:rsidRPr="00581B3A" w:rsidRDefault="0035480B" w:rsidP="00630193">
                  <w:pPr>
                    <w:pStyle w:val="rowtabella0"/>
                    <w:jc w:val="center"/>
                    <w:rPr>
                      <w:color w:val="002060"/>
                    </w:rPr>
                  </w:pPr>
                  <w:r w:rsidRPr="00581B3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D2A1BD" w14:textId="77777777" w:rsidR="0035480B" w:rsidRPr="00581B3A" w:rsidRDefault="0035480B" w:rsidP="00630193">
                  <w:pPr>
                    <w:pStyle w:val="rowtabella0"/>
                    <w:jc w:val="center"/>
                    <w:rPr>
                      <w:color w:val="002060"/>
                    </w:rPr>
                  </w:pPr>
                  <w:r w:rsidRPr="00581B3A">
                    <w:rPr>
                      <w:color w:val="002060"/>
                    </w:rPr>
                    <w:t> </w:t>
                  </w:r>
                </w:p>
              </w:tc>
            </w:tr>
            <w:tr w:rsidR="0035480B" w:rsidRPr="00581B3A" w14:paraId="6E499398"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A5A284" w14:textId="77777777" w:rsidR="0035480B" w:rsidRPr="00581B3A" w:rsidRDefault="0035480B" w:rsidP="00630193">
                  <w:pPr>
                    <w:pStyle w:val="rowtabella0"/>
                    <w:rPr>
                      <w:color w:val="002060"/>
                    </w:rPr>
                  </w:pPr>
                  <w:r w:rsidRPr="00581B3A">
                    <w:rPr>
                      <w:color w:val="002060"/>
                    </w:rPr>
                    <w:t>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5871D4" w14:textId="77777777" w:rsidR="0035480B" w:rsidRPr="00581B3A" w:rsidRDefault="0035480B" w:rsidP="00630193">
                  <w:pPr>
                    <w:pStyle w:val="rowtabella0"/>
                    <w:rPr>
                      <w:color w:val="002060"/>
                    </w:rPr>
                  </w:pPr>
                  <w:r w:rsidRPr="00581B3A">
                    <w:rPr>
                      <w:color w:val="002060"/>
                    </w:rPr>
                    <w:t>- ASD KAPPABI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139D9D" w14:textId="77777777" w:rsidR="0035480B" w:rsidRPr="00581B3A" w:rsidRDefault="0035480B" w:rsidP="00630193">
                  <w:pPr>
                    <w:pStyle w:val="rowtabella0"/>
                    <w:jc w:val="center"/>
                    <w:rPr>
                      <w:color w:val="002060"/>
                    </w:rPr>
                  </w:pPr>
                  <w:r w:rsidRPr="00581B3A">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929ACE" w14:textId="77777777" w:rsidR="0035480B" w:rsidRPr="00581B3A" w:rsidRDefault="0035480B" w:rsidP="00630193">
                  <w:pPr>
                    <w:pStyle w:val="rowtabella0"/>
                    <w:jc w:val="center"/>
                    <w:rPr>
                      <w:color w:val="002060"/>
                    </w:rPr>
                  </w:pPr>
                  <w:r w:rsidRPr="00581B3A">
                    <w:rPr>
                      <w:color w:val="002060"/>
                    </w:rPr>
                    <w:t> </w:t>
                  </w:r>
                </w:p>
              </w:tc>
            </w:tr>
            <w:tr w:rsidR="0035480B" w:rsidRPr="00581B3A" w14:paraId="6B0C2462" w14:textId="77777777" w:rsidTr="006301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B0285B" w14:textId="77777777" w:rsidR="0035480B" w:rsidRPr="00581B3A" w:rsidRDefault="0035480B" w:rsidP="00630193">
                  <w:pPr>
                    <w:pStyle w:val="rowtabella0"/>
                    <w:rPr>
                      <w:color w:val="002060"/>
                    </w:rPr>
                  </w:pPr>
                  <w:r w:rsidRPr="00581B3A">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8E188" w14:textId="77777777" w:rsidR="0035480B" w:rsidRPr="00581B3A" w:rsidRDefault="0035480B" w:rsidP="00630193">
                  <w:pPr>
                    <w:pStyle w:val="rowtabella0"/>
                    <w:rPr>
                      <w:color w:val="002060"/>
                    </w:rPr>
                  </w:pPr>
                  <w:r w:rsidRPr="00581B3A">
                    <w:rPr>
                      <w:color w:val="002060"/>
                    </w:rPr>
                    <w:t>- GRADARA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0FA44" w14:textId="77777777" w:rsidR="0035480B" w:rsidRPr="00581B3A" w:rsidRDefault="0035480B" w:rsidP="00630193">
                  <w:pPr>
                    <w:pStyle w:val="rowtabella0"/>
                    <w:jc w:val="center"/>
                    <w:rPr>
                      <w:color w:val="002060"/>
                    </w:rPr>
                  </w:pPr>
                  <w:r w:rsidRPr="00581B3A">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4DF712" w14:textId="77777777" w:rsidR="0035480B" w:rsidRPr="00581B3A" w:rsidRDefault="0035480B" w:rsidP="00630193">
                  <w:pPr>
                    <w:pStyle w:val="rowtabella0"/>
                    <w:jc w:val="center"/>
                    <w:rPr>
                      <w:color w:val="002060"/>
                    </w:rPr>
                  </w:pPr>
                  <w:r w:rsidRPr="00581B3A">
                    <w:rPr>
                      <w:color w:val="002060"/>
                    </w:rPr>
                    <w:t> </w:t>
                  </w:r>
                </w:p>
              </w:tc>
            </w:tr>
            <w:tr w:rsidR="0035480B" w:rsidRPr="00581B3A" w14:paraId="6F170A2B" w14:textId="77777777" w:rsidTr="00630193">
              <w:tc>
                <w:tcPr>
                  <w:tcW w:w="4700" w:type="dxa"/>
                  <w:gridSpan w:val="4"/>
                  <w:tcBorders>
                    <w:top w:val="nil"/>
                    <w:left w:val="nil"/>
                    <w:bottom w:val="nil"/>
                    <w:right w:val="nil"/>
                  </w:tcBorders>
                  <w:tcMar>
                    <w:top w:w="20" w:type="dxa"/>
                    <w:left w:w="20" w:type="dxa"/>
                    <w:bottom w:w="20" w:type="dxa"/>
                    <w:right w:w="20" w:type="dxa"/>
                  </w:tcMar>
                  <w:vAlign w:val="center"/>
                  <w:hideMark/>
                </w:tcPr>
                <w:p w14:paraId="4BDCC24E" w14:textId="77777777" w:rsidR="0035480B" w:rsidRPr="00581B3A" w:rsidRDefault="0035480B" w:rsidP="00630193">
                  <w:pPr>
                    <w:pStyle w:val="rowtabella0"/>
                    <w:rPr>
                      <w:color w:val="002060"/>
                    </w:rPr>
                  </w:pPr>
                  <w:r w:rsidRPr="00581B3A">
                    <w:rPr>
                      <w:color w:val="002060"/>
                    </w:rPr>
                    <w:t>(1) - disputata il 23/02/2024</w:t>
                  </w:r>
                </w:p>
              </w:tc>
            </w:tr>
          </w:tbl>
          <w:p w14:paraId="61EDF9AC" w14:textId="77777777" w:rsidR="0035480B" w:rsidRPr="00581B3A" w:rsidRDefault="0035480B" w:rsidP="00630193">
            <w:pPr>
              <w:rPr>
                <w:color w:val="002060"/>
              </w:rPr>
            </w:pPr>
          </w:p>
        </w:tc>
      </w:tr>
    </w:tbl>
    <w:p w14:paraId="11D94872" w14:textId="77777777" w:rsidR="0035480B" w:rsidRPr="00581B3A" w:rsidRDefault="0035480B" w:rsidP="0035480B">
      <w:pPr>
        <w:pStyle w:val="breakline"/>
        <w:rPr>
          <w:rFonts w:eastAsiaTheme="minorEastAsia"/>
          <w:color w:val="002060"/>
        </w:rPr>
      </w:pPr>
    </w:p>
    <w:p w14:paraId="57BCF3BD" w14:textId="77777777" w:rsidR="0035480B" w:rsidRPr="00581B3A" w:rsidRDefault="0035480B" w:rsidP="0035480B">
      <w:pPr>
        <w:pStyle w:val="breakline"/>
        <w:rPr>
          <w:color w:val="002060"/>
        </w:rPr>
      </w:pPr>
    </w:p>
    <w:p w14:paraId="06DF7317" w14:textId="77777777" w:rsidR="0035480B" w:rsidRPr="00581B3A" w:rsidRDefault="0035480B" w:rsidP="0035480B">
      <w:pPr>
        <w:pStyle w:val="titoloprinc0"/>
        <w:rPr>
          <w:color w:val="002060"/>
        </w:rPr>
      </w:pPr>
      <w:r w:rsidRPr="00581B3A">
        <w:rPr>
          <w:color w:val="002060"/>
        </w:rPr>
        <w:t>GIUDICE SPORTIVO</w:t>
      </w:r>
    </w:p>
    <w:p w14:paraId="454EF7D8" w14:textId="77777777" w:rsidR="0035480B" w:rsidRPr="00581B3A" w:rsidRDefault="0035480B" w:rsidP="0035480B">
      <w:pPr>
        <w:pStyle w:val="diffida"/>
        <w:rPr>
          <w:color w:val="002060"/>
        </w:rPr>
      </w:pPr>
      <w:r w:rsidRPr="00581B3A">
        <w:rPr>
          <w:color w:val="002060"/>
        </w:rPr>
        <w:t>Il Giudice Sportivo Avv. Agnese Lazzaretti, con l'assistenza del segretario Angelo Castellana, nella seduta del 28/02/2024, ha adottato le decisioni che di seguito integralmente si riportano:</w:t>
      </w:r>
    </w:p>
    <w:p w14:paraId="0187060B" w14:textId="77777777" w:rsidR="0035480B" w:rsidRPr="00581B3A" w:rsidRDefault="0035480B" w:rsidP="0035480B">
      <w:pPr>
        <w:pStyle w:val="titolo10"/>
        <w:rPr>
          <w:color w:val="002060"/>
        </w:rPr>
      </w:pPr>
      <w:r w:rsidRPr="00581B3A">
        <w:rPr>
          <w:color w:val="002060"/>
        </w:rPr>
        <w:t xml:space="preserve">GARE DEL 23/ 2/2024 </w:t>
      </w:r>
    </w:p>
    <w:p w14:paraId="33FF8F0A" w14:textId="77777777" w:rsidR="0035480B" w:rsidRPr="00581B3A" w:rsidRDefault="0035480B" w:rsidP="0035480B">
      <w:pPr>
        <w:pStyle w:val="titolo7a"/>
        <w:rPr>
          <w:color w:val="002060"/>
        </w:rPr>
      </w:pPr>
      <w:r w:rsidRPr="00581B3A">
        <w:rPr>
          <w:color w:val="002060"/>
        </w:rPr>
        <w:t xml:space="preserve">PROVVEDIMENTI DISCIPLINARI </w:t>
      </w:r>
    </w:p>
    <w:p w14:paraId="6E1F5191" w14:textId="77777777" w:rsidR="0035480B" w:rsidRPr="00581B3A" w:rsidRDefault="0035480B" w:rsidP="0035480B">
      <w:pPr>
        <w:pStyle w:val="titolo7b0"/>
        <w:rPr>
          <w:color w:val="002060"/>
        </w:rPr>
      </w:pPr>
      <w:r w:rsidRPr="00581B3A">
        <w:rPr>
          <w:color w:val="002060"/>
        </w:rPr>
        <w:t xml:space="preserve">In base alle risultanze degli atti ufficiali sono state deliberate le seguenti sanzioni disciplinari. </w:t>
      </w:r>
    </w:p>
    <w:p w14:paraId="42891256" w14:textId="77777777" w:rsidR="0035480B" w:rsidRPr="00581B3A" w:rsidRDefault="0035480B" w:rsidP="0035480B">
      <w:pPr>
        <w:pStyle w:val="titolo30"/>
        <w:rPr>
          <w:color w:val="002060"/>
        </w:rPr>
      </w:pPr>
      <w:r w:rsidRPr="00581B3A">
        <w:rPr>
          <w:color w:val="002060"/>
        </w:rPr>
        <w:t xml:space="preserve">CALCIATORI NON ESPULSI </w:t>
      </w:r>
    </w:p>
    <w:p w14:paraId="1F9149A2" w14:textId="77777777" w:rsidR="0035480B" w:rsidRPr="00581B3A" w:rsidRDefault="0035480B" w:rsidP="0035480B">
      <w:pPr>
        <w:pStyle w:val="titolo20"/>
        <w:rPr>
          <w:color w:val="002060"/>
        </w:rPr>
      </w:pPr>
      <w:r w:rsidRPr="00581B3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29FE4234" w14:textId="77777777" w:rsidTr="00630193">
        <w:tc>
          <w:tcPr>
            <w:tcW w:w="2200" w:type="dxa"/>
            <w:tcMar>
              <w:top w:w="20" w:type="dxa"/>
              <w:left w:w="20" w:type="dxa"/>
              <w:bottom w:w="20" w:type="dxa"/>
              <w:right w:w="20" w:type="dxa"/>
            </w:tcMar>
            <w:vAlign w:val="center"/>
            <w:hideMark/>
          </w:tcPr>
          <w:p w14:paraId="23C27DE8" w14:textId="77777777" w:rsidR="0035480B" w:rsidRPr="00581B3A" w:rsidRDefault="0035480B" w:rsidP="00630193">
            <w:pPr>
              <w:pStyle w:val="movimento"/>
              <w:rPr>
                <w:color w:val="002060"/>
              </w:rPr>
            </w:pPr>
            <w:r w:rsidRPr="00581B3A">
              <w:rPr>
                <w:color w:val="002060"/>
              </w:rPr>
              <w:t>LANI ELISA</w:t>
            </w:r>
          </w:p>
        </w:tc>
        <w:tc>
          <w:tcPr>
            <w:tcW w:w="2200" w:type="dxa"/>
            <w:tcMar>
              <w:top w:w="20" w:type="dxa"/>
              <w:left w:w="20" w:type="dxa"/>
              <w:bottom w:w="20" w:type="dxa"/>
              <w:right w:w="20" w:type="dxa"/>
            </w:tcMar>
            <w:vAlign w:val="center"/>
            <w:hideMark/>
          </w:tcPr>
          <w:p w14:paraId="7764EDA4" w14:textId="77777777" w:rsidR="0035480B" w:rsidRPr="00581B3A" w:rsidRDefault="0035480B" w:rsidP="00630193">
            <w:pPr>
              <w:pStyle w:val="movimento2"/>
              <w:rPr>
                <w:color w:val="002060"/>
              </w:rPr>
            </w:pPr>
            <w:r w:rsidRPr="00581B3A">
              <w:rPr>
                <w:color w:val="002060"/>
              </w:rPr>
              <w:t xml:space="preserve">(SANTANGIOLESE) </w:t>
            </w:r>
          </w:p>
        </w:tc>
        <w:tc>
          <w:tcPr>
            <w:tcW w:w="800" w:type="dxa"/>
            <w:tcMar>
              <w:top w:w="20" w:type="dxa"/>
              <w:left w:w="20" w:type="dxa"/>
              <w:bottom w:w="20" w:type="dxa"/>
              <w:right w:w="20" w:type="dxa"/>
            </w:tcMar>
            <w:vAlign w:val="center"/>
            <w:hideMark/>
          </w:tcPr>
          <w:p w14:paraId="75FDADE7"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2005648A"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9EED216" w14:textId="77777777" w:rsidR="0035480B" w:rsidRPr="00581B3A" w:rsidRDefault="0035480B" w:rsidP="00630193">
            <w:pPr>
              <w:pStyle w:val="movimento2"/>
              <w:rPr>
                <w:color w:val="002060"/>
              </w:rPr>
            </w:pPr>
            <w:r w:rsidRPr="00581B3A">
              <w:rPr>
                <w:color w:val="002060"/>
              </w:rPr>
              <w:t> </w:t>
            </w:r>
          </w:p>
        </w:tc>
      </w:tr>
    </w:tbl>
    <w:p w14:paraId="1A3E7ED0" w14:textId="77777777" w:rsidR="0035480B" w:rsidRPr="00581B3A" w:rsidRDefault="0035480B" w:rsidP="0035480B">
      <w:pPr>
        <w:pStyle w:val="titolo10"/>
        <w:rPr>
          <w:rFonts w:eastAsiaTheme="minorEastAsia"/>
          <w:color w:val="002060"/>
        </w:rPr>
      </w:pPr>
      <w:r w:rsidRPr="00581B3A">
        <w:rPr>
          <w:color w:val="002060"/>
        </w:rPr>
        <w:t xml:space="preserve">GARE DEL 24/ 2/2024 </w:t>
      </w:r>
    </w:p>
    <w:p w14:paraId="6A93B4B2" w14:textId="77777777" w:rsidR="0035480B" w:rsidRPr="00581B3A" w:rsidRDefault="0035480B" w:rsidP="0035480B">
      <w:pPr>
        <w:pStyle w:val="titolo7a"/>
        <w:rPr>
          <w:color w:val="002060"/>
        </w:rPr>
      </w:pPr>
      <w:r w:rsidRPr="00581B3A">
        <w:rPr>
          <w:color w:val="002060"/>
        </w:rPr>
        <w:t xml:space="preserve">PROVVEDIMENTI DISCIPLINARI </w:t>
      </w:r>
    </w:p>
    <w:p w14:paraId="3F880747" w14:textId="77777777" w:rsidR="0035480B" w:rsidRPr="00581B3A" w:rsidRDefault="0035480B" w:rsidP="0035480B">
      <w:pPr>
        <w:pStyle w:val="titolo7b0"/>
        <w:rPr>
          <w:color w:val="002060"/>
        </w:rPr>
      </w:pPr>
      <w:r w:rsidRPr="00581B3A">
        <w:rPr>
          <w:color w:val="002060"/>
        </w:rPr>
        <w:t xml:space="preserve">In base alle risultanze degli atti ufficiali sono state deliberate le seguenti sanzioni disciplinari. </w:t>
      </w:r>
    </w:p>
    <w:p w14:paraId="608BF6DF" w14:textId="77777777" w:rsidR="0035480B" w:rsidRPr="00581B3A" w:rsidRDefault="0035480B" w:rsidP="0035480B">
      <w:pPr>
        <w:pStyle w:val="titolo30"/>
        <w:rPr>
          <w:color w:val="002060"/>
        </w:rPr>
      </w:pPr>
      <w:r w:rsidRPr="00581B3A">
        <w:rPr>
          <w:color w:val="002060"/>
        </w:rPr>
        <w:t xml:space="preserve">CALCIATORI NON ESPULSI </w:t>
      </w:r>
    </w:p>
    <w:p w14:paraId="748ABF2C" w14:textId="77777777" w:rsidR="0035480B" w:rsidRPr="00581B3A" w:rsidRDefault="0035480B" w:rsidP="0035480B">
      <w:pPr>
        <w:pStyle w:val="titolo20"/>
        <w:rPr>
          <w:color w:val="002060"/>
        </w:rPr>
      </w:pPr>
      <w:r w:rsidRPr="00581B3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4193C9EB" w14:textId="77777777" w:rsidTr="00630193">
        <w:tc>
          <w:tcPr>
            <w:tcW w:w="2200" w:type="dxa"/>
            <w:tcMar>
              <w:top w:w="20" w:type="dxa"/>
              <w:left w:w="20" w:type="dxa"/>
              <w:bottom w:w="20" w:type="dxa"/>
              <w:right w:w="20" w:type="dxa"/>
            </w:tcMar>
            <w:vAlign w:val="center"/>
            <w:hideMark/>
          </w:tcPr>
          <w:p w14:paraId="09D4E5FC" w14:textId="77777777" w:rsidR="0035480B" w:rsidRPr="00581B3A" w:rsidRDefault="0035480B" w:rsidP="00630193">
            <w:pPr>
              <w:pStyle w:val="movimento"/>
              <w:rPr>
                <w:color w:val="002060"/>
              </w:rPr>
            </w:pPr>
            <w:r w:rsidRPr="00581B3A">
              <w:rPr>
                <w:color w:val="002060"/>
              </w:rPr>
              <w:t>LIUTI FRANCESCA</w:t>
            </w:r>
          </w:p>
        </w:tc>
        <w:tc>
          <w:tcPr>
            <w:tcW w:w="2200" w:type="dxa"/>
            <w:tcMar>
              <w:top w:w="20" w:type="dxa"/>
              <w:left w:w="20" w:type="dxa"/>
              <w:bottom w:w="20" w:type="dxa"/>
              <w:right w:w="20" w:type="dxa"/>
            </w:tcMar>
            <w:vAlign w:val="center"/>
            <w:hideMark/>
          </w:tcPr>
          <w:p w14:paraId="4787B6B5" w14:textId="77777777" w:rsidR="0035480B" w:rsidRPr="00581B3A" w:rsidRDefault="0035480B" w:rsidP="00630193">
            <w:pPr>
              <w:pStyle w:val="movimento2"/>
              <w:rPr>
                <w:color w:val="002060"/>
              </w:rPr>
            </w:pPr>
            <w:r w:rsidRPr="00581B3A">
              <w:rPr>
                <w:color w:val="002060"/>
              </w:rPr>
              <w:t xml:space="preserve">(POLISPORTIVA BOCA S.E.M.) </w:t>
            </w:r>
          </w:p>
        </w:tc>
        <w:tc>
          <w:tcPr>
            <w:tcW w:w="800" w:type="dxa"/>
            <w:tcMar>
              <w:top w:w="20" w:type="dxa"/>
              <w:left w:w="20" w:type="dxa"/>
              <w:bottom w:w="20" w:type="dxa"/>
              <w:right w:w="20" w:type="dxa"/>
            </w:tcMar>
            <w:vAlign w:val="center"/>
            <w:hideMark/>
          </w:tcPr>
          <w:p w14:paraId="3C792681"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EC6FA28"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2779B77" w14:textId="77777777" w:rsidR="0035480B" w:rsidRPr="00581B3A" w:rsidRDefault="0035480B" w:rsidP="00630193">
            <w:pPr>
              <w:pStyle w:val="movimento2"/>
              <w:rPr>
                <w:color w:val="002060"/>
              </w:rPr>
            </w:pPr>
            <w:r w:rsidRPr="00581B3A">
              <w:rPr>
                <w:color w:val="002060"/>
              </w:rPr>
              <w:t> </w:t>
            </w:r>
          </w:p>
        </w:tc>
      </w:tr>
    </w:tbl>
    <w:p w14:paraId="5DB62439" w14:textId="77777777" w:rsidR="0035480B" w:rsidRPr="00581B3A" w:rsidRDefault="0035480B" w:rsidP="0035480B">
      <w:pPr>
        <w:pStyle w:val="titolo20"/>
        <w:rPr>
          <w:rFonts w:eastAsiaTheme="minorEastAsia"/>
          <w:color w:val="002060"/>
        </w:rPr>
      </w:pPr>
      <w:r w:rsidRPr="00581B3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117FACAF" w14:textId="77777777" w:rsidTr="00630193">
        <w:tc>
          <w:tcPr>
            <w:tcW w:w="2200" w:type="dxa"/>
            <w:tcMar>
              <w:top w:w="20" w:type="dxa"/>
              <w:left w:w="20" w:type="dxa"/>
              <w:bottom w:w="20" w:type="dxa"/>
              <w:right w:w="20" w:type="dxa"/>
            </w:tcMar>
            <w:vAlign w:val="center"/>
            <w:hideMark/>
          </w:tcPr>
          <w:p w14:paraId="2F98861C" w14:textId="77777777" w:rsidR="0035480B" w:rsidRPr="00581B3A" w:rsidRDefault="0035480B" w:rsidP="00630193">
            <w:pPr>
              <w:pStyle w:val="movimento"/>
              <w:rPr>
                <w:color w:val="002060"/>
              </w:rPr>
            </w:pPr>
            <w:r w:rsidRPr="00581B3A">
              <w:rPr>
                <w:color w:val="002060"/>
              </w:rPr>
              <w:t>CUSIMANO VALENTINA</w:t>
            </w:r>
          </w:p>
        </w:tc>
        <w:tc>
          <w:tcPr>
            <w:tcW w:w="2200" w:type="dxa"/>
            <w:tcMar>
              <w:top w:w="20" w:type="dxa"/>
              <w:left w:w="20" w:type="dxa"/>
              <w:bottom w:w="20" w:type="dxa"/>
              <w:right w:w="20" w:type="dxa"/>
            </w:tcMar>
            <w:vAlign w:val="center"/>
            <w:hideMark/>
          </w:tcPr>
          <w:p w14:paraId="095DAD20" w14:textId="77777777" w:rsidR="0035480B" w:rsidRPr="00581B3A" w:rsidRDefault="0035480B" w:rsidP="00630193">
            <w:pPr>
              <w:pStyle w:val="movimento2"/>
              <w:rPr>
                <w:color w:val="002060"/>
              </w:rPr>
            </w:pPr>
            <w:r w:rsidRPr="00581B3A">
              <w:rPr>
                <w:color w:val="002060"/>
              </w:rPr>
              <w:t xml:space="preserve">(ASD KAPPABI POTENZAPICENA) </w:t>
            </w:r>
          </w:p>
        </w:tc>
        <w:tc>
          <w:tcPr>
            <w:tcW w:w="800" w:type="dxa"/>
            <w:tcMar>
              <w:top w:w="20" w:type="dxa"/>
              <w:left w:w="20" w:type="dxa"/>
              <w:bottom w:w="20" w:type="dxa"/>
              <w:right w:w="20" w:type="dxa"/>
            </w:tcMar>
            <w:vAlign w:val="center"/>
            <w:hideMark/>
          </w:tcPr>
          <w:p w14:paraId="69C76D01"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22ADAB0A"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B8752C8" w14:textId="77777777" w:rsidR="0035480B" w:rsidRPr="00581B3A" w:rsidRDefault="0035480B" w:rsidP="00630193">
            <w:pPr>
              <w:pStyle w:val="movimento2"/>
              <w:rPr>
                <w:color w:val="002060"/>
              </w:rPr>
            </w:pPr>
            <w:r w:rsidRPr="00581B3A">
              <w:rPr>
                <w:color w:val="002060"/>
              </w:rPr>
              <w:t> </w:t>
            </w:r>
          </w:p>
        </w:tc>
      </w:tr>
    </w:tbl>
    <w:p w14:paraId="6A1069F2" w14:textId="77777777" w:rsidR="0035480B" w:rsidRPr="00581B3A" w:rsidRDefault="0035480B" w:rsidP="0035480B">
      <w:pPr>
        <w:pStyle w:val="breakline"/>
        <w:rPr>
          <w:color w:val="002060"/>
        </w:rPr>
      </w:pPr>
    </w:p>
    <w:p w14:paraId="12BD67D8" w14:textId="77777777" w:rsidR="0035480B" w:rsidRPr="00581B3A" w:rsidRDefault="0035480B" w:rsidP="0035480B">
      <w:pPr>
        <w:jc w:val="center"/>
        <w:rPr>
          <w:rFonts w:ascii="Arial" w:hAnsi="Arial" w:cs="Arial"/>
          <w:noProof/>
          <w:color w:val="002060"/>
          <w:sz w:val="22"/>
          <w:szCs w:val="22"/>
        </w:rPr>
      </w:pPr>
      <w:r w:rsidRPr="00581B3A">
        <w:rPr>
          <w:rFonts w:ascii="Arial" w:hAnsi="Arial" w:cs="Arial"/>
          <w:noProof/>
          <w:color w:val="002060"/>
          <w:sz w:val="22"/>
          <w:szCs w:val="22"/>
        </w:rPr>
        <w:t>F.to IL SEGRETARIO                                   F.to IL GIUDICE SPORTIVO</w:t>
      </w:r>
    </w:p>
    <w:p w14:paraId="074597C6" w14:textId="77777777" w:rsidR="0035480B" w:rsidRPr="00581B3A" w:rsidRDefault="0035480B" w:rsidP="0035480B">
      <w:pPr>
        <w:jc w:val="left"/>
        <w:rPr>
          <w:rFonts w:ascii="Arial" w:hAnsi="Arial" w:cs="Arial"/>
          <w:noProof/>
          <w:color w:val="002060"/>
          <w:sz w:val="22"/>
          <w:szCs w:val="22"/>
        </w:rPr>
      </w:pPr>
      <w:r w:rsidRPr="00581B3A">
        <w:rPr>
          <w:rFonts w:ascii="Arial" w:hAnsi="Arial" w:cs="Arial"/>
          <w:noProof/>
          <w:color w:val="002060"/>
          <w:sz w:val="22"/>
          <w:szCs w:val="22"/>
        </w:rPr>
        <w:lastRenderedPageBreak/>
        <w:t xml:space="preserve">                         Angelo Castellana        </w:t>
      </w:r>
      <w:r w:rsidRPr="00581B3A">
        <w:rPr>
          <w:rFonts w:ascii="Arial" w:hAnsi="Arial" w:cs="Arial"/>
          <w:noProof/>
          <w:color w:val="002060"/>
          <w:sz w:val="22"/>
          <w:szCs w:val="22"/>
        </w:rPr>
        <w:tab/>
        <w:t xml:space="preserve">                                Agnese Lazzaretti</w:t>
      </w:r>
    </w:p>
    <w:p w14:paraId="13DC334A" w14:textId="77777777" w:rsidR="0035480B" w:rsidRPr="00581B3A" w:rsidRDefault="0035480B" w:rsidP="0035480B">
      <w:pPr>
        <w:pStyle w:val="breakline"/>
        <w:rPr>
          <w:rFonts w:eastAsiaTheme="minorEastAsia"/>
          <w:color w:val="002060"/>
        </w:rPr>
      </w:pPr>
    </w:p>
    <w:p w14:paraId="01A865BE" w14:textId="77777777" w:rsidR="0035480B" w:rsidRPr="00581B3A" w:rsidRDefault="0035480B" w:rsidP="0035480B">
      <w:pPr>
        <w:pStyle w:val="titoloprinc0"/>
        <w:rPr>
          <w:color w:val="002060"/>
        </w:rPr>
      </w:pPr>
      <w:r w:rsidRPr="00581B3A">
        <w:rPr>
          <w:color w:val="002060"/>
        </w:rPr>
        <w:t>CLASSIFICA</w:t>
      </w:r>
    </w:p>
    <w:p w14:paraId="3453E4EB" w14:textId="77777777" w:rsidR="0035480B" w:rsidRPr="00581B3A" w:rsidRDefault="0035480B" w:rsidP="0035480B">
      <w:pPr>
        <w:pStyle w:val="breakline"/>
        <w:rPr>
          <w:color w:val="002060"/>
        </w:rPr>
      </w:pPr>
    </w:p>
    <w:p w14:paraId="1181DC5F" w14:textId="77777777" w:rsidR="0035480B" w:rsidRPr="00581B3A" w:rsidRDefault="0035480B" w:rsidP="0035480B">
      <w:pPr>
        <w:pStyle w:val="breakline"/>
        <w:rPr>
          <w:color w:val="002060"/>
        </w:rPr>
      </w:pPr>
    </w:p>
    <w:p w14:paraId="3DEFF50D" w14:textId="77777777" w:rsidR="0035480B" w:rsidRPr="00581B3A" w:rsidRDefault="0035480B" w:rsidP="0035480B">
      <w:pPr>
        <w:pStyle w:val="sottotitolocampionato10"/>
        <w:rPr>
          <w:color w:val="002060"/>
        </w:rPr>
      </w:pPr>
      <w:r w:rsidRPr="00581B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4CA3906F"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8CF53"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66BFC"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96B4E"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6511F"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2FE88"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B934D"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EE063"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339FC"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47AD9"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9ABE1" w14:textId="77777777" w:rsidR="0035480B" w:rsidRPr="00581B3A" w:rsidRDefault="0035480B" w:rsidP="00630193">
            <w:pPr>
              <w:pStyle w:val="headertabella0"/>
              <w:rPr>
                <w:color w:val="002060"/>
              </w:rPr>
            </w:pPr>
            <w:r w:rsidRPr="00581B3A">
              <w:rPr>
                <w:color w:val="002060"/>
              </w:rPr>
              <w:t>PE</w:t>
            </w:r>
          </w:p>
        </w:tc>
      </w:tr>
      <w:tr w:rsidR="0035480B" w:rsidRPr="00581B3A" w14:paraId="1DD08FA3"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E8C6EB" w14:textId="77777777" w:rsidR="0035480B" w:rsidRPr="00581B3A" w:rsidRDefault="0035480B" w:rsidP="00630193">
            <w:pPr>
              <w:pStyle w:val="rowtabella0"/>
              <w:rPr>
                <w:color w:val="002060"/>
              </w:rPr>
            </w:pPr>
            <w:r w:rsidRPr="00581B3A">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401FC" w14:textId="77777777" w:rsidR="0035480B" w:rsidRPr="00581B3A" w:rsidRDefault="0035480B" w:rsidP="00630193">
            <w:pPr>
              <w:pStyle w:val="rowtabella0"/>
              <w:jc w:val="center"/>
              <w:rPr>
                <w:color w:val="002060"/>
              </w:rPr>
            </w:pPr>
            <w:r w:rsidRPr="00581B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CE781"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A1A3A"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CFF28"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58471"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68D89" w14:textId="77777777" w:rsidR="0035480B" w:rsidRPr="00581B3A" w:rsidRDefault="0035480B" w:rsidP="00630193">
            <w:pPr>
              <w:pStyle w:val="rowtabella0"/>
              <w:jc w:val="center"/>
              <w:rPr>
                <w:color w:val="002060"/>
              </w:rPr>
            </w:pPr>
            <w:r w:rsidRPr="00581B3A">
              <w:rPr>
                <w:color w:val="002060"/>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09A3C"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9C4FE" w14:textId="77777777" w:rsidR="0035480B" w:rsidRPr="00581B3A" w:rsidRDefault="0035480B" w:rsidP="00630193">
            <w:pPr>
              <w:pStyle w:val="rowtabella0"/>
              <w:jc w:val="center"/>
              <w:rPr>
                <w:color w:val="002060"/>
              </w:rPr>
            </w:pPr>
            <w:r w:rsidRPr="00581B3A">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70BE8" w14:textId="77777777" w:rsidR="0035480B" w:rsidRPr="00581B3A" w:rsidRDefault="0035480B" w:rsidP="00630193">
            <w:pPr>
              <w:pStyle w:val="rowtabella0"/>
              <w:jc w:val="center"/>
              <w:rPr>
                <w:color w:val="002060"/>
              </w:rPr>
            </w:pPr>
            <w:r w:rsidRPr="00581B3A">
              <w:rPr>
                <w:color w:val="002060"/>
              </w:rPr>
              <w:t>0</w:t>
            </w:r>
          </w:p>
        </w:tc>
      </w:tr>
      <w:tr w:rsidR="0035480B" w:rsidRPr="00581B3A" w14:paraId="14E06FF7"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31736" w14:textId="77777777" w:rsidR="0035480B" w:rsidRPr="00581B3A" w:rsidRDefault="0035480B" w:rsidP="00630193">
            <w:pPr>
              <w:pStyle w:val="rowtabella0"/>
              <w:rPr>
                <w:color w:val="002060"/>
              </w:rPr>
            </w:pPr>
            <w:r w:rsidRPr="00581B3A">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E58E6" w14:textId="77777777" w:rsidR="0035480B" w:rsidRPr="00581B3A" w:rsidRDefault="0035480B" w:rsidP="00630193">
            <w:pPr>
              <w:pStyle w:val="rowtabella0"/>
              <w:jc w:val="center"/>
              <w:rPr>
                <w:color w:val="002060"/>
              </w:rPr>
            </w:pPr>
            <w:r w:rsidRPr="00581B3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520B6"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49F96"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B238B"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F7478"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40BDD" w14:textId="77777777" w:rsidR="0035480B" w:rsidRPr="00581B3A" w:rsidRDefault="0035480B" w:rsidP="00630193">
            <w:pPr>
              <w:pStyle w:val="rowtabella0"/>
              <w:jc w:val="center"/>
              <w:rPr>
                <w:color w:val="002060"/>
              </w:rPr>
            </w:pPr>
            <w:r w:rsidRPr="00581B3A">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8092E" w14:textId="77777777" w:rsidR="0035480B" w:rsidRPr="00581B3A" w:rsidRDefault="0035480B" w:rsidP="00630193">
            <w:pPr>
              <w:pStyle w:val="rowtabella0"/>
              <w:jc w:val="center"/>
              <w:rPr>
                <w:color w:val="002060"/>
              </w:rPr>
            </w:pPr>
            <w:r w:rsidRPr="00581B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51921" w14:textId="77777777" w:rsidR="0035480B" w:rsidRPr="00581B3A" w:rsidRDefault="0035480B" w:rsidP="00630193">
            <w:pPr>
              <w:pStyle w:val="rowtabella0"/>
              <w:jc w:val="center"/>
              <w:rPr>
                <w:color w:val="002060"/>
              </w:rPr>
            </w:pPr>
            <w:r w:rsidRPr="00581B3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1E4BA" w14:textId="77777777" w:rsidR="0035480B" w:rsidRPr="00581B3A" w:rsidRDefault="0035480B" w:rsidP="00630193">
            <w:pPr>
              <w:pStyle w:val="rowtabella0"/>
              <w:jc w:val="center"/>
              <w:rPr>
                <w:color w:val="002060"/>
              </w:rPr>
            </w:pPr>
            <w:r w:rsidRPr="00581B3A">
              <w:rPr>
                <w:color w:val="002060"/>
              </w:rPr>
              <w:t>0</w:t>
            </w:r>
          </w:p>
        </w:tc>
      </w:tr>
      <w:tr w:rsidR="0035480B" w:rsidRPr="00581B3A" w14:paraId="77F6CBF4"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3419A6" w14:textId="77777777" w:rsidR="0035480B" w:rsidRPr="00581B3A" w:rsidRDefault="0035480B" w:rsidP="00630193">
            <w:pPr>
              <w:pStyle w:val="rowtabella0"/>
              <w:rPr>
                <w:color w:val="002060"/>
              </w:rPr>
            </w:pPr>
            <w:r w:rsidRPr="00581B3A">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8A14A" w14:textId="77777777" w:rsidR="0035480B" w:rsidRPr="00581B3A" w:rsidRDefault="0035480B" w:rsidP="00630193">
            <w:pPr>
              <w:pStyle w:val="rowtabella0"/>
              <w:jc w:val="center"/>
              <w:rPr>
                <w:color w:val="002060"/>
              </w:rPr>
            </w:pPr>
            <w:r w:rsidRPr="00581B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05F44"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3684D"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53F72"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FBA5A"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CE28A" w14:textId="77777777" w:rsidR="0035480B" w:rsidRPr="00581B3A" w:rsidRDefault="0035480B" w:rsidP="00630193">
            <w:pPr>
              <w:pStyle w:val="rowtabella0"/>
              <w:jc w:val="center"/>
              <w:rPr>
                <w:color w:val="002060"/>
              </w:rPr>
            </w:pPr>
            <w:r w:rsidRPr="00581B3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BABCA" w14:textId="77777777" w:rsidR="0035480B" w:rsidRPr="00581B3A" w:rsidRDefault="0035480B" w:rsidP="00630193">
            <w:pPr>
              <w:pStyle w:val="rowtabella0"/>
              <w:jc w:val="center"/>
              <w:rPr>
                <w:color w:val="002060"/>
              </w:rPr>
            </w:pPr>
            <w:r w:rsidRPr="00581B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A2E56" w14:textId="77777777" w:rsidR="0035480B" w:rsidRPr="00581B3A" w:rsidRDefault="0035480B" w:rsidP="00630193">
            <w:pPr>
              <w:pStyle w:val="rowtabella0"/>
              <w:jc w:val="center"/>
              <w:rPr>
                <w:color w:val="002060"/>
              </w:rPr>
            </w:pPr>
            <w:r w:rsidRPr="00581B3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07DCC" w14:textId="77777777" w:rsidR="0035480B" w:rsidRPr="00581B3A" w:rsidRDefault="0035480B" w:rsidP="00630193">
            <w:pPr>
              <w:pStyle w:val="rowtabella0"/>
              <w:jc w:val="center"/>
              <w:rPr>
                <w:color w:val="002060"/>
              </w:rPr>
            </w:pPr>
            <w:r w:rsidRPr="00581B3A">
              <w:rPr>
                <w:color w:val="002060"/>
              </w:rPr>
              <w:t>0</w:t>
            </w:r>
          </w:p>
        </w:tc>
      </w:tr>
      <w:tr w:rsidR="0035480B" w:rsidRPr="00581B3A" w14:paraId="5398A5CE"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FB4F78" w14:textId="77777777" w:rsidR="0035480B" w:rsidRPr="00581B3A" w:rsidRDefault="0035480B" w:rsidP="00630193">
            <w:pPr>
              <w:pStyle w:val="rowtabella0"/>
              <w:rPr>
                <w:color w:val="002060"/>
              </w:rPr>
            </w:pPr>
            <w:r w:rsidRPr="00581B3A">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483F0" w14:textId="77777777" w:rsidR="0035480B" w:rsidRPr="00581B3A" w:rsidRDefault="0035480B" w:rsidP="00630193">
            <w:pPr>
              <w:pStyle w:val="rowtabella0"/>
              <w:jc w:val="center"/>
              <w:rPr>
                <w:color w:val="002060"/>
              </w:rPr>
            </w:pPr>
            <w:r w:rsidRPr="00581B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663C1"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DCD97"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4D19A"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9E02F"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A24D9" w14:textId="77777777" w:rsidR="0035480B" w:rsidRPr="00581B3A" w:rsidRDefault="0035480B" w:rsidP="00630193">
            <w:pPr>
              <w:pStyle w:val="rowtabella0"/>
              <w:jc w:val="center"/>
              <w:rPr>
                <w:color w:val="002060"/>
              </w:rPr>
            </w:pPr>
            <w:r w:rsidRPr="00581B3A">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44E08" w14:textId="77777777" w:rsidR="0035480B" w:rsidRPr="00581B3A" w:rsidRDefault="0035480B" w:rsidP="00630193">
            <w:pPr>
              <w:pStyle w:val="rowtabella0"/>
              <w:jc w:val="center"/>
              <w:rPr>
                <w:color w:val="002060"/>
              </w:rPr>
            </w:pPr>
            <w:r w:rsidRPr="00581B3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26165" w14:textId="77777777" w:rsidR="0035480B" w:rsidRPr="00581B3A" w:rsidRDefault="0035480B" w:rsidP="00630193">
            <w:pPr>
              <w:pStyle w:val="rowtabella0"/>
              <w:jc w:val="center"/>
              <w:rPr>
                <w:color w:val="002060"/>
              </w:rPr>
            </w:pPr>
            <w:r w:rsidRPr="00581B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F4D63" w14:textId="77777777" w:rsidR="0035480B" w:rsidRPr="00581B3A" w:rsidRDefault="0035480B" w:rsidP="00630193">
            <w:pPr>
              <w:pStyle w:val="rowtabella0"/>
              <w:jc w:val="center"/>
              <w:rPr>
                <w:color w:val="002060"/>
              </w:rPr>
            </w:pPr>
            <w:r w:rsidRPr="00581B3A">
              <w:rPr>
                <w:color w:val="002060"/>
              </w:rPr>
              <w:t>0</w:t>
            </w:r>
          </w:p>
        </w:tc>
      </w:tr>
      <w:tr w:rsidR="0035480B" w:rsidRPr="00581B3A" w14:paraId="1357E4CF"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1DBDAF" w14:textId="77777777" w:rsidR="0035480B" w:rsidRPr="00581B3A" w:rsidRDefault="0035480B" w:rsidP="00630193">
            <w:pPr>
              <w:pStyle w:val="rowtabella0"/>
              <w:rPr>
                <w:color w:val="002060"/>
              </w:rPr>
            </w:pPr>
            <w:r w:rsidRPr="00581B3A">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2A0FD" w14:textId="77777777" w:rsidR="0035480B" w:rsidRPr="00581B3A" w:rsidRDefault="0035480B" w:rsidP="00630193">
            <w:pPr>
              <w:pStyle w:val="rowtabella0"/>
              <w:jc w:val="center"/>
              <w:rPr>
                <w:color w:val="002060"/>
              </w:rPr>
            </w:pPr>
            <w:r w:rsidRPr="00581B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6EF84"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F5A1F"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10F77"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AF52F"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D0BAC" w14:textId="77777777" w:rsidR="0035480B" w:rsidRPr="00581B3A" w:rsidRDefault="0035480B" w:rsidP="00630193">
            <w:pPr>
              <w:pStyle w:val="rowtabella0"/>
              <w:jc w:val="center"/>
              <w:rPr>
                <w:color w:val="002060"/>
              </w:rPr>
            </w:pPr>
            <w:r w:rsidRPr="00581B3A">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5D293" w14:textId="77777777" w:rsidR="0035480B" w:rsidRPr="00581B3A" w:rsidRDefault="0035480B" w:rsidP="00630193">
            <w:pPr>
              <w:pStyle w:val="rowtabella0"/>
              <w:jc w:val="center"/>
              <w:rPr>
                <w:color w:val="002060"/>
              </w:rPr>
            </w:pPr>
            <w:r w:rsidRPr="00581B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C2C71" w14:textId="77777777" w:rsidR="0035480B" w:rsidRPr="00581B3A" w:rsidRDefault="0035480B" w:rsidP="00630193">
            <w:pPr>
              <w:pStyle w:val="rowtabella0"/>
              <w:jc w:val="center"/>
              <w:rPr>
                <w:color w:val="002060"/>
              </w:rPr>
            </w:pPr>
            <w:r w:rsidRPr="00581B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1B920" w14:textId="77777777" w:rsidR="0035480B" w:rsidRPr="00581B3A" w:rsidRDefault="0035480B" w:rsidP="00630193">
            <w:pPr>
              <w:pStyle w:val="rowtabella0"/>
              <w:jc w:val="center"/>
              <w:rPr>
                <w:color w:val="002060"/>
              </w:rPr>
            </w:pPr>
            <w:r w:rsidRPr="00581B3A">
              <w:rPr>
                <w:color w:val="002060"/>
              </w:rPr>
              <w:t>0</w:t>
            </w:r>
          </w:p>
        </w:tc>
      </w:tr>
      <w:tr w:rsidR="0035480B" w:rsidRPr="00581B3A" w14:paraId="32EB2156"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1870F" w14:textId="77777777" w:rsidR="0035480B" w:rsidRPr="00581B3A" w:rsidRDefault="0035480B" w:rsidP="00630193">
            <w:pPr>
              <w:pStyle w:val="rowtabella0"/>
              <w:rPr>
                <w:color w:val="002060"/>
              </w:rPr>
            </w:pPr>
            <w:r w:rsidRPr="00581B3A">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70439" w14:textId="77777777" w:rsidR="0035480B" w:rsidRPr="00581B3A" w:rsidRDefault="0035480B" w:rsidP="00630193">
            <w:pPr>
              <w:pStyle w:val="rowtabella0"/>
              <w:jc w:val="center"/>
              <w:rPr>
                <w:color w:val="002060"/>
              </w:rPr>
            </w:pPr>
            <w:r w:rsidRPr="00581B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9B3E8"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7A3C6"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2AA44"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AA32F"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3098E" w14:textId="77777777" w:rsidR="0035480B" w:rsidRPr="00581B3A" w:rsidRDefault="0035480B" w:rsidP="00630193">
            <w:pPr>
              <w:pStyle w:val="rowtabella0"/>
              <w:jc w:val="center"/>
              <w:rPr>
                <w:color w:val="002060"/>
              </w:rPr>
            </w:pPr>
            <w:r w:rsidRPr="00581B3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2715E" w14:textId="77777777" w:rsidR="0035480B" w:rsidRPr="00581B3A" w:rsidRDefault="0035480B" w:rsidP="00630193">
            <w:pPr>
              <w:pStyle w:val="rowtabella0"/>
              <w:jc w:val="center"/>
              <w:rPr>
                <w:color w:val="002060"/>
              </w:rPr>
            </w:pPr>
            <w:r w:rsidRPr="00581B3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3E263"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0D57F" w14:textId="77777777" w:rsidR="0035480B" w:rsidRPr="00581B3A" w:rsidRDefault="0035480B" w:rsidP="00630193">
            <w:pPr>
              <w:pStyle w:val="rowtabella0"/>
              <w:jc w:val="center"/>
              <w:rPr>
                <w:color w:val="002060"/>
              </w:rPr>
            </w:pPr>
            <w:r w:rsidRPr="00581B3A">
              <w:rPr>
                <w:color w:val="002060"/>
              </w:rPr>
              <w:t>0</w:t>
            </w:r>
          </w:p>
        </w:tc>
      </w:tr>
      <w:tr w:rsidR="0035480B" w:rsidRPr="00581B3A" w14:paraId="5EB20F53"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A9C90" w14:textId="77777777" w:rsidR="0035480B" w:rsidRPr="00581B3A" w:rsidRDefault="0035480B" w:rsidP="00630193">
            <w:pPr>
              <w:pStyle w:val="rowtabella0"/>
              <w:rPr>
                <w:color w:val="002060"/>
              </w:rPr>
            </w:pPr>
            <w:r w:rsidRPr="00581B3A">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4FC41" w14:textId="77777777" w:rsidR="0035480B" w:rsidRPr="00581B3A" w:rsidRDefault="0035480B" w:rsidP="00630193">
            <w:pPr>
              <w:pStyle w:val="rowtabella0"/>
              <w:jc w:val="center"/>
              <w:rPr>
                <w:color w:val="002060"/>
              </w:rPr>
            </w:pPr>
            <w:r w:rsidRPr="00581B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E2F71"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EE1BD"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6C169"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6CA5D"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E16E0" w14:textId="77777777" w:rsidR="0035480B" w:rsidRPr="00581B3A" w:rsidRDefault="0035480B" w:rsidP="00630193">
            <w:pPr>
              <w:pStyle w:val="rowtabella0"/>
              <w:jc w:val="center"/>
              <w:rPr>
                <w:color w:val="002060"/>
              </w:rPr>
            </w:pPr>
            <w:r w:rsidRPr="00581B3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02E9F" w14:textId="77777777" w:rsidR="0035480B" w:rsidRPr="00581B3A" w:rsidRDefault="0035480B" w:rsidP="00630193">
            <w:pPr>
              <w:pStyle w:val="rowtabella0"/>
              <w:jc w:val="center"/>
              <w:rPr>
                <w:color w:val="002060"/>
              </w:rPr>
            </w:pPr>
            <w:r w:rsidRPr="00581B3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959C9"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65906" w14:textId="77777777" w:rsidR="0035480B" w:rsidRPr="00581B3A" w:rsidRDefault="0035480B" w:rsidP="00630193">
            <w:pPr>
              <w:pStyle w:val="rowtabella0"/>
              <w:jc w:val="center"/>
              <w:rPr>
                <w:color w:val="002060"/>
              </w:rPr>
            </w:pPr>
            <w:r w:rsidRPr="00581B3A">
              <w:rPr>
                <w:color w:val="002060"/>
              </w:rPr>
              <w:t>0</w:t>
            </w:r>
          </w:p>
        </w:tc>
      </w:tr>
      <w:tr w:rsidR="0035480B" w:rsidRPr="00581B3A" w14:paraId="6AD2FDF6"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2BC50" w14:textId="77777777" w:rsidR="0035480B" w:rsidRPr="00581B3A" w:rsidRDefault="0035480B" w:rsidP="00630193">
            <w:pPr>
              <w:pStyle w:val="rowtabella0"/>
              <w:rPr>
                <w:color w:val="002060"/>
              </w:rPr>
            </w:pPr>
            <w:r w:rsidRPr="00581B3A">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F4F1C" w14:textId="77777777" w:rsidR="0035480B" w:rsidRPr="00581B3A" w:rsidRDefault="0035480B" w:rsidP="00630193">
            <w:pPr>
              <w:pStyle w:val="rowtabella0"/>
              <w:jc w:val="center"/>
              <w:rPr>
                <w:color w:val="002060"/>
              </w:rPr>
            </w:pPr>
            <w:r w:rsidRPr="00581B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ABD5C"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F6A9C"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9A3A2"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76A32"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1F308" w14:textId="77777777" w:rsidR="0035480B" w:rsidRPr="00581B3A" w:rsidRDefault="0035480B" w:rsidP="00630193">
            <w:pPr>
              <w:pStyle w:val="rowtabella0"/>
              <w:jc w:val="center"/>
              <w:rPr>
                <w:color w:val="002060"/>
              </w:rPr>
            </w:pPr>
            <w:r w:rsidRPr="00581B3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53EEB" w14:textId="77777777" w:rsidR="0035480B" w:rsidRPr="00581B3A" w:rsidRDefault="0035480B" w:rsidP="00630193">
            <w:pPr>
              <w:pStyle w:val="rowtabella0"/>
              <w:jc w:val="center"/>
              <w:rPr>
                <w:color w:val="002060"/>
              </w:rPr>
            </w:pPr>
            <w:r w:rsidRPr="00581B3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B7C03"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1533C" w14:textId="77777777" w:rsidR="0035480B" w:rsidRPr="00581B3A" w:rsidRDefault="0035480B" w:rsidP="00630193">
            <w:pPr>
              <w:pStyle w:val="rowtabella0"/>
              <w:jc w:val="center"/>
              <w:rPr>
                <w:color w:val="002060"/>
              </w:rPr>
            </w:pPr>
            <w:r w:rsidRPr="00581B3A">
              <w:rPr>
                <w:color w:val="002060"/>
              </w:rPr>
              <w:t>0</w:t>
            </w:r>
          </w:p>
        </w:tc>
      </w:tr>
      <w:tr w:rsidR="0035480B" w:rsidRPr="00581B3A" w14:paraId="485D3A87"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65A60D" w14:textId="77777777" w:rsidR="0035480B" w:rsidRPr="00581B3A" w:rsidRDefault="0035480B" w:rsidP="00630193">
            <w:pPr>
              <w:pStyle w:val="rowtabella0"/>
              <w:rPr>
                <w:color w:val="002060"/>
              </w:rPr>
            </w:pPr>
            <w:r w:rsidRPr="00581B3A">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018EA"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9AD5"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89E57"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F5BF4"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6C24"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C8C60" w14:textId="77777777" w:rsidR="0035480B" w:rsidRPr="00581B3A" w:rsidRDefault="0035480B" w:rsidP="00630193">
            <w:pPr>
              <w:pStyle w:val="rowtabella0"/>
              <w:jc w:val="center"/>
              <w:rPr>
                <w:color w:val="002060"/>
              </w:rPr>
            </w:pPr>
            <w:r w:rsidRPr="00581B3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21CEA" w14:textId="77777777" w:rsidR="0035480B" w:rsidRPr="00581B3A" w:rsidRDefault="0035480B" w:rsidP="00630193">
            <w:pPr>
              <w:pStyle w:val="rowtabella0"/>
              <w:jc w:val="center"/>
              <w:rPr>
                <w:color w:val="002060"/>
              </w:rPr>
            </w:pPr>
            <w:r w:rsidRPr="00581B3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BEEE9" w14:textId="77777777" w:rsidR="0035480B" w:rsidRPr="00581B3A" w:rsidRDefault="0035480B" w:rsidP="00630193">
            <w:pPr>
              <w:pStyle w:val="rowtabella0"/>
              <w:jc w:val="center"/>
              <w:rPr>
                <w:color w:val="002060"/>
              </w:rPr>
            </w:pPr>
            <w:r w:rsidRPr="00581B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9396F" w14:textId="77777777" w:rsidR="0035480B" w:rsidRPr="00581B3A" w:rsidRDefault="0035480B" w:rsidP="00630193">
            <w:pPr>
              <w:pStyle w:val="rowtabella0"/>
              <w:jc w:val="center"/>
              <w:rPr>
                <w:color w:val="002060"/>
              </w:rPr>
            </w:pPr>
            <w:r w:rsidRPr="00581B3A">
              <w:rPr>
                <w:color w:val="002060"/>
              </w:rPr>
              <w:t>0</w:t>
            </w:r>
          </w:p>
        </w:tc>
      </w:tr>
      <w:tr w:rsidR="0035480B" w:rsidRPr="00581B3A" w14:paraId="51A39D3A"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9B39C4" w14:textId="77777777" w:rsidR="0035480B" w:rsidRPr="00581B3A" w:rsidRDefault="0035480B" w:rsidP="00630193">
            <w:pPr>
              <w:pStyle w:val="rowtabella0"/>
              <w:rPr>
                <w:color w:val="002060"/>
              </w:rPr>
            </w:pPr>
            <w:r w:rsidRPr="00581B3A">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3DD2F"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92AC5"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A811D"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7FC31"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2C8A8"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89B3E" w14:textId="77777777" w:rsidR="0035480B" w:rsidRPr="00581B3A" w:rsidRDefault="0035480B" w:rsidP="00630193">
            <w:pPr>
              <w:pStyle w:val="rowtabella0"/>
              <w:jc w:val="center"/>
              <w:rPr>
                <w:color w:val="002060"/>
              </w:rPr>
            </w:pPr>
            <w:r w:rsidRPr="00581B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85492" w14:textId="77777777" w:rsidR="0035480B" w:rsidRPr="00581B3A" w:rsidRDefault="0035480B" w:rsidP="00630193">
            <w:pPr>
              <w:pStyle w:val="rowtabella0"/>
              <w:jc w:val="center"/>
              <w:rPr>
                <w:color w:val="002060"/>
              </w:rPr>
            </w:pPr>
            <w:r w:rsidRPr="00581B3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11D9D" w14:textId="77777777" w:rsidR="0035480B" w:rsidRPr="00581B3A" w:rsidRDefault="0035480B" w:rsidP="00630193">
            <w:pPr>
              <w:pStyle w:val="rowtabella0"/>
              <w:jc w:val="center"/>
              <w:rPr>
                <w:color w:val="002060"/>
              </w:rPr>
            </w:pPr>
            <w:r w:rsidRPr="00581B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9D455" w14:textId="77777777" w:rsidR="0035480B" w:rsidRPr="00581B3A" w:rsidRDefault="0035480B" w:rsidP="00630193">
            <w:pPr>
              <w:pStyle w:val="rowtabella0"/>
              <w:jc w:val="center"/>
              <w:rPr>
                <w:color w:val="002060"/>
              </w:rPr>
            </w:pPr>
            <w:r w:rsidRPr="00581B3A">
              <w:rPr>
                <w:color w:val="002060"/>
              </w:rPr>
              <w:t>0</w:t>
            </w:r>
          </w:p>
        </w:tc>
      </w:tr>
      <w:tr w:rsidR="0035480B" w:rsidRPr="00581B3A" w14:paraId="1C1C3FD1"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D3A239" w14:textId="77777777" w:rsidR="0035480B" w:rsidRPr="00581B3A" w:rsidRDefault="0035480B" w:rsidP="00630193">
            <w:pPr>
              <w:pStyle w:val="rowtabella0"/>
              <w:rPr>
                <w:color w:val="002060"/>
              </w:rPr>
            </w:pPr>
            <w:r w:rsidRPr="00581B3A">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32A9E"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6B4EE"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7FDE1"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37E65"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EAD7"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22794" w14:textId="77777777" w:rsidR="0035480B" w:rsidRPr="00581B3A" w:rsidRDefault="0035480B" w:rsidP="00630193">
            <w:pPr>
              <w:pStyle w:val="rowtabella0"/>
              <w:jc w:val="center"/>
              <w:rPr>
                <w:color w:val="002060"/>
              </w:rPr>
            </w:pPr>
            <w:r w:rsidRPr="00581B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51AB3" w14:textId="77777777" w:rsidR="0035480B" w:rsidRPr="00581B3A" w:rsidRDefault="0035480B" w:rsidP="00630193">
            <w:pPr>
              <w:pStyle w:val="rowtabella0"/>
              <w:jc w:val="center"/>
              <w:rPr>
                <w:color w:val="002060"/>
              </w:rPr>
            </w:pPr>
            <w:r w:rsidRPr="00581B3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E3F3C" w14:textId="77777777" w:rsidR="0035480B" w:rsidRPr="00581B3A" w:rsidRDefault="0035480B" w:rsidP="00630193">
            <w:pPr>
              <w:pStyle w:val="rowtabella0"/>
              <w:jc w:val="center"/>
              <w:rPr>
                <w:color w:val="002060"/>
              </w:rPr>
            </w:pPr>
            <w:r w:rsidRPr="00581B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CC488" w14:textId="77777777" w:rsidR="0035480B" w:rsidRPr="00581B3A" w:rsidRDefault="0035480B" w:rsidP="00630193">
            <w:pPr>
              <w:pStyle w:val="rowtabella0"/>
              <w:jc w:val="center"/>
              <w:rPr>
                <w:color w:val="002060"/>
              </w:rPr>
            </w:pPr>
            <w:r w:rsidRPr="00581B3A">
              <w:rPr>
                <w:color w:val="002060"/>
              </w:rPr>
              <w:t>0</w:t>
            </w:r>
          </w:p>
        </w:tc>
      </w:tr>
      <w:tr w:rsidR="0035480B" w:rsidRPr="00581B3A" w14:paraId="217C0D60"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9076D" w14:textId="77777777" w:rsidR="0035480B" w:rsidRPr="00581B3A" w:rsidRDefault="0035480B" w:rsidP="00630193">
            <w:pPr>
              <w:pStyle w:val="rowtabella0"/>
              <w:rPr>
                <w:color w:val="002060"/>
              </w:rPr>
            </w:pPr>
            <w:r w:rsidRPr="00581B3A">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EA1EF"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736A7"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87391"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665C7"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B76E8"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D8689" w14:textId="77777777" w:rsidR="0035480B" w:rsidRPr="00581B3A" w:rsidRDefault="0035480B" w:rsidP="00630193">
            <w:pPr>
              <w:pStyle w:val="rowtabella0"/>
              <w:jc w:val="center"/>
              <w:rPr>
                <w:color w:val="002060"/>
              </w:rPr>
            </w:pPr>
            <w:r w:rsidRPr="00581B3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F10F4" w14:textId="77777777" w:rsidR="0035480B" w:rsidRPr="00581B3A" w:rsidRDefault="0035480B" w:rsidP="00630193">
            <w:pPr>
              <w:pStyle w:val="rowtabella0"/>
              <w:jc w:val="center"/>
              <w:rPr>
                <w:color w:val="002060"/>
              </w:rPr>
            </w:pPr>
            <w:r w:rsidRPr="00581B3A">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A6303" w14:textId="77777777" w:rsidR="0035480B" w:rsidRPr="00581B3A" w:rsidRDefault="0035480B" w:rsidP="00630193">
            <w:pPr>
              <w:pStyle w:val="rowtabella0"/>
              <w:jc w:val="center"/>
              <w:rPr>
                <w:color w:val="002060"/>
              </w:rPr>
            </w:pPr>
            <w:r w:rsidRPr="00581B3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56C63" w14:textId="77777777" w:rsidR="0035480B" w:rsidRPr="00581B3A" w:rsidRDefault="0035480B" w:rsidP="00630193">
            <w:pPr>
              <w:pStyle w:val="rowtabella0"/>
              <w:jc w:val="center"/>
              <w:rPr>
                <w:color w:val="002060"/>
              </w:rPr>
            </w:pPr>
            <w:r w:rsidRPr="00581B3A">
              <w:rPr>
                <w:color w:val="002060"/>
              </w:rPr>
              <w:t>0</w:t>
            </w:r>
          </w:p>
        </w:tc>
      </w:tr>
      <w:tr w:rsidR="0035480B" w:rsidRPr="00581B3A" w14:paraId="5721A042"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19D592" w14:textId="77777777" w:rsidR="0035480B" w:rsidRPr="00581B3A" w:rsidRDefault="0035480B" w:rsidP="00630193">
            <w:pPr>
              <w:pStyle w:val="rowtabella0"/>
              <w:rPr>
                <w:color w:val="002060"/>
              </w:rPr>
            </w:pPr>
            <w:r w:rsidRPr="00581B3A">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316A3"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82177"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89931"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9A0CE"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AB490"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DB4DB" w14:textId="77777777" w:rsidR="0035480B" w:rsidRPr="00581B3A" w:rsidRDefault="0035480B" w:rsidP="00630193">
            <w:pPr>
              <w:pStyle w:val="rowtabella0"/>
              <w:jc w:val="center"/>
              <w:rPr>
                <w:color w:val="002060"/>
              </w:rPr>
            </w:pPr>
            <w:r w:rsidRPr="00581B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00669" w14:textId="77777777" w:rsidR="0035480B" w:rsidRPr="00581B3A" w:rsidRDefault="0035480B" w:rsidP="00630193">
            <w:pPr>
              <w:pStyle w:val="rowtabella0"/>
              <w:jc w:val="center"/>
              <w:rPr>
                <w:color w:val="002060"/>
              </w:rPr>
            </w:pPr>
            <w:r w:rsidRPr="00581B3A">
              <w:rPr>
                <w:color w:val="002060"/>
              </w:rPr>
              <w:t>178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29D3F"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74F15" w14:textId="77777777" w:rsidR="0035480B" w:rsidRPr="00581B3A" w:rsidRDefault="0035480B" w:rsidP="00630193">
            <w:pPr>
              <w:pStyle w:val="rowtabella0"/>
              <w:jc w:val="center"/>
              <w:rPr>
                <w:color w:val="002060"/>
              </w:rPr>
            </w:pPr>
            <w:r w:rsidRPr="00581B3A">
              <w:rPr>
                <w:color w:val="002060"/>
              </w:rPr>
              <w:t>1</w:t>
            </w:r>
          </w:p>
        </w:tc>
      </w:tr>
    </w:tbl>
    <w:p w14:paraId="400DF6B1" w14:textId="77777777" w:rsidR="0035480B" w:rsidRPr="00581B3A" w:rsidRDefault="0035480B" w:rsidP="0035480B">
      <w:pPr>
        <w:pStyle w:val="breakline"/>
        <w:rPr>
          <w:rFonts w:eastAsiaTheme="minorEastAsia"/>
          <w:color w:val="002060"/>
        </w:rPr>
      </w:pPr>
    </w:p>
    <w:p w14:paraId="72BDC1A9" w14:textId="77777777" w:rsidR="0035480B" w:rsidRPr="00581B3A" w:rsidRDefault="0035480B" w:rsidP="0035480B">
      <w:pPr>
        <w:pStyle w:val="titoloprinc0"/>
        <w:rPr>
          <w:color w:val="002060"/>
        </w:rPr>
      </w:pPr>
      <w:r w:rsidRPr="00581B3A">
        <w:rPr>
          <w:color w:val="002060"/>
        </w:rPr>
        <w:t>PROGRAMMA GARE</w:t>
      </w:r>
    </w:p>
    <w:p w14:paraId="74BB56AB" w14:textId="77777777" w:rsidR="0035480B" w:rsidRDefault="0035480B" w:rsidP="0035480B">
      <w:pPr>
        <w:pStyle w:val="breakline"/>
        <w:rPr>
          <w:color w:val="002060"/>
        </w:rPr>
      </w:pPr>
    </w:p>
    <w:p w14:paraId="412F629D" w14:textId="77777777" w:rsidR="00A86CD6" w:rsidRPr="00676647" w:rsidRDefault="00A86CD6" w:rsidP="00A86CD6">
      <w:pPr>
        <w:pStyle w:val="sottotitolocampionato10"/>
        <w:rPr>
          <w:color w:val="002060"/>
        </w:rPr>
      </w:pPr>
      <w:r w:rsidRPr="00676647">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4"/>
        <w:gridCol w:w="385"/>
        <w:gridCol w:w="898"/>
        <w:gridCol w:w="1182"/>
        <w:gridCol w:w="1550"/>
        <w:gridCol w:w="1547"/>
      </w:tblGrid>
      <w:tr w:rsidR="00A86CD6" w:rsidRPr="00676647" w14:paraId="0E078310"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70537"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FE334"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BFBA9"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25DF4"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B587E"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EC78B"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9FD4F"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347E58BD"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3BBB9A" w14:textId="77777777" w:rsidR="00A86CD6" w:rsidRPr="00676647" w:rsidRDefault="00A86CD6" w:rsidP="00630193">
            <w:pPr>
              <w:pStyle w:val="rowtabella0"/>
              <w:rPr>
                <w:color w:val="002060"/>
              </w:rPr>
            </w:pPr>
            <w:r w:rsidRPr="00676647">
              <w:rPr>
                <w:color w:val="002060"/>
              </w:rPr>
              <w:t>ASD KAPPABI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98E506" w14:textId="77777777" w:rsidR="00A86CD6" w:rsidRPr="00676647" w:rsidRDefault="00A86CD6" w:rsidP="00630193">
            <w:pPr>
              <w:pStyle w:val="rowtabella0"/>
              <w:rPr>
                <w:color w:val="002060"/>
              </w:rPr>
            </w:pPr>
            <w:r w:rsidRPr="00676647">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70E77" w14:textId="77777777" w:rsidR="00A86CD6" w:rsidRPr="00676647" w:rsidRDefault="00A86CD6" w:rsidP="00630193">
            <w:pPr>
              <w:pStyle w:val="rowtabella0"/>
              <w:jc w:val="center"/>
              <w:rPr>
                <w:color w:val="002060"/>
              </w:rPr>
            </w:pPr>
            <w:r w:rsidRPr="0067664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2CBAA" w14:textId="77777777" w:rsidR="00A86CD6" w:rsidRPr="00676647" w:rsidRDefault="00A86CD6" w:rsidP="00630193">
            <w:pPr>
              <w:pStyle w:val="rowtabella0"/>
              <w:rPr>
                <w:color w:val="002060"/>
              </w:rPr>
            </w:pPr>
            <w:r w:rsidRPr="00676647">
              <w:rPr>
                <w:color w:val="002060"/>
              </w:rPr>
              <w:t>01/03/2024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C09D4" w14:textId="77777777" w:rsidR="00A86CD6" w:rsidRPr="00676647" w:rsidRDefault="00A86CD6" w:rsidP="00630193">
            <w:pPr>
              <w:pStyle w:val="rowtabella0"/>
              <w:rPr>
                <w:color w:val="002060"/>
              </w:rPr>
            </w:pPr>
            <w:r w:rsidRPr="00676647">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1F863" w14:textId="77777777" w:rsidR="00A86CD6" w:rsidRPr="00676647" w:rsidRDefault="00A86CD6" w:rsidP="00630193">
            <w:pPr>
              <w:pStyle w:val="rowtabella0"/>
              <w:rPr>
                <w:color w:val="002060"/>
              </w:rPr>
            </w:pPr>
            <w:r w:rsidRPr="00676647">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92B6DF" w14:textId="77777777" w:rsidR="00A86CD6" w:rsidRPr="00676647" w:rsidRDefault="00A86CD6" w:rsidP="00630193">
            <w:pPr>
              <w:pStyle w:val="rowtabella0"/>
              <w:rPr>
                <w:color w:val="002060"/>
              </w:rPr>
            </w:pPr>
            <w:r w:rsidRPr="00676647">
              <w:rPr>
                <w:color w:val="002060"/>
              </w:rPr>
              <w:t>VIA DELLO SPORT</w:t>
            </w:r>
          </w:p>
        </w:tc>
      </w:tr>
      <w:tr w:rsidR="00A86CD6" w:rsidRPr="00676647" w14:paraId="108836A3"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1F0853" w14:textId="77777777" w:rsidR="00A86CD6" w:rsidRPr="00676647" w:rsidRDefault="00A86CD6" w:rsidP="00630193">
            <w:pPr>
              <w:pStyle w:val="rowtabella0"/>
              <w:rPr>
                <w:color w:val="002060"/>
              </w:rPr>
            </w:pPr>
            <w:r w:rsidRPr="00676647">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8F44CD" w14:textId="77777777" w:rsidR="00A86CD6" w:rsidRPr="00676647" w:rsidRDefault="00A86CD6" w:rsidP="00630193">
            <w:pPr>
              <w:pStyle w:val="rowtabella0"/>
              <w:rPr>
                <w:color w:val="002060"/>
              </w:rPr>
            </w:pPr>
            <w:r w:rsidRPr="00676647">
              <w:rPr>
                <w:color w:val="002060"/>
              </w:rPr>
              <w:t>POL. KAIROS 3 MONTI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4F2EA3"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BCE59B"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C11C3C" w14:textId="77777777" w:rsidR="00A86CD6" w:rsidRPr="00676647" w:rsidRDefault="00A86CD6" w:rsidP="00630193">
            <w:pPr>
              <w:pStyle w:val="rowtabella0"/>
              <w:rPr>
                <w:color w:val="002060"/>
              </w:rPr>
            </w:pPr>
            <w:r w:rsidRPr="00676647">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651B17" w14:textId="77777777" w:rsidR="00A86CD6" w:rsidRPr="00676647" w:rsidRDefault="00A86CD6" w:rsidP="00630193">
            <w:pPr>
              <w:pStyle w:val="rowtabella0"/>
              <w:rPr>
                <w:color w:val="002060"/>
              </w:rPr>
            </w:pPr>
            <w:r w:rsidRPr="00676647">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CD0D68" w14:textId="77777777" w:rsidR="00A86CD6" w:rsidRPr="00676647" w:rsidRDefault="00A86CD6" w:rsidP="00630193">
            <w:pPr>
              <w:pStyle w:val="rowtabella0"/>
              <w:rPr>
                <w:color w:val="002060"/>
              </w:rPr>
            </w:pPr>
            <w:r w:rsidRPr="00676647">
              <w:rPr>
                <w:color w:val="002060"/>
              </w:rPr>
              <w:t>VIA ROSSINI</w:t>
            </w:r>
          </w:p>
        </w:tc>
      </w:tr>
      <w:tr w:rsidR="00A86CD6" w:rsidRPr="00676647" w14:paraId="7834AE75"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A4B566" w14:textId="77777777" w:rsidR="00A86CD6" w:rsidRPr="00676647" w:rsidRDefault="00A86CD6" w:rsidP="00630193">
            <w:pPr>
              <w:pStyle w:val="rowtabella0"/>
              <w:rPr>
                <w:color w:val="002060"/>
              </w:rPr>
            </w:pPr>
            <w:r w:rsidRPr="00676647">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CFEE02" w14:textId="77777777" w:rsidR="00A86CD6" w:rsidRPr="00676647" w:rsidRDefault="00A86CD6" w:rsidP="00630193">
            <w:pPr>
              <w:pStyle w:val="rowtabella0"/>
              <w:rPr>
                <w:color w:val="002060"/>
              </w:rPr>
            </w:pPr>
            <w:r w:rsidRPr="00676647">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EAA868"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4B63EB" w14:textId="77777777" w:rsidR="00A86CD6" w:rsidRPr="00676647" w:rsidRDefault="00A86CD6" w:rsidP="00630193">
            <w:pPr>
              <w:pStyle w:val="rowtabella0"/>
              <w:rPr>
                <w:color w:val="002060"/>
              </w:rPr>
            </w:pPr>
            <w:r w:rsidRPr="00676647">
              <w:rPr>
                <w:color w:val="002060"/>
              </w:rPr>
              <w:t>01/03/2024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44E273" w14:textId="77777777" w:rsidR="00A86CD6" w:rsidRPr="00676647" w:rsidRDefault="00A86CD6" w:rsidP="00630193">
            <w:pPr>
              <w:pStyle w:val="rowtabella0"/>
              <w:rPr>
                <w:color w:val="002060"/>
              </w:rPr>
            </w:pPr>
            <w:r w:rsidRPr="00676647">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B01278" w14:textId="77777777" w:rsidR="00A86CD6" w:rsidRPr="00676647" w:rsidRDefault="00A86CD6" w:rsidP="00630193">
            <w:pPr>
              <w:pStyle w:val="rowtabella0"/>
              <w:rPr>
                <w:color w:val="002060"/>
              </w:rPr>
            </w:pPr>
            <w:r w:rsidRPr="0067664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C16461" w14:textId="77777777" w:rsidR="00A86CD6" w:rsidRPr="00676647" w:rsidRDefault="00A86CD6" w:rsidP="00630193">
            <w:pPr>
              <w:pStyle w:val="rowtabella0"/>
              <w:rPr>
                <w:color w:val="002060"/>
              </w:rPr>
            </w:pPr>
            <w:r w:rsidRPr="00676647">
              <w:rPr>
                <w:color w:val="002060"/>
              </w:rPr>
              <w:t>VIA MADRE TERESA DI CALCUTTA</w:t>
            </w:r>
          </w:p>
        </w:tc>
      </w:tr>
      <w:tr w:rsidR="00A86CD6" w:rsidRPr="00676647" w14:paraId="1CF84D69"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15BAD0" w14:textId="77777777" w:rsidR="00A86CD6" w:rsidRPr="00676647" w:rsidRDefault="00A86CD6" w:rsidP="00630193">
            <w:pPr>
              <w:pStyle w:val="rowtabella0"/>
              <w:rPr>
                <w:color w:val="002060"/>
              </w:rPr>
            </w:pPr>
            <w:r w:rsidRPr="00676647">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AC7E3B" w14:textId="77777777" w:rsidR="00A86CD6" w:rsidRPr="00676647" w:rsidRDefault="00A86CD6" w:rsidP="00630193">
            <w:pPr>
              <w:pStyle w:val="rowtabella0"/>
              <w:rPr>
                <w:color w:val="002060"/>
              </w:rPr>
            </w:pPr>
            <w:r w:rsidRPr="00676647">
              <w:rPr>
                <w:color w:val="002060"/>
              </w:rPr>
              <w:t>POLISPORTIVA BOCA S.E.M.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73478B"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8C7C7C" w14:textId="77777777" w:rsidR="00A86CD6" w:rsidRPr="00676647" w:rsidRDefault="00A86CD6" w:rsidP="00630193">
            <w:pPr>
              <w:pStyle w:val="rowtabella0"/>
              <w:rPr>
                <w:color w:val="002060"/>
              </w:rPr>
            </w:pPr>
            <w:r w:rsidRPr="00676647">
              <w:rPr>
                <w:color w:val="002060"/>
              </w:rPr>
              <w:t>01/03/2024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90647B" w14:textId="77777777" w:rsidR="00A86CD6" w:rsidRPr="00676647" w:rsidRDefault="00A86CD6" w:rsidP="00630193">
            <w:pPr>
              <w:pStyle w:val="rowtabella0"/>
              <w:rPr>
                <w:color w:val="002060"/>
              </w:rPr>
            </w:pPr>
            <w:r w:rsidRPr="00676647">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6BAECF" w14:textId="77777777" w:rsidR="00A86CD6" w:rsidRPr="00676647" w:rsidRDefault="00A86CD6" w:rsidP="00630193">
            <w:pPr>
              <w:pStyle w:val="rowtabella0"/>
              <w:rPr>
                <w:color w:val="002060"/>
              </w:rPr>
            </w:pPr>
            <w:r w:rsidRPr="00676647">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1DF2CC" w14:textId="77777777" w:rsidR="00A86CD6" w:rsidRPr="00676647" w:rsidRDefault="00A86CD6" w:rsidP="00630193">
            <w:pPr>
              <w:pStyle w:val="rowtabella0"/>
              <w:rPr>
                <w:color w:val="002060"/>
              </w:rPr>
            </w:pPr>
            <w:r w:rsidRPr="00676647">
              <w:rPr>
                <w:color w:val="002060"/>
              </w:rPr>
              <w:t>VIA DELLO SPORT</w:t>
            </w:r>
          </w:p>
        </w:tc>
      </w:tr>
      <w:tr w:rsidR="00A86CD6" w:rsidRPr="00676647" w14:paraId="6C40C833"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BE6BB0" w14:textId="77777777" w:rsidR="00A86CD6" w:rsidRPr="00676647" w:rsidRDefault="00A86CD6" w:rsidP="00630193">
            <w:pPr>
              <w:pStyle w:val="rowtabella0"/>
              <w:rPr>
                <w:color w:val="002060"/>
              </w:rPr>
            </w:pPr>
            <w:r w:rsidRPr="00676647">
              <w:rPr>
                <w:color w:val="002060"/>
              </w:rPr>
              <w:t>SANTANGIOLESE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364822" w14:textId="77777777" w:rsidR="00A86CD6" w:rsidRPr="00676647" w:rsidRDefault="00A86CD6" w:rsidP="00630193">
            <w:pPr>
              <w:pStyle w:val="rowtabella0"/>
              <w:rPr>
                <w:color w:val="002060"/>
              </w:rPr>
            </w:pPr>
            <w:r w:rsidRPr="00676647">
              <w:rPr>
                <w:color w:val="002060"/>
              </w:rPr>
              <w:t>GROTTESE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7A0A4F"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EA36E4" w14:textId="77777777" w:rsidR="00A86CD6" w:rsidRPr="00676647" w:rsidRDefault="00A86CD6" w:rsidP="00630193">
            <w:pPr>
              <w:pStyle w:val="rowtabella0"/>
              <w:rPr>
                <w:color w:val="002060"/>
              </w:rPr>
            </w:pPr>
            <w:r w:rsidRPr="00676647">
              <w:rPr>
                <w:color w:val="002060"/>
              </w:rPr>
              <w:t>01/03/2024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489986" w14:textId="77777777" w:rsidR="00A86CD6" w:rsidRPr="00676647" w:rsidRDefault="00A86CD6" w:rsidP="00630193">
            <w:pPr>
              <w:pStyle w:val="rowtabella0"/>
              <w:rPr>
                <w:color w:val="002060"/>
              </w:rPr>
            </w:pPr>
            <w:r w:rsidRPr="00676647">
              <w:rPr>
                <w:color w:val="002060"/>
              </w:rPr>
              <w:t>5467 CAMPO DI C5 COPERTO LOC. BARCO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69B92" w14:textId="77777777" w:rsidR="00A86CD6" w:rsidRPr="00676647" w:rsidRDefault="00A86CD6" w:rsidP="00630193">
            <w:pPr>
              <w:pStyle w:val="rowtabella0"/>
              <w:rPr>
                <w:color w:val="002060"/>
              </w:rPr>
            </w:pPr>
            <w:r w:rsidRPr="00676647">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FB0D79" w14:textId="77777777" w:rsidR="00A86CD6" w:rsidRPr="00676647" w:rsidRDefault="00A86CD6" w:rsidP="00630193">
            <w:pPr>
              <w:pStyle w:val="rowtabella0"/>
              <w:rPr>
                <w:color w:val="002060"/>
              </w:rPr>
            </w:pPr>
            <w:r w:rsidRPr="00676647">
              <w:rPr>
                <w:color w:val="002060"/>
              </w:rPr>
              <w:t>LOCALITA' BARCO</w:t>
            </w:r>
          </w:p>
        </w:tc>
      </w:tr>
      <w:tr w:rsidR="00A86CD6" w:rsidRPr="00676647" w14:paraId="4E9226B7"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4D464A" w14:textId="77777777" w:rsidR="00A86CD6" w:rsidRPr="00676647" w:rsidRDefault="00A86CD6" w:rsidP="00630193">
            <w:pPr>
              <w:pStyle w:val="rowtabella0"/>
              <w:rPr>
                <w:color w:val="002060"/>
              </w:rPr>
            </w:pPr>
            <w:r w:rsidRPr="00676647">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8E3ECE" w14:textId="77777777" w:rsidR="00A86CD6" w:rsidRPr="00676647" w:rsidRDefault="00A86CD6" w:rsidP="00630193">
            <w:pPr>
              <w:pStyle w:val="rowtabella0"/>
              <w:rPr>
                <w:color w:val="002060"/>
              </w:rPr>
            </w:pPr>
            <w:r w:rsidRPr="00676647">
              <w:rPr>
                <w:color w:val="002060"/>
              </w:rPr>
              <w:t>PIANDIROSE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C27F8"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64BB4" w14:textId="77777777" w:rsidR="00A86CD6" w:rsidRPr="00676647" w:rsidRDefault="00A86CD6" w:rsidP="00630193">
            <w:pPr>
              <w:pStyle w:val="rowtabella0"/>
              <w:rPr>
                <w:color w:val="002060"/>
              </w:rPr>
            </w:pPr>
            <w:r w:rsidRPr="00676647">
              <w:rPr>
                <w:color w:val="002060"/>
              </w:rPr>
              <w:t>02/03/2024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326EA" w14:textId="77777777" w:rsidR="00A86CD6" w:rsidRPr="00676647" w:rsidRDefault="00A86CD6" w:rsidP="00630193">
            <w:pPr>
              <w:pStyle w:val="rowtabella0"/>
              <w:rPr>
                <w:color w:val="002060"/>
              </w:rPr>
            </w:pPr>
            <w:r w:rsidRPr="00676647">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A88F69" w14:textId="77777777" w:rsidR="00A86CD6" w:rsidRPr="00676647" w:rsidRDefault="00A86CD6" w:rsidP="00630193">
            <w:pPr>
              <w:pStyle w:val="rowtabella0"/>
              <w:rPr>
                <w:color w:val="002060"/>
              </w:rPr>
            </w:pPr>
            <w:r w:rsidRPr="00676647">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929605" w14:textId="77777777" w:rsidR="00A86CD6" w:rsidRPr="00676647" w:rsidRDefault="00A86CD6" w:rsidP="00630193">
            <w:pPr>
              <w:pStyle w:val="rowtabella0"/>
              <w:rPr>
                <w:color w:val="002060"/>
              </w:rPr>
            </w:pPr>
            <w:r w:rsidRPr="00676647">
              <w:rPr>
                <w:color w:val="002060"/>
              </w:rPr>
              <w:t>VIA TAVULLIA</w:t>
            </w:r>
          </w:p>
        </w:tc>
      </w:tr>
    </w:tbl>
    <w:p w14:paraId="249D4A12" w14:textId="77777777" w:rsidR="00A86CD6" w:rsidRPr="00581B3A" w:rsidRDefault="00A86CD6" w:rsidP="0035480B">
      <w:pPr>
        <w:pStyle w:val="breakline"/>
        <w:rPr>
          <w:color w:val="002060"/>
        </w:rPr>
      </w:pPr>
    </w:p>
    <w:p w14:paraId="51F8DC13" w14:textId="77777777" w:rsidR="0035480B" w:rsidRPr="00581B3A" w:rsidRDefault="0035480B" w:rsidP="0035480B">
      <w:pPr>
        <w:pStyle w:val="breakline"/>
        <w:rPr>
          <w:rFonts w:eastAsiaTheme="minorEastAsia"/>
          <w:color w:val="002060"/>
        </w:rPr>
      </w:pPr>
    </w:p>
    <w:p w14:paraId="531FABC7" w14:textId="77777777" w:rsidR="0035480B" w:rsidRPr="00581B3A" w:rsidRDefault="0035480B" w:rsidP="0035480B">
      <w:pPr>
        <w:pStyle w:val="breakline"/>
        <w:rPr>
          <w:color w:val="002060"/>
        </w:rPr>
      </w:pPr>
    </w:p>
    <w:p w14:paraId="010DDA32" w14:textId="77777777" w:rsidR="0035480B" w:rsidRPr="00581B3A" w:rsidRDefault="0035480B" w:rsidP="0035480B">
      <w:pPr>
        <w:pStyle w:val="titolocampionato0"/>
        <w:shd w:val="clear" w:color="auto" w:fill="CCCCCC"/>
        <w:spacing w:before="80" w:after="40"/>
        <w:rPr>
          <w:color w:val="002060"/>
        </w:rPr>
      </w:pPr>
      <w:r w:rsidRPr="00581B3A">
        <w:rPr>
          <w:color w:val="002060"/>
        </w:rPr>
        <w:t>UNDER 21 CALCIO A 5 REGIONALE</w:t>
      </w:r>
    </w:p>
    <w:p w14:paraId="0B786F08" w14:textId="77777777" w:rsidR="0035480B" w:rsidRPr="00581B3A" w:rsidRDefault="0035480B" w:rsidP="0035480B">
      <w:pPr>
        <w:pStyle w:val="titoloprinc0"/>
        <w:rPr>
          <w:color w:val="002060"/>
        </w:rPr>
      </w:pPr>
      <w:r w:rsidRPr="00581B3A">
        <w:rPr>
          <w:color w:val="002060"/>
        </w:rPr>
        <w:t>VARIAZIONI AL PROGRAMMA GARE</w:t>
      </w:r>
    </w:p>
    <w:p w14:paraId="26484898" w14:textId="77777777" w:rsidR="0035480B" w:rsidRPr="00581B3A" w:rsidRDefault="0035480B" w:rsidP="0035480B">
      <w:pPr>
        <w:pStyle w:val="breakline"/>
        <w:rPr>
          <w:color w:val="002060"/>
        </w:rPr>
      </w:pPr>
    </w:p>
    <w:p w14:paraId="3E15C786" w14:textId="77777777" w:rsidR="0035480B" w:rsidRPr="00581B3A" w:rsidRDefault="0035480B" w:rsidP="0035480B">
      <w:pPr>
        <w:pStyle w:val="breakline"/>
        <w:rPr>
          <w:color w:val="002060"/>
        </w:rPr>
      </w:pPr>
    </w:p>
    <w:p w14:paraId="665E08EF" w14:textId="77777777" w:rsidR="0035480B" w:rsidRPr="00581B3A" w:rsidRDefault="0035480B" w:rsidP="0035480B">
      <w:pPr>
        <w:pStyle w:val="sottotitolocampionato10"/>
        <w:rPr>
          <w:color w:val="002060"/>
        </w:rPr>
      </w:pPr>
      <w:r w:rsidRPr="00581B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5480B" w:rsidRPr="00581B3A" w14:paraId="2F63ECF5" w14:textId="77777777" w:rsidTr="00A86CD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9985C" w14:textId="77777777" w:rsidR="0035480B" w:rsidRPr="00581B3A" w:rsidRDefault="0035480B" w:rsidP="00630193">
            <w:pPr>
              <w:pStyle w:val="headertabella0"/>
              <w:rPr>
                <w:color w:val="002060"/>
              </w:rPr>
            </w:pPr>
            <w:r w:rsidRPr="00581B3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6CB99" w14:textId="77777777" w:rsidR="0035480B" w:rsidRPr="00581B3A" w:rsidRDefault="0035480B" w:rsidP="00630193">
            <w:pPr>
              <w:pStyle w:val="headertabella0"/>
              <w:rPr>
                <w:color w:val="002060"/>
              </w:rPr>
            </w:pPr>
            <w:r w:rsidRPr="00581B3A">
              <w:rPr>
                <w:color w:val="002060"/>
              </w:rPr>
              <w:t xml:space="preserve">N° </w:t>
            </w:r>
            <w:proofErr w:type="spellStart"/>
            <w:r w:rsidRPr="00581B3A">
              <w:rPr>
                <w:color w:val="002060"/>
              </w:rPr>
              <w:t>Gior</w:t>
            </w:r>
            <w:proofErr w:type="spellEnd"/>
            <w:r w:rsidRPr="00581B3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DA60B" w14:textId="77777777" w:rsidR="0035480B" w:rsidRPr="00581B3A" w:rsidRDefault="0035480B" w:rsidP="00630193">
            <w:pPr>
              <w:pStyle w:val="headertabella0"/>
              <w:rPr>
                <w:color w:val="002060"/>
              </w:rPr>
            </w:pPr>
            <w:r w:rsidRPr="00581B3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7B867" w14:textId="77777777" w:rsidR="0035480B" w:rsidRPr="00581B3A" w:rsidRDefault="0035480B" w:rsidP="00630193">
            <w:pPr>
              <w:pStyle w:val="headertabella0"/>
              <w:rPr>
                <w:color w:val="002060"/>
              </w:rPr>
            </w:pPr>
            <w:r w:rsidRPr="00581B3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A4167" w14:textId="77777777" w:rsidR="0035480B" w:rsidRPr="00581B3A" w:rsidRDefault="0035480B" w:rsidP="00630193">
            <w:pPr>
              <w:pStyle w:val="headertabella0"/>
              <w:rPr>
                <w:color w:val="002060"/>
              </w:rPr>
            </w:pPr>
            <w:r w:rsidRPr="00581B3A">
              <w:rPr>
                <w:color w:val="002060"/>
              </w:rPr>
              <w:t xml:space="preserve">Data </w:t>
            </w:r>
            <w:proofErr w:type="spellStart"/>
            <w:r w:rsidRPr="00581B3A">
              <w:rPr>
                <w:color w:val="002060"/>
              </w:rPr>
              <w:t>Orig</w:t>
            </w:r>
            <w:proofErr w:type="spellEnd"/>
            <w:r w:rsidRPr="00581B3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BDB2A" w14:textId="77777777" w:rsidR="0035480B" w:rsidRPr="00581B3A" w:rsidRDefault="0035480B" w:rsidP="00630193">
            <w:pPr>
              <w:pStyle w:val="headertabella0"/>
              <w:rPr>
                <w:color w:val="002060"/>
              </w:rPr>
            </w:pPr>
            <w:r w:rsidRPr="00581B3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3D6C9" w14:textId="77777777" w:rsidR="0035480B" w:rsidRPr="00581B3A" w:rsidRDefault="0035480B" w:rsidP="00630193">
            <w:pPr>
              <w:pStyle w:val="headertabella0"/>
              <w:rPr>
                <w:color w:val="002060"/>
              </w:rPr>
            </w:pPr>
            <w:r w:rsidRPr="00581B3A">
              <w:rPr>
                <w:color w:val="002060"/>
              </w:rPr>
              <w:t xml:space="preserve">Ora </w:t>
            </w:r>
            <w:proofErr w:type="spellStart"/>
            <w:r w:rsidRPr="00581B3A">
              <w:rPr>
                <w:color w:val="002060"/>
              </w:rPr>
              <w:t>Orig</w:t>
            </w:r>
            <w:proofErr w:type="spellEnd"/>
            <w:r w:rsidRPr="00581B3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3D8DF" w14:textId="77777777" w:rsidR="0035480B" w:rsidRPr="00581B3A" w:rsidRDefault="0035480B" w:rsidP="00630193">
            <w:pPr>
              <w:pStyle w:val="headertabella0"/>
              <w:rPr>
                <w:color w:val="002060"/>
              </w:rPr>
            </w:pPr>
            <w:r w:rsidRPr="00581B3A">
              <w:rPr>
                <w:color w:val="002060"/>
              </w:rPr>
              <w:t>Impianto</w:t>
            </w:r>
          </w:p>
        </w:tc>
      </w:tr>
      <w:tr w:rsidR="0035480B" w:rsidRPr="00581B3A" w14:paraId="5A64AA22" w14:textId="77777777" w:rsidTr="00A86CD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35EB" w14:textId="77777777" w:rsidR="0035480B" w:rsidRPr="00A86CD6" w:rsidRDefault="0035480B" w:rsidP="00630193">
            <w:pPr>
              <w:pStyle w:val="rowtabella0"/>
              <w:rPr>
                <w:color w:val="002060"/>
                <w:highlight w:val="yellow"/>
              </w:rPr>
            </w:pPr>
            <w:r w:rsidRPr="00A86CD6">
              <w:rPr>
                <w:color w:val="002060"/>
                <w:highlight w:val="yellow"/>
              </w:rPr>
              <w:t>02/03/2024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F33B6" w14:textId="77777777" w:rsidR="0035480B" w:rsidRPr="00A86CD6" w:rsidRDefault="0035480B" w:rsidP="00630193">
            <w:pPr>
              <w:pStyle w:val="rowtabella0"/>
              <w:jc w:val="center"/>
              <w:rPr>
                <w:color w:val="002060"/>
                <w:highlight w:val="yellow"/>
              </w:rPr>
            </w:pPr>
            <w:r w:rsidRPr="00A86CD6">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FC7ED" w14:textId="77777777" w:rsidR="0035480B" w:rsidRPr="00A86CD6" w:rsidRDefault="0035480B" w:rsidP="00630193">
            <w:pPr>
              <w:pStyle w:val="rowtabella0"/>
              <w:rPr>
                <w:color w:val="002060"/>
                <w:highlight w:val="yellow"/>
              </w:rPr>
            </w:pPr>
            <w:r w:rsidRPr="00A86CD6">
              <w:rPr>
                <w:color w:val="002060"/>
                <w:highlight w:val="yellow"/>
              </w:rPr>
              <w:t xml:space="preserve">AUDAX 1970 </w:t>
            </w:r>
            <w:proofErr w:type="gramStart"/>
            <w:r w:rsidRPr="00A86CD6">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59DC7" w14:textId="77777777" w:rsidR="0035480B" w:rsidRPr="00A86CD6" w:rsidRDefault="0035480B" w:rsidP="00630193">
            <w:pPr>
              <w:pStyle w:val="rowtabella0"/>
              <w:rPr>
                <w:color w:val="002060"/>
                <w:highlight w:val="yellow"/>
              </w:rPr>
            </w:pPr>
            <w:r w:rsidRPr="00A86CD6">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28421" w14:textId="44D3F520" w:rsidR="0035480B" w:rsidRPr="00581B3A" w:rsidRDefault="0035480B" w:rsidP="0063019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3BF9B" w14:textId="77777777" w:rsidR="0035480B" w:rsidRPr="00581B3A" w:rsidRDefault="0035480B" w:rsidP="00630193">
            <w:pPr>
              <w:pStyle w:val="rowtabella0"/>
              <w:jc w:val="center"/>
              <w:rPr>
                <w:color w:val="002060"/>
              </w:rPr>
            </w:pPr>
            <w:r w:rsidRPr="00A86CD6">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A5A14" w14:textId="77777777" w:rsidR="0035480B" w:rsidRPr="00581B3A" w:rsidRDefault="0035480B" w:rsidP="00630193">
            <w:pPr>
              <w:pStyle w:val="rowtabella0"/>
              <w:jc w:val="center"/>
              <w:rPr>
                <w:color w:val="002060"/>
              </w:rPr>
            </w:pPr>
            <w:r w:rsidRPr="00581B3A">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E70A7" w14:textId="77777777" w:rsidR="0035480B" w:rsidRPr="00581B3A" w:rsidRDefault="0035480B" w:rsidP="00630193">
            <w:pPr>
              <w:pStyle w:val="rowtabella0"/>
              <w:rPr>
                <w:color w:val="002060"/>
              </w:rPr>
            </w:pPr>
            <w:r w:rsidRPr="00A86CD6">
              <w:rPr>
                <w:color w:val="002060"/>
                <w:highlight w:val="yellow"/>
              </w:rPr>
              <w:t>PALAZZETTO DELLO SPORT SENIGALLIA VIA CAPANNA SNC</w:t>
            </w:r>
          </w:p>
        </w:tc>
      </w:tr>
    </w:tbl>
    <w:p w14:paraId="7ED6DE41" w14:textId="77777777" w:rsidR="0035480B" w:rsidRPr="00581B3A" w:rsidRDefault="0035480B" w:rsidP="0035480B">
      <w:pPr>
        <w:pStyle w:val="breakline"/>
        <w:rPr>
          <w:rFonts w:eastAsiaTheme="minorEastAsia"/>
          <w:color w:val="002060"/>
        </w:rPr>
      </w:pPr>
    </w:p>
    <w:p w14:paraId="14195EB9" w14:textId="77777777" w:rsidR="0035480B" w:rsidRPr="00581B3A" w:rsidRDefault="0035480B" w:rsidP="0035480B">
      <w:pPr>
        <w:pStyle w:val="breakline"/>
        <w:rPr>
          <w:color w:val="002060"/>
        </w:rPr>
      </w:pPr>
    </w:p>
    <w:p w14:paraId="2C53A378" w14:textId="77777777" w:rsidR="0035480B" w:rsidRPr="00581B3A" w:rsidRDefault="0035480B" w:rsidP="0035480B">
      <w:pPr>
        <w:pStyle w:val="titoloprinc0"/>
        <w:rPr>
          <w:color w:val="002060"/>
        </w:rPr>
      </w:pPr>
      <w:r w:rsidRPr="00581B3A">
        <w:rPr>
          <w:color w:val="002060"/>
        </w:rPr>
        <w:t>RISULTATI</w:t>
      </w:r>
    </w:p>
    <w:p w14:paraId="1FB2F848" w14:textId="77777777" w:rsidR="0035480B" w:rsidRPr="00581B3A" w:rsidRDefault="0035480B" w:rsidP="0035480B">
      <w:pPr>
        <w:pStyle w:val="breakline"/>
        <w:rPr>
          <w:color w:val="002060"/>
        </w:rPr>
      </w:pPr>
    </w:p>
    <w:p w14:paraId="2FEB92C9" w14:textId="77777777" w:rsidR="0035480B" w:rsidRPr="00581B3A" w:rsidRDefault="0035480B" w:rsidP="0035480B">
      <w:pPr>
        <w:pStyle w:val="sottotitolocampionato10"/>
        <w:rPr>
          <w:color w:val="002060"/>
        </w:rPr>
      </w:pPr>
      <w:r w:rsidRPr="00581B3A">
        <w:rPr>
          <w:color w:val="002060"/>
        </w:rPr>
        <w:t>RISULTATI UFFICIALI GARE DEL 24/02/2024</w:t>
      </w:r>
    </w:p>
    <w:p w14:paraId="5D5094F9" w14:textId="77777777" w:rsidR="0035480B" w:rsidRPr="0035480B" w:rsidRDefault="0035480B" w:rsidP="0035480B">
      <w:pPr>
        <w:pStyle w:val="sottotitolocampionato20"/>
        <w:spacing w:before="0" w:beforeAutospacing="0" w:after="0" w:afterAutospacing="0"/>
        <w:rPr>
          <w:rFonts w:ascii="Arial" w:hAnsi="Arial" w:cs="Arial"/>
          <w:color w:val="002060"/>
          <w:sz w:val="20"/>
          <w:szCs w:val="20"/>
        </w:rPr>
      </w:pPr>
      <w:r w:rsidRPr="0035480B">
        <w:rPr>
          <w:rFonts w:ascii="Arial" w:hAnsi="Arial" w:cs="Arial"/>
          <w:color w:val="002060"/>
          <w:sz w:val="20"/>
          <w:szCs w:val="20"/>
        </w:rPr>
        <w:t>Si trascrivono qui di seguito i risultati ufficiali delle gare disputate</w:t>
      </w:r>
    </w:p>
    <w:p w14:paraId="52AFEB39" w14:textId="77777777" w:rsidR="0035480B" w:rsidRPr="00581B3A" w:rsidRDefault="0035480B" w:rsidP="0035480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5480B" w:rsidRPr="00581B3A" w14:paraId="24482ABB" w14:textId="77777777" w:rsidTr="006301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42408DCE"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FD022" w14:textId="77777777" w:rsidR="0035480B" w:rsidRPr="00581B3A" w:rsidRDefault="0035480B" w:rsidP="00630193">
                  <w:pPr>
                    <w:pStyle w:val="headertabella0"/>
                    <w:rPr>
                      <w:color w:val="002060"/>
                    </w:rPr>
                  </w:pPr>
                  <w:r w:rsidRPr="00581B3A">
                    <w:rPr>
                      <w:color w:val="002060"/>
                    </w:rPr>
                    <w:t>GIRONE A - 1 Giornata - R</w:t>
                  </w:r>
                </w:p>
              </w:tc>
            </w:tr>
            <w:tr w:rsidR="0035480B" w:rsidRPr="00581B3A" w14:paraId="56E8FADD" w14:textId="77777777" w:rsidTr="006301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8CEF6D" w14:textId="77777777" w:rsidR="0035480B" w:rsidRPr="00581B3A" w:rsidRDefault="0035480B" w:rsidP="00630193">
                  <w:pPr>
                    <w:pStyle w:val="rowtabella0"/>
                    <w:rPr>
                      <w:color w:val="002060"/>
                    </w:rPr>
                  </w:pPr>
                  <w:r w:rsidRPr="00581B3A">
                    <w:rPr>
                      <w:color w:val="002060"/>
                    </w:rPr>
                    <w:t>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CA0F66" w14:textId="77777777" w:rsidR="0035480B" w:rsidRPr="00581B3A" w:rsidRDefault="0035480B" w:rsidP="00630193">
                  <w:pPr>
                    <w:pStyle w:val="rowtabella0"/>
                    <w:rPr>
                      <w:color w:val="002060"/>
                    </w:rPr>
                  </w:pPr>
                  <w:r w:rsidRPr="00581B3A">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D9DFD" w14:textId="77777777" w:rsidR="0035480B" w:rsidRPr="00581B3A" w:rsidRDefault="0035480B" w:rsidP="00630193">
                  <w:pPr>
                    <w:pStyle w:val="rowtabella0"/>
                    <w:jc w:val="center"/>
                    <w:rPr>
                      <w:color w:val="002060"/>
                    </w:rPr>
                  </w:pPr>
                  <w:r w:rsidRPr="00581B3A">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2B5E6" w14:textId="77777777" w:rsidR="0035480B" w:rsidRPr="00581B3A" w:rsidRDefault="0035480B" w:rsidP="00630193">
                  <w:pPr>
                    <w:pStyle w:val="rowtabella0"/>
                    <w:jc w:val="center"/>
                    <w:rPr>
                      <w:color w:val="002060"/>
                    </w:rPr>
                  </w:pPr>
                  <w:r w:rsidRPr="00581B3A">
                    <w:rPr>
                      <w:color w:val="002060"/>
                    </w:rPr>
                    <w:t> </w:t>
                  </w:r>
                </w:p>
              </w:tc>
            </w:tr>
            <w:tr w:rsidR="0035480B" w:rsidRPr="00581B3A" w14:paraId="54DC17F6" w14:textId="77777777" w:rsidTr="006301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ECE6F9" w14:textId="77777777" w:rsidR="0035480B" w:rsidRPr="00581B3A" w:rsidRDefault="0035480B" w:rsidP="00630193">
                  <w:pPr>
                    <w:pStyle w:val="rowtabella0"/>
                    <w:rPr>
                      <w:color w:val="002060"/>
                    </w:rPr>
                  </w:pPr>
                  <w:r w:rsidRPr="00581B3A">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5AD82" w14:textId="77777777" w:rsidR="0035480B" w:rsidRPr="00581B3A" w:rsidRDefault="0035480B" w:rsidP="00630193">
                  <w:pPr>
                    <w:pStyle w:val="rowtabella0"/>
                    <w:rPr>
                      <w:color w:val="002060"/>
                    </w:rPr>
                  </w:pPr>
                  <w:r w:rsidRPr="00581B3A">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BE1FE7" w14:textId="77777777" w:rsidR="0035480B" w:rsidRPr="00581B3A" w:rsidRDefault="0035480B" w:rsidP="00630193">
                  <w:pPr>
                    <w:pStyle w:val="rowtabella0"/>
                    <w:jc w:val="center"/>
                    <w:rPr>
                      <w:color w:val="002060"/>
                    </w:rPr>
                  </w:pPr>
                  <w:r w:rsidRPr="00581B3A">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ACC4B" w14:textId="77777777" w:rsidR="0035480B" w:rsidRPr="00581B3A" w:rsidRDefault="0035480B" w:rsidP="00630193">
                  <w:pPr>
                    <w:pStyle w:val="rowtabella0"/>
                    <w:jc w:val="center"/>
                    <w:rPr>
                      <w:color w:val="002060"/>
                    </w:rPr>
                  </w:pPr>
                  <w:r w:rsidRPr="00581B3A">
                    <w:rPr>
                      <w:color w:val="002060"/>
                    </w:rPr>
                    <w:t> </w:t>
                  </w:r>
                </w:p>
              </w:tc>
            </w:tr>
          </w:tbl>
          <w:p w14:paraId="1A90137C" w14:textId="77777777" w:rsidR="0035480B" w:rsidRPr="00581B3A" w:rsidRDefault="0035480B" w:rsidP="00630193">
            <w:pPr>
              <w:rPr>
                <w:color w:val="002060"/>
              </w:rPr>
            </w:pPr>
          </w:p>
        </w:tc>
      </w:tr>
    </w:tbl>
    <w:p w14:paraId="7F9C01A0" w14:textId="77777777" w:rsidR="0035480B" w:rsidRPr="00581B3A" w:rsidRDefault="0035480B" w:rsidP="0035480B">
      <w:pPr>
        <w:pStyle w:val="breakline"/>
        <w:rPr>
          <w:rFonts w:eastAsiaTheme="minorEastAsia"/>
          <w:color w:val="002060"/>
        </w:rPr>
      </w:pPr>
    </w:p>
    <w:p w14:paraId="1EF75216" w14:textId="77777777" w:rsidR="0035480B" w:rsidRPr="00581B3A" w:rsidRDefault="0035480B" w:rsidP="0035480B">
      <w:pPr>
        <w:pStyle w:val="breakline"/>
        <w:rPr>
          <w:color w:val="002060"/>
        </w:rPr>
      </w:pPr>
    </w:p>
    <w:p w14:paraId="1114CC52" w14:textId="77777777" w:rsidR="0035480B" w:rsidRPr="00581B3A" w:rsidRDefault="0035480B" w:rsidP="0035480B">
      <w:pPr>
        <w:pStyle w:val="titoloprinc0"/>
        <w:rPr>
          <w:color w:val="002060"/>
        </w:rPr>
      </w:pPr>
      <w:r w:rsidRPr="00581B3A">
        <w:rPr>
          <w:color w:val="002060"/>
        </w:rPr>
        <w:t>GIUDICE SPORTIVO</w:t>
      </w:r>
    </w:p>
    <w:p w14:paraId="65EF0D59" w14:textId="77777777" w:rsidR="0035480B" w:rsidRPr="00581B3A" w:rsidRDefault="0035480B" w:rsidP="0035480B">
      <w:pPr>
        <w:pStyle w:val="diffida"/>
        <w:rPr>
          <w:color w:val="002060"/>
        </w:rPr>
      </w:pPr>
      <w:r w:rsidRPr="00581B3A">
        <w:rPr>
          <w:color w:val="002060"/>
        </w:rPr>
        <w:lastRenderedPageBreak/>
        <w:t>Il Giudice Sportivo Avv. Agnese Lazzaretti, con l'assistenza del segretario Angelo Castellana, nella seduta del 28/02/2024, ha adottato le decisioni che di seguito integralmente si riportano:</w:t>
      </w:r>
    </w:p>
    <w:p w14:paraId="1EE00BF1" w14:textId="77777777" w:rsidR="0035480B" w:rsidRPr="00581B3A" w:rsidRDefault="0035480B" w:rsidP="0035480B">
      <w:pPr>
        <w:pStyle w:val="titolo10"/>
        <w:rPr>
          <w:color w:val="002060"/>
        </w:rPr>
      </w:pPr>
      <w:r w:rsidRPr="00581B3A">
        <w:rPr>
          <w:color w:val="002060"/>
        </w:rPr>
        <w:t xml:space="preserve">GARE DEL 24/ 2/2024 </w:t>
      </w:r>
    </w:p>
    <w:p w14:paraId="1436D2A7" w14:textId="77777777" w:rsidR="0035480B" w:rsidRPr="00581B3A" w:rsidRDefault="0035480B" w:rsidP="0035480B">
      <w:pPr>
        <w:pStyle w:val="titolo7a"/>
        <w:rPr>
          <w:color w:val="002060"/>
        </w:rPr>
      </w:pPr>
      <w:r w:rsidRPr="00581B3A">
        <w:rPr>
          <w:color w:val="002060"/>
        </w:rPr>
        <w:t xml:space="preserve">PROVVEDIMENTI DISCIPLINARI </w:t>
      </w:r>
    </w:p>
    <w:p w14:paraId="163C09B1" w14:textId="77777777" w:rsidR="0035480B" w:rsidRPr="00581B3A" w:rsidRDefault="0035480B" w:rsidP="0035480B">
      <w:pPr>
        <w:pStyle w:val="titolo7b0"/>
        <w:rPr>
          <w:color w:val="002060"/>
        </w:rPr>
      </w:pPr>
      <w:r w:rsidRPr="00581B3A">
        <w:rPr>
          <w:color w:val="002060"/>
        </w:rPr>
        <w:t xml:space="preserve">In base alle risultanze degli atti ufficiali sono state deliberate le seguenti sanzioni disciplinari. </w:t>
      </w:r>
    </w:p>
    <w:p w14:paraId="184C878C" w14:textId="77777777" w:rsidR="0035480B" w:rsidRPr="00581B3A" w:rsidRDefault="0035480B" w:rsidP="0035480B">
      <w:pPr>
        <w:pStyle w:val="titolo30"/>
        <w:rPr>
          <w:color w:val="002060"/>
        </w:rPr>
      </w:pPr>
      <w:r w:rsidRPr="00581B3A">
        <w:rPr>
          <w:color w:val="002060"/>
        </w:rPr>
        <w:t xml:space="preserve">CALCIATORI ESPULSI </w:t>
      </w:r>
    </w:p>
    <w:p w14:paraId="4AF8BAD5" w14:textId="77777777" w:rsidR="0035480B" w:rsidRPr="00581B3A" w:rsidRDefault="0035480B" w:rsidP="0035480B">
      <w:pPr>
        <w:pStyle w:val="titolo20"/>
        <w:rPr>
          <w:color w:val="002060"/>
        </w:rPr>
      </w:pPr>
      <w:r w:rsidRPr="00581B3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040004BD" w14:textId="77777777" w:rsidTr="00630193">
        <w:tc>
          <w:tcPr>
            <w:tcW w:w="2200" w:type="dxa"/>
            <w:tcMar>
              <w:top w:w="20" w:type="dxa"/>
              <w:left w:w="20" w:type="dxa"/>
              <w:bottom w:w="20" w:type="dxa"/>
              <w:right w:w="20" w:type="dxa"/>
            </w:tcMar>
            <w:vAlign w:val="center"/>
            <w:hideMark/>
          </w:tcPr>
          <w:p w14:paraId="43246754" w14:textId="77777777" w:rsidR="0035480B" w:rsidRPr="00581B3A" w:rsidRDefault="0035480B" w:rsidP="00630193">
            <w:pPr>
              <w:pStyle w:val="movimento"/>
              <w:rPr>
                <w:color w:val="002060"/>
              </w:rPr>
            </w:pPr>
            <w:r w:rsidRPr="00581B3A">
              <w:rPr>
                <w:color w:val="002060"/>
              </w:rPr>
              <w:t>LUCARELLI LUDOVICO</w:t>
            </w:r>
          </w:p>
        </w:tc>
        <w:tc>
          <w:tcPr>
            <w:tcW w:w="2200" w:type="dxa"/>
            <w:tcMar>
              <w:top w:w="20" w:type="dxa"/>
              <w:left w:w="20" w:type="dxa"/>
              <w:bottom w:w="20" w:type="dxa"/>
              <w:right w:w="20" w:type="dxa"/>
            </w:tcMar>
            <w:vAlign w:val="center"/>
            <w:hideMark/>
          </w:tcPr>
          <w:p w14:paraId="669CD535" w14:textId="77777777" w:rsidR="0035480B" w:rsidRPr="00581B3A" w:rsidRDefault="0035480B" w:rsidP="00630193">
            <w:pPr>
              <w:pStyle w:val="movimento2"/>
              <w:rPr>
                <w:color w:val="002060"/>
              </w:rPr>
            </w:pPr>
            <w:r w:rsidRPr="00581B3A">
              <w:rPr>
                <w:color w:val="002060"/>
              </w:rPr>
              <w:t xml:space="preserve">(SPECIAL ONE SPORTING CLUB) </w:t>
            </w:r>
          </w:p>
        </w:tc>
        <w:tc>
          <w:tcPr>
            <w:tcW w:w="800" w:type="dxa"/>
            <w:tcMar>
              <w:top w:w="20" w:type="dxa"/>
              <w:left w:w="20" w:type="dxa"/>
              <w:bottom w:w="20" w:type="dxa"/>
              <w:right w:w="20" w:type="dxa"/>
            </w:tcMar>
            <w:vAlign w:val="center"/>
            <w:hideMark/>
          </w:tcPr>
          <w:p w14:paraId="29AC4E56"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2460B4A"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42BEBC0" w14:textId="77777777" w:rsidR="0035480B" w:rsidRPr="00581B3A" w:rsidRDefault="0035480B" w:rsidP="00630193">
            <w:pPr>
              <w:pStyle w:val="movimento2"/>
              <w:rPr>
                <w:color w:val="002060"/>
              </w:rPr>
            </w:pPr>
            <w:r w:rsidRPr="00581B3A">
              <w:rPr>
                <w:color w:val="002060"/>
              </w:rPr>
              <w:t> </w:t>
            </w:r>
          </w:p>
        </w:tc>
      </w:tr>
    </w:tbl>
    <w:p w14:paraId="0FC26DED" w14:textId="77777777" w:rsidR="0035480B" w:rsidRPr="00581B3A" w:rsidRDefault="0035480B" w:rsidP="0035480B">
      <w:pPr>
        <w:pStyle w:val="titolo30"/>
        <w:rPr>
          <w:rFonts w:eastAsiaTheme="minorEastAsia"/>
          <w:color w:val="002060"/>
        </w:rPr>
      </w:pPr>
      <w:r w:rsidRPr="00581B3A">
        <w:rPr>
          <w:color w:val="002060"/>
        </w:rPr>
        <w:t xml:space="preserve">CALCIATORI NON ESPULSI </w:t>
      </w:r>
    </w:p>
    <w:p w14:paraId="30FFD778" w14:textId="77777777" w:rsidR="0035480B" w:rsidRPr="00581B3A" w:rsidRDefault="0035480B" w:rsidP="0035480B">
      <w:pPr>
        <w:pStyle w:val="titolo20"/>
        <w:rPr>
          <w:color w:val="002060"/>
        </w:rPr>
      </w:pPr>
      <w:r w:rsidRPr="00581B3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0A19E4D1" w14:textId="77777777" w:rsidTr="00630193">
        <w:tc>
          <w:tcPr>
            <w:tcW w:w="2200" w:type="dxa"/>
            <w:tcMar>
              <w:top w:w="20" w:type="dxa"/>
              <w:left w:w="20" w:type="dxa"/>
              <w:bottom w:w="20" w:type="dxa"/>
              <w:right w:w="20" w:type="dxa"/>
            </w:tcMar>
            <w:vAlign w:val="center"/>
            <w:hideMark/>
          </w:tcPr>
          <w:p w14:paraId="61F9DD2D" w14:textId="77777777" w:rsidR="0035480B" w:rsidRPr="00581B3A" w:rsidRDefault="0035480B" w:rsidP="00630193">
            <w:pPr>
              <w:pStyle w:val="movimento"/>
              <w:rPr>
                <w:color w:val="002060"/>
              </w:rPr>
            </w:pPr>
            <w:r w:rsidRPr="00581B3A">
              <w:rPr>
                <w:color w:val="002060"/>
              </w:rPr>
              <w:t>AGOUZAL ANWAR</w:t>
            </w:r>
          </w:p>
        </w:tc>
        <w:tc>
          <w:tcPr>
            <w:tcW w:w="2200" w:type="dxa"/>
            <w:tcMar>
              <w:top w:w="20" w:type="dxa"/>
              <w:left w:w="20" w:type="dxa"/>
              <w:bottom w:w="20" w:type="dxa"/>
              <w:right w:w="20" w:type="dxa"/>
            </w:tcMar>
            <w:vAlign w:val="center"/>
            <w:hideMark/>
          </w:tcPr>
          <w:p w14:paraId="49A6E53C" w14:textId="77777777" w:rsidR="0035480B" w:rsidRPr="00581B3A" w:rsidRDefault="0035480B" w:rsidP="00630193">
            <w:pPr>
              <w:pStyle w:val="movimento2"/>
              <w:rPr>
                <w:color w:val="002060"/>
              </w:rPr>
            </w:pPr>
            <w:r w:rsidRPr="00581B3A">
              <w:rPr>
                <w:color w:val="002060"/>
              </w:rPr>
              <w:t xml:space="preserve">(SPECIAL ONE SPORTING CLUB) </w:t>
            </w:r>
          </w:p>
        </w:tc>
        <w:tc>
          <w:tcPr>
            <w:tcW w:w="800" w:type="dxa"/>
            <w:tcMar>
              <w:top w:w="20" w:type="dxa"/>
              <w:left w:w="20" w:type="dxa"/>
              <w:bottom w:w="20" w:type="dxa"/>
              <w:right w:w="20" w:type="dxa"/>
            </w:tcMar>
            <w:vAlign w:val="center"/>
            <w:hideMark/>
          </w:tcPr>
          <w:p w14:paraId="22B4F921"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13C621A9"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3060C7D" w14:textId="77777777" w:rsidR="0035480B" w:rsidRPr="00581B3A" w:rsidRDefault="0035480B" w:rsidP="00630193">
            <w:pPr>
              <w:pStyle w:val="movimento2"/>
              <w:rPr>
                <w:color w:val="002060"/>
              </w:rPr>
            </w:pPr>
            <w:r w:rsidRPr="00581B3A">
              <w:rPr>
                <w:color w:val="002060"/>
              </w:rPr>
              <w:t> </w:t>
            </w:r>
          </w:p>
        </w:tc>
      </w:tr>
    </w:tbl>
    <w:p w14:paraId="1E6BCB64" w14:textId="77777777" w:rsidR="0035480B" w:rsidRPr="00581B3A" w:rsidRDefault="0035480B" w:rsidP="0035480B">
      <w:pPr>
        <w:pStyle w:val="titolo20"/>
        <w:rPr>
          <w:rFonts w:eastAsiaTheme="minorEastAsia"/>
          <w:color w:val="002060"/>
        </w:rPr>
      </w:pPr>
      <w:r w:rsidRPr="00581B3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651162A2" w14:textId="77777777" w:rsidTr="00630193">
        <w:tc>
          <w:tcPr>
            <w:tcW w:w="2200" w:type="dxa"/>
            <w:tcMar>
              <w:top w:w="20" w:type="dxa"/>
              <w:left w:w="20" w:type="dxa"/>
              <w:bottom w:w="20" w:type="dxa"/>
              <w:right w:w="20" w:type="dxa"/>
            </w:tcMar>
            <w:vAlign w:val="center"/>
            <w:hideMark/>
          </w:tcPr>
          <w:p w14:paraId="28668E47" w14:textId="77777777" w:rsidR="0035480B" w:rsidRPr="00581B3A" w:rsidRDefault="0035480B" w:rsidP="00630193">
            <w:pPr>
              <w:pStyle w:val="movimento"/>
              <w:rPr>
                <w:color w:val="002060"/>
              </w:rPr>
            </w:pPr>
            <w:r w:rsidRPr="00581B3A">
              <w:rPr>
                <w:color w:val="002060"/>
              </w:rPr>
              <w:t>LUCARELLI LUDOVICO</w:t>
            </w:r>
          </w:p>
        </w:tc>
        <w:tc>
          <w:tcPr>
            <w:tcW w:w="2200" w:type="dxa"/>
            <w:tcMar>
              <w:top w:w="20" w:type="dxa"/>
              <w:left w:w="20" w:type="dxa"/>
              <w:bottom w:w="20" w:type="dxa"/>
              <w:right w:w="20" w:type="dxa"/>
            </w:tcMar>
            <w:vAlign w:val="center"/>
            <w:hideMark/>
          </w:tcPr>
          <w:p w14:paraId="016CF032" w14:textId="77777777" w:rsidR="0035480B" w:rsidRPr="00581B3A" w:rsidRDefault="0035480B" w:rsidP="00630193">
            <w:pPr>
              <w:pStyle w:val="movimento2"/>
              <w:rPr>
                <w:color w:val="002060"/>
              </w:rPr>
            </w:pPr>
            <w:r w:rsidRPr="00581B3A">
              <w:rPr>
                <w:color w:val="002060"/>
              </w:rPr>
              <w:t xml:space="preserve">(SPECIAL ONE SPORTING CLUB) </w:t>
            </w:r>
          </w:p>
        </w:tc>
        <w:tc>
          <w:tcPr>
            <w:tcW w:w="800" w:type="dxa"/>
            <w:tcMar>
              <w:top w:w="20" w:type="dxa"/>
              <w:left w:w="20" w:type="dxa"/>
              <w:bottom w:w="20" w:type="dxa"/>
              <w:right w:w="20" w:type="dxa"/>
            </w:tcMar>
            <w:vAlign w:val="center"/>
            <w:hideMark/>
          </w:tcPr>
          <w:p w14:paraId="4B475CB2"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BBBEACA"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32B0952" w14:textId="77777777" w:rsidR="0035480B" w:rsidRPr="00581B3A" w:rsidRDefault="0035480B" w:rsidP="00630193">
            <w:pPr>
              <w:pStyle w:val="movimento2"/>
              <w:rPr>
                <w:color w:val="002060"/>
              </w:rPr>
            </w:pPr>
            <w:r w:rsidRPr="00581B3A">
              <w:rPr>
                <w:color w:val="002060"/>
              </w:rPr>
              <w:t> </w:t>
            </w:r>
          </w:p>
        </w:tc>
      </w:tr>
    </w:tbl>
    <w:p w14:paraId="6701C481" w14:textId="77777777" w:rsidR="0035480B" w:rsidRPr="00581B3A" w:rsidRDefault="0035480B" w:rsidP="0035480B">
      <w:pPr>
        <w:pStyle w:val="titolo20"/>
        <w:rPr>
          <w:rFonts w:eastAsiaTheme="minorEastAsia"/>
          <w:color w:val="002060"/>
        </w:rPr>
      </w:pPr>
      <w:r w:rsidRPr="00581B3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284167C4" w14:textId="77777777" w:rsidTr="00630193">
        <w:tc>
          <w:tcPr>
            <w:tcW w:w="2200" w:type="dxa"/>
            <w:tcMar>
              <w:top w:w="20" w:type="dxa"/>
              <w:left w:w="20" w:type="dxa"/>
              <w:bottom w:w="20" w:type="dxa"/>
              <w:right w:w="20" w:type="dxa"/>
            </w:tcMar>
            <w:vAlign w:val="center"/>
            <w:hideMark/>
          </w:tcPr>
          <w:p w14:paraId="49DC7908" w14:textId="77777777" w:rsidR="0035480B" w:rsidRPr="00581B3A" w:rsidRDefault="0035480B" w:rsidP="00630193">
            <w:pPr>
              <w:pStyle w:val="movimento"/>
              <w:rPr>
                <w:color w:val="002060"/>
              </w:rPr>
            </w:pPr>
            <w:r w:rsidRPr="00581B3A">
              <w:rPr>
                <w:color w:val="002060"/>
              </w:rPr>
              <w:t>CHAABI YOUNES</w:t>
            </w:r>
          </w:p>
        </w:tc>
        <w:tc>
          <w:tcPr>
            <w:tcW w:w="2200" w:type="dxa"/>
            <w:tcMar>
              <w:top w:w="20" w:type="dxa"/>
              <w:left w:w="20" w:type="dxa"/>
              <w:bottom w:w="20" w:type="dxa"/>
              <w:right w:w="20" w:type="dxa"/>
            </w:tcMar>
            <w:vAlign w:val="center"/>
            <w:hideMark/>
          </w:tcPr>
          <w:p w14:paraId="2A1BFE86" w14:textId="77777777" w:rsidR="0035480B" w:rsidRPr="00581B3A" w:rsidRDefault="0035480B" w:rsidP="00630193">
            <w:pPr>
              <w:pStyle w:val="movimento2"/>
              <w:rPr>
                <w:color w:val="002060"/>
              </w:rPr>
            </w:pPr>
            <w:r w:rsidRPr="00581B3A">
              <w:rPr>
                <w:color w:val="002060"/>
              </w:rPr>
              <w:t xml:space="preserve">(CSI STELLA A.S.D.) </w:t>
            </w:r>
          </w:p>
        </w:tc>
        <w:tc>
          <w:tcPr>
            <w:tcW w:w="800" w:type="dxa"/>
            <w:tcMar>
              <w:top w:w="20" w:type="dxa"/>
              <w:left w:w="20" w:type="dxa"/>
              <w:bottom w:w="20" w:type="dxa"/>
              <w:right w:w="20" w:type="dxa"/>
            </w:tcMar>
            <w:vAlign w:val="center"/>
            <w:hideMark/>
          </w:tcPr>
          <w:p w14:paraId="0F00339F"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15C9258B"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0B2039C" w14:textId="77777777" w:rsidR="0035480B" w:rsidRPr="00581B3A" w:rsidRDefault="0035480B" w:rsidP="00630193">
            <w:pPr>
              <w:pStyle w:val="movimento2"/>
              <w:rPr>
                <w:color w:val="002060"/>
              </w:rPr>
            </w:pPr>
            <w:r w:rsidRPr="00581B3A">
              <w:rPr>
                <w:color w:val="002060"/>
              </w:rPr>
              <w:t> </w:t>
            </w:r>
          </w:p>
        </w:tc>
      </w:tr>
    </w:tbl>
    <w:p w14:paraId="703699D9" w14:textId="77777777" w:rsidR="0035480B" w:rsidRPr="00581B3A" w:rsidRDefault="0035480B" w:rsidP="0035480B">
      <w:pPr>
        <w:pStyle w:val="breakline"/>
        <w:rPr>
          <w:color w:val="002060"/>
        </w:rPr>
      </w:pPr>
    </w:p>
    <w:p w14:paraId="79B91D41" w14:textId="77777777" w:rsidR="0035480B" w:rsidRPr="00581B3A" w:rsidRDefault="0035480B" w:rsidP="0035480B">
      <w:pPr>
        <w:jc w:val="center"/>
        <w:rPr>
          <w:rFonts w:ascii="Arial" w:hAnsi="Arial" w:cs="Arial"/>
          <w:noProof/>
          <w:color w:val="002060"/>
          <w:sz w:val="22"/>
          <w:szCs w:val="22"/>
        </w:rPr>
      </w:pPr>
      <w:r w:rsidRPr="00581B3A">
        <w:rPr>
          <w:rFonts w:ascii="Arial" w:hAnsi="Arial" w:cs="Arial"/>
          <w:noProof/>
          <w:color w:val="002060"/>
          <w:sz w:val="22"/>
          <w:szCs w:val="22"/>
        </w:rPr>
        <w:t>F.to IL SEGRETARIO                                   F.to IL GIUDICE SPORTIVO</w:t>
      </w:r>
    </w:p>
    <w:p w14:paraId="4DA43788" w14:textId="77777777" w:rsidR="0035480B" w:rsidRPr="00581B3A" w:rsidRDefault="0035480B" w:rsidP="0035480B">
      <w:pPr>
        <w:jc w:val="left"/>
        <w:rPr>
          <w:rFonts w:ascii="Arial" w:hAnsi="Arial" w:cs="Arial"/>
          <w:noProof/>
          <w:color w:val="002060"/>
          <w:sz w:val="22"/>
          <w:szCs w:val="22"/>
        </w:rPr>
      </w:pPr>
      <w:r w:rsidRPr="00581B3A">
        <w:rPr>
          <w:rFonts w:ascii="Arial" w:hAnsi="Arial" w:cs="Arial"/>
          <w:noProof/>
          <w:color w:val="002060"/>
          <w:sz w:val="22"/>
          <w:szCs w:val="22"/>
        </w:rPr>
        <w:t xml:space="preserve">                         Angelo Castellana        </w:t>
      </w:r>
      <w:r w:rsidRPr="00581B3A">
        <w:rPr>
          <w:rFonts w:ascii="Arial" w:hAnsi="Arial" w:cs="Arial"/>
          <w:noProof/>
          <w:color w:val="002060"/>
          <w:sz w:val="22"/>
          <w:szCs w:val="22"/>
        </w:rPr>
        <w:tab/>
        <w:t xml:space="preserve">                                Agnese Lazzaretti</w:t>
      </w:r>
    </w:p>
    <w:p w14:paraId="2FF32C0E" w14:textId="77777777" w:rsidR="0035480B" w:rsidRPr="00581B3A" w:rsidRDefault="0035480B" w:rsidP="0035480B">
      <w:pPr>
        <w:pStyle w:val="breakline"/>
        <w:rPr>
          <w:rFonts w:eastAsiaTheme="minorEastAsia"/>
          <w:color w:val="002060"/>
        </w:rPr>
      </w:pPr>
    </w:p>
    <w:p w14:paraId="1EEDF226" w14:textId="77777777" w:rsidR="0035480B" w:rsidRPr="00581B3A" w:rsidRDefault="0035480B" w:rsidP="0035480B">
      <w:pPr>
        <w:pStyle w:val="titoloprinc0"/>
        <w:rPr>
          <w:color w:val="002060"/>
        </w:rPr>
      </w:pPr>
      <w:r w:rsidRPr="00581B3A">
        <w:rPr>
          <w:color w:val="002060"/>
        </w:rPr>
        <w:t>CLASSIFICA</w:t>
      </w:r>
    </w:p>
    <w:p w14:paraId="296F6636" w14:textId="77777777" w:rsidR="0035480B" w:rsidRPr="00581B3A" w:rsidRDefault="0035480B" w:rsidP="0035480B">
      <w:pPr>
        <w:pStyle w:val="breakline"/>
        <w:rPr>
          <w:color w:val="002060"/>
        </w:rPr>
      </w:pPr>
    </w:p>
    <w:p w14:paraId="31B0E741" w14:textId="77777777" w:rsidR="0035480B" w:rsidRPr="00581B3A" w:rsidRDefault="0035480B" w:rsidP="0035480B">
      <w:pPr>
        <w:pStyle w:val="breakline"/>
        <w:rPr>
          <w:color w:val="002060"/>
        </w:rPr>
      </w:pPr>
    </w:p>
    <w:p w14:paraId="6AA486F2" w14:textId="77777777" w:rsidR="0035480B" w:rsidRPr="00581B3A" w:rsidRDefault="0035480B" w:rsidP="0035480B">
      <w:pPr>
        <w:pStyle w:val="sottotitolocampionato10"/>
        <w:rPr>
          <w:color w:val="002060"/>
        </w:rPr>
      </w:pPr>
      <w:r w:rsidRPr="00581B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0DFFF086"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9E60E"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B6F64"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D3409"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1F58A"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598C7"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30ED7"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D3462"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F6B1E"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D3DBC"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614FC" w14:textId="77777777" w:rsidR="0035480B" w:rsidRPr="00581B3A" w:rsidRDefault="0035480B" w:rsidP="00630193">
            <w:pPr>
              <w:pStyle w:val="headertabella0"/>
              <w:rPr>
                <w:color w:val="002060"/>
              </w:rPr>
            </w:pPr>
            <w:r w:rsidRPr="00581B3A">
              <w:rPr>
                <w:color w:val="002060"/>
              </w:rPr>
              <w:t>PE</w:t>
            </w:r>
          </w:p>
        </w:tc>
      </w:tr>
      <w:tr w:rsidR="0035480B" w:rsidRPr="00581B3A" w14:paraId="74C539BF"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BB0A84" w14:textId="77777777" w:rsidR="0035480B" w:rsidRPr="00581B3A" w:rsidRDefault="0035480B" w:rsidP="00630193">
            <w:pPr>
              <w:pStyle w:val="rowtabella0"/>
              <w:rPr>
                <w:color w:val="002060"/>
              </w:rPr>
            </w:pPr>
            <w:r w:rsidRPr="00581B3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F2884"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2437F"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4160F"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F1CC2"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F1A1E"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9A9FF" w14:textId="77777777" w:rsidR="0035480B" w:rsidRPr="00581B3A" w:rsidRDefault="0035480B" w:rsidP="00630193">
            <w:pPr>
              <w:pStyle w:val="rowtabella0"/>
              <w:jc w:val="center"/>
              <w:rPr>
                <w:color w:val="002060"/>
              </w:rPr>
            </w:pPr>
            <w:r w:rsidRPr="00581B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B5ED9"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2820D" w14:textId="77777777" w:rsidR="0035480B" w:rsidRPr="00581B3A" w:rsidRDefault="0035480B" w:rsidP="00630193">
            <w:pPr>
              <w:pStyle w:val="rowtabella0"/>
              <w:jc w:val="center"/>
              <w:rPr>
                <w:color w:val="002060"/>
              </w:rPr>
            </w:pPr>
            <w:r w:rsidRPr="00581B3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3F0B0" w14:textId="77777777" w:rsidR="0035480B" w:rsidRPr="00581B3A" w:rsidRDefault="0035480B" w:rsidP="00630193">
            <w:pPr>
              <w:pStyle w:val="rowtabella0"/>
              <w:jc w:val="center"/>
              <w:rPr>
                <w:color w:val="002060"/>
              </w:rPr>
            </w:pPr>
            <w:r w:rsidRPr="00581B3A">
              <w:rPr>
                <w:color w:val="002060"/>
              </w:rPr>
              <w:t>0</w:t>
            </w:r>
          </w:p>
        </w:tc>
      </w:tr>
      <w:tr w:rsidR="0035480B" w:rsidRPr="00581B3A" w14:paraId="47C813C7"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4552DB" w14:textId="77777777" w:rsidR="0035480B" w:rsidRPr="00581B3A" w:rsidRDefault="0035480B" w:rsidP="00630193">
            <w:pPr>
              <w:pStyle w:val="rowtabella0"/>
              <w:rPr>
                <w:color w:val="002060"/>
                <w:lang w:val="es-ES"/>
              </w:rPr>
            </w:pPr>
            <w:r w:rsidRPr="00581B3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87DA3"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8CD80"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087EE"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BACE6"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4BB8F"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C4C25" w14:textId="77777777" w:rsidR="0035480B" w:rsidRPr="00581B3A" w:rsidRDefault="0035480B" w:rsidP="00630193">
            <w:pPr>
              <w:pStyle w:val="rowtabella0"/>
              <w:jc w:val="center"/>
              <w:rPr>
                <w:color w:val="002060"/>
              </w:rPr>
            </w:pPr>
            <w:r w:rsidRPr="00581B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1F032"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89651"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B6755" w14:textId="77777777" w:rsidR="0035480B" w:rsidRPr="00581B3A" w:rsidRDefault="0035480B" w:rsidP="00630193">
            <w:pPr>
              <w:pStyle w:val="rowtabella0"/>
              <w:jc w:val="center"/>
              <w:rPr>
                <w:color w:val="002060"/>
              </w:rPr>
            </w:pPr>
            <w:r w:rsidRPr="00581B3A">
              <w:rPr>
                <w:color w:val="002060"/>
              </w:rPr>
              <w:t>0</w:t>
            </w:r>
          </w:p>
        </w:tc>
      </w:tr>
      <w:tr w:rsidR="0035480B" w:rsidRPr="00581B3A" w14:paraId="25EE0868"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AB8259" w14:textId="77777777" w:rsidR="0035480B" w:rsidRPr="00D47CE2" w:rsidRDefault="0035480B" w:rsidP="00630193">
            <w:pPr>
              <w:pStyle w:val="rowtabella0"/>
              <w:rPr>
                <w:color w:val="002060"/>
                <w:lang w:val="en-US"/>
              </w:rPr>
            </w:pPr>
            <w:r w:rsidRPr="00D47CE2">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46DFF"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C8510"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97DD8"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DA8CD"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19871"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1E3F7"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36E6C" w14:textId="77777777" w:rsidR="0035480B" w:rsidRPr="00581B3A" w:rsidRDefault="0035480B" w:rsidP="00630193">
            <w:pPr>
              <w:pStyle w:val="rowtabella0"/>
              <w:jc w:val="center"/>
              <w:rPr>
                <w:color w:val="002060"/>
              </w:rPr>
            </w:pPr>
            <w:r w:rsidRPr="00581B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FEA19"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471CA" w14:textId="77777777" w:rsidR="0035480B" w:rsidRPr="00581B3A" w:rsidRDefault="0035480B" w:rsidP="00630193">
            <w:pPr>
              <w:pStyle w:val="rowtabella0"/>
              <w:jc w:val="center"/>
              <w:rPr>
                <w:color w:val="002060"/>
              </w:rPr>
            </w:pPr>
            <w:r w:rsidRPr="00581B3A">
              <w:rPr>
                <w:color w:val="002060"/>
              </w:rPr>
              <w:t>0</w:t>
            </w:r>
          </w:p>
        </w:tc>
      </w:tr>
      <w:tr w:rsidR="0035480B" w:rsidRPr="00581B3A" w14:paraId="5BF12D6A"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C55633" w14:textId="77777777" w:rsidR="0035480B" w:rsidRPr="00581B3A" w:rsidRDefault="0035480B" w:rsidP="00630193">
            <w:pPr>
              <w:pStyle w:val="rowtabella0"/>
              <w:rPr>
                <w:color w:val="002060"/>
                <w:lang w:val="es-ES"/>
              </w:rPr>
            </w:pPr>
            <w:r w:rsidRPr="00581B3A">
              <w:rPr>
                <w:color w:val="002060"/>
                <w:lang w:val="es-ES"/>
              </w:rPr>
              <w:t xml:space="preserve">G.S. AUDAX 1970 </w:t>
            </w:r>
            <w:proofErr w:type="gramStart"/>
            <w:r w:rsidRPr="00581B3A">
              <w:rPr>
                <w:color w:val="002060"/>
                <w:lang w:val="es-ES"/>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8A2E4"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DDFCB"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F35DB"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1D47F"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1DFFA"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A83D7"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09910"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CB900"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22C10" w14:textId="77777777" w:rsidR="0035480B" w:rsidRPr="00581B3A" w:rsidRDefault="0035480B" w:rsidP="00630193">
            <w:pPr>
              <w:pStyle w:val="rowtabella0"/>
              <w:jc w:val="center"/>
              <w:rPr>
                <w:color w:val="002060"/>
              </w:rPr>
            </w:pPr>
            <w:r w:rsidRPr="00581B3A">
              <w:rPr>
                <w:color w:val="002060"/>
              </w:rPr>
              <w:t>0</w:t>
            </w:r>
          </w:p>
        </w:tc>
      </w:tr>
      <w:tr w:rsidR="0035480B" w:rsidRPr="00581B3A" w14:paraId="34B78D35"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681FE9" w14:textId="77777777" w:rsidR="0035480B" w:rsidRPr="00581B3A" w:rsidRDefault="0035480B" w:rsidP="00630193">
            <w:pPr>
              <w:pStyle w:val="rowtabella0"/>
              <w:rPr>
                <w:color w:val="002060"/>
              </w:rPr>
            </w:pPr>
            <w:r w:rsidRPr="00581B3A">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D16C6"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F5757"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65AEE"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B2A63"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5EE35"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043B7"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2A2DE" w14:textId="77777777" w:rsidR="0035480B" w:rsidRPr="00581B3A" w:rsidRDefault="0035480B" w:rsidP="00630193">
            <w:pPr>
              <w:pStyle w:val="rowtabella0"/>
              <w:jc w:val="center"/>
              <w:rPr>
                <w:color w:val="002060"/>
              </w:rPr>
            </w:pPr>
            <w:r w:rsidRPr="00581B3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EDAE4" w14:textId="77777777" w:rsidR="0035480B" w:rsidRPr="00581B3A" w:rsidRDefault="0035480B" w:rsidP="00630193">
            <w:pPr>
              <w:pStyle w:val="rowtabella0"/>
              <w:jc w:val="center"/>
              <w:rPr>
                <w:color w:val="002060"/>
              </w:rPr>
            </w:pPr>
            <w:r w:rsidRPr="00581B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0382A" w14:textId="77777777" w:rsidR="0035480B" w:rsidRPr="00581B3A" w:rsidRDefault="0035480B" w:rsidP="00630193">
            <w:pPr>
              <w:pStyle w:val="rowtabella0"/>
              <w:jc w:val="center"/>
              <w:rPr>
                <w:color w:val="002060"/>
              </w:rPr>
            </w:pPr>
            <w:r w:rsidRPr="00581B3A">
              <w:rPr>
                <w:color w:val="002060"/>
              </w:rPr>
              <w:t>0</w:t>
            </w:r>
          </w:p>
        </w:tc>
      </w:tr>
    </w:tbl>
    <w:p w14:paraId="00B0FDF4" w14:textId="77777777" w:rsidR="0035480B" w:rsidRPr="00581B3A" w:rsidRDefault="0035480B" w:rsidP="0035480B">
      <w:pPr>
        <w:pStyle w:val="breakline"/>
        <w:rPr>
          <w:color w:val="002060"/>
        </w:rPr>
      </w:pPr>
    </w:p>
    <w:p w14:paraId="210B28FF" w14:textId="77777777" w:rsidR="0035480B" w:rsidRPr="00581B3A" w:rsidRDefault="0035480B" w:rsidP="0035480B">
      <w:pPr>
        <w:pStyle w:val="titoloprinc0"/>
        <w:rPr>
          <w:color w:val="002060"/>
        </w:rPr>
      </w:pPr>
      <w:r w:rsidRPr="00581B3A">
        <w:rPr>
          <w:color w:val="002060"/>
        </w:rPr>
        <w:t>PROGRAMMA GARE</w:t>
      </w:r>
    </w:p>
    <w:p w14:paraId="443090AF" w14:textId="77777777" w:rsidR="0035480B" w:rsidRDefault="0035480B" w:rsidP="0035480B">
      <w:pPr>
        <w:pStyle w:val="breakline"/>
        <w:rPr>
          <w:rFonts w:eastAsiaTheme="minorEastAsia"/>
          <w:color w:val="002060"/>
        </w:rPr>
      </w:pPr>
    </w:p>
    <w:p w14:paraId="254FC2B0" w14:textId="77777777" w:rsidR="00A86CD6" w:rsidRPr="00676647" w:rsidRDefault="00A86CD6" w:rsidP="00A86CD6">
      <w:pPr>
        <w:pStyle w:val="sottotitolocampionato10"/>
        <w:rPr>
          <w:color w:val="002060"/>
        </w:rPr>
      </w:pPr>
      <w:r w:rsidRPr="0067664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A86CD6" w:rsidRPr="00676647" w14:paraId="0AA162F9"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CA696"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FC1BA"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7D283"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3D28A"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0E801"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1292F"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5BA1A"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68CCA6D3"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5E90AB" w14:textId="77777777" w:rsidR="00A86CD6" w:rsidRPr="00676647" w:rsidRDefault="00A86CD6" w:rsidP="00630193">
            <w:pPr>
              <w:pStyle w:val="rowtabella0"/>
              <w:rPr>
                <w:color w:val="002060"/>
              </w:rPr>
            </w:pPr>
            <w:r w:rsidRPr="00676647">
              <w:rPr>
                <w:color w:val="002060"/>
              </w:rPr>
              <w:t xml:space="preserve">AUDAX 1970 </w:t>
            </w:r>
            <w:proofErr w:type="gramStart"/>
            <w:r w:rsidRPr="00676647">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0E264" w14:textId="77777777" w:rsidR="00A86CD6" w:rsidRPr="00676647" w:rsidRDefault="00A86CD6" w:rsidP="00630193">
            <w:pPr>
              <w:pStyle w:val="rowtabella0"/>
              <w:rPr>
                <w:color w:val="002060"/>
              </w:rPr>
            </w:pPr>
            <w:r w:rsidRPr="00676647">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9C9F5" w14:textId="77777777" w:rsidR="00A86CD6" w:rsidRPr="00676647" w:rsidRDefault="00A86CD6" w:rsidP="00630193">
            <w:pPr>
              <w:pStyle w:val="rowtabella0"/>
              <w:jc w:val="center"/>
              <w:rPr>
                <w:color w:val="002060"/>
              </w:rPr>
            </w:pPr>
            <w:r w:rsidRPr="0067664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57540" w14:textId="77777777" w:rsidR="00A86CD6" w:rsidRPr="00676647" w:rsidRDefault="00A86CD6" w:rsidP="00630193">
            <w:pPr>
              <w:pStyle w:val="rowtabella0"/>
              <w:rPr>
                <w:color w:val="002060"/>
              </w:rPr>
            </w:pPr>
            <w:r w:rsidRPr="00676647">
              <w:rPr>
                <w:color w:val="002060"/>
              </w:rPr>
              <w:t>02/03/2024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900065" w14:textId="77777777" w:rsidR="00A86CD6" w:rsidRPr="00676647" w:rsidRDefault="00A86CD6" w:rsidP="00630193">
            <w:pPr>
              <w:pStyle w:val="rowtabella0"/>
              <w:rPr>
                <w:color w:val="002060"/>
              </w:rPr>
            </w:pPr>
            <w:r w:rsidRPr="00676647">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BD977" w14:textId="77777777" w:rsidR="00A86CD6" w:rsidRPr="00676647" w:rsidRDefault="00A86CD6" w:rsidP="00630193">
            <w:pPr>
              <w:pStyle w:val="rowtabella0"/>
              <w:rPr>
                <w:color w:val="002060"/>
              </w:rPr>
            </w:pPr>
            <w:r w:rsidRPr="00676647">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27B9A" w14:textId="77777777" w:rsidR="00A86CD6" w:rsidRPr="00676647" w:rsidRDefault="00A86CD6" w:rsidP="00630193">
            <w:pPr>
              <w:pStyle w:val="rowtabella0"/>
              <w:rPr>
                <w:color w:val="002060"/>
              </w:rPr>
            </w:pPr>
            <w:r w:rsidRPr="00676647">
              <w:rPr>
                <w:color w:val="002060"/>
              </w:rPr>
              <w:t>VIA CAPANNA SNC</w:t>
            </w:r>
          </w:p>
        </w:tc>
      </w:tr>
      <w:tr w:rsidR="00A86CD6" w:rsidRPr="00676647" w14:paraId="14843FBF"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28CB5D" w14:textId="77777777" w:rsidR="00A86CD6" w:rsidRPr="00676647" w:rsidRDefault="00A86CD6" w:rsidP="00630193">
            <w:pPr>
              <w:pStyle w:val="rowtabella0"/>
              <w:rPr>
                <w:color w:val="002060"/>
              </w:rPr>
            </w:pPr>
            <w:r w:rsidRPr="00676647">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E790A" w14:textId="77777777" w:rsidR="00A86CD6" w:rsidRPr="00676647" w:rsidRDefault="00A86CD6" w:rsidP="00630193">
            <w:pPr>
              <w:pStyle w:val="rowtabella0"/>
              <w:rPr>
                <w:color w:val="002060"/>
              </w:rPr>
            </w:pPr>
            <w:r w:rsidRPr="00676647">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464EB3"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5E93D" w14:textId="77777777" w:rsidR="00A86CD6" w:rsidRPr="00676647" w:rsidRDefault="00A86CD6" w:rsidP="00630193">
            <w:pPr>
              <w:pStyle w:val="rowtabella0"/>
              <w:rPr>
                <w:color w:val="002060"/>
              </w:rPr>
            </w:pPr>
            <w:r w:rsidRPr="00676647">
              <w:rPr>
                <w:color w:val="002060"/>
              </w:rPr>
              <w:t>03/03/2024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11BC8D" w14:textId="77777777" w:rsidR="00A86CD6" w:rsidRPr="00676647" w:rsidRDefault="00A86CD6" w:rsidP="00630193">
            <w:pPr>
              <w:pStyle w:val="rowtabella0"/>
              <w:rPr>
                <w:color w:val="002060"/>
              </w:rPr>
            </w:pPr>
            <w:r w:rsidRPr="00676647">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7B3C93" w14:textId="77777777" w:rsidR="00A86CD6" w:rsidRPr="00676647" w:rsidRDefault="00A86CD6" w:rsidP="00630193">
            <w:pPr>
              <w:pStyle w:val="rowtabella0"/>
              <w:rPr>
                <w:color w:val="002060"/>
              </w:rPr>
            </w:pPr>
            <w:r w:rsidRPr="00676647">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F9496" w14:textId="77777777" w:rsidR="00A86CD6" w:rsidRPr="00676647" w:rsidRDefault="00A86CD6" w:rsidP="00630193">
            <w:pPr>
              <w:pStyle w:val="rowtabella0"/>
              <w:rPr>
                <w:color w:val="002060"/>
              </w:rPr>
            </w:pPr>
            <w:r w:rsidRPr="00676647">
              <w:rPr>
                <w:color w:val="002060"/>
              </w:rPr>
              <w:t>VIA CORRADI</w:t>
            </w:r>
          </w:p>
        </w:tc>
      </w:tr>
    </w:tbl>
    <w:p w14:paraId="62CB1E21" w14:textId="77777777" w:rsidR="00A86CD6" w:rsidRPr="00581B3A" w:rsidRDefault="00A86CD6" w:rsidP="0035480B">
      <w:pPr>
        <w:pStyle w:val="breakline"/>
        <w:rPr>
          <w:rFonts w:eastAsiaTheme="minorEastAsia"/>
          <w:color w:val="002060"/>
        </w:rPr>
      </w:pPr>
    </w:p>
    <w:p w14:paraId="162B6AF2" w14:textId="77777777" w:rsidR="0035480B" w:rsidRPr="00581B3A" w:rsidRDefault="0035480B" w:rsidP="0035480B">
      <w:pPr>
        <w:pStyle w:val="breakline"/>
        <w:rPr>
          <w:color w:val="002060"/>
        </w:rPr>
      </w:pPr>
    </w:p>
    <w:p w14:paraId="1AB28E26" w14:textId="77777777" w:rsidR="0035480B" w:rsidRPr="00581B3A" w:rsidRDefault="0035480B" w:rsidP="0035480B">
      <w:pPr>
        <w:pStyle w:val="titolocampionato0"/>
        <w:shd w:val="clear" w:color="auto" w:fill="CCCCCC"/>
        <w:spacing w:before="80" w:after="40"/>
        <w:rPr>
          <w:color w:val="002060"/>
        </w:rPr>
      </w:pPr>
      <w:r w:rsidRPr="00581B3A">
        <w:rPr>
          <w:color w:val="002060"/>
        </w:rPr>
        <w:t>UNDER 19 CALCIO A 5 REGIONALE</w:t>
      </w:r>
    </w:p>
    <w:p w14:paraId="4F03FF2D" w14:textId="77777777" w:rsidR="0035480B" w:rsidRPr="00581B3A" w:rsidRDefault="0035480B" w:rsidP="0035480B">
      <w:pPr>
        <w:pStyle w:val="titoloprinc0"/>
        <w:rPr>
          <w:color w:val="002060"/>
        </w:rPr>
      </w:pPr>
      <w:r w:rsidRPr="00581B3A">
        <w:rPr>
          <w:color w:val="002060"/>
        </w:rPr>
        <w:t>VARIAZIONI AL PROGRAMMA GARE</w:t>
      </w:r>
    </w:p>
    <w:p w14:paraId="6761441A" w14:textId="77777777" w:rsidR="0035480B" w:rsidRPr="00581B3A" w:rsidRDefault="0035480B" w:rsidP="0035480B">
      <w:pPr>
        <w:pStyle w:val="breakline"/>
        <w:rPr>
          <w:color w:val="002060"/>
        </w:rPr>
      </w:pPr>
    </w:p>
    <w:p w14:paraId="197E82B9" w14:textId="77777777" w:rsidR="0035480B" w:rsidRPr="00581B3A" w:rsidRDefault="0035480B" w:rsidP="0035480B">
      <w:pPr>
        <w:pStyle w:val="breakline"/>
        <w:rPr>
          <w:color w:val="002060"/>
        </w:rPr>
      </w:pPr>
    </w:p>
    <w:p w14:paraId="0C001A50" w14:textId="77777777" w:rsidR="0035480B" w:rsidRPr="00581B3A" w:rsidRDefault="0035480B" w:rsidP="0035480B">
      <w:pPr>
        <w:pStyle w:val="sottotitolocampionato10"/>
        <w:rPr>
          <w:color w:val="002060"/>
        </w:rPr>
      </w:pPr>
      <w:r w:rsidRPr="00581B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5480B" w:rsidRPr="00581B3A" w14:paraId="11DD4242" w14:textId="77777777" w:rsidTr="00A86CD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E224F" w14:textId="77777777" w:rsidR="0035480B" w:rsidRPr="00581B3A" w:rsidRDefault="0035480B" w:rsidP="00630193">
            <w:pPr>
              <w:pStyle w:val="headertabella0"/>
              <w:rPr>
                <w:color w:val="002060"/>
              </w:rPr>
            </w:pPr>
            <w:r w:rsidRPr="00581B3A">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73A32" w14:textId="77777777" w:rsidR="0035480B" w:rsidRPr="00581B3A" w:rsidRDefault="0035480B" w:rsidP="00630193">
            <w:pPr>
              <w:pStyle w:val="headertabella0"/>
              <w:rPr>
                <w:color w:val="002060"/>
              </w:rPr>
            </w:pPr>
            <w:r w:rsidRPr="00581B3A">
              <w:rPr>
                <w:color w:val="002060"/>
              </w:rPr>
              <w:t xml:space="preserve">N° </w:t>
            </w:r>
            <w:proofErr w:type="spellStart"/>
            <w:r w:rsidRPr="00581B3A">
              <w:rPr>
                <w:color w:val="002060"/>
              </w:rPr>
              <w:t>Gior</w:t>
            </w:r>
            <w:proofErr w:type="spellEnd"/>
            <w:r w:rsidRPr="00581B3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04FA1" w14:textId="77777777" w:rsidR="0035480B" w:rsidRPr="00581B3A" w:rsidRDefault="0035480B" w:rsidP="00630193">
            <w:pPr>
              <w:pStyle w:val="headertabella0"/>
              <w:rPr>
                <w:color w:val="002060"/>
              </w:rPr>
            </w:pPr>
            <w:r w:rsidRPr="00581B3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BA790" w14:textId="77777777" w:rsidR="0035480B" w:rsidRPr="00581B3A" w:rsidRDefault="0035480B" w:rsidP="00630193">
            <w:pPr>
              <w:pStyle w:val="headertabella0"/>
              <w:rPr>
                <w:color w:val="002060"/>
              </w:rPr>
            </w:pPr>
            <w:r w:rsidRPr="00581B3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80226" w14:textId="77777777" w:rsidR="0035480B" w:rsidRPr="00581B3A" w:rsidRDefault="0035480B" w:rsidP="00630193">
            <w:pPr>
              <w:pStyle w:val="headertabella0"/>
              <w:rPr>
                <w:color w:val="002060"/>
              </w:rPr>
            </w:pPr>
            <w:r w:rsidRPr="00581B3A">
              <w:rPr>
                <w:color w:val="002060"/>
              </w:rPr>
              <w:t xml:space="preserve">Data </w:t>
            </w:r>
            <w:proofErr w:type="spellStart"/>
            <w:r w:rsidRPr="00581B3A">
              <w:rPr>
                <w:color w:val="002060"/>
              </w:rPr>
              <w:t>Orig</w:t>
            </w:r>
            <w:proofErr w:type="spellEnd"/>
            <w:r w:rsidRPr="00581B3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7468C" w14:textId="77777777" w:rsidR="0035480B" w:rsidRPr="00581B3A" w:rsidRDefault="0035480B" w:rsidP="00630193">
            <w:pPr>
              <w:pStyle w:val="headertabella0"/>
              <w:rPr>
                <w:color w:val="002060"/>
              </w:rPr>
            </w:pPr>
            <w:r w:rsidRPr="00581B3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A1B0F" w14:textId="77777777" w:rsidR="0035480B" w:rsidRPr="00581B3A" w:rsidRDefault="0035480B" w:rsidP="00630193">
            <w:pPr>
              <w:pStyle w:val="headertabella0"/>
              <w:rPr>
                <w:color w:val="002060"/>
              </w:rPr>
            </w:pPr>
            <w:r w:rsidRPr="00581B3A">
              <w:rPr>
                <w:color w:val="002060"/>
              </w:rPr>
              <w:t xml:space="preserve">Ora </w:t>
            </w:r>
            <w:proofErr w:type="spellStart"/>
            <w:r w:rsidRPr="00581B3A">
              <w:rPr>
                <w:color w:val="002060"/>
              </w:rPr>
              <w:t>Orig</w:t>
            </w:r>
            <w:proofErr w:type="spellEnd"/>
            <w:r w:rsidRPr="00581B3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D031E" w14:textId="77777777" w:rsidR="0035480B" w:rsidRPr="00581B3A" w:rsidRDefault="0035480B" w:rsidP="00630193">
            <w:pPr>
              <w:pStyle w:val="headertabella0"/>
              <w:rPr>
                <w:color w:val="002060"/>
              </w:rPr>
            </w:pPr>
            <w:r w:rsidRPr="00581B3A">
              <w:rPr>
                <w:color w:val="002060"/>
              </w:rPr>
              <w:t>Impianto</w:t>
            </w:r>
          </w:p>
        </w:tc>
      </w:tr>
      <w:tr w:rsidR="0035480B" w:rsidRPr="00581B3A" w14:paraId="2E92A88C" w14:textId="77777777" w:rsidTr="00A86CD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DEF0F" w14:textId="77777777" w:rsidR="0035480B" w:rsidRPr="00A86CD6" w:rsidRDefault="0035480B" w:rsidP="00630193">
            <w:pPr>
              <w:pStyle w:val="rowtabella0"/>
              <w:rPr>
                <w:color w:val="002060"/>
                <w:highlight w:val="yellow"/>
              </w:rPr>
            </w:pPr>
            <w:r w:rsidRPr="00A86CD6">
              <w:rPr>
                <w:color w:val="002060"/>
                <w:highlight w:val="yellow"/>
              </w:rPr>
              <w:t>02/03/2024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8DAAE" w14:textId="77777777" w:rsidR="0035480B" w:rsidRPr="00A86CD6" w:rsidRDefault="0035480B" w:rsidP="00630193">
            <w:pPr>
              <w:pStyle w:val="rowtabella0"/>
              <w:jc w:val="center"/>
              <w:rPr>
                <w:color w:val="002060"/>
                <w:highlight w:val="yellow"/>
              </w:rPr>
            </w:pPr>
            <w:r w:rsidRPr="00A86CD6">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22F3" w14:textId="77777777" w:rsidR="0035480B" w:rsidRPr="00A86CD6" w:rsidRDefault="0035480B" w:rsidP="00630193">
            <w:pPr>
              <w:pStyle w:val="rowtabella0"/>
              <w:rPr>
                <w:color w:val="002060"/>
                <w:highlight w:val="yellow"/>
              </w:rPr>
            </w:pPr>
            <w:r w:rsidRPr="00A86CD6">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B80AB" w14:textId="77777777" w:rsidR="0035480B" w:rsidRPr="00A86CD6" w:rsidRDefault="0035480B" w:rsidP="00630193">
            <w:pPr>
              <w:pStyle w:val="rowtabella0"/>
              <w:rPr>
                <w:color w:val="002060"/>
                <w:highlight w:val="yellow"/>
              </w:rPr>
            </w:pPr>
            <w:r w:rsidRPr="00A86CD6">
              <w:rPr>
                <w:color w:val="002060"/>
                <w:highlight w:val="yellow"/>
              </w:rPr>
              <w:t>CARISSIMI 2016</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40964" w14:textId="126FAE09" w:rsidR="0035480B" w:rsidRPr="00581B3A" w:rsidRDefault="0035480B" w:rsidP="0063019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94967" w14:textId="77777777" w:rsidR="0035480B" w:rsidRPr="00581B3A" w:rsidRDefault="0035480B" w:rsidP="00630193">
            <w:pPr>
              <w:pStyle w:val="rowtabella0"/>
              <w:jc w:val="center"/>
              <w:rPr>
                <w:color w:val="002060"/>
              </w:rPr>
            </w:pPr>
            <w:r w:rsidRPr="00A86CD6">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1A280" w14:textId="77777777" w:rsidR="0035480B" w:rsidRPr="00581B3A" w:rsidRDefault="0035480B" w:rsidP="00630193">
            <w:pPr>
              <w:pStyle w:val="rowtabella0"/>
              <w:jc w:val="center"/>
              <w:rPr>
                <w:color w:val="002060"/>
              </w:rPr>
            </w:pPr>
            <w:r w:rsidRPr="00581B3A">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3D72D" w14:textId="77777777" w:rsidR="0035480B" w:rsidRPr="00581B3A" w:rsidRDefault="0035480B" w:rsidP="00630193">
            <w:pPr>
              <w:rPr>
                <w:color w:val="002060"/>
              </w:rPr>
            </w:pPr>
          </w:p>
        </w:tc>
      </w:tr>
    </w:tbl>
    <w:p w14:paraId="2F62377D" w14:textId="77777777" w:rsidR="0035480B" w:rsidRPr="00581B3A" w:rsidRDefault="0035480B" w:rsidP="0035480B">
      <w:pPr>
        <w:pStyle w:val="breakline"/>
        <w:rPr>
          <w:rFonts w:eastAsiaTheme="minorEastAsia"/>
          <w:color w:val="002060"/>
        </w:rPr>
      </w:pPr>
    </w:p>
    <w:p w14:paraId="65F789BA" w14:textId="77777777" w:rsidR="0035480B" w:rsidRPr="00581B3A" w:rsidRDefault="0035480B" w:rsidP="0035480B">
      <w:pPr>
        <w:pStyle w:val="breakline"/>
        <w:rPr>
          <w:color w:val="002060"/>
        </w:rPr>
      </w:pPr>
    </w:p>
    <w:p w14:paraId="646BA42C" w14:textId="77777777" w:rsidR="0035480B" w:rsidRPr="00581B3A" w:rsidRDefault="0035480B" w:rsidP="0035480B">
      <w:pPr>
        <w:pStyle w:val="titoloprinc0"/>
        <w:rPr>
          <w:color w:val="002060"/>
        </w:rPr>
      </w:pPr>
      <w:r w:rsidRPr="00581B3A">
        <w:rPr>
          <w:color w:val="002060"/>
        </w:rPr>
        <w:t>RISULTATI</w:t>
      </w:r>
    </w:p>
    <w:p w14:paraId="108612A4" w14:textId="77777777" w:rsidR="0035480B" w:rsidRPr="00581B3A" w:rsidRDefault="0035480B" w:rsidP="0035480B">
      <w:pPr>
        <w:pStyle w:val="breakline"/>
        <w:rPr>
          <w:color w:val="002060"/>
        </w:rPr>
      </w:pPr>
    </w:p>
    <w:p w14:paraId="0285CB37" w14:textId="77777777" w:rsidR="0035480B" w:rsidRPr="00581B3A" w:rsidRDefault="0035480B" w:rsidP="0035480B">
      <w:pPr>
        <w:pStyle w:val="sottotitolocampionato10"/>
        <w:rPr>
          <w:color w:val="002060"/>
        </w:rPr>
      </w:pPr>
      <w:r w:rsidRPr="00581B3A">
        <w:rPr>
          <w:color w:val="002060"/>
        </w:rPr>
        <w:t>RISULTATI UFFICIALI GARE DEL 24/02/2024</w:t>
      </w:r>
    </w:p>
    <w:p w14:paraId="776FF21D" w14:textId="77777777" w:rsidR="0035480B" w:rsidRPr="0035480B" w:rsidRDefault="0035480B" w:rsidP="0035480B">
      <w:pPr>
        <w:pStyle w:val="sottotitolocampionato20"/>
        <w:spacing w:before="0" w:beforeAutospacing="0" w:after="0" w:afterAutospacing="0"/>
        <w:rPr>
          <w:rFonts w:ascii="Arial" w:hAnsi="Arial" w:cs="Arial"/>
          <w:color w:val="002060"/>
          <w:sz w:val="20"/>
          <w:szCs w:val="20"/>
        </w:rPr>
      </w:pPr>
      <w:r w:rsidRPr="0035480B">
        <w:rPr>
          <w:rFonts w:ascii="Arial" w:hAnsi="Arial" w:cs="Arial"/>
          <w:color w:val="002060"/>
          <w:sz w:val="20"/>
          <w:szCs w:val="20"/>
        </w:rPr>
        <w:t>Si trascrivono qui di seguito i risultati ufficiali delle gare disputate</w:t>
      </w:r>
    </w:p>
    <w:p w14:paraId="423AC366" w14:textId="77777777" w:rsidR="0035480B" w:rsidRPr="00581B3A" w:rsidRDefault="0035480B" w:rsidP="0035480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5480B" w:rsidRPr="00581B3A" w14:paraId="7660BFD9" w14:textId="77777777" w:rsidTr="006301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7DE176A4"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6E80F" w14:textId="77777777" w:rsidR="0035480B" w:rsidRPr="00581B3A" w:rsidRDefault="0035480B" w:rsidP="00630193">
                  <w:pPr>
                    <w:pStyle w:val="headertabella0"/>
                    <w:rPr>
                      <w:color w:val="002060"/>
                    </w:rPr>
                  </w:pPr>
                  <w:r w:rsidRPr="00581B3A">
                    <w:rPr>
                      <w:color w:val="002060"/>
                    </w:rPr>
                    <w:t>GIRONE A - 6 Giornata - R</w:t>
                  </w:r>
                </w:p>
              </w:tc>
            </w:tr>
            <w:tr w:rsidR="0035480B" w:rsidRPr="00581B3A" w14:paraId="71E62B0C" w14:textId="77777777" w:rsidTr="006301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9160B2" w14:textId="77777777" w:rsidR="0035480B" w:rsidRPr="00581B3A" w:rsidRDefault="0035480B" w:rsidP="00630193">
                  <w:pPr>
                    <w:pStyle w:val="rowtabella0"/>
                    <w:rPr>
                      <w:color w:val="002060"/>
                    </w:rPr>
                  </w:pPr>
                  <w:r w:rsidRPr="00581B3A">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774E3" w14:textId="77777777" w:rsidR="0035480B" w:rsidRPr="00581B3A" w:rsidRDefault="0035480B" w:rsidP="00630193">
                  <w:pPr>
                    <w:pStyle w:val="rowtabella0"/>
                    <w:rPr>
                      <w:color w:val="002060"/>
                    </w:rPr>
                  </w:pPr>
                  <w:r w:rsidRPr="00581B3A">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C1BB5" w14:textId="77777777" w:rsidR="0035480B" w:rsidRPr="00581B3A" w:rsidRDefault="0035480B" w:rsidP="00630193">
                  <w:pPr>
                    <w:pStyle w:val="rowtabella0"/>
                    <w:jc w:val="center"/>
                    <w:rPr>
                      <w:color w:val="002060"/>
                    </w:rPr>
                  </w:pPr>
                  <w:r w:rsidRPr="00581B3A">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FB02B" w14:textId="77777777" w:rsidR="0035480B" w:rsidRPr="00581B3A" w:rsidRDefault="0035480B" w:rsidP="00630193">
                  <w:pPr>
                    <w:pStyle w:val="rowtabella0"/>
                    <w:jc w:val="center"/>
                    <w:rPr>
                      <w:color w:val="002060"/>
                    </w:rPr>
                  </w:pPr>
                  <w:r w:rsidRPr="00581B3A">
                    <w:rPr>
                      <w:color w:val="002060"/>
                    </w:rPr>
                    <w:t> </w:t>
                  </w:r>
                </w:p>
              </w:tc>
            </w:tr>
            <w:tr w:rsidR="0035480B" w:rsidRPr="00581B3A" w14:paraId="5730BCF0"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0E6BDD" w14:textId="77777777" w:rsidR="0035480B" w:rsidRPr="00581B3A" w:rsidRDefault="0035480B" w:rsidP="00630193">
                  <w:pPr>
                    <w:pStyle w:val="rowtabella0"/>
                    <w:rPr>
                      <w:color w:val="002060"/>
                    </w:rPr>
                  </w:pPr>
                  <w:r w:rsidRPr="00581B3A">
                    <w:rPr>
                      <w:color w:val="002060"/>
                    </w:rPr>
                    <w:t>(1) ACLI MANTOVANI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4CC48C" w14:textId="77777777" w:rsidR="0035480B" w:rsidRPr="00581B3A" w:rsidRDefault="0035480B" w:rsidP="00630193">
                  <w:pPr>
                    <w:pStyle w:val="rowtabella0"/>
                    <w:rPr>
                      <w:color w:val="002060"/>
                    </w:rPr>
                  </w:pPr>
                  <w:r w:rsidRPr="00581B3A">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1CD85F" w14:textId="77777777" w:rsidR="0035480B" w:rsidRPr="00581B3A" w:rsidRDefault="0035480B" w:rsidP="00630193">
                  <w:pPr>
                    <w:pStyle w:val="rowtabella0"/>
                    <w:jc w:val="center"/>
                    <w:rPr>
                      <w:color w:val="002060"/>
                    </w:rPr>
                  </w:pPr>
                  <w:r w:rsidRPr="00581B3A">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A5801D" w14:textId="77777777" w:rsidR="0035480B" w:rsidRPr="00581B3A" w:rsidRDefault="0035480B" w:rsidP="00630193">
                  <w:pPr>
                    <w:pStyle w:val="rowtabella0"/>
                    <w:jc w:val="center"/>
                    <w:rPr>
                      <w:color w:val="002060"/>
                    </w:rPr>
                  </w:pPr>
                  <w:r w:rsidRPr="00581B3A">
                    <w:rPr>
                      <w:color w:val="002060"/>
                    </w:rPr>
                    <w:t> </w:t>
                  </w:r>
                </w:p>
              </w:tc>
            </w:tr>
            <w:tr w:rsidR="0035480B" w:rsidRPr="00581B3A" w14:paraId="560551A2"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CD2C51" w14:textId="77777777" w:rsidR="0035480B" w:rsidRPr="00581B3A" w:rsidRDefault="0035480B" w:rsidP="00630193">
                  <w:pPr>
                    <w:pStyle w:val="rowtabella0"/>
                    <w:rPr>
                      <w:color w:val="002060"/>
                    </w:rPr>
                  </w:pPr>
                  <w:r w:rsidRPr="00581B3A">
                    <w:rPr>
                      <w:color w:val="002060"/>
                    </w:rPr>
                    <w:t>(1) 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29CCD4" w14:textId="77777777" w:rsidR="0035480B" w:rsidRPr="00581B3A" w:rsidRDefault="0035480B" w:rsidP="00630193">
                  <w:pPr>
                    <w:pStyle w:val="rowtabella0"/>
                    <w:rPr>
                      <w:color w:val="002060"/>
                    </w:rPr>
                  </w:pPr>
                  <w:r w:rsidRPr="00581B3A">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A3E410" w14:textId="77777777" w:rsidR="0035480B" w:rsidRPr="00581B3A" w:rsidRDefault="0035480B" w:rsidP="00630193">
                  <w:pPr>
                    <w:pStyle w:val="rowtabella0"/>
                    <w:jc w:val="center"/>
                    <w:rPr>
                      <w:color w:val="002060"/>
                    </w:rPr>
                  </w:pPr>
                  <w:r w:rsidRPr="00581B3A">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712E2E" w14:textId="77777777" w:rsidR="0035480B" w:rsidRPr="00581B3A" w:rsidRDefault="0035480B" w:rsidP="00630193">
                  <w:pPr>
                    <w:pStyle w:val="rowtabella0"/>
                    <w:jc w:val="center"/>
                    <w:rPr>
                      <w:color w:val="002060"/>
                    </w:rPr>
                  </w:pPr>
                  <w:r w:rsidRPr="00581B3A">
                    <w:rPr>
                      <w:color w:val="002060"/>
                    </w:rPr>
                    <w:t> </w:t>
                  </w:r>
                </w:p>
              </w:tc>
            </w:tr>
            <w:tr w:rsidR="0035480B" w:rsidRPr="00581B3A" w14:paraId="3CB09D37"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19932A" w14:textId="77777777" w:rsidR="0035480B" w:rsidRPr="00581B3A" w:rsidRDefault="0035480B" w:rsidP="00630193">
                  <w:pPr>
                    <w:pStyle w:val="rowtabella0"/>
                    <w:rPr>
                      <w:color w:val="002060"/>
                    </w:rPr>
                  </w:pPr>
                  <w:r w:rsidRPr="00581B3A">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2F6788" w14:textId="77777777" w:rsidR="0035480B" w:rsidRPr="00581B3A" w:rsidRDefault="0035480B" w:rsidP="00630193">
                  <w:pPr>
                    <w:pStyle w:val="rowtabella0"/>
                    <w:rPr>
                      <w:color w:val="002060"/>
                    </w:rPr>
                  </w:pPr>
                  <w:r w:rsidRPr="00581B3A">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A3ABDD" w14:textId="77777777" w:rsidR="0035480B" w:rsidRPr="00581B3A" w:rsidRDefault="0035480B" w:rsidP="00630193">
                  <w:pPr>
                    <w:pStyle w:val="rowtabella0"/>
                    <w:jc w:val="center"/>
                    <w:rPr>
                      <w:color w:val="002060"/>
                    </w:rPr>
                  </w:pPr>
                  <w:r w:rsidRPr="00581B3A">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0526DD" w14:textId="77777777" w:rsidR="0035480B" w:rsidRPr="00581B3A" w:rsidRDefault="0035480B" w:rsidP="00630193">
                  <w:pPr>
                    <w:pStyle w:val="rowtabella0"/>
                    <w:jc w:val="center"/>
                    <w:rPr>
                      <w:color w:val="002060"/>
                    </w:rPr>
                  </w:pPr>
                  <w:r w:rsidRPr="00581B3A">
                    <w:rPr>
                      <w:color w:val="002060"/>
                    </w:rPr>
                    <w:t> </w:t>
                  </w:r>
                </w:p>
              </w:tc>
            </w:tr>
            <w:tr w:rsidR="0035480B" w:rsidRPr="00581B3A" w14:paraId="3E282DB7"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8C11E8" w14:textId="77777777" w:rsidR="0035480B" w:rsidRPr="00581B3A" w:rsidRDefault="0035480B" w:rsidP="00630193">
                  <w:pPr>
                    <w:pStyle w:val="rowtabella0"/>
                    <w:rPr>
                      <w:color w:val="002060"/>
                    </w:rPr>
                  </w:pPr>
                  <w:r w:rsidRPr="00581B3A">
                    <w:rPr>
                      <w:color w:val="002060"/>
                    </w:rPr>
                    <w:t>(1) 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97E3B2" w14:textId="77777777" w:rsidR="0035480B" w:rsidRPr="00581B3A" w:rsidRDefault="0035480B" w:rsidP="00630193">
                  <w:pPr>
                    <w:pStyle w:val="rowtabella0"/>
                    <w:rPr>
                      <w:color w:val="002060"/>
                    </w:rPr>
                  </w:pPr>
                  <w:r w:rsidRPr="00581B3A">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070B83" w14:textId="77777777" w:rsidR="0035480B" w:rsidRPr="00581B3A" w:rsidRDefault="0035480B" w:rsidP="00630193">
                  <w:pPr>
                    <w:pStyle w:val="rowtabella0"/>
                    <w:jc w:val="center"/>
                    <w:rPr>
                      <w:color w:val="002060"/>
                    </w:rPr>
                  </w:pPr>
                  <w:r w:rsidRPr="00581B3A">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519759" w14:textId="77777777" w:rsidR="0035480B" w:rsidRPr="00581B3A" w:rsidRDefault="0035480B" w:rsidP="00630193">
                  <w:pPr>
                    <w:pStyle w:val="rowtabella0"/>
                    <w:jc w:val="center"/>
                    <w:rPr>
                      <w:color w:val="002060"/>
                    </w:rPr>
                  </w:pPr>
                  <w:r w:rsidRPr="00581B3A">
                    <w:rPr>
                      <w:color w:val="002060"/>
                    </w:rPr>
                    <w:t> </w:t>
                  </w:r>
                </w:p>
              </w:tc>
            </w:tr>
            <w:tr w:rsidR="0035480B" w:rsidRPr="00581B3A" w14:paraId="74B3F87A"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6E8D0A" w14:textId="77777777" w:rsidR="0035480B" w:rsidRPr="00581B3A" w:rsidRDefault="0035480B" w:rsidP="00630193">
                  <w:pPr>
                    <w:pStyle w:val="rowtabella0"/>
                    <w:rPr>
                      <w:color w:val="002060"/>
                    </w:rPr>
                  </w:pPr>
                  <w:r w:rsidRPr="00581B3A">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257E03" w14:textId="77777777" w:rsidR="0035480B" w:rsidRPr="00581B3A" w:rsidRDefault="0035480B" w:rsidP="00630193">
                  <w:pPr>
                    <w:pStyle w:val="rowtabella0"/>
                    <w:rPr>
                      <w:color w:val="002060"/>
                    </w:rPr>
                  </w:pPr>
                  <w:r w:rsidRPr="00581B3A">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6040F0" w14:textId="77777777" w:rsidR="0035480B" w:rsidRPr="00581B3A" w:rsidRDefault="0035480B" w:rsidP="00630193">
                  <w:pPr>
                    <w:pStyle w:val="rowtabella0"/>
                    <w:jc w:val="center"/>
                    <w:rPr>
                      <w:color w:val="002060"/>
                    </w:rPr>
                  </w:pPr>
                  <w:r w:rsidRPr="00581B3A">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A7F6CE" w14:textId="77777777" w:rsidR="0035480B" w:rsidRPr="00581B3A" w:rsidRDefault="0035480B" w:rsidP="00630193">
                  <w:pPr>
                    <w:pStyle w:val="rowtabella0"/>
                    <w:jc w:val="center"/>
                    <w:rPr>
                      <w:color w:val="002060"/>
                    </w:rPr>
                  </w:pPr>
                  <w:r w:rsidRPr="00581B3A">
                    <w:rPr>
                      <w:color w:val="002060"/>
                    </w:rPr>
                    <w:t> </w:t>
                  </w:r>
                </w:p>
              </w:tc>
            </w:tr>
            <w:tr w:rsidR="0035480B" w:rsidRPr="00581B3A" w14:paraId="09A2FC27" w14:textId="77777777" w:rsidTr="006301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5050A4" w14:textId="77777777" w:rsidR="0035480B" w:rsidRPr="00581B3A" w:rsidRDefault="0035480B" w:rsidP="00630193">
                  <w:pPr>
                    <w:pStyle w:val="rowtabella0"/>
                    <w:rPr>
                      <w:color w:val="002060"/>
                    </w:rPr>
                  </w:pPr>
                  <w:r w:rsidRPr="00581B3A">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261D9" w14:textId="77777777" w:rsidR="0035480B" w:rsidRPr="00581B3A" w:rsidRDefault="0035480B" w:rsidP="00630193">
                  <w:pPr>
                    <w:pStyle w:val="rowtabella0"/>
                    <w:rPr>
                      <w:color w:val="002060"/>
                    </w:rPr>
                  </w:pPr>
                  <w:r w:rsidRPr="00581B3A">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07322" w14:textId="77777777" w:rsidR="0035480B" w:rsidRPr="00581B3A" w:rsidRDefault="0035480B" w:rsidP="00630193">
                  <w:pPr>
                    <w:pStyle w:val="rowtabella0"/>
                    <w:jc w:val="center"/>
                    <w:rPr>
                      <w:color w:val="002060"/>
                    </w:rPr>
                  </w:pPr>
                  <w:r w:rsidRPr="00581B3A">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ADCD1F" w14:textId="77777777" w:rsidR="0035480B" w:rsidRPr="00581B3A" w:rsidRDefault="0035480B" w:rsidP="00630193">
                  <w:pPr>
                    <w:pStyle w:val="rowtabella0"/>
                    <w:jc w:val="center"/>
                    <w:rPr>
                      <w:color w:val="002060"/>
                    </w:rPr>
                  </w:pPr>
                  <w:r w:rsidRPr="00581B3A">
                    <w:rPr>
                      <w:color w:val="002060"/>
                    </w:rPr>
                    <w:t> </w:t>
                  </w:r>
                </w:p>
              </w:tc>
            </w:tr>
            <w:tr w:rsidR="0035480B" w:rsidRPr="00581B3A" w14:paraId="1834E163" w14:textId="77777777" w:rsidTr="00630193">
              <w:tc>
                <w:tcPr>
                  <w:tcW w:w="4700" w:type="dxa"/>
                  <w:gridSpan w:val="4"/>
                  <w:tcBorders>
                    <w:top w:val="nil"/>
                    <w:left w:val="nil"/>
                    <w:bottom w:val="nil"/>
                    <w:right w:val="nil"/>
                  </w:tcBorders>
                  <w:tcMar>
                    <w:top w:w="20" w:type="dxa"/>
                    <w:left w:w="20" w:type="dxa"/>
                    <w:bottom w:w="20" w:type="dxa"/>
                    <w:right w:w="20" w:type="dxa"/>
                  </w:tcMar>
                  <w:vAlign w:val="center"/>
                  <w:hideMark/>
                </w:tcPr>
                <w:p w14:paraId="4CB00822" w14:textId="77777777" w:rsidR="0035480B" w:rsidRPr="00581B3A" w:rsidRDefault="0035480B" w:rsidP="00630193">
                  <w:pPr>
                    <w:pStyle w:val="rowtabella0"/>
                    <w:rPr>
                      <w:color w:val="002060"/>
                    </w:rPr>
                  </w:pPr>
                  <w:r w:rsidRPr="00581B3A">
                    <w:rPr>
                      <w:color w:val="002060"/>
                    </w:rPr>
                    <w:t>(1) - disputata il 25/02/2024</w:t>
                  </w:r>
                </w:p>
              </w:tc>
            </w:tr>
          </w:tbl>
          <w:p w14:paraId="3FB74F0F" w14:textId="77777777" w:rsidR="0035480B" w:rsidRPr="00581B3A" w:rsidRDefault="0035480B" w:rsidP="00630193">
            <w:pPr>
              <w:rPr>
                <w:color w:val="002060"/>
              </w:rPr>
            </w:pPr>
          </w:p>
        </w:tc>
      </w:tr>
    </w:tbl>
    <w:p w14:paraId="78ACDA05" w14:textId="77777777" w:rsidR="0035480B" w:rsidRPr="00581B3A" w:rsidRDefault="0035480B" w:rsidP="0035480B">
      <w:pPr>
        <w:pStyle w:val="breakline"/>
        <w:rPr>
          <w:rFonts w:eastAsiaTheme="minorEastAsia"/>
          <w:color w:val="002060"/>
        </w:rPr>
      </w:pPr>
    </w:p>
    <w:p w14:paraId="1A34EB21" w14:textId="77777777" w:rsidR="0035480B" w:rsidRPr="00581B3A" w:rsidRDefault="0035480B" w:rsidP="0035480B">
      <w:pPr>
        <w:pStyle w:val="breakline"/>
        <w:rPr>
          <w:color w:val="002060"/>
        </w:rPr>
      </w:pPr>
    </w:p>
    <w:p w14:paraId="7B2D0775" w14:textId="77777777" w:rsidR="0035480B" w:rsidRPr="00581B3A" w:rsidRDefault="0035480B" w:rsidP="0035480B">
      <w:pPr>
        <w:pStyle w:val="titoloprinc0"/>
        <w:rPr>
          <w:color w:val="002060"/>
        </w:rPr>
      </w:pPr>
      <w:r w:rsidRPr="00581B3A">
        <w:rPr>
          <w:color w:val="002060"/>
        </w:rPr>
        <w:t>GIUDICE SPORTIVO</w:t>
      </w:r>
    </w:p>
    <w:p w14:paraId="098415BC" w14:textId="77777777" w:rsidR="0035480B" w:rsidRPr="00581B3A" w:rsidRDefault="0035480B" w:rsidP="0035480B">
      <w:pPr>
        <w:pStyle w:val="diffida"/>
        <w:rPr>
          <w:color w:val="002060"/>
        </w:rPr>
      </w:pPr>
      <w:r w:rsidRPr="00581B3A">
        <w:rPr>
          <w:color w:val="002060"/>
        </w:rPr>
        <w:t>Il Giudice Sportivo Avv. Agnese Lazzaretti, con l'assistenza del segretario Angelo Castellana, nella seduta del 28/02/2024, ha adottato le decisioni che di seguito integralmente si riportano:</w:t>
      </w:r>
    </w:p>
    <w:p w14:paraId="2B427516" w14:textId="77777777" w:rsidR="0035480B" w:rsidRPr="00581B3A" w:rsidRDefault="0035480B" w:rsidP="0035480B">
      <w:pPr>
        <w:pStyle w:val="titolo10"/>
        <w:rPr>
          <w:color w:val="002060"/>
        </w:rPr>
      </w:pPr>
      <w:r w:rsidRPr="00581B3A">
        <w:rPr>
          <w:color w:val="002060"/>
        </w:rPr>
        <w:t xml:space="preserve">GARE DEL 24/ 2/2024 </w:t>
      </w:r>
    </w:p>
    <w:p w14:paraId="2F9291C7" w14:textId="77777777" w:rsidR="0035480B" w:rsidRPr="00581B3A" w:rsidRDefault="0035480B" w:rsidP="0035480B">
      <w:pPr>
        <w:pStyle w:val="titolo7a"/>
        <w:rPr>
          <w:color w:val="002060"/>
        </w:rPr>
      </w:pPr>
      <w:r w:rsidRPr="00581B3A">
        <w:rPr>
          <w:color w:val="002060"/>
        </w:rPr>
        <w:t xml:space="preserve">PROVVEDIMENTI DISCIPLINARI </w:t>
      </w:r>
    </w:p>
    <w:p w14:paraId="24EF4F65" w14:textId="77777777" w:rsidR="0035480B" w:rsidRPr="00581B3A" w:rsidRDefault="0035480B" w:rsidP="0035480B">
      <w:pPr>
        <w:pStyle w:val="titolo7b0"/>
        <w:rPr>
          <w:color w:val="002060"/>
        </w:rPr>
      </w:pPr>
      <w:r w:rsidRPr="00581B3A">
        <w:rPr>
          <w:color w:val="002060"/>
        </w:rPr>
        <w:t xml:space="preserve">In base alle risultanze degli atti ufficiali sono state deliberate le seguenti sanzioni disciplinari. </w:t>
      </w:r>
    </w:p>
    <w:p w14:paraId="0BC58FD7" w14:textId="77777777" w:rsidR="0035480B" w:rsidRPr="00581B3A" w:rsidRDefault="0035480B" w:rsidP="0035480B">
      <w:pPr>
        <w:pStyle w:val="titolo30"/>
        <w:rPr>
          <w:color w:val="002060"/>
        </w:rPr>
      </w:pPr>
      <w:r w:rsidRPr="00581B3A">
        <w:rPr>
          <w:color w:val="002060"/>
        </w:rPr>
        <w:t xml:space="preserve">CALCIATORI NON ESPULSI </w:t>
      </w:r>
    </w:p>
    <w:p w14:paraId="352BDCC9" w14:textId="77777777" w:rsidR="0035480B" w:rsidRPr="00581B3A" w:rsidRDefault="0035480B" w:rsidP="0035480B">
      <w:pPr>
        <w:pStyle w:val="titolo20"/>
        <w:rPr>
          <w:color w:val="002060"/>
        </w:rPr>
      </w:pPr>
      <w:r w:rsidRPr="00581B3A">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5AB8214A" w14:textId="77777777" w:rsidTr="00630193">
        <w:tc>
          <w:tcPr>
            <w:tcW w:w="2200" w:type="dxa"/>
            <w:tcMar>
              <w:top w:w="20" w:type="dxa"/>
              <w:left w:w="20" w:type="dxa"/>
              <w:bottom w:w="20" w:type="dxa"/>
              <w:right w:w="20" w:type="dxa"/>
            </w:tcMar>
            <w:vAlign w:val="center"/>
            <w:hideMark/>
          </w:tcPr>
          <w:p w14:paraId="6EC1CEE7" w14:textId="77777777" w:rsidR="0035480B" w:rsidRPr="00581B3A" w:rsidRDefault="0035480B" w:rsidP="00630193">
            <w:pPr>
              <w:pStyle w:val="movimento"/>
              <w:rPr>
                <w:color w:val="002060"/>
              </w:rPr>
            </w:pPr>
            <w:r w:rsidRPr="00581B3A">
              <w:rPr>
                <w:color w:val="002060"/>
              </w:rPr>
              <w:t>REGOLI IACOPO</w:t>
            </w:r>
          </w:p>
        </w:tc>
        <w:tc>
          <w:tcPr>
            <w:tcW w:w="2200" w:type="dxa"/>
            <w:tcMar>
              <w:top w:w="20" w:type="dxa"/>
              <w:left w:w="20" w:type="dxa"/>
              <w:bottom w:w="20" w:type="dxa"/>
              <w:right w:w="20" w:type="dxa"/>
            </w:tcMar>
            <w:vAlign w:val="center"/>
            <w:hideMark/>
          </w:tcPr>
          <w:p w14:paraId="1C2B637D" w14:textId="77777777" w:rsidR="0035480B" w:rsidRPr="00581B3A" w:rsidRDefault="0035480B" w:rsidP="00630193">
            <w:pPr>
              <w:pStyle w:val="movimento2"/>
              <w:rPr>
                <w:color w:val="002060"/>
              </w:rPr>
            </w:pPr>
            <w:r w:rsidRPr="00581B3A">
              <w:rPr>
                <w:color w:val="002060"/>
              </w:rPr>
              <w:t xml:space="preserve">(PIETRALACROCE 73) </w:t>
            </w:r>
          </w:p>
        </w:tc>
        <w:tc>
          <w:tcPr>
            <w:tcW w:w="800" w:type="dxa"/>
            <w:tcMar>
              <w:top w:w="20" w:type="dxa"/>
              <w:left w:w="20" w:type="dxa"/>
              <w:bottom w:w="20" w:type="dxa"/>
              <w:right w:w="20" w:type="dxa"/>
            </w:tcMar>
            <w:vAlign w:val="center"/>
            <w:hideMark/>
          </w:tcPr>
          <w:p w14:paraId="479477B8"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25C1A85C"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11649516" w14:textId="77777777" w:rsidR="0035480B" w:rsidRPr="00581B3A" w:rsidRDefault="0035480B" w:rsidP="00630193">
            <w:pPr>
              <w:pStyle w:val="movimento2"/>
              <w:rPr>
                <w:color w:val="002060"/>
              </w:rPr>
            </w:pPr>
            <w:r w:rsidRPr="00581B3A">
              <w:rPr>
                <w:color w:val="002060"/>
              </w:rPr>
              <w:t> </w:t>
            </w:r>
          </w:p>
        </w:tc>
      </w:tr>
    </w:tbl>
    <w:p w14:paraId="64E20BD7" w14:textId="77777777" w:rsidR="0035480B" w:rsidRPr="00581B3A" w:rsidRDefault="0035480B" w:rsidP="0035480B">
      <w:pPr>
        <w:pStyle w:val="titolo20"/>
        <w:rPr>
          <w:rFonts w:eastAsiaTheme="minorEastAsia"/>
          <w:color w:val="002060"/>
        </w:rPr>
      </w:pPr>
      <w:r w:rsidRPr="00581B3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27492130" w14:textId="77777777" w:rsidTr="00630193">
        <w:tc>
          <w:tcPr>
            <w:tcW w:w="2200" w:type="dxa"/>
            <w:tcMar>
              <w:top w:w="20" w:type="dxa"/>
              <w:left w:w="20" w:type="dxa"/>
              <w:bottom w:w="20" w:type="dxa"/>
              <w:right w:w="20" w:type="dxa"/>
            </w:tcMar>
            <w:vAlign w:val="center"/>
            <w:hideMark/>
          </w:tcPr>
          <w:p w14:paraId="4EED2FE4" w14:textId="77777777" w:rsidR="0035480B" w:rsidRPr="00581B3A" w:rsidRDefault="0035480B" w:rsidP="00630193">
            <w:pPr>
              <w:pStyle w:val="movimento"/>
              <w:rPr>
                <w:color w:val="002060"/>
              </w:rPr>
            </w:pPr>
            <w:r w:rsidRPr="00581B3A">
              <w:rPr>
                <w:color w:val="002060"/>
              </w:rPr>
              <w:t>DI GIROLAMO RICCARDO</w:t>
            </w:r>
          </w:p>
        </w:tc>
        <w:tc>
          <w:tcPr>
            <w:tcW w:w="2200" w:type="dxa"/>
            <w:tcMar>
              <w:top w:w="20" w:type="dxa"/>
              <w:left w:w="20" w:type="dxa"/>
              <w:bottom w:w="20" w:type="dxa"/>
              <w:right w:w="20" w:type="dxa"/>
            </w:tcMar>
            <w:vAlign w:val="center"/>
            <w:hideMark/>
          </w:tcPr>
          <w:p w14:paraId="7C53102C" w14:textId="77777777" w:rsidR="0035480B" w:rsidRPr="00581B3A" w:rsidRDefault="0035480B" w:rsidP="00630193">
            <w:pPr>
              <w:pStyle w:val="movimento2"/>
              <w:rPr>
                <w:color w:val="002060"/>
              </w:rPr>
            </w:pPr>
            <w:r w:rsidRPr="00581B3A">
              <w:rPr>
                <w:color w:val="002060"/>
              </w:rPr>
              <w:t xml:space="preserve">(FERMANA FUTSAL 2022) </w:t>
            </w:r>
          </w:p>
        </w:tc>
        <w:tc>
          <w:tcPr>
            <w:tcW w:w="800" w:type="dxa"/>
            <w:tcMar>
              <w:top w:w="20" w:type="dxa"/>
              <w:left w:w="20" w:type="dxa"/>
              <w:bottom w:w="20" w:type="dxa"/>
              <w:right w:w="20" w:type="dxa"/>
            </w:tcMar>
            <w:vAlign w:val="center"/>
            <w:hideMark/>
          </w:tcPr>
          <w:p w14:paraId="19A059BA"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79F0438"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A71B567" w14:textId="77777777" w:rsidR="0035480B" w:rsidRPr="00581B3A" w:rsidRDefault="0035480B" w:rsidP="00630193">
            <w:pPr>
              <w:pStyle w:val="movimento2"/>
              <w:rPr>
                <w:color w:val="002060"/>
              </w:rPr>
            </w:pPr>
            <w:r w:rsidRPr="00581B3A">
              <w:rPr>
                <w:color w:val="002060"/>
              </w:rPr>
              <w:t> </w:t>
            </w:r>
          </w:p>
        </w:tc>
      </w:tr>
    </w:tbl>
    <w:p w14:paraId="3B8AF013" w14:textId="77777777" w:rsidR="0035480B" w:rsidRPr="00581B3A" w:rsidRDefault="0035480B" w:rsidP="0035480B">
      <w:pPr>
        <w:pStyle w:val="titolo20"/>
        <w:rPr>
          <w:rFonts w:eastAsiaTheme="minorEastAsia"/>
          <w:color w:val="002060"/>
        </w:rPr>
      </w:pPr>
      <w:r w:rsidRPr="00581B3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08D5154B" w14:textId="77777777" w:rsidTr="00630193">
        <w:tc>
          <w:tcPr>
            <w:tcW w:w="2200" w:type="dxa"/>
            <w:tcMar>
              <w:top w:w="20" w:type="dxa"/>
              <w:left w:w="20" w:type="dxa"/>
              <w:bottom w:w="20" w:type="dxa"/>
              <w:right w:w="20" w:type="dxa"/>
            </w:tcMar>
            <w:vAlign w:val="center"/>
            <w:hideMark/>
          </w:tcPr>
          <w:p w14:paraId="5C28E73C" w14:textId="77777777" w:rsidR="0035480B" w:rsidRPr="00581B3A" w:rsidRDefault="0035480B" w:rsidP="00630193">
            <w:pPr>
              <w:pStyle w:val="movimento"/>
              <w:rPr>
                <w:color w:val="002060"/>
              </w:rPr>
            </w:pPr>
            <w:r w:rsidRPr="00581B3A">
              <w:rPr>
                <w:color w:val="002060"/>
              </w:rPr>
              <w:t>CAMMARATA ANTONIO</w:t>
            </w:r>
          </w:p>
        </w:tc>
        <w:tc>
          <w:tcPr>
            <w:tcW w:w="2200" w:type="dxa"/>
            <w:tcMar>
              <w:top w:w="20" w:type="dxa"/>
              <w:left w:w="20" w:type="dxa"/>
              <w:bottom w:w="20" w:type="dxa"/>
              <w:right w:w="20" w:type="dxa"/>
            </w:tcMar>
            <w:vAlign w:val="center"/>
            <w:hideMark/>
          </w:tcPr>
          <w:p w14:paraId="283BDCF0" w14:textId="77777777" w:rsidR="0035480B" w:rsidRPr="00581B3A" w:rsidRDefault="0035480B" w:rsidP="00630193">
            <w:pPr>
              <w:pStyle w:val="movimento2"/>
              <w:rPr>
                <w:color w:val="002060"/>
              </w:rPr>
            </w:pPr>
            <w:r w:rsidRPr="00581B3A">
              <w:rPr>
                <w:color w:val="002060"/>
              </w:rPr>
              <w:t xml:space="preserve">(BORGOROSSO TOLENTINO) </w:t>
            </w:r>
          </w:p>
        </w:tc>
        <w:tc>
          <w:tcPr>
            <w:tcW w:w="800" w:type="dxa"/>
            <w:tcMar>
              <w:top w:w="20" w:type="dxa"/>
              <w:left w:w="20" w:type="dxa"/>
              <w:bottom w:w="20" w:type="dxa"/>
              <w:right w:w="20" w:type="dxa"/>
            </w:tcMar>
            <w:vAlign w:val="center"/>
            <w:hideMark/>
          </w:tcPr>
          <w:p w14:paraId="1B97AB7F"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249AE57B"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56257F4" w14:textId="77777777" w:rsidR="0035480B" w:rsidRPr="00581B3A" w:rsidRDefault="0035480B" w:rsidP="00630193">
            <w:pPr>
              <w:pStyle w:val="movimento2"/>
              <w:rPr>
                <w:color w:val="002060"/>
              </w:rPr>
            </w:pPr>
            <w:r w:rsidRPr="00581B3A">
              <w:rPr>
                <w:color w:val="002060"/>
              </w:rPr>
              <w:t> </w:t>
            </w:r>
          </w:p>
        </w:tc>
      </w:tr>
    </w:tbl>
    <w:p w14:paraId="719E9611" w14:textId="77777777" w:rsidR="0035480B" w:rsidRPr="00581B3A" w:rsidRDefault="0035480B" w:rsidP="0035480B">
      <w:pPr>
        <w:pStyle w:val="titolo10"/>
        <w:rPr>
          <w:rFonts w:eastAsiaTheme="minorEastAsia"/>
          <w:color w:val="002060"/>
        </w:rPr>
      </w:pPr>
      <w:r w:rsidRPr="00581B3A">
        <w:rPr>
          <w:color w:val="002060"/>
        </w:rPr>
        <w:t xml:space="preserve">GARE DEL 25/ 2/2024 </w:t>
      </w:r>
    </w:p>
    <w:p w14:paraId="6BEFF060" w14:textId="77777777" w:rsidR="0035480B" w:rsidRPr="00581B3A" w:rsidRDefault="0035480B" w:rsidP="0035480B">
      <w:pPr>
        <w:pStyle w:val="titolo7a"/>
        <w:rPr>
          <w:color w:val="002060"/>
        </w:rPr>
      </w:pPr>
      <w:r w:rsidRPr="00581B3A">
        <w:rPr>
          <w:color w:val="002060"/>
        </w:rPr>
        <w:t xml:space="preserve">PROVVEDIMENTI DISCIPLINARI </w:t>
      </w:r>
    </w:p>
    <w:p w14:paraId="6EE589C9" w14:textId="77777777" w:rsidR="0035480B" w:rsidRPr="00581B3A" w:rsidRDefault="0035480B" w:rsidP="0035480B">
      <w:pPr>
        <w:pStyle w:val="titolo7b0"/>
        <w:rPr>
          <w:color w:val="002060"/>
        </w:rPr>
      </w:pPr>
      <w:r w:rsidRPr="00581B3A">
        <w:rPr>
          <w:color w:val="002060"/>
        </w:rPr>
        <w:t xml:space="preserve">In base alle risultanze degli atti ufficiali sono state deliberate le seguenti sanzioni disciplinari. </w:t>
      </w:r>
    </w:p>
    <w:p w14:paraId="76E3C80C" w14:textId="77777777" w:rsidR="0035480B" w:rsidRPr="00581B3A" w:rsidRDefault="0035480B" w:rsidP="0035480B">
      <w:pPr>
        <w:pStyle w:val="titolo30"/>
        <w:rPr>
          <w:color w:val="002060"/>
        </w:rPr>
      </w:pPr>
      <w:r w:rsidRPr="00581B3A">
        <w:rPr>
          <w:color w:val="002060"/>
        </w:rPr>
        <w:t xml:space="preserve">SOCIETA' </w:t>
      </w:r>
    </w:p>
    <w:p w14:paraId="1B7E6115" w14:textId="77777777" w:rsidR="0035480B" w:rsidRPr="00581B3A" w:rsidRDefault="0035480B" w:rsidP="0035480B">
      <w:pPr>
        <w:pStyle w:val="titolo20"/>
        <w:rPr>
          <w:color w:val="002060"/>
        </w:rPr>
      </w:pPr>
      <w:r w:rsidRPr="00581B3A">
        <w:rPr>
          <w:color w:val="002060"/>
        </w:rPr>
        <w:t xml:space="preserve">AMMENDA </w:t>
      </w:r>
    </w:p>
    <w:p w14:paraId="5A5F2BAF" w14:textId="77777777" w:rsidR="0035480B" w:rsidRPr="00581B3A" w:rsidRDefault="0035480B" w:rsidP="0035480B">
      <w:pPr>
        <w:pStyle w:val="diffida"/>
        <w:spacing w:before="80" w:beforeAutospacing="0" w:after="40" w:afterAutospacing="0"/>
        <w:jc w:val="left"/>
        <w:rPr>
          <w:color w:val="002060"/>
        </w:rPr>
      </w:pPr>
      <w:r w:rsidRPr="00581B3A">
        <w:rPr>
          <w:color w:val="002060"/>
        </w:rPr>
        <w:t xml:space="preserve">Euro 150,00 CARISSIMI 2016 </w:t>
      </w:r>
      <w:r w:rsidRPr="00581B3A">
        <w:rPr>
          <w:color w:val="002060"/>
        </w:rPr>
        <w:br/>
        <w:t xml:space="preserve">Per aver permesso ad alcuni tifosi di entrare sul terreno di gioco, durante la gara, al fine di insultare l'arbitro. </w:t>
      </w:r>
    </w:p>
    <w:p w14:paraId="101BB63D" w14:textId="77777777" w:rsidR="0035480B" w:rsidRPr="00581B3A" w:rsidRDefault="0035480B" w:rsidP="0035480B">
      <w:pPr>
        <w:pStyle w:val="titolo30"/>
        <w:rPr>
          <w:color w:val="002060"/>
        </w:rPr>
      </w:pPr>
      <w:r w:rsidRPr="00581B3A">
        <w:rPr>
          <w:color w:val="002060"/>
        </w:rPr>
        <w:t xml:space="preserve">CALCIATORI ESPULSI </w:t>
      </w:r>
    </w:p>
    <w:p w14:paraId="122AF796" w14:textId="77777777" w:rsidR="0035480B" w:rsidRPr="00581B3A" w:rsidRDefault="0035480B" w:rsidP="0035480B">
      <w:pPr>
        <w:pStyle w:val="titolo20"/>
        <w:rPr>
          <w:color w:val="002060"/>
        </w:rPr>
      </w:pPr>
      <w:r w:rsidRPr="00581B3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37F0CCF6" w14:textId="77777777" w:rsidTr="00630193">
        <w:tc>
          <w:tcPr>
            <w:tcW w:w="2200" w:type="dxa"/>
            <w:tcMar>
              <w:top w:w="20" w:type="dxa"/>
              <w:left w:w="20" w:type="dxa"/>
              <w:bottom w:w="20" w:type="dxa"/>
              <w:right w:w="20" w:type="dxa"/>
            </w:tcMar>
            <w:vAlign w:val="center"/>
            <w:hideMark/>
          </w:tcPr>
          <w:p w14:paraId="1568FC87" w14:textId="77777777" w:rsidR="0035480B" w:rsidRPr="00581B3A" w:rsidRDefault="0035480B" w:rsidP="00630193">
            <w:pPr>
              <w:pStyle w:val="movimento"/>
              <w:rPr>
                <w:color w:val="002060"/>
              </w:rPr>
            </w:pPr>
            <w:r w:rsidRPr="00581B3A">
              <w:rPr>
                <w:color w:val="002060"/>
              </w:rPr>
              <w:t>FERRI GABRIELE</w:t>
            </w:r>
          </w:p>
        </w:tc>
        <w:tc>
          <w:tcPr>
            <w:tcW w:w="2200" w:type="dxa"/>
            <w:tcMar>
              <w:top w:w="20" w:type="dxa"/>
              <w:left w:w="20" w:type="dxa"/>
              <w:bottom w:w="20" w:type="dxa"/>
              <w:right w:w="20" w:type="dxa"/>
            </w:tcMar>
            <w:vAlign w:val="center"/>
            <w:hideMark/>
          </w:tcPr>
          <w:p w14:paraId="77AC8202" w14:textId="77777777" w:rsidR="0035480B" w:rsidRPr="00581B3A" w:rsidRDefault="0035480B" w:rsidP="00630193">
            <w:pPr>
              <w:pStyle w:val="movimento2"/>
              <w:rPr>
                <w:color w:val="002060"/>
              </w:rPr>
            </w:pPr>
            <w:r w:rsidRPr="00581B3A">
              <w:rPr>
                <w:color w:val="002060"/>
              </w:rPr>
              <w:t xml:space="preserve">(CARISSIMI 2016) </w:t>
            </w:r>
          </w:p>
        </w:tc>
        <w:tc>
          <w:tcPr>
            <w:tcW w:w="800" w:type="dxa"/>
            <w:tcMar>
              <w:top w:w="20" w:type="dxa"/>
              <w:left w:w="20" w:type="dxa"/>
              <w:bottom w:w="20" w:type="dxa"/>
              <w:right w:w="20" w:type="dxa"/>
            </w:tcMar>
            <w:vAlign w:val="center"/>
            <w:hideMark/>
          </w:tcPr>
          <w:p w14:paraId="3004850F"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8714D84"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DB79C37" w14:textId="77777777" w:rsidR="0035480B" w:rsidRPr="00581B3A" w:rsidRDefault="0035480B" w:rsidP="00630193">
            <w:pPr>
              <w:pStyle w:val="movimento2"/>
              <w:rPr>
                <w:color w:val="002060"/>
              </w:rPr>
            </w:pPr>
            <w:r w:rsidRPr="00581B3A">
              <w:rPr>
                <w:color w:val="002060"/>
              </w:rPr>
              <w:t> </w:t>
            </w:r>
          </w:p>
        </w:tc>
      </w:tr>
    </w:tbl>
    <w:p w14:paraId="2BF3D142" w14:textId="77777777" w:rsidR="0035480B" w:rsidRPr="00581B3A" w:rsidRDefault="0035480B" w:rsidP="0035480B">
      <w:pPr>
        <w:pStyle w:val="titolo30"/>
        <w:rPr>
          <w:rFonts w:eastAsiaTheme="minorEastAsia"/>
          <w:color w:val="002060"/>
        </w:rPr>
      </w:pPr>
      <w:r w:rsidRPr="00581B3A">
        <w:rPr>
          <w:color w:val="002060"/>
        </w:rPr>
        <w:lastRenderedPageBreak/>
        <w:t xml:space="preserve">CALCIATORI NON ESPULSI </w:t>
      </w:r>
    </w:p>
    <w:p w14:paraId="43AFAD4A" w14:textId="77777777" w:rsidR="0035480B" w:rsidRPr="00581B3A" w:rsidRDefault="0035480B" w:rsidP="0035480B">
      <w:pPr>
        <w:pStyle w:val="titolo20"/>
        <w:rPr>
          <w:color w:val="002060"/>
        </w:rPr>
      </w:pPr>
      <w:r w:rsidRPr="00581B3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2B064BC1" w14:textId="77777777" w:rsidTr="00630193">
        <w:tc>
          <w:tcPr>
            <w:tcW w:w="2200" w:type="dxa"/>
            <w:tcMar>
              <w:top w:w="20" w:type="dxa"/>
              <w:left w:w="20" w:type="dxa"/>
              <w:bottom w:w="20" w:type="dxa"/>
              <w:right w:w="20" w:type="dxa"/>
            </w:tcMar>
            <w:vAlign w:val="center"/>
            <w:hideMark/>
          </w:tcPr>
          <w:p w14:paraId="4597C154" w14:textId="77777777" w:rsidR="0035480B" w:rsidRPr="00581B3A" w:rsidRDefault="0035480B" w:rsidP="00630193">
            <w:pPr>
              <w:pStyle w:val="movimento"/>
              <w:rPr>
                <w:color w:val="002060"/>
              </w:rPr>
            </w:pPr>
            <w:r w:rsidRPr="00581B3A">
              <w:rPr>
                <w:color w:val="002060"/>
              </w:rPr>
              <w:t>AMBROSINI MATTEO</w:t>
            </w:r>
          </w:p>
        </w:tc>
        <w:tc>
          <w:tcPr>
            <w:tcW w:w="2200" w:type="dxa"/>
            <w:tcMar>
              <w:top w:w="20" w:type="dxa"/>
              <w:left w:w="20" w:type="dxa"/>
              <w:bottom w:w="20" w:type="dxa"/>
              <w:right w:w="20" w:type="dxa"/>
            </w:tcMar>
            <w:vAlign w:val="center"/>
            <w:hideMark/>
          </w:tcPr>
          <w:p w14:paraId="69E09E5C" w14:textId="77777777" w:rsidR="0035480B" w:rsidRPr="00581B3A" w:rsidRDefault="0035480B" w:rsidP="00630193">
            <w:pPr>
              <w:pStyle w:val="movimento2"/>
              <w:rPr>
                <w:color w:val="002060"/>
              </w:rPr>
            </w:pPr>
            <w:r w:rsidRPr="00581B3A">
              <w:rPr>
                <w:color w:val="002060"/>
              </w:rPr>
              <w:t xml:space="preserve">(REAL FABRIANO) </w:t>
            </w:r>
          </w:p>
        </w:tc>
        <w:tc>
          <w:tcPr>
            <w:tcW w:w="800" w:type="dxa"/>
            <w:tcMar>
              <w:top w:w="20" w:type="dxa"/>
              <w:left w:w="20" w:type="dxa"/>
              <w:bottom w:w="20" w:type="dxa"/>
              <w:right w:w="20" w:type="dxa"/>
            </w:tcMar>
            <w:vAlign w:val="center"/>
            <w:hideMark/>
          </w:tcPr>
          <w:p w14:paraId="6928305F"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5D49D81"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8AB3469" w14:textId="77777777" w:rsidR="0035480B" w:rsidRPr="00581B3A" w:rsidRDefault="0035480B" w:rsidP="00630193">
            <w:pPr>
              <w:pStyle w:val="movimento2"/>
              <w:rPr>
                <w:color w:val="002060"/>
              </w:rPr>
            </w:pPr>
            <w:r w:rsidRPr="00581B3A">
              <w:rPr>
                <w:color w:val="002060"/>
              </w:rPr>
              <w:t> </w:t>
            </w:r>
          </w:p>
        </w:tc>
      </w:tr>
    </w:tbl>
    <w:p w14:paraId="2B94FA04" w14:textId="77777777" w:rsidR="0035480B" w:rsidRPr="00581B3A" w:rsidRDefault="0035480B" w:rsidP="0035480B">
      <w:pPr>
        <w:pStyle w:val="titolo20"/>
        <w:rPr>
          <w:rFonts w:eastAsiaTheme="minorEastAsia"/>
          <w:color w:val="002060"/>
        </w:rPr>
      </w:pPr>
      <w:r w:rsidRPr="00581B3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52552D86" w14:textId="77777777" w:rsidTr="00630193">
        <w:tc>
          <w:tcPr>
            <w:tcW w:w="2200" w:type="dxa"/>
            <w:tcMar>
              <w:top w:w="20" w:type="dxa"/>
              <w:left w:w="20" w:type="dxa"/>
              <w:bottom w:w="20" w:type="dxa"/>
              <w:right w:w="20" w:type="dxa"/>
            </w:tcMar>
            <w:vAlign w:val="center"/>
            <w:hideMark/>
          </w:tcPr>
          <w:p w14:paraId="0D482933" w14:textId="77777777" w:rsidR="0035480B" w:rsidRPr="00581B3A" w:rsidRDefault="0035480B" w:rsidP="00630193">
            <w:pPr>
              <w:pStyle w:val="movimento"/>
              <w:rPr>
                <w:color w:val="002060"/>
              </w:rPr>
            </w:pPr>
            <w:r w:rsidRPr="00581B3A">
              <w:rPr>
                <w:color w:val="002060"/>
              </w:rPr>
              <w:t>FERRARI ROCCO GIOVANNI</w:t>
            </w:r>
          </w:p>
        </w:tc>
        <w:tc>
          <w:tcPr>
            <w:tcW w:w="2200" w:type="dxa"/>
            <w:tcMar>
              <w:top w:w="20" w:type="dxa"/>
              <w:left w:w="20" w:type="dxa"/>
              <w:bottom w:w="20" w:type="dxa"/>
              <w:right w:w="20" w:type="dxa"/>
            </w:tcMar>
            <w:vAlign w:val="center"/>
            <w:hideMark/>
          </w:tcPr>
          <w:p w14:paraId="2461306B" w14:textId="77777777" w:rsidR="0035480B" w:rsidRPr="00581B3A" w:rsidRDefault="0035480B" w:rsidP="00630193">
            <w:pPr>
              <w:pStyle w:val="movimento2"/>
              <w:rPr>
                <w:color w:val="002060"/>
              </w:rPr>
            </w:pPr>
            <w:r w:rsidRPr="00581B3A">
              <w:rPr>
                <w:color w:val="002060"/>
              </w:rPr>
              <w:t xml:space="preserve">(ALMA JUVENTUS FANO) </w:t>
            </w:r>
          </w:p>
        </w:tc>
        <w:tc>
          <w:tcPr>
            <w:tcW w:w="800" w:type="dxa"/>
            <w:tcMar>
              <w:top w:w="20" w:type="dxa"/>
              <w:left w:w="20" w:type="dxa"/>
              <w:bottom w:w="20" w:type="dxa"/>
              <w:right w:w="20" w:type="dxa"/>
            </w:tcMar>
            <w:vAlign w:val="center"/>
            <w:hideMark/>
          </w:tcPr>
          <w:p w14:paraId="3F8B36C3"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AC0B207" w14:textId="77777777" w:rsidR="0035480B" w:rsidRPr="00581B3A" w:rsidRDefault="0035480B" w:rsidP="00630193">
            <w:pPr>
              <w:pStyle w:val="movimento"/>
              <w:rPr>
                <w:color w:val="002060"/>
              </w:rPr>
            </w:pPr>
            <w:r w:rsidRPr="00581B3A">
              <w:rPr>
                <w:color w:val="002060"/>
              </w:rPr>
              <w:t>ELISEI FRANCESCO</w:t>
            </w:r>
          </w:p>
        </w:tc>
        <w:tc>
          <w:tcPr>
            <w:tcW w:w="2200" w:type="dxa"/>
            <w:tcMar>
              <w:top w:w="20" w:type="dxa"/>
              <w:left w:w="20" w:type="dxa"/>
              <w:bottom w:w="20" w:type="dxa"/>
              <w:right w:w="20" w:type="dxa"/>
            </w:tcMar>
            <w:vAlign w:val="center"/>
            <w:hideMark/>
          </w:tcPr>
          <w:p w14:paraId="2D7A928E" w14:textId="77777777" w:rsidR="0035480B" w:rsidRPr="00581B3A" w:rsidRDefault="0035480B" w:rsidP="00630193">
            <w:pPr>
              <w:pStyle w:val="movimento2"/>
              <w:rPr>
                <w:color w:val="002060"/>
              </w:rPr>
            </w:pPr>
            <w:r w:rsidRPr="00581B3A">
              <w:rPr>
                <w:color w:val="002060"/>
              </w:rPr>
              <w:t xml:space="preserve">(MONTELUPONE CALCIO A 5) </w:t>
            </w:r>
          </w:p>
        </w:tc>
      </w:tr>
    </w:tbl>
    <w:p w14:paraId="28C042A6" w14:textId="77777777" w:rsidR="0035480B" w:rsidRPr="00581B3A" w:rsidRDefault="0035480B" w:rsidP="0035480B">
      <w:pPr>
        <w:pStyle w:val="breakline"/>
        <w:rPr>
          <w:color w:val="002060"/>
        </w:rPr>
      </w:pPr>
    </w:p>
    <w:p w14:paraId="72C9B364" w14:textId="77777777" w:rsidR="0035480B" w:rsidRPr="00581B3A" w:rsidRDefault="0035480B" w:rsidP="0035480B">
      <w:pPr>
        <w:jc w:val="center"/>
        <w:rPr>
          <w:rFonts w:ascii="Arial" w:hAnsi="Arial" w:cs="Arial"/>
          <w:noProof/>
          <w:color w:val="002060"/>
          <w:sz w:val="22"/>
          <w:szCs w:val="22"/>
        </w:rPr>
      </w:pPr>
      <w:r w:rsidRPr="00581B3A">
        <w:rPr>
          <w:rFonts w:ascii="Arial" w:hAnsi="Arial" w:cs="Arial"/>
          <w:noProof/>
          <w:color w:val="002060"/>
          <w:sz w:val="22"/>
          <w:szCs w:val="22"/>
        </w:rPr>
        <w:t>F.to IL SEGRETARIO                                   F.to IL GIUDICE SPORTIVO</w:t>
      </w:r>
    </w:p>
    <w:p w14:paraId="3EF40268" w14:textId="77777777" w:rsidR="0035480B" w:rsidRPr="00581B3A" w:rsidRDefault="0035480B" w:rsidP="0035480B">
      <w:pPr>
        <w:jc w:val="left"/>
        <w:rPr>
          <w:rFonts w:ascii="Arial" w:hAnsi="Arial" w:cs="Arial"/>
          <w:noProof/>
          <w:color w:val="002060"/>
          <w:sz w:val="22"/>
          <w:szCs w:val="22"/>
        </w:rPr>
      </w:pPr>
      <w:r w:rsidRPr="00581B3A">
        <w:rPr>
          <w:rFonts w:ascii="Arial" w:hAnsi="Arial" w:cs="Arial"/>
          <w:noProof/>
          <w:color w:val="002060"/>
          <w:sz w:val="22"/>
          <w:szCs w:val="22"/>
        </w:rPr>
        <w:t xml:space="preserve">                         Angelo Castellana        </w:t>
      </w:r>
      <w:r w:rsidRPr="00581B3A">
        <w:rPr>
          <w:rFonts w:ascii="Arial" w:hAnsi="Arial" w:cs="Arial"/>
          <w:noProof/>
          <w:color w:val="002060"/>
          <w:sz w:val="22"/>
          <w:szCs w:val="22"/>
        </w:rPr>
        <w:tab/>
        <w:t xml:space="preserve">                                Agnese Lazzaretti</w:t>
      </w:r>
    </w:p>
    <w:p w14:paraId="320D2C05" w14:textId="77777777" w:rsidR="0035480B" w:rsidRPr="00581B3A" w:rsidRDefault="0035480B" w:rsidP="0035480B">
      <w:pPr>
        <w:pStyle w:val="breakline"/>
        <w:rPr>
          <w:rFonts w:eastAsiaTheme="minorEastAsia"/>
          <w:color w:val="002060"/>
        </w:rPr>
      </w:pPr>
    </w:p>
    <w:p w14:paraId="3E5E864C" w14:textId="77777777" w:rsidR="0035480B" w:rsidRPr="00581B3A" w:rsidRDefault="0035480B" w:rsidP="0035480B">
      <w:pPr>
        <w:pStyle w:val="titoloprinc0"/>
        <w:rPr>
          <w:color w:val="002060"/>
        </w:rPr>
      </w:pPr>
      <w:r w:rsidRPr="00581B3A">
        <w:rPr>
          <w:color w:val="002060"/>
        </w:rPr>
        <w:t>CLASSIFICA</w:t>
      </w:r>
    </w:p>
    <w:p w14:paraId="4B52DA37" w14:textId="77777777" w:rsidR="0035480B" w:rsidRPr="00581B3A" w:rsidRDefault="0035480B" w:rsidP="0035480B">
      <w:pPr>
        <w:pStyle w:val="breakline"/>
        <w:rPr>
          <w:color w:val="002060"/>
        </w:rPr>
      </w:pPr>
    </w:p>
    <w:p w14:paraId="448A4A32" w14:textId="77777777" w:rsidR="0035480B" w:rsidRPr="00581B3A" w:rsidRDefault="0035480B" w:rsidP="0035480B">
      <w:pPr>
        <w:pStyle w:val="breakline"/>
        <w:rPr>
          <w:color w:val="002060"/>
        </w:rPr>
      </w:pPr>
    </w:p>
    <w:p w14:paraId="084D2E51" w14:textId="77777777" w:rsidR="0035480B" w:rsidRPr="00581B3A" w:rsidRDefault="0035480B" w:rsidP="0035480B">
      <w:pPr>
        <w:pStyle w:val="sottotitolocampionato10"/>
        <w:rPr>
          <w:color w:val="002060"/>
        </w:rPr>
      </w:pPr>
      <w:r w:rsidRPr="00581B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3DFFAB14"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69E37"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04DB6"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245FD"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3D2F3"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09E86"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E6A40"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EDE7C"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A0E98"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EA4FF"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CCB4A" w14:textId="77777777" w:rsidR="0035480B" w:rsidRPr="00581B3A" w:rsidRDefault="0035480B" w:rsidP="00630193">
            <w:pPr>
              <w:pStyle w:val="headertabella0"/>
              <w:rPr>
                <w:color w:val="002060"/>
              </w:rPr>
            </w:pPr>
            <w:r w:rsidRPr="00581B3A">
              <w:rPr>
                <w:color w:val="002060"/>
              </w:rPr>
              <w:t>PE</w:t>
            </w:r>
          </w:p>
        </w:tc>
      </w:tr>
      <w:tr w:rsidR="0035480B" w:rsidRPr="00581B3A" w14:paraId="2E1C4E91"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52E5E6" w14:textId="77777777" w:rsidR="0035480B" w:rsidRPr="00581B3A" w:rsidRDefault="0035480B" w:rsidP="00630193">
            <w:pPr>
              <w:pStyle w:val="rowtabella0"/>
              <w:rPr>
                <w:color w:val="002060"/>
              </w:rPr>
            </w:pPr>
            <w:r w:rsidRPr="00581B3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A74E8" w14:textId="77777777" w:rsidR="0035480B" w:rsidRPr="00581B3A" w:rsidRDefault="0035480B" w:rsidP="00630193">
            <w:pPr>
              <w:pStyle w:val="rowtabella0"/>
              <w:jc w:val="center"/>
              <w:rPr>
                <w:color w:val="002060"/>
              </w:rPr>
            </w:pPr>
            <w:r w:rsidRPr="00581B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3C5A5"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20ADB"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74B13"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80EBD"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A45A6" w14:textId="77777777" w:rsidR="0035480B" w:rsidRPr="00581B3A" w:rsidRDefault="0035480B" w:rsidP="00630193">
            <w:pPr>
              <w:pStyle w:val="rowtabella0"/>
              <w:jc w:val="center"/>
              <w:rPr>
                <w:color w:val="002060"/>
              </w:rPr>
            </w:pPr>
            <w:r w:rsidRPr="00581B3A">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EB4BD" w14:textId="77777777" w:rsidR="0035480B" w:rsidRPr="00581B3A" w:rsidRDefault="0035480B" w:rsidP="00630193">
            <w:pPr>
              <w:pStyle w:val="rowtabella0"/>
              <w:jc w:val="center"/>
              <w:rPr>
                <w:color w:val="002060"/>
              </w:rPr>
            </w:pPr>
            <w:r w:rsidRPr="00581B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8A2C9" w14:textId="77777777" w:rsidR="0035480B" w:rsidRPr="00581B3A" w:rsidRDefault="0035480B" w:rsidP="00630193">
            <w:pPr>
              <w:pStyle w:val="rowtabella0"/>
              <w:jc w:val="center"/>
              <w:rPr>
                <w:color w:val="002060"/>
              </w:rPr>
            </w:pPr>
            <w:r w:rsidRPr="00581B3A">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9B0B2" w14:textId="77777777" w:rsidR="0035480B" w:rsidRPr="00581B3A" w:rsidRDefault="0035480B" w:rsidP="00630193">
            <w:pPr>
              <w:pStyle w:val="rowtabella0"/>
              <w:jc w:val="center"/>
              <w:rPr>
                <w:color w:val="002060"/>
              </w:rPr>
            </w:pPr>
            <w:r w:rsidRPr="00581B3A">
              <w:rPr>
                <w:color w:val="002060"/>
              </w:rPr>
              <w:t>0</w:t>
            </w:r>
          </w:p>
        </w:tc>
      </w:tr>
      <w:tr w:rsidR="0035480B" w:rsidRPr="00581B3A" w14:paraId="715DE8E3"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FEE978" w14:textId="77777777" w:rsidR="0035480B" w:rsidRPr="00581B3A" w:rsidRDefault="0035480B" w:rsidP="00630193">
            <w:pPr>
              <w:pStyle w:val="rowtabella0"/>
              <w:rPr>
                <w:color w:val="002060"/>
              </w:rPr>
            </w:pPr>
            <w:r w:rsidRPr="00581B3A">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F5D6F" w14:textId="77777777" w:rsidR="0035480B" w:rsidRPr="00581B3A" w:rsidRDefault="0035480B" w:rsidP="00630193">
            <w:pPr>
              <w:pStyle w:val="rowtabella0"/>
              <w:jc w:val="center"/>
              <w:rPr>
                <w:color w:val="002060"/>
              </w:rPr>
            </w:pPr>
            <w:r w:rsidRPr="00581B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0580B"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E8D58"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1194D"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45884"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4ACFA" w14:textId="77777777" w:rsidR="0035480B" w:rsidRPr="00581B3A" w:rsidRDefault="0035480B" w:rsidP="00630193">
            <w:pPr>
              <w:pStyle w:val="rowtabella0"/>
              <w:jc w:val="center"/>
              <w:rPr>
                <w:color w:val="002060"/>
              </w:rPr>
            </w:pPr>
            <w:r w:rsidRPr="00581B3A">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CB150" w14:textId="77777777" w:rsidR="0035480B" w:rsidRPr="00581B3A" w:rsidRDefault="0035480B" w:rsidP="00630193">
            <w:pPr>
              <w:pStyle w:val="rowtabella0"/>
              <w:jc w:val="center"/>
              <w:rPr>
                <w:color w:val="002060"/>
              </w:rPr>
            </w:pPr>
            <w:r w:rsidRPr="00581B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B1046" w14:textId="77777777" w:rsidR="0035480B" w:rsidRPr="00581B3A" w:rsidRDefault="0035480B" w:rsidP="00630193">
            <w:pPr>
              <w:pStyle w:val="rowtabella0"/>
              <w:jc w:val="center"/>
              <w:rPr>
                <w:color w:val="002060"/>
              </w:rPr>
            </w:pPr>
            <w:r w:rsidRPr="00581B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C0879" w14:textId="77777777" w:rsidR="0035480B" w:rsidRPr="00581B3A" w:rsidRDefault="0035480B" w:rsidP="00630193">
            <w:pPr>
              <w:pStyle w:val="rowtabella0"/>
              <w:jc w:val="center"/>
              <w:rPr>
                <w:color w:val="002060"/>
              </w:rPr>
            </w:pPr>
            <w:r w:rsidRPr="00581B3A">
              <w:rPr>
                <w:color w:val="002060"/>
              </w:rPr>
              <w:t>0</w:t>
            </w:r>
          </w:p>
        </w:tc>
      </w:tr>
      <w:tr w:rsidR="0035480B" w:rsidRPr="00581B3A" w14:paraId="1A225670"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BC51FD" w14:textId="77777777" w:rsidR="0035480B" w:rsidRPr="00581B3A" w:rsidRDefault="0035480B" w:rsidP="00630193">
            <w:pPr>
              <w:pStyle w:val="rowtabella0"/>
              <w:rPr>
                <w:color w:val="002060"/>
              </w:rPr>
            </w:pPr>
            <w:r w:rsidRPr="00581B3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224C2" w14:textId="77777777" w:rsidR="0035480B" w:rsidRPr="00581B3A" w:rsidRDefault="0035480B" w:rsidP="00630193">
            <w:pPr>
              <w:pStyle w:val="rowtabella0"/>
              <w:jc w:val="center"/>
              <w:rPr>
                <w:color w:val="002060"/>
              </w:rPr>
            </w:pPr>
            <w:r w:rsidRPr="00581B3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91C1E"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8651F"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C0EE9"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4C069"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645BA" w14:textId="77777777" w:rsidR="0035480B" w:rsidRPr="00581B3A" w:rsidRDefault="0035480B" w:rsidP="00630193">
            <w:pPr>
              <w:pStyle w:val="rowtabella0"/>
              <w:jc w:val="center"/>
              <w:rPr>
                <w:color w:val="002060"/>
              </w:rPr>
            </w:pPr>
            <w:r w:rsidRPr="00581B3A">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DB248" w14:textId="77777777" w:rsidR="0035480B" w:rsidRPr="00581B3A" w:rsidRDefault="0035480B" w:rsidP="00630193">
            <w:pPr>
              <w:pStyle w:val="rowtabella0"/>
              <w:jc w:val="center"/>
              <w:rPr>
                <w:color w:val="002060"/>
              </w:rPr>
            </w:pPr>
            <w:r w:rsidRPr="00581B3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D5975" w14:textId="77777777" w:rsidR="0035480B" w:rsidRPr="00581B3A" w:rsidRDefault="0035480B" w:rsidP="00630193">
            <w:pPr>
              <w:pStyle w:val="rowtabella0"/>
              <w:jc w:val="center"/>
              <w:rPr>
                <w:color w:val="002060"/>
              </w:rPr>
            </w:pPr>
            <w:r w:rsidRPr="00581B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DCD86" w14:textId="77777777" w:rsidR="0035480B" w:rsidRPr="00581B3A" w:rsidRDefault="0035480B" w:rsidP="00630193">
            <w:pPr>
              <w:pStyle w:val="rowtabella0"/>
              <w:jc w:val="center"/>
              <w:rPr>
                <w:color w:val="002060"/>
              </w:rPr>
            </w:pPr>
            <w:r w:rsidRPr="00581B3A">
              <w:rPr>
                <w:color w:val="002060"/>
              </w:rPr>
              <w:t>0</w:t>
            </w:r>
          </w:p>
        </w:tc>
      </w:tr>
      <w:tr w:rsidR="0035480B" w:rsidRPr="00581B3A" w14:paraId="776FC39A"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5AC87A" w14:textId="77777777" w:rsidR="0035480B" w:rsidRPr="00581B3A" w:rsidRDefault="0035480B" w:rsidP="00630193">
            <w:pPr>
              <w:pStyle w:val="rowtabella0"/>
              <w:rPr>
                <w:color w:val="002060"/>
              </w:rPr>
            </w:pPr>
            <w:r w:rsidRPr="00581B3A">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9B63A" w14:textId="77777777" w:rsidR="0035480B" w:rsidRPr="00581B3A" w:rsidRDefault="0035480B" w:rsidP="00630193">
            <w:pPr>
              <w:pStyle w:val="rowtabella0"/>
              <w:jc w:val="center"/>
              <w:rPr>
                <w:color w:val="002060"/>
              </w:rPr>
            </w:pPr>
            <w:r w:rsidRPr="00581B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0BAF7"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18527"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DE076"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91104"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EB3EC" w14:textId="77777777" w:rsidR="0035480B" w:rsidRPr="00581B3A" w:rsidRDefault="0035480B" w:rsidP="00630193">
            <w:pPr>
              <w:pStyle w:val="rowtabella0"/>
              <w:jc w:val="center"/>
              <w:rPr>
                <w:color w:val="002060"/>
              </w:rPr>
            </w:pPr>
            <w:r w:rsidRPr="00581B3A">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94D09" w14:textId="77777777" w:rsidR="0035480B" w:rsidRPr="00581B3A" w:rsidRDefault="0035480B" w:rsidP="00630193">
            <w:pPr>
              <w:pStyle w:val="rowtabella0"/>
              <w:jc w:val="center"/>
              <w:rPr>
                <w:color w:val="002060"/>
              </w:rPr>
            </w:pPr>
            <w:r w:rsidRPr="00581B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D261E" w14:textId="77777777" w:rsidR="0035480B" w:rsidRPr="00581B3A" w:rsidRDefault="0035480B" w:rsidP="00630193">
            <w:pPr>
              <w:pStyle w:val="rowtabella0"/>
              <w:jc w:val="center"/>
              <w:rPr>
                <w:color w:val="002060"/>
              </w:rPr>
            </w:pPr>
            <w:r w:rsidRPr="00581B3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C0A30" w14:textId="77777777" w:rsidR="0035480B" w:rsidRPr="00581B3A" w:rsidRDefault="0035480B" w:rsidP="00630193">
            <w:pPr>
              <w:pStyle w:val="rowtabella0"/>
              <w:jc w:val="center"/>
              <w:rPr>
                <w:color w:val="002060"/>
              </w:rPr>
            </w:pPr>
            <w:r w:rsidRPr="00581B3A">
              <w:rPr>
                <w:color w:val="002060"/>
              </w:rPr>
              <w:t>0</w:t>
            </w:r>
          </w:p>
        </w:tc>
      </w:tr>
      <w:tr w:rsidR="0035480B" w:rsidRPr="00581B3A" w14:paraId="65D1C653"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AFE7EE" w14:textId="77777777" w:rsidR="0035480B" w:rsidRPr="00581B3A" w:rsidRDefault="0035480B" w:rsidP="00630193">
            <w:pPr>
              <w:pStyle w:val="rowtabella0"/>
              <w:rPr>
                <w:color w:val="002060"/>
              </w:rPr>
            </w:pPr>
            <w:r w:rsidRPr="00581B3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1480A" w14:textId="77777777" w:rsidR="0035480B" w:rsidRPr="00581B3A" w:rsidRDefault="0035480B" w:rsidP="00630193">
            <w:pPr>
              <w:pStyle w:val="rowtabella0"/>
              <w:jc w:val="center"/>
              <w:rPr>
                <w:color w:val="002060"/>
              </w:rPr>
            </w:pPr>
            <w:r w:rsidRPr="00581B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57269"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30AA0"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B65DC"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F5234"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19850" w14:textId="77777777" w:rsidR="0035480B" w:rsidRPr="00581B3A" w:rsidRDefault="0035480B" w:rsidP="00630193">
            <w:pPr>
              <w:pStyle w:val="rowtabella0"/>
              <w:jc w:val="center"/>
              <w:rPr>
                <w:color w:val="002060"/>
              </w:rPr>
            </w:pPr>
            <w:r w:rsidRPr="00581B3A">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D25FA" w14:textId="77777777" w:rsidR="0035480B" w:rsidRPr="00581B3A" w:rsidRDefault="0035480B" w:rsidP="00630193">
            <w:pPr>
              <w:pStyle w:val="rowtabella0"/>
              <w:jc w:val="center"/>
              <w:rPr>
                <w:color w:val="002060"/>
              </w:rPr>
            </w:pPr>
            <w:r w:rsidRPr="00581B3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6DDD5" w14:textId="77777777" w:rsidR="0035480B" w:rsidRPr="00581B3A" w:rsidRDefault="0035480B" w:rsidP="00630193">
            <w:pPr>
              <w:pStyle w:val="rowtabella0"/>
              <w:jc w:val="center"/>
              <w:rPr>
                <w:color w:val="002060"/>
              </w:rPr>
            </w:pPr>
            <w:r w:rsidRPr="00581B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91183" w14:textId="77777777" w:rsidR="0035480B" w:rsidRPr="00581B3A" w:rsidRDefault="0035480B" w:rsidP="00630193">
            <w:pPr>
              <w:pStyle w:val="rowtabella0"/>
              <w:jc w:val="center"/>
              <w:rPr>
                <w:color w:val="002060"/>
              </w:rPr>
            </w:pPr>
            <w:r w:rsidRPr="00581B3A">
              <w:rPr>
                <w:color w:val="002060"/>
              </w:rPr>
              <w:t>0</w:t>
            </w:r>
          </w:p>
        </w:tc>
      </w:tr>
      <w:tr w:rsidR="0035480B" w:rsidRPr="00581B3A" w14:paraId="27F9A4DB"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2422F" w14:textId="77777777" w:rsidR="0035480B" w:rsidRPr="00581B3A" w:rsidRDefault="0035480B" w:rsidP="00630193">
            <w:pPr>
              <w:pStyle w:val="rowtabella0"/>
              <w:rPr>
                <w:color w:val="002060"/>
                <w:lang w:val="es-ES"/>
              </w:rPr>
            </w:pPr>
            <w:r w:rsidRPr="00581B3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1CB5B" w14:textId="77777777" w:rsidR="0035480B" w:rsidRPr="00581B3A" w:rsidRDefault="0035480B" w:rsidP="00630193">
            <w:pPr>
              <w:pStyle w:val="rowtabella0"/>
              <w:jc w:val="center"/>
              <w:rPr>
                <w:color w:val="002060"/>
              </w:rPr>
            </w:pPr>
            <w:r w:rsidRPr="00581B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34A70"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B5F24"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DA13F"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FDE6F"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4F50F" w14:textId="77777777" w:rsidR="0035480B" w:rsidRPr="00581B3A" w:rsidRDefault="0035480B" w:rsidP="00630193">
            <w:pPr>
              <w:pStyle w:val="rowtabella0"/>
              <w:jc w:val="center"/>
              <w:rPr>
                <w:color w:val="002060"/>
              </w:rPr>
            </w:pPr>
            <w:r w:rsidRPr="00581B3A">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A04C9" w14:textId="77777777" w:rsidR="0035480B" w:rsidRPr="00581B3A" w:rsidRDefault="0035480B" w:rsidP="00630193">
            <w:pPr>
              <w:pStyle w:val="rowtabella0"/>
              <w:jc w:val="center"/>
              <w:rPr>
                <w:color w:val="002060"/>
              </w:rPr>
            </w:pPr>
            <w:r w:rsidRPr="00581B3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65FAD"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11C5B" w14:textId="77777777" w:rsidR="0035480B" w:rsidRPr="00581B3A" w:rsidRDefault="0035480B" w:rsidP="00630193">
            <w:pPr>
              <w:pStyle w:val="rowtabella0"/>
              <w:jc w:val="center"/>
              <w:rPr>
                <w:color w:val="002060"/>
              </w:rPr>
            </w:pPr>
            <w:r w:rsidRPr="00581B3A">
              <w:rPr>
                <w:color w:val="002060"/>
              </w:rPr>
              <w:t>0</w:t>
            </w:r>
          </w:p>
        </w:tc>
      </w:tr>
      <w:tr w:rsidR="0035480B" w:rsidRPr="00581B3A" w14:paraId="334E0459"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362F37" w14:textId="77777777" w:rsidR="0035480B" w:rsidRPr="00581B3A" w:rsidRDefault="0035480B" w:rsidP="00630193">
            <w:pPr>
              <w:pStyle w:val="rowtabella0"/>
              <w:rPr>
                <w:color w:val="002060"/>
              </w:rPr>
            </w:pPr>
            <w:r w:rsidRPr="00581B3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E19A9" w14:textId="77777777" w:rsidR="0035480B" w:rsidRPr="00581B3A" w:rsidRDefault="0035480B" w:rsidP="00630193">
            <w:pPr>
              <w:pStyle w:val="rowtabella0"/>
              <w:jc w:val="center"/>
              <w:rPr>
                <w:color w:val="002060"/>
              </w:rPr>
            </w:pPr>
            <w:r w:rsidRPr="00581B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4994"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27CCB"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A6345"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F1AA4"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DF7D8" w14:textId="77777777" w:rsidR="0035480B" w:rsidRPr="00581B3A" w:rsidRDefault="0035480B" w:rsidP="00630193">
            <w:pPr>
              <w:pStyle w:val="rowtabella0"/>
              <w:jc w:val="center"/>
              <w:rPr>
                <w:color w:val="002060"/>
              </w:rPr>
            </w:pPr>
            <w:r w:rsidRPr="00581B3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9F362" w14:textId="77777777" w:rsidR="0035480B" w:rsidRPr="00581B3A" w:rsidRDefault="0035480B" w:rsidP="00630193">
            <w:pPr>
              <w:pStyle w:val="rowtabella0"/>
              <w:jc w:val="center"/>
              <w:rPr>
                <w:color w:val="002060"/>
              </w:rPr>
            </w:pPr>
            <w:r w:rsidRPr="00581B3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ACF3E"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D52CB" w14:textId="77777777" w:rsidR="0035480B" w:rsidRPr="00581B3A" w:rsidRDefault="0035480B" w:rsidP="00630193">
            <w:pPr>
              <w:pStyle w:val="rowtabella0"/>
              <w:jc w:val="center"/>
              <w:rPr>
                <w:color w:val="002060"/>
              </w:rPr>
            </w:pPr>
            <w:r w:rsidRPr="00581B3A">
              <w:rPr>
                <w:color w:val="002060"/>
              </w:rPr>
              <w:t>0</w:t>
            </w:r>
          </w:p>
        </w:tc>
      </w:tr>
      <w:tr w:rsidR="0035480B" w:rsidRPr="00581B3A" w14:paraId="67985B97"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99290" w14:textId="77777777" w:rsidR="0035480B" w:rsidRPr="00581B3A" w:rsidRDefault="0035480B" w:rsidP="00630193">
            <w:pPr>
              <w:pStyle w:val="rowtabella0"/>
              <w:rPr>
                <w:color w:val="002060"/>
              </w:rPr>
            </w:pPr>
            <w:r w:rsidRPr="00581B3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87C0D" w14:textId="77777777" w:rsidR="0035480B" w:rsidRPr="00581B3A" w:rsidRDefault="0035480B" w:rsidP="00630193">
            <w:pPr>
              <w:pStyle w:val="rowtabella0"/>
              <w:jc w:val="center"/>
              <w:rPr>
                <w:color w:val="002060"/>
              </w:rPr>
            </w:pPr>
            <w:r w:rsidRPr="00581B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BBB1D"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630CF"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B56E7"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1D6BA"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76C51" w14:textId="77777777" w:rsidR="0035480B" w:rsidRPr="00581B3A" w:rsidRDefault="0035480B" w:rsidP="00630193">
            <w:pPr>
              <w:pStyle w:val="rowtabella0"/>
              <w:jc w:val="center"/>
              <w:rPr>
                <w:color w:val="002060"/>
              </w:rPr>
            </w:pPr>
            <w:r w:rsidRPr="00581B3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35BF5" w14:textId="77777777" w:rsidR="0035480B" w:rsidRPr="00581B3A" w:rsidRDefault="0035480B" w:rsidP="00630193">
            <w:pPr>
              <w:pStyle w:val="rowtabella0"/>
              <w:jc w:val="center"/>
              <w:rPr>
                <w:color w:val="002060"/>
              </w:rPr>
            </w:pPr>
            <w:r w:rsidRPr="00581B3A">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B9BA6" w14:textId="77777777" w:rsidR="0035480B" w:rsidRPr="00581B3A" w:rsidRDefault="0035480B" w:rsidP="00630193">
            <w:pPr>
              <w:pStyle w:val="rowtabella0"/>
              <w:jc w:val="center"/>
              <w:rPr>
                <w:color w:val="002060"/>
              </w:rPr>
            </w:pPr>
            <w:r w:rsidRPr="00581B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EFA63" w14:textId="77777777" w:rsidR="0035480B" w:rsidRPr="00581B3A" w:rsidRDefault="0035480B" w:rsidP="00630193">
            <w:pPr>
              <w:pStyle w:val="rowtabella0"/>
              <w:jc w:val="center"/>
              <w:rPr>
                <w:color w:val="002060"/>
              </w:rPr>
            </w:pPr>
            <w:r w:rsidRPr="00581B3A">
              <w:rPr>
                <w:color w:val="002060"/>
              </w:rPr>
              <w:t>0</w:t>
            </w:r>
          </w:p>
        </w:tc>
      </w:tr>
      <w:tr w:rsidR="0035480B" w:rsidRPr="00581B3A" w14:paraId="2BFEDA2A"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FE8F76" w14:textId="77777777" w:rsidR="0035480B" w:rsidRPr="00581B3A" w:rsidRDefault="0035480B" w:rsidP="00630193">
            <w:pPr>
              <w:pStyle w:val="rowtabella0"/>
              <w:rPr>
                <w:color w:val="002060"/>
              </w:rPr>
            </w:pPr>
            <w:r w:rsidRPr="00581B3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29960" w14:textId="77777777" w:rsidR="0035480B" w:rsidRPr="00581B3A" w:rsidRDefault="0035480B" w:rsidP="00630193">
            <w:pPr>
              <w:pStyle w:val="rowtabella0"/>
              <w:jc w:val="center"/>
              <w:rPr>
                <w:color w:val="002060"/>
              </w:rPr>
            </w:pPr>
            <w:r w:rsidRPr="00581B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2ED37"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31BD7"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FDE2D"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B1A5E"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F86ED" w14:textId="77777777" w:rsidR="0035480B" w:rsidRPr="00581B3A" w:rsidRDefault="0035480B" w:rsidP="00630193">
            <w:pPr>
              <w:pStyle w:val="rowtabella0"/>
              <w:jc w:val="center"/>
              <w:rPr>
                <w:color w:val="002060"/>
              </w:rPr>
            </w:pPr>
            <w:r w:rsidRPr="00581B3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818D3" w14:textId="77777777" w:rsidR="0035480B" w:rsidRPr="00581B3A" w:rsidRDefault="0035480B" w:rsidP="00630193">
            <w:pPr>
              <w:pStyle w:val="rowtabella0"/>
              <w:jc w:val="center"/>
              <w:rPr>
                <w:color w:val="002060"/>
              </w:rPr>
            </w:pPr>
            <w:r w:rsidRPr="00581B3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D319E"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54181" w14:textId="77777777" w:rsidR="0035480B" w:rsidRPr="00581B3A" w:rsidRDefault="0035480B" w:rsidP="00630193">
            <w:pPr>
              <w:pStyle w:val="rowtabella0"/>
              <w:jc w:val="center"/>
              <w:rPr>
                <w:color w:val="002060"/>
              </w:rPr>
            </w:pPr>
            <w:r w:rsidRPr="00581B3A">
              <w:rPr>
                <w:color w:val="002060"/>
              </w:rPr>
              <w:t>0</w:t>
            </w:r>
          </w:p>
        </w:tc>
      </w:tr>
      <w:tr w:rsidR="0035480B" w:rsidRPr="00581B3A" w14:paraId="669DBA31"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04511A" w14:textId="77777777" w:rsidR="0035480B" w:rsidRPr="00581B3A" w:rsidRDefault="0035480B" w:rsidP="00630193">
            <w:pPr>
              <w:pStyle w:val="rowtabella0"/>
              <w:rPr>
                <w:color w:val="002060"/>
              </w:rPr>
            </w:pPr>
            <w:r w:rsidRPr="00581B3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8361A"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04D67"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6269C"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3FF5E"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8AB0B"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67C11" w14:textId="77777777" w:rsidR="0035480B" w:rsidRPr="00581B3A" w:rsidRDefault="0035480B" w:rsidP="00630193">
            <w:pPr>
              <w:pStyle w:val="rowtabella0"/>
              <w:jc w:val="center"/>
              <w:rPr>
                <w:color w:val="002060"/>
              </w:rPr>
            </w:pPr>
            <w:r w:rsidRPr="00581B3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2856C" w14:textId="77777777" w:rsidR="0035480B" w:rsidRPr="00581B3A" w:rsidRDefault="0035480B" w:rsidP="00630193">
            <w:pPr>
              <w:pStyle w:val="rowtabella0"/>
              <w:jc w:val="center"/>
              <w:rPr>
                <w:color w:val="002060"/>
              </w:rPr>
            </w:pPr>
            <w:r w:rsidRPr="00581B3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553A2"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627B3" w14:textId="77777777" w:rsidR="0035480B" w:rsidRPr="00581B3A" w:rsidRDefault="0035480B" w:rsidP="00630193">
            <w:pPr>
              <w:pStyle w:val="rowtabella0"/>
              <w:jc w:val="center"/>
              <w:rPr>
                <w:color w:val="002060"/>
              </w:rPr>
            </w:pPr>
            <w:r w:rsidRPr="00581B3A">
              <w:rPr>
                <w:color w:val="002060"/>
              </w:rPr>
              <w:t>0</w:t>
            </w:r>
          </w:p>
        </w:tc>
      </w:tr>
      <w:tr w:rsidR="0035480B" w:rsidRPr="00581B3A" w14:paraId="1371D6CD"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FCE488" w14:textId="77777777" w:rsidR="0035480B" w:rsidRPr="00581B3A" w:rsidRDefault="0035480B" w:rsidP="00630193">
            <w:pPr>
              <w:pStyle w:val="rowtabella0"/>
              <w:rPr>
                <w:color w:val="002060"/>
              </w:rPr>
            </w:pPr>
            <w:r w:rsidRPr="00581B3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8237A"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5D2A4"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EB6D1"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85693"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E3FC3"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0E711" w14:textId="77777777" w:rsidR="0035480B" w:rsidRPr="00581B3A" w:rsidRDefault="0035480B" w:rsidP="00630193">
            <w:pPr>
              <w:pStyle w:val="rowtabella0"/>
              <w:jc w:val="center"/>
              <w:rPr>
                <w:color w:val="002060"/>
              </w:rPr>
            </w:pPr>
            <w:r w:rsidRPr="00581B3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D5F19" w14:textId="77777777" w:rsidR="0035480B" w:rsidRPr="00581B3A" w:rsidRDefault="0035480B" w:rsidP="00630193">
            <w:pPr>
              <w:pStyle w:val="rowtabella0"/>
              <w:jc w:val="center"/>
              <w:rPr>
                <w:color w:val="002060"/>
              </w:rPr>
            </w:pPr>
            <w:r w:rsidRPr="00581B3A">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63FD0" w14:textId="77777777" w:rsidR="0035480B" w:rsidRPr="00581B3A" w:rsidRDefault="0035480B" w:rsidP="00630193">
            <w:pPr>
              <w:pStyle w:val="rowtabella0"/>
              <w:jc w:val="center"/>
              <w:rPr>
                <w:color w:val="002060"/>
              </w:rPr>
            </w:pPr>
            <w:r w:rsidRPr="00581B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AE077" w14:textId="77777777" w:rsidR="0035480B" w:rsidRPr="00581B3A" w:rsidRDefault="0035480B" w:rsidP="00630193">
            <w:pPr>
              <w:pStyle w:val="rowtabella0"/>
              <w:jc w:val="center"/>
              <w:rPr>
                <w:color w:val="002060"/>
              </w:rPr>
            </w:pPr>
            <w:r w:rsidRPr="00581B3A">
              <w:rPr>
                <w:color w:val="002060"/>
              </w:rPr>
              <w:t>0</w:t>
            </w:r>
          </w:p>
        </w:tc>
      </w:tr>
      <w:tr w:rsidR="0035480B" w:rsidRPr="00581B3A" w14:paraId="4DDFCDC7"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4A3857" w14:textId="77777777" w:rsidR="0035480B" w:rsidRPr="00581B3A" w:rsidRDefault="0035480B" w:rsidP="00630193">
            <w:pPr>
              <w:pStyle w:val="rowtabella0"/>
              <w:rPr>
                <w:color w:val="002060"/>
              </w:rPr>
            </w:pPr>
            <w:r w:rsidRPr="00581B3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01F1F"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6C6F8"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C08B6"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70843"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49328"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E54CE" w14:textId="77777777" w:rsidR="0035480B" w:rsidRPr="00581B3A" w:rsidRDefault="0035480B" w:rsidP="00630193">
            <w:pPr>
              <w:pStyle w:val="rowtabella0"/>
              <w:jc w:val="center"/>
              <w:rPr>
                <w:color w:val="002060"/>
              </w:rPr>
            </w:pPr>
            <w:r w:rsidRPr="00581B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82332" w14:textId="77777777" w:rsidR="0035480B" w:rsidRPr="00581B3A" w:rsidRDefault="0035480B" w:rsidP="00630193">
            <w:pPr>
              <w:pStyle w:val="rowtabella0"/>
              <w:jc w:val="center"/>
              <w:rPr>
                <w:color w:val="002060"/>
              </w:rPr>
            </w:pPr>
            <w:r w:rsidRPr="00581B3A">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B367E" w14:textId="77777777" w:rsidR="0035480B" w:rsidRPr="00581B3A" w:rsidRDefault="0035480B" w:rsidP="00630193">
            <w:pPr>
              <w:pStyle w:val="rowtabella0"/>
              <w:jc w:val="center"/>
              <w:rPr>
                <w:color w:val="002060"/>
              </w:rPr>
            </w:pPr>
            <w:r w:rsidRPr="00581B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64708" w14:textId="77777777" w:rsidR="0035480B" w:rsidRPr="00581B3A" w:rsidRDefault="0035480B" w:rsidP="00630193">
            <w:pPr>
              <w:pStyle w:val="rowtabella0"/>
              <w:jc w:val="center"/>
              <w:rPr>
                <w:color w:val="002060"/>
              </w:rPr>
            </w:pPr>
            <w:r w:rsidRPr="00581B3A">
              <w:rPr>
                <w:color w:val="002060"/>
              </w:rPr>
              <w:t>0</w:t>
            </w:r>
          </w:p>
        </w:tc>
      </w:tr>
      <w:tr w:rsidR="0035480B" w:rsidRPr="00581B3A" w14:paraId="415A0FF6"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E63D43" w14:textId="77777777" w:rsidR="0035480B" w:rsidRPr="00581B3A" w:rsidRDefault="0035480B" w:rsidP="00630193">
            <w:pPr>
              <w:pStyle w:val="rowtabella0"/>
              <w:rPr>
                <w:color w:val="002060"/>
              </w:rPr>
            </w:pPr>
            <w:r w:rsidRPr="00581B3A">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8F162"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0FF5D"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1668F"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83245"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D755A"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BFA4D" w14:textId="77777777" w:rsidR="0035480B" w:rsidRPr="00581B3A" w:rsidRDefault="0035480B" w:rsidP="00630193">
            <w:pPr>
              <w:pStyle w:val="rowtabella0"/>
              <w:jc w:val="center"/>
              <w:rPr>
                <w:color w:val="002060"/>
              </w:rPr>
            </w:pPr>
            <w:r w:rsidRPr="00581B3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E3882" w14:textId="77777777" w:rsidR="0035480B" w:rsidRPr="00581B3A" w:rsidRDefault="0035480B" w:rsidP="00630193">
            <w:pPr>
              <w:pStyle w:val="rowtabella0"/>
              <w:jc w:val="center"/>
              <w:rPr>
                <w:color w:val="002060"/>
              </w:rPr>
            </w:pPr>
            <w:r w:rsidRPr="00581B3A">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AB995"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E413F" w14:textId="77777777" w:rsidR="0035480B" w:rsidRPr="00581B3A" w:rsidRDefault="0035480B" w:rsidP="00630193">
            <w:pPr>
              <w:pStyle w:val="rowtabella0"/>
              <w:jc w:val="center"/>
              <w:rPr>
                <w:color w:val="002060"/>
              </w:rPr>
            </w:pPr>
            <w:r w:rsidRPr="00581B3A">
              <w:rPr>
                <w:color w:val="002060"/>
              </w:rPr>
              <w:t>0</w:t>
            </w:r>
          </w:p>
        </w:tc>
      </w:tr>
      <w:tr w:rsidR="0035480B" w:rsidRPr="00581B3A" w14:paraId="148C0159"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2336CC" w14:textId="77777777" w:rsidR="0035480B" w:rsidRPr="00581B3A" w:rsidRDefault="0035480B" w:rsidP="00630193">
            <w:pPr>
              <w:pStyle w:val="rowtabella0"/>
              <w:rPr>
                <w:color w:val="002060"/>
                <w:lang w:val="es-ES"/>
              </w:rPr>
            </w:pPr>
            <w:r w:rsidRPr="00581B3A">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9EF33"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A4F1D"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A18B3"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26CF5"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ADC5A"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45186" w14:textId="77777777" w:rsidR="0035480B" w:rsidRPr="00581B3A" w:rsidRDefault="0035480B" w:rsidP="00630193">
            <w:pPr>
              <w:pStyle w:val="rowtabella0"/>
              <w:jc w:val="center"/>
              <w:rPr>
                <w:color w:val="002060"/>
              </w:rPr>
            </w:pPr>
            <w:r w:rsidRPr="00581B3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83994" w14:textId="77777777" w:rsidR="0035480B" w:rsidRPr="00581B3A" w:rsidRDefault="0035480B" w:rsidP="00630193">
            <w:pPr>
              <w:pStyle w:val="rowtabella0"/>
              <w:jc w:val="center"/>
              <w:rPr>
                <w:color w:val="002060"/>
              </w:rPr>
            </w:pPr>
            <w:r w:rsidRPr="00581B3A">
              <w:rPr>
                <w:color w:val="002060"/>
              </w:rPr>
              <w:t>167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5A993"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738D4" w14:textId="77777777" w:rsidR="0035480B" w:rsidRPr="00581B3A" w:rsidRDefault="0035480B" w:rsidP="00630193">
            <w:pPr>
              <w:pStyle w:val="rowtabella0"/>
              <w:jc w:val="center"/>
              <w:rPr>
                <w:color w:val="002060"/>
              </w:rPr>
            </w:pPr>
            <w:r w:rsidRPr="00581B3A">
              <w:rPr>
                <w:color w:val="002060"/>
              </w:rPr>
              <w:t>1</w:t>
            </w:r>
          </w:p>
        </w:tc>
      </w:tr>
    </w:tbl>
    <w:p w14:paraId="5A1C6F20" w14:textId="77777777" w:rsidR="0035480B" w:rsidRPr="00581B3A" w:rsidRDefault="0035480B" w:rsidP="0035480B">
      <w:pPr>
        <w:pStyle w:val="breakline"/>
        <w:rPr>
          <w:rFonts w:eastAsiaTheme="minorEastAsia"/>
          <w:color w:val="002060"/>
        </w:rPr>
      </w:pPr>
    </w:p>
    <w:p w14:paraId="0FDFF685" w14:textId="77777777" w:rsidR="0035480B" w:rsidRPr="00581B3A" w:rsidRDefault="0035480B" w:rsidP="0035480B">
      <w:pPr>
        <w:pStyle w:val="titoloprinc0"/>
        <w:rPr>
          <w:color w:val="002060"/>
        </w:rPr>
      </w:pPr>
      <w:r w:rsidRPr="00581B3A">
        <w:rPr>
          <w:color w:val="002060"/>
        </w:rPr>
        <w:t>PROGRAMMA GARE</w:t>
      </w:r>
    </w:p>
    <w:p w14:paraId="1E010244" w14:textId="77777777" w:rsidR="0035480B" w:rsidRDefault="0035480B" w:rsidP="0035480B">
      <w:pPr>
        <w:pStyle w:val="breakline"/>
        <w:rPr>
          <w:color w:val="002060"/>
        </w:rPr>
      </w:pPr>
    </w:p>
    <w:p w14:paraId="4F328B3B" w14:textId="77777777" w:rsidR="00A86CD6" w:rsidRPr="00676647" w:rsidRDefault="00A86CD6" w:rsidP="00A86CD6">
      <w:pPr>
        <w:pStyle w:val="sottotitolocampionato10"/>
        <w:rPr>
          <w:color w:val="002060"/>
        </w:rPr>
      </w:pPr>
      <w:r w:rsidRPr="00676647">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3"/>
        <w:gridCol w:w="385"/>
        <w:gridCol w:w="898"/>
        <w:gridCol w:w="1198"/>
        <w:gridCol w:w="1557"/>
        <w:gridCol w:w="1540"/>
      </w:tblGrid>
      <w:tr w:rsidR="00A86CD6" w:rsidRPr="00676647" w14:paraId="27B9D3C9"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426C1"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FAF86"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D99B9"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F1337"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109FB"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8DCB1"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74B8A"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31A7E858"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FE9A04" w14:textId="77777777" w:rsidR="00A86CD6" w:rsidRPr="00676647" w:rsidRDefault="00A86CD6" w:rsidP="00630193">
            <w:pPr>
              <w:pStyle w:val="rowtabella0"/>
              <w:rPr>
                <w:color w:val="002060"/>
              </w:rPr>
            </w:pPr>
            <w:r w:rsidRPr="00676647">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756AF" w14:textId="77777777" w:rsidR="00A86CD6" w:rsidRPr="00676647" w:rsidRDefault="00A86CD6" w:rsidP="00630193">
            <w:pPr>
              <w:pStyle w:val="rowtabella0"/>
              <w:rPr>
                <w:color w:val="002060"/>
              </w:rPr>
            </w:pPr>
            <w:r w:rsidRPr="00676647">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53924" w14:textId="77777777" w:rsidR="00A86CD6" w:rsidRPr="00676647" w:rsidRDefault="00A86CD6" w:rsidP="00630193">
            <w:pPr>
              <w:pStyle w:val="rowtabella0"/>
              <w:jc w:val="center"/>
              <w:rPr>
                <w:color w:val="002060"/>
              </w:rPr>
            </w:pPr>
            <w:r w:rsidRPr="0067664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1DCB14" w14:textId="77777777" w:rsidR="00A86CD6" w:rsidRPr="00676647" w:rsidRDefault="00A86CD6" w:rsidP="00630193">
            <w:pPr>
              <w:pStyle w:val="rowtabella0"/>
              <w:rPr>
                <w:color w:val="002060"/>
              </w:rPr>
            </w:pPr>
            <w:r w:rsidRPr="00676647">
              <w:rPr>
                <w:color w:val="002060"/>
              </w:rPr>
              <w:t>02/03/2024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4B686" w14:textId="77777777" w:rsidR="00A86CD6" w:rsidRPr="00676647" w:rsidRDefault="00A86CD6" w:rsidP="00630193">
            <w:pPr>
              <w:pStyle w:val="rowtabella0"/>
              <w:rPr>
                <w:color w:val="002060"/>
              </w:rPr>
            </w:pPr>
            <w:r w:rsidRPr="00676647">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DB210E" w14:textId="77777777" w:rsidR="00A86CD6" w:rsidRPr="00676647" w:rsidRDefault="00A86CD6" w:rsidP="00630193">
            <w:pPr>
              <w:pStyle w:val="rowtabella0"/>
              <w:rPr>
                <w:color w:val="002060"/>
              </w:rPr>
            </w:pPr>
            <w:r w:rsidRPr="00676647">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FB88D" w14:textId="77777777" w:rsidR="00A86CD6" w:rsidRPr="00676647" w:rsidRDefault="00A86CD6" w:rsidP="00630193">
            <w:pPr>
              <w:pStyle w:val="rowtabella0"/>
              <w:rPr>
                <w:color w:val="002060"/>
              </w:rPr>
            </w:pPr>
            <w:r w:rsidRPr="00676647">
              <w:rPr>
                <w:color w:val="002060"/>
              </w:rPr>
              <w:t>VIA DELLA REPUBBLICA</w:t>
            </w:r>
          </w:p>
        </w:tc>
      </w:tr>
      <w:tr w:rsidR="00A86CD6" w:rsidRPr="00676647" w14:paraId="7B11ECE9"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89455F" w14:textId="77777777" w:rsidR="00A86CD6" w:rsidRPr="00676647" w:rsidRDefault="00A86CD6" w:rsidP="00630193">
            <w:pPr>
              <w:pStyle w:val="rowtabella0"/>
              <w:rPr>
                <w:color w:val="002060"/>
              </w:rPr>
            </w:pPr>
            <w:r w:rsidRPr="00676647">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371956" w14:textId="77777777" w:rsidR="00A86CD6" w:rsidRPr="00676647" w:rsidRDefault="00A86CD6" w:rsidP="00630193">
            <w:pPr>
              <w:pStyle w:val="rowtabella0"/>
              <w:rPr>
                <w:color w:val="002060"/>
              </w:rPr>
            </w:pPr>
            <w:r w:rsidRPr="00676647">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D3F18E"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E68AFB" w14:textId="77777777" w:rsidR="00A86CD6" w:rsidRPr="00676647" w:rsidRDefault="00A86CD6" w:rsidP="00630193">
            <w:pPr>
              <w:pStyle w:val="rowtabella0"/>
              <w:rPr>
                <w:color w:val="002060"/>
              </w:rPr>
            </w:pPr>
            <w:r w:rsidRPr="00676647">
              <w:rPr>
                <w:color w:val="002060"/>
              </w:rPr>
              <w:t>02/03/2024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6EBA70" w14:textId="77777777" w:rsidR="00A86CD6" w:rsidRPr="00676647" w:rsidRDefault="00A86CD6" w:rsidP="00630193">
            <w:pPr>
              <w:pStyle w:val="rowtabella0"/>
              <w:rPr>
                <w:color w:val="002060"/>
              </w:rPr>
            </w:pPr>
            <w:r w:rsidRPr="00676647">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F35340" w14:textId="77777777" w:rsidR="00A86CD6" w:rsidRPr="00676647" w:rsidRDefault="00A86CD6" w:rsidP="00630193">
            <w:pPr>
              <w:pStyle w:val="rowtabella0"/>
              <w:rPr>
                <w:color w:val="002060"/>
              </w:rPr>
            </w:pPr>
            <w:r w:rsidRPr="0067664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CD7BC5" w14:textId="77777777" w:rsidR="00A86CD6" w:rsidRPr="00676647" w:rsidRDefault="00A86CD6" w:rsidP="00630193">
            <w:pPr>
              <w:pStyle w:val="rowtabella0"/>
              <w:rPr>
                <w:color w:val="002060"/>
              </w:rPr>
            </w:pPr>
            <w:r w:rsidRPr="00676647">
              <w:rPr>
                <w:color w:val="002060"/>
              </w:rPr>
              <w:t>VIA DELLO STADIO</w:t>
            </w:r>
          </w:p>
        </w:tc>
      </w:tr>
      <w:tr w:rsidR="00A86CD6" w:rsidRPr="00676647" w14:paraId="5241C127"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BA9742" w14:textId="77777777" w:rsidR="00A86CD6" w:rsidRPr="00676647" w:rsidRDefault="00A86CD6" w:rsidP="00630193">
            <w:pPr>
              <w:pStyle w:val="rowtabella0"/>
              <w:rPr>
                <w:color w:val="002060"/>
              </w:rPr>
            </w:pPr>
            <w:r w:rsidRPr="00676647">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49BF7C" w14:textId="77777777" w:rsidR="00A86CD6" w:rsidRPr="00676647" w:rsidRDefault="00A86CD6" w:rsidP="00630193">
            <w:pPr>
              <w:pStyle w:val="rowtabella0"/>
              <w:rPr>
                <w:color w:val="002060"/>
              </w:rPr>
            </w:pPr>
            <w:r w:rsidRPr="00676647">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4398F0"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4F256C" w14:textId="77777777" w:rsidR="00A86CD6" w:rsidRPr="00676647" w:rsidRDefault="00A86CD6" w:rsidP="00630193">
            <w:pPr>
              <w:pStyle w:val="rowtabella0"/>
              <w:rPr>
                <w:color w:val="002060"/>
              </w:rPr>
            </w:pPr>
            <w:r w:rsidRPr="00676647">
              <w:rPr>
                <w:color w:val="002060"/>
              </w:rPr>
              <w:t>02/03/2024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5B9233" w14:textId="77777777" w:rsidR="00A86CD6" w:rsidRPr="00676647" w:rsidRDefault="00A86CD6" w:rsidP="00630193">
            <w:pPr>
              <w:pStyle w:val="rowtabella0"/>
              <w:rPr>
                <w:color w:val="002060"/>
              </w:rPr>
            </w:pPr>
            <w:r w:rsidRPr="00676647">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049301" w14:textId="77777777" w:rsidR="00A86CD6" w:rsidRPr="00676647" w:rsidRDefault="00A86CD6" w:rsidP="00630193">
            <w:pPr>
              <w:pStyle w:val="rowtabella0"/>
              <w:rPr>
                <w:color w:val="002060"/>
              </w:rPr>
            </w:pPr>
            <w:r w:rsidRPr="00676647">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887D75" w14:textId="77777777" w:rsidR="00A86CD6" w:rsidRPr="00676647" w:rsidRDefault="00A86CD6" w:rsidP="00630193">
            <w:pPr>
              <w:pStyle w:val="rowtabella0"/>
              <w:rPr>
                <w:color w:val="002060"/>
              </w:rPr>
            </w:pPr>
            <w:r w:rsidRPr="00676647">
              <w:rPr>
                <w:color w:val="002060"/>
              </w:rPr>
              <w:t>VIA ALESSANDRO MANZONI</w:t>
            </w:r>
          </w:p>
        </w:tc>
      </w:tr>
      <w:tr w:rsidR="00A86CD6" w:rsidRPr="00676647" w14:paraId="153EB223"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9BD23B" w14:textId="77777777" w:rsidR="00A86CD6" w:rsidRPr="00676647" w:rsidRDefault="00A86CD6" w:rsidP="00630193">
            <w:pPr>
              <w:pStyle w:val="rowtabella0"/>
              <w:rPr>
                <w:color w:val="002060"/>
              </w:rPr>
            </w:pPr>
            <w:r w:rsidRPr="00676647">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DCEBD6" w14:textId="77777777" w:rsidR="00A86CD6" w:rsidRPr="00676647" w:rsidRDefault="00A86CD6" w:rsidP="00630193">
            <w:pPr>
              <w:pStyle w:val="rowtabella0"/>
              <w:rPr>
                <w:color w:val="002060"/>
              </w:rPr>
            </w:pPr>
            <w:r w:rsidRPr="00676647">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5058BE"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694F5C" w14:textId="77777777" w:rsidR="00A86CD6" w:rsidRPr="00676647" w:rsidRDefault="00A86CD6" w:rsidP="00630193">
            <w:pPr>
              <w:pStyle w:val="rowtabella0"/>
              <w:rPr>
                <w:color w:val="002060"/>
              </w:rPr>
            </w:pPr>
            <w:r w:rsidRPr="00676647">
              <w:rPr>
                <w:color w:val="002060"/>
              </w:rPr>
              <w:t>02/03/2024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164A32" w14:textId="77777777" w:rsidR="00A86CD6" w:rsidRPr="00676647" w:rsidRDefault="00A86CD6" w:rsidP="00630193">
            <w:pPr>
              <w:pStyle w:val="rowtabella0"/>
              <w:rPr>
                <w:color w:val="002060"/>
              </w:rPr>
            </w:pPr>
            <w:r w:rsidRPr="00676647">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294ED6" w14:textId="77777777" w:rsidR="00A86CD6" w:rsidRPr="00676647" w:rsidRDefault="00A86CD6" w:rsidP="00630193">
            <w:pPr>
              <w:pStyle w:val="rowtabella0"/>
              <w:rPr>
                <w:color w:val="002060"/>
              </w:rPr>
            </w:pPr>
            <w:r w:rsidRPr="00676647">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C22628" w14:textId="77777777" w:rsidR="00A86CD6" w:rsidRPr="00676647" w:rsidRDefault="00A86CD6" w:rsidP="00630193">
            <w:pPr>
              <w:pStyle w:val="rowtabella0"/>
              <w:rPr>
                <w:color w:val="002060"/>
              </w:rPr>
            </w:pPr>
            <w:r w:rsidRPr="00676647">
              <w:rPr>
                <w:color w:val="002060"/>
              </w:rPr>
              <w:t xml:space="preserve">VIA </w:t>
            </w:r>
            <w:proofErr w:type="gramStart"/>
            <w:r w:rsidRPr="00676647">
              <w:rPr>
                <w:color w:val="002060"/>
              </w:rPr>
              <w:t>B.ROSSI</w:t>
            </w:r>
            <w:proofErr w:type="gramEnd"/>
            <w:r w:rsidRPr="00676647">
              <w:rPr>
                <w:color w:val="002060"/>
              </w:rPr>
              <w:t xml:space="preserve"> SNC</w:t>
            </w:r>
          </w:p>
        </w:tc>
      </w:tr>
      <w:tr w:rsidR="00A86CD6" w:rsidRPr="00676647" w14:paraId="6FD17C6D"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44A7E2" w14:textId="77777777" w:rsidR="00A86CD6" w:rsidRPr="00676647" w:rsidRDefault="00A86CD6" w:rsidP="00630193">
            <w:pPr>
              <w:pStyle w:val="rowtabella0"/>
              <w:rPr>
                <w:color w:val="002060"/>
              </w:rPr>
            </w:pPr>
            <w:r w:rsidRPr="00676647">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E9414C" w14:textId="77777777" w:rsidR="00A86CD6" w:rsidRPr="00676647" w:rsidRDefault="00A86CD6" w:rsidP="00630193">
            <w:pPr>
              <w:pStyle w:val="rowtabella0"/>
              <w:rPr>
                <w:color w:val="002060"/>
              </w:rPr>
            </w:pPr>
            <w:r w:rsidRPr="00676647">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7AE34A"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6E7031" w14:textId="77777777" w:rsidR="00A86CD6" w:rsidRPr="00676647" w:rsidRDefault="00A86CD6" w:rsidP="00630193">
            <w:pPr>
              <w:pStyle w:val="rowtabella0"/>
              <w:rPr>
                <w:color w:val="002060"/>
              </w:rPr>
            </w:pPr>
            <w:r w:rsidRPr="00676647">
              <w:rPr>
                <w:color w:val="002060"/>
              </w:rPr>
              <w:t>02/03/2024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D2C744" w14:textId="77777777" w:rsidR="00A86CD6" w:rsidRPr="00676647" w:rsidRDefault="00A86CD6" w:rsidP="00630193">
            <w:pPr>
              <w:pStyle w:val="rowtabella0"/>
              <w:rPr>
                <w:color w:val="002060"/>
              </w:rPr>
            </w:pPr>
            <w:r w:rsidRPr="0067664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34FC6" w14:textId="77777777" w:rsidR="00A86CD6" w:rsidRPr="00676647" w:rsidRDefault="00A86CD6" w:rsidP="00630193">
            <w:pPr>
              <w:pStyle w:val="rowtabella0"/>
              <w:rPr>
                <w:color w:val="002060"/>
              </w:rPr>
            </w:pPr>
            <w:r w:rsidRPr="0067664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883120" w14:textId="77777777" w:rsidR="00A86CD6" w:rsidRPr="00676647" w:rsidRDefault="00A86CD6" w:rsidP="00630193">
            <w:pPr>
              <w:pStyle w:val="rowtabella0"/>
              <w:rPr>
                <w:color w:val="002060"/>
              </w:rPr>
            </w:pPr>
            <w:r w:rsidRPr="00676647">
              <w:rPr>
                <w:color w:val="002060"/>
              </w:rPr>
              <w:t xml:space="preserve">VIA </w:t>
            </w:r>
            <w:proofErr w:type="gramStart"/>
            <w:r w:rsidRPr="00676647">
              <w:rPr>
                <w:color w:val="002060"/>
              </w:rPr>
              <w:t>B.BUOZZI</w:t>
            </w:r>
            <w:proofErr w:type="gramEnd"/>
          </w:p>
        </w:tc>
      </w:tr>
      <w:tr w:rsidR="00A86CD6" w:rsidRPr="00676647" w14:paraId="510F4C87"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9F5FB3" w14:textId="77777777" w:rsidR="00A86CD6" w:rsidRPr="00676647" w:rsidRDefault="00A86CD6" w:rsidP="00630193">
            <w:pPr>
              <w:pStyle w:val="rowtabella0"/>
              <w:rPr>
                <w:color w:val="002060"/>
              </w:rPr>
            </w:pPr>
            <w:r w:rsidRPr="00676647">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274AD7" w14:textId="77777777" w:rsidR="00A86CD6" w:rsidRPr="00676647" w:rsidRDefault="00A86CD6" w:rsidP="00630193">
            <w:pPr>
              <w:pStyle w:val="rowtabella0"/>
              <w:rPr>
                <w:color w:val="002060"/>
              </w:rPr>
            </w:pPr>
            <w:r w:rsidRPr="00676647">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6EFAC3"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96F0D1" w14:textId="77777777" w:rsidR="00A86CD6" w:rsidRPr="00676647" w:rsidRDefault="00A86CD6" w:rsidP="00630193">
            <w:pPr>
              <w:pStyle w:val="rowtabella0"/>
              <w:rPr>
                <w:color w:val="002060"/>
              </w:rPr>
            </w:pPr>
            <w:r w:rsidRPr="00676647">
              <w:rPr>
                <w:color w:val="002060"/>
              </w:rPr>
              <w:t>03/03/2024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A163EE" w14:textId="77777777" w:rsidR="00A86CD6" w:rsidRPr="00676647" w:rsidRDefault="00A86CD6" w:rsidP="00630193">
            <w:pPr>
              <w:pStyle w:val="rowtabella0"/>
              <w:rPr>
                <w:color w:val="002060"/>
              </w:rPr>
            </w:pPr>
            <w:r w:rsidRPr="00676647">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8391C8" w14:textId="77777777" w:rsidR="00A86CD6" w:rsidRPr="00676647" w:rsidRDefault="00A86CD6" w:rsidP="00630193">
            <w:pPr>
              <w:pStyle w:val="rowtabella0"/>
              <w:rPr>
                <w:color w:val="002060"/>
              </w:rPr>
            </w:pPr>
            <w:r w:rsidRPr="00676647">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7C63D9" w14:textId="77777777" w:rsidR="00A86CD6" w:rsidRPr="00676647" w:rsidRDefault="00A86CD6" w:rsidP="00630193">
            <w:pPr>
              <w:pStyle w:val="rowtabella0"/>
              <w:rPr>
                <w:color w:val="002060"/>
              </w:rPr>
            </w:pPr>
            <w:r w:rsidRPr="00676647">
              <w:rPr>
                <w:color w:val="002060"/>
              </w:rPr>
              <w:t>VIA ROSSINI</w:t>
            </w:r>
          </w:p>
        </w:tc>
      </w:tr>
      <w:tr w:rsidR="00A86CD6" w:rsidRPr="00676647" w14:paraId="2FDAF56D"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F7C8EF" w14:textId="77777777" w:rsidR="00A86CD6" w:rsidRPr="00676647" w:rsidRDefault="00A86CD6" w:rsidP="00630193">
            <w:pPr>
              <w:pStyle w:val="rowtabella0"/>
              <w:rPr>
                <w:color w:val="002060"/>
              </w:rPr>
            </w:pPr>
            <w:r w:rsidRPr="00676647">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45643" w14:textId="77777777" w:rsidR="00A86CD6" w:rsidRPr="00676647" w:rsidRDefault="00A86CD6" w:rsidP="00630193">
            <w:pPr>
              <w:pStyle w:val="rowtabella0"/>
              <w:rPr>
                <w:color w:val="002060"/>
              </w:rPr>
            </w:pPr>
            <w:r w:rsidRPr="00676647">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CE0F3A"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2AD119" w14:textId="77777777" w:rsidR="00A86CD6" w:rsidRPr="00676647" w:rsidRDefault="00A86CD6" w:rsidP="00630193">
            <w:pPr>
              <w:pStyle w:val="rowtabella0"/>
              <w:rPr>
                <w:color w:val="002060"/>
              </w:rPr>
            </w:pPr>
            <w:r w:rsidRPr="00676647">
              <w:rPr>
                <w:color w:val="002060"/>
              </w:rPr>
              <w:t>03/03/2024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4B2A8" w14:textId="77777777" w:rsidR="00A86CD6" w:rsidRPr="00676647" w:rsidRDefault="00A86CD6" w:rsidP="00630193">
            <w:pPr>
              <w:pStyle w:val="rowtabella0"/>
              <w:rPr>
                <w:color w:val="002060"/>
              </w:rPr>
            </w:pPr>
            <w:r w:rsidRPr="00676647">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69EBC" w14:textId="77777777" w:rsidR="00A86CD6" w:rsidRPr="00676647" w:rsidRDefault="00A86CD6" w:rsidP="00630193">
            <w:pPr>
              <w:pStyle w:val="rowtabella0"/>
              <w:rPr>
                <w:color w:val="002060"/>
              </w:rPr>
            </w:pPr>
            <w:r w:rsidRPr="00676647">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48BFB" w14:textId="77777777" w:rsidR="00A86CD6" w:rsidRPr="00676647" w:rsidRDefault="00A86CD6" w:rsidP="00630193">
            <w:pPr>
              <w:pStyle w:val="rowtabella0"/>
              <w:rPr>
                <w:color w:val="002060"/>
              </w:rPr>
            </w:pPr>
            <w:r w:rsidRPr="00676647">
              <w:rPr>
                <w:color w:val="002060"/>
              </w:rPr>
              <w:t>VIA SALVO D'ACQUISTO</w:t>
            </w:r>
          </w:p>
        </w:tc>
      </w:tr>
    </w:tbl>
    <w:p w14:paraId="4E2727E6" w14:textId="77777777" w:rsidR="00A86CD6" w:rsidRPr="00A86CD6" w:rsidRDefault="00A86CD6" w:rsidP="0035480B">
      <w:pPr>
        <w:pStyle w:val="breakline"/>
        <w:rPr>
          <w:color w:val="002060"/>
          <w:sz w:val="10"/>
          <w:szCs w:val="10"/>
        </w:rPr>
      </w:pPr>
    </w:p>
    <w:p w14:paraId="27C0BC27" w14:textId="77777777" w:rsidR="0035480B" w:rsidRPr="00581B3A" w:rsidRDefault="0035480B" w:rsidP="0035480B">
      <w:pPr>
        <w:pStyle w:val="breakline"/>
        <w:rPr>
          <w:color w:val="002060"/>
        </w:rPr>
      </w:pPr>
    </w:p>
    <w:p w14:paraId="27FEE8A7" w14:textId="77777777" w:rsidR="0035480B" w:rsidRPr="00581B3A" w:rsidRDefault="0035480B" w:rsidP="0035480B">
      <w:pPr>
        <w:pStyle w:val="titolocampionato0"/>
        <w:shd w:val="clear" w:color="auto" w:fill="CCCCCC"/>
        <w:spacing w:before="80" w:after="40"/>
        <w:rPr>
          <w:color w:val="002060"/>
        </w:rPr>
      </w:pPr>
      <w:r w:rsidRPr="00581B3A">
        <w:rPr>
          <w:color w:val="002060"/>
        </w:rPr>
        <w:t>UNDER 17 C5 REGIONALI MASCHILI</w:t>
      </w:r>
    </w:p>
    <w:p w14:paraId="79302941" w14:textId="77777777" w:rsidR="0035480B" w:rsidRPr="00581B3A" w:rsidRDefault="0035480B" w:rsidP="0035480B">
      <w:pPr>
        <w:pStyle w:val="titoloprinc0"/>
        <w:rPr>
          <w:color w:val="002060"/>
        </w:rPr>
      </w:pPr>
      <w:r w:rsidRPr="00581B3A">
        <w:rPr>
          <w:color w:val="002060"/>
        </w:rPr>
        <w:t>VARIAZIONI AL PROGRAMMA GARE</w:t>
      </w:r>
    </w:p>
    <w:p w14:paraId="47AB939B" w14:textId="77777777" w:rsidR="0035480B" w:rsidRPr="00581B3A" w:rsidRDefault="0035480B" w:rsidP="0035480B">
      <w:pPr>
        <w:pStyle w:val="breakline"/>
        <w:rPr>
          <w:color w:val="002060"/>
        </w:rPr>
      </w:pPr>
    </w:p>
    <w:p w14:paraId="1C4A77DA" w14:textId="77777777" w:rsidR="0035480B" w:rsidRPr="00581B3A" w:rsidRDefault="0035480B" w:rsidP="0035480B">
      <w:pPr>
        <w:pStyle w:val="breakline"/>
        <w:rPr>
          <w:color w:val="002060"/>
        </w:rPr>
      </w:pPr>
    </w:p>
    <w:p w14:paraId="14CCFE5C" w14:textId="77777777" w:rsidR="0035480B" w:rsidRPr="00581B3A" w:rsidRDefault="0035480B" w:rsidP="0035480B">
      <w:pPr>
        <w:pStyle w:val="sottotitolocampionato10"/>
        <w:rPr>
          <w:color w:val="002060"/>
        </w:rPr>
      </w:pPr>
      <w:r w:rsidRPr="00581B3A">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5480B" w:rsidRPr="00581B3A" w14:paraId="606ED98D" w14:textId="77777777" w:rsidTr="00A86CD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6C932" w14:textId="77777777" w:rsidR="0035480B" w:rsidRPr="00581B3A" w:rsidRDefault="0035480B" w:rsidP="00630193">
            <w:pPr>
              <w:pStyle w:val="headertabella0"/>
              <w:rPr>
                <w:color w:val="002060"/>
              </w:rPr>
            </w:pPr>
            <w:r w:rsidRPr="00581B3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1385E" w14:textId="77777777" w:rsidR="0035480B" w:rsidRPr="00581B3A" w:rsidRDefault="0035480B" w:rsidP="00630193">
            <w:pPr>
              <w:pStyle w:val="headertabella0"/>
              <w:rPr>
                <w:color w:val="002060"/>
              </w:rPr>
            </w:pPr>
            <w:r w:rsidRPr="00581B3A">
              <w:rPr>
                <w:color w:val="002060"/>
              </w:rPr>
              <w:t xml:space="preserve">N° </w:t>
            </w:r>
            <w:proofErr w:type="spellStart"/>
            <w:r w:rsidRPr="00581B3A">
              <w:rPr>
                <w:color w:val="002060"/>
              </w:rPr>
              <w:t>Gior</w:t>
            </w:r>
            <w:proofErr w:type="spellEnd"/>
            <w:r w:rsidRPr="00581B3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C2046" w14:textId="77777777" w:rsidR="0035480B" w:rsidRPr="00581B3A" w:rsidRDefault="0035480B" w:rsidP="00630193">
            <w:pPr>
              <w:pStyle w:val="headertabella0"/>
              <w:rPr>
                <w:color w:val="002060"/>
              </w:rPr>
            </w:pPr>
            <w:r w:rsidRPr="00581B3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F0B21" w14:textId="77777777" w:rsidR="0035480B" w:rsidRPr="00581B3A" w:rsidRDefault="0035480B" w:rsidP="00630193">
            <w:pPr>
              <w:pStyle w:val="headertabella0"/>
              <w:rPr>
                <w:color w:val="002060"/>
              </w:rPr>
            </w:pPr>
            <w:r w:rsidRPr="00581B3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AA178" w14:textId="77777777" w:rsidR="0035480B" w:rsidRPr="00581B3A" w:rsidRDefault="0035480B" w:rsidP="00630193">
            <w:pPr>
              <w:pStyle w:val="headertabella0"/>
              <w:rPr>
                <w:color w:val="002060"/>
              </w:rPr>
            </w:pPr>
            <w:r w:rsidRPr="00581B3A">
              <w:rPr>
                <w:color w:val="002060"/>
              </w:rPr>
              <w:t xml:space="preserve">Data </w:t>
            </w:r>
            <w:proofErr w:type="spellStart"/>
            <w:r w:rsidRPr="00581B3A">
              <w:rPr>
                <w:color w:val="002060"/>
              </w:rPr>
              <w:t>Orig</w:t>
            </w:r>
            <w:proofErr w:type="spellEnd"/>
            <w:r w:rsidRPr="00581B3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14014" w14:textId="77777777" w:rsidR="0035480B" w:rsidRPr="00581B3A" w:rsidRDefault="0035480B" w:rsidP="00630193">
            <w:pPr>
              <w:pStyle w:val="headertabella0"/>
              <w:rPr>
                <w:color w:val="002060"/>
              </w:rPr>
            </w:pPr>
            <w:r w:rsidRPr="00581B3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3FDAE" w14:textId="77777777" w:rsidR="0035480B" w:rsidRPr="00581B3A" w:rsidRDefault="0035480B" w:rsidP="00630193">
            <w:pPr>
              <w:pStyle w:val="headertabella0"/>
              <w:rPr>
                <w:color w:val="002060"/>
              </w:rPr>
            </w:pPr>
            <w:r w:rsidRPr="00581B3A">
              <w:rPr>
                <w:color w:val="002060"/>
              </w:rPr>
              <w:t xml:space="preserve">Ora </w:t>
            </w:r>
            <w:proofErr w:type="spellStart"/>
            <w:r w:rsidRPr="00581B3A">
              <w:rPr>
                <w:color w:val="002060"/>
              </w:rPr>
              <w:t>Orig</w:t>
            </w:r>
            <w:proofErr w:type="spellEnd"/>
            <w:r w:rsidRPr="00581B3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7E1D2" w14:textId="77777777" w:rsidR="0035480B" w:rsidRPr="00581B3A" w:rsidRDefault="0035480B" w:rsidP="00630193">
            <w:pPr>
              <w:pStyle w:val="headertabella0"/>
              <w:rPr>
                <w:color w:val="002060"/>
              </w:rPr>
            </w:pPr>
            <w:r w:rsidRPr="00581B3A">
              <w:rPr>
                <w:color w:val="002060"/>
              </w:rPr>
              <w:t>Impianto</w:t>
            </w:r>
          </w:p>
        </w:tc>
      </w:tr>
      <w:tr w:rsidR="0035480B" w:rsidRPr="00581B3A" w14:paraId="09260DC7" w14:textId="77777777" w:rsidTr="00A86CD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B4E35" w14:textId="77777777" w:rsidR="0035480B" w:rsidRPr="00A86CD6" w:rsidRDefault="0035480B" w:rsidP="00630193">
            <w:pPr>
              <w:pStyle w:val="rowtabella0"/>
              <w:rPr>
                <w:color w:val="002060"/>
                <w:highlight w:val="yellow"/>
              </w:rPr>
            </w:pPr>
            <w:r w:rsidRPr="00A86CD6">
              <w:rPr>
                <w:color w:val="002060"/>
                <w:highlight w:val="yellow"/>
              </w:rPr>
              <w:t>05/03/2024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448CE" w14:textId="77777777" w:rsidR="0035480B" w:rsidRPr="00A86CD6" w:rsidRDefault="0035480B" w:rsidP="00630193">
            <w:pPr>
              <w:pStyle w:val="rowtabella0"/>
              <w:jc w:val="center"/>
              <w:rPr>
                <w:color w:val="002060"/>
                <w:highlight w:val="yellow"/>
              </w:rPr>
            </w:pPr>
            <w:r w:rsidRPr="00A86CD6">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9E2EC" w14:textId="77777777" w:rsidR="0035480B" w:rsidRPr="00A86CD6" w:rsidRDefault="0035480B" w:rsidP="00630193">
            <w:pPr>
              <w:pStyle w:val="rowtabella0"/>
              <w:rPr>
                <w:color w:val="002060"/>
                <w:highlight w:val="yellow"/>
              </w:rPr>
            </w:pPr>
            <w:r w:rsidRPr="00A86CD6">
              <w:rPr>
                <w:color w:val="002060"/>
                <w:highlight w:val="yellow"/>
              </w:rPr>
              <w:t>TRE TORRI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35AA4" w14:textId="77777777" w:rsidR="0035480B" w:rsidRPr="00A86CD6" w:rsidRDefault="0035480B" w:rsidP="00630193">
            <w:pPr>
              <w:pStyle w:val="rowtabella0"/>
              <w:rPr>
                <w:color w:val="002060"/>
                <w:highlight w:val="yellow"/>
              </w:rPr>
            </w:pPr>
            <w:r w:rsidRPr="00A86CD6">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9166E" w14:textId="44F4E244" w:rsidR="0035480B" w:rsidRPr="00581B3A" w:rsidRDefault="0035480B" w:rsidP="00630193">
            <w:pPr>
              <w:pStyle w:val="rowtabella0"/>
              <w:rPr>
                <w:color w:val="002060"/>
              </w:rPr>
            </w:pPr>
            <w:r w:rsidRPr="00581B3A">
              <w:rPr>
                <w:color w:val="002060"/>
              </w:rPr>
              <w:t>0</w:t>
            </w:r>
            <w:r w:rsidR="00A86CD6">
              <w:rPr>
                <w:color w:val="002060"/>
              </w:rPr>
              <w:t>2</w:t>
            </w:r>
            <w:r w:rsidRPr="00581B3A">
              <w:rPr>
                <w:color w:val="002060"/>
              </w:rPr>
              <w:t>/03/2024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E2D11" w14:textId="77777777" w:rsidR="0035480B" w:rsidRPr="00581B3A" w:rsidRDefault="0035480B" w:rsidP="00630193">
            <w:pPr>
              <w:pStyle w:val="rowtabella0"/>
              <w:jc w:val="center"/>
              <w:rPr>
                <w:color w:val="002060"/>
              </w:rPr>
            </w:pPr>
            <w:r w:rsidRPr="00A86CD6">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39403" w14:textId="77777777" w:rsidR="0035480B" w:rsidRPr="00581B3A" w:rsidRDefault="0035480B" w:rsidP="0063019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1D85C" w14:textId="77777777" w:rsidR="0035480B" w:rsidRPr="00581B3A" w:rsidRDefault="0035480B" w:rsidP="00630193">
            <w:pPr>
              <w:rPr>
                <w:color w:val="002060"/>
              </w:rPr>
            </w:pPr>
          </w:p>
        </w:tc>
      </w:tr>
    </w:tbl>
    <w:p w14:paraId="13EB424B" w14:textId="77777777" w:rsidR="0035480B" w:rsidRPr="00581B3A" w:rsidRDefault="0035480B" w:rsidP="0035480B">
      <w:pPr>
        <w:pStyle w:val="breakline"/>
        <w:rPr>
          <w:rFonts w:eastAsiaTheme="minorEastAsia"/>
          <w:color w:val="002060"/>
        </w:rPr>
      </w:pPr>
    </w:p>
    <w:p w14:paraId="435AF729" w14:textId="77777777" w:rsidR="0035480B" w:rsidRPr="00581B3A" w:rsidRDefault="0035480B" w:rsidP="0035480B">
      <w:pPr>
        <w:pStyle w:val="breakline"/>
        <w:rPr>
          <w:color w:val="002060"/>
        </w:rPr>
      </w:pPr>
    </w:p>
    <w:p w14:paraId="4C813DB4" w14:textId="77777777" w:rsidR="0035480B" w:rsidRPr="00581B3A" w:rsidRDefault="0035480B" w:rsidP="0035480B">
      <w:pPr>
        <w:pStyle w:val="sottotitolocampionato10"/>
        <w:rPr>
          <w:color w:val="002060"/>
        </w:rPr>
      </w:pPr>
      <w:r w:rsidRPr="00581B3A">
        <w:rPr>
          <w:color w:val="002060"/>
        </w:rPr>
        <w:lastRenderedPageBreak/>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5480B" w:rsidRPr="00581B3A" w14:paraId="1FD337C9" w14:textId="77777777" w:rsidTr="00A86CD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90154" w14:textId="77777777" w:rsidR="0035480B" w:rsidRPr="00581B3A" w:rsidRDefault="0035480B" w:rsidP="00630193">
            <w:pPr>
              <w:pStyle w:val="headertabella0"/>
              <w:rPr>
                <w:color w:val="002060"/>
              </w:rPr>
            </w:pPr>
            <w:r w:rsidRPr="00581B3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4AC4F" w14:textId="77777777" w:rsidR="0035480B" w:rsidRPr="00581B3A" w:rsidRDefault="0035480B" w:rsidP="00630193">
            <w:pPr>
              <w:pStyle w:val="headertabella0"/>
              <w:rPr>
                <w:color w:val="002060"/>
              </w:rPr>
            </w:pPr>
            <w:r w:rsidRPr="00581B3A">
              <w:rPr>
                <w:color w:val="002060"/>
              </w:rPr>
              <w:t xml:space="preserve">N° </w:t>
            </w:r>
            <w:proofErr w:type="spellStart"/>
            <w:r w:rsidRPr="00581B3A">
              <w:rPr>
                <w:color w:val="002060"/>
              </w:rPr>
              <w:t>Gior</w:t>
            </w:r>
            <w:proofErr w:type="spellEnd"/>
            <w:r w:rsidRPr="00581B3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346C3" w14:textId="77777777" w:rsidR="0035480B" w:rsidRPr="00581B3A" w:rsidRDefault="0035480B" w:rsidP="00630193">
            <w:pPr>
              <w:pStyle w:val="headertabella0"/>
              <w:rPr>
                <w:color w:val="002060"/>
              </w:rPr>
            </w:pPr>
            <w:r w:rsidRPr="00581B3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E8E8A" w14:textId="77777777" w:rsidR="0035480B" w:rsidRPr="00581B3A" w:rsidRDefault="0035480B" w:rsidP="00630193">
            <w:pPr>
              <w:pStyle w:val="headertabella0"/>
              <w:rPr>
                <w:color w:val="002060"/>
              </w:rPr>
            </w:pPr>
            <w:r w:rsidRPr="00581B3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F2CF5" w14:textId="77777777" w:rsidR="0035480B" w:rsidRPr="00581B3A" w:rsidRDefault="0035480B" w:rsidP="00630193">
            <w:pPr>
              <w:pStyle w:val="headertabella0"/>
              <w:rPr>
                <w:color w:val="002060"/>
              </w:rPr>
            </w:pPr>
            <w:r w:rsidRPr="00581B3A">
              <w:rPr>
                <w:color w:val="002060"/>
              </w:rPr>
              <w:t xml:space="preserve">Data </w:t>
            </w:r>
            <w:proofErr w:type="spellStart"/>
            <w:r w:rsidRPr="00581B3A">
              <w:rPr>
                <w:color w:val="002060"/>
              </w:rPr>
              <w:t>Orig</w:t>
            </w:r>
            <w:proofErr w:type="spellEnd"/>
            <w:r w:rsidRPr="00581B3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C9144" w14:textId="77777777" w:rsidR="0035480B" w:rsidRPr="00581B3A" w:rsidRDefault="0035480B" w:rsidP="00630193">
            <w:pPr>
              <w:pStyle w:val="headertabella0"/>
              <w:rPr>
                <w:color w:val="002060"/>
              </w:rPr>
            </w:pPr>
            <w:r w:rsidRPr="00581B3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DA483" w14:textId="77777777" w:rsidR="0035480B" w:rsidRPr="00581B3A" w:rsidRDefault="0035480B" w:rsidP="00630193">
            <w:pPr>
              <w:pStyle w:val="headertabella0"/>
              <w:rPr>
                <w:color w:val="002060"/>
              </w:rPr>
            </w:pPr>
            <w:r w:rsidRPr="00581B3A">
              <w:rPr>
                <w:color w:val="002060"/>
              </w:rPr>
              <w:t xml:space="preserve">Ora </w:t>
            </w:r>
            <w:proofErr w:type="spellStart"/>
            <w:r w:rsidRPr="00581B3A">
              <w:rPr>
                <w:color w:val="002060"/>
              </w:rPr>
              <w:t>Orig</w:t>
            </w:r>
            <w:proofErr w:type="spellEnd"/>
            <w:r w:rsidRPr="00581B3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D0204" w14:textId="77777777" w:rsidR="0035480B" w:rsidRPr="00581B3A" w:rsidRDefault="0035480B" w:rsidP="00630193">
            <w:pPr>
              <w:pStyle w:val="headertabella0"/>
              <w:rPr>
                <w:color w:val="002060"/>
              </w:rPr>
            </w:pPr>
            <w:r w:rsidRPr="00581B3A">
              <w:rPr>
                <w:color w:val="002060"/>
              </w:rPr>
              <w:t>Impianto</w:t>
            </w:r>
          </w:p>
        </w:tc>
      </w:tr>
      <w:tr w:rsidR="0035480B" w:rsidRPr="00581B3A" w14:paraId="1F3A285E" w14:textId="77777777" w:rsidTr="00A86CD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DE954" w14:textId="77777777" w:rsidR="0035480B" w:rsidRPr="00A86CD6" w:rsidRDefault="0035480B" w:rsidP="00630193">
            <w:pPr>
              <w:pStyle w:val="rowtabella0"/>
              <w:rPr>
                <w:color w:val="002060"/>
                <w:highlight w:val="yellow"/>
              </w:rPr>
            </w:pPr>
            <w:r w:rsidRPr="00A86CD6">
              <w:rPr>
                <w:color w:val="002060"/>
                <w:highlight w:val="yellow"/>
              </w:rPr>
              <w:t>05/03/2024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CF476" w14:textId="77777777" w:rsidR="0035480B" w:rsidRPr="00A86CD6" w:rsidRDefault="0035480B" w:rsidP="00630193">
            <w:pPr>
              <w:pStyle w:val="rowtabella0"/>
              <w:jc w:val="center"/>
              <w:rPr>
                <w:color w:val="002060"/>
                <w:highlight w:val="yellow"/>
              </w:rPr>
            </w:pPr>
            <w:r w:rsidRPr="00A86CD6">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B2E81" w14:textId="77777777" w:rsidR="0035480B" w:rsidRPr="00A86CD6" w:rsidRDefault="0035480B" w:rsidP="00630193">
            <w:pPr>
              <w:pStyle w:val="rowtabella0"/>
              <w:rPr>
                <w:color w:val="002060"/>
                <w:highlight w:val="yellow"/>
              </w:rPr>
            </w:pPr>
            <w:r w:rsidRPr="00A86CD6">
              <w:rPr>
                <w:color w:val="002060"/>
                <w:highlight w:val="yellow"/>
              </w:rPr>
              <w:t>NUOVA JUVENTINA FFC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3EA53" w14:textId="77777777" w:rsidR="0035480B" w:rsidRPr="00A86CD6" w:rsidRDefault="0035480B" w:rsidP="00630193">
            <w:pPr>
              <w:pStyle w:val="rowtabella0"/>
              <w:rPr>
                <w:color w:val="002060"/>
                <w:highlight w:val="yellow"/>
              </w:rPr>
            </w:pPr>
            <w:r w:rsidRPr="00A86CD6">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13584" w14:textId="694A0F1E" w:rsidR="0035480B" w:rsidRPr="00581B3A" w:rsidRDefault="0035480B" w:rsidP="00630193">
            <w:pPr>
              <w:pStyle w:val="rowtabella0"/>
              <w:rPr>
                <w:color w:val="002060"/>
              </w:rPr>
            </w:pPr>
            <w:r w:rsidRPr="00581B3A">
              <w:rPr>
                <w:color w:val="002060"/>
              </w:rPr>
              <w:t>0</w:t>
            </w:r>
            <w:r w:rsidR="00A86CD6">
              <w:rPr>
                <w:color w:val="002060"/>
              </w:rPr>
              <w:t>2</w:t>
            </w:r>
            <w:r w:rsidRPr="00581B3A">
              <w:rPr>
                <w:color w:val="002060"/>
              </w:rPr>
              <w:t>/03/2024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EC7BE" w14:textId="77777777" w:rsidR="0035480B" w:rsidRPr="00581B3A" w:rsidRDefault="0035480B" w:rsidP="00630193">
            <w:pPr>
              <w:pStyle w:val="rowtabella0"/>
              <w:jc w:val="center"/>
              <w:rPr>
                <w:color w:val="002060"/>
              </w:rPr>
            </w:pPr>
            <w:r w:rsidRPr="00A86CD6">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1A61B" w14:textId="77777777" w:rsidR="0035480B" w:rsidRPr="00581B3A" w:rsidRDefault="0035480B" w:rsidP="00630193">
            <w:pPr>
              <w:pStyle w:val="rowtabella0"/>
              <w:jc w:val="center"/>
              <w:rPr>
                <w:color w:val="002060"/>
              </w:rPr>
            </w:pPr>
            <w:r w:rsidRPr="00581B3A">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E2ABB" w14:textId="77777777" w:rsidR="0035480B" w:rsidRPr="00581B3A" w:rsidRDefault="0035480B" w:rsidP="00630193">
            <w:pPr>
              <w:rPr>
                <w:color w:val="002060"/>
              </w:rPr>
            </w:pPr>
          </w:p>
        </w:tc>
      </w:tr>
    </w:tbl>
    <w:p w14:paraId="152B6F39" w14:textId="77777777" w:rsidR="0035480B" w:rsidRPr="00581B3A" w:rsidRDefault="0035480B" w:rsidP="0035480B">
      <w:pPr>
        <w:pStyle w:val="breakline"/>
        <w:rPr>
          <w:rFonts w:eastAsiaTheme="minorEastAsia"/>
          <w:color w:val="002060"/>
        </w:rPr>
      </w:pPr>
    </w:p>
    <w:p w14:paraId="3E56A5B7" w14:textId="77777777" w:rsidR="0035480B" w:rsidRPr="00581B3A" w:rsidRDefault="0035480B" w:rsidP="0035480B">
      <w:pPr>
        <w:pStyle w:val="breakline"/>
        <w:rPr>
          <w:color w:val="002060"/>
        </w:rPr>
      </w:pPr>
    </w:p>
    <w:p w14:paraId="1D202650" w14:textId="77777777" w:rsidR="0035480B" w:rsidRPr="00581B3A" w:rsidRDefault="0035480B" w:rsidP="0035480B">
      <w:pPr>
        <w:pStyle w:val="titoloprinc0"/>
        <w:rPr>
          <w:color w:val="002060"/>
        </w:rPr>
      </w:pPr>
      <w:r w:rsidRPr="00581B3A">
        <w:rPr>
          <w:color w:val="002060"/>
        </w:rPr>
        <w:t>RISULTATI</w:t>
      </w:r>
    </w:p>
    <w:p w14:paraId="756A93D1" w14:textId="77777777" w:rsidR="0035480B" w:rsidRPr="00581B3A" w:rsidRDefault="0035480B" w:rsidP="0035480B">
      <w:pPr>
        <w:pStyle w:val="breakline"/>
        <w:rPr>
          <w:color w:val="002060"/>
        </w:rPr>
      </w:pPr>
    </w:p>
    <w:p w14:paraId="14B5A114" w14:textId="77777777" w:rsidR="0035480B" w:rsidRPr="00581B3A" w:rsidRDefault="0035480B" w:rsidP="0035480B">
      <w:pPr>
        <w:pStyle w:val="sottotitolocampionato10"/>
        <w:rPr>
          <w:color w:val="002060"/>
        </w:rPr>
      </w:pPr>
      <w:r w:rsidRPr="00581B3A">
        <w:rPr>
          <w:color w:val="002060"/>
        </w:rPr>
        <w:t>RISULTATI UFFICIALI GARE DEL 24/02/2024</w:t>
      </w:r>
    </w:p>
    <w:p w14:paraId="52B91F5D" w14:textId="77777777" w:rsidR="0035480B" w:rsidRPr="0035480B" w:rsidRDefault="0035480B" w:rsidP="0035480B">
      <w:pPr>
        <w:pStyle w:val="sottotitolocampionato20"/>
        <w:spacing w:before="0" w:beforeAutospacing="0" w:after="0" w:afterAutospacing="0"/>
        <w:rPr>
          <w:rFonts w:ascii="Arial" w:hAnsi="Arial" w:cs="Arial"/>
          <w:color w:val="002060"/>
          <w:sz w:val="20"/>
          <w:szCs w:val="20"/>
        </w:rPr>
      </w:pPr>
      <w:r w:rsidRPr="0035480B">
        <w:rPr>
          <w:rFonts w:ascii="Arial" w:hAnsi="Arial" w:cs="Arial"/>
          <w:color w:val="002060"/>
          <w:sz w:val="20"/>
          <w:szCs w:val="20"/>
        </w:rPr>
        <w:t>Si trascrivono qui di seguito i risultati ufficiali delle gare disputate</w:t>
      </w:r>
    </w:p>
    <w:p w14:paraId="408A3D9F" w14:textId="77777777" w:rsidR="0035480B" w:rsidRPr="00581B3A" w:rsidRDefault="0035480B" w:rsidP="0035480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5480B" w:rsidRPr="00581B3A" w14:paraId="15A0D387" w14:textId="77777777" w:rsidTr="006301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29B74C99"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AE3F1" w14:textId="77777777" w:rsidR="0035480B" w:rsidRPr="00581B3A" w:rsidRDefault="0035480B" w:rsidP="00630193">
                  <w:pPr>
                    <w:pStyle w:val="headertabella0"/>
                    <w:rPr>
                      <w:color w:val="002060"/>
                    </w:rPr>
                  </w:pPr>
                  <w:r w:rsidRPr="00581B3A">
                    <w:rPr>
                      <w:color w:val="002060"/>
                    </w:rPr>
                    <w:t>GIRONE G - 5 Giornata - A</w:t>
                  </w:r>
                </w:p>
              </w:tc>
            </w:tr>
            <w:tr w:rsidR="0035480B" w:rsidRPr="00581B3A" w14:paraId="6D9B8C8F" w14:textId="77777777" w:rsidTr="006301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025E53" w14:textId="77777777" w:rsidR="0035480B" w:rsidRPr="00581B3A" w:rsidRDefault="0035480B" w:rsidP="00630193">
                  <w:pPr>
                    <w:pStyle w:val="rowtabella0"/>
                    <w:rPr>
                      <w:color w:val="002060"/>
                    </w:rPr>
                  </w:pPr>
                  <w:r w:rsidRPr="00581B3A">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980B4" w14:textId="77777777" w:rsidR="0035480B" w:rsidRPr="00581B3A" w:rsidRDefault="0035480B" w:rsidP="00630193">
                  <w:pPr>
                    <w:pStyle w:val="rowtabella0"/>
                    <w:rPr>
                      <w:color w:val="002060"/>
                    </w:rPr>
                  </w:pPr>
                  <w:r w:rsidRPr="00581B3A">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B3841" w14:textId="77777777" w:rsidR="0035480B" w:rsidRPr="00581B3A" w:rsidRDefault="0035480B" w:rsidP="00630193">
                  <w:pPr>
                    <w:pStyle w:val="rowtabella0"/>
                    <w:jc w:val="center"/>
                    <w:rPr>
                      <w:color w:val="002060"/>
                    </w:rPr>
                  </w:pPr>
                  <w:r w:rsidRPr="00581B3A">
                    <w:rPr>
                      <w:color w:val="002060"/>
                    </w:rPr>
                    <w:t>14 - 1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A9FEAA" w14:textId="77777777" w:rsidR="0035480B" w:rsidRPr="00581B3A" w:rsidRDefault="0035480B" w:rsidP="00630193">
                  <w:pPr>
                    <w:pStyle w:val="rowtabella0"/>
                    <w:jc w:val="center"/>
                    <w:rPr>
                      <w:color w:val="002060"/>
                    </w:rPr>
                  </w:pPr>
                  <w:r w:rsidRPr="00581B3A">
                    <w:rPr>
                      <w:color w:val="002060"/>
                    </w:rPr>
                    <w:t> </w:t>
                  </w:r>
                </w:p>
              </w:tc>
            </w:tr>
            <w:tr w:rsidR="0035480B" w:rsidRPr="00581B3A" w14:paraId="24B209EE"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6C2AC3" w14:textId="77777777" w:rsidR="0035480B" w:rsidRPr="00581B3A" w:rsidRDefault="0035480B" w:rsidP="00630193">
                  <w:pPr>
                    <w:pStyle w:val="rowtabella0"/>
                    <w:rPr>
                      <w:color w:val="002060"/>
                    </w:rPr>
                  </w:pPr>
                  <w:r w:rsidRPr="00581B3A">
                    <w:rPr>
                      <w:color w:val="002060"/>
                    </w:rPr>
                    <w:t>(1) 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B12206" w14:textId="77777777" w:rsidR="0035480B" w:rsidRPr="00581B3A" w:rsidRDefault="0035480B" w:rsidP="00630193">
                  <w:pPr>
                    <w:pStyle w:val="rowtabella0"/>
                    <w:rPr>
                      <w:color w:val="002060"/>
                    </w:rPr>
                  </w:pPr>
                  <w:r w:rsidRPr="00581B3A">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73404F" w14:textId="77777777" w:rsidR="0035480B" w:rsidRPr="00581B3A" w:rsidRDefault="0035480B" w:rsidP="00630193">
                  <w:pPr>
                    <w:pStyle w:val="rowtabella0"/>
                    <w:jc w:val="center"/>
                    <w:rPr>
                      <w:color w:val="002060"/>
                    </w:rPr>
                  </w:pPr>
                  <w:r w:rsidRPr="00581B3A">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76E168" w14:textId="77777777" w:rsidR="0035480B" w:rsidRPr="00581B3A" w:rsidRDefault="0035480B" w:rsidP="00630193">
                  <w:pPr>
                    <w:pStyle w:val="rowtabella0"/>
                    <w:jc w:val="center"/>
                    <w:rPr>
                      <w:color w:val="002060"/>
                    </w:rPr>
                  </w:pPr>
                  <w:r w:rsidRPr="00581B3A">
                    <w:rPr>
                      <w:color w:val="002060"/>
                    </w:rPr>
                    <w:t> </w:t>
                  </w:r>
                </w:p>
              </w:tc>
            </w:tr>
            <w:tr w:rsidR="0035480B" w:rsidRPr="00581B3A" w14:paraId="71330685"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33BD4F" w14:textId="77777777" w:rsidR="0035480B" w:rsidRPr="00581B3A" w:rsidRDefault="0035480B" w:rsidP="00630193">
                  <w:pPr>
                    <w:pStyle w:val="rowtabella0"/>
                    <w:rPr>
                      <w:color w:val="002060"/>
                    </w:rPr>
                  </w:pPr>
                  <w:r w:rsidRPr="00581B3A">
                    <w:rPr>
                      <w:color w:val="002060"/>
                    </w:rPr>
                    <w:t>(2)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F27557" w14:textId="77777777" w:rsidR="0035480B" w:rsidRPr="00581B3A" w:rsidRDefault="0035480B" w:rsidP="00630193">
                  <w:pPr>
                    <w:pStyle w:val="rowtabella0"/>
                    <w:rPr>
                      <w:color w:val="002060"/>
                    </w:rPr>
                  </w:pPr>
                  <w:r w:rsidRPr="00581B3A">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8C44D4" w14:textId="77777777" w:rsidR="0035480B" w:rsidRPr="00581B3A" w:rsidRDefault="0035480B" w:rsidP="00630193">
                  <w:pPr>
                    <w:pStyle w:val="rowtabella0"/>
                    <w:jc w:val="center"/>
                    <w:rPr>
                      <w:color w:val="002060"/>
                    </w:rPr>
                  </w:pPr>
                  <w:r w:rsidRPr="00581B3A">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3931AA" w14:textId="77777777" w:rsidR="0035480B" w:rsidRPr="00581B3A" w:rsidRDefault="0035480B" w:rsidP="00630193">
                  <w:pPr>
                    <w:pStyle w:val="rowtabella0"/>
                    <w:jc w:val="center"/>
                    <w:rPr>
                      <w:color w:val="002060"/>
                    </w:rPr>
                  </w:pPr>
                  <w:r w:rsidRPr="00581B3A">
                    <w:rPr>
                      <w:color w:val="002060"/>
                    </w:rPr>
                    <w:t> </w:t>
                  </w:r>
                </w:p>
              </w:tc>
            </w:tr>
            <w:tr w:rsidR="0035480B" w:rsidRPr="00581B3A" w14:paraId="52352B9D" w14:textId="77777777" w:rsidTr="006301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8E0C42" w14:textId="77777777" w:rsidR="0035480B" w:rsidRPr="00581B3A" w:rsidRDefault="0035480B" w:rsidP="00630193">
                  <w:pPr>
                    <w:pStyle w:val="rowtabella0"/>
                    <w:rPr>
                      <w:color w:val="002060"/>
                    </w:rPr>
                  </w:pPr>
                  <w:r w:rsidRPr="00581B3A">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92833" w14:textId="77777777" w:rsidR="0035480B" w:rsidRPr="00581B3A" w:rsidRDefault="0035480B" w:rsidP="00630193">
                  <w:pPr>
                    <w:pStyle w:val="rowtabella0"/>
                    <w:rPr>
                      <w:color w:val="002060"/>
                    </w:rPr>
                  </w:pPr>
                  <w:r w:rsidRPr="00581B3A">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81FC5" w14:textId="77777777" w:rsidR="0035480B" w:rsidRPr="00581B3A" w:rsidRDefault="0035480B" w:rsidP="00630193">
                  <w:pPr>
                    <w:pStyle w:val="rowtabella0"/>
                    <w:jc w:val="center"/>
                    <w:rPr>
                      <w:color w:val="002060"/>
                    </w:rPr>
                  </w:pPr>
                  <w:r w:rsidRPr="00581B3A">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B789FB" w14:textId="77777777" w:rsidR="0035480B" w:rsidRPr="00581B3A" w:rsidRDefault="0035480B" w:rsidP="00630193">
                  <w:pPr>
                    <w:pStyle w:val="rowtabella0"/>
                    <w:jc w:val="center"/>
                    <w:rPr>
                      <w:color w:val="002060"/>
                    </w:rPr>
                  </w:pPr>
                  <w:r w:rsidRPr="00581B3A">
                    <w:rPr>
                      <w:color w:val="002060"/>
                    </w:rPr>
                    <w:t> </w:t>
                  </w:r>
                </w:p>
              </w:tc>
            </w:tr>
            <w:tr w:rsidR="0035480B" w:rsidRPr="00581B3A" w14:paraId="3F2E8588" w14:textId="77777777" w:rsidTr="00630193">
              <w:tc>
                <w:tcPr>
                  <w:tcW w:w="4700" w:type="dxa"/>
                  <w:gridSpan w:val="4"/>
                  <w:tcBorders>
                    <w:top w:val="nil"/>
                    <w:left w:val="nil"/>
                    <w:bottom w:val="nil"/>
                    <w:right w:val="nil"/>
                  </w:tcBorders>
                  <w:tcMar>
                    <w:top w:w="20" w:type="dxa"/>
                    <w:left w:w="20" w:type="dxa"/>
                    <w:bottom w:w="20" w:type="dxa"/>
                    <w:right w:w="20" w:type="dxa"/>
                  </w:tcMar>
                  <w:vAlign w:val="center"/>
                  <w:hideMark/>
                </w:tcPr>
                <w:p w14:paraId="5CD7002C" w14:textId="77777777" w:rsidR="0035480B" w:rsidRPr="00581B3A" w:rsidRDefault="0035480B" w:rsidP="00630193">
                  <w:pPr>
                    <w:pStyle w:val="rowtabella0"/>
                    <w:rPr>
                      <w:color w:val="002060"/>
                    </w:rPr>
                  </w:pPr>
                  <w:r w:rsidRPr="00581B3A">
                    <w:rPr>
                      <w:color w:val="002060"/>
                    </w:rPr>
                    <w:t>(1) - disputata il 27/02/2024</w:t>
                  </w:r>
                </w:p>
              </w:tc>
            </w:tr>
            <w:tr w:rsidR="0035480B" w:rsidRPr="00581B3A" w14:paraId="11187BCA" w14:textId="77777777" w:rsidTr="00630193">
              <w:tc>
                <w:tcPr>
                  <w:tcW w:w="4700" w:type="dxa"/>
                  <w:gridSpan w:val="4"/>
                  <w:tcBorders>
                    <w:top w:val="nil"/>
                    <w:left w:val="nil"/>
                    <w:bottom w:val="nil"/>
                    <w:right w:val="nil"/>
                  </w:tcBorders>
                  <w:tcMar>
                    <w:top w:w="20" w:type="dxa"/>
                    <w:left w:w="20" w:type="dxa"/>
                    <w:bottom w:w="20" w:type="dxa"/>
                    <w:right w:w="20" w:type="dxa"/>
                  </w:tcMar>
                  <w:vAlign w:val="center"/>
                  <w:hideMark/>
                </w:tcPr>
                <w:p w14:paraId="76C57B4F" w14:textId="77777777" w:rsidR="0035480B" w:rsidRPr="00581B3A" w:rsidRDefault="0035480B" w:rsidP="00630193">
                  <w:pPr>
                    <w:pStyle w:val="rowtabella0"/>
                    <w:rPr>
                      <w:color w:val="002060"/>
                    </w:rPr>
                  </w:pPr>
                  <w:r w:rsidRPr="00581B3A">
                    <w:rPr>
                      <w:color w:val="002060"/>
                    </w:rPr>
                    <w:t>(2) - disputata il 25/02/2024</w:t>
                  </w:r>
                </w:p>
              </w:tc>
            </w:tr>
          </w:tbl>
          <w:p w14:paraId="7351B20C" w14:textId="77777777" w:rsidR="0035480B" w:rsidRPr="00581B3A" w:rsidRDefault="0035480B" w:rsidP="0063019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486B05E3"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86302" w14:textId="77777777" w:rsidR="0035480B" w:rsidRPr="00581B3A" w:rsidRDefault="0035480B" w:rsidP="00630193">
                  <w:pPr>
                    <w:pStyle w:val="headertabella0"/>
                    <w:rPr>
                      <w:color w:val="002060"/>
                    </w:rPr>
                  </w:pPr>
                  <w:r w:rsidRPr="00581B3A">
                    <w:rPr>
                      <w:color w:val="002060"/>
                    </w:rPr>
                    <w:t>GIRONE SA - 5 Giornata - A</w:t>
                  </w:r>
                </w:p>
              </w:tc>
            </w:tr>
            <w:tr w:rsidR="0035480B" w:rsidRPr="00581B3A" w14:paraId="1D9039CF" w14:textId="77777777" w:rsidTr="006301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CDBE37" w14:textId="77777777" w:rsidR="0035480B" w:rsidRPr="00581B3A" w:rsidRDefault="0035480B" w:rsidP="00630193">
                  <w:pPr>
                    <w:pStyle w:val="rowtabella0"/>
                    <w:rPr>
                      <w:color w:val="002060"/>
                    </w:rPr>
                  </w:pPr>
                  <w:r w:rsidRPr="00581B3A">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071B47" w14:textId="77777777" w:rsidR="0035480B" w:rsidRPr="00581B3A" w:rsidRDefault="0035480B" w:rsidP="00630193">
                  <w:pPr>
                    <w:pStyle w:val="rowtabella0"/>
                    <w:rPr>
                      <w:color w:val="002060"/>
                    </w:rPr>
                  </w:pPr>
                  <w:r w:rsidRPr="00581B3A">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E175D" w14:textId="77777777" w:rsidR="0035480B" w:rsidRPr="00581B3A" w:rsidRDefault="0035480B" w:rsidP="00630193">
                  <w:pPr>
                    <w:pStyle w:val="rowtabella0"/>
                    <w:jc w:val="center"/>
                    <w:rPr>
                      <w:color w:val="002060"/>
                    </w:rPr>
                  </w:pPr>
                  <w:r w:rsidRPr="00581B3A">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C2F07A" w14:textId="77777777" w:rsidR="0035480B" w:rsidRPr="00581B3A" w:rsidRDefault="0035480B" w:rsidP="00630193">
                  <w:pPr>
                    <w:pStyle w:val="rowtabella0"/>
                    <w:jc w:val="center"/>
                    <w:rPr>
                      <w:color w:val="002060"/>
                    </w:rPr>
                  </w:pPr>
                  <w:r w:rsidRPr="00581B3A">
                    <w:rPr>
                      <w:color w:val="002060"/>
                    </w:rPr>
                    <w:t> </w:t>
                  </w:r>
                </w:p>
              </w:tc>
            </w:tr>
            <w:tr w:rsidR="0035480B" w:rsidRPr="00581B3A" w14:paraId="0F59305F"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068A99" w14:textId="77777777" w:rsidR="0035480B" w:rsidRPr="00581B3A" w:rsidRDefault="0035480B" w:rsidP="00630193">
                  <w:pPr>
                    <w:pStyle w:val="rowtabella0"/>
                    <w:rPr>
                      <w:color w:val="002060"/>
                    </w:rPr>
                  </w:pPr>
                  <w:r w:rsidRPr="00581B3A">
                    <w:rPr>
                      <w:color w:val="002060"/>
                    </w:rPr>
                    <w:t>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FFE59A" w14:textId="77777777" w:rsidR="0035480B" w:rsidRPr="00581B3A" w:rsidRDefault="0035480B" w:rsidP="00630193">
                  <w:pPr>
                    <w:pStyle w:val="rowtabella0"/>
                    <w:rPr>
                      <w:color w:val="002060"/>
                    </w:rPr>
                  </w:pPr>
                  <w:r w:rsidRPr="00581B3A">
                    <w:rPr>
                      <w:color w:val="002060"/>
                    </w:rPr>
                    <w:t xml:space="preserve">- AUDAX 1970 </w:t>
                  </w:r>
                  <w:proofErr w:type="gramStart"/>
                  <w:r w:rsidRPr="00581B3A">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180C81" w14:textId="77777777" w:rsidR="0035480B" w:rsidRPr="00581B3A" w:rsidRDefault="0035480B" w:rsidP="00630193">
                  <w:pPr>
                    <w:pStyle w:val="rowtabella0"/>
                    <w:jc w:val="center"/>
                    <w:rPr>
                      <w:color w:val="002060"/>
                    </w:rPr>
                  </w:pPr>
                  <w:r w:rsidRPr="00581B3A">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A47640" w14:textId="77777777" w:rsidR="0035480B" w:rsidRPr="00581B3A" w:rsidRDefault="0035480B" w:rsidP="00630193">
                  <w:pPr>
                    <w:pStyle w:val="rowtabella0"/>
                    <w:jc w:val="center"/>
                    <w:rPr>
                      <w:color w:val="002060"/>
                    </w:rPr>
                  </w:pPr>
                  <w:r w:rsidRPr="00581B3A">
                    <w:rPr>
                      <w:color w:val="002060"/>
                    </w:rPr>
                    <w:t> </w:t>
                  </w:r>
                </w:p>
              </w:tc>
            </w:tr>
            <w:tr w:rsidR="0035480B" w:rsidRPr="00581B3A" w14:paraId="3C40538C"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A16C0C" w14:textId="77777777" w:rsidR="0035480B" w:rsidRPr="00581B3A" w:rsidRDefault="0035480B" w:rsidP="00630193">
                  <w:pPr>
                    <w:pStyle w:val="rowtabella0"/>
                    <w:rPr>
                      <w:color w:val="002060"/>
                    </w:rPr>
                  </w:pPr>
                  <w:r w:rsidRPr="00581B3A">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BB09C3" w14:textId="77777777" w:rsidR="0035480B" w:rsidRPr="00581B3A" w:rsidRDefault="0035480B" w:rsidP="00630193">
                  <w:pPr>
                    <w:pStyle w:val="rowtabella0"/>
                    <w:rPr>
                      <w:color w:val="002060"/>
                    </w:rPr>
                  </w:pPr>
                  <w:r w:rsidRPr="00581B3A">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724BFD" w14:textId="77777777" w:rsidR="0035480B" w:rsidRPr="00581B3A" w:rsidRDefault="0035480B" w:rsidP="00630193">
                  <w:pPr>
                    <w:pStyle w:val="rowtabella0"/>
                    <w:jc w:val="center"/>
                    <w:rPr>
                      <w:color w:val="002060"/>
                    </w:rPr>
                  </w:pPr>
                  <w:r w:rsidRPr="00581B3A">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DA1410" w14:textId="77777777" w:rsidR="0035480B" w:rsidRPr="00581B3A" w:rsidRDefault="0035480B" w:rsidP="00630193">
                  <w:pPr>
                    <w:pStyle w:val="rowtabella0"/>
                    <w:jc w:val="center"/>
                    <w:rPr>
                      <w:color w:val="002060"/>
                    </w:rPr>
                  </w:pPr>
                  <w:r w:rsidRPr="00581B3A">
                    <w:rPr>
                      <w:color w:val="002060"/>
                    </w:rPr>
                    <w:t> </w:t>
                  </w:r>
                </w:p>
              </w:tc>
            </w:tr>
            <w:tr w:rsidR="0035480B" w:rsidRPr="00581B3A" w14:paraId="57D2B0C0" w14:textId="77777777" w:rsidTr="006301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D2025F" w14:textId="77777777" w:rsidR="0035480B" w:rsidRPr="00581B3A" w:rsidRDefault="0035480B" w:rsidP="00630193">
                  <w:pPr>
                    <w:pStyle w:val="rowtabella0"/>
                    <w:rPr>
                      <w:color w:val="002060"/>
                    </w:rPr>
                  </w:pPr>
                  <w:r w:rsidRPr="00581B3A">
                    <w:rPr>
                      <w:color w:val="002060"/>
                    </w:rPr>
                    <w:t>(1) 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1A831" w14:textId="77777777" w:rsidR="0035480B" w:rsidRPr="00581B3A" w:rsidRDefault="0035480B" w:rsidP="00630193">
                  <w:pPr>
                    <w:pStyle w:val="rowtabella0"/>
                    <w:rPr>
                      <w:color w:val="002060"/>
                    </w:rPr>
                  </w:pPr>
                  <w:r w:rsidRPr="00581B3A">
                    <w:rPr>
                      <w:color w:val="002060"/>
                    </w:rPr>
                    <w:t>- AMICI DEL CENTROSOCIOSQ.B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E23AF" w14:textId="77777777" w:rsidR="0035480B" w:rsidRPr="00581B3A" w:rsidRDefault="0035480B" w:rsidP="00630193">
                  <w:pPr>
                    <w:pStyle w:val="rowtabella0"/>
                    <w:jc w:val="center"/>
                    <w:rPr>
                      <w:color w:val="002060"/>
                    </w:rPr>
                  </w:pPr>
                  <w:r w:rsidRPr="00581B3A">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BE025" w14:textId="77777777" w:rsidR="0035480B" w:rsidRPr="00581B3A" w:rsidRDefault="0035480B" w:rsidP="00630193">
                  <w:pPr>
                    <w:pStyle w:val="rowtabella0"/>
                    <w:jc w:val="center"/>
                    <w:rPr>
                      <w:color w:val="002060"/>
                    </w:rPr>
                  </w:pPr>
                  <w:r w:rsidRPr="00581B3A">
                    <w:rPr>
                      <w:color w:val="002060"/>
                    </w:rPr>
                    <w:t> </w:t>
                  </w:r>
                </w:p>
              </w:tc>
            </w:tr>
            <w:tr w:rsidR="0035480B" w:rsidRPr="00581B3A" w14:paraId="7752445C" w14:textId="77777777" w:rsidTr="00630193">
              <w:tc>
                <w:tcPr>
                  <w:tcW w:w="4700" w:type="dxa"/>
                  <w:gridSpan w:val="4"/>
                  <w:tcBorders>
                    <w:top w:val="nil"/>
                    <w:left w:val="nil"/>
                    <w:bottom w:val="nil"/>
                    <w:right w:val="nil"/>
                  </w:tcBorders>
                  <w:tcMar>
                    <w:top w:w="20" w:type="dxa"/>
                    <w:left w:w="20" w:type="dxa"/>
                    <w:bottom w:w="20" w:type="dxa"/>
                    <w:right w:w="20" w:type="dxa"/>
                  </w:tcMar>
                  <w:vAlign w:val="center"/>
                  <w:hideMark/>
                </w:tcPr>
                <w:p w14:paraId="48D39043" w14:textId="77777777" w:rsidR="0035480B" w:rsidRPr="00581B3A" w:rsidRDefault="0035480B" w:rsidP="00630193">
                  <w:pPr>
                    <w:pStyle w:val="rowtabella0"/>
                    <w:rPr>
                      <w:color w:val="002060"/>
                    </w:rPr>
                  </w:pPr>
                  <w:r w:rsidRPr="00581B3A">
                    <w:rPr>
                      <w:color w:val="002060"/>
                    </w:rPr>
                    <w:t>(1) - disputata il 25/02/2024</w:t>
                  </w:r>
                </w:p>
              </w:tc>
            </w:tr>
          </w:tbl>
          <w:p w14:paraId="2A157E73" w14:textId="77777777" w:rsidR="0035480B" w:rsidRPr="00581B3A" w:rsidRDefault="0035480B" w:rsidP="00630193">
            <w:pPr>
              <w:rPr>
                <w:color w:val="002060"/>
              </w:rPr>
            </w:pPr>
          </w:p>
        </w:tc>
      </w:tr>
    </w:tbl>
    <w:p w14:paraId="55DF9C09" w14:textId="77777777" w:rsidR="0035480B" w:rsidRPr="00581B3A" w:rsidRDefault="0035480B" w:rsidP="0035480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5480B" w:rsidRPr="00581B3A" w14:paraId="0FED1E27" w14:textId="77777777" w:rsidTr="006301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74ED1FC9"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1F5BC" w14:textId="77777777" w:rsidR="0035480B" w:rsidRPr="00581B3A" w:rsidRDefault="0035480B" w:rsidP="00630193">
                  <w:pPr>
                    <w:pStyle w:val="headertabella0"/>
                    <w:rPr>
                      <w:color w:val="002060"/>
                    </w:rPr>
                  </w:pPr>
                  <w:r w:rsidRPr="00581B3A">
                    <w:rPr>
                      <w:color w:val="002060"/>
                    </w:rPr>
                    <w:t>GIRONE SB - 5 Giornata - A</w:t>
                  </w:r>
                </w:p>
              </w:tc>
            </w:tr>
            <w:tr w:rsidR="0035480B" w:rsidRPr="00581B3A" w14:paraId="798B90D3" w14:textId="77777777" w:rsidTr="006301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E950D7" w14:textId="77777777" w:rsidR="0035480B" w:rsidRPr="00581B3A" w:rsidRDefault="0035480B" w:rsidP="00630193">
                  <w:pPr>
                    <w:pStyle w:val="rowtabella0"/>
                    <w:rPr>
                      <w:color w:val="002060"/>
                    </w:rPr>
                  </w:pPr>
                  <w:r w:rsidRPr="00581B3A">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CF1475" w14:textId="77777777" w:rsidR="0035480B" w:rsidRPr="00581B3A" w:rsidRDefault="0035480B" w:rsidP="00630193">
                  <w:pPr>
                    <w:pStyle w:val="rowtabella0"/>
                    <w:rPr>
                      <w:color w:val="002060"/>
                    </w:rPr>
                  </w:pPr>
                  <w:r w:rsidRPr="00581B3A">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50A9DE" w14:textId="77777777" w:rsidR="0035480B" w:rsidRPr="00581B3A" w:rsidRDefault="0035480B" w:rsidP="00630193">
                  <w:pPr>
                    <w:pStyle w:val="rowtabella0"/>
                    <w:jc w:val="center"/>
                    <w:rPr>
                      <w:color w:val="002060"/>
                    </w:rPr>
                  </w:pPr>
                  <w:r w:rsidRPr="00581B3A">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16990" w14:textId="77777777" w:rsidR="0035480B" w:rsidRPr="00581B3A" w:rsidRDefault="0035480B" w:rsidP="00630193">
                  <w:pPr>
                    <w:pStyle w:val="rowtabella0"/>
                    <w:jc w:val="center"/>
                    <w:rPr>
                      <w:color w:val="002060"/>
                    </w:rPr>
                  </w:pPr>
                  <w:r w:rsidRPr="00581B3A">
                    <w:rPr>
                      <w:color w:val="002060"/>
                    </w:rPr>
                    <w:t> </w:t>
                  </w:r>
                </w:p>
              </w:tc>
            </w:tr>
            <w:tr w:rsidR="0035480B" w:rsidRPr="00581B3A" w14:paraId="7C568B2E"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3FF4D8" w14:textId="77777777" w:rsidR="0035480B" w:rsidRPr="00581B3A" w:rsidRDefault="0035480B" w:rsidP="00630193">
                  <w:pPr>
                    <w:pStyle w:val="rowtabella0"/>
                    <w:rPr>
                      <w:color w:val="002060"/>
                    </w:rPr>
                  </w:pPr>
                  <w:r w:rsidRPr="00581B3A">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A10EF7" w14:textId="77777777" w:rsidR="0035480B" w:rsidRPr="00581B3A" w:rsidRDefault="0035480B" w:rsidP="00630193">
                  <w:pPr>
                    <w:pStyle w:val="rowtabella0"/>
                    <w:rPr>
                      <w:color w:val="002060"/>
                    </w:rPr>
                  </w:pPr>
                  <w:r w:rsidRPr="00581B3A">
                    <w:rPr>
                      <w:color w:val="002060"/>
                    </w:rPr>
                    <w:t>- FIGHT BULLS CORRIDONISQ.B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C7BD05" w14:textId="77777777" w:rsidR="0035480B" w:rsidRPr="00581B3A" w:rsidRDefault="0035480B" w:rsidP="00630193">
                  <w:pPr>
                    <w:pStyle w:val="rowtabella0"/>
                    <w:jc w:val="center"/>
                    <w:rPr>
                      <w:color w:val="002060"/>
                    </w:rPr>
                  </w:pPr>
                  <w:r w:rsidRPr="00581B3A">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AB57DD" w14:textId="77777777" w:rsidR="0035480B" w:rsidRPr="00581B3A" w:rsidRDefault="0035480B" w:rsidP="00630193">
                  <w:pPr>
                    <w:pStyle w:val="rowtabella0"/>
                    <w:jc w:val="center"/>
                    <w:rPr>
                      <w:color w:val="002060"/>
                    </w:rPr>
                  </w:pPr>
                  <w:r w:rsidRPr="00581B3A">
                    <w:rPr>
                      <w:color w:val="002060"/>
                    </w:rPr>
                    <w:t> </w:t>
                  </w:r>
                </w:p>
              </w:tc>
            </w:tr>
            <w:tr w:rsidR="0035480B" w:rsidRPr="00581B3A" w14:paraId="32F5F58C"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265202" w14:textId="77777777" w:rsidR="0035480B" w:rsidRPr="00581B3A" w:rsidRDefault="0035480B" w:rsidP="00630193">
                  <w:pPr>
                    <w:pStyle w:val="rowtabella0"/>
                    <w:rPr>
                      <w:color w:val="002060"/>
                    </w:rPr>
                  </w:pPr>
                  <w:r w:rsidRPr="00581B3A">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24D897" w14:textId="77777777" w:rsidR="0035480B" w:rsidRPr="00581B3A" w:rsidRDefault="0035480B" w:rsidP="00630193">
                  <w:pPr>
                    <w:pStyle w:val="rowtabella0"/>
                    <w:rPr>
                      <w:color w:val="002060"/>
                    </w:rPr>
                  </w:pPr>
                  <w:r w:rsidRPr="00581B3A">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95E5BB" w14:textId="77777777" w:rsidR="0035480B" w:rsidRPr="00581B3A" w:rsidRDefault="0035480B" w:rsidP="00630193">
                  <w:pPr>
                    <w:pStyle w:val="rowtabella0"/>
                    <w:jc w:val="center"/>
                    <w:rPr>
                      <w:color w:val="002060"/>
                    </w:rPr>
                  </w:pPr>
                  <w:r w:rsidRPr="00581B3A">
                    <w:rPr>
                      <w:color w:val="002060"/>
                    </w:rPr>
                    <w:t>16 - 3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9B1EB6" w14:textId="77777777" w:rsidR="0035480B" w:rsidRPr="00581B3A" w:rsidRDefault="0035480B" w:rsidP="00630193">
                  <w:pPr>
                    <w:pStyle w:val="rowtabella0"/>
                    <w:jc w:val="center"/>
                    <w:rPr>
                      <w:color w:val="002060"/>
                    </w:rPr>
                  </w:pPr>
                  <w:r w:rsidRPr="00581B3A">
                    <w:rPr>
                      <w:color w:val="002060"/>
                    </w:rPr>
                    <w:t> </w:t>
                  </w:r>
                </w:p>
              </w:tc>
            </w:tr>
            <w:tr w:rsidR="0035480B" w:rsidRPr="00581B3A" w14:paraId="098A2850" w14:textId="77777777" w:rsidTr="006301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D9D600" w14:textId="77777777" w:rsidR="0035480B" w:rsidRPr="00581B3A" w:rsidRDefault="0035480B" w:rsidP="00630193">
                  <w:pPr>
                    <w:pStyle w:val="rowtabella0"/>
                    <w:rPr>
                      <w:color w:val="002060"/>
                    </w:rPr>
                  </w:pPr>
                  <w:r w:rsidRPr="00581B3A">
                    <w:rPr>
                      <w:color w:val="002060"/>
                    </w:rPr>
                    <w:t>(2) 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F3852E" w14:textId="77777777" w:rsidR="0035480B" w:rsidRPr="00581B3A" w:rsidRDefault="0035480B" w:rsidP="00630193">
                  <w:pPr>
                    <w:pStyle w:val="rowtabella0"/>
                    <w:rPr>
                      <w:color w:val="002060"/>
                    </w:rPr>
                  </w:pPr>
                  <w:r w:rsidRPr="00581B3A">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4924FB" w14:textId="77777777" w:rsidR="0035480B" w:rsidRPr="00581B3A" w:rsidRDefault="0035480B" w:rsidP="00630193">
                  <w:pPr>
                    <w:pStyle w:val="rowtabella0"/>
                    <w:jc w:val="center"/>
                    <w:rPr>
                      <w:color w:val="002060"/>
                    </w:rPr>
                  </w:pPr>
                  <w:r w:rsidRPr="00581B3A">
                    <w:rPr>
                      <w:color w:val="002060"/>
                    </w:rPr>
                    <w:t>7 - 7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1C80E8" w14:textId="77777777" w:rsidR="0035480B" w:rsidRPr="00581B3A" w:rsidRDefault="0035480B" w:rsidP="00630193">
                  <w:pPr>
                    <w:pStyle w:val="rowtabella0"/>
                    <w:jc w:val="center"/>
                    <w:rPr>
                      <w:color w:val="002060"/>
                    </w:rPr>
                  </w:pPr>
                  <w:r w:rsidRPr="00581B3A">
                    <w:rPr>
                      <w:color w:val="002060"/>
                    </w:rPr>
                    <w:t> </w:t>
                  </w:r>
                </w:p>
              </w:tc>
            </w:tr>
            <w:tr w:rsidR="0035480B" w:rsidRPr="00581B3A" w14:paraId="750C5757" w14:textId="77777777" w:rsidTr="00630193">
              <w:tc>
                <w:tcPr>
                  <w:tcW w:w="4700" w:type="dxa"/>
                  <w:gridSpan w:val="4"/>
                  <w:tcBorders>
                    <w:top w:val="nil"/>
                    <w:left w:val="nil"/>
                    <w:bottom w:val="nil"/>
                    <w:right w:val="nil"/>
                  </w:tcBorders>
                  <w:tcMar>
                    <w:top w:w="20" w:type="dxa"/>
                    <w:left w:w="20" w:type="dxa"/>
                    <w:bottom w:w="20" w:type="dxa"/>
                    <w:right w:w="20" w:type="dxa"/>
                  </w:tcMar>
                  <w:vAlign w:val="center"/>
                  <w:hideMark/>
                </w:tcPr>
                <w:p w14:paraId="14394B59" w14:textId="77777777" w:rsidR="0035480B" w:rsidRPr="00581B3A" w:rsidRDefault="0035480B" w:rsidP="00630193">
                  <w:pPr>
                    <w:pStyle w:val="rowtabella0"/>
                    <w:rPr>
                      <w:color w:val="002060"/>
                    </w:rPr>
                  </w:pPr>
                  <w:r w:rsidRPr="00581B3A">
                    <w:rPr>
                      <w:color w:val="002060"/>
                    </w:rPr>
                    <w:t>(1) - disputata il 25/02/2024</w:t>
                  </w:r>
                </w:p>
              </w:tc>
            </w:tr>
            <w:tr w:rsidR="0035480B" w:rsidRPr="00581B3A" w14:paraId="3D07C931" w14:textId="77777777" w:rsidTr="00630193">
              <w:tc>
                <w:tcPr>
                  <w:tcW w:w="4700" w:type="dxa"/>
                  <w:gridSpan w:val="4"/>
                  <w:tcBorders>
                    <w:top w:val="nil"/>
                    <w:left w:val="nil"/>
                    <w:bottom w:val="nil"/>
                    <w:right w:val="nil"/>
                  </w:tcBorders>
                  <w:tcMar>
                    <w:top w:w="20" w:type="dxa"/>
                    <w:left w:w="20" w:type="dxa"/>
                    <w:bottom w:w="20" w:type="dxa"/>
                    <w:right w:w="20" w:type="dxa"/>
                  </w:tcMar>
                  <w:vAlign w:val="center"/>
                  <w:hideMark/>
                </w:tcPr>
                <w:p w14:paraId="757FA5C7" w14:textId="77777777" w:rsidR="0035480B" w:rsidRPr="00581B3A" w:rsidRDefault="0035480B" w:rsidP="00630193">
                  <w:pPr>
                    <w:pStyle w:val="rowtabella0"/>
                    <w:rPr>
                      <w:color w:val="002060"/>
                    </w:rPr>
                  </w:pPr>
                  <w:r w:rsidRPr="00581B3A">
                    <w:rPr>
                      <w:color w:val="002060"/>
                    </w:rPr>
                    <w:t>(2) - disputata il 27/02/2024</w:t>
                  </w:r>
                </w:p>
              </w:tc>
            </w:tr>
          </w:tbl>
          <w:p w14:paraId="6EBE270D" w14:textId="77777777" w:rsidR="0035480B" w:rsidRPr="00581B3A" w:rsidRDefault="0035480B" w:rsidP="00630193">
            <w:pPr>
              <w:rPr>
                <w:color w:val="002060"/>
              </w:rPr>
            </w:pPr>
          </w:p>
        </w:tc>
      </w:tr>
    </w:tbl>
    <w:p w14:paraId="16AA7E89" w14:textId="77777777" w:rsidR="0035480B" w:rsidRPr="00581B3A" w:rsidRDefault="0035480B" w:rsidP="0035480B">
      <w:pPr>
        <w:pStyle w:val="breakline"/>
        <w:rPr>
          <w:rFonts w:eastAsiaTheme="minorEastAsia"/>
          <w:color w:val="002060"/>
        </w:rPr>
      </w:pPr>
    </w:p>
    <w:p w14:paraId="25C5025F" w14:textId="77777777" w:rsidR="0035480B" w:rsidRPr="00581B3A" w:rsidRDefault="0035480B" w:rsidP="0035480B">
      <w:pPr>
        <w:pStyle w:val="breakline"/>
        <w:rPr>
          <w:color w:val="002060"/>
        </w:rPr>
      </w:pPr>
    </w:p>
    <w:p w14:paraId="11F8BD9F" w14:textId="77777777" w:rsidR="0035480B" w:rsidRPr="00581B3A" w:rsidRDefault="0035480B" w:rsidP="0035480B">
      <w:pPr>
        <w:pStyle w:val="titoloprinc0"/>
        <w:rPr>
          <w:color w:val="002060"/>
        </w:rPr>
      </w:pPr>
      <w:r w:rsidRPr="00581B3A">
        <w:rPr>
          <w:color w:val="002060"/>
        </w:rPr>
        <w:t>GIUDICE SPORTIVO</w:t>
      </w:r>
    </w:p>
    <w:p w14:paraId="0E8F3EB4" w14:textId="77777777" w:rsidR="0035480B" w:rsidRPr="00581B3A" w:rsidRDefault="0035480B" w:rsidP="0035480B">
      <w:pPr>
        <w:pStyle w:val="diffida"/>
        <w:rPr>
          <w:color w:val="002060"/>
        </w:rPr>
      </w:pPr>
      <w:r w:rsidRPr="00581B3A">
        <w:rPr>
          <w:color w:val="002060"/>
        </w:rPr>
        <w:t>Il Giudice Sportivo Avv. Agnese Lazzaretti, con l'assistenza del segretario Angelo Castellana, nella seduta del 28/02/2024, ha adottato le decisioni che di seguito integralmente si riportano:</w:t>
      </w:r>
    </w:p>
    <w:p w14:paraId="28652CE0" w14:textId="77777777" w:rsidR="0035480B" w:rsidRPr="00581B3A" w:rsidRDefault="0035480B" w:rsidP="0035480B">
      <w:pPr>
        <w:pStyle w:val="titolo10"/>
        <w:rPr>
          <w:color w:val="002060"/>
        </w:rPr>
      </w:pPr>
      <w:r w:rsidRPr="00581B3A">
        <w:rPr>
          <w:color w:val="002060"/>
        </w:rPr>
        <w:t xml:space="preserve">GARE DEL 24/ 2/2024 </w:t>
      </w:r>
    </w:p>
    <w:p w14:paraId="4C774AAA" w14:textId="77777777" w:rsidR="0035480B" w:rsidRPr="00581B3A" w:rsidRDefault="0035480B" w:rsidP="0035480B">
      <w:pPr>
        <w:pStyle w:val="titolo7a"/>
        <w:rPr>
          <w:color w:val="002060"/>
        </w:rPr>
      </w:pPr>
      <w:r w:rsidRPr="00581B3A">
        <w:rPr>
          <w:color w:val="002060"/>
        </w:rPr>
        <w:t xml:space="preserve">PROVVEDIMENTI DISCIPLINARI </w:t>
      </w:r>
    </w:p>
    <w:p w14:paraId="17784BEE" w14:textId="77777777" w:rsidR="0035480B" w:rsidRPr="00581B3A" w:rsidRDefault="0035480B" w:rsidP="0035480B">
      <w:pPr>
        <w:pStyle w:val="titolo7b0"/>
        <w:rPr>
          <w:color w:val="002060"/>
        </w:rPr>
      </w:pPr>
      <w:r w:rsidRPr="00581B3A">
        <w:rPr>
          <w:color w:val="002060"/>
        </w:rPr>
        <w:t xml:space="preserve">In base alle risultanze degli atti ufficiali sono state deliberate le seguenti sanzioni disciplinari. </w:t>
      </w:r>
    </w:p>
    <w:p w14:paraId="7D0599B6" w14:textId="77777777" w:rsidR="0035480B" w:rsidRPr="00581B3A" w:rsidRDefault="0035480B" w:rsidP="0035480B">
      <w:pPr>
        <w:pStyle w:val="titolo30"/>
        <w:rPr>
          <w:color w:val="002060"/>
        </w:rPr>
      </w:pPr>
      <w:r w:rsidRPr="00581B3A">
        <w:rPr>
          <w:color w:val="002060"/>
        </w:rPr>
        <w:t xml:space="preserve">CALCIATORI NON ESPULSI </w:t>
      </w:r>
    </w:p>
    <w:p w14:paraId="5AE6DA6B" w14:textId="77777777" w:rsidR="0035480B" w:rsidRPr="00581B3A" w:rsidRDefault="0035480B" w:rsidP="0035480B">
      <w:pPr>
        <w:pStyle w:val="titolo20"/>
        <w:rPr>
          <w:color w:val="002060"/>
        </w:rPr>
      </w:pPr>
      <w:r w:rsidRPr="00581B3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6B98544E" w14:textId="77777777" w:rsidTr="00630193">
        <w:tc>
          <w:tcPr>
            <w:tcW w:w="2200" w:type="dxa"/>
            <w:tcMar>
              <w:top w:w="20" w:type="dxa"/>
              <w:left w:w="20" w:type="dxa"/>
              <w:bottom w:w="20" w:type="dxa"/>
              <w:right w:w="20" w:type="dxa"/>
            </w:tcMar>
            <w:vAlign w:val="center"/>
            <w:hideMark/>
          </w:tcPr>
          <w:p w14:paraId="65562C16" w14:textId="77777777" w:rsidR="0035480B" w:rsidRPr="00581B3A" w:rsidRDefault="0035480B" w:rsidP="00630193">
            <w:pPr>
              <w:pStyle w:val="movimento"/>
              <w:rPr>
                <w:color w:val="002060"/>
              </w:rPr>
            </w:pPr>
            <w:r w:rsidRPr="00581B3A">
              <w:rPr>
                <w:color w:val="002060"/>
              </w:rPr>
              <w:t>BOUGHANMI RAYEN</w:t>
            </w:r>
          </w:p>
        </w:tc>
        <w:tc>
          <w:tcPr>
            <w:tcW w:w="2200" w:type="dxa"/>
            <w:tcMar>
              <w:top w:w="20" w:type="dxa"/>
              <w:left w:w="20" w:type="dxa"/>
              <w:bottom w:w="20" w:type="dxa"/>
              <w:right w:w="20" w:type="dxa"/>
            </w:tcMar>
            <w:vAlign w:val="center"/>
            <w:hideMark/>
          </w:tcPr>
          <w:p w14:paraId="35E63371" w14:textId="77777777" w:rsidR="0035480B" w:rsidRPr="00581B3A" w:rsidRDefault="0035480B" w:rsidP="00630193">
            <w:pPr>
              <w:pStyle w:val="movimento2"/>
              <w:rPr>
                <w:color w:val="002060"/>
              </w:rPr>
            </w:pPr>
            <w:r w:rsidRPr="00581B3A">
              <w:rPr>
                <w:color w:val="002060"/>
              </w:rPr>
              <w:t xml:space="preserve">(BULDOG T.N.T. LUCREZIA) </w:t>
            </w:r>
          </w:p>
        </w:tc>
        <w:tc>
          <w:tcPr>
            <w:tcW w:w="800" w:type="dxa"/>
            <w:tcMar>
              <w:top w:w="20" w:type="dxa"/>
              <w:left w:w="20" w:type="dxa"/>
              <w:bottom w:w="20" w:type="dxa"/>
              <w:right w:w="20" w:type="dxa"/>
            </w:tcMar>
            <w:vAlign w:val="center"/>
            <w:hideMark/>
          </w:tcPr>
          <w:p w14:paraId="5B503BA8"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00D926B" w14:textId="77777777" w:rsidR="0035480B" w:rsidRPr="00581B3A" w:rsidRDefault="0035480B" w:rsidP="00630193">
            <w:pPr>
              <w:pStyle w:val="movimento"/>
              <w:rPr>
                <w:color w:val="002060"/>
              </w:rPr>
            </w:pPr>
            <w:r w:rsidRPr="00581B3A">
              <w:rPr>
                <w:color w:val="002060"/>
              </w:rPr>
              <w:t>BEDETTI DYLAN</w:t>
            </w:r>
          </w:p>
        </w:tc>
        <w:tc>
          <w:tcPr>
            <w:tcW w:w="2200" w:type="dxa"/>
            <w:tcMar>
              <w:top w:w="20" w:type="dxa"/>
              <w:left w:w="20" w:type="dxa"/>
              <w:bottom w:w="20" w:type="dxa"/>
              <w:right w:w="20" w:type="dxa"/>
            </w:tcMar>
            <w:vAlign w:val="center"/>
            <w:hideMark/>
          </w:tcPr>
          <w:p w14:paraId="13B6EC6A" w14:textId="77777777" w:rsidR="0035480B" w:rsidRPr="00581B3A" w:rsidRDefault="0035480B" w:rsidP="00630193">
            <w:pPr>
              <w:pStyle w:val="movimento2"/>
              <w:rPr>
                <w:color w:val="002060"/>
              </w:rPr>
            </w:pPr>
            <w:r w:rsidRPr="00581B3A">
              <w:rPr>
                <w:color w:val="002060"/>
              </w:rPr>
              <w:t xml:space="preserve">(CALCIO A 5 CORINALDO) </w:t>
            </w:r>
          </w:p>
        </w:tc>
      </w:tr>
    </w:tbl>
    <w:p w14:paraId="4DE71E36" w14:textId="77777777" w:rsidR="0035480B" w:rsidRPr="00581B3A" w:rsidRDefault="0035480B" w:rsidP="0035480B">
      <w:pPr>
        <w:pStyle w:val="titolo20"/>
        <w:rPr>
          <w:rFonts w:eastAsiaTheme="minorEastAsia"/>
          <w:color w:val="002060"/>
        </w:rPr>
      </w:pPr>
      <w:r w:rsidRPr="00581B3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6807DE99" w14:textId="77777777" w:rsidTr="00630193">
        <w:tc>
          <w:tcPr>
            <w:tcW w:w="2200" w:type="dxa"/>
            <w:tcMar>
              <w:top w:w="20" w:type="dxa"/>
              <w:left w:w="20" w:type="dxa"/>
              <w:bottom w:w="20" w:type="dxa"/>
              <w:right w:w="20" w:type="dxa"/>
            </w:tcMar>
            <w:vAlign w:val="center"/>
            <w:hideMark/>
          </w:tcPr>
          <w:p w14:paraId="367ECA6B" w14:textId="77777777" w:rsidR="0035480B" w:rsidRPr="00581B3A" w:rsidRDefault="0035480B" w:rsidP="00630193">
            <w:pPr>
              <w:pStyle w:val="movimento"/>
              <w:rPr>
                <w:color w:val="002060"/>
              </w:rPr>
            </w:pPr>
            <w:r w:rsidRPr="00581B3A">
              <w:rPr>
                <w:color w:val="002060"/>
              </w:rPr>
              <w:t>ZANNOTTI DANIELE</w:t>
            </w:r>
          </w:p>
        </w:tc>
        <w:tc>
          <w:tcPr>
            <w:tcW w:w="2200" w:type="dxa"/>
            <w:tcMar>
              <w:top w:w="20" w:type="dxa"/>
              <w:left w:w="20" w:type="dxa"/>
              <w:bottom w:w="20" w:type="dxa"/>
              <w:right w:w="20" w:type="dxa"/>
            </w:tcMar>
            <w:vAlign w:val="center"/>
            <w:hideMark/>
          </w:tcPr>
          <w:p w14:paraId="39284BAE" w14:textId="77777777" w:rsidR="0035480B" w:rsidRPr="00581B3A" w:rsidRDefault="0035480B" w:rsidP="00630193">
            <w:pPr>
              <w:pStyle w:val="movimento2"/>
              <w:rPr>
                <w:color w:val="002060"/>
              </w:rPr>
            </w:pPr>
            <w:r w:rsidRPr="00581B3A">
              <w:rPr>
                <w:color w:val="002060"/>
              </w:rPr>
              <w:t xml:space="preserve">(CSI GAUDIO) </w:t>
            </w:r>
          </w:p>
        </w:tc>
        <w:tc>
          <w:tcPr>
            <w:tcW w:w="800" w:type="dxa"/>
            <w:tcMar>
              <w:top w:w="20" w:type="dxa"/>
              <w:left w:w="20" w:type="dxa"/>
              <w:bottom w:w="20" w:type="dxa"/>
              <w:right w:w="20" w:type="dxa"/>
            </w:tcMar>
            <w:vAlign w:val="center"/>
            <w:hideMark/>
          </w:tcPr>
          <w:p w14:paraId="59EC1FC3"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528B559A"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65FE603" w14:textId="77777777" w:rsidR="0035480B" w:rsidRPr="00581B3A" w:rsidRDefault="0035480B" w:rsidP="00630193">
            <w:pPr>
              <w:pStyle w:val="movimento2"/>
              <w:rPr>
                <w:color w:val="002060"/>
              </w:rPr>
            </w:pPr>
            <w:r w:rsidRPr="00581B3A">
              <w:rPr>
                <w:color w:val="002060"/>
              </w:rPr>
              <w:t> </w:t>
            </w:r>
          </w:p>
        </w:tc>
      </w:tr>
    </w:tbl>
    <w:p w14:paraId="10F387CD" w14:textId="77777777" w:rsidR="0035480B" w:rsidRPr="00581B3A" w:rsidRDefault="0035480B" w:rsidP="0035480B">
      <w:pPr>
        <w:pStyle w:val="titolo20"/>
        <w:rPr>
          <w:rFonts w:eastAsiaTheme="minorEastAsia"/>
          <w:color w:val="002060"/>
        </w:rPr>
      </w:pPr>
      <w:r w:rsidRPr="00581B3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4224AE29" w14:textId="77777777" w:rsidTr="00630193">
        <w:tc>
          <w:tcPr>
            <w:tcW w:w="2200" w:type="dxa"/>
            <w:tcMar>
              <w:top w:w="20" w:type="dxa"/>
              <w:left w:w="20" w:type="dxa"/>
              <w:bottom w:w="20" w:type="dxa"/>
              <w:right w:w="20" w:type="dxa"/>
            </w:tcMar>
            <w:vAlign w:val="center"/>
            <w:hideMark/>
          </w:tcPr>
          <w:p w14:paraId="69AD6C62" w14:textId="77777777" w:rsidR="0035480B" w:rsidRPr="00581B3A" w:rsidRDefault="0035480B" w:rsidP="00630193">
            <w:pPr>
              <w:pStyle w:val="movimento"/>
              <w:rPr>
                <w:color w:val="002060"/>
              </w:rPr>
            </w:pPr>
            <w:r w:rsidRPr="00581B3A">
              <w:rPr>
                <w:color w:val="002060"/>
              </w:rPr>
              <w:t>BOCCI MANUEL</w:t>
            </w:r>
          </w:p>
        </w:tc>
        <w:tc>
          <w:tcPr>
            <w:tcW w:w="2200" w:type="dxa"/>
            <w:tcMar>
              <w:top w:w="20" w:type="dxa"/>
              <w:left w:w="20" w:type="dxa"/>
              <w:bottom w:w="20" w:type="dxa"/>
              <w:right w:w="20" w:type="dxa"/>
            </w:tcMar>
            <w:vAlign w:val="center"/>
            <w:hideMark/>
          </w:tcPr>
          <w:p w14:paraId="3D23CC2F" w14:textId="77777777" w:rsidR="0035480B" w:rsidRPr="00581B3A" w:rsidRDefault="0035480B" w:rsidP="00630193">
            <w:pPr>
              <w:pStyle w:val="movimento2"/>
              <w:rPr>
                <w:color w:val="002060"/>
              </w:rPr>
            </w:pPr>
            <w:r w:rsidRPr="00581B3A">
              <w:rPr>
                <w:color w:val="002060"/>
              </w:rPr>
              <w:t xml:space="preserve">(TRE TORRI A.S.D.) </w:t>
            </w:r>
          </w:p>
        </w:tc>
        <w:tc>
          <w:tcPr>
            <w:tcW w:w="800" w:type="dxa"/>
            <w:tcMar>
              <w:top w:w="20" w:type="dxa"/>
              <w:left w:w="20" w:type="dxa"/>
              <w:bottom w:w="20" w:type="dxa"/>
              <w:right w:w="20" w:type="dxa"/>
            </w:tcMar>
            <w:vAlign w:val="center"/>
            <w:hideMark/>
          </w:tcPr>
          <w:p w14:paraId="215D0616"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8BF39C3"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2B17910F" w14:textId="77777777" w:rsidR="0035480B" w:rsidRPr="00581B3A" w:rsidRDefault="0035480B" w:rsidP="00630193">
            <w:pPr>
              <w:pStyle w:val="movimento2"/>
              <w:rPr>
                <w:color w:val="002060"/>
              </w:rPr>
            </w:pPr>
            <w:r w:rsidRPr="00581B3A">
              <w:rPr>
                <w:color w:val="002060"/>
              </w:rPr>
              <w:t> </w:t>
            </w:r>
          </w:p>
        </w:tc>
      </w:tr>
    </w:tbl>
    <w:p w14:paraId="143A4033" w14:textId="77777777" w:rsidR="0035480B" w:rsidRPr="00581B3A" w:rsidRDefault="0035480B" w:rsidP="0035480B">
      <w:pPr>
        <w:pStyle w:val="titolo20"/>
        <w:rPr>
          <w:rFonts w:eastAsiaTheme="minorEastAsia"/>
          <w:color w:val="002060"/>
        </w:rPr>
      </w:pPr>
      <w:r w:rsidRPr="00581B3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356DC63D" w14:textId="77777777" w:rsidTr="00630193">
        <w:tc>
          <w:tcPr>
            <w:tcW w:w="2200" w:type="dxa"/>
            <w:tcMar>
              <w:top w:w="20" w:type="dxa"/>
              <w:left w:w="20" w:type="dxa"/>
              <w:bottom w:w="20" w:type="dxa"/>
              <w:right w:w="20" w:type="dxa"/>
            </w:tcMar>
            <w:vAlign w:val="center"/>
            <w:hideMark/>
          </w:tcPr>
          <w:p w14:paraId="19BDAE2F" w14:textId="77777777" w:rsidR="0035480B" w:rsidRPr="00581B3A" w:rsidRDefault="0035480B" w:rsidP="00630193">
            <w:pPr>
              <w:pStyle w:val="movimento"/>
              <w:rPr>
                <w:color w:val="002060"/>
              </w:rPr>
            </w:pPr>
            <w:r w:rsidRPr="00581B3A">
              <w:rPr>
                <w:color w:val="002060"/>
              </w:rPr>
              <w:t>SERRANI FEDERICO</w:t>
            </w:r>
          </w:p>
        </w:tc>
        <w:tc>
          <w:tcPr>
            <w:tcW w:w="2200" w:type="dxa"/>
            <w:tcMar>
              <w:top w:w="20" w:type="dxa"/>
              <w:left w:w="20" w:type="dxa"/>
              <w:bottom w:w="20" w:type="dxa"/>
              <w:right w:w="20" w:type="dxa"/>
            </w:tcMar>
            <w:vAlign w:val="center"/>
            <w:hideMark/>
          </w:tcPr>
          <w:p w14:paraId="1CD009C2" w14:textId="77777777" w:rsidR="0035480B" w:rsidRPr="00581B3A" w:rsidRDefault="0035480B" w:rsidP="00630193">
            <w:pPr>
              <w:pStyle w:val="movimento2"/>
              <w:rPr>
                <w:color w:val="002060"/>
              </w:rPr>
            </w:pPr>
            <w:r w:rsidRPr="00581B3A">
              <w:rPr>
                <w:color w:val="002060"/>
              </w:rPr>
              <w:t xml:space="preserve">(ACLI MANTOVANI CALCIO A 5) </w:t>
            </w:r>
          </w:p>
        </w:tc>
        <w:tc>
          <w:tcPr>
            <w:tcW w:w="800" w:type="dxa"/>
            <w:tcMar>
              <w:top w:w="20" w:type="dxa"/>
              <w:left w:w="20" w:type="dxa"/>
              <w:bottom w:w="20" w:type="dxa"/>
              <w:right w:w="20" w:type="dxa"/>
            </w:tcMar>
            <w:vAlign w:val="center"/>
            <w:hideMark/>
          </w:tcPr>
          <w:p w14:paraId="7413124B"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1AB1B7A4"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2EDED3BD" w14:textId="77777777" w:rsidR="0035480B" w:rsidRPr="00581B3A" w:rsidRDefault="0035480B" w:rsidP="00630193">
            <w:pPr>
              <w:pStyle w:val="movimento2"/>
              <w:rPr>
                <w:color w:val="002060"/>
              </w:rPr>
            </w:pPr>
            <w:r w:rsidRPr="00581B3A">
              <w:rPr>
                <w:color w:val="002060"/>
              </w:rPr>
              <w:t> </w:t>
            </w:r>
          </w:p>
        </w:tc>
      </w:tr>
    </w:tbl>
    <w:p w14:paraId="4F5ADE10" w14:textId="77777777" w:rsidR="0035480B" w:rsidRPr="00581B3A" w:rsidRDefault="0035480B" w:rsidP="0035480B">
      <w:pPr>
        <w:pStyle w:val="titolo20"/>
        <w:rPr>
          <w:rFonts w:eastAsiaTheme="minorEastAsia"/>
          <w:color w:val="002060"/>
        </w:rPr>
      </w:pPr>
      <w:r w:rsidRPr="00581B3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7DACC7B7" w14:textId="77777777" w:rsidTr="00630193">
        <w:tc>
          <w:tcPr>
            <w:tcW w:w="2200" w:type="dxa"/>
            <w:tcMar>
              <w:top w:w="20" w:type="dxa"/>
              <w:left w:w="20" w:type="dxa"/>
              <w:bottom w:w="20" w:type="dxa"/>
              <w:right w:w="20" w:type="dxa"/>
            </w:tcMar>
            <w:vAlign w:val="center"/>
            <w:hideMark/>
          </w:tcPr>
          <w:p w14:paraId="6C05E5B9" w14:textId="77777777" w:rsidR="0035480B" w:rsidRPr="00581B3A" w:rsidRDefault="0035480B" w:rsidP="00630193">
            <w:pPr>
              <w:pStyle w:val="movimento"/>
              <w:rPr>
                <w:color w:val="002060"/>
              </w:rPr>
            </w:pPr>
            <w:r w:rsidRPr="00581B3A">
              <w:rPr>
                <w:color w:val="002060"/>
              </w:rPr>
              <w:t>PAOLONI MATTEO</w:t>
            </w:r>
          </w:p>
        </w:tc>
        <w:tc>
          <w:tcPr>
            <w:tcW w:w="2200" w:type="dxa"/>
            <w:tcMar>
              <w:top w:w="20" w:type="dxa"/>
              <w:left w:w="20" w:type="dxa"/>
              <w:bottom w:w="20" w:type="dxa"/>
              <w:right w:w="20" w:type="dxa"/>
            </w:tcMar>
            <w:vAlign w:val="center"/>
            <w:hideMark/>
          </w:tcPr>
          <w:p w14:paraId="394AE936" w14:textId="77777777" w:rsidR="0035480B" w:rsidRPr="00581B3A" w:rsidRDefault="0035480B" w:rsidP="00630193">
            <w:pPr>
              <w:pStyle w:val="movimento2"/>
              <w:rPr>
                <w:color w:val="002060"/>
              </w:rPr>
            </w:pPr>
            <w:r w:rsidRPr="00581B3A">
              <w:rPr>
                <w:color w:val="002060"/>
              </w:rPr>
              <w:t xml:space="preserve">(CALCIO A 5 CORINALDO) </w:t>
            </w:r>
          </w:p>
        </w:tc>
        <w:tc>
          <w:tcPr>
            <w:tcW w:w="800" w:type="dxa"/>
            <w:tcMar>
              <w:top w:w="20" w:type="dxa"/>
              <w:left w:w="20" w:type="dxa"/>
              <w:bottom w:w="20" w:type="dxa"/>
              <w:right w:w="20" w:type="dxa"/>
            </w:tcMar>
            <w:vAlign w:val="center"/>
            <w:hideMark/>
          </w:tcPr>
          <w:p w14:paraId="09E191F7"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2DA95FF0" w14:textId="77777777" w:rsidR="0035480B" w:rsidRPr="00581B3A" w:rsidRDefault="0035480B" w:rsidP="00630193">
            <w:pPr>
              <w:pStyle w:val="movimento"/>
              <w:rPr>
                <w:color w:val="002060"/>
              </w:rPr>
            </w:pPr>
            <w:r w:rsidRPr="00581B3A">
              <w:rPr>
                <w:color w:val="002060"/>
              </w:rPr>
              <w:t>CIMMINO ANTONIO</w:t>
            </w:r>
          </w:p>
        </w:tc>
        <w:tc>
          <w:tcPr>
            <w:tcW w:w="2200" w:type="dxa"/>
            <w:tcMar>
              <w:top w:w="20" w:type="dxa"/>
              <w:left w:w="20" w:type="dxa"/>
              <w:bottom w:w="20" w:type="dxa"/>
              <w:right w:w="20" w:type="dxa"/>
            </w:tcMar>
            <w:vAlign w:val="center"/>
            <w:hideMark/>
          </w:tcPr>
          <w:p w14:paraId="55D23E4C" w14:textId="77777777" w:rsidR="0035480B" w:rsidRPr="00581B3A" w:rsidRDefault="0035480B" w:rsidP="00630193">
            <w:pPr>
              <w:pStyle w:val="movimento2"/>
              <w:rPr>
                <w:color w:val="002060"/>
              </w:rPr>
            </w:pPr>
            <w:r w:rsidRPr="00581B3A">
              <w:rPr>
                <w:color w:val="002060"/>
              </w:rPr>
              <w:t xml:space="preserve">(REAL FABRIANO) </w:t>
            </w:r>
          </w:p>
        </w:tc>
      </w:tr>
    </w:tbl>
    <w:p w14:paraId="6876BD13" w14:textId="77777777" w:rsidR="0035480B" w:rsidRPr="00581B3A" w:rsidRDefault="0035480B" w:rsidP="0035480B">
      <w:pPr>
        <w:pStyle w:val="titolo10"/>
        <w:rPr>
          <w:rFonts w:eastAsiaTheme="minorEastAsia"/>
          <w:color w:val="002060"/>
        </w:rPr>
      </w:pPr>
      <w:r w:rsidRPr="00581B3A">
        <w:rPr>
          <w:color w:val="002060"/>
        </w:rPr>
        <w:t xml:space="preserve">GARE DEL 25/ 2/2024 </w:t>
      </w:r>
    </w:p>
    <w:p w14:paraId="2E407D03" w14:textId="77777777" w:rsidR="0035480B" w:rsidRPr="00581B3A" w:rsidRDefault="0035480B" w:rsidP="0035480B">
      <w:pPr>
        <w:pStyle w:val="titolo7a"/>
        <w:rPr>
          <w:color w:val="002060"/>
        </w:rPr>
      </w:pPr>
      <w:r w:rsidRPr="00581B3A">
        <w:rPr>
          <w:color w:val="002060"/>
        </w:rPr>
        <w:t xml:space="preserve">PROVVEDIMENTI DISCIPLINARI </w:t>
      </w:r>
    </w:p>
    <w:p w14:paraId="7B08A045" w14:textId="77777777" w:rsidR="0035480B" w:rsidRPr="00581B3A" w:rsidRDefault="0035480B" w:rsidP="0035480B">
      <w:pPr>
        <w:pStyle w:val="titolo7b0"/>
        <w:rPr>
          <w:color w:val="002060"/>
        </w:rPr>
      </w:pPr>
      <w:r w:rsidRPr="00581B3A">
        <w:rPr>
          <w:color w:val="002060"/>
        </w:rPr>
        <w:lastRenderedPageBreak/>
        <w:t xml:space="preserve">In base alle risultanze degli atti ufficiali sono state deliberate le seguenti sanzioni disciplinari. </w:t>
      </w:r>
    </w:p>
    <w:p w14:paraId="14F98283" w14:textId="77777777" w:rsidR="0035480B" w:rsidRPr="00581B3A" w:rsidRDefault="0035480B" w:rsidP="0035480B">
      <w:pPr>
        <w:pStyle w:val="titolo30"/>
        <w:rPr>
          <w:color w:val="002060"/>
        </w:rPr>
      </w:pPr>
      <w:r w:rsidRPr="00581B3A">
        <w:rPr>
          <w:color w:val="002060"/>
        </w:rPr>
        <w:t xml:space="preserve">CALCIATORI NON ESPULSI </w:t>
      </w:r>
    </w:p>
    <w:p w14:paraId="4310906A" w14:textId="77777777" w:rsidR="0035480B" w:rsidRPr="00581B3A" w:rsidRDefault="0035480B" w:rsidP="0035480B">
      <w:pPr>
        <w:pStyle w:val="titolo20"/>
        <w:rPr>
          <w:color w:val="002060"/>
        </w:rPr>
      </w:pPr>
      <w:r w:rsidRPr="00581B3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3745A3E4" w14:textId="77777777" w:rsidTr="00630193">
        <w:tc>
          <w:tcPr>
            <w:tcW w:w="2200" w:type="dxa"/>
            <w:tcMar>
              <w:top w:w="20" w:type="dxa"/>
              <w:left w:w="20" w:type="dxa"/>
              <w:bottom w:w="20" w:type="dxa"/>
              <w:right w:w="20" w:type="dxa"/>
            </w:tcMar>
            <w:vAlign w:val="center"/>
            <w:hideMark/>
          </w:tcPr>
          <w:p w14:paraId="6D810E84" w14:textId="77777777" w:rsidR="0035480B" w:rsidRPr="00581B3A" w:rsidRDefault="0035480B" w:rsidP="00630193">
            <w:pPr>
              <w:pStyle w:val="movimento"/>
              <w:rPr>
                <w:color w:val="002060"/>
              </w:rPr>
            </w:pPr>
            <w:r w:rsidRPr="00581B3A">
              <w:rPr>
                <w:color w:val="002060"/>
              </w:rPr>
              <w:t>FALCONE DAVIDE</w:t>
            </w:r>
          </w:p>
        </w:tc>
        <w:tc>
          <w:tcPr>
            <w:tcW w:w="2200" w:type="dxa"/>
            <w:tcMar>
              <w:top w:w="20" w:type="dxa"/>
              <w:left w:w="20" w:type="dxa"/>
              <w:bottom w:w="20" w:type="dxa"/>
              <w:right w:w="20" w:type="dxa"/>
            </w:tcMar>
            <w:vAlign w:val="center"/>
            <w:hideMark/>
          </w:tcPr>
          <w:p w14:paraId="0B16E042" w14:textId="77777777" w:rsidR="0035480B" w:rsidRPr="00581B3A" w:rsidRDefault="0035480B" w:rsidP="00630193">
            <w:pPr>
              <w:pStyle w:val="movimento2"/>
              <w:rPr>
                <w:color w:val="002060"/>
              </w:rPr>
            </w:pPr>
            <w:r w:rsidRPr="00581B3A">
              <w:rPr>
                <w:color w:val="002060"/>
              </w:rPr>
              <w:t xml:space="preserve">(FUTSAL VIRE GEOSISTEM ASD) </w:t>
            </w:r>
          </w:p>
        </w:tc>
        <w:tc>
          <w:tcPr>
            <w:tcW w:w="800" w:type="dxa"/>
            <w:tcMar>
              <w:top w:w="20" w:type="dxa"/>
              <w:left w:w="20" w:type="dxa"/>
              <w:bottom w:w="20" w:type="dxa"/>
              <w:right w:w="20" w:type="dxa"/>
            </w:tcMar>
            <w:vAlign w:val="center"/>
            <w:hideMark/>
          </w:tcPr>
          <w:p w14:paraId="07A5F2A9"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45AF718"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0C601F3" w14:textId="77777777" w:rsidR="0035480B" w:rsidRPr="00581B3A" w:rsidRDefault="0035480B" w:rsidP="00630193">
            <w:pPr>
              <w:pStyle w:val="movimento2"/>
              <w:rPr>
                <w:color w:val="002060"/>
              </w:rPr>
            </w:pPr>
            <w:r w:rsidRPr="00581B3A">
              <w:rPr>
                <w:color w:val="002060"/>
              </w:rPr>
              <w:t> </w:t>
            </w:r>
          </w:p>
        </w:tc>
      </w:tr>
    </w:tbl>
    <w:p w14:paraId="05AD28CA" w14:textId="77777777" w:rsidR="0035480B" w:rsidRPr="00581B3A" w:rsidRDefault="0035480B" w:rsidP="0035480B">
      <w:pPr>
        <w:pStyle w:val="titolo20"/>
        <w:rPr>
          <w:rFonts w:eastAsiaTheme="minorEastAsia"/>
          <w:color w:val="002060"/>
        </w:rPr>
      </w:pPr>
      <w:r w:rsidRPr="00581B3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15A2A506" w14:textId="77777777" w:rsidTr="00630193">
        <w:tc>
          <w:tcPr>
            <w:tcW w:w="2200" w:type="dxa"/>
            <w:tcMar>
              <w:top w:w="20" w:type="dxa"/>
              <w:left w:w="20" w:type="dxa"/>
              <w:bottom w:w="20" w:type="dxa"/>
              <w:right w:w="20" w:type="dxa"/>
            </w:tcMar>
            <w:vAlign w:val="center"/>
            <w:hideMark/>
          </w:tcPr>
          <w:p w14:paraId="5F028162" w14:textId="77777777" w:rsidR="0035480B" w:rsidRPr="00581B3A" w:rsidRDefault="0035480B" w:rsidP="00630193">
            <w:pPr>
              <w:pStyle w:val="movimento"/>
              <w:rPr>
                <w:color w:val="002060"/>
              </w:rPr>
            </w:pPr>
            <w:r w:rsidRPr="00581B3A">
              <w:rPr>
                <w:color w:val="002060"/>
              </w:rPr>
              <w:t>SAGRIPANTI LORENZO</w:t>
            </w:r>
          </w:p>
        </w:tc>
        <w:tc>
          <w:tcPr>
            <w:tcW w:w="2200" w:type="dxa"/>
            <w:tcMar>
              <w:top w:w="20" w:type="dxa"/>
              <w:left w:w="20" w:type="dxa"/>
              <w:bottom w:w="20" w:type="dxa"/>
              <w:right w:w="20" w:type="dxa"/>
            </w:tcMar>
            <w:vAlign w:val="center"/>
            <w:hideMark/>
          </w:tcPr>
          <w:p w14:paraId="7E2A68AF" w14:textId="77777777" w:rsidR="0035480B" w:rsidRPr="00581B3A" w:rsidRDefault="0035480B" w:rsidP="00630193">
            <w:pPr>
              <w:pStyle w:val="movimento2"/>
              <w:rPr>
                <w:color w:val="002060"/>
              </w:rPr>
            </w:pPr>
            <w:r w:rsidRPr="00581B3A">
              <w:rPr>
                <w:color w:val="002060"/>
              </w:rPr>
              <w:t xml:space="preserve">(ACLI AUDAX MONTECOSARO C5) </w:t>
            </w:r>
          </w:p>
        </w:tc>
        <w:tc>
          <w:tcPr>
            <w:tcW w:w="800" w:type="dxa"/>
            <w:tcMar>
              <w:top w:w="20" w:type="dxa"/>
              <w:left w:w="20" w:type="dxa"/>
              <w:bottom w:w="20" w:type="dxa"/>
              <w:right w:w="20" w:type="dxa"/>
            </w:tcMar>
            <w:vAlign w:val="center"/>
            <w:hideMark/>
          </w:tcPr>
          <w:p w14:paraId="3BFF0AD8"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24FD151" w14:textId="77777777" w:rsidR="0035480B" w:rsidRPr="00581B3A" w:rsidRDefault="0035480B" w:rsidP="00630193">
            <w:pPr>
              <w:pStyle w:val="movimento"/>
              <w:rPr>
                <w:color w:val="002060"/>
              </w:rPr>
            </w:pPr>
            <w:r w:rsidRPr="00581B3A">
              <w:rPr>
                <w:color w:val="002060"/>
              </w:rPr>
              <w:t>PAOLINI LORENZO</w:t>
            </w:r>
          </w:p>
        </w:tc>
        <w:tc>
          <w:tcPr>
            <w:tcW w:w="2200" w:type="dxa"/>
            <w:tcMar>
              <w:top w:w="20" w:type="dxa"/>
              <w:left w:w="20" w:type="dxa"/>
              <w:bottom w:w="20" w:type="dxa"/>
              <w:right w:w="20" w:type="dxa"/>
            </w:tcMar>
            <w:vAlign w:val="center"/>
            <w:hideMark/>
          </w:tcPr>
          <w:p w14:paraId="0B1DE9E5" w14:textId="77777777" w:rsidR="0035480B" w:rsidRPr="00581B3A" w:rsidRDefault="0035480B" w:rsidP="00630193">
            <w:pPr>
              <w:pStyle w:val="movimento2"/>
              <w:rPr>
                <w:color w:val="002060"/>
              </w:rPr>
            </w:pPr>
            <w:r w:rsidRPr="00581B3A">
              <w:rPr>
                <w:color w:val="002060"/>
              </w:rPr>
              <w:t xml:space="preserve">(AMICI DEL CENTROSOCIOSQ.B) </w:t>
            </w:r>
          </w:p>
        </w:tc>
      </w:tr>
    </w:tbl>
    <w:p w14:paraId="1BA19ED0" w14:textId="77777777" w:rsidR="0035480B" w:rsidRPr="00581B3A" w:rsidRDefault="0035480B" w:rsidP="0035480B">
      <w:pPr>
        <w:pStyle w:val="titolo20"/>
        <w:rPr>
          <w:rFonts w:eastAsiaTheme="minorEastAsia"/>
          <w:color w:val="002060"/>
        </w:rPr>
      </w:pPr>
      <w:r w:rsidRPr="00581B3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5D57FC33" w14:textId="77777777" w:rsidTr="00630193">
        <w:tc>
          <w:tcPr>
            <w:tcW w:w="2200" w:type="dxa"/>
            <w:tcMar>
              <w:top w:w="20" w:type="dxa"/>
              <w:left w:w="20" w:type="dxa"/>
              <w:bottom w:w="20" w:type="dxa"/>
              <w:right w:w="20" w:type="dxa"/>
            </w:tcMar>
            <w:vAlign w:val="center"/>
            <w:hideMark/>
          </w:tcPr>
          <w:p w14:paraId="22565DEB" w14:textId="77777777" w:rsidR="0035480B" w:rsidRPr="00581B3A" w:rsidRDefault="0035480B" w:rsidP="00630193">
            <w:pPr>
              <w:pStyle w:val="movimento"/>
              <w:rPr>
                <w:color w:val="002060"/>
              </w:rPr>
            </w:pPr>
            <w:r w:rsidRPr="00581B3A">
              <w:rPr>
                <w:color w:val="002060"/>
              </w:rPr>
              <w:t>SCIAMANNA MARCO</w:t>
            </w:r>
          </w:p>
        </w:tc>
        <w:tc>
          <w:tcPr>
            <w:tcW w:w="2200" w:type="dxa"/>
            <w:tcMar>
              <w:top w:w="20" w:type="dxa"/>
              <w:left w:w="20" w:type="dxa"/>
              <w:bottom w:w="20" w:type="dxa"/>
              <w:right w:w="20" w:type="dxa"/>
            </w:tcMar>
            <w:vAlign w:val="center"/>
            <w:hideMark/>
          </w:tcPr>
          <w:p w14:paraId="665DB75E" w14:textId="77777777" w:rsidR="0035480B" w:rsidRPr="00581B3A" w:rsidRDefault="0035480B" w:rsidP="00630193">
            <w:pPr>
              <w:pStyle w:val="movimento2"/>
              <w:rPr>
                <w:color w:val="002060"/>
              </w:rPr>
            </w:pPr>
            <w:r w:rsidRPr="00581B3A">
              <w:rPr>
                <w:color w:val="002060"/>
              </w:rPr>
              <w:t xml:space="preserve">(ACLI AUDAX MONTECOSARO C5) </w:t>
            </w:r>
          </w:p>
        </w:tc>
        <w:tc>
          <w:tcPr>
            <w:tcW w:w="800" w:type="dxa"/>
            <w:tcMar>
              <w:top w:w="20" w:type="dxa"/>
              <w:left w:w="20" w:type="dxa"/>
              <w:bottom w:w="20" w:type="dxa"/>
              <w:right w:w="20" w:type="dxa"/>
            </w:tcMar>
            <w:vAlign w:val="center"/>
            <w:hideMark/>
          </w:tcPr>
          <w:p w14:paraId="3450776D"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E02681E" w14:textId="77777777" w:rsidR="0035480B" w:rsidRPr="00581B3A" w:rsidRDefault="0035480B" w:rsidP="00630193">
            <w:pPr>
              <w:pStyle w:val="movimento"/>
              <w:rPr>
                <w:color w:val="002060"/>
              </w:rPr>
            </w:pPr>
            <w:r w:rsidRPr="00581B3A">
              <w:rPr>
                <w:color w:val="002060"/>
              </w:rPr>
              <w:t>TASSI ANTONIO</w:t>
            </w:r>
          </w:p>
        </w:tc>
        <w:tc>
          <w:tcPr>
            <w:tcW w:w="2200" w:type="dxa"/>
            <w:tcMar>
              <w:top w:w="20" w:type="dxa"/>
              <w:left w:w="20" w:type="dxa"/>
              <w:bottom w:w="20" w:type="dxa"/>
              <w:right w:w="20" w:type="dxa"/>
            </w:tcMar>
            <w:vAlign w:val="center"/>
            <w:hideMark/>
          </w:tcPr>
          <w:p w14:paraId="0D61005F" w14:textId="77777777" w:rsidR="0035480B" w:rsidRPr="00581B3A" w:rsidRDefault="0035480B" w:rsidP="00630193">
            <w:pPr>
              <w:pStyle w:val="movimento2"/>
              <w:rPr>
                <w:color w:val="002060"/>
              </w:rPr>
            </w:pPr>
            <w:r w:rsidRPr="00581B3A">
              <w:rPr>
                <w:color w:val="002060"/>
              </w:rPr>
              <w:t xml:space="preserve">(FUTSAL VIRE GEOSISTEM ASD) </w:t>
            </w:r>
          </w:p>
        </w:tc>
      </w:tr>
    </w:tbl>
    <w:p w14:paraId="13731981" w14:textId="77777777" w:rsidR="0035480B" w:rsidRPr="00581B3A" w:rsidRDefault="0035480B" w:rsidP="0035480B">
      <w:pPr>
        <w:pStyle w:val="breakline"/>
        <w:rPr>
          <w:color w:val="002060"/>
        </w:rPr>
      </w:pPr>
    </w:p>
    <w:p w14:paraId="41A62FB2" w14:textId="77777777" w:rsidR="0035480B" w:rsidRPr="00581B3A" w:rsidRDefault="0035480B" w:rsidP="0035480B">
      <w:pPr>
        <w:jc w:val="center"/>
        <w:rPr>
          <w:rFonts w:ascii="Arial" w:hAnsi="Arial" w:cs="Arial"/>
          <w:noProof/>
          <w:color w:val="002060"/>
          <w:sz w:val="22"/>
          <w:szCs w:val="22"/>
        </w:rPr>
      </w:pPr>
      <w:r w:rsidRPr="00581B3A">
        <w:rPr>
          <w:rFonts w:ascii="Arial" w:hAnsi="Arial" w:cs="Arial"/>
          <w:noProof/>
          <w:color w:val="002060"/>
          <w:sz w:val="22"/>
          <w:szCs w:val="22"/>
        </w:rPr>
        <w:t>F.to IL SEGRETARIO                                   F.to IL GIUDICE SPORTIVO</w:t>
      </w:r>
    </w:p>
    <w:p w14:paraId="1F80A498" w14:textId="77777777" w:rsidR="0035480B" w:rsidRPr="00581B3A" w:rsidRDefault="0035480B" w:rsidP="0035480B">
      <w:pPr>
        <w:jc w:val="left"/>
        <w:rPr>
          <w:rFonts w:ascii="Arial" w:hAnsi="Arial" w:cs="Arial"/>
          <w:noProof/>
          <w:color w:val="002060"/>
          <w:sz w:val="22"/>
          <w:szCs w:val="22"/>
        </w:rPr>
      </w:pPr>
      <w:r w:rsidRPr="00581B3A">
        <w:rPr>
          <w:rFonts w:ascii="Arial" w:hAnsi="Arial" w:cs="Arial"/>
          <w:noProof/>
          <w:color w:val="002060"/>
          <w:sz w:val="22"/>
          <w:szCs w:val="22"/>
        </w:rPr>
        <w:t xml:space="preserve">                         Angelo Castellana        </w:t>
      </w:r>
      <w:r w:rsidRPr="00581B3A">
        <w:rPr>
          <w:rFonts w:ascii="Arial" w:hAnsi="Arial" w:cs="Arial"/>
          <w:noProof/>
          <w:color w:val="002060"/>
          <w:sz w:val="22"/>
          <w:szCs w:val="22"/>
        </w:rPr>
        <w:tab/>
        <w:t xml:space="preserve">                                Agnese Lazzaretti</w:t>
      </w:r>
    </w:p>
    <w:p w14:paraId="25372866" w14:textId="77777777" w:rsidR="0035480B" w:rsidRPr="00581B3A" w:rsidRDefault="0035480B" w:rsidP="0035480B">
      <w:pPr>
        <w:pStyle w:val="breakline"/>
        <w:rPr>
          <w:rFonts w:eastAsiaTheme="minorEastAsia"/>
          <w:color w:val="002060"/>
        </w:rPr>
      </w:pPr>
    </w:p>
    <w:p w14:paraId="501587FA" w14:textId="77777777" w:rsidR="0035480B" w:rsidRPr="00581B3A" w:rsidRDefault="0035480B" w:rsidP="0035480B">
      <w:pPr>
        <w:pStyle w:val="titoloprinc0"/>
        <w:rPr>
          <w:color w:val="002060"/>
        </w:rPr>
      </w:pPr>
      <w:r w:rsidRPr="00581B3A">
        <w:rPr>
          <w:color w:val="002060"/>
        </w:rPr>
        <w:t>CLASSIFICA</w:t>
      </w:r>
    </w:p>
    <w:p w14:paraId="650E6121" w14:textId="77777777" w:rsidR="0035480B" w:rsidRPr="00581B3A" w:rsidRDefault="0035480B" w:rsidP="0035480B">
      <w:pPr>
        <w:pStyle w:val="breakline"/>
        <w:rPr>
          <w:color w:val="002060"/>
        </w:rPr>
      </w:pPr>
    </w:p>
    <w:p w14:paraId="73B10A9F" w14:textId="77777777" w:rsidR="0035480B" w:rsidRPr="00581B3A" w:rsidRDefault="0035480B" w:rsidP="0035480B">
      <w:pPr>
        <w:pStyle w:val="breakline"/>
        <w:rPr>
          <w:color w:val="002060"/>
        </w:rPr>
      </w:pPr>
    </w:p>
    <w:p w14:paraId="69F17B95" w14:textId="77777777" w:rsidR="0035480B" w:rsidRPr="00581B3A" w:rsidRDefault="0035480B" w:rsidP="0035480B">
      <w:pPr>
        <w:pStyle w:val="sottotitolocampionato10"/>
        <w:rPr>
          <w:color w:val="002060"/>
        </w:rPr>
      </w:pPr>
      <w:r w:rsidRPr="00581B3A">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129A8261"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EECDA"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14C59"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AD490"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97740"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08B0C"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3190F"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53C27"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166A2"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B0CC0"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4E88E" w14:textId="77777777" w:rsidR="0035480B" w:rsidRPr="00581B3A" w:rsidRDefault="0035480B" w:rsidP="00630193">
            <w:pPr>
              <w:pStyle w:val="headertabella0"/>
              <w:rPr>
                <w:color w:val="002060"/>
              </w:rPr>
            </w:pPr>
            <w:r w:rsidRPr="00581B3A">
              <w:rPr>
                <w:color w:val="002060"/>
              </w:rPr>
              <w:t>PE</w:t>
            </w:r>
          </w:p>
        </w:tc>
      </w:tr>
      <w:tr w:rsidR="0035480B" w:rsidRPr="00581B3A" w14:paraId="144CEC5E"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888134" w14:textId="77777777" w:rsidR="0035480B" w:rsidRPr="00581B3A" w:rsidRDefault="0035480B" w:rsidP="00630193">
            <w:pPr>
              <w:pStyle w:val="rowtabella0"/>
              <w:rPr>
                <w:color w:val="002060"/>
              </w:rPr>
            </w:pPr>
            <w:r w:rsidRPr="00581B3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18A0C"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9C641"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76190"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6A2C2"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ED753"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65E4" w14:textId="77777777" w:rsidR="0035480B" w:rsidRPr="00581B3A" w:rsidRDefault="0035480B" w:rsidP="00630193">
            <w:pPr>
              <w:pStyle w:val="rowtabella0"/>
              <w:jc w:val="center"/>
              <w:rPr>
                <w:color w:val="002060"/>
              </w:rPr>
            </w:pPr>
            <w:r w:rsidRPr="00581B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CB464"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154FE" w14:textId="77777777" w:rsidR="0035480B" w:rsidRPr="00581B3A" w:rsidRDefault="0035480B" w:rsidP="00630193">
            <w:pPr>
              <w:pStyle w:val="rowtabella0"/>
              <w:jc w:val="center"/>
              <w:rPr>
                <w:color w:val="002060"/>
              </w:rPr>
            </w:pPr>
            <w:r w:rsidRPr="00581B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66712" w14:textId="77777777" w:rsidR="0035480B" w:rsidRPr="00581B3A" w:rsidRDefault="0035480B" w:rsidP="00630193">
            <w:pPr>
              <w:pStyle w:val="rowtabella0"/>
              <w:jc w:val="center"/>
              <w:rPr>
                <w:color w:val="002060"/>
              </w:rPr>
            </w:pPr>
            <w:r w:rsidRPr="00581B3A">
              <w:rPr>
                <w:color w:val="002060"/>
              </w:rPr>
              <w:t>0</w:t>
            </w:r>
          </w:p>
        </w:tc>
      </w:tr>
      <w:tr w:rsidR="0035480B" w:rsidRPr="00581B3A" w14:paraId="29B845E2"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488EB" w14:textId="77777777" w:rsidR="0035480B" w:rsidRPr="00581B3A" w:rsidRDefault="0035480B" w:rsidP="00630193">
            <w:pPr>
              <w:pStyle w:val="rowtabella0"/>
              <w:rPr>
                <w:color w:val="002060"/>
              </w:rPr>
            </w:pPr>
            <w:r w:rsidRPr="00581B3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5971B"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2CAB0"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A0A6"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DCA8F"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0AA03"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71BAA" w14:textId="77777777" w:rsidR="0035480B" w:rsidRPr="00581B3A" w:rsidRDefault="0035480B" w:rsidP="00630193">
            <w:pPr>
              <w:pStyle w:val="rowtabella0"/>
              <w:jc w:val="center"/>
              <w:rPr>
                <w:color w:val="002060"/>
              </w:rPr>
            </w:pPr>
            <w:r w:rsidRPr="00581B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D3C25"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94D27"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1B8B7" w14:textId="77777777" w:rsidR="0035480B" w:rsidRPr="00581B3A" w:rsidRDefault="0035480B" w:rsidP="00630193">
            <w:pPr>
              <w:pStyle w:val="rowtabella0"/>
              <w:jc w:val="center"/>
              <w:rPr>
                <w:color w:val="002060"/>
              </w:rPr>
            </w:pPr>
            <w:r w:rsidRPr="00581B3A">
              <w:rPr>
                <w:color w:val="002060"/>
              </w:rPr>
              <w:t>0</w:t>
            </w:r>
          </w:p>
        </w:tc>
      </w:tr>
      <w:tr w:rsidR="0035480B" w:rsidRPr="00581B3A" w14:paraId="2DE6EA77"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5DBD41" w14:textId="77777777" w:rsidR="0035480B" w:rsidRPr="00581B3A" w:rsidRDefault="0035480B" w:rsidP="00630193">
            <w:pPr>
              <w:pStyle w:val="rowtabella0"/>
              <w:rPr>
                <w:color w:val="002060"/>
              </w:rPr>
            </w:pPr>
            <w:r w:rsidRPr="00581B3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22B66"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7B828"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090AE"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B14E3"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D32B7"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F5FD6"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C67EB"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4750"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B9097" w14:textId="77777777" w:rsidR="0035480B" w:rsidRPr="00581B3A" w:rsidRDefault="0035480B" w:rsidP="00630193">
            <w:pPr>
              <w:pStyle w:val="rowtabella0"/>
              <w:jc w:val="center"/>
              <w:rPr>
                <w:color w:val="002060"/>
              </w:rPr>
            </w:pPr>
            <w:r w:rsidRPr="00581B3A">
              <w:rPr>
                <w:color w:val="002060"/>
              </w:rPr>
              <w:t>0</w:t>
            </w:r>
          </w:p>
        </w:tc>
      </w:tr>
      <w:tr w:rsidR="0035480B" w:rsidRPr="00581B3A" w14:paraId="00F2E39A"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BDA981" w14:textId="77777777" w:rsidR="0035480B" w:rsidRPr="00581B3A" w:rsidRDefault="0035480B" w:rsidP="00630193">
            <w:pPr>
              <w:pStyle w:val="rowtabella0"/>
              <w:rPr>
                <w:color w:val="002060"/>
              </w:rPr>
            </w:pPr>
            <w:r w:rsidRPr="00581B3A">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C7E46"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5170C"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21C79"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B2420"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5B51F"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22368" w14:textId="77777777" w:rsidR="0035480B" w:rsidRPr="00581B3A" w:rsidRDefault="0035480B" w:rsidP="00630193">
            <w:pPr>
              <w:pStyle w:val="rowtabella0"/>
              <w:jc w:val="center"/>
              <w:rPr>
                <w:color w:val="002060"/>
              </w:rPr>
            </w:pPr>
            <w:r w:rsidRPr="00581B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508A6" w14:textId="77777777" w:rsidR="0035480B" w:rsidRPr="00581B3A" w:rsidRDefault="0035480B" w:rsidP="00630193">
            <w:pPr>
              <w:pStyle w:val="rowtabella0"/>
              <w:jc w:val="center"/>
              <w:rPr>
                <w:color w:val="002060"/>
              </w:rPr>
            </w:pPr>
            <w:r w:rsidRPr="00581B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9A72A"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ECE73" w14:textId="77777777" w:rsidR="0035480B" w:rsidRPr="00581B3A" w:rsidRDefault="0035480B" w:rsidP="00630193">
            <w:pPr>
              <w:pStyle w:val="rowtabella0"/>
              <w:jc w:val="center"/>
              <w:rPr>
                <w:color w:val="002060"/>
              </w:rPr>
            </w:pPr>
            <w:r w:rsidRPr="00581B3A">
              <w:rPr>
                <w:color w:val="002060"/>
              </w:rPr>
              <w:t>0</w:t>
            </w:r>
          </w:p>
        </w:tc>
      </w:tr>
      <w:tr w:rsidR="0035480B" w:rsidRPr="00581B3A" w14:paraId="70093F46"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124BEA" w14:textId="77777777" w:rsidR="0035480B" w:rsidRPr="00581B3A" w:rsidRDefault="0035480B" w:rsidP="00630193">
            <w:pPr>
              <w:pStyle w:val="rowtabella0"/>
              <w:rPr>
                <w:color w:val="002060"/>
              </w:rPr>
            </w:pPr>
            <w:r w:rsidRPr="00581B3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6EFA1"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3CB7D"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25D63"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59D25"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A69C9"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91996" w14:textId="77777777" w:rsidR="0035480B" w:rsidRPr="00581B3A" w:rsidRDefault="0035480B" w:rsidP="00630193">
            <w:pPr>
              <w:pStyle w:val="rowtabella0"/>
              <w:jc w:val="center"/>
              <w:rPr>
                <w:color w:val="002060"/>
              </w:rPr>
            </w:pPr>
            <w:r w:rsidRPr="00581B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779F7" w14:textId="77777777" w:rsidR="0035480B" w:rsidRPr="00581B3A" w:rsidRDefault="0035480B" w:rsidP="00630193">
            <w:pPr>
              <w:pStyle w:val="rowtabella0"/>
              <w:jc w:val="center"/>
              <w:rPr>
                <w:color w:val="002060"/>
              </w:rPr>
            </w:pPr>
            <w:r w:rsidRPr="00581B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ED6D8"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4D557" w14:textId="77777777" w:rsidR="0035480B" w:rsidRPr="00581B3A" w:rsidRDefault="0035480B" w:rsidP="00630193">
            <w:pPr>
              <w:pStyle w:val="rowtabella0"/>
              <w:jc w:val="center"/>
              <w:rPr>
                <w:color w:val="002060"/>
              </w:rPr>
            </w:pPr>
            <w:r w:rsidRPr="00581B3A">
              <w:rPr>
                <w:color w:val="002060"/>
              </w:rPr>
              <w:t>0</w:t>
            </w:r>
          </w:p>
        </w:tc>
      </w:tr>
      <w:tr w:rsidR="0035480B" w:rsidRPr="00581B3A" w14:paraId="6B199F1D"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CD4403" w14:textId="77777777" w:rsidR="0035480B" w:rsidRPr="00581B3A" w:rsidRDefault="0035480B" w:rsidP="00630193">
            <w:pPr>
              <w:pStyle w:val="rowtabella0"/>
              <w:rPr>
                <w:color w:val="002060"/>
              </w:rPr>
            </w:pPr>
            <w:r w:rsidRPr="00581B3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6EA00"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BE3B5"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B6B32"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C5233"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A643D"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45FB5"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8A402" w14:textId="77777777" w:rsidR="0035480B" w:rsidRPr="00581B3A" w:rsidRDefault="0035480B" w:rsidP="00630193">
            <w:pPr>
              <w:pStyle w:val="rowtabella0"/>
              <w:jc w:val="center"/>
              <w:rPr>
                <w:color w:val="002060"/>
              </w:rPr>
            </w:pPr>
            <w:r w:rsidRPr="00581B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8A0F1"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30A94" w14:textId="77777777" w:rsidR="0035480B" w:rsidRPr="00581B3A" w:rsidRDefault="0035480B" w:rsidP="00630193">
            <w:pPr>
              <w:pStyle w:val="rowtabella0"/>
              <w:jc w:val="center"/>
              <w:rPr>
                <w:color w:val="002060"/>
              </w:rPr>
            </w:pPr>
            <w:r w:rsidRPr="00581B3A">
              <w:rPr>
                <w:color w:val="002060"/>
              </w:rPr>
              <w:t>0</w:t>
            </w:r>
          </w:p>
        </w:tc>
      </w:tr>
      <w:tr w:rsidR="0035480B" w:rsidRPr="00581B3A" w14:paraId="7C201FA7"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FA0316" w14:textId="77777777" w:rsidR="0035480B" w:rsidRPr="00581B3A" w:rsidRDefault="0035480B" w:rsidP="00630193">
            <w:pPr>
              <w:pStyle w:val="rowtabella0"/>
              <w:rPr>
                <w:color w:val="002060"/>
              </w:rPr>
            </w:pPr>
            <w:r w:rsidRPr="00581B3A">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53E08"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986FB"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C2F5D"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D701"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2217F"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BE0C6"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AEB63" w14:textId="77777777" w:rsidR="0035480B" w:rsidRPr="00581B3A" w:rsidRDefault="0035480B" w:rsidP="00630193">
            <w:pPr>
              <w:pStyle w:val="rowtabella0"/>
              <w:jc w:val="center"/>
              <w:rPr>
                <w:color w:val="002060"/>
              </w:rPr>
            </w:pPr>
            <w:r w:rsidRPr="00581B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51E8B"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16B59" w14:textId="77777777" w:rsidR="0035480B" w:rsidRPr="00581B3A" w:rsidRDefault="0035480B" w:rsidP="00630193">
            <w:pPr>
              <w:pStyle w:val="rowtabella0"/>
              <w:jc w:val="center"/>
              <w:rPr>
                <w:color w:val="002060"/>
              </w:rPr>
            </w:pPr>
            <w:r w:rsidRPr="00581B3A">
              <w:rPr>
                <w:color w:val="002060"/>
              </w:rPr>
              <w:t>0</w:t>
            </w:r>
          </w:p>
        </w:tc>
      </w:tr>
      <w:tr w:rsidR="0035480B" w:rsidRPr="00581B3A" w14:paraId="16B775CB"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6B4047" w14:textId="77777777" w:rsidR="0035480B" w:rsidRPr="00581B3A" w:rsidRDefault="0035480B" w:rsidP="00630193">
            <w:pPr>
              <w:pStyle w:val="rowtabella0"/>
              <w:rPr>
                <w:color w:val="002060"/>
              </w:rPr>
            </w:pPr>
            <w:r w:rsidRPr="00581B3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DD24F"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A1DE8"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A14C4"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B619D"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CD000"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7587"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D9A9B" w14:textId="77777777" w:rsidR="0035480B" w:rsidRPr="00581B3A" w:rsidRDefault="0035480B" w:rsidP="00630193">
            <w:pPr>
              <w:pStyle w:val="rowtabella0"/>
              <w:jc w:val="center"/>
              <w:rPr>
                <w:color w:val="002060"/>
              </w:rPr>
            </w:pPr>
            <w:r w:rsidRPr="00581B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0E8A0" w14:textId="77777777" w:rsidR="0035480B" w:rsidRPr="00581B3A" w:rsidRDefault="0035480B" w:rsidP="00630193">
            <w:pPr>
              <w:pStyle w:val="rowtabella0"/>
              <w:jc w:val="center"/>
              <w:rPr>
                <w:color w:val="002060"/>
              </w:rPr>
            </w:pPr>
            <w:r w:rsidRPr="00581B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9246E" w14:textId="77777777" w:rsidR="0035480B" w:rsidRPr="00581B3A" w:rsidRDefault="0035480B" w:rsidP="00630193">
            <w:pPr>
              <w:pStyle w:val="rowtabella0"/>
              <w:jc w:val="center"/>
              <w:rPr>
                <w:color w:val="002060"/>
              </w:rPr>
            </w:pPr>
            <w:r w:rsidRPr="00581B3A">
              <w:rPr>
                <w:color w:val="002060"/>
              </w:rPr>
              <w:t>0</w:t>
            </w:r>
          </w:p>
        </w:tc>
      </w:tr>
    </w:tbl>
    <w:p w14:paraId="172E9A75" w14:textId="77777777" w:rsidR="0035480B" w:rsidRPr="00581B3A" w:rsidRDefault="0035480B" w:rsidP="0035480B">
      <w:pPr>
        <w:pStyle w:val="breakline"/>
        <w:rPr>
          <w:rFonts w:eastAsiaTheme="minorEastAsia"/>
          <w:color w:val="002060"/>
        </w:rPr>
      </w:pPr>
    </w:p>
    <w:p w14:paraId="71E82656" w14:textId="77777777" w:rsidR="0035480B" w:rsidRPr="00581B3A" w:rsidRDefault="0035480B" w:rsidP="0035480B">
      <w:pPr>
        <w:pStyle w:val="breakline"/>
        <w:rPr>
          <w:color w:val="002060"/>
        </w:rPr>
      </w:pPr>
    </w:p>
    <w:p w14:paraId="7213950B" w14:textId="77777777" w:rsidR="0035480B" w:rsidRPr="00581B3A" w:rsidRDefault="0035480B" w:rsidP="0035480B">
      <w:pPr>
        <w:pStyle w:val="sottotitolocampionato10"/>
        <w:rPr>
          <w:color w:val="002060"/>
        </w:rPr>
      </w:pPr>
      <w:r w:rsidRPr="00581B3A">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216E1183"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9C519"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B44E5"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EE5ED"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77BAE"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0A019"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AA96A"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2022D"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A5ACD"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A5E63"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3D5CF" w14:textId="77777777" w:rsidR="0035480B" w:rsidRPr="00581B3A" w:rsidRDefault="0035480B" w:rsidP="00630193">
            <w:pPr>
              <w:pStyle w:val="headertabella0"/>
              <w:rPr>
                <w:color w:val="002060"/>
              </w:rPr>
            </w:pPr>
            <w:r w:rsidRPr="00581B3A">
              <w:rPr>
                <w:color w:val="002060"/>
              </w:rPr>
              <w:t>PE</w:t>
            </w:r>
          </w:p>
        </w:tc>
      </w:tr>
      <w:tr w:rsidR="0035480B" w:rsidRPr="00581B3A" w14:paraId="27B45DB2"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A2819E" w14:textId="77777777" w:rsidR="0035480B" w:rsidRPr="00581B3A" w:rsidRDefault="0035480B" w:rsidP="00630193">
            <w:pPr>
              <w:pStyle w:val="rowtabella0"/>
              <w:rPr>
                <w:color w:val="002060"/>
              </w:rPr>
            </w:pPr>
            <w:r w:rsidRPr="00581B3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3589F"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BBDE0"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02CCB"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3293C"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1B333"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45B2F" w14:textId="77777777" w:rsidR="0035480B" w:rsidRPr="00581B3A" w:rsidRDefault="0035480B" w:rsidP="00630193">
            <w:pPr>
              <w:pStyle w:val="rowtabella0"/>
              <w:jc w:val="center"/>
              <w:rPr>
                <w:color w:val="002060"/>
              </w:rPr>
            </w:pPr>
            <w:r w:rsidRPr="00581B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AE1A1"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EC93C" w14:textId="77777777" w:rsidR="0035480B" w:rsidRPr="00581B3A" w:rsidRDefault="0035480B" w:rsidP="00630193">
            <w:pPr>
              <w:pStyle w:val="rowtabella0"/>
              <w:jc w:val="center"/>
              <w:rPr>
                <w:color w:val="002060"/>
              </w:rPr>
            </w:pPr>
            <w:r w:rsidRPr="00581B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AE447" w14:textId="77777777" w:rsidR="0035480B" w:rsidRPr="00581B3A" w:rsidRDefault="0035480B" w:rsidP="00630193">
            <w:pPr>
              <w:pStyle w:val="rowtabella0"/>
              <w:jc w:val="center"/>
              <w:rPr>
                <w:color w:val="002060"/>
              </w:rPr>
            </w:pPr>
            <w:r w:rsidRPr="00581B3A">
              <w:rPr>
                <w:color w:val="002060"/>
              </w:rPr>
              <w:t>0</w:t>
            </w:r>
          </w:p>
        </w:tc>
      </w:tr>
      <w:tr w:rsidR="0035480B" w:rsidRPr="00581B3A" w14:paraId="5E7ACD3B"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7B50B4" w14:textId="77777777" w:rsidR="0035480B" w:rsidRPr="00581B3A" w:rsidRDefault="0035480B" w:rsidP="00630193">
            <w:pPr>
              <w:pStyle w:val="rowtabella0"/>
              <w:rPr>
                <w:color w:val="002060"/>
              </w:rPr>
            </w:pPr>
            <w:r w:rsidRPr="00581B3A">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3D778"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DD468"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A945C"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A93EB"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97A01"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A7E30" w14:textId="77777777" w:rsidR="0035480B" w:rsidRPr="00581B3A" w:rsidRDefault="0035480B" w:rsidP="00630193">
            <w:pPr>
              <w:pStyle w:val="rowtabella0"/>
              <w:jc w:val="center"/>
              <w:rPr>
                <w:color w:val="002060"/>
              </w:rPr>
            </w:pPr>
            <w:r w:rsidRPr="00581B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7BACC"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60942"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E316C" w14:textId="77777777" w:rsidR="0035480B" w:rsidRPr="00581B3A" w:rsidRDefault="0035480B" w:rsidP="00630193">
            <w:pPr>
              <w:pStyle w:val="rowtabella0"/>
              <w:jc w:val="center"/>
              <w:rPr>
                <w:color w:val="002060"/>
              </w:rPr>
            </w:pPr>
            <w:r w:rsidRPr="00581B3A">
              <w:rPr>
                <w:color w:val="002060"/>
              </w:rPr>
              <w:t>0</w:t>
            </w:r>
          </w:p>
        </w:tc>
      </w:tr>
      <w:tr w:rsidR="0035480B" w:rsidRPr="00581B3A" w14:paraId="2FD59E2E"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2037D6" w14:textId="77777777" w:rsidR="0035480B" w:rsidRPr="00581B3A" w:rsidRDefault="0035480B" w:rsidP="00630193">
            <w:pPr>
              <w:pStyle w:val="rowtabella0"/>
              <w:rPr>
                <w:color w:val="002060"/>
                <w:lang w:val="es-ES"/>
              </w:rPr>
            </w:pPr>
            <w:r w:rsidRPr="00581B3A">
              <w:rPr>
                <w:color w:val="002060"/>
                <w:lang w:val="es-ES"/>
              </w:rPr>
              <w:t xml:space="preserve">G.S. AUDAX 1970 </w:t>
            </w:r>
            <w:proofErr w:type="gramStart"/>
            <w:r w:rsidRPr="00581B3A">
              <w:rPr>
                <w:color w:val="002060"/>
                <w:lang w:val="es-ES"/>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AD9B1"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E4A0B"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B73D2"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70172"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F8187"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8EF7B" w14:textId="77777777" w:rsidR="0035480B" w:rsidRPr="00581B3A" w:rsidRDefault="0035480B" w:rsidP="00630193">
            <w:pPr>
              <w:pStyle w:val="rowtabella0"/>
              <w:jc w:val="center"/>
              <w:rPr>
                <w:color w:val="002060"/>
              </w:rPr>
            </w:pPr>
            <w:r w:rsidRPr="00581B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840EA"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F14F8"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43E45" w14:textId="77777777" w:rsidR="0035480B" w:rsidRPr="00581B3A" w:rsidRDefault="0035480B" w:rsidP="00630193">
            <w:pPr>
              <w:pStyle w:val="rowtabella0"/>
              <w:jc w:val="center"/>
              <w:rPr>
                <w:color w:val="002060"/>
              </w:rPr>
            </w:pPr>
            <w:r w:rsidRPr="00581B3A">
              <w:rPr>
                <w:color w:val="002060"/>
              </w:rPr>
              <w:t>0</w:t>
            </w:r>
          </w:p>
        </w:tc>
      </w:tr>
      <w:tr w:rsidR="0035480B" w:rsidRPr="00581B3A" w14:paraId="58D67F8D"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221EA2" w14:textId="77777777" w:rsidR="0035480B" w:rsidRPr="00581B3A" w:rsidRDefault="0035480B" w:rsidP="00630193">
            <w:pPr>
              <w:pStyle w:val="rowtabella0"/>
              <w:rPr>
                <w:color w:val="002060"/>
              </w:rPr>
            </w:pPr>
            <w:r w:rsidRPr="00581B3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DF11D"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7AB39"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05A56"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66AA8"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6B1EF"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4DDE4" w14:textId="77777777" w:rsidR="0035480B" w:rsidRPr="00581B3A" w:rsidRDefault="0035480B" w:rsidP="00630193">
            <w:pPr>
              <w:pStyle w:val="rowtabella0"/>
              <w:jc w:val="center"/>
              <w:rPr>
                <w:color w:val="002060"/>
              </w:rPr>
            </w:pPr>
            <w:r w:rsidRPr="00581B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132EC"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B38F6"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51C2B" w14:textId="77777777" w:rsidR="0035480B" w:rsidRPr="00581B3A" w:rsidRDefault="0035480B" w:rsidP="00630193">
            <w:pPr>
              <w:pStyle w:val="rowtabella0"/>
              <w:jc w:val="center"/>
              <w:rPr>
                <w:color w:val="002060"/>
              </w:rPr>
            </w:pPr>
            <w:r w:rsidRPr="00581B3A">
              <w:rPr>
                <w:color w:val="002060"/>
              </w:rPr>
              <w:t>0</w:t>
            </w:r>
          </w:p>
        </w:tc>
      </w:tr>
      <w:tr w:rsidR="0035480B" w:rsidRPr="00581B3A" w14:paraId="366E46EE"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82D93" w14:textId="77777777" w:rsidR="0035480B" w:rsidRPr="00D47CE2" w:rsidRDefault="0035480B" w:rsidP="00630193">
            <w:pPr>
              <w:pStyle w:val="rowtabella0"/>
              <w:rPr>
                <w:color w:val="002060"/>
                <w:lang w:val="en-US"/>
              </w:rPr>
            </w:pPr>
            <w:r w:rsidRPr="00D47CE2">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922B6"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596CF"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72BE2"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B6F25"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3BA88"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7AFF3"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5CE21"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17B16"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BF68D" w14:textId="77777777" w:rsidR="0035480B" w:rsidRPr="00581B3A" w:rsidRDefault="0035480B" w:rsidP="00630193">
            <w:pPr>
              <w:pStyle w:val="rowtabella0"/>
              <w:jc w:val="center"/>
              <w:rPr>
                <w:color w:val="002060"/>
              </w:rPr>
            </w:pPr>
            <w:r w:rsidRPr="00581B3A">
              <w:rPr>
                <w:color w:val="002060"/>
              </w:rPr>
              <w:t>0</w:t>
            </w:r>
          </w:p>
        </w:tc>
      </w:tr>
      <w:tr w:rsidR="0035480B" w:rsidRPr="00581B3A" w14:paraId="347F9771"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A3EBC8" w14:textId="77777777" w:rsidR="0035480B" w:rsidRPr="00581B3A" w:rsidRDefault="0035480B" w:rsidP="00630193">
            <w:pPr>
              <w:pStyle w:val="rowtabella0"/>
              <w:rPr>
                <w:color w:val="002060"/>
              </w:rPr>
            </w:pPr>
            <w:r w:rsidRPr="00581B3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930E6"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5A7D8"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4DD76"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0E975"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9156E"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7F468"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7EC49" w14:textId="77777777" w:rsidR="0035480B" w:rsidRPr="00581B3A" w:rsidRDefault="0035480B" w:rsidP="00630193">
            <w:pPr>
              <w:pStyle w:val="rowtabella0"/>
              <w:jc w:val="center"/>
              <w:rPr>
                <w:color w:val="002060"/>
              </w:rPr>
            </w:pPr>
            <w:r w:rsidRPr="00581B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07054"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23A9E" w14:textId="77777777" w:rsidR="0035480B" w:rsidRPr="00581B3A" w:rsidRDefault="0035480B" w:rsidP="00630193">
            <w:pPr>
              <w:pStyle w:val="rowtabella0"/>
              <w:jc w:val="center"/>
              <w:rPr>
                <w:color w:val="002060"/>
              </w:rPr>
            </w:pPr>
            <w:r w:rsidRPr="00581B3A">
              <w:rPr>
                <w:color w:val="002060"/>
              </w:rPr>
              <w:t>0</w:t>
            </w:r>
          </w:p>
        </w:tc>
      </w:tr>
      <w:tr w:rsidR="0035480B" w:rsidRPr="00581B3A" w14:paraId="3A61D04B"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E18DF0" w14:textId="77777777" w:rsidR="0035480B" w:rsidRPr="00581B3A" w:rsidRDefault="0035480B" w:rsidP="00630193">
            <w:pPr>
              <w:pStyle w:val="rowtabella0"/>
              <w:rPr>
                <w:color w:val="002060"/>
              </w:rPr>
            </w:pPr>
            <w:r w:rsidRPr="00581B3A">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EF964"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25CEC"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3C3A5"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558BA"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98B7F"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95C41"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510A3" w14:textId="77777777" w:rsidR="0035480B" w:rsidRPr="00581B3A" w:rsidRDefault="0035480B" w:rsidP="00630193">
            <w:pPr>
              <w:pStyle w:val="rowtabella0"/>
              <w:jc w:val="center"/>
              <w:rPr>
                <w:color w:val="002060"/>
              </w:rPr>
            </w:pPr>
            <w:r w:rsidRPr="00581B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C340D" w14:textId="77777777" w:rsidR="0035480B" w:rsidRPr="00581B3A" w:rsidRDefault="0035480B" w:rsidP="00630193">
            <w:pPr>
              <w:pStyle w:val="rowtabella0"/>
              <w:jc w:val="center"/>
              <w:rPr>
                <w:color w:val="002060"/>
              </w:rPr>
            </w:pPr>
            <w:r w:rsidRPr="00581B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5B3DB" w14:textId="77777777" w:rsidR="0035480B" w:rsidRPr="00581B3A" w:rsidRDefault="0035480B" w:rsidP="00630193">
            <w:pPr>
              <w:pStyle w:val="rowtabella0"/>
              <w:jc w:val="center"/>
              <w:rPr>
                <w:color w:val="002060"/>
              </w:rPr>
            </w:pPr>
            <w:r w:rsidRPr="00581B3A">
              <w:rPr>
                <w:color w:val="002060"/>
              </w:rPr>
              <w:t>0</w:t>
            </w:r>
          </w:p>
        </w:tc>
      </w:tr>
      <w:tr w:rsidR="0035480B" w:rsidRPr="00581B3A" w14:paraId="4F5914C6"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80B146" w14:textId="77777777" w:rsidR="0035480B" w:rsidRPr="00581B3A" w:rsidRDefault="0035480B" w:rsidP="00630193">
            <w:pPr>
              <w:pStyle w:val="rowtabella0"/>
              <w:rPr>
                <w:color w:val="002060"/>
              </w:rPr>
            </w:pPr>
            <w:proofErr w:type="spellStart"/>
            <w:proofErr w:type="gramStart"/>
            <w:r w:rsidRPr="00581B3A">
              <w:rPr>
                <w:color w:val="002060"/>
              </w:rPr>
              <w:t>sq.B</w:t>
            </w:r>
            <w:proofErr w:type="spellEnd"/>
            <w:proofErr w:type="gramEnd"/>
            <w:r w:rsidRPr="00581B3A">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DB713"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53C48"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64A9C"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8FBD8"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257A6"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94E66"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189C2"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E7DC3"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B9B14" w14:textId="77777777" w:rsidR="0035480B" w:rsidRPr="00581B3A" w:rsidRDefault="0035480B" w:rsidP="00630193">
            <w:pPr>
              <w:pStyle w:val="rowtabella0"/>
              <w:jc w:val="center"/>
              <w:rPr>
                <w:color w:val="002060"/>
              </w:rPr>
            </w:pPr>
            <w:r w:rsidRPr="00581B3A">
              <w:rPr>
                <w:color w:val="002060"/>
              </w:rPr>
              <w:t>0</w:t>
            </w:r>
          </w:p>
        </w:tc>
      </w:tr>
    </w:tbl>
    <w:p w14:paraId="277EC6D9" w14:textId="77777777" w:rsidR="0035480B" w:rsidRPr="00581B3A" w:rsidRDefault="0035480B" w:rsidP="0035480B">
      <w:pPr>
        <w:pStyle w:val="breakline"/>
        <w:rPr>
          <w:rFonts w:eastAsiaTheme="minorEastAsia"/>
          <w:color w:val="002060"/>
        </w:rPr>
      </w:pPr>
    </w:p>
    <w:p w14:paraId="459F4148" w14:textId="77777777" w:rsidR="0035480B" w:rsidRPr="00581B3A" w:rsidRDefault="0035480B" w:rsidP="0035480B">
      <w:pPr>
        <w:pStyle w:val="breakline"/>
        <w:rPr>
          <w:color w:val="002060"/>
        </w:rPr>
      </w:pPr>
    </w:p>
    <w:p w14:paraId="099847D1" w14:textId="77777777" w:rsidR="0035480B" w:rsidRPr="00581B3A" w:rsidRDefault="0035480B" w:rsidP="0035480B">
      <w:pPr>
        <w:pStyle w:val="sottotitolocampionato10"/>
        <w:rPr>
          <w:color w:val="002060"/>
        </w:rPr>
      </w:pPr>
      <w:r w:rsidRPr="00581B3A">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445F8A00"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7DC8B"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47C23"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B3B09"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4868A"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A0D70"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24917"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AFB88"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053C5"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A6B5C"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56424" w14:textId="77777777" w:rsidR="0035480B" w:rsidRPr="00581B3A" w:rsidRDefault="0035480B" w:rsidP="00630193">
            <w:pPr>
              <w:pStyle w:val="headertabella0"/>
              <w:rPr>
                <w:color w:val="002060"/>
              </w:rPr>
            </w:pPr>
            <w:r w:rsidRPr="00581B3A">
              <w:rPr>
                <w:color w:val="002060"/>
              </w:rPr>
              <w:t>PE</w:t>
            </w:r>
          </w:p>
        </w:tc>
      </w:tr>
      <w:tr w:rsidR="0035480B" w:rsidRPr="00581B3A" w14:paraId="1E6B43B6"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3E026F" w14:textId="77777777" w:rsidR="0035480B" w:rsidRPr="00581B3A" w:rsidRDefault="0035480B" w:rsidP="00630193">
            <w:pPr>
              <w:pStyle w:val="rowtabella0"/>
              <w:rPr>
                <w:color w:val="002060"/>
                <w:lang w:val="es-ES"/>
              </w:rPr>
            </w:pPr>
            <w:r w:rsidRPr="00581B3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02D67"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A6A0F"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3B0A5"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C72B3"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8FED0"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45DD6" w14:textId="77777777" w:rsidR="0035480B" w:rsidRPr="00581B3A" w:rsidRDefault="0035480B" w:rsidP="00630193">
            <w:pPr>
              <w:pStyle w:val="rowtabella0"/>
              <w:jc w:val="center"/>
              <w:rPr>
                <w:color w:val="002060"/>
              </w:rPr>
            </w:pPr>
            <w:r w:rsidRPr="00581B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0A047"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18CD8" w14:textId="77777777" w:rsidR="0035480B" w:rsidRPr="00581B3A" w:rsidRDefault="0035480B" w:rsidP="00630193">
            <w:pPr>
              <w:pStyle w:val="rowtabella0"/>
              <w:jc w:val="center"/>
              <w:rPr>
                <w:color w:val="002060"/>
              </w:rPr>
            </w:pPr>
            <w:r w:rsidRPr="00581B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53E7F" w14:textId="77777777" w:rsidR="0035480B" w:rsidRPr="00581B3A" w:rsidRDefault="0035480B" w:rsidP="00630193">
            <w:pPr>
              <w:pStyle w:val="rowtabella0"/>
              <w:jc w:val="center"/>
              <w:rPr>
                <w:color w:val="002060"/>
              </w:rPr>
            </w:pPr>
            <w:r w:rsidRPr="00581B3A">
              <w:rPr>
                <w:color w:val="002060"/>
              </w:rPr>
              <w:t>0</w:t>
            </w:r>
          </w:p>
        </w:tc>
      </w:tr>
      <w:tr w:rsidR="0035480B" w:rsidRPr="00581B3A" w14:paraId="7C260AEC"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17217" w14:textId="77777777" w:rsidR="0035480B" w:rsidRPr="00D47CE2" w:rsidRDefault="0035480B" w:rsidP="00630193">
            <w:pPr>
              <w:pStyle w:val="rowtabella0"/>
              <w:rPr>
                <w:color w:val="002060"/>
                <w:lang w:val="en-US"/>
              </w:rPr>
            </w:pPr>
            <w:r w:rsidRPr="00D47CE2">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28F14"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7F159"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29935"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C50BC"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204E6"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2EC22" w14:textId="77777777" w:rsidR="0035480B" w:rsidRPr="00581B3A" w:rsidRDefault="0035480B" w:rsidP="00630193">
            <w:pPr>
              <w:pStyle w:val="rowtabella0"/>
              <w:jc w:val="center"/>
              <w:rPr>
                <w:color w:val="002060"/>
              </w:rPr>
            </w:pPr>
            <w:r w:rsidRPr="00581B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9A281"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BF3A6"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EF768" w14:textId="77777777" w:rsidR="0035480B" w:rsidRPr="00581B3A" w:rsidRDefault="0035480B" w:rsidP="00630193">
            <w:pPr>
              <w:pStyle w:val="rowtabella0"/>
              <w:jc w:val="center"/>
              <w:rPr>
                <w:color w:val="002060"/>
              </w:rPr>
            </w:pPr>
            <w:r w:rsidRPr="00581B3A">
              <w:rPr>
                <w:color w:val="002060"/>
              </w:rPr>
              <w:t>0</w:t>
            </w:r>
          </w:p>
        </w:tc>
      </w:tr>
      <w:tr w:rsidR="0035480B" w:rsidRPr="00581B3A" w14:paraId="11CD9F9C"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DFE23" w14:textId="77777777" w:rsidR="0035480B" w:rsidRPr="00581B3A" w:rsidRDefault="0035480B" w:rsidP="00630193">
            <w:pPr>
              <w:pStyle w:val="rowtabella0"/>
              <w:rPr>
                <w:color w:val="002060"/>
              </w:rPr>
            </w:pPr>
            <w:r w:rsidRPr="00581B3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B6F0A"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FA2CF"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5A04F"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3F0FC"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0B7CE"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845E2"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DC619" w14:textId="77777777" w:rsidR="0035480B" w:rsidRPr="00581B3A" w:rsidRDefault="0035480B" w:rsidP="00630193">
            <w:pPr>
              <w:pStyle w:val="rowtabella0"/>
              <w:jc w:val="center"/>
              <w:rPr>
                <w:color w:val="002060"/>
              </w:rPr>
            </w:pPr>
            <w:r w:rsidRPr="00581B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55C23"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C8741" w14:textId="77777777" w:rsidR="0035480B" w:rsidRPr="00581B3A" w:rsidRDefault="0035480B" w:rsidP="00630193">
            <w:pPr>
              <w:pStyle w:val="rowtabella0"/>
              <w:jc w:val="center"/>
              <w:rPr>
                <w:color w:val="002060"/>
              </w:rPr>
            </w:pPr>
            <w:r w:rsidRPr="00581B3A">
              <w:rPr>
                <w:color w:val="002060"/>
              </w:rPr>
              <w:t>0</w:t>
            </w:r>
          </w:p>
        </w:tc>
      </w:tr>
      <w:tr w:rsidR="0035480B" w:rsidRPr="00581B3A" w14:paraId="420CC336"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70D2BB" w14:textId="77777777" w:rsidR="0035480B" w:rsidRPr="00581B3A" w:rsidRDefault="0035480B" w:rsidP="00630193">
            <w:pPr>
              <w:pStyle w:val="rowtabella0"/>
              <w:rPr>
                <w:color w:val="002060"/>
              </w:rPr>
            </w:pPr>
            <w:r w:rsidRPr="00581B3A">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1061B"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2029"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2A361"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29BF2"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59FB5"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CA1EA"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C92EF"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D974B"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1E21F" w14:textId="77777777" w:rsidR="0035480B" w:rsidRPr="00581B3A" w:rsidRDefault="0035480B" w:rsidP="00630193">
            <w:pPr>
              <w:pStyle w:val="rowtabella0"/>
              <w:jc w:val="center"/>
              <w:rPr>
                <w:color w:val="002060"/>
              </w:rPr>
            </w:pPr>
            <w:r w:rsidRPr="00581B3A">
              <w:rPr>
                <w:color w:val="002060"/>
              </w:rPr>
              <w:t>0</w:t>
            </w:r>
          </w:p>
        </w:tc>
      </w:tr>
      <w:tr w:rsidR="0035480B" w:rsidRPr="00581B3A" w14:paraId="06C89F6C"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9C382" w14:textId="77777777" w:rsidR="0035480B" w:rsidRPr="00581B3A" w:rsidRDefault="0035480B" w:rsidP="00630193">
            <w:pPr>
              <w:pStyle w:val="rowtabella0"/>
              <w:rPr>
                <w:color w:val="002060"/>
              </w:rPr>
            </w:pPr>
            <w:r w:rsidRPr="00581B3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E4AB6"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504F5"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BE081"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082DD"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93580"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6217B" w14:textId="77777777" w:rsidR="0035480B" w:rsidRPr="00581B3A" w:rsidRDefault="0035480B" w:rsidP="00630193">
            <w:pPr>
              <w:pStyle w:val="rowtabella0"/>
              <w:jc w:val="center"/>
              <w:rPr>
                <w:color w:val="002060"/>
              </w:rPr>
            </w:pPr>
            <w:r w:rsidRPr="00581B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F2514"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E4F59"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6F66E" w14:textId="77777777" w:rsidR="0035480B" w:rsidRPr="00581B3A" w:rsidRDefault="0035480B" w:rsidP="00630193">
            <w:pPr>
              <w:pStyle w:val="rowtabella0"/>
              <w:jc w:val="center"/>
              <w:rPr>
                <w:color w:val="002060"/>
              </w:rPr>
            </w:pPr>
            <w:r w:rsidRPr="00581B3A">
              <w:rPr>
                <w:color w:val="002060"/>
              </w:rPr>
              <w:t>0</w:t>
            </w:r>
          </w:p>
        </w:tc>
      </w:tr>
      <w:tr w:rsidR="0035480B" w:rsidRPr="00581B3A" w14:paraId="6C84567E"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98B452" w14:textId="77777777" w:rsidR="0035480B" w:rsidRPr="00581B3A" w:rsidRDefault="0035480B" w:rsidP="00630193">
            <w:pPr>
              <w:pStyle w:val="rowtabella0"/>
              <w:rPr>
                <w:color w:val="002060"/>
                <w:lang w:val="es-ES"/>
              </w:rPr>
            </w:pPr>
            <w:r w:rsidRPr="00581B3A">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A8F92"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2AF74"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1BFB1"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3DF3D"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7FD67"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134E1"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67B1F" w14:textId="77777777" w:rsidR="0035480B" w:rsidRPr="00581B3A" w:rsidRDefault="0035480B" w:rsidP="00630193">
            <w:pPr>
              <w:pStyle w:val="rowtabella0"/>
              <w:jc w:val="center"/>
              <w:rPr>
                <w:color w:val="002060"/>
              </w:rPr>
            </w:pPr>
            <w:r w:rsidRPr="00581B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E36DE" w14:textId="77777777" w:rsidR="0035480B" w:rsidRPr="00581B3A" w:rsidRDefault="0035480B" w:rsidP="00630193">
            <w:pPr>
              <w:pStyle w:val="rowtabella0"/>
              <w:jc w:val="center"/>
              <w:rPr>
                <w:color w:val="002060"/>
              </w:rPr>
            </w:pPr>
            <w:r w:rsidRPr="00581B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BBDFC" w14:textId="77777777" w:rsidR="0035480B" w:rsidRPr="00581B3A" w:rsidRDefault="0035480B" w:rsidP="00630193">
            <w:pPr>
              <w:pStyle w:val="rowtabella0"/>
              <w:jc w:val="center"/>
              <w:rPr>
                <w:color w:val="002060"/>
              </w:rPr>
            </w:pPr>
            <w:r w:rsidRPr="00581B3A">
              <w:rPr>
                <w:color w:val="002060"/>
              </w:rPr>
              <w:t>0</w:t>
            </w:r>
          </w:p>
        </w:tc>
      </w:tr>
      <w:tr w:rsidR="0035480B" w:rsidRPr="00581B3A" w14:paraId="2E796A64"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F719D5" w14:textId="77777777" w:rsidR="0035480B" w:rsidRPr="00581B3A" w:rsidRDefault="0035480B" w:rsidP="00630193">
            <w:pPr>
              <w:pStyle w:val="rowtabella0"/>
              <w:rPr>
                <w:color w:val="002060"/>
              </w:rPr>
            </w:pPr>
            <w:r w:rsidRPr="00581B3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6D62C"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32F00"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EE4BF"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A53BF"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B907E"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2FDE6"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34F60" w14:textId="77777777" w:rsidR="0035480B" w:rsidRPr="00581B3A" w:rsidRDefault="0035480B" w:rsidP="00630193">
            <w:pPr>
              <w:pStyle w:val="rowtabella0"/>
              <w:jc w:val="center"/>
              <w:rPr>
                <w:color w:val="002060"/>
              </w:rPr>
            </w:pPr>
            <w:r w:rsidRPr="00581B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8E239"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BA86F" w14:textId="77777777" w:rsidR="0035480B" w:rsidRPr="00581B3A" w:rsidRDefault="0035480B" w:rsidP="00630193">
            <w:pPr>
              <w:pStyle w:val="rowtabella0"/>
              <w:jc w:val="center"/>
              <w:rPr>
                <w:color w:val="002060"/>
              </w:rPr>
            </w:pPr>
            <w:r w:rsidRPr="00581B3A">
              <w:rPr>
                <w:color w:val="002060"/>
              </w:rPr>
              <w:t>0</w:t>
            </w:r>
          </w:p>
        </w:tc>
      </w:tr>
      <w:tr w:rsidR="0035480B" w:rsidRPr="00581B3A" w14:paraId="7F72BB9F"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F33D6D" w14:textId="77777777" w:rsidR="0035480B" w:rsidRPr="00D47CE2" w:rsidRDefault="0035480B" w:rsidP="00630193">
            <w:pPr>
              <w:pStyle w:val="rowtabella0"/>
              <w:rPr>
                <w:color w:val="002060"/>
                <w:lang w:val="en-US"/>
              </w:rPr>
            </w:pPr>
            <w:proofErr w:type="spellStart"/>
            <w:proofErr w:type="gramStart"/>
            <w:r w:rsidRPr="00D47CE2">
              <w:rPr>
                <w:color w:val="002060"/>
                <w:lang w:val="en-US"/>
              </w:rPr>
              <w:t>sq.B</w:t>
            </w:r>
            <w:proofErr w:type="spellEnd"/>
            <w:proofErr w:type="gramEnd"/>
            <w:r w:rsidRPr="00D47CE2">
              <w:rPr>
                <w:color w:val="002060"/>
                <w:lang w:val="en-US"/>
              </w:rPr>
              <w:t xml:space="preserve"> FIGHT BULLS CORRIDONISQ.B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82077"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252F8"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5C77D"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2E69E"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61DED"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707D4"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43E17"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EA550"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8C74D" w14:textId="77777777" w:rsidR="0035480B" w:rsidRPr="00581B3A" w:rsidRDefault="0035480B" w:rsidP="00630193">
            <w:pPr>
              <w:pStyle w:val="rowtabella0"/>
              <w:jc w:val="center"/>
              <w:rPr>
                <w:color w:val="002060"/>
              </w:rPr>
            </w:pPr>
            <w:r w:rsidRPr="00581B3A">
              <w:rPr>
                <w:color w:val="002060"/>
              </w:rPr>
              <w:t>0</w:t>
            </w:r>
          </w:p>
        </w:tc>
      </w:tr>
    </w:tbl>
    <w:p w14:paraId="6F94BD1E" w14:textId="77777777" w:rsidR="0035480B" w:rsidRPr="00581B3A" w:rsidRDefault="0035480B" w:rsidP="0035480B">
      <w:pPr>
        <w:pStyle w:val="breakline"/>
        <w:rPr>
          <w:color w:val="002060"/>
        </w:rPr>
      </w:pPr>
    </w:p>
    <w:p w14:paraId="38281991" w14:textId="77777777" w:rsidR="0035480B" w:rsidRPr="00581B3A" w:rsidRDefault="0035480B" w:rsidP="0035480B">
      <w:pPr>
        <w:pStyle w:val="titoloprinc0"/>
        <w:rPr>
          <w:color w:val="002060"/>
        </w:rPr>
      </w:pPr>
      <w:r w:rsidRPr="00581B3A">
        <w:rPr>
          <w:color w:val="002060"/>
        </w:rPr>
        <w:t>PROGRAMMA GARE</w:t>
      </w:r>
    </w:p>
    <w:p w14:paraId="75699847" w14:textId="77777777" w:rsidR="0035480B" w:rsidRDefault="0035480B" w:rsidP="0035480B">
      <w:pPr>
        <w:pStyle w:val="breakline"/>
        <w:rPr>
          <w:rFonts w:eastAsiaTheme="minorEastAsia"/>
          <w:color w:val="002060"/>
        </w:rPr>
      </w:pPr>
    </w:p>
    <w:p w14:paraId="7170A6D1" w14:textId="77777777" w:rsidR="00A86CD6" w:rsidRPr="00676647" w:rsidRDefault="00A86CD6" w:rsidP="00A86CD6">
      <w:pPr>
        <w:pStyle w:val="sottotitolocampionato10"/>
        <w:rPr>
          <w:color w:val="002060"/>
        </w:rPr>
      </w:pPr>
      <w:r w:rsidRPr="00676647">
        <w:rPr>
          <w:color w:val="002060"/>
        </w:rP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A86CD6" w:rsidRPr="00676647" w14:paraId="711E22DB"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C9139"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BF47A"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EABB6"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E3239"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964A9"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78AD3"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59BFD"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27A32DBC"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2C259E" w14:textId="77777777" w:rsidR="00A86CD6" w:rsidRPr="00676647" w:rsidRDefault="00A86CD6" w:rsidP="00630193">
            <w:pPr>
              <w:pStyle w:val="rowtabella0"/>
              <w:rPr>
                <w:color w:val="002060"/>
              </w:rPr>
            </w:pPr>
            <w:r w:rsidRPr="00676647">
              <w:rPr>
                <w:color w:val="002060"/>
              </w:rPr>
              <w:lastRenderedPageBreak/>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BF431" w14:textId="77777777" w:rsidR="00A86CD6" w:rsidRPr="00676647" w:rsidRDefault="00A86CD6" w:rsidP="00630193">
            <w:pPr>
              <w:pStyle w:val="rowtabella0"/>
              <w:rPr>
                <w:color w:val="002060"/>
              </w:rPr>
            </w:pPr>
            <w:r w:rsidRPr="00676647">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C3D4D1" w14:textId="77777777" w:rsidR="00A86CD6" w:rsidRPr="00676647" w:rsidRDefault="00A86CD6" w:rsidP="00630193">
            <w:pPr>
              <w:pStyle w:val="rowtabella0"/>
              <w:jc w:val="center"/>
              <w:rPr>
                <w:color w:val="002060"/>
              </w:rPr>
            </w:pPr>
            <w:r w:rsidRPr="0067664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C827AC" w14:textId="77777777" w:rsidR="00A86CD6" w:rsidRPr="00676647" w:rsidRDefault="00A86CD6" w:rsidP="00630193">
            <w:pPr>
              <w:pStyle w:val="rowtabella0"/>
              <w:rPr>
                <w:color w:val="002060"/>
              </w:rPr>
            </w:pPr>
            <w:r w:rsidRPr="00676647">
              <w:rPr>
                <w:color w:val="002060"/>
              </w:rPr>
              <w:t>02/03/2024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6D1D7" w14:textId="77777777" w:rsidR="00A86CD6" w:rsidRPr="00676647" w:rsidRDefault="00A86CD6" w:rsidP="00630193">
            <w:pPr>
              <w:pStyle w:val="rowtabella0"/>
              <w:rPr>
                <w:color w:val="002060"/>
              </w:rPr>
            </w:pPr>
            <w:r w:rsidRPr="00676647">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CD1593" w14:textId="77777777" w:rsidR="00A86CD6" w:rsidRPr="00676647" w:rsidRDefault="00A86CD6" w:rsidP="00630193">
            <w:pPr>
              <w:pStyle w:val="rowtabella0"/>
              <w:rPr>
                <w:color w:val="002060"/>
              </w:rPr>
            </w:pPr>
            <w:r w:rsidRPr="0067664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1749A" w14:textId="77777777" w:rsidR="00A86CD6" w:rsidRPr="00676647" w:rsidRDefault="00A86CD6" w:rsidP="00630193">
            <w:pPr>
              <w:pStyle w:val="rowtabella0"/>
              <w:rPr>
                <w:color w:val="002060"/>
              </w:rPr>
            </w:pPr>
            <w:r w:rsidRPr="00676647">
              <w:rPr>
                <w:color w:val="002060"/>
              </w:rPr>
              <w:t>VIA GROTTE DI POSATORA 19/A</w:t>
            </w:r>
          </w:p>
        </w:tc>
      </w:tr>
      <w:tr w:rsidR="00A86CD6" w:rsidRPr="00676647" w14:paraId="77DC1E2A"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1E4D74" w14:textId="77777777" w:rsidR="00A86CD6" w:rsidRPr="00676647" w:rsidRDefault="00A86CD6" w:rsidP="00630193">
            <w:pPr>
              <w:pStyle w:val="rowtabella0"/>
              <w:rPr>
                <w:color w:val="002060"/>
              </w:rPr>
            </w:pPr>
            <w:r w:rsidRPr="00676647">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8E31E9" w14:textId="77777777" w:rsidR="00A86CD6" w:rsidRPr="00676647" w:rsidRDefault="00A86CD6" w:rsidP="00630193">
            <w:pPr>
              <w:pStyle w:val="rowtabella0"/>
              <w:rPr>
                <w:color w:val="002060"/>
              </w:rPr>
            </w:pPr>
            <w:r w:rsidRPr="00676647">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1D7828" w14:textId="77777777" w:rsidR="00A86CD6" w:rsidRPr="00676647" w:rsidRDefault="00A86CD6" w:rsidP="00630193">
            <w:pPr>
              <w:pStyle w:val="rowtabella0"/>
              <w:jc w:val="center"/>
              <w:rPr>
                <w:color w:val="002060"/>
              </w:rPr>
            </w:pPr>
            <w:r w:rsidRPr="0067664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977F6F" w14:textId="77777777" w:rsidR="00A86CD6" w:rsidRPr="00676647" w:rsidRDefault="00A86CD6" w:rsidP="00630193">
            <w:pPr>
              <w:pStyle w:val="rowtabella0"/>
              <w:rPr>
                <w:color w:val="002060"/>
              </w:rPr>
            </w:pPr>
            <w:r w:rsidRPr="00676647">
              <w:rPr>
                <w:color w:val="002060"/>
              </w:rPr>
              <w:t>03/03/2024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008430" w14:textId="77777777" w:rsidR="00A86CD6" w:rsidRPr="00676647" w:rsidRDefault="00A86CD6" w:rsidP="00630193">
            <w:pPr>
              <w:pStyle w:val="rowtabella0"/>
              <w:rPr>
                <w:color w:val="002060"/>
              </w:rPr>
            </w:pPr>
            <w:r w:rsidRPr="00676647">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DC0E7D" w14:textId="77777777" w:rsidR="00A86CD6" w:rsidRPr="00676647" w:rsidRDefault="00A86CD6" w:rsidP="00630193">
            <w:pPr>
              <w:pStyle w:val="rowtabella0"/>
              <w:rPr>
                <w:color w:val="002060"/>
              </w:rPr>
            </w:pPr>
            <w:r w:rsidRPr="00676647">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249E5C" w14:textId="77777777" w:rsidR="00A86CD6" w:rsidRPr="00676647" w:rsidRDefault="00A86CD6" w:rsidP="00630193">
            <w:pPr>
              <w:pStyle w:val="rowtabella0"/>
              <w:rPr>
                <w:color w:val="002060"/>
              </w:rPr>
            </w:pPr>
            <w:r w:rsidRPr="00676647">
              <w:rPr>
                <w:color w:val="002060"/>
              </w:rPr>
              <w:t>VIA FRATELLI CERVI</w:t>
            </w:r>
          </w:p>
        </w:tc>
      </w:tr>
      <w:tr w:rsidR="00A86CD6" w:rsidRPr="00676647" w14:paraId="5827A183"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7E1CEE" w14:textId="77777777" w:rsidR="00A86CD6" w:rsidRPr="00676647" w:rsidRDefault="00A86CD6" w:rsidP="00630193">
            <w:pPr>
              <w:pStyle w:val="rowtabella0"/>
              <w:rPr>
                <w:color w:val="002060"/>
              </w:rPr>
            </w:pPr>
            <w:r w:rsidRPr="00676647">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28B10D" w14:textId="77777777" w:rsidR="00A86CD6" w:rsidRPr="00676647" w:rsidRDefault="00A86CD6" w:rsidP="00630193">
            <w:pPr>
              <w:pStyle w:val="rowtabella0"/>
              <w:rPr>
                <w:color w:val="002060"/>
              </w:rPr>
            </w:pPr>
            <w:r w:rsidRPr="00676647">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1D0A59" w14:textId="77777777" w:rsidR="00A86CD6" w:rsidRPr="00676647" w:rsidRDefault="00A86CD6" w:rsidP="00630193">
            <w:pPr>
              <w:pStyle w:val="rowtabella0"/>
              <w:jc w:val="center"/>
              <w:rPr>
                <w:color w:val="002060"/>
              </w:rPr>
            </w:pPr>
            <w:r w:rsidRPr="0067664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22F53D" w14:textId="77777777" w:rsidR="00A86CD6" w:rsidRPr="00676647" w:rsidRDefault="00A86CD6" w:rsidP="00630193">
            <w:pPr>
              <w:pStyle w:val="rowtabella0"/>
              <w:rPr>
                <w:color w:val="002060"/>
              </w:rPr>
            </w:pPr>
            <w:r w:rsidRPr="00676647">
              <w:rPr>
                <w:color w:val="002060"/>
              </w:rPr>
              <w:t>03/03/2024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26F735" w14:textId="77777777" w:rsidR="00A86CD6" w:rsidRPr="00676647" w:rsidRDefault="00A86CD6" w:rsidP="00630193">
            <w:pPr>
              <w:pStyle w:val="rowtabella0"/>
              <w:rPr>
                <w:color w:val="002060"/>
              </w:rPr>
            </w:pPr>
            <w:r w:rsidRPr="00676647">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E68220" w14:textId="77777777" w:rsidR="00A86CD6" w:rsidRPr="00676647" w:rsidRDefault="00A86CD6" w:rsidP="00630193">
            <w:pPr>
              <w:pStyle w:val="rowtabella0"/>
              <w:rPr>
                <w:color w:val="002060"/>
              </w:rPr>
            </w:pPr>
            <w:r w:rsidRPr="0067664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1ABF3E" w14:textId="77777777" w:rsidR="00A86CD6" w:rsidRPr="00676647" w:rsidRDefault="00A86CD6" w:rsidP="00630193">
            <w:pPr>
              <w:pStyle w:val="rowtabella0"/>
              <w:rPr>
                <w:color w:val="002060"/>
              </w:rPr>
            </w:pPr>
            <w:r w:rsidRPr="00676647">
              <w:rPr>
                <w:color w:val="002060"/>
              </w:rPr>
              <w:t>VIA DEI TESSITORI</w:t>
            </w:r>
          </w:p>
        </w:tc>
      </w:tr>
      <w:tr w:rsidR="00A86CD6" w:rsidRPr="00676647" w14:paraId="4217A55B"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6BFF54" w14:textId="77777777" w:rsidR="00A86CD6" w:rsidRPr="00676647" w:rsidRDefault="00A86CD6" w:rsidP="00630193">
            <w:pPr>
              <w:pStyle w:val="rowtabella0"/>
              <w:rPr>
                <w:color w:val="002060"/>
              </w:rPr>
            </w:pPr>
            <w:r w:rsidRPr="00676647">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ED9BC" w14:textId="77777777" w:rsidR="00A86CD6" w:rsidRPr="00676647" w:rsidRDefault="00A86CD6" w:rsidP="00630193">
            <w:pPr>
              <w:pStyle w:val="rowtabella0"/>
              <w:rPr>
                <w:color w:val="002060"/>
              </w:rPr>
            </w:pPr>
            <w:r w:rsidRPr="00676647">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63DF2E" w14:textId="77777777" w:rsidR="00A86CD6" w:rsidRPr="00676647" w:rsidRDefault="00A86CD6" w:rsidP="00630193">
            <w:pPr>
              <w:pStyle w:val="rowtabella0"/>
              <w:jc w:val="center"/>
              <w:rPr>
                <w:color w:val="002060"/>
              </w:rPr>
            </w:pPr>
            <w:r w:rsidRPr="0067664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75D867" w14:textId="77777777" w:rsidR="00A86CD6" w:rsidRPr="00676647" w:rsidRDefault="00A86CD6" w:rsidP="00630193">
            <w:pPr>
              <w:pStyle w:val="rowtabella0"/>
              <w:rPr>
                <w:color w:val="002060"/>
              </w:rPr>
            </w:pPr>
            <w:r w:rsidRPr="00676647">
              <w:rPr>
                <w:color w:val="002060"/>
              </w:rPr>
              <w:t>05/03/2024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BC873" w14:textId="77777777" w:rsidR="00A86CD6" w:rsidRPr="00676647" w:rsidRDefault="00A86CD6" w:rsidP="00630193">
            <w:pPr>
              <w:pStyle w:val="rowtabella0"/>
              <w:rPr>
                <w:color w:val="002060"/>
              </w:rPr>
            </w:pPr>
            <w:r w:rsidRPr="00676647">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45C63C" w14:textId="77777777" w:rsidR="00A86CD6" w:rsidRPr="00676647" w:rsidRDefault="00A86CD6" w:rsidP="00630193">
            <w:pPr>
              <w:pStyle w:val="rowtabella0"/>
              <w:rPr>
                <w:color w:val="002060"/>
              </w:rPr>
            </w:pPr>
            <w:r w:rsidRPr="00676647">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2B933" w14:textId="77777777" w:rsidR="00A86CD6" w:rsidRPr="00676647" w:rsidRDefault="00A86CD6" w:rsidP="00630193">
            <w:pPr>
              <w:pStyle w:val="rowtabella0"/>
              <w:rPr>
                <w:color w:val="002060"/>
              </w:rPr>
            </w:pPr>
            <w:r w:rsidRPr="00676647">
              <w:rPr>
                <w:color w:val="002060"/>
              </w:rPr>
              <w:t>VIA LUDOVICO SCARFIOTTI</w:t>
            </w:r>
          </w:p>
        </w:tc>
      </w:tr>
    </w:tbl>
    <w:p w14:paraId="202F6702" w14:textId="77777777" w:rsidR="00A86CD6" w:rsidRPr="00676647" w:rsidRDefault="00A86CD6" w:rsidP="00A86CD6">
      <w:pPr>
        <w:pStyle w:val="breakline"/>
        <w:rPr>
          <w:rFonts w:eastAsiaTheme="minorEastAsia"/>
          <w:color w:val="002060"/>
        </w:rPr>
      </w:pPr>
    </w:p>
    <w:p w14:paraId="558F6E20" w14:textId="77777777" w:rsidR="00A86CD6" w:rsidRPr="00676647" w:rsidRDefault="00A86CD6" w:rsidP="00A86CD6">
      <w:pPr>
        <w:pStyle w:val="breakline"/>
        <w:rPr>
          <w:color w:val="002060"/>
        </w:rPr>
      </w:pPr>
    </w:p>
    <w:p w14:paraId="7A809684" w14:textId="77777777" w:rsidR="00A86CD6" w:rsidRPr="00676647" w:rsidRDefault="00A86CD6" w:rsidP="00A86CD6">
      <w:pPr>
        <w:pStyle w:val="breakline"/>
        <w:rPr>
          <w:color w:val="002060"/>
        </w:rPr>
      </w:pPr>
    </w:p>
    <w:p w14:paraId="321B3E70" w14:textId="77777777" w:rsidR="00A86CD6" w:rsidRPr="00676647" w:rsidRDefault="00A86CD6" w:rsidP="00A86CD6">
      <w:pPr>
        <w:pStyle w:val="sottotitolocampionato10"/>
        <w:rPr>
          <w:color w:val="002060"/>
        </w:rPr>
      </w:pPr>
      <w:r w:rsidRPr="00676647">
        <w:rPr>
          <w:color w:val="002060"/>
        </w:rPr>
        <w:t>GIRONE SA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06"/>
        <w:gridCol w:w="385"/>
        <w:gridCol w:w="898"/>
        <w:gridCol w:w="1176"/>
        <w:gridCol w:w="1550"/>
        <w:gridCol w:w="1554"/>
      </w:tblGrid>
      <w:tr w:rsidR="00A86CD6" w:rsidRPr="00676647" w14:paraId="5134782A"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72B86"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D8F8C"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8957E"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C0658"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C5CAB"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C1252"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7938E"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3B9D28BD"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F2CB55" w14:textId="77777777" w:rsidR="00A86CD6" w:rsidRPr="00676647" w:rsidRDefault="00A86CD6" w:rsidP="00630193">
            <w:pPr>
              <w:pStyle w:val="rowtabella0"/>
              <w:rPr>
                <w:color w:val="002060"/>
              </w:rPr>
            </w:pPr>
            <w:r w:rsidRPr="00676647">
              <w:rPr>
                <w:color w:val="002060"/>
              </w:rPr>
              <w:t xml:space="preserve">AMICI DEL </w:t>
            </w:r>
            <w:proofErr w:type="spellStart"/>
            <w:r w:rsidRPr="00676647">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6F612E" w14:textId="77777777" w:rsidR="00A86CD6" w:rsidRPr="00676647" w:rsidRDefault="00A86CD6" w:rsidP="00630193">
            <w:pPr>
              <w:pStyle w:val="rowtabella0"/>
              <w:rPr>
                <w:color w:val="002060"/>
              </w:rPr>
            </w:pPr>
            <w:r w:rsidRPr="00676647">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011BB" w14:textId="77777777" w:rsidR="00A86CD6" w:rsidRPr="00676647" w:rsidRDefault="00A86CD6" w:rsidP="00630193">
            <w:pPr>
              <w:pStyle w:val="rowtabella0"/>
              <w:jc w:val="center"/>
              <w:rPr>
                <w:color w:val="002060"/>
              </w:rPr>
            </w:pPr>
            <w:r w:rsidRPr="0067664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4FB9D" w14:textId="77777777" w:rsidR="00A86CD6" w:rsidRPr="00676647" w:rsidRDefault="00A86CD6" w:rsidP="00630193">
            <w:pPr>
              <w:pStyle w:val="rowtabella0"/>
              <w:rPr>
                <w:color w:val="002060"/>
              </w:rPr>
            </w:pPr>
            <w:r w:rsidRPr="00676647">
              <w:rPr>
                <w:color w:val="002060"/>
              </w:rPr>
              <w:t>02/03/2024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959738" w14:textId="77777777" w:rsidR="00A86CD6" w:rsidRPr="00676647" w:rsidRDefault="00A86CD6" w:rsidP="00630193">
            <w:pPr>
              <w:pStyle w:val="rowtabella0"/>
              <w:rPr>
                <w:color w:val="002060"/>
              </w:rPr>
            </w:pPr>
            <w:r w:rsidRPr="00676647">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D70973" w14:textId="77777777" w:rsidR="00A86CD6" w:rsidRPr="00676647" w:rsidRDefault="00A86CD6" w:rsidP="00630193">
            <w:pPr>
              <w:pStyle w:val="rowtabella0"/>
              <w:rPr>
                <w:color w:val="002060"/>
              </w:rPr>
            </w:pPr>
            <w:r w:rsidRPr="00676647">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924CE8" w14:textId="77777777" w:rsidR="00A86CD6" w:rsidRPr="00676647" w:rsidRDefault="00A86CD6" w:rsidP="00630193">
            <w:pPr>
              <w:pStyle w:val="rowtabella0"/>
              <w:rPr>
                <w:color w:val="002060"/>
              </w:rPr>
            </w:pPr>
            <w:r w:rsidRPr="00676647">
              <w:rPr>
                <w:color w:val="002060"/>
              </w:rPr>
              <w:t>VIA RISORGIMENTO 16</w:t>
            </w:r>
          </w:p>
        </w:tc>
      </w:tr>
      <w:tr w:rsidR="00A86CD6" w:rsidRPr="00676647" w14:paraId="768D38D2"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30A6F1" w14:textId="77777777" w:rsidR="00A86CD6" w:rsidRPr="00676647" w:rsidRDefault="00A86CD6" w:rsidP="00630193">
            <w:pPr>
              <w:pStyle w:val="rowtabella0"/>
              <w:rPr>
                <w:color w:val="002060"/>
              </w:rPr>
            </w:pPr>
            <w:r w:rsidRPr="00676647">
              <w:rPr>
                <w:color w:val="002060"/>
              </w:rPr>
              <w:t xml:space="preserve">AUDAX 1970 </w:t>
            </w:r>
            <w:proofErr w:type="gramStart"/>
            <w:r w:rsidRPr="00676647">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811B95" w14:textId="77777777" w:rsidR="00A86CD6" w:rsidRPr="00676647" w:rsidRDefault="00A86CD6" w:rsidP="00630193">
            <w:pPr>
              <w:pStyle w:val="rowtabella0"/>
              <w:rPr>
                <w:color w:val="002060"/>
              </w:rPr>
            </w:pPr>
            <w:r w:rsidRPr="00676647">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0BE72A" w14:textId="77777777" w:rsidR="00A86CD6" w:rsidRPr="00676647" w:rsidRDefault="00A86CD6" w:rsidP="00630193">
            <w:pPr>
              <w:pStyle w:val="rowtabella0"/>
              <w:jc w:val="center"/>
              <w:rPr>
                <w:color w:val="002060"/>
              </w:rPr>
            </w:pPr>
            <w:r w:rsidRPr="0067664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B00D66" w14:textId="77777777" w:rsidR="00A86CD6" w:rsidRPr="00676647" w:rsidRDefault="00A86CD6" w:rsidP="00630193">
            <w:pPr>
              <w:pStyle w:val="rowtabella0"/>
              <w:rPr>
                <w:color w:val="002060"/>
              </w:rPr>
            </w:pPr>
            <w:r w:rsidRPr="00676647">
              <w:rPr>
                <w:color w:val="002060"/>
              </w:rPr>
              <w:t>02/03/2024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FEE569" w14:textId="77777777" w:rsidR="00A86CD6" w:rsidRPr="00676647" w:rsidRDefault="00A86CD6" w:rsidP="00630193">
            <w:pPr>
              <w:pStyle w:val="rowtabella0"/>
              <w:rPr>
                <w:color w:val="002060"/>
              </w:rPr>
            </w:pPr>
            <w:r w:rsidRPr="00676647">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B3C171" w14:textId="77777777" w:rsidR="00A86CD6" w:rsidRPr="00676647" w:rsidRDefault="00A86CD6" w:rsidP="00630193">
            <w:pPr>
              <w:pStyle w:val="rowtabella0"/>
              <w:rPr>
                <w:color w:val="002060"/>
              </w:rPr>
            </w:pPr>
            <w:r w:rsidRPr="0067664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10CCCA" w14:textId="77777777" w:rsidR="00A86CD6" w:rsidRPr="00676647" w:rsidRDefault="00A86CD6" w:rsidP="00630193">
            <w:pPr>
              <w:pStyle w:val="rowtabella0"/>
              <w:rPr>
                <w:color w:val="002060"/>
              </w:rPr>
            </w:pPr>
            <w:r w:rsidRPr="00676647">
              <w:rPr>
                <w:color w:val="002060"/>
              </w:rPr>
              <w:t>VIA ANTONIO ROSMINI 22/B</w:t>
            </w:r>
          </w:p>
        </w:tc>
      </w:tr>
      <w:tr w:rsidR="00A86CD6" w:rsidRPr="00676647" w14:paraId="0F32E20E"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C9CF85" w14:textId="77777777" w:rsidR="00A86CD6" w:rsidRPr="00676647" w:rsidRDefault="00A86CD6" w:rsidP="00630193">
            <w:pPr>
              <w:pStyle w:val="rowtabella0"/>
              <w:rPr>
                <w:color w:val="002060"/>
              </w:rPr>
            </w:pPr>
            <w:r w:rsidRPr="00676647">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2AE547" w14:textId="77777777" w:rsidR="00A86CD6" w:rsidRPr="00676647" w:rsidRDefault="00A86CD6" w:rsidP="00630193">
            <w:pPr>
              <w:pStyle w:val="rowtabella0"/>
              <w:rPr>
                <w:color w:val="002060"/>
              </w:rPr>
            </w:pPr>
            <w:r w:rsidRPr="00676647">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AAA4F8" w14:textId="77777777" w:rsidR="00A86CD6" w:rsidRPr="00676647" w:rsidRDefault="00A86CD6" w:rsidP="00630193">
            <w:pPr>
              <w:pStyle w:val="rowtabella0"/>
              <w:jc w:val="center"/>
              <w:rPr>
                <w:color w:val="002060"/>
              </w:rPr>
            </w:pPr>
            <w:r w:rsidRPr="0067664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877F35" w14:textId="77777777" w:rsidR="00A86CD6" w:rsidRPr="00676647" w:rsidRDefault="00A86CD6" w:rsidP="00630193">
            <w:pPr>
              <w:pStyle w:val="rowtabella0"/>
              <w:rPr>
                <w:color w:val="002060"/>
              </w:rPr>
            </w:pPr>
            <w:r w:rsidRPr="00676647">
              <w:rPr>
                <w:color w:val="002060"/>
              </w:rPr>
              <w:t>02/03/2024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27E82D" w14:textId="77777777" w:rsidR="00A86CD6" w:rsidRPr="00676647" w:rsidRDefault="00A86CD6" w:rsidP="00630193">
            <w:pPr>
              <w:pStyle w:val="rowtabella0"/>
              <w:rPr>
                <w:color w:val="002060"/>
              </w:rPr>
            </w:pPr>
            <w:r w:rsidRPr="00676647">
              <w:rPr>
                <w:color w:val="002060"/>
              </w:rPr>
              <w:t xml:space="preserve">5454 </w:t>
            </w:r>
            <w:proofErr w:type="gramStart"/>
            <w:r w:rsidRPr="00676647">
              <w:rPr>
                <w:color w:val="002060"/>
              </w:rPr>
              <w:t>C.COPERTO</w:t>
            </w:r>
            <w:proofErr w:type="gramEnd"/>
            <w:r w:rsidRPr="00676647">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02CA9B" w14:textId="77777777" w:rsidR="00A86CD6" w:rsidRPr="00676647" w:rsidRDefault="00A86CD6" w:rsidP="00630193">
            <w:pPr>
              <w:pStyle w:val="rowtabella0"/>
              <w:rPr>
                <w:color w:val="002060"/>
              </w:rPr>
            </w:pPr>
            <w:r w:rsidRPr="0067664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23885C" w14:textId="77777777" w:rsidR="00A86CD6" w:rsidRPr="00676647" w:rsidRDefault="00A86CD6" w:rsidP="00630193">
            <w:pPr>
              <w:pStyle w:val="rowtabella0"/>
              <w:rPr>
                <w:color w:val="002060"/>
              </w:rPr>
            </w:pPr>
            <w:r w:rsidRPr="00676647">
              <w:rPr>
                <w:color w:val="002060"/>
              </w:rPr>
              <w:t>VIA VILLA TOMBARI</w:t>
            </w:r>
          </w:p>
        </w:tc>
      </w:tr>
      <w:tr w:rsidR="00A86CD6" w:rsidRPr="00676647" w14:paraId="3E5AACE8"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16E224" w14:textId="77777777" w:rsidR="00A86CD6" w:rsidRPr="00676647" w:rsidRDefault="00A86CD6" w:rsidP="00630193">
            <w:pPr>
              <w:pStyle w:val="rowtabella0"/>
              <w:rPr>
                <w:color w:val="002060"/>
              </w:rPr>
            </w:pPr>
            <w:r w:rsidRPr="00676647">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E5B9D" w14:textId="77777777" w:rsidR="00A86CD6" w:rsidRPr="00676647" w:rsidRDefault="00A86CD6" w:rsidP="00630193">
            <w:pPr>
              <w:pStyle w:val="rowtabella0"/>
              <w:rPr>
                <w:color w:val="002060"/>
              </w:rPr>
            </w:pPr>
            <w:r w:rsidRPr="00676647">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D7C63" w14:textId="77777777" w:rsidR="00A86CD6" w:rsidRPr="00676647" w:rsidRDefault="00A86CD6" w:rsidP="00630193">
            <w:pPr>
              <w:pStyle w:val="rowtabella0"/>
              <w:jc w:val="center"/>
              <w:rPr>
                <w:color w:val="002060"/>
              </w:rPr>
            </w:pPr>
            <w:r w:rsidRPr="0067664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9C074" w14:textId="77777777" w:rsidR="00A86CD6" w:rsidRPr="00676647" w:rsidRDefault="00A86CD6" w:rsidP="00630193">
            <w:pPr>
              <w:pStyle w:val="rowtabella0"/>
              <w:rPr>
                <w:color w:val="002060"/>
              </w:rPr>
            </w:pPr>
            <w:r w:rsidRPr="00676647">
              <w:rPr>
                <w:color w:val="002060"/>
              </w:rPr>
              <w:t>02/03/2024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B8D77E" w14:textId="77777777" w:rsidR="00A86CD6" w:rsidRPr="00676647" w:rsidRDefault="00A86CD6" w:rsidP="00630193">
            <w:pPr>
              <w:pStyle w:val="rowtabella0"/>
              <w:rPr>
                <w:color w:val="002060"/>
              </w:rPr>
            </w:pPr>
            <w:r w:rsidRPr="00676647">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2FBCD6" w14:textId="77777777" w:rsidR="00A86CD6" w:rsidRPr="00676647" w:rsidRDefault="00A86CD6" w:rsidP="00630193">
            <w:pPr>
              <w:pStyle w:val="rowtabella0"/>
              <w:rPr>
                <w:color w:val="002060"/>
              </w:rPr>
            </w:pPr>
            <w:r w:rsidRPr="00676647">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C4331" w14:textId="77777777" w:rsidR="00A86CD6" w:rsidRPr="00676647" w:rsidRDefault="00A86CD6" w:rsidP="00630193">
            <w:pPr>
              <w:pStyle w:val="rowtabella0"/>
              <w:rPr>
                <w:color w:val="002060"/>
              </w:rPr>
            </w:pPr>
            <w:r w:rsidRPr="00676647">
              <w:rPr>
                <w:color w:val="002060"/>
              </w:rPr>
              <w:t>VIA DEI TESSITORI</w:t>
            </w:r>
          </w:p>
        </w:tc>
      </w:tr>
    </w:tbl>
    <w:p w14:paraId="37A80EBB" w14:textId="77777777" w:rsidR="00A86CD6" w:rsidRPr="00676647" w:rsidRDefault="00A86CD6" w:rsidP="00A86CD6">
      <w:pPr>
        <w:pStyle w:val="breakline"/>
        <w:rPr>
          <w:rFonts w:eastAsiaTheme="minorEastAsia"/>
          <w:color w:val="002060"/>
        </w:rPr>
      </w:pPr>
    </w:p>
    <w:p w14:paraId="4549FC97" w14:textId="77777777" w:rsidR="00A86CD6" w:rsidRPr="00676647" w:rsidRDefault="00A86CD6" w:rsidP="00A86CD6">
      <w:pPr>
        <w:pStyle w:val="breakline"/>
        <w:rPr>
          <w:color w:val="002060"/>
        </w:rPr>
      </w:pPr>
    </w:p>
    <w:p w14:paraId="426C12D5" w14:textId="77777777" w:rsidR="00A86CD6" w:rsidRPr="00676647" w:rsidRDefault="00A86CD6" w:rsidP="00A86CD6">
      <w:pPr>
        <w:pStyle w:val="breakline"/>
        <w:rPr>
          <w:color w:val="002060"/>
        </w:rPr>
      </w:pPr>
    </w:p>
    <w:p w14:paraId="471B5763" w14:textId="77777777" w:rsidR="00A86CD6" w:rsidRPr="00676647" w:rsidRDefault="00A86CD6" w:rsidP="00A86CD6">
      <w:pPr>
        <w:pStyle w:val="sottotitolocampionato10"/>
        <w:rPr>
          <w:color w:val="002060"/>
        </w:rPr>
      </w:pPr>
      <w:r w:rsidRPr="00676647">
        <w:rPr>
          <w:color w:val="002060"/>
        </w:rPr>
        <w:t>GIRONE SB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1"/>
        <w:gridCol w:w="385"/>
        <w:gridCol w:w="898"/>
        <w:gridCol w:w="1198"/>
        <w:gridCol w:w="1558"/>
        <w:gridCol w:w="1541"/>
      </w:tblGrid>
      <w:tr w:rsidR="00A86CD6" w:rsidRPr="00676647" w14:paraId="7A84EBBB"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43AEA"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52DEC"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FADF2"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0F674"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B9C4D"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81FD8"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A94A2"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7F3950BC"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545FD1" w14:textId="77777777" w:rsidR="00A86CD6" w:rsidRPr="00676647" w:rsidRDefault="00A86CD6" w:rsidP="00630193">
            <w:pPr>
              <w:pStyle w:val="rowtabella0"/>
              <w:rPr>
                <w:color w:val="002060"/>
              </w:rPr>
            </w:pPr>
            <w:r w:rsidRPr="00676647">
              <w:rPr>
                <w:color w:val="002060"/>
              </w:rPr>
              <w:t>SANGIORGIO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CAA92" w14:textId="77777777" w:rsidR="00A86CD6" w:rsidRPr="00676647" w:rsidRDefault="00A86CD6" w:rsidP="00630193">
            <w:pPr>
              <w:pStyle w:val="rowtabella0"/>
              <w:rPr>
                <w:color w:val="002060"/>
              </w:rPr>
            </w:pPr>
            <w:r w:rsidRPr="00676647">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586E1F" w14:textId="77777777" w:rsidR="00A86CD6" w:rsidRPr="00676647" w:rsidRDefault="00A86CD6" w:rsidP="00630193">
            <w:pPr>
              <w:pStyle w:val="rowtabella0"/>
              <w:jc w:val="center"/>
              <w:rPr>
                <w:color w:val="002060"/>
              </w:rPr>
            </w:pPr>
            <w:r w:rsidRPr="0067664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54EE4" w14:textId="77777777" w:rsidR="00A86CD6" w:rsidRPr="00676647" w:rsidRDefault="00A86CD6" w:rsidP="00630193">
            <w:pPr>
              <w:pStyle w:val="rowtabella0"/>
              <w:rPr>
                <w:color w:val="002060"/>
              </w:rPr>
            </w:pPr>
            <w:r w:rsidRPr="00676647">
              <w:rPr>
                <w:color w:val="002060"/>
              </w:rPr>
              <w:t>02/03/2024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03A12" w14:textId="77777777" w:rsidR="00A86CD6" w:rsidRPr="00676647" w:rsidRDefault="00A86CD6" w:rsidP="00630193">
            <w:pPr>
              <w:pStyle w:val="rowtabella0"/>
              <w:rPr>
                <w:color w:val="002060"/>
              </w:rPr>
            </w:pPr>
            <w:r w:rsidRPr="00676647">
              <w:rPr>
                <w:color w:val="002060"/>
              </w:rPr>
              <w:t>5631 PALASPORT " PALASAVELLI"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0BC0D" w14:textId="77777777" w:rsidR="00A86CD6" w:rsidRPr="00676647" w:rsidRDefault="00A86CD6" w:rsidP="00630193">
            <w:pPr>
              <w:pStyle w:val="rowtabella0"/>
              <w:rPr>
                <w:color w:val="002060"/>
              </w:rPr>
            </w:pPr>
            <w:r w:rsidRPr="00676647">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AB0DB3" w14:textId="77777777" w:rsidR="00A86CD6" w:rsidRPr="00676647" w:rsidRDefault="00A86CD6" w:rsidP="00630193">
            <w:pPr>
              <w:pStyle w:val="rowtabella0"/>
              <w:rPr>
                <w:color w:val="002060"/>
              </w:rPr>
            </w:pPr>
            <w:r w:rsidRPr="00676647">
              <w:rPr>
                <w:color w:val="002060"/>
              </w:rPr>
              <w:t xml:space="preserve">VIA </w:t>
            </w:r>
            <w:proofErr w:type="gramStart"/>
            <w:r w:rsidRPr="00676647">
              <w:rPr>
                <w:color w:val="002060"/>
              </w:rPr>
              <w:t>S.VITTORIA</w:t>
            </w:r>
            <w:proofErr w:type="gramEnd"/>
            <w:r w:rsidRPr="00676647">
              <w:rPr>
                <w:color w:val="002060"/>
              </w:rPr>
              <w:t>, 5</w:t>
            </w:r>
          </w:p>
        </w:tc>
      </w:tr>
      <w:tr w:rsidR="00A86CD6" w:rsidRPr="00676647" w14:paraId="6231B0CA"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DB2BCA" w14:textId="77777777" w:rsidR="00A86CD6" w:rsidRPr="00676647" w:rsidRDefault="00A86CD6" w:rsidP="00630193">
            <w:pPr>
              <w:pStyle w:val="rowtabella0"/>
              <w:rPr>
                <w:color w:val="002060"/>
              </w:rPr>
            </w:pPr>
            <w:r w:rsidRPr="00676647">
              <w:rPr>
                <w:color w:val="002060"/>
              </w:rPr>
              <w:t>VIRTUS FORTITUDO 1950 SSD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2BC902" w14:textId="77777777" w:rsidR="00A86CD6" w:rsidRPr="00676647" w:rsidRDefault="00A86CD6" w:rsidP="00630193">
            <w:pPr>
              <w:pStyle w:val="rowtabella0"/>
              <w:rPr>
                <w:color w:val="002060"/>
              </w:rPr>
            </w:pPr>
            <w:r w:rsidRPr="00676647">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CB4FC1" w14:textId="77777777" w:rsidR="00A86CD6" w:rsidRPr="00676647" w:rsidRDefault="00A86CD6" w:rsidP="00630193">
            <w:pPr>
              <w:pStyle w:val="rowtabella0"/>
              <w:jc w:val="center"/>
              <w:rPr>
                <w:color w:val="002060"/>
              </w:rPr>
            </w:pPr>
            <w:r w:rsidRPr="0067664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BF8D08" w14:textId="77777777" w:rsidR="00A86CD6" w:rsidRPr="00676647" w:rsidRDefault="00A86CD6" w:rsidP="00630193">
            <w:pPr>
              <w:pStyle w:val="rowtabella0"/>
              <w:rPr>
                <w:color w:val="002060"/>
              </w:rPr>
            </w:pPr>
            <w:r w:rsidRPr="00676647">
              <w:rPr>
                <w:color w:val="002060"/>
              </w:rPr>
              <w:t>02/03/2024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9257A8" w14:textId="77777777" w:rsidR="00A86CD6" w:rsidRPr="00676647" w:rsidRDefault="00A86CD6" w:rsidP="00630193">
            <w:pPr>
              <w:pStyle w:val="rowtabella0"/>
              <w:rPr>
                <w:color w:val="002060"/>
              </w:rPr>
            </w:pPr>
            <w:r w:rsidRPr="00676647">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398326" w14:textId="77777777" w:rsidR="00A86CD6" w:rsidRPr="00676647" w:rsidRDefault="00A86CD6" w:rsidP="00630193">
            <w:pPr>
              <w:pStyle w:val="rowtabella0"/>
              <w:rPr>
                <w:color w:val="002060"/>
              </w:rPr>
            </w:pPr>
            <w:r w:rsidRPr="0067664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692EB5" w14:textId="77777777" w:rsidR="00A86CD6" w:rsidRPr="00676647" w:rsidRDefault="00A86CD6" w:rsidP="00630193">
            <w:pPr>
              <w:pStyle w:val="rowtabella0"/>
              <w:rPr>
                <w:color w:val="002060"/>
              </w:rPr>
            </w:pPr>
            <w:r w:rsidRPr="00676647">
              <w:rPr>
                <w:color w:val="002060"/>
              </w:rPr>
              <w:t>VIA BRUNO BUOZZI</w:t>
            </w:r>
          </w:p>
        </w:tc>
      </w:tr>
      <w:tr w:rsidR="00A86CD6" w:rsidRPr="00676647" w14:paraId="1518CFC9"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5829D3" w14:textId="77777777" w:rsidR="00A86CD6" w:rsidRPr="00676647" w:rsidRDefault="00A86CD6" w:rsidP="00630193">
            <w:pPr>
              <w:pStyle w:val="rowtabella0"/>
              <w:rPr>
                <w:color w:val="002060"/>
              </w:rPr>
            </w:pPr>
            <w:r w:rsidRPr="00676647">
              <w:rPr>
                <w:color w:val="002060"/>
              </w:rPr>
              <w:t xml:space="preserve">FIGHT BULLS </w:t>
            </w:r>
            <w:proofErr w:type="spellStart"/>
            <w:r w:rsidRPr="00676647">
              <w:rPr>
                <w:color w:val="002060"/>
              </w:rPr>
              <w:t>CORRIDONIsq.B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494177" w14:textId="77777777" w:rsidR="00A86CD6" w:rsidRPr="00676647" w:rsidRDefault="00A86CD6" w:rsidP="00630193">
            <w:pPr>
              <w:pStyle w:val="rowtabella0"/>
              <w:rPr>
                <w:color w:val="002060"/>
              </w:rPr>
            </w:pPr>
            <w:r w:rsidRPr="00676647">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616CD1" w14:textId="77777777" w:rsidR="00A86CD6" w:rsidRPr="00676647" w:rsidRDefault="00A86CD6" w:rsidP="00630193">
            <w:pPr>
              <w:pStyle w:val="rowtabella0"/>
              <w:jc w:val="center"/>
              <w:rPr>
                <w:color w:val="002060"/>
              </w:rPr>
            </w:pPr>
            <w:r w:rsidRPr="0067664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9847B2" w14:textId="77777777" w:rsidR="00A86CD6" w:rsidRPr="00676647" w:rsidRDefault="00A86CD6" w:rsidP="00630193">
            <w:pPr>
              <w:pStyle w:val="rowtabella0"/>
              <w:rPr>
                <w:color w:val="002060"/>
              </w:rPr>
            </w:pPr>
            <w:r w:rsidRPr="00676647">
              <w:rPr>
                <w:color w:val="002060"/>
              </w:rPr>
              <w:t>03/03/2024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03533A" w14:textId="77777777" w:rsidR="00A86CD6" w:rsidRPr="00676647" w:rsidRDefault="00A86CD6" w:rsidP="00630193">
            <w:pPr>
              <w:pStyle w:val="rowtabella0"/>
              <w:rPr>
                <w:color w:val="002060"/>
              </w:rPr>
            </w:pPr>
            <w:r w:rsidRPr="00676647">
              <w:rPr>
                <w:color w:val="002060"/>
              </w:rPr>
              <w:t xml:space="preserve">5295 TENSOSTRUTTURA VIA </w:t>
            </w:r>
            <w:proofErr w:type="gramStart"/>
            <w:r w:rsidRPr="00676647">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9CB090" w14:textId="77777777" w:rsidR="00A86CD6" w:rsidRPr="00676647" w:rsidRDefault="00A86CD6" w:rsidP="00630193">
            <w:pPr>
              <w:pStyle w:val="rowtabella0"/>
              <w:rPr>
                <w:color w:val="002060"/>
              </w:rPr>
            </w:pPr>
            <w:r w:rsidRPr="00676647">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2E4BA6" w14:textId="77777777" w:rsidR="00A86CD6" w:rsidRPr="00676647" w:rsidRDefault="00A86CD6" w:rsidP="00630193">
            <w:pPr>
              <w:pStyle w:val="rowtabella0"/>
              <w:rPr>
                <w:color w:val="002060"/>
              </w:rPr>
            </w:pPr>
            <w:r w:rsidRPr="00676647">
              <w:rPr>
                <w:color w:val="002060"/>
              </w:rPr>
              <w:t xml:space="preserve">VIA </w:t>
            </w:r>
            <w:proofErr w:type="gramStart"/>
            <w:r w:rsidRPr="00676647">
              <w:rPr>
                <w:color w:val="002060"/>
              </w:rPr>
              <w:t>E.MATTEI</w:t>
            </w:r>
            <w:proofErr w:type="gramEnd"/>
          </w:p>
        </w:tc>
      </w:tr>
      <w:tr w:rsidR="00A86CD6" w:rsidRPr="00676647" w14:paraId="1DEA6F34"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E81980" w14:textId="77777777" w:rsidR="00A86CD6" w:rsidRPr="00676647" w:rsidRDefault="00A86CD6" w:rsidP="00630193">
            <w:pPr>
              <w:pStyle w:val="rowtabella0"/>
              <w:rPr>
                <w:color w:val="002060"/>
              </w:rPr>
            </w:pPr>
            <w:r w:rsidRPr="00676647">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72848" w14:textId="77777777" w:rsidR="00A86CD6" w:rsidRPr="00676647" w:rsidRDefault="00A86CD6" w:rsidP="00630193">
            <w:pPr>
              <w:pStyle w:val="rowtabella0"/>
              <w:rPr>
                <w:color w:val="002060"/>
              </w:rPr>
            </w:pPr>
            <w:r w:rsidRPr="00676647">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11179" w14:textId="77777777" w:rsidR="00A86CD6" w:rsidRPr="00676647" w:rsidRDefault="00A86CD6" w:rsidP="00630193">
            <w:pPr>
              <w:pStyle w:val="rowtabella0"/>
              <w:jc w:val="center"/>
              <w:rPr>
                <w:color w:val="002060"/>
              </w:rPr>
            </w:pPr>
            <w:r w:rsidRPr="0067664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481517" w14:textId="77777777" w:rsidR="00A86CD6" w:rsidRPr="00676647" w:rsidRDefault="00A86CD6" w:rsidP="00630193">
            <w:pPr>
              <w:pStyle w:val="rowtabella0"/>
              <w:rPr>
                <w:color w:val="002060"/>
              </w:rPr>
            </w:pPr>
            <w:r w:rsidRPr="00676647">
              <w:rPr>
                <w:color w:val="002060"/>
              </w:rPr>
              <w:t>05/03/2024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DEDCB" w14:textId="77777777" w:rsidR="00A86CD6" w:rsidRPr="00676647" w:rsidRDefault="00A86CD6" w:rsidP="00630193">
            <w:pPr>
              <w:pStyle w:val="rowtabella0"/>
              <w:rPr>
                <w:color w:val="002060"/>
              </w:rPr>
            </w:pPr>
            <w:r w:rsidRPr="00676647">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867CE" w14:textId="77777777" w:rsidR="00A86CD6" w:rsidRPr="00676647" w:rsidRDefault="00A86CD6" w:rsidP="00630193">
            <w:pPr>
              <w:pStyle w:val="rowtabella0"/>
              <w:rPr>
                <w:color w:val="002060"/>
              </w:rPr>
            </w:pPr>
            <w:r w:rsidRPr="00676647">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330241" w14:textId="77777777" w:rsidR="00A86CD6" w:rsidRPr="00676647" w:rsidRDefault="00A86CD6" w:rsidP="00630193">
            <w:pPr>
              <w:pStyle w:val="rowtabella0"/>
              <w:rPr>
                <w:color w:val="002060"/>
              </w:rPr>
            </w:pPr>
            <w:r w:rsidRPr="00676647">
              <w:rPr>
                <w:color w:val="002060"/>
              </w:rPr>
              <w:t xml:space="preserve">VIA </w:t>
            </w:r>
            <w:proofErr w:type="gramStart"/>
            <w:r w:rsidRPr="00676647">
              <w:rPr>
                <w:color w:val="002060"/>
              </w:rPr>
              <w:t>B.ROSSI</w:t>
            </w:r>
            <w:proofErr w:type="gramEnd"/>
            <w:r w:rsidRPr="00676647">
              <w:rPr>
                <w:color w:val="002060"/>
              </w:rPr>
              <w:t xml:space="preserve"> SNC</w:t>
            </w:r>
          </w:p>
        </w:tc>
      </w:tr>
    </w:tbl>
    <w:p w14:paraId="02542734" w14:textId="77777777" w:rsidR="00A86CD6" w:rsidRPr="00581B3A" w:rsidRDefault="00A86CD6" w:rsidP="0035480B">
      <w:pPr>
        <w:pStyle w:val="breakline"/>
        <w:rPr>
          <w:rFonts w:eastAsiaTheme="minorEastAsia"/>
          <w:color w:val="002060"/>
        </w:rPr>
      </w:pPr>
    </w:p>
    <w:p w14:paraId="6F03DC5E" w14:textId="77777777" w:rsidR="0035480B" w:rsidRPr="00581B3A" w:rsidRDefault="0035480B" w:rsidP="0035480B">
      <w:pPr>
        <w:pStyle w:val="breakline"/>
        <w:rPr>
          <w:color w:val="002060"/>
        </w:rPr>
      </w:pPr>
    </w:p>
    <w:p w14:paraId="0229F6AB" w14:textId="77777777" w:rsidR="0035480B" w:rsidRPr="00581B3A" w:rsidRDefault="0035480B" w:rsidP="0035480B">
      <w:pPr>
        <w:pStyle w:val="titolocampionato0"/>
        <w:shd w:val="clear" w:color="auto" w:fill="CCCCCC"/>
        <w:spacing w:before="80" w:after="40"/>
        <w:rPr>
          <w:color w:val="002060"/>
        </w:rPr>
      </w:pPr>
      <w:r w:rsidRPr="00581B3A">
        <w:rPr>
          <w:color w:val="002060"/>
        </w:rPr>
        <w:t>UNDER 15 C5 REGIONALI MASCHILI</w:t>
      </w:r>
    </w:p>
    <w:p w14:paraId="1EE89C9F" w14:textId="77777777" w:rsidR="0035480B" w:rsidRPr="00581B3A" w:rsidRDefault="0035480B" w:rsidP="0035480B">
      <w:pPr>
        <w:pStyle w:val="titoloprinc0"/>
        <w:rPr>
          <w:color w:val="002060"/>
        </w:rPr>
      </w:pPr>
      <w:r w:rsidRPr="00581B3A">
        <w:rPr>
          <w:color w:val="002060"/>
        </w:rPr>
        <w:t>VARIAZIONI AL PROGRAMMA GARE</w:t>
      </w:r>
    </w:p>
    <w:p w14:paraId="5CCD3077" w14:textId="77777777" w:rsidR="0035480B" w:rsidRPr="00581B3A" w:rsidRDefault="0035480B" w:rsidP="0035480B">
      <w:pPr>
        <w:pStyle w:val="breakline"/>
        <w:rPr>
          <w:color w:val="002060"/>
        </w:rPr>
      </w:pPr>
    </w:p>
    <w:p w14:paraId="46C9389F" w14:textId="77777777" w:rsidR="0035480B" w:rsidRPr="00581B3A" w:rsidRDefault="0035480B" w:rsidP="0035480B">
      <w:pPr>
        <w:pStyle w:val="breakline"/>
        <w:rPr>
          <w:color w:val="002060"/>
        </w:rPr>
      </w:pPr>
    </w:p>
    <w:p w14:paraId="4585CB38" w14:textId="77777777" w:rsidR="0035480B" w:rsidRPr="00581B3A" w:rsidRDefault="0035480B" w:rsidP="0035480B">
      <w:pPr>
        <w:pStyle w:val="sottotitolocampionato10"/>
        <w:rPr>
          <w:color w:val="002060"/>
        </w:rPr>
      </w:pPr>
      <w:r w:rsidRPr="00581B3A">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5480B" w:rsidRPr="00581B3A" w14:paraId="707687C0" w14:textId="77777777" w:rsidTr="00A86CD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20FC4" w14:textId="77777777" w:rsidR="0035480B" w:rsidRPr="00581B3A" w:rsidRDefault="0035480B" w:rsidP="00630193">
            <w:pPr>
              <w:pStyle w:val="headertabella0"/>
              <w:rPr>
                <w:color w:val="002060"/>
              </w:rPr>
            </w:pPr>
            <w:r w:rsidRPr="00581B3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3A5AC" w14:textId="77777777" w:rsidR="0035480B" w:rsidRPr="00581B3A" w:rsidRDefault="0035480B" w:rsidP="00630193">
            <w:pPr>
              <w:pStyle w:val="headertabella0"/>
              <w:rPr>
                <w:color w:val="002060"/>
              </w:rPr>
            </w:pPr>
            <w:r w:rsidRPr="00581B3A">
              <w:rPr>
                <w:color w:val="002060"/>
              </w:rPr>
              <w:t xml:space="preserve">N° </w:t>
            </w:r>
            <w:proofErr w:type="spellStart"/>
            <w:r w:rsidRPr="00581B3A">
              <w:rPr>
                <w:color w:val="002060"/>
              </w:rPr>
              <w:t>Gior</w:t>
            </w:r>
            <w:proofErr w:type="spellEnd"/>
            <w:r w:rsidRPr="00581B3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79EAA" w14:textId="77777777" w:rsidR="0035480B" w:rsidRPr="00581B3A" w:rsidRDefault="0035480B" w:rsidP="00630193">
            <w:pPr>
              <w:pStyle w:val="headertabella0"/>
              <w:rPr>
                <w:color w:val="002060"/>
              </w:rPr>
            </w:pPr>
            <w:r w:rsidRPr="00581B3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E97E2" w14:textId="77777777" w:rsidR="0035480B" w:rsidRPr="00581B3A" w:rsidRDefault="0035480B" w:rsidP="00630193">
            <w:pPr>
              <w:pStyle w:val="headertabella0"/>
              <w:rPr>
                <w:color w:val="002060"/>
              </w:rPr>
            </w:pPr>
            <w:r w:rsidRPr="00581B3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56E74" w14:textId="77777777" w:rsidR="0035480B" w:rsidRPr="00581B3A" w:rsidRDefault="0035480B" w:rsidP="00630193">
            <w:pPr>
              <w:pStyle w:val="headertabella0"/>
              <w:rPr>
                <w:color w:val="002060"/>
              </w:rPr>
            </w:pPr>
            <w:r w:rsidRPr="00581B3A">
              <w:rPr>
                <w:color w:val="002060"/>
              </w:rPr>
              <w:t xml:space="preserve">Data </w:t>
            </w:r>
            <w:proofErr w:type="spellStart"/>
            <w:r w:rsidRPr="00581B3A">
              <w:rPr>
                <w:color w:val="002060"/>
              </w:rPr>
              <w:t>Orig</w:t>
            </w:r>
            <w:proofErr w:type="spellEnd"/>
            <w:r w:rsidRPr="00581B3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B1834" w14:textId="77777777" w:rsidR="0035480B" w:rsidRPr="00581B3A" w:rsidRDefault="0035480B" w:rsidP="00630193">
            <w:pPr>
              <w:pStyle w:val="headertabella0"/>
              <w:rPr>
                <w:color w:val="002060"/>
              </w:rPr>
            </w:pPr>
            <w:r w:rsidRPr="00581B3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C6859" w14:textId="77777777" w:rsidR="0035480B" w:rsidRPr="00581B3A" w:rsidRDefault="0035480B" w:rsidP="00630193">
            <w:pPr>
              <w:pStyle w:val="headertabella0"/>
              <w:rPr>
                <w:color w:val="002060"/>
              </w:rPr>
            </w:pPr>
            <w:r w:rsidRPr="00581B3A">
              <w:rPr>
                <w:color w:val="002060"/>
              </w:rPr>
              <w:t xml:space="preserve">Ora </w:t>
            </w:r>
            <w:proofErr w:type="spellStart"/>
            <w:r w:rsidRPr="00581B3A">
              <w:rPr>
                <w:color w:val="002060"/>
              </w:rPr>
              <w:t>Orig</w:t>
            </w:r>
            <w:proofErr w:type="spellEnd"/>
            <w:r w:rsidRPr="00581B3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BCF90" w14:textId="77777777" w:rsidR="0035480B" w:rsidRPr="00581B3A" w:rsidRDefault="0035480B" w:rsidP="00630193">
            <w:pPr>
              <w:pStyle w:val="headertabella0"/>
              <w:rPr>
                <w:color w:val="002060"/>
              </w:rPr>
            </w:pPr>
            <w:r w:rsidRPr="00581B3A">
              <w:rPr>
                <w:color w:val="002060"/>
              </w:rPr>
              <w:t>Impianto</w:t>
            </w:r>
          </w:p>
        </w:tc>
      </w:tr>
      <w:tr w:rsidR="0035480B" w:rsidRPr="00581B3A" w14:paraId="5647EBD8" w14:textId="77777777" w:rsidTr="00A86CD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2B2AF" w14:textId="77777777" w:rsidR="0035480B" w:rsidRPr="00A86CD6" w:rsidRDefault="0035480B" w:rsidP="00630193">
            <w:pPr>
              <w:pStyle w:val="rowtabella0"/>
              <w:rPr>
                <w:color w:val="002060"/>
                <w:highlight w:val="yellow"/>
              </w:rPr>
            </w:pPr>
            <w:r w:rsidRPr="00A86CD6">
              <w:rPr>
                <w:color w:val="002060"/>
                <w:highlight w:val="yellow"/>
              </w:rPr>
              <w:t>03/03/2024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A6A3" w14:textId="77777777" w:rsidR="0035480B" w:rsidRPr="00A86CD6" w:rsidRDefault="0035480B" w:rsidP="00630193">
            <w:pPr>
              <w:pStyle w:val="rowtabella0"/>
              <w:jc w:val="center"/>
              <w:rPr>
                <w:color w:val="002060"/>
                <w:highlight w:val="yellow"/>
              </w:rPr>
            </w:pPr>
            <w:r w:rsidRPr="00A86CD6">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E847E" w14:textId="77777777" w:rsidR="0035480B" w:rsidRPr="00A86CD6" w:rsidRDefault="0035480B" w:rsidP="00630193">
            <w:pPr>
              <w:pStyle w:val="rowtabella0"/>
              <w:rPr>
                <w:color w:val="002060"/>
                <w:highlight w:val="yellow"/>
              </w:rPr>
            </w:pPr>
            <w:r w:rsidRPr="00A86CD6">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DC857" w14:textId="77777777" w:rsidR="0035480B" w:rsidRPr="00A86CD6" w:rsidRDefault="0035480B" w:rsidP="00630193">
            <w:pPr>
              <w:pStyle w:val="rowtabella0"/>
              <w:rPr>
                <w:color w:val="002060"/>
                <w:highlight w:val="yellow"/>
              </w:rPr>
            </w:pPr>
            <w:r w:rsidRPr="00A86CD6">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B811B" w14:textId="7C185BFD" w:rsidR="0035480B" w:rsidRPr="00581B3A" w:rsidRDefault="0035480B" w:rsidP="0063019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4B7EE" w14:textId="77777777" w:rsidR="0035480B" w:rsidRPr="00A86CD6" w:rsidRDefault="0035480B" w:rsidP="00630193">
            <w:pPr>
              <w:pStyle w:val="rowtabella0"/>
              <w:jc w:val="center"/>
              <w:rPr>
                <w:color w:val="002060"/>
                <w:highlight w:val="yellow"/>
              </w:rPr>
            </w:pPr>
            <w:r w:rsidRPr="00A86CD6">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11E78" w14:textId="77777777" w:rsidR="0035480B" w:rsidRPr="00581B3A" w:rsidRDefault="0035480B" w:rsidP="00630193">
            <w:pPr>
              <w:pStyle w:val="rowtabella0"/>
              <w:jc w:val="center"/>
              <w:rPr>
                <w:color w:val="002060"/>
              </w:rPr>
            </w:pPr>
            <w:r w:rsidRPr="00581B3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AC8D8" w14:textId="77777777" w:rsidR="0035480B" w:rsidRPr="00581B3A" w:rsidRDefault="0035480B" w:rsidP="00630193">
            <w:pPr>
              <w:rPr>
                <w:color w:val="002060"/>
              </w:rPr>
            </w:pPr>
          </w:p>
        </w:tc>
      </w:tr>
      <w:tr w:rsidR="0035480B" w:rsidRPr="00581B3A" w14:paraId="7B0D0508" w14:textId="77777777" w:rsidTr="00A86CD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4D330" w14:textId="77777777" w:rsidR="0035480B" w:rsidRPr="00A86CD6" w:rsidRDefault="0035480B" w:rsidP="00630193">
            <w:pPr>
              <w:pStyle w:val="rowtabella0"/>
              <w:rPr>
                <w:color w:val="002060"/>
                <w:highlight w:val="yellow"/>
              </w:rPr>
            </w:pPr>
            <w:r w:rsidRPr="00A86CD6">
              <w:rPr>
                <w:color w:val="002060"/>
                <w:highlight w:val="yellow"/>
              </w:rPr>
              <w:t>03/03/2024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696A1" w14:textId="77777777" w:rsidR="0035480B" w:rsidRPr="00A86CD6" w:rsidRDefault="0035480B" w:rsidP="00630193">
            <w:pPr>
              <w:pStyle w:val="rowtabella0"/>
              <w:jc w:val="center"/>
              <w:rPr>
                <w:color w:val="002060"/>
                <w:highlight w:val="yellow"/>
              </w:rPr>
            </w:pPr>
            <w:r w:rsidRPr="00A86CD6">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D6F31" w14:textId="77777777" w:rsidR="0035480B" w:rsidRPr="00A86CD6" w:rsidRDefault="0035480B" w:rsidP="00630193">
            <w:pPr>
              <w:pStyle w:val="rowtabella0"/>
              <w:rPr>
                <w:color w:val="002060"/>
                <w:highlight w:val="yellow"/>
              </w:rPr>
            </w:pPr>
            <w:r w:rsidRPr="00A86CD6">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F4FF6" w14:textId="77777777" w:rsidR="0035480B" w:rsidRPr="00A86CD6" w:rsidRDefault="0035480B" w:rsidP="00630193">
            <w:pPr>
              <w:pStyle w:val="rowtabella0"/>
              <w:rPr>
                <w:color w:val="002060"/>
                <w:highlight w:val="yellow"/>
              </w:rPr>
            </w:pPr>
            <w:r w:rsidRPr="00A86CD6">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B942B" w14:textId="4D8DF6DD" w:rsidR="0035480B" w:rsidRPr="00581B3A" w:rsidRDefault="0035480B" w:rsidP="0063019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0081D" w14:textId="77777777" w:rsidR="0035480B" w:rsidRPr="00A86CD6" w:rsidRDefault="0035480B" w:rsidP="00630193">
            <w:pPr>
              <w:pStyle w:val="rowtabella0"/>
              <w:jc w:val="center"/>
              <w:rPr>
                <w:color w:val="002060"/>
                <w:highlight w:val="yellow"/>
              </w:rPr>
            </w:pPr>
            <w:r w:rsidRPr="00A86CD6">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44036" w14:textId="77777777" w:rsidR="0035480B" w:rsidRPr="00581B3A" w:rsidRDefault="0035480B" w:rsidP="00630193">
            <w:pPr>
              <w:pStyle w:val="rowtabella0"/>
              <w:jc w:val="center"/>
              <w:rPr>
                <w:color w:val="002060"/>
              </w:rPr>
            </w:pPr>
            <w:r w:rsidRPr="00581B3A">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453E" w14:textId="77777777" w:rsidR="0035480B" w:rsidRPr="00581B3A" w:rsidRDefault="0035480B" w:rsidP="00630193">
            <w:pPr>
              <w:rPr>
                <w:color w:val="002060"/>
              </w:rPr>
            </w:pPr>
          </w:p>
        </w:tc>
      </w:tr>
    </w:tbl>
    <w:p w14:paraId="3D86F5DF" w14:textId="77777777" w:rsidR="0035480B" w:rsidRPr="00581B3A" w:rsidRDefault="0035480B" w:rsidP="0035480B">
      <w:pPr>
        <w:pStyle w:val="breakline"/>
        <w:rPr>
          <w:rFonts w:eastAsiaTheme="minorEastAsia"/>
          <w:color w:val="002060"/>
        </w:rPr>
      </w:pPr>
    </w:p>
    <w:p w14:paraId="7D93507D" w14:textId="77777777" w:rsidR="0035480B" w:rsidRPr="00581B3A" w:rsidRDefault="0035480B" w:rsidP="0035480B">
      <w:pPr>
        <w:pStyle w:val="breakline"/>
        <w:rPr>
          <w:color w:val="002060"/>
        </w:rPr>
      </w:pPr>
    </w:p>
    <w:p w14:paraId="1783BB81" w14:textId="77777777" w:rsidR="0035480B" w:rsidRPr="00581B3A" w:rsidRDefault="0035480B" w:rsidP="0035480B">
      <w:pPr>
        <w:pStyle w:val="sottotitolocampionato10"/>
        <w:rPr>
          <w:color w:val="002060"/>
        </w:rPr>
      </w:pPr>
      <w:r w:rsidRPr="00581B3A">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5480B" w:rsidRPr="00581B3A" w14:paraId="7FAA8C7D" w14:textId="77777777" w:rsidTr="00A86CD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D1383" w14:textId="77777777" w:rsidR="0035480B" w:rsidRPr="00581B3A" w:rsidRDefault="0035480B" w:rsidP="00630193">
            <w:pPr>
              <w:pStyle w:val="headertabella0"/>
              <w:rPr>
                <w:color w:val="002060"/>
              </w:rPr>
            </w:pPr>
            <w:r w:rsidRPr="00581B3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265A6" w14:textId="77777777" w:rsidR="0035480B" w:rsidRPr="00581B3A" w:rsidRDefault="0035480B" w:rsidP="00630193">
            <w:pPr>
              <w:pStyle w:val="headertabella0"/>
              <w:rPr>
                <w:color w:val="002060"/>
              </w:rPr>
            </w:pPr>
            <w:r w:rsidRPr="00581B3A">
              <w:rPr>
                <w:color w:val="002060"/>
              </w:rPr>
              <w:t xml:space="preserve">N° </w:t>
            </w:r>
            <w:proofErr w:type="spellStart"/>
            <w:r w:rsidRPr="00581B3A">
              <w:rPr>
                <w:color w:val="002060"/>
              </w:rPr>
              <w:t>Gior</w:t>
            </w:r>
            <w:proofErr w:type="spellEnd"/>
            <w:r w:rsidRPr="00581B3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28213" w14:textId="77777777" w:rsidR="0035480B" w:rsidRPr="00581B3A" w:rsidRDefault="0035480B" w:rsidP="00630193">
            <w:pPr>
              <w:pStyle w:val="headertabella0"/>
              <w:rPr>
                <w:color w:val="002060"/>
              </w:rPr>
            </w:pPr>
            <w:r w:rsidRPr="00581B3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4D49D" w14:textId="77777777" w:rsidR="0035480B" w:rsidRPr="00581B3A" w:rsidRDefault="0035480B" w:rsidP="00630193">
            <w:pPr>
              <w:pStyle w:val="headertabella0"/>
              <w:rPr>
                <w:color w:val="002060"/>
              </w:rPr>
            </w:pPr>
            <w:r w:rsidRPr="00581B3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D7056" w14:textId="77777777" w:rsidR="0035480B" w:rsidRPr="00581B3A" w:rsidRDefault="0035480B" w:rsidP="00630193">
            <w:pPr>
              <w:pStyle w:val="headertabella0"/>
              <w:rPr>
                <w:color w:val="002060"/>
              </w:rPr>
            </w:pPr>
            <w:r w:rsidRPr="00581B3A">
              <w:rPr>
                <w:color w:val="002060"/>
              </w:rPr>
              <w:t xml:space="preserve">Data </w:t>
            </w:r>
            <w:proofErr w:type="spellStart"/>
            <w:r w:rsidRPr="00581B3A">
              <w:rPr>
                <w:color w:val="002060"/>
              </w:rPr>
              <w:t>Orig</w:t>
            </w:r>
            <w:proofErr w:type="spellEnd"/>
            <w:r w:rsidRPr="00581B3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B8344" w14:textId="77777777" w:rsidR="0035480B" w:rsidRPr="00581B3A" w:rsidRDefault="0035480B" w:rsidP="00630193">
            <w:pPr>
              <w:pStyle w:val="headertabella0"/>
              <w:rPr>
                <w:color w:val="002060"/>
              </w:rPr>
            </w:pPr>
            <w:r w:rsidRPr="00581B3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76A05" w14:textId="77777777" w:rsidR="0035480B" w:rsidRPr="00581B3A" w:rsidRDefault="0035480B" w:rsidP="00630193">
            <w:pPr>
              <w:pStyle w:val="headertabella0"/>
              <w:rPr>
                <w:color w:val="002060"/>
              </w:rPr>
            </w:pPr>
            <w:r w:rsidRPr="00581B3A">
              <w:rPr>
                <w:color w:val="002060"/>
              </w:rPr>
              <w:t xml:space="preserve">Ora </w:t>
            </w:r>
            <w:proofErr w:type="spellStart"/>
            <w:r w:rsidRPr="00581B3A">
              <w:rPr>
                <w:color w:val="002060"/>
              </w:rPr>
              <w:t>Orig</w:t>
            </w:r>
            <w:proofErr w:type="spellEnd"/>
            <w:r w:rsidRPr="00581B3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B2300" w14:textId="77777777" w:rsidR="0035480B" w:rsidRPr="00581B3A" w:rsidRDefault="0035480B" w:rsidP="00630193">
            <w:pPr>
              <w:pStyle w:val="headertabella0"/>
              <w:rPr>
                <w:color w:val="002060"/>
              </w:rPr>
            </w:pPr>
            <w:r w:rsidRPr="00581B3A">
              <w:rPr>
                <w:color w:val="002060"/>
              </w:rPr>
              <w:t>Impianto</w:t>
            </w:r>
          </w:p>
        </w:tc>
      </w:tr>
      <w:tr w:rsidR="0035480B" w:rsidRPr="00581B3A" w14:paraId="525DCBF9" w14:textId="77777777" w:rsidTr="00A86CD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CA147" w14:textId="77777777" w:rsidR="0035480B" w:rsidRPr="00A86CD6" w:rsidRDefault="0035480B" w:rsidP="00630193">
            <w:pPr>
              <w:pStyle w:val="rowtabella0"/>
              <w:rPr>
                <w:color w:val="002060"/>
                <w:highlight w:val="yellow"/>
              </w:rPr>
            </w:pPr>
            <w:r w:rsidRPr="00A86CD6">
              <w:rPr>
                <w:color w:val="002060"/>
                <w:highlight w:val="yellow"/>
              </w:rPr>
              <w:t>02/03/2024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40306" w14:textId="77777777" w:rsidR="0035480B" w:rsidRPr="00A86CD6" w:rsidRDefault="0035480B" w:rsidP="00630193">
            <w:pPr>
              <w:pStyle w:val="rowtabella0"/>
              <w:jc w:val="center"/>
              <w:rPr>
                <w:color w:val="002060"/>
                <w:highlight w:val="yellow"/>
              </w:rPr>
            </w:pPr>
            <w:r w:rsidRPr="00A86CD6">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4DC0A" w14:textId="77777777" w:rsidR="0035480B" w:rsidRPr="00A86CD6" w:rsidRDefault="0035480B" w:rsidP="00630193">
            <w:pPr>
              <w:pStyle w:val="rowtabella0"/>
              <w:rPr>
                <w:color w:val="002060"/>
                <w:highlight w:val="yellow"/>
              </w:rPr>
            </w:pPr>
            <w:r w:rsidRPr="00A86CD6">
              <w:rPr>
                <w:color w:val="002060"/>
                <w:highlight w:val="yellow"/>
              </w:rPr>
              <w:t>TAVERNELLE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A43D3" w14:textId="77777777" w:rsidR="0035480B" w:rsidRPr="00D47CE2" w:rsidRDefault="0035480B" w:rsidP="00630193">
            <w:pPr>
              <w:pStyle w:val="rowtabella0"/>
              <w:rPr>
                <w:color w:val="002060"/>
                <w:highlight w:val="yellow"/>
                <w:lang w:val="en-US"/>
              </w:rPr>
            </w:pPr>
            <w:r w:rsidRPr="00D47CE2">
              <w:rPr>
                <w:color w:val="002060"/>
                <w:highlight w:val="yellow"/>
                <w:lang w:val="en-US"/>
              </w:rPr>
              <w:t xml:space="preserve">ITALSERVICE C5 </w:t>
            </w:r>
            <w:proofErr w:type="gramStart"/>
            <w:r w:rsidRPr="00D47CE2">
              <w:rPr>
                <w:color w:val="002060"/>
                <w:highlight w:val="yellow"/>
                <w:lang w:val="en-US"/>
              </w:rPr>
              <w:t>SQ.B</w:t>
            </w:r>
            <w:proofErr w:type="gramEnd"/>
            <w:r w:rsidRPr="00D47CE2">
              <w:rPr>
                <w:color w:val="002060"/>
                <w:highlight w:val="yellow"/>
                <w:lang w:val="en-US"/>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8C779" w14:textId="0C9D04CC" w:rsidR="0035480B" w:rsidRPr="00581B3A" w:rsidRDefault="0035480B" w:rsidP="00630193">
            <w:pPr>
              <w:pStyle w:val="rowtabella0"/>
              <w:rPr>
                <w:color w:val="002060"/>
              </w:rPr>
            </w:pPr>
            <w:r w:rsidRPr="00581B3A">
              <w:rPr>
                <w:color w:val="002060"/>
              </w:rPr>
              <w:t>0</w:t>
            </w:r>
            <w:r w:rsidR="00A86CD6">
              <w:rPr>
                <w:color w:val="002060"/>
              </w:rPr>
              <w:t>3</w:t>
            </w:r>
            <w:r w:rsidRPr="00581B3A">
              <w:rPr>
                <w:color w:val="002060"/>
              </w:rPr>
              <w:t>/03/2024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5448" w14:textId="77777777" w:rsidR="0035480B" w:rsidRPr="00581B3A" w:rsidRDefault="0035480B" w:rsidP="00630193">
            <w:pPr>
              <w:pStyle w:val="rowtabella0"/>
              <w:jc w:val="center"/>
              <w:rPr>
                <w:color w:val="002060"/>
              </w:rPr>
            </w:pPr>
            <w:r w:rsidRPr="00A86CD6">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33A94" w14:textId="77777777" w:rsidR="0035480B" w:rsidRPr="00581B3A" w:rsidRDefault="0035480B" w:rsidP="00630193">
            <w:pPr>
              <w:pStyle w:val="rowtabella0"/>
              <w:jc w:val="center"/>
              <w:rPr>
                <w:color w:val="002060"/>
              </w:rPr>
            </w:pPr>
            <w:r w:rsidRPr="00581B3A">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B133D" w14:textId="77777777" w:rsidR="0035480B" w:rsidRPr="00581B3A" w:rsidRDefault="0035480B" w:rsidP="00630193">
            <w:pPr>
              <w:rPr>
                <w:color w:val="002060"/>
              </w:rPr>
            </w:pPr>
          </w:p>
        </w:tc>
      </w:tr>
    </w:tbl>
    <w:p w14:paraId="28122E99" w14:textId="77777777" w:rsidR="0035480B" w:rsidRPr="00581B3A" w:rsidRDefault="0035480B" w:rsidP="0035480B">
      <w:pPr>
        <w:pStyle w:val="breakline"/>
        <w:rPr>
          <w:rFonts w:eastAsiaTheme="minorEastAsia"/>
          <w:color w:val="002060"/>
        </w:rPr>
      </w:pPr>
    </w:p>
    <w:p w14:paraId="5C925CE7" w14:textId="77777777" w:rsidR="0035480B" w:rsidRPr="00581B3A" w:rsidRDefault="0035480B" w:rsidP="0035480B">
      <w:pPr>
        <w:pStyle w:val="breakline"/>
        <w:rPr>
          <w:color w:val="002060"/>
        </w:rPr>
      </w:pPr>
    </w:p>
    <w:p w14:paraId="54B58B1B" w14:textId="77777777" w:rsidR="0035480B" w:rsidRPr="00581B3A" w:rsidRDefault="0035480B" w:rsidP="0035480B">
      <w:pPr>
        <w:pStyle w:val="breakline"/>
        <w:rPr>
          <w:color w:val="002060"/>
        </w:rPr>
      </w:pPr>
    </w:p>
    <w:p w14:paraId="53A679C7" w14:textId="77777777" w:rsidR="0035480B" w:rsidRPr="00581B3A" w:rsidRDefault="0035480B" w:rsidP="0035480B">
      <w:pPr>
        <w:pStyle w:val="titoloprinc0"/>
        <w:rPr>
          <w:color w:val="002060"/>
        </w:rPr>
      </w:pPr>
      <w:r w:rsidRPr="00581B3A">
        <w:rPr>
          <w:color w:val="002060"/>
        </w:rPr>
        <w:t>RISULTATI</w:t>
      </w:r>
    </w:p>
    <w:p w14:paraId="349AA182" w14:textId="77777777" w:rsidR="0035480B" w:rsidRPr="00581B3A" w:rsidRDefault="0035480B" w:rsidP="0035480B">
      <w:pPr>
        <w:pStyle w:val="breakline"/>
        <w:rPr>
          <w:color w:val="002060"/>
        </w:rPr>
      </w:pPr>
    </w:p>
    <w:p w14:paraId="2B32C661" w14:textId="77777777" w:rsidR="0035480B" w:rsidRPr="00581B3A" w:rsidRDefault="0035480B" w:rsidP="0035480B">
      <w:pPr>
        <w:pStyle w:val="sottotitolocampionato10"/>
        <w:rPr>
          <w:color w:val="002060"/>
        </w:rPr>
      </w:pPr>
      <w:r w:rsidRPr="00581B3A">
        <w:rPr>
          <w:color w:val="002060"/>
        </w:rPr>
        <w:t>RISULTATI UFFICIALI GARE DEL 25/02/2024</w:t>
      </w:r>
    </w:p>
    <w:p w14:paraId="22F50642" w14:textId="77777777" w:rsidR="0035480B" w:rsidRPr="0035480B" w:rsidRDefault="0035480B" w:rsidP="0035480B">
      <w:pPr>
        <w:pStyle w:val="sottotitolocampionato20"/>
        <w:spacing w:before="0" w:beforeAutospacing="0" w:after="0" w:afterAutospacing="0"/>
        <w:rPr>
          <w:rFonts w:ascii="Arial" w:hAnsi="Arial" w:cs="Arial"/>
          <w:color w:val="002060"/>
          <w:sz w:val="20"/>
          <w:szCs w:val="20"/>
        </w:rPr>
      </w:pPr>
      <w:r w:rsidRPr="0035480B">
        <w:rPr>
          <w:rFonts w:ascii="Arial" w:hAnsi="Arial" w:cs="Arial"/>
          <w:color w:val="002060"/>
          <w:sz w:val="20"/>
          <w:szCs w:val="20"/>
        </w:rPr>
        <w:t>Si trascrivono qui di seguito i risultati ufficiali delle gare disputate</w:t>
      </w:r>
    </w:p>
    <w:p w14:paraId="22988248" w14:textId="77777777" w:rsidR="0035480B" w:rsidRPr="00581B3A" w:rsidRDefault="0035480B" w:rsidP="0035480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5480B" w:rsidRPr="00581B3A" w14:paraId="7060CCFA" w14:textId="77777777" w:rsidTr="006301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2FF36804"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ABE4D" w14:textId="77777777" w:rsidR="0035480B" w:rsidRPr="00581B3A" w:rsidRDefault="0035480B" w:rsidP="00630193">
                  <w:pPr>
                    <w:pStyle w:val="headertabella0"/>
                    <w:rPr>
                      <w:color w:val="002060"/>
                    </w:rPr>
                  </w:pPr>
                  <w:r w:rsidRPr="00581B3A">
                    <w:rPr>
                      <w:color w:val="002060"/>
                    </w:rPr>
                    <w:t>GIRONE G - 3 Giornata - R</w:t>
                  </w:r>
                </w:p>
              </w:tc>
            </w:tr>
            <w:tr w:rsidR="0035480B" w:rsidRPr="00581B3A" w14:paraId="753364CF" w14:textId="77777777" w:rsidTr="006301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EA2557" w14:textId="77777777" w:rsidR="0035480B" w:rsidRPr="00581B3A" w:rsidRDefault="0035480B" w:rsidP="00630193">
                  <w:pPr>
                    <w:pStyle w:val="rowtabella0"/>
                    <w:rPr>
                      <w:color w:val="002060"/>
                    </w:rPr>
                  </w:pPr>
                  <w:r w:rsidRPr="00581B3A">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743CF" w14:textId="77777777" w:rsidR="0035480B" w:rsidRPr="00581B3A" w:rsidRDefault="0035480B" w:rsidP="00630193">
                  <w:pPr>
                    <w:pStyle w:val="rowtabella0"/>
                    <w:rPr>
                      <w:color w:val="002060"/>
                    </w:rPr>
                  </w:pPr>
                  <w:r w:rsidRPr="00581B3A">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E147CD" w14:textId="77777777" w:rsidR="0035480B" w:rsidRPr="00581B3A" w:rsidRDefault="0035480B" w:rsidP="00630193">
                  <w:pPr>
                    <w:pStyle w:val="rowtabella0"/>
                    <w:jc w:val="center"/>
                    <w:rPr>
                      <w:color w:val="002060"/>
                    </w:rPr>
                  </w:pPr>
                  <w:r w:rsidRPr="00581B3A">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8C30A8" w14:textId="77777777" w:rsidR="0035480B" w:rsidRPr="00581B3A" w:rsidRDefault="0035480B" w:rsidP="00630193">
                  <w:pPr>
                    <w:pStyle w:val="rowtabella0"/>
                    <w:jc w:val="center"/>
                    <w:rPr>
                      <w:color w:val="002060"/>
                    </w:rPr>
                  </w:pPr>
                  <w:r w:rsidRPr="00581B3A">
                    <w:rPr>
                      <w:color w:val="002060"/>
                    </w:rPr>
                    <w:t> </w:t>
                  </w:r>
                </w:p>
              </w:tc>
            </w:tr>
            <w:tr w:rsidR="0035480B" w:rsidRPr="00581B3A" w14:paraId="6EE61934" w14:textId="77777777" w:rsidTr="006301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AF59DA" w14:textId="77777777" w:rsidR="0035480B" w:rsidRPr="00581B3A" w:rsidRDefault="0035480B" w:rsidP="00630193">
                  <w:pPr>
                    <w:pStyle w:val="rowtabella0"/>
                    <w:rPr>
                      <w:color w:val="002060"/>
                    </w:rPr>
                  </w:pPr>
                  <w:r w:rsidRPr="00581B3A">
                    <w:rPr>
                      <w:color w:val="002060"/>
                    </w:rPr>
                    <w:lastRenderedPageBreak/>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16D564" w14:textId="77777777" w:rsidR="0035480B" w:rsidRPr="00581B3A" w:rsidRDefault="0035480B" w:rsidP="00630193">
                  <w:pPr>
                    <w:pStyle w:val="rowtabella0"/>
                    <w:rPr>
                      <w:color w:val="002060"/>
                    </w:rPr>
                  </w:pPr>
                  <w:r w:rsidRPr="00581B3A">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0524F6" w14:textId="77777777" w:rsidR="0035480B" w:rsidRPr="00581B3A" w:rsidRDefault="0035480B" w:rsidP="00630193">
                  <w:pPr>
                    <w:pStyle w:val="rowtabella0"/>
                    <w:jc w:val="center"/>
                    <w:rPr>
                      <w:color w:val="002060"/>
                    </w:rPr>
                  </w:pPr>
                  <w:r w:rsidRPr="00581B3A">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67BDB8" w14:textId="77777777" w:rsidR="0035480B" w:rsidRPr="00581B3A" w:rsidRDefault="0035480B" w:rsidP="00630193">
                  <w:pPr>
                    <w:pStyle w:val="rowtabella0"/>
                    <w:jc w:val="center"/>
                    <w:rPr>
                      <w:color w:val="002060"/>
                    </w:rPr>
                  </w:pPr>
                  <w:r w:rsidRPr="00581B3A">
                    <w:rPr>
                      <w:color w:val="002060"/>
                    </w:rPr>
                    <w:t> </w:t>
                  </w:r>
                </w:p>
              </w:tc>
            </w:tr>
            <w:tr w:rsidR="0035480B" w:rsidRPr="00581B3A" w14:paraId="7A4F24E5" w14:textId="77777777" w:rsidTr="006301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61C62C" w14:textId="77777777" w:rsidR="0035480B" w:rsidRPr="00581B3A" w:rsidRDefault="0035480B" w:rsidP="00630193">
                  <w:pPr>
                    <w:pStyle w:val="rowtabella0"/>
                    <w:rPr>
                      <w:color w:val="002060"/>
                    </w:rPr>
                  </w:pPr>
                  <w:r w:rsidRPr="00581B3A">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C3737" w14:textId="77777777" w:rsidR="0035480B" w:rsidRPr="00581B3A" w:rsidRDefault="0035480B" w:rsidP="00630193">
                  <w:pPr>
                    <w:pStyle w:val="rowtabella0"/>
                    <w:rPr>
                      <w:color w:val="002060"/>
                    </w:rPr>
                  </w:pPr>
                  <w:r w:rsidRPr="00581B3A">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EF96B" w14:textId="77777777" w:rsidR="0035480B" w:rsidRPr="00581B3A" w:rsidRDefault="0035480B" w:rsidP="00630193">
                  <w:pPr>
                    <w:pStyle w:val="rowtabella0"/>
                    <w:jc w:val="center"/>
                    <w:rPr>
                      <w:color w:val="002060"/>
                    </w:rPr>
                  </w:pPr>
                  <w:r w:rsidRPr="00581B3A">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35FCD" w14:textId="77777777" w:rsidR="0035480B" w:rsidRPr="00581B3A" w:rsidRDefault="0035480B" w:rsidP="00630193">
                  <w:pPr>
                    <w:pStyle w:val="rowtabella0"/>
                    <w:jc w:val="center"/>
                    <w:rPr>
                      <w:color w:val="002060"/>
                    </w:rPr>
                  </w:pPr>
                  <w:r w:rsidRPr="00581B3A">
                    <w:rPr>
                      <w:color w:val="002060"/>
                    </w:rPr>
                    <w:t> </w:t>
                  </w:r>
                </w:p>
              </w:tc>
            </w:tr>
          </w:tbl>
          <w:p w14:paraId="494754D6" w14:textId="77777777" w:rsidR="0035480B" w:rsidRPr="00581B3A" w:rsidRDefault="0035480B" w:rsidP="0063019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01561015"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E6218" w14:textId="77777777" w:rsidR="0035480B" w:rsidRPr="00581B3A" w:rsidRDefault="0035480B" w:rsidP="00630193">
                  <w:pPr>
                    <w:pStyle w:val="headertabella0"/>
                    <w:rPr>
                      <w:color w:val="002060"/>
                    </w:rPr>
                  </w:pPr>
                  <w:r w:rsidRPr="00581B3A">
                    <w:rPr>
                      <w:color w:val="002060"/>
                    </w:rPr>
                    <w:lastRenderedPageBreak/>
                    <w:t>GIRONE SA - 3 Giornata - R</w:t>
                  </w:r>
                </w:p>
              </w:tc>
            </w:tr>
            <w:tr w:rsidR="0035480B" w:rsidRPr="00581B3A" w14:paraId="564C2B44" w14:textId="77777777" w:rsidTr="006301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B3B58B" w14:textId="77777777" w:rsidR="0035480B" w:rsidRPr="00581B3A" w:rsidRDefault="0035480B" w:rsidP="00630193">
                  <w:pPr>
                    <w:pStyle w:val="rowtabella0"/>
                    <w:rPr>
                      <w:color w:val="002060"/>
                    </w:rPr>
                  </w:pPr>
                  <w:r w:rsidRPr="00581B3A">
                    <w:rPr>
                      <w:color w:val="002060"/>
                    </w:rPr>
                    <w:t xml:space="preserve">ITALSERVICE C5 </w:t>
                  </w:r>
                  <w:proofErr w:type="gramStart"/>
                  <w:r w:rsidRPr="00581B3A">
                    <w:rPr>
                      <w:color w:val="002060"/>
                    </w:rPr>
                    <w:t>SQ.B</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486D03" w14:textId="77777777" w:rsidR="0035480B" w:rsidRPr="00581B3A" w:rsidRDefault="0035480B" w:rsidP="00630193">
                  <w:pPr>
                    <w:pStyle w:val="rowtabella0"/>
                    <w:rPr>
                      <w:color w:val="002060"/>
                    </w:rPr>
                  </w:pPr>
                  <w:r w:rsidRPr="00581B3A">
                    <w:rPr>
                      <w:color w:val="002060"/>
                    </w:rPr>
                    <w:t>- POL.CAGLI SPORT ASSOCIATI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8AF763" w14:textId="77777777" w:rsidR="0035480B" w:rsidRPr="00581B3A" w:rsidRDefault="0035480B" w:rsidP="00630193">
                  <w:pPr>
                    <w:pStyle w:val="rowtabella0"/>
                    <w:jc w:val="center"/>
                    <w:rPr>
                      <w:color w:val="002060"/>
                    </w:rPr>
                  </w:pPr>
                  <w:r w:rsidRPr="00581B3A">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416F00" w14:textId="77777777" w:rsidR="0035480B" w:rsidRPr="00581B3A" w:rsidRDefault="0035480B" w:rsidP="00630193">
                  <w:pPr>
                    <w:pStyle w:val="rowtabella0"/>
                    <w:jc w:val="center"/>
                    <w:rPr>
                      <w:color w:val="002060"/>
                    </w:rPr>
                  </w:pPr>
                  <w:r w:rsidRPr="00581B3A">
                    <w:rPr>
                      <w:color w:val="002060"/>
                    </w:rPr>
                    <w:t> </w:t>
                  </w:r>
                </w:p>
              </w:tc>
            </w:tr>
          </w:tbl>
          <w:p w14:paraId="4324A87E" w14:textId="77777777" w:rsidR="0035480B" w:rsidRPr="00581B3A" w:rsidRDefault="0035480B" w:rsidP="00630193">
            <w:pPr>
              <w:rPr>
                <w:color w:val="002060"/>
              </w:rPr>
            </w:pPr>
          </w:p>
        </w:tc>
      </w:tr>
    </w:tbl>
    <w:p w14:paraId="4CA47F8A" w14:textId="77777777" w:rsidR="0035480B" w:rsidRPr="00581B3A" w:rsidRDefault="0035480B" w:rsidP="0035480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5480B" w:rsidRPr="00581B3A" w14:paraId="3D7BFA60" w14:textId="77777777" w:rsidTr="006301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5390BEE2"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DC08D" w14:textId="77777777" w:rsidR="0035480B" w:rsidRPr="00581B3A" w:rsidRDefault="0035480B" w:rsidP="00630193">
                  <w:pPr>
                    <w:pStyle w:val="headertabella0"/>
                    <w:rPr>
                      <w:color w:val="002060"/>
                    </w:rPr>
                  </w:pPr>
                  <w:r w:rsidRPr="00581B3A">
                    <w:rPr>
                      <w:color w:val="002060"/>
                    </w:rPr>
                    <w:t>GIRONE SB - 3 Giornata - R</w:t>
                  </w:r>
                </w:p>
              </w:tc>
            </w:tr>
            <w:tr w:rsidR="0035480B" w:rsidRPr="00581B3A" w14:paraId="24F8370C" w14:textId="77777777" w:rsidTr="006301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F7BFE3" w14:textId="77777777" w:rsidR="0035480B" w:rsidRPr="00581B3A" w:rsidRDefault="0035480B" w:rsidP="00630193">
                  <w:pPr>
                    <w:pStyle w:val="rowtabella0"/>
                    <w:rPr>
                      <w:color w:val="002060"/>
                    </w:rPr>
                  </w:pPr>
                  <w:r w:rsidRPr="00581B3A">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8954DD" w14:textId="77777777" w:rsidR="0035480B" w:rsidRPr="00581B3A" w:rsidRDefault="0035480B" w:rsidP="00630193">
                  <w:pPr>
                    <w:pStyle w:val="rowtabella0"/>
                    <w:rPr>
                      <w:color w:val="002060"/>
                    </w:rPr>
                  </w:pPr>
                  <w:r w:rsidRPr="00581B3A">
                    <w:rPr>
                      <w:color w:val="002060"/>
                    </w:rPr>
                    <w:t>- AMICI DEL CENTROSOCIOSQ.B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95D42" w14:textId="77777777" w:rsidR="0035480B" w:rsidRPr="00581B3A" w:rsidRDefault="0035480B" w:rsidP="00630193">
                  <w:pPr>
                    <w:pStyle w:val="rowtabella0"/>
                    <w:jc w:val="center"/>
                    <w:rPr>
                      <w:color w:val="002060"/>
                    </w:rPr>
                  </w:pPr>
                  <w:r w:rsidRPr="00581B3A">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B5E94" w14:textId="77777777" w:rsidR="0035480B" w:rsidRPr="00581B3A" w:rsidRDefault="0035480B" w:rsidP="00630193">
                  <w:pPr>
                    <w:pStyle w:val="rowtabella0"/>
                    <w:jc w:val="center"/>
                    <w:rPr>
                      <w:color w:val="002060"/>
                    </w:rPr>
                  </w:pPr>
                  <w:r w:rsidRPr="00581B3A">
                    <w:rPr>
                      <w:color w:val="002060"/>
                    </w:rPr>
                    <w:t> </w:t>
                  </w:r>
                </w:p>
              </w:tc>
            </w:tr>
            <w:tr w:rsidR="0035480B" w:rsidRPr="00581B3A" w14:paraId="554AEFC9" w14:textId="77777777" w:rsidTr="006301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6494AF" w14:textId="77777777" w:rsidR="0035480B" w:rsidRPr="00581B3A" w:rsidRDefault="0035480B" w:rsidP="00630193">
                  <w:pPr>
                    <w:pStyle w:val="rowtabella0"/>
                    <w:rPr>
                      <w:color w:val="002060"/>
                    </w:rPr>
                  </w:pPr>
                  <w:r w:rsidRPr="00581B3A">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8E8CB" w14:textId="77777777" w:rsidR="0035480B" w:rsidRPr="00581B3A" w:rsidRDefault="0035480B" w:rsidP="00630193">
                  <w:pPr>
                    <w:pStyle w:val="rowtabella0"/>
                    <w:rPr>
                      <w:color w:val="002060"/>
                    </w:rPr>
                  </w:pPr>
                  <w:r w:rsidRPr="00581B3A">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F7B12C" w14:textId="77777777" w:rsidR="0035480B" w:rsidRPr="00581B3A" w:rsidRDefault="0035480B" w:rsidP="00630193">
                  <w:pPr>
                    <w:pStyle w:val="rowtabella0"/>
                    <w:jc w:val="center"/>
                    <w:rPr>
                      <w:color w:val="002060"/>
                    </w:rPr>
                  </w:pPr>
                  <w:r w:rsidRPr="00581B3A">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4E7BB" w14:textId="77777777" w:rsidR="0035480B" w:rsidRPr="00581B3A" w:rsidRDefault="0035480B" w:rsidP="00630193">
                  <w:pPr>
                    <w:pStyle w:val="rowtabella0"/>
                    <w:jc w:val="center"/>
                    <w:rPr>
                      <w:color w:val="002060"/>
                    </w:rPr>
                  </w:pPr>
                  <w:r w:rsidRPr="00581B3A">
                    <w:rPr>
                      <w:color w:val="002060"/>
                    </w:rPr>
                    <w:t> </w:t>
                  </w:r>
                </w:p>
              </w:tc>
            </w:tr>
            <w:tr w:rsidR="0035480B" w:rsidRPr="00581B3A" w14:paraId="78DF2631" w14:textId="77777777" w:rsidTr="00630193">
              <w:tc>
                <w:tcPr>
                  <w:tcW w:w="4700" w:type="dxa"/>
                  <w:gridSpan w:val="4"/>
                  <w:tcBorders>
                    <w:top w:val="nil"/>
                    <w:left w:val="nil"/>
                    <w:bottom w:val="nil"/>
                    <w:right w:val="nil"/>
                  </w:tcBorders>
                  <w:tcMar>
                    <w:top w:w="20" w:type="dxa"/>
                    <w:left w:w="20" w:type="dxa"/>
                    <w:bottom w:w="20" w:type="dxa"/>
                    <w:right w:w="20" w:type="dxa"/>
                  </w:tcMar>
                  <w:vAlign w:val="center"/>
                  <w:hideMark/>
                </w:tcPr>
                <w:p w14:paraId="36DDDFCA" w14:textId="77777777" w:rsidR="0035480B" w:rsidRPr="00581B3A" w:rsidRDefault="0035480B" w:rsidP="00630193">
                  <w:pPr>
                    <w:pStyle w:val="rowtabella0"/>
                    <w:rPr>
                      <w:color w:val="002060"/>
                    </w:rPr>
                  </w:pPr>
                  <w:r w:rsidRPr="00581B3A">
                    <w:rPr>
                      <w:color w:val="002060"/>
                    </w:rPr>
                    <w:t>(1) - disputata il 24/02/2024</w:t>
                  </w:r>
                </w:p>
              </w:tc>
            </w:tr>
          </w:tbl>
          <w:p w14:paraId="23C90F87" w14:textId="77777777" w:rsidR="0035480B" w:rsidRPr="00581B3A" w:rsidRDefault="0035480B" w:rsidP="0063019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150FE955"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56CE8" w14:textId="77777777" w:rsidR="0035480B" w:rsidRPr="00581B3A" w:rsidRDefault="0035480B" w:rsidP="00630193">
                  <w:pPr>
                    <w:pStyle w:val="headertabella0"/>
                    <w:rPr>
                      <w:color w:val="002060"/>
                    </w:rPr>
                  </w:pPr>
                  <w:r w:rsidRPr="00581B3A">
                    <w:rPr>
                      <w:color w:val="002060"/>
                    </w:rPr>
                    <w:t>GIRONE SC - 3 Giornata - R</w:t>
                  </w:r>
                </w:p>
              </w:tc>
            </w:tr>
            <w:tr w:rsidR="0035480B" w:rsidRPr="00581B3A" w14:paraId="17A26474" w14:textId="77777777" w:rsidTr="006301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772ED5" w14:textId="77777777" w:rsidR="0035480B" w:rsidRPr="00581B3A" w:rsidRDefault="0035480B" w:rsidP="00630193">
                  <w:pPr>
                    <w:pStyle w:val="rowtabella0"/>
                    <w:rPr>
                      <w:color w:val="002060"/>
                    </w:rPr>
                  </w:pPr>
                  <w:r w:rsidRPr="00581B3A">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C69C2" w14:textId="77777777" w:rsidR="0035480B" w:rsidRPr="00581B3A" w:rsidRDefault="0035480B" w:rsidP="00630193">
                  <w:pPr>
                    <w:pStyle w:val="rowtabella0"/>
                    <w:rPr>
                      <w:color w:val="002060"/>
                    </w:rPr>
                  </w:pPr>
                  <w:r w:rsidRPr="00581B3A">
                    <w:rPr>
                      <w:color w:val="002060"/>
                    </w:rPr>
                    <w:t xml:space="preserve">- RECANATI CALCIO A 5 </w:t>
                  </w:r>
                  <w:proofErr w:type="gramStart"/>
                  <w:r w:rsidRPr="00581B3A">
                    <w:rPr>
                      <w:color w:val="002060"/>
                    </w:rPr>
                    <w:t>SQ.B</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822326" w14:textId="77777777" w:rsidR="0035480B" w:rsidRPr="00581B3A" w:rsidRDefault="0035480B" w:rsidP="00630193">
                  <w:pPr>
                    <w:pStyle w:val="rowtabella0"/>
                    <w:jc w:val="center"/>
                    <w:rPr>
                      <w:color w:val="002060"/>
                    </w:rPr>
                  </w:pPr>
                  <w:r w:rsidRPr="00581B3A">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B4352" w14:textId="77777777" w:rsidR="0035480B" w:rsidRPr="00581B3A" w:rsidRDefault="0035480B" w:rsidP="00630193">
                  <w:pPr>
                    <w:pStyle w:val="rowtabella0"/>
                    <w:jc w:val="center"/>
                    <w:rPr>
                      <w:color w:val="002060"/>
                    </w:rPr>
                  </w:pPr>
                  <w:r w:rsidRPr="00581B3A">
                    <w:rPr>
                      <w:color w:val="002060"/>
                    </w:rPr>
                    <w:t> </w:t>
                  </w:r>
                </w:p>
              </w:tc>
            </w:tr>
            <w:tr w:rsidR="0035480B" w:rsidRPr="00581B3A" w14:paraId="15065BC0" w14:textId="77777777" w:rsidTr="006301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F46A71" w14:textId="77777777" w:rsidR="0035480B" w:rsidRPr="00581B3A" w:rsidRDefault="0035480B" w:rsidP="00630193">
                  <w:pPr>
                    <w:pStyle w:val="rowtabella0"/>
                    <w:rPr>
                      <w:color w:val="002060"/>
                    </w:rPr>
                  </w:pPr>
                  <w:r w:rsidRPr="00581B3A">
                    <w:rPr>
                      <w:color w:val="002060"/>
                    </w:rPr>
                    <w:t>FIGHT BULLS CORRIDONIA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442A5" w14:textId="77777777" w:rsidR="0035480B" w:rsidRPr="00581B3A" w:rsidRDefault="0035480B" w:rsidP="00630193">
                  <w:pPr>
                    <w:pStyle w:val="rowtabella0"/>
                    <w:rPr>
                      <w:color w:val="002060"/>
                    </w:rPr>
                  </w:pPr>
                  <w:r w:rsidRPr="00581B3A">
                    <w:rPr>
                      <w:color w:val="002060"/>
                    </w:rPr>
                    <w:t>- BORGO ROSSELLI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9DACBB" w14:textId="77777777" w:rsidR="0035480B" w:rsidRPr="00581B3A" w:rsidRDefault="0035480B" w:rsidP="00630193">
                  <w:pPr>
                    <w:pStyle w:val="rowtabella0"/>
                    <w:jc w:val="center"/>
                    <w:rPr>
                      <w:color w:val="002060"/>
                    </w:rPr>
                  </w:pPr>
                  <w:r w:rsidRPr="00581B3A">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82DEA" w14:textId="77777777" w:rsidR="0035480B" w:rsidRPr="00581B3A" w:rsidRDefault="0035480B" w:rsidP="00630193">
                  <w:pPr>
                    <w:pStyle w:val="rowtabella0"/>
                    <w:jc w:val="center"/>
                    <w:rPr>
                      <w:color w:val="002060"/>
                    </w:rPr>
                  </w:pPr>
                  <w:r w:rsidRPr="00581B3A">
                    <w:rPr>
                      <w:color w:val="002060"/>
                    </w:rPr>
                    <w:t> </w:t>
                  </w:r>
                </w:p>
              </w:tc>
            </w:tr>
          </w:tbl>
          <w:p w14:paraId="2FFAA440" w14:textId="77777777" w:rsidR="0035480B" w:rsidRPr="00581B3A" w:rsidRDefault="0035480B" w:rsidP="00630193">
            <w:pPr>
              <w:rPr>
                <w:color w:val="002060"/>
              </w:rPr>
            </w:pPr>
          </w:p>
        </w:tc>
      </w:tr>
    </w:tbl>
    <w:p w14:paraId="58410785" w14:textId="77777777" w:rsidR="0035480B" w:rsidRPr="00581B3A" w:rsidRDefault="0035480B" w:rsidP="0035480B">
      <w:pPr>
        <w:pStyle w:val="breakline"/>
        <w:rPr>
          <w:rFonts w:eastAsiaTheme="minorEastAsia"/>
          <w:color w:val="002060"/>
        </w:rPr>
      </w:pPr>
    </w:p>
    <w:p w14:paraId="51CA6091" w14:textId="77777777" w:rsidR="0035480B" w:rsidRPr="00581B3A" w:rsidRDefault="0035480B" w:rsidP="0035480B">
      <w:pPr>
        <w:pStyle w:val="breakline"/>
        <w:rPr>
          <w:color w:val="002060"/>
        </w:rPr>
      </w:pPr>
    </w:p>
    <w:p w14:paraId="5BE7800D" w14:textId="77777777" w:rsidR="0035480B" w:rsidRPr="00581B3A" w:rsidRDefault="0035480B" w:rsidP="0035480B">
      <w:pPr>
        <w:pStyle w:val="titoloprinc0"/>
        <w:rPr>
          <w:color w:val="002060"/>
        </w:rPr>
      </w:pPr>
      <w:r w:rsidRPr="00581B3A">
        <w:rPr>
          <w:color w:val="002060"/>
        </w:rPr>
        <w:t>GIUDICE SPORTIVO</w:t>
      </w:r>
    </w:p>
    <w:p w14:paraId="5B2869B5" w14:textId="77777777" w:rsidR="0035480B" w:rsidRPr="00581B3A" w:rsidRDefault="0035480B" w:rsidP="0035480B">
      <w:pPr>
        <w:pStyle w:val="diffida"/>
        <w:rPr>
          <w:color w:val="002060"/>
        </w:rPr>
      </w:pPr>
      <w:r w:rsidRPr="00581B3A">
        <w:rPr>
          <w:color w:val="002060"/>
        </w:rPr>
        <w:t>Il Giudice Sportivo Avv. Agnese Lazzaretti, con l'assistenza del segretario Angelo Castellana, nella seduta del 28/02/2024, ha adottato le decisioni che di seguito integralmente si riportano:</w:t>
      </w:r>
    </w:p>
    <w:p w14:paraId="386C2FAD" w14:textId="77777777" w:rsidR="0035480B" w:rsidRPr="00581B3A" w:rsidRDefault="0035480B" w:rsidP="0035480B">
      <w:pPr>
        <w:pStyle w:val="titolo10"/>
        <w:rPr>
          <w:color w:val="002060"/>
        </w:rPr>
      </w:pPr>
      <w:r w:rsidRPr="00581B3A">
        <w:rPr>
          <w:color w:val="002060"/>
        </w:rPr>
        <w:t xml:space="preserve">GARE DEL 24/ 2/2024 </w:t>
      </w:r>
    </w:p>
    <w:p w14:paraId="296DE168" w14:textId="77777777" w:rsidR="0035480B" w:rsidRPr="00581B3A" w:rsidRDefault="0035480B" w:rsidP="0035480B">
      <w:pPr>
        <w:pStyle w:val="titolo7a"/>
        <w:rPr>
          <w:color w:val="002060"/>
        </w:rPr>
      </w:pPr>
      <w:r w:rsidRPr="00581B3A">
        <w:rPr>
          <w:color w:val="002060"/>
        </w:rPr>
        <w:t xml:space="preserve">PROVVEDIMENTI DISCIPLINARI </w:t>
      </w:r>
    </w:p>
    <w:p w14:paraId="776D1949" w14:textId="77777777" w:rsidR="0035480B" w:rsidRPr="00581B3A" w:rsidRDefault="0035480B" w:rsidP="0035480B">
      <w:pPr>
        <w:pStyle w:val="titolo7b0"/>
        <w:rPr>
          <w:color w:val="002060"/>
        </w:rPr>
      </w:pPr>
      <w:r w:rsidRPr="00581B3A">
        <w:rPr>
          <w:color w:val="002060"/>
        </w:rPr>
        <w:t xml:space="preserve">In base alle risultanze degli atti ufficiali sono state deliberate le seguenti sanzioni disciplinari. </w:t>
      </w:r>
    </w:p>
    <w:p w14:paraId="2F7002CD" w14:textId="77777777" w:rsidR="0035480B" w:rsidRPr="00581B3A" w:rsidRDefault="0035480B" w:rsidP="0035480B">
      <w:pPr>
        <w:pStyle w:val="titolo30"/>
        <w:rPr>
          <w:color w:val="002060"/>
        </w:rPr>
      </w:pPr>
      <w:r w:rsidRPr="00581B3A">
        <w:rPr>
          <w:color w:val="002060"/>
        </w:rPr>
        <w:t xml:space="preserve">CALCIATORI NON ESPULSI </w:t>
      </w:r>
    </w:p>
    <w:p w14:paraId="772840EB" w14:textId="77777777" w:rsidR="0035480B" w:rsidRPr="00581B3A" w:rsidRDefault="0035480B" w:rsidP="0035480B">
      <w:pPr>
        <w:pStyle w:val="titolo20"/>
        <w:rPr>
          <w:color w:val="002060"/>
        </w:rPr>
      </w:pPr>
      <w:r w:rsidRPr="00581B3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6B431351" w14:textId="77777777" w:rsidTr="00630193">
        <w:tc>
          <w:tcPr>
            <w:tcW w:w="2200" w:type="dxa"/>
            <w:tcMar>
              <w:top w:w="20" w:type="dxa"/>
              <w:left w:w="20" w:type="dxa"/>
              <w:bottom w:w="20" w:type="dxa"/>
              <w:right w:w="20" w:type="dxa"/>
            </w:tcMar>
            <w:vAlign w:val="center"/>
            <w:hideMark/>
          </w:tcPr>
          <w:p w14:paraId="5E4F7E64" w14:textId="77777777" w:rsidR="0035480B" w:rsidRPr="00581B3A" w:rsidRDefault="0035480B" w:rsidP="00630193">
            <w:pPr>
              <w:pStyle w:val="movimento"/>
              <w:rPr>
                <w:color w:val="002060"/>
              </w:rPr>
            </w:pPr>
            <w:r w:rsidRPr="00581B3A">
              <w:rPr>
                <w:color w:val="002060"/>
              </w:rPr>
              <w:t>GALLETTI RICARDO</w:t>
            </w:r>
          </w:p>
        </w:tc>
        <w:tc>
          <w:tcPr>
            <w:tcW w:w="2200" w:type="dxa"/>
            <w:tcMar>
              <w:top w:w="20" w:type="dxa"/>
              <w:left w:w="20" w:type="dxa"/>
              <w:bottom w:w="20" w:type="dxa"/>
              <w:right w:w="20" w:type="dxa"/>
            </w:tcMar>
            <w:vAlign w:val="center"/>
            <w:hideMark/>
          </w:tcPr>
          <w:p w14:paraId="2AB0A875" w14:textId="77777777" w:rsidR="0035480B" w:rsidRPr="00581B3A" w:rsidRDefault="0035480B" w:rsidP="00630193">
            <w:pPr>
              <w:pStyle w:val="movimento2"/>
              <w:rPr>
                <w:color w:val="002060"/>
              </w:rPr>
            </w:pPr>
            <w:r w:rsidRPr="00581B3A">
              <w:rPr>
                <w:color w:val="002060"/>
              </w:rPr>
              <w:t xml:space="preserve">(CERRETO D ESI C5 A.S.D.) </w:t>
            </w:r>
          </w:p>
        </w:tc>
        <w:tc>
          <w:tcPr>
            <w:tcW w:w="800" w:type="dxa"/>
            <w:tcMar>
              <w:top w:w="20" w:type="dxa"/>
              <w:left w:w="20" w:type="dxa"/>
              <w:bottom w:w="20" w:type="dxa"/>
              <w:right w:w="20" w:type="dxa"/>
            </w:tcMar>
            <w:vAlign w:val="center"/>
            <w:hideMark/>
          </w:tcPr>
          <w:p w14:paraId="563B5A15"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3DFBBFB4"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DF641B1" w14:textId="77777777" w:rsidR="0035480B" w:rsidRPr="00581B3A" w:rsidRDefault="0035480B" w:rsidP="00630193">
            <w:pPr>
              <w:pStyle w:val="movimento2"/>
              <w:rPr>
                <w:color w:val="002060"/>
              </w:rPr>
            </w:pPr>
            <w:r w:rsidRPr="00581B3A">
              <w:rPr>
                <w:color w:val="002060"/>
              </w:rPr>
              <w:t> </w:t>
            </w:r>
          </w:p>
        </w:tc>
      </w:tr>
    </w:tbl>
    <w:p w14:paraId="0748F98C" w14:textId="77777777" w:rsidR="0035480B" w:rsidRPr="00581B3A" w:rsidRDefault="0035480B" w:rsidP="0035480B">
      <w:pPr>
        <w:pStyle w:val="titolo10"/>
        <w:rPr>
          <w:rFonts w:eastAsiaTheme="minorEastAsia"/>
          <w:color w:val="002060"/>
        </w:rPr>
      </w:pPr>
      <w:r w:rsidRPr="00581B3A">
        <w:rPr>
          <w:color w:val="002060"/>
        </w:rPr>
        <w:t xml:space="preserve">GARE DEL 25/ 2/2024 </w:t>
      </w:r>
    </w:p>
    <w:p w14:paraId="159A31B9" w14:textId="77777777" w:rsidR="0035480B" w:rsidRPr="00581B3A" w:rsidRDefault="0035480B" w:rsidP="0035480B">
      <w:pPr>
        <w:pStyle w:val="titolo7a"/>
        <w:rPr>
          <w:color w:val="002060"/>
        </w:rPr>
      </w:pPr>
      <w:r w:rsidRPr="00581B3A">
        <w:rPr>
          <w:color w:val="002060"/>
        </w:rPr>
        <w:t xml:space="preserve">PROVVEDIMENTI DISCIPLINARI </w:t>
      </w:r>
    </w:p>
    <w:p w14:paraId="57725315" w14:textId="77777777" w:rsidR="0035480B" w:rsidRPr="00581B3A" w:rsidRDefault="0035480B" w:rsidP="0035480B">
      <w:pPr>
        <w:pStyle w:val="titolo7b0"/>
        <w:rPr>
          <w:color w:val="002060"/>
        </w:rPr>
      </w:pPr>
      <w:r w:rsidRPr="00581B3A">
        <w:rPr>
          <w:color w:val="002060"/>
        </w:rPr>
        <w:t xml:space="preserve">In base alle risultanze degli atti ufficiali sono state deliberate le seguenti sanzioni disciplinari. </w:t>
      </w:r>
    </w:p>
    <w:p w14:paraId="57EA3467" w14:textId="77777777" w:rsidR="0035480B" w:rsidRPr="00581B3A" w:rsidRDefault="0035480B" w:rsidP="0035480B">
      <w:pPr>
        <w:pStyle w:val="titolo30"/>
        <w:rPr>
          <w:color w:val="002060"/>
        </w:rPr>
      </w:pPr>
      <w:r w:rsidRPr="00581B3A">
        <w:rPr>
          <w:color w:val="002060"/>
        </w:rPr>
        <w:t xml:space="preserve">CALCIATORI NON ESPULSI </w:t>
      </w:r>
    </w:p>
    <w:p w14:paraId="4EE94336" w14:textId="77777777" w:rsidR="0035480B" w:rsidRPr="00581B3A" w:rsidRDefault="0035480B" w:rsidP="0035480B">
      <w:pPr>
        <w:pStyle w:val="titolo20"/>
        <w:rPr>
          <w:color w:val="002060"/>
        </w:rPr>
      </w:pPr>
      <w:r w:rsidRPr="00581B3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4F680105" w14:textId="77777777" w:rsidTr="00630193">
        <w:tc>
          <w:tcPr>
            <w:tcW w:w="2200" w:type="dxa"/>
            <w:tcMar>
              <w:top w:w="20" w:type="dxa"/>
              <w:left w:w="20" w:type="dxa"/>
              <w:bottom w:w="20" w:type="dxa"/>
              <w:right w:w="20" w:type="dxa"/>
            </w:tcMar>
            <w:vAlign w:val="center"/>
            <w:hideMark/>
          </w:tcPr>
          <w:p w14:paraId="65C448C1" w14:textId="77777777" w:rsidR="0035480B" w:rsidRPr="00581B3A" w:rsidRDefault="0035480B" w:rsidP="00630193">
            <w:pPr>
              <w:pStyle w:val="movimento"/>
              <w:rPr>
                <w:color w:val="002060"/>
              </w:rPr>
            </w:pPr>
            <w:r w:rsidRPr="00581B3A">
              <w:rPr>
                <w:color w:val="002060"/>
              </w:rPr>
              <w:t>DELPIZZO SCHVEITZE DAVI</w:t>
            </w:r>
          </w:p>
        </w:tc>
        <w:tc>
          <w:tcPr>
            <w:tcW w:w="2200" w:type="dxa"/>
            <w:tcMar>
              <w:top w:w="20" w:type="dxa"/>
              <w:left w:w="20" w:type="dxa"/>
              <w:bottom w:w="20" w:type="dxa"/>
              <w:right w:w="20" w:type="dxa"/>
            </w:tcMar>
            <w:vAlign w:val="center"/>
            <w:hideMark/>
          </w:tcPr>
          <w:p w14:paraId="362801A9" w14:textId="77777777" w:rsidR="0035480B" w:rsidRPr="00581B3A" w:rsidRDefault="0035480B" w:rsidP="00630193">
            <w:pPr>
              <w:pStyle w:val="movimento2"/>
              <w:rPr>
                <w:color w:val="002060"/>
              </w:rPr>
            </w:pPr>
            <w:r w:rsidRPr="00581B3A">
              <w:rPr>
                <w:color w:val="002060"/>
              </w:rPr>
              <w:t xml:space="preserve">(REAL SAN GIORGIO) </w:t>
            </w:r>
          </w:p>
        </w:tc>
        <w:tc>
          <w:tcPr>
            <w:tcW w:w="800" w:type="dxa"/>
            <w:tcMar>
              <w:top w:w="20" w:type="dxa"/>
              <w:left w:w="20" w:type="dxa"/>
              <w:bottom w:w="20" w:type="dxa"/>
              <w:right w:w="20" w:type="dxa"/>
            </w:tcMar>
            <w:vAlign w:val="center"/>
            <w:hideMark/>
          </w:tcPr>
          <w:p w14:paraId="37D4794D"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6D3E4EB2"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0A5DE6B2" w14:textId="77777777" w:rsidR="0035480B" w:rsidRPr="00581B3A" w:rsidRDefault="0035480B" w:rsidP="00630193">
            <w:pPr>
              <w:pStyle w:val="movimento2"/>
              <w:rPr>
                <w:color w:val="002060"/>
              </w:rPr>
            </w:pPr>
            <w:r w:rsidRPr="00581B3A">
              <w:rPr>
                <w:color w:val="002060"/>
              </w:rPr>
              <w:t> </w:t>
            </w:r>
          </w:p>
        </w:tc>
      </w:tr>
    </w:tbl>
    <w:p w14:paraId="63FC0C28" w14:textId="77777777" w:rsidR="0035480B" w:rsidRPr="00581B3A" w:rsidRDefault="0035480B" w:rsidP="0035480B">
      <w:pPr>
        <w:pStyle w:val="titolo20"/>
        <w:rPr>
          <w:rFonts w:eastAsiaTheme="minorEastAsia"/>
          <w:color w:val="002060"/>
        </w:rPr>
      </w:pPr>
      <w:r w:rsidRPr="00581B3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80B" w:rsidRPr="00581B3A" w14:paraId="296221FC" w14:textId="77777777" w:rsidTr="00630193">
        <w:tc>
          <w:tcPr>
            <w:tcW w:w="2200" w:type="dxa"/>
            <w:tcMar>
              <w:top w:w="20" w:type="dxa"/>
              <w:left w:w="20" w:type="dxa"/>
              <w:bottom w:w="20" w:type="dxa"/>
              <w:right w:w="20" w:type="dxa"/>
            </w:tcMar>
            <w:vAlign w:val="center"/>
            <w:hideMark/>
          </w:tcPr>
          <w:p w14:paraId="576B5796" w14:textId="77777777" w:rsidR="0035480B" w:rsidRPr="00581B3A" w:rsidRDefault="0035480B" w:rsidP="00630193">
            <w:pPr>
              <w:pStyle w:val="movimento"/>
              <w:rPr>
                <w:color w:val="002060"/>
              </w:rPr>
            </w:pPr>
            <w:r w:rsidRPr="00581B3A">
              <w:rPr>
                <w:color w:val="002060"/>
              </w:rPr>
              <w:t>ELEONORI GABRIELE</w:t>
            </w:r>
          </w:p>
        </w:tc>
        <w:tc>
          <w:tcPr>
            <w:tcW w:w="2200" w:type="dxa"/>
            <w:tcMar>
              <w:top w:w="20" w:type="dxa"/>
              <w:left w:w="20" w:type="dxa"/>
              <w:bottom w:w="20" w:type="dxa"/>
              <w:right w:w="20" w:type="dxa"/>
            </w:tcMar>
            <w:vAlign w:val="center"/>
            <w:hideMark/>
          </w:tcPr>
          <w:p w14:paraId="4C0BF566" w14:textId="77777777" w:rsidR="0035480B" w:rsidRPr="00581B3A" w:rsidRDefault="0035480B" w:rsidP="00630193">
            <w:pPr>
              <w:pStyle w:val="movimento2"/>
              <w:rPr>
                <w:color w:val="002060"/>
              </w:rPr>
            </w:pPr>
            <w:r w:rsidRPr="00581B3A">
              <w:rPr>
                <w:color w:val="002060"/>
              </w:rPr>
              <w:t xml:space="preserve">(BORGOROSSO TOLENTINO) </w:t>
            </w:r>
          </w:p>
        </w:tc>
        <w:tc>
          <w:tcPr>
            <w:tcW w:w="800" w:type="dxa"/>
            <w:tcMar>
              <w:top w:w="20" w:type="dxa"/>
              <w:left w:w="20" w:type="dxa"/>
              <w:bottom w:w="20" w:type="dxa"/>
              <w:right w:w="20" w:type="dxa"/>
            </w:tcMar>
            <w:vAlign w:val="center"/>
            <w:hideMark/>
          </w:tcPr>
          <w:p w14:paraId="01D23714"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897B8C1" w14:textId="77777777" w:rsidR="0035480B" w:rsidRPr="00581B3A" w:rsidRDefault="0035480B" w:rsidP="00630193">
            <w:pPr>
              <w:pStyle w:val="movimento"/>
              <w:rPr>
                <w:color w:val="002060"/>
              </w:rPr>
            </w:pPr>
            <w:r w:rsidRPr="00581B3A">
              <w:rPr>
                <w:color w:val="002060"/>
              </w:rPr>
              <w:t>BAJRAMI ARLIND</w:t>
            </w:r>
          </w:p>
        </w:tc>
        <w:tc>
          <w:tcPr>
            <w:tcW w:w="2200" w:type="dxa"/>
            <w:tcMar>
              <w:top w:w="20" w:type="dxa"/>
              <w:left w:w="20" w:type="dxa"/>
              <w:bottom w:w="20" w:type="dxa"/>
              <w:right w:w="20" w:type="dxa"/>
            </w:tcMar>
            <w:vAlign w:val="center"/>
            <w:hideMark/>
          </w:tcPr>
          <w:p w14:paraId="6F97B0AF" w14:textId="77777777" w:rsidR="0035480B" w:rsidRPr="00581B3A" w:rsidRDefault="0035480B" w:rsidP="00630193">
            <w:pPr>
              <w:pStyle w:val="movimento2"/>
              <w:rPr>
                <w:color w:val="002060"/>
              </w:rPr>
            </w:pPr>
            <w:r w:rsidRPr="00581B3A">
              <w:rPr>
                <w:color w:val="002060"/>
              </w:rPr>
              <w:t xml:space="preserve">(C.U.S. MACERATA CALCIO A5) </w:t>
            </w:r>
          </w:p>
        </w:tc>
      </w:tr>
      <w:tr w:rsidR="0035480B" w:rsidRPr="00581B3A" w14:paraId="08B5FF9A" w14:textId="77777777" w:rsidTr="00630193">
        <w:tc>
          <w:tcPr>
            <w:tcW w:w="2200" w:type="dxa"/>
            <w:tcMar>
              <w:top w:w="20" w:type="dxa"/>
              <w:left w:w="20" w:type="dxa"/>
              <w:bottom w:w="20" w:type="dxa"/>
              <w:right w:w="20" w:type="dxa"/>
            </w:tcMar>
            <w:vAlign w:val="center"/>
            <w:hideMark/>
          </w:tcPr>
          <w:p w14:paraId="34BE967E" w14:textId="77777777" w:rsidR="0035480B" w:rsidRPr="00581B3A" w:rsidRDefault="0035480B" w:rsidP="00630193">
            <w:pPr>
              <w:pStyle w:val="movimento"/>
              <w:rPr>
                <w:color w:val="002060"/>
              </w:rPr>
            </w:pPr>
            <w:r w:rsidRPr="00581B3A">
              <w:rPr>
                <w:color w:val="002060"/>
              </w:rPr>
              <w:t>PICCIONI DIEGO</w:t>
            </w:r>
          </w:p>
        </w:tc>
        <w:tc>
          <w:tcPr>
            <w:tcW w:w="2200" w:type="dxa"/>
            <w:tcMar>
              <w:top w:w="20" w:type="dxa"/>
              <w:left w:w="20" w:type="dxa"/>
              <w:bottom w:w="20" w:type="dxa"/>
              <w:right w:w="20" w:type="dxa"/>
            </w:tcMar>
            <w:vAlign w:val="center"/>
            <w:hideMark/>
          </w:tcPr>
          <w:p w14:paraId="0EA0205D" w14:textId="77777777" w:rsidR="0035480B" w:rsidRPr="00581B3A" w:rsidRDefault="0035480B" w:rsidP="00630193">
            <w:pPr>
              <w:pStyle w:val="movimento2"/>
              <w:rPr>
                <w:color w:val="002060"/>
              </w:rPr>
            </w:pPr>
            <w:r w:rsidRPr="00581B3A">
              <w:rPr>
                <w:color w:val="002060"/>
              </w:rPr>
              <w:t xml:space="preserve">(RECANATI CALCIO A 5 </w:t>
            </w:r>
            <w:proofErr w:type="gramStart"/>
            <w:r w:rsidRPr="00581B3A">
              <w:rPr>
                <w:color w:val="002060"/>
              </w:rPr>
              <w:t>SQ.B</w:t>
            </w:r>
            <w:proofErr w:type="gramEnd"/>
            <w:r w:rsidRPr="00581B3A">
              <w:rPr>
                <w:color w:val="002060"/>
              </w:rPr>
              <w:t xml:space="preserve">) </w:t>
            </w:r>
          </w:p>
        </w:tc>
        <w:tc>
          <w:tcPr>
            <w:tcW w:w="800" w:type="dxa"/>
            <w:tcMar>
              <w:top w:w="20" w:type="dxa"/>
              <w:left w:w="20" w:type="dxa"/>
              <w:bottom w:w="20" w:type="dxa"/>
              <w:right w:w="20" w:type="dxa"/>
            </w:tcMar>
            <w:vAlign w:val="center"/>
            <w:hideMark/>
          </w:tcPr>
          <w:p w14:paraId="3006594B"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7E9C4CFD" w14:textId="77777777" w:rsidR="0035480B" w:rsidRPr="00581B3A" w:rsidRDefault="0035480B" w:rsidP="00630193">
            <w:pPr>
              <w:pStyle w:val="movimento"/>
              <w:rPr>
                <w:color w:val="002060"/>
              </w:rPr>
            </w:pPr>
            <w:r w:rsidRPr="00581B3A">
              <w:rPr>
                <w:color w:val="002060"/>
              </w:rPr>
              <w:t> </w:t>
            </w:r>
          </w:p>
        </w:tc>
        <w:tc>
          <w:tcPr>
            <w:tcW w:w="2200" w:type="dxa"/>
            <w:tcMar>
              <w:top w:w="20" w:type="dxa"/>
              <w:left w:w="20" w:type="dxa"/>
              <w:bottom w:w="20" w:type="dxa"/>
              <w:right w:w="20" w:type="dxa"/>
            </w:tcMar>
            <w:vAlign w:val="center"/>
            <w:hideMark/>
          </w:tcPr>
          <w:p w14:paraId="4D426F55" w14:textId="77777777" w:rsidR="0035480B" w:rsidRPr="00581B3A" w:rsidRDefault="0035480B" w:rsidP="00630193">
            <w:pPr>
              <w:pStyle w:val="movimento2"/>
              <w:rPr>
                <w:color w:val="002060"/>
              </w:rPr>
            </w:pPr>
            <w:r w:rsidRPr="00581B3A">
              <w:rPr>
                <w:color w:val="002060"/>
              </w:rPr>
              <w:t> </w:t>
            </w:r>
          </w:p>
        </w:tc>
      </w:tr>
    </w:tbl>
    <w:p w14:paraId="491B63C1" w14:textId="77777777" w:rsidR="0035480B" w:rsidRPr="00581B3A" w:rsidRDefault="0035480B" w:rsidP="0035480B">
      <w:pPr>
        <w:pStyle w:val="breakline"/>
        <w:rPr>
          <w:color w:val="002060"/>
        </w:rPr>
      </w:pPr>
    </w:p>
    <w:p w14:paraId="3ACEAE6B" w14:textId="77777777" w:rsidR="0035480B" w:rsidRPr="00581B3A" w:rsidRDefault="0035480B" w:rsidP="0035480B">
      <w:pPr>
        <w:jc w:val="center"/>
        <w:rPr>
          <w:rFonts w:ascii="Arial" w:hAnsi="Arial" w:cs="Arial"/>
          <w:noProof/>
          <w:color w:val="002060"/>
          <w:sz w:val="22"/>
          <w:szCs w:val="22"/>
        </w:rPr>
      </w:pPr>
      <w:r w:rsidRPr="00581B3A">
        <w:rPr>
          <w:rFonts w:ascii="Arial" w:hAnsi="Arial" w:cs="Arial"/>
          <w:noProof/>
          <w:color w:val="002060"/>
          <w:sz w:val="22"/>
          <w:szCs w:val="22"/>
        </w:rPr>
        <w:t>F.to IL SEGRETARIO                                   F.to IL GIUDICE SPORTIVO</w:t>
      </w:r>
    </w:p>
    <w:p w14:paraId="26060767" w14:textId="77777777" w:rsidR="0035480B" w:rsidRPr="00581B3A" w:rsidRDefault="0035480B" w:rsidP="0035480B">
      <w:pPr>
        <w:jc w:val="left"/>
        <w:rPr>
          <w:rFonts w:ascii="Arial" w:hAnsi="Arial" w:cs="Arial"/>
          <w:noProof/>
          <w:color w:val="002060"/>
          <w:sz w:val="22"/>
          <w:szCs w:val="22"/>
        </w:rPr>
      </w:pPr>
      <w:r w:rsidRPr="00581B3A">
        <w:rPr>
          <w:rFonts w:ascii="Arial" w:hAnsi="Arial" w:cs="Arial"/>
          <w:noProof/>
          <w:color w:val="002060"/>
          <w:sz w:val="22"/>
          <w:szCs w:val="22"/>
        </w:rPr>
        <w:t xml:space="preserve">                         Angelo Castellana        </w:t>
      </w:r>
      <w:r w:rsidRPr="00581B3A">
        <w:rPr>
          <w:rFonts w:ascii="Arial" w:hAnsi="Arial" w:cs="Arial"/>
          <w:noProof/>
          <w:color w:val="002060"/>
          <w:sz w:val="22"/>
          <w:szCs w:val="22"/>
        </w:rPr>
        <w:tab/>
        <w:t xml:space="preserve">                                Agnese Lazzaretti</w:t>
      </w:r>
    </w:p>
    <w:p w14:paraId="5056CDAA" w14:textId="77777777" w:rsidR="0035480B" w:rsidRPr="00581B3A" w:rsidRDefault="0035480B" w:rsidP="0035480B">
      <w:pPr>
        <w:pStyle w:val="breakline"/>
        <w:rPr>
          <w:rFonts w:eastAsiaTheme="minorEastAsia"/>
          <w:color w:val="002060"/>
        </w:rPr>
      </w:pPr>
    </w:p>
    <w:p w14:paraId="2D1CC508" w14:textId="77777777" w:rsidR="0035480B" w:rsidRPr="00581B3A" w:rsidRDefault="0035480B" w:rsidP="0035480B">
      <w:pPr>
        <w:pStyle w:val="titoloprinc0"/>
        <w:rPr>
          <w:color w:val="002060"/>
        </w:rPr>
      </w:pPr>
      <w:r w:rsidRPr="00581B3A">
        <w:rPr>
          <w:color w:val="002060"/>
        </w:rPr>
        <w:t>CLASSIFICA</w:t>
      </w:r>
    </w:p>
    <w:p w14:paraId="43BF8851" w14:textId="77777777" w:rsidR="0035480B" w:rsidRPr="00581B3A" w:rsidRDefault="0035480B" w:rsidP="0035480B">
      <w:pPr>
        <w:pStyle w:val="breakline"/>
        <w:rPr>
          <w:color w:val="002060"/>
        </w:rPr>
      </w:pPr>
    </w:p>
    <w:p w14:paraId="25DD5F0C" w14:textId="77777777" w:rsidR="0035480B" w:rsidRPr="00581B3A" w:rsidRDefault="0035480B" w:rsidP="0035480B">
      <w:pPr>
        <w:pStyle w:val="breakline"/>
        <w:rPr>
          <w:color w:val="002060"/>
        </w:rPr>
      </w:pPr>
    </w:p>
    <w:p w14:paraId="38941E1C" w14:textId="77777777" w:rsidR="0035480B" w:rsidRPr="00581B3A" w:rsidRDefault="0035480B" w:rsidP="0035480B">
      <w:pPr>
        <w:pStyle w:val="sottotitolocampionato10"/>
        <w:rPr>
          <w:color w:val="002060"/>
        </w:rPr>
      </w:pPr>
      <w:r w:rsidRPr="00581B3A">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30C41D82"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3EE57"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B551A"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C8397"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0F3BA"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2DF11"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4675D"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E52F9"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1DB6B"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B8438"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C24FE" w14:textId="77777777" w:rsidR="0035480B" w:rsidRPr="00581B3A" w:rsidRDefault="0035480B" w:rsidP="00630193">
            <w:pPr>
              <w:pStyle w:val="headertabella0"/>
              <w:rPr>
                <w:color w:val="002060"/>
              </w:rPr>
            </w:pPr>
            <w:r w:rsidRPr="00581B3A">
              <w:rPr>
                <w:color w:val="002060"/>
              </w:rPr>
              <w:t>PE</w:t>
            </w:r>
          </w:p>
        </w:tc>
      </w:tr>
      <w:tr w:rsidR="0035480B" w:rsidRPr="00581B3A" w14:paraId="671E55E6"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ACDA2B" w14:textId="77777777" w:rsidR="0035480B" w:rsidRPr="00581B3A" w:rsidRDefault="0035480B" w:rsidP="00630193">
            <w:pPr>
              <w:pStyle w:val="rowtabella0"/>
              <w:rPr>
                <w:color w:val="002060"/>
              </w:rPr>
            </w:pPr>
            <w:r w:rsidRPr="00581B3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8A92" w14:textId="77777777" w:rsidR="0035480B" w:rsidRPr="00581B3A" w:rsidRDefault="0035480B" w:rsidP="00630193">
            <w:pPr>
              <w:pStyle w:val="rowtabella0"/>
              <w:jc w:val="center"/>
              <w:rPr>
                <w:color w:val="002060"/>
              </w:rPr>
            </w:pPr>
            <w:r w:rsidRPr="00581B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2F30E"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4F35"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2661D"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459C6"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4E8DB" w14:textId="77777777" w:rsidR="0035480B" w:rsidRPr="00581B3A" w:rsidRDefault="0035480B" w:rsidP="00630193">
            <w:pPr>
              <w:pStyle w:val="rowtabella0"/>
              <w:jc w:val="center"/>
              <w:rPr>
                <w:color w:val="002060"/>
              </w:rPr>
            </w:pPr>
            <w:r w:rsidRPr="00581B3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F0EC"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885FE" w14:textId="77777777" w:rsidR="0035480B" w:rsidRPr="00581B3A" w:rsidRDefault="0035480B" w:rsidP="00630193">
            <w:pPr>
              <w:pStyle w:val="rowtabella0"/>
              <w:jc w:val="center"/>
              <w:rPr>
                <w:color w:val="002060"/>
              </w:rPr>
            </w:pPr>
            <w:r w:rsidRPr="00581B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94F91" w14:textId="77777777" w:rsidR="0035480B" w:rsidRPr="00581B3A" w:rsidRDefault="0035480B" w:rsidP="00630193">
            <w:pPr>
              <w:pStyle w:val="rowtabella0"/>
              <w:jc w:val="center"/>
              <w:rPr>
                <w:color w:val="002060"/>
              </w:rPr>
            </w:pPr>
            <w:r w:rsidRPr="00581B3A">
              <w:rPr>
                <w:color w:val="002060"/>
              </w:rPr>
              <w:t>0</w:t>
            </w:r>
          </w:p>
        </w:tc>
      </w:tr>
      <w:tr w:rsidR="0035480B" w:rsidRPr="00581B3A" w14:paraId="4393D9FE"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D24BCC" w14:textId="77777777" w:rsidR="0035480B" w:rsidRPr="00581B3A" w:rsidRDefault="0035480B" w:rsidP="00630193">
            <w:pPr>
              <w:pStyle w:val="rowtabella0"/>
              <w:rPr>
                <w:color w:val="002060"/>
              </w:rPr>
            </w:pPr>
            <w:r w:rsidRPr="00581B3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29285"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BE81D"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45450"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3483E"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761CA"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F788B" w14:textId="77777777" w:rsidR="0035480B" w:rsidRPr="00581B3A" w:rsidRDefault="0035480B" w:rsidP="00630193">
            <w:pPr>
              <w:pStyle w:val="rowtabella0"/>
              <w:jc w:val="center"/>
              <w:rPr>
                <w:color w:val="002060"/>
              </w:rPr>
            </w:pPr>
            <w:r w:rsidRPr="00581B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05791"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C452B"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66741" w14:textId="77777777" w:rsidR="0035480B" w:rsidRPr="00581B3A" w:rsidRDefault="0035480B" w:rsidP="00630193">
            <w:pPr>
              <w:pStyle w:val="rowtabella0"/>
              <w:jc w:val="center"/>
              <w:rPr>
                <w:color w:val="002060"/>
              </w:rPr>
            </w:pPr>
            <w:r w:rsidRPr="00581B3A">
              <w:rPr>
                <w:color w:val="002060"/>
              </w:rPr>
              <w:t>0</w:t>
            </w:r>
          </w:p>
        </w:tc>
      </w:tr>
      <w:tr w:rsidR="0035480B" w:rsidRPr="00581B3A" w14:paraId="093002CC"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1EB3A7" w14:textId="77777777" w:rsidR="0035480B" w:rsidRPr="00D47CE2" w:rsidRDefault="0035480B" w:rsidP="00630193">
            <w:pPr>
              <w:pStyle w:val="rowtabella0"/>
              <w:rPr>
                <w:color w:val="002060"/>
                <w:lang w:val="en-US"/>
              </w:rPr>
            </w:pPr>
            <w:r w:rsidRPr="00D47CE2">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EC0FF"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EBA5F"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0B025"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248EC"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4322B"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56A73" w14:textId="77777777" w:rsidR="0035480B" w:rsidRPr="00581B3A" w:rsidRDefault="0035480B" w:rsidP="00630193">
            <w:pPr>
              <w:pStyle w:val="rowtabella0"/>
              <w:jc w:val="center"/>
              <w:rPr>
                <w:color w:val="002060"/>
              </w:rPr>
            </w:pPr>
            <w:r w:rsidRPr="00581B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1748D" w14:textId="77777777" w:rsidR="0035480B" w:rsidRPr="00581B3A" w:rsidRDefault="0035480B" w:rsidP="00630193">
            <w:pPr>
              <w:pStyle w:val="rowtabella0"/>
              <w:jc w:val="center"/>
              <w:rPr>
                <w:color w:val="002060"/>
              </w:rPr>
            </w:pPr>
            <w:r w:rsidRPr="00581B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11699"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CA919" w14:textId="77777777" w:rsidR="0035480B" w:rsidRPr="00581B3A" w:rsidRDefault="0035480B" w:rsidP="00630193">
            <w:pPr>
              <w:pStyle w:val="rowtabella0"/>
              <w:jc w:val="center"/>
              <w:rPr>
                <w:color w:val="002060"/>
              </w:rPr>
            </w:pPr>
            <w:r w:rsidRPr="00581B3A">
              <w:rPr>
                <w:color w:val="002060"/>
              </w:rPr>
              <w:t>0</w:t>
            </w:r>
          </w:p>
        </w:tc>
      </w:tr>
      <w:tr w:rsidR="0035480B" w:rsidRPr="00581B3A" w14:paraId="4EC06203"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E7F001" w14:textId="77777777" w:rsidR="0035480B" w:rsidRPr="00581B3A" w:rsidRDefault="0035480B" w:rsidP="00630193">
            <w:pPr>
              <w:pStyle w:val="rowtabella0"/>
              <w:rPr>
                <w:color w:val="002060"/>
              </w:rPr>
            </w:pPr>
            <w:r w:rsidRPr="00581B3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F0A11"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1EE64"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33F5A"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25569"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35E68"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99DA4"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16410" w14:textId="77777777" w:rsidR="0035480B" w:rsidRPr="00581B3A" w:rsidRDefault="0035480B" w:rsidP="00630193">
            <w:pPr>
              <w:pStyle w:val="rowtabella0"/>
              <w:jc w:val="center"/>
              <w:rPr>
                <w:color w:val="002060"/>
              </w:rPr>
            </w:pPr>
            <w:r w:rsidRPr="00581B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8783B"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92EAD" w14:textId="77777777" w:rsidR="0035480B" w:rsidRPr="00581B3A" w:rsidRDefault="0035480B" w:rsidP="00630193">
            <w:pPr>
              <w:pStyle w:val="rowtabella0"/>
              <w:jc w:val="center"/>
              <w:rPr>
                <w:color w:val="002060"/>
              </w:rPr>
            </w:pPr>
            <w:r w:rsidRPr="00581B3A">
              <w:rPr>
                <w:color w:val="002060"/>
              </w:rPr>
              <w:t>0</w:t>
            </w:r>
          </w:p>
        </w:tc>
      </w:tr>
      <w:tr w:rsidR="0035480B" w:rsidRPr="00581B3A" w14:paraId="5104D3D7"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CEBA6" w14:textId="77777777" w:rsidR="0035480B" w:rsidRPr="00581B3A" w:rsidRDefault="0035480B" w:rsidP="00630193">
            <w:pPr>
              <w:pStyle w:val="rowtabella0"/>
              <w:rPr>
                <w:color w:val="002060"/>
              </w:rPr>
            </w:pPr>
            <w:r w:rsidRPr="00581B3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921FC"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9A2DB"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96B07"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B993F"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2FE73"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83F38"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E1F16" w14:textId="77777777" w:rsidR="0035480B" w:rsidRPr="00581B3A" w:rsidRDefault="0035480B" w:rsidP="00630193">
            <w:pPr>
              <w:pStyle w:val="rowtabella0"/>
              <w:jc w:val="center"/>
              <w:rPr>
                <w:color w:val="002060"/>
              </w:rPr>
            </w:pPr>
            <w:r w:rsidRPr="00581B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B5D5F"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9B8D7" w14:textId="77777777" w:rsidR="0035480B" w:rsidRPr="00581B3A" w:rsidRDefault="0035480B" w:rsidP="00630193">
            <w:pPr>
              <w:pStyle w:val="rowtabella0"/>
              <w:jc w:val="center"/>
              <w:rPr>
                <w:color w:val="002060"/>
              </w:rPr>
            </w:pPr>
            <w:r w:rsidRPr="00581B3A">
              <w:rPr>
                <w:color w:val="002060"/>
              </w:rPr>
              <w:t>0</w:t>
            </w:r>
          </w:p>
        </w:tc>
      </w:tr>
      <w:tr w:rsidR="0035480B" w:rsidRPr="00581B3A" w14:paraId="59FEE6E9"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3FC0BD" w14:textId="77777777" w:rsidR="0035480B" w:rsidRPr="00581B3A" w:rsidRDefault="0035480B" w:rsidP="00630193">
            <w:pPr>
              <w:pStyle w:val="rowtabella0"/>
              <w:rPr>
                <w:color w:val="002060"/>
              </w:rPr>
            </w:pPr>
            <w:r w:rsidRPr="00581B3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1E023"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7183"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F7D6B"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B28A6"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31351"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8C7F2" w14:textId="77777777" w:rsidR="0035480B" w:rsidRPr="00581B3A" w:rsidRDefault="0035480B" w:rsidP="00630193">
            <w:pPr>
              <w:pStyle w:val="rowtabella0"/>
              <w:jc w:val="center"/>
              <w:rPr>
                <w:color w:val="002060"/>
              </w:rPr>
            </w:pPr>
            <w:r w:rsidRPr="00581B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B52C4" w14:textId="77777777" w:rsidR="0035480B" w:rsidRPr="00581B3A" w:rsidRDefault="0035480B" w:rsidP="00630193">
            <w:pPr>
              <w:pStyle w:val="rowtabella0"/>
              <w:jc w:val="center"/>
              <w:rPr>
                <w:color w:val="002060"/>
              </w:rPr>
            </w:pPr>
            <w:r w:rsidRPr="00581B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2DBB5" w14:textId="77777777" w:rsidR="0035480B" w:rsidRPr="00581B3A" w:rsidRDefault="0035480B" w:rsidP="00630193">
            <w:pPr>
              <w:pStyle w:val="rowtabella0"/>
              <w:jc w:val="center"/>
              <w:rPr>
                <w:color w:val="002060"/>
              </w:rPr>
            </w:pPr>
            <w:r w:rsidRPr="00581B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37291" w14:textId="77777777" w:rsidR="0035480B" w:rsidRPr="00581B3A" w:rsidRDefault="0035480B" w:rsidP="00630193">
            <w:pPr>
              <w:pStyle w:val="rowtabella0"/>
              <w:jc w:val="center"/>
              <w:rPr>
                <w:color w:val="002060"/>
              </w:rPr>
            </w:pPr>
            <w:r w:rsidRPr="00581B3A">
              <w:rPr>
                <w:color w:val="002060"/>
              </w:rPr>
              <w:t>0</w:t>
            </w:r>
          </w:p>
        </w:tc>
      </w:tr>
    </w:tbl>
    <w:p w14:paraId="22ED685D" w14:textId="77777777" w:rsidR="0035480B" w:rsidRPr="00581B3A" w:rsidRDefault="0035480B" w:rsidP="0035480B">
      <w:pPr>
        <w:pStyle w:val="breakline"/>
        <w:rPr>
          <w:rFonts w:eastAsiaTheme="minorEastAsia"/>
          <w:color w:val="002060"/>
        </w:rPr>
      </w:pPr>
    </w:p>
    <w:p w14:paraId="08C98AF6" w14:textId="77777777" w:rsidR="0035480B" w:rsidRPr="00581B3A" w:rsidRDefault="0035480B" w:rsidP="0035480B">
      <w:pPr>
        <w:pStyle w:val="breakline"/>
        <w:rPr>
          <w:color w:val="002060"/>
        </w:rPr>
      </w:pPr>
    </w:p>
    <w:p w14:paraId="36E4A44F" w14:textId="77777777" w:rsidR="0035480B" w:rsidRPr="00581B3A" w:rsidRDefault="0035480B" w:rsidP="0035480B">
      <w:pPr>
        <w:pStyle w:val="sottotitolocampionato10"/>
        <w:rPr>
          <w:color w:val="002060"/>
        </w:rPr>
      </w:pPr>
      <w:r w:rsidRPr="00581B3A">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07AC4C1A"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0333A"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A31AD"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0B28F"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EE353"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3DD04"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2B1A8"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62D49"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4064A"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20447"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ABE89" w14:textId="77777777" w:rsidR="0035480B" w:rsidRPr="00581B3A" w:rsidRDefault="0035480B" w:rsidP="00630193">
            <w:pPr>
              <w:pStyle w:val="headertabella0"/>
              <w:rPr>
                <w:color w:val="002060"/>
              </w:rPr>
            </w:pPr>
            <w:r w:rsidRPr="00581B3A">
              <w:rPr>
                <w:color w:val="002060"/>
              </w:rPr>
              <w:t>PE</w:t>
            </w:r>
          </w:p>
        </w:tc>
      </w:tr>
      <w:tr w:rsidR="0035480B" w:rsidRPr="00581B3A" w14:paraId="679836B0"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F02E53" w14:textId="77777777" w:rsidR="0035480B" w:rsidRPr="00581B3A" w:rsidRDefault="0035480B" w:rsidP="00630193">
            <w:pPr>
              <w:pStyle w:val="rowtabella0"/>
              <w:rPr>
                <w:color w:val="002060"/>
                <w:lang w:val="es-ES"/>
              </w:rPr>
            </w:pPr>
            <w:r w:rsidRPr="00581B3A">
              <w:rPr>
                <w:color w:val="002060"/>
                <w:lang w:val="es-ES"/>
              </w:rPr>
              <w:t xml:space="preserve">G.S. AUDAX 1970 </w:t>
            </w:r>
            <w:proofErr w:type="gramStart"/>
            <w:r w:rsidRPr="00581B3A">
              <w:rPr>
                <w:color w:val="002060"/>
                <w:lang w:val="es-ES"/>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E1EC9"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FEFF2"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4D21B"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D42AD"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3E420"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39470" w14:textId="77777777" w:rsidR="0035480B" w:rsidRPr="00581B3A" w:rsidRDefault="0035480B" w:rsidP="00630193">
            <w:pPr>
              <w:pStyle w:val="rowtabella0"/>
              <w:jc w:val="center"/>
              <w:rPr>
                <w:color w:val="002060"/>
              </w:rPr>
            </w:pPr>
            <w:r w:rsidRPr="00581B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26D58"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9AEF3" w14:textId="77777777" w:rsidR="0035480B" w:rsidRPr="00581B3A" w:rsidRDefault="0035480B" w:rsidP="00630193">
            <w:pPr>
              <w:pStyle w:val="rowtabella0"/>
              <w:jc w:val="center"/>
              <w:rPr>
                <w:color w:val="002060"/>
              </w:rPr>
            </w:pPr>
            <w:r w:rsidRPr="00581B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95BEC" w14:textId="77777777" w:rsidR="0035480B" w:rsidRPr="00581B3A" w:rsidRDefault="0035480B" w:rsidP="00630193">
            <w:pPr>
              <w:pStyle w:val="rowtabella0"/>
              <w:jc w:val="center"/>
              <w:rPr>
                <w:color w:val="002060"/>
              </w:rPr>
            </w:pPr>
            <w:r w:rsidRPr="00581B3A">
              <w:rPr>
                <w:color w:val="002060"/>
              </w:rPr>
              <w:t>0</w:t>
            </w:r>
          </w:p>
        </w:tc>
      </w:tr>
      <w:tr w:rsidR="0035480B" w:rsidRPr="00581B3A" w14:paraId="081DB801"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76E27E" w14:textId="77777777" w:rsidR="0035480B" w:rsidRPr="00581B3A" w:rsidRDefault="0035480B" w:rsidP="00630193">
            <w:pPr>
              <w:pStyle w:val="rowtabella0"/>
              <w:rPr>
                <w:color w:val="002060"/>
              </w:rPr>
            </w:pPr>
            <w:r w:rsidRPr="00581B3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BCC79" w14:textId="77777777" w:rsidR="0035480B" w:rsidRPr="00581B3A" w:rsidRDefault="0035480B" w:rsidP="00630193">
            <w:pPr>
              <w:pStyle w:val="rowtabella0"/>
              <w:jc w:val="center"/>
              <w:rPr>
                <w:color w:val="002060"/>
              </w:rPr>
            </w:pPr>
            <w:r w:rsidRPr="00581B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0097D"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8B77B"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3D6ED"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93BDB"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A20D8" w14:textId="77777777" w:rsidR="0035480B" w:rsidRPr="00581B3A" w:rsidRDefault="0035480B" w:rsidP="00630193">
            <w:pPr>
              <w:pStyle w:val="rowtabella0"/>
              <w:jc w:val="center"/>
              <w:rPr>
                <w:color w:val="002060"/>
              </w:rPr>
            </w:pPr>
            <w:r w:rsidRPr="00581B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AC19B"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22790"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47808" w14:textId="77777777" w:rsidR="0035480B" w:rsidRPr="00581B3A" w:rsidRDefault="0035480B" w:rsidP="00630193">
            <w:pPr>
              <w:pStyle w:val="rowtabella0"/>
              <w:jc w:val="center"/>
              <w:rPr>
                <w:color w:val="002060"/>
              </w:rPr>
            </w:pPr>
            <w:r w:rsidRPr="00581B3A">
              <w:rPr>
                <w:color w:val="002060"/>
              </w:rPr>
              <w:t>0</w:t>
            </w:r>
          </w:p>
        </w:tc>
      </w:tr>
      <w:tr w:rsidR="0035480B" w:rsidRPr="00581B3A" w14:paraId="61BDFAC1"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8C3D2" w14:textId="77777777" w:rsidR="0035480B" w:rsidRPr="00581B3A" w:rsidRDefault="0035480B" w:rsidP="00630193">
            <w:pPr>
              <w:pStyle w:val="rowtabella0"/>
              <w:rPr>
                <w:color w:val="002060"/>
              </w:rPr>
            </w:pPr>
            <w:r w:rsidRPr="00581B3A">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D37BD"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02F98"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E9D48"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49C70"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240E3"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03A41" w14:textId="77777777" w:rsidR="0035480B" w:rsidRPr="00581B3A" w:rsidRDefault="0035480B" w:rsidP="00630193">
            <w:pPr>
              <w:pStyle w:val="rowtabella0"/>
              <w:jc w:val="center"/>
              <w:rPr>
                <w:color w:val="002060"/>
              </w:rPr>
            </w:pPr>
            <w:r w:rsidRPr="00581B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797C4" w14:textId="77777777" w:rsidR="0035480B" w:rsidRPr="00581B3A" w:rsidRDefault="0035480B" w:rsidP="00630193">
            <w:pPr>
              <w:pStyle w:val="rowtabella0"/>
              <w:jc w:val="center"/>
              <w:rPr>
                <w:color w:val="002060"/>
              </w:rPr>
            </w:pPr>
            <w:r w:rsidRPr="00581B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63756" w14:textId="77777777" w:rsidR="0035480B" w:rsidRPr="00581B3A" w:rsidRDefault="0035480B" w:rsidP="00630193">
            <w:pPr>
              <w:pStyle w:val="rowtabella0"/>
              <w:jc w:val="center"/>
              <w:rPr>
                <w:color w:val="002060"/>
              </w:rPr>
            </w:pPr>
            <w:r w:rsidRPr="00581B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59EE8" w14:textId="77777777" w:rsidR="0035480B" w:rsidRPr="00581B3A" w:rsidRDefault="0035480B" w:rsidP="00630193">
            <w:pPr>
              <w:pStyle w:val="rowtabella0"/>
              <w:jc w:val="center"/>
              <w:rPr>
                <w:color w:val="002060"/>
              </w:rPr>
            </w:pPr>
            <w:r w:rsidRPr="00581B3A">
              <w:rPr>
                <w:color w:val="002060"/>
              </w:rPr>
              <w:t>0</w:t>
            </w:r>
          </w:p>
        </w:tc>
      </w:tr>
      <w:tr w:rsidR="0035480B" w:rsidRPr="00581B3A" w14:paraId="2F8554A2"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499B19" w14:textId="77777777" w:rsidR="0035480B" w:rsidRPr="00581B3A" w:rsidRDefault="0035480B" w:rsidP="00630193">
            <w:pPr>
              <w:pStyle w:val="rowtabella0"/>
              <w:rPr>
                <w:color w:val="002060"/>
              </w:rPr>
            </w:pPr>
            <w:r w:rsidRPr="00581B3A">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FF7E2"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55EDB"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4FBE2"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FDE8D"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98BB5"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17958"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8EF9A" w14:textId="77777777" w:rsidR="0035480B" w:rsidRPr="00581B3A" w:rsidRDefault="0035480B" w:rsidP="00630193">
            <w:pPr>
              <w:pStyle w:val="rowtabella0"/>
              <w:jc w:val="center"/>
              <w:rPr>
                <w:color w:val="002060"/>
              </w:rPr>
            </w:pPr>
            <w:r w:rsidRPr="00581B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C971F" w14:textId="77777777" w:rsidR="0035480B" w:rsidRPr="00581B3A" w:rsidRDefault="0035480B" w:rsidP="00630193">
            <w:pPr>
              <w:pStyle w:val="rowtabella0"/>
              <w:jc w:val="center"/>
              <w:rPr>
                <w:color w:val="002060"/>
              </w:rPr>
            </w:pPr>
            <w:r w:rsidRPr="00581B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E7898" w14:textId="77777777" w:rsidR="0035480B" w:rsidRPr="00581B3A" w:rsidRDefault="0035480B" w:rsidP="00630193">
            <w:pPr>
              <w:pStyle w:val="rowtabella0"/>
              <w:jc w:val="center"/>
              <w:rPr>
                <w:color w:val="002060"/>
              </w:rPr>
            </w:pPr>
            <w:r w:rsidRPr="00581B3A">
              <w:rPr>
                <w:color w:val="002060"/>
              </w:rPr>
              <w:t>0</w:t>
            </w:r>
          </w:p>
        </w:tc>
      </w:tr>
      <w:tr w:rsidR="0035480B" w:rsidRPr="00581B3A" w14:paraId="12562447"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0C9688" w14:textId="77777777" w:rsidR="0035480B" w:rsidRPr="00D47CE2" w:rsidRDefault="0035480B" w:rsidP="00630193">
            <w:pPr>
              <w:pStyle w:val="rowtabella0"/>
              <w:rPr>
                <w:color w:val="002060"/>
                <w:lang w:val="en-US"/>
              </w:rPr>
            </w:pPr>
            <w:proofErr w:type="spellStart"/>
            <w:proofErr w:type="gramStart"/>
            <w:r w:rsidRPr="00D47CE2">
              <w:rPr>
                <w:color w:val="002060"/>
                <w:lang w:val="en-US"/>
              </w:rPr>
              <w:lastRenderedPageBreak/>
              <w:t>sq.B</w:t>
            </w:r>
            <w:proofErr w:type="spellEnd"/>
            <w:proofErr w:type="gramEnd"/>
            <w:r w:rsidRPr="00D47CE2">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7A46A"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B5B83"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284BD"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AF976"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1038E"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21057"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9A475"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707F4"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8E140" w14:textId="77777777" w:rsidR="0035480B" w:rsidRPr="00581B3A" w:rsidRDefault="0035480B" w:rsidP="00630193">
            <w:pPr>
              <w:pStyle w:val="rowtabella0"/>
              <w:jc w:val="center"/>
              <w:rPr>
                <w:color w:val="002060"/>
              </w:rPr>
            </w:pPr>
            <w:r w:rsidRPr="00581B3A">
              <w:rPr>
                <w:color w:val="002060"/>
              </w:rPr>
              <w:t>0</w:t>
            </w:r>
          </w:p>
        </w:tc>
      </w:tr>
    </w:tbl>
    <w:p w14:paraId="0DBA6AF9" w14:textId="77777777" w:rsidR="0035480B" w:rsidRPr="00581B3A" w:rsidRDefault="0035480B" w:rsidP="0035480B">
      <w:pPr>
        <w:pStyle w:val="breakline"/>
        <w:rPr>
          <w:rFonts w:eastAsiaTheme="minorEastAsia"/>
          <w:color w:val="002060"/>
        </w:rPr>
      </w:pPr>
    </w:p>
    <w:p w14:paraId="43A68841" w14:textId="77777777" w:rsidR="0035480B" w:rsidRPr="00581B3A" w:rsidRDefault="0035480B" w:rsidP="0035480B">
      <w:pPr>
        <w:pStyle w:val="breakline"/>
        <w:rPr>
          <w:color w:val="002060"/>
        </w:rPr>
      </w:pPr>
    </w:p>
    <w:p w14:paraId="66C60F7C" w14:textId="77777777" w:rsidR="0035480B" w:rsidRPr="00581B3A" w:rsidRDefault="0035480B" w:rsidP="0035480B">
      <w:pPr>
        <w:pStyle w:val="sottotitolocampionato10"/>
        <w:rPr>
          <w:color w:val="002060"/>
        </w:rPr>
      </w:pPr>
      <w:r w:rsidRPr="00581B3A">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123CFEE8"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CFB23"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B478E"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4E442"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5915E"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69161"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3DBA1"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D7B77"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6651D"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1DE21"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37499" w14:textId="77777777" w:rsidR="0035480B" w:rsidRPr="00581B3A" w:rsidRDefault="0035480B" w:rsidP="00630193">
            <w:pPr>
              <w:pStyle w:val="headertabella0"/>
              <w:rPr>
                <w:color w:val="002060"/>
              </w:rPr>
            </w:pPr>
            <w:r w:rsidRPr="00581B3A">
              <w:rPr>
                <w:color w:val="002060"/>
              </w:rPr>
              <w:t>PE</w:t>
            </w:r>
          </w:p>
        </w:tc>
      </w:tr>
      <w:tr w:rsidR="0035480B" w:rsidRPr="00581B3A" w14:paraId="69CE6BB0"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0BBE48" w14:textId="77777777" w:rsidR="0035480B" w:rsidRPr="00581B3A" w:rsidRDefault="0035480B" w:rsidP="00630193">
            <w:pPr>
              <w:pStyle w:val="rowtabella0"/>
              <w:rPr>
                <w:color w:val="002060"/>
              </w:rPr>
            </w:pPr>
            <w:r w:rsidRPr="00581B3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FAC3E"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FA96E"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B1D0"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92BA9"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CEDF3"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17158" w14:textId="77777777" w:rsidR="0035480B" w:rsidRPr="00581B3A" w:rsidRDefault="0035480B" w:rsidP="00630193">
            <w:pPr>
              <w:pStyle w:val="rowtabella0"/>
              <w:jc w:val="center"/>
              <w:rPr>
                <w:color w:val="002060"/>
              </w:rPr>
            </w:pPr>
            <w:r w:rsidRPr="00581B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636A6"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B7DE8" w14:textId="77777777" w:rsidR="0035480B" w:rsidRPr="00581B3A" w:rsidRDefault="0035480B" w:rsidP="00630193">
            <w:pPr>
              <w:pStyle w:val="rowtabella0"/>
              <w:jc w:val="center"/>
              <w:rPr>
                <w:color w:val="002060"/>
              </w:rPr>
            </w:pPr>
            <w:r w:rsidRPr="00581B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A1401" w14:textId="77777777" w:rsidR="0035480B" w:rsidRPr="00581B3A" w:rsidRDefault="0035480B" w:rsidP="00630193">
            <w:pPr>
              <w:pStyle w:val="rowtabella0"/>
              <w:jc w:val="center"/>
              <w:rPr>
                <w:color w:val="002060"/>
              </w:rPr>
            </w:pPr>
            <w:r w:rsidRPr="00581B3A">
              <w:rPr>
                <w:color w:val="002060"/>
              </w:rPr>
              <w:t>0</w:t>
            </w:r>
          </w:p>
        </w:tc>
      </w:tr>
      <w:tr w:rsidR="0035480B" w:rsidRPr="00581B3A" w14:paraId="6105D1D1"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062C8F" w14:textId="77777777" w:rsidR="0035480B" w:rsidRPr="00581B3A" w:rsidRDefault="0035480B" w:rsidP="00630193">
            <w:pPr>
              <w:pStyle w:val="rowtabella0"/>
              <w:rPr>
                <w:color w:val="002060"/>
              </w:rPr>
            </w:pPr>
            <w:r w:rsidRPr="00581B3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839D3"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F1F41"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EE505"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4B393"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A0889"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64C9C" w14:textId="77777777" w:rsidR="0035480B" w:rsidRPr="00581B3A" w:rsidRDefault="0035480B" w:rsidP="00630193">
            <w:pPr>
              <w:pStyle w:val="rowtabella0"/>
              <w:jc w:val="center"/>
              <w:rPr>
                <w:color w:val="002060"/>
              </w:rPr>
            </w:pPr>
            <w:r w:rsidRPr="00581B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5B22C"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10FFC"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F13C2" w14:textId="77777777" w:rsidR="0035480B" w:rsidRPr="00581B3A" w:rsidRDefault="0035480B" w:rsidP="00630193">
            <w:pPr>
              <w:pStyle w:val="rowtabella0"/>
              <w:jc w:val="center"/>
              <w:rPr>
                <w:color w:val="002060"/>
              </w:rPr>
            </w:pPr>
            <w:r w:rsidRPr="00581B3A">
              <w:rPr>
                <w:color w:val="002060"/>
              </w:rPr>
              <w:t>0</w:t>
            </w:r>
          </w:p>
        </w:tc>
      </w:tr>
      <w:tr w:rsidR="0035480B" w:rsidRPr="00581B3A" w14:paraId="0802990D"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4F1EAF" w14:textId="77777777" w:rsidR="0035480B" w:rsidRPr="00581B3A" w:rsidRDefault="0035480B" w:rsidP="00630193">
            <w:pPr>
              <w:pStyle w:val="rowtabella0"/>
              <w:rPr>
                <w:color w:val="002060"/>
              </w:rPr>
            </w:pPr>
            <w:r w:rsidRPr="00581B3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FEA8"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E6020"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A9772"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0D8F1"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F57F1"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D697B"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46A1D" w14:textId="77777777" w:rsidR="0035480B" w:rsidRPr="00581B3A" w:rsidRDefault="0035480B" w:rsidP="00630193">
            <w:pPr>
              <w:pStyle w:val="rowtabella0"/>
              <w:jc w:val="center"/>
              <w:rPr>
                <w:color w:val="002060"/>
              </w:rPr>
            </w:pPr>
            <w:r w:rsidRPr="00581B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7B532"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F371F" w14:textId="77777777" w:rsidR="0035480B" w:rsidRPr="00581B3A" w:rsidRDefault="0035480B" w:rsidP="00630193">
            <w:pPr>
              <w:pStyle w:val="rowtabella0"/>
              <w:jc w:val="center"/>
              <w:rPr>
                <w:color w:val="002060"/>
              </w:rPr>
            </w:pPr>
            <w:r w:rsidRPr="00581B3A">
              <w:rPr>
                <w:color w:val="002060"/>
              </w:rPr>
              <w:t>0</w:t>
            </w:r>
          </w:p>
        </w:tc>
      </w:tr>
      <w:tr w:rsidR="0035480B" w:rsidRPr="00581B3A" w14:paraId="147F9B4E"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B633B4" w14:textId="77777777" w:rsidR="0035480B" w:rsidRPr="00581B3A" w:rsidRDefault="0035480B" w:rsidP="00630193">
            <w:pPr>
              <w:pStyle w:val="rowtabella0"/>
              <w:rPr>
                <w:color w:val="002060"/>
              </w:rPr>
            </w:pPr>
            <w:r w:rsidRPr="00581B3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A7221"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951DA"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5E766"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AE74D"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87E78"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88110"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BF084"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6F083" w14:textId="77777777" w:rsidR="0035480B" w:rsidRPr="00581B3A" w:rsidRDefault="0035480B" w:rsidP="00630193">
            <w:pPr>
              <w:pStyle w:val="rowtabella0"/>
              <w:jc w:val="center"/>
              <w:rPr>
                <w:color w:val="002060"/>
              </w:rPr>
            </w:pPr>
            <w:r w:rsidRPr="00581B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5B578" w14:textId="77777777" w:rsidR="0035480B" w:rsidRPr="00581B3A" w:rsidRDefault="0035480B" w:rsidP="00630193">
            <w:pPr>
              <w:pStyle w:val="rowtabella0"/>
              <w:jc w:val="center"/>
              <w:rPr>
                <w:color w:val="002060"/>
              </w:rPr>
            </w:pPr>
            <w:r w:rsidRPr="00581B3A">
              <w:rPr>
                <w:color w:val="002060"/>
              </w:rPr>
              <w:t>0</w:t>
            </w:r>
          </w:p>
        </w:tc>
      </w:tr>
      <w:tr w:rsidR="0035480B" w:rsidRPr="00581B3A" w14:paraId="0304EFCC"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75C996" w14:textId="77777777" w:rsidR="0035480B" w:rsidRPr="00581B3A" w:rsidRDefault="0035480B" w:rsidP="00630193">
            <w:pPr>
              <w:pStyle w:val="rowtabella0"/>
              <w:rPr>
                <w:color w:val="002060"/>
              </w:rPr>
            </w:pPr>
            <w:proofErr w:type="spellStart"/>
            <w:proofErr w:type="gramStart"/>
            <w:r w:rsidRPr="00581B3A">
              <w:rPr>
                <w:color w:val="002060"/>
              </w:rPr>
              <w:t>sq.B</w:t>
            </w:r>
            <w:proofErr w:type="spellEnd"/>
            <w:proofErr w:type="gramEnd"/>
            <w:r w:rsidRPr="00581B3A">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37FEC"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F4118" w14:textId="77777777" w:rsidR="0035480B" w:rsidRPr="00581B3A" w:rsidRDefault="0035480B" w:rsidP="00630193">
            <w:pPr>
              <w:pStyle w:val="rowtabella0"/>
              <w:jc w:val="center"/>
              <w:rPr>
                <w:color w:val="002060"/>
              </w:rPr>
            </w:pPr>
            <w:r w:rsidRPr="00581B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1370B"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98E9E"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11346"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D3008"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8874F"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BCAD4"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0D480" w14:textId="77777777" w:rsidR="0035480B" w:rsidRPr="00581B3A" w:rsidRDefault="0035480B" w:rsidP="00630193">
            <w:pPr>
              <w:pStyle w:val="rowtabella0"/>
              <w:jc w:val="center"/>
              <w:rPr>
                <w:color w:val="002060"/>
              </w:rPr>
            </w:pPr>
            <w:r w:rsidRPr="00581B3A">
              <w:rPr>
                <w:color w:val="002060"/>
              </w:rPr>
              <w:t>0</w:t>
            </w:r>
          </w:p>
        </w:tc>
      </w:tr>
    </w:tbl>
    <w:p w14:paraId="6F70088C" w14:textId="77777777" w:rsidR="0035480B" w:rsidRPr="00581B3A" w:rsidRDefault="0035480B" w:rsidP="0035480B">
      <w:pPr>
        <w:pStyle w:val="breakline"/>
        <w:rPr>
          <w:rFonts w:eastAsiaTheme="minorEastAsia"/>
          <w:color w:val="002060"/>
        </w:rPr>
      </w:pPr>
    </w:p>
    <w:p w14:paraId="3804DFD8" w14:textId="77777777" w:rsidR="0035480B" w:rsidRPr="00581B3A" w:rsidRDefault="0035480B" w:rsidP="0035480B">
      <w:pPr>
        <w:pStyle w:val="breakline"/>
        <w:rPr>
          <w:color w:val="002060"/>
        </w:rPr>
      </w:pPr>
    </w:p>
    <w:p w14:paraId="2E0C2B20" w14:textId="77777777" w:rsidR="0035480B" w:rsidRPr="00581B3A" w:rsidRDefault="0035480B" w:rsidP="0035480B">
      <w:pPr>
        <w:pStyle w:val="sottotitolocampionato10"/>
        <w:rPr>
          <w:color w:val="002060"/>
        </w:rPr>
      </w:pPr>
      <w:r w:rsidRPr="00581B3A">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27ECB63E"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F334F"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01885"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97059"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7CB7F"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66D5A"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DE19A"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4847F"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BD4C7"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EAB90"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881E9" w14:textId="77777777" w:rsidR="0035480B" w:rsidRPr="00581B3A" w:rsidRDefault="0035480B" w:rsidP="00630193">
            <w:pPr>
              <w:pStyle w:val="headertabella0"/>
              <w:rPr>
                <w:color w:val="002060"/>
              </w:rPr>
            </w:pPr>
            <w:r w:rsidRPr="00581B3A">
              <w:rPr>
                <w:color w:val="002060"/>
              </w:rPr>
              <w:t>PE</w:t>
            </w:r>
          </w:p>
        </w:tc>
      </w:tr>
      <w:tr w:rsidR="0035480B" w:rsidRPr="00581B3A" w14:paraId="3688DB28"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181FE5" w14:textId="77777777" w:rsidR="0035480B" w:rsidRPr="00581B3A" w:rsidRDefault="0035480B" w:rsidP="00630193">
            <w:pPr>
              <w:pStyle w:val="rowtabella0"/>
              <w:rPr>
                <w:color w:val="002060"/>
              </w:rPr>
            </w:pPr>
            <w:r w:rsidRPr="00581B3A">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C76F3" w14:textId="77777777" w:rsidR="0035480B" w:rsidRPr="00581B3A" w:rsidRDefault="0035480B" w:rsidP="00630193">
            <w:pPr>
              <w:pStyle w:val="rowtabella0"/>
              <w:jc w:val="center"/>
              <w:rPr>
                <w:color w:val="002060"/>
              </w:rPr>
            </w:pPr>
            <w:r w:rsidRPr="00581B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C0B2F"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61225" w14:textId="77777777" w:rsidR="0035480B" w:rsidRPr="00581B3A" w:rsidRDefault="0035480B" w:rsidP="00630193">
            <w:pPr>
              <w:pStyle w:val="rowtabella0"/>
              <w:jc w:val="center"/>
              <w:rPr>
                <w:color w:val="002060"/>
              </w:rPr>
            </w:pPr>
            <w:r w:rsidRPr="00581B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2E9E3"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37824"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4CC46" w14:textId="77777777" w:rsidR="0035480B" w:rsidRPr="00581B3A" w:rsidRDefault="0035480B" w:rsidP="00630193">
            <w:pPr>
              <w:pStyle w:val="rowtabella0"/>
              <w:jc w:val="center"/>
              <w:rPr>
                <w:color w:val="002060"/>
              </w:rPr>
            </w:pPr>
            <w:r w:rsidRPr="00581B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D9968" w14:textId="77777777" w:rsidR="0035480B" w:rsidRPr="00581B3A" w:rsidRDefault="0035480B" w:rsidP="00630193">
            <w:pPr>
              <w:pStyle w:val="rowtabella0"/>
              <w:jc w:val="center"/>
              <w:rPr>
                <w:color w:val="002060"/>
              </w:rPr>
            </w:pPr>
            <w:r w:rsidRPr="00581B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30DEA"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98966" w14:textId="77777777" w:rsidR="0035480B" w:rsidRPr="00581B3A" w:rsidRDefault="0035480B" w:rsidP="00630193">
            <w:pPr>
              <w:pStyle w:val="rowtabella0"/>
              <w:jc w:val="center"/>
              <w:rPr>
                <w:color w:val="002060"/>
              </w:rPr>
            </w:pPr>
            <w:r w:rsidRPr="00581B3A">
              <w:rPr>
                <w:color w:val="002060"/>
              </w:rPr>
              <w:t>0</w:t>
            </w:r>
          </w:p>
        </w:tc>
      </w:tr>
      <w:tr w:rsidR="0035480B" w:rsidRPr="00581B3A" w14:paraId="6238A019"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C63D9" w14:textId="77777777" w:rsidR="0035480B" w:rsidRPr="00581B3A" w:rsidRDefault="0035480B" w:rsidP="00630193">
            <w:pPr>
              <w:pStyle w:val="rowtabella0"/>
              <w:rPr>
                <w:color w:val="002060"/>
              </w:rPr>
            </w:pPr>
            <w:r w:rsidRPr="00581B3A">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F5F42"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6689B"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7BF13"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A21A8"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9F722"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AA9AB" w14:textId="77777777" w:rsidR="0035480B" w:rsidRPr="00581B3A" w:rsidRDefault="0035480B" w:rsidP="00630193">
            <w:pPr>
              <w:pStyle w:val="rowtabella0"/>
              <w:jc w:val="center"/>
              <w:rPr>
                <w:color w:val="002060"/>
              </w:rPr>
            </w:pPr>
            <w:r w:rsidRPr="00581B3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BE88C" w14:textId="77777777" w:rsidR="0035480B" w:rsidRPr="00581B3A" w:rsidRDefault="0035480B" w:rsidP="00630193">
            <w:pPr>
              <w:pStyle w:val="rowtabella0"/>
              <w:jc w:val="center"/>
              <w:rPr>
                <w:color w:val="002060"/>
              </w:rPr>
            </w:pPr>
            <w:r w:rsidRPr="00581B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5447C" w14:textId="77777777" w:rsidR="0035480B" w:rsidRPr="00581B3A" w:rsidRDefault="0035480B" w:rsidP="00630193">
            <w:pPr>
              <w:pStyle w:val="rowtabella0"/>
              <w:jc w:val="center"/>
              <w:rPr>
                <w:color w:val="002060"/>
              </w:rPr>
            </w:pPr>
            <w:r w:rsidRPr="00581B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12C2C" w14:textId="77777777" w:rsidR="0035480B" w:rsidRPr="00581B3A" w:rsidRDefault="0035480B" w:rsidP="00630193">
            <w:pPr>
              <w:pStyle w:val="rowtabella0"/>
              <w:jc w:val="center"/>
              <w:rPr>
                <w:color w:val="002060"/>
              </w:rPr>
            </w:pPr>
            <w:r w:rsidRPr="00581B3A">
              <w:rPr>
                <w:color w:val="002060"/>
              </w:rPr>
              <w:t>0</w:t>
            </w:r>
          </w:p>
        </w:tc>
      </w:tr>
      <w:tr w:rsidR="0035480B" w:rsidRPr="00581B3A" w14:paraId="041511F4"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62D2B3" w14:textId="77777777" w:rsidR="0035480B" w:rsidRPr="00581B3A" w:rsidRDefault="0035480B" w:rsidP="00630193">
            <w:pPr>
              <w:pStyle w:val="rowtabella0"/>
              <w:rPr>
                <w:color w:val="002060"/>
              </w:rPr>
            </w:pPr>
            <w:r w:rsidRPr="00581B3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9DAEB"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0448F"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2FDF6"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5A24E"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05F4D"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50C6D" w14:textId="77777777" w:rsidR="0035480B" w:rsidRPr="00581B3A" w:rsidRDefault="0035480B" w:rsidP="00630193">
            <w:pPr>
              <w:pStyle w:val="rowtabella0"/>
              <w:jc w:val="center"/>
              <w:rPr>
                <w:color w:val="002060"/>
              </w:rPr>
            </w:pPr>
            <w:r w:rsidRPr="00581B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A8A62" w14:textId="77777777" w:rsidR="0035480B" w:rsidRPr="00581B3A" w:rsidRDefault="0035480B" w:rsidP="00630193">
            <w:pPr>
              <w:pStyle w:val="rowtabella0"/>
              <w:jc w:val="center"/>
              <w:rPr>
                <w:color w:val="002060"/>
              </w:rPr>
            </w:pPr>
            <w:r w:rsidRPr="00581B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BDB2B"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3ED58" w14:textId="77777777" w:rsidR="0035480B" w:rsidRPr="00581B3A" w:rsidRDefault="0035480B" w:rsidP="00630193">
            <w:pPr>
              <w:pStyle w:val="rowtabella0"/>
              <w:jc w:val="center"/>
              <w:rPr>
                <w:color w:val="002060"/>
              </w:rPr>
            </w:pPr>
            <w:r w:rsidRPr="00581B3A">
              <w:rPr>
                <w:color w:val="002060"/>
              </w:rPr>
              <w:t>0</w:t>
            </w:r>
          </w:p>
        </w:tc>
      </w:tr>
      <w:tr w:rsidR="0035480B" w:rsidRPr="00581B3A" w14:paraId="5B4C1057"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5E6DF8" w14:textId="77777777" w:rsidR="0035480B" w:rsidRPr="00581B3A" w:rsidRDefault="0035480B" w:rsidP="00630193">
            <w:pPr>
              <w:pStyle w:val="rowtabella0"/>
              <w:rPr>
                <w:color w:val="002060"/>
              </w:rPr>
            </w:pPr>
            <w:r w:rsidRPr="00581B3A">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DA301"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32405"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9B8AB" w14:textId="77777777" w:rsidR="0035480B" w:rsidRPr="00581B3A" w:rsidRDefault="0035480B" w:rsidP="00630193">
            <w:pPr>
              <w:pStyle w:val="rowtabella0"/>
              <w:jc w:val="center"/>
              <w:rPr>
                <w:color w:val="002060"/>
              </w:rPr>
            </w:pPr>
            <w:r w:rsidRPr="00581B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E64D8"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F7B74"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FC179" w14:textId="77777777" w:rsidR="0035480B" w:rsidRPr="00581B3A" w:rsidRDefault="0035480B" w:rsidP="00630193">
            <w:pPr>
              <w:pStyle w:val="rowtabella0"/>
              <w:jc w:val="center"/>
              <w:rPr>
                <w:color w:val="002060"/>
              </w:rPr>
            </w:pPr>
            <w:r w:rsidRPr="00581B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DF881" w14:textId="77777777" w:rsidR="0035480B" w:rsidRPr="00581B3A" w:rsidRDefault="0035480B" w:rsidP="00630193">
            <w:pPr>
              <w:pStyle w:val="rowtabella0"/>
              <w:jc w:val="center"/>
              <w:rPr>
                <w:color w:val="002060"/>
              </w:rPr>
            </w:pPr>
            <w:r w:rsidRPr="00581B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33385" w14:textId="77777777" w:rsidR="0035480B" w:rsidRPr="00581B3A" w:rsidRDefault="0035480B" w:rsidP="00630193">
            <w:pPr>
              <w:pStyle w:val="rowtabella0"/>
              <w:jc w:val="center"/>
              <w:rPr>
                <w:color w:val="002060"/>
              </w:rPr>
            </w:pPr>
            <w:r w:rsidRPr="00581B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C5A2B" w14:textId="77777777" w:rsidR="0035480B" w:rsidRPr="00581B3A" w:rsidRDefault="0035480B" w:rsidP="00630193">
            <w:pPr>
              <w:pStyle w:val="rowtabella0"/>
              <w:jc w:val="center"/>
              <w:rPr>
                <w:color w:val="002060"/>
              </w:rPr>
            </w:pPr>
            <w:r w:rsidRPr="00581B3A">
              <w:rPr>
                <w:color w:val="002060"/>
              </w:rPr>
              <w:t>0</w:t>
            </w:r>
          </w:p>
        </w:tc>
      </w:tr>
      <w:tr w:rsidR="0035480B" w:rsidRPr="00581B3A" w14:paraId="3F95E36F"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1BC8F4" w14:textId="77777777" w:rsidR="0035480B" w:rsidRPr="00581B3A" w:rsidRDefault="0035480B" w:rsidP="00630193">
            <w:pPr>
              <w:pStyle w:val="rowtabella0"/>
              <w:rPr>
                <w:color w:val="002060"/>
              </w:rPr>
            </w:pPr>
            <w:r w:rsidRPr="00581B3A">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8E8F9"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E5201"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CB705"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61FAC"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9CFB1" w14:textId="77777777" w:rsidR="0035480B" w:rsidRPr="00581B3A" w:rsidRDefault="0035480B" w:rsidP="00630193">
            <w:pPr>
              <w:pStyle w:val="rowtabella0"/>
              <w:jc w:val="center"/>
              <w:rPr>
                <w:color w:val="002060"/>
              </w:rPr>
            </w:pPr>
            <w:r w:rsidRPr="00581B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19AB5" w14:textId="77777777" w:rsidR="0035480B" w:rsidRPr="00581B3A" w:rsidRDefault="0035480B" w:rsidP="00630193">
            <w:pPr>
              <w:pStyle w:val="rowtabella0"/>
              <w:jc w:val="center"/>
              <w:rPr>
                <w:color w:val="002060"/>
              </w:rPr>
            </w:pPr>
            <w:r w:rsidRPr="00581B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8F0B0" w14:textId="77777777" w:rsidR="0035480B" w:rsidRPr="00581B3A" w:rsidRDefault="0035480B" w:rsidP="00630193">
            <w:pPr>
              <w:pStyle w:val="rowtabella0"/>
              <w:jc w:val="center"/>
              <w:rPr>
                <w:color w:val="002060"/>
              </w:rPr>
            </w:pPr>
            <w:r w:rsidRPr="00581B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66F18" w14:textId="77777777" w:rsidR="0035480B" w:rsidRPr="00581B3A" w:rsidRDefault="0035480B" w:rsidP="00630193">
            <w:pPr>
              <w:pStyle w:val="rowtabella0"/>
              <w:jc w:val="center"/>
              <w:rPr>
                <w:color w:val="002060"/>
              </w:rPr>
            </w:pPr>
            <w:r w:rsidRPr="00581B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0DFC8" w14:textId="77777777" w:rsidR="0035480B" w:rsidRPr="00581B3A" w:rsidRDefault="0035480B" w:rsidP="00630193">
            <w:pPr>
              <w:pStyle w:val="rowtabella0"/>
              <w:jc w:val="center"/>
              <w:rPr>
                <w:color w:val="002060"/>
              </w:rPr>
            </w:pPr>
            <w:r w:rsidRPr="00581B3A">
              <w:rPr>
                <w:color w:val="002060"/>
              </w:rPr>
              <w:t>0</w:t>
            </w:r>
          </w:p>
        </w:tc>
      </w:tr>
      <w:tr w:rsidR="0035480B" w:rsidRPr="00581B3A" w14:paraId="4DD969BB"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42E2C0" w14:textId="77777777" w:rsidR="0035480B" w:rsidRPr="00581B3A" w:rsidRDefault="0035480B" w:rsidP="00630193">
            <w:pPr>
              <w:pStyle w:val="rowtabella0"/>
              <w:rPr>
                <w:color w:val="002060"/>
              </w:rPr>
            </w:pPr>
            <w:proofErr w:type="spellStart"/>
            <w:proofErr w:type="gramStart"/>
            <w:r w:rsidRPr="00581B3A">
              <w:rPr>
                <w:color w:val="002060"/>
              </w:rPr>
              <w:t>sq.B</w:t>
            </w:r>
            <w:proofErr w:type="spellEnd"/>
            <w:proofErr w:type="gramEnd"/>
            <w:r w:rsidRPr="00581B3A">
              <w:rPr>
                <w:color w:val="002060"/>
              </w:rPr>
              <w:t xml:space="preserve"> RECANATI CALCIO A 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1E041"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4E4DE" w14:textId="77777777" w:rsidR="0035480B" w:rsidRPr="00581B3A" w:rsidRDefault="0035480B" w:rsidP="00630193">
            <w:pPr>
              <w:pStyle w:val="rowtabella0"/>
              <w:jc w:val="center"/>
              <w:rPr>
                <w:color w:val="002060"/>
              </w:rPr>
            </w:pPr>
            <w:r w:rsidRPr="00581B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D0EE2"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0E638"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CBE66"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1108B"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474E4"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54B35"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1E2D" w14:textId="77777777" w:rsidR="0035480B" w:rsidRPr="00581B3A" w:rsidRDefault="0035480B" w:rsidP="00630193">
            <w:pPr>
              <w:pStyle w:val="rowtabella0"/>
              <w:jc w:val="center"/>
              <w:rPr>
                <w:color w:val="002060"/>
              </w:rPr>
            </w:pPr>
            <w:r w:rsidRPr="00581B3A">
              <w:rPr>
                <w:color w:val="002060"/>
              </w:rPr>
              <w:t>0</w:t>
            </w:r>
          </w:p>
        </w:tc>
      </w:tr>
    </w:tbl>
    <w:p w14:paraId="28BA0C6B" w14:textId="77777777" w:rsidR="0035480B" w:rsidRPr="00581B3A" w:rsidRDefault="0035480B" w:rsidP="0035480B">
      <w:pPr>
        <w:pStyle w:val="titoloprinc0"/>
        <w:rPr>
          <w:color w:val="002060"/>
        </w:rPr>
      </w:pPr>
      <w:r w:rsidRPr="00581B3A">
        <w:rPr>
          <w:color w:val="002060"/>
        </w:rPr>
        <w:t>PROGRAMMA GARE</w:t>
      </w:r>
    </w:p>
    <w:p w14:paraId="047B246A" w14:textId="77777777" w:rsidR="0035480B" w:rsidRDefault="0035480B" w:rsidP="0035480B">
      <w:pPr>
        <w:pStyle w:val="breakline"/>
        <w:rPr>
          <w:rFonts w:eastAsiaTheme="minorEastAsia"/>
          <w:color w:val="002060"/>
        </w:rPr>
      </w:pPr>
    </w:p>
    <w:p w14:paraId="7EE7E771" w14:textId="77777777" w:rsidR="00A86CD6" w:rsidRPr="00676647" w:rsidRDefault="00A86CD6" w:rsidP="00A86CD6">
      <w:pPr>
        <w:pStyle w:val="sottotitolocampionato10"/>
        <w:rPr>
          <w:color w:val="002060"/>
        </w:rPr>
      </w:pPr>
      <w:r w:rsidRPr="00676647">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A86CD6" w:rsidRPr="00676647" w14:paraId="798E8A21"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6D5E9"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908DD"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5C920"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184FF"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82991"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F6E21"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0A249"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0366785C"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561C5B" w14:textId="77777777" w:rsidR="00A86CD6" w:rsidRPr="00676647" w:rsidRDefault="00A86CD6" w:rsidP="00630193">
            <w:pPr>
              <w:pStyle w:val="rowtabella0"/>
              <w:rPr>
                <w:color w:val="002060"/>
              </w:rPr>
            </w:pPr>
            <w:r w:rsidRPr="00676647">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ABF60" w14:textId="77777777" w:rsidR="00A86CD6" w:rsidRPr="00676647" w:rsidRDefault="00A86CD6" w:rsidP="00630193">
            <w:pPr>
              <w:pStyle w:val="rowtabella0"/>
              <w:rPr>
                <w:color w:val="002060"/>
              </w:rPr>
            </w:pPr>
            <w:r w:rsidRPr="00676647">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CAA80" w14:textId="77777777" w:rsidR="00A86CD6" w:rsidRPr="00676647" w:rsidRDefault="00A86CD6" w:rsidP="00630193">
            <w:pPr>
              <w:pStyle w:val="rowtabella0"/>
              <w:jc w:val="center"/>
              <w:rPr>
                <w:color w:val="002060"/>
              </w:rPr>
            </w:pPr>
            <w:r w:rsidRPr="0067664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85EE88" w14:textId="77777777" w:rsidR="00A86CD6" w:rsidRPr="00676647" w:rsidRDefault="00A86CD6" w:rsidP="00630193">
            <w:pPr>
              <w:pStyle w:val="rowtabella0"/>
              <w:rPr>
                <w:color w:val="002060"/>
              </w:rPr>
            </w:pPr>
            <w:r w:rsidRPr="00676647">
              <w:rPr>
                <w:color w:val="002060"/>
              </w:rPr>
              <w:t>03/03/2024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1C9EF7" w14:textId="77777777" w:rsidR="00A86CD6" w:rsidRPr="00676647" w:rsidRDefault="00A86CD6" w:rsidP="00630193">
            <w:pPr>
              <w:pStyle w:val="rowtabella0"/>
              <w:rPr>
                <w:color w:val="002060"/>
              </w:rPr>
            </w:pPr>
            <w:r w:rsidRPr="00676647">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B2F1D" w14:textId="77777777" w:rsidR="00A86CD6" w:rsidRPr="00676647" w:rsidRDefault="00A86CD6" w:rsidP="00630193">
            <w:pPr>
              <w:pStyle w:val="rowtabella0"/>
              <w:rPr>
                <w:color w:val="002060"/>
              </w:rPr>
            </w:pPr>
            <w:r w:rsidRPr="00676647">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1B4D05" w14:textId="77777777" w:rsidR="00A86CD6" w:rsidRPr="00676647" w:rsidRDefault="00A86CD6" w:rsidP="00630193">
            <w:pPr>
              <w:pStyle w:val="rowtabella0"/>
              <w:rPr>
                <w:color w:val="002060"/>
              </w:rPr>
            </w:pPr>
            <w:r w:rsidRPr="00676647">
              <w:rPr>
                <w:color w:val="002060"/>
              </w:rPr>
              <w:t>STR.DEL BURELLO LOC.VAL NEVOLA</w:t>
            </w:r>
          </w:p>
        </w:tc>
      </w:tr>
      <w:tr w:rsidR="00A86CD6" w:rsidRPr="00676647" w14:paraId="789A16EE"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24161A" w14:textId="77777777" w:rsidR="00A86CD6" w:rsidRPr="00676647" w:rsidRDefault="00A86CD6" w:rsidP="00630193">
            <w:pPr>
              <w:pStyle w:val="rowtabella0"/>
              <w:rPr>
                <w:color w:val="002060"/>
              </w:rPr>
            </w:pPr>
            <w:r w:rsidRPr="00676647">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708B28" w14:textId="77777777" w:rsidR="00A86CD6" w:rsidRPr="00676647" w:rsidRDefault="00A86CD6" w:rsidP="00630193">
            <w:pPr>
              <w:pStyle w:val="rowtabella0"/>
              <w:rPr>
                <w:color w:val="002060"/>
              </w:rPr>
            </w:pPr>
            <w:r w:rsidRPr="00676647">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9761B6"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8C5755" w14:textId="77777777" w:rsidR="00A86CD6" w:rsidRPr="00676647" w:rsidRDefault="00A86CD6" w:rsidP="00630193">
            <w:pPr>
              <w:pStyle w:val="rowtabella0"/>
              <w:rPr>
                <w:color w:val="002060"/>
              </w:rPr>
            </w:pPr>
            <w:r w:rsidRPr="00676647">
              <w:rPr>
                <w:color w:val="002060"/>
              </w:rPr>
              <w:t>03/03/2024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FF5E5F" w14:textId="77777777" w:rsidR="00A86CD6" w:rsidRPr="00676647" w:rsidRDefault="00A86CD6" w:rsidP="00630193">
            <w:pPr>
              <w:pStyle w:val="rowtabella0"/>
              <w:rPr>
                <w:color w:val="002060"/>
              </w:rPr>
            </w:pPr>
            <w:r w:rsidRPr="00676647">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D46484" w14:textId="77777777" w:rsidR="00A86CD6" w:rsidRPr="00676647" w:rsidRDefault="00A86CD6" w:rsidP="00630193">
            <w:pPr>
              <w:pStyle w:val="rowtabella0"/>
              <w:rPr>
                <w:color w:val="002060"/>
              </w:rPr>
            </w:pPr>
            <w:r w:rsidRPr="00676647">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20D50D" w14:textId="77777777" w:rsidR="00A86CD6" w:rsidRPr="00676647" w:rsidRDefault="00A86CD6" w:rsidP="00630193">
            <w:pPr>
              <w:pStyle w:val="rowtabella0"/>
              <w:rPr>
                <w:color w:val="002060"/>
              </w:rPr>
            </w:pPr>
            <w:r w:rsidRPr="00676647">
              <w:rPr>
                <w:color w:val="002060"/>
              </w:rPr>
              <w:t>VIA DELLA REPUBBLICA</w:t>
            </w:r>
          </w:p>
        </w:tc>
      </w:tr>
      <w:tr w:rsidR="00A86CD6" w:rsidRPr="00676647" w14:paraId="66EBD531"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6EA60A" w14:textId="77777777" w:rsidR="00A86CD6" w:rsidRPr="00676647" w:rsidRDefault="00A86CD6" w:rsidP="00630193">
            <w:pPr>
              <w:pStyle w:val="rowtabella0"/>
              <w:rPr>
                <w:color w:val="002060"/>
              </w:rPr>
            </w:pPr>
            <w:r w:rsidRPr="00676647">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4B7F6" w14:textId="77777777" w:rsidR="00A86CD6" w:rsidRPr="00676647" w:rsidRDefault="00A86CD6" w:rsidP="00630193">
            <w:pPr>
              <w:pStyle w:val="rowtabella0"/>
              <w:rPr>
                <w:color w:val="002060"/>
              </w:rPr>
            </w:pPr>
            <w:r w:rsidRPr="00676647">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72022E"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A5FD3" w14:textId="77777777" w:rsidR="00A86CD6" w:rsidRPr="00676647" w:rsidRDefault="00A86CD6" w:rsidP="00630193">
            <w:pPr>
              <w:pStyle w:val="rowtabella0"/>
              <w:rPr>
                <w:color w:val="002060"/>
              </w:rPr>
            </w:pPr>
            <w:r w:rsidRPr="00676647">
              <w:rPr>
                <w:color w:val="002060"/>
              </w:rPr>
              <w:t>03/03/2024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CAF592" w14:textId="77777777" w:rsidR="00A86CD6" w:rsidRPr="00676647" w:rsidRDefault="00A86CD6" w:rsidP="00630193">
            <w:pPr>
              <w:pStyle w:val="rowtabella0"/>
              <w:rPr>
                <w:color w:val="002060"/>
              </w:rPr>
            </w:pPr>
            <w:r w:rsidRPr="00676647">
              <w:rPr>
                <w:color w:val="002060"/>
              </w:rPr>
              <w:t xml:space="preserve">5454 </w:t>
            </w:r>
            <w:proofErr w:type="gramStart"/>
            <w:r w:rsidRPr="00676647">
              <w:rPr>
                <w:color w:val="002060"/>
              </w:rPr>
              <w:t>C.COPERTO</w:t>
            </w:r>
            <w:proofErr w:type="gramEnd"/>
            <w:r w:rsidRPr="00676647">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BCCA9" w14:textId="77777777" w:rsidR="00A86CD6" w:rsidRPr="00676647" w:rsidRDefault="00A86CD6" w:rsidP="00630193">
            <w:pPr>
              <w:pStyle w:val="rowtabella0"/>
              <w:rPr>
                <w:color w:val="002060"/>
              </w:rPr>
            </w:pPr>
            <w:r w:rsidRPr="00676647">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275B72" w14:textId="77777777" w:rsidR="00A86CD6" w:rsidRPr="00676647" w:rsidRDefault="00A86CD6" w:rsidP="00630193">
            <w:pPr>
              <w:pStyle w:val="rowtabella0"/>
              <w:rPr>
                <w:color w:val="002060"/>
              </w:rPr>
            </w:pPr>
            <w:r w:rsidRPr="00676647">
              <w:rPr>
                <w:color w:val="002060"/>
              </w:rPr>
              <w:t>VIA VILLA TOMBARI</w:t>
            </w:r>
          </w:p>
        </w:tc>
      </w:tr>
    </w:tbl>
    <w:p w14:paraId="005E9C29" w14:textId="77777777" w:rsidR="00A86CD6" w:rsidRPr="00676647" w:rsidRDefault="00A86CD6" w:rsidP="00A86CD6">
      <w:pPr>
        <w:pStyle w:val="breakline"/>
        <w:rPr>
          <w:rFonts w:eastAsiaTheme="minorEastAsia"/>
          <w:color w:val="002060"/>
        </w:rPr>
      </w:pPr>
    </w:p>
    <w:p w14:paraId="48997ED3" w14:textId="77777777" w:rsidR="00A86CD6" w:rsidRPr="00676647" w:rsidRDefault="00A86CD6" w:rsidP="00A86CD6">
      <w:pPr>
        <w:pStyle w:val="breakline"/>
        <w:rPr>
          <w:color w:val="002060"/>
        </w:rPr>
      </w:pPr>
    </w:p>
    <w:p w14:paraId="43A34BC1" w14:textId="77777777" w:rsidR="00A86CD6" w:rsidRPr="00676647" w:rsidRDefault="00A86CD6" w:rsidP="00A86CD6">
      <w:pPr>
        <w:pStyle w:val="breakline"/>
        <w:rPr>
          <w:color w:val="002060"/>
        </w:rPr>
      </w:pPr>
    </w:p>
    <w:p w14:paraId="6A9E10F0" w14:textId="77777777" w:rsidR="00A86CD6" w:rsidRPr="00676647" w:rsidRDefault="00A86CD6" w:rsidP="00A86CD6">
      <w:pPr>
        <w:pStyle w:val="sottotitolocampionato10"/>
        <w:rPr>
          <w:color w:val="002060"/>
        </w:rPr>
      </w:pPr>
      <w:r w:rsidRPr="00676647">
        <w:rPr>
          <w:color w:val="002060"/>
        </w:rPr>
        <w:t>GIRONE SA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86CD6" w:rsidRPr="00676647" w14:paraId="51C9B1BB"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CC19F"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CC2F6"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014CE"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B20F0"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B8C01"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6BCA8"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05F02"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552E0278" w14:textId="77777777" w:rsidTr="0063019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B44340" w14:textId="77777777" w:rsidR="00A86CD6" w:rsidRPr="00676647" w:rsidRDefault="00A86CD6" w:rsidP="00630193">
            <w:pPr>
              <w:pStyle w:val="rowtabella0"/>
              <w:rPr>
                <w:color w:val="002060"/>
              </w:rPr>
            </w:pPr>
            <w:r w:rsidRPr="00676647">
              <w:rPr>
                <w:color w:val="002060"/>
              </w:rPr>
              <w:t>BULDOG T.N.T. LUCREZIA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84D2CE" w14:textId="77777777" w:rsidR="00A86CD6" w:rsidRPr="00676647" w:rsidRDefault="00A86CD6" w:rsidP="00630193">
            <w:pPr>
              <w:pStyle w:val="rowtabella0"/>
              <w:rPr>
                <w:color w:val="002060"/>
              </w:rPr>
            </w:pPr>
            <w:r w:rsidRPr="00676647">
              <w:rPr>
                <w:color w:val="002060"/>
              </w:rPr>
              <w:t>TAVERNELLE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97F988" w14:textId="77777777" w:rsidR="00A86CD6" w:rsidRPr="00676647" w:rsidRDefault="00A86CD6" w:rsidP="00630193">
            <w:pPr>
              <w:pStyle w:val="rowtabella0"/>
              <w:jc w:val="center"/>
              <w:rPr>
                <w:color w:val="002060"/>
              </w:rPr>
            </w:pPr>
            <w:r w:rsidRPr="0067664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4CC84B" w14:textId="77777777" w:rsidR="00A86CD6" w:rsidRPr="00676647" w:rsidRDefault="00A86CD6" w:rsidP="00630193">
            <w:pPr>
              <w:pStyle w:val="rowtabella0"/>
              <w:rPr>
                <w:color w:val="002060"/>
              </w:rPr>
            </w:pPr>
            <w:r w:rsidRPr="00676647">
              <w:rPr>
                <w:color w:val="002060"/>
              </w:rPr>
              <w:t>28/02/2024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ACE90C" w14:textId="77777777" w:rsidR="00A86CD6" w:rsidRPr="00676647" w:rsidRDefault="00A86CD6" w:rsidP="00630193">
            <w:pPr>
              <w:pStyle w:val="rowtabella0"/>
              <w:rPr>
                <w:color w:val="002060"/>
              </w:rPr>
            </w:pPr>
            <w:r w:rsidRPr="00676647">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753852" w14:textId="77777777" w:rsidR="00A86CD6" w:rsidRPr="00676647" w:rsidRDefault="00A86CD6" w:rsidP="00630193">
            <w:pPr>
              <w:pStyle w:val="rowtabella0"/>
              <w:rPr>
                <w:color w:val="002060"/>
              </w:rPr>
            </w:pPr>
            <w:r w:rsidRPr="00676647">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FE55CA" w14:textId="77777777" w:rsidR="00A86CD6" w:rsidRPr="00676647" w:rsidRDefault="00A86CD6" w:rsidP="00630193">
            <w:pPr>
              <w:pStyle w:val="rowtabella0"/>
              <w:rPr>
                <w:color w:val="002060"/>
              </w:rPr>
            </w:pPr>
            <w:r w:rsidRPr="00676647">
              <w:rPr>
                <w:color w:val="002060"/>
              </w:rPr>
              <w:t>VIA NAZARIO SAURO</w:t>
            </w:r>
          </w:p>
        </w:tc>
      </w:tr>
    </w:tbl>
    <w:p w14:paraId="6121987F" w14:textId="77777777" w:rsidR="00A86CD6" w:rsidRPr="00676647" w:rsidRDefault="00A86CD6" w:rsidP="00A86CD6">
      <w:pPr>
        <w:pStyle w:val="breakline"/>
        <w:rPr>
          <w:rFonts w:eastAsiaTheme="minorEastAsia"/>
          <w:color w:val="002060"/>
        </w:rPr>
      </w:pPr>
    </w:p>
    <w:p w14:paraId="60E43759" w14:textId="77777777" w:rsidR="00A86CD6" w:rsidRPr="00676647" w:rsidRDefault="00A86CD6" w:rsidP="00A86CD6">
      <w:pPr>
        <w:pStyle w:val="breakline"/>
        <w:rPr>
          <w:color w:val="002060"/>
        </w:rPr>
      </w:pPr>
    </w:p>
    <w:p w14:paraId="2E2C2ACC" w14:textId="77777777" w:rsidR="00A86CD6" w:rsidRPr="00676647" w:rsidRDefault="00A86CD6" w:rsidP="00A86CD6">
      <w:pPr>
        <w:pStyle w:val="breakline"/>
        <w:rPr>
          <w:color w:val="002060"/>
        </w:rPr>
      </w:pPr>
    </w:p>
    <w:p w14:paraId="6F72A94D" w14:textId="77777777" w:rsidR="00A86CD6" w:rsidRPr="00676647" w:rsidRDefault="00A86CD6" w:rsidP="00A86CD6">
      <w:pPr>
        <w:pStyle w:val="sottotitolocampionato10"/>
        <w:rPr>
          <w:color w:val="002060"/>
        </w:rPr>
      </w:pPr>
      <w:r w:rsidRPr="00676647">
        <w:rPr>
          <w:color w:val="002060"/>
        </w:rPr>
        <w:t>GIRONE SA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86CD6" w:rsidRPr="00676647" w14:paraId="47EA8AEF"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5DCF8"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AE272"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E0CC7"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CEE35"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B3EC6"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3EB66"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A8E1C"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0193B695"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E0C699" w14:textId="77777777" w:rsidR="00A86CD6" w:rsidRPr="00676647" w:rsidRDefault="00A86CD6" w:rsidP="00630193">
            <w:pPr>
              <w:pStyle w:val="rowtabella0"/>
              <w:rPr>
                <w:color w:val="002060"/>
              </w:rPr>
            </w:pPr>
            <w:r w:rsidRPr="00676647">
              <w:rPr>
                <w:color w:val="002060"/>
              </w:rPr>
              <w:t>TAVERNELLE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F91E8" w14:textId="77777777" w:rsidR="00A86CD6" w:rsidRPr="00676647" w:rsidRDefault="00A86CD6" w:rsidP="00630193">
            <w:pPr>
              <w:pStyle w:val="rowtabella0"/>
              <w:rPr>
                <w:color w:val="002060"/>
              </w:rPr>
            </w:pPr>
            <w:r w:rsidRPr="00676647">
              <w:rPr>
                <w:color w:val="002060"/>
              </w:rPr>
              <w:t xml:space="preserve">ITALSERVICE C5 </w:t>
            </w:r>
            <w:proofErr w:type="gramStart"/>
            <w:r w:rsidRPr="00676647">
              <w:rPr>
                <w:color w:val="002060"/>
              </w:rP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D3F35" w14:textId="77777777" w:rsidR="00A86CD6" w:rsidRPr="00676647" w:rsidRDefault="00A86CD6" w:rsidP="00630193">
            <w:pPr>
              <w:pStyle w:val="rowtabella0"/>
              <w:jc w:val="center"/>
              <w:rPr>
                <w:color w:val="002060"/>
              </w:rPr>
            </w:pPr>
            <w:r w:rsidRPr="0067664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6EAA7F" w14:textId="77777777" w:rsidR="00A86CD6" w:rsidRPr="00676647" w:rsidRDefault="00A86CD6" w:rsidP="00630193">
            <w:pPr>
              <w:pStyle w:val="rowtabella0"/>
              <w:rPr>
                <w:color w:val="002060"/>
              </w:rPr>
            </w:pPr>
            <w:r w:rsidRPr="00676647">
              <w:rPr>
                <w:color w:val="002060"/>
              </w:rPr>
              <w:t>02/03/2024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8FA69A" w14:textId="77777777" w:rsidR="00A86CD6" w:rsidRPr="00676647" w:rsidRDefault="00A86CD6" w:rsidP="00630193">
            <w:pPr>
              <w:pStyle w:val="rowtabella0"/>
              <w:rPr>
                <w:color w:val="002060"/>
              </w:rPr>
            </w:pPr>
            <w:r w:rsidRPr="00676647">
              <w:rPr>
                <w:color w:val="002060"/>
              </w:rPr>
              <w:t>5425 CAMPO SCOPERTO TAVERNELLE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71AF7" w14:textId="77777777" w:rsidR="00A86CD6" w:rsidRPr="00676647" w:rsidRDefault="00A86CD6" w:rsidP="00630193">
            <w:pPr>
              <w:pStyle w:val="rowtabella0"/>
              <w:rPr>
                <w:color w:val="002060"/>
              </w:rPr>
            </w:pPr>
            <w:r w:rsidRPr="00676647">
              <w:rPr>
                <w:color w:val="002060"/>
              </w:rPr>
              <w:t>COLLI AL MEUAURO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25856" w14:textId="77777777" w:rsidR="00A86CD6" w:rsidRPr="00676647" w:rsidRDefault="00A86CD6" w:rsidP="00630193">
            <w:pPr>
              <w:pStyle w:val="rowtabella0"/>
              <w:rPr>
                <w:color w:val="002060"/>
              </w:rPr>
            </w:pPr>
            <w:r w:rsidRPr="00676647">
              <w:rPr>
                <w:color w:val="002060"/>
              </w:rPr>
              <w:t>VIA DEI LECCI-TAVERNELLE</w:t>
            </w:r>
          </w:p>
        </w:tc>
      </w:tr>
      <w:tr w:rsidR="00A86CD6" w:rsidRPr="00676647" w14:paraId="5CBE5D35"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D035B8" w14:textId="77777777" w:rsidR="00A86CD6" w:rsidRPr="00676647" w:rsidRDefault="00A86CD6" w:rsidP="00630193">
            <w:pPr>
              <w:pStyle w:val="rowtabella0"/>
              <w:rPr>
                <w:color w:val="002060"/>
              </w:rPr>
            </w:pPr>
            <w:r w:rsidRPr="00676647">
              <w:rPr>
                <w:color w:val="002060"/>
              </w:rPr>
              <w:t xml:space="preserve">AUDAX 1970 </w:t>
            </w:r>
            <w:proofErr w:type="gramStart"/>
            <w:r w:rsidRPr="00676647">
              <w:rPr>
                <w:color w:val="002060"/>
              </w:rPr>
              <w:t>S.ANGELO</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9812D" w14:textId="77777777" w:rsidR="00A86CD6" w:rsidRPr="00676647" w:rsidRDefault="00A86CD6" w:rsidP="00630193">
            <w:pPr>
              <w:pStyle w:val="rowtabella0"/>
              <w:rPr>
                <w:color w:val="002060"/>
              </w:rPr>
            </w:pPr>
            <w:r w:rsidRPr="00676647">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CD7C91"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30A756" w14:textId="77777777" w:rsidR="00A86CD6" w:rsidRPr="00676647" w:rsidRDefault="00A86CD6" w:rsidP="00630193">
            <w:pPr>
              <w:pStyle w:val="rowtabella0"/>
              <w:rPr>
                <w:color w:val="002060"/>
              </w:rPr>
            </w:pPr>
            <w:r w:rsidRPr="00676647">
              <w:rPr>
                <w:color w:val="002060"/>
              </w:rPr>
              <w:t>03/03/2024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904DDA" w14:textId="77777777" w:rsidR="00A86CD6" w:rsidRPr="00676647" w:rsidRDefault="00A86CD6" w:rsidP="00630193">
            <w:pPr>
              <w:pStyle w:val="rowtabella0"/>
              <w:rPr>
                <w:color w:val="002060"/>
              </w:rPr>
            </w:pPr>
            <w:r w:rsidRPr="00676647">
              <w:rPr>
                <w:color w:val="002060"/>
              </w:rPr>
              <w:t>5133 PALESTRA IST.BETTINO PADOVANO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7AC91" w14:textId="77777777" w:rsidR="00A86CD6" w:rsidRPr="00676647" w:rsidRDefault="00A86CD6" w:rsidP="00630193">
            <w:pPr>
              <w:pStyle w:val="rowtabella0"/>
              <w:rPr>
                <w:color w:val="002060"/>
              </w:rPr>
            </w:pPr>
            <w:r w:rsidRPr="00676647">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7417B6" w14:textId="77777777" w:rsidR="00A86CD6" w:rsidRPr="00676647" w:rsidRDefault="00A86CD6" w:rsidP="00630193">
            <w:pPr>
              <w:pStyle w:val="rowtabella0"/>
              <w:rPr>
                <w:color w:val="002060"/>
              </w:rPr>
            </w:pPr>
            <w:r w:rsidRPr="00676647">
              <w:rPr>
                <w:color w:val="002060"/>
              </w:rPr>
              <w:t>VIA ANTONIO ROSMINI 22/B</w:t>
            </w:r>
          </w:p>
        </w:tc>
      </w:tr>
    </w:tbl>
    <w:p w14:paraId="0E0AAE06" w14:textId="77777777" w:rsidR="00A86CD6" w:rsidRPr="00676647" w:rsidRDefault="00A86CD6" w:rsidP="00A86CD6">
      <w:pPr>
        <w:pStyle w:val="breakline"/>
        <w:rPr>
          <w:rFonts w:eastAsiaTheme="minorEastAsia"/>
          <w:color w:val="002060"/>
        </w:rPr>
      </w:pPr>
    </w:p>
    <w:p w14:paraId="4AC2C1A5" w14:textId="77777777" w:rsidR="00A86CD6" w:rsidRPr="00676647" w:rsidRDefault="00A86CD6" w:rsidP="00A86CD6">
      <w:pPr>
        <w:pStyle w:val="breakline"/>
        <w:rPr>
          <w:color w:val="002060"/>
        </w:rPr>
      </w:pPr>
    </w:p>
    <w:p w14:paraId="2C8BA9E3" w14:textId="77777777" w:rsidR="00A86CD6" w:rsidRPr="00676647" w:rsidRDefault="00A86CD6" w:rsidP="00A86CD6">
      <w:pPr>
        <w:pStyle w:val="breakline"/>
        <w:rPr>
          <w:color w:val="002060"/>
        </w:rPr>
      </w:pPr>
    </w:p>
    <w:p w14:paraId="0501463B" w14:textId="77777777" w:rsidR="00A86CD6" w:rsidRPr="00676647" w:rsidRDefault="00A86CD6" w:rsidP="00A86CD6">
      <w:pPr>
        <w:pStyle w:val="sottotitolocampionato10"/>
        <w:rPr>
          <w:color w:val="002060"/>
        </w:rPr>
      </w:pPr>
      <w:r w:rsidRPr="00676647">
        <w:rPr>
          <w:color w:val="002060"/>
        </w:rPr>
        <w:t>GIRONE SB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48"/>
        <w:gridCol w:w="1548"/>
      </w:tblGrid>
      <w:tr w:rsidR="00A86CD6" w:rsidRPr="00676647" w14:paraId="32E4F619"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FF3F7"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F1CDA"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2B409"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172C5"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CBD92"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140E4"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31CCF"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4C2E197F"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C1E46B" w14:textId="77777777" w:rsidR="00A86CD6" w:rsidRPr="00676647" w:rsidRDefault="00A86CD6" w:rsidP="00630193">
            <w:pPr>
              <w:pStyle w:val="rowtabella0"/>
              <w:rPr>
                <w:color w:val="002060"/>
              </w:rPr>
            </w:pPr>
            <w:r w:rsidRPr="00676647">
              <w:rPr>
                <w:color w:val="002060"/>
              </w:rPr>
              <w:t xml:space="preserve">AMICI DEL </w:t>
            </w:r>
            <w:proofErr w:type="spellStart"/>
            <w:r w:rsidRPr="00676647">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648D59" w14:textId="77777777" w:rsidR="00A86CD6" w:rsidRPr="00676647" w:rsidRDefault="00A86CD6" w:rsidP="00630193">
            <w:pPr>
              <w:pStyle w:val="rowtabella0"/>
              <w:rPr>
                <w:color w:val="002060"/>
              </w:rPr>
            </w:pPr>
            <w:r w:rsidRPr="00676647">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F7D2D" w14:textId="77777777" w:rsidR="00A86CD6" w:rsidRPr="00676647" w:rsidRDefault="00A86CD6" w:rsidP="00630193">
            <w:pPr>
              <w:pStyle w:val="rowtabella0"/>
              <w:jc w:val="center"/>
              <w:rPr>
                <w:color w:val="002060"/>
              </w:rPr>
            </w:pPr>
            <w:r w:rsidRPr="0067664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20C47" w14:textId="77777777" w:rsidR="00A86CD6" w:rsidRPr="00676647" w:rsidRDefault="00A86CD6" w:rsidP="00630193">
            <w:pPr>
              <w:pStyle w:val="rowtabella0"/>
              <w:rPr>
                <w:color w:val="002060"/>
              </w:rPr>
            </w:pPr>
            <w:r w:rsidRPr="00676647">
              <w:rPr>
                <w:color w:val="002060"/>
              </w:rPr>
              <w:t>03/03/2024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DCCF8" w14:textId="77777777" w:rsidR="00A86CD6" w:rsidRPr="00676647" w:rsidRDefault="00A86CD6" w:rsidP="00630193">
            <w:pPr>
              <w:pStyle w:val="rowtabella0"/>
              <w:rPr>
                <w:color w:val="002060"/>
              </w:rPr>
            </w:pPr>
            <w:r w:rsidRPr="00676647">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8D2361" w14:textId="77777777" w:rsidR="00A86CD6" w:rsidRPr="00676647" w:rsidRDefault="00A86CD6" w:rsidP="00630193">
            <w:pPr>
              <w:pStyle w:val="rowtabella0"/>
              <w:rPr>
                <w:color w:val="002060"/>
              </w:rPr>
            </w:pPr>
            <w:r w:rsidRPr="00676647">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31F8B" w14:textId="77777777" w:rsidR="00A86CD6" w:rsidRPr="00676647" w:rsidRDefault="00A86CD6" w:rsidP="00630193">
            <w:pPr>
              <w:pStyle w:val="rowtabella0"/>
              <w:rPr>
                <w:color w:val="002060"/>
              </w:rPr>
            </w:pPr>
            <w:r w:rsidRPr="00676647">
              <w:rPr>
                <w:color w:val="002060"/>
              </w:rPr>
              <w:t>VIA AMATO</w:t>
            </w:r>
          </w:p>
        </w:tc>
      </w:tr>
      <w:tr w:rsidR="00A86CD6" w:rsidRPr="00676647" w14:paraId="6DF73F25"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94FC99" w14:textId="77777777" w:rsidR="00A86CD6" w:rsidRPr="00676647" w:rsidRDefault="00A86CD6" w:rsidP="00630193">
            <w:pPr>
              <w:pStyle w:val="rowtabella0"/>
              <w:rPr>
                <w:color w:val="002060"/>
              </w:rPr>
            </w:pPr>
            <w:r w:rsidRPr="00676647">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B3CCB" w14:textId="77777777" w:rsidR="00A86CD6" w:rsidRPr="00676647" w:rsidRDefault="00A86CD6" w:rsidP="00630193">
            <w:pPr>
              <w:pStyle w:val="rowtabella0"/>
              <w:rPr>
                <w:color w:val="002060"/>
              </w:rPr>
            </w:pPr>
            <w:r w:rsidRPr="00676647">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80EF7"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2DDB2" w14:textId="77777777" w:rsidR="00A86CD6" w:rsidRPr="00676647" w:rsidRDefault="00A86CD6" w:rsidP="00630193">
            <w:pPr>
              <w:pStyle w:val="rowtabella0"/>
              <w:rPr>
                <w:color w:val="002060"/>
              </w:rPr>
            </w:pPr>
            <w:r w:rsidRPr="00676647">
              <w:rPr>
                <w:color w:val="002060"/>
              </w:rPr>
              <w:t>03/03/2024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AF9F7A" w14:textId="77777777" w:rsidR="00A86CD6" w:rsidRPr="00676647" w:rsidRDefault="00A86CD6" w:rsidP="00630193">
            <w:pPr>
              <w:pStyle w:val="rowtabella0"/>
              <w:rPr>
                <w:color w:val="002060"/>
              </w:rPr>
            </w:pPr>
            <w:r w:rsidRPr="00676647">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85CC70" w14:textId="77777777" w:rsidR="00A86CD6" w:rsidRPr="00676647" w:rsidRDefault="00A86CD6" w:rsidP="00630193">
            <w:pPr>
              <w:pStyle w:val="rowtabella0"/>
              <w:rPr>
                <w:color w:val="002060"/>
              </w:rPr>
            </w:pPr>
            <w:r w:rsidRPr="00676647">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0923E" w14:textId="77777777" w:rsidR="00A86CD6" w:rsidRPr="00676647" w:rsidRDefault="00A86CD6" w:rsidP="00630193">
            <w:pPr>
              <w:pStyle w:val="rowtabella0"/>
              <w:rPr>
                <w:color w:val="002060"/>
              </w:rPr>
            </w:pPr>
            <w:r w:rsidRPr="00676647">
              <w:rPr>
                <w:color w:val="002060"/>
              </w:rPr>
              <w:t>VIA SAN SERGIO FZ. GROTTACCIA</w:t>
            </w:r>
          </w:p>
        </w:tc>
      </w:tr>
    </w:tbl>
    <w:p w14:paraId="413E5A7D" w14:textId="77777777" w:rsidR="00A86CD6" w:rsidRPr="00676647" w:rsidRDefault="00A86CD6" w:rsidP="00A86CD6">
      <w:pPr>
        <w:pStyle w:val="breakline"/>
        <w:rPr>
          <w:rFonts w:eastAsiaTheme="minorEastAsia"/>
          <w:color w:val="002060"/>
        </w:rPr>
      </w:pPr>
    </w:p>
    <w:p w14:paraId="1022448E" w14:textId="77777777" w:rsidR="00A86CD6" w:rsidRPr="00676647" w:rsidRDefault="00A86CD6" w:rsidP="00A86CD6">
      <w:pPr>
        <w:pStyle w:val="breakline"/>
        <w:rPr>
          <w:color w:val="002060"/>
        </w:rPr>
      </w:pPr>
    </w:p>
    <w:p w14:paraId="0DACB895" w14:textId="77777777" w:rsidR="00A86CD6" w:rsidRPr="00676647" w:rsidRDefault="00A86CD6" w:rsidP="00A86CD6">
      <w:pPr>
        <w:pStyle w:val="breakline"/>
        <w:rPr>
          <w:color w:val="002060"/>
        </w:rPr>
      </w:pPr>
    </w:p>
    <w:p w14:paraId="3631DA10" w14:textId="77777777" w:rsidR="00A86CD6" w:rsidRPr="00676647" w:rsidRDefault="00A86CD6" w:rsidP="00A86CD6">
      <w:pPr>
        <w:pStyle w:val="sottotitolocampionato10"/>
        <w:rPr>
          <w:color w:val="002060"/>
        </w:rPr>
      </w:pPr>
      <w:r w:rsidRPr="00676647">
        <w:rPr>
          <w:color w:val="002060"/>
        </w:rPr>
        <w:t>GIRONE SC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77"/>
        <w:gridCol w:w="1548"/>
        <w:gridCol w:w="1572"/>
      </w:tblGrid>
      <w:tr w:rsidR="00A86CD6" w:rsidRPr="00676647" w14:paraId="12681012"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7588D"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CF0AA"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9829F"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4F7EF"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87481"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A22D3"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6C7B5"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0C989EFC" w14:textId="77777777" w:rsidTr="0063019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3D478C" w14:textId="77777777" w:rsidR="00A86CD6" w:rsidRPr="00676647" w:rsidRDefault="00A86CD6" w:rsidP="00630193">
            <w:pPr>
              <w:pStyle w:val="rowtabella0"/>
              <w:rPr>
                <w:color w:val="002060"/>
              </w:rPr>
            </w:pPr>
            <w:r w:rsidRPr="00676647">
              <w:rPr>
                <w:color w:val="002060"/>
              </w:rPr>
              <w:lastRenderedPageBreak/>
              <w:t>ASCOLI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EEAADC" w14:textId="77777777" w:rsidR="00A86CD6" w:rsidRPr="00676647" w:rsidRDefault="00A86CD6" w:rsidP="00630193">
            <w:pPr>
              <w:pStyle w:val="rowtabella0"/>
              <w:rPr>
                <w:color w:val="002060"/>
              </w:rPr>
            </w:pPr>
            <w:r w:rsidRPr="00676647">
              <w:rPr>
                <w:color w:val="002060"/>
              </w:rPr>
              <w:t>SANGIORGIO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1DB46E" w14:textId="77777777" w:rsidR="00A86CD6" w:rsidRPr="00676647" w:rsidRDefault="00A86CD6" w:rsidP="00630193">
            <w:pPr>
              <w:pStyle w:val="rowtabella0"/>
              <w:jc w:val="center"/>
              <w:rPr>
                <w:color w:val="002060"/>
              </w:rPr>
            </w:pPr>
            <w:r w:rsidRPr="0067664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9FB934" w14:textId="77777777" w:rsidR="00A86CD6" w:rsidRPr="00676647" w:rsidRDefault="00A86CD6" w:rsidP="00630193">
            <w:pPr>
              <w:pStyle w:val="rowtabella0"/>
              <w:rPr>
                <w:color w:val="002060"/>
              </w:rPr>
            </w:pPr>
            <w:r w:rsidRPr="00676647">
              <w:rPr>
                <w:color w:val="002060"/>
              </w:rPr>
              <w:t>28/02/2024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90C02D" w14:textId="77777777" w:rsidR="00A86CD6" w:rsidRPr="00676647" w:rsidRDefault="00A86CD6" w:rsidP="00630193">
            <w:pPr>
              <w:pStyle w:val="rowtabella0"/>
              <w:rPr>
                <w:color w:val="002060"/>
              </w:rPr>
            </w:pPr>
            <w:r w:rsidRPr="00676647">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2978B4" w14:textId="77777777" w:rsidR="00A86CD6" w:rsidRPr="00676647" w:rsidRDefault="00A86CD6" w:rsidP="00630193">
            <w:pPr>
              <w:pStyle w:val="rowtabella0"/>
              <w:rPr>
                <w:color w:val="002060"/>
              </w:rPr>
            </w:pPr>
            <w:r w:rsidRPr="00676647">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08830F" w14:textId="77777777" w:rsidR="00A86CD6" w:rsidRPr="00676647" w:rsidRDefault="00A86CD6" w:rsidP="00630193">
            <w:pPr>
              <w:pStyle w:val="rowtabella0"/>
              <w:rPr>
                <w:color w:val="002060"/>
              </w:rPr>
            </w:pPr>
            <w:r w:rsidRPr="00676647">
              <w:rPr>
                <w:color w:val="002060"/>
              </w:rPr>
              <w:t xml:space="preserve">LOC.MONTEROCCO VIA </w:t>
            </w:r>
            <w:proofErr w:type="gramStart"/>
            <w:r w:rsidRPr="00676647">
              <w:rPr>
                <w:color w:val="002060"/>
              </w:rPr>
              <w:t>A.MANCINI</w:t>
            </w:r>
            <w:proofErr w:type="gramEnd"/>
          </w:p>
        </w:tc>
      </w:tr>
    </w:tbl>
    <w:p w14:paraId="5617D66E" w14:textId="77777777" w:rsidR="00A86CD6" w:rsidRPr="00676647" w:rsidRDefault="00A86CD6" w:rsidP="00A86CD6">
      <w:pPr>
        <w:pStyle w:val="breakline"/>
        <w:rPr>
          <w:rFonts w:eastAsiaTheme="minorEastAsia"/>
          <w:color w:val="002060"/>
        </w:rPr>
      </w:pPr>
    </w:p>
    <w:p w14:paraId="6B8A0C3B" w14:textId="77777777" w:rsidR="00A86CD6" w:rsidRPr="00676647" w:rsidRDefault="00A86CD6" w:rsidP="00A86CD6">
      <w:pPr>
        <w:pStyle w:val="breakline"/>
        <w:rPr>
          <w:color w:val="002060"/>
        </w:rPr>
      </w:pPr>
    </w:p>
    <w:p w14:paraId="2A041E35" w14:textId="77777777" w:rsidR="00A86CD6" w:rsidRPr="00676647" w:rsidRDefault="00A86CD6" w:rsidP="00A86CD6">
      <w:pPr>
        <w:pStyle w:val="breakline"/>
        <w:rPr>
          <w:color w:val="002060"/>
        </w:rPr>
      </w:pPr>
    </w:p>
    <w:p w14:paraId="7B07AAF2" w14:textId="77777777" w:rsidR="00A86CD6" w:rsidRPr="00676647" w:rsidRDefault="00A86CD6" w:rsidP="00A86CD6">
      <w:pPr>
        <w:pStyle w:val="sottotitolocampionato10"/>
        <w:rPr>
          <w:color w:val="002060"/>
        </w:rPr>
      </w:pPr>
      <w:r w:rsidRPr="00676647">
        <w:rPr>
          <w:color w:val="002060"/>
        </w:rPr>
        <w:t>GIRONE SC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A86CD6" w:rsidRPr="00676647" w14:paraId="2D9075E5"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601FE"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765AE"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4C084"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A6EE7"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D83CA"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59734"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66FEC"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40D132AC"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079EC5" w14:textId="77777777" w:rsidR="00A86CD6" w:rsidRPr="00676647" w:rsidRDefault="00A86CD6" w:rsidP="00630193">
            <w:pPr>
              <w:pStyle w:val="rowtabella0"/>
              <w:rPr>
                <w:color w:val="002060"/>
              </w:rPr>
            </w:pPr>
            <w:r w:rsidRPr="00676647">
              <w:rPr>
                <w:color w:val="002060"/>
              </w:rPr>
              <w:t xml:space="preserve">RECANATI CALCIO A 5 </w:t>
            </w:r>
            <w:proofErr w:type="spellStart"/>
            <w:proofErr w:type="gramStart"/>
            <w:r w:rsidRPr="00676647">
              <w:rPr>
                <w:color w:val="002060"/>
              </w:rPr>
              <w:t>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2B778" w14:textId="77777777" w:rsidR="00A86CD6" w:rsidRPr="00676647" w:rsidRDefault="00A86CD6" w:rsidP="00630193">
            <w:pPr>
              <w:pStyle w:val="rowtabella0"/>
              <w:rPr>
                <w:color w:val="002060"/>
              </w:rPr>
            </w:pPr>
            <w:r w:rsidRPr="00676647">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55082" w14:textId="77777777" w:rsidR="00A86CD6" w:rsidRPr="00676647" w:rsidRDefault="00A86CD6" w:rsidP="00630193">
            <w:pPr>
              <w:pStyle w:val="rowtabella0"/>
              <w:jc w:val="center"/>
              <w:rPr>
                <w:color w:val="002060"/>
              </w:rPr>
            </w:pPr>
            <w:r w:rsidRPr="0067664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E63DE" w14:textId="77777777" w:rsidR="00A86CD6" w:rsidRPr="00676647" w:rsidRDefault="00A86CD6" w:rsidP="00630193">
            <w:pPr>
              <w:pStyle w:val="rowtabella0"/>
              <w:rPr>
                <w:color w:val="002060"/>
              </w:rPr>
            </w:pPr>
            <w:r w:rsidRPr="00676647">
              <w:rPr>
                <w:color w:val="002060"/>
              </w:rPr>
              <w:t>02/03/2024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A10EB" w14:textId="77777777" w:rsidR="00A86CD6" w:rsidRPr="00676647" w:rsidRDefault="00A86CD6" w:rsidP="00630193">
            <w:pPr>
              <w:pStyle w:val="rowtabella0"/>
              <w:rPr>
                <w:color w:val="002060"/>
              </w:rPr>
            </w:pPr>
            <w:r w:rsidRPr="00676647">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87D5F8" w14:textId="77777777" w:rsidR="00A86CD6" w:rsidRPr="00676647" w:rsidRDefault="00A86CD6" w:rsidP="00630193">
            <w:pPr>
              <w:pStyle w:val="rowtabella0"/>
              <w:rPr>
                <w:color w:val="002060"/>
              </w:rPr>
            </w:pPr>
            <w:r w:rsidRPr="00676647">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879B1" w14:textId="77777777" w:rsidR="00A86CD6" w:rsidRPr="00676647" w:rsidRDefault="00A86CD6" w:rsidP="00630193">
            <w:pPr>
              <w:pStyle w:val="rowtabella0"/>
              <w:rPr>
                <w:color w:val="002060"/>
              </w:rPr>
            </w:pPr>
            <w:r w:rsidRPr="00676647">
              <w:rPr>
                <w:color w:val="002060"/>
              </w:rPr>
              <w:t>VIA ALDO MORO</w:t>
            </w:r>
          </w:p>
        </w:tc>
      </w:tr>
      <w:tr w:rsidR="00A86CD6" w:rsidRPr="00676647" w14:paraId="5CAB98D8" w14:textId="77777777" w:rsidTr="006301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91D33E" w14:textId="77777777" w:rsidR="00A86CD6" w:rsidRPr="00676647" w:rsidRDefault="00A86CD6" w:rsidP="00630193">
            <w:pPr>
              <w:pStyle w:val="rowtabella0"/>
              <w:rPr>
                <w:color w:val="002060"/>
              </w:rPr>
            </w:pPr>
            <w:r w:rsidRPr="00676647">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61B46F" w14:textId="77777777" w:rsidR="00A86CD6" w:rsidRPr="00676647" w:rsidRDefault="00A86CD6" w:rsidP="00630193">
            <w:pPr>
              <w:pStyle w:val="rowtabella0"/>
              <w:rPr>
                <w:color w:val="002060"/>
              </w:rPr>
            </w:pPr>
            <w:r w:rsidRPr="00676647">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53E809"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F94F59" w14:textId="77777777" w:rsidR="00A86CD6" w:rsidRPr="00676647" w:rsidRDefault="00A86CD6" w:rsidP="00630193">
            <w:pPr>
              <w:pStyle w:val="rowtabella0"/>
              <w:rPr>
                <w:color w:val="002060"/>
              </w:rPr>
            </w:pPr>
            <w:r w:rsidRPr="00676647">
              <w:rPr>
                <w:color w:val="002060"/>
              </w:rPr>
              <w:t>03/03/2024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65FE60" w14:textId="77777777" w:rsidR="00A86CD6" w:rsidRPr="00676647" w:rsidRDefault="00A86CD6" w:rsidP="00630193">
            <w:pPr>
              <w:pStyle w:val="rowtabella0"/>
              <w:rPr>
                <w:color w:val="002060"/>
              </w:rPr>
            </w:pPr>
            <w:r w:rsidRPr="00676647">
              <w:rPr>
                <w:color w:val="002060"/>
              </w:rPr>
              <w:t>5299 CENTRO SP. POL. "</w:t>
            </w:r>
            <w:proofErr w:type="gramStart"/>
            <w:r w:rsidRPr="00676647">
              <w:rPr>
                <w:color w:val="002060"/>
              </w:rPr>
              <w:t>R.GATTARI</w:t>
            </w:r>
            <w:proofErr w:type="gramEnd"/>
            <w:r w:rsidRPr="0067664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DC51DC" w14:textId="77777777" w:rsidR="00A86CD6" w:rsidRPr="00676647" w:rsidRDefault="00A86CD6" w:rsidP="00630193">
            <w:pPr>
              <w:pStyle w:val="rowtabella0"/>
              <w:rPr>
                <w:color w:val="002060"/>
              </w:rPr>
            </w:pPr>
            <w:r w:rsidRPr="00676647">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3D4C79" w14:textId="77777777" w:rsidR="00A86CD6" w:rsidRPr="00676647" w:rsidRDefault="00A86CD6" w:rsidP="00630193">
            <w:pPr>
              <w:pStyle w:val="rowtabella0"/>
              <w:rPr>
                <w:color w:val="002060"/>
              </w:rPr>
            </w:pPr>
            <w:r w:rsidRPr="00676647">
              <w:rPr>
                <w:color w:val="002060"/>
              </w:rPr>
              <w:t>VIA TAGLIAMENTO</w:t>
            </w:r>
          </w:p>
        </w:tc>
      </w:tr>
      <w:tr w:rsidR="00A86CD6" w:rsidRPr="00676647" w14:paraId="4D09ECE4"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137CF9" w14:textId="77777777" w:rsidR="00A86CD6" w:rsidRPr="00676647" w:rsidRDefault="00A86CD6" w:rsidP="00630193">
            <w:pPr>
              <w:pStyle w:val="rowtabella0"/>
              <w:rPr>
                <w:color w:val="002060"/>
              </w:rPr>
            </w:pPr>
            <w:r w:rsidRPr="00676647">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AE2285" w14:textId="77777777" w:rsidR="00A86CD6" w:rsidRPr="00676647" w:rsidRDefault="00A86CD6" w:rsidP="00630193">
            <w:pPr>
              <w:pStyle w:val="rowtabella0"/>
              <w:rPr>
                <w:color w:val="002060"/>
              </w:rPr>
            </w:pPr>
            <w:r w:rsidRPr="00676647">
              <w:rPr>
                <w:color w:val="002060"/>
              </w:rPr>
              <w:t>BORGO ROSSELLI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EF56D" w14:textId="77777777" w:rsidR="00A86CD6" w:rsidRPr="00676647" w:rsidRDefault="00A86CD6" w:rsidP="00630193">
            <w:pPr>
              <w:pStyle w:val="rowtabella0"/>
              <w:jc w:val="center"/>
              <w:rPr>
                <w:color w:val="002060"/>
              </w:rPr>
            </w:pPr>
            <w:r w:rsidRPr="0067664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A1769" w14:textId="77777777" w:rsidR="00A86CD6" w:rsidRPr="00676647" w:rsidRDefault="00A86CD6" w:rsidP="00630193">
            <w:pPr>
              <w:pStyle w:val="rowtabella0"/>
              <w:rPr>
                <w:color w:val="002060"/>
              </w:rPr>
            </w:pPr>
            <w:r w:rsidRPr="00676647">
              <w:rPr>
                <w:color w:val="002060"/>
              </w:rPr>
              <w:t>03/03/2024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0F58F" w14:textId="77777777" w:rsidR="00A86CD6" w:rsidRPr="00676647" w:rsidRDefault="00A86CD6" w:rsidP="00630193">
            <w:pPr>
              <w:pStyle w:val="rowtabella0"/>
              <w:rPr>
                <w:color w:val="002060"/>
              </w:rPr>
            </w:pPr>
            <w:r w:rsidRPr="00676647">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091D54" w14:textId="77777777" w:rsidR="00A86CD6" w:rsidRPr="00676647" w:rsidRDefault="00A86CD6" w:rsidP="00630193">
            <w:pPr>
              <w:pStyle w:val="rowtabella0"/>
              <w:rPr>
                <w:color w:val="002060"/>
              </w:rPr>
            </w:pPr>
            <w:r w:rsidRPr="0067664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B70A11" w14:textId="77777777" w:rsidR="00A86CD6" w:rsidRPr="00676647" w:rsidRDefault="00A86CD6" w:rsidP="00630193">
            <w:pPr>
              <w:pStyle w:val="rowtabella0"/>
              <w:rPr>
                <w:color w:val="002060"/>
              </w:rPr>
            </w:pPr>
            <w:r w:rsidRPr="00676647">
              <w:rPr>
                <w:color w:val="002060"/>
              </w:rPr>
              <w:t xml:space="preserve">VIA </w:t>
            </w:r>
            <w:proofErr w:type="gramStart"/>
            <w:r w:rsidRPr="00676647">
              <w:rPr>
                <w:color w:val="002060"/>
              </w:rPr>
              <w:t>S.VITTORIA</w:t>
            </w:r>
            <w:proofErr w:type="gramEnd"/>
            <w:r w:rsidRPr="00676647">
              <w:rPr>
                <w:color w:val="002060"/>
              </w:rPr>
              <w:t>, 5</w:t>
            </w:r>
          </w:p>
        </w:tc>
      </w:tr>
    </w:tbl>
    <w:p w14:paraId="62F8D3F2" w14:textId="77777777" w:rsidR="00A86CD6" w:rsidRPr="00581B3A" w:rsidRDefault="00A86CD6" w:rsidP="0035480B">
      <w:pPr>
        <w:pStyle w:val="breakline"/>
        <w:rPr>
          <w:rFonts w:eastAsiaTheme="minorEastAsia"/>
          <w:color w:val="002060"/>
        </w:rPr>
      </w:pPr>
    </w:p>
    <w:p w14:paraId="0330AB30" w14:textId="77777777" w:rsidR="0035480B" w:rsidRPr="00581B3A" w:rsidRDefault="0035480B" w:rsidP="0035480B">
      <w:pPr>
        <w:pStyle w:val="breakline"/>
        <w:rPr>
          <w:color w:val="002060"/>
        </w:rPr>
      </w:pPr>
    </w:p>
    <w:p w14:paraId="7D23F825" w14:textId="77777777" w:rsidR="0035480B" w:rsidRPr="00581B3A" w:rsidRDefault="0035480B" w:rsidP="0035480B">
      <w:pPr>
        <w:pStyle w:val="titolocampionato0"/>
        <w:shd w:val="clear" w:color="auto" w:fill="CCCCCC"/>
        <w:spacing w:before="80" w:after="40"/>
        <w:rPr>
          <w:color w:val="002060"/>
        </w:rPr>
      </w:pPr>
      <w:r w:rsidRPr="00581B3A">
        <w:rPr>
          <w:color w:val="002060"/>
        </w:rPr>
        <w:t>CALCIO A 5 UNDER 15 FEM. REG.</w:t>
      </w:r>
    </w:p>
    <w:p w14:paraId="67F3ADFC" w14:textId="77777777" w:rsidR="0035480B" w:rsidRPr="00581B3A" w:rsidRDefault="0035480B" w:rsidP="0035480B">
      <w:pPr>
        <w:pStyle w:val="titoloprinc0"/>
        <w:rPr>
          <w:color w:val="002060"/>
        </w:rPr>
      </w:pPr>
      <w:r w:rsidRPr="00581B3A">
        <w:rPr>
          <w:color w:val="002060"/>
        </w:rPr>
        <w:t>RISULTATI</w:t>
      </w:r>
    </w:p>
    <w:p w14:paraId="0A6687C6" w14:textId="77777777" w:rsidR="0035480B" w:rsidRPr="00581B3A" w:rsidRDefault="0035480B" w:rsidP="0035480B">
      <w:pPr>
        <w:pStyle w:val="breakline"/>
        <w:rPr>
          <w:color w:val="002060"/>
        </w:rPr>
      </w:pPr>
    </w:p>
    <w:p w14:paraId="1A7367A3" w14:textId="77777777" w:rsidR="0035480B" w:rsidRPr="00581B3A" w:rsidRDefault="0035480B" w:rsidP="0035480B">
      <w:pPr>
        <w:pStyle w:val="sottotitolocampionato10"/>
        <w:rPr>
          <w:color w:val="002060"/>
        </w:rPr>
      </w:pPr>
      <w:r w:rsidRPr="00581B3A">
        <w:rPr>
          <w:color w:val="002060"/>
        </w:rPr>
        <w:t>RISULTATI UFFICIALI GARE DEL 25/02/2024</w:t>
      </w:r>
    </w:p>
    <w:p w14:paraId="47B28D1B" w14:textId="77777777" w:rsidR="0035480B" w:rsidRPr="0035480B" w:rsidRDefault="0035480B" w:rsidP="0035480B">
      <w:pPr>
        <w:pStyle w:val="sottotitolocampionato20"/>
        <w:spacing w:before="0" w:beforeAutospacing="0" w:after="0" w:afterAutospacing="0"/>
        <w:rPr>
          <w:rFonts w:ascii="Arial" w:hAnsi="Arial" w:cs="Arial"/>
          <w:color w:val="002060"/>
          <w:sz w:val="20"/>
          <w:szCs w:val="20"/>
        </w:rPr>
      </w:pPr>
      <w:r w:rsidRPr="0035480B">
        <w:rPr>
          <w:rFonts w:ascii="Arial" w:hAnsi="Arial" w:cs="Arial"/>
          <w:color w:val="002060"/>
          <w:sz w:val="20"/>
          <w:szCs w:val="20"/>
        </w:rPr>
        <w:t>Si trascrivono qui di seguito i risultati ufficiali delle gare disputate</w:t>
      </w:r>
    </w:p>
    <w:p w14:paraId="4B6C9293" w14:textId="77777777" w:rsidR="0035480B" w:rsidRPr="00581B3A" w:rsidRDefault="0035480B" w:rsidP="0035480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5480B" w:rsidRPr="00581B3A" w14:paraId="5F50DF2D" w14:textId="77777777" w:rsidTr="006301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80B" w:rsidRPr="00581B3A" w14:paraId="741EE4F3" w14:textId="77777777" w:rsidTr="006301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FF822" w14:textId="77777777" w:rsidR="0035480B" w:rsidRPr="00581B3A" w:rsidRDefault="0035480B" w:rsidP="00630193">
                  <w:pPr>
                    <w:pStyle w:val="headertabella0"/>
                    <w:rPr>
                      <w:color w:val="002060"/>
                    </w:rPr>
                  </w:pPr>
                  <w:r w:rsidRPr="00581B3A">
                    <w:rPr>
                      <w:color w:val="002060"/>
                    </w:rPr>
                    <w:t>GIRONE A - 1 Giornata - A</w:t>
                  </w:r>
                </w:p>
              </w:tc>
            </w:tr>
            <w:tr w:rsidR="0035480B" w:rsidRPr="00581B3A" w14:paraId="7CA6CC11" w14:textId="77777777" w:rsidTr="006301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422BBF" w14:textId="77777777" w:rsidR="0035480B" w:rsidRPr="00581B3A" w:rsidRDefault="0035480B" w:rsidP="00630193">
                  <w:pPr>
                    <w:pStyle w:val="rowtabella0"/>
                    <w:rPr>
                      <w:color w:val="002060"/>
                    </w:rPr>
                  </w:pPr>
                  <w:r w:rsidRPr="00581B3A">
                    <w:rPr>
                      <w:color w:val="002060"/>
                    </w:rPr>
                    <w:t>CALDAROLA G.N.C.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526C3" w14:textId="77777777" w:rsidR="0035480B" w:rsidRPr="00581B3A" w:rsidRDefault="0035480B" w:rsidP="00630193">
                  <w:pPr>
                    <w:pStyle w:val="rowtabella0"/>
                    <w:rPr>
                      <w:color w:val="002060"/>
                    </w:rPr>
                  </w:pPr>
                  <w:r w:rsidRPr="00581B3A">
                    <w:rPr>
                      <w:color w:val="002060"/>
                    </w:rP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CE1A8" w14:textId="77777777" w:rsidR="0035480B" w:rsidRPr="00581B3A" w:rsidRDefault="0035480B" w:rsidP="00630193">
                  <w:pPr>
                    <w:pStyle w:val="rowtabella0"/>
                    <w:jc w:val="center"/>
                    <w:rPr>
                      <w:color w:val="002060"/>
                    </w:rPr>
                  </w:pPr>
                  <w:r w:rsidRPr="00581B3A">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69A333" w14:textId="77777777" w:rsidR="0035480B" w:rsidRPr="00581B3A" w:rsidRDefault="0035480B" w:rsidP="00630193">
                  <w:pPr>
                    <w:pStyle w:val="rowtabella0"/>
                    <w:jc w:val="center"/>
                    <w:rPr>
                      <w:color w:val="002060"/>
                    </w:rPr>
                  </w:pPr>
                  <w:r w:rsidRPr="00581B3A">
                    <w:rPr>
                      <w:color w:val="002060"/>
                    </w:rPr>
                    <w:t> </w:t>
                  </w:r>
                </w:p>
              </w:tc>
            </w:tr>
            <w:tr w:rsidR="0035480B" w:rsidRPr="00581B3A" w14:paraId="1663D45D" w14:textId="77777777" w:rsidTr="006301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EFA1C9" w14:textId="77777777" w:rsidR="0035480B" w:rsidRPr="00581B3A" w:rsidRDefault="0035480B" w:rsidP="00630193">
                  <w:pPr>
                    <w:pStyle w:val="rowtabella0"/>
                    <w:rPr>
                      <w:color w:val="002060"/>
                    </w:rPr>
                  </w:pPr>
                  <w:proofErr w:type="gramStart"/>
                  <w:r w:rsidRPr="00581B3A">
                    <w:rPr>
                      <w:color w:val="002060"/>
                    </w:rPr>
                    <w:t>CITTA</w:t>
                  </w:r>
                  <w:proofErr w:type="gramEnd"/>
                  <w:r w:rsidRPr="00581B3A">
                    <w:rPr>
                      <w:color w:val="002060"/>
                    </w:rPr>
                    <w:t xml:space="preserve"> DI FALCONARA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1E6E5D" w14:textId="77777777" w:rsidR="0035480B" w:rsidRPr="00581B3A" w:rsidRDefault="0035480B" w:rsidP="00630193">
                  <w:pPr>
                    <w:pStyle w:val="rowtabella0"/>
                    <w:rPr>
                      <w:color w:val="002060"/>
                    </w:rPr>
                  </w:pPr>
                  <w:r w:rsidRPr="00581B3A">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7CD787" w14:textId="77777777" w:rsidR="0035480B" w:rsidRPr="00581B3A" w:rsidRDefault="0035480B" w:rsidP="00630193">
                  <w:pPr>
                    <w:pStyle w:val="rowtabella0"/>
                    <w:jc w:val="center"/>
                    <w:rPr>
                      <w:color w:val="002060"/>
                    </w:rPr>
                  </w:pPr>
                  <w:r w:rsidRPr="00581B3A">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6525B0" w14:textId="77777777" w:rsidR="0035480B" w:rsidRPr="00581B3A" w:rsidRDefault="0035480B" w:rsidP="00630193">
                  <w:pPr>
                    <w:pStyle w:val="rowtabella0"/>
                    <w:jc w:val="center"/>
                    <w:rPr>
                      <w:color w:val="002060"/>
                    </w:rPr>
                  </w:pPr>
                  <w:r w:rsidRPr="00581B3A">
                    <w:rPr>
                      <w:color w:val="002060"/>
                    </w:rPr>
                    <w:t> </w:t>
                  </w:r>
                </w:p>
              </w:tc>
            </w:tr>
          </w:tbl>
          <w:p w14:paraId="0ED6BE58" w14:textId="77777777" w:rsidR="0035480B" w:rsidRPr="00581B3A" w:rsidRDefault="0035480B" w:rsidP="00630193">
            <w:pPr>
              <w:rPr>
                <w:color w:val="002060"/>
              </w:rPr>
            </w:pPr>
          </w:p>
        </w:tc>
      </w:tr>
    </w:tbl>
    <w:p w14:paraId="3C8EBDCE" w14:textId="77777777" w:rsidR="0035480B" w:rsidRPr="00581B3A" w:rsidRDefault="0035480B" w:rsidP="0035480B">
      <w:pPr>
        <w:pStyle w:val="breakline"/>
        <w:rPr>
          <w:color w:val="002060"/>
        </w:rPr>
      </w:pPr>
    </w:p>
    <w:p w14:paraId="4B14565C" w14:textId="77777777" w:rsidR="0035480B" w:rsidRPr="00581B3A" w:rsidRDefault="0035480B" w:rsidP="0035480B">
      <w:pPr>
        <w:pStyle w:val="breakline"/>
        <w:rPr>
          <w:color w:val="002060"/>
        </w:rPr>
      </w:pPr>
    </w:p>
    <w:p w14:paraId="6641EF0C" w14:textId="77777777" w:rsidR="0035480B" w:rsidRPr="00581B3A" w:rsidRDefault="0035480B" w:rsidP="0035480B">
      <w:pPr>
        <w:pStyle w:val="sottotitolocampionato10"/>
        <w:rPr>
          <w:color w:val="002060"/>
        </w:rPr>
      </w:pPr>
      <w:r w:rsidRPr="00581B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80B" w:rsidRPr="00581B3A" w14:paraId="61F5A079" w14:textId="77777777" w:rsidTr="006301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C8138" w14:textId="77777777" w:rsidR="0035480B" w:rsidRPr="00581B3A" w:rsidRDefault="0035480B" w:rsidP="0063019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5FD5C" w14:textId="77777777" w:rsidR="0035480B" w:rsidRPr="00581B3A" w:rsidRDefault="0035480B" w:rsidP="0063019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59F37" w14:textId="77777777" w:rsidR="0035480B" w:rsidRPr="00581B3A" w:rsidRDefault="0035480B" w:rsidP="0063019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9F74A" w14:textId="77777777" w:rsidR="0035480B" w:rsidRPr="00581B3A" w:rsidRDefault="0035480B" w:rsidP="0063019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0CAE5" w14:textId="77777777" w:rsidR="0035480B" w:rsidRPr="00581B3A" w:rsidRDefault="0035480B" w:rsidP="0063019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47428" w14:textId="77777777" w:rsidR="0035480B" w:rsidRPr="00581B3A" w:rsidRDefault="0035480B" w:rsidP="0063019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8E883" w14:textId="77777777" w:rsidR="0035480B" w:rsidRPr="00581B3A" w:rsidRDefault="0035480B" w:rsidP="0063019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CDC75" w14:textId="77777777" w:rsidR="0035480B" w:rsidRPr="00581B3A" w:rsidRDefault="0035480B" w:rsidP="0063019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23971" w14:textId="77777777" w:rsidR="0035480B" w:rsidRPr="00581B3A" w:rsidRDefault="0035480B" w:rsidP="0063019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25BB8" w14:textId="77777777" w:rsidR="0035480B" w:rsidRPr="00581B3A" w:rsidRDefault="0035480B" w:rsidP="00630193">
            <w:pPr>
              <w:pStyle w:val="headertabella0"/>
              <w:rPr>
                <w:color w:val="002060"/>
              </w:rPr>
            </w:pPr>
            <w:r w:rsidRPr="00581B3A">
              <w:rPr>
                <w:color w:val="002060"/>
              </w:rPr>
              <w:t>PE</w:t>
            </w:r>
          </w:p>
        </w:tc>
      </w:tr>
      <w:tr w:rsidR="0035480B" w:rsidRPr="00581B3A" w14:paraId="2D732970" w14:textId="77777777" w:rsidTr="006301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71A1AE6" w14:textId="77777777" w:rsidR="0035480B" w:rsidRPr="00581B3A" w:rsidRDefault="0035480B" w:rsidP="00630193">
            <w:pPr>
              <w:pStyle w:val="rowtabella0"/>
              <w:rPr>
                <w:color w:val="002060"/>
              </w:rPr>
            </w:pPr>
            <w:proofErr w:type="gramStart"/>
            <w:r w:rsidRPr="00581B3A">
              <w:rPr>
                <w:color w:val="002060"/>
              </w:rPr>
              <w:t>CITTA</w:t>
            </w:r>
            <w:proofErr w:type="gramEnd"/>
            <w:r w:rsidRPr="00581B3A">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6B456"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C1055B"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76427"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C9FBD1"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E5DFE"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87D50"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C4E11"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7B9A26"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57195" w14:textId="77777777" w:rsidR="0035480B" w:rsidRPr="00581B3A" w:rsidRDefault="0035480B" w:rsidP="00630193">
            <w:pPr>
              <w:pStyle w:val="rowtabella0"/>
              <w:jc w:val="center"/>
              <w:rPr>
                <w:color w:val="002060"/>
              </w:rPr>
            </w:pPr>
            <w:r w:rsidRPr="00581B3A">
              <w:rPr>
                <w:color w:val="002060"/>
              </w:rPr>
              <w:t>0</w:t>
            </w:r>
          </w:p>
        </w:tc>
      </w:tr>
      <w:tr w:rsidR="0035480B" w:rsidRPr="00581B3A" w14:paraId="571D7D4F"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tcPr>
          <w:p w14:paraId="36096C07" w14:textId="77777777" w:rsidR="0035480B" w:rsidRPr="00581B3A" w:rsidRDefault="0035480B" w:rsidP="00630193">
            <w:pPr>
              <w:pStyle w:val="rowtabella0"/>
              <w:rPr>
                <w:color w:val="002060"/>
              </w:rPr>
            </w:pPr>
            <w:r w:rsidRPr="00581B3A">
              <w:rPr>
                <w:color w:val="002060"/>
              </w:rPr>
              <w:t>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82272E"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5D2FE"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C5ED3"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E8490"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08630"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8E5A3"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E5DFC"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C82FC4"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D33EB" w14:textId="77777777" w:rsidR="0035480B" w:rsidRPr="00581B3A" w:rsidRDefault="0035480B" w:rsidP="00630193">
            <w:pPr>
              <w:pStyle w:val="rowtabella0"/>
              <w:jc w:val="center"/>
              <w:rPr>
                <w:color w:val="002060"/>
              </w:rPr>
            </w:pPr>
            <w:r w:rsidRPr="00581B3A">
              <w:rPr>
                <w:color w:val="002060"/>
              </w:rPr>
              <w:t>0</w:t>
            </w:r>
          </w:p>
        </w:tc>
      </w:tr>
      <w:tr w:rsidR="0035480B" w:rsidRPr="00581B3A" w14:paraId="0E628C21" w14:textId="77777777" w:rsidTr="00630193">
        <w:tc>
          <w:tcPr>
            <w:tcW w:w="5640" w:type="dxa"/>
            <w:tcBorders>
              <w:top w:val="nil"/>
              <w:left w:val="outset" w:sz="6" w:space="0" w:color="auto"/>
              <w:bottom w:val="nil"/>
              <w:right w:val="nil"/>
            </w:tcBorders>
            <w:tcMar>
              <w:top w:w="20" w:type="dxa"/>
              <w:left w:w="20" w:type="dxa"/>
              <w:bottom w:w="20" w:type="dxa"/>
              <w:right w:w="20" w:type="dxa"/>
            </w:tcMar>
            <w:vAlign w:val="center"/>
          </w:tcPr>
          <w:p w14:paraId="215D2FB8" w14:textId="77777777" w:rsidR="0035480B" w:rsidRPr="00581B3A" w:rsidRDefault="0035480B" w:rsidP="00630193">
            <w:pPr>
              <w:pStyle w:val="rowtabella0"/>
              <w:rPr>
                <w:color w:val="002060"/>
              </w:rPr>
            </w:pPr>
            <w:r w:rsidRPr="00581B3A">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C6E87"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8EBDE"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D4751"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5B395"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74E12"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AD472"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94CCF6"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7F85F" w14:textId="77777777" w:rsidR="0035480B" w:rsidRPr="00581B3A" w:rsidRDefault="0035480B" w:rsidP="00630193">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029DB" w14:textId="77777777" w:rsidR="0035480B" w:rsidRPr="00581B3A" w:rsidRDefault="0035480B" w:rsidP="00630193">
            <w:pPr>
              <w:pStyle w:val="rowtabella0"/>
              <w:jc w:val="center"/>
              <w:rPr>
                <w:color w:val="002060"/>
              </w:rPr>
            </w:pPr>
            <w:r w:rsidRPr="00581B3A">
              <w:rPr>
                <w:color w:val="002060"/>
              </w:rPr>
              <w:t>0</w:t>
            </w:r>
          </w:p>
        </w:tc>
      </w:tr>
      <w:tr w:rsidR="0035480B" w:rsidRPr="00581B3A" w14:paraId="19018903" w14:textId="77777777" w:rsidTr="006301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5A69218" w14:textId="77777777" w:rsidR="0035480B" w:rsidRPr="00581B3A" w:rsidRDefault="0035480B" w:rsidP="00630193">
            <w:pPr>
              <w:pStyle w:val="rowtabella0"/>
              <w:rPr>
                <w:color w:val="002060"/>
              </w:rPr>
            </w:pPr>
            <w:r w:rsidRPr="00581B3A">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FA732"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FDE209"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D547F0"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35A5C4"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53968" w14:textId="77777777" w:rsidR="0035480B" w:rsidRPr="00581B3A" w:rsidRDefault="0035480B" w:rsidP="00630193">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17FF28" w14:textId="77777777" w:rsidR="0035480B" w:rsidRPr="00581B3A" w:rsidRDefault="0035480B" w:rsidP="00630193">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47A19"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CDF61" w14:textId="77777777" w:rsidR="0035480B" w:rsidRPr="00581B3A" w:rsidRDefault="0035480B" w:rsidP="00630193">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28553" w14:textId="77777777" w:rsidR="0035480B" w:rsidRPr="00581B3A" w:rsidRDefault="0035480B" w:rsidP="00630193">
            <w:pPr>
              <w:pStyle w:val="rowtabella0"/>
              <w:jc w:val="center"/>
              <w:rPr>
                <w:color w:val="002060"/>
              </w:rPr>
            </w:pPr>
            <w:r w:rsidRPr="00581B3A">
              <w:rPr>
                <w:color w:val="002060"/>
              </w:rPr>
              <w:t>0</w:t>
            </w:r>
          </w:p>
        </w:tc>
      </w:tr>
    </w:tbl>
    <w:p w14:paraId="6AF1F2FB" w14:textId="77777777" w:rsidR="0035480B" w:rsidRPr="00581B3A" w:rsidRDefault="0035480B" w:rsidP="0035480B">
      <w:pPr>
        <w:pStyle w:val="breakline"/>
        <w:rPr>
          <w:rFonts w:eastAsiaTheme="minorEastAsia"/>
          <w:color w:val="002060"/>
        </w:rPr>
      </w:pPr>
    </w:p>
    <w:p w14:paraId="5F037E8B" w14:textId="77777777" w:rsidR="0035480B" w:rsidRPr="00581B3A" w:rsidRDefault="0035480B" w:rsidP="0035480B">
      <w:pPr>
        <w:pStyle w:val="breakline"/>
        <w:rPr>
          <w:color w:val="002060"/>
        </w:rPr>
      </w:pPr>
    </w:p>
    <w:p w14:paraId="241A81F9" w14:textId="77777777" w:rsidR="0035480B" w:rsidRPr="00581B3A" w:rsidRDefault="0035480B" w:rsidP="0035480B">
      <w:pPr>
        <w:pStyle w:val="titoloprinc0"/>
        <w:rPr>
          <w:color w:val="002060"/>
        </w:rPr>
      </w:pPr>
      <w:r w:rsidRPr="00581B3A">
        <w:rPr>
          <w:color w:val="002060"/>
        </w:rPr>
        <w:t>PROGRAMMA GARE</w:t>
      </w:r>
    </w:p>
    <w:p w14:paraId="27F90161" w14:textId="77777777" w:rsidR="0035480B" w:rsidRDefault="0035480B" w:rsidP="0035480B">
      <w:pPr>
        <w:spacing w:after="120"/>
        <w:rPr>
          <w:color w:val="002060"/>
        </w:rPr>
      </w:pPr>
    </w:p>
    <w:p w14:paraId="077E7025" w14:textId="77777777" w:rsidR="00A86CD6" w:rsidRPr="00676647" w:rsidRDefault="00A86CD6" w:rsidP="00A86CD6">
      <w:pPr>
        <w:pStyle w:val="sottotitolocampionato10"/>
        <w:rPr>
          <w:color w:val="002060"/>
        </w:rPr>
      </w:pPr>
      <w:r w:rsidRPr="0067664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A86CD6" w:rsidRPr="00676647" w14:paraId="31FD62A8" w14:textId="77777777" w:rsidTr="006301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0E002" w14:textId="77777777" w:rsidR="00A86CD6" w:rsidRPr="00676647" w:rsidRDefault="00A86CD6" w:rsidP="00630193">
            <w:pPr>
              <w:pStyle w:val="headertabella0"/>
              <w:rPr>
                <w:color w:val="002060"/>
              </w:rPr>
            </w:pPr>
            <w:r w:rsidRPr="0067664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E78C7" w14:textId="77777777" w:rsidR="00A86CD6" w:rsidRPr="00676647" w:rsidRDefault="00A86CD6" w:rsidP="00630193">
            <w:pPr>
              <w:pStyle w:val="headertabella0"/>
              <w:rPr>
                <w:color w:val="002060"/>
              </w:rPr>
            </w:pPr>
            <w:r w:rsidRPr="0067664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C5225" w14:textId="77777777" w:rsidR="00A86CD6" w:rsidRPr="00676647" w:rsidRDefault="00A86CD6" w:rsidP="00630193">
            <w:pPr>
              <w:pStyle w:val="headertabella0"/>
              <w:rPr>
                <w:color w:val="002060"/>
              </w:rPr>
            </w:pPr>
            <w:r w:rsidRPr="0067664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825FD" w14:textId="77777777" w:rsidR="00A86CD6" w:rsidRPr="00676647" w:rsidRDefault="00A86CD6" w:rsidP="00630193">
            <w:pPr>
              <w:pStyle w:val="headertabella0"/>
              <w:rPr>
                <w:color w:val="002060"/>
              </w:rPr>
            </w:pPr>
            <w:r w:rsidRPr="0067664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63EDE" w14:textId="77777777" w:rsidR="00A86CD6" w:rsidRPr="00676647" w:rsidRDefault="00A86CD6" w:rsidP="00630193">
            <w:pPr>
              <w:pStyle w:val="headertabella0"/>
              <w:rPr>
                <w:color w:val="002060"/>
              </w:rPr>
            </w:pPr>
            <w:r w:rsidRPr="0067664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68A1C" w14:textId="77777777" w:rsidR="00A86CD6" w:rsidRPr="00676647" w:rsidRDefault="00A86CD6" w:rsidP="00630193">
            <w:pPr>
              <w:pStyle w:val="headertabella0"/>
              <w:rPr>
                <w:color w:val="002060"/>
              </w:rPr>
            </w:pPr>
            <w:proofErr w:type="spellStart"/>
            <w:r w:rsidRPr="00676647">
              <w:rPr>
                <w:color w:val="002060"/>
              </w:rPr>
              <w:t>Localita'</w:t>
            </w:r>
            <w:proofErr w:type="spellEnd"/>
            <w:r w:rsidRPr="0067664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D4E9C" w14:textId="77777777" w:rsidR="00A86CD6" w:rsidRPr="00676647" w:rsidRDefault="00A86CD6" w:rsidP="00630193">
            <w:pPr>
              <w:pStyle w:val="headertabella0"/>
              <w:rPr>
                <w:color w:val="002060"/>
              </w:rPr>
            </w:pPr>
            <w:r w:rsidRPr="00676647">
              <w:rPr>
                <w:color w:val="002060"/>
              </w:rPr>
              <w:t>Indirizzo Impianto</w:t>
            </w:r>
          </w:p>
        </w:tc>
      </w:tr>
      <w:tr w:rsidR="00A86CD6" w:rsidRPr="00676647" w14:paraId="2CE6D28B" w14:textId="77777777" w:rsidTr="006301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BE9268" w14:textId="77777777" w:rsidR="00A86CD6" w:rsidRPr="00676647" w:rsidRDefault="00A86CD6" w:rsidP="00630193">
            <w:pPr>
              <w:pStyle w:val="rowtabella0"/>
              <w:rPr>
                <w:color w:val="002060"/>
              </w:rPr>
            </w:pPr>
            <w:r w:rsidRPr="00676647">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0395A6" w14:textId="77777777" w:rsidR="00A86CD6" w:rsidRPr="00676647" w:rsidRDefault="00A86CD6" w:rsidP="00630193">
            <w:pPr>
              <w:pStyle w:val="rowtabella0"/>
              <w:rPr>
                <w:color w:val="002060"/>
              </w:rPr>
            </w:pPr>
            <w:r w:rsidRPr="00676647">
              <w:rPr>
                <w:color w:val="002060"/>
              </w:rPr>
              <w:t>CALDAROLA G.N.C.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90AA11" w14:textId="77777777" w:rsidR="00A86CD6" w:rsidRPr="00676647" w:rsidRDefault="00A86CD6" w:rsidP="00630193">
            <w:pPr>
              <w:pStyle w:val="rowtabella0"/>
              <w:jc w:val="center"/>
              <w:rPr>
                <w:color w:val="002060"/>
              </w:rPr>
            </w:pPr>
            <w:r w:rsidRPr="0067664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920D3" w14:textId="77777777" w:rsidR="00A86CD6" w:rsidRPr="00676647" w:rsidRDefault="00A86CD6" w:rsidP="00630193">
            <w:pPr>
              <w:pStyle w:val="rowtabella0"/>
              <w:rPr>
                <w:color w:val="002060"/>
              </w:rPr>
            </w:pPr>
            <w:r w:rsidRPr="00676647">
              <w:rPr>
                <w:color w:val="002060"/>
              </w:rPr>
              <w:t>02/03/2024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CFF8A" w14:textId="77777777" w:rsidR="00A86CD6" w:rsidRPr="00676647" w:rsidRDefault="00A86CD6" w:rsidP="00630193">
            <w:pPr>
              <w:pStyle w:val="rowtabella0"/>
              <w:rPr>
                <w:color w:val="002060"/>
              </w:rPr>
            </w:pPr>
            <w:r w:rsidRPr="00676647">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743683" w14:textId="77777777" w:rsidR="00A86CD6" w:rsidRPr="00676647" w:rsidRDefault="00A86CD6" w:rsidP="00630193">
            <w:pPr>
              <w:pStyle w:val="rowtabella0"/>
              <w:rPr>
                <w:color w:val="002060"/>
              </w:rPr>
            </w:pPr>
            <w:r w:rsidRPr="00676647">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C1036" w14:textId="77777777" w:rsidR="00A86CD6" w:rsidRPr="00676647" w:rsidRDefault="00A86CD6" w:rsidP="00630193">
            <w:pPr>
              <w:pStyle w:val="rowtabella0"/>
              <w:rPr>
                <w:color w:val="002060"/>
              </w:rPr>
            </w:pPr>
            <w:r w:rsidRPr="00676647">
              <w:rPr>
                <w:color w:val="002060"/>
              </w:rPr>
              <w:t>VIA SAN SERGIO FZ. GROTTACCIA</w:t>
            </w:r>
          </w:p>
        </w:tc>
      </w:tr>
      <w:tr w:rsidR="00A86CD6" w:rsidRPr="00676647" w14:paraId="3724E7BA" w14:textId="77777777" w:rsidTr="006301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27D9C4" w14:textId="77777777" w:rsidR="00A86CD6" w:rsidRPr="00676647" w:rsidRDefault="00A86CD6" w:rsidP="00630193">
            <w:pPr>
              <w:pStyle w:val="rowtabella0"/>
              <w:rPr>
                <w:color w:val="002060"/>
              </w:rPr>
            </w:pPr>
            <w:r w:rsidRPr="00676647">
              <w:rPr>
                <w:color w:val="002060"/>
              </w:rPr>
              <w:t>POLISPORTIVA BOCA S.E.M.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A01AE" w14:textId="77777777" w:rsidR="00A86CD6" w:rsidRPr="00676647" w:rsidRDefault="00A86CD6" w:rsidP="00630193">
            <w:pPr>
              <w:pStyle w:val="rowtabella0"/>
              <w:rPr>
                <w:color w:val="002060"/>
              </w:rPr>
            </w:pPr>
            <w:proofErr w:type="gramStart"/>
            <w:r w:rsidRPr="00676647">
              <w:rPr>
                <w:color w:val="002060"/>
              </w:rPr>
              <w:t>CITTA</w:t>
            </w:r>
            <w:proofErr w:type="gramEnd"/>
            <w:r w:rsidRPr="00676647">
              <w:rPr>
                <w:color w:val="002060"/>
              </w:rPr>
              <w:t xml:space="preserve">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7F4302" w14:textId="77777777" w:rsidR="00A86CD6" w:rsidRPr="00676647" w:rsidRDefault="00A86CD6" w:rsidP="00630193">
            <w:pPr>
              <w:pStyle w:val="rowtabella0"/>
              <w:jc w:val="center"/>
              <w:rPr>
                <w:color w:val="002060"/>
              </w:rPr>
            </w:pPr>
            <w:r w:rsidRPr="0067664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A728C" w14:textId="77777777" w:rsidR="00A86CD6" w:rsidRPr="00676647" w:rsidRDefault="00A86CD6" w:rsidP="00630193">
            <w:pPr>
              <w:pStyle w:val="rowtabella0"/>
              <w:rPr>
                <w:color w:val="002060"/>
              </w:rPr>
            </w:pPr>
            <w:r w:rsidRPr="00676647">
              <w:rPr>
                <w:color w:val="002060"/>
              </w:rPr>
              <w:t>03/03/2024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49685C" w14:textId="77777777" w:rsidR="00A86CD6" w:rsidRPr="00676647" w:rsidRDefault="00A86CD6" w:rsidP="00630193">
            <w:pPr>
              <w:pStyle w:val="rowtabella0"/>
              <w:rPr>
                <w:color w:val="002060"/>
              </w:rPr>
            </w:pPr>
            <w:r w:rsidRPr="00676647">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3562DF" w14:textId="77777777" w:rsidR="00A86CD6" w:rsidRPr="00676647" w:rsidRDefault="00A86CD6" w:rsidP="00630193">
            <w:pPr>
              <w:pStyle w:val="rowtabella0"/>
              <w:rPr>
                <w:color w:val="002060"/>
              </w:rPr>
            </w:pPr>
            <w:r w:rsidRPr="00676647">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1EC980" w14:textId="77777777" w:rsidR="00A86CD6" w:rsidRPr="00676647" w:rsidRDefault="00A86CD6" w:rsidP="00630193">
            <w:pPr>
              <w:pStyle w:val="rowtabella0"/>
              <w:rPr>
                <w:color w:val="002060"/>
              </w:rPr>
            </w:pPr>
            <w:r w:rsidRPr="00676647">
              <w:rPr>
                <w:color w:val="002060"/>
              </w:rPr>
              <w:t>VIA CARDUCCI</w:t>
            </w:r>
          </w:p>
        </w:tc>
      </w:tr>
    </w:tbl>
    <w:p w14:paraId="16499894" w14:textId="77777777" w:rsidR="00305742" w:rsidRPr="00305742" w:rsidRDefault="00305742" w:rsidP="00305742">
      <w:pPr>
        <w:pStyle w:val="breakline"/>
        <w:rPr>
          <w:rFonts w:eastAsiaTheme="minorEastAsia"/>
          <w:color w:val="002060"/>
        </w:rPr>
      </w:pPr>
    </w:p>
    <w:p w14:paraId="3E528A05" w14:textId="77777777" w:rsidR="00305742" w:rsidRPr="00305742" w:rsidRDefault="00305742" w:rsidP="00305742">
      <w:pPr>
        <w:pStyle w:val="breakline"/>
        <w:rPr>
          <w:rFonts w:eastAsiaTheme="minorEastAsia"/>
          <w:color w:val="002060"/>
        </w:rPr>
      </w:pPr>
    </w:p>
    <w:p w14:paraId="7764C997" w14:textId="77777777" w:rsidR="00153FF8" w:rsidRPr="00153FF8" w:rsidRDefault="00153FF8" w:rsidP="00E9700C">
      <w:pPr>
        <w:pStyle w:val="breakline"/>
        <w:rPr>
          <w:rFonts w:eastAsiaTheme="minorEastAsia"/>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6F4C2E89"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05742">
        <w:rPr>
          <w:rFonts w:ascii="Arial" w:hAnsi="Arial" w:cs="Arial"/>
          <w:b/>
          <w:bCs/>
          <w:color w:val="002060"/>
        </w:rPr>
        <w:t>11</w:t>
      </w:r>
      <w:r w:rsidR="00CE6339">
        <w:rPr>
          <w:rFonts w:ascii="Arial" w:hAnsi="Arial" w:cs="Arial"/>
          <w:b/>
          <w:bCs/>
          <w:color w:val="002060"/>
        </w:rPr>
        <w:t xml:space="preserve"> marzo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20EE0C40"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E6339">
        <w:rPr>
          <w:b/>
          <w:color w:val="002060"/>
          <w:u w:val="single"/>
        </w:rPr>
        <w:t>2</w:t>
      </w:r>
      <w:r w:rsidR="002E667A">
        <w:rPr>
          <w:b/>
          <w:color w:val="002060"/>
          <w:u w:val="single"/>
        </w:rPr>
        <w:t>8</w:t>
      </w:r>
      <w:r w:rsidR="007C5151">
        <w:rPr>
          <w:b/>
          <w:color w:val="002060"/>
          <w:u w:val="single"/>
        </w:rPr>
        <w:t>/</w:t>
      </w:r>
      <w:r w:rsidR="00972DD8">
        <w:rPr>
          <w:b/>
          <w:color w:val="002060"/>
          <w:u w:val="single"/>
        </w:rPr>
        <w:t>02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935095">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D5D9A" w14:textId="77777777" w:rsidR="00935095" w:rsidRDefault="00935095">
      <w:r>
        <w:separator/>
      </w:r>
    </w:p>
  </w:endnote>
  <w:endnote w:type="continuationSeparator" w:id="0">
    <w:p w14:paraId="461AAB33" w14:textId="77777777" w:rsidR="00935095" w:rsidRDefault="00935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5B4F8A2E"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70AC6">
      <w:rPr>
        <w:rStyle w:val="Numeropagina"/>
        <w:rFonts w:ascii="Arial" w:hAnsi="Arial" w:cs="Arial"/>
        <w:color w:val="002060"/>
      </w:rPr>
      <w:t>8</w:t>
    </w:r>
    <w:r w:rsidR="000043BC">
      <w:rPr>
        <w:rStyle w:val="Numeropagina"/>
        <w:rFonts w:ascii="Arial" w:hAnsi="Arial" w:cs="Arial"/>
        <w:color w:val="002060"/>
      </w:rPr>
      <w:t>6</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350D5" w14:textId="77777777" w:rsidR="00935095" w:rsidRDefault="00935095">
      <w:r>
        <w:separator/>
      </w:r>
    </w:p>
  </w:footnote>
  <w:footnote w:type="continuationSeparator" w:id="0">
    <w:p w14:paraId="0F30B1FA" w14:textId="77777777" w:rsidR="00935095" w:rsidRDefault="009350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54A"/>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742"/>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07"/>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5DF"/>
    <w:rsid w:val="004F3641"/>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22CC"/>
    <w:rsid w:val="00593EFF"/>
    <w:rsid w:val="00594020"/>
    <w:rsid w:val="0059439B"/>
    <w:rsid w:val="005947FD"/>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0F4"/>
    <w:rsid w:val="00612143"/>
    <w:rsid w:val="00612318"/>
    <w:rsid w:val="0061297B"/>
    <w:rsid w:val="0061326A"/>
    <w:rsid w:val="006136AB"/>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67F53"/>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4819"/>
    <w:rsid w:val="007466C1"/>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919"/>
    <w:rsid w:val="008D7FA3"/>
    <w:rsid w:val="008E0B3C"/>
    <w:rsid w:val="008E0E04"/>
    <w:rsid w:val="008E1BBD"/>
    <w:rsid w:val="008E1CB7"/>
    <w:rsid w:val="008E2FCE"/>
    <w:rsid w:val="008E3612"/>
    <w:rsid w:val="008E3853"/>
    <w:rsid w:val="008E4CAF"/>
    <w:rsid w:val="008E5315"/>
    <w:rsid w:val="008E55A9"/>
    <w:rsid w:val="008E5E8B"/>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79F"/>
    <w:rsid w:val="009309D3"/>
    <w:rsid w:val="00933BD1"/>
    <w:rsid w:val="009349AB"/>
    <w:rsid w:val="00934C12"/>
    <w:rsid w:val="00935095"/>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F3"/>
    <w:rsid w:val="009540D1"/>
    <w:rsid w:val="00954C53"/>
    <w:rsid w:val="00957F0A"/>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6CD6"/>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562"/>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E3"/>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8B7"/>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3D66"/>
    <w:rsid w:val="00E347D4"/>
    <w:rsid w:val="00E34AC1"/>
    <w:rsid w:val="00E34D15"/>
    <w:rsid w:val="00E36E88"/>
    <w:rsid w:val="00E3711B"/>
    <w:rsid w:val="00E40179"/>
    <w:rsid w:val="00E40B24"/>
    <w:rsid w:val="00E40C48"/>
    <w:rsid w:val="00E425B7"/>
    <w:rsid w:val="00E427A5"/>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4671"/>
    <w:rsid w:val="00FE4B89"/>
    <w:rsid w:val="00FE4D03"/>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2</TotalTime>
  <Pages>27</Pages>
  <Words>9462</Words>
  <Characters>48723</Characters>
  <Application>Microsoft Office Word</Application>
  <DocSecurity>0</DocSecurity>
  <Lines>406</Lines>
  <Paragraphs>116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58069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2024-02-28T16:26:00Z</cp:lastPrinted>
  <dcterms:created xsi:type="dcterms:W3CDTF">2024-02-28T16:25:00Z</dcterms:created>
  <dcterms:modified xsi:type="dcterms:W3CDTF">2024-02-28T16:27:00Z</dcterms:modified>
</cp:coreProperties>
</file>