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9ECB82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w:t>
            </w:r>
            <w:r w:rsidR="0019568B">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9568B">
              <w:rPr>
                <w:rFonts w:ascii="Arial" w:hAnsi="Arial" w:cs="Arial"/>
                <w:color w:val="002060"/>
                <w:sz w:val="40"/>
                <w:szCs w:val="40"/>
              </w:rPr>
              <w:t>1</w:t>
            </w:r>
            <w:r w:rsidR="009616A7">
              <w:rPr>
                <w:rFonts w:ascii="Arial" w:hAnsi="Arial" w:cs="Arial"/>
                <w:color w:val="002060"/>
                <w:sz w:val="40"/>
                <w:szCs w:val="40"/>
              </w:rPr>
              <w:t>1</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36BD0FB"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8E1014">
          <w:rPr>
            <w:noProof/>
            <w:webHidden/>
            <w:color w:val="002060"/>
          </w:rPr>
          <w:t>1</w:t>
        </w:r>
        <w:r w:rsidR="00AC19D9" w:rsidRPr="00DE1EF7">
          <w:rPr>
            <w:noProof/>
            <w:webHidden/>
            <w:color w:val="002060"/>
          </w:rPr>
          <w:fldChar w:fldCharType="end"/>
        </w:r>
      </w:hyperlink>
    </w:p>
    <w:p w14:paraId="112EDB38" w14:textId="7E4A18D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8E1014">
          <w:rPr>
            <w:noProof/>
            <w:webHidden/>
            <w:color w:val="002060"/>
          </w:rPr>
          <w:t>1</w:t>
        </w:r>
        <w:r w:rsidR="00AC19D9" w:rsidRPr="00DE1EF7">
          <w:rPr>
            <w:noProof/>
            <w:webHidden/>
            <w:color w:val="002060"/>
          </w:rPr>
          <w:fldChar w:fldCharType="end"/>
        </w:r>
      </w:hyperlink>
    </w:p>
    <w:p w14:paraId="4D9CAD43" w14:textId="7A079B6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8E1014">
          <w:rPr>
            <w:noProof/>
            <w:webHidden/>
            <w:color w:val="002060"/>
          </w:rPr>
          <w:t>1</w:t>
        </w:r>
        <w:r w:rsidR="00AC19D9" w:rsidRPr="00DE1EF7">
          <w:rPr>
            <w:noProof/>
            <w:webHidden/>
            <w:color w:val="002060"/>
          </w:rPr>
          <w:fldChar w:fldCharType="end"/>
        </w:r>
      </w:hyperlink>
    </w:p>
    <w:p w14:paraId="0EAFCCD8" w14:textId="3C4CCEB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8E1014">
          <w:rPr>
            <w:noProof/>
            <w:webHidden/>
            <w:color w:val="002060"/>
          </w:rPr>
          <w:t>1</w:t>
        </w:r>
        <w:r w:rsidR="00AC19D9" w:rsidRPr="00DE1EF7">
          <w:rPr>
            <w:noProof/>
            <w:webHidden/>
            <w:color w:val="002060"/>
          </w:rPr>
          <w:fldChar w:fldCharType="end"/>
        </w:r>
      </w:hyperlink>
    </w:p>
    <w:p w14:paraId="0952245B" w14:textId="05C05F7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8E1014">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D1CAAA0" w14:textId="77777777" w:rsidR="004648A7" w:rsidRDefault="004648A7" w:rsidP="00F336CC">
      <w:pPr>
        <w:rPr>
          <w:rFonts w:ascii="Arial" w:hAnsi="Arial" w:cs="Arial"/>
          <w:color w:val="002060"/>
          <w:sz w:val="22"/>
          <w:szCs w:val="22"/>
        </w:rPr>
      </w:pPr>
    </w:p>
    <w:p w14:paraId="477847AC" w14:textId="77777777" w:rsidR="0030683A" w:rsidRPr="0030683A" w:rsidRDefault="0030683A" w:rsidP="0030683A">
      <w:pPr>
        <w:pStyle w:val="LndNormale1"/>
        <w:rPr>
          <w:b/>
          <w:color w:val="002060"/>
          <w:sz w:val="28"/>
          <w:szCs w:val="28"/>
        </w:rPr>
      </w:pPr>
      <w:r w:rsidRPr="0030683A">
        <w:rPr>
          <w:b/>
          <w:color w:val="002060"/>
          <w:sz w:val="28"/>
          <w:szCs w:val="28"/>
        </w:rPr>
        <w:t>CIRCOLARE N. 60 DEL 07.03.2024</w:t>
      </w:r>
    </w:p>
    <w:p w14:paraId="4BFF901D" w14:textId="77777777" w:rsidR="0030683A" w:rsidRPr="0030683A" w:rsidRDefault="0030683A" w:rsidP="0030683A">
      <w:pPr>
        <w:pStyle w:val="LndNormale1"/>
        <w:rPr>
          <w:color w:val="002060"/>
        </w:rPr>
      </w:pPr>
    </w:p>
    <w:p w14:paraId="6C626254" w14:textId="04870CB8" w:rsidR="0030683A" w:rsidRPr="0030683A" w:rsidRDefault="0030683A" w:rsidP="0030683A">
      <w:pPr>
        <w:pStyle w:val="LndNormale1"/>
        <w:rPr>
          <w:color w:val="002060"/>
        </w:rPr>
      </w:pPr>
      <w:r w:rsidRPr="0030683A">
        <w:rPr>
          <w:color w:val="002060"/>
        </w:rPr>
        <w:t>Si trasmette, per opportuna conoscenza, la copia della circolare n. 22-2024 elaborata dal Centro Studi Tributari della L.N.D. avente per oggetto:</w:t>
      </w:r>
    </w:p>
    <w:p w14:paraId="15633059" w14:textId="77777777" w:rsidR="0030683A" w:rsidRPr="0030683A" w:rsidRDefault="0030683A" w:rsidP="0030683A">
      <w:pPr>
        <w:pStyle w:val="LndNormale1"/>
        <w:rPr>
          <w:b/>
          <w:i/>
          <w:color w:val="002060"/>
        </w:rPr>
      </w:pPr>
      <w:r w:rsidRPr="0030683A">
        <w:rPr>
          <w:b/>
          <w:i/>
          <w:color w:val="002060"/>
        </w:rPr>
        <w:t>“Cinque per mille 2024 – Associazioni Sportive Dilettantistiche – Comunicato Stampa dell’Agenzia delle Entrate”</w:t>
      </w:r>
    </w:p>
    <w:p w14:paraId="5508A394" w14:textId="77777777" w:rsidR="0030683A" w:rsidRPr="0030683A" w:rsidRDefault="0030683A" w:rsidP="00F336CC">
      <w:pPr>
        <w:rPr>
          <w:rFonts w:ascii="Arial" w:hAnsi="Arial" w:cs="Arial"/>
          <w:color w:val="002060"/>
          <w:sz w:val="22"/>
          <w:szCs w:val="22"/>
        </w:rPr>
      </w:pPr>
    </w:p>
    <w:p w14:paraId="44B905D3" w14:textId="77777777" w:rsidR="0030683A" w:rsidRPr="0030683A" w:rsidRDefault="0030683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210341F" w14:textId="77777777" w:rsidR="004648A7" w:rsidRDefault="004648A7" w:rsidP="008B5F73">
      <w:pPr>
        <w:rPr>
          <w:rFonts w:ascii="Arial" w:hAnsi="Arial" w:cs="Arial"/>
          <w:b/>
          <w:bCs/>
          <w:color w:val="002060"/>
          <w:sz w:val="22"/>
          <w:szCs w:val="22"/>
        </w:rPr>
      </w:pPr>
    </w:p>
    <w:p w14:paraId="02CEDF9D" w14:textId="77777777" w:rsidR="0030683A" w:rsidRDefault="0030683A" w:rsidP="008B5F73">
      <w:pPr>
        <w:rPr>
          <w:rFonts w:ascii="Arial" w:hAnsi="Arial" w:cs="Arial"/>
          <w:b/>
          <w:bCs/>
          <w:color w:val="002060"/>
          <w:sz w:val="22"/>
          <w:szCs w:val="22"/>
        </w:rPr>
      </w:pPr>
    </w:p>
    <w:p w14:paraId="5791370A" w14:textId="64FC0B91" w:rsidR="0030683A" w:rsidRPr="004D2A0A" w:rsidRDefault="0030683A" w:rsidP="0030683A">
      <w:pPr>
        <w:pStyle w:val="LndNormale1"/>
        <w:rPr>
          <w:b/>
          <w:color w:val="002060"/>
          <w:sz w:val="28"/>
          <w:szCs w:val="28"/>
        </w:rPr>
      </w:pPr>
      <w:r w:rsidRPr="004D2A0A">
        <w:rPr>
          <w:b/>
          <w:color w:val="002060"/>
          <w:sz w:val="28"/>
          <w:szCs w:val="28"/>
        </w:rPr>
        <w:t xml:space="preserve">RIUNIONE </w:t>
      </w:r>
      <w:r>
        <w:rPr>
          <w:b/>
          <w:color w:val="002060"/>
          <w:sz w:val="28"/>
          <w:szCs w:val="28"/>
        </w:rPr>
        <w:t xml:space="preserve">ON-LINE </w:t>
      </w:r>
      <w:r w:rsidRPr="004D2A0A">
        <w:rPr>
          <w:b/>
          <w:color w:val="002060"/>
          <w:sz w:val="28"/>
          <w:szCs w:val="28"/>
        </w:rPr>
        <w:t xml:space="preserve">CON LE SOCIETA’ </w:t>
      </w:r>
      <w:r>
        <w:rPr>
          <w:b/>
          <w:color w:val="002060"/>
          <w:sz w:val="28"/>
          <w:szCs w:val="28"/>
        </w:rPr>
        <w:t>ISCRITTE AI CAMPIONATI UNDER 17 E UNDER 15</w:t>
      </w:r>
      <w:r w:rsidR="00D95CC4">
        <w:rPr>
          <w:b/>
          <w:color w:val="002060"/>
          <w:sz w:val="28"/>
          <w:szCs w:val="28"/>
        </w:rPr>
        <w:t xml:space="preserve"> CHE NON PARTECIPANO ALLA FASE FINALE</w:t>
      </w:r>
    </w:p>
    <w:p w14:paraId="78F9700B" w14:textId="77777777" w:rsidR="0030683A" w:rsidRPr="004D2A0A" w:rsidRDefault="0030683A" w:rsidP="0030683A">
      <w:pPr>
        <w:pStyle w:val="Nessunaspaziatura"/>
        <w:jc w:val="both"/>
        <w:rPr>
          <w:rFonts w:ascii="Arial" w:hAnsi="Arial" w:cs="Arial"/>
          <w:color w:val="002060"/>
        </w:rPr>
      </w:pPr>
    </w:p>
    <w:p w14:paraId="144C480A" w14:textId="37D520B2" w:rsidR="0030683A" w:rsidRPr="004D2A0A" w:rsidRDefault="0030683A" w:rsidP="0030683A">
      <w:pPr>
        <w:pStyle w:val="Nessunaspaziatura"/>
        <w:jc w:val="both"/>
        <w:rPr>
          <w:rFonts w:ascii="Arial" w:hAnsi="Arial" w:cs="Arial"/>
          <w:color w:val="002060"/>
        </w:rPr>
      </w:pPr>
      <w:r w:rsidRPr="004D2A0A">
        <w:rPr>
          <w:rFonts w:ascii="Arial" w:hAnsi="Arial" w:cs="Arial"/>
          <w:color w:val="002060"/>
        </w:rPr>
        <w:t xml:space="preserve">Il Comitato Regionale Marche ha indetto per </w:t>
      </w:r>
      <w:r>
        <w:rPr>
          <w:rFonts w:ascii="Arial" w:hAnsi="Arial" w:cs="Arial"/>
          <w:b/>
          <w:bCs/>
          <w:color w:val="002060"/>
        </w:rPr>
        <w:t>LUNEDI’ 18 MARZO 2024</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20:55</w:t>
      </w:r>
      <w:r w:rsidRPr="004D2A0A">
        <w:rPr>
          <w:rFonts w:ascii="Arial" w:hAnsi="Arial" w:cs="Arial"/>
          <w:color w:val="002060"/>
        </w:rPr>
        <w:t xml:space="preserve"> una riunione</w:t>
      </w:r>
      <w:r>
        <w:rPr>
          <w:rFonts w:ascii="Arial" w:hAnsi="Arial" w:cs="Arial"/>
          <w:color w:val="002060"/>
        </w:rPr>
        <w:t xml:space="preserve"> on-line</w:t>
      </w:r>
      <w:r w:rsidRPr="004D2A0A">
        <w:rPr>
          <w:rFonts w:ascii="Arial" w:hAnsi="Arial" w:cs="Arial"/>
          <w:color w:val="002060"/>
        </w:rPr>
        <w:t xml:space="preserve"> con tutte le Società iscritte a</w:t>
      </w:r>
      <w:r>
        <w:rPr>
          <w:rFonts w:ascii="Arial" w:hAnsi="Arial" w:cs="Arial"/>
          <w:color w:val="002060"/>
        </w:rPr>
        <w:t>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Regional</w:t>
      </w:r>
      <w:r>
        <w:rPr>
          <w:rFonts w:ascii="Arial" w:hAnsi="Arial" w:cs="Arial"/>
          <w:b/>
          <w:bCs/>
          <w:color w:val="002060"/>
        </w:rPr>
        <w:t>i</w:t>
      </w:r>
      <w:r w:rsidRPr="004D2A0A">
        <w:rPr>
          <w:rFonts w:ascii="Arial" w:hAnsi="Arial" w:cs="Arial"/>
          <w:b/>
          <w:bCs/>
          <w:color w:val="002060"/>
        </w:rPr>
        <w:t xml:space="preserve"> di Calcio a Cinque </w:t>
      </w:r>
      <w:r>
        <w:rPr>
          <w:rFonts w:ascii="Arial" w:hAnsi="Arial" w:cs="Arial"/>
          <w:b/>
          <w:bCs/>
          <w:color w:val="002060"/>
        </w:rPr>
        <w:t>Under 17 e Under 15</w:t>
      </w:r>
      <w:r w:rsidR="00D95CC4">
        <w:rPr>
          <w:rFonts w:ascii="Arial" w:hAnsi="Arial" w:cs="Arial"/>
          <w:b/>
          <w:bCs/>
          <w:color w:val="002060"/>
        </w:rPr>
        <w:t xml:space="preserve"> che non partecipano alla fase finale per il Titolo Regionale</w:t>
      </w:r>
      <w:r w:rsidRPr="004D2A0A">
        <w:rPr>
          <w:rFonts w:ascii="Arial" w:hAnsi="Arial" w:cs="Arial"/>
          <w:color w:val="002060"/>
        </w:rPr>
        <w:t xml:space="preserve"> avente il seguente</w:t>
      </w:r>
    </w:p>
    <w:p w14:paraId="4D746CCB" w14:textId="77777777" w:rsidR="0030683A" w:rsidRPr="004D2A0A" w:rsidRDefault="0030683A" w:rsidP="0030683A">
      <w:pPr>
        <w:pStyle w:val="Nessunaspaziatura"/>
        <w:jc w:val="both"/>
        <w:rPr>
          <w:rFonts w:ascii="Arial" w:hAnsi="Arial" w:cs="Arial"/>
          <w:color w:val="002060"/>
        </w:rPr>
      </w:pPr>
    </w:p>
    <w:p w14:paraId="067E7454" w14:textId="77777777" w:rsidR="0030683A" w:rsidRPr="004D2A0A" w:rsidRDefault="0030683A" w:rsidP="0030683A">
      <w:pPr>
        <w:pStyle w:val="Nessunaspaziatura"/>
        <w:jc w:val="center"/>
        <w:rPr>
          <w:rFonts w:ascii="Arial" w:hAnsi="Arial" w:cs="Arial"/>
          <w:b/>
          <w:bCs/>
          <w:color w:val="002060"/>
        </w:rPr>
      </w:pPr>
      <w:r w:rsidRPr="004D2A0A">
        <w:rPr>
          <w:rFonts w:ascii="Arial" w:hAnsi="Arial" w:cs="Arial"/>
          <w:b/>
          <w:bCs/>
          <w:color w:val="002060"/>
        </w:rPr>
        <w:t>Ordine del Giorno</w:t>
      </w:r>
    </w:p>
    <w:p w14:paraId="3C41600E" w14:textId="77777777" w:rsidR="0030683A" w:rsidRPr="004D2A0A" w:rsidRDefault="0030683A" w:rsidP="0030683A">
      <w:pPr>
        <w:pStyle w:val="Nessunaspaziatura"/>
        <w:jc w:val="both"/>
        <w:rPr>
          <w:rFonts w:ascii="Arial" w:hAnsi="Arial" w:cs="Arial"/>
          <w:color w:val="002060"/>
        </w:rPr>
      </w:pPr>
    </w:p>
    <w:p w14:paraId="330ED300" w14:textId="3FBAD074" w:rsidR="0030683A" w:rsidRPr="004D2A0A" w:rsidRDefault="0030683A" w:rsidP="0030683A">
      <w:pPr>
        <w:pStyle w:val="Nessunaspaziatura"/>
        <w:numPr>
          <w:ilvl w:val="0"/>
          <w:numId w:val="14"/>
        </w:numPr>
        <w:jc w:val="both"/>
        <w:rPr>
          <w:rFonts w:ascii="Arial" w:hAnsi="Arial" w:cs="Arial"/>
          <w:color w:val="002060"/>
        </w:rPr>
      </w:pPr>
      <w:r>
        <w:rPr>
          <w:rFonts w:ascii="Arial" w:hAnsi="Arial" w:cs="Arial"/>
          <w:color w:val="002060"/>
        </w:rPr>
        <w:t>Eventuale proseguo stagione</w:t>
      </w:r>
      <w:r w:rsidRPr="004D2A0A">
        <w:rPr>
          <w:rFonts w:ascii="Arial" w:hAnsi="Arial" w:cs="Arial"/>
          <w:color w:val="002060"/>
        </w:rPr>
        <w:t>.</w:t>
      </w:r>
    </w:p>
    <w:p w14:paraId="5AC17FA4" w14:textId="77777777" w:rsidR="0030683A" w:rsidRPr="004D2A0A" w:rsidRDefault="0030683A" w:rsidP="0030683A">
      <w:pPr>
        <w:pStyle w:val="Nessunaspaziatura"/>
        <w:jc w:val="both"/>
        <w:rPr>
          <w:rFonts w:ascii="Arial" w:hAnsi="Arial" w:cs="Arial"/>
          <w:color w:val="002060"/>
        </w:rPr>
      </w:pPr>
    </w:p>
    <w:p w14:paraId="4C4A8BD9" w14:textId="77777777" w:rsidR="0030683A" w:rsidRPr="004D2A0A" w:rsidRDefault="0030683A" w:rsidP="0030683A">
      <w:pPr>
        <w:pStyle w:val="Nessunaspaziatura"/>
        <w:jc w:val="both"/>
        <w:rPr>
          <w:rFonts w:ascii="Arial" w:hAnsi="Arial" w:cs="Arial"/>
          <w:i/>
          <w:iCs/>
          <w:color w:val="002060"/>
        </w:rPr>
      </w:pPr>
      <w:r w:rsidRPr="004D2A0A">
        <w:rPr>
          <w:rFonts w:ascii="Arial" w:hAnsi="Arial" w:cs="Arial"/>
          <w:i/>
          <w:iCs/>
          <w:color w:val="002060"/>
        </w:rPr>
        <w:t>Si comunica che la riunione sarà di brevissima durata, pertanto si raccomanda la massima puntualità.</w:t>
      </w:r>
    </w:p>
    <w:p w14:paraId="62E3D26E" w14:textId="77777777" w:rsidR="0030683A" w:rsidRPr="004D2A0A" w:rsidRDefault="0030683A" w:rsidP="0030683A">
      <w:pPr>
        <w:pStyle w:val="LndNormale1"/>
        <w:rPr>
          <w:color w:val="002060"/>
        </w:rPr>
      </w:pPr>
    </w:p>
    <w:p w14:paraId="590CB48E" w14:textId="77777777" w:rsidR="0030683A" w:rsidRPr="004D2A0A" w:rsidRDefault="0030683A" w:rsidP="0030683A">
      <w:pPr>
        <w:widowControl w:val="0"/>
        <w:suppressAutoHyphens/>
        <w:rPr>
          <w:rFonts w:ascii="Arial" w:hAnsi="Arial" w:cs="Arial"/>
          <w:bCs/>
          <w:color w:val="002060"/>
          <w:sz w:val="22"/>
          <w:szCs w:val="22"/>
        </w:rPr>
      </w:pPr>
      <w:r w:rsidRPr="004D2A0A">
        <w:rPr>
          <w:rFonts w:ascii="Arial" w:eastAsia="Lucida Sans Unicode" w:hAnsi="Arial" w:cs="Arial"/>
          <w:color w:val="002060"/>
          <w:kern w:val="22"/>
          <w:sz w:val="22"/>
          <w:szCs w:val="22"/>
        </w:rPr>
        <w:t xml:space="preserve">La riunione sarà effettuata attraverso la </w:t>
      </w:r>
      <w:r w:rsidRPr="004D2A0A">
        <w:rPr>
          <w:rFonts w:ascii="Arial" w:hAnsi="Arial" w:cs="Arial"/>
          <w:color w:val="002060"/>
          <w:sz w:val="22"/>
          <w:szCs w:val="22"/>
        </w:rPr>
        <w:t xml:space="preserve">piattaforma </w:t>
      </w:r>
      <w:r w:rsidRPr="004D2A0A">
        <w:rPr>
          <w:rFonts w:ascii="Arial" w:hAnsi="Arial" w:cs="Arial"/>
          <w:b/>
          <w:color w:val="002060"/>
          <w:sz w:val="22"/>
          <w:szCs w:val="22"/>
        </w:rPr>
        <w:t>CISCO WEBEX</w:t>
      </w:r>
      <w:r w:rsidRPr="004D2A0A">
        <w:rPr>
          <w:rFonts w:ascii="Arial" w:hAnsi="Arial" w:cs="Arial"/>
          <w:bCs/>
          <w:color w:val="002060"/>
          <w:sz w:val="22"/>
          <w:szCs w:val="22"/>
        </w:rPr>
        <w:t>.</w:t>
      </w:r>
    </w:p>
    <w:p w14:paraId="57778952" w14:textId="77777777" w:rsidR="0030683A" w:rsidRPr="004D2A0A" w:rsidRDefault="0030683A" w:rsidP="0030683A">
      <w:pPr>
        <w:widowControl w:val="0"/>
        <w:suppressAutoHyphens/>
        <w:rPr>
          <w:rFonts w:ascii="Arial" w:hAnsi="Arial" w:cs="Arial"/>
          <w:bCs/>
          <w:color w:val="002060"/>
          <w:sz w:val="22"/>
          <w:szCs w:val="22"/>
        </w:rPr>
      </w:pPr>
    </w:p>
    <w:p w14:paraId="1FDBF18C" w14:textId="77777777" w:rsidR="0030683A" w:rsidRPr="004D2A0A" w:rsidRDefault="0030683A" w:rsidP="0030683A">
      <w:pPr>
        <w:widowControl w:val="0"/>
        <w:suppressAutoHyphens/>
        <w:rPr>
          <w:rFonts w:ascii="Arial" w:hAnsi="Arial" w:cs="Arial"/>
          <w:b/>
          <w:i/>
          <w:iCs/>
          <w:color w:val="002060"/>
          <w:sz w:val="22"/>
          <w:szCs w:val="22"/>
        </w:rPr>
      </w:pPr>
      <w:r w:rsidRPr="004D2A0A">
        <w:rPr>
          <w:rFonts w:ascii="Arial" w:hAnsi="Arial" w:cs="Arial"/>
          <w:b/>
          <w:i/>
          <w:iCs/>
          <w:color w:val="002060"/>
          <w:sz w:val="22"/>
          <w:szCs w:val="22"/>
        </w:rPr>
        <w:t>Il link per partecipare alla riunione sarà comunicato alle Società interessate mediante e-mail da parte del CED della Lega Nazionale Dilettanti.</w:t>
      </w:r>
    </w:p>
    <w:p w14:paraId="53CE4AC5" w14:textId="77777777" w:rsidR="0030683A" w:rsidRPr="004D2A0A" w:rsidRDefault="0030683A" w:rsidP="0030683A">
      <w:pPr>
        <w:pStyle w:val="LndNormale1"/>
        <w:rPr>
          <w:b/>
          <w:color w:val="002060"/>
          <w:szCs w:val="22"/>
        </w:rPr>
      </w:pPr>
    </w:p>
    <w:p w14:paraId="2C174946" w14:textId="77777777" w:rsidR="0030683A" w:rsidRDefault="0030683A" w:rsidP="0030683A">
      <w:pPr>
        <w:pStyle w:val="LndNormale1"/>
        <w:rPr>
          <w:b/>
          <w:i/>
          <w:iCs/>
          <w:color w:val="002060"/>
          <w:szCs w:val="22"/>
        </w:rPr>
      </w:pPr>
      <w:r w:rsidRPr="004D2A0A">
        <w:rPr>
          <w:b/>
          <w:i/>
          <w:iCs/>
          <w:color w:val="002060"/>
          <w:szCs w:val="22"/>
        </w:rPr>
        <w:t>Si invitano pertanto le società a scaricare sui propri dispositivi detta piattaforma.</w:t>
      </w:r>
    </w:p>
    <w:p w14:paraId="271B2618" w14:textId="77777777" w:rsidR="0030683A" w:rsidRDefault="0030683A" w:rsidP="008B5F73">
      <w:pPr>
        <w:rPr>
          <w:rFonts w:ascii="Arial" w:hAnsi="Arial" w:cs="Arial"/>
          <w:b/>
          <w:bCs/>
          <w:color w:val="002060"/>
          <w:sz w:val="22"/>
          <w:szCs w:val="22"/>
        </w:rPr>
      </w:pPr>
    </w:p>
    <w:p w14:paraId="1E171FE0" w14:textId="77777777" w:rsidR="0030683A" w:rsidRDefault="0030683A" w:rsidP="008B5F73">
      <w:pPr>
        <w:rPr>
          <w:rFonts w:ascii="Arial" w:hAnsi="Arial" w:cs="Arial"/>
          <w:b/>
          <w:bCs/>
          <w:color w:val="002060"/>
          <w:sz w:val="22"/>
          <w:szCs w:val="22"/>
        </w:rPr>
      </w:pPr>
    </w:p>
    <w:p w14:paraId="66D9417B" w14:textId="77777777" w:rsidR="0030683A" w:rsidRPr="0030683A" w:rsidRDefault="0030683A" w:rsidP="0030683A">
      <w:pPr>
        <w:pStyle w:val="LndNormale1"/>
        <w:rPr>
          <w:b/>
          <w:color w:val="002060"/>
          <w:sz w:val="28"/>
          <w:szCs w:val="28"/>
        </w:rPr>
      </w:pPr>
      <w:r w:rsidRPr="0030683A">
        <w:rPr>
          <w:b/>
          <w:color w:val="002060"/>
          <w:sz w:val="28"/>
          <w:szCs w:val="28"/>
        </w:rPr>
        <w:t>SVINCOLI EX ART. 117 BIS NOIF</w:t>
      </w:r>
    </w:p>
    <w:p w14:paraId="37B1F9AE" w14:textId="77777777" w:rsidR="0030683A" w:rsidRPr="0030683A" w:rsidRDefault="0030683A" w:rsidP="0030683A">
      <w:pPr>
        <w:pStyle w:val="LndNormale1"/>
        <w:rPr>
          <w:color w:val="002060"/>
        </w:rPr>
      </w:pPr>
    </w:p>
    <w:p w14:paraId="41C45490" w14:textId="77777777" w:rsidR="0030683A" w:rsidRPr="0030683A" w:rsidRDefault="0030683A" w:rsidP="0030683A">
      <w:pPr>
        <w:pStyle w:val="LndNormale1"/>
        <w:rPr>
          <w:color w:val="002060"/>
        </w:rPr>
      </w:pPr>
      <w:r w:rsidRPr="0030683A">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23ECF5AD" w14:textId="77777777" w:rsidR="0030683A" w:rsidRPr="0030683A" w:rsidRDefault="0030683A" w:rsidP="0030683A">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30683A" w:rsidRPr="0030683A" w14:paraId="2DC8A551" w14:textId="77777777" w:rsidTr="00800A70">
        <w:tc>
          <w:tcPr>
            <w:tcW w:w="1265" w:type="dxa"/>
          </w:tcPr>
          <w:p w14:paraId="5499ADC3" w14:textId="77777777" w:rsidR="0030683A" w:rsidRPr="0030683A" w:rsidRDefault="0030683A" w:rsidP="00800A70">
            <w:pPr>
              <w:pStyle w:val="LndNormale1"/>
              <w:jc w:val="center"/>
              <w:rPr>
                <w:b/>
                <w:color w:val="002060"/>
              </w:rPr>
            </w:pPr>
            <w:r w:rsidRPr="0030683A">
              <w:rPr>
                <w:b/>
                <w:color w:val="002060"/>
              </w:rPr>
              <w:t>Matricola</w:t>
            </w:r>
          </w:p>
        </w:tc>
        <w:tc>
          <w:tcPr>
            <w:tcW w:w="2756" w:type="dxa"/>
          </w:tcPr>
          <w:p w14:paraId="26ABE95C" w14:textId="77777777" w:rsidR="0030683A" w:rsidRPr="0030683A" w:rsidRDefault="0030683A" w:rsidP="00800A70">
            <w:pPr>
              <w:pStyle w:val="LndNormale1"/>
              <w:jc w:val="center"/>
              <w:rPr>
                <w:b/>
                <w:color w:val="002060"/>
              </w:rPr>
            </w:pPr>
            <w:r w:rsidRPr="0030683A">
              <w:rPr>
                <w:b/>
                <w:color w:val="002060"/>
              </w:rPr>
              <w:t>Calciatore</w:t>
            </w:r>
          </w:p>
        </w:tc>
        <w:tc>
          <w:tcPr>
            <w:tcW w:w="1273" w:type="dxa"/>
          </w:tcPr>
          <w:p w14:paraId="2C2427E5" w14:textId="77777777" w:rsidR="0030683A" w:rsidRPr="0030683A" w:rsidRDefault="0030683A" w:rsidP="00800A70">
            <w:pPr>
              <w:pStyle w:val="LndNormale1"/>
              <w:jc w:val="center"/>
              <w:rPr>
                <w:b/>
                <w:color w:val="002060"/>
              </w:rPr>
            </w:pPr>
            <w:r w:rsidRPr="0030683A">
              <w:rPr>
                <w:b/>
                <w:color w:val="002060"/>
              </w:rPr>
              <w:t>Nascita</w:t>
            </w:r>
          </w:p>
        </w:tc>
        <w:tc>
          <w:tcPr>
            <w:tcW w:w="1182" w:type="dxa"/>
          </w:tcPr>
          <w:p w14:paraId="021B3BE2" w14:textId="77777777" w:rsidR="0030683A" w:rsidRPr="0030683A" w:rsidRDefault="0030683A" w:rsidP="00800A70">
            <w:pPr>
              <w:pStyle w:val="LndNormale1"/>
              <w:jc w:val="center"/>
              <w:rPr>
                <w:b/>
                <w:color w:val="002060"/>
              </w:rPr>
            </w:pPr>
            <w:r w:rsidRPr="0030683A">
              <w:rPr>
                <w:b/>
                <w:color w:val="002060"/>
              </w:rPr>
              <w:t>Matricola</w:t>
            </w:r>
          </w:p>
        </w:tc>
        <w:tc>
          <w:tcPr>
            <w:tcW w:w="3436" w:type="dxa"/>
          </w:tcPr>
          <w:p w14:paraId="69D50FB6" w14:textId="77777777" w:rsidR="0030683A" w:rsidRPr="0030683A" w:rsidRDefault="0030683A" w:rsidP="00800A70">
            <w:pPr>
              <w:pStyle w:val="LndNormale1"/>
              <w:jc w:val="center"/>
              <w:rPr>
                <w:b/>
                <w:color w:val="002060"/>
              </w:rPr>
            </w:pPr>
            <w:r w:rsidRPr="0030683A">
              <w:rPr>
                <w:b/>
                <w:color w:val="002060"/>
              </w:rPr>
              <w:t>Società</w:t>
            </w:r>
          </w:p>
        </w:tc>
      </w:tr>
      <w:tr w:rsidR="0030683A" w:rsidRPr="0030683A" w14:paraId="4E9A7429" w14:textId="77777777" w:rsidTr="00800A70">
        <w:tc>
          <w:tcPr>
            <w:tcW w:w="1265" w:type="dxa"/>
          </w:tcPr>
          <w:p w14:paraId="057AE9FF" w14:textId="77777777" w:rsidR="0030683A" w:rsidRPr="0030683A" w:rsidRDefault="0030683A" w:rsidP="00800A70">
            <w:pPr>
              <w:pStyle w:val="LndNormale1"/>
              <w:rPr>
                <w:color w:val="002060"/>
                <w:sz w:val="20"/>
              </w:rPr>
            </w:pPr>
            <w:r w:rsidRPr="0030683A">
              <w:rPr>
                <w:color w:val="002060"/>
                <w:sz w:val="20"/>
              </w:rPr>
              <w:t>4922097</w:t>
            </w:r>
          </w:p>
        </w:tc>
        <w:tc>
          <w:tcPr>
            <w:tcW w:w="2756" w:type="dxa"/>
          </w:tcPr>
          <w:p w14:paraId="576F9FBF" w14:textId="77777777" w:rsidR="0030683A" w:rsidRPr="0030683A" w:rsidRDefault="0030683A" w:rsidP="00800A70">
            <w:pPr>
              <w:pStyle w:val="LndNormale1"/>
              <w:rPr>
                <w:color w:val="002060"/>
                <w:sz w:val="20"/>
              </w:rPr>
            </w:pPr>
            <w:r w:rsidRPr="0030683A">
              <w:rPr>
                <w:color w:val="002060"/>
                <w:sz w:val="20"/>
              </w:rPr>
              <w:t>GABRIELLI SIMONE</w:t>
            </w:r>
          </w:p>
        </w:tc>
        <w:tc>
          <w:tcPr>
            <w:tcW w:w="1273" w:type="dxa"/>
          </w:tcPr>
          <w:p w14:paraId="7050407E" w14:textId="77777777" w:rsidR="0030683A" w:rsidRPr="0030683A" w:rsidRDefault="0030683A" w:rsidP="00800A70">
            <w:pPr>
              <w:pStyle w:val="LndNormale1"/>
              <w:rPr>
                <w:color w:val="002060"/>
                <w:sz w:val="20"/>
              </w:rPr>
            </w:pPr>
            <w:r w:rsidRPr="0030683A">
              <w:rPr>
                <w:color w:val="002060"/>
                <w:sz w:val="20"/>
              </w:rPr>
              <w:t>02.08.1995</w:t>
            </w:r>
          </w:p>
        </w:tc>
        <w:tc>
          <w:tcPr>
            <w:tcW w:w="1182" w:type="dxa"/>
          </w:tcPr>
          <w:p w14:paraId="51C7275F" w14:textId="77777777" w:rsidR="0030683A" w:rsidRPr="0030683A" w:rsidRDefault="0030683A" w:rsidP="00800A70">
            <w:pPr>
              <w:pStyle w:val="LndNormale1"/>
              <w:rPr>
                <w:color w:val="002060"/>
                <w:sz w:val="20"/>
              </w:rPr>
            </w:pPr>
            <w:r w:rsidRPr="0030683A">
              <w:rPr>
                <w:color w:val="002060"/>
                <w:sz w:val="20"/>
              </w:rPr>
              <w:t>65.018</w:t>
            </w:r>
          </w:p>
        </w:tc>
        <w:tc>
          <w:tcPr>
            <w:tcW w:w="3436" w:type="dxa"/>
          </w:tcPr>
          <w:p w14:paraId="603E3C41" w14:textId="77777777" w:rsidR="0030683A" w:rsidRPr="0030683A" w:rsidRDefault="0030683A" w:rsidP="00800A70">
            <w:pPr>
              <w:pStyle w:val="LndNormale1"/>
              <w:rPr>
                <w:color w:val="002060"/>
                <w:sz w:val="20"/>
              </w:rPr>
            </w:pPr>
            <w:r w:rsidRPr="0030683A">
              <w:rPr>
                <w:color w:val="002060"/>
                <w:sz w:val="20"/>
              </w:rPr>
              <w:t>A.S.D. CAMERINO CALCIO</w:t>
            </w:r>
          </w:p>
        </w:tc>
      </w:tr>
    </w:tbl>
    <w:p w14:paraId="16672DFA" w14:textId="77777777" w:rsidR="0030683A" w:rsidRPr="0030683A" w:rsidRDefault="0030683A" w:rsidP="0030683A">
      <w:pPr>
        <w:rPr>
          <w:rFonts w:ascii="Arial" w:hAnsi="Arial" w:cs="Arial"/>
          <w:color w:val="002060"/>
          <w:sz w:val="24"/>
          <w:szCs w:val="24"/>
        </w:rPr>
      </w:pPr>
    </w:p>
    <w:p w14:paraId="0F5B8493" w14:textId="77777777" w:rsidR="0030683A" w:rsidRPr="0030683A" w:rsidRDefault="0030683A" w:rsidP="0030683A">
      <w:pPr>
        <w:rPr>
          <w:rFonts w:ascii="Arial" w:hAnsi="Arial" w:cs="Arial"/>
          <w:color w:val="002060"/>
          <w:sz w:val="24"/>
          <w:szCs w:val="24"/>
        </w:rPr>
      </w:pPr>
    </w:p>
    <w:p w14:paraId="6D58BC51" w14:textId="77777777" w:rsidR="00E95289" w:rsidRPr="00E95289" w:rsidRDefault="00E95289" w:rsidP="00E95289">
      <w:pPr>
        <w:pStyle w:val="LndNormale1"/>
        <w:rPr>
          <w:color w:val="002060"/>
          <w:sz w:val="28"/>
          <w:szCs w:val="28"/>
        </w:rPr>
      </w:pPr>
      <w:r w:rsidRPr="00E95289">
        <w:rPr>
          <w:b/>
          <w:color w:val="002060"/>
          <w:sz w:val="28"/>
          <w:szCs w:val="28"/>
        </w:rPr>
        <w:t>AUTORIZZAZIONE EX ART. 34/3 N.O.I.F.</w:t>
      </w:r>
    </w:p>
    <w:p w14:paraId="003D515C" w14:textId="77777777" w:rsidR="00E95289" w:rsidRPr="00E95289" w:rsidRDefault="00E95289" w:rsidP="00E95289">
      <w:pPr>
        <w:pStyle w:val="LndNormale1"/>
        <w:rPr>
          <w:color w:val="002060"/>
        </w:rPr>
      </w:pPr>
    </w:p>
    <w:p w14:paraId="4B66F97B" w14:textId="77777777" w:rsidR="00E95289" w:rsidRPr="00E95289" w:rsidRDefault="00E95289" w:rsidP="00E95289">
      <w:pPr>
        <w:pStyle w:val="LndNormale1"/>
        <w:rPr>
          <w:color w:val="002060"/>
        </w:rPr>
      </w:pPr>
      <w:r w:rsidRPr="00E95289">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22A4124C" w14:textId="77777777" w:rsidR="0030683A" w:rsidRPr="0030683A" w:rsidRDefault="0030683A" w:rsidP="0030683A">
      <w:pPr>
        <w:pStyle w:val="LndNormale1"/>
        <w:rPr>
          <w:b/>
          <w:color w:val="002060"/>
        </w:rPr>
      </w:pPr>
      <w:r w:rsidRPr="0030683A">
        <w:rPr>
          <w:b/>
          <w:color w:val="002060"/>
        </w:rPr>
        <w:t xml:space="preserve">RICCI FILIPPO </w:t>
      </w:r>
      <w:r w:rsidRPr="0030683A">
        <w:rPr>
          <w:b/>
          <w:color w:val="002060"/>
        </w:rPr>
        <w:tab/>
        <w:t>nato 05.01.2009</w:t>
      </w:r>
      <w:r w:rsidRPr="0030683A">
        <w:rPr>
          <w:b/>
          <w:color w:val="002060"/>
        </w:rPr>
        <w:tab/>
        <w:t>919.710 A.S.D. POL.CAGLI SPORT ASSOCIATI</w:t>
      </w:r>
    </w:p>
    <w:p w14:paraId="2EEA4B55" w14:textId="77777777" w:rsidR="00E95289" w:rsidRPr="00E95289" w:rsidRDefault="00E95289" w:rsidP="008B5F73">
      <w:pPr>
        <w:rPr>
          <w:rFonts w:ascii="Arial" w:hAnsi="Arial" w:cs="Arial"/>
          <w:b/>
          <w:bCs/>
          <w:color w:val="002060"/>
          <w:sz w:val="22"/>
          <w:szCs w:val="22"/>
        </w:rPr>
      </w:pPr>
    </w:p>
    <w:p w14:paraId="154DBB18" w14:textId="77777777" w:rsidR="00895738" w:rsidRPr="00E95289"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ED34284" w14:textId="77777777" w:rsidR="00426066" w:rsidRPr="00426066" w:rsidRDefault="00426066" w:rsidP="004D412F">
      <w:pPr>
        <w:pStyle w:val="Corpodeltesto21"/>
        <w:rPr>
          <w:rFonts w:ascii="Arial" w:hAnsi="Arial" w:cs="Arial"/>
          <w:color w:val="002060"/>
          <w:sz w:val="8"/>
          <w:szCs w:val="8"/>
        </w:rPr>
      </w:pPr>
    </w:p>
    <w:p w14:paraId="5F37A1DF" w14:textId="77777777" w:rsidR="007178EC" w:rsidRPr="007178EC" w:rsidRDefault="007178EC" w:rsidP="007178EC">
      <w:pPr>
        <w:pStyle w:val="titolocampionato0"/>
        <w:shd w:val="clear" w:color="auto" w:fill="CCCCCC"/>
        <w:spacing w:before="80" w:after="40"/>
        <w:rPr>
          <w:color w:val="002060"/>
        </w:rPr>
      </w:pPr>
      <w:r w:rsidRPr="007178EC">
        <w:rPr>
          <w:color w:val="002060"/>
        </w:rPr>
        <w:t>UNDER 17 C5 REGIONALI MASCHILI</w:t>
      </w:r>
    </w:p>
    <w:p w14:paraId="5077170A" w14:textId="77777777" w:rsidR="00D428DB" w:rsidRPr="00A578EF" w:rsidRDefault="00D428DB" w:rsidP="00D428DB">
      <w:pPr>
        <w:pStyle w:val="TITOLOPRINC"/>
        <w:spacing w:before="0" w:beforeAutospacing="0" w:after="0" w:afterAutospacing="0"/>
        <w:rPr>
          <w:color w:val="002060"/>
        </w:rPr>
      </w:pPr>
      <w:r>
        <w:rPr>
          <w:color w:val="002060"/>
        </w:rPr>
        <w:t>FASE FINALE</w:t>
      </w:r>
    </w:p>
    <w:p w14:paraId="03BBCA94" w14:textId="77777777" w:rsidR="00D428DB" w:rsidRDefault="00D428DB" w:rsidP="00D428DB">
      <w:pPr>
        <w:pStyle w:val="LndNormale1"/>
        <w:rPr>
          <w:color w:val="002060"/>
        </w:rPr>
      </w:pPr>
    </w:p>
    <w:p w14:paraId="5657517A" w14:textId="77777777" w:rsidR="00D428DB" w:rsidRPr="00E762DC" w:rsidRDefault="00D428DB" w:rsidP="00D428DB">
      <w:pPr>
        <w:pStyle w:val="LndNormale1"/>
        <w:rPr>
          <w:b/>
          <w:i/>
          <w:color w:val="002060"/>
        </w:rPr>
      </w:pPr>
      <w:r>
        <w:rPr>
          <w:b/>
          <w:i/>
          <w:color w:val="002060"/>
        </w:rPr>
        <w:t>Ottavi</w:t>
      </w:r>
      <w:r w:rsidRPr="00E762DC">
        <w:rPr>
          <w:b/>
          <w:i/>
          <w:color w:val="002060"/>
        </w:rPr>
        <w:t xml:space="preserve"> di Finale (gara unica </w:t>
      </w:r>
      <w:r>
        <w:rPr>
          <w:b/>
          <w:i/>
          <w:color w:val="002060"/>
        </w:rPr>
        <w:t>16/03/2024</w:t>
      </w:r>
      <w:r w:rsidRPr="00E762DC">
        <w:rPr>
          <w:b/>
          <w:i/>
          <w:color w:val="002060"/>
        </w:rPr>
        <w:t>)</w:t>
      </w:r>
    </w:p>
    <w:p w14:paraId="6EDD9A9F"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del girone “Gold” e le prime 2 </w:t>
      </w:r>
      <w:r>
        <w:rPr>
          <w:rFonts w:ascii="Arial" w:hAnsi="Arial" w:cs="Arial"/>
          <w:color w:val="002060"/>
          <w:sz w:val="22"/>
        </w:rPr>
        <w:t xml:space="preserve">squadre classificate nei 2 gironi </w:t>
      </w:r>
      <w:r w:rsidRPr="00E762DC">
        <w:rPr>
          <w:rFonts w:ascii="Arial" w:hAnsi="Arial" w:cs="Arial"/>
          <w:color w:val="002060"/>
          <w:sz w:val="22"/>
        </w:rPr>
        <w:t xml:space="preserve">“Silver” disputeranno </w:t>
      </w:r>
      <w:r>
        <w:rPr>
          <w:rFonts w:ascii="Arial" w:hAnsi="Arial" w:cs="Arial"/>
          <w:color w:val="002060"/>
          <w:sz w:val="22"/>
        </w:rPr>
        <w:t>gli Ottavi</w:t>
      </w:r>
      <w:r w:rsidRPr="00E762DC">
        <w:rPr>
          <w:rFonts w:ascii="Arial" w:hAnsi="Arial" w:cs="Arial"/>
          <w:color w:val="002060"/>
          <w:sz w:val="22"/>
        </w:rPr>
        <w:t xml:space="preserve"> di Finale in gara unica come segue:</w:t>
      </w:r>
    </w:p>
    <w:p w14:paraId="4681B5C8" w14:textId="77777777" w:rsidR="00D428DB" w:rsidRPr="00E762DC" w:rsidRDefault="00D428DB" w:rsidP="00D428DB">
      <w:pPr>
        <w:pStyle w:val="Corpodeltesto21"/>
        <w:rPr>
          <w:rFonts w:ascii="Arial" w:hAnsi="Arial" w:cs="Arial"/>
          <w:color w:val="002060"/>
          <w:sz w:val="22"/>
        </w:rPr>
      </w:pPr>
    </w:p>
    <w:p w14:paraId="79278269"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“B”</w:t>
      </w:r>
      <w:r w:rsidRPr="00E762DC">
        <w:rPr>
          <w:rFonts w:ascii="Arial" w:hAnsi="Arial" w:cs="Arial"/>
          <w:color w:val="002060"/>
          <w:sz w:val="22"/>
        </w:rPr>
        <w:tab/>
        <w:t xml:space="preserve">= </w:t>
      </w:r>
      <w:r>
        <w:rPr>
          <w:rFonts w:ascii="Arial" w:hAnsi="Arial" w:cs="Arial"/>
          <w:color w:val="002060"/>
          <w:sz w:val="22"/>
        </w:rPr>
        <w:t>1</w:t>
      </w:r>
    </w:p>
    <w:p w14:paraId="7BC2DE4B" w14:textId="1F5A7DD1" w:rsidR="00D428DB" w:rsidRPr="00DC6766" w:rsidRDefault="00D428DB" w:rsidP="00D428DB">
      <w:pPr>
        <w:pStyle w:val="Corpodeltesto21"/>
        <w:rPr>
          <w:rFonts w:ascii="Arial" w:hAnsi="Arial" w:cs="Arial"/>
          <w:b/>
          <w:bCs/>
          <w:color w:val="002060"/>
          <w:sz w:val="22"/>
        </w:rPr>
      </w:pPr>
      <w:r w:rsidRPr="00DC6766">
        <w:rPr>
          <w:rFonts w:ascii="Arial" w:hAnsi="Arial" w:cs="Arial"/>
          <w:b/>
          <w:bCs/>
          <w:color w:val="002060"/>
          <w:sz w:val="22"/>
        </w:rPr>
        <w:t>C.U.S. MACERATA CALCIO A5 – FUTSAL VIRE GEOSISTEM ASD</w:t>
      </w:r>
      <w:r w:rsidR="00DC6B7B">
        <w:rPr>
          <w:rFonts w:ascii="Arial" w:hAnsi="Arial" w:cs="Arial"/>
          <w:b/>
          <w:bCs/>
          <w:color w:val="002060"/>
          <w:sz w:val="22"/>
        </w:rPr>
        <w:tab/>
      </w:r>
      <w:r w:rsidR="00DC6B7B" w:rsidRPr="00DC6B7B">
        <w:rPr>
          <w:rFonts w:ascii="Arial" w:hAnsi="Arial" w:cs="Arial"/>
          <w:b/>
          <w:bCs/>
          <w:i/>
          <w:iCs/>
          <w:color w:val="002060"/>
          <w:sz w:val="22"/>
        </w:rPr>
        <w:t>17/03/2024, ore 17:30</w:t>
      </w:r>
    </w:p>
    <w:p w14:paraId="7DD6CFAA" w14:textId="77777777" w:rsidR="00D428DB" w:rsidRDefault="00D428DB" w:rsidP="00D428DB">
      <w:pPr>
        <w:pStyle w:val="Corpodeltesto21"/>
        <w:rPr>
          <w:rFonts w:ascii="Arial" w:hAnsi="Arial" w:cs="Arial"/>
          <w:color w:val="002060"/>
          <w:sz w:val="22"/>
        </w:rPr>
      </w:pPr>
    </w:p>
    <w:p w14:paraId="34E9A6AB"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“A”</w:t>
      </w:r>
      <w:r w:rsidRPr="00E762DC">
        <w:rPr>
          <w:rFonts w:ascii="Arial" w:hAnsi="Arial" w:cs="Arial"/>
          <w:color w:val="002060"/>
          <w:sz w:val="22"/>
        </w:rPr>
        <w:tab/>
        <w:t xml:space="preserve">= </w:t>
      </w:r>
      <w:r>
        <w:rPr>
          <w:rFonts w:ascii="Arial" w:hAnsi="Arial" w:cs="Arial"/>
          <w:color w:val="002060"/>
          <w:sz w:val="22"/>
        </w:rPr>
        <w:t>2</w:t>
      </w:r>
    </w:p>
    <w:p w14:paraId="02ABB5FB" w14:textId="0E9B2411" w:rsidR="00D428DB" w:rsidRPr="00DC6766" w:rsidRDefault="00D428DB" w:rsidP="00D428DB">
      <w:pPr>
        <w:pStyle w:val="Corpodeltesto21"/>
        <w:rPr>
          <w:rFonts w:ascii="Arial" w:hAnsi="Arial" w:cs="Arial"/>
          <w:b/>
          <w:bCs/>
          <w:color w:val="002060"/>
          <w:sz w:val="22"/>
        </w:rPr>
      </w:pPr>
      <w:r w:rsidRPr="00DC6766">
        <w:rPr>
          <w:rFonts w:ascii="Arial" w:hAnsi="Arial" w:cs="Arial"/>
          <w:b/>
          <w:bCs/>
          <w:color w:val="002060"/>
          <w:sz w:val="22"/>
        </w:rPr>
        <w:t xml:space="preserve">C.U.S. ANCONA – AUDAX 1970 </w:t>
      </w:r>
      <w:proofErr w:type="gramStart"/>
      <w:r w:rsidRPr="00DC6766">
        <w:rPr>
          <w:rFonts w:ascii="Arial" w:hAnsi="Arial" w:cs="Arial"/>
          <w:b/>
          <w:bCs/>
          <w:color w:val="002060"/>
          <w:sz w:val="22"/>
        </w:rPr>
        <w:t>S.ANGELO</w:t>
      </w:r>
      <w:proofErr w:type="gramEnd"/>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sidRPr="00DC6B7B">
        <w:rPr>
          <w:rFonts w:ascii="Arial" w:hAnsi="Arial" w:cs="Arial"/>
          <w:b/>
          <w:bCs/>
          <w:i/>
          <w:iCs/>
          <w:color w:val="002060"/>
          <w:sz w:val="22"/>
        </w:rPr>
        <w:t>1</w:t>
      </w:r>
      <w:r w:rsidR="00DC6B7B">
        <w:rPr>
          <w:rFonts w:ascii="Arial" w:hAnsi="Arial" w:cs="Arial"/>
          <w:b/>
          <w:bCs/>
          <w:i/>
          <w:iCs/>
          <w:color w:val="002060"/>
          <w:sz w:val="22"/>
        </w:rPr>
        <w:t>6</w:t>
      </w:r>
      <w:r w:rsidR="00DC6B7B" w:rsidRPr="00DC6B7B">
        <w:rPr>
          <w:rFonts w:ascii="Arial" w:hAnsi="Arial" w:cs="Arial"/>
          <w:b/>
          <w:bCs/>
          <w:i/>
          <w:iCs/>
          <w:color w:val="002060"/>
          <w:sz w:val="22"/>
        </w:rPr>
        <w:t>/03/2024, ore 1</w:t>
      </w:r>
      <w:r w:rsidR="00DC6B7B">
        <w:rPr>
          <w:rFonts w:ascii="Arial" w:hAnsi="Arial" w:cs="Arial"/>
          <w:b/>
          <w:bCs/>
          <w:i/>
          <w:iCs/>
          <w:color w:val="002060"/>
          <w:sz w:val="22"/>
        </w:rPr>
        <w:t>8</w:t>
      </w:r>
      <w:r w:rsidR="00DC6B7B" w:rsidRPr="00DC6B7B">
        <w:rPr>
          <w:rFonts w:ascii="Arial" w:hAnsi="Arial" w:cs="Arial"/>
          <w:b/>
          <w:bCs/>
          <w:i/>
          <w:iCs/>
          <w:color w:val="002060"/>
          <w:sz w:val="22"/>
        </w:rPr>
        <w:t>:</w:t>
      </w:r>
      <w:r w:rsidR="00DC6B7B">
        <w:rPr>
          <w:rFonts w:ascii="Arial" w:hAnsi="Arial" w:cs="Arial"/>
          <w:b/>
          <w:bCs/>
          <w:i/>
          <w:iCs/>
          <w:color w:val="002060"/>
          <w:sz w:val="22"/>
        </w:rPr>
        <w:t>0</w:t>
      </w:r>
      <w:r w:rsidR="00DC6B7B" w:rsidRPr="00DC6B7B">
        <w:rPr>
          <w:rFonts w:ascii="Arial" w:hAnsi="Arial" w:cs="Arial"/>
          <w:b/>
          <w:bCs/>
          <w:i/>
          <w:iCs/>
          <w:color w:val="002060"/>
          <w:sz w:val="22"/>
        </w:rPr>
        <w:t>0</w:t>
      </w:r>
    </w:p>
    <w:p w14:paraId="10711915" w14:textId="77777777" w:rsidR="00D428DB" w:rsidRDefault="00D428DB" w:rsidP="00D428DB">
      <w:pPr>
        <w:pStyle w:val="Corpodeltesto21"/>
        <w:rPr>
          <w:rFonts w:ascii="Arial" w:hAnsi="Arial" w:cs="Arial"/>
          <w:color w:val="002060"/>
          <w:sz w:val="22"/>
        </w:rPr>
      </w:pPr>
    </w:p>
    <w:p w14:paraId="5DDBE544"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xml:space="preserve">^ classificata girone </w:t>
      </w:r>
      <w:r>
        <w:rPr>
          <w:rFonts w:ascii="Arial" w:hAnsi="Arial" w:cs="Arial"/>
          <w:color w:val="002060"/>
          <w:sz w:val="22"/>
        </w:rPr>
        <w:t>Silver “B”</w:t>
      </w:r>
      <w:r w:rsidRPr="00E762DC">
        <w:rPr>
          <w:rFonts w:ascii="Arial" w:hAnsi="Arial" w:cs="Arial"/>
          <w:color w:val="002060"/>
          <w:sz w:val="22"/>
        </w:rPr>
        <w:tab/>
        <w:t xml:space="preserve">= </w:t>
      </w:r>
      <w:r>
        <w:rPr>
          <w:rFonts w:ascii="Arial" w:hAnsi="Arial" w:cs="Arial"/>
          <w:color w:val="002060"/>
          <w:sz w:val="22"/>
        </w:rPr>
        <w:t>3</w:t>
      </w:r>
    </w:p>
    <w:p w14:paraId="57F739BE" w14:textId="78DA3EEF" w:rsidR="00D428DB" w:rsidRPr="00DC6766" w:rsidRDefault="00D428DB" w:rsidP="00D428DB">
      <w:pPr>
        <w:pStyle w:val="Corpodeltesto21"/>
        <w:rPr>
          <w:rFonts w:ascii="Arial" w:hAnsi="Arial" w:cs="Arial"/>
          <w:b/>
          <w:bCs/>
          <w:color w:val="002060"/>
          <w:sz w:val="22"/>
        </w:rPr>
      </w:pPr>
      <w:r w:rsidRPr="00DC6766">
        <w:rPr>
          <w:rFonts w:ascii="Arial" w:hAnsi="Arial" w:cs="Arial"/>
          <w:b/>
          <w:bCs/>
          <w:color w:val="002060"/>
          <w:sz w:val="22"/>
        </w:rPr>
        <w:t>JESI – REAL FABRIANO</w:t>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sidRPr="00DC6B7B">
        <w:rPr>
          <w:rFonts w:ascii="Arial" w:hAnsi="Arial" w:cs="Arial"/>
          <w:b/>
          <w:bCs/>
          <w:i/>
          <w:iCs/>
          <w:color w:val="002060"/>
          <w:sz w:val="22"/>
        </w:rPr>
        <w:t>17/03/2024, ore 1</w:t>
      </w:r>
      <w:r w:rsidR="00DC6B7B">
        <w:rPr>
          <w:rFonts w:ascii="Arial" w:hAnsi="Arial" w:cs="Arial"/>
          <w:b/>
          <w:bCs/>
          <w:i/>
          <w:iCs/>
          <w:color w:val="002060"/>
          <w:sz w:val="22"/>
        </w:rPr>
        <w:t>0</w:t>
      </w:r>
      <w:r w:rsidR="00DC6B7B" w:rsidRPr="00DC6B7B">
        <w:rPr>
          <w:rFonts w:ascii="Arial" w:hAnsi="Arial" w:cs="Arial"/>
          <w:b/>
          <w:bCs/>
          <w:i/>
          <w:iCs/>
          <w:color w:val="002060"/>
          <w:sz w:val="22"/>
        </w:rPr>
        <w:t>:30</w:t>
      </w:r>
    </w:p>
    <w:p w14:paraId="426F1846" w14:textId="77777777" w:rsidR="00D428DB" w:rsidRDefault="00D428DB" w:rsidP="00D428DB">
      <w:pPr>
        <w:pStyle w:val="Corpodeltesto21"/>
        <w:rPr>
          <w:rFonts w:ascii="Arial" w:hAnsi="Arial" w:cs="Arial"/>
          <w:color w:val="002060"/>
          <w:sz w:val="22"/>
        </w:rPr>
      </w:pPr>
    </w:p>
    <w:p w14:paraId="3B02FEA3"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classificata girone</w:t>
      </w:r>
      <w:r>
        <w:rPr>
          <w:rFonts w:ascii="Arial" w:hAnsi="Arial" w:cs="Arial"/>
          <w:color w:val="002060"/>
          <w:sz w:val="22"/>
        </w:rPr>
        <w:t xml:space="preserve"> Silver “A”</w:t>
      </w:r>
      <w:r w:rsidRPr="00E762DC">
        <w:rPr>
          <w:rFonts w:ascii="Arial" w:hAnsi="Arial" w:cs="Arial"/>
          <w:color w:val="002060"/>
          <w:sz w:val="22"/>
        </w:rPr>
        <w:tab/>
        <w:t xml:space="preserve">= </w:t>
      </w:r>
      <w:r>
        <w:rPr>
          <w:rFonts w:ascii="Arial" w:hAnsi="Arial" w:cs="Arial"/>
          <w:color w:val="002060"/>
          <w:sz w:val="22"/>
        </w:rPr>
        <w:t>4</w:t>
      </w:r>
    </w:p>
    <w:p w14:paraId="7CEF7872" w14:textId="3F5F1F5E" w:rsidR="00D428DB" w:rsidRPr="00DC6766" w:rsidRDefault="00D428DB" w:rsidP="00D428DB">
      <w:pPr>
        <w:pStyle w:val="Corpodeltesto21"/>
        <w:rPr>
          <w:rFonts w:ascii="Arial" w:hAnsi="Arial" w:cs="Arial"/>
          <w:b/>
          <w:bCs/>
          <w:color w:val="002060"/>
          <w:sz w:val="22"/>
        </w:rPr>
      </w:pPr>
      <w:r w:rsidRPr="00DC6766">
        <w:rPr>
          <w:rFonts w:ascii="Arial" w:hAnsi="Arial" w:cs="Arial"/>
          <w:b/>
          <w:bCs/>
          <w:color w:val="002060"/>
          <w:sz w:val="22"/>
        </w:rPr>
        <w:t>TRE TORRI A.S.D. – BULDOG T.N.T. LUCREZIA</w:t>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sidRPr="00DC6B7B">
        <w:rPr>
          <w:rFonts w:ascii="Arial" w:hAnsi="Arial" w:cs="Arial"/>
          <w:b/>
          <w:bCs/>
          <w:i/>
          <w:iCs/>
          <w:color w:val="002060"/>
          <w:sz w:val="22"/>
        </w:rPr>
        <w:t>1</w:t>
      </w:r>
      <w:r w:rsidR="00DC6B7B">
        <w:rPr>
          <w:rFonts w:ascii="Arial" w:hAnsi="Arial" w:cs="Arial"/>
          <w:b/>
          <w:bCs/>
          <w:i/>
          <w:iCs/>
          <w:color w:val="002060"/>
          <w:sz w:val="22"/>
        </w:rPr>
        <w:t>6</w:t>
      </w:r>
      <w:r w:rsidR="00DC6B7B" w:rsidRPr="00DC6B7B">
        <w:rPr>
          <w:rFonts w:ascii="Arial" w:hAnsi="Arial" w:cs="Arial"/>
          <w:b/>
          <w:bCs/>
          <w:i/>
          <w:iCs/>
          <w:color w:val="002060"/>
          <w:sz w:val="22"/>
        </w:rPr>
        <w:t>/03/2024, ore 1</w:t>
      </w:r>
      <w:r w:rsidR="00DC6B7B">
        <w:rPr>
          <w:rFonts w:ascii="Arial" w:hAnsi="Arial" w:cs="Arial"/>
          <w:b/>
          <w:bCs/>
          <w:i/>
          <w:iCs/>
          <w:color w:val="002060"/>
          <w:sz w:val="22"/>
        </w:rPr>
        <w:t>8</w:t>
      </w:r>
      <w:r w:rsidR="00DC6B7B" w:rsidRPr="00DC6B7B">
        <w:rPr>
          <w:rFonts w:ascii="Arial" w:hAnsi="Arial" w:cs="Arial"/>
          <w:b/>
          <w:bCs/>
          <w:i/>
          <w:iCs/>
          <w:color w:val="002060"/>
          <w:sz w:val="22"/>
        </w:rPr>
        <w:t>:</w:t>
      </w:r>
      <w:r w:rsidR="00DC6B7B">
        <w:rPr>
          <w:rFonts w:ascii="Arial" w:hAnsi="Arial" w:cs="Arial"/>
          <w:b/>
          <w:bCs/>
          <w:i/>
          <w:iCs/>
          <w:color w:val="002060"/>
          <w:sz w:val="22"/>
        </w:rPr>
        <w:t>0</w:t>
      </w:r>
      <w:r w:rsidR="00DC6B7B" w:rsidRPr="00DC6B7B">
        <w:rPr>
          <w:rFonts w:ascii="Arial" w:hAnsi="Arial" w:cs="Arial"/>
          <w:b/>
          <w:bCs/>
          <w:i/>
          <w:iCs/>
          <w:color w:val="002060"/>
          <w:sz w:val="22"/>
        </w:rPr>
        <w:t>0</w:t>
      </w:r>
    </w:p>
    <w:p w14:paraId="09ECA753" w14:textId="77777777" w:rsidR="00D428DB" w:rsidRPr="00E762DC" w:rsidRDefault="00D428DB" w:rsidP="00D428DB">
      <w:pPr>
        <w:pStyle w:val="Corpodeltesto21"/>
        <w:rPr>
          <w:rFonts w:ascii="Arial" w:hAnsi="Arial" w:cs="Arial"/>
          <w:color w:val="002060"/>
          <w:sz w:val="22"/>
        </w:rPr>
      </w:pPr>
    </w:p>
    <w:p w14:paraId="56DBE302"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4CA0A4FC"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49E6288B" w14:textId="77777777" w:rsidR="00D428DB" w:rsidRPr="00E762DC" w:rsidRDefault="00D428DB" w:rsidP="00D428DB">
      <w:pPr>
        <w:pStyle w:val="LndNormale1"/>
        <w:rPr>
          <w:color w:val="002060"/>
        </w:rPr>
      </w:pPr>
      <w:r w:rsidRPr="00E762DC">
        <w:rPr>
          <w:color w:val="002060"/>
        </w:rPr>
        <w:tab/>
      </w:r>
    </w:p>
    <w:p w14:paraId="1DAE43E6" w14:textId="77777777" w:rsidR="00D428DB" w:rsidRPr="00E762DC" w:rsidRDefault="00D428DB" w:rsidP="00D428DB">
      <w:pPr>
        <w:pStyle w:val="LndNormale1"/>
        <w:rPr>
          <w:b/>
          <w:i/>
          <w:color w:val="002060"/>
        </w:rPr>
      </w:pPr>
      <w:r w:rsidRPr="00E762DC">
        <w:rPr>
          <w:b/>
          <w:i/>
          <w:color w:val="002060"/>
        </w:rPr>
        <w:t>Quarti di Finale (gara unica 2</w:t>
      </w:r>
      <w:r>
        <w:rPr>
          <w:b/>
          <w:i/>
          <w:color w:val="002060"/>
        </w:rPr>
        <w:t>3</w:t>
      </w:r>
      <w:r w:rsidRPr="00E762DC">
        <w:rPr>
          <w:b/>
          <w:i/>
          <w:color w:val="002060"/>
        </w:rPr>
        <w:t>/0</w:t>
      </w:r>
      <w:r>
        <w:rPr>
          <w:b/>
          <w:i/>
          <w:color w:val="002060"/>
        </w:rPr>
        <w:t>3</w:t>
      </w:r>
      <w:r w:rsidRPr="00E762DC">
        <w:rPr>
          <w:b/>
          <w:i/>
          <w:color w:val="002060"/>
        </w:rPr>
        <w:t>/202</w:t>
      </w:r>
      <w:r>
        <w:rPr>
          <w:b/>
          <w:i/>
          <w:color w:val="002060"/>
        </w:rPr>
        <w:t>4</w:t>
      </w:r>
      <w:r w:rsidRPr="00E762DC">
        <w:rPr>
          <w:b/>
          <w:i/>
          <w:color w:val="002060"/>
        </w:rPr>
        <w:t>)</w:t>
      </w:r>
    </w:p>
    <w:p w14:paraId="416F9B82"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w:t>
      </w:r>
      <w:r>
        <w:rPr>
          <w:rFonts w:ascii="Arial" w:hAnsi="Arial" w:cs="Arial"/>
          <w:color w:val="002060"/>
          <w:sz w:val="22"/>
        </w:rPr>
        <w:t xml:space="preserve">qualificate </w:t>
      </w:r>
      <w:r w:rsidRPr="00E762DC">
        <w:rPr>
          <w:rFonts w:ascii="Arial" w:hAnsi="Arial" w:cs="Arial"/>
          <w:color w:val="002060"/>
          <w:sz w:val="22"/>
        </w:rPr>
        <w:t xml:space="preserve">del girone “Gold” e le </w:t>
      </w:r>
      <w:r>
        <w:rPr>
          <w:rFonts w:ascii="Arial" w:hAnsi="Arial" w:cs="Arial"/>
          <w:color w:val="002060"/>
          <w:sz w:val="22"/>
        </w:rPr>
        <w:t>4 squadre qualificate dagli Ottavi di Finale</w:t>
      </w:r>
      <w:r w:rsidRPr="00E762DC">
        <w:rPr>
          <w:rFonts w:ascii="Arial" w:hAnsi="Arial" w:cs="Arial"/>
          <w:color w:val="002060"/>
          <w:sz w:val="22"/>
        </w:rPr>
        <w:t xml:space="preserve"> disputeranno i Quarti di Finale in gara unica come segue:</w:t>
      </w:r>
    </w:p>
    <w:p w14:paraId="71AD929B" w14:textId="77777777" w:rsidR="00D428DB" w:rsidRPr="00E762DC" w:rsidRDefault="00D428DB" w:rsidP="00D428DB">
      <w:pPr>
        <w:pStyle w:val="Corpodeltesto21"/>
        <w:rPr>
          <w:rFonts w:ascii="Arial" w:hAnsi="Arial" w:cs="Arial"/>
          <w:color w:val="002060"/>
          <w:sz w:val="22"/>
        </w:rPr>
      </w:pPr>
    </w:p>
    <w:p w14:paraId="2ADE2FFB"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A</w:t>
      </w:r>
    </w:p>
    <w:p w14:paraId="28E38AC6" w14:textId="77777777" w:rsidR="00D428DB" w:rsidRPr="00DC6766" w:rsidRDefault="00D428DB" w:rsidP="00D428DB">
      <w:pPr>
        <w:pStyle w:val="Corpodeltesto21"/>
        <w:rPr>
          <w:rFonts w:ascii="Arial" w:hAnsi="Arial" w:cs="Arial"/>
          <w:b/>
          <w:bCs/>
          <w:color w:val="002060"/>
          <w:sz w:val="22"/>
        </w:rPr>
      </w:pPr>
      <w:r w:rsidRPr="00DC6766">
        <w:rPr>
          <w:rFonts w:ascii="Arial" w:hAnsi="Arial" w:cs="Arial"/>
          <w:b/>
          <w:bCs/>
          <w:color w:val="002060"/>
          <w:sz w:val="22"/>
        </w:rPr>
        <w:t>AMICI DEL CENTROSOCIO SP – vincente 4</w:t>
      </w:r>
    </w:p>
    <w:p w14:paraId="3C4F988F" w14:textId="77777777" w:rsidR="00D428DB" w:rsidRDefault="00D428DB" w:rsidP="00D428DB">
      <w:pPr>
        <w:pStyle w:val="Corpodeltesto21"/>
        <w:rPr>
          <w:rFonts w:ascii="Arial" w:hAnsi="Arial" w:cs="Arial"/>
          <w:color w:val="002060"/>
          <w:sz w:val="22"/>
        </w:rPr>
      </w:pPr>
    </w:p>
    <w:p w14:paraId="549C7C7E"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B</w:t>
      </w:r>
    </w:p>
    <w:p w14:paraId="1260BFC0" w14:textId="77777777" w:rsidR="00D428DB" w:rsidRPr="00DC6766" w:rsidRDefault="00D428DB" w:rsidP="00D428DB">
      <w:pPr>
        <w:pStyle w:val="Corpodeltesto21"/>
        <w:rPr>
          <w:rFonts w:ascii="Arial" w:hAnsi="Arial" w:cs="Arial"/>
          <w:b/>
          <w:bCs/>
          <w:color w:val="002060"/>
          <w:sz w:val="22"/>
        </w:rPr>
      </w:pPr>
      <w:r w:rsidRPr="00DC6766">
        <w:rPr>
          <w:rFonts w:ascii="Arial" w:hAnsi="Arial" w:cs="Arial"/>
          <w:b/>
          <w:bCs/>
          <w:color w:val="002060"/>
          <w:sz w:val="22"/>
        </w:rPr>
        <w:t>ITALSERVICE C5 – vincente 3</w:t>
      </w:r>
    </w:p>
    <w:p w14:paraId="24A8D14A" w14:textId="77777777" w:rsidR="00D428DB" w:rsidRDefault="00D428DB" w:rsidP="00D428DB">
      <w:pPr>
        <w:pStyle w:val="Corpodeltesto21"/>
        <w:rPr>
          <w:rFonts w:ascii="Arial" w:hAnsi="Arial" w:cs="Arial"/>
          <w:color w:val="002060"/>
          <w:sz w:val="22"/>
        </w:rPr>
      </w:pPr>
    </w:p>
    <w:p w14:paraId="7B71C19F"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C</w:t>
      </w:r>
    </w:p>
    <w:p w14:paraId="561DE460" w14:textId="77777777" w:rsidR="00D428DB" w:rsidRPr="00DC6766" w:rsidRDefault="00D428DB" w:rsidP="00D428DB">
      <w:pPr>
        <w:pStyle w:val="Corpodeltesto21"/>
        <w:rPr>
          <w:rFonts w:ascii="Arial" w:hAnsi="Arial" w:cs="Arial"/>
          <w:b/>
          <w:bCs/>
          <w:color w:val="002060"/>
          <w:sz w:val="22"/>
        </w:rPr>
      </w:pPr>
      <w:r w:rsidRPr="00DC6766">
        <w:rPr>
          <w:rFonts w:ascii="Arial" w:hAnsi="Arial" w:cs="Arial"/>
          <w:b/>
          <w:bCs/>
          <w:color w:val="002060"/>
          <w:sz w:val="22"/>
        </w:rPr>
        <w:t>ACLI MANTOVANI CALCIO A 5 – vincente 2</w:t>
      </w:r>
    </w:p>
    <w:p w14:paraId="53CF1B34" w14:textId="77777777" w:rsidR="00D428DB" w:rsidRDefault="00D428DB" w:rsidP="00D428DB">
      <w:pPr>
        <w:pStyle w:val="Corpodeltesto21"/>
        <w:rPr>
          <w:rFonts w:ascii="Arial" w:hAnsi="Arial" w:cs="Arial"/>
          <w:color w:val="002060"/>
          <w:sz w:val="22"/>
        </w:rPr>
      </w:pPr>
    </w:p>
    <w:p w14:paraId="4B537C0C"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D</w:t>
      </w:r>
    </w:p>
    <w:p w14:paraId="5CCAB040" w14:textId="77777777" w:rsidR="00D428DB" w:rsidRPr="00DC6766" w:rsidRDefault="00D428DB" w:rsidP="00D428DB">
      <w:pPr>
        <w:pStyle w:val="Corpodeltesto21"/>
        <w:rPr>
          <w:rFonts w:ascii="Arial" w:hAnsi="Arial" w:cs="Arial"/>
          <w:b/>
          <w:bCs/>
          <w:color w:val="002060"/>
          <w:sz w:val="22"/>
        </w:rPr>
      </w:pPr>
      <w:r w:rsidRPr="00DC6766">
        <w:rPr>
          <w:rFonts w:ascii="Arial" w:hAnsi="Arial" w:cs="Arial"/>
          <w:b/>
          <w:bCs/>
          <w:color w:val="002060"/>
          <w:sz w:val="22"/>
        </w:rPr>
        <w:t>FIGHT BULLS CORRIDONIA – vincente 1</w:t>
      </w:r>
    </w:p>
    <w:p w14:paraId="66D8638F" w14:textId="77777777" w:rsidR="00D428DB" w:rsidRPr="00E762DC" w:rsidRDefault="00D428DB" w:rsidP="00D428DB">
      <w:pPr>
        <w:pStyle w:val="Corpodeltesto21"/>
        <w:rPr>
          <w:rFonts w:ascii="Arial" w:hAnsi="Arial" w:cs="Arial"/>
          <w:color w:val="002060"/>
          <w:sz w:val="22"/>
        </w:rPr>
      </w:pPr>
    </w:p>
    <w:p w14:paraId="16705CC3"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6FA36952"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6B0C6FBD" w14:textId="77777777" w:rsidR="00D428DB" w:rsidRPr="00E762DC" w:rsidRDefault="00D428DB" w:rsidP="00D428DB">
      <w:pPr>
        <w:pStyle w:val="Corpodeltesto21"/>
        <w:rPr>
          <w:color w:val="002060"/>
          <w:szCs w:val="22"/>
        </w:rPr>
      </w:pPr>
    </w:p>
    <w:p w14:paraId="572796BA" w14:textId="77777777" w:rsidR="00D428DB" w:rsidRPr="00E762DC" w:rsidRDefault="00D428DB" w:rsidP="00D428DB">
      <w:pPr>
        <w:pStyle w:val="LndNormale1"/>
        <w:rPr>
          <w:b/>
          <w:i/>
          <w:color w:val="002060"/>
        </w:rPr>
      </w:pPr>
      <w:r>
        <w:rPr>
          <w:b/>
          <w:i/>
          <w:color w:val="002060"/>
        </w:rPr>
        <w:t>Semifinali (gara unica 06/04/2024)</w:t>
      </w:r>
    </w:p>
    <w:p w14:paraId="24CE3B28"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Le 4 squadre qualificate disputeranno </w:t>
      </w:r>
      <w:r>
        <w:rPr>
          <w:rFonts w:ascii="Arial" w:hAnsi="Arial" w:cs="Arial"/>
          <w:color w:val="002060"/>
          <w:sz w:val="22"/>
        </w:rPr>
        <w:t>Semifinali</w:t>
      </w:r>
      <w:r w:rsidRPr="00E762DC">
        <w:rPr>
          <w:rFonts w:ascii="Arial" w:hAnsi="Arial" w:cs="Arial"/>
          <w:color w:val="002060"/>
          <w:sz w:val="22"/>
        </w:rPr>
        <w:t xml:space="preserve"> in gara unica </w:t>
      </w:r>
      <w:r>
        <w:rPr>
          <w:rFonts w:ascii="Arial" w:hAnsi="Arial" w:cs="Arial"/>
          <w:color w:val="002060"/>
          <w:sz w:val="22"/>
        </w:rPr>
        <w:t>in casa della squadra meglio piazzata al termine della seconda fase.</w:t>
      </w:r>
    </w:p>
    <w:p w14:paraId="16C0425A"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68BE41D9"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65F102CA"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6A04DADE" w14:textId="77777777" w:rsidR="00D428DB" w:rsidRPr="00E762DC" w:rsidRDefault="00D428DB" w:rsidP="00D428DB">
      <w:pPr>
        <w:pStyle w:val="Corpodeltesto21"/>
        <w:rPr>
          <w:color w:val="002060"/>
          <w:szCs w:val="22"/>
        </w:rPr>
      </w:pPr>
    </w:p>
    <w:p w14:paraId="574D6E88"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50964939"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3083E62D" w14:textId="77777777" w:rsidR="00D428DB" w:rsidRPr="00E762DC" w:rsidRDefault="00D428DB" w:rsidP="00D428DB">
      <w:pPr>
        <w:pStyle w:val="Corpodeltesto21"/>
        <w:rPr>
          <w:rFonts w:ascii="Arial" w:hAnsi="Arial" w:cs="Arial"/>
          <w:color w:val="002060"/>
          <w:sz w:val="22"/>
        </w:rPr>
      </w:pPr>
    </w:p>
    <w:p w14:paraId="4F22175A" w14:textId="77777777" w:rsidR="00D428DB" w:rsidRDefault="00D428DB" w:rsidP="00D428DB">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(13/04/2024)</w:t>
      </w:r>
    </w:p>
    <w:p w14:paraId="69E6AAB7" w14:textId="77777777" w:rsidR="00D428DB" w:rsidRPr="00E762DC" w:rsidRDefault="00D428DB" w:rsidP="00D428DB">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seconda fase.</w:t>
      </w:r>
    </w:p>
    <w:p w14:paraId="51301236" w14:textId="77777777" w:rsidR="00D428DB" w:rsidRPr="00E762DC" w:rsidRDefault="00D428DB" w:rsidP="00D428DB">
      <w:pPr>
        <w:pStyle w:val="Corpodeltesto21"/>
        <w:rPr>
          <w:rFonts w:ascii="Arial" w:hAnsi="Arial" w:cs="Arial"/>
          <w:b/>
          <w:bCs/>
          <w:i/>
          <w:iCs/>
          <w:color w:val="002060"/>
          <w:sz w:val="22"/>
          <w:szCs w:val="22"/>
        </w:rPr>
      </w:pPr>
    </w:p>
    <w:p w14:paraId="3C377264" w14:textId="77777777" w:rsidR="00D428DB" w:rsidRDefault="00D428DB" w:rsidP="00D428DB">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F443FFF" w14:textId="77777777" w:rsidR="00D428DB" w:rsidRPr="00E762DC" w:rsidRDefault="00D428DB" w:rsidP="00D428DB">
      <w:pPr>
        <w:pStyle w:val="Corpodeltesto21"/>
        <w:rPr>
          <w:color w:val="002060"/>
          <w:szCs w:val="22"/>
        </w:rPr>
      </w:pPr>
    </w:p>
    <w:p w14:paraId="7449D302" w14:textId="77777777" w:rsidR="007178EC" w:rsidRPr="007178EC" w:rsidRDefault="007178EC" w:rsidP="007178EC">
      <w:pPr>
        <w:pStyle w:val="titoloprinc0"/>
        <w:rPr>
          <w:color w:val="002060"/>
        </w:rPr>
      </w:pPr>
      <w:r w:rsidRPr="007178EC">
        <w:rPr>
          <w:color w:val="002060"/>
        </w:rPr>
        <w:t>RISULTATI</w:t>
      </w:r>
    </w:p>
    <w:p w14:paraId="4F30E9E3" w14:textId="77777777" w:rsidR="007178EC" w:rsidRPr="007178EC" w:rsidRDefault="007178EC" w:rsidP="007178EC">
      <w:pPr>
        <w:pStyle w:val="breakline"/>
        <w:rPr>
          <w:color w:val="002060"/>
        </w:rPr>
      </w:pPr>
    </w:p>
    <w:p w14:paraId="2289948A" w14:textId="77777777" w:rsidR="007178EC" w:rsidRPr="007178EC" w:rsidRDefault="007178EC" w:rsidP="007178EC">
      <w:pPr>
        <w:pStyle w:val="sottotitolocampionato10"/>
        <w:rPr>
          <w:color w:val="002060"/>
        </w:rPr>
      </w:pPr>
      <w:r w:rsidRPr="007178EC">
        <w:rPr>
          <w:color w:val="002060"/>
        </w:rPr>
        <w:t>RISULTATI UFFICIALI GARE DEL 09/03/2024</w:t>
      </w:r>
    </w:p>
    <w:p w14:paraId="13143B44" w14:textId="77777777" w:rsidR="007178EC" w:rsidRPr="007178EC" w:rsidRDefault="007178EC" w:rsidP="007178EC">
      <w:pPr>
        <w:pStyle w:val="sottotitolocampionato20"/>
        <w:spacing w:before="0" w:beforeAutospacing="0" w:after="0" w:afterAutospacing="0"/>
        <w:rPr>
          <w:rFonts w:ascii="Arial" w:hAnsi="Arial" w:cs="Arial"/>
          <w:color w:val="002060"/>
          <w:sz w:val="20"/>
          <w:szCs w:val="20"/>
        </w:rPr>
      </w:pPr>
      <w:r w:rsidRPr="007178EC">
        <w:rPr>
          <w:rFonts w:ascii="Arial" w:hAnsi="Arial" w:cs="Arial"/>
          <w:color w:val="002060"/>
          <w:sz w:val="20"/>
          <w:szCs w:val="20"/>
        </w:rPr>
        <w:t>Si trascrivono qui di seguito i risultati ufficiali delle gare disputate</w:t>
      </w:r>
    </w:p>
    <w:p w14:paraId="0A325DF9" w14:textId="77777777" w:rsidR="007178EC" w:rsidRPr="007178EC" w:rsidRDefault="007178EC" w:rsidP="007178E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78EC" w:rsidRPr="007178EC" w14:paraId="1B7DA4B6"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8EC" w:rsidRPr="007178EC" w14:paraId="7BAE623E"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BCAC2" w14:textId="77777777" w:rsidR="007178EC" w:rsidRPr="007178EC" w:rsidRDefault="007178EC" w:rsidP="00800A70">
                  <w:pPr>
                    <w:pStyle w:val="headertabella0"/>
                    <w:rPr>
                      <w:color w:val="002060"/>
                    </w:rPr>
                  </w:pPr>
                  <w:r w:rsidRPr="007178EC">
                    <w:rPr>
                      <w:color w:val="002060"/>
                    </w:rPr>
                    <w:t>GIRONE G - 7 Giornata - A</w:t>
                  </w:r>
                </w:p>
              </w:tc>
            </w:tr>
            <w:tr w:rsidR="007178EC" w:rsidRPr="007178EC" w14:paraId="53D3E0FF"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FBE8B2" w14:textId="77777777" w:rsidR="007178EC" w:rsidRPr="007178EC" w:rsidRDefault="007178EC" w:rsidP="00800A70">
                  <w:pPr>
                    <w:pStyle w:val="rowtabella0"/>
                    <w:rPr>
                      <w:color w:val="002060"/>
                    </w:rPr>
                  </w:pPr>
                  <w:r w:rsidRPr="007178EC">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ADE63" w14:textId="77777777" w:rsidR="007178EC" w:rsidRPr="007178EC" w:rsidRDefault="007178EC" w:rsidP="00800A70">
                  <w:pPr>
                    <w:pStyle w:val="rowtabella0"/>
                    <w:rPr>
                      <w:color w:val="002060"/>
                    </w:rPr>
                  </w:pPr>
                  <w:r w:rsidRPr="007178EC">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26132" w14:textId="77777777" w:rsidR="007178EC" w:rsidRPr="007178EC" w:rsidRDefault="007178EC" w:rsidP="00800A70">
                  <w:pPr>
                    <w:pStyle w:val="rowtabella0"/>
                    <w:jc w:val="center"/>
                    <w:rPr>
                      <w:color w:val="002060"/>
                    </w:rPr>
                  </w:pPr>
                  <w:r w:rsidRPr="007178EC">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77DDA" w14:textId="77777777" w:rsidR="007178EC" w:rsidRPr="007178EC" w:rsidRDefault="007178EC" w:rsidP="00800A70">
                  <w:pPr>
                    <w:pStyle w:val="rowtabella0"/>
                    <w:jc w:val="center"/>
                    <w:rPr>
                      <w:color w:val="002060"/>
                    </w:rPr>
                  </w:pPr>
                  <w:r w:rsidRPr="007178EC">
                    <w:rPr>
                      <w:color w:val="002060"/>
                    </w:rPr>
                    <w:t> </w:t>
                  </w:r>
                </w:p>
              </w:tc>
            </w:tr>
            <w:tr w:rsidR="007178EC" w:rsidRPr="007178EC" w14:paraId="7C6FCDDB"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6B7773" w14:textId="77777777" w:rsidR="007178EC" w:rsidRPr="007178EC" w:rsidRDefault="007178EC" w:rsidP="00800A70">
                  <w:pPr>
                    <w:pStyle w:val="rowtabella0"/>
                    <w:rPr>
                      <w:color w:val="002060"/>
                    </w:rPr>
                  </w:pPr>
                  <w:r w:rsidRPr="007178EC">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D21DF6" w14:textId="77777777" w:rsidR="007178EC" w:rsidRPr="007178EC" w:rsidRDefault="007178EC" w:rsidP="00800A70">
                  <w:pPr>
                    <w:pStyle w:val="rowtabella0"/>
                    <w:rPr>
                      <w:color w:val="002060"/>
                    </w:rPr>
                  </w:pPr>
                  <w:r w:rsidRPr="007178EC">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D4667F" w14:textId="77777777" w:rsidR="007178EC" w:rsidRPr="007178EC" w:rsidRDefault="007178EC" w:rsidP="00800A70">
                  <w:pPr>
                    <w:pStyle w:val="rowtabella0"/>
                    <w:jc w:val="center"/>
                    <w:rPr>
                      <w:color w:val="002060"/>
                    </w:rPr>
                  </w:pPr>
                  <w:r w:rsidRPr="007178EC">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6CF7EA" w14:textId="77777777" w:rsidR="007178EC" w:rsidRPr="007178EC" w:rsidRDefault="007178EC" w:rsidP="00800A70">
                  <w:pPr>
                    <w:pStyle w:val="rowtabella0"/>
                    <w:jc w:val="center"/>
                    <w:rPr>
                      <w:color w:val="002060"/>
                    </w:rPr>
                  </w:pPr>
                  <w:r w:rsidRPr="007178EC">
                    <w:rPr>
                      <w:color w:val="002060"/>
                    </w:rPr>
                    <w:t> </w:t>
                  </w:r>
                </w:p>
              </w:tc>
            </w:tr>
            <w:tr w:rsidR="007178EC" w:rsidRPr="007178EC" w14:paraId="703E9282"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394284" w14:textId="77777777" w:rsidR="007178EC" w:rsidRPr="007178EC" w:rsidRDefault="007178EC" w:rsidP="00800A70">
                  <w:pPr>
                    <w:pStyle w:val="rowtabella0"/>
                    <w:rPr>
                      <w:color w:val="002060"/>
                    </w:rPr>
                  </w:pPr>
                  <w:r w:rsidRPr="007178EC">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B9BACF" w14:textId="77777777" w:rsidR="007178EC" w:rsidRPr="007178EC" w:rsidRDefault="007178EC" w:rsidP="00800A70">
                  <w:pPr>
                    <w:pStyle w:val="rowtabella0"/>
                    <w:rPr>
                      <w:color w:val="002060"/>
                    </w:rPr>
                  </w:pPr>
                  <w:r w:rsidRPr="007178EC">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4096E1" w14:textId="77777777" w:rsidR="007178EC" w:rsidRPr="007178EC" w:rsidRDefault="007178EC" w:rsidP="00800A70">
                  <w:pPr>
                    <w:pStyle w:val="rowtabella0"/>
                    <w:jc w:val="center"/>
                    <w:rPr>
                      <w:color w:val="002060"/>
                    </w:rPr>
                  </w:pPr>
                  <w:r w:rsidRPr="007178EC">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E8FCFE" w14:textId="77777777" w:rsidR="007178EC" w:rsidRPr="007178EC" w:rsidRDefault="007178EC" w:rsidP="00800A70">
                  <w:pPr>
                    <w:pStyle w:val="rowtabella0"/>
                    <w:jc w:val="center"/>
                    <w:rPr>
                      <w:color w:val="002060"/>
                    </w:rPr>
                  </w:pPr>
                  <w:r w:rsidRPr="007178EC">
                    <w:rPr>
                      <w:color w:val="002060"/>
                    </w:rPr>
                    <w:t> </w:t>
                  </w:r>
                </w:p>
              </w:tc>
            </w:tr>
            <w:tr w:rsidR="007178EC" w:rsidRPr="007178EC" w14:paraId="7D53F7AB"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877732" w14:textId="77777777" w:rsidR="007178EC" w:rsidRPr="007178EC" w:rsidRDefault="007178EC" w:rsidP="00800A70">
                  <w:pPr>
                    <w:pStyle w:val="rowtabella0"/>
                    <w:rPr>
                      <w:color w:val="002060"/>
                    </w:rPr>
                  </w:pPr>
                  <w:r w:rsidRPr="007178EC">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47749" w14:textId="77777777" w:rsidR="007178EC" w:rsidRPr="007178EC" w:rsidRDefault="007178EC" w:rsidP="00800A70">
                  <w:pPr>
                    <w:pStyle w:val="rowtabella0"/>
                    <w:rPr>
                      <w:color w:val="002060"/>
                    </w:rPr>
                  </w:pPr>
                  <w:r w:rsidRPr="007178EC">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0CEE2" w14:textId="77777777" w:rsidR="007178EC" w:rsidRPr="007178EC" w:rsidRDefault="007178EC" w:rsidP="00800A70">
                  <w:pPr>
                    <w:pStyle w:val="rowtabella0"/>
                    <w:jc w:val="center"/>
                    <w:rPr>
                      <w:color w:val="002060"/>
                    </w:rPr>
                  </w:pPr>
                  <w:r w:rsidRPr="007178EC">
                    <w:rPr>
                      <w:color w:val="002060"/>
                    </w:rPr>
                    <w:t>10 - 2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DAA1D" w14:textId="77777777" w:rsidR="007178EC" w:rsidRPr="007178EC" w:rsidRDefault="007178EC" w:rsidP="00800A70">
                  <w:pPr>
                    <w:pStyle w:val="rowtabella0"/>
                    <w:jc w:val="center"/>
                    <w:rPr>
                      <w:color w:val="002060"/>
                    </w:rPr>
                  </w:pPr>
                  <w:r w:rsidRPr="007178EC">
                    <w:rPr>
                      <w:color w:val="002060"/>
                    </w:rPr>
                    <w:t> </w:t>
                  </w:r>
                </w:p>
              </w:tc>
            </w:tr>
            <w:tr w:rsidR="007178EC" w:rsidRPr="007178EC" w14:paraId="5FE47F96"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195152DC" w14:textId="77777777" w:rsidR="007178EC" w:rsidRPr="007178EC" w:rsidRDefault="007178EC" w:rsidP="00800A70">
                  <w:pPr>
                    <w:pStyle w:val="rowtabella0"/>
                    <w:rPr>
                      <w:color w:val="002060"/>
                    </w:rPr>
                  </w:pPr>
                  <w:r w:rsidRPr="007178EC">
                    <w:rPr>
                      <w:color w:val="002060"/>
                    </w:rPr>
                    <w:t>(1) - disputata il 10/03/2024</w:t>
                  </w:r>
                </w:p>
              </w:tc>
            </w:tr>
          </w:tbl>
          <w:p w14:paraId="5BFF8A23" w14:textId="77777777" w:rsidR="007178EC" w:rsidRPr="007178EC" w:rsidRDefault="007178EC" w:rsidP="00800A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8EC" w:rsidRPr="007178EC" w14:paraId="7CF7D22A"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34916" w14:textId="77777777" w:rsidR="007178EC" w:rsidRPr="007178EC" w:rsidRDefault="007178EC" w:rsidP="00800A70">
                  <w:pPr>
                    <w:pStyle w:val="headertabella0"/>
                    <w:rPr>
                      <w:color w:val="002060"/>
                    </w:rPr>
                  </w:pPr>
                  <w:r w:rsidRPr="007178EC">
                    <w:rPr>
                      <w:color w:val="002060"/>
                    </w:rPr>
                    <w:t>GIRONE SA - 7 Giornata - A</w:t>
                  </w:r>
                </w:p>
              </w:tc>
            </w:tr>
            <w:tr w:rsidR="007178EC" w:rsidRPr="007178EC" w14:paraId="1EE30E48"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469B28" w14:textId="77777777" w:rsidR="007178EC" w:rsidRPr="007178EC" w:rsidRDefault="007178EC" w:rsidP="00800A70">
                  <w:pPr>
                    <w:pStyle w:val="rowtabella0"/>
                    <w:rPr>
                      <w:color w:val="002060"/>
                    </w:rPr>
                  </w:pPr>
                  <w:r w:rsidRPr="007178EC">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B17CA" w14:textId="77777777" w:rsidR="007178EC" w:rsidRPr="007178EC" w:rsidRDefault="007178EC" w:rsidP="00800A70">
                  <w:pPr>
                    <w:pStyle w:val="rowtabella0"/>
                    <w:rPr>
                      <w:color w:val="002060"/>
                    </w:rPr>
                  </w:pPr>
                  <w:r w:rsidRPr="007178EC">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C5415" w14:textId="77777777" w:rsidR="007178EC" w:rsidRPr="007178EC" w:rsidRDefault="007178EC" w:rsidP="00800A70">
                  <w:pPr>
                    <w:pStyle w:val="rowtabella0"/>
                    <w:jc w:val="center"/>
                    <w:rPr>
                      <w:color w:val="002060"/>
                    </w:rPr>
                  </w:pPr>
                  <w:r w:rsidRPr="007178EC">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29036" w14:textId="77777777" w:rsidR="007178EC" w:rsidRPr="007178EC" w:rsidRDefault="007178EC" w:rsidP="00800A70">
                  <w:pPr>
                    <w:pStyle w:val="rowtabella0"/>
                    <w:jc w:val="center"/>
                    <w:rPr>
                      <w:color w:val="002060"/>
                    </w:rPr>
                  </w:pPr>
                  <w:r w:rsidRPr="007178EC">
                    <w:rPr>
                      <w:color w:val="002060"/>
                    </w:rPr>
                    <w:t> </w:t>
                  </w:r>
                </w:p>
              </w:tc>
            </w:tr>
            <w:tr w:rsidR="007178EC" w:rsidRPr="007178EC" w14:paraId="6382F938"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A7AF82" w14:textId="77777777" w:rsidR="007178EC" w:rsidRPr="007178EC" w:rsidRDefault="007178EC" w:rsidP="00800A70">
                  <w:pPr>
                    <w:pStyle w:val="rowtabella0"/>
                    <w:rPr>
                      <w:color w:val="002060"/>
                    </w:rPr>
                  </w:pPr>
                  <w:r w:rsidRPr="007178EC">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04CF6A" w14:textId="77777777" w:rsidR="007178EC" w:rsidRPr="007178EC" w:rsidRDefault="007178EC" w:rsidP="00800A70">
                  <w:pPr>
                    <w:pStyle w:val="rowtabella0"/>
                    <w:rPr>
                      <w:color w:val="002060"/>
                    </w:rPr>
                  </w:pPr>
                  <w:r w:rsidRPr="007178EC">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95F066" w14:textId="77777777" w:rsidR="007178EC" w:rsidRPr="007178EC" w:rsidRDefault="007178EC" w:rsidP="00800A70">
                  <w:pPr>
                    <w:pStyle w:val="rowtabella0"/>
                    <w:jc w:val="center"/>
                    <w:rPr>
                      <w:color w:val="002060"/>
                    </w:rPr>
                  </w:pPr>
                  <w:r w:rsidRPr="007178EC">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343931" w14:textId="77777777" w:rsidR="007178EC" w:rsidRPr="007178EC" w:rsidRDefault="007178EC" w:rsidP="00800A70">
                  <w:pPr>
                    <w:pStyle w:val="rowtabella0"/>
                    <w:jc w:val="center"/>
                    <w:rPr>
                      <w:color w:val="002060"/>
                    </w:rPr>
                  </w:pPr>
                  <w:r w:rsidRPr="007178EC">
                    <w:rPr>
                      <w:color w:val="002060"/>
                    </w:rPr>
                    <w:t> </w:t>
                  </w:r>
                </w:p>
              </w:tc>
            </w:tr>
            <w:tr w:rsidR="007178EC" w:rsidRPr="007178EC" w14:paraId="30159300"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9FD341" w14:textId="77777777" w:rsidR="007178EC" w:rsidRPr="007178EC" w:rsidRDefault="007178EC" w:rsidP="00800A70">
                  <w:pPr>
                    <w:pStyle w:val="rowtabella0"/>
                    <w:rPr>
                      <w:color w:val="002060"/>
                    </w:rPr>
                  </w:pPr>
                  <w:r w:rsidRPr="007178EC">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782C65" w14:textId="77777777" w:rsidR="007178EC" w:rsidRPr="007178EC" w:rsidRDefault="007178EC" w:rsidP="00800A70">
                  <w:pPr>
                    <w:pStyle w:val="rowtabella0"/>
                    <w:rPr>
                      <w:color w:val="002060"/>
                    </w:rPr>
                  </w:pPr>
                  <w:r w:rsidRPr="007178EC">
                    <w:rPr>
                      <w:color w:val="002060"/>
                    </w:rPr>
                    <w:t xml:space="preserve">- AUDAX 1970 </w:t>
                  </w:r>
                  <w:proofErr w:type="gramStart"/>
                  <w:r w:rsidRPr="007178EC">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4BF8FA" w14:textId="77777777" w:rsidR="007178EC" w:rsidRPr="007178EC" w:rsidRDefault="007178EC" w:rsidP="00800A70">
                  <w:pPr>
                    <w:pStyle w:val="rowtabella0"/>
                    <w:jc w:val="center"/>
                    <w:rPr>
                      <w:color w:val="002060"/>
                    </w:rPr>
                  </w:pPr>
                  <w:r w:rsidRPr="007178EC">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9B8A4C" w14:textId="77777777" w:rsidR="007178EC" w:rsidRPr="007178EC" w:rsidRDefault="007178EC" w:rsidP="00800A70">
                  <w:pPr>
                    <w:pStyle w:val="rowtabella0"/>
                    <w:jc w:val="center"/>
                    <w:rPr>
                      <w:color w:val="002060"/>
                    </w:rPr>
                  </w:pPr>
                  <w:r w:rsidRPr="007178EC">
                    <w:rPr>
                      <w:color w:val="002060"/>
                    </w:rPr>
                    <w:t> </w:t>
                  </w:r>
                </w:p>
              </w:tc>
            </w:tr>
            <w:tr w:rsidR="007178EC" w:rsidRPr="007178EC" w14:paraId="3FDC6D78"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B5378C" w14:textId="77777777" w:rsidR="007178EC" w:rsidRPr="007178EC" w:rsidRDefault="007178EC" w:rsidP="00800A70">
                  <w:pPr>
                    <w:pStyle w:val="rowtabella0"/>
                    <w:rPr>
                      <w:color w:val="002060"/>
                    </w:rPr>
                  </w:pPr>
                  <w:r w:rsidRPr="007178EC">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0D9D1" w14:textId="77777777" w:rsidR="007178EC" w:rsidRPr="007178EC" w:rsidRDefault="007178EC" w:rsidP="00800A70">
                  <w:pPr>
                    <w:pStyle w:val="rowtabella0"/>
                    <w:rPr>
                      <w:color w:val="002060"/>
                    </w:rPr>
                  </w:pPr>
                  <w:r w:rsidRPr="007178EC">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0E63D" w14:textId="77777777" w:rsidR="007178EC" w:rsidRPr="007178EC" w:rsidRDefault="007178EC" w:rsidP="00800A70">
                  <w:pPr>
                    <w:pStyle w:val="rowtabella0"/>
                    <w:jc w:val="center"/>
                    <w:rPr>
                      <w:color w:val="002060"/>
                    </w:rPr>
                  </w:pPr>
                  <w:r w:rsidRPr="007178EC">
                    <w:rPr>
                      <w:color w:val="002060"/>
                    </w:rPr>
                    <w:t>8 - 6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D9EA8" w14:textId="77777777" w:rsidR="007178EC" w:rsidRPr="007178EC" w:rsidRDefault="007178EC" w:rsidP="00800A70">
                  <w:pPr>
                    <w:pStyle w:val="rowtabella0"/>
                    <w:jc w:val="center"/>
                    <w:rPr>
                      <w:color w:val="002060"/>
                    </w:rPr>
                  </w:pPr>
                  <w:r w:rsidRPr="007178EC">
                    <w:rPr>
                      <w:color w:val="002060"/>
                    </w:rPr>
                    <w:t> </w:t>
                  </w:r>
                </w:p>
              </w:tc>
            </w:tr>
            <w:tr w:rsidR="007178EC" w:rsidRPr="007178EC" w14:paraId="3DDAFA17"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066077A7" w14:textId="77777777" w:rsidR="007178EC" w:rsidRPr="007178EC" w:rsidRDefault="007178EC" w:rsidP="00800A70">
                  <w:pPr>
                    <w:pStyle w:val="rowtabella0"/>
                    <w:rPr>
                      <w:color w:val="002060"/>
                    </w:rPr>
                  </w:pPr>
                  <w:r w:rsidRPr="007178EC">
                    <w:rPr>
                      <w:color w:val="002060"/>
                    </w:rPr>
                    <w:t>(1) - disputata il 10/03/2024</w:t>
                  </w:r>
                </w:p>
              </w:tc>
            </w:tr>
          </w:tbl>
          <w:p w14:paraId="14B91595" w14:textId="77777777" w:rsidR="007178EC" w:rsidRPr="007178EC" w:rsidRDefault="007178EC" w:rsidP="00800A70">
            <w:pPr>
              <w:rPr>
                <w:color w:val="002060"/>
              </w:rPr>
            </w:pPr>
          </w:p>
        </w:tc>
      </w:tr>
    </w:tbl>
    <w:p w14:paraId="3E249AB5" w14:textId="77777777" w:rsidR="007178EC" w:rsidRPr="007178EC" w:rsidRDefault="007178EC" w:rsidP="007178E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78EC" w:rsidRPr="007178EC" w14:paraId="40333FF9"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8EC" w:rsidRPr="007178EC" w14:paraId="1B9B5416"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FDB43" w14:textId="77777777" w:rsidR="007178EC" w:rsidRPr="007178EC" w:rsidRDefault="007178EC" w:rsidP="00800A70">
                  <w:pPr>
                    <w:pStyle w:val="headertabella0"/>
                    <w:rPr>
                      <w:color w:val="002060"/>
                    </w:rPr>
                  </w:pPr>
                  <w:r w:rsidRPr="007178EC">
                    <w:rPr>
                      <w:color w:val="002060"/>
                    </w:rPr>
                    <w:t>GIRONE SB - 7 Giornata - A</w:t>
                  </w:r>
                </w:p>
              </w:tc>
            </w:tr>
            <w:tr w:rsidR="007178EC" w:rsidRPr="007178EC" w14:paraId="2E58E86B"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F5930E" w14:textId="77777777" w:rsidR="007178EC" w:rsidRPr="007178EC" w:rsidRDefault="007178EC" w:rsidP="00800A70">
                  <w:pPr>
                    <w:pStyle w:val="rowtabella0"/>
                    <w:rPr>
                      <w:color w:val="002060"/>
                    </w:rPr>
                  </w:pPr>
                  <w:r w:rsidRPr="007178EC">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7495D" w14:textId="77777777" w:rsidR="007178EC" w:rsidRPr="007178EC" w:rsidRDefault="007178EC" w:rsidP="00800A70">
                  <w:pPr>
                    <w:pStyle w:val="rowtabella0"/>
                    <w:rPr>
                      <w:color w:val="002060"/>
                    </w:rPr>
                  </w:pPr>
                  <w:r w:rsidRPr="007178EC">
                    <w:rPr>
                      <w:color w:val="002060"/>
                    </w:rPr>
                    <w:t>- FIGHT BULLS CORRIDONISQ.B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6675B" w14:textId="77777777" w:rsidR="007178EC" w:rsidRPr="007178EC" w:rsidRDefault="007178EC" w:rsidP="00800A70">
                  <w:pPr>
                    <w:pStyle w:val="rowtabella0"/>
                    <w:jc w:val="center"/>
                    <w:rPr>
                      <w:color w:val="002060"/>
                    </w:rPr>
                  </w:pPr>
                  <w:r w:rsidRPr="007178EC">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7B71F" w14:textId="77777777" w:rsidR="007178EC" w:rsidRPr="007178EC" w:rsidRDefault="007178EC" w:rsidP="00800A70">
                  <w:pPr>
                    <w:pStyle w:val="rowtabella0"/>
                    <w:jc w:val="center"/>
                    <w:rPr>
                      <w:color w:val="002060"/>
                    </w:rPr>
                  </w:pPr>
                  <w:r w:rsidRPr="007178EC">
                    <w:rPr>
                      <w:color w:val="002060"/>
                    </w:rPr>
                    <w:t> </w:t>
                  </w:r>
                </w:p>
              </w:tc>
            </w:tr>
            <w:tr w:rsidR="007178EC" w:rsidRPr="007178EC" w14:paraId="76CCE927"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D927A4" w14:textId="77777777" w:rsidR="007178EC" w:rsidRPr="007178EC" w:rsidRDefault="007178EC" w:rsidP="00800A70">
                  <w:pPr>
                    <w:pStyle w:val="rowtabella0"/>
                    <w:rPr>
                      <w:color w:val="002060"/>
                    </w:rPr>
                  </w:pPr>
                  <w:r w:rsidRPr="007178EC">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D27F17" w14:textId="77777777" w:rsidR="007178EC" w:rsidRPr="007178EC" w:rsidRDefault="007178EC" w:rsidP="00800A70">
                  <w:pPr>
                    <w:pStyle w:val="rowtabella0"/>
                    <w:rPr>
                      <w:color w:val="002060"/>
                    </w:rPr>
                  </w:pPr>
                  <w:r w:rsidRPr="007178EC">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627E42" w14:textId="77777777" w:rsidR="007178EC" w:rsidRPr="007178EC" w:rsidRDefault="007178EC" w:rsidP="00800A70">
                  <w:pPr>
                    <w:pStyle w:val="rowtabella0"/>
                    <w:jc w:val="center"/>
                    <w:rPr>
                      <w:color w:val="002060"/>
                    </w:rPr>
                  </w:pPr>
                  <w:r w:rsidRPr="007178EC">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9268D7" w14:textId="77777777" w:rsidR="007178EC" w:rsidRPr="007178EC" w:rsidRDefault="007178EC" w:rsidP="00800A70">
                  <w:pPr>
                    <w:pStyle w:val="rowtabella0"/>
                    <w:jc w:val="center"/>
                    <w:rPr>
                      <w:color w:val="002060"/>
                    </w:rPr>
                  </w:pPr>
                  <w:r w:rsidRPr="007178EC">
                    <w:rPr>
                      <w:color w:val="002060"/>
                    </w:rPr>
                    <w:t> </w:t>
                  </w:r>
                </w:p>
              </w:tc>
            </w:tr>
            <w:tr w:rsidR="007178EC" w:rsidRPr="007178EC" w14:paraId="49EED041"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197056" w14:textId="77777777" w:rsidR="007178EC" w:rsidRPr="007178EC" w:rsidRDefault="007178EC" w:rsidP="00800A70">
                  <w:pPr>
                    <w:pStyle w:val="rowtabella0"/>
                    <w:rPr>
                      <w:color w:val="002060"/>
                    </w:rPr>
                  </w:pPr>
                  <w:r w:rsidRPr="007178EC">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F74DC3" w14:textId="77777777" w:rsidR="007178EC" w:rsidRPr="007178EC" w:rsidRDefault="007178EC" w:rsidP="00800A70">
                  <w:pPr>
                    <w:pStyle w:val="rowtabella0"/>
                    <w:rPr>
                      <w:color w:val="002060"/>
                    </w:rPr>
                  </w:pPr>
                  <w:r w:rsidRPr="007178EC">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6F065C" w14:textId="77777777" w:rsidR="007178EC" w:rsidRPr="007178EC" w:rsidRDefault="007178EC" w:rsidP="00800A70">
                  <w:pPr>
                    <w:pStyle w:val="rowtabella0"/>
                    <w:jc w:val="center"/>
                    <w:rPr>
                      <w:color w:val="002060"/>
                    </w:rPr>
                  </w:pPr>
                  <w:r w:rsidRPr="007178EC">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53CD11" w14:textId="77777777" w:rsidR="007178EC" w:rsidRPr="007178EC" w:rsidRDefault="007178EC" w:rsidP="00800A70">
                  <w:pPr>
                    <w:pStyle w:val="rowtabella0"/>
                    <w:jc w:val="center"/>
                    <w:rPr>
                      <w:color w:val="002060"/>
                    </w:rPr>
                  </w:pPr>
                  <w:r w:rsidRPr="007178EC">
                    <w:rPr>
                      <w:color w:val="002060"/>
                    </w:rPr>
                    <w:t> </w:t>
                  </w:r>
                </w:p>
              </w:tc>
            </w:tr>
            <w:tr w:rsidR="007178EC" w:rsidRPr="007178EC" w14:paraId="1D4DDF24"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B8279A" w14:textId="77777777" w:rsidR="007178EC" w:rsidRPr="007178EC" w:rsidRDefault="007178EC" w:rsidP="00800A70">
                  <w:pPr>
                    <w:pStyle w:val="rowtabella0"/>
                    <w:rPr>
                      <w:color w:val="002060"/>
                    </w:rPr>
                  </w:pPr>
                  <w:r w:rsidRPr="007178EC">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41E8D" w14:textId="77777777" w:rsidR="007178EC" w:rsidRPr="007178EC" w:rsidRDefault="007178EC" w:rsidP="00800A70">
                  <w:pPr>
                    <w:pStyle w:val="rowtabella0"/>
                    <w:rPr>
                      <w:color w:val="002060"/>
                    </w:rPr>
                  </w:pPr>
                  <w:r w:rsidRPr="007178EC">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4FEBB" w14:textId="77777777" w:rsidR="007178EC" w:rsidRPr="007178EC" w:rsidRDefault="007178EC" w:rsidP="00800A70">
                  <w:pPr>
                    <w:pStyle w:val="rowtabella0"/>
                    <w:jc w:val="center"/>
                    <w:rPr>
                      <w:color w:val="002060"/>
                    </w:rPr>
                  </w:pPr>
                  <w:r w:rsidRPr="007178EC">
                    <w:rPr>
                      <w:color w:val="002060"/>
                    </w:rPr>
                    <w:t>8 - 6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D4146" w14:textId="77777777" w:rsidR="007178EC" w:rsidRPr="007178EC" w:rsidRDefault="007178EC" w:rsidP="00800A70">
                  <w:pPr>
                    <w:pStyle w:val="rowtabella0"/>
                    <w:jc w:val="center"/>
                    <w:rPr>
                      <w:color w:val="002060"/>
                    </w:rPr>
                  </w:pPr>
                  <w:r w:rsidRPr="007178EC">
                    <w:rPr>
                      <w:color w:val="002060"/>
                    </w:rPr>
                    <w:t> </w:t>
                  </w:r>
                </w:p>
              </w:tc>
            </w:tr>
            <w:tr w:rsidR="007178EC" w:rsidRPr="007178EC" w14:paraId="044AA2E3"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4F763135" w14:textId="77777777" w:rsidR="007178EC" w:rsidRPr="007178EC" w:rsidRDefault="007178EC" w:rsidP="00800A70">
                  <w:pPr>
                    <w:pStyle w:val="rowtabella0"/>
                    <w:rPr>
                      <w:color w:val="002060"/>
                    </w:rPr>
                  </w:pPr>
                  <w:r w:rsidRPr="007178EC">
                    <w:rPr>
                      <w:color w:val="002060"/>
                    </w:rPr>
                    <w:t>(1) - disputata il 10/03/2024</w:t>
                  </w:r>
                </w:p>
              </w:tc>
            </w:tr>
          </w:tbl>
          <w:p w14:paraId="3E578FC5" w14:textId="77777777" w:rsidR="007178EC" w:rsidRPr="007178EC" w:rsidRDefault="007178EC" w:rsidP="00800A70">
            <w:pPr>
              <w:rPr>
                <w:color w:val="002060"/>
              </w:rPr>
            </w:pPr>
          </w:p>
        </w:tc>
      </w:tr>
    </w:tbl>
    <w:p w14:paraId="092A1145" w14:textId="77777777" w:rsidR="007178EC" w:rsidRPr="007178EC" w:rsidRDefault="007178EC" w:rsidP="007178EC">
      <w:pPr>
        <w:pStyle w:val="breakline"/>
        <w:rPr>
          <w:rFonts w:eastAsiaTheme="minorEastAsia"/>
          <w:color w:val="002060"/>
        </w:rPr>
      </w:pPr>
    </w:p>
    <w:p w14:paraId="2DE5476E" w14:textId="77777777" w:rsidR="007178EC" w:rsidRPr="007178EC" w:rsidRDefault="007178EC" w:rsidP="007178EC">
      <w:pPr>
        <w:pStyle w:val="breakline"/>
        <w:rPr>
          <w:color w:val="002060"/>
        </w:rPr>
      </w:pPr>
    </w:p>
    <w:p w14:paraId="4FF205C0" w14:textId="77777777" w:rsidR="007178EC" w:rsidRPr="007178EC" w:rsidRDefault="007178EC" w:rsidP="007178EC">
      <w:pPr>
        <w:pStyle w:val="titoloprinc0"/>
        <w:rPr>
          <w:color w:val="002060"/>
        </w:rPr>
      </w:pPr>
      <w:r w:rsidRPr="007178EC">
        <w:rPr>
          <w:color w:val="002060"/>
        </w:rPr>
        <w:t>GIUDICE SPORTIVO</w:t>
      </w:r>
    </w:p>
    <w:p w14:paraId="12D378D6" w14:textId="77777777" w:rsidR="007178EC" w:rsidRPr="007178EC" w:rsidRDefault="007178EC" w:rsidP="007178EC">
      <w:pPr>
        <w:pStyle w:val="diffida"/>
        <w:rPr>
          <w:color w:val="002060"/>
        </w:rPr>
      </w:pPr>
      <w:r w:rsidRPr="007178EC">
        <w:rPr>
          <w:color w:val="002060"/>
        </w:rPr>
        <w:t>Il Giudice Sportivo Avv. Agnese Lazzaretti, con l'assistenza del segretario Angelo Castellana, nella seduta del 11/03/2024, ha adottato le decisioni che di seguito integralmente si riportano:</w:t>
      </w:r>
    </w:p>
    <w:p w14:paraId="55CF544D" w14:textId="77777777" w:rsidR="007178EC" w:rsidRPr="007178EC" w:rsidRDefault="007178EC" w:rsidP="007178EC">
      <w:pPr>
        <w:pStyle w:val="titolo10"/>
        <w:rPr>
          <w:color w:val="002060"/>
        </w:rPr>
      </w:pPr>
      <w:r w:rsidRPr="007178EC">
        <w:rPr>
          <w:color w:val="002060"/>
        </w:rPr>
        <w:t xml:space="preserve">GARE DEL 9/ 3/2024 </w:t>
      </w:r>
    </w:p>
    <w:p w14:paraId="0DE1EE69" w14:textId="77777777" w:rsidR="007178EC" w:rsidRPr="007178EC" w:rsidRDefault="007178EC" w:rsidP="007178EC">
      <w:pPr>
        <w:pStyle w:val="titolo7a"/>
        <w:rPr>
          <w:color w:val="002060"/>
        </w:rPr>
      </w:pPr>
      <w:r w:rsidRPr="007178EC">
        <w:rPr>
          <w:color w:val="002060"/>
        </w:rPr>
        <w:t xml:space="preserve">PROVVEDIMENTI DISCIPLINARI </w:t>
      </w:r>
    </w:p>
    <w:p w14:paraId="2F83DCDB" w14:textId="77777777" w:rsidR="007178EC" w:rsidRPr="007178EC" w:rsidRDefault="007178EC" w:rsidP="007178EC">
      <w:pPr>
        <w:pStyle w:val="titolo7b0"/>
        <w:rPr>
          <w:color w:val="002060"/>
        </w:rPr>
      </w:pPr>
      <w:r w:rsidRPr="007178EC">
        <w:rPr>
          <w:color w:val="002060"/>
        </w:rPr>
        <w:t xml:space="preserve">In base alle risultanze degli atti ufficiali sono state deliberate le seguenti sanzioni disciplinari. </w:t>
      </w:r>
    </w:p>
    <w:p w14:paraId="70BC8590" w14:textId="77777777" w:rsidR="007178EC" w:rsidRPr="007178EC" w:rsidRDefault="007178EC" w:rsidP="007178EC">
      <w:pPr>
        <w:pStyle w:val="titolo30"/>
        <w:rPr>
          <w:color w:val="002060"/>
        </w:rPr>
      </w:pPr>
      <w:r w:rsidRPr="007178EC">
        <w:rPr>
          <w:color w:val="002060"/>
        </w:rPr>
        <w:t xml:space="preserve">ALLENATORI </w:t>
      </w:r>
    </w:p>
    <w:p w14:paraId="0B5CD482" w14:textId="77777777" w:rsidR="007178EC" w:rsidRPr="007178EC" w:rsidRDefault="007178EC" w:rsidP="007178EC">
      <w:pPr>
        <w:pStyle w:val="titolo20"/>
        <w:rPr>
          <w:color w:val="002060"/>
        </w:rPr>
      </w:pPr>
      <w:r w:rsidRPr="007178E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4AFF4B82" w14:textId="77777777" w:rsidTr="00800A70">
        <w:tc>
          <w:tcPr>
            <w:tcW w:w="2200" w:type="dxa"/>
            <w:tcMar>
              <w:top w:w="20" w:type="dxa"/>
              <w:left w:w="20" w:type="dxa"/>
              <w:bottom w:w="20" w:type="dxa"/>
              <w:right w:w="20" w:type="dxa"/>
            </w:tcMar>
            <w:vAlign w:val="center"/>
            <w:hideMark/>
          </w:tcPr>
          <w:p w14:paraId="035147FC" w14:textId="77777777" w:rsidR="007178EC" w:rsidRPr="007178EC" w:rsidRDefault="007178EC" w:rsidP="00800A70">
            <w:pPr>
              <w:pStyle w:val="movimento"/>
              <w:rPr>
                <w:color w:val="002060"/>
              </w:rPr>
            </w:pPr>
            <w:r w:rsidRPr="007178EC">
              <w:rPr>
                <w:color w:val="002060"/>
              </w:rPr>
              <w:t>VERRUCCI JORIS</w:t>
            </w:r>
          </w:p>
        </w:tc>
        <w:tc>
          <w:tcPr>
            <w:tcW w:w="2200" w:type="dxa"/>
            <w:tcMar>
              <w:top w:w="20" w:type="dxa"/>
              <w:left w:w="20" w:type="dxa"/>
              <w:bottom w:w="20" w:type="dxa"/>
              <w:right w:w="20" w:type="dxa"/>
            </w:tcMar>
            <w:vAlign w:val="center"/>
            <w:hideMark/>
          </w:tcPr>
          <w:p w14:paraId="60435055" w14:textId="77777777" w:rsidR="007178EC" w:rsidRPr="007178EC" w:rsidRDefault="007178EC" w:rsidP="00800A70">
            <w:pPr>
              <w:pStyle w:val="movimento2"/>
              <w:rPr>
                <w:color w:val="002060"/>
              </w:rPr>
            </w:pPr>
            <w:r w:rsidRPr="007178EC">
              <w:rPr>
                <w:color w:val="002060"/>
              </w:rPr>
              <w:t xml:space="preserve">(NUOVA JUVENTINA FFC) </w:t>
            </w:r>
          </w:p>
        </w:tc>
        <w:tc>
          <w:tcPr>
            <w:tcW w:w="800" w:type="dxa"/>
            <w:tcMar>
              <w:top w:w="20" w:type="dxa"/>
              <w:left w:w="20" w:type="dxa"/>
              <w:bottom w:w="20" w:type="dxa"/>
              <w:right w:w="20" w:type="dxa"/>
            </w:tcMar>
            <w:vAlign w:val="center"/>
            <w:hideMark/>
          </w:tcPr>
          <w:p w14:paraId="116DB928"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3964E9B5"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6F6684BD" w14:textId="77777777" w:rsidR="007178EC" w:rsidRPr="007178EC" w:rsidRDefault="007178EC" w:rsidP="00800A70">
            <w:pPr>
              <w:pStyle w:val="movimento2"/>
              <w:rPr>
                <w:color w:val="002060"/>
              </w:rPr>
            </w:pPr>
            <w:r w:rsidRPr="007178EC">
              <w:rPr>
                <w:color w:val="002060"/>
              </w:rPr>
              <w:t> </w:t>
            </w:r>
          </w:p>
        </w:tc>
      </w:tr>
    </w:tbl>
    <w:p w14:paraId="3F009604" w14:textId="77777777" w:rsidR="007178EC" w:rsidRPr="007178EC" w:rsidRDefault="007178EC" w:rsidP="007178EC">
      <w:pPr>
        <w:pStyle w:val="titolo30"/>
        <w:rPr>
          <w:rFonts w:eastAsiaTheme="minorEastAsia"/>
          <w:color w:val="002060"/>
        </w:rPr>
      </w:pPr>
      <w:r w:rsidRPr="007178EC">
        <w:rPr>
          <w:color w:val="002060"/>
        </w:rPr>
        <w:lastRenderedPageBreak/>
        <w:t xml:space="preserve">CALCIATORI ESPULSI </w:t>
      </w:r>
    </w:p>
    <w:p w14:paraId="1487DE7D" w14:textId="77777777" w:rsidR="007178EC" w:rsidRPr="007178EC" w:rsidRDefault="007178EC" w:rsidP="007178EC">
      <w:pPr>
        <w:pStyle w:val="titolo20"/>
        <w:rPr>
          <w:color w:val="002060"/>
        </w:rPr>
      </w:pPr>
      <w:r w:rsidRPr="007178E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13C521E1" w14:textId="77777777" w:rsidTr="00800A70">
        <w:tc>
          <w:tcPr>
            <w:tcW w:w="2200" w:type="dxa"/>
            <w:tcMar>
              <w:top w:w="20" w:type="dxa"/>
              <w:left w:w="20" w:type="dxa"/>
              <w:bottom w:w="20" w:type="dxa"/>
              <w:right w:w="20" w:type="dxa"/>
            </w:tcMar>
            <w:vAlign w:val="center"/>
            <w:hideMark/>
          </w:tcPr>
          <w:p w14:paraId="3B6F1C61" w14:textId="77777777" w:rsidR="007178EC" w:rsidRPr="007178EC" w:rsidRDefault="007178EC" w:rsidP="00800A70">
            <w:pPr>
              <w:pStyle w:val="movimento"/>
              <w:rPr>
                <w:color w:val="002060"/>
              </w:rPr>
            </w:pPr>
            <w:r w:rsidRPr="007178EC">
              <w:rPr>
                <w:color w:val="002060"/>
              </w:rPr>
              <w:t>MONDAVI GABRIELE</w:t>
            </w:r>
          </w:p>
        </w:tc>
        <w:tc>
          <w:tcPr>
            <w:tcW w:w="2200" w:type="dxa"/>
            <w:tcMar>
              <w:top w:w="20" w:type="dxa"/>
              <w:left w:w="20" w:type="dxa"/>
              <w:bottom w:w="20" w:type="dxa"/>
              <w:right w:w="20" w:type="dxa"/>
            </w:tcMar>
            <w:vAlign w:val="center"/>
            <w:hideMark/>
          </w:tcPr>
          <w:p w14:paraId="30A08D35" w14:textId="77777777" w:rsidR="007178EC" w:rsidRPr="007178EC" w:rsidRDefault="007178EC" w:rsidP="00800A70">
            <w:pPr>
              <w:pStyle w:val="movimento2"/>
              <w:rPr>
                <w:color w:val="002060"/>
              </w:rPr>
            </w:pPr>
            <w:r w:rsidRPr="007178EC">
              <w:rPr>
                <w:color w:val="002060"/>
              </w:rPr>
              <w:t xml:space="preserve">(AUDAX 1970 </w:t>
            </w:r>
            <w:proofErr w:type="gramStart"/>
            <w:r w:rsidRPr="007178EC">
              <w:rPr>
                <w:color w:val="002060"/>
              </w:rPr>
              <w:t>S.ANGELO</w:t>
            </w:r>
            <w:proofErr w:type="gramEnd"/>
            <w:r w:rsidRPr="007178EC">
              <w:rPr>
                <w:color w:val="002060"/>
              </w:rPr>
              <w:t xml:space="preserve">) </w:t>
            </w:r>
          </w:p>
        </w:tc>
        <w:tc>
          <w:tcPr>
            <w:tcW w:w="800" w:type="dxa"/>
            <w:tcMar>
              <w:top w:w="20" w:type="dxa"/>
              <w:left w:w="20" w:type="dxa"/>
              <w:bottom w:w="20" w:type="dxa"/>
              <w:right w:w="20" w:type="dxa"/>
            </w:tcMar>
            <w:vAlign w:val="center"/>
            <w:hideMark/>
          </w:tcPr>
          <w:p w14:paraId="1A55E72C"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6C92504F" w14:textId="77777777" w:rsidR="007178EC" w:rsidRPr="007178EC" w:rsidRDefault="007178EC" w:rsidP="00800A70">
            <w:pPr>
              <w:pStyle w:val="movimento"/>
              <w:rPr>
                <w:color w:val="002060"/>
              </w:rPr>
            </w:pPr>
            <w:r w:rsidRPr="007178EC">
              <w:rPr>
                <w:color w:val="002060"/>
              </w:rPr>
              <w:t>BOUGHANMI RAYEN</w:t>
            </w:r>
          </w:p>
        </w:tc>
        <w:tc>
          <w:tcPr>
            <w:tcW w:w="2200" w:type="dxa"/>
            <w:tcMar>
              <w:top w:w="20" w:type="dxa"/>
              <w:left w:w="20" w:type="dxa"/>
              <w:bottom w:w="20" w:type="dxa"/>
              <w:right w:w="20" w:type="dxa"/>
            </w:tcMar>
            <w:vAlign w:val="center"/>
            <w:hideMark/>
          </w:tcPr>
          <w:p w14:paraId="441FD1EC" w14:textId="77777777" w:rsidR="007178EC" w:rsidRPr="007178EC" w:rsidRDefault="007178EC" w:rsidP="00800A70">
            <w:pPr>
              <w:pStyle w:val="movimento2"/>
              <w:rPr>
                <w:color w:val="002060"/>
              </w:rPr>
            </w:pPr>
            <w:r w:rsidRPr="007178EC">
              <w:rPr>
                <w:color w:val="002060"/>
              </w:rPr>
              <w:t xml:space="preserve">(BULDOG T.N.T. LUCREZIA) </w:t>
            </w:r>
          </w:p>
        </w:tc>
      </w:tr>
      <w:tr w:rsidR="007178EC" w:rsidRPr="007178EC" w14:paraId="1D3F050B" w14:textId="77777777" w:rsidTr="00800A70">
        <w:tc>
          <w:tcPr>
            <w:tcW w:w="2200" w:type="dxa"/>
            <w:tcMar>
              <w:top w:w="20" w:type="dxa"/>
              <w:left w:w="20" w:type="dxa"/>
              <w:bottom w:w="20" w:type="dxa"/>
              <w:right w:w="20" w:type="dxa"/>
            </w:tcMar>
            <w:vAlign w:val="center"/>
            <w:hideMark/>
          </w:tcPr>
          <w:p w14:paraId="0CB171BC" w14:textId="77777777" w:rsidR="007178EC" w:rsidRPr="007178EC" w:rsidRDefault="007178EC" w:rsidP="00800A70">
            <w:pPr>
              <w:pStyle w:val="movimento"/>
              <w:rPr>
                <w:color w:val="002060"/>
              </w:rPr>
            </w:pPr>
            <w:r w:rsidRPr="007178EC">
              <w:rPr>
                <w:color w:val="002060"/>
              </w:rPr>
              <w:t>MOLINARI ANDREA</w:t>
            </w:r>
          </w:p>
        </w:tc>
        <w:tc>
          <w:tcPr>
            <w:tcW w:w="2200" w:type="dxa"/>
            <w:tcMar>
              <w:top w:w="20" w:type="dxa"/>
              <w:left w:w="20" w:type="dxa"/>
              <w:bottom w:w="20" w:type="dxa"/>
              <w:right w:w="20" w:type="dxa"/>
            </w:tcMar>
            <w:vAlign w:val="center"/>
            <w:hideMark/>
          </w:tcPr>
          <w:p w14:paraId="0E64E73B" w14:textId="77777777" w:rsidR="007178EC" w:rsidRPr="007178EC" w:rsidRDefault="007178EC" w:rsidP="00800A70">
            <w:pPr>
              <w:pStyle w:val="movimento2"/>
              <w:rPr>
                <w:color w:val="002060"/>
              </w:rPr>
            </w:pPr>
            <w:r w:rsidRPr="007178EC">
              <w:rPr>
                <w:color w:val="002060"/>
              </w:rPr>
              <w:t xml:space="preserve">(C.U.S. MACERATA CALCIO A5) </w:t>
            </w:r>
          </w:p>
        </w:tc>
        <w:tc>
          <w:tcPr>
            <w:tcW w:w="800" w:type="dxa"/>
            <w:tcMar>
              <w:top w:w="20" w:type="dxa"/>
              <w:left w:w="20" w:type="dxa"/>
              <w:bottom w:w="20" w:type="dxa"/>
              <w:right w:w="20" w:type="dxa"/>
            </w:tcMar>
            <w:vAlign w:val="center"/>
            <w:hideMark/>
          </w:tcPr>
          <w:p w14:paraId="5007832C"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4B40066D"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72435C76" w14:textId="77777777" w:rsidR="007178EC" w:rsidRPr="007178EC" w:rsidRDefault="007178EC" w:rsidP="00800A70">
            <w:pPr>
              <w:pStyle w:val="movimento2"/>
              <w:rPr>
                <w:color w:val="002060"/>
              </w:rPr>
            </w:pPr>
            <w:r w:rsidRPr="007178EC">
              <w:rPr>
                <w:color w:val="002060"/>
              </w:rPr>
              <w:t> </w:t>
            </w:r>
          </w:p>
        </w:tc>
      </w:tr>
    </w:tbl>
    <w:p w14:paraId="15B1394F" w14:textId="77777777" w:rsidR="007178EC" w:rsidRPr="007178EC" w:rsidRDefault="007178EC" w:rsidP="007178EC">
      <w:pPr>
        <w:pStyle w:val="titolo30"/>
        <w:rPr>
          <w:rFonts w:eastAsiaTheme="minorEastAsia"/>
          <w:color w:val="002060"/>
        </w:rPr>
      </w:pPr>
      <w:r w:rsidRPr="007178EC">
        <w:rPr>
          <w:color w:val="002060"/>
        </w:rPr>
        <w:t xml:space="preserve">CALCIATORI NON ESPULSI </w:t>
      </w:r>
    </w:p>
    <w:p w14:paraId="4AF05C06" w14:textId="77777777" w:rsidR="007178EC" w:rsidRPr="007178EC" w:rsidRDefault="007178EC" w:rsidP="007178EC">
      <w:pPr>
        <w:pStyle w:val="titolo20"/>
        <w:rPr>
          <w:color w:val="002060"/>
        </w:rPr>
      </w:pPr>
      <w:r w:rsidRPr="007178E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37A4BB8A" w14:textId="77777777" w:rsidTr="00800A70">
        <w:tc>
          <w:tcPr>
            <w:tcW w:w="2200" w:type="dxa"/>
            <w:tcMar>
              <w:top w:w="20" w:type="dxa"/>
              <w:left w:w="20" w:type="dxa"/>
              <w:bottom w:w="20" w:type="dxa"/>
              <w:right w:w="20" w:type="dxa"/>
            </w:tcMar>
            <w:vAlign w:val="center"/>
            <w:hideMark/>
          </w:tcPr>
          <w:p w14:paraId="0207213C" w14:textId="77777777" w:rsidR="007178EC" w:rsidRPr="007178EC" w:rsidRDefault="007178EC" w:rsidP="00800A70">
            <w:pPr>
              <w:pStyle w:val="movimento"/>
              <w:rPr>
                <w:color w:val="002060"/>
              </w:rPr>
            </w:pPr>
            <w:r w:rsidRPr="007178EC">
              <w:rPr>
                <w:color w:val="002060"/>
              </w:rPr>
              <w:t>BARTOLI MARCO</w:t>
            </w:r>
          </w:p>
        </w:tc>
        <w:tc>
          <w:tcPr>
            <w:tcW w:w="2200" w:type="dxa"/>
            <w:tcMar>
              <w:top w:w="20" w:type="dxa"/>
              <w:left w:w="20" w:type="dxa"/>
              <w:bottom w:w="20" w:type="dxa"/>
              <w:right w:w="20" w:type="dxa"/>
            </w:tcMar>
            <w:vAlign w:val="center"/>
            <w:hideMark/>
          </w:tcPr>
          <w:p w14:paraId="6692A01C" w14:textId="77777777" w:rsidR="007178EC" w:rsidRPr="007178EC" w:rsidRDefault="007178EC" w:rsidP="00800A70">
            <w:pPr>
              <w:pStyle w:val="movimento2"/>
              <w:rPr>
                <w:color w:val="002060"/>
              </w:rPr>
            </w:pPr>
            <w:r w:rsidRPr="007178EC">
              <w:rPr>
                <w:color w:val="002060"/>
              </w:rPr>
              <w:t xml:space="preserve">(CARISSIMI 2016) </w:t>
            </w:r>
          </w:p>
        </w:tc>
        <w:tc>
          <w:tcPr>
            <w:tcW w:w="800" w:type="dxa"/>
            <w:tcMar>
              <w:top w:w="20" w:type="dxa"/>
              <w:left w:w="20" w:type="dxa"/>
              <w:bottom w:w="20" w:type="dxa"/>
              <w:right w:w="20" w:type="dxa"/>
            </w:tcMar>
            <w:vAlign w:val="center"/>
            <w:hideMark/>
          </w:tcPr>
          <w:p w14:paraId="22153D8C"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23E6F981"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6EFE94F0" w14:textId="77777777" w:rsidR="007178EC" w:rsidRPr="007178EC" w:rsidRDefault="007178EC" w:rsidP="00800A70">
            <w:pPr>
              <w:pStyle w:val="movimento2"/>
              <w:rPr>
                <w:color w:val="002060"/>
              </w:rPr>
            </w:pPr>
            <w:r w:rsidRPr="007178EC">
              <w:rPr>
                <w:color w:val="002060"/>
              </w:rPr>
              <w:t> </w:t>
            </w:r>
          </w:p>
        </w:tc>
      </w:tr>
    </w:tbl>
    <w:p w14:paraId="45BB7CD1" w14:textId="77777777" w:rsidR="007178EC" w:rsidRPr="007178EC" w:rsidRDefault="007178EC" w:rsidP="007178EC">
      <w:pPr>
        <w:pStyle w:val="titolo20"/>
        <w:rPr>
          <w:rFonts w:eastAsiaTheme="minorEastAsia"/>
          <w:color w:val="002060"/>
        </w:rPr>
      </w:pPr>
      <w:r w:rsidRPr="007178EC">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077B829D" w14:textId="77777777" w:rsidTr="00800A70">
        <w:tc>
          <w:tcPr>
            <w:tcW w:w="2200" w:type="dxa"/>
            <w:tcMar>
              <w:top w:w="20" w:type="dxa"/>
              <w:left w:w="20" w:type="dxa"/>
              <w:bottom w:w="20" w:type="dxa"/>
              <w:right w:w="20" w:type="dxa"/>
            </w:tcMar>
            <w:vAlign w:val="center"/>
            <w:hideMark/>
          </w:tcPr>
          <w:p w14:paraId="44B0360B" w14:textId="77777777" w:rsidR="007178EC" w:rsidRPr="007178EC" w:rsidRDefault="007178EC" w:rsidP="00800A70">
            <w:pPr>
              <w:pStyle w:val="movimento"/>
              <w:rPr>
                <w:color w:val="002060"/>
              </w:rPr>
            </w:pPr>
            <w:r w:rsidRPr="007178EC">
              <w:rPr>
                <w:color w:val="002060"/>
              </w:rPr>
              <w:t>BIBINI ALESSANDRO</w:t>
            </w:r>
          </w:p>
        </w:tc>
        <w:tc>
          <w:tcPr>
            <w:tcW w:w="2200" w:type="dxa"/>
            <w:tcMar>
              <w:top w:w="20" w:type="dxa"/>
              <w:left w:w="20" w:type="dxa"/>
              <w:bottom w:w="20" w:type="dxa"/>
              <w:right w:w="20" w:type="dxa"/>
            </w:tcMar>
            <w:vAlign w:val="center"/>
            <w:hideMark/>
          </w:tcPr>
          <w:p w14:paraId="37160EDA" w14:textId="77777777" w:rsidR="007178EC" w:rsidRPr="007178EC" w:rsidRDefault="007178EC" w:rsidP="00800A70">
            <w:pPr>
              <w:pStyle w:val="movimento2"/>
              <w:rPr>
                <w:color w:val="002060"/>
              </w:rPr>
            </w:pPr>
            <w:r w:rsidRPr="007178EC">
              <w:rPr>
                <w:color w:val="002060"/>
              </w:rPr>
              <w:t xml:space="preserve">(C.U.S. MACERATA CALCIO A5) </w:t>
            </w:r>
          </w:p>
        </w:tc>
        <w:tc>
          <w:tcPr>
            <w:tcW w:w="800" w:type="dxa"/>
            <w:tcMar>
              <w:top w:w="20" w:type="dxa"/>
              <w:left w:w="20" w:type="dxa"/>
              <w:bottom w:w="20" w:type="dxa"/>
              <w:right w:w="20" w:type="dxa"/>
            </w:tcMar>
            <w:vAlign w:val="center"/>
            <w:hideMark/>
          </w:tcPr>
          <w:p w14:paraId="64448647"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33E03DC4"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3CAE583A" w14:textId="77777777" w:rsidR="007178EC" w:rsidRPr="007178EC" w:rsidRDefault="007178EC" w:rsidP="00800A70">
            <w:pPr>
              <w:pStyle w:val="movimento2"/>
              <w:rPr>
                <w:color w:val="002060"/>
              </w:rPr>
            </w:pPr>
            <w:r w:rsidRPr="007178EC">
              <w:rPr>
                <w:color w:val="002060"/>
              </w:rPr>
              <w:t> </w:t>
            </w:r>
          </w:p>
        </w:tc>
      </w:tr>
    </w:tbl>
    <w:p w14:paraId="284E76D6" w14:textId="77777777" w:rsidR="007178EC" w:rsidRPr="007178EC" w:rsidRDefault="007178EC" w:rsidP="007178EC">
      <w:pPr>
        <w:pStyle w:val="titolo20"/>
        <w:rPr>
          <w:rFonts w:eastAsiaTheme="minorEastAsia"/>
          <w:color w:val="002060"/>
        </w:rPr>
      </w:pPr>
      <w:r w:rsidRPr="007178E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2DBEDD92" w14:textId="77777777" w:rsidTr="00800A70">
        <w:tc>
          <w:tcPr>
            <w:tcW w:w="2200" w:type="dxa"/>
            <w:tcMar>
              <w:top w:w="20" w:type="dxa"/>
              <w:left w:w="20" w:type="dxa"/>
              <w:bottom w:w="20" w:type="dxa"/>
              <w:right w:w="20" w:type="dxa"/>
            </w:tcMar>
            <w:vAlign w:val="center"/>
            <w:hideMark/>
          </w:tcPr>
          <w:p w14:paraId="6531B340" w14:textId="77777777" w:rsidR="007178EC" w:rsidRPr="007178EC" w:rsidRDefault="007178EC" w:rsidP="00800A70">
            <w:pPr>
              <w:pStyle w:val="movimento"/>
              <w:rPr>
                <w:color w:val="002060"/>
              </w:rPr>
            </w:pPr>
            <w:r w:rsidRPr="007178EC">
              <w:rPr>
                <w:color w:val="002060"/>
              </w:rPr>
              <w:t>PROCOPIO ALESSANDRO</w:t>
            </w:r>
          </w:p>
        </w:tc>
        <w:tc>
          <w:tcPr>
            <w:tcW w:w="2200" w:type="dxa"/>
            <w:tcMar>
              <w:top w:w="20" w:type="dxa"/>
              <w:left w:w="20" w:type="dxa"/>
              <w:bottom w:w="20" w:type="dxa"/>
              <w:right w:w="20" w:type="dxa"/>
            </w:tcMar>
            <w:vAlign w:val="center"/>
            <w:hideMark/>
          </w:tcPr>
          <w:p w14:paraId="3EB69157" w14:textId="77777777" w:rsidR="007178EC" w:rsidRPr="007178EC" w:rsidRDefault="007178EC" w:rsidP="00800A70">
            <w:pPr>
              <w:pStyle w:val="movimento2"/>
              <w:rPr>
                <w:color w:val="002060"/>
              </w:rPr>
            </w:pPr>
            <w:r w:rsidRPr="007178EC">
              <w:rPr>
                <w:color w:val="002060"/>
              </w:rPr>
              <w:t xml:space="preserve">(BULDOG T.N.T. LUCREZIA) </w:t>
            </w:r>
          </w:p>
        </w:tc>
        <w:tc>
          <w:tcPr>
            <w:tcW w:w="800" w:type="dxa"/>
            <w:tcMar>
              <w:top w:w="20" w:type="dxa"/>
              <w:left w:w="20" w:type="dxa"/>
              <w:bottom w:w="20" w:type="dxa"/>
              <w:right w:w="20" w:type="dxa"/>
            </w:tcMar>
            <w:vAlign w:val="center"/>
            <w:hideMark/>
          </w:tcPr>
          <w:p w14:paraId="7CF29071"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009C3717" w14:textId="77777777" w:rsidR="007178EC" w:rsidRPr="007178EC" w:rsidRDefault="007178EC" w:rsidP="00800A70">
            <w:pPr>
              <w:pStyle w:val="movimento"/>
              <w:rPr>
                <w:color w:val="002060"/>
              </w:rPr>
            </w:pPr>
            <w:r w:rsidRPr="007178EC">
              <w:rPr>
                <w:color w:val="002060"/>
              </w:rPr>
              <w:t>GIACCHETTA NICOLA</w:t>
            </w:r>
          </w:p>
        </w:tc>
        <w:tc>
          <w:tcPr>
            <w:tcW w:w="2200" w:type="dxa"/>
            <w:tcMar>
              <w:top w:w="20" w:type="dxa"/>
              <w:left w:w="20" w:type="dxa"/>
              <w:bottom w:w="20" w:type="dxa"/>
              <w:right w:w="20" w:type="dxa"/>
            </w:tcMar>
            <w:vAlign w:val="center"/>
            <w:hideMark/>
          </w:tcPr>
          <w:p w14:paraId="03FA2089" w14:textId="77777777" w:rsidR="007178EC" w:rsidRPr="007178EC" w:rsidRDefault="007178EC" w:rsidP="00800A70">
            <w:pPr>
              <w:pStyle w:val="movimento2"/>
              <w:rPr>
                <w:color w:val="002060"/>
              </w:rPr>
            </w:pPr>
            <w:r w:rsidRPr="007178EC">
              <w:rPr>
                <w:color w:val="002060"/>
              </w:rPr>
              <w:t xml:space="preserve">(C.U.S. MACERATA CALCIO A5) </w:t>
            </w:r>
          </w:p>
        </w:tc>
      </w:tr>
    </w:tbl>
    <w:p w14:paraId="0E46F90D" w14:textId="77777777" w:rsidR="007178EC" w:rsidRPr="007178EC" w:rsidRDefault="007178EC" w:rsidP="007178EC">
      <w:pPr>
        <w:pStyle w:val="titolo20"/>
        <w:rPr>
          <w:rFonts w:eastAsiaTheme="minorEastAsia"/>
          <w:color w:val="002060"/>
        </w:rPr>
      </w:pPr>
      <w:r w:rsidRPr="007178E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36F97272" w14:textId="77777777" w:rsidTr="00800A70">
        <w:tc>
          <w:tcPr>
            <w:tcW w:w="2200" w:type="dxa"/>
            <w:tcMar>
              <w:top w:w="20" w:type="dxa"/>
              <w:left w:w="20" w:type="dxa"/>
              <w:bottom w:w="20" w:type="dxa"/>
              <w:right w:w="20" w:type="dxa"/>
            </w:tcMar>
            <w:vAlign w:val="center"/>
            <w:hideMark/>
          </w:tcPr>
          <w:p w14:paraId="53CD1517" w14:textId="77777777" w:rsidR="007178EC" w:rsidRPr="007178EC" w:rsidRDefault="007178EC" w:rsidP="00800A70">
            <w:pPr>
              <w:pStyle w:val="movimento"/>
              <w:rPr>
                <w:color w:val="002060"/>
              </w:rPr>
            </w:pPr>
            <w:r w:rsidRPr="007178EC">
              <w:rPr>
                <w:color w:val="002060"/>
              </w:rPr>
              <w:t>DI CARA MATTIA</w:t>
            </w:r>
          </w:p>
        </w:tc>
        <w:tc>
          <w:tcPr>
            <w:tcW w:w="2200" w:type="dxa"/>
            <w:tcMar>
              <w:top w:w="20" w:type="dxa"/>
              <w:left w:w="20" w:type="dxa"/>
              <w:bottom w:w="20" w:type="dxa"/>
              <w:right w:w="20" w:type="dxa"/>
            </w:tcMar>
            <w:vAlign w:val="center"/>
            <w:hideMark/>
          </w:tcPr>
          <w:p w14:paraId="7DAEFFBC" w14:textId="77777777" w:rsidR="007178EC" w:rsidRPr="007178EC" w:rsidRDefault="007178EC" w:rsidP="00800A70">
            <w:pPr>
              <w:pStyle w:val="movimento2"/>
              <w:rPr>
                <w:color w:val="002060"/>
              </w:rPr>
            </w:pPr>
            <w:r w:rsidRPr="007178EC">
              <w:rPr>
                <w:color w:val="002060"/>
              </w:rPr>
              <w:t xml:space="preserve">(BULDOG T.N.T. LUCREZIA) </w:t>
            </w:r>
          </w:p>
        </w:tc>
        <w:tc>
          <w:tcPr>
            <w:tcW w:w="800" w:type="dxa"/>
            <w:tcMar>
              <w:top w:w="20" w:type="dxa"/>
              <w:left w:w="20" w:type="dxa"/>
              <w:bottom w:w="20" w:type="dxa"/>
              <w:right w:w="20" w:type="dxa"/>
            </w:tcMar>
            <w:vAlign w:val="center"/>
            <w:hideMark/>
          </w:tcPr>
          <w:p w14:paraId="3D95D8DE"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38AD8302" w14:textId="77777777" w:rsidR="007178EC" w:rsidRPr="007178EC" w:rsidRDefault="007178EC" w:rsidP="00800A70">
            <w:pPr>
              <w:pStyle w:val="movimento"/>
              <w:rPr>
                <w:color w:val="002060"/>
              </w:rPr>
            </w:pPr>
            <w:r w:rsidRPr="007178EC">
              <w:rPr>
                <w:color w:val="002060"/>
              </w:rPr>
              <w:t>RIPARI TOMMASO</w:t>
            </w:r>
          </w:p>
        </w:tc>
        <w:tc>
          <w:tcPr>
            <w:tcW w:w="2200" w:type="dxa"/>
            <w:tcMar>
              <w:top w:w="20" w:type="dxa"/>
              <w:left w:w="20" w:type="dxa"/>
              <w:bottom w:w="20" w:type="dxa"/>
              <w:right w:w="20" w:type="dxa"/>
            </w:tcMar>
            <w:vAlign w:val="center"/>
            <w:hideMark/>
          </w:tcPr>
          <w:p w14:paraId="7387ACB4" w14:textId="77777777" w:rsidR="007178EC" w:rsidRPr="007178EC" w:rsidRDefault="007178EC" w:rsidP="00800A70">
            <w:pPr>
              <w:pStyle w:val="movimento2"/>
              <w:rPr>
                <w:color w:val="002060"/>
              </w:rPr>
            </w:pPr>
            <w:r w:rsidRPr="007178EC">
              <w:rPr>
                <w:color w:val="002060"/>
              </w:rPr>
              <w:t xml:space="preserve">(FIGHT BULLS CORRIDONIA) </w:t>
            </w:r>
          </w:p>
        </w:tc>
      </w:tr>
    </w:tbl>
    <w:p w14:paraId="1AA85F66" w14:textId="77777777" w:rsidR="007178EC" w:rsidRPr="007178EC" w:rsidRDefault="007178EC" w:rsidP="007178EC">
      <w:pPr>
        <w:pStyle w:val="titolo20"/>
        <w:rPr>
          <w:rFonts w:eastAsiaTheme="minorEastAsia"/>
          <w:color w:val="002060"/>
        </w:rPr>
      </w:pPr>
      <w:r w:rsidRPr="007178E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26331C43" w14:textId="77777777" w:rsidTr="00800A70">
        <w:tc>
          <w:tcPr>
            <w:tcW w:w="2200" w:type="dxa"/>
            <w:tcMar>
              <w:top w:w="20" w:type="dxa"/>
              <w:left w:w="20" w:type="dxa"/>
              <w:bottom w:w="20" w:type="dxa"/>
              <w:right w:w="20" w:type="dxa"/>
            </w:tcMar>
            <w:vAlign w:val="center"/>
            <w:hideMark/>
          </w:tcPr>
          <w:p w14:paraId="486099AE" w14:textId="77777777" w:rsidR="007178EC" w:rsidRPr="007178EC" w:rsidRDefault="007178EC" w:rsidP="00800A70">
            <w:pPr>
              <w:pStyle w:val="movimento"/>
              <w:rPr>
                <w:color w:val="002060"/>
              </w:rPr>
            </w:pPr>
            <w:r w:rsidRPr="007178EC">
              <w:rPr>
                <w:color w:val="002060"/>
              </w:rPr>
              <w:t>MEROLLI ALESSANDRO</w:t>
            </w:r>
          </w:p>
        </w:tc>
        <w:tc>
          <w:tcPr>
            <w:tcW w:w="2200" w:type="dxa"/>
            <w:tcMar>
              <w:top w:w="20" w:type="dxa"/>
              <w:left w:w="20" w:type="dxa"/>
              <w:bottom w:w="20" w:type="dxa"/>
              <w:right w:w="20" w:type="dxa"/>
            </w:tcMar>
            <w:vAlign w:val="center"/>
            <w:hideMark/>
          </w:tcPr>
          <w:p w14:paraId="3CF488F2" w14:textId="77777777" w:rsidR="007178EC" w:rsidRPr="007178EC" w:rsidRDefault="007178EC" w:rsidP="00800A70">
            <w:pPr>
              <w:pStyle w:val="movimento2"/>
              <w:rPr>
                <w:color w:val="002060"/>
              </w:rPr>
            </w:pPr>
            <w:r w:rsidRPr="007178EC">
              <w:rPr>
                <w:color w:val="002060"/>
              </w:rPr>
              <w:t xml:space="preserve">(AUDAX 1970 </w:t>
            </w:r>
            <w:proofErr w:type="gramStart"/>
            <w:r w:rsidRPr="007178EC">
              <w:rPr>
                <w:color w:val="002060"/>
              </w:rPr>
              <w:t>S.ANGELO</w:t>
            </w:r>
            <w:proofErr w:type="gramEnd"/>
            <w:r w:rsidRPr="007178EC">
              <w:rPr>
                <w:color w:val="002060"/>
              </w:rPr>
              <w:t xml:space="preserve">) </w:t>
            </w:r>
          </w:p>
        </w:tc>
        <w:tc>
          <w:tcPr>
            <w:tcW w:w="800" w:type="dxa"/>
            <w:tcMar>
              <w:top w:w="20" w:type="dxa"/>
              <w:left w:w="20" w:type="dxa"/>
              <w:bottom w:w="20" w:type="dxa"/>
              <w:right w:w="20" w:type="dxa"/>
            </w:tcMar>
            <w:vAlign w:val="center"/>
            <w:hideMark/>
          </w:tcPr>
          <w:p w14:paraId="0C367280"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1FD35006" w14:textId="77777777" w:rsidR="007178EC" w:rsidRPr="007178EC" w:rsidRDefault="007178EC" w:rsidP="00800A70">
            <w:pPr>
              <w:pStyle w:val="movimento"/>
              <w:rPr>
                <w:color w:val="002060"/>
              </w:rPr>
            </w:pPr>
            <w:r w:rsidRPr="007178EC">
              <w:rPr>
                <w:color w:val="002060"/>
              </w:rPr>
              <w:t>RENZONI CHRISTIAN</w:t>
            </w:r>
          </w:p>
        </w:tc>
        <w:tc>
          <w:tcPr>
            <w:tcW w:w="2200" w:type="dxa"/>
            <w:tcMar>
              <w:top w:w="20" w:type="dxa"/>
              <w:left w:w="20" w:type="dxa"/>
              <w:bottom w:w="20" w:type="dxa"/>
              <w:right w:w="20" w:type="dxa"/>
            </w:tcMar>
            <w:vAlign w:val="center"/>
            <w:hideMark/>
          </w:tcPr>
          <w:p w14:paraId="08B1C083" w14:textId="77777777" w:rsidR="007178EC" w:rsidRPr="007178EC" w:rsidRDefault="007178EC" w:rsidP="00800A70">
            <w:pPr>
              <w:pStyle w:val="movimento2"/>
              <w:rPr>
                <w:color w:val="002060"/>
              </w:rPr>
            </w:pPr>
            <w:r w:rsidRPr="007178EC">
              <w:rPr>
                <w:color w:val="002060"/>
              </w:rPr>
              <w:t xml:space="preserve">(BULDOG T.N.T. LUCREZIA) </w:t>
            </w:r>
          </w:p>
        </w:tc>
      </w:tr>
      <w:tr w:rsidR="007178EC" w:rsidRPr="007178EC" w14:paraId="0D8AF5BD" w14:textId="77777777" w:rsidTr="00800A70">
        <w:tc>
          <w:tcPr>
            <w:tcW w:w="2200" w:type="dxa"/>
            <w:tcMar>
              <w:top w:w="20" w:type="dxa"/>
              <w:left w:w="20" w:type="dxa"/>
              <w:bottom w:w="20" w:type="dxa"/>
              <w:right w:w="20" w:type="dxa"/>
            </w:tcMar>
            <w:vAlign w:val="center"/>
            <w:hideMark/>
          </w:tcPr>
          <w:p w14:paraId="11CFF26F" w14:textId="77777777" w:rsidR="007178EC" w:rsidRPr="007178EC" w:rsidRDefault="007178EC" w:rsidP="00800A70">
            <w:pPr>
              <w:pStyle w:val="movimento"/>
              <w:rPr>
                <w:color w:val="002060"/>
              </w:rPr>
            </w:pPr>
            <w:r w:rsidRPr="007178EC">
              <w:rPr>
                <w:color w:val="002060"/>
              </w:rPr>
              <w:t>RUPOLI RICCARDO</w:t>
            </w:r>
          </w:p>
        </w:tc>
        <w:tc>
          <w:tcPr>
            <w:tcW w:w="2200" w:type="dxa"/>
            <w:tcMar>
              <w:top w:w="20" w:type="dxa"/>
              <w:left w:w="20" w:type="dxa"/>
              <w:bottom w:w="20" w:type="dxa"/>
              <w:right w:w="20" w:type="dxa"/>
            </w:tcMar>
            <w:vAlign w:val="center"/>
            <w:hideMark/>
          </w:tcPr>
          <w:p w14:paraId="719459B9" w14:textId="77777777" w:rsidR="007178EC" w:rsidRPr="007178EC" w:rsidRDefault="007178EC" w:rsidP="00800A70">
            <w:pPr>
              <w:pStyle w:val="movimento2"/>
              <w:rPr>
                <w:color w:val="002060"/>
              </w:rPr>
            </w:pPr>
            <w:r w:rsidRPr="007178EC">
              <w:rPr>
                <w:color w:val="002060"/>
              </w:rPr>
              <w:t xml:space="preserve">(BULDOG T.N.T. LUCREZIA) </w:t>
            </w:r>
          </w:p>
        </w:tc>
        <w:tc>
          <w:tcPr>
            <w:tcW w:w="800" w:type="dxa"/>
            <w:tcMar>
              <w:top w:w="20" w:type="dxa"/>
              <w:left w:w="20" w:type="dxa"/>
              <w:bottom w:w="20" w:type="dxa"/>
              <w:right w:w="20" w:type="dxa"/>
            </w:tcMar>
            <w:vAlign w:val="center"/>
            <w:hideMark/>
          </w:tcPr>
          <w:p w14:paraId="63430065"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1C731C01" w14:textId="77777777" w:rsidR="007178EC" w:rsidRPr="007178EC" w:rsidRDefault="007178EC" w:rsidP="00800A70">
            <w:pPr>
              <w:pStyle w:val="movimento"/>
              <w:rPr>
                <w:color w:val="002060"/>
              </w:rPr>
            </w:pPr>
            <w:r w:rsidRPr="007178EC">
              <w:rPr>
                <w:color w:val="002060"/>
              </w:rPr>
              <w:t>CALDARELLI GIUSEPPE</w:t>
            </w:r>
          </w:p>
        </w:tc>
        <w:tc>
          <w:tcPr>
            <w:tcW w:w="2200" w:type="dxa"/>
            <w:tcMar>
              <w:top w:w="20" w:type="dxa"/>
              <w:left w:w="20" w:type="dxa"/>
              <w:bottom w:w="20" w:type="dxa"/>
              <w:right w:w="20" w:type="dxa"/>
            </w:tcMar>
            <w:vAlign w:val="center"/>
            <w:hideMark/>
          </w:tcPr>
          <w:p w14:paraId="070608C4" w14:textId="77777777" w:rsidR="007178EC" w:rsidRPr="007178EC" w:rsidRDefault="007178EC" w:rsidP="00800A70">
            <w:pPr>
              <w:pStyle w:val="movimento2"/>
              <w:rPr>
                <w:color w:val="002060"/>
              </w:rPr>
            </w:pPr>
            <w:r w:rsidRPr="007178EC">
              <w:rPr>
                <w:color w:val="002060"/>
              </w:rPr>
              <w:t xml:space="preserve">(C.U.S. MACERATA CALCIO A5) </w:t>
            </w:r>
          </w:p>
        </w:tc>
      </w:tr>
    </w:tbl>
    <w:p w14:paraId="2701FF6C" w14:textId="77777777" w:rsidR="007178EC" w:rsidRPr="007178EC" w:rsidRDefault="007178EC" w:rsidP="007178EC">
      <w:pPr>
        <w:pStyle w:val="titolo10"/>
        <w:rPr>
          <w:rFonts w:eastAsiaTheme="minorEastAsia"/>
          <w:color w:val="002060"/>
        </w:rPr>
      </w:pPr>
      <w:r w:rsidRPr="007178EC">
        <w:rPr>
          <w:color w:val="002060"/>
        </w:rPr>
        <w:t xml:space="preserve">GARE DEL 10/ 3/2024 </w:t>
      </w:r>
    </w:p>
    <w:p w14:paraId="12B088B6" w14:textId="77777777" w:rsidR="007178EC" w:rsidRPr="007178EC" w:rsidRDefault="007178EC" w:rsidP="007178EC">
      <w:pPr>
        <w:pStyle w:val="titolo7a"/>
        <w:rPr>
          <w:color w:val="002060"/>
        </w:rPr>
      </w:pPr>
      <w:r w:rsidRPr="007178EC">
        <w:rPr>
          <w:color w:val="002060"/>
        </w:rPr>
        <w:t xml:space="preserve">PROVVEDIMENTI DISCIPLINARI </w:t>
      </w:r>
    </w:p>
    <w:p w14:paraId="1979639E" w14:textId="77777777" w:rsidR="007178EC" w:rsidRPr="007178EC" w:rsidRDefault="007178EC" w:rsidP="007178EC">
      <w:pPr>
        <w:pStyle w:val="titolo7b0"/>
        <w:rPr>
          <w:color w:val="002060"/>
        </w:rPr>
      </w:pPr>
      <w:r w:rsidRPr="007178EC">
        <w:rPr>
          <w:color w:val="002060"/>
        </w:rPr>
        <w:t xml:space="preserve">In base alle risultanze degli atti ufficiali sono state deliberate le seguenti sanzioni disciplinari. </w:t>
      </w:r>
    </w:p>
    <w:p w14:paraId="60EF7266" w14:textId="77777777" w:rsidR="007178EC" w:rsidRPr="007178EC" w:rsidRDefault="007178EC" w:rsidP="007178EC">
      <w:pPr>
        <w:pStyle w:val="titolo30"/>
        <w:rPr>
          <w:color w:val="002060"/>
        </w:rPr>
      </w:pPr>
      <w:r w:rsidRPr="007178EC">
        <w:rPr>
          <w:color w:val="002060"/>
        </w:rPr>
        <w:t xml:space="preserve">CALCIATORI NON ESPULSI </w:t>
      </w:r>
    </w:p>
    <w:p w14:paraId="5D049044" w14:textId="77777777" w:rsidR="007178EC" w:rsidRPr="007178EC" w:rsidRDefault="007178EC" w:rsidP="007178EC">
      <w:pPr>
        <w:pStyle w:val="titolo20"/>
        <w:rPr>
          <w:color w:val="002060"/>
        </w:rPr>
      </w:pPr>
      <w:r w:rsidRPr="007178E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455DA18F" w14:textId="77777777" w:rsidTr="00800A70">
        <w:tc>
          <w:tcPr>
            <w:tcW w:w="2200" w:type="dxa"/>
            <w:tcMar>
              <w:top w:w="20" w:type="dxa"/>
              <w:left w:w="20" w:type="dxa"/>
              <w:bottom w:w="20" w:type="dxa"/>
              <w:right w:w="20" w:type="dxa"/>
            </w:tcMar>
            <w:vAlign w:val="center"/>
            <w:hideMark/>
          </w:tcPr>
          <w:p w14:paraId="131F590C" w14:textId="77777777" w:rsidR="007178EC" w:rsidRPr="007178EC" w:rsidRDefault="007178EC" w:rsidP="00800A70">
            <w:pPr>
              <w:pStyle w:val="movimento"/>
              <w:rPr>
                <w:color w:val="002060"/>
              </w:rPr>
            </w:pPr>
            <w:r w:rsidRPr="007178EC">
              <w:rPr>
                <w:color w:val="002060"/>
              </w:rPr>
              <w:t>BRUALDI ALESSANDRO</w:t>
            </w:r>
          </w:p>
        </w:tc>
        <w:tc>
          <w:tcPr>
            <w:tcW w:w="2200" w:type="dxa"/>
            <w:tcMar>
              <w:top w:w="20" w:type="dxa"/>
              <w:left w:w="20" w:type="dxa"/>
              <w:bottom w:w="20" w:type="dxa"/>
              <w:right w:w="20" w:type="dxa"/>
            </w:tcMar>
            <w:vAlign w:val="center"/>
            <w:hideMark/>
          </w:tcPr>
          <w:p w14:paraId="34A7DAC1" w14:textId="77777777" w:rsidR="007178EC" w:rsidRPr="007178EC" w:rsidRDefault="007178EC" w:rsidP="00800A70">
            <w:pPr>
              <w:pStyle w:val="movimento2"/>
              <w:rPr>
                <w:color w:val="002060"/>
              </w:rPr>
            </w:pPr>
            <w:r w:rsidRPr="007178EC">
              <w:rPr>
                <w:color w:val="002060"/>
              </w:rPr>
              <w:t xml:space="preserve">(ITALSERVICE C5) </w:t>
            </w:r>
          </w:p>
        </w:tc>
        <w:tc>
          <w:tcPr>
            <w:tcW w:w="800" w:type="dxa"/>
            <w:tcMar>
              <w:top w:w="20" w:type="dxa"/>
              <w:left w:w="20" w:type="dxa"/>
              <w:bottom w:w="20" w:type="dxa"/>
              <w:right w:w="20" w:type="dxa"/>
            </w:tcMar>
            <w:vAlign w:val="center"/>
            <w:hideMark/>
          </w:tcPr>
          <w:p w14:paraId="267FFD33"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17215443"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74AA53CC" w14:textId="77777777" w:rsidR="007178EC" w:rsidRPr="007178EC" w:rsidRDefault="007178EC" w:rsidP="00800A70">
            <w:pPr>
              <w:pStyle w:val="movimento2"/>
              <w:rPr>
                <w:color w:val="002060"/>
              </w:rPr>
            </w:pPr>
            <w:r w:rsidRPr="007178EC">
              <w:rPr>
                <w:color w:val="002060"/>
              </w:rPr>
              <w:t> </w:t>
            </w:r>
          </w:p>
        </w:tc>
      </w:tr>
    </w:tbl>
    <w:p w14:paraId="340BCCE2" w14:textId="77777777" w:rsidR="007178EC" w:rsidRPr="007178EC" w:rsidRDefault="007178EC" w:rsidP="007178EC">
      <w:pPr>
        <w:pStyle w:val="titolo20"/>
        <w:rPr>
          <w:rFonts w:eastAsiaTheme="minorEastAsia"/>
          <w:color w:val="002060"/>
        </w:rPr>
      </w:pPr>
      <w:r w:rsidRPr="007178E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729070A7" w14:textId="77777777" w:rsidTr="00800A70">
        <w:tc>
          <w:tcPr>
            <w:tcW w:w="2200" w:type="dxa"/>
            <w:tcMar>
              <w:top w:w="20" w:type="dxa"/>
              <w:left w:w="20" w:type="dxa"/>
              <w:bottom w:w="20" w:type="dxa"/>
              <w:right w:w="20" w:type="dxa"/>
            </w:tcMar>
            <w:vAlign w:val="center"/>
            <w:hideMark/>
          </w:tcPr>
          <w:p w14:paraId="43BFBD16" w14:textId="77777777" w:rsidR="007178EC" w:rsidRPr="007178EC" w:rsidRDefault="007178EC" w:rsidP="00800A70">
            <w:pPr>
              <w:pStyle w:val="movimento"/>
              <w:rPr>
                <w:color w:val="002060"/>
              </w:rPr>
            </w:pPr>
            <w:r w:rsidRPr="007178EC">
              <w:rPr>
                <w:color w:val="002060"/>
              </w:rPr>
              <w:t>BRUSCHINI RICCARDO</w:t>
            </w:r>
          </w:p>
        </w:tc>
        <w:tc>
          <w:tcPr>
            <w:tcW w:w="2200" w:type="dxa"/>
            <w:tcMar>
              <w:top w:w="20" w:type="dxa"/>
              <w:left w:w="20" w:type="dxa"/>
              <w:bottom w:w="20" w:type="dxa"/>
              <w:right w:w="20" w:type="dxa"/>
            </w:tcMar>
            <w:vAlign w:val="center"/>
            <w:hideMark/>
          </w:tcPr>
          <w:p w14:paraId="2DC5DDAB" w14:textId="77777777" w:rsidR="007178EC" w:rsidRPr="007178EC" w:rsidRDefault="007178EC" w:rsidP="00800A70">
            <w:pPr>
              <w:pStyle w:val="movimento2"/>
              <w:rPr>
                <w:color w:val="002060"/>
              </w:rPr>
            </w:pPr>
            <w:r w:rsidRPr="007178EC">
              <w:rPr>
                <w:color w:val="002060"/>
              </w:rPr>
              <w:t xml:space="preserve">(FIGHT BULLS CORRIDONISQ.B) </w:t>
            </w:r>
          </w:p>
        </w:tc>
        <w:tc>
          <w:tcPr>
            <w:tcW w:w="800" w:type="dxa"/>
            <w:tcMar>
              <w:top w:w="20" w:type="dxa"/>
              <w:left w:w="20" w:type="dxa"/>
              <w:bottom w:w="20" w:type="dxa"/>
              <w:right w:w="20" w:type="dxa"/>
            </w:tcMar>
            <w:vAlign w:val="center"/>
            <w:hideMark/>
          </w:tcPr>
          <w:p w14:paraId="1AD5B972"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14381977"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4735B5E8" w14:textId="77777777" w:rsidR="007178EC" w:rsidRPr="007178EC" w:rsidRDefault="007178EC" w:rsidP="00800A70">
            <w:pPr>
              <w:pStyle w:val="movimento2"/>
              <w:rPr>
                <w:color w:val="002060"/>
              </w:rPr>
            </w:pPr>
            <w:r w:rsidRPr="007178EC">
              <w:rPr>
                <w:color w:val="002060"/>
              </w:rPr>
              <w:t> </w:t>
            </w:r>
          </w:p>
        </w:tc>
      </w:tr>
    </w:tbl>
    <w:p w14:paraId="2A3E9BAC" w14:textId="77777777" w:rsidR="007178EC" w:rsidRPr="007178EC" w:rsidRDefault="007178EC" w:rsidP="007178EC">
      <w:pPr>
        <w:pStyle w:val="breakline"/>
        <w:rPr>
          <w:rFonts w:eastAsiaTheme="minorEastAsia"/>
          <w:color w:val="002060"/>
        </w:rPr>
      </w:pPr>
    </w:p>
    <w:p w14:paraId="05EB3DD6" w14:textId="77777777" w:rsidR="007178EC" w:rsidRPr="007178EC" w:rsidRDefault="007178EC" w:rsidP="007178EC">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2CAFFD94" w14:textId="77777777" w:rsidR="007178EC" w:rsidRPr="007178EC" w:rsidRDefault="007178EC" w:rsidP="007178EC">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20D77D36" w14:textId="77777777" w:rsidR="007178EC" w:rsidRPr="007178EC" w:rsidRDefault="007178EC" w:rsidP="007178EC">
      <w:pPr>
        <w:pStyle w:val="breakline"/>
        <w:rPr>
          <w:rFonts w:eastAsiaTheme="minorEastAsia"/>
          <w:color w:val="002060"/>
        </w:rPr>
      </w:pPr>
    </w:p>
    <w:p w14:paraId="3EE6E9A1" w14:textId="77777777" w:rsidR="007178EC" w:rsidRPr="007178EC" w:rsidRDefault="007178EC" w:rsidP="007178EC">
      <w:pPr>
        <w:pStyle w:val="titoloprinc0"/>
        <w:rPr>
          <w:color w:val="002060"/>
        </w:rPr>
      </w:pPr>
      <w:r w:rsidRPr="007178EC">
        <w:rPr>
          <w:color w:val="002060"/>
        </w:rPr>
        <w:t>CLASSIFICA</w:t>
      </w:r>
    </w:p>
    <w:p w14:paraId="3B9D9EA7" w14:textId="77777777" w:rsidR="007178EC" w:rsidRPr="007178EC" w:rsidRDefault="007178EC" w:rsidP="007178EC">
      <w:pPr>
        <w:pStyle w:val="breakline"/>
        <w:rPr>
          <w:color w:val="002060"/>
        </w:rPr>
      </w:pPr>
    </w:p>
    <w:p w14:paraId="28DC4C5A" w14:textId="77777777" w:rsidR="007178EC" w:rsidRPr="007178EC" w:rsidRDefault="007178EC" w:rsidP="007178EC">
      <w:pPr>
        <w:pStyle w:val="breakline"/>
        <w:rPr>
          <w:color w:val="002060"/>
        </w:rPr>
      </w:pPr>
    </w:p>
    <w:p w14:paraId="2669F0D0" w14:textId="77777777" w:rsidR="007178EC" w:rsidRPr="007178EC" w:rsidRDefault="007178EC" w:rsidP="007178EC">
      <w:pPr>
        <w:pStyle w:val="sottotitolocampionato10"/>
        <w:rPr>
          <w:color w:val="002060"/>
        </w:rPr>
      </w:pPr>
      <w:r w:rsidRPr="007178EC">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78EC" w:rsidRPr="007178EC" w14:paraId="770C1AC6"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8266A" w14:textId="77777777" w:rsidR="007178EC" w:rsidRPr="007178EC" w:rsidRDefault="007178EC" w:rsidP="00800A70">
            <w:pPr>
              <w:pStyle w:val="headertabella0"/>
              <w:rPr>
                <w:color w:val="002060"/>
              </w:rPr>
            </w:pPr>
            <w:r w:rsidRPr="007178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69BF4" w14:textId="77777777" w:rsidR="007178EC" w:rsidRPr="007178EC" w:rsidRDefault="007178EC" w:rsidP="00800A70">
            <w:pPr>
              <w:pStyle w:val="headertabella0"/>
              <w:rPr>
                <w:color w:val="002060"/>
              </w:rPr>
            </w:pPr>
            <w:r w:rsidRPr="007178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9CB9C" w14:textId="77777777" w:rsidR="007178EC" w:rsidRPr="007178EC" w:rsidRDefault="007178EC" w:rsidP="00800A70">
            <w:pPr>
              <w:pStyle w:val="headertabella0"/>
              <w:rPr>
                <w:color w:val="002060"/>
              </w:rPr>
            </w:pPr>
            <w:r w:rsidRPr="007178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51621" w14:textId="77777777" w:rsidR="007178EC" w:rsidRPr="007178EC" w:rsidRDefault="007178EC" w:rsidP="00800A70">
            <w:pPr>
              <w:pStyle w:val="headertabella0"/>
              <w:rPr>
                <w:color w:val="002060"/>
              </w:rPr>
            </w:pPr>
            <w:r w:rsidRPr="007178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EF6DC" w14:textId="77777777" w:rsidR="007178EC" w:rsidRPr="007178EC" w:rsidRDefault="007178EC" w:rsidP="00800A70">
            <w:pPr>
              <w:pStyle w:val="headertabella0"/>
              <w:rPr>
                <w:color w:val="002060"/>
              </w:rPr>
            </w:pPr>
            <w:r w:rsidRPr="007178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12DF7" w14:textId="77777777" w:rsidR="007178EC" w:rsidRPr="007178EC" w:rsidRDefault="007178EC" w:rsidP="00800A70">
            <w:pPr>
              <w:pStyle w:val="headertabella0"/>
              <w:rPr>
                <w:color w:val="002060"/>
              </w:rPr>
            </w:pPr>
            <w:r w:rsidRPr="007178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D209E" w14:textId="77777777" w:rsidR="007178EC" w:rsidRPr="007178EC" w:rsidRDefault="007178EC" w:rsidP="00800A70">
            <w:pPr>
              <w:pStyle w:val="headertabella0"/>
              <w:rPr>
                <w:color w:val="002060"/>
              </w:rPr>
            </w:pPr>
            <w:r w:rsidRPr="007178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9169B" w14:textId="77777777" w:rsidR="007178EC" w:rsidRPr="007178EC" w:rsidRDefault="007178EC" w:rsidP="00800A70">
            <w:pPr>
              <w:pStyle w:val="headertabella0"/>
              <w:rPr>
                <w:color w:val="002060"/>
              </w:rPr>
            </w:pPr>
            <w:r w:rsidRPr="007178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4FD8B" w14:textId="77777777" w:rsidR="007178EC" w:rsidRPr="007178EC" w:rsidRDefault="007178EC" w:rsidP="00800A70">
            <w:pPr>
              <w:pStyle w:val="headertabella0"/>
              <w:rPr>
                <w:color w:val="002060"/>
              </w:rPr>
            </w:pPr>
            <w:r w:rsidRPr="007178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F910B" w14:textId="77777777" w:rsidR="007178EC" w:rsidRPr="007178EC" w:rsidRDefault="007178EC" w:rsidP="00800A70">
            <w:pPr>
              <w:pStyle w:val="headertabella0"/>
              <w:rPr>
                <w:color w:val="002060"/>
              </w:rPr>
            </w:pPr>
            <w:r w:rsidRPr="007178EC">
              <w:rPr>
                <w:color w:val="002060"/>
              </w:rPr>
              <w:t>PE</w:t>
            </w:r>
          </w:p>
        </w:tc>
      </w:tr>
      <w:tr w:rsidR="007178EC" w:rsidRPr="007178EC" w14:paraId="11A2551C"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6C1E95" w14:textId="77777777" w:rsidR="007178EC" w:rsidRPr="007178EC" w:rsidRDefault="007178EC" w:rsidP="00800A70">
            <w:pPr>
              <w:pStyle w:val="rowtabella0"/>
              <w:rPr>
                <w:color w:val="002060"/>
              </w:rPr>
            </w:pPr>
            <w:r w:rsidRPr="007178E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0F53" w14:textId="77777777" w:rsidR="007178EC" w:rsidRPr="007178EC" w:rsidRDefault="007178EC" w:rsidP="00800A70">
            <w:pPr>
              <w:pStyle w:val="rowtabella0"/>
              <w:jc w:val="center"/>
              <w:rPr>
                <w:color w:val="002060"/>
              </w:rPr>
            </w:pPr>
            <w:r w:rsidRPr="007178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AACA"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AD5E"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F2E0"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3B71"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1D24" w14:textId="77777777" w:rsidR="007178EC" w:rsidRPr="007178EC" w:rsidRDefault="007178EC" w:rsidP="00800A70">
            <w:pPr>
              <w:pStyle w:val="rowtabella0"/>
              <w:jc w:val="center"/>
              <w:rPr>
                <w:color w:val="002060"/>
              </w:rPr>
            </w:pPr>
            <w:r w:rsidRPr="007178E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AC5AB"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E17EC" w14:textId="77777777" w:rsidR="007178EC" w:rsidRPr="007178EC" w:rsidRDefault="007178EC" w:rsidP="00800A70">
            <w:pPr>
              <w:pStyle w:val="rowtabella0"/>
              <w:jc w:val="center"/>
              <w:rPr>
                <w:color w:val="002060"/>
              </w:rPr>
            </w:pPr>
            <w:r w:rsidRPr="007178E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9AAB" w14:textId="77777777" w:rsidR="007178EC" w:rsidRPr="007178EC" w:rsidRDefault="007178EC" w:rsidP="00800A70">
            <w:pPr>
              <w:pStyle w:val="rowtabella0"/>
              <w:jc w:val="center"/>
              <w:rPr>
                <w:color w:val="002060"/>
              </w:rPr>
            </w:pPr>
            <w:r w:rsidRPr="007178EC">
              <w:rPr>
                <w:color w:val="002060"/>
              </w:rPr>
              <w:t>0</w:t>
            </w:r>
          </w:p>
        </w:tc>
      </w:tr>
      <w:tr w:rsidR="007178EC" w:rsidRPr="007178EC" w14:paraId="644A2E2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7D57C" w14:textId="77777777" w:rsidR="007178EC" w:rsidRPr="007178EC" w:rsidRDefault="007178EC" w:rsidP="00800A70">
            <w:pPr>
              <w:pStyle w:val="rowtabella0"/>
              <w:rPr>
                <w:color w:val="002060"/>
              </w:rPr>
            </w:pPr>
            <w:r w:rsidRPr="007178E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5C660" w14:textId="77777777" w:rsidR="007178EC" w:rsidRPr="007178EC" w:rsidRDefault="007178EC" w:rsidP="00800A70">
            <w:pPr>
              <w:pStyle w:val="rowtabella0"/>
              <w:jc w:val="center"/>
              <w:rPr>
                <w:color w:val="002060"/>
              </w:rPr>
            </w:pPr>
            <w:r w:rsidRPr="007178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F990"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D4FE"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0D949"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8429"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6ED0A" w14:textId="77777777" w:rsidR="007178EC" w:rsidRPr="007178EC" w:rsidRDefault="007178EC" w:rsidP="00800A70">
            <w:pPr>
              <w:pStyle w:val="rowtabella0"/>
              <w:jc w:val="center"/>
              <w:rPr>
                <w:color w:val="002060"/>
              </w:rPr>
            </w:pPr>
            <w:r w:rsidRPr="007178E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71CC" w14:textId="77777777" w:rsidR="007178EC" w:rsidRPr="007178EC" w:rsidRDefault="007178EC" w:rsidP="00800A70">
            <w:pPr>
              <w:pStyle w:val="rowtabella0"/>
              <w:jc w:val="center"/>
              <w:rPr>
                <w:color w:val="002060"/>
              </w:rPr>
            </w:pPr>
            <w:r w:rsidRPr="007178E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7ECA" w14:textId="77777777" w:rsidR="007178EC" w:rsidRPr="007178EC" w:rsidRDefault="007178EC" w:rsidP="00800A70">
            <w:pPr>
              <w:pStyle w:val="rowtabella0"/>
              <w:jc w:val="center"/>
              <w:rPr>
                <w:color w:val="002060"/>
              </w:rPr>
            </w:pPr>
            <w:r w:rsidRPr="007178E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09DE" w14:textId="77777777" w:rsidR="007178EC" w:rsidRPr="007178EC" w:rsidRDefault="007178EC" w:rsidP="00800A70">
            <w:pPr>
              <w:pStyle w:val="rowtabella0"/>
              <w:jc w:val="center"/>
              <w:rPr>
                <w:color w:val="002060"/>
              </w:rPr>
            </w:pPr>
            <w:r w:rsidRPr="007178EC">
              <w:rPr>
                <w:color w:val="002060"/>
              </w:rPr>
              <w:t>0</w:t>
            </w:r>
          </w:p>
        </w:tc>
      </w:tr>
      <w:tr w:rsidR="007178EC" w:rsidRPr="007178EC" w14:paraId="1013818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8E02A" w14:textId="77777777" w:rsidR="007178EC" w:rsidRPr="007178EC" w:rsidRDefault="007178EC" w:rsidP="00800A70">
            <w:pPr>
              <w:pStyle w:val="rowtabella0"/>
              <w:rPr>
                <w:color w:val="002060"/>
              </w:rPr>
            </w:pPr>
            <w:r w:rsidRPr="007178E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70DD"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2C4AD"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D406"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C657"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E17A"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F86A" w14:textId="77777777" w:rsidR="007178EC" w:rsidRPr="007178EC" w:rsidRDefault="007178EC" w:rsidP="00800A70">
            <w:pPr>
              <w:pStyle w:val="rowtabella0"/>
              <w:jc w:val="center"/>
              <w:rPr>
                <w:color w:val="002060"/>
              </w:rPr>
            </w:pPr>
            <w:r w:rsidRPr="007178E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ADFC" w14:textId="77777777" w:rsidR="007178EC" w:rsidRPr="007178EC" w:rsidRDefault="007178EC" w:rsidP="00800A70">
            <w:pPr>
              <w:pStyle w:val="rowtabella0"/>
              <w:jc w:val="center"/>
              <w:rPr>
                <w:color w:val="002060"/>
              </w:rPr>
            </w:pPr>
            <w:r w:rsidRPr="007178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6E38"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33BD" w14:textId="77777777" w:rsidR="007178EC" w:rsidRPr="007178EC" w:rsidRDefault="007178EC" w:rsidP="00800A70">
            <w:pPr>
              <w:pStyle w:val="rowtabella0"/>
              <w:jc w:val="center"/>
              <w:rPr>
                <w:color w:val="002060"/>
              </w:rPr>
            </w:pPr>
            <w:r w:rsidRPr="007178EC">
              <w:rPr>
                <w:color w:val="002060"/>
              </w:rPr>
              <w:t>0</w:t>
            </w:r>
          </w:p>
        </w:tc>
      </w:tr>
      <w:tr w:rsidR="007178EC" w:rsidRPr="007178EC" w14:paraId="67BADC2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CBD6F" w14:textId="77777777" w:rsidR="007178EC" w:rsidRPr="007178EC" w:rsidRDefault="007178EC" w:rsidP="00800A70">
            <w:pPr>
              <w:pStyle w:val="rowtabella0"/>
              <w:rPr>
                <w:color w:val="002060"/>
              </w:rPr>
            </w:pPr>
            <w:r w:rsidRPr="007178EC">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2E4F"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3E26"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3383"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FE29"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2F01"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1779" w14:textId="77777777" w:rsidR="007178EC" w:rsidRPr="007178EC" w:rsidRDefault="007178EC" w:rsidP="00800A70">
            <w:pPr>
              <w:pStyle w:val="rowtabella0"/>
              <w:jc w:val="center"/>
              <w:rPr>
                <w:color w:val="002060"/>
              </w:rPr>
            </w:pPr>
            <w:r w:rsidRPr="007178E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A5C31" w14:textId="77777777" w:rsidR="007178EC" w:rsidRPr="007178EC" w:rsidRDefault="007178EC" w:rsidP="00800A70">
            <w:pPr>
              <w:pStyle w:val="rowtabella0"/>
              <w:jc w:val="center"/>
              <w:rPr>
                <w:color w:val="002060"/>
              </w:rPr>
            </w:pPr>
            <w:r w:rsidRPr="007178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9879"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9172C" w14:textId="77777777" w:rsidR="007178EC" w:rsidRPr="007178EC" w:rsidRDefault="007178EC" w:rsidP="00800A70">
            <w:pPr>
              <w:pStyle w:val="rowtabella0"/>
              <w:jc w:val="center"/>
              <w:rPr>
                <w:color w:val="002060"/>
              </w:rPr>
            </w:pPr>
            <w:r w:rsidRPr="007178EC">
              <w:rPr>
                <w:color w:val="002060"/>
              </w:rPr>
              <w:t>0</w:t>
            </w:r>
          </w:p>
        </w:tc>
      </w:tr>
      <w:tr w:rsidR="007178EC" w:rsidRPr="007178EC" w14:paraId="5313F1C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DD1D1" w14:textId="77777777" w:rsidR="007178EC" w:rsidRPr="007178EC" w:rsidRDefault="007178EC" w:rsidP="00800A70">
            <w:pPr>
              <w:pStyle w:val="rowtabella0"/>
              <w:rPr>
                <w:color w:val="002060"/>
              </w:rPr>
            </w:pPr>
            <w:r w:rsidRPr="007178E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F120"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4D4A"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E2AF"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FC09"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C268"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E127" w14:textId="77777777" w:rsidR="007178EC" w:rsidRPr="007178EC" w:rsidRDefault="007178EC" w:rsidP="00800A70">
            <w:pPr>
              <w:pStyle w:val="rowtabella0"/>
              <w:jc w:val="center"/>
              <w:rPr>
                <w:color w:val="002060"/>
              </w:rPr>
            </w:pPr>
            <w:r w:rsidRPr="007178E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7790D" w14:textId="77777777" w:rsidR="007178EC" w:rsidRPr="007178EC" w:rsidRDefault="007178EC" w:rsidP="00800A70">
            <w:pPr>
              <w:pStyle w:val="rowtabella0"/>
              <w:jc w:val="center"/>
              <w:rPr>
                <w:color w:val="002060"/>
              </w:rPr>
            </w:pPr>
            <w:r w:rsidRPr="007178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A012"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9CCC" w14:textId="77777777" w:rsidR="007178EC" w:rsidRPr="007178EC" w:rsidRDefault="007178EC" w:rsidP="00800A70">
            <w:pPr>
              <w:pStyle w:val="rowtabella0"/>
              <w:jc w:val="center"/>
              <w:rPr>
                <w:color w:val="002060"/>
              </w:rPr>
            </w:pPr>
            <w:r w:rsidRPr="007178EC">
              <w:rPr>
                <w:color w:val="002060"/>
              </w:rPr>
              <w:t>0</w:t>
            </w:r>
          </w:p>
        </w:tc>
      </w:tr>
      <w:tr w:rsidR="007178EC" w:rsidRPr="007178EC" w14:paraId="1568440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078C7" w14:textId="77777777" w:rsidR="007178EC" w:rsidRPr="007178EC" w:rsidRDefault="007178EC" w:rsidP="00800A70">
            <w:pPr>
              <w:pStyle w:val="rowtabella0"/>
              <w:rPr>
                <w:color w:val="002060"/>
              </w:rPr>
            </w:pPr>
            <w:r w:rsidRPr="007178E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3752" w14:textId="77777777" w:rsidR="007178EC" w:rsidRPr="007178EC" w:rsidRDefault="007178EC" w:rsidP="00800A70">
            <w:pPr>
              <w:pStyle w:val="rowtabella0"/>
              <w:jc w:val="center"/>
              <w:rPr>
                <w:color w:val="002060"/>
              </w:rPr>
            </w:pPr>
            <w:r w:rsidRPr="007178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1424"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6A45"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8D98"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C05B"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F4F7C" w14:textId="77777777" w:rsidR="007178EC" w:rsidRPr="007178EC" w:rsidRDefault="007178EC" w:rsidP="00800A70">
            <w:pPr>
              <w:pStyle w:val="rowtabella0"/>
              <w:jc w:val="center"/>
              <w:rPr>
                <w:color w:val="002060"/>
              </w:rPr>
            </w:pPr>
            <w:r w:rsidRPr="007178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F53A" w14:textId="77777777" w:rsidR="007178EC" w:rsidRPr="007178EC" w:rsidRDefault="007178EC" w:rsidP="00800A70">
            <w:pPr>
              <w:pStyle w:val="rowtabella0"/>
              <w:jc w:val="center"/>
              <w:rPr>
                <w:color w:val="002060"/>
              </w:rPr>
            </w:pPr>
            <w:r w:rsidRPr="007178E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A036" w14:textId="77777777" w:rsidR="007178EC" w:rsidRPr="007178EC" w:rsidRDefault="007178EC" w:rsidP="00800A70">
            <w:pPr>
              <w:pStyle w:val="rowtabella0"/>
              <w:jc w:val="center"/>
              <w:rPr>
                <w:color w:val="002060"/>
              </w:rPr>
            </w:pPr>
            <w:r w:rsidRPr="007178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386B" w14:textId="77777777" w:rsidR="007178EC" w:rsidRPr="007178EC" w:rsidRDefault="007178EC" w:rsidP="00800A70">
            <w:pPr>
              <w:pStyle w:val="rowtabella0"/>
              <w:jc w:val="center"/>
              <w:rPr>
                <w:color w:val="002060"/>
              </w:rPr>
            </w:pPr>
            <w:r w:rsidRPr="007178EC">
              <w:rPr>
                <w:color w:val="002060"/>
              </w:rPr>
              <w:t>0</w:t>
            </w:r>
          </w:p>
        </w:tc>
      </w:tr>
      <w:tr w:rsidR="007178EC" w:rsidRPr="007178EC" w14:paraId="568EDCBD"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599D3" w14:textId="77777777" w:rsidR="007178EC" w:rsidRPr="007178EC" w:rsidRDefault="007178EC" w:rsidP="00800A70">
            <w:pPr>
              <w:pStyle w:val="rowtabella0"/>
              <w:rPr>
                <w:color w:val="002060"/>
              </w:rPr>
            </w:pPr>
            <w:r w:rsidRPr="007178EC">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B2E15"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D431"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193F"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3743"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FA14" w14:textId="77777777" w:rsidR="007178EC" w:rsidRPr="007178EC" w:rsidRDefault="007178EC" w:rsidP="00800A70">
            <w:pPr>
              <w:pStyle w:val="rowtabella0"/>
              <w:jc w:val="center"/>
              <w:rPr>
                <w:color w:val="002060"/>
              </w:rPr>
            </w:pPr>
            <w:r w:rsidRPr="007178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AB1B" w14:textId="77777777" w:rsidR="007178EC" w:rsidRPr="007178EC" w:rsidRDefault="007178EC" w:rsidP="00800A70">
            <w:pPr>
              <w:pStyle w:val="rowtabella0"/>
              <w:jc w:val="center"/>
              <w:rPr>
                <w:color w:val="002060"/>
              </w:rPr>
            </w:pPr>
            <w:r w:rsidRPr="007178E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BFC7B" w14:textId="77777777" w:rsidR="007178EC" w:rsidRPr="007178EC" w:rsidRDefault="007178EC" w:rsidP="00800A70">
            <w:pPr>
              <w:pStyle w:val="rowtabella0"/>
              <w:jc w:val="center"/>
              <w:rPr>
                <w:color w:val="002060"/>
              </w:rPr>
            </w:pPr>
            <w:r w:rsidRPr="007178E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1D412" w14:textId="77777777" w:rsidR="007178EC" w:rsidRPr="007178EC" w:rsidRDefault="007178EC" w:rsidP="00800A70">
            <w:pPr>
              <w:pStyle w:val="rowtabella0"/>
              <w:jc w:val="center"/>
              <w:rPr>
                <w:color w:val="002060"/>
              </w:rPr>
            </w:pPr>
            <w:r w:rsidRPr="007178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AB21" w14:textId="77777777" w:rsidR="007178EC" w:rsidRPr="007178EC" w:rsidRDefault="007178EC" w:rsidP="00800A70">
            <w:pPr>
              <w:pStyle w:val="rowtabella0"/>
              <w:jc w:val="center"/>
              <w:rPr>
                <w:color w:val="002060"/>
              </w:rPr>
            </w:pPr>
            <w:r w:rsidRPr="007178EC">
              <w:rPr>
                <w:color w:val="002060"/>
              </w:rPr>
              <w:t>0</w:t>
            </w:r>
          </w:p>
        </w:tc>
      </w:tr>
      <w:tr w:rsidR="007178EC" w:rsidRPr="007178EC" w14:paraId="3B948858"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73100" w14:textId="77777777" w:rsidR="007178EC" w:rsidRPr="007178EC" w:rsidRDefault="007178EC" w:rsidP="00800A70">
            <w:pPr>
              <w:pStyle w:val="rowtabella0"/>
              <w:rPr>
                <w:color w:val="002060"/>
              </w:rPr>
            </w:pPr>
            <w:r w:rsidRPr="007178E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ADE2"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8B9F"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2868"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DE8DC"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B19E9" w14:textId="77777777" w:rsidR="007178EC" w:rsidRPr="007178EC" w:rsidRDefault="007178EC" w:rsidP="00800A70">
            <w:pPr>
              <w:pStyle w:val="rowtabella0"/>
              <w:jc w:val="center"/>
              <w:rPr>
                <w:color w:val="002060"/>
              </w:rPr>
            </w:pPr>
            <w:r w:rsidRPr="007178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DDF41" w14:textId="77777777" w:rsidR="007178EC" w:rsidRPr="007178EC" w:rsidRDefault="007178EC" w:rsidP="00800A70">
            <w:pPr>
              <w:pStyle w:val="rowtabella0"/>
              <w:jc w:val="center"/>
              <w:rPr>
                <w:color w:val="002060"/>
              </w:rPr>
            </w:pPr>
            <w:r w:rsidRPr="007178E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91C2" w14:textId="77777777" w:rsidR="007178EC" w:rsidRPr="007178EC" w:rsidRDefault="007178EC" w:rsidP="00800A70">
            <w:pPr>
              <w:pStyle w:val="rowtabella0"/>
              <w:jc w:val="center"/>
              <w:rPr>
                <w:color w:val="002060"/>
              </w:rPr>
            </w:pPr>
            <w:r w:rsidRPr="007178E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B4D0" w14:textId="77777777" w:rsidR="007178EC" w:rsidRPr="007178EC" w:rsidRDefault="007178EC" w:rsidP="00800A70">
            <w:pPr>
              <w:pStyle w:val="rowtabella0"/>
              <w:jc w:val="center"/>
              <w:rPr>
                <w:color w:val="002060"/>
              </w:rPr>
            </w:pPr>
            <w:r w:rsidRPr="007178E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7AA3" w14:textId="77777777" w:rsidR="007178EC" w:rsidRPr="007178EC" w:rsidRDefault="007178EC" w:rsidP="00800A70">
            <w:pPr>
              <w:pStyle w:val="rowtabella0"/>
              <w:jc w:val="center"/>
              <w:rPr>
                <w:color w:val="002060"/>
              </w:rPr>
            </w:pPr>
            <w:r w:rsidRPr="007178EC">
              <w:rPr>
                <w:color w:val="002060"/>
              </w:rPr>
              <w:t>0</w:t>
            </w:r>
          </w:p>
        </w:tc>
      </w:tr>
    </w:tbl>
    <w:p w14:paraId="4C3F7C99" w14:textId="77777777" w:rsidR="007178EC" w:rsidRPr="007178EC" w:rsidRDefault="007178EC" w:rsidP="007178EC">
      <w:pPr>
        <w:pStyle w:val="breakline"/>
        <w:rPr>
          <w:rFonts w:eastAsiaTheme="minorEastAsia"/>
          <w:color w:val="002060"/>
        </w:rPr>
      </w:pPr>
    </w:p>
    <w:p w14:paraId="3A9BD140" w14:textId="77777777" w:rsidR="007178EC" w:rsidRPr="007178EC" w:rsidRDefault="007178EC" w:rsidP="007178EC">
      <w:pPr>
        <w:pStyle w:val="breakline"/>
        <w:rPr>
          <w:color w:val="002060"/>
        </w:rPr>
      </w:pPr>
    </w:p>
    <w:p w14:paraId="06B74BA9" w14:textId="77777777" w:rsidR="007178EC" w:rsidRPr="007178EC" w:rsidRDefault="007178EC" w:rsidP="007178EC">
      <w:pPr>
        <w:pStyle w:val="sottotitolocampionato10"/>
        <w:rPr>
          <w:color w:val="002060"/>
        </w:rPr>
      </w:pPr>
      <w:r w:rsidRPr="007178EC">
        <w:rPr>
          <w:color w:val="002060"/>
        </w:rPr>
        <w:lastRenderedPageBreak/>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78EC" w:rsidRPr="007178EC" w14:paraId="7DCDC4DD"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E49D7" w14:textId="77777777" w:rsidR="007178EC" w:rsidRPr="007178EC" w:rsidRDefault="007178EC" w:rsidP="00800A70">
            <w:pPr>
              <w:pStyle w:val="headertabella0"/>
              <w:rPr>
                <w:color w:val="002060"/>
              </w:rPr>
            </w:pPr>
            <w:r w:rsidRPr="007178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3A6D5" w14:textId="77777777" w:rsidR="007178EC" w:rsidRPr="007178EC" w:rsidRDefault="007178EC" w:rsidP="00800A70">
            <w:pPr>
              <w:pStyle w:val="headertabella0"/>
              <w:rPr>
                <w:color w:val="002060"/>
              </w:rPr>
            </w:pPr>
            <w:r w:rsidRPr="007178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3F82C" w14:textId="77777777" w:rsidR="007178EC" w:rsidRPr="007178EC" w:rsidRDefault="007178EC" w:rsidP="00800A70">
            <w:pPr>
              <w:pStyle w:val="headertabella0"/>
              <w:rPr>
                <w:color w:val="002060"/>
              </w:rPr>
            </w:pPr>
            <w:r w:rsidRPr="007178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46BB3" w14:textId="77777777" w:rsidR="007178EC" w:rsidRPr="007178EC" w:rsidRDefault="007178EC" w:rsidP="00800A70">
            <w:pPr>
              <w:pStyle w:val="headertabella0"/>
              <w:rPr>
                <w:color w:val="002060"/>
              </w:rPr>
            </w:pPr>
            <w:r w:rsidRPr="007178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4A94F" w14:textId="77777777" w:rsidR="007178EC" w:rsidRPr="007178EC" w:rsidRDefault="007178EC" w:rsidP="00800A70">
            <w:pPr>
              <w:pStyle w:val="headertabella0"/>
              <w:rPr>
                <w:color w:val="002060"/>
              </w:rPr>
            </w:pPr>
            <w:r w:rsidRPr="007178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0427F" w14:textId="77777777" w:rsidR="007178EC" w:rsidRPr="007178EC" w:rsidRDefault="007178EC" w:rsidP="00800A70">
            <w:pPr>
              <w:pStyle w:val="headertabella0"/>
              <w:rPr>
                <w:color w:val="002060"/>
              </w:rPr>
            </w:pPr>
            <w:r w:rsidRPr="007178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3D349" w14:textId="77777777" w:rsidR="007178EC" w:rsidRPr="007178EC" w:rsidRDefault="007178EC" w:rsidP="00800A70">
            <w:pPr>
              <w:pStyle w:val="headertabella0"/>
              <w:rPr>
                <w:color w:val="002060"/>
              </w:rPr>
            </w:pPr>
            <w:r w:rsidRPr="007178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D667E" w14:textId="77777777" w:rsidR="007178EC" w:rsidRPr="007178EC" w:rsidRDefault="007178EC" w:rsidP="00800A70">
            <w:pPr>
              <w:pStyle w:val="headertabella0"/>
              <w:rPr>
                <w:color w:val="002060"/>
              </w:rPr>
            </w:pPr>
            <w:r w:rsidRPr="007178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1DAD9" w14:textId="77777777" w:rsidR="007178EC" w:rsidRPr="007178EC" w:rsidRDefault="007178EC" w:rsidP="00800A70">
            <w:pPr>
              <w:pStyle w:val="headertabella0"/>
              <w:rPr>
                <w:color w:val="002060"/>
              </w:rPr>
            </w:pPr>
            <w:r w:rsidRPr="007178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58009" w14:textId="77777777" w:rsidR="007178EC" w:rsidRPr="007178EC" w:rsidRDefault="007178EC" w:rsidP="00800A70">
            <w:pPr>
              <w:pStyle w:val="headertabella0"/>
              <w:rPr>
                <w:color w:val="002060"/>
              </w:rPr>
            </w:pPr>
            <w:r w:rsidRPr="007178EC">
              <w:rPr>
                <w:color w:val="002060"/>
              </w:rPr>
              <w:t>PE</w:t>
            </w:r>
          </w:p>
        </w:tc>
      </w:tr>
      <w:tr w:rsidR="007178EC" w:rsidRPr="007178EC" w14:paraId="64236F6C"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064C31" w14:textId="77777777" w:rsidR="007178EC" w:rsidRPr="007178EC" w:rsidRDefault="007178EC" w:rsidP="00800A70">
            <w:pPr>
              <w:pStyle w:val="rowtabella0"/>
              <w:rPr>
                <w:color w:val="002060"/>
              </w:rPr>
            </w:pPr>
            <w:r w:rsidRPr="007178E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E205" w14:textId="77777777" w:rsidR="007178EC" w:rsidRPr="007178EC" w:rsidRDefault="007178EC" w:rsidP="00800A70">
            <w:pPr>
              <w:pStyle w:val="rowtabella0"/>
              <w:jc w:val="center"/>
              <w:rPr>
                <w:color w:val="002060"/>
              </w:rPr>
            </w:pPr>
            <w:r w:rsidRPr="007178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BB12"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98E7"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9708"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E1D3"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4646" w14:textId="77777777" w:rsidR="007178EC" w:rsidRPr="007178EC" w:rsidRDefault="007178EC" w:rsidP="00800A70">
            <w:pPr>
              <w:pStyle w:val="rowtabella0"/>
              <w:jc w:val="center"/>
              <w:rPr>
                <w:color w:val="002060"/>
              </w:rPr>
            </w:pPr>
            <w:r w:rsidRPr="007178E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D78D" w14:textId="77777777" w:rsidR="007178EC" w:rsidRPr="007178EC" w:rsidRDefault="007178EC" w:rsidP="00800A70">
            <w:pPr>
              <w:pStyle w:val="rowtabella0"/>
              <w:jc w:val="center"/>
              <w:rPr>
                <w:color w:val="002060"/>
              </w:rPr>
            </w:pPr>
            <w:r w:rsidRPr="007178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B1A30" w14:textId="77777777" w:rsidR="007178EC" w:rsidRPr="007178EC" w:rsidRDefault="007178EC" w:rsidP="00800A70">
            <w:pPr>
              <w:pStyle w:val="rowtabella0"/>
              <w:jc w:val="center"/>
              <w:rPr>
                <w:color w:val="002060"/>
              </w:rPr>
            </w:pPr>
            <w:r w:rsidRPr="007178E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4E5F" w14:textId="77777777" w:rsidR="007178EC" w:rsidRPr="007178EC" w:rsidRDefault="007178EC" w:rsidP="00800A70">
            <w:pPr>
              <w:pStyle w:val="rowtabella0"/>
              <w:jc w:val="center"/>
              <w:rPr>
                <w:color w:val="002060"/>
              </w:rPr>
            </w:pPr>
            <w:r w:rsidRPr="007178EC">
              <w:rPr>
                <w:color w:val="002060"/>
              </w:rPr>
              <w:t>0</w:t>
            </w:r>
          </w:p>
        </w:tc>
      </w:tr>
      <w:tr w:rsidR="007178EC" w:rsidRPr="007178EC" w14:paraId="783B209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66511" w14:textId="77777777" w:rsidR="007178EC" w:rsidRPr="007178EC" w:rsidRDefault="007178EC" w:rsidP="00800A70">
            <w:pPr>
              <w:pStyle w:val="rowtabella0"/>
              <w:rPr>
                <w:color w:val="002060"/>
              </w:rPr>
            </w:pPr>
            <w:r w:rsidRPr="007178EC">
              <w:rPr>
                <w:color w:val="002060"/>
              </w:rPr>
              <w:t xml:space="preserve">G.S. AUDAX 1970 </w:t>
            </w:r>
            <w:proofErr w:type="gramStart"/>
            <w:r w:rsidRPr="007178E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070E" w14:textId="77777777" w:rsidR="007178EC" w:rsidRPr="007178EC" w:rsidRDefault="007178EC" w:rsidP="00800A70">
            <w:pPr>
              <w:pStyle w:val="rowtabella0"/>
              <w:jc w:val="center"/>
              <w:rPr>
                <w:color w:val="002060"/>
              </w:rPr>
            </w:pPr>
            <w:r w:rsidRPr="007178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81AD"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784D"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6137E"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6835D"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88A3" w14:textId="77777777" w:rsidR="007178EC" w:rsidRPr="007178EC" w:rsidRDefault="007178EC" w:rsidP="00800A70">
            <w:pPr>
              <w:pStyle w:val="rowtabella0"/>
              <w:jc w:val="center"/>
              <w:rPr>
                <w:color w:val="002060"/>
              </w:rPr>
            </w:pPr>
            <w:r w:rsidRPr="007178E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A6D0" w14:textId="77777777" w:rsidR="007178EC" w:rsidRPr="007178EC" w:rsidRDefault="007178EC" w:rsidP="00800A70">
            <w:pPr>
              <w:pStyle w:val="rowtabella0"/>
              <w:jc w:val="center"/>
              <w:rPr>
                <w:color w:val="002060"/>
              </w:rPr>
            </w:pPr>
            <w:r w:rsidRPr="007178E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44BFC" w14:textId="77777777" w:rsidR="007178EC" w:rsidRPr="007178EC" w:rsidRDefault="007178EC" w:rsidP="00800A70">
            <w:pPr>
              <w:pStyle w:val="rowtabella0"/>
              <w:jc w:val="center"/>
              <w:rPr>
                <w:color w:val="002060"/>
              </w:rPr>
            </w:pPr>
            <w:r w:rsidRPr="007178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D4E4" w14:textId="77777777" w:rsidR="007178EC" w:rsidRPr="007178EC" w:rsidRDefault="007178EC" w:rsidP="00800A70">
            <w:pPr>
              <w:pStyle w:val="rowtabella0"/>
              <w:jc w:val="center"/>
              <w:rPr>
                <w:color w:val="002060"/>
              </w:rPr>
            </w:pPr>
            <w:r w:rsidRPr="007178EC">
              <w:rPr>
                <w:color w:val="002060"/>
              </w:rPr>
              <w:t>0</w:t>
            </w:r>
          </w:p>
        </w:tc>
      </w:tr>
      <w:tr w:rsidR="007178EC" w:rsidRPr="007178EC" w14:paraId="5F727EE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D50B1" w14:textId="77777777" w:rsidR="007178EC" w:rsidRPr="007178EC" w:rsidRDefault="007178EC" w:rsidP="00800A70">
            <w:pPr>
              <w:pStyle w:val="rowtabella0"/>
              <w:rPr>
                <w:color w:val="002060"/>
              </w:rPr>
            </w:pPr>
            <w:r w:rsidRPr="007178EC">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4D14"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A346"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984F"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ED7C"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7F46"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35002" w14:textId="77777777" w:rsidR="007178EC" w:rsidRPr="007178EC" w:rsidRDefault="007178EC" w:rsidP="00800A70">
            <w:pPr>
              <w:pStyle w:val="rowtabella0"/>
              <w:jc w:val="center"/>
              <w:rPr>
                <w:color w:val="002060"/>
              </w:rPr>
            </w:pPr>
            <w:r w:rsidRPr="007178E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43AF" w14:textId="77777777" w:rsidR="007178EC" w:rsidRPr="007178EC" w:rsidRDefault="007178EC" w:rsidP="00800A70">
            <w:pPr>
              <w:pStyle w:val="rowtabella0"/>
              <w:jc w:val="center"/>
              <w:rPr>
                <w:color w:val="002060"/>
              </w:rPr>
            </w:pPr>
            <w:r w:rsidRPr="007178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33B8"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2D498" w14:textId="77777777" w:rsidR="007178EC" w:rsidRPr="007178EC" w:rsidRDefault="007178EC" w:rsidP="00800A70">
            <w:pPr>
              <w:pStyle w:val="rowtabella0"/>
              <w:jc w:val="center"/>
              <w:rPr>
                <w:color w:val="002060"/>
              </w:rPr>
            </w:pPr>
            <w:r w:rsidRPr="007178EC">
              <w:rPr>
                <w:color w:val="002060"/>
              </w:rPr>
              <w:t>0</w:t>
            </w:r>
          </w:p>
        </w:tc>
      </w:tr>
      <w:tr w:rsidR="007178EC" w:rsidRPr="007178EC" w14:paraId="404DFBF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BE3F3" w14:textId="77777777" w:rsidR="007178EC" w:rsidRPr="007178EC" w:rsidRDefault="007178EC" w:rsidP="00800A70">
            <w:pPr>
              <w:pStyle w:val="rowtabella0"/>
              <w:rPr>
                <w:color w:val="002060"/>
              </w:rPr>
            </w:pPr>
            <w:r w:rsidRPr="007178E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AE4E"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B5AF"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9E221"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C0A9"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007D6"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5AB6" w14:textId="77777777" w:rsidR="007178EC" w:rsidRPr="007178EC" w:rsidRDefault="007178EC" w:rsidP="00800A70">
            <w:pPr>
              <w:pStyle w:val="rowtabella0"/>
              <w:jc w:val="center"/>
              <w:rPr>
                <w:color w:val="002060"/>
              </w:rPr>
            </w:pPr>
            <w:r w:rsidRPr="007178E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B3E8" w14:textId="77777777" w:rsidR="007178EC" w:rsidRPr="007178EC" w:rsidRDefault="007178EC" w:rsidP="00800A70">
            <w:pPr>
              <w:pStyle w:val="rowtabella0"/>
              <w:jc w:val="center"/>
              <w:rPr>
                <w:color w:val="002060"/>
              </w:rPr>
            </w:pPr>
            <w:r w:rsidRPr="007178E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C989"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6928" w14:textId="77777777" w:rsidR="007178EC" w:rsidRPr="007178EC" w:rsidRDefault="007178EC" w:rsidP="00800A70">
            <w:pPr>
              <w:pStyle w:val="rowtabella0"/>
              <w:jc w:val="center"/>
              <w:rPr>
                <w:color w:val="002060"/>
              </w:rPr>
            </w:pPr>
            <w:r w:rsidRPr="007178EC">
              <w:rPr>
                <w:color w:val="002060"/>
              </w:rPr>
              <w:t>0</w:t>
            </w:r>
          </w:p>
        </w:tc>
      </w:tr>
      <w:tr w:rsidR="007178EC" w:rsidRPr="007178EC" w14:paraId="5657A5EC"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759A5" w14:textId="77777777" w:rsidR="007178EC" w:rsidRPr="00D428DB" w:rsidRDefault="007178EC" w:rsidP="00800A70">
            <w:pPr>
              <w:pStyle w:val="rowtabella0"/>
              <w:rPr>
                <w:color w:val="002060"/>
                <w:lang w:val="en-US"/>
              </w:rPr>
            </w:pPr>
            <w:r w:rsidRPr="00D428DB">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C38B"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729B"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663F"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C52BC"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B398"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71AA" w14:textId="77777777" w:rsidR="007178EC" w:rsidRPr="007178EC" w:rsidRDefault="007178EC" w:rsidP="00800A70">
            <w:pPr>
              <w:pStyle w:val="rowtabella0"/>
              <w:jc w:val="center"/>
              <w:rPr>
                <w:color w:val="002060"/>
              </w:rPr>
            </w:pPr>
            <w:r w:rsidRPr="007178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13702" w14:textId="77777777" w:rsidR="007178EC" w:rsidRPr="007178EC" w:rsidRDefault="007178EC" w:rsidP="00800A70">
            <w:pPr>
              <w:pStyle w:val="rowtabella0"/>
              <w:jc w:val="center"/>
              <w:rPr>
                <w:color w:val="002060"/>
              </w:rPr>
            </w:pPr>
            <w:r w:rsidRPr="007178E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84708"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C8C3" w14:textId="77777777" w:rsidR="007178EC" w:rsidRPr="007178EC" w:rsidRDefault="007178EC" w:rsidP="00800A70">
            <w:pPr>
              <w:pStyle w:val="rowtabella0"/>
              <w:jc w:val="center"/>
              <w:rPr>
                <w:color w:val="002060"/>
              </w:rPr>
            </w:pPr>
            <w:r w:rsidRPr="007178EC">
              <w:rPr>
                <w:color w:val="002060"/>
              </w:rPr>
              <w:t>0</w:t>
            </w:r>
          </w:p>
        </w:tc>
      </w:tr>
      <w:tr w:rsidR="007178EC" w:rsidRPr="007178EC" w14:paraId="03236F67"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53AB4" w14:textId="77777777" w:rsidR="007178EC" w:rsidRPr="007178EC" w:rsidRDefault="007178EC" w:rsidP="00800A70">
            <w:pPr>
              <w:pStyle w:val="rowtabella0"/>
              <w:rPr>
                <w:color w:val="002060"/>
              </w:rPr>
            </w:pPr>
            <w:r w:rsidRPr="007178E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01C7"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308D6"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AF8B"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92B01"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B874"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13FA"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55DB" w14:textId="77777777" w:rsidR="007178EC" w:rsidRPr="007178EC" w:rsidRDefault="007178EC" w:rsidP="00800A70">
            <w:pPr>
              <w:pStyle w:val="rowtabella0"/>
              <w:jc w:val="center"/>
              <w:rPr>
                <w:color w:val="002060"/>
              </w:rPr>
            </w:pPr>
            <w:r w:rsidRPr="007178E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18C19" w14:textId="77777777" w:rsidR="007178EC" w:rsidRPr="007178EC" w:rsidRDefault="007178EC" w:rsidP="00800A70">
            <w:pPr>
              <w:pStyle w:val="rowtabella0"/>
              <w:jc w:val="center"/>
              <w:rPr>
                <w:color w:val="002060"/>
              </w:rPr>
            </w:pPr>
            <w:r w:rsidRPr="007178E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773E" w14:textId="77777777" w:rsidR="007178EC" w:rsidRPr="007178EC" w:rsidRDefault="007178EC" w:rsidP="00800A70">
            <w:pPr>
              <w:pStyle w:val="rowtabella0"/>
              <w:jc w:val="center"/>
              <w:rPr>
                <w:color w:val="002060"/>
              </w:rPr>
            </w:pPr>
            <w:r w:rsidRPr="007178EC">
              <w:rPr>
                <w:color w:val="002060"/>
              </w:rPr>
              <w:t>0</w:t>
            </w:r>
          </w:p>
        </w:tc>
      </w:tr>
      <w:tr w:rsidR="007178EC" w:rsidRPr="007178EC" w14:paraId="5B08ED6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568C9" w14:textId="77777777" w:rsidR="007178EC" w:rsidRPr="007178EC" w:rsidRDefault="007178EC" w:rsidP="00800A70">
            <w:pPr>
              <w:pStyle w:val="rowtabella0"/>
              <w:rPr>
                <w:color w:val="002060"/>
              </w:rPr>
            </w:pPr>
            <w:r w:rsidRPr="007178E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9A80"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E2CE"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9DC66"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FFC2"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92FD"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C1C2" w14:textId="77777777" w:rsidR="007178EC" w:rsidRPr="007178EC" w:rsidRDefault="007178EC" w:rsidP="00800A70">
            <w:pPr>
              <w:pStyle w:val="rowtabella0"/>
              <w:jc w:val="center"/>
              <w:rPr>
                <w:color w:val="002060"/>
              </w:rPr>
            </w:pPr>
            <w:r w:rsidRPr="007178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251D" w14:textId="77777777" w:rsidR="007178EC" w:rsidRPr="007178EC" w:rsidRDefault="007178EC" w:rsidP="00800A70">
            <w:pPr>
              <w:pStyle w:val="rowtabella0"/>
              <w:jc w:val="center"/>
              <w:rPr>
                <w:color w:val="002060"/>
              </w:rPr>
            </w:pPr>
            <w:r w:rsidRPr="007178E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AA1F" w14:textId="77777777" w:rsidR="007178EC" w:rsidRPr="007178EC" w:rsidRDefault="007178EC" w:rsidP="00800A70">
            <w:pPr>
              <w:pStyle w:val="rowtabella0"/>
              <w:jc w:val="center"/>
              <w:rPr>
                <w:color w:val="002060"/>
              </w:rPr>
            </w:pPr>
            <w:r w:rsidRPr="007178E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1FE9" w14:textId="77777777" w:rsidR="007178EC" w:rsidRPr="007178EC" w:rsidRDefault="007178EC" w:rsidP="00800A70">
            <w:pPr>
              <w:pStyle w:val="rowtabella0"/>
              <w:jc w:val="center"/>
              <w:rPr>
                <w:color w:val="002060"/>
              </w:rPr>
            </w:pPr>
            <w:r w:rsidRPr="007178EC">
              <w:rPr>
                <w:color w:val="002060"/>
              </w:rPr>
              <w:t>0</w:t>
            </w:r>
          </w:p>
        </w:tc>
      </w:tr>
      <w:tr w:rsidR="007178EC" w:rsidRPr="007178EC" w14:paraId="4CDA8ED8"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889EBA" w14:textId="77777777" w:rsidR="007178EC" w:rsidRPr="007178EC" w:rsidRDefault="007178EC" w:rsidP="00800A70">
            <w:pPr>
              <w:pStyle w:val="rowtabella0"/>
              <w:rPr>
                <w:color w:val="002060"/>
              </w:rPr>
            </w:pPr>
            <w:proofErr w:type="spellStart"/>
            <w:proofErr w:type="gramStart"/>
            <w:r w:rsidRPr="007178EC">
              <w:rPr>
                <w:color w:val="002060"/>
              </w:rPr>
              <w:t>sq.B</w:t>
            </w:r>
            <w:proofErr w:type="spellEnd"/>
            <w:proofErr w:type="gramEnd"/>
            <w:r w:rsidRPr="007178EC">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0749"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3A76"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19606"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3B82"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CBC8"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A4AD"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65B4"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7099"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7EFD" w14:textId="77777777" w:rsidR="007178EC" w:rsidRPr="007178EC" w:rsidRDefault="007178EC" w:rsidP="00800A70">
            <w:pPr>
              <w:pStyle w:val="rowtabella0"/>
              <w:jc w:val="center"/>
              <w:rPr>
                <w:color w:val="002060"/>
              </w:rPr>
            </w:pPr>
            <w:r w:rsidRPr="007178EC">
              <w:rPr>
                <w:color w:val="002060"/>
              </w:rPr>
              <w:t>0</w:t>
            </w:r>
          </w:p>
        </w:tc>
      </w:tr>
    </w:tbl>
    <w:p w14:paraId="77A6D3A0" w14:textId="77777777" w:rsidR="007178EC" w:rsidRPr="007178EC" w:rsidRDefault="007178EC" w:rsidP="007178EC">
      <w:pPr>
        <w:pStyle w:val="breakline"/>
        <w:rPr>
          <w:rFonts w:eastAsiaTheme="minorEastAsia"/>
          <w:color w:val="002060"/>
        </w:rPr>
      </w:pPr>
    </w:p>
    <w:p w14:paraId="56119530" w14:textId="77777777" w:rsidR="007178EC" w:rsidRPr="007178EC" w:rsidRDefault="007178EC" w:rsidP="007178EC">
      <w:pPr>
        <w:pStyle w:val="breakline"/>
        <w:rPr>
          <w:color w:val="002060"/>
        </w:rPr>
      </w:pPr>
    </w:p>
    <w:p w14:paraId="7B953A36" w14:textId="77777777" w:rsidR="007178EC" w:rsidRPr="007178EC" w:rsidRDefault="007178EC" w:rsidP="007178EC">
      <w:pPr>
        <w:pStyle w:val="sottotitolocampionato10"/>
        <w:rPr>
          <w:color w:val="002060"/>
        </w:rPr>
      </w:pPr>
      <w:r w:rsidRPr="007178EC">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78EC" w:rsidRPr="007178EC" w14:paraId="7DD7301A"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71969" w14:textId="77777777" w:rsidR="007178EC" w:rsidRPr="007178EC" w:rsidRDefault="007178EC" w:rsidP="00800A70">
            <w:pPr>
              <w:pStyle w:val="headertabella0"/>
              <w:rPr>
                <w:color w:val="002060"/>
              </w:rPr>
            </w:pPr>
            <w:r w:rsidRPr="007178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6AB49" w14:textId="77777777" w:rsidR="007178EC" w:rsidRPr="007178EC" w:rsidRDefault="007178EC" w:rsidP="00800A70">
            <w:pPr>
              <w:pStyle w:val="headertabella0"/>
              <w:rPr>
                <w:color w:val="002060"/>
              </w:rPr>
            </w:pPr>
            <w:r w:rsidRPr="007178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5D6B5" w14:textId="77777777" w:rsidR="007178EC" w:rsidRPr="007178EC" w:rsidRDefault="007178EC" w:rsidP="00800A70">
            <w:pPr>
              <w:pStyle w:val="headertabella0"/>
              <w:rPr>
                <w:color w:val="002060"/>
              </w:rPr>
            </w:pPr>
            <w:r w:rsidRPr="007178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A804C" w14:textId="77777777" w:rsidR="007178EC" w:rsidRPr="007178EC" w:rsidRDefault="007178EC" w:rsidP="00800A70">
            <w:pPr>
              <w:pStyle w:val="headertabella0"/>
              <w:rPr>
                <w:color w:val="002060"/>
              </w:rPr>
            </w:pPr>
            <w:r w:rsidRPr="007178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8B357" w14:textId="77777777" w:rsidR="007178EC" w:rsidRPr="007178EC" w:rsidRDefault="007178EC" w:rsidP="00800A70">
            <w:pPr>
              <w:pStyle w:val="headertabella0"/>
              <w:rPr>
                <w:color w:val="002060"/>
              </w:rPr>
            </w:pPr>
            <w:r w:rsidRPr="007178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4BEE9" w14:textId="77777777" w:rsidR="007178EC" w:rsidRPr="007178EC" w:rsidRDefault="007178EC" w:rsidP="00800A70">
            <w:pPr>
              <w:pStyle w:val="headertabella0"/>
              <w:rPr>
                <w:color w:val="002060"/>
              </w:rPr>
            </w:pPr>
            <w:r w:rsidRPr="007178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CD43A" w14:textId="77777777" w:rsidR="007178EC" w:rsidRPr="007178EC" w:rsidRDefault="007178EC" w:rsidP="00800A70">
            <w:pPr>
              <w:pStyle w:val="headertabella0"/>
              <w:rPr>
                <w:color w:val="002060"/>
              </w:rPr>
            </w:pPr>
            <w:r w:rsidRPr="007178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677FA" w14:textId="77777777" w:rsidR="007178EC" w:rsidRPr="007178EC" w:rsidRDefault="007178EC" w:rsidP="00800A70">
            <w:pPr>
              <w:pStyle w:val="headertabella0"/>
              <w:rPr>
                <w:color w:val="002060"/>
              </w:rPr>
            </w:pPr>
            <w:r w:rsidRPr="007178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5B9E5" w14:textId="77777777" w:rsidR="007178EC" w:rsidRPr="007178EC" w:rsidRDefault="007178EC" w:rsidP="00800A70">
            <w:pPr>
              <w:pStyle w:val="headertabella0"/>
              <w:rPr>
                <w:color w:val="002060"/>
              </w:rPr>
            </w:pPr>
            <w:r w:rsidRPr="007178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93447" w14:textId="77777777" w:rsidR="007178EC" w:rsidRPr="007178EC" w:rsidRDefault="007178EC" w:rsidP="00800A70">
            <w:pPr>
              <w:pStyle w:val="headertabella0"/>
              <w:rPr>
                <w:color w:val="002060"/>
              </w:rPr>
            </w:pPr>
            <w:r w:rsidRPr="007178EC">
              <w:rPr>
                <w:color w:val="002060"/>
              </w:rPr>
              <w:t>PE</w:t>
            </w:r>
          </w:p>
        </w:tc>
      </w:tr>
      <w:tr w:rsidR="007178EC" w:rsidRPr="007178EC" w14:paraId="34FD9647"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5D4B02" w14:textId="77777777" w:rsidR="007178EC" w:rsidRPr="00D428DB" w:rsidRDefault="007178EC" w:rsidP="00800A70">
            <w:pPr>
              <w:pStyle w:val="rowtabella0"/>
              <w:rPr>
                <w:color w:val="002060"/>
                <w:lang w:val="en-US"/>
              </w:rPr>
            </w:pPr>
            <w:r w:rsidRPr="00D428D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656A" w14:textId="77777777" w:rsidR="007178EC" w:rsidRPr="007178EC" w:rsidRDefault="007178EC" w:rsidP="00800A70">
            <w:pPr>
              <w:pStyle w:val="rowtabella0"/>
              <w:jc w:val="center"/>
              <w:rPr>
                <w:color w:val="002060"/>
              </w:rPr>
            </w:pPr>
            <w:r w:rsidRPr="007178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7D9C"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84F2" w14:textId="77777777" w:rsidR="007178EC" w:rsidRPr="007178EC" w:rsidRDefault="007178EC" w:rsidP="00800A70">
            <w:pPr>
              <w:pStyle w:val="rowtabella0"/>
              <w:jc w:val="center"/>
              <w:rPr>
                <w:color w:val="002060"/>
              </w:rPr>
            </w:pPr>
            <w:r w:rsidRPr="007178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DF07"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E258"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F26E" w14:textId="77777777" w:rsidR="007178EC" w:rsidRPr="007178EC" w:rsidRDefault="007178EC" w:rsidP="00800A70">
            <w:pPr>
              <w:pStyle w:val="rowtabella0"/>
              <w:jc w:val="center"/>
              <w:rPr>
                <w:color w:val="002060"/>
              </w:rPr>
            </w:pPr>
            <w:r w:rsidRPr="007178E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4318" w14:textId="77777777" w:rsidR="007178EC" w:rsidRPr="007178EC" w:rsidRDefault="007178EC" w:rsidP="00800A70">
            <w:pPr>
              <w:pStyle w:val="rowtabella0"/>
              <w:jc w:val="center"/>
              <w:rPr>
                <w:color w:val="002060"/>
              </w:rPr>
            </w:pPr>
            <w:r w:rsidRPr="007178E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FF5D7" w14:textId="77777777" w:rsidR="007178EC" w:rsidRPr="007178EC" w:rsidRDefault="007178EC" w:rsidP="00800A70">
            <w:pPr>
              <w:pStyle w:val="rowtabella0"/>
              <w:jc w:val="center"/>
              <w:rPr>
                <w:color w:val="002060"/>
              </w:rPr>
            </w:pPr>
            <w:r w:rsidRPr="007178E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1858" w14:textId="77777777" w:rsidR="007178EC" w:rsidRPr="007178EC" w:rsidRDefault="007178EC" w:rsidP="00800A70">
            <w:pPr>
              <w:pStyle w:val="rowtabella0"/>
              <w:jc w:val="center"/>
              <w:rPr>
                <w:color w:val="002060"/>
              </w:rPr>
            </w:pPr>
            <w:r w:rsidRPr="007178EC">
              <w:rPr>
                <w:color w:val="002060"/>
              </w:rPr>
              <w:t>0</w:t>
            </w:r>
          </w:p>
        </w:tc>
      </w:tr>
      <w:tr w:rsidR="007178EC" w:rsidRPr="007178EC" w14:paraId="62EC789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ADF01" w14:textId="77777777" w:rsidR="007178EC" w:rsidRPr="00D428DB" w:rsidRDefault="007178EC" w:rsidP="00800A70">
            <w:pPr>
              <w:pStyle w:val="rowtabella0"/>
              <w:rPr>
                <w:color w:val="002060"/>
                <w:lang w:val="en-US"/>
              </w:rPr>
            </w:pPr>
            <w:r w:rsidRPr="00D428DB">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38ED" w14:textId="77777777" w:rsidR="007178EC" w:rsidRPr="007178EC" w:rsidRDefault="007178EC" w:rsidP="00800A70">
            <w:pPr>
              <w:pStyle w:val="rowtabella0"/>
              <w:jc w:val="center"/>
              <w:rPr>
                <w:color w:val="002060"/>
              </w:rPr>
            </w:pPr>
            <w:r w:rsidRPr="007178E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B6D7"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084E"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88D00"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0BCB"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5FEF" w14:textId="77777777" w:rsidR="007178EC" w:rsidRPr="007178EC" w:rsidRDefault="007178EC" w:rsidP="00800A70">
            <w:pPr>
              <w:pStyle w:val="rowtabella0"/>
              <w:jc w:val="center"/>
              <w:rPr>
                <w:color w:val="002060"/>
              </w:rPr>
            </w:pPr>
            <w:r w:rsidRPr="007178E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30F5" w14:textId="77777777" w:rsidR="007178EC" w:rsidRPr="007178EC" w:rsidRDefault="007178EC" w:rsidP="00800A70">
            <w:pPr>
              <w:pStyle w:val="rowtabella0"/>
              <w:jc w:val="center"/>
              <w:rPr>
                <w:color w:val="002060"/>
              </w:rPr>
            </w:pPr>
            <w:r w:rsidRPr="007178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1EBE"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1CB1" w14:textId="77777777" w:rsidR="007178EC" w:rsidRPr="007178EC" w:rsidRDefault="007178EC" w:rsidP="00800A70">
            <w:pPr>
              <w:pStyle w:val="rowtabella0"/>
              <w:jc w:val="center"/>
              <w:rPr>
                <w:color w:val="002060"/>
              </w:rPr>
            </w:pPr>
            <w:r w:rsidRPr="007178EC">
              <w:rPr>
                <w:color w:val="002060"/>
              </w:rPr>
              <w:t>0</w:t>
            </w:r>
          </w:p>
        </w:tc>
      </w:tr>
      <w:tr w:rsidR="007178EC" w:rsidRPr="007178EC" w14:paraId="7787C56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AD482" w14:textId="77777777" w:rsidR="007178EC" w:rsidRPr="007178EC" w:rsidRDefault="007178EC" w:rsidP="00800A70">
            <w:pPr>
              <w:pStyle w:val="rowtabella0"/>
              <w:rPr>
                <w:color w:val="002060"/>
              </w:rPr>
            </w:pPr>
            <w:r w:rsidRPr="007178E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33AC"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5361"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9A0DB"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CB9F"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7956"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7CBA2" w14:textId="77777777" w:rsidR="007178EC" w:rsidRPr="007178EC" w:rsidRDefault="007178EC" w:rsidP="00800A70">
            <w:pPr>
              <w:pStyle w:val="rowtabella0"/>
              <w:jc w:val="center"/>
              <w:rPr>
                <w:color w:val="002060"/>
              </w:rPr>
            </w:pPr>
            <w:r w:rsidRPr="007178E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D532" w14:textId="77777777" w:rsidR="007178EC" w:rsidRPr="007178EC" w:rsidRDefault="007178EC" w:rsidP="00800A70">
            <w:pPr>
              <w:pStyle w:val="rowtabella0"/>
              <w:jc w:val="center"/>
              <w:rPr>
                <w:color w:val="002060"/>
              </w:rPr>
            </w:pPr>
            <w:r w:rsidRPr="007178E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ED14"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F34D" w14:textId="77777777" w:rsidR="007178EC" w:rsidRPr="007178EC" w:rsidRDefault="007178EC" w:rsidP="00800A70">
            <w:pPr>
              <w:pStyle w:val="rowtabella0"/>
              <w:jc w:val="center"/>
              <w:rPr>
                <w:color w:val="002060"/>
              </w:rPr>
            </w:pPr>
            <w:r w:rsidRPr="007178EC">
              <w:rPr>
                <w:color w:val="002060"/>
              </w:rPr>
              <w:t>0</w:t>
            </w:r>
          </w:p>
        </w:tc>
      </w:tr>
      <w:tr w:rsidR="007178EC" w:rsidRPr="007178EC" w14:paraId="3B39F58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D317A" w14:textId="77777777" w:rsidR="007178EC" w:rsidRPr="007178EC" w:rsidRDefault="007178EC" w:rsidP="00800A70">
            <w:pPr>
              <w:pStyle w:val="rowtabella0"/>
              <w:rPr>
                <w:color w:val="002060"/>
              </w:rPr>
            </w:pPr>
            <w:r w:rsidRPr="007178E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D130" w14:textId="77777777" w:rsidR="007178EC" w:rsidRPr="007178EC" w:rsidRDefault="007178EC" w:rsidP="00800A70">
            <w:pPr>
              <w:pStyle w:val="rowtabella0"/>
              <w:jc w:val="center"/>
              <w:rPr>
                <w:color w:val="002060"/>
              </w:rPr>
            </w:pPr>
            <w:r w:rsidRPr="007178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FD4D"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24CD"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9E4C"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8A92"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EF63" w14:textId="77777777" w:rsidR="007178EC" w:rsidRPr="007178EC" w:rsidRDefault="007178EC" w:rsidP="00800A70">
            <w:pPr>
              <w:pStyle w:val="rowtabella0"/>
              <w:jc w:val="center"/>
              <w:rPr>
                <w:color w:val="002060"/>
              </w:rPr>
            </w:pPr>
            <w:r w:rsidRPr="007178E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7577" w14:textId="77777777" w:rsidR="007178EC" w:rsidRPr="007178EC" w:rsidRDefault="007178EC" w:rsidP="00800A70">
            <w:pPr>
              <w:pStyle w:val="rowtabella0"/>
              <w:jc w:val="center"/>
              <w:rPr>
                <w:color w:val="002060"/>
              </w:rPr>
            </w:pPr>
            <w:r w:rsidRPr="007178E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4188"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B615" w14:textId="77777777" w:rsidR="007178EC" w:rsidRPr="007178EC" w:rsidRDefault="007178EC" w:rsidP="00800A70">
            <w:pPr>
              <w:pStyle w:val="rowtabella0"/>
              <w:jc w:val="center"/>
              <w:rPr>
                <w:color w:val="002060"/>
              </w:rPr>
            </w:pPr>
            <w:r w:rsidRPr="007178EC">
              <w:rPr>
                <w:color w:val="002060"/>
              </w:rPr>
              <w:t>0</w:t>
            </w:r>
          </w:p>
        </w:tc>
      </w:tr>
      <w:tr w:rsidR="007178EC" w:rsidRPr="007178EC" w14:paraId="0B8A8274"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D3B33" w14:textId="77777777" w:rsidR="007178EC" w:rsidRPr="007178EC" w:rsidRDefault="007178EC" w:rsidP="00800A70">
            <w:pPr>
              <w:pStyle w:val="rowtabella0"/>
              <w:rPr>
                <w:color w:val="002060"/>
              </w:rPr>
            </w:pPr>
            <w:r w:rsidRPr="007178EC">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E75E"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0B2A"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23A92"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FE09"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50A6"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BEAF" w14:textId="77777777" w:rsidR="007178EC" w:rsidRPr="007178EC" w:rsidRDefault="007178EC" w:rsidP="00800A70">
            <w:pPr>
              <w:pStyle w:val="rowtabella0"/>
              <w:jc w:val="center"/>
              <w:rPr>
                <w:color w:val="002060"/>
              </w:rPr>
            </w:pPr>
            <w:r w:rsidRPr="007178E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F2E6" w14:textId="77777777" w:rsidR="007178EC" w:rsidRPr="007178EC" w:rsidRDefault="007178EC" w:rsidP="00800A70">
            <w:pPr>
              <w:pStyle w:val="rowtabella0"/>
              <w:jc w:val="center"/>
              <w:rPr>
                <w:color w:val="002060"/>
              </w:rPr>
            </w:pPr>
            <w:r w:rsidRPr="007178E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B4BA8"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274C" w14:textId="77777777" w:rsidR="007178EC" w:rsidRPr="007178EC" w:rsidRDefault="007178EC" w:rsidP="00800A70">
            <w:pPr>
              <w:pStyle w:val="rowtabella0"/>
              <w:jc w:val="center"/>
              <w:rPr>
                <w:color w:val="002060"/>
              </w:rPr>
            </w:pPr>
            <w:r w:rsidRPr="007178EC">
              <w:rPr>
                <w:color w:val="002060"/>
              </w:rPr>
              <w:t>0</w:t>
            </w:r>
          </w:p>
        </w:tc>
      </w:tr>
      <w:tr w:rsidR="007178EC" w:rsidRPr="007178EC" w14:paraId="2F83ECC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B48B9" w14:textId="77777777" w:rsidR="007178EC" w:rsidRPr="007178EC" w:rsidRDefault="007178EC" w:rsidP="00800A70">
            <w:pPr>
              <w:pStyle w:val="rowtabella0"/>
              <w:rPr>
                <w:color w:val="002060"/>
              </w:rPr>
            </w:pPr>
            <w:r w:rsidRPr="007178E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1BDF8"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1A7FE"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6708"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7ABF"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B25A"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ECAD" w14:textId="77777777" w:rsidR="007178EC" w:rsidRPr="007178EC" w:rsidRDefault="007178EC" w:rsidP="00800A70">
            <w:pPr>
              <w:pStyle w:val="rowtabella0"/>
              <w:jc w:val="center"/>
              <w:rPr>
                <w:color w:val="002060"/>
              </w:rPr>
            </w:pPr>
            <w:r w:rsidRPr="007178E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9BB7" w14:textId="77777777" w:rsidR="007178EC" w:rsidRPr="007178EC" w:rsidRDefault="007178EC" w:rsidP="00800A70">
            <w:pPr>
              <w:pStyle w:val="rowtabella0"/>
              <w:jc w:val="center"/>
              <w:rPr>
                <w:color w:val="002060"/>
              </w:rPr>
            </w:pPr>
            <w:r w:rsidRPr="007178E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806A" w14:textId="77777777" w:rsidR="007178EC" w:rsidRPr="007178EC" w:rsidRDefault="007178EC" w:rsidP="00800A70">
            <w:pPr>
              <w:pStyle w:val="rowtabella0"/>
              <w:jc w:val="center"/>
              <w:rPr>
                <w:color w:val="002060"/>
              </w:rPr>
            </w:pPr>
            <w:r w:rsidRPr="007178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408C" w14:textId="77777777" w:rsidR="007178EC" w:rsidRPr="007178EC" w:rsidRDefault="007178EC" w:rsidP="00800A70">
            <w:pPr>
              <w:pStyle w:val="rowtabella0"/>
              <w:jc w:val="center"/>
              <w:rPr>
                <w:color w:val="002060"/>
              </w:rPr>
            </w:pPr>
            <w:r w:rsidRPr="007178EC">
              <w:rPr>
                <w:color w:val="002060"/>
              </w:rPr>
              <w:t>0</w:t>
            </w:r>
          </w:p>
        </w:tc>
      </w:tr>
      <w:tr w:rsidR="007178EC" w:rsidRPr="007178EC" w14:paraId="22D28ED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ECDA1" w14:textId="77777777" w:rsidR="007178EC" w:rsidRPr="007178EC" w:rsidRDefault="007178EC" w:rsidP="00800A70">
            <w:pPr>
              <w:pStyle w:val="rowtabella0"/>
              <w:rPr>
                <w:color w:val="002060"/>
              </w:rPr>
            </w:pPr>
            <w:r w:rsidRPr="007178EC">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7CB1"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7F06"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D23B"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2576"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D571"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2505" w14:textId="77777777" w:rsidR="007178EC" w:rsidRPr="007178EC" w:rsidRDefault="007178EC" w:rsidP="00800A70">
            <w:pPr>
              <w:pStyle w:val="rowtabella0"/>
              <w:jc w:val="center"/>
              <w:rPr>
                <w:color w:val="002060"/>
              </w:rPr>
            </w:pPr>
            <w:r w:rsidRPr="007178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09E8" w14:textId="77777777" w:rsidR="007178EC" w:rsidRPr="007178EC" w:rsidRDefault="007178EC" w:rsidP="00800A70">
            <w:pPr>
              <w:pStyle w:val="rowtabella0"/>
              <w:jc w:val="center"/>
              <w:rPr>
                <w:color w:val="002060"/>
              </w:rPr>
            </w:pPr>
            <w:r w:rsidRPr="007178E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E1FF" w14:textId="77777777" w:rsidR="007178EC" w:rsidRPr="007178EC" w:rsidRDefault="007178EC" w:rsidP="00800A70">
            <w:pPr>
              <w:pStyle w:val="rowtabella0"/>
              <w:jc w:val="center"/>
              <w:rPr>
                <w:color w:val="002060"/>
              </w:rPr>
            </w:pPr>
            <w:r w:rsidRPr="007178E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CFDF" w14:textId="77777777" w:rsidR="007178EC" w:rsidRPr="007178EC" w:rsidRDefault="007178EC" w:rsidP="00800A70">
            <w:pPr>
              <w:pStyle w:val="rowtabella0"/>
              <w:jc w:val="center"/>
              <w:rPr>
                <w:color w:val="002060"/>
              </w:rPr>
            </w:pPr>
            <w:r w:rsidRPr="007178EC">
              <w:rPr>
                <w:color w:val="002060"/>
              </w:rPr>
              <w:t>0</w:t>
            </w:r>
          </w:p>
        </w:tc>
      </w:tr>
      <w:tr w:rsidR="007178EC" w:rsidRPr="007178EC" w14:paraId="00A9C18C"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BF302B" w14:textId="77777777" w:rsidR="007178EC" w:rsidRPr="00D428DB" w:rsidRDefault="007178EC" w:rsidP="00800A70">
            <w:pPr>
              <w:pStyle w:val="rowtabella0"/>
              <w:rPr>
                <w:color w:val="002060"/>
                <w:lang w:val="en-US"/>
              </w:rPr>
            </w:pPr>
            <w:proofErr w:type="spellStart"/>
            <w:proofErr w:type="gramStart"/>
            <w:r w:rsidRPr="00D428DB">
              <w:rPr>
                <w:color w:val="002060"/>
                <w:lang w:val="en-US"/>
              </w:rPr>
              <w:t>sq.B</w:t>
            </w:r>
            <w:proofErr w:type="spellEnd"/>
            <w:proofErr w:type="gramEnd"/>
            <w:r w:rsidRPr="00D428DB">
              <w:rPr>
                <w:color w:val="002060"/>
                <w:lang w:val="en-US"/>
              </w:rPr>
              <w:t xml:space="preserve">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9578"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111C"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3AF6"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B666"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4862"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D5ED"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EEBE"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BC6E"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6D6E" w14:textId="77777777" w:rsidR="007178EC" w:rsidRPr="007178EC" w:rsidRDefault="007178EC" w:rsidP="00800A70">
            <w:pPr>
              <w:pStyle w:val="rowtabella0"/>
              <w:jc w:val="center"/>
              <w:rPr>
                <w:color w:val="002060"/>
              </w:rPr>
            </w:pPr>
            <w:r w:rsidRPr="007178EC">
              <w:rPr>
                <w:color w:val="002060"/>
              </w:rPr>
              <w:t>0</w:t>
            </w:r>
          </w:p>
        </w:tc>
      </w:tr>
    </w:tbl>
    <w:p w14:paraId="0B72CE43" w14:textId="77777777" w:rsidR="007178EC" w:rsidRDefault="007178EC" w:rsidP="007178EC">
      <w:pPr>
        <w:pStyle w:val="breakline"/>
        <w:rPr>
          <w:rFonts w:eastAsiaTheme="minorEastAsia"/>
          <w:color w:val="002060"/>
        </w:rPr>
      </w:pPr>
    </w:p>
    <w:p w14:paraId="12404055" w14:textId="11307027" w:rsidR="00F050E8" w:rsidRPr="007178EC" w:rsidRDefault="00F050E8" w:rsidP="00F050E8">
      <w:pPr>
        <w:pStyle w:val="titoloprinc0"/>
        <w:rPr>
          <w:color w:val="002060"/>
        </w:rPr>
      </w:pPr>
      <w:bookmarkStart w:id="11" w:name="OLE_LINK1"/>
      <w:r>
        <w:rPr>
          <w:color w:val="002060"/>
        </w:rPr>
        <w:t>PROGRAMMA GARE</w:t>
      </w:r>
    </w:p>
    <w:bookmarkEnd w:id="11"/>
    <w:p w14:paraId="220E1B76" w14:textId="77777777" w:rsidR="00F050E8" w:rsidRDefault="00F050E8" w:rsidP="007178EC">
      <w:pPr>
        <w:pStyle w:val="breakline"/>
        <w:rPr>
          <w:rFonts w:eastAsiaTheme="minorEastAsia"/>
          <w:color w:val="002060"/>
        </w:rPr>
      </w:pPr>
    </w:p>
    <w:p w14:paraId="1ABECCAE" w14:textId="77777777" w:rsidR="00A2681F" w:rsidRPr="00A2681F" w:rsidRDefault="00A2681F" w:rsidP="00A2681F">
      <w:pPr>
        <w:pStyle w:val="sottotitolocampionato10"/>
        <w:rPr>
          <w:color w:val="002060"/>
        </w:rPr>
      </w:pPr>
      <w:r w:rsidRPr="00A2681F">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2681F" w:rsidRPr="00A2681F" w14:paraId="4FB7B53D"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F017C" w14:textId="77777777" w:rsidR="00A2681F" w:rsidRPr="00A2681F" w:rsidRDefault="00A2681F" w:rsidP="00800A70">
            <w:pPr>
              <w:pStyle w:val="headertabella0"/>
              <w:rPr>
                <w:color w:val="002060"/>
              </w:rPr>
            </w:pPr>
            <w:r w:rsidRPr="00A2681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8B675" w14:textId="77777777" w:rsidR="00A2681F" w:rsidRPr="00A2681F" w:rsidRDefault="00A2681F" w:rsidP="00800A70">
            <w:pPr>
              <w:pStyle w:val="headertabella0"/>
              <w:rPr>
                <w:color w:val="002060"/>
              </w:rPr>
            </w:pPr>
            <w:r w:rsidRPr="00A2681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C7A20" w14:textId="77777777" w:rsidR="00A2681F" w:rsidRPr="00A2681F" w:rsidRDefault="00A2681F" w:rsidP="00800A70">
            <w:pPr>
              <w:pStyle w:val="headertabella0"/>
              <w:rPr>
                <w:color w:val="002060"/>
              </w:rPr>
            </w:pPr>
            <w:r w:rsidRPr="00A2681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5EC61" w14:textId="77777777" w:rsidR="00A2681F" w:rsidRPr="00A2681F" w:rsidRDefault="00A2681F" w:rsidP="00800A70">
            <w:pPr>
              <w:pStyle w:val="headertabella0"/>
              <w:rPr>
                <w:color w:val="002060"/>
              </w:rPr>
            </w:pPr>
            <w:r w:rsidRPr="00A2681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9F50B" w14:textId="77777777" w:rsidR="00A2681F" w:rsidRPr="00A2681F" w:rsidRDefault="00A2681F" w:rsidP="00800A70">
            <w:pPr>
              <w:pStyle w:val="headertabella0"/>
              <w:rPr>
                <w:color w:val="002060"/>
              </w:rPr>
            </w:pPr>
            <w:r w:rsidRPr="00A2681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A7C7E" w14:textId="77777777" w:rsidR="00A2681F" w:rsidRPr="00A2681F" w:rsidRDefault="00A2681F" w:rsidP="00800A70">
            <w:pPr>
              <w:pStyle w:val="headertabella0"/>
              <w:rPr>
                <w:color w:val="002060"/>
              </w:rPr>
            </w:pPr>
            <w:proofErr w:type="spellStart"/>
            <w:r w:rsidRPr="00A2681F">
              <w:rPr>
                <w:color w:val="002060"/>
              </w:rPr>
              <w:t>Localita'</w:t>
            </w:r>
            <w:proofErr w:type="spellEnd"/>
            <w:r w:rsidRPr="00A2681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6AAE9" w14:textId="77777777" w:rsidR="00A2681F" w:rsidRPr="00A2681F" w:rsidRDefault="00A2681F" w:rsidP="00800A70">
            <w:pPr>
              <w:pStyle w:val="headertabella0"/>
              <w:rPr>
                <w:color w:val="002060"/>
              </w:rPr>
            </w:pPr>
            <w:r w:rsidRPr="00A2681F">
              <w:rPr>
                <w:color w:val="002060"/>
              </w:rPr>
              <w:t>Indirizzo Impianto</w:t>
            </w:r>
          </w:p>
        </w:tc>
      </w:tr>
      <w:tr w:rsidR="00A2681F" w:rsidRPr="00A2681F" w14:paraId="632B9EB2"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B0C418" w14:textId="77777777" w:rsidR="00A2681F" w:rsidRPr="00A2681F" w:rsidRDefault="00A2681F" w:rsidP="00800A70">
            <w:pPr>
              <w:pStyle w:val="rowtabella0"/>
              <w:rPr>
                <w:color w:val="002060"/>
              </w:rPr>
            </w:pPr>
            <w:r w:rsidRPr="00A2681F">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FABE0" w14:textId="77777777" w:rsidR="00A2681F" w:rsidRPr="00A2681F" w:rsidRDefault="00A2681F" w:rsidP="00800A70">
            <w:pPr>
              <w:pStyle w:val="rowtabella0"/>
              <w:rPr>
                <w:color w:val="002060"/>
              </w:rPr>
            </w:pPr>
            <w:r w:rsidRPr="00A2681F">
              <w:rPr>
                <w:color w:val="002060"/>
              </w:rPr>
              <w:t xml:space="preserve">AUDAX 1970 </w:t>
            </w:r>
            <w:proofErr w:type="gramStart"/>
            <w:r w:rsidRPr="00A2681F">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1A470" w14:textId="77777777" w:rsidR="00A2681F" w:rsidRPr="00A2681F" w:rsidRDefault="00A2681F" w:rsidP="00800A70">
            <w:pPr>
              <w:pStyle w:val="rowtabella0"/>
              <w:jc w:val="center"/>
              <w:rPr>
                <w:color w:val="002060"/>
              </w:rPr>
            </w:pPr>
            <w:r w:rsidRPr="00A2681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E4476" w14:textId="77777777" w:rsidR="00A2681F" w:rsidRPr="00A2681F" w:rsidRDefault="00A2681F" w:rsidP="00800A70">
            <w:pPr>
              <w:pStyle w:val="rowtabella0"/>
              <w:rPr>
                <w:color w:val="002060"/>
              </w:rPr>
            </w:pPr>
            <w:r w:rsidRPr="00A2681F">
              <w:rPr>
                <w:color w:val="002060"/>
              </w:rPr>
              <w:t>16/03/2024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552A9" w14:textId="77777777" w:rsidR="00A2681F" w:rsidRPr="00A2681F" w:rsidRDefault="00A2681F" w:rsidP="00800A70">
            <w:pPr>
              <w:pStyle w:val="rowtabella0"/>
              <w:rPr>
                <w:color w:val="002060"/>
              </w:rPr>
            </w:pPr>
            <w:r w:rsidRPr="00A2681F">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0F788" w14:textId="77777777" w:rsidR="00A2681F" w:rsidRPr="00A2681F" w:rsidRDefault="00A2681F" w:rsidP="00800A70">
            <w:pPr>
              <w:pStyle w:val="rowtabella0"/>
              <w:rPr>
                <w:color w:val="002060"/>
              </w:rPr>
            </w:pPr>
            <w:r w:rsidRPr="00A2681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509F4" w14:textId="77777777" w:rsidR="00A2681F" w:rsidRPr="00A2681F" w:rsidRDefault="00A2681F" w:rsidP="00800A70">
            <w:pPr>
              <w:pStyle w:val="rowtabella0"/>
              <w:rPr>
                <w:color w:val="002060"/>
              </w:rPr>
            </w:pPr>
            <w:r w:rsidRPr="00A2681F">
              <w:rPr>
                <w:color w:val="002060"/>
              </w:rPr>
              <w:t>VIA GROTTE DI POSATORA 19/A</w:t>
            </w:r>
          </w:p>
        </w:tc>
      </w:tr>
      <w:tr w:rsidR="00A2681F" w:rsidRPr="00A2681F" w14:paraId="3E0DD611"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73F054" w14:textId="77777777" w:rsidR="00A2681F" w:rsidRPr="00A2681F" w:rsidRDefault="00A2681F" w:rsidP="00800A70">
            <w:pPr>
              <w:pStyle w:val="rowtabella0"/>
              <w:rPr>
                <w:color w:val="002060"/>
              </w:rPr>
            </w:pPr>
            <w:r w:rsidRPr="00A2681F">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D77BF0" w14:textId="77777777" w:rsidR="00A2681F" w:rsidRPr="00A2681F" w:rsidRDefault="00A2681F" w:rsidP="00800A70">
            <w:pPr>
              <w:pStyle w:val="rowtabella0"/>
              <w:rPr>
                <w:color w:val="002060"/>
              </w:rPr>
            </w:pPr>
            <w:r w:rsidRPr="00A2681F">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BA9395" w14:textId="77777777" w:rsidR="00A2681F" w:rsidRPr="00A2681F" w:rsidRDefault="00A2681F" w:rsidP="00800A70">
            <w:pPr>
              <w:pStyle w:val="rowtabella0"/>
              <w:jc w:val="center"/>
              <w:rPr>
                <w:color w:val="002060"/>
              </w:rPr>
            </w:pPr>
            <w:r w:rsidRPr="00A2681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BC9C77" w14:textId="77777777" w:rsidR="00A2681F" w:rsidRPr="00A2681F" w:rsidRDefault="00A2681F" w:rsidP="00800A70">
            <w:pPr>
              <w:pStyle w:val="rowtabella0"/>
              <w:rPr>
                <w:color w:val="002060"/>
              </w:rPr>
            </w:pPr>
            <w:r w:rsidRPr="00A2681F">
              <w:rPr>
                <w:color w:val="002060"/>
              </w:rPr>
              <w:t>16/03/2024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CB32D5" w14:textId="77777777" w:rsidR="00A2681F" w:rsidRPr="00A2681F" w:rsidRDefault="00A2681F" w:rsidP="00800A70">
            <w:pPr>
              <w:pStyle w:val="rowtabella0"/>
              <w:rPr>
                <w:color w:val="002060"/>
              </w:rPr>
            </w:pPr>
            <w:r w:rsidRPr="00A2681F">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9F8A8" w14:textId="77777777" w:rsidR="00A2681F" w:rsidRPr="00A2681F" w:rsidRDefault="00A2681F" w:rsidP="00800A70">
            <w:pPr>
              <w:pStyle w:val="rowtabella0"/>
              <w:rPr>
                <w:color w:val="002060"/>
              </w:rPr>
            </w:pPr>
            <w:r w:rsidRPr="00A2681F">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538B9" w14:textId="77777777" w:rsidR="00A2681F" w:rsidRPr="00A2681F" w:rsidRDefault="00A2681F" w:rsidP="00800A70">
            <w:pPr>
              <w:pStyle w:val="rowtabella0"/>
              <w:rPr>
                <w:color w:val="002060"/>
              </w:rPr>
            </w:pPr>
            <w:r w:rsidRPr="00A2681F">
              <w:rPr>
                <w:color w:val="002060"/>
              </w:rPr>
              <w:t>VIA LUDOVICO SCARFIOTTI</w:t>
            </w:r>
          </w:p>
        </w:tc>
      </w:tr>
      <w:tr w:rsidR="00A2681F" w:rsidRPr="00A2681F" w14:paraId="38AE5F94"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DA213E" w14:textId="77777777" w:rsidR="00A2681F" w:rsidRPr="00A2681F" w:rsidRDefault="00A2681F" w:rsidP="00800A70">
            <w:pPr>
              <w:pStyle w:val="rowtabella0"/>
              <w:rPr>
                <w:color w:val="002060"/>
              </w:rPr>
            </w:pPr>
            <w:r w:rsidRPr="00A2681F">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3A23E9" w14:textId="77777777" w:rsidR="00A2681F" w:rsidRPr="00A2681F" w:rsidRDefault="00A2681F" w:rsidP="00800A70">
            <w:pPr>
              <w:pStyle w:val="rowtabella0"/>
              <w:rPr>
                <w:color w:val="002060"/>
              </w:rPr>
            </w:pPr>
            <w:r w:rsidRPr="00A2681F">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807A10" w14:textId="77777777" w:rsidR="00A2681F" w:rsidRPr="00A2681F" w:rsidRDefault="00A2681F" w:rsidP="00800A70">
            <w:pPr>
              <w:pStyle w:val="rowtabella0"/>
              <w:jc w:val="center"/>
              <w:rPr>
                <w:color w:val="002060"/>
              </w:rPr>
            </w:pPr>
            <w:r w:rsidRPr="00A2681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D7782D" w14:textId="77777777" w:rsidR="00A2681F" w:rsidRPr="00A2681F" w:rsidRDefault="00A2681F" w:rsidP="00800A70">
            <w:pPr>
              <w:pStyle w:val="rowtabella0"/>
              <w:rPr>
                <w:color w:val="002060"/>
              </w:rPr>
            </w:pPr>
            <w:r w:rsidRPr="00A2681F">
              <w:rPr>
                <w:color w:val="002060"/>
              </w:rPr>
              <w:t>17/03/2024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2A3150" w14:textId="77777777" w:rsidR="00A2681F" w:rsidRPr="00A2681F" w:rsidRDefault="00A2681F" w:rsidP="00800A70">
            <w:pPr>
              <w:pStyle w:val="rowtabella0"/>
              <w:rPr>
                <w:color w:val="002060"/>
              </w:rPr>
            </w:pPr>
            <w:r w:rsidRPr="00A2681F">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2912C" w14:textId="77777777" w:rsidR="00A2681F" w:rsidRPr="00A2681F" w:rsidRDefault="00A2681F" w:rsidP="00800A70">
            <w:pPr>
              <w:pStyle w:val="rowtabella0"/>
              <w:rPr>
                <w:color w:val="002060"/>
              </w:rPr>
            </w:pPr>
            <w:r w:rsidRPr="00A2681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806ED" w14:textId="77777777" w:rsidR="00A2681F" w:rsidRPr="00A2681F" w:rsidRDefault="00A2681F" w:rsidP="00800A70">
            <w:pPr>
              <w:pStyle w:val="rowtabella0"/>
              <w:rPr>
                <w:color w:val="002060"/>
              </w:rPr>
            </w:pPr>
            <w:r w:rsidRPr="00A2681F">
              <w:rPr>
                <w:color w:val="002060"/>
              </w:rPr>
              <w:t>VIA FRATELLI CERVI</w:t>
            </w:r>
          </w:p>
        </w:tc>
      </w:tr>
      <w:tr w:rsidR="00A2681F" w:rsidRPr="00A2681F" w14:paraId="397FDE0C"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95946C" w14:textId="77777777" w:rsidR="00A2681F" w:rsidRPr="00A2681F" w:rsidRDefault="00A2681F" w:rsidP="00800A70">
            <w:pPr>
              <w:pStyle w:val="rowtabella0"/>
              <w:rPr>
                <w:color w:val="002060"/>
              </w:rPr>
            </w:pPr>
            <w:r w:rsidRPr="00A2681F">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BBD0A" w14:textId="77777777" w:rsidR="00A2681F" w:rsidRPr="00A2681F" w:rsidRDefault="00A2681F" w:rsidP="00800A70">
            <w:pPr>
              <w:pStyle w:val="rowtabella0"/>
              <w:rPr>
                <w:color w:val="002060"/>
              </w:rPr>
            </w:pPr>
            <w:r w:rsidRPr="00A2681F">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FFF40" w14:textId="77777777" w:rsidR="00A2681F" w:rsidRPr="00A2681F" w:rsidRDefault="00A2681F" w:rsidP="00800A70">
            <w:pPr>
              <w:pStyle w:val="rowtabella0"/>
              <w:jc w:val="center"/>
              <w:rPr>
                <w:color w:val="002060"/>
              </w:rPr>
            </w:pPr>
            <w:r w:rsidRPr="00A2681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01331" w14:textId="77777777" w:rsidR="00A2681F" w:rsidRPr="00A2681F" w:rsidRDefault="00A2681F" w:rsidP="00800A70">
            <w:pPr>
              <w:pStyle w:val="rowtabella0"/>
              <w:rPr>
                <w:color w:val="002060"/>
              </w:rPr>
            </w:pPr>
            <w:r w:rsidRPr="00A2681F">
              <w:rPr>
                <w:color w:val="002060"/>
              </w:rPr>
              <w:t>17/03/2024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D0995" w14:textId="77777777" w:rsidR="00A2681F" w:rsidRPr="00A2681F" w:rsidRDefault="00A2681F" w:rsidP="00800A70">
            <w:pPr>
              <w:pStyle w:val="rowtabella0"/>
              <w:rPr>
                <w:color w:val="002060"/>
              </w:rPr>
            </w:pPr>
            <w:r w:rsidRPr="00A2681F">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5573E" w14:textId="77777777" w:rsidR="00A2681F" w:rsidRPr="00A2681F" w:rsidRDefault="00A2681F" w:rsidP="00800A70">
            <w:pPr>
              <w:pStyle w:val="rowtabella0"/>
              <w:rPr>
                <w:color w:val="002060"/>
              </w:rPr>
            </w:pPr>
            <w:r w:rsidRPr="00A2681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0D59E" w14:textId="77777777" w:rsidR="00A2681F" w:rsidRPr="00A2681F" w:rsidRDefault="00A2681F" w:rsidP="00800A70">
            <w:pPr>
              <w:pStyle w:val="rowtabella0"/>
              <w:rPr>
                <w:color w:val="002060"/>
              </w:rPr>
            </w:pPr>
            <w:r w:rsidRPr="00A2681F">
              <w:rPr>
                <w:color w:val="002060"/>
              </w:rPr>
              <w:t>VIA DEI TESSITORI</w:t>
            </w:r>
          </w:p>
        </w:tc>
      </w:tr>
    </w:tbl>
    <w:p w14:paraId="11378A3C" w14:textId="77777777" w:rsidR="00A2681F" w:rsidRPr="00A2681F" w:rsidRDefault="00A2681F" w:rsidP="007178EC">
      <w:pPr>
        <w:pStyle w:val="breakline"/>
        <w:rPr>
          <w:rFonts w:eastAsiaTheme="minorEastAsia"/>
          <w:color w:val="002060"/>
        </w:rPr>
      </w:pPr>
    </w:p>
    <w:p w14:paraId="4E5F8EDF" w14:textId="77777777" w:rsidR="007178EC" w:rsidRPr="00A2681F" w:rsidRDefault="007178EC" w:rsidP="007178EC">
      <w:pPr>
        <w:pStyle w:val="breakline"/>
        <w:rPr>
          <w:color w:val="002060"/>
        </w:rPr>
      </w:pPr>
    </w:p>
    <w:p w14:paraId="31D10734" w14:textId="77777777" w:rsidR="00F050E8" w:rsidRPr="00A578EF" w:rsidRDefault="00F050E8" w:rsidP="00F050E8">
      <w:pPr>
        <w:pStyle w:val="titolocampionato0"/>
        <w:shd w:val="clear" w:color="auto" w:fill="CCCCCC"/>
        <w:spacing w:before="80" w:after="40"/>
        <w:rPr>
          <w:color w:val="002060"/>
        </w:rPr>
      </w:pPr>
      <w:r w:rsidRPr="00A578EF">
        <w:rPr>
          <w:color w:val="002060"/>
        </w:rPr>
        <w:t>UNDER 15 C5 REGIONALI MASCHILI</w:t>
      </w:r>
    </w:p>
    <w:p w14:paraId="3B0E1E0C" w14:textId="77777777" w:rsidR="00F050E8" w:rsidRPr="00A578EF" w:rsidRDefault="00F050E8" w:rsidP="00F050E8">
      <w:pPr>
        <w:pStyle w:val="TITOLOPRINC"/>
        <w:spacing w:before="0" w:beforeAutospacing="0" w:after="0" w:afterAutospacing="0"/>
        <w:rPr>
          <w:color w:val="002060"/>
        </w:rPr>
      </w:pPr>
      <w:r>
        <w:rPr>
          <w:color w:val="002060"/>
        </w:rPr>
        <w:t>FASE FINALE</w:t>
      </w:r>
    </w:p>
    <w:p w14:paraId="47D07780" w14:textId="77777777" w:rsidR="00F050E8" w:rsidRPr="00A578EF" w:rsidRDefault="00F050E8" w:rsidP="00F050E8">
      <w:pPr>
        <w:pStyle w:val="LndNormale1"/>
        <w:rPr>
          <w:color w:val="002060"/>
        </w:rPr>
      </w:pPr>
    </w:p>
    <w:p w14:paraId="23855267" w14:textId="77777777" w:rsidR="00F050E8" w:rsidRPr="00A578EF" w:rsidRDefault="00F050E8" w:rsidP="00F050E8">
      <w:pPr>
        <w:pStyle w:val="LndNormale1"/>
        <w:rPr>
          <w:b/>
          <w:i/>
          <w:color w:val="002060"/>
        </w:rPr>
      </w:pPr>
      <w:r w:rsidRPr="00A578EF">
        <w:rPr>
          <w:b/>
          <w:i/>
          <w:color w:val="002060"/>
        </w:rPr>
        <w:t>Ottavi di Finale (gara unica 16/03/2024)</w:t>
      </w:r>
    </w:p>
    <w:p w14:paraId="4CB6F848"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Le 4 squadre del girone “Gold” e le prime 2 squadre classificate nei 2 gironi “Silver” disputeranno gli Ottavi di Finale in gara unica come segue (per determinare la graduatoria delle prime e delle seconde classificate dei gironi “Silver” si terrà conto del rapporto punti/gare disputate):</w:t>
      </w:r>
    </w:p>
    <w:p w14:paraId="225FCB35" w14:textId="77777777" w:rsidR="00F050E8" w:rsidRPr="00A578EF" w:rsidRDefault="00F050E8" w:rsidP="00F050E8">
      <w:pPr>
        <w:pStyle w:val="Corpodeltesto21"/>
        <w:rPr>
          <w:rFonts w:ascii="Arial" w:hAnsi="Arial" w:cs="Arial"/>
          <w:color w:val="002060"/>
          <w:sz w:val="22"/>
        </w:rPr>
      </w:pPr>
    </w:p>
    <w:p w14:paraId="50037D0E"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- 5^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terza miglior seconda classificata Silver</w:t>
      </w:r>
      <w:r w:rsidRPr="00A578EF">
        <w:rPr>
          <w:rFonts w:ascii="Arial" w:hAnsi="Arial" w:cs="Arial"/>
          <w:color w:val="002060"/>
          <w:sz w:val="22"/>
        </w:rPr>
        <w:tab/>
        <w:t>= 1</w:t>
      </w:r>
    </w:p>
    <w:p w14:paraId="30E162E5" w14:textId="10D3945B" w:rsidR="00F050E8" w:rsidRPr="00D244E1" w:rsidRDefault="00F050E8" w:rsidP="00F050E8">
      <w:pPr>
        <w:pStyle w:val="Corpodeltesto21"/>
        <w:rPr>
          <w:rFonts w:ascii="Arial" w:hAnsi="Arial" w:cs="Arial"/>
          <w:b/>
          <w:bCs/>
          <w:color w:val="002060"/>
          <w:sz w:val="22"/>
        </w:rPr>
      </w:pPr>
      <w:r w:rsidRPr="00D244E1">
        <w:rPr>
          <w:rFonts w:ascii="Arial" w:hAnsi="Arial" w:cs="Arial"/>
          <w:b/>
          <w:bCs/>
          <w:color w:val="002060"/>
          <w:sz w:val="22"/>
        </w:rPr>
        <w:t>CALCIO A 5 CORINALDO – ASCOLI CALCIO A 5</w:t>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sidRPr="00DC6B7B">
        <w:rPr>
          <w:rFonts w:ascii="Arial" w:hAnsi="Arial" w:cs="Arial"/>
          <w:b/>
          <w:bCs/>
          <w:i/>
          <w:iCs/>
          <w:color w:val="002060"/>
          <w:sz w:val="22"/>
        </w:rPr>
        <w:t>1</w:t>
      </w:r>
      <w:r w:rsidR="00DC6B7B">
        <w:rPr>
          <w:rFonts w:ascii="Arial" w:hAnsi="Arial" w:cs="Arial"/>
          <w:b/>
          <w:bCs/>
          <w:i/>
          <w:iCs/>
          <w:color w:val="002060"/>
          <w:sz w:val="22"/>
        </w:rPr>
        <w:t>7</w:t>
      </w:r>
      <w:r w:rsidR="00DC6B7B" w:rsidRPr="00DC6B7B">
        <w:rPr>
          <w:rFonts w:ascii="Arial" w:hAnsi="Arial" w:cs="Arial"/>
          <w:b/>
          <w:bCs/>
          <w:i/>
          <w:iCs/>
          <w:color w:val="002060"/>
          <w:sz w:val="22"/>
        </w:rPr>
        <w:t>/03/2024, ore 1</w:t>
      </w:r>
      <w:r w:rsidR="00DC6B7B">
        <w:rPr>
          <w:rFonts w:ascii="Arial" w:hAnsi="Arial" w:cs="Arial"/>
          <w:b/>
          <w:bCs/>
          <w:i/>
          <w:iCs/>
          <w:color w:val="002060"/>
          <w:sz w:val="22"/>
        </w:rPr>
        <w:t>5</w:t>
      </w:r>
      <w:r w:rsidR="00DC6B7B" w:rsidRPr="00DC6B7B">
        <w:rPr>
          <w:rFonts w:ascii="Arial" w:hAnsi="Arial" w:cs="Arial"/>
          <w:b/>
          <w:bCs/>
          <w:i/>
          <w:iCs/>
          <w:color w:val="002060"/>
          <w:sz w:val="22"/>
        </w:rPr>
        <w:t>:</w:t>
      </w:r>
      <w:r w:rsidR="00DC6B7B">
        <w:rPr>
          <w:rFonts w:ascii="Arial" w:hAnsi="Arial" w:cs="Arial"/>
          <w:b/>
          <w:bCs/>
          <w:i/>
          <w:iCs/>
          <w:color w:val="002060"/>
          <w:sz w:val="22"/>
        </w:rPr>
        <w:t>3</w:t>
      </w:r>
      <w:r w:rsidR="00DC6B7B" w:rsidRPr="00DC6B7B">
        <w:rPr>
          <w:rFonts w:ascii="Arial" w:hAnsi="Arial" w:cs="Arial"/>
          <w:b/>
          <w:bCs/>
          <w:i/>
          <w:iCs/>
          <w:color w:val="002060"/>
          <w:sz w:val="22"/>
        </w:rPr>
        <w:t>0</w:t>
      </w:r>
    </w:p>
    <w:p w14:paraId="519BB8BE" w14:textId="77777777" w:rsidR="00F050E8" w:rsidRDefault="00F050E8" w:rsidP="00F050E8">
      <w:pPr>
        <w:pStyle w:val="Corpodeltesto21"/>
        <w:rPr>
          <w:rFonts w:ascii="Arial" w:hAnsi="Arial" w:cs="Arial"/>
          <w:color w:val="002060"/>
          <w:sz w:val="22"/>
        </w:rPr>
      </w:pPr>
    </w:p>
    <w:p w14:paraId="5E0B2AC9"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- 6^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seconda miglior seconda classificata Silver</w:t>
      </w:r>
      <w:r w:rsidRPr="00A578EF">
        <w:rPr>
          <w:rFonts w:ascii="Arial" w:hAnsi="Arial" w:cs="Arial"/>
          <w:color w:val="002060"/>
          <w:sz w:val="22"/>
        </w:rPr>
        <w:tab/>
        <w:t>= 2</w:t>
      </w:r>
    </w:p>
    <w:p w14:paraId="6D755215" w14:textId="3915BF67" w:rsidR="00F050E8" w:rsidRPr="00D244E1" w:rsidRDefault="00F050E8" w:rsidP="00F050E8">
      <w:pPr>
        <w:pStyle w:val="Corpodeltesto21"/>
        <w:rPr>
          <w:rFonts w:ascii="Arial" w:hAnsi="Arial" w:cs="Arial"/>
          <w:b/>
          <w:bCs/>
          <w:color w:val="002060"/>
          <w:sz w:val="22"/>
        </w:rPr>
      </w:pPr>
      <w:r w:rsidRPr="00D244E1">
        <w:rPr>
          <w:rFonts w:ascii="Arial" w:hAnsi="Arial" w:cs="Arial"/>
          <w:b/>
          <w:bCs/>
          <w:color w:val="002060"/>
          <w:sz w:val="22"/>
        </w:rPr>
        <w:t>CANTINE RIUNITE CSI – RECANATI CALCIO A 5</w:t>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sidRPr="00DC6B7B">
        <w:rPr>
          <w:rFonts w:ascii="Arial" w:hAnsi="Arial" w:cs="Arial"/>
          <w:b/>
          <w:bCs/>
          <w:i/>
          <w:iCs/>
          <w:color w:val="002060"/>
          <w:sz w:val="22"/>
        </w:rPr>
        <w:t>1</w:t>
      </w:r>
      <w:r w:rsidR="00DC6B7B">
        <w:rPr>
          <w:rFonts w:ascii="Arial" w:hAnsi="Arial" w:cs="Arial"/>
          <w:b/>
          <w:bCs/>
          <w:i/>
          <w:iCs/>
          <w:color w:val="002060"/>
          <w:sz w:val="22"/>
        </w:rPr>
        <w:t>7</w:t>
      </w:r>
      <w:r w:rsidR="00DC6B7B" w:rsidRPr="00DC6B7B">
        <w:rPr>
          <w:rFonts w:ascii="Arial" w:hAnsi="Arial" w:cs="Arial"/>
          <w:b/>
          <w:bCs/>
          <w:i/>
          <w:iCs/>
          <w:color w:val="002060"/>
          <w:sz w:val="22"/>
        </w:rPr>
        <w:t>/03/2024, ore 1</w:t>
      </w:r>
      <w:r w:rsidR="00DC6B7B">
        <w:rPr>
          <w:rFonts w:ascii="Arial" w:hAnsi="Arial" w:cs="Arial"/>
          <w:b/>
          <w:bCs/>
          <w:i/>
          <w:iCs/>
          <w:color w:val="002060"/>
          <w:sz w:val="22"/>
        </w:rPr>
        <w:t>6:00</w:t>
      </w:r>
    </w:p>
    <w:p w14:paraId="48DAF381" w14:textId="77777777" w:rsidR="00F050E8" w:rsidRDefault="00F050E8" w:rsidP="00F050E8">
      <w:pPr>
        <w:pStyle w:val="Corpodeltesto21"/>
        <w:rPr>
          <w:rFonts w:ascii="Arial" w:hAnsi="Arial" w:cs="Arial"/>
          <w:color w:val="002060"/>
          <w:sz w:val="22"/>
        </w:rPr>
      </w:pPr>
    </w:p>
    <w:p w14:paraId="12BC69B8"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miglior prima classificata Silver</w:t>
      </w:r>
      <w:r w:rsidRPr="00A578EF">
        <w:rPr>
          <w:rFonts w:ascii="Arial" w:hAnsi="Arial" w:cs="Arial"/>
          <w:color w:val="002060"/>
          <w:sz w:val="22"/>
        </w:rPr>
        <w:tab/>
        <w:t xml:space="preserve"> </w:t>
      </w:r>
      <w:r w:rsidRPr="00A578EF">
        <w:rPr>
          <w:rFonts w:ascii="Arial" w:hAnsi="Arial" w:cs="Arial"/>
          <w:color w:val="002060"/>
          <w:sz w:val="22"/>
        </w:rPr>
        <w:tab/>
        <w:t xml:space="preserve">- </w:t>
      </w:r>
      <w:r w:rsidRPr="00A578EF">
        <w:rPr>
          <w:rFonts w:ascii="Arial" w:hAnsi="Arial" w:cs="Arial"/>
          <w:color w:val="002060"/>
          <w:sz w:val="22"/>
        </w:rPr>
        <w:tab/>
        <w:t>miglior seconda classificata Silver</w:t>
      </w:r>
      <w:r w:rsidRPr="00A578EF">
        <w:rPr>
          <w:rFonts w:ascii="Arial" w:hAnsi="Arial" w:cs="Arial"/>
          <w:color w:val="002060"/>
          <w:sz w:val="22"/>
        </w:rPr>
        <w:tab/>
      </w:r>
      <w:r w:rsidRPr="00A578EF">
        <w:rPr>
          <w:rFonts w:ascii="Arial" w:hAnsi="Arial" w:cs="Arial"/>
          <w:color w:val="002060"/>
          <w:sz w:val="22"/>
        </w:rPr>
        <w:tab/>
        <w:t>= 3</w:t>
      </w:r>
    </w:p>
    <w:p w14:paraId="613060C1" w14:textId="582265E3" w:rsidR="00F050E8" w:rsidRPr="00D244E1" w:rsidRDefault="00F050E8" w:rsidP="00F050E8">
      <w:pPr>
        <w:pStyle w:val="Corpodeltesto21"/>
        <w:rPr>
          <w:rFonts w:ascii="Arial" w:hAnsi="Arial" w:cs="Arial"/>
          <w:b/>
          <w:bCs/>
          <w:color w:val="002060"/>
          <w:sz w:val="22"/>
        </w:rPr>
      </w:pPr>
      <w:r w:rsidRPr="00D244E1">
        <w:rPr>
          <w:rFonts w:ascii="Arial" w:hAnsi="Arial" w:cs="Arial"/>
          <w:b/>
          <w:bCs/>
          <w:color w:val="002060"/>
          <w:sz w:val="22"/>
        </w:rPr>
        <w:t xml:space="preserve">AUDAX 1970 </w:t>
      </w:r>
      <w:proofErr w:type="gramStart"/>
      <w:r w:rsidRPr="00D244E1">
        <w:rPr>
          <w:rFonts w:ascii="Arial" w:hAnsi="Arial" w:cs="Arial"/>
          <w:b/>
          <w:bCs/>
          <w:color w:val="002060"/>
          <w:sz w:val="22"/>
        </w:rPr>
        <w:t>S.ANGELO</w:t>
      </w:r>
      <w:proofErr w:type="gramEnd"/>
      <w:r w:rsidRPr="00D244E1">
        <w:rPr>
          <w:rFonts w:ascii="Arial" w:hAnsi="Arial" w:cs="Arial"/>
          <w:b/>
          <w:bCs/>
          <w:color w:val="002060"/>
          <w:sz w:val="22"/>
        </w:rPr>
        <w:t xml:space="preserve"> – BULDOG T.N.T. LUCREZIA</w:t>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sidRPr="00DC6B7B">
        <w:rPr>
          <w:rFonts w:ascii="Arial" w:hAnsi="Arial" w:cs="Arial"/>
          <w:b/>
          <w:bCs/>
          <w:i/>
          <w:iCs/>
          <w:color w:val="002060"/>
          <w:sz w:val="22"/>
        </w:rPr>
        <w:t>1</w:t>
      </w:r>
      <w:r w:rsidR="00DC6B7B">
        <w:rPr>
          <w:rFonts w:ascii="Arial" w:hAnsi="Arial" w:cs="Arial"/>
          <w:b/>
          <w:bCs/>
          <w:i/>
          <w:iCs/>
          <w:color w:val="002060"/>
          <w:sz w:val="22"/>
        </w:rPr>
        <w:t>7</w:t>
      </w:r>
      <w:r w:rsidR="00DC6B7B" w:rsidRPr="00DC6B7B">
        <w:rPr>
          <w:rFonts w:ascii="Arial" w:hAnsi="Arial" w:cs="Arial"/>
          <w:b/>
          <w:bCs/>
          <w:i/>
          <w:iCs/>
          <w:color w:val="002060"/>
          <w:sz w:val="22"/>
        </w:rPr>
        <w:t>/03/2024, ore 1</w:t>
      </w:r>
      <w:r w:rsidR="00DC6B7B">
        <w:rPr>
          <w:rFonts w:ascii="Arial" w:hAnsi="Arial" w:cs="Arial"/>
          <w:b/>
          <w:bCs/>
          <w:i/>
          <w:iCs/>
          <w:color w:val="002060"/>
          <w:sz w:val="22"/>
        </w:rPr>
        <w:t>1</w:t>
      </w:r>
      <w:r w:rsidR="00DC6B7B" w:rsidRPr="00DC6B7B">
        <w:rPr>
          <w:rFonts w:ascii="Arial" w:hAnsi="Arial" w:cs="Arial"/>
          <w:b/>
          <w:bCs/>
          <w:i/>
          <w:iCs/>
          <w:color w:val="002060"/>
          <w:sz w:val="22"/>
        </w:rPr>
        <w:t>:</w:t>
      </w:r>
      <w:r w:rsidR="00DC6B7B">
        <w:rPr>
          <w:rFonts w:ascii="Arial" w:hAnsi="Arial" w:cs="Arial"/>
          <w:b/>
          <w:bCs/>
          <w:i/>
          <w:iCs/>
          <w:color w:val="002060"/>
          <w:sz w:val="22"/>
        </w:rPr>
        <w:t>00</w:t>
      </w:r>
    </w:p>
    <w:p w14:paraId="17FCACB3" w14:textId="77777777" w:rsidR="00F050E8" w:rsidRDefault="00F050E8" w:rsidP="00F050E8">
      <w:pPr>
        <w:pStyle w:val="Corpodeltesto21"/>
        <w:rPr>
          <w:rFonts w:ascii="Arial" w:hAnsi="Arial" w:cs="Arial"/>
          <w:color w:val="002060"/>
          <w:sz w:val="22"/>
        </w:rPr>
      </w:pPr>
    </w:p>
    <w:p w14:paraId="537A07AC"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seconda miglior prima classificata Silver</w:t>
      </w:r>
      <w:r w:rsidRPr="00A578EF">
        <w:rPr>
          <w:rFonts w:ascii="Arial" w:hAnsi="Arial" w:cs="Arial"/>
          <w:color w:val="002060"/>
          <w:sz w:val="22"/>
        </w:rPr>
        <w:tab/>
        <w:t xml:space="preserve">- </w:t>
      </w:r>
      <w:r w:rsidRPr="00A578EF">
        <w:rPr>
          <w:rFonts w:ascii="Arial" w:hAnsi="Arial" w:cs="Arial"/>
          <w:color w:val="002060"/>
          <w:sz w:val="22"/>
        </w:rPr>
        <w:tab/>
        <w:t>terza miglior prima classificata Silver</w:t>
      </w:r>
      <w:r w:rsidRPr="00A578EF">
        <w:rPr>
          <w:rFonts w:ascii="Arial" w:hAnsi="Arial" w:cs="Arial"/>
          <w:color w:val="002060"/>
          <w:sz w:val="22"/>
        </w:rPr>
        <w:tab/>
        <w:t>= 4</w:t>
      </w:r>
    </w:p>
    <w:p w14:paraId="0B85379D" w14:textId="0C798AC0" w:rsidR="00F050E8" w:rsidRPr="00F050E8" w:rsidRDefault="00F050E8" w:rsidP="00F050E8">
      <w:pPr>
        <w:pStyle w:val="Corpodeltesto21"/>
        <w:rPr>
          <w:rFonts w:ascii="Arial" w:hAnsi="Arial" w:cs="Arial"/>
          <w:b/>
          <w:bCs/>
          <w:color w:val="002060"/>
          <w:sz w:val="22"/>
        </w:rPr>
      </w:pPr>
      <w:r w:rsidRPr="00F050E8">
        <w:rPr>
          <w:rFonts w:ascii="Arial" w:hAnsi="Arial" w:cs="Arial"/>
          <w:b/>
          <w:bCs/>
          <w:color w:val="002060"/>
          <w:sz w:val="22"/>
        </w:rPr>
        <w:t>C.U.S. ANCONA – FIGHT BULLS CORRIDONIA</w:t>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Pr>
          <w:rFonts w:ascii="Arial" w:hAnsi="Arial" w:cs="Arial"/>
          <w:b/>
          <w:bCs/>
          <w:color w:val="002060"/>
          <w:sz w:val="22"/>
        </w:rPr>
        <w:tab/>
      </w:r>
      <w:r w:rsidR="00DC6B7B" w:rsidRPr="00DC6B7B">
        <w:rPr>
          <w:rFonts w:ascii="Arial" w:hAnsi="Arial" w:cs="Arial"/>
          <w:b/>
          <w:bCs/>
          <w:i/>
          <w:iCs/>
          <w:color w:val="002060"/>
          <w:sz w:val="22"/>
        </w:rPr>
        <w:t>1</w:t>
      </w:r>
      <w:r w:rsidR="00DC6B7B">
        <w:rPr>
          <w:rFonts w:ascii="Arial" w:hAnsi="Arial" w:cs="Arial"/>
          <w:b/>
          <w:bCs/>
          <w:i/>
          <w:iCs/>
          <w:color w:val="002060"/>
          <w:sz w:val="22"/>
        </w:rPr>
        <w:t>7</w:t>
      </w:r>
      <w:r w:rsidR="00DC6B7B" w:rsidRPr="00DC6B7B">
        <w:rPr>
          <w:rFonts w:ascii="Arial" w:hAnsi="Arial" w:cs="Arial"/>
          <w:b/>
          <w:bCs/>
          <w:i/>
          <w:iCs/>
          <w:color w:val="002060"/>
          <w:sz w:val="22"/>
        </w:rPr>
        <w:t>/03/2024, ore 1</w:t>
      </w:r>
      <w:r w:rsidR="00DC6B7B">
        <w:rPr>
          <w:rFonts w:ascii="Arial" w:hAnsi="Arial" w:cs="Arial"/>
          <w:b/>
          <w:bCs/>
          <w:i/>
          <w:iCs/>
          <w:color w:val="002060"/>
          <w:sz w:val="22"/>
        </w:rPr>
        <w:t>1</w:t>
      </w:r>
      <w:r w:rsidR="00DC6B7B" w:rsidRPr="00DC6B7B">
        <w:rPr>
          <w:rFonts w:ascii="Arial" w:hAnsi="Arial" w:cs="Arial"/>
          <w:b/>
          <w:bCs/>
          <w:i/>
          <w:iCs/>
          <w:color w:val="002060"/>
          <w:sz w:val="22"/>
        </w:rPr>
        <w:t>:</w:t>
      </w:r>
      <w:r w:rsidR="00DC6B7B">
        <w:rPr>
          <w:rFonts w:ascii="Arial" w:hAnsi="Arial" w:cs="Arial"/>
          <w:b/>
          <w:bCs/>
          <w:i/>
          <w:iCs/>
          <w:color w:val="002060"/>
          <w:sz w:val="22"/>
        </w:rPr>
        <w:t>3</w:t>
      </w:r>
      <w:r w:rsidR="00DC6B7B" w:rsidRPr="00DC6B7B">
        <w:rPr>
          <w:rFonts w:ascii="Arial" w:hAnsi="Arial" w:cs="Arial"/>
          <w:b/>
          <w:bCs/>
          <w:i/>
          <w:iCs/>
          <w:color w:val="002060"/>
          <w:sz w:val="22"/>
        </w:rPr>
        <w:t>0</w:t>
      </w:r>
    </w:p>
    <w:p w14:paraId="10B34B9E" w14:textId="77777777" w:rsidR="00F050E8" w:rsidRPr="00F050E8" w:rsidRDefault="00F050E8" w:rsidP="00F050E8">
      <w:pPr>
        <w:pStyle w:val="Corpodeltesto21"/>
        <w:rPr>
          <w:rFonts w:ascii="Arial" w:hAnsi="Arial" w:cs="Arial"/>
          <w:color w:val="002060"/>
          <w:sz w:val="22"/>
        </w:rPr>
      </w:pPr>
    </w:p>
    <w:p w14:paraId="4968AE1C"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w:t>
      </w:r>
      <w:r w:rsidRPr="00A578EF">
        <w:rPr>
          <w:rFonts w:ascii="Arial" w:hAnsi="Arial" w:cs="Arial"/>
          <w:color w:val="002060"/>
          <w:sz w:val="22"/>
        </w:rPr>
        <w:lastRenderedPageBreak/>
        <w:t>minuti ciascuno.</w:t>
      </w:r>
    </w:p>
    <w:p w14:paraId="4FEC4D79"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Se anche al termine dei tempi supplementari si verificasse la situazione di parità si qualificherà al turno successivo la squadra di casa.</w:t>
      </w:r>
    </w:p>
    <w:p w14:paraId="37650AFA" w14:textId="77777777" w:rsidR="00F050E8" w:rsidRPr="00A578EF" w:rsidRDefault="00F050E8" w:rsidP="00F050E8">
      <w:pPr>
        <w:pStyle w:val="LndNormale1"/>
        <w:rPr>
          <w:color w:val="002060"/>
        </w:rPr>
      </w:pPr>
      <w:r w:rsidRPr="00A578EF">
        <w:rPr>
          <w:color w:val="002060"/>
        </w:rPr>
        <w:tab/>
      </w:r>
    </w:p>
    <w:p w14:paraId="3A62E180" w14:textId="77777777" w:rsidR="00F050E8" w:rsidRPr="00A578EF" w:rsidRDefault="00F050E8" w:rsidP="00F050E8">
      <w:pPr>
        <w:pStyle w:val="LndNormale1"/>
        <w:rPr>
          <w:b/>
          <w:i/>
          <w:color w:val="002060"/>
        </w:rPr>
      </w:pPr>
      <w:r w:rsidRPr="00A578EF">
        <w:rPr>
          <w:b/>
          <w:i/>
          <w:color w:val="002060"/>
        </w:rPr>
        <w:t>Quarti di Finale (gara unica 23/03/2024)</w:t>
      </w:r>
    </w:p>
    <w:p w14:paraId="7E71CCAE"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Le 4 squadre qualificate del girone “Gold” e le 4 squadre qualificate dagli Ottavi di Finale disputeranno i Quarti di Finale in gara unica come segue:</w:t>
      </w:r>
    </w:p>
    <w:p w14:paraId="6EC61F9A" w14:textId="77777777" w:rsidR="00F050E8" w:rsidRPr="00A578EF" w:rsidRDefault="00F050E8" w:rsidP="00F050E8">
      <w:pPr>
        <w:pStyle w:val="Corpodeltesto21"/>
        <w:rPr>
          <w:rFonts w:ascii="Arial" w:hAnsi="Arial" w:cs="Arial"/>
          <w:color w:val="002060"/>
          <w:sz w:val="22"/>
        </w:rPr>
      </w:pPr>
    </w:p>
    <w:p w14:paraId="41B74278"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- 1^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4</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A</w:t>
      </w:r>
    </w:p>
    <w:p w14:paraId="2E7DC23F" w14:textId="77777777" w:rsidR="00F050E8" w:rsidRPr="00DC6766" w:rsidRDefault="00F050E8" w:rsidP="00F050E8">
      <w:pPr>
        <w:pStyle w:val="Corpodeltesto21"/>
        <w:rPr>
          <w:rFonts w:ascii="Arial" w:hAnsi="Arial" w:cs="Arial"/>
          <w:b/>
          <w:bCs/>
          <w:color w:val="002060"/>
          <w:sz w:val="22"/>
        </w:rPr>
      </w:pPr>
      <w:r w:rsidRPr="00DC6766">
        <w:rPr>
          <w:rFonts w:ascii="Arial" w:hAnsi="Arial" w:cs="Arial"/>
          <w:b/>
          <w:bCs/>
          <w:color w:val="002060"/>
          <w:sz w:val="22"/>
        </w:rPr>
        <w:t>AMICI DEL CENTROSOCIO SP. – vincente 4</w:t>
      </w:r>
    </w:p>
    <w:p w14:paraId="2991BDC2" w14:textId="77777777" w:rsidR="00F050E8" w:rsidRDefault="00F050E8" w:rsidP="00F050E8">
      <w:pPr>
        <w:pStyle w:val="Corpodeltesto21"/>
        <w:rPr>
          <w:rFonts w:ascii="Arial" w:hAnsi="Arial" w:cs="Arial"/>
          <w:color w:val="002060"/>
          <w:sz w:val="22"/>
        </w:rPr>
      </w:pPr>
    </w:p>
    <w:p w14:paraId="57299145"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- 2^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3</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B</w:t>
      </w:r>
    </w:p>
    <w:p w14:paraId="70B6DD14" w14:textId="77777777" w:rsidR="00F050E8" w:rsidRPr="00DC6766" w:rsidRDefault="00F050E8" w:rsidP="00F050E8">
      <w:pPr>
        <w:pStyle w:val="Corpodeltesto21"/>
        <w:rPr>
          <w:rFonts w:ascii="Arial" w:hAnsi="Arial" w:cs="Arial"/>
          <w:b/>
          <w:bCs/>
          <w:color w:val="002060"/>
          <w:sz w:val="22"/>
        </w:rPr>
      </w:pPr>
      <w:r w:rsidRPr="00DC6766">
        <w:rPr>
          <w:rFonts w:ascii="Arial" w:hAnsi="Arial" w:cs="Arial"/>
          <w:b/>
          <w:bCs/>
          <w:color w:val="002060"/>
          <w:sz w:val="22"/>
        </w:rPr>
        <w:t>ITALSERVICE C5 – vincente 3</w:t>
      </w:r>
    </w:p>
    <w:p w14:paraId="324C4060" w14:textId="77777777" w:rsidR="00F050E8" w:rsidRDefault="00F050E8" w:rsidP="00F050E8">
      <w:pPr>
        <w:pStyle w:val="Corpodeltesto21"/>
        <w:rPr>
          <w:rFonts w:ascii="Arial" w:hAnsi="Arial" w:cs="Arial"/>
          <w:color w:val="002060"/>
          <w:sz w:val="22"/>
        </w:rPr>
      </w:pPr>
    </w:p>
    <w:p w14:paraId="324E834F"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- 3^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2</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C</w:t>
      </w:r>
    </w:p>
    <w:p w14:paraId="09103EC6" w14:textId="77777777" w:rsidR="00F050E8" w:rsidRPr="00DC6766" w:rsidRDefault="00F050E8" w:rsidP="00F050E8">
      <w:pPr>
        <w:pStyle w:val="Corpodeltesto21"/>
        <w:rPr>
          <w:rFonts w:ascii="Arial" w:hAnsi="Arial" w:cs="Arial"/>
          <w:b/>
          <w:bCs/>
          <w:color w:val="002060"/>
          <w:sz w:val="22"/>
        </w:rPr>
      </w:pPr>
      <w:r w:rsidRPr="00DC6766">
        <w:rPr>
          <w:rFonts w:ascii="Arial" w:hAnsi="Arial" w:cs="Arial"/>
          <w:b/>
          <w:bCs/>
          <w:color w:val="002060"/>
          <w:sz w:val="22"/>
        </w:rPr>
        <w:t>REAL SAN GIORGIO – vincente 2</w:t>
      </w:r>
    </w:p>
    <w:p w14:paraId="4F44F9EF" w14:textId="77777777" w:rsidR="00F050E8" w:rsidRDefault="00F050E8" w:rsidP="00F050E8">
      <w:pPr>
        <w:pStyle w:val="Corpodeltesto21"/>
        <w:rPr>
          <w:rFonts w:ascii="Arial" w:hAnsi="Arial" w:cs="Arial"/>
          <w:color w:val="002060"/>
          <w:sz w:val="22"/>
        </w:rPr>
      </w:pPr>
    </w:p>
    <w:p w14:paraId="24353505"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- 4^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1</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D</w:t>
      </w:r>
    </w:p>
    <w:p w14:paraId="283FC993" w14:textId="77777777" w:rsidR="00F050E8" w:rsidRPr="00DC6766" w:rsidRDefault="00F050E8" w:rsidP="00F050E8">
      <w:pPr>
        <w:pStyle w:val="Corpodeltesto21"/>
        <w:rPr>
          <w:rFonts w:ascii="Arial" w:hAnsi="Arial" w:cs="Arial"/>
          <w:b/>
          <w:bCs/>
          <w:color w:val="002060"/>
          <w:sz w:val="22"/>
        </w:rPr>
      </w:pPr>
      <w:r w:rsidRPr="00DC6766">
        <w:rPr>
          <w:rFonts w:ascii="Arial" w:hAnsi="Arial" w:cs="Arial"/>
          <w:b/>
          <w:bCs/>
          <w:color w:val="002060"/>
          <w:sz w:val="22"/>
        </w:rPr>
        <w:t>C.U.S. MACERATA CALCIO A5 – vincente 1</w:t>
      </w:r>
    </w:p>
    <w:p w14:paraId="3224CE31" w14:textId="77777777" w:rsidR="00F050E8" w:rsidRPr="00A578EF" w:rsidRDefault="00F050E8" w:rsidP="00F050E8">
      <w:pPr>
        <w:pStyle w:val="Corpodeltesto21"/>
        <w:rPr>
          <w:rFonts w:ascii="Arial" w:hAnsi="Arial" w:cs="Arial"/>
          <w:color w:val="002060"/>
          <w:sz w:val="22"/>
        </w:rPr>
      </w:pPr>
    </w:p>
    <w:p w14:paraId="4906F3B5"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w:t>
      </w:r>
    </w:p>
    <w:p w14:paraId="2AC052A7"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Se anche al termine dei tempi supplementari si verificasse la situazione di parità si qualificherà al turno successivo la squadra di casa.</w:t>
      </w:r>
    </w:p>
    <w:p w14:paraId="2F2F99B9" w14:textId="77777777" w:rsidR="00F050E8" w:rsidRPr="00A578EF" w:rsidRDefault="00F050E8" w:rsidP="00F050E8">
      <w:pPr>
        <w:pStyle w:val="Corpodeltesto21"/>
        <w:rPr>
          <w:color w:val="002060"/>
          <w:szCs w:val="22"/>
        </w:rPr>
      </w:pPr>
    </w:p>
    <w:p w14:paraId="50292BDE" w14:textId="77777777" w:rsidR="00F050E8" w:rsidRPr="00A578EF" w:rsidRDefault="00F050E8" w:rsidP="00F050E8">
      <w:pPr>
        <w:pStyle w:val="LndNormale1"/>
        <w:rPr>
          <w:b/>
          <w:i/>
          <w:color w:val="002060"/>
        </w:rPr>
      </w:pPr>
      <w:r w:rsidRPr="00A578EF">
        <w:rPr>
          <w:b/>
          <w:i/>
          <w:color w:val="002060"/>
        </w:rPr>
        <w:t>Semifinali (gara unica 06/04/2024)</w:t>
      </w:r>
    </w:p>
    <w:p w14:paraId="5684BF6F"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Le 4 squadre qualificate disputeranno Semifinali in gara unica in casa della squadra meglio piazzata al termine della seconda fase.</w:t>
      </w:r>
    </w:p>
    <w:p w14:paraId="3DB0F2B8"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Gli abbinamenti saranno composti secondo il seguente criterio:</w:t>
      </w:r>
    </w:p>
    <w:p w14:paraId="485C5E2D"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xml:space="preserve">- vincente A </w:t>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vincente 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p>
    <w:p w14:paraId="1A95BC51"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vincente B</w:t>
      </w:r>
      <w:r w:rsidRPr="00A578EF">
        <w:rPr>
          <w:rFonts w:ascii="Arial" w:hAnsi="Arial" w:cs="Arial"/>
          <w:color w:val="002060"/>
          <w:sz w:val="22"/>
        </w:rPr>
        <w:tab/>
      </w:r>
      <w:r w:rsidRPr="00A578EF">
        <w:rPr>
          <w:rFonts w:ascii="Arial" w:hAnsi="Arial" w:cs="Arial"/>
          <w:color w:val="002060"/>
          <w:sz w:val="22"/>
        </w:rPr>
        <w:tab/>
        <w:t>-</w:t>
      </w:r>
      <w:r w:rsidRPr="00A578EF">
        <w:rPr>
          <w:rFonts w:ascii="Arial" w:hAnsi="Arial" w:cs="Arial"/>
          <w:color w:val="002060"/>
          <w:sz w:val="22"/>
        </w:rPr>
        <w:tab/>
        <w:t>vincente C</w:t>
      </w:r>
    </w:p>
    <w:p w14:paraId="7D662C57" w14:textId="77777777" w:rsidR="00F050E8" w:rsidRPr="00A578EF" w:rsidRDefault="00F050E8" w:rsidP="00F050E8">
      <w:pPr>
        <w:pStyle w:val="Corpodeltesto21"/>
        <w:rPr>
          <w:color w:val="002060"/>
          <w:szCs w:val="22"/>
        </w:rPr>
      </w:pPr>
    </w:p>
    <w:p w14:paraId="53BFF94B"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w:t>
      </w:r>
    </w:p>
    <w:p w14:paraId="06CB9D79"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4C64DBA9" w14:textId="77777777" w:rsidR="00F050E8" w:rsidRPr="00A578EF" w:rsidRDefault="00F050E8" w:rsidP="00F050E8">
      <w:pPr>
        <w:pStyle w:val="Corpodeltesto21"/>
        <w:rPr>
          <w:rFonts w:ascii="Arial" w:hAnsi="Arial" w:cs="Arial"/>
          <w:color w:val="002060"/>
          <w:sz w:val="22"/>
        </w:rPr>
      </w:pPr>
    </w:p>
    <w:p w14:paraId="544BBEC8" w14:textId="77777777" w:rsidR="00F050E8" w:rsidRPr="00A578EF" w:rsidRDefault="00F050E8" w:rsidP="00F050E8">
      <w:pPr>
        <w:pStyle w:val="Corpodeltesto21"/>
        <w:rPr>
          <w:rFonts w:ascii="Arial" w:hAnsi="Arial" w:cs="Arial"/>
          <w:b/>
          <w:bCs/>
          <w:i/>
          <w:iCs/>
          <w:color w:val="002060"/>
          <w:sz w:val="22"/>
          <w:szCs w:val="22"/>
        </w:rPr>
      </w:pPr>
      <w:r w:rsidRPr="00A578EF">
        <w:rPr>
          <w:rFonts w:ascii="Arial" w:hAnsi="Arial" w:cs="Arial"/>
          <w:b/>
          <w:bCs/>
          <w:i/>
          <w:iCs/>
          <w:color w:val="002060"/>
          <w:sz w:val="22"/>
          <w:szCs w:val="22"/>
        </w:rPr>
        <w:t>Finale (13/04/2024)</w:t>
      </w:r>
    </w:p>
    <w:p w14:paraId="78E2D712" w14:textId="77777777" w:rsidR="00F050E8" w:rsidRPr="00A578EF" w:rsidRDefault="00F050E8" w:rsidP="00F050E8">
      <w:pPr>
        <w:pStyle w:val="Corpodeltesto21"/>
        <w:rPr>
          <w:rFonts w:ascii="Arial" w:hAnsi="Arial" w:cs="Arial"/>
          <w:color w:val="002060"/>
          <w:sz w:val="22"/>
        </w:rPr>
      </w:pPr>
      <w:r w:rsidRPr="00A578EF">
        <w:rPr>
          <w:rFonts w:ascii="Arial" w:hAnsi="Arial" w:cs="Arial"/>
          <w:color w:val="002060"/>
          <w:sz w:val="22"/>
        </w:rPr>
        <w:t>Le 2 squadre qualificate disputeranno la Finale in gara unica in casa della squadra meglio piazzata al termine della seconda fase.</w:t>
      </w:r>
    </w:p>
    <w:p w14:paraId="3161B444" w14:textId="77777777" w:rsidR="00F050E8" w:rsidRPr="00A578EF" w:rsidRDefault="00F050E8" w:rsidP="00F050E8">
      <w:pPr>
        <w:pStyle w:val="Corpodeltesto21"/>
        <w:rPr>
          <w:rFonts w:ascii="Arial" w:hAnsi="Arial" w:cs="Arial"/>
          <w:b/>
          <w:bCs/>
          <w:i/>
          <w:iCs/>
          <w:color w:val="002060"/>
          <w:sz w:val="22"/>
          <w:szCs w:val="22"/>
        </w:rPr>
      </w:pPr>
    </w:p>
    <w:p w14:paraId="0C4D6FBF" w14:textId="77777777" w:rsidR="00F050E8" w:rsidRDefault="00F050E8" w:rsidP="00F050E8">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80DA49F" w14:textId="77777777" w:rsidR="00F050E8" w:rsidRPr="00A578EF" w:rsidRDefault="00F050E8" w:rsidP="00F050E8">
      <w:pPr>
        <w:pStyle w:val="Corpodeltesto21"/>
        <w:rPr>
          <w:rFonts w:ascii="Arial" w:hAnsi="Arial" w:cs="Arial"/>
          <w:color w:val="002060"/>
          <w:sz w:val="22"/>
        </w:rPr>
      </w:pPr>
    </w:p>
    <w:p w14:paraId="6081D84C" w14:textId="77777777" w:rsidR="007178EC" w:rsidRPr="007178EC" w:rsidRDefault="007178EC" w:rsidP="007178EC">
      <w:pPr>
        <w:pStyle w:val="titoloprinc0"/>
        <w:rPr>
          <w:color w:val="002060"/>
        </w:rPr>
      </w:pPr>
      <w:r w:rsidRPr="007178EC">
        <w:rPr>
          <w:color w:val="002060"/>
        </w:rPr>
        <w:t>RISULTATI</w:t>
      </w:r>
    </w:p>
    <w:p w14:paraId="7053C794" w14:textId="77777777" w:rsidR="007178EC" w:rsidRPr="007178EC" w:rsidRDefault="007178EC" w:rsidP="007178EC">
      <w:pPr>
        <w:pStyle w:val="breakline"/>
        <w:rPr>
          <w:color w:val="002060"/>
        </w:rPr>
      </w:pPr>
    </w:p>
    <w:p w14:paraId="591C6F27" w14:textId="77777777" w:rsidR="007178EC" w:rsidRPr="007178EC" w:rsidRDefault="007178EC" w:rsidP="007178EC">
      <w:pPr>
        <w:pStyle w:val="sottotitolocampionato10"/>
        <w:rPr>
          <w:color w:val="002060"/>
        </w:rPr>
      </w:pPr>
      <w:r w:rsidRPr="007178EC">
        <w:rPr>
          <w:color w:val="002060"/>
        </w:rPr>
        <w:t>RISULTATI UFFICIALI GARE DEL 10/03/2024</w:t>
      </w:r>
    </w:p>
    <w:p w14:paraId="03F5B027" w14:textId="77777777" w:rsidR="007178EC" w:rsidRPr="007178EC" w:rsidRDefault="007178EC" w:rsidP="007178EC">
      <w:pPr>
        <w:pStyle w:val="sottotitolocampionato20"/>
        <w:spacing w:before="0" w:beforeAutospacing="0" w:after="0" w:afterAutospacing="0"/>
        <w:rPr>
          <w:rFonts w:ascii="Arial" w:hAnsi="Arial" w:cs="Arial"/>
          <w:color w:val="002060"/>
          <w:sz w:val="20"/>
          <w:szCs w:val="20"/>
        </w:rPr>
      </w:pPr>
      <w:r w:rsidRPr="007178EC">
        <w:rPr>
          <w:rFonts w:ascii="Arial" w:hAnsi="Arial" w:cs="Arial"/>
          <w:color w:val="002060"/>
          <w:sz w:val="20"/>
          <w:szCs w:val="20"/>
        </w:rPr>
        <w:t>Si trascrivono qui di seguito i risultati ufficiali delle gare disputate</w:t>
      </w:r>
    </w:p>
    <w:p w14:paraId="7D7E6FEA" w14:textId="77777777" w:rsidR="007178EC" w:rsidRPr="007178EC" w:rsidRDefault="007178EC" w:rsidP="007178E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78EC" w:rsidRPr="007178EC" w14:paraId="3D424673"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8EC" w:rsidRPr="007178EC" w14:paraId="4BF0A3E7"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84DE1" w14:textId="77777777" w:rsidR="007178EC" w:rsidRPr="007178EC" w:rsidRDefault="007178EC" w:rsidP="00800A70">
                  <w:pPr>
                    <w:pStyle w:val="headertabella0"/>
                    <w:rPr>
                      <w:color w:val="002060"/>
                    </w:rPr>
                  </w:pPr>
                  <w:r w:rsidRPr="007178EC">
                    <w:rPr>
                      <w:color w:val="002060"/>
                    </w:rPr>
                    <w:t>GIRONE G - 5 Giornata - R</w:t>
                  </w:r>
                </w:p>
              </w:tc>
            </w:tr>
            <w:tr w:rsidR="007178EC" w:rsidRPr="007178EC" w14:paraId="3310FDA3"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CCB5CC" w14:textId="77777777" w:rsidR="007178EC" w:rsidRPr="007178EC" w:rsidRDefault="007178EC" w:rsidP="00800A70">
                  <w:pPr>
                    <w:pStyle w:val="rowtabella0"/>
                    <w:rPr>
                      <w:color w:val="002060"/>
                    </w:rPr>
                  </w:pPr>
                  <w:r w:rsidRPr="007178EC">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74DFD" w14:textId="77777777" w:rsidR="007178EC" w:rsidRPr="007178EC" w:rsidRDefault="007178EC" w:rsidP="00800A70">
                  <w:pPr>
                    <w:pStyle w:val="rowtabella0"/>
                    <w:rPr>
                      <w:color w:val="002060"/>
                    </w:rPr>
                  </w:pPr>
                  <w:r w:rsidRPr="007178EC">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7DEEB" w14:textId="77777777" w:rsidR="007178EC" w:rsidRPr="007178EC" w:rsidRDefault="007178EC" w:rsidP="00800A70">
                  <w:pPr>
                    <w:pStyle w:val="rowtabella0"/>
                    <w:jc w:val="center"/>
                    <w:rPr>
                      <w:color w:val="002060"/>
                    </w:rPr>
                  </w:pPr>
                  <w:r w:rsidRPr="007178EC">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FA887" w14:textId="77777777" w:rsidR="007178EC" w:rsidRPr="007178EC" w:rsidRDefault="007178EC" w:rsidP="00800A70">
                  <w:pPr>
                    <w:pStyle w:val="rowtabella0"/>
                    <w:jc w:val="center"/>
                    <w:rPr>
                      <w:color w:val="002060"/>
                    </w:rPr>
                  </w:pPr>
                  <w:r w:rsidRPr="007178EC">
                    <w:rPr>
                      <w:color w:val="002060"/>
                    </w:rPr>
                    <w:t> </w:t>
                  </w:r>
                </w:p>
              </w:tc>
            </w:tr>
            <w:tr w:rsidR="007178EC" w:rsidRPr="007178EC" w14:paraId="4A72AE3F"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DF31B4" w14:textId="77777777" w:rsidR="007178EC" w:rsidRPr="007178EC" w:rsidRDefault="007178EC" w:rsidP="00800A70">
                  <w:pPr>
                    <w:pStyle w:val="rowtabella0"/>
                    <w:rPr>
                      <w:color w:val="002060"/>
                    </w:rPr>
                  </w:pPr>
                  <w:r w:rsidRPr="007178EC">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8297E9" w14:textId="77777777" w:rsidR="007178EC" w:rsidRPr="007178EC" w:rsidRDefault="007178EC" w:rsidP="00800A70">
                  <w:pPr>
                    <w:pStyle w:val="rowtabella0"/>
                    <w:rPr>
                      <w:color w:val="002060"/>
                    </w:rPr>
                  </w:pPr>
                  <w:r w:rsidRPr="007178EC">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0AB776" w14:textId="77777777" w:rsidR="007178EC" w:rsidRPr="007178EC" w:rsidRDefault="007178EC" w:rsidP="00800A70">
                  <w:pPr>
                    <w:pStyle w:val="rowtabella0"/>
                    <w:jc w:val="center"/>
                    <w:rPr>
                      <w:color w:val="002060"/>
                    </w:rPr>
                  </w:pPr>
                  <w:r w:rsidRPr="007178EC">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2D0056" w14:textId="77777777" w:rsidR="007178EC" w:rsidRPr="007178EC" w:rsidRDefault="007178EC" w:rsidP="00800A70">
                  <w:pPr>
                    <w:pStyle w:val="rowtabella0"/>
                    <w:jc w:val="center"/>
                    <w:rPr>
                      <w:color w:val="002060"/>
                    </w:rPr>
                  </w:pPr>
                  <w:r w:rsidRPr="007178EC">
                    <w:rPr>
                      <w:color w:val="002060"/>
                    </w:rPr>
                    <w:t> </w:t>
                  </w:r>
                </w:p>
              </w:tc>
            </w:tr>
            <w:tr w:rsidR="007178EC" w:rsidRPr="007178EC" w14:paraId="669EADF8"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379E9" w14:textId="77777777" w:rsidR="007178EC" w:rsidRPr="007178EC" w:rsidRDefault="007178EC" w:rsidP="00800A70">
                  <w:pPr>
                    <w:pStyle w:val="rowtabella0"/>
                    <w:rPr>
                      <w:color w:val="002060"/>
                    </w:rPr>
                  </w:pPr>
                  <w:r w:rsidRPr="007178EC">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89D03" w14:textId="77777777" w:rsidR="007178EC" w:rsidRPr="007178EC" w:rsidRDefault="007178EC" w:rsidP="00800A70">
                  <w:pPr>
                    <w:pStyle w:val="rowtabella0"/>
                    <w:rPr>
                      <w:color w:val="002060"/>
                    </w:rPr>
                  </w:pPr>
                  <w:r w:rsidRPr="007178EC">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C4CDD" w14:textId="77777777" w:rsidR="007178EC" w:rsidRPr="007178EC" w:rsidRDefault="007178EC" w:rsidP="00800A70">
                  <w:pPr>
                    <w:pStyle w:val="rowtabella0"/>
                    <w:jc w:val="center"/>
                    <w:rPr>
                      <w:color w:val="002060"/>
                    </w:rPr>
                  </w:pPr>
                  <w:r w:rsidRPr="007178EC">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D8CC9" w14:textId="77777777" w:rsidR="007178EC" w:rsidRPr="007178EC" w:rsidRDefault="007178EC" w:rsidP="00800A70">
                  <w:pPr>
                    <w:pStyle w:val="rowtabella0"/>
                    <w:jc w:val="center"/>
                    <w:rPr>
                      <w:color w:val="002060"/>
                    </w:rPr>
                  </w:pPr>
                  <w:r w:rsidRPr="007178EC">
                    <w:rPr>
                      <w:color w:val="002060"/>
                    </w:rPr>
                    <w:t> </w:t>
                  </w:r>
                </w:p>
              </w:tc>
            </w:tr>
          </w:tbl>
          <w:p w14:paraId="7084F0B6" w14:textId="77777777" w:rsidR="007178EC" w:rsidRPr="007178EC" w:rsidRDefault="007178EC" w:rsidP="00800A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8EC" w:rsidRPr="007178EC" w14:paraId="7F30AACF"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36C5B" w14:textId="77777777" w:rsidR="007178EC" w:rsidRPr="007178EC" w:rsidRDefault="007178EC" w:rsidP="00800A70">
                  <w:pPr>
                    <w:pStyle w:val="headertabella0"/>
                    <w:rPr>
                      <w:color w:val="002060"/>
                    </w:rPr>
                  </w:pPr>
                  <w:r w:rsidRPr="007178EC">
                    <w:rPr>
                      <w:color w:val="002060"/>
                    </w:rPr>
                    <w:t>GIRONE SA - 5 Giornata - R</w:t>
                  </w:r>
                </w:p>
              </w:tc>
            </w:tr>
            <w:tr w:rsidR="007178EC" w:rsidRPr="007178EC" w14:paraId="531387EE"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5B98B" w14:textId="77777777" w:rsidR="007178EC" w:rsidRPr="007178EC" w:rsidRDefault="007178EC" w:rsidP="00800A70">
                  <w:pPr>
                    <w:pStyle w:val="rowtabella0"/>
                    <w:rPr>
                      <w:color w:val="002060"/>
                    </w:rPr>
                  </w:pPr>
                  <w:r w:rsidRPr="007178EC">
                    <w:rPr>
                      <w:color w:val="002060"/>
                    </w:rPr>
                    <w:t xml:space="preserve">ITALSERVICE C5 </w:t>
                  </w:r>
                  <w:proofErr w:type="gramStart"/>
                  <w:r w:rsidRPr="007178EC">
                    <w:rPr>
                      <w:color w:val="002060"/>
                    </w:rPr>
                    <w:t>SQ.B</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BC42B" w14:textId="77777777" w:rsidR="007178EC" w:rsidRPr="007178EC" w:rsidRDefault="007178EC" w:rsidP="00800A70">
                  <w:pPr>
                    <w:pStyle w:val="rowtabella0"/>
                    <w:rPr>
                      <w:color w:val="002060"/>
                    </w:rPr>
                  </w:pPr>
                  <w:r w:rsidRPr="007178EC">
                    <w:rPr>
                      <w:color w:val="002060"/>
                    </w:rPr>
                    <w:t xml:space="preserve">- AUDAX 1970 </w:t>
                  </w:r>
                  <w:proofErr w:type="gramStart"/>
                  <w:r w:rsidRPr="007178EC">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161B7" w14:textId="77777777" w:rsidR="007178EC" w:rsidRPr="007178EC" w:rsidRDefault="007178EC" w:rsidP="00800A70">
                  <w:pPr>
                    <w:pStyle w:val="rowtabella0"/>
                    <w:jc w:val="center"/>
                    <w:rPr>
                      <w:color w:val="002060"/>
                    </w:rPr>
                  </w:pPr>
                  <w:r w:rsidRPr="007178EC">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E76E2" w14:textId="77777777" w:rsidR="007178EC" w:rsidRPr="007178EC" w:rsidRDefault="007178EC" w:rsidP="00800A70">
                  <w:pPr>
                    <w:pStyle w:val="rowtabella0"/>
                    <w:jc w:val="center"/>
                    <w:rPr>
                      <w:color w:val="002060"/>
                    </w:rPr>
                  </w:pPr>
                  <w:r w:rsidRPr="007178EC">
                    <w:rPr>
                      <w:color w:val="002060"/>
                    </w:rPr>
                    <w:t> </w:t>
                  </w:r>
                </w:p>
              </w:tc>
            </w:tr>
            <w:tr w:rsidR="007178EC" w:rsidRPr="007178EC" w14:paraId="60B5E19D"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528868" w14:textId="77777777" w:rsidR="007178EC" w:rsidRPr="007178EC" w:rsidRDefault="007178EC" w:rsidP="00800A70">
                  <w:pPr>
                    <w:pStyle w:val="rowtabella0"/>
                    <w:rPr>
                      <w:color w:val="002060"/>
                    </w:rPr>
                  </w:pPr>
                  <w:r w:rsidRPr="007178EC">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7DA8C" w14:textId="77777777" w:rsidR="007178EC" w:rsidRPr="007178EC" w:rsidRDefault="007178EC" w:rsidP="00800A70">
                  <w:pPr>
                    <w:pStyle w:val="rowtabella0"/>
                    <w:rPr>
                      <w:color w:val="002060"/>
                    </w:rPr>
                  </w:pPr>
                  <w:r w:rsidRPr="007178EC">
                    <w:rPr>
                      <w:color w:val="00206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7DB64" w14:textId="77777777" w:rsidR="007178EC" w:rsidRPr="007178EC" w:rsidRDefault="007178EC" w:rsidP="00800A70">
                  <w:pPr>
                    <w:pStyle w:val="rowtabella0"/>
                    <w:jc w:val="center"/>
                    <w:rPr>
                      <w:color w:val="002060"/>
                    </w:rPr>
                  </w:pPr>
                  <w:r w:rsidRPr="007178EC">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85D73" w14:textId="77777777" w:rsidR="007178EC" w:rsidRPr="007178EC" w:rsidRDefault="007178EC" w:rsidP="00800A70">
                  <w:pPr>
                    <w:pStyle w:val="rowtabella0"/>
                    <w:jc w:val="center"/>
                    <w:rPr>
                      <w:color w:val="002060"/>
                    </w:rPr>
                  </w:pPr>
                  <w:r w:rsidRPr="007178EC">
                    <w:rPr>
                      <w:color w:val="002060"/>
                    </w:rPr>
                    <w:t> </w:t>
                  </w:r>
                </w:p>
              </w:tc>
            </w:tr>
            <w:tr w:rsidR="007178EC" w:rsidRPr="007178EC" w14:paraId="72DD888D"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3C9D1FE6" w14:textId="77777777" w:rsidR="007178EC" w:rsidRPr="007178EC" w:rsidRDefault="007178EC" w:rsidP="00800A70">
                  <w:pPr>
                    <w:pStyle w:val="rowtabella0"/>
                    <w:rPr>
                      <w:color w:val="002060"/>
                    </w:rPr>
                  </w:pPr>
                  <w:r w:rsidRPr="007178EC">
                    <w:rPr>
                      <w:color w:val="002060"/>
                    </w:rPr>
                    <w:t>(1) - disputata il 09/03/2024</w:t>
                  </w:r>
                </w:p>
              </w:tc>
            </w:tr>
          </w:tbl>
          <w:p w14:paraId="37CC8CCC" w14:textId="77777777" w:rsidR="007178EC" w:rsidRPr="007178EC" w:rsidRDefault="007178EC" w:rsidP="00800A70">
            <w:pPr>
              <w:rPr>
                <w:color w:val="002060"/>
              </w:rPr>
            </w:pPr>
          </w:p>
        </w:tc>
      </w:tr>
    </w:tbl>
    <w:p w14:paraId="32958989" w14:textId="77777777" w:rsidR="007178EC" w:rsidRPr="007178EC" w:rsidRDefault="007178EC" w:rsidP="007178E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78EC" w:rsidRPr="007178EC" w14:paraId="7488F72C"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8EC" w:rsidRPr="007178EC" w14:paraId="4001374B"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A2BDB" w14:textId="77777777" w:rsidR="007178EC" w:rsidRPr="007178EC" w:rsidRDefault="007178EC" w:rsidP="00800A70">
                  <w:pPr>
                    <w:pStyle w:val="headertabella0"/>
                    <w:rPr>
                      <w:color w:val="002060"/>
                    </w:rPr>
                  </w:pPr>
                  <w:r w:rsidRPr="007178EC">
                    <w:rPr>
                      <w:color w:val="002060"/>
                    </w:rPr>
                    <w:lastRenderedPageBreak/>
                    <w:t>GIRONE SB - 5 Giornata - R</w:t>
                  </w:r>
                </w:p>
              </w:tc>
            </w:tr>
            <w:tr w:rsidR="007178EC" w:rsidRPr="007178EC" w14:paraId="6AA8184A"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2FDB5" w14:textId="77777777" w:rsidR="007178EC" w:rsidRPr="007178EC" w:rsidRDefault="007178EC" w:rsidP="00800A70">
                  <w:pPr>
                    <w:pStyle w:val="rowtabella0"/>
                    <w:rPr>
                      <w:color w:val="002060"/>
                    </w:rPr>
                  </w:pPr>
                  <w:r w:rsidRPr="007178EC">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BCAD8" w14:textId="77777777" w:rsidR="007178EC" w:rsidRPr="007178EC" w:rsidRDefault="007178EC" w:rsidP="00800A70">
                  <w:pPr>
                    <w:pStyle w:val="rowtabella0"/>
                    <w:rPr>
                      <w:color w:val="002060"/>
                    </w:rPr>
                  </w:pPr>
                  <w:r w:rsidRPr="007178EC">
                    <w:rPr>
                      <w:color w:val="002060"/>
                    </w:rPr>
                    <w:t>- AMICI DEL CENTROSOCIOSQ.B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17BE2" w14:textId="77777777" w:rsidR="007178EC" w:rsidRPr="007178EC" w:rsidRDefault="007178EC" w:rsidP="00800A70">
                  <w:pPr>
                    <w:pStyle w:val="rowtabella0"/>
                    <w:jc w:val="center"/>
                    <w:rPr>
                      <w:color w:val="002060"/>
                    </w:rPr>
                  </w:pPr>
                  <w:r w:rsidRPr="007178EC">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A8EE0" w14:textId="77777777" w:rsidR="007178EC" w:rsidRPr="007178EC" w:rsidRDefault="007178EC" w:rsidP="00800A70">
                  <w:pPr>
                    <w:pStyle w:val="rowtabella0"/>
                    <w:jc w:val="center"/>
                    <w:rPr>
                      <w:color w:val="002060"/>
                    </w:rPr>
                  </w:pPr>
                  <w:r w:rsidRPr="007178EC">
                    <w:rPr>
                      <w:color w:val="002060"/>
                    </w:rPr>
                    <w:t> </w:t>
                  </w:r>
                </w:p>
              </w:tc>
            </w:tr>
            <w:tr w:rsidR="007178EC" w:rsidRPr="007178EC" w14:paraId="6133F81B"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B8C4D2" w14:textId="77777777" w:rsidR="007178EC" w:rsidRPr="007178EC" w:rsidRDefault="007178EC" w:rsidP="00800A70">
                  <w:pPr>
                    <w:pStyle w:val="rowtabella0"/>
                    <w:rPr>
                      <w:color w:val="002060"/>
                    </w:rPr>
                  </w:pPr>
                  <w:r w:rsidRPr="007178EC">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38262" w14:textId="77777777" w:rsidR="007178EC" w:rsidRPr="007178EC" w:rsidRDefault="007178EC" w:rsidP="00800A70">
                  <w:pPr>
                    <w:pStyle w:val="rowtabella0"/>
                    <w:rPr>
                      <w:color w:val="002060"/>
                    </w:rPr>
                  </w:pPr>
                  <w:r w:rsidRPr="007178EC">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DB821" w14:textId="77777777" w:rsidR="007178EC" w:rsidRPr="007178EC" w:rsidRDefault="007178EC" w:rsidP="00800A70">
                  <w:pPr>
                    <w:pStyle w:val="rowtabella0"/>
                    <w:jc w:val="center"/>
                    <w:rPr>
                      <w:color w:val="002060"/>
                    </w:rPr>
                  </w:pPr>
                  <w:r w:rsidRPr="007178EC">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D8B41" w14:textId="77777777" w:rsidR="007178EC" w:rsidRPr="007178EC" w:rsidRDefault="007178EC" w:rsidP="00800A70">
                  <w:pPr>
                    <w:pStyle w:val="rowtabella0"/>
                    <w:jc w:val="center"/>
                    <w:rPr>
                      <w:color w:val="002060"/>
                    </w:rPr>
                  </w:pPr>
                  <w:r w:rsidRPr="007178EC">
                    <w:rPr>
                      <w:color w:val="002060"/>
                    </w:rPr>
                    <w:t> </w:t>
                  </w:r>
                </w:p>
              </w:tc>
            </w:tr>
            <w:tr w:rsidR="007178EC" w:rsidRPr="007178EC" w14:paraId="2B744C3C"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21C20631" w14:textId="77777777" w:rsidR="007178EC" w:rsidRPr="007178EC" w:rsidRDefault="007178EC" w:rsidP="00800A70">
                  <w:pPr>
                    <w:pStyle w:val="rowtabella0"/>
                    <w:rPr>
                      <w:color w:val="002060"/>
                    </w:rPr>
                  </w:pPr>
                  <w:r w:rsidRPr="007178EC">
                    <w:rPr>
                      <w:color w:val="002060"/>
                    </w:rPr>
                    <w:t>(1) - disputata il 09/03/2024</w:t>
                  </w:r>
                </w:p>
              </w:tc>
            </w:tr>
          </w:tbl>
          <w:p w14:paraId="279D69BF" w14:textId="77777777" w:rsidR="007178EC" w:rsidRPr="007178EC" w:rsidRDefault="007178EC" w:rsidP="00800A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8EC" w:rsidRPr="007178EC" w14:paraId="48221549"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E96F5" w14:textId="77777777" w:rsidR="007178EC" w:rsidRPr="007178EC" w:rsidRDefault="007178EC" w:rsidP="00800A70">
                  <w:pPr>
                    <w:pStyle w:val="headertabella0"/>
                    <w:rPr>
                      <w:color w:val="002060"/>
                    </w:rPr>
                  </w:pPr>
                  <w:r w:rsidRPr="007178EC">
                    <w:rPr>
                      <w:color w:val="002060"/>
                    </w:rPr>
                    <w:t>GIRONE SC - 5 Giornata - R</w:t>
                  </w:r>
                </w:p>
              </w:tc>
            </w:tr>
            <w:tr w:rsidR="007178EC" w:rsidRPr="007178EC" w14:paraId="68FA8CAB"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977B04" w14:textId="77777777" w:rsidR="007178EC" w:rsidRPr="007178EC" w:rsidRDefault="007178EC" w:rsidP="00800A70">
                  <w:pPr>
                    <w:pStyle w:val="rowtabella0"/>
                    <w:rPr>
                      <w:color w:val="002060"/>
                    </w:rPr>
                  </w:pPr>
                  <w:r w:rsidRPr="007178EC">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73F10" w14:textId="77777777" w:rsidR="007178EC" w:rsidRPr="007178EC" w:rsidRDefault="007178EC" w:rsidP="00800A70">
                  <w:pPr>
                    <w:pStyle w:val="rowtabella0"/>
                    <w:rPr>
                      <w:color w:val="002060"/>
                    </w:rPr>
                  </w:pPr>
                  <w:r w:rsidRPr="007178EC">
                    <w:rPr>
                      <w:color w:val="002060"/>
                    </w:rPr>
                    <w:t xml:space="preserve">- RECANATI CALCIO A 5 </w:t>
                  </w:r>
                  <w:proofErr w:type="gramStart"/>
                  <w:r w:rsidRPr="007178EC">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B3742" w14:textId="77777777" w:rsidR="007178EC" w:rsidRPr="007178EC" w:rsidRDefault="007178EC" w:rsidP="00800A70">
                  <w:pPr>
                    <w:pStyle w:val="rowtabella0"/>
                    <w:jc w:val="center"/>
                    <w:rPr>
                      <w:color w:val="002060"/>
                    </w:rPr>
                  </w:pPr>
                  <w:r w:rsidRPr="007178EC">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3AEEC" w14:textId="77777777" w:rsidR="007178EC" w:rsidRPr="007178EC" w:rsidRDefault="007178EC" w:rsidP="00800A70">
                  <w:pPr>
                    <w:pStyle w:val="rowtabella0"/>
                    <w:jc w:val="center"/>
                    <w:rPr>
                      <w:color w:val="002060"/>
                    </w:rPr>
                  </w:pPr>
                  <w:r w:rsidRPr="007178EC">
                    <w:rPr>
                      <w:color w:val="002060"/>
                    </w:rPr>
                    <w:t> </w:t>
                  </w:r>
                </w:p>
              </w:tc>
            </w:tr>
            <w:tr w:rsidR="007178EC" w:rsidRPr="007178EC" w14:paraId="0A2A52F1"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F35C8D" w14:textId="77777777" w:rsidR="007178EC" w:rsidRPr="007178EC" w:rsidRDefault="007178EC" w:rsidP="00800A70">
                  <w:pPr>
                    <w:pStyle w:val="rowtabella0"/>
                    <w:rPr>
                      <w:color w:val="002060"/>
                    </w:rPr>
                  </w:pPr>
                  <w:r w:rsidRPr="007178EC">
                    <w:rPr>
                      <w:color w:val="002060"/>
                    </w:rPr>
                    <w:t>(1) 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3284A9" w14:textId="77777777" w:rsidR="007178EC" w:rsidRPr="007178EC" w:rsidRDefault="007178EC" w:rsidP="00800A70">
                  <w:pPr>
                    <w:pStyle w:val="rowtabella0"/>
                    <w:rPr>
                      <w:color w:val="002060"/>
                    </w:rPr>
                  </w:pPr>
                  <w:r w:rsidRPr="007178EC">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180F8C" w14:textId="77777777" w:rsidR="007178EC" w:rsidRPr="007178EC" w:rsidRDefault="007178EC" w:rsidP="00800A70">
                  <w:pPr>
                    <w:pStyle w:val="rowtabella0"/>
                    <w:jc w:val="center"/>
                    <w:rPr>
                      <w:color w:val="002060"/>
                    </w:rPr>
                  </w:pPr>
                  <w:r w:rsidRPr="007178E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196AFE" w14:textId="77777777" w:rsidR="007178EC" w:rsidRPr="007178EC" w:rsidRDefault="007178EC" w:rsidP="00800A70">
                  <w:pPr>
                    <w:pStyle w:val="rowtabella0"/>
                    <w:jc w:val="center"/>
                    <w:rPr>
                      <w:color w:val="002060"/>
                    </w:rPr>
                  </w:pPr>
                  <w:r w:rsidRPr="007178EC">
                    <w:rPr>
                      <w:color w:val="002060"/>
                    </w:rPr>
                    <w:t> </w:t>
                  </w:r>
                </w:p>
              </w:tc>
            </w:tr>
            <w:tr w:rsidR="007178EC" w:rsidRPr="007178EC" w14:paraId="4085874A"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BC91AA" w14:textId="77777777" w:rsidR="007178EC" w:rsidRPr="007178EC" w:rsidRDefault="007178EC" w:rsidP="00800A70">
                  <w:pPr>
                    <w:pStyle w:val="rowtabella0"/>
                    <w:rPr>
                      <w:color w:val="002060"/>
                    </w:rPr>
                  </w:pPr>
                  <w:r w:rsidRPr="007178EC">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CDD62" w14:textId="77777777" w:rsidR="007178EC" w:rsidRPr="007178EC" w:rsidRDefault="007178EC" w:rsidP="00800A70">
                  <w:pPr>
                    <w:pStyle w:val="rowtabella0"/>
                    <w:rPr>
                      <w:color w:val="002060"/>
                    </w:rPr>
                  </w:pPr>
                  <w:r w:rsidRPr="007178EC">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5BC09" w14:textId="77777777" w:rsidR="007178EC" w:rsidRPr="007178EC" w:rsidRDefault="007178EC" w:rsidP="00800A70">
                  <w:pPr>
                    <w:pStyle w:val="rowtabella0"/>
                    <w:jc w:val="center"/>
                    <w:rPr>
                      <w:color w:val="002060"/>
                    </w:rPr>
                  </w:pPr>
                  <w:r w:rsidRPr="007178EC">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B9165" w14:textId="77777777" w:rsidR="007178EC" w:rsidRPr="007178EC" w:rsidRDefault="007178EC" w:rsidP="00800A70">
                  <w:pPr>
                    <w:pStyle w:val="rowtabella0"/>
                    <w:jc w:val="center"/>
                    <w:rPr>
                      <w:color w:val="002060"/>
                    </w:rPr>
                  </w:pPr>
                  <w:r w:rsidRPr="007178EC">
                    <w:rPr>
                      <w:color w:val="002060"/>
                    </w:rPr>
                    <w:t> </w:t>
                  </w:r>
                </w:p>
              </w:tc>
            </w:tr>
            <w:tr w:rsidR="007178EC" w:rsidRPr="007178EC" w14:paraId="75B5089E"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5DA3F32E" w14:textId="77777777" w:rsidR="007178EC" w:rsidRPr="007178EC" w:rsidRDefault="007178EC" w:rsidP="00800A70">
                  <w:pPr>
                    <w:pStyle w:val="rowtabella0"/>
                    <w:rPr>
                      <w:color w:val="002060"/>
                    </w:rPr>
                  </w:pPr>
                  <w:r w:rsidRPr="007178EC">
                    <w:rPr>
                      <w:color w:val="002060"/>
                    </w:rPr>
                    <w:t>(1) - disputata il 09/03/2024</w:t>
                  </w:r>
                </w:p>
              </w:tc>
            </w:tr>
          </w:tbl>
          <w:p w14:paraId="3D189E98" w14:textId="77777777" w:rsidR="007178EC" w:rsidRPr="007178EC" w:rsidRDefault="007178EC" w:rsidP="00800A70">
            <w:pPr>
              <w:rPr>
                <w:color w:val="002060"/>
              </w:rPr>
            </w:pPr>
          </w:p>
        </w:tc>
      </w:tr>
    </w:tbl>
    <w:p w14:paraId="457F378A" w14:textId="77777777" w:rsidR="007178EC" w:rsidRPr="007178EC" w:rsidRDefault="007178EC" w:rsidP="007178EC">
      <w:pPr>
        <w:pStyle w:val="breakline"/>
        <w:rPr>
          <w:rFonts w:eastAsiaTheme="minorEastAsia"/>
          <w:color w:val="002060"/>
        </w:rPr>
      </w:pPr>
    </w:p>
    <w:p w14:paraId="3C8279FB" w14:textId="77777777" w:rsidR="007178EC" w:rsidRPr="007178EC" w:rsidRDefault="007178EC" w:rsidP="007178EC">
      <w:pPr>
        <w:pStyle w:val="breakline"/>
        <w:rPr>
          <w:color w:val="002060"/>
        </w:rPr>
      </w:pPr>
    </w:p>
    <w:p w14:paraId="748E6BA5" w14:textId="77777777" w:rsidR="007178EC" w:rsidRPr="007178EC" w:rsidRDefault="007178EC" w:rsidP="007178EC">
      <w:pPr>
        <w:pStyle w:val="titoloprinc0"/>
        <w:rPr>
          <w:color w:val="002060"/>
        </w:rPr>
      </w:pPr>
      <w:r w:rsidRPr="007178EC">
        <w:rPr>
          <w:color w:val="002060"/>
        </w:rPr>
        <w:t>GIUDICE SPORTIVO</w:t>
      </w:r>
    </w:p>
    <w:p w14:paraId="16C49480" w14:textId="77777777" w:rsidR="007178EC" w:rsidRPr="007178EC" w:rsidRDefault="007178EC" w:rsidP="007178EC">
      <w:pPr>
        <w:pStyle w:val="diffida"/>
        <w:rPr>
          <w:color w:val="002060"/>
        </w:rPr>
      </w:pPr>
      <w:r w:rsidRPr="007178EC">
        <w:rPr>
          <w:color w:val="002060"/>
        </w:rPr>
        <w:t>Il Giudice Sportivo Avv. Agnese Lazzaretti, con l'assistenza del segretario Angelo Castellana, nella seduta del 11/03/2024, ha adottato le decisioni che di seguito integralmente si riportano:</w:t>
      </w:r>
    </w:p>
    <w:p w14:paraId="0E81BA36" w14:textId="77777777" w:rsidR="007178EC" w:rsidRPr="007178EC" w:rsidRDefault="007178EC" w:rsidP="007178EC">
      <w:pPr>
        <w:pStyle w:val="titolo10"/>
        <w:rPr>
          <w:color w:val="002060"/>
        </w:rPr>
      </w:pPr>
      <w:r w:rsidRPr="007178EC">
        <w:rPr>
          <w:color w:val="002060"/>
        </w:rPr>
        <w:t xml:space="preserve">GARE DEL 9/ 3/2024 </w:t>
      </w:r>
    </w:p>
    <w:p w14:paraId="21D15694" w14:textId="77777777" w:rsidR="007178EC" w:rsidRPr="007178EC" w:rsidRDefault="007178EC" w:rsidP="007178EC">
      <w:pPr>
        <w:pStyle w:val="titolo7a"/>
        <w:rPr>
          <w:color w:val="002060"/>
        </w:rPr>
      </w:pPr>
      <w:r w:rsidRPr="007178EC">
        <w:rPr>
          <w:color w:val="002060"/>
        </w:rPr>
        <w:t xml:space="preserve">PROVVEDIMENTI DISCIPLINARI </w:t>
      </w:r>
    </w:p>
    <w:p w14:paraId="76F31EA4" w14:textId="77777777" w:rsidR="007178EC" w:rsidRPr="007178EC" w:rsidRDefault="007178EC" w:rsidP="007178EC">
      <w:pPr>
        <w:pStyle w:val="titolo7b0"/>
        <w:rPr>
          <w:color w:val="002060"/>
        </w:rPr>
      </w:pPr>
      <w:r w:rsidRPr="007178EC">
        <w:rPr>
          <w:color w:val="002060"/>
        </w:rPr>
        <w:t xml:space="preserve">In base alle risultanze degli atti ufficiali sono state deliberate le seguenti sanzioni disciplinari. </w:t>
      </w:r>
    </w:p>
    <w:p w14:paraId="67EB603A" w14:textId="77777777" w:rsidR="007178EC" w:rsidRPr="007178EC" w:rsidRDefault="007178EC" w:rsidP="007178EC">
      <w:pPr>
        <w:pStyle w:val="titolo30"/>
        <w:rPr>
          <w:color w:val="002060"/>
        </w:rPr>
      </w:pPr>
      <w:r w:rsidRPr="007178EC">
        <w:rPr>
          <w:color w:val="002060"/>
        </w:rPr>
        <w:t xml:space="preserve">CALCIATORI NON ESPULSI </w:t>
      </w:r>
    </w:p>
    <w:p w14:paraId="4BD78B94" w14:textId="77777777" w:rsidR="007178EC" w:rsidRPr="007178EC" w:rsidRDefault="007178EC" w:rsidP="007178EC">
      <w:pPr>
        <w:pStyle w:val="titolo20"/>
        <w:rPr>
          <w:color w:val="002060"/>
        </w:rPr>
      </w:pPr>
      <w:r w:rsidRPr="007178E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711E0C57" w14:textId="77777777" w:rsidTr="00800A70">
        <w:tc>
          <w:tcPr>
            <w:tcW w:w="2200" w:type="dxa"/>
            <w:tcMar>
              <w:top w:w="20" w:type="dxa"/>
              <w:left w:w="20" w:type="dxa"/>
              <w:bottom w:w="20" w:type="dxa"/>
              <w:right w:w="20" w:type="dxa"/>
            </w:tcMar>
            <w:vAlign w:val="center"/>
            <w:hideMark/>
          </w:tcPr>
          <w:p w14:paraId="271285EF" w14:textId="77777777" w:rsidR="007178EC" w:rsidRPr="007178EC" w:rsidRDefault="007178EC" w:rsidP="00800A70">
            <w:pPr>
              <w:pStyle w:val="movimento"/>
              <w:rPr>
                <w:color w:val="002060"/>
              </w:rPr>
            </w:pPr>
            <w:r w:rsidRPr="007178EC">
              <w:rPr>
                <w:color w:val="002060"/>
              </w:rPr>
              <w:t>CAPPELLI FRANCESCO</w:t>
            </w:r>
          </w:p>
        </w:tc>
        <w:tc>
          <w:tcPr>
            <w:tcW w:w="2200" w:type="dxa"/>
            <w:tcMar>
              <w:top w:w="20" w:type="dxa"/>
              <w:left w:w="20" w:type="dxa"/>
              <w:bottom w:w="20" w:type="dxa"/>
              <w:right w:w="20" w:type="dxa"/>
            </w:tcMar>
            <w:vAlign w:val="center"/>
            <w:hideMark/>
          </w:tcPr>
          <w:p w14:paraId="0CA8DB26" w14:textId="77777777" w:rsidR="007178EC" w:rsidRPr="007178EC" w:rsidRDefault="007178EC" w:rsidP="00800A70">
            <w:pPr>
              <w:pStyle w:val="movimento2"/>
              <w:rPr>
                <w:color w:val="002060"/>
              </w:rPr>
            </w:pPr>
            <w:r w:rsidRPr="007178EC">
              <w:rPr>
                <w:color w:val="002060"/>
              </w:rPr>
              <w:t xml:space="preserve">(GROTTACCIA 2005) </w:t>
            </w:r>
          </w:p>
        </w:tc>
        <w:tc>
          <w:tcPr>
            <w:tcW w:w="800" w:type="dxa"/>
            <w:tcMar>
              <w:top w:w="20" w:type="dxa"/>
              <w:left w:w="20" w:type="dxa"/>
              <w:bottom w:w="20" w:type="dxa"/>
              <w:right w:w="20" w:type="dxa"/>
            </w:tcMar>
            <w:vAlign w:val="center"/>
            <w:hideMark/>
          </w:tcPr>
          <w:p w14:paraId="44EBF28F"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2AC522CE"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67D4FDEB" w14:textId="77777777" w:rsidR="007178EC" w:rsidRPr="007178EC" w:rsidRDefault="007178EC" w:rsidP="00800A70">
            <w:pPr>
              <w:pStyle w:val="movimento2"/>
              <w:rPr>
                <w:color w:val="002060"/>
              </w:rPr>
            </w:pPr>
            <w:r w:rsidRPr="007178EC">
              <w:rPr>
                <w:color w:val="002060"/>
              </w:rPr>
              <w:t> </w:t>
            </w:r>
          </w:p>
        </w:tc>
      </w:tr>
    </w:tbl>
    <w:p w14:paraId="28CC5BFE" w14:textId="77777777" w:rsidR="007178EC" w:rsidRPr="007178EC" w:rsidRDefault="007178EC" w:rsidP="007178EC">
      <w:pPr>
        <w:pStyle w:val="titolo20"/>
        <w:rPr>
          <w:rFonts w:eastAsiaTheme="minorEastAsia"/>
          <w:color w:val="002060"/>
        </w:rPr>
      </w:pPr>
      <w:r w:rsidRPr="007178E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176DD53B" w14:textId="77777777" w:rsidTr="00800A70">
        <w:tc>
          <w:tcPr>
            <w:tcW w:w="2200" w:type="dxa"/>
            <w:tcMar>
              <w:top w:w="20" w:type="dxa"/>
              <w:left w:w="20" w:type="dxa"/>
              <w:bottom w:w="20" w:type="dxa"/>
              <w:right w:w="20" w:type="dxa"/>
            </w:tcMar>
            <w:vAlign w:val="center"/>
            <w:hideMark/>
          </w:tcPr>
          <w:p w14:paraId="42F1F8D0" w14:textId="77777777" w:rsidR="007178EC" w:rsidRPr="007178EC" w:rsidRDefault="007178EC" w:rsidP="00800A70">
            <w:pPr>
              <w:pStyle w:val="movimento"/>
              <w:rPr>
                <w:color w:val="002060"/>
              </w:rPr>
            </w:pPr>
            <w:r w:rsidRPr="007178EC">
              <w:rPr>
                <w:color w:val="002060"/>
              </w:rPr>
              <w:t>PALMIERI MATTEO</w:t>
            </w:r>
          </w:p>
        </w:tc>
        <w:tc>
          <w:tcPr>
            <w:tcW w:w="2200" w:type="dxa"/>
            <w:tcMar>
              <w:top w:w="20" w:type="dxa"/>
              <w:left w:w="20" w:type="dxa"/>
              <w:bottom w:w="20" w:type="dxa"/>
              <w:right w:w="20" w:type="dxa"/>
            </w:tcMar>
            <w:vAlign w:val="center"/>
            <w:hideMark/>
          </w:tcPr>
          <w:p w14:paraId="57E31FB9" w14:textId="77777777" w:rsidR="007178EC" w:rsidRPr="007178EC" w:rsidRDefault="007178EC" w:rsidP="00800A70">
            <w:pPr>
              <w:pStyle w:val="movimento2"/>
              <w:rPr>
                <w:color w:val="002060"/>
              </w:rPr>
            </w:pPr>
            <w:r w:rsidRPr="007178EC">
              <w:rPr>
                <w:color w:val="002060"/>
              </w:rPr>
              <w:t xml:space="preserve">(BORGO ROSSELLI A.S.D.) </w:t>
            </w:r>
          </w:p>
        </w:tc>
        <w:tc>
          <w:tcPr>
            <w:tcW w:w="800" w:type="dxa"/>
            <w:tcMar>
              <w:top w:w="20" w:type="dxa"/>
              <w:left w:w="20" w:type="dxa"/>
              <w:bottom w:w="20" w:type="dxa"/>
              <w:right w:w="20" w:type="dxa"/>
            </w:tcMar>
            <w:vAlign w:val="center"/>
            <w:hideMark/>
          </w:tcPr>
          <w:p w14:paraId="3F44E615"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513B805B"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72B7FCE5" w14:textId="77777777" w:rsidR="007178EC" w:rsidRPr="007178EC" w:rsidRDefault="007178EC" w:rsidP="00800A70">
            <w:pPr>
              <w:pStyle w:val="movimento2"/>
              <w:rPr>
                <w:color w:val="002060"/>
              </w:rPr>
            </w:pPr>
            <w:r w:rsidRPr="007178EC">
              <w:rPr>
                <w:color w:val="002060"/>
              </w:rPr>
              <w:t> </w:t>
            </w:r>
          </w:p>
        </w:tc>
      </w:tr>
    </w:tbl>
    <w:p w14:paraId="6B99EB9B" w14:textId="77777777" w:rsidR="007178EC" w:rsidRPr="007178EC" w:rsidRDefault="007178EC" w:rsidP="007178EC">
      <w:pPr>
        <w:pStyle w:val="titolo10"/>
        <w:rPr>
          <w:rFonts w:eastAsiaTheme="minorEastAsia"/>
          <w:color w:val="002060"/>
        </w:rPr>
      </w:pPr>
      <w:r w:rsidRPr="007178EC">
        <w:rPr>
          <w:color w:val="002060"/>
        </w:rPr>
        <w:t xml:space="preserve">GARE DEL 10/ 3/2024 </w:t>
      </w:r>
    </w:p>
    <w:p w14:paraId="0AF09BD6" w14:textId="77777777" w:rsidR="007178EC" w:rsidRPr="007178EC" w:rsidRDefault="007178EC" w:rsidP="007178EC">
      <w:pPr>
        <w:pStyle w:val="titolo7a"/>
        <w:rPr>
          <w:color w:val="002060"/>
        </w:rPr>
      </w:pPr>
      <w:r w:rsidRPr="007178EC">
        <w:rPr>
          <w:color w:val="002060"/>
        </w:rPr>
        <w:t xml:space="preserve">PROVVEDIMENTI DISCIPLINARI </w:t>
      </w:r>
    </w:p>
    <w:p w14:paraId="4B972467" w14:textId="77777777" w:rsidR="007178EC" w:rsidRPr="007178EC" w:rsidRDefault="007178EC" w:rsidP="007178EC">
      <w:pPr>
        <w:pStyle w:val="titolo7b0"/>
        <w:rPr>
          <w:color w:val="002060"/>
        </w:rPr>
      </w:pPr>
      <w:r w:rsidRPr="007178EC">
        <w:rPr>
          <w:color w:val="002060"/>
        </w:rPr>
        <w:t xml:space="preserve">In base alle risultanze degli atti ufficiali sono state deliberate le seguenti sanzioni disciplinari. </w:t>
      </w:r>
    </w:p>
    <w:p w14:paraId="005C5E16" w14:textId="77777777" w:rsidR="007178EC" w:rsidRPr="007178EC" w:rsidRDefault="007178EC" w:rsidP="007178EC">
      <w:pPr>
        <w:pStyle w:val="titolo30"/>
        <w:rPr>
          <w:color w:val="002060"/>
        </w:rPr>
      </w:pPr>
      <w:r w:rsidRPr="007178EC">
        <w:rPr>
          <w:color w:val="002060"/>
        </w:rPr>
        <w:t xml:space="preserve">CALCIATORI ESPULSI </w:t>
      </w:r>
    </w:p>
    <w:p w14:paraId="72921D39" w14:textId="77777777" w:rsidR="007178EC" w:rsidRPr="007178EC" w:rsidRDefault="007178EC" w:rsidP="007178EC">
      <w:pPr>
        <w:pStyle w:val="titolo20"/>
        <w:rPr>
          <w:color w:val="002060"/>
        </w:rPr>
      </w:pPr>
      <w:r w:rsidRPr="007178E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479926D2" w14:textId="77777777" w:rsidTr="00800A70">
        <w:tc>
          <w:tcPr>
            <w:tcW w:w="2200" w:type="dxa"/>
            <w:tcMar>
              <w:top w:w="20" w:type="dxa"/>
              <w:left w:w="20" w:type="dxa"/>
              <w:bottom w:w="20" w:type="dxa"/>
              <w:right w:w="20" w:type="dxa"/>
            </w:tcMar>
            <w:vAlign w:val="center"/>
            <w:hideMark/>
          </w:tcPr>
          <w:p w14:paraId="6A780C7E" w14:textId="77777777" w:rsidR="007178EC" w:rsidRPr="007178EC" w:rsidRDefault="007178EC" w:rsidP="00800A70">
            <w:pPr>
              <w:pStyle w:val="movimento"/>
              <w:rPr>
                <w:color w:val="002060"/>
              </w:rPr>
            </w:pPr>
            <w:r w:rsidRPr="007178EC">
              <w:rPr>
                <w:color w:val="002060"/>
              </w:rPr>
              <w:t>SABBATINI GIOELE</w:t>
            </w:r>
          </w:p>
        </w:tc>
        <w:tc>
          <w:tcPr>
            <w:tcW w:w="2200" w:type="dxa"/>
            <w:tcMar>
              <w:top w:w="20" w:type="dxa"/>
              <w:left w:w="20" w:type="dxa"/>
              <w:bottom w:w="20" w:type="dxa"/>
              <w:right w:w="20" w:type="dxa"/>
            </w:tcMar>
            <w:vAlign w:val="center"/>
            <w:hideMark/>
          </w:tcPr>
          <w:p w14:paraId="1A841E82" w14:textId="77777777" w:rsidR="007178EC" w:rsidRPr="007178EC" w:rsidRDefault="007178EC" w:rsidP="00800A70">
            <w:pPr>
              <w:pStyle w:val="movimento2"/>
              <w:rPr>
                <w:color w:val="002060"/>
              </w:rPr>
            </w:pPr>
            <w:r w:rsidRPr="007178EC">
              <w:rPr>
                <w:color w:val="002060"/>
              </w:rPr>
              <w:t xml:space="preserve">(FIGHT BULLS CORRIDONIA) </w:t>
            </w:r>
          </w:p>
        </w:tc>
        <w:tc>
          <w:tcPr>
            <w:tcW w:w="800" w:type="dxa"/>
            <w:tcMar>
              <w:top w:w="20" w:type="dxa"/>
              <w:left w:w="20" w:type="dxa"/>
              <w:bottom w:w="20" w:type="dxa"/>
              <w:right w:w="20" w:type="dxa"/>
            </w:tcMar>
            <w:vAlign w:val="center"/>
            <w:hideMark/>
          </w:tcPr>
          <w:p w14:paraId="599327CF"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7D6B0E15"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0F082C53" w14:textId="77777777" w:rsidR="007178EC" w:rsidRPr="007178EC" w:rsidRDefault="007178EC" w:rsidP="00800A70">
            <w:pPr>
              <w:pStyle w:val="movimento2"/>
              <w:rPr>
                <w:color w:val="002060"/>
              </w:rPr>
            </w:pPr>
            <w:r w:rsidRPr="007178EC">
              <w:rPr>
                <w:color w:val="002060"/>
              </w:rPr>
              <w:t> </w:t>
            </w:r>
          </w:p>
        </w:tc>
      </w:tr>
    </w:tbl>
    <w:p w14:paraId="597328BE" w14:textId="77777777" w:rsidR="007178EC" w:rsidRPr="007178EC" w:rsidRDefault="007178EC" w:rsidP="007178EC">
      <w:pPr>
        <w:pStyle w:val="titolo30"/>
        <w:rPr>
          <w:rFonts w:eastAsiaTheme="minorEastAsia"/>
          <w:color w:val="002060"/>
        </w:rPr>
      </w:pPr>
      <w:r w:rsidRPr="007178EC">
        <w:rPr>
          <w:color w:val="002060"/>
        </w:rPr>
        <w:t xml:space="preserve">CALCIATORI NON ESPULSI </w:t>
      </w:r>
    </w:p>
    <w:p w14:paraId="31EEF4CA" w14:textId="77777777" w:rsidR="007178EC" w:rsidRPr="007178EC" w:rsidRDefault="007178EC" w:rsidP="007178EC">
      <w:pPr>
        <w:pStyle w:val="titolo20"/>
        <w:rPr>
          <w:color w:val="002060"/>
        </w:rPr>
      </w:pPr>
      <w:r w:rsidRPr="007178E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48D6AD45" w14:textId="77777777" w:rsidTr="00800A70">
        <w:tc>
          <w:tcPr>
            <w:tcW w:w="2200" w:type="dxa"/>
            <w:tcMar>
              <w:top w:w="20" w:type="dxa"/>
              <w:left w:w="20" w:type="dxa"/>
              <w:bottom w:w="20" w:type="dxa"/>
              <w:right w:w="20" w:type="dxa"/>
            </w:tcMar>
            <w:vAlign w:val="center"/>
            <w:hideMark/>
          </w:tcPr>
          <w:p w14:paraId="3731B536" w14:textId="77777777" w:rsidR="007178EC" w:rsidRPr="007178EC" w:rsidRDefault="007178EC" w:rsidP="00800A70">
            <w:pPr>
              <w:pStyle w:val="movimento"/>
              <w:rPr>
                <w:color w:val="002060"/>
              </w:rPr>
            </w:pPr>
            <w:r w:rsidRPr="007178EC">
              <w:rPr>
                <w:color w:val="002060"/>
              </w:rPr>
              <w:t>SALERNO LORENZO</w:t>
            </w:r>
          </w:p>
        </w:tc>
        <w:tc>
          <w:tcPr>
            <w:tcW w:w="2200" w:type="dxa"/>
            <w:tcMar>
              <w:top w:w="20" w:type="dxa"/>
              <w:left w:w="20" w:type="dxa"/>
              <w:bottom w:w="20" w:type="dxa"/>
              <w:right w:w="20" w:type="dxa"/>
            </w:tcMar>
            <w:vAlign w:val="center"/>
            <w:hideMark/>
          </w:tcPr>
          <w:p w14:paraId="0901AB91" w14:textId="77777777" w:rsidR="007178EC" w:rsidRPr="007178EC" w:rsidRDefault="007178EC" w:rsidP="00800A70">
            <w:pPr>
              <w:pStyle w:val="movimento2"/>
              <w:rPr>
                <w:color w:val="002060"/>
              </w:rPr>
            </w:pPr>
            <w:r w:rsidRPr="007178EC">
              <w:rPr>
                <w:color w:val="002060"/>
              </w:rPr>
              <w:t xml:space="preserve">(CANTINE RIUNITE CSI) </w:t>
            </w:r>
          </w:p>
        </w:tc>
        <w:tc>
          <w:tcPr>
            <w:tcW w:w="800" w:type="dxa"/>
            <w:tcMar>
              <w:top w:w="20" w:type="dxa"/>
              <w:left w:w="20" w:type="dxa"/>
              <w:bottom w:w="20" w:type="dxa"/>
              <w:right w:w="20" w:type="dxa"/>
            </w:tcMar>
            <w:vAlign w:val="center"/>
            <w:hideMark/>
          </w:tcPr>
          <w:p w14:paraId="201F9013"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75E6FDCB"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39A34D3B" w14:textId="77777777" w:rsidR="007178EC" w:rsidRPr="007178EC" w:rsidRDefault="007178EC" w:rsidP="00800A70">
            <w:pPr>
              <w:pStyle w:val="movimento2"/>
              <w:rPr>
                <w:color w:val="002060"/>
              </w:rPr>
            </w:pPr>
            <w:r w:rsidRPr="007178EC">
              <w:rPr>
                <w:color w:val="002060"/>
              </w:rPr>
              <w:t> </w:t>
            </w:r>
          </w:p>
        </w:tc>
      </w:tr>
    </w:tbl>
    <w:p w14:paraId="6EC20BED" w14:textId="77777777" w:rsidR="007178EC" w:rsidRPr="007178EC" w:rsidRDefault="007178EC" w:rsidP="007178EC">
      <w:pPr>
        <w:pStyle w:val="titolo20"/>
        <w:rPr>
          <w:rFonts w:eastAsiaTheme="minorEastAsia"/>
          <w:color w:val="002060"/>
        </w:rPr>
      </w:pPr>
      <w:r w:rsidRPr="007178E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2C2E7B50" w14:textId="77777777" w:rsidTr="00800A70">
        <w:tc>
          <w:tcPr>
            <w:tcW w:w="2200" w:type="dxa"/>
            <w:tcMar>
              <w:top w:w="20" w:type="dxa"/>
              <w:left w:w="20" w:type="dxa"/>
              <w:bottom w:w="20" w:type="dxa"/>
              <w:right w:w="20" w:type="dxa"/>
            </w:tcMar>
            <w:vAlign w:val="center"/>
            <w:hideMark/>
          </w:tcPr>
          <w:p w14:paraId="25507777" w14:textId="77777777" w:rsidR="007178EC" w:rsidRPr="007178EC" w:rsidRDefault="007178EC" w:rsidP="00800A70">
            <w:pPr>
              <w:pStyle w:val="movimento"/>
              <w:rPr>
                <w:color w:val="002060"/>
              </w:rPr>
            </w:pPr>
            <w:r w:rsidRPr="007178EC">
              <w:rPr>
                <w:color w:val="002060"/>
              </w:rPr>
              <w:t>MARINOZZI NICOLA</w:t>
            </w:r>
          </w:p>
        </w:tc>
        <w:tc>
          <w:tcPr>
            <w:tcW w:w="2200" w:type="dxa"/>
            <w:tcMar>
              <w:top w:w="20" w:type="dxa"/>
              <w:left w:w="20" w:type="dxa"/>
              <w:bottom w:w="20" w:type="dxa"/>
              <w:right w:w="20" w:type="dxa"/>
            </w:tcMar>
            <w:vAlign w:val="center"/>
            <w:hideMark/>
          </w:tcPr>
          <w:p w14:paraId="1B03C728" w14:textId="77777777" w:rsidR="007178EC" w:rsidRPr="007178EC" w:rsidRDefault="007178EC" w:rsidP="00800A70">
            <w:pPr>
              <w:pStyle w:val="movimento2"/>
              <w:rPr>
                <w:color w:val="002060"/>
              </w:rPr>
            </w:pPr>
            <w:r w:rsidRPr="007178EC">
              <w:rPr>
                <w:color w:val="002060"/>
              </w:rPr>
              <w:t xml:space="preserve">(FIGHT BULLS CORRIDONIA) </w:t>
            </w:r>
          </w:p>
        </w:tc>
        <w:tc>
          <w:tcPr>
            <w:tcW w:w="800" w:type="dxa"/>
            <w:tcMar>
              <w:top w:w="20" w:type="dxa"/>
              <w:left w:w="20" w:type="dxa"/>
              <w:bottom w:w="20" w:type="dxa"/>
              <w:right w:w="20" w:type="dxa"/>
            </w:tcMar>
            <w:vAlign w:val="center"/>
            <w:hideMark/>
          </w:tcPr>
          <w:p w14:paraId="7AFC0279"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30F7DDF5"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300ADF8A" w14:textId="77777777" w:rsidR="007178EC" w:rsidRPr="007178EC" w:rsidRDefault="007178EC" w:rsidP="00800A70">
            <w:pPr>
              <w:pStyle w:val="movimento2"/>
              <w:rPr>
                <w:color w:val="002060"/>
              </w:rPr>
            </w:pPr>
            <w:r w:rsidRPr="007178EC">
              <w:rPr>
                <w:color w:val="002060"/>
              </w:rPr>
              <w:t> </w:t>
            </w:r>
          </w:p>
        </w:tc>
      </w:tr>
    </w:tbl>
    <w:p w14:paraId="0E3D7F29" w14:textId="77777777" w:rsidR="007178EC" w:rsidRPr="007178EC" w:rsidRDefault="007178EC" w:rsidP="007178EC">
      <w:pPr>
        <w:pStyle w:val="titolo20"/>
        <w:rPr>
          <w:rFonts w:eastAsiaTheme="minorEastAsia"/>
          <w:color w:val="002060"/>
        </w:rPr>
      </w:pPr>
      <w:r w:rsidRPr="007178E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78EC" w:rsidRPr="007178EC" w14:paraId="6C583DE7" w14:textId="77777777" w:rsidTr="00800A70">
        <w:tc>
          <w:tcPr>
            <w:tcW w:w="2200" w:type="dxa"/>
            <w:tcMar>
              <w:top w:w="20" w:type="dxa"/>
              <w:left w:w="20" w:type="dxa"/>
              <w:bottom w:w="20" w:type="dxa"/>
              <w:right w:w="20" w:type="dxa"/>
            </w:tcMar>
            <w:vAlign w:val="center"/>
            <w:hideMark/>
          </w:tcPr>
          <w:p w14:paraId="68440C3A" w14:textId="77777777" w:rsidR="007178EC" w:rsidRPr="007178EC" w:rsidRDefault="007178EC" w:rsidP="00800A70">
            <w:pPr>
              <w:pStyle w:val="movimento"/>
              <w:rPr>
                <w:color w:val="002060"/>
              </w:rPr>
            </w:pPr>
            <w:r w:rsidRPr="007178EC">
              <w:rPr>
                <w:color w:val="002060"/>
              </w:rPr>
              <w:t>PASCUCCI DIEGO</w:t>
            </w:r>
          </w:p>
        </w:tc>
        <w:tc>
          <w:tcPr>
            <w:tcW w:w="2200" w:type="dxa"/>
            <w:tcMar>
              <w:top w:w="20" w:type="dxa"/>
              <w:left w:w="20" w:type="dxa"/>
              <w:bottom w:w="20" w:type="dxa"/>
              <w:right w:w="20" w:type="dxa"/>
            </w:tcMar>
            <w:vAlign w:val="center"/>
            <w:hideMark/>
          </w:tcPr>
          <w:p w14:paraId="15960017" w14:textId="77777777" w:rsidR="007178EC" w:rsidRPr="007178EC" w:rsidRDefault="007178EC" w:rsidP="00800A70">
            <w:pPr>
              <w:pStyle w:val="movimento2"/>
              <w:rPr>
                <w:color w:val="002060"/>
              </w:rPr>
            </w:pPr>
            <w:r w:rsidRPr="007178EC">
              <w:rPr>
                <w:color w:val="002060"/>
              </w:rPr>
              <w:t xml:space="preserve">(CANTINE RIUNITE CSI) </w:t>
            </w:r>
          </w:p>
        </w:tc>
        <w:tc>
          <w:tcPr>
            <w:tcW w:w="800" w:type="dxa"/>
            <w:tcMar>
              <w:top w:w="20" w:type="dxa"/>
              <w:left w:w="20" w:type="dxa"/>
              <w:bottom w:w="20" w:type="dxa"/>
              <w:right w:w="20" w:type="dxa"/>
            </w:tcMar>
            <w:vAlign w:val="center"/>
            <w:hideMark/>
          </w:tcPr>
          <w:p w14:paraId="368E1EDD"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0542DA15" w14:textId="77777777" w:rsidR="007178EC" w:rsidRPr="007178EC" w:rsidRDefault="007178EC" w:rsidP="00800A70">
            <w:pPr>
              <w:pStyle w:val="movimento"/>
              <w:rPr>
                <w:color w:val="002060"/>
              </w:rPr>
            </w:pPr>
            <w:r w:rsidRPr="007178EC">
              <w:rPr>
                <w:color w:val="002060"/>
              </w:rPr>
              <w:t> </w:t>
            </w:r>
          </w:p>
        </w:tc>
        <w:tc>
          <w:tcPr>
            <w:tcW w:w="2200" w:type="dxa"/>
            <w:tcMar>
              <w:top w:w="20" w:type="dxa"/>
              <w:left w:w="20" w:type="dxa"/>
              <w:bottom w:w="20" w:type="dxa"/>
              <w:right w:w="20" w:type="dxa"/>
            </w:tcMar>
            <w:vAlign w:val="center"/>
            <w:hideMark/>
          </w:tcPr>
          <w:p w14:paraId="70B50A47" w14:textId="77777777" w:rsidR="007178EC" w:rsidRPr="007178EC" w:rsidRDefault="007178EC" w:rsidP="00800A70">
            <w:pPr>
              <w:pStyle w:val="movimento2"/>
              <w:rPr>
                <w:color w:val="002060"/>
              </w:rPr>
            </w:pPr>
            <w:r w:rsidRPr="007178EC">
              <w:rPr>
                <w:color w:val="002060"/>
              </w:rPr>
              <w:t> </w:t>
            </w:r>
          </w:p>
        </w:tc>
      </w:tr>
    </w:tbl>
    <w:p w14:paraId="104BA75B" w14:textId="77777777" w:rsidR="007178EC" w:rsidRPr="007178EC" w:rsidRDefault="007178EC" w:rsidP="007178EC">
      <w:pPr>
        <w:pStyle w:val="breakline"/>
        <w:rPr>
          <w:rFonts w:eastAsiaTheme="minorEastAsia"/>
          <w:color w:val="002060"/>
        </w:rPr>
      </w:pPr>
    </w:p>
    <w:p w14:paraId="6EB90E59" w14:textId="77777777" w:rsidR="007178EC" w:rsidRPr="007178EC" w:rsidRDefault="007178EC" w:rsidP="007178EC">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4C6870CE" w14:textId="77777777" w:rsidR="007178EC" w:rsidRPr="007178EC" w:rsidRDefault="007178EC" w:rsidP="007178EC">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2A789356" w14:textId="77777777" w:rsidR="007178EC" w:rsidRPr="007178EC" w:rsidRDefault="007178EC" w:rsidP="007178EC">
      <w:pPr>
        <w:pStyle w:val="breakline"/>
        <w:rPr>
          <w:rFonts w:eastAsiaTheme="minorEastAsia"/>
          <w:color w:val="002060"/>
        </w:rPr>
      </w:pPr>
    </w:p>
    <w:p w14:paraId="415FF8D8" w14:textId="77777777" w:rsidR="007178EC" w:rsidRPr="007178EC" w:rsidRDefault="007178EC" w:rsidP="007178EC">
      <w:pPr>
        <w:pStyle w:val="titoloprinc0"/>
        <w:rPr>
          <w:color w:val="002060"/>
        </w:rPr>
      </w:pPr>
      <w:r w:rsidRPr="007178EC">
        <w:rPr>
          <w:color w:val="002060"/>
        </w:rPr>
        <w:t>CLASSIFICA</w:t>
      </w:r>
    </w:p>
    <w:p w14:paraId="19DA4572" w14:textId="77777777" w:rsidR="007178EC" w:rsidRPr="007178EC" w:rsidRDefault="007178EC" w:rsidP="007178EC">
      <w:pPr>
        <w:pStyle w:val="breakline"/>
        <w:rPr>
          <w:color w:val="002060"/>
        </w:rPr>
      </w:pPr>
    </w:p>
    <w:p w14:paraId="65A6EB1F" w14:textId="77777777" w:rsidR="007178EC" w:rsidRPr="007178EC" w:rsidRDefault="007178EC" w:rsidP="007178EC">
      <w:pPr>
        <w:pStyle w:val="breakline"/>
        <w:rPr>
          <w:color w:val="002060"/>
        </w:rPr>
      </w:pPr>
    </w:p>
    <w:p w14:paraId="4F96F3C1" w14:textId="77777777" w:rsidR="007178EC" w:rsidRPr="007178EC" w:rsidRDefault="007178EC" w:rsidP="007178EC">
      <w:pPr>
        <w:pStyle w:val="sottotitolocampionato10"/>
        <w:rPr>
          <w:color w:val="002060"/>
        </w:rPr>
      </w:pPr>
      <w:r w:rsidRPr="007178EC">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78EC" w:rsidRPr="007178EC" w14:paraId="725EE753"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217BD" w14:textId="77777777" w:rsidR="007178EC" w:rsidRPr="007178EC" w:rsidRDefault="007178EC" w:rsidP="00800A70">
            <w:pPr>
              <w:pStyle w:val="headertabella0"/>
              <w:rPr>
                <w:color w:val="002060"/>
              </w:rPr>
            </w:pPr>
            <w:r w:rsidRPr="007178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5ABB0" w14:textId="77777777" w:rsidR="007178EC" w:rsidRPr="007178EC" w:rsidRDefault="007178EC" w:rsidP="00800A70">
            <w:pPr>
              <w:pStyle w:val="headertabella0"/>
              <w:rPr>
                <w:color w:val="002060"/>
              </w:rPr>
            </w:pPr>
            <w:r w:rsidRPr="007178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86CDC" w14:textId="77777777" w:rsidR="007178EC" w:rsidRPr="007178EC" w:rsidRDefault="007178EC" w:rsidP="00800A70">
            <w:pPr>
              <w:pStyle w:val="headertabella0"/>
              <w:rPr>
                <w:color w:val="002060"/>
              </w:rPr>
            </w:pPr>
            <w:r w:rsidRPr="007178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4F94F" w14:textId="77777777" w:rsidR="007178EC" w:rsidRPr="007178EC" w:rsidRDefault="007178EC" w:rsidP="00800A70">
            <w:pPr>
              <w:pStyle w:val="headertabella0"/>
              <w:rPr>
                <w:color w:val="002060"/>
              </w:rPr>
            </w:pPr>
            <w:r w:rsidRPr="007178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D06D0" w14:textId="77777777" w:rsidR="007178EC" w:rsidRPr="007178EC" w:rsidRDefault="007178EC" w:rsidP="00800A70">
            <w:pPr>
              <w:pStyle w:val="headertabella0"/>
              <w:rPr>
                <w:color w:val="002060"/>
              </w:rPr>
            </w:pPr>
            <w:r w:rsidRPr="007178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B65D5" w14:textId="77777777" w:rsidR="007178EC" w:rsidRPr="007178EC" w:rsidRDefault="007178EC" w:rsidP="00800A70">
            <w:pPr>
              <w:pStyle w:val="headertabella0"/>
              <w:rPr>
                <w:color w:val="002060"/>
              </w:rPr>
            </w:pPr>
            <w:r w:rsidRPr="007178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E510D" w14:textId="77777777" w:rsidR="007178EC" w:rsidRPr="007178EC" w:rsidRDefault="007178EC" w:rsidP="00800A70">
            <w:pPr>
              <w:pStyle w:val="headertabella0"/>
              <w:rPr>
                <w:color w:val="002060"/>
              </w:rPr>
            </w:pPr>
            <w:r w:rsidRPr="007178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8542A" w14:textId="77777777" w:rsidR="007178EC" w:rsidRPr="007178EC" w:rsidRDefault="007178EC" w:rsidP="00800A70">
            <w:pPr>
              <w:pStyle w:val="headertabella0"/>
              <w:rPr>
                <w:color w:val="002060"/>
              </w:rPr>
            </w:pPr>
            <w:r w:rsidRPr="007178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18D38" w14:textId="77777777" w:rsidR="007178EC" w:rsidRPr="007178EC" w:rsidRDefault="007178EC" w:rsidP="00800A70">
            <w:pPr>
              <w:pStyle w:val="headertabella0"/>
              <w:rPr>
                <w:color w:val="002060"/>
              </w:rPr>
            </w:pPr>
            <w:r w:rsidRPr="007178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3A5DE" w14:textId="77777777" w:rsidR="007178EC" w:rsidRPr="007178EC" w:rsidRDefault="007178EC" w:rsidP="00800A70">
            <w:pPr>
              <w:pStyle w:val="headertabella0"/>
              <w:rPr>
                <w:color w:val="002060"/>
              </w:rPr>
            </w:pPr>
            <w:r w:rsidRPr="007178EC">
              <w:rPr>
                <w:color w:val="002060"/>
              </w:rPr>
              <w:t>PE</w:t>
            </w:r>
          </w:p>
        </w:tc>
      </w:tr>
      <w:tr w:rsidR="007178EC" w:rsidRPr="007178EC" w14:paraId="3B17CA09"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DD4567" w14:textId="77777777" w:rsidR="007178EC" w:rsidRPr="007178EC" w:rsidRDefault="007178EC" w:rsidP="00800A70">
            <w:pPr>
              <w:pStyle w:val="rowtabella0"/>
              <w:rPr>
                <w:color w:val="002060"/>
              </w:rPr>
            </w:pPr>
            <w:r w:rsidRPr="007178E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C60B3" w14:textId="77777777" w:rsidR="007178EC" w:rsidRPr="007178EC" w:rsidRDefault="007178EC" w:rsidP="00800A70">
            <w:pPr>
              <w:pStyle w:val="rowtabella0"/>
              <w:jc w:val="center"/>
              <w:rPr>
                <w:color w:val="002060"/>
              </w:rPr>
            </w:pPr>
            <w:r w:rsidRPr="007178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9C88"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B74A" w14:textId="77777777" w:rsidR="007178EC" w:rsidRPr="007178EC" w:rsidRDefault="007178EC" w:rsidP="00800A70">
            <w:pPr>
              <w:pStyle w:val="rowtabella0"/>
              <w:jc w:val="center"/>
              <w:rPr>
                <w:color w:val="002060"/>
              </w:rPr>
            </w:pPr>
            <w:r w:rsidRPr="007178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78054"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E678"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035CD" w14:textId="77777777" w:rsidR="007178EC" w:rsidRPr="007178EC" w:rsidRDefault="007178EC" w:rsidP="00800A70">
            <w:pPr>
              <w:pStyle w:val="rowtabella0"/>
              <w:jc w:val="center"/>
              <w:rPr>
                <w:color w:val="002060"/>
              </w:rPr>
            </w:pPr>
            <w:r w:rsidRPr="007178E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D9C3" w14:textId="77777777" w:rsidR="007178EC" w:rsidRPr="007178EC" w:rsidRDefault="007178EC" w:rsidP="00800A70">
            <w:pPr>
              <w:pStyle w:val="rowtabella0"/>
              <w:jc w:val="center"/>
              <w:rPr>
                <w:color w:val="002060"/>
              </w:rPr>
            </w:pPr>
            <w:r w:rsidRPr="007178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C19D" w14:textId="77777777" w:rsidR="007178EC" w:rsidRPr="007178EC" w:rsidRDefault="007178EC" w:rsidP="00800A70">
            <w:pPr>
              <w:pStyle w:val="rowtabella0"/>
              <w:jc w:val="center"/>
              <w:rPr>
                <w:color w:val="002060"/>
              </w:rPr>
            </w:pPr>
            <w:r w:rsidRPr="007178E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9194" w14:textId="77777777" w:rsidR="007178EC" w:rsidRPr="007178EC" w:rsidRDefault="007178EC" w:rsidP="00800A70">
            <w:pPr>
              <w:pStyle w:val="rowtabella0"/>
              <w:jc w:val="center"/>
              <w:rPr>
                <w:color w:val="002060"/>
              </w:rPr>
            </w:pPr>
            <w:r w:rsidRPr="007178EC">
              <w:rPr>
                <w:color w:val="002060"/>
              </w:rPr>
              <w:t>0</w:t>
            </w:r>
          </w:p>
        </w:tc>
      </w:tr>
      <w:tr w:rsidR="007178EC" w:rsidRPr="007178EC" w14:paraId="4981C2A4"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E8AFF" w14:textId="77777777" w:rsidR="007178EC" w:rsidRPr="007178EC" w:rsidRDefault="007178EC" w:rsidP="00800A70">
            <w:pPr>
              <w:pStyle w:val="rowtabella0"/>
              <w:rPr>
                <w:color w:val="002060"/>
              </w:rPr>
            </w:pPr>
            <w:r w:rsidRPr="007178EC">
              <w:rPr>
                <w:color w:val="002060"/>
              </w:rPr>
              <w:lastRenderedPageBreak/>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164E" w14:textId="77777777" w:rsidR="007178EC" w:rsidRPr="007178EC" w:rsidRDefault="007178EC" w:rsidP="00800A70">
            <w:pPr>
              <w:pStyle w:val="rowtabella0"/>
              <w:jc w:val="center"/>
              <w:rPr>
                <w:color w:val="002060"/>
              </w:rPr>
            </w:pPr>
            <w:r w:rsidRPr="007178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749E"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B9C6"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8BBBD"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478F"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0333" w14:textId="77777777" w:rsidR="007178EC" w:rsidRPr="007178EC" w:rsidRDefault="007178EC" w:rsidP="00800A70">
            <w:pPr>
              <w:pStyle w:val="rowtabella0"/>
              <w:jc w:val="center"/>
              <w:rPr>
                <w:color w:val="002060"/>
              </w:rPr>
            </w:pPr>
            <w:r w:rsidRPr="007178E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BBF4" w14:textId="77777777" w:rsidR="007178EC" w:rsidRPr="007178EC" w:rsidRDefault="007178EC" w:rsidP="00800A70">
            <w:pPr>
              <w:pStyle w:val="rowtabella0"/>
              <w:jc w:val="center"/>
              <w:rPr>
                <w:color w:val="002060"/>
              </w:rPr>
            </w:pPr>
            <w:r w:rsidRPr="007178E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665E"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FF1C" w14:textId="77777777" w:rsidR="007178EC" w:rsidRPr="007178EC" w:rsidRDefault="007178EC" w:rsidP="00800A70">
            <w:pPr>
              <w:pStyle w:val="rowtabella0"/>
              <w:jc w:val="center"/>
              <w:rPr>
                <w:color w:val="002060"/>
              </w:rPr>
            </w:pPr>
            <w:r w:rsidRPr="007178EC">
              <w:rPr>
                <w:color w:val="002060"/>
              </w:rPr>
              <w:t>0</w:t>
            </w:r>
          </w:p>
        </w:tc>
      </w:tr>
      <w:tr w:rsidR="007178EC" w:rsidRPr="007178EC" w14:paraId="385239EA"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4F5F5" w14:textId="77777777" w:rsidR="007178EC" w:rsidRPr="00D428DB" w:rsidRDefault="007178EC" w:rsidP="00800A70">
            <w:pPr>
              <w:pStyle w:val="rowtabella0"/>
              <w:rPr>
                <w:color w:val="002060"/>
                <w:lang w:val="en-US"/>
              </w:rPr>
            </w:pPr>
            <w:r w:rsidRPr="00D428DB">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6C74" w14:textId="77777777" w:rsidR="007178EC" w:rsidRPr="007178EC" w:rsidRDefault="007178EC" w:rsidP="00800A70">
            <w:pPr>
              <w:pStyle w:val="rowtabella0"/>
              <w:jc w:val="center"/>
              <w:rPr>
                <w:color w:val="002060"/>
              </w:rPr>
            </w:pPr>
            <w:r w:rsidRPr="007178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7DAD"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2007"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7FA3"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7AEA"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2FA9" w14:textId="77777777" w:rsidR="007178EC" w:rsidRPr="007178EC" w:rsidRDefault="007178EC" w:rsidP="00800A70">
            <w:pPr>
              <w:pStyle w:val="rowtabella0"/>
              <w:jc w:val="center"/>
              <w:rPr>
                <w:color w:val="002060"/>
              </w:rPr>
            </w:pPr>
            <w:r w:rsidRPr="007178E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3945" w14:textId="77777777" w:rsidR="007178EC" w:rsidRPr="007178EC" w:rsidRDefault="007178EC" w:rsidP="00800A70">
            <w:pPr>
              <w:pStyle w:val="rowtabella0"/>
              <w:jc w:val="center"/>
              <w:rPr>
                <w:color w:val="002060"/>
              </w:rPr>
            </w:pPr>
            <w:r w:rsidRPr="007178E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BB7F"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D026" w14:textId="77777777" w:rsidR="007178EC" w:rsidRPr="007178EC" w:rsidRDefault="007178EC" w:rsidP="00800A70">
            <w:pPr>
              <w:pStyle w:val="rowtabella0"/>
              <w:jc w:val="center"/>
              <w:rPr>
                <w:color w:val="002060"/>
              </w:rPr>
            </w:pPr>
            <w:r w:rsidRPr="007178EC">
              <w:rPr>
                <w:color w:val="002060"/>
              </w:rPr>
              <w:t>0</w:t>
            </w:r>
          </w:p>
        </w:tc>
      </w:tr>
      <w:tr w:rsidR="007178EC" w:rsidRPr="007178EC" w14:paraId="45454E4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4A671" w14:textId="77777777" w:rsidR="007178EC" w:rsidRPr="007178EC" w:rsidRDefault="007178EC" w:rsidP="00800A70">
            <w:pPr>
              <w:pStyle w:val="rowtabella0"/>
              <w:rPr>
                <w:color w:val="002060"/>
              </w:rPr>
            </w:pPr>
            <w:r w:rsidRPr="007178E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0E20" w14:textId="77777777" w:rsidR="007178EC" w:rsidRPr="007178EC" w:rsidRDefault="007178EC" w:rsidP="00800A70">
            <w:pPr>
              <w:pStyle w:val="rowtabella0"/>
              <w:jc w:val="center"/>
              <w:rPr>
                <w:color w:val="002060"/>
              </w:rPr>
            </w:pPr>
            <w:r w:rsidRPr="007178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A9A2"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74AE"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2654"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4CAB"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0207" w14:textId="77777777" w:rsidR="007178EC" w:rsidRPr="007178EC" w:rsidRDefault="007178EC" w:rsidP="00800A70">
            <w:pPr>
              <w:pStyle w:val="rowtabella0"/>
              <w:jc w:val="center"/>
              <w:rPr>
                <w:color w:val="002060"/>
              </w:rPr>
            </w:pPr>
            <w:r w:rsidRPr="007178E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B270" w14:textId="77777777" w:rsidR="007178EC" w:rsidRPr="007178EC" w:rsidRDefault="007178EC" w:rsidP="00800A70">
            <w:pPr>
              <w:pStyle w:val="rowtabella0"/>
              <w:jc w:val="center"/>
              <w:rPr>
                <w:color w:val="002060"/>
              </w:rPr>
            </w:pPr>
            <w:r w:rsidRPr="007178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621B"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838B" w14:textId="77777777" w:rsidR="007178EC" w:rsidRPr="007178EC" w:rsidRDefault="007178EC" w:rsidP="00800A70">
            <w:pPr>
              <w:pStyle w:val="rowtabella0"/>
              <w:jc w:val="center"/>
              <w:rPr>
                <w:color w:val="002060"/>
              </w:rPr>
            </w:pPr>
            <w:r w:rsidRPr="007178EC">
              <w:rPr>
                <w:color w:val="002060"/>
              </w:rPr>
              <w:t>0</w:t>
            </w:r>
          </w:p>
        </w:tc>
      </w:tr>
      <w:tr w:rsidR="007178EC" w:rsidRPr="007178EC" w14:paraId="7A64B7C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7D687" w14:textId="77777777" w:rsidR="007178EC" w:rsidRPr="007178EC" w:rsidRDefault="007178EC" w:rsidP="00800A70">
            <w:pPr>
              <w:pStyle w:val="rowtabella0"/>
              <w:rPr>
                <w:color w:val="002060"/>
              </w:rPr>
            </w:pPr>
            <w:r w:rsidRPr="007178E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B464" w14:textId="77777777" w:rsidR="007178EC" w:rsidRPr="007178EC" w:rsidRDefault="007178EC" w:rsidP="00800A70">
            <w:pPr>
              <w:pStyle w:val="rowtabella0"/>
              <w:jc w:val="center"/>
              <w:rPr>
                <w:color w:val="002060"/>
              </w:rPr>
            </w:pPr>
            <w:r w:rsidRPr="007178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0E6A"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A0D3"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677C"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0005"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C94F" w14:textId="77777777" w:rsidR="007178EC" w:rsidRPr="007178EC" w:rsidRDefault="007178EC" w:rsidP="00800A70">
            <w:pPr>
              <w:pStyle w:val="rowtabella0"/>
              <w:jc w:val="center"/>
              <w:rPr>
                <w:color w:val="002060"/>
              </w:rPr>
            </w:pPr>
            <w:r w:rsidRPr="007178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C187" w14:textId="77777777" w:rsidR="007178EC" w:rsidRPr="007178EC" w:rsidRDefault="007178EC" w:rsidP="00800A70">
            <w:pPr>
              <w:pStyle w:val="rowtabella0"/>
              <w:jc w:val="center"/>
              <w:rPr>
                <w:color w:val="002060"/>
              </w:rPr>
            </w:pPr>
            <w:r w:rsidRPr="007178E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2C1C" w14:textId="77777777" w:rsidR="007178EC" w:rsidRPr="007178EC" w:rsidRDefault="007178EC" w:rsidP="00800A70">
            <w:pPr>
              <w:pStyle w:val="rowtabella0"/>
              <w:jc w:val="center"/>
              <w:rPr>
                <w:color w:val="002060"/>
              </w:rPr>
            </w:pPr>
            <w:r w:rsidRPr="007178E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26BB" w14:textId="77777777" w:rsidR="007178EC" w:rsidRPr="007178EC" w:rsidRDefault="007178EC" w:rsidP="00800A70">
            <w:pPr>
              <w:pStyle w:val="rowtabella0"/>
              <w:jc w:val="center"/>
              <w:rPr>
                <w:color w:val="002060"/>
              </w:rPr>
            </w:pPr>
            <w:r w:rsidRPr="007178EC">
              <w:rPr>
                <w:color w:val="002060"/>
              </w:rPr>
              <w:t>0</w:t>
            </w:r>
          </w:p>
        </w:tc>
      </w:tr>
      <w:tr w:rsidR="007178EC" w:rsidRPr="007178EC" w14:paraId="703F60C3"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EC8547" w14:textId="77777777" w:rsidR="007178EC" w:rsidRPr="007178EC" w:rsidRDefault="007178EC" w:rsidP="00800A70">
            <w:pPr>
              <w:pStyle w:val="rowtabella0"/>
              <w:rPr>
                <w:color w:val="002060"/>
              </w:rPr>
            </w:pPr>
            <w:r w:rsidRPr="007178E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98B0"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4BA4"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92CB"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4E46"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B16D" w14:textId="77777777" w:rsidR="007178EC" w:rsidRPr="007178EC" w:rsidRDefault="007178EC" w:rsidP="00800A70">
            <w:pPr>
              <w:pStyle w:val="rowtabella0"/>
              <w:jc w:val="center"/>
              <w:rPr>
                <w:color w:val="002060"/>
              </w:rPr>
            </w:pPr>
            <w:r w:rsidRPr="007178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8A98" w14:textId="77777777" w:rsidR="007178EC" w:rsidRPr="007178EC" w:rsidRDefault="007178EC" w:rsidP="00800A70">
            <w:pPr>
              <w:pStyle w:val="rowtabella0"/>
              <w:jc w:val="center"/>
              <w:rPr>
                <w:color w:val="002060"/>
              </w:rPr>
            </w:pPr>
            <w:r w:rsidRPr="007178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EDEB" w14:textId="77777777" w:rsidR="007178EC" w:rsidRPr="007178EC" w:rsidRDefault="007178EC" w:rsidP="00800A70">
            <w:pPr>
              <w:pStyle w:val="rowtabella0"/>
              <w:jc w:val="center"/>
              <w:rPr>
                <w:color w:val="002060"/>
              </w:rPr>
            </w:pPr>
            <w:r w:rsidRPr="007178E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1E3A" w14:textId="77777777" w:rsidR="007178EC" w:rsidRPr="007178EC" w:rsidRDefault="007178EC" w:rsidP="00800A70">
            <w:pPr>
              <w:pStyle w:val="rowtabella0"/>
              <w:jc w:val="center"/>
              <w:rPr>
                <w:color w:val="002060"/>
              </w:rPr>
            </w:pPr>
            <w:r w:rsidRPr="007178E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3FFC" w14:textId="77777777" w:rsidR="007178EC" w:rsidRPr="007178EC" w:rsidRDefault="007178EC" w:rsidP="00800A70">
            <w:pPr>
              <w:pStyle w:val="rowtabella0"/>
              <w:jc w:val="center"/>
              <w:rPr>
                <w:color w:val="002060"/>
              </w:rPr>
            </w:pPr>
            <w:r w:rsidRPr="007178EC">
              <w:rPr>
                <w:color w:val="002060"/>
              </w:rPr>
              <w:t>0</w:t>
            </w:r>
          </w:p>
        </w:tc>
      </w:tr>
    </w:tbl>
    <w:p w14:paraId="4A701E36" w14:textId="77777777" w:rsidR="007178EC" w:rsidRPr="007178EC" w:rsidRDefault="007178EC" w:rsidP="007178EC">
      <w:pPr>
        <w:pStyle w:val="breakline"/>
        <w:rPr>
          <w:rFonts w:eastAsiaTheme="minorEastAsia"/>
          <w:color w:val="002060"/>
        </w:rPr>
      </w:pPr>
    </w:p>
    <w:p w14:paraId="4A43E3BF" w14:textId="77777777" w:rsidR="007178EC" w:rsidRPr="007178EC" w:rsidRDefault="007178EC" w:rsidP="007178EC">
      <w:pPr>
        <w:pStyle w:val="breakline"/>
        <w:rPr>
          <w:color w:val="002060"/>
        </w:rPr>
      </w:pPr>
    </w:p>
    <w:p w14:paraId="2984DFF8" w14:textId="77777777" w:rsidR="007178EC" w:rsidRPr="007178EC" w:rsidRDefault="007178EC" w:rsidP="007178EC">
      <w:pPr>
        <w:pStyle w:val="sottotitolocampionato10"/>
        <w:rPr>
          <w:color w:val="002060"/>
        </w:rPr>
      </w:pPr>
      <w:r w:rsidRPr="007178EC">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78EC" w:rsidRPr="007178EC" w14:paraId="0BB7EB18"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0EECE" w14:textId="77777777" w:rsidR="007178EC" w:rsidRPr="007178EC" w:rsidRDefault="007178EC" w:rsidP="00800A70">
            <w:pPr>
              <w:pStyle w:val="headertabella0"/>
              <w:rPr>
                <w:color w:val="002060"/>
              </w:rPr>
            </w:pPr>
            <w:r w:rsidRPr="007178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63A23" w14:textId="77777777" w:rsidR="007178EC" w:rsidRPr="007178EC" w:rsidRDefault="007178EC" w:rsidP="00800A70">
            <w:pPr>
              <w:pStyle w:val="headertabella0"/>
              <w:rPr>
                <w:color w:val="002060"/>
              </w:rPr>
            </w:pPr>
            <w:r w:rsidRPr="007178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140BB" w14:textId="77777777" w:rsidR="007178EC" w:rsidRPr="007178EC" w:rsidRDefault="007178EC" w:rsidP="00800A70">
            <w:pPr>
              <w:pStyle w:val="headertabella0"/>
              <w:rPr>
                <w:color w:val="002060"/>
              </w:rPr>
            </w:pPr>
            <w:r w:rsidRPr="007178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D350D" w14:textId="77777777" w:rsidR="007178EC" w:rsidRPr="007178EC" w:rsidRDefault="007178EC" w:rsidP="00800A70">
            <w:pPr>
              <w:pStyle w:val="headertabella0"/>
              <w:rPr>
                <w:color w:val="002060"/>
              </w:rPr>
            </w:pPr>
            <w:r w:rsidRPr="007178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91BF3" w14:textId="77777777" w:rsidR="007178EC" w:rsidRPr="007178EC" w:rsidRDefault="007178EC" w:rsidP="00800A70">
            <w:pPr>
              <w:pStyle w:val="headertabella0"/>
              <w:rPr>
                <w:color w:val="002060"/>
              </w:rPr>
            </w:pPr>
            <w:r w:rsidRPr="007178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2063A" w14:textId="77777777" w:rsidR="007178EC" w:rsidRPr="007178EC" w:rsidRDefault="007178EC" w:rsidP="00800A70">
            <w:pPr>
              <w:pStyle w:val="headertabella0"/>
              <w:rPr>
                <w:color w:val="002060"/>
              </w:rPr>
            </w:pPr>
            <w:r w:rsidRPr="007178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5CDD2" w14:textId="77777777" w:rsidR="007178EC" w:rsidRPr="007178EC" w:rsidRDefault="007178EC" w:rsidP="00800A70">
            <w:pPr>
              <w:pStyle w:val="headertabella0"/>
              <w:rPr>
                <w:color w:val="002060"/>
              </w:rPr>
            </w:pPr>
            <w:r w:rsidRPr="007178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5903D" w14:textId="77777777" w:rsidR="007178EC" w:rsidRPr="007178EC" w:rsidRDefault="007178EC" w:rsidP="00800A70">
            <w:pPr>
              <w:pStyle w:val="headertabella0"/>
              <w:rPr>
                <w:color w:val="002060"/>
              </w:rPr>
            </w:pPr>
            <w:r w:rsidRPr="007178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B2850" w14:textId="77777777" w:rsidR="007178EC" w:rsidRPr="007178EC" w:rsidRDefault="007178EC" w:rsidP="00800A70">
            <w:pPr>
              <w:pStyle w:val="headertabella0"/>
              <w:rPr>
                <w:color w:val="002060"/>
              </w:rPr>
            </w:pPr>
            <w:r w:rsidRPr="007178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65717" w14:textId="77777777" w:rsidR="007178EC" w:rsidRPr="007178EC" w:rsidRDefault="007178EC" w:rsidP="00800A70">
            <w:pPr>
              <w:pStyle w:val="headertabella0"/>
              <w:rPr>
                <w:color w:val="002060"/>
              </w:rPr>
            </w:pPr>
            <w:r w:rsidRPr="007178EC">
              <w:rPr>
                <w:color w:val="002060"/>
              </w:rPr>
              <w:t>PE</w:t>
            </w:r>
          </w:p>
        </w:tc>
      </w:tr>
      <w:tr w:rsidR="007178EC" w:rsidRPr="007178EC" w14:paraId="628A5813"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2B41D" w14:textId="77777777" w:rsidR="007178EC" w:rsidRPr="007178EC" w:rsidRDefault="007178EC" w:rsidP="00800A70">
            <w:pPr>
              <w:pStyle w:val="rowtabella0"/>
              <w:rPr>
                <w:color w:val="002060"/>
              </w:rPr>
            </w:pPr>
            <w:r w:rsidRPr="007178EC">
              <w:rPr>
                <w:color w:val="002060"/>
              </w:rPr>
              <w:t xml:space="preserve">G.S. AUDAX 1970 </w:t>
            </w:r>
            <w:proofErr w:type="gramStart"/>
            <w:r w:rsidRPr="007178E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7F73" w14:textId="77777777" w:rsidR="007178EC" w:rsidRPr="007178EC" w:rsidRDefault="007178EC" w:rsidP="00800A70">
            <w:pPr>
              <w:pStyle w:val="rowtabella0"/>
              <w:jc w:val="center"/>
              <w:rPr>
                <w:color w:val="002060"/>
              </w:rPr>
            </w:pPr>
            <w:r w:rsidRPr="007178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1A1F"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EBB5" w14:textId="77777777" w:rsidR="007178EC" w:rsidRPr="007178EC" w:rsidRDefault="007178EC" w:rsidP="00800A70">
            <w:pPr>
              <w:pStyle w:val="rowtabella0"/>
              <w:jc w:val="center"/>
              <w:rPr>
                <w:color w:val="002060"/>
              </w:rPr>
            </w:pPr>
            <w:r w:rsidRPr="007178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4D6E"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4429"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B282" w14:textId="77777777" w:rsidR="007178EC" w:rsidRPr="007178EC" w:rsidRDefault="007178EC" w:rsidP="00800A70">
            <w:pPr>
              <w:pStyle w:val="rowtabella0"/>
              <w:jc w:val="center"/>
              <w:rPr>
                <w:color w:val="002060"/>
              </w:rPr>
            </w:pPr>
            <w:r w:rsidRPr="007178E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085B"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70CF" w14:textId="77777777" w:rsidR="007178EC" w:rsidRPr="007178EC" w:rsidRDefault="007178EC" w:rsidP="00800A70">
            <w:pPr>
              <w:pStyle w:val="rowtabella0"/>
              <w:jc w:val="center"/>
              <w:rPr>
                <w:color w:val="002060"/>
              </w:rPr>
            </w:pPr>
            <w:r w:rsidRPr="007178E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A8AA" w14:textId="77777777" w:rsidR="007178EC" w:rsidRPr="007178EC" w:rsidRDefault="007178EC" w:rsidP="00800A70">
            <w:pPr>
              <w:pStyle w:val="rowtabella0"/>
              <w:jc w:val="center"/>
              <w:rPr>
                <w:color w:val="002060"/>
              </w:rPr>
            </w:pPr>
            <w:r w:rsidRPr="007178EC">
              <w:rPr>
                <w:color w:val="002060"/>
              </w:rPr>
              <w:t>0</w:t>
            </w:r>
          </w:p>
        </w:tc>
      </w:tr>
      <w:tr w:rsidR="007178EC" w:rsidRPr="007178EC" w14:paraId="720AA61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1B454" w14:textId="77777777" w:rsidR="007178EC" w:rsidRPr="007178EC" w:rsidRDefault="007178EC" w:rsidP="00800A70">
            <w:pPr>
              <w:pStyle w:val="rowtabella0"/>
              <w:rPr>
                <w:color w:val="002060"/>
              </w:rPr>
            </w:pPr>
            <w:r w:rsidRPr="007178E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FC24"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D435"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DB15"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88B2"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0D3A"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2783" w14:textId="77777777" w:rsidR="007178EC" w:rsidRPr="007178EC" w:rsidRDefault="007178EC" w:rsidP="00800A70">
            <w:pPr>
              <w:pStyle w:val="rowtabella0"/>
              <w:jc w:val="center"/>
              <w:rPr>
                <w:color w:val="002060"/>
              </w:rPr>
            </w:pPr>
            <w:r w:rsidRPr="007178E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A455" w14:textId="77777777" w:rsidR="007178EC" w:rsidRPr="007178EC" w:rsidRDefault="007178EC" w:rsidP="00800A70">
            <w:pPr>
              <w:pStyle w:val="rowtabella0"/>
              <w:jc w:val="center"/>
              <w:rPr>
                <w:color w:val="002060"/>
              </w:rPr>
            </w:pPr>
            <w:r w:rsidRPr="007178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1F41" w14:textId="77777777" w:rsidR="007178EC" w:rsidRPr="007178EC" w:rsidRDefault="007178EC" w:rsidP="00800A70">
            <w:pPr>
              <w:pStyle w:val="rowtabella0"/>
              <w:jc w:val="center"/>
              <w:rPr>
                <w:color w:val="002060"/>
              </w:rPr>
            </w:pPr>
            <w:r w:rsidRPr="007178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DA4E" w14:textId="77777777" w:rsidR="007178EC" w:rsidRPr="007178EC" w:rsidRDefault="007178EC" w:rsidP="00800A70">
            <w:pPr>
              <w:pStyle w:val="rowtabella0"/>
              <w:jc w:val="center"/>
              <w:rPr>
                <w:color w:val="002060"/>
              </w:rPr>
            </w:pPr>
            <w:r w:rsidRPr="007178EC">
              <w:rPr>
                <w:color w:val="002060"/>
              </w:rPr>
              <w:t>0</w:t>
            </w:r>
          </w:p>
        </w:tc>
      </w:tr>
      <w:tr w:rsidR="007178EC" w:rsidRPr="007178EC" w14:paraId="13E934A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1E22C" w14:textId="77777777" w:rsidR="007178EC" w:rsidRPr="007178EC" w:rsidRDefault="007178EC" w:rsidP="00800A70">
            <w:pPr>
              <w:pStyle w:val="rowtabella0"/>
              <w:rPr>
                <w:color w:val="002060"/>
              </w:rPr>
            </w:pPr>
            <w:r w:rsidRPr="007178E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7F8A"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8488"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467A"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78EF"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42EA8"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C7F7" w14:textId="77777777" w:rsidR="007178EC" w:rsidRPr="007178EC" w:rsidRDefault="007178EC" w:rsidP="00800A70">
            <w:pPr>
              <w:pStyle w:val="rowtabella0"/>
              <w:jc w:val="center"/>
              <w:rPr>
                <w:color w:val="002060"/>
              </w:rPr>
            </w:pPr>
            <w:r w:rsidRPr="007178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9F58A" w14:textId="77777777" w:rsidR="007178EC" w:rsidRPr="007178EC" w:rsidRDefault="007178EC" w:rsidP="00800A70">
            <w:pPr>
              <w:pStyle w:val="rowtabella0"/>
              <w:jc w:val="center"/>
              <w:rPr>
                <w:color w:val="002060"/>
              </w:rPr>
            </w:pPr>
            <w:r w:rsidRPr="007178E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B2C8" w14:textId="77777777" w:rsidR="007178EC" w:rsidRPr="007178EC" w:rsidRDefault="007178EC" w:rsidP="00800A70">
            <w:pPr>
              <w:pStyle w:val="rowtabella0"/>
              <w:jc w:val="center"/>
              <w:rPr>
                <w:color w:val="002060"/>
              </w:rPr>
            </w:pPr>
            <w:r w:rsidRPr="007178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98F7" w14:textId="77777777" w:rsidR="007178EC" w:rsidRPr="007178EC" w:rsidRDefault="007178EC" w:rsidP="00800A70">
            <w:pPr>
              <w:pStyle w:val="rowtabella0"/>
              <w:jc w:val="center"/>
              <w:rPr>
                <w:color w:val="002060"/>
              </w:rPr>
            </w:pPr>
            <w:r w:rsidRPr="007178EC">
              <w:rPr>
                <w:color w:val="002060"/>
              </w:rPr>
              <w:t>0</w:t>
            </w:r>
          </w:p>
        </w:tc>
      </w:tr>
      <w:tr w:rsidR="007178EC" w:rsidRPr="007178EC" w14:paraId="521E3A1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63E0A" w14:textId="77777777" w:rsidR="007178EC" w:rsidRPr="007178EC" w:rsidRDefault="007178EC" w:rsidP="00800A70">
            <w:pPr>
              <w:pStyle w:val="rowtabella0"/>
              <w:rPr>
                <w:color w:val="002060"/>
              </w:rPr>
            </w:pPr>
            <w:r w:rsidRPr="007178EC">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EF22"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BB99"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9CB08"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9B58"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439B"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5378" w14:textId="77777777" w:rsidR="007178EC" w:rsidRPr="007178EC" w:rsidRDefault="007178EC" w:rsidP="00800A70">
            <w:pPr>
              <w:pStyle w:val="rowtabella0"/>
              <w:jc w:val="center"/>
              <w:rPr>
                <w:color w:val="002060"/>
              </w:rPr>
            </w:pPr>
            <w:r w:rsidRPr="007178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F0B58" w14:textId="77777777" w:rsidR="007178EC" w:rsidRPr="007178EC" w:rsidRDefault="007178EC" w:rsidP="00800A70">
            <w:pPr>
              <w:pStyle w:val="rowtabella0"/>
              <w:jc w:val="center"/>
              <w:rPr>
                <w:color w:val="002060"/>
              </w:rPr>
            </w:pPr>
            <w:r w:rsidRPr="007178E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30644" w14:textId="77777777" w:rsidR="007178EC" w:rsidRPr="007178EC" w:rsidRDefault="007178EC" w:rsidP="00800A70">
            <w:pPr>
              <w:pStyle w:val="rowtabella0"/>
              <w:jc w:val="center"/>
              <w:rPr>
                <w:color w:val="002060"/>
              </w:rPr>
            </w:pPr>
            <w:r w:rsidRPr="007178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0344" w14:textId="77777777" w:rsidR="007178EC" w:rsidRPr="007178EC" w:rsidRDefault="007178EC" w:rsidP="00800A70">
            <w:pPr>
              <w:pStyle w:val="rowtabella0"/>
              <w:jc w:val="center"/>
              <w:rPr>
                <w:color w:val="002060"/>
              </w:rPr>
            </w:pPr>
            <w:r w:rsidRPr="007178EC">
              <w:rPr>
                <w:color w:val="002060"/>
              </w:rPr>
              <w:t>0</w:t>
            </w:r>
          </w:p>
        </w:tc>
      </w:tr>
      <w:tr w:rsidR="007178EC" w:rsidRPr="007178EC" w14:paraId="40AFA21B"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A878D2" w14:textId="77777777" w:rsidR="007178EC" w:rsidRPr="00D428DB" w:rsidRDefault="007178EC" w:rsidP="00800A70">
            <w:pPr>
              <w:pStyle w:val="rowtabella0"/>
              <w:rPr>
                <w:color w:val="002060"/>
                <w:lang w:val="en-US"/>
              </w:rPr>
            </w:pPr>
            <w:proofErr w:type="spellStart"/>
            <w:proofErr w:type="gramStart"/>
            <w:r w:rsidRPr="00D428DB">
              <w:rPr>
                <w:color w:val="002060"/>
                <w:lang w:val="en-US"/>
              </w:rPr>
              <w:t>sq.B</w:t>
            </w:r>
            <w:proofErr w:type="spellEnd"/>
            <w:proofErr w:type="gramEnd"/>
            <w:r w:rsidRPr="00D428DB">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0E06"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A7DD"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9F27"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7B27"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54CB"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D07B"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C545"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9F97"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2E2F" w14:textId="77777777" w:rsidR="007178EC" w:rsidRPr="007178EC" w:rsidRDefault="007178EC" w:rsidP="00800A70">
            <w:pPr>
              <w:pStyle w:val="rowtabella0"/>
              <w:jc w:val="center"/>
              <w:rPr>
                <w:color w:val="002060"/>
              </w:rPr>
            </w:pPr>
            <w:r w:rsidRPr="007178EC">
              <w:rPr>
                <w:color w:val="002060"/>
              </w:rPr>
              <w:t>0</w:t>
            </w:r>
          </w:p>
        </w:tc>
      </w:tr>
    </w:tbl>
    <w:p w14:paraId="2CEAC844" w14:textId="77777777" w:rsidR="007178EC" w:rsidRPr="007178EC" w:rsidRDefault="007178EC" w:rsidP="007178EC">
      <w:pPr>
        <w:pStyle w:val="breakline"/>
        <w:rPr>
          <w:rFonts w:eastAsiaTheme="minorEastAsia"/>
          <w:color w:val="002060"/>
        </w:rPr>
      </w:pPr>
    </w:p>
    <w:p w14:paraId="4611A61B" w14:textId="77777777" w:rsidR="007178EC" w:rsidRPr="007178EC" w:rsidRDefault="007178EC" w:rsidP="007178EC">
      <w:pPr>
        <w:pStyle w:val="breakline"/>
        <w:rPr>
          <w:color w:val="002060"/>
        </w:rPr>
      </w:pPr>
    </w:p>
    <w:p w14:paraId="2E1E25A3" w14:textId="77777777" w:rsidR="007178EC" w:rsidRPr="007178EC" w:rsidRDefault="007178EC" w:rsidP="007178EC">
      <w:pPr>
        <w:pStyle w:val="sottotitolocampionato10"/>
        <w:rPr>
          <w:color w:val="002060"/>
        </w:rPr>
      </w:pPr>
      <w:r w:rsidRPr="007178EC">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78EC" w:rsidRPr="007178EC" w14:paraId="0B04F954"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6B129" w14:textId="77777777" w:rsidR="007178EC" w:rsidRPr="007178EC" w:rsidRDefault="007178EC" w:rsidP="00800A70">
            <w:pPr>
              <w:pStyle w:val="headertabella0"/>
              <w:rPr>
                <w:color w:val="002060"/>
              </w:rPr>
            </w:pPr>
            <w:r w:rsidRPr="007178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74EA9" w14:textId="77777777" w:rsidR="007178EC" w:rsidRPr="007178EC" w:rsidRDefault="007178EC" w:rsidP="00800A70">
            <w:pPr>
              <w:pStyle w:val="headertabella0"/>
              <w:rPr>
                <w:color w:val="002060"/>
              </w:rPr>
            </w:pPr>
            <w:r w:rsidRPr="007178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157ED" w14:textId="77777777" w:rsidR="007178EC" w:rsidRPr="007178EC" w:rsidRDefault="007178EC" w:rsidP="00800A70">
            <w:pPr>
              <w:pStyle w:val="headertabella0"/>
              <w:rPr>
                <w:color w:val="002060"/>
              </w:rPr>
            </w:pPr>
            <w:r w:rsidRPr="007178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F137" w14:textId="77777777" w:rsidR="007178EC" w:rsidRPr="007178EC" w:rsidRDefault="007178EC" w:rsidP="00800A70">
            <w:pPr>
              <w:pStyle w:val="headertabella0"/>
              <w:rPr>
                <w:color w:val="002060"/>
              </w:rPr>
            </w:pPr>
            <w:r w:rsidRPr="007178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0CE2F" w14:textId="77777777" w:rsidR="007178EC" w:rsidRPr="007178EC" w:rsidRDefault="007178EC" w:rsidP="00800A70">
            <w:pPr>
              <w:pStyle w:val="headertabella0"/>
              <w:rPr>
                <w:color w:val="002060"/>
              </w:rPr>
            </w:pPr>
            <w:r w:rsidRPr="007178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296A5" w14:textId="77777777" w:rsidR="007178EC" w:rsidRPr="007178EC" w:rsidRDefault="007178EC" w:rsidP="00800A70">
            <w:pPr>
              <w:pStyle w:val="headertabella0"/>
              <w:rPr>
                <w:color w:val="002060"/>
              </w:rPr>
            </w:pPr>
            <w:r w:rsidRPr="007178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A3347" w14:textId="77777777" w:rsidR="007178EC" w:rsidRPr="007178EC" w:rsidRDefault="007178EC" w:rsidP="00800A70">
            <w:pPr>
              <w:pStyle w:val="headertabella0"/>
              <w:rPr>
                <w:color w:val="002060"/>
              </w:rPr>
            </w:pPr>
            <w:r w:rsidRPr="007178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DDDAC" w14:textId="77777777" w:rsidR="007178EC" w:rsidRPr="007178EC" w:rsidRDefault="007178EC" w:rsidP="00800A70">
            <w:pPr>
              <w:pStyle w:val="headertabella0"/>
              <w:rPr>
                <w:color w:val="002060"/>
              </w:rPr>
            </w:pPr>
            <w:r w:rsidRPr="007178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DCFC5" w14:textId="77777777" w:rsidR="007178EC" w:rsidRPr="007178EC" w:rsidRDefault="007178EC" w:rsidP="00800A70">
            <w:pPr>
              <w:pStyle w:val="headertabella0"/>
              <w:rPr>
                <w:color w:val="002060"/>
              </w:rPr>
            </w:pPr>
            <w:r w:rsidRPr="007178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B2EE" w14:textId="77777777" w:rsidR="007178EC" w:rsidRPr="007178EC" w:rsidRDefault="007178EC" w:rsidP="00800A70">
            <w:pPr>
              <w:pStyle w:val="headertabella0"/>
              <w:rPr>
                <w:color w:val="002060"/>
              </w:rPr>
            </w:pPr>
            <w:r w:rsidRPr="007178EC">
              <w:rPr>
                <w:color w:val="002060"/>
              </w:rPr>
              <w:t>PE</w:t>
            </w:r>
          </w:p>
        </w:tc>
      </w:tr>
      <w:tr w:rsidR="007178EC" w:rsidRPr="007178EC" w14:paraId="1EF5171D"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DDCD14" w14:textId="77777777" w:rsidR="007178EC" w:rsidRPr="007178EC" w:rsidRDefault="007178EC" w:rsidP="00800A70">
            <w:pPr>
              <w:pStyle w:val="rowtabella0"/>
              <w:rPr>
                <w:color w:val="002060"/>
              </w:rPr>
            </w:pPr>
            <w:r w:rsidRPr="007178E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4FA2" w14:textId="77777777" w:rsidR="007178EC" w:rsidRPr="007178EC" w:rsidRDefault="007178EC" w:rsidP="00800A70">
            <w:pPr>
              <w:pStyle w:val="rowtabella0"/>
              <w:jc w:val="center"/>
              <w:rPr>
                <w:color w:val="002060"/>
              </w:rPr>
            </w:pPr>
            <w:r w:rsidRPr="007178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CBC0"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4CAF"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976F"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7090"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2C3E" w14:textId="77777777" w:rsidR="007178EC" w:rsidRPr="007178EC" w:rsidRDefault="007178EC" w:rsidP="00800A70">
            <w:pPr>
              <w:pStyle w:val="rowtabella0"/>
              <w:jc w:val="center"/>
              <w:rPr>
                <w:color w:val="002060"/>
              </w:rPr>
            </w:pPr>
            <w:r w:rsidRPr="007178E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F79A"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A7CF" w14:textId="77777777" w:rsidR="007178EC" w:rsidRPr="007178EC" w:rsidRDefault="007178EC" w:rsidP="00800A70">
            <w:pPr>
              <w:pStyle w:val="rowtabella0"/>
              <w:jc w:val="center"/>
              <w:rPr>
                <w:color w:val="002060"/>
              </w:rPr>
            </w:pPr>
            <w:r w:rsidRPr="007178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9A60" w14:textId="77777777" w:rsidR="007178EC" w:rsidRPr="007178EC" w:rsidRDefault="007178EC" w:rsidP="00800A70">
            <w:pPr>
              <w:pStyle w:val="rowtabella0"/>
              <w:jc w:val="center"/>
              <w:rPr>
                <w:color w:val="002060"/>
              </w:rPr>
            </w:pPr>
            <w:r w:rsidRPr="007178EC">
              <w:rPr>
                <w:color w:val="002060"/>
              </w:rPr>
              <w:t>0</w:t>
            </w:r>
          </w:p>
        </w:tc>
      </w:tr>
      <w:tr w:rsidR="007178EC" w:rsidRPr="007178EC" w14:paraId="7912E9D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47CE4" w14:textId="77777777" w:rsidR="007178EC" w:rsidRPr="007178EC" w:rsidRDefault="007178EC" w:rsidP="00800A70">
            <w:pPr>
              <w:pStyle w:val="rowtabella0"/>
              <w:rPr>
                <w:color w:val="002060"/>
              </w:rPr>
            </w:pPr>
            <w:r w:rsidRPr="007178E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09FF"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6D4F"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11DE"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44E5"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D777"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B4A3" w14:textId="77777777" w:rsidR="007178EC" w:rsidRPr="007178EC" w:rsidRDefault="007178EC" w:rsidP="00800A70">
            <w:pPr>
              <w:pStyle w:val="rowtabella0"/>
              <w:jc w:val="center"/>
              <w:rPr>
                <w:color w:val="002060"/>
              </w:rPr>
            </w:pPr>
            <w:r w:rsidRPr="007178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CB33" w14:textId="77777777" w:rsidR="007178EC" w:rsidRPr="007178EC" w:rsidRDefault="007178EC" w:rsidP="00800A70">
            <w:pPr>
              <w:pStyle w:val="rowtabella0"/>
              <w:jc w:val="center"/>
              <w:rPr>
                <w:color w:val="002060"/>
              </w:rPr>
            </w:pPr>
            <w:r w:rsidRPr="007178E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3248"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A3F7" w14:textId="77777777" w:rsidR="007178EC" w:rsidRPr="007178EC" w:rsidRDefault="007178EC" w:rsidP="00800A70">
            <w:pPr>
              <w:pStyle w:val="rowtabella0"/>
              <w:jc w:val="center"/>
              <w:rPr>
                <w:color w:val="002060"/>
              </w:rPr>
            </w:pPr>
            <w:r w:rsidRPr="007178EC">
              <w:rPr>
                <w:color w:val="002060"/>
              </w:rPr>
              <w:t>0</w:t>
            </w:r>
          </w:p>
        </w:tc>
      </w:tr>
      <w:tr w:rsidR="007178EC" w:rsidRPr="007178EC" w14:paraId="7341940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2806D" w14:textId="77777777" w:rsidR="007178EC" w:rsidRPr="007178EC" w:rsidRDefault="007178EC" w:rsidP="00800A70">
            <w:pPr>
              <w:pStyle w:val="rowtabella0"/>
              <w:rPr>
                <w:color w:val="002060"/>
              </w:rPr>
            </w:pPr>
            <w:r w:rsidRPr="007178E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5B7D5"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A1EE1"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4F90"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3F7F"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CD276"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E537"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03BA2" w14:textId="77777777" w:rsidR="007178EC" w:rsidRPr="007178EC" w:rsidRDefault="007178EC" w:rsidP="00800A70">
            <w:pPr>
              <w:pStyle w:val="rowtabella0"/>
              <w:jc w:val="center"/>
              <w:rPr>
                <w:color w:val="002060"/>
              </w:rPr>
            </w:pPr>
            <w:r w:rsidRPr="007178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88BA" w14:textId="77777777" w:rsidR="007178EC" w:rsidRPr="007178EC" w:rsidRDefault="007178EC" w:rsidP="00800A70">
            <w:pPr>
              <w:pStyle w:val="rowtabella0"/>
              <w:jc w:val="center"/>
              <w:rPr>
                <w:color w:val="002060"/>
              </w:rPr>
            </w:pPr>
            <w:r w:rsidRPr="007178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F700" w14:textId="77777777" w:rsidR="007178EC" w:rsidRPr="007178EC" w:rsidRDefault="007178EC" w:rsidP="00800A70">
            <w:pPr>
              <w:pStyle w:val="rowtabella0"/>
              <w:jc w:val="center"/>
              <w:rPr>
                <w:color w:val="002060"/>
              </w:rPr>
            </w:pPr>
            <w:r w:rsidRPr="007178EC">
              <w:rPr>
                <w:color w:val="002060"/>
              </w:rPr>
              <w:t>0</w:t>
            </w:r>
          </w:p>
        </w:tc>
      </w:tr>
      <w:tr w:rsidR="007178EC" w:rsidRPr="007178EC" w14:paraId="7E036C7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82F33" w14:textId="77777777" w:rsidR="007178EC" w:rsidRPr="007178EC" w:rsidRDefault="007178EC" w:rsidP="00800A70">
            <w:pPr>
              <w:pStyle w:val="rowtabella0"/>
              <w:rPr>
                <w:color w:val="002060"/>
              </w:rPr>
            </w:pPr>
            <w:r w:rsidRPr="007178E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97F6"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D8970"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7C0E"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145A"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B6DC"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DA8E" w14:textId="77777777" w:rsidR="007178EC" w:rsidRPr="007178EC" w:rsidRDefault="007178EC" w:rsidP="00800A70">
            <w:pPr>
              <w:pStyle w:val="rowtabella0"/>
              <w:jc w:val="center"/>
              <w:rPr>
                <w:color w:val="002060"/>
              </w:rPr>
            </w:pPr>
            <w:r w:rsidRPr="007178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621C" w14:textId="77777777" w:rsidR="007178EC" w:rsidRPr="007178EC" w:rsidRDefault="007178EC" w:rsidP="00800A70">
            <w:pPr>
              <w:pStyle w:val="rowtabella0"/>
              <w:jc w:val="center"/>
              <w:rPr>
                <w:color w:val="002060"/>
              </w:rPr>
            </w:pPr>
            <w:r w:rsidRPr="007178E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B4ED" w14:textId="77777777" w:rsidR="007178EC" w:rsidRPr="007178EC" w:rsidRDefault="007178EC" w:rsidP="00800A70">
            <w:pPr>
              <w:pStyle w:val="rowtabella0"/>
              <w:jc w:val="center"/>
              <w:rPr>
                <w:color w:val="002060"/>
              </w:rPr>
            </w:pPr>
            <w:r w:rsidRPr="007178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9907" w14:textId="77777777" w:rsidR="007178EC" w:rsidRPr="007178EC" w:rsidRDefault="007178EC" w:rsidP="00800A70">
            <w:pPr>
              <w:pStyle w:val="rowtabella0"/>
              <w:jc w:val="center"/>
              <w:rPr>
                <w:color w:val="002060"/>
              </w:rPr>
            </w:pPr>
            <w:r w:rsidRPr="007178EC">
              <w:rPr>
                <w:color w:val="002060"/>
              </w:rPr>
              <w:t>0</w:t>
            </w:r>
          </w:p>
        </w:tc>
      </w:tr>
      <w:tr w:rsidR="007178EC" w:rsidRPr="007178EC" w14:paraId="0A31A4DB"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652A02" w14:textId="77777777" w:rsidR="007178EC" w:rsidRPr="007178EC" w:rsidRDefault="007178EC" w:rsidP="00800A70">
            <w:pPr>
              <w:pStyle w:val="rowtabella0"/>
              <w:rPr>
                <w:color w:val="002060"/>
              </w:rPr>
            </w:pPr>
            <w:proofErr w:type="spellStart"/>
            <w:proofErr w:type="gramStart"/>
            <w:r w:rsidRPr="007178EC">
              <w:rPr>
                <w:color w:val="002060"/>
              </w:rPr>
              <w:t>sq.B</w:t>
            </w:r>
            <w:proofErr w:type="spellEnd"/>
            <w:proofErr w:type="gramEnd"/>
            <w:r w:rsidRPr="007178EC">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76A8"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BC09"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F772A"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748E"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2D72"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361A8"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2B71"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7DD8"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A19B" w14:textId="77777777" w:rsidR="007178EC" w:rsidRPr="007178EC" w:rsidRDefault="007178EC" w:rsidP="00800A70">
            <w:pPr>
              <w:pStyle w:val="rowtabella0"/>
              <w:jc w:val="center"/>
              <w:rPr>
                <w:color w:val="002060"/>
              </w:rPr>
            </w:pPr>
            <w:r w:rsidRPr="007178EC">
              <w:rPr>
                <w:color w:val="002060"/>
              </w:rPr>
              <w:t>0</w:t>
            </w:r>
          </w:p>
        </w:tc>
      </w:tr>
    </w:tbl>
    <w:p w14:paraId="2D8E2E77" w14:textId="77777777" w:rsidR="007178EC" w:rsidRPr="007178EC" w:rsidRDefault="007178EC" w:rsidP="007178EC">
      <w:pPr>
        <w:pStyle w:val="breakline"/>
        <w:rPr>
          <w:rFonts w:eastAsiaTheme="minorEastAsia"/>
          <w:color w:val="002060"/>
        </w:rPr>
      </w:pPr>
    </w:p>
    <w:p w14:paraId="42995AF4" w14:textId="77777777" w:rsidR="007178EC" w:rsidRPr="007178EC" w:rsidRDefault="007178EC" w:rsidP="007178EC">
      <w:pPr>
        <w:pStyle w:val="breakline"/>
        <w:rPr>
          <w:color w:val="002060"/>
        </w:rPr>
      </w:pPr>
    </w:p>
    <w:p w14:paraId="104326AC" w14:textId="77777777" w:rsidR="007178EC" w:rsidRPr="007178EC" w:rsidRDefault="007178EC" w:rsidP="007178EC">
      <w:pPr>
        <w:pStyle w:val="sottotitolocampionato10"/>
        <w:rPr>
          <w:color w:val="002060"/>
        </w:rPr>
      </w:pPr>
      <w:r w:rsidRPr="007178EC">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78EC" w:rsidRPr="007178EC" w14:paraId="6367CB5A"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F5AC4" w14:textId="77777777" w:rsidR="007178EC" w:rsidRPr="007178EC" w:rsidRDefault="007178EC" w:rsidP="00800A70">
            <w:pPr>
              <w:pStyle w:val="headertabella0"/>
              <w:rPr>
                <w:color w:val="002060"/>
              </w:rPr>
            </w:pPr>
            <w:r w:rsidRPr="007178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9F994" w14:textId="77777777" w:rsidR="007178EC" w:rsidRPr="007178EC" w:rsidRDefault="007178EC" w:rsidP="00800A70">
            <w:pPr>
              <w:pStyle w:val="headertabella0"/>
              <w:rPr>
                <w:color w:val="002060"/>
              </w:rPr>
            </w:pPr>
            <w:r w:rsidRPr="007178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87DA8" w14:textId="77777777" w:rsidR="007178EC" w:rsidRPr="007178EC" w:rsidRDefault="007178EC" w:rsidP="00800A70">
            <w:pPr>
              <w:pStyle w:val="headertabella0"/>
              <w:rPr>
                <w:color w:val="002060"/>
              </w:rPr>
            </w:pPr>
            <w:r w:rsidRPr="007178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9562C" w14:textId="77777777" w:rsidR="007178EC" w:rsidRPr="007178EC" w:rsidRDefault="007178EC" w:rsidP="00800A70">
            <w:pPr>
              <w:pStyle w:val="headertabella0"/>
              <w:rPr>
                <w:color w:val="002060"/>
              </w:rPr>
            </w:pPr>
            <w:r w:rsidRPr="007178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B9C0B" w14:textId="77777777" w:rsidR="007178EC" w:rsidRPr="007178EC" w:rsidRDefault="007178EC" w:rsidP="00800A70">
            <w:pPr>
              <w:pStyle w:val="headertabella0"/>
              <w:rPr>
                <w:color w:val="002060"/>
              </w:rPr>
            </w:pPr>
            <w:r w:rsidRPr="007178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E2576" w14:textId="77777777" w:rsidR="007178EC" w:rsidRPr="007178EC" w:rsidRDefault="007178EC" w:rsidP="00800A70">
            <w:pPr>
              <w:pStyle w:val="headertabella0"/>
              <w:rPr>
                <w:color w:val="002060"/>
              </w:rPr>
            </w:pPr>
            <w:r w:rsidRPr="007178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02D68" w14:textId="77777777" w:rsidR="007178EC" w:rsidRPr="007178EC" w:rsidRDefault="007178EC" w:rsidP="00800A70">
            <w:pPr>
              <w:pStyle w:val="headertabella0"/>
              <w:rPr>
                <w:color w:val="002060"/>
              </w:rPr>
            </w:pPr>
            <w:r w:rsidRPr="007178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ACD44" w14:textId="77777777" w:rsidR="007178EC" w:rsidRPr="007178EC" w:rsidRDefault="007178EC" w:rsidP="00800A70">
            <w:pPr>
              <w:pStyle w:val="headertabella0"/>
              <w:rPr>
                <w:color w:val="002060"/>
              </w:rPr>
            </w:pPr>
            <w:r w:rsidRPr="007178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1856A" w14:textId="77777777" w:rsidR="007178EC" w:rsidRPr="007178EC" w:rsidRDefault="007178EC" w:rsidP="00800A70">
            <w:pPr>
              <w:pStyle w:val="headertabella0"/>
              <w:rPr>
                <w:color w:val="002060"/>
              </w:rPr>
            </w:pPr>
            <w:r w:rsidRPr="007178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819F0" w14:textId="77777777" w:rsidR="007178EC" w:rsidRPr="007178EC" w:rsidRDefault="007178EC" w:rsidP="00800A70">
            <w:pPr>
              <w:pStyle w:val="headertabella0"/>
              <w:rPr>
                <w:color w:val="002060"/>
              </w:rPr>
            </w:pPr>
            <w:r w:rsidRPr="007178EC">
              <w:rPr>
                <w:color w:val="002060"/>
              </w:rPr>
              <w:t>PE</w:t>
            </w:r>
          </w:p>
        </w:tc>
      </w:tr>
      <w:tr w:rsidR="007178EC" w:rsidRPr="007178EC" w14:paraId="2BF1126B"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11A42" w14:textId="77777777" w:rsidR="007178EC" w:rsidRPr="007178EC" w:rsidRDefault="007178EC" w:rsidP="00800A70">
            <w:pPr>
              <w:pStyle w:val="rowtabella0"/>
              <w:rPr>
                <w:color w:val="002060"/>
              </w:rPr>
            </w:pPr>
            <w:r w:rsidRPr="007178EC">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9124A" w14:textId="77777777" w:rsidR="007178EC" w:rsidRPr="007178EC" w:rsidRDefault="007178EC" w:rsidP="00800A70">
            <w:pPr>
              <w:pStyle w:val="rowtabella0"/>
              <w:jc w:val="center"/>
              <w:rPr>
                <w:color w:val="002060"/>
              </w:rPr>
            </w:pPr>
            <w:r w:rsidRPr="007178E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A98D"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86C0D"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02CB"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F7F1"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BC5B" w14:textId="77777777" w:rsidR="007178EC" w:rsidRPr="007178EC" w:rsidRDefault="007178EC" w:rsidP="00800A70">
            <w:pPr>
              <w:pStyle w:val="rowtabella0"/>
              <w:jc w:val="center"/>
              <w:rPr>
                <w:color w:val="002060"/>
              </w:rPr>
            </w:pPr>
            <w:r w:rsidRPr="007178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C6CE" w14:textId="77777777" w:rsidR="007178EC" w:rsidRPr="007178EC" w:rsidRDefault="007178EC" w:rsidP="00800A70">
            <w:pPr>
              <w:pStyle w:val="rowtabella0"/>
              <w:jc w:val="center"/>
              <w:rPr>
                <w:color w:val="002060"/>
              </w:rPr>
            </w:pPr>
            <w:r w:rsidRPr="007178E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274DA"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8285" w14:textId="77777777" w:rsidR="007178EC" w:rsidRPr="007178EC" w:rsidRDefault="007178EC" w:rsidP="00800A70">
            <w:pPr>
              <w:pStyle w:val="rowtabella0"/>
              <w:jc w:val="center"/>
              <w:rPr>
                <w:color w:val="002060"/>
              </w:rPr>
            </w:pPr>
            <w:r w:rsidRPr="007178EC">
              <w:rPr>
                <w:color w:val="002060"/>
              </w:rPr>
              <w:t>0</w:t>
            </w:r>
          </w:p>
        </w:tc>
      </w:tr>
      <w:tr w:rsidR="007178EC" w:rsidRPr="007178EC" w14:paraId="4A53B2B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C599A" w14:textId="77777777" w:rsidR="007178EC" w:rsidRPr="007178EC" w:rsidRDefault="007178EC" w:rsidP="00800A70">
            <w:pPr>
              <w:pStyle w:val="rowtabella0"/>
              <w:rPr>
                <w:color w:val="002060"/>
              </w:rPr>
            </w:pPr>
            <w:r w:rsidRPr="007178EC">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54C5" w14:textId="77777777" w:rsidR="007178EC" w:rsidRPr="007178EC" w:rsidRDefault="007178EC" w:rsidP="00800A70">
            <w:pPr>
              <w:pStyle w:val="rowtabella0"/>
              <w:jc w:val="center"/>
              <w:rPr>
                <w:color w:val="002060"/>
              </w:rPr>
            </w:pPr>
            <w:r w:rsidRPr="007178E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CBA7"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A774"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FC230" w14:textId="77777777" w:rsidR="007178EC" w:rsidRPr="007178EC" w:rsidRDefault="007178EC" w:rsidP="00800A70">
            <w:pPr>
              <w:pStyle w:val="rowtabella0"/>
              <w:jc w:val="center"/>
              <w:rPr>
                <w:color w:val="002060"/>
              </w:rPr>
            </w:pPr>
            <w:r w:rsidRPr="007178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99C5A"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1EB6" w14:textId="77777777" w:rsidR="007178EC" w:rsidRPr="007178EC" w:rsidRDefault="007178EC" w:rsidP="00800A70">
            <w:pPr>
              <w:pStyle w:val="rowtabella0"/>
              <w:jc w:val="center"/>
              <w:rPr>
                <w:color w:val="002060"/>
              </w:rPr>
            </w:pPr>
            <w:r w:rsidRPr="007178E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E2D2" w14:textId="77777777" w:rsidR="007178EC" w:rsidRPr="007178EC" w:rsidRDefault="007178EC" w:rsidP="00800A70">
            <w:pPr>
              <w:pStyle w:val="rowtabella0"/>
              <w:jc w:val="center"/>
              <w:rPr>
                <w:color w:val="002060"/>
              </w:rPr>
            </w:pPr>
            <w:r w:rsidRPr="007178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3655" w14:textId="77777777" w:rsidR="007178EC" w:rsidRPr="007178EC" w:rsidRDefault="007178EC" w:rsidP="00800A70">
            <w:pPr>
              <w:pStyle w:val="rowtabella0"/>
              <w:jc w:val="center"/>
              <w:rPr>
                <w:color w:val="002060"/>
              </w:rPr>
            </w:pPr>
            <w:r w:rsidRPr="007178E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2A2C" w14:textId="77777777" w:rsidR="007178EC" w:rsidRPr="007178EC" w:rsidRDefault="007178EC" w:rsidP="00800A70">
            <w:pPr>
              <w:pStyle w:val="rowtabella0"/>
              <w:jc w:val="center"/>
              <w:rPr>
                <w:color w:val="002060"/>
              </w:rPr>
            </w:pPr>
            <w:r w:rsidRPr="007178EC">
              <w:rPr>
                <w:color w:val="002060"/>
              </w:rPr>
              <w:t>0</w:t>
            </w:r>
          </w:p>
        </w:tc>
      </w:tr>
      <w:tr w:rsidR="007178EC" w:rsidRPr="007178EC" w14:paraId="626CA5F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B5945" w14:textId="77777777" w:rsidR="007178EC" w:rsidRPr="007178EC" w:rsidRDefault="007178EC" w:rsidP="00800A70">
            <w:pPr>
              <w:pStyle w:val="rowtabella0"/>
              <w:rPr>
                <w:color w:val="002060"/>
              </w:rPr>
            </w:pPr>
            <w:r w:rsidRPr="007178E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502E" w14:textId="77777777" w:rsidR="007178EC" w:rsidRPr="007178EC" w:rsidRDefault="007178EC" w:rsidP="00800A70">
            <w:pPr>
              <w:pStyle w:val="rowtabella0"/>
              <w:jc w:val="center"/>
              <w:rPr>
                <w:color w:val="002060"/>
              </w:rPr>
            </w:pPr>
            <w:r w:rsidRPr="007178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E3AF"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7646D"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77C0"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C589"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E8DF" w14:textId="77777777" w:rsidR="007178EC" w:rsidRPr="007178EC" w:rsidRDefault="007178EC" w:rsidP="00800A70">
            <w:pPr>
              <w:pStyle w:val="rowtabella0"/>
              <w:jc w:val="center"/>
              <w:rPr>
                <w:color w:val="002060"/>
              </w:rPr>
            </w:pPr>
            <w:r w:rsidRPr="007178E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26D27" w14:textId="77777777" w:rsidR="007178EC" w:rsidRPr="007178EC" w:rsidRDefault="007178EC" w:rsidP="00800A70">
            <w:pPr>
              <w:pStyle w:val="rowtabella0"/>
              <w:jc w:val="center"/>
              <w:rPr>
                <w:color w:val="002060"/>
              </w:rPr>
            </w:pPr>
            <w:r w:rsidRPr="007178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6F93" w14:textId="77777777" w:rsidR="007178EC" w:rsidRPr="007178EC" w:rsidRDefault="007178EC" w:rsidP="00800A70">
            <w:pPr>
              <w:pStyle w:val="rowtabella0"/>
              <w:jc w:val="center"/>
              <w:rPr>
                <w:color w:val="002060"/>
              </w:rPr>
            </w:pPr>
            <w:r w:rsidRPr="007178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1E5D" w14:textId="77777777" w:rsidR="007178EC" w:rsidRPr="007178EC" w:rsidRDefault="007178EC" w:rsidP="00800A70">
            <w:pPr>
              <w:pStyle w:val="rowtabella0"/>
              <w:jc w:val="center"/>
              <w:rPr>
                <w:color w:val="002060"/>
              </w:rPr>
            </w:pPr>
            <w:r w:rsidRPr="007178EC">
              <w:rPr>
                <w:color w:val="002060"/>
              </w:rPr>
              <w:t>0</w:t>
            </w:r>
          </w:p>
        </w:tc>
      </w:tr>
      <w:tr w:rsidR="007178EC" w:rsidRPr="007178EC" w14:paraId="5BE8887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78F7A" w14:textId="77777777" w:rsidR="007178EC" w:rsidRPr="007178EC" w:rsidRDefault="007178EC" w:rsidP="00800A70">
            <w:pPr>
              <w:pStyle w:val="rowtabella0"/>
              <w:rPr>
                <w:color w:val="002060"/>
              </w:rPr>
            </w:pPr>
            <w:r w:rsidRPr="007178EC">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359A" w14:textId="77777777" w:rsidR="007178EC" w:rsidRPr="007178EC" w:rsidRDefault="007178EC" w:rsidP="00800A70">
            <w:pPr>
              <w:pStyle w:val="rowtabella0"/>
              <w:jc w:val="center"/>
              <w:rPr>
                <w:color w:val="002060"/>
              </w:rPr>
            </w:pPr>
            <w:r w:rsidRPr="007178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3F92"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89CD" w14:textId="77777777" w:rsidR="007178EC" w:rsidRPr="007178EC" w:rsidRDefault="007178EC" w:rsidP="00800A70">
            <w:pPr>
              <w:pStyle w:val="rowtabella0"/>
              <w:jc w:val="center"/>
              <w:rPr>
                <w:color w:val="002060"/>
              </w:rPr>
            </w:pPr>
            <w:r w:rsidRPr="007178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F3512"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C4D6" w14:textId="77777777" w:rsidR="007178EC" w:rsidRPr="007178EC" w:rsidRDefault="007178EC" w:rsidP="00800A70">
            <w:pPr>
              <w:pStyle w:val="rowtabella0"/>
              <w:jc w:val="center"/>
              <w:rPr>
                <w:color w:val="002060"/>
              </w:rPr>
            </w:pPr>
            <w:r w:rsidRPr="007178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22A8" w14:textId="77777777" w:rsidR="007178EC" w:rsidRPr="007178EC" w:rsidRDefault="007178EC" w:rsidP="00800A70">
            <w:pPr>
              <w:pStyle w:val="rowtabella0"/>
              <w:jc w:val="center"/>
              <w:rPr>
                <w:color w:val="002060"/>
              </w:rPr>
            </w:pPr>
            <w:r w:rsidRPr="007178E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4380" w14:textId="77777777" w:rsidR="007178EC" w:rsidRPr="007178EC" w:rsidRDefault="007178EC" w:rsidP="00800A70">
            <w:pPr>
              <w:pStyle w:val="rowtabella0"/>
              <w:jc w:val="center"/>
              <w:rPr>
                <w:color w:val="002060"/>
              </w:rPr>
            </w:pPr>
            <w:r w:rsidRPr="007178E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4F61" w14:textId="77777777" w:rsidR="007178EC" w:rsidRPr="007178EC" w:rsidRDefault="007178EC" w:rsidP="00800A70">
            <w:pPr>
              <w:pStyle w:val="rowtabella0"/>
              <w:jc w:val="center"/>
              <w:rPr>
                <w:color w:val="002060"/>
              </w:rPr>
            </w:pPr>
            <w:r w:rsidRPr="007178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19D3" w14:textId="77777777" w:rsidR="007178EC" w:rsidRPr="007178EC" w:rsidRDefault="007178EC" w:rsidP="00800A70">
            <w:pPr>
              <w:pStyle w:val="rowtabella0"/>
              <w:jc w:val="center"/>
              <w:rPr>
                <w:color w:val="002060"/>
              </w:rPr>
            </w:pPr>
            <w:r w:rsidRPr="007178EC">
              <w:rPr>
                <w:color w:val="002060"/>
              </w:rPr>
              <w:t>0</w:t>
            </w:r>
          </w:p>
        </w:tc>
      </w:tr>
      <w:tr w:rsidR="007178EC" w:rsidRPr="007178EC" w14:paraId="5584667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8551D" w14:textId="77777777" w:rsidR="007178EC" w:rsidRPr="007178EC" w:rsidRDefault="007178EC" w:rsidP="00800A70">
            <w:pPr>
              <w:pStyle w:val="rowtabella0"/>
              <w:rPr>
                <w:color w:val="002060"/>
              </w:rPr>
            </w:pPr>
            <w:r w:rsidRPr="007178EC">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F421" w14:textId="77777777" w:rsidR="007178EC" w:rsidRPr="007178EC" w:rsidRDefault="007178EC" w:rsidP="00800A70">
            <w:pPr>
              <w:pStyle w:val="rowtabella0"/>
              <w:jc w:val="center"/>
              <w:rPr>
                <w:color w:val="002060"/>
              </w:rPr>
            </w:pPr>
            <w:r w:rsidRPr="007178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717A"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3DD9"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704A" w14:textId="77777777" w:rsidR="007178EC" w:rsidRPr="007178EC" w:rsidRDefault="007178EC" w:rsidP="00800A70">
            <w:pPr>
              <w:pStyle w:val="rowtabella0"/>
              <w:jc w:val="center"/>
              <w:rPr>
                <w:color w:val="002060"/>
              </w:rPr>
            </w:pPr>
            <w:r w:rsidRPr="007178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ACB82" w14:textId="77777777" w:rsidR="007178EC" w:rsidRPr="007178EC" w:rsidRDefault="007178EC" w:rsidP="00800A70">
            <w:pPr>
              <w:pStyle w:val="rowtabella0"/>
              <w:jc w:val="center"/>
              <w:rPr>
                <w:color w:val="002060"/>
              </w:rPr>
            </w:pPr>
            <w:r w:rsidRPr="007178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012F" w14:textId="77777777" w:rsidR="007178EC" w:rsidRPr="007178EC" w:rsidRDefault="007178EC" w:rsidP="00800A70">
            <w:pPr>
              <w:pStyle w:val="rowtabella0"/>
              <w:jc w:val="center"/>
              <w:rPr>
                <w:color w:val="002060"/>
              </w:rPr>
            </w:pPr>
            <w:r w:rsidRPr="007178E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426F" w14:textId="77777777" w:rsidR="007178EC" w:rsidRPr="007178EC" w:rsidRDefault="007178EC" w:rsidP="00800A70">
            <w:pPr>
              <w:pStyle w:val="rowtabella0"/>
              <w:jc w:val="center"/>
              <w:rPr>
                <w:color w:val="002060"/>
              </w:rPr>
            </w:pPr>
            <w:r w:rsidRPr="007178E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9EC6" w14:textId="77777777" w:rsidR="007178EC" w:rsidRPr="007178EC" w:rsidRDefault="007178EC" w:rsidP="00800A70">
            <w:pPr>
              <w:pStyle w:val="rowtabella0"/>
              <w:jc w:val="center"/>
              <w:rPr>
                <w:color w:val="002060"/>
              </w:rPr>
            </w:pPr>
            <w:r w:rsidRPr="007178E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F4EA" w14:textId="77777777" w:rsidR="007178EC" w:rsidRPr="007178EC" w:rsidRDefault="007178EC" w:rsidP="00800A70">
            <w:pPr>
              <w:pStyle w:val="rowtabella0"/>
              <w:jc w:val="center"/>
              <w:rPr>
                <w:color w:val="002060"/>
              </w:rPr>
            </w:pPr>
            <w:r w:rsidRPr="007178EC">
              <w:rPr>
                <w:color w:val="002060"/>
              </w:rPr>
              <w:t>0</w:t>
            </w:r>
          </w:p>
        </w:tc>
      </w:tr>
      <w:tr w:rsidR="007178EC" w:rsidRPr="007178EC" w14:paraId="65072485"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5B9236" w14:textId="77777777" w:rsidR="007178EC" w:rsidRPr="007178EC" w:rsidRDefault="007178EC" w:rsidP="00800A70">
            <w:pPr>
              <w:pStyle w:val="rowtabella0"/>
              <w:rPr>
                <w:color w:val="002060"/>
              </w:rPr>
            </w:pPr>
            <w:proofErr w:type="spellStart"/>
            <w:proofErr w:type="gramStart"/>
            <w:r w:rsidRPr="007178EC">
              <w:rPr>
                <w:color w:val="002060"/>
              </w:rPr>
              <w:t>sq.B</w:t>
            </w:r>
            <w:proofErr w:type="spellEnd"/>
            <w:proofErr w:type="gramEnd"/>
            <w:r w:rsidRPr="007178EC">
              <w:rPr>
                <w:color w:val="002060"/>
              </w:rPr>
              <w:t xml:space="preserve"> RECANATI CALCIO A 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4F72F"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B08D" w14:textId="77777777" w:rsidR="007178EC" w:rsidRPr="007178EC" w:rsidRDefault="007178EC" w:rsidP="00800A70">
            <w:pPr>
              <w:pStyle w:val="rowtabella0"/>
              <w:jc w:val="center"/>
              <w:rPr>
                <w:color w:val="002060"/>
              </w:rPr>
            </w:pPr>
            <w:r w:rsidRPr="007178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C90B"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9133"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2214"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16DB"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B53D"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AB5F" w14:textId="77777777" w:rsidR="007178EC" w:rsidRPr="007178EC" w:rsidRDefault="007178EC" w:rsidP="00800A70">
            <w:pPr>
              <w:pStyle w:val="rowtabella0"/>
              <w:jc w:val="center"/>
              <w:rPr>
                <w:color w:val="002060"/>
              </w:rPr>
            </w:pPr>
            <w:r w:rsidRPr="007178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168F" w14:textId="77777777" w:rsidR="007178EC" w:rsidRPr="007178EC" w:rsidRDefault="007178EC" w:rsidP="00800A70">
            <w:pPr>
              <w:pStyle w:val="rowtabella0"/>
              <w:jc w:val="center"/>
              <w:rPr>
                <w:color w:val="002060"/>
              </w:rPr>
            </w:pPr>
            <w:r w:rsidRPr="007178EC">
              <w:rPr>
                <w:color w:val="002060"/>
              </w:rPr>
              <w:t>0</w:t>
            </w:r>
          </w:p>
        </w:tc>
      </w:tr>
    </w:tbl>
    <w:p w14:paraId="5E10E179" w14:textId="77777777" w:rsidR="007178EC" w:rsidRDefault="007178EC" w:rsidP="007178EC">
      <w:pPr>
        <w:pStyle w:val="breakline"/>
        <w:rPr>
          <w:rFonts w:eastAsiaTheme="minorEastAsia"/>
          <w:color w:val="002060"/>
        </w:rPr>
      </w:pPr>
    </w:p>
    <w:p w14:paraId="38899E07" w14:textId="77777777" w:rsidR="00F050E8" w:rsidRPr="007178EC" w:rsidRDefault="00F050E8" w:rsidP="00F050E8">
      <w:pPr>
        <w:pStyle w:val="titoloprinc0"/>
        <w:rPr>
          <w:color w:val="002060"/>
        </w:rPr>
      </w:pPr>
      <w:r>
        <w:rPr>
          <w:color w:val="002060"/>
        </w:rPr>
        <w:t>PROGRAMMA GARE</w:t>
      </w:r>
    </w:p>
    <w:p w14:paraId="18FB56FF" w14:textId="77777777" w:rsidR="00A2681F" w:rsidRDefault="00A2681F" w:rsidP="00A2681F">
      <w:pPr>
        <w:pStyle w:val="sottotitolocampionato10"/>
      </w:pPr>
    </w:p>
    <w:p w14:paraId="18F51548" w14:textId="49067D22" w:rsidR="00A2681F" w:rsidRPr="00A2681F" w:rsidRDefault="00A2681F" w:rsidP="00A2681F">
      <w:pPr>
        <w:pStyle w:val="sottotitolocampionato10"/>
        <w:rPr>
          <w:color w:val="002060"/>
        </w:rPr>
      </w:pPr>
      <w:r w:rsidRPr="00A2681F">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2681F" w:rsidRPr="00A2681F" w14:paraId="5F378337"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E3C88" w14:textId="77777777" w:rsidR="00A2681F" w:rsidRPr="00A2681F" w:rsidRDefault="00A2681F" w:rsidP="00800A70">
            <w:pPr>
              <w:pStyle w:val="headertabella0"/>
              <w:rPr>
                <w:color w:val="002060"/>
              </w:rPr>
            </w:pPr>
            <w:r w:rsidRPr="00A2681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4EAED" w14:textId="77777777" w:rsidR="00A2681F" w:rsidRPr="00A2681F" w:rsidRDefault="00A2681F" w:rsidP="00800A70">
            <w:pPr>
              <w:pStyle w:val="headertabella0"/>
              <w:rPr>
                <w:color w:val="002060"/>
              </w:rPr>
            </w:pPr>
            <w:r w:rsidRPr="00A2681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53E71" w14:textId="77777777" w:rsidR="00A2681F" w:rsidRPr="00A2681F" w:rsidRDefault="00A2681F" w:rsidP="00800A70">
            <w:pPr>
              <w:pStyle w:val="headertabella0"/>
              <w:rPr>
                <w:color w:val="002060"/>
              </w:rPr>
            </w:pPr>
            <w:r w:rsidRPr="00A2681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965AC" w14:textId="77777777" w:rsidR="00A2681F" w:rsidRPr="00A2681F" w:rsidRDefault="00A2681F" w:rsidP="00800A70">
            <w:pPr>
              <w:pStyle w:val="headertabella0"/>
              <w:rPr>
                <w:color w:val="002060"/>
              </w:rPr>
            </w:pPr>
            <w:r w:rsidRPr="00A2681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E2B43" w14:textId="77777777" w:rsidR="00A2681F" w:rsidRPr="00A2681F" w:rsidRDefault="00A2681F" w:rsidP="00800A70">
            <w:pPr>
              <w:pStyle w:val="headertabella0"/>
              <w:rPr>
                <w:color w:val="002060"/>
              </w:rPr>
            </w:pPr>
            <w:r w:rsidRPr="00A2681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E7086" w14:textId="77777777" w:rsidR="00A2681F" w:rsidRPr="00A2681F" w:rsidRDefault="00A2681F" w:rsidP="00800A70">
            <w:pPr>
              <w:pStyle w:val="headertabella0"/>
              <w:rPr>
                <w:color w:val="002060"/>
              </w:rPr>
            </w:pPr>
            <w:proofErr w:type="spellStart"/>
            <w:r w:rsidRPr="00A2681F">
              <w:rPr>
                <w:color w:val="002060"/>
              </w:rPr>
              <w:t>Localita'</w:t>
            </w:r>
            <w:proofErr w:type="spellEnd"/>
            <w:r w:rsidRPr="00A2681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F8D96" w14:textId="77777777" w:rsidR="00A2681F" w:rsidRPr="00A2681F" w:rsidRDefault="00A2681F" w:rsidP="00800A70">
            <w:pPr>
              <w:pStyle w:val="headertabella0"/>
              <w:rPr>
                <w:color w:val="002060"/>
              </w:rPr>
            </w:pPr>
            <w:r w:rsidRPr="00A2681F">
              <w:rPr>
                <w:color w:val="002060"/>
              </w:rPr>
              <w:t>Indirizzo Impianto</w:t>
            </w:r>
          </w:p>
        </w:tc>
      </w:tr>
      <w:tr w:rsidR="00A2681F" w:rsidRPr="00A2681F" w14:paraId="5496B5FD"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B1B902" w14:textId="77777777" w:rsidR="00A2681F" w:rsidRPr="00A2681F" w:rsidRDefault="00A2681F" w:rsidP="00800A70">
            <w:pPr>
              <w:pStyle w:val="rowtabella0"/>
              <w:rPr>
                <w:color w:val="002060"/>
              </w:rPr>
            </w:pPr>
            <w:r w:rsidRPr="00A2681F">
              <w:rPr>
                <w:color w:val="002060"/>
              </w:rPr>
              <w:t xml:space="preserve">AUDAX 1970 </w:t>
            </w:r>
            <w:proofErr w:type="gramStart"/>
            <w:r w:rsidRPr="00A2681F">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36E60" w14:textId="77777777" w:rsidR="00A2681F" w:rsidRPr="00A2681F" w:rsidRDefault="00A2681F" w:rsidP="00800A70">
            <w:pPr>
              <w:pStyle w:val="rowtabella0"/>
              <w:rPr>
                <w:color w:val="002060"/>
              </w:rPr>
            </w:pPr>
            <w:r w:rsidRPr="00A2681F">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E1B09" w14:textId="77777777" w:rsidR="00A2681F" w:rsidRPr="00A2681F" w:rsidRDefault="00A2681F" w:rsidP="00800A70">
            <w:pPr>
              <w:pStyle w:val="rowtabella0"/>
              <w:jc w:val="center"/>
              <w:rPr>
                <w:color w:val="002060"/>
              </w:rPr>
            </w:pPr>
            <w:r w:rsidRPr="00A2681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01106" w14:textId="77777777" w:rsidR="00A2681F" w:rsidRPr="00A2681F" w:rsidRDefault="00A2681F" w:rsidP="00800A70">
            <w:pPr>
              <w:pStyle w:val="rowtabella0"/>
              <w:rPr>
                <w:color w:val="002060"/>
              </w:rPr>
            </w:pPr>
            <w:r w:rsidRPr="00A2681F">
              <w:rPr>
                <w:color w:val="002060"/>
              </w:rPr>
              <w:t>17/03/2024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9C41C" w14:textId="77777777" w:rsidR="00A2681F" w:rsidRPr="00A2681F" w:rsidRDefault="00A2681F" w:rsidP="00800A70">
            <w:pPr>
              <w:pStyle w:val="rowtabella0"/>
              <w:rPr>
                <w:color w:val="002060"/>
              </w:rPr>
            </w:pPr>
            <w:r w:rsidRPr="00A2681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53119" w14:textId="77777777" w:rsidR="00A2681F" w:rsidRPr="00A2681F" w:rsidRDefault="00A2681F" w:rsidP="00800A70">
            <w:pPr>
              <w:pStyle w:val="rowtabella0"/>
              <w:rPr>
                <w:color w:val="002060"/>
              </w:rPr>
            </w:pPr>
            <w:r w:rsidRPr="00A2681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97E80" w14:textId="77777777" w:rsidR="00A2681F" w:rsidRPr="00A2681F" w:rsidRDefault="00A2681F" w:rsidP="00800A70">
            <w:pPr>
              <w:pStyle w:val="rowtabella0"/>
              <w:rPr>
                <w:color w:val="002060"/>
              </w:rPr>
            </w:pPr>
            <w:r w:rsidRPr="00A2681F">
              <w:rPr>
                <w:color w:val="002060"/>
              </w:rPr>
              <w:t>VIA ANTONIO ROSMINI 22/B</w:t>
            </w:r>
          </w:p>
        </w:tc>
      </w:tr>
      <w:tr w:rsidR="00A2681F" w:rsidRPr="00A2681F" w14:paraId="364B34D9"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D07B4F" w14:textId="77777777" w:rsidR="00A2681F" w:rsidRPr="00A2681F" w:rsidRDefault="00A2681F" w:rsidP="00800A70">
            <w:pPr>
              <w:pStyle w:val="rowtabella0"/>
              <w:rPr>
                <w:color w:val="002060"/>
              </w:rPr>
            </w:pPr>
            <w:r w:rsidRPr="00A2681F">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175BB8" w14:textId="77777777" w:rsidR="00A2681F" w:rsidRPr="00A2681F" w:rsidRDefault="00A2681F" w:rsidP="00800A70">
            <w:pPr>
              <w:pStyle w:val="rowtabella0"/>
              <w:rPr>
                <w:color w:val="002060"/>
              </w:rPr>
            </w:pPr>
            <w:r w:rsidRPr="00A2681F">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266966" w14:textId="77777777" w:rsidR="00A2681F" w:rsidRPr="00A2681F" w:rsidRDefault="00A2681F" w:rsidP="00800A70">
            <w:pPr>
              <w:pStyle w:val="rowtabella0"/>
              <w:jc w:val="center"/>
              <w:rPr>
                <w:color w:val="002060"/>
              </w:rPr>
            </w:pPr>
            <w:r w:rsidRPr="00A2681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A659CE" w14:textId="77777777" w:rsidR="00A2681F" w:rsidRPr="00A2681F" w:rsidRDefault="00A2681F" w:rsidP="00800A70">
            <w:pPr>
              <w:pStyle w:val="rowtabella0"/>
              <w:rPr>
                <w:color w:val="002060"/>
              </w:rPr>
            </w:pPr>
            <w:r w:rsidRPr="00A2681F">
              <w:rPr>
                <w:color w:val="002060"/>
              </w:rPr>
              <w:t>17/03/2024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CFEEF4" w14:textId="77777777" w:rsidR="00A2681F" w:rsidRPr="00A2681F" w:rsidRDefault="00A2681F" w:rsidP="00800A70">
            <w:pPr>
              <w:pStyle w:val="rowtabella0"/>
              <w:rPr>
                <w:color w:val="002060"/>
              </w:rPr>
            </w:pPr>
            <w:r w:rsidRPr="00A2681F">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EEC8B" w14:textId="77777777" w:rsidR="00A2681F" w:rsidRPr="00A2681F" w:rsidRDefault="00A2681F" w:rsidP="00800A70">
            <w:pPr>
              <w:pStyle w:val="rowtabella0"/>
              <w:rPr>
                <w:color w:val="002060"/>
              </w:rPr>
            </w:pPr>
            <w:r w:rsidRPr="00A2681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56B89" w14:textId="77777777" w:rsidR="00A2681F" w:rsidRPr="00A2681F" w:rsidRDefault="00A2681F" w:rsidP="00800A70">
            <w:pPr>
              <w:pStyle w:val="rowtabella0"/>
              <w:rPr>
                <w:color w:val="002060"/>
              </w:rPr>
            </w:pPr>
            <w:r w:rsidRPr="00A2681F">
              <w:rPr>
                <w:color w:val="002060"/>
              </w:rPr>
              <w:t>VIA GROTTE DI POSATORA 19/A</w:t>
            </w:r>
          </w:p>
        </w:tc>
      </w:tr>
      <w:tr w:rsidR="00A2681F" w:rsidRPr="00A2681F" w14:paraId="7B251846"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726A5" w14:textId="77777777" w:rsidR="00A2681F" w:rsidRPr="00A2681F" w:rsidRDefault="00A2681F" w:rsidP="00800A70">
            <w:pPr>
              <w:pStyle w:val="rowtabella0"/>
              <w:rPr>
                <w:color w:val="002060"/>
              </w:rPr>
            </w:pPr>
            <w:r w:rsidRPr="00A2681F">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D28287" w14:textId="77777777" w:rsidR="00A2681F" w:rsidRPr="00A2681F" w:rsidRDefault="00A2681F" w:rsidP="00800A70">
            <w:pPr>
              <w:pStyle w:val="rowtabella0"/>
              <w:rPr>
                <w:color w:val="002060"/>
              </w:rPr>
            </w:pPr>
            <w:r w:rsidRPr="00A2681F">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E62ED0" w14:textId="77777777" w:rsidR="00A2681F" w:rsidRPr="00A2681F" w:rsidRDefault="00A2681F" w:rsidP="00800A70">
            <w:pPr>
              <w:pStyle w:val="rowtabella0"/>
              <w:jc w:val="center"/>
              <w:rPr>
                <w:color w:val="002060"/>
              </w:rPr>
            </w:pPr>
            <w:r w:rsidRPr="00A2681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EBD20" w14:textId="77777777" w:rsidR="00A2681F" w:rsidRPr="00A2681F" w:rsidRDefault="00A2681F" w:rsidP="00800A70">
            <w:pPr>
              <w:pStyle w:val="rowtabella0"/>
              <w:rPr>
                <w:color w:val="002060"/>
              </w:rPr>
            </w:pPr>
            <w:r w:rsidRPr="00A2681F">
              <w:rPr>
                <w:color w:val="002060"/>
              </w:rPr>
              <w:t>17/03/2024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CA4D1F" w14:textId="77777777" w:rsidR="00A2681F" w:rsidRPr="00A2681F" w:rsidRDefault="00A2681F" w:rsidP="00800A70">
            <w:pPr>
              <w:pStyle w:val="rowtabella0"/>
              <w:rPr>
                <w:color w:val="002060"/>
              </w:rPr>
            </w:pPr>
            <w:r w:rsidRPr="00A2681F">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D3F3C" w14:textId="77777777" w:rsidR="00A2681F" w:rsidRPr="00A2681F" w:rsidRDefault="00A2681F" w:rsidP="00800A70">
            <w:pPr>
              <w:pStyle w:val="rowtabella0"/>
              <w:rPr>
                <w:color w:val="002060"/>
              </w:rPr>
            </w:pPr>
            <w:r w:rsidRPr="00A2681F">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6F9146" w14:textId="77777777" w:rsidR="00A2681F" w:rsidRPr="00A2681F" w:rsidRDefault="00A2681F" w:rsidP="00800A70">
            <w:pPr>
              <w:pStyle w:val="rowtabella0"/>
              <w:rPr>
                <w:color w:val="002060"/>
              </w:rPr>
            </w:pPr>
            <w:r w:rsidRPr="00A2681F">
              <w:rPr>
                <w:color w:val="002060"/>
              </w:rPr>
              <w:t>STR.DEL BURELLO LOC.VAL NEVOLA</w:t>
            </w:r>
          </w:p>
        </w:tc>
      </w:tr>
      <w:tr w:rsidR="00A2681F" w:rsidRPr="00A2681F" w14:paraId="5F9C971A"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213136" w14:textId="77777777" w:rsidR="00A2681F" w:rsidRPr="00A2681F" w:rsidRDefault="00A2681F" w:rsidP="00800A70">
            <w:pPr>
              <w:pStyle w:val="rowtabella0"/>
              <w:rPr>
                <w:color w:val="002060"/>
              </w:rPr>
            </w:pPr>
            <w:r w:rsidRPr="00A2681F">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9C127" w14:textId="77777777" w:rsidR="00A2681F" w:rsidRPr="00A2681F" w:rsidRDefault="00A2681F" w:rsidP="00800A70">
            <w:pPr>
              <w:pStyle w:val="rowtabella0"/>
              <w:rPr>
                <w:color w:val="002060"/>
              </w:rPr>
            </w:pPr>
            <w:r w:rsidRPr="00A2681F">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3DB86" w14:textId="77777777" w:rsidR="00A2681F" w:rsidRPr="00A2681F" w:rsidRDefault="00A2681F" w:rsidP="00800A70">
            <w:pPr>
              <w:pStyle w:val="rowtabella0"/>
              <w:jc w:val="center"/>
              <w:rPr>
                <w:color w:val="002060"/>
              </w:rPr>
            </w:pPr>
            <w:r w:rsidRPr="00A2681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95BCE" w14:textId="77777777" w:rsidR="00A2681F" w:rsidRPr="00A2681F" w:rsidRDefault="00A2681F" w:rsidP="00800A70">
            <w:pPr>
              <w:pStyle w:val="rowtabella0"/>
              <w:rPr>
                <w:color w:val="002060"/>
              </w:rPr>
            </w:pPr>
            <w:r w:rsidRPr="00A2681F">
              <w:rPr>
                <w:color w:val="002060"/>
              </w:rPr>
              <w:t>17/03/2024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3A32F" w14:textId="77777777" w:rsidR="00A2681F" w:rsidRPr="00A2681F" w:rsidRDefault="00A2681F" w:rsidP="00800A70">
            <w:pPr>
              <w:pStyle w:val="rowtabella0"/>
              <w:rPr>
                <w:color w:val="002060"/>
              </w:rPr>
            </w:pPr>
            <w:r w:rsidRPr="00A2681F">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82881" w14:textId="77777777" w:rsidR="00A2681F" w:rsidRPr="00A2681F" w:rsidRDefault="00A2681F" w:rsidP="00800A70">
            <w:pPr>
              <w:pStyle w:val="rowtabella0"/>
              <w:rPr>
                <w:color w:val="002060"/>
              </w:rPr>
            </w:pPr>
            <w:r w:rsidRPr="00A2681F">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69C06" w14:textId="77777777" w:rsidR="00A2681F" w:rsidRPr="00A2681F" w:rsidRDefault="00A2681F" w:rsidP="00800A70">
            <w:pPr>
              <w:pStyle w:val="rowtabella0"/>
              <w:rPr>
                <w:color w:val="002060"/>
              </w:rPr>
            </w:pPr>
            <w:r w:rsidRPr="00A2681F">
              <w:rPr>
                <w:color w:val="002060"/>
              </w:rPr>
              <w:t>VIA DELLA REPUBBLICA</w:t>
            </w:r>
          </w:p>
        </w:tc>
      </w:tr>
    </w:tbl>
    <w:p w14:paraId="1D509C51" w14:textId="77777777" w:rsidR="00F050E8" w:rsidRPr="00A2681F" w:rsidRDefault="00F050E8" w:rsidP="007178EC">
      <w:pPr>
        <w:pStyle w:val="breakline"/>
        <w:rPr>
          <w:rFonts w:eastAsiaTheme="minorEastAsia"/>
          <w:color w:val="002060"/>
        </w:rPr>
      </w:pPr>
    </w:p>
    <w:p w14:paraId="3557A4E1" w14:textId="77777777" w:rsidR="002E4C50" w:rsidRPr="007178EC" w:rsidRDefault="002E4C50" w:rsidP="002E4C50">
      <w:pPr>
        <w:pStyle w:val="breakline"/>
        <w:rPr>
          <w:color w:val="002060"/>
        </w:rPr>
      </w:pPr>
    </w:p>
    <w:p w14:paraId="126A185D" w14:textId="77777777" w:rsidR="002E4C50" w:rsidRDefault="002E4C50" w:rsidP="002E4C50">
      <w:pPr>
        <w:pStyle w:val="breakline"/>
        <w:rPr>
          <w:color w:val="002060"/>
        </w:rPr>
      </w:pPr>
    </w:p>
    <w:p w14:paraId="34C01571" w14:textId="77777777" w:rsidR="002E4C50" w:rsidRPr="002E4C50" w:rsidRDefault="002E4C50" w:rsidP="002E4C50">
      <w:pPr>
        <w:pStyle w:val="breakline"/>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77FA27C"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9568B">
        <w:rPr>
          <w:rFonts w:ascii="Arial" w:hAnsi="Arial" w:cs="Arial"/>
          <w:b/>
          <w:bCs/>
          <w:color w:val="002060"/>
        </w:rPr>
        <w:t>25</w:t>
      </w:r>
      <w:r w:rsidR="00CE6339">
        <w:rPr>
          <w:rFonts w:ascii="Arial" w:hAnsi="Arial" w:cs="Arial"/>
          <w:b/>
          <w:bCs/>
          <w:color w:val="002060"/>
        </w:rPr>
        <w:t xml:space="preserve">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30ACB8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568B">
        <w:rPr>
          <w:b/>
          <w:color w:val="002060"/>
          <w:u w:val="single"/>
        </w:rPr>
        <w:t>11</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926AC5">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746CC" w14:textId="77777777" w:rsidR="00926AC5" w:rsidRDefault="00926AC5">
      <w:r>
        <w:separator/>
      </w:r>
    </w:p>
  </w:endnote>
  <w:endnote w:type="continuationSeparator" w:id="0">
    <w:p w14:paraId="4B17871F" w14:textId="77777777" w:rsidR="00926AC5" w:rsidRDefault="0092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DFFF60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w:t>
    </w:r>
    <w:r w:rsidR="0019568B">
      <w:rPr>
        <w:rStyle w:val="Numeropagina"/>
        <w:rFonts w:ascii="Arial" w:hAnsi="Arial" w:cs="Arial"/>
        <w:color w:val="002060"/>
      </w:rPr>
      <w:t>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096AC" w14:textId="77777777" w:rsidR="00926AC5" w:rsidRDefault="00926AC5">
      <w:r>
        <w:separator/>
      </w:r>
    </w:p>
  </w:footnote>
  <w:footnote w:type="continuationSeparator" w:id="0">
    <w:p w14:paraId="4D2C163C" w14:textId="77777777" w:rsidR="00926AC5" w:rsidRDefault="0092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3"/>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6511309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67F53"/>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01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D03"/>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10</Pages>
  <Words>3083</Words>
  <Characters>17575</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20617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2024-03-11T14:23:00Z</cp:lastPrinted>
  <dcterms:created xsi:type="dcterms:W3CDTF">2024-03-11T14:23:00Z</dcterms:created>
  <dcterms:modified xsi:type="dcterms:W3CDTF">2024-03-11T14:23:00Z</dcterms:modified>
</cp:coreProperties>
</file>