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6E3CEEA1"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62894">
              <w:rPr>
                <w:rFonts w:ascii="Arial" w:hAnsi="Arial" w:cs="Arial"/>
                <w:color w:val="002060"/>
                <w:sz w:val="40"/>
                <w:szCs w:val="40"/>
              </w:rPr>
              <w:t>9</w:t>
            </w:r>
            <w:r w:rsidR="007743BE">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19568B">
              <w:rPr>
                <w:rFonts w:ascii="Arial" w:hAnsi="Arial" w:cs="Arial"/>
                <w:color w:val="002060"/>
                <w:sz w:val="40"/>
                <w:szCs w:val="40"/>
              </w:rPr>
              <w:t>1</w:t>
            </w:r>
            <w:r w:rsidR="007743BE">
              <w:rPr>
                <w:rFonts w:ascii="Arial" w:hAnsi="Arial" w:cs="Arial"/>
                <w:color w:val="002060"/>
                <w:sz w:val="40"/>
                <w:szCs w:val="40"/>
              </w:rPr>
              <w:t>3</w:t>
            </w:r>
            <w:r w:rsidR="00CF4C7D" w:rsidRPr="00DE1EF7">
              <w:rPr>
                <w:rFonts w:ascii="Arial" w:hAnsi="Arial" w:cs="Arial"/>
                <w:color w:val="002060"/>
                <w:sz w:val="40"/>
                <w:szCs w:val="40"/>
              </w:rPr>
              <w:t>/</w:t>
            </w:r>
            <w:r w:rsidR="00370AC6">
              <w:rPr>
                <w:rFonts w:ascii="Arial" w:hAnsi="Arial" w:cs="Arial"/>
                <w:color w:val="002060"/>
                <w:sz w:val="40"/>
                <w:szCs w:val="40"/>
              </w:rPr>
              <w:t>0</w:t>
            </w:r>
            <w:r w:rsidR="004648A7">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FA4EC1B"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8D61FC">
          <w:rPr>
            <w:noProof/>
            <w:webHidden/>
            <w:color w:val="002060"/>
          </w:rPr>
          <w:t>1</w:t>
        </w:r>
        <w:r w:rsidR="00AC19D9" w:rsidRPr="00DE1EF7">
          <w:rPr>
            <w:noProof/>
            <w:webHidden/>
            <w:color w:val="002060"/>
          </w:rPr>
          <w:fldChar w:fldCharType="end"/>
        </w:r>
      </w:hyperlink>
    </w:p>
    <w:p w14:paraId="112EDB38" w14:textId="52C59017"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8D61FC">
          <w:rPr>
            <w:noProof/>
            <w:webHidden/>
            <w:color w:val="002060"/>
          </w:rPr>
          <w:t>1</w:t>
        </w:r>
        <w:r w:rsidR="00AC19D9" w:rsidRPr="00DE1EF7">
          <w:rPr>
            <w:noProof/>
            <w:webHidden/>
            <w:color w:val="002060"/>
          </w:rPr>
          <w:fldChar w:fldCharType="end"/>
        </w:r>
      </w:hyperlink>
    </w:p>
    <w:p w14:paraId="4D9CAD43" w14:textId="245134DB"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8D61FC">
          <w:rPr>
            <w:noProof/>
            <w:webHidden/>
            <w:color w:val="002060"/>
          </w:rPr>
          <w:t>1</w:t>
        </w:r>
        <w:r w:rsidR="00AC19D9" w:rsidRPr="00DE1EF7">
          <w:rPr>
            <w:noProof/>
            <w:webHidden/>
            <w:color w:val="002060"/>
          </w:rPr>
          <w:fldChar w:fldCharType="end"/>
        </w:r>
      </w:hyperlink>
    </w:p>
    <w:p w14:paraId="0EAFCCD8" w14:textId="008F51EB"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8D61FC">
          <w:rPr>
            <w:noProof/>
            <w:webHidden/>
            <w:color w:val="002060"/>
          </w:rPr>
          <w:t>1</w:t>
        </w:r>
        <w:r w:rsidR="00AC19D9" w:rsidRPr="00DE1EF7">
          <w:rPr>
            <w:noProof/>
            <w:webHidden/>
            <w:color w:val="002060"/>
          </w:rPr>
          <w:fldChar w:fldCharType="end"/>
        </w:r>
      </w:hyperlink>
    </w:p>
    <w:p w14:paraId="0952245B" w14:textId="440FCF4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8D61FC">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D1CAAA0" w14:textId="77777777" w:rsidR="004648A7" w:rsidRDefault="004648A7"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6210341F" w14:textId="77777777" w:rsidR="004648A7" w:rsidRDefault="004648A7" w:rsidP="008B5F73">
      <w:pPr>
        <w:rPr>
          <w:rFonts w:ascii="Arial" w:hAnsi="Arial" w:cs="Arial"/>
          <w:b/>
          <w:bCs/>
          <w:color w:val="002060"/>
          <w:sz w:val="22"/>
          <w:szCs w:val="22"/>
        </w:rPr>
      </w:pPr>
    </w:p>
    <w:p w14:paraId="02CEDF9D" w14:textId="77777777" w:rsidR="0030683A" w:rsidRDefault="0030683A" w:rsidP="008B5F73">
      <w:pPr>
        <w:rPr>
          <w:rFonts w:ascii="Arial" w:hAnsi="Arial" w:cs="Arial"/>
          <w:b/>
          <w:bCs/>
          <w:color w:val="002060"/>
          <w:sz w:val="22"/>
          <w:szCs w:val="22"/>
        </w:rPr>
      </w:pPr>
    </w:p>
    <w:p w14:paraId="5791370A" w14:textId="64FC0B91" w:rsidR="0030683A" w:rsidRPr="004D2A0A" w:rsidRDefault="0030683A" w:rsidP="0030683A">
      <w:pPr>
        <w:pStyle w:val="LndNormale1"/>
        <w:rPr>
          <w:b/>
          <w:color w:val="002060"/>
          <w:sz w:val="28"/>
          <w:szCs w:val="28"/>
        </w:rPr>
      </w:pPr>
      <w:r w:rsidRPr="004D2A0A">
        <w:rPr>
          <w:b/>
          <w:color w:val="002060"/>
          <w:sz w:val="28"/>
          <w:szCs w:val="28"/>
        </w:rPr>
        <w:t xml:space="preserve">RIUNIONE </w:t>
      </w:r>
      <w:r>
        <w:rPr>
          <w:b/>
          <w:color w:val="002060"/>
          <w:sz w:val="28"/>
          <w:szCs w:val="28"/>
        </w:rPr>
        <w:t xml:space="preserve">ON-LINE </w:t>
      </w:r>
      <w:r w:rsidRPr="004D2A0A">
        <w:rPr>
          <w:b/>
          <w:color w:val="002060"/>
          <w:sz w:val="28"/>
          <w:szCs w:val="28"/>
        </w:rPr>
        <w:t xml:space="preserve">CON LE SOCIETA’ </w:t>
      </w:r>
      <w:r>
        <w:rPr>
          <w:b/>
          <w:color w:val="002060"/>
          <w:sz w:val="28"/>
          <w:szCs w:val="28"/>
        </w:rPr>
        <w:t>ISCRITTE AI CAMPIONATI UNDER 17 E UNDER 15</w:t>
      </w:r>
      <w:r w:rsidR="00D95CC4">
        <w:rPr>
          <w:b/>
          <w:color w:val="002060"/>
          <w:sz w:val="28"/>
          <w:szCs w:val="28"/>
        </w:rPr>
        <w:t xml:space="preserve"> CHE NON PARTECIPANO ALLA FASE FINALE</w:t>
      </w:r>
    </w:p>
    <w:p w14:paraId="78F9700B" w14:textId="77777777" w:rsidR="0030683A" w:rsidRPr="004D2A0A" w:rsidRDefault="0030683A" w:rsidP="0030683A">
      <w:pPr>
        <w:pStyle w:val="Nessunaspaziatura"/>
        <w:jc w:val="both"/>
        <w:rPr>
          <w:rFonts w:ascii="Arial" w:hAnsi="Arial" w:cs="Arial"/>
          <w:color w:val="002060"/>
        </w:rPr>
      </w:pPr>
    </w:p>
    <w:p w14:paraId="144C480A" w14:textId="37D520B2" w:rsidR="0030683A" w:rsidRPr="004D2A0A" w:rsidRDefault="0030683A" w:rsidP="0030683A">
      <w:pPr>
        <w:pStyle w:val="Nessunaspaziatura"/>
        <w:jc w:val="both"/>
        <w:rPr>
          <w:rFonts w:ascii="Arial" w:hAnsi="Arial" w:cs="Arial"/>
          <w:color w:val="002060"/>
        </w:rPr>
      </w:pPr>
      <w:r w:rsidRPr="004D2A0A">
        <w:rPr>
          <w:rFonts w:ascii="Arial" w:hAnsi="Arial" w:cs="Arial"/>
          <w:color w:val="002060"/>
        </w:rPr>
        <w:t xml:space="preserve">Il Comitato Regionale Marche ha indetto per </w:t>
      </w:r>
      <w:r>
        <w:rPr>
          <w:rFonts w:ascii="Arial" w:hAnsi="Arial" w:cs="Arial"/>
          <w:b/>
          <w:bCs/>
          <w:color w:val="002060"/>
        </w:rPr>
        <w:t>LUNEDI’ 18 MARZO 2024</w:t>
      </w:r>
      <w:r w:rsidRPr="004D2A0A">
        <w:rPr>
          <w:rFonts w:ascii="Arial" w:hAnsi="Arial" w:cs="Arial"/>
          <w:color w:val="002060"/>
        </w:rPr>
        <w:t xml:space="preserve"> alle </w:t>
      </w:r>
      <w:r w:rsidRPr="004D2A0A">
        <w:rPr>
          <w:rFonts w:ascii="Arial" w:hAnsi="Arial" w:cs="Arial"/>
          <w:b/>
          <w:bCs/>
          <w:color w:val="002060"/>
        </w:rPr>
        <w:t xml:space="preserve">ore </w:t>
      </w:r>
      <w:r>
        <w:rPr>
          <w:rFonts w:ascii="Arial" w:hAnsi="Arial" w:cs="Arial"/>
          <w:b/>
          <w:bCs/>
          <w:color w:val="002060"/>
        </w:rPr>
        <w:t>20:55</w:t>
      </w:r>
      <w:r w:rsidRPr="004D2A0A">
        <w:rPr>
          <w:rFonts w:ascii="Arial" w:hAnsi="Arial" w:cs="Arial"/>
          <w:color w:val="002060"/>
        </w:rPr>
        <w:t xml:space="preserve"> una riunione</w:t>
      </w:r>
      <w:r>
        <w:rPr>
          <w:rFonts w:ascii="Arial" w:hAnsi="Arial" w:cs="Arial"/>
          <w:color w:val="002060"/>
        </w:rPr>
        <w:t xml:space="preserve"> on-line</w:t>
      </w:r>
      <w:r w:rsidRPr="004D2A0A">
        <w:rPr>
          <w:rFonts w:ascii="Arial" w:hAnsi="Arial" w:cs="Arial"/>
          <w:color w:val="002060"/>
        </w:rPr>
        <w:t xml:space="preserve"> con tutte le Società iscritte a</w:t>
      </w:r>
      <w:r>
        <w:rPr>
          <w:rFonts w:ascii="Arial" w:hAnsi="Arial" w:cs="Arial"/>
          <w:color w:val="002060"/>
        </w:rPr>
        <w:t>i</w:t>
      </w:r>
      <w:r w:rsidRPr="004D2A0A">
        <w:rPr>
          <w:rFonts w:ascii="Arial" w:hAnsi="Arial" w:cs="Arial"/>
          <w:color w:val="002060"/>
        </w:rPr>
        <w:t xml:space="preserve"> </w:t>
      </w:r>
      <w:r w:rsidRPr="004D2A0A">
        <w:rPr>
          <w:rFonts w:ascii="Arial" w:hAnsi="Arial" w:cs="Arial"/>
          <w:b/>
          <w:bCs/>
          <w:color w:val="002060"/>
        </w:rPr>
        <w:t>Campionat</w:t>
      </w:r>
      <w:r>
        <w:rPr>
          <w:rFonts w:ascii="Arial" w:hAnsi="Arial" w:cs="Arial"/>
          <w:b/>
          <w:bCs/>
          <w:color w:val="002060"/>
        </w:rPr>
        <w:t>i</w:t>
      </w:r>
      <w:r w:rsidRPr="004D2A0A">
        <w:rPr>
          <w:rFonts w:ascii="Arial" w:hAnsi="Arial" w:cs="Arial"/>
          <w:b/>
          <w:bCs/>
          <w:color w:val="002060"/>
        </w:rPr>
        <w:t xml:space="preserve"> Regional</w:t>
      </w:r>
      <w:r>
        <w:rPr>
          <w:rFonts w:ascii="Arial" w:hAnsi="Arial" w:cs="Arial"/>
          <w:b/>
          <w:bCs/>
          <w:color w:val="002060"/>
        </w:rPr>
        <w:t>i</w:t>
      </w:r>
      <w:r w:rsidRPr="004D2A0A">
        <w:rPr>
          <w:rFonts w:ascii="Arial" w:hAnsi="Arial" w:cs="Arial"/>
          <w:b/>
          <w:bCs/>
          <w:color w:val="002060"/>
        </w:rPr>
        <w:t xml:space="preserve"> di Calcio a Cinque </w:t>
      </w:r>
      <w:r>
        <w:rPr>
          <w:rFonts w:ascii="Arial" w:hAnsi="Arial" w:cs="Arial"/>
          <w:b/>
          <w:bCs/>
          <w:color w:val="002060"/>
        </w:rPr>
        <w:t>Under 17 e Under 15</w:t>
      </w:r>
      <w:r w:rsidR="00D95CC4">
        <w:rPr>
          <w:rFonts w:ascii="Arial" w:hAnsi="Arial" w:cs="Arial"/>
          <w:b/>
          <w:bCs/>
          <w:color w:val="002060"/>
        </w:rPr>
        <w:t xml:space="preserve"> che non partecipano alla fase finale per il Titolo Regionale</w:t>
      </w:r>
      <w:r w:rsidRPr="004D2A0A">
        <w:rPr>
          <w:rFonts w:ascii="Arial" w:hAnsi="Arial" w:cs="Arial"/>
          <w:color w:val="002060"/>
        </w:rPr>
        <w:t xml:space="preserve"> avente il seguente</w:t>
      </w:r>
    </w:p>
    <w:p w14:paraId="4D746CCB" w14:textId="77777777" w:rsidR="0030683A" w:rsidRPr="004D2A0A" w:rsidRDefault="0030683A" w:rsidP="0030683A">
      <w:pPr>
        <w:pStyle w:val="Nessunaspaziatura"/>
        <w:jc w:val="both"/>
        <w:rPr>
          <w:rFonts w:ascii="Arial" w:hAnsi="Arial" w:cs="Arial"/>
          <w:color w:val="002060"/>
        </w:rPr>
      </w:pPr>
    </w:p>
    <w:p w14:paraId="067E7454" w14:textId="77777777" w:rsidR="0030683A" w:rsidRPr="004D2A0A" w:rsidRDefault="0030683A" w:rsidP="0030683A">
      <w:pPr>
        <w:pStyle w:val="Nessunaspaziatura"/>
        <w:jc w:val="center"/>
        <w:rPr>
          <w:rFonts w:ascii="Arial" w:hAnsi="Arial" w:cs="Arial"/>
          <w:b/>
          <w:bCs/>
          <w:color w:val="002060"/>
        </w:rPr>
      </w:pPr>
      <w:r w:rsidRPr="004D2A0A">
        <w:rPr>
          <w:rFonts w:ascii="Arial" w:hAnsi="Arial" w:cs="Arial"/>
          <w:b/>
          <w:bCs/>
          <w:color w:val="002060"/>
        </w:rPr>
        <w:t>Ordine del Giorno</w:t>
      </w:r>
    </w:p>
    <w:p w14:paraId="3C41600E" w14:textId="77777777" w:rsidR="0030683A" w:rsidRPr="004D2A0A" w:rsidRDefault="0030683A" w:rsidP="0030683A">
      <w:pPr>
        <w:pStyle w:val="Nessunaspaziatura"/>
        <w:jc w:val="both"/>
        <w:rPr>
          <w:rFonts w:ascii="Arial" w:hAnsi="Arial" w:cs="Arial"/>
          <w:color w:val="002060"/>
        </w:rPr>
      </w:pPr>
    </w:p>
    <w:p w14:paraId="330ED300" w14:textId="3FBAD074" w:rsidR="0030683A" w:rsidRPr="004D2A0A" w:rsidRDefault="0030683A" w:rsidP="0030683A">
      <w:pPr>
        <w:pStyle w:val="Nessunaspaziatura"/>
        <w:numPr>
          <w:ilvl w:val="0"/>
          <w:numId w:val="14"/>
        </w:numPr>
        <w:jc w:val="both"/>
        <w:rPr>
          <w:rFonts w:ascii="Arial" w:hAnsi="Arial" w:cs="Arial"/>
          <w:color w:val="002060"/>
        </w:rPr>
      </w:pPr>
      <w:r>
        <w:rPr>
          <w:rFonts w:ascii="Arial" w:hAnsi="Arial" w:cs="Arial"/>
          <w:color w:val="002060"/>
        </w:rPr>
        <w:t>Eventuale proseguo stagione</w:t>
      </w:r>
      <w:r w:rsidRPr="004D2A0A">
        <w:rPr>
          <w:rFonts w:ascii="Arial" w:hAnsi="Arial" w:cs="Arial"/>
          <w:color w:val="002060"/>
        </w:rPr>
        <w:t>.</w:t>
      </w:r>
    </w:p>
    <w:p w14:paraId="5AC17FA4" w14:textId="77777777" w:rsidR="0030683A" w:rsidRPr="004D2A0A" w:rsidRDefault="0030683A" w:rsidP="0030683A">
      <w:pPr>
        <w:pStyle w:val="Nessunaspaziatura"/>
        <w:jc w:val="both"/>
        <w:rPr>
          <w:rFonts w:ascii="Arial" w:hAnsi="Arial" w:cs="Arial"/>
          <w:color w:val="002060"/>
        </w:rPr>
      </w:pPr>
    </w:p>
    <w:p w14:paraId="4C4A8BD9" w14:textId="77777777" w:rsidR="0030683A" w:rsidRPr="004D2A0A" w:rsidRDefault="0030683A" w:rsidP="0030683A">
      <w:pPr>
        <w:pStyle w:val="Nessunaspaziatura"/>
        <w:jc w:val="both"/>
        <w:rPr>
          <w:rFonts w:ascii="Arial" w:hAnsi="Arial" w:cs="Arial"/>
          <w:i/>
          <w:iCs/>
          <w:color w:val="002060"/>
        </w:rPr>
      </w:pPr>
      <w:r w:rsidRPr="004D2A0A">
        <w:rPr>
          <w:rFonts w:ascii="Arial" w:hAnsi="Arial" w:cs="Arial"/>
          <w:i/>
          <w:iCs/>
          <w:color w:val="002060"/>
        </w:rPr>
        <w:t>Si comunica che la riunione sarà di brevissima durata, pertanto si raccomanda la massima puntualità.</w:t>
      </w:r>
    </w:p>
    <w:p w14:paraId="62E3D26E" w14:textId="77777777" w:rsidR="0030683A" w:rsidRPr="004D2A0A" w:rsidRDefault="0030683A" w:rsidP="0030683A">
      <w:pPr>
        <w:pStyle w:val="LndNormale1"/>
        <w:rPr>
          <w:color w:val="002060"/>
        </w:rPr>
      </w:pPr>
    </w:p>
    <w:p w14:paraId="590CB48E" w14:textId="77777777" w:rsidR="0030683A" w:rsidRPr="004D2A0A" w:rsidRDefault="0030683A" w:rsidP="0030683A">
      <w:pPr>
        <w:widowControl w:val="0"/>
        <w:suppressAutoHyphens/>
        <w:rPr>
          <w:rFonts w:ascii="Arial" w:hAnsi="Arial" w:cs="Arial"/>
          <w:bCs/>
          <w:color w:val="002060"/>
          <w:sz w:val="22"/>
          <w:szCs w:val="22"/>
        </w:rPr>
      </w:pPr>
      <w:r w:rsidRPr="004D2A0A">
        <w:rPr>
          <w:rFonts w:ascii="Arial" w:eastAsia="Lucida Sans Unicode" w:hAnsi="Arial" w:cs="Arial"/>
          <w:color w:val="002060"/>
          <w:kern w:val="22"/>
          <w:sz w:val="22"/>
          <w:szCs w:val="22"/>
        </w:rPr>
        <w:t xml:space="preserve">La riunione sarà effettuata attraverso la </w:t>
      </w:r>
      <w:r w:rsidRPr="004D2A0A">
        <w:rPr>
          <w:rFonts w:ascii="Arial" w:hAnsi="Arial" w:cs="Arial"/>
          <w:color w:val="002060"/>
          <w:sz w:val="22"/>
          <w:szCs w:val="22"/>
        </w:rPr>
        <w:t xml:space="preserve">piattaforma </w:t>
      </w:r>
      <w:r w:rsidRPr="004D2A0A">
        <w:rPr>
          <w:rFonts w:ascii="Arial" w:hAnsi="Arial" w:cs="Arial"/>
          <w:b/>
          <w:color w:val="002060"/>
          <w:sz w:val="22"/>
          <w:szCs w:val="22"/>
        </w:rPr>
        <w:t>CISCO WEBEX</w:t>
      </w:r>
      <w:r w:rsidRPr="004D2A0A">
        <w:rPr>
          <w:rFonts w:ascii="Arial" w:hAnsi="Arial" w:cs="Arial"/>
          <w:bCs/>
          <w:color w:val="002060"/>
          <w:sz w:val="22"/>
          <w:szCs w:val="22"/>
        </w:rPr>
        <w:t>.</w:t>
      </w:r>
    </w:p>
    <w:p w14:paraId="57778952" w14:textId="77777777" w:rsidR="0030683A" w:rsidRPr="004D2A0A" w:rsidRDefault="0030683A" w:rsidP="0030683A">
      <w:pPr>
        <w:widowControl w:val="0"/>
        <w:suppressAutoHyphens/>
        <w:rPr>
          <w:rFonts w:ascii="Arial" w:hAnsi="Arial" w:cs="Arial"/>
          <w:bCs/>
          <w:color w:val="002060"/>
          <w:sz w:val="22"/>
          <w:szCs w:val="22"/>
        </w:rPr>
      </w:pPr>
    </w:p>
    <w:p w14:paraId="1FDBF18C" w14:textId="77777777" w:rsidR="0030683A" w:rsidRPr="004D2A0A" w:rsidRDefault="0030683A" w:rsidP="0030683A">
      <w:pPr>
        <w:widowControl w:val="0"/>
        <w:suppressAutoHyphens/>
        <w:rPr>
          <w:rFonts w:ascii="Arial" w:hAnsi="Arial" w:cs="Arial"/>
          <w:b/>
          <w:i/>
          <w:iCs/>
          <w:color w:val="002060"/>
          <w:sz w:val="22"/>
          <w:szCs w:val="22"/>
        </w:rPr>
      </w:pPr>
      <w:r w:rsidRPr="004D2A0A">
        <w:rPr>
          <w:rFonts w:ascii="Arial" w:hAnsi="Arial" w:cs="Arial"/>
          <w:b/>
          <w:i/>
          <w:iCs/>
          <w:color w:val="002060"/>
          <w:sz w:val="22"/>
          <w:szCs w:val="22"/>
        </w:rPr>
        <w:t>Il link per partecipare alla riunione sarà comunicato alle Società interessate mediante e-mail da parte del CED della Lega Nazionale Dilettanti.</w:t>
      </w:r>
    </w:p>
    <w:p w14:paraId="53CE4AC5" w14:textId="77777777" w:rsidR="0030683A" w:rsidRPr="004D2A0A" w:rsidRDefault="0030683A" w:rsidP="0030683A">
      <w:pPr>
        <w:pStyle w:val="LndNormale1"/>
        <w:rPr>
          <w:b/>
          <w:color w:val="002060"/>
          <w:szCs w:val="22"/>
        </w:rPr>
      </w:pPr>
    </w:p>
    <w:p w14:paraId="2C174946" w14:textId="77777777" w:rsidR="0030683A" w:rsidRDefault="0030683A" w:rsidP="0030683A">
      <w:pPr>
        <w:pStyle w:val="LndNormale1"/>
        <w:rPr>
          <w:b/>
          <w:i/>
          <w:iCs/>
          <w:color w:val="002060"/>
          <w:szCs w:val="22"/>
        </w:rPr>
      </w:pPr>
      <w:r w:rsidRPr="004D2A0A">
        <w:rPr>
          <w:b/>
          <w:i/>
          <w:iCs/>
          <w:color w:val="002060"/>
          <w:szCs w:val="22"/>
        </w:rPr>
        <w:t>Si invitano pertanto le società a scaricare sui propri dispositivi detta piattaforma.</w:t>
      </w:r>
    </w:p>
    <w:p w14:paraId="271B2618" w14:textId="77777777" w:rsidR="0030683A" w:rsidRDefault="0030683A" w:rsidP="008B5F73">
      <w:pPr>
        <w:rPr>
          <w:rFonts w:ascii="Arial" w:hAnsi="Arial" w:cs="Arial"/>
          <w:b/>
          <w:bCs/>
          <w:color w:val="002060"/>
          <w:sz w:val="22"/>
          <w:szCs w:val="22"/>
        </w:rPr>
      </w:pPr>
    </w:p>
    <w:p w14:paraId="154DBB18" w14:textId="77777777" w:rsidR="00895738" w:rsidRPr="00E95289" w:rsidRDefault="00895738"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B39334B" w14:textId="77777777" w:rsidR="00614796" w:rsidRPr="003D6C92" w:rsidRDefault="00614796" w:rsidP="00614796">
      <w:pPr>
        <w:pStyle w:val="breakline"/>
        <w:rPr>
          <w:color w:val="002060"/>
        </w:rPr>
      </w:pPr>
    </w:p>
    <w:p w14:paraId="3C71A25B" w14:textId="77777777" w:rsidR="00614796" w:rsidRPr="003D6C92" w:rsidRDefault="00614796" w:rsidP="00614796">
      <w:pPr>
        <w:pStyle w:val="titolocampionato0"/>
        <w:shd w:val="clear" w:color="auto" w:fill="CCCCCC"/>
        <w:spacing w:before="80" w:after="40"/>
        <w:rPr>
          <w:color w:val="002060"/>
        </w:rPr>
      </w:pPr>
      <w:r w:rsidRPr="003D6C92">
        <w:rPr>
          <w:color w:val="002060"/>
        </w:rPr>
        <w:t>CALCIO A CINQUE SERIE C1</w:t>
      </w:r>
    </w:p>
    <w:p w14:paraId="6E6E5C4A" w14:textId="77777777" w:rsidR="00614796" w:rsidRPr="003D6C92" w:rsidRDefault="00614796" w:rsidP="00614796">
      <w:pPr>
        <w:pStyle w:val="titoloprinc0"/>
        <w:rPr>
          <w:color w:val="002060"/>
        </w:rPr>
      </w:pPr>
      <w:r w:rsidRPr="003D6C92">
        <w:rPr>
          <w:color w:val="002060"/>
        </w:rPr>
        <w:t>RISULTATI</w:t>
      </w:r>
    </w:p>
    <w:p w14:paraId="1AD77DEB" w14:textId="77777777" w:rsidR="00614796" w:rsidRPr="003D6C92" w:rsidRDefault="00614796" w:rsidP="00614796">
      <w:pPr>
        <w:pStyle w:val="breakline"/>
        <w:rPr>
          <w:color w:val="002060"/>
        </w:rPr>
      </w:pPr>
    </w:p>
    <w:p w14:paraId="58065DBC" w14:textId="77777777" w:rsidR="00614796" w:rsidRPr="003D6C92" w:rsidRDefault="00614796" w:rsidP="00614796">
      <w:pPr>
        <w:pStyle w:val="sottotitolocampionato10"/>
        <w:rPr>
          <w:color w:val="002060"/>
        </w:rPr>
      </w:pPr>
      <w:r w:rsidRPr="003D6C92">
        <w:rPr>
          <w:color w:val="002060"/>
        </w:rPr>
        <w:t>RISULTATI UFFICIALI GARE DEL 08/03/2024</w:t>
      </w:r>
    </w:p>
    <w:p w14:paraId="0746EC70" w14:textId="77777777" w:rsidR="00614796" w:rsidRPr="00670978" w:rsidRDefault="00614796" w:rsidP="00670978">
      <w:pPr>
        <w:pStyle w:val="sottotitolocampionato20"/>
        <w:spacing w:before="0" w:beforeAutospacing="0" w:after="0" w:afterAutospacing="0"/>
        <w:rPr>
          <w:rFonts w:ascii="Arial" w:hAnsi="Arial" w:cs="Arial"/>
          <w:color w:val="002060"/>
          <w:sz w:val="20"/>
          <w:szCs w:val="20"/>
        </w:rPr>
      </w:pPr>
      <w:r w:rsidRPr="00670978">
        <w:rPr>
          <w:rFonts w:ascii="Arial" w:hAnsi="Arial" w:cs="Arial"/>
          <w:color w:val="002060"/>
          <w:sz w:val="20"/>
          <w:szCs w:val="20"/>
        </w:rPr>
        <w:t>Si trascrivono qui di seguito i risultati ufficiali delle gare disputate</w:t>
      </w:r>
    </w:p>
    <w:p w14:paraId="46E930D2" w14:textId="77777777" w:rsidR="00614796" w:rsidRPr="003D6C92" w:rsidRDefault="00614796" w:rsidP="0061479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14796" w:rsidRPr="003D6C92" w14:paraId="451234D8" w14:textId="77777777" w:rsidTr="00440BB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14796" w:rsidRPr="003D6C92" w14:paraId="33CA1E91" w14:textId="77777777" w:rsidTr="00440B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2C19A" w14:textId="77777777" w:rsidR="00614796" w:rsidRPr="003D6C92" w:rsidRDefault="00614796" w:rsidP="00440BB6">
                  <w:pPr>
                    <w:pStyle w:val="headertabella0"/>
                    <w:rPr>
                      <w:color w:val="002060"/>
                    </w:rPr>
                  </w:pPr>
                  <w:r w:rsidRPr="003D6C92">
                    <w:rPr>
                      <w:color w:val="002060"/>
                    </w:rPr>
                    <w:t>GIRONE A - 10 Giornata - R</w:t>
                  </w:r>
                </w:p>
              </w:tc>
            </w:tr>
            <w:tr w:rsidR="00614796" w:rsidRPr="003D6C92" w14:paraId="1994378A" w14:textId="77777777" w:rsidTr="00440B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03709F" w14:textId="77777777" w:rsidR="00614796" w:rsidRPr="003D6C92" w:rsidRDefault="00614796" w:rsidP="00440BB6">
                  <w:pPr>
                    <w:pStyle w:val="rowtabella0"/>
                    <w:rPr>
                      <w:color w:val="002060"/>
                    </w:rPr>
                  </w:pPr>
                  <w:r w:rsidRPr="003D6C92">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047CB2" w14:textId="77777777" w:rsidR="00614796" w:rsidRPr="003D6C92" w:rsidRDefault="00614796" w:rsidP="00440BB6">
                  <w:pPr>
                    <w:pStyle w:val="rowtabella0"/>
                    <w:rPr>
                      <w:color w:val="002060"/>
                    </w:rPr>
                  </w:pPr>
                  <w:r w:rsidRPr="003D6C92">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309919" w14:textId="77777777" w:rsidR="00614796" w:rsidRPr="003D6C92" w:rsidRDefault="00614796" w:rsidP="00440BB6">
                  <w:pPr>
                    <w:pStyle w:val="rowtabella0"/>
                    <w:jc w:val="center"/>
                    <w:rPr>
                      <w:color w:val="002060"/>
                    </w:rPr>
                  </w:pPr>
                  <w:r w:rsidRPr="003D6C92">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6E2528" w14:textId="77777777" w:rsidR="00614796" w:rsidRPr="003D6C92" w:rsidRDefault="00614796" w:rsidP="00440BB6">
                  <w:pPr>
                    <w:pStyle w:val="rowtabella0"/>
                    <w:jc w:val="center"/>
                    <w:rPr>
                      <w:color w:val="002060"/>
                    </w:rPr>
                  </w:pPr>
                  <w:r w:rsidRPr="003D6C92">
                    <w:rPr>
                      <w:color w:val="002060"/>
                    </w:rPr>
                    <w:t> </w:t>
                  </w:r>
                </w:p>
              </w:tc>
            </w:tr>
            <w:tr w:rsidR="00614796" w:rsidRPr="003D6C92" w14:paraId="200B31F7"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2371F6" w14:textId="77777777" w:rsidR="00614796" w:rsidRPr="003D6C92" w:rsidRDefault="00614796" w:rsidP="00440BB6">
                  <w:pPr>
                    <w:pStyle w:val="rowtabella0"/>
                    <w:rPr>
                      <w:color w:val="002060"/>
                    </w:rPr>
                  </w:pPr>
                  <w:r w:rsidRPr="003D6C92">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D7D97C" w14:textId="77777777" w:rsidR="00614796" w:rsidRPr="003D6C92" w:rsidRDefault="00614796" w:rsidP="00440BB6">
                  <w:pPr>
                    <w:pStyle w:val="rowtabella0"/>
                    <w:rPr>
                      <w:color w:val="002060"/>
                    </w:rPr>
                  </w:pPr>
                  <w:r w:rsidRPr="003D6C92">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BF5233" w14:textId="77777777" w:rsidR="00614796" w:rsidRPr="003D6C92" w:rsidRDefault="00614796" w:rsidP="00440BB6">
                  <w:pPr>
                    <w:pStyle w:val="rowtabella0"/>
                    <w:jc w:val="center"/>
                    <w:rPr>
                      <w:color w:val="002060"/>
                    </w:rPr>
                  </w:pPr>
                  <w:r w:rsidRPr="003D6C92">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C13496" w14:textId="77777777" w:rsidR="00614796" w:rsidRPr="003D6C92" w:rsidRDefault="00614796" w:rsidP="00440BB6">
                  <w:pPr>
                    <w:pStyle w:val="rowtabella0"/>
                    <w:jc w:val="center"/>
                    <w:rPr>
                      <w:color w:val="002060"/>
                    </w:rPr>
                  </w:pPr>
                  <w:r w:rsidRPr="003D6C92">
                    <w:rPr>
                      <w:color w:val="002060"/>
                    </w:rPr>
                    <w:t> </w:t>
                  </w:r>
                </w:p>
              </w:tc>
            </w:tr>
            <w:tr w:rsidR="00614796" w:rsidRPr="003D6C92" w14:paraId="19EF50A7"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88918B" w14:textId="77777777" w:rsidR="00614796" w:rsidRPr="003D6C92" w:rsidRDefault="00614796" w:rsidP="00440BB6">
                  <w:pPr>
                    <w:pStyle w:val="rowtabella0"/>
                    <w:rPr>
                      <w:color w:val="002060"/>
                    </w:rPr>
                  </w:pPr>
                  <w:r w:rsidRPr="003D6C92">
                    <w:rPr>
                      <w:color w:val="002060"/>
                    </w:rPr>
                    <w:t>(1) 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445FE8" w14:textId="77777777" w:rsidR="00614796" w:rsidRPr="003D6C92" w:rsidRDefault="00614796" w:rsidP="00440BB6">
                  <w:pPr>
                    <w:pStyle w:val="rowtabella0"/>
                    <w:rPr>
                      <w:color w:val="002060"/>
                    </w:rPr>
                  </w:pPr>
                  <w:r w:rsidRPr="003D6C92">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201C07" w14:textId="77777777" w:rsidR="00614796" w:rsidRPr="003D6C92" w:rsidRDefault="00614796" w:rsidP="00440BB6">
                  <w:pPr>
                    <w:pStyle w:val="rowtabella0"/>
                    <w:jc w:val="center"/>
                    <w:rPr>
                      <w:color w:val="002060"/>
                    </w:rPr>
                  </w:pPr>
                  <w:r w:rsidRPr="003D6C92">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DFFCBA" w14:textId="77777777" w:rsidR="00614796" w:rsidRPr="003D6C92" w:rsidRDefault="00614796" w:rsidP="00440BB6">
                  <w:pPr>
                    <w:pStyle w:val="rowtabella0"/>
                    <w:jc w:val="center"/>
                    <w:rPr>
                      <w:color w:val="002060"/>
                    </w:rPr>
                  </w:pPr>
                  <w:r w:rsidRPr="003D6C92">
                    <w:rPr>
                      <w:color w:val="002060"/>
                    </w:rPr>
                    <w:t> </w:t>
                  </w:r>
                </w:p>
              </w:tc>
            </w:tr>
            <w:tr w:rsidR="00614796" w:rsidRPr="003D6C92" w14:paraId="5921872D"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F5CB6C" w14:textId="77777777" w:rsidR="00614796" w:rsidRPr="003D6C92" w:rsidRDefault="00614796" w:rsidP="00440BB6">
                  <w:pPr>
                    <w:pStyle w:val="rowtabella0"/>
                    <w:rPr>
                      <w:color w:val="002060"/>
                    </w:rPr>
                  </w:pPr>
                  <w:r w:rsidRPr="003D6C92">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899CEA" w14:textId="77777777" w:rsidR="00614796" w:rsidRPr="003D6C92" w:rsidRDefault="00614796" w:rsidP="00440BB6">
                  <w:pPr>
                    <w:pStyle w:val="rowtabella0"/>
                    <w:rPr>
                      <w:color w:val="002060"/>
                    </w:rPr>
                  </w:pPr>
                  <w:r w:rsidRPr="003D6C92">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559D11" w14:textId="77777777" w:rsidR="00614796" w:rsidRPr="003D6C92" w:rsidRDefault="00614796" w:rsidP="00440BB6">
                  <w:pPr>
                    <w:pStyle w:val="rowtabella0"/>
                    <w:jc w:val="center"/>
                    <w:rPr>
                      <w:color w:val="002060"/>
                    </w:rPr>
                  </w:pPr>
                  <w:r w:rsidRPr="003D6C92">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7769C5" w14:textId="77777777" w:rsidR="00614796" w:rsidRPr="003D6C92" w:rsidRDefault="00614796" w:rsidP="00440BB6">
                  <w:pPr>
                    <w:pStyle w:val="rowtabella0"/>
                    <w:jc w:val="center"/>
                    <w:rPr>
                      <w:color w:val="002060"/>
                    </w:rPr>
                  </w:pPr>
                  <w:r w:rsidRPr="003D6C92">
                    <w:rPr>
                      <w:color w:val="002060"/>
                    </w:rPr>
                    <w:t> </w:t>
                  </w:r>
                </w:p>
              </w:tc>
            </w:tr>
            <w:tr w:rsidR="00614796" w:rsidRPr="003D6C92" w14:paraId="38A4689B"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4BB6AA" w14:textId="77777777" w:rsidR="00614796" w:rsidRPr="003D6C92" w:rsidRDefault="00614796" w:rsidP="00440BB6">
                  <w:pPr>
                    <w:pStyle w:val="rowtabella0"/>
                    <w:rPr>
                      <w:color w:val="002060"/>
                    </w:rPr>
                  </w:pPr>
                  <w:r w:rsidRPr="003D6C92">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AB987C" w14:textId="77777777" w:rsidR="00614796" w:rsidRPr="003D6C92" w:rsidRDefault="00614796" w:rsidP="00440BB6">
                  <w:pPr>
                    <w:pStyle w:val="rowtabella0"/>
                    <w:rPr>
                      <w:color w:val="002060"/>
                    </w:rPr>
                  </w:pPr>
                  <w:r w:rsidRPr="003D6C92">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05A949" w14:textId="77777777" w:rsidR="00614796" w:rsidRPr="003D6C92" w:rsidRDefault="00614796" w:rsidP="00440BB6">
                  <w:pPr>
                    <w:pStyle w:val="rowtabella0"/>
                    <w:jc w:val="center"/>
                    <w:rPr>
                      <w:color w:val="002060"/>
                    </w:rPr>
                  </w:pPr>
                  <w:r w:rsidRPr="003D6C92">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3C1FFF" w14:textId="77777777" w:rsidR="00614796" w:rsidRPr="003D6C92" w:rsidRDefault="00614796" w:rsidP="00440BB6">
                  <w:pPr>
                    <w:pStyle w:val="rowtabella0"/>
                    <w:jc w:val="center"/>
                    <w:rPr>
                      <w:color w:val="002060"/>
                    </w:rPr>
                  </w:pPr>
                  <w:r w:rsidRPr="003D6C92">
                    <w:rPr>
                      <w:color w:val="002060"/>
                    </w:rPr>
                    <w:t> </w:t>
                  </w:r>
                </w:p>
              </w:tc>
            </w:tr>
            <w:tr w:rsidR="00614796" w:rsidRPr="003D6C92" w14:paraId="725C88A3"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4DDC86" w14:textId="77777777" w:rsidR="00614796" w:rsidRPr="003D6C92" w:rsidRDefault="00614796" w:rsidP="00440BB6">
                  <w:pPr>
                    <w:pStyle w:val="rowtabella0"/>
                    <w:rPr>
                      <w:color w:val="002060"/>
                    </w:rPr>
                  </w:pPr>
                  <w:r w:rsidRPr="003D6C92">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11CED4" w14:textId="77777777" w:rsidR="00614796" w:rsidRPr="003D6C92" w:rsidRDefault="00614796" w:rsidP="00440BB6">
                  <w:pPr>
                    <w:pStyle w:val="rowtabella0"/>
                    <w:rPr>
                      <w:color w:val="002060"/>
                    </w:rPr>
                  </w:pPr>
                  <w:r w:rsidRPr="003D6C92">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388629" w14:textId="77777777" w:rsidR="00614796" w:rsidRPr="003D6C92" w:rsidRDefault="00614796" w:rsidP="00440BB6">
                  <w:pPr>
                    <w:pStyle w:val="rowtabella0"/>
                    <w:jc w:val="center"/>
                    <w:rPr>
                      <w:color w:val="002060"/>
                    </w:rPr>
                  </w:pPr>
                  <w:r w:rsidRPr="003D6C92">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7FC95B" w14:textId="77777777" w:rsidR="00614796" w:rsidRPr="003D6C92" w:rsidRDefault="00614796" w:rsidP="00440BB6">
                  <w:pPr>
                    <w:pStyle w:val="rowtabella0"/>
                    <w:jc w:val="center"/>
                    <w:rPr>
                      <w:color w:val="002060"/>
                    </w:rPr>
                  </w:pPr>
                  <w:r w:rsidRPr="003D6C92">
                    <w:rPr>
                      <w:color w:val="002060"/>
                    </w:rPr>
                    <w:t> </w:t>
                  </w:r>
                </w:p>
              </w:tc>
            </w:tr>
            <w:tr w:rsidR="00614796" w:rsidRPr="003D6C92" w14:paraId="50ACA483" w14:textId="77777777" w:rsidTr="00440B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F2DA96" w14:textId="77777777" w:rsidR="00614796" w:rsidRPr="003D6C92" w:rsidRDefault="00614796" w:rsidP="00440BB6">
                  <w:pPr>
                    <w:pStyle w:val="rowtabella0"/>
                    <w:rPr>
                      <w:color w:val="002060"/>
                    </w:rPr>
                  </w:pPr>
                  <w:r w:rsidRPr="003D6C92">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B8929F" w14:textId="77777777" w:rsidR="00614796" w:rsidRPr="003D6C92" w:rsidRDefault="00614796" w:rsidP="00440BB6">
                  <w:pPr>
                    <w:pStyle w:val="rowtabella0"/>
                    <w:rPr>
                      <w:color w:val="002060"/>
                    </w:rPr>
                  </w:pPr>
                  <w:r w:rsidRPr="003D6C92">
                    <w:rPr>
                      <w:color w:val="002060"/>
                    </w:rPr>
                    <w:t>- REAL SAN 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DA757" w14:textId="77777777" w:rsidR="00614796" w:rsidRPr="003D6C92" w:rsidRDefault="00614796" w:rsidP="00440BB6">
                  <w:pPr>
                    <w:pStyle w:val="rowtabella0"/>
                    <w:jc w:val="center"/>
                    <w:rPr>
                      <w:color w:val="002060"/>
                    </w:rPr>
                  </w:pPr>
                  <w:r w:rsidRPr="003D6C92">
                    <w:rPr>
                      <w:color w:val="002060"/>
                    </w:rPr>
                    <w:t>12 - 3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699CAE" w14:textId="77777777" w:rsidR="00614796" w:rsidRPr="003D6C92" w:rsidRDefault="00614796" w:rsidP="00440BB6">
                  <w:pPr>
                    <w:pStyle w:val="rowtabella0"/>
                    <w:jc w:val="center"/>
                    <w:rPr>
                      <w:color w:val="002060"/>
                    </w:rPr>
                  </w:pPr>
                  <w:r w:rsidRPr="003D6C92">
                    <w:rPr>
                      <w:color w:val="002060"/>
                    </w:rPr>
                    <w:t> </w:t>
                  </w:r>
                </w:p>
              </w:tc>
            </w:tr>
            <w:tr w:rsidR="00614796" w:rsidRPr="003D6C92" w14:paraId="741F9A59" w14:textId="77777777" w:rsidTr="00440BB6">
              <w:tc>
                <w:tcPr>
                  <w:tcW w:w="4700" w:type="dxa"/>
                  <w:gridSpan w:val="4"/>
                  <w:tcBorders>
                    <w:top w:val="nil"/>
                    <w:left w:val="nil"/>
                    <w:bottom w:val="nil"/>
                    <w:right w:val="nil"/>
                  </w:tcBorders>
                  <w:tcMar>
                    <w:top w:w="20" w:type="dxa"/>
                    <w:left w:w="20" w:type="dxa"/>
                    <w:bottom w:w="20" w:type="dxa"/>
                    <w:right w:w="20" w:type="dxa"/>
                  </w:tcMar>
                  <w:vAlign w:val="center"/>
                  <w:hideMark/>
                </w:tcPr>
                <w:p w14:paraId="0A30259C" w14:textId="77777777" w:rsidR="00614796" w:rsidRPr="003D6C92" w:rsidRDefault="00614796" w:rsidP="00440BB6">
                  <w:pPr>
                    <w:pStyle w:val="rowtabella0"/>
                    <w:rPr>
                      <w:color w:val="002060"/>
                    </w:rPr>
                  </w:pPr>
                  <w:r w:rsidRPr="003D6C92">
                    <w:rPr>
                      <w:color w:val="002060"/>
                    </w:rPr>
                    <w:t>(1) - disputata il 11/03/2024</w:t>
                  </w:r>
                </w:p>
              </w:tc>
            </w:tr>
          </w:tbl>
          <w:p w14:paraId="7B714FE0" w14:textId="77777777" w:rsidR="00614796" w:rsidRPr="003D6C92" w:rsidRDefault="00614796" w:rsidP="00440BB6">
            <w:pPr>
              <w:rPr>
                <w:color w:val="002060"/>
              </w:rPr>
            </w:pPr>
          </w:p>
        </w:tc>
      </w:tr>
    </w:tbl>
    <w:p w14:paraId="66820EAB" w14:textId="77777777" w:rsidR="00614796" w:rsidRPr="003D6C92" w:rsidRDefault="00614796" w:rsidP="00614796">
      <w:pPr>
        <w:pStyle w:val="breakline"/>
        <w:rPr>
          <w:rFonts w:eastAsiaTheme="minorEastAsia"/>
          <w:color w:val="002060"/>
        </w:rPr>
      </w:pPr>
    </w:p>
    <w:p w14:paraId="2679ABE9" w14:textId="77777777" w:rsidR="00614796" w:rsidRPr="003D6C92" w:rsidRDefault="00614796" w:rsidP="00614796">
      <w:pPr>
        <w:pStyle w:val="breakline"/>
        <w:rPr>
          <w:color w:val="002060"/>
        </w:rPr>
      </w:pPr>
    </w:p>
    <w:p w14:paraId="24C4D1CD" w14:textId="77777777" w:rsidR="00614796" w:rsidRPr="003D6C92" w:rsidRDefault="00614796" w:rsidP="00614796">
      <w:pPr>
        <w:pStyle w:val="titoloprinc0"/>
        <w:rPr>
          <w:color w:val="002060"/>
        </w:rPr>
      </w:pPr>
      <w:r w:rsidRPr="003D6C92">
        <w:rPr>
          <w:color w:val="002060"/>
        </w:rPr>
        <w:t>GIUDICE SPORTIVO</w:t>
      </w:r>
    </w:p>
    <w:p w14:paraId="2DB17C3E" w14:textId="77777777" w:rsidR="00614796" w:rsidRPr="003D6C92" w:rsidRDefault="00614796" w:rsidP="00614796">
      <w:pPr>
        <w:pStyle w:val="diffida"/>
        <w:rPr>
          <w:color w:val="002060"/>
        </w:rPr>
      </w:pPr>
      <w:r w:rsidRPr="003D6C92">
        <w:rPr>
          <w:color w:val="002060"/>
        </w:rPr>
        <w:t>Il Giudice Sportivo Avv. Agnese Lazzaretti, con l'assistenza del segretario Angelo Castellana, nella seduta del 13/03/2024, ha adottato le decisioni che di seguito integralmente si riportano:</w:t>
      </w:r>
    </w:p>
    <w:p w14:paraId="0CF8170A" w14:textId="77777777" w:rsidR="00614796" w:rsidRPr="003D6C92" w:rsidRDefault="00614796" w:rsidP="00614796">
      <w:pPr>
        <w:pStyle w:val="titolo10"/>
        <w:rPr>
          <w:color w:val="002060"/>
        </w:rPr>
      </w:pPr>
      <w:r w:rsidRPr="003D6C92">
        <w:rPr>
          <w:color w:val="002060"/>
        </w:rPr>
        <w:lastRenderedPageBreak/>
        <w:t xml:space="preserve">GARE DEL 8/ 3/2024 </w:t>
      </w:r>
    </w:p>
    <w:p w14:paraId="24989D2C" w14:textId="77777777" w:rsidR="00614796" w:rsidRPr="003D6C92" w:rsidRDefault="00614796" w:rsidP="00614796">
      <w:pPr>
        <w:pStyle w:val="titolo7a"/>
        <w:rPr>
          <w:color w:val="002060"/>
        </w:rPr>
      </w:pPr>
      <w:r w:rsidRPr="003D6C92">
        <w:rPr>
          <w:color w:val="002060"/>
        </w:rPr>
        <w:t xml:space="preserve">PROVVEDIMENTI DISCIPLINARI </w:t>
      </w:r>
    </w:p>
    <w:p w14:paraId="0DD25FDA" w14:textId="77777777" w:rsidR="00614796" w:rsidRPr="003D6C92" w:rsidRDefault="00614796" w:rsidP="00614796">
      <w:pPr>
        <w:pStyle w:val="titolo7b0"/>
        <w:rPr>
          <w:color w:val="002060"/>
        </w:rPr>
      </w:pPr>
      <w:r w:rsidRPr="003D6C92">
        <w:rPr>
          <w:color w:val="002060"/>
        </w:rPr>
        <w:t xml:space="preserve">In base alle risultanze degli atti ufficiali sono state deliberate le seguenti sanzioni disciplinari. </w:t>
      </w:r>
    </w:p>
    <w:p w14:paraId="5AB3F0E1" w14:textId="77777777" w:rsidR="00614796" w:rsidRPr="003D6C92" w:rsidRDefault="00614796" w:rsidP="00614796">
      <w:pPr>
        <w:pStyle w:val="titolo30"/>
        <w:rPr>
          <w:color w:val="002060"/>
        </w:rPr>
      </w:pPr>
      <w:r w:rsidRPr="003D6C92">
        <w:rPr>
          <w:color w:val="002060"/>
        </w:rPr>
        <w:t xml:space="preserve">DIRIGENTI </w:t>
      </w:r>
    </w:p>
    <w:p w14:paraId="442CDAE7" w14:textId="77777777" w:rsidR="00614796" w:rsidRPr="003D6C92" w:rsidRDefault="00614796" w:rsidP="00614796">
      <w:pPr>
        <w:pStyle w:val="titolo20"/>
        <w:rPr>
          <w:color w:val="002060"/>
        </w:rPr>
      </w:pPr>
      <w:r w:rsidRPr="003D6C9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34C6C3C7" w14:textId="77777777" w:rsidTr="00440BB6">
        <w:tc>
          <w:tcPr>
            <w:tcW w:w="2200" w:type="dxa"/>
            <w:tcMar>
              <w:top w:w="20" w:type="dxa"/>
              <w:left w:w="20" w:type="dxa"/>
              <w:bottom w:w="20" w:type="dxa"/>
              <w:right w:w="20" w:type="dxa"/>
            </w:tcMar>
            <w:vAlign w:val="center"/>
            <w:hideMark/>
          </w:tcPr>
          <w:p w14:paraId="07D6B0BB" w14:textId="77777777" w:rsidR="00614796" w:rsidRPr="003D6C92" w:rsidRDefault="00614796" w:rsidP="00440BB6">
            <w:pPr>
              <w:pStyle w:val="movimento"/>
              <w:rPr>
                <w:color w:val="002060"/>
              </w:rPr>
            </w:pPr>
            <w:r w:rsidRPr="003D6C92">
              <w:rPr>
                <w:color w:val="002060"/>
              </w:rPr>
              <w:t>VALENTI ENRICO</w:t>
            </w:r>
          </w:p>
        </w:tc>
        <w:tc>
          <w:tcPr>
            <w:tcW w:w="2200" w:type="dxa"/>
            <w:tcMar>
              <w:top w:w="20" w:type="dxa"/>
              <w:left w:w="20" w:type="dxa"/>
              <w:bottom w:w="20" w:type="dxa"/>
              <w:right w:w="20" w:type="dxa"/>
            </w:tcMar>
            <w:vAlign w:val="center"/>
            <w:hideMark/>
          </w:tcPr>
          <w:p w14:paraId="52469D1F" w14:textId="77777777" w:rsidR="00614796" w:rsidRPr="003D6C92" w:rsidRDefault="00614796" w:rsidP="00440BB6">
            <w:pPr>
              <w:pStyle w:val="movimento2"/>
              <w:rPr>
                <w:color w:val="002060"/>
              </w:rPr>
            </w:pPr>
            <w:r w:rsidRPr="003D6C92">
              <w:rPr>
                <w:color w:val="002060"/>
              </w:rPr>
              <w:t xml:space="preserve">(FUTSAL MONTEMARCIANO C5) </w:t>
            </w:r>
          </w:p>
        </w:tc>
        <w:tc>
          <w:tcPr>
            <w:tcW w:w="800" w:type="dxa"/>
            <w:tcMar>
              <w:top w:w="20" w:type="dxa"/>
              <w:left w:w="20" w:type="dxa"/>
              <w:bottom w:w="20" w:type="dxa"/>
              <w:right w:w="20" w:type="dxa"/>
            </w:tcMar>
            <w:vAlign w:val="center"/>
            <w:hideMark/>
          </w:tcPr>
          <w:p w14:paraId="7A068806"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679D3F3F"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1690317A" w14:textId="77777777" w:rsidR="00614796" w:rsidRPr="003D6C92" w:rsidRDefault="00614796" w:rsidP="00440BB6">
            <w:pPr>
              <w:pStyle w:val="movimento2"/>
              <w:rPr>
                <w:color w:val="002060"/>
              </w:rPr>
            </w:pPr>
            <w:r w:rsidRPr="003D6C92">
              <w:rPr>
                <w:color w:val="002060"/>
              </w:rPr>
              <w:t> </w:t>
            </w:r>
          </w:p>
        </w:tc>
      </w:tr>
    </w:tbl>
    <w:p w14:paraId="48517472" w14:textId="77777777" w:rsidR="00614796" w:rsidRPr="003D6C92" w:rsidRDefault="00614796" w:rsidP="00614796">
      <w:pPr>
        <w:pStyle w:val="titolo30"/>
        <w:rPr>
          <w:rFonts w:eastAsiaTheme="minorEastAsia"/>
          <w:color w:val="002060"/>
        </w:rPr>
      </w:pPr>
      <w:r w:rsidRPr="003D6C92">
        <w:rPr>
          <w:color w:val="002060"/>
        </w:rPr>
        <w:t xml:space="preserve">ALLENATORI </w:t>
      </w:r>
    </w:p>
    <w:p w14:paraId="77ED1A5E" w14:textId="77777777" w:rsidR="00614796" w:rsidRPr="003D6C92" w:rsidRDefault="00614796" w:rsidP="00614796">
      <w:pPr>
        <w:pStyle w:val="titolo20"/>
        <w:rPr>
          <w:color w:val="002060"/>
        </w:rPr>
      </w:pPr>
      <w:r w:rsidRPr="003D6C92">
        <w:rPr>
          <w:color w:val="002060"/>
        </w:rPr>
        <w:t xml:space="preserve">SQUALIFICA FINO AL 27/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01B7DFCA" w14:textId="77777777" w:rsidTr="00440BB6">
        <w:tc>
          <w:tcPr>
            <w:tcW w:w="2200" w:type="dxa"/>
            <w:tcMar>
              <w:top w:w="20" w:type="dxa"/>
              <w:left w:w="20" w:type="dxa"/>
              <w:bottom w:w="20" w:type="dxa"/>
              <w:right w:w="20" w:type="dxa"/>
            </w:tcMar>
            <w:vAlign w:val="center"/>
            <w:hideMark/>
          </w:tcPr>
          <w:p w14:paraId="5E1989FF" w14:textId="77777777" w:rsidR="00614796" w:rsidRPr="003D6C92" w:rsidRDefault="00614796" w:rsidP="00440BB6">
            <w:pPr>
              <w:pStyle w:val="movimento"/>
              <w:rPr>
                <w:color w:val="002060"/>
              </w:rPr>
            </w:pPr>
            <w:r w:rsidRPr="003D6C92">
              <w:rPr>
                <w:color w:val="002060"/>
              </w:rPr>
              <w:t>PIERINI MARCO</w:t>
            </w:r>
          </w:p>
        </w:tc>
        <w:tc>
          <w:tcPr>
            <w:tcW w:w="2200" w:type="dxa"/>
            <w:tcMar>
              <w:top w:w="20" w:type="dxa"/>
              <w:left w:w="20" w:type="dxa"/>
              <w:bottom w:w="20" w:type="dxa"/>
              <w:right w:w="20" w:type="dxa"/>
            </w:tcMar>
            <w:vAlign w:val="center"/>
            <w:hideMark/>
          </w:tcPr>
          <w:p w14:paraId="14CFF39A" w14:textId="77777777" w:rsidR="00614796" w:rsidRPr="003D6C92" w:rsidRDefault="00614796" w:rsidP="00440BB6">
            <w:pPr>
              <w:pStyle w:val="movimento2"/>
              <w:rPr>
                <w:color w:val="002060"/>
              </w:rPr>
            </w:pPr>
            <w:r w:rsidRPr="003D6C92">
              <w:rPr>
                <w:color w:val="002060"/>
              </w:rPr>
              <w:t xml:space="preserve">(FUTSAL MONTEMARCIANO C5) </w:t>
            </w:r>
          </w:p>
        </w:tc>
        <w:tc>
          <w:tcPr>
            <w:tcW w:w="800" w:type="dxa"/>
            <w:tcMar>
              <w:top w:w="20" w:type="dxa"/>
              <w:left w:w="20" w:type="dxa"/>
              <w:bottom w:w="20" w:type="dxa"/>
              <w:right w:w="20" w:type="dxa"/>
            </w:tcMar>
            <w:vAlign w:val="center"/>
            <w:hideMark/>
          </w:tcPr>
          <w:p w14:paraId="08C10702"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703683B5"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7667A87E" w14:textId="77777777" w:rsidR="00614796" w:rsidRPr="003D6C92" w:rsidRDefault="00614796" w:rsidP="00440BB6">
            <w:pPr>
              <w:pStyle w:val="movimento2"/>
              <w:rPr>
                <w:color w:val="002060"/>
              </w:rPr>
            </w:pPr>
            <w:r w:rsidRPr="003D6C92">
              <w:rPr>
                <w:color w:val="002060"/>
              </w:rPr>
              <w:t> </w:t>
            </w:r>
          </w:p>
        </w:tc>
      </w:tr>
    </w:tbl>
    <w:p w14:paraId="0610FF29" w14:textId="77777777" w:rsidR="00614796" w:rsidRPr="003D6C92" w:rsidRDefault="00614796" w:rsidP="00614796">
      <w:pPr>
        <w:pStyle w:val="diffida"/>
        <w:spacing w:before="80" w:beforeAutospacing="0" w:after="40" w:afterAutospacing="0"/>
        <w:rPr>
          <w:rFonts w:eastAsiaTheme="minorEastAsia"/>
          <w:color w:val="002060"/>
        </w:rPr>
      </w:pPr>
      <w:r w:rsidRPr="003D6C92">
        <w:rPr>
          <w:color w:val="002060"/>
        </w:rPr>
        <w:t xml:space="preserve">Per comportamento irriguardoso. Allontanato. </w:t>
      </w:r>
    </w:p>
    <w:p w14:paraId="551972E8" w14:textId="77777777" w:rsidR="00614796" w:rsidRPr="003D6C92" w:rsidRDefault="00614796" w:rsidP="00614796">
      <w:pPr>
        <w:pStyle w:val="titolo30"/>
        <w:rPr>
          <w:color w:val="002060"/>
        </w:rPr>
      </w:pPr>
      <w:r w:rsidRPr="003D6C92">
        <w:rPr>
          <w:color w:val="002060"/>
        </w:rPr>
        <w:t xml:space="preserve">CALCIATORI NON ESPULSI </w:t>
      </w:r>
    </w:p>
    <w:p w14:paraId="4C5A02CA" w14:textId="77777777" w:rsidR="00614796" w:rsidRPr="003D6C92" w:rsidRDefault="00614796" w:rsidP="00614796">
      <w:pPr>
        <w:pStyle w:val="titolo20"/>
        <w:rPr>
          <w:color w:val="002060"/>
        </w:rPr>
      </w:pPr>
      <w:r w:rsidRPr="003D6C9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4607C733" w14:textId="77777777" w:rsidTr="00440BB6">
        <w:tc>
          <w:tcPr>
            <w:tcW w:w="2200" w:type="dxa"/>
            <w:tcMar>
              <w:top w:w="20" w:type="dxa"/>
              <w:left w:w="20" w:type="dxa"/>
              <w:bottom w:w="20" w:type="dxa"/>
              <w:right w:w="20" w:type="dxa"/>
            </w:tcMar>
            <w:vAlign w:val="center"/>
            <w:hideMark/>
          </w:tcPr>
          <w:p w14:paraId="3429EC1B" w14:textId="77777777" w:rsidR="00614796" w:rsidRPr="003D6C92" w:rsidRDefault="00614796" w:rsidP="00440BB6">
            <w:pPr>
              <w:pStyle w:val="movimento"/>
              <w:rPr>
                <w:color w:val="002060"/>
              </w:rPr>
            </w:pPr>
            <w:r w:rsidRPr="003D6C92">
              <w:rPr>
                <w:color w:val="002060"/>
              </w:rPr>
              <w:t>GATTARI MATTEO</w:t>
            </w:r>
          </w:p>
        </w:tc>
        <w:tc>
          <w:tcPr>
            <w:tcW w:w="2200" w:type="dxa"/>
            <w:tcMar>
              <w:top w:w="20" w:type="dxa"/>
              <w:left w:w="20" w:type="dxa"/>
              <w:bottom w:w="20" w:type="dxa"/>
              <w:right w:w="20" w:type="dxa"/>
            </w:tcMar>
            <w:vAlign w:val="center"/>
            <w:hideMark/>
          </w:tcPr>
          <w:p w14:paraId="475390CA" w14:textId="77777777" w:rsidR="00614796" w:rsidRPr="003D6C92" w:rsidRDefault="00614796" w:rsidP="00440BB6">
            <w:pPr>
              <w:pStyle w:val="movimento2"/>
              <w:rPr>
                <w:color w:val="002060"/>
              </w:rPr>
            </w:pPr>
            <w:r w:rsidRPr="003D6C92">
              <w:rPr>
                <w:color w:val="002060"/>
              </w:rPr>
              <w:t xml:space="preserve">(INVICTA FUTSAL MACERATA) </w:t>
            </w:r>
          </w:p>
        </w:tc>
        <w:tc>
          <w:tcPr>
            <w:tcW w:w="800" w:type="dxa"/>
            <w:tcMar>
              <w:top w:w="20" w:type="dxa"/>
              <w:left w:w="20" w:type="dxa"/>
              <w:bottom w:w="20" w:type="dxa"/>
              <w:right w:w="20" w:type="dxa"/>
            </w:tcMar>
            <w:vAlign w:val="center"/>
            <w:hideMark/>
          </w:tcPr>
          <w:p w14:paraId="6BE66C13"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01CCF4D1" w14:textId="77777777" w:rsidR="00614796" w:rsidRPr="003D6C92" w:rsidRDefault="00614796" w:rsidP="00440BB6">
            <w:pPr>
              <w:pStyle w:val="movimento"/>
              <w:rPr>
                <w:color w:val="002060"/>
              </w:rPr>
            </w:pPr>
            <w:r w:rsidRPr="003D6C92">
              <w:rPr>
                <w:color w:val="002060"/>
              </w:rPr>
              <w:t>BUZZO MANUEL</w:t>
            </w:r>
          </w:p>
        </w:tc>
        <w:tc>
          <w:tcPr>
            <w:tcW w:w="2200" w:type="dxa"/>
            <w:tcMar>
              <w:top w:w="20" w:type="dxa"/>
              <w:left w:w="20" w:type="dxa"/>
              <w:bottom w:w="20" w:type="dxa"/>
              <w:right w:w="20" w:type="dxa"/>
            </w:tcMar>
            <w:vAlign w:val="center"/>
            <w:hideMark/>
          </w:tcPr>
          <w:p w14:paraId="2ED89639" w14:textId="77777777" w:rsidR="00614796" w:rsidRPr="003D6C92" w:rsidRDefault="00614796" w:rsidP="00440BB6">
            <w:pPr>
              <w:pStyle w:val="movimento2"/>
              <w:rPr>
                <w:color w:val="002060"/>
              </w:rPr>
            </w:pPr>
            <w:r w:rsidRPr="003D6C92">
              <w:rPr>
                <w:color w:val="002060"/>
              </w:rPr>
              <w:t xml:space="preserve">(JESI) </w:t>
            </w:r>
          </w:p>
        </w:tc>
      </w:tr>
      <w:tr w:rsidR="00614796" w:rsidRPr="003D6C92" w14:paraId="03722BD2" w14:textId="77777777" w:rsidTr="00440BB6">
        <w:tc>
          <w:tcPr>
            <w:tcW w:w="2200" w:type="dxa"/>
            <w:tcMar>
              <w:top w:w="20" w:type="dxa"/>
              <w:left w:w="20" w:type="dxa"/>
              <w:bottom w:w="20" w:type="dxa"/>
              <w:right w:w="20" w:type="dxa"/>
            </w:tcMar>
            <w:vAlign w:val="center"/>
            <w:hideMark/>
          </w:tcPr>
          <w:p w14:paraId="3371CCBD" w14:textId="77777777" w:rsidR="00614796" w:rsidRPr="003D6C92" w:rsidRDefault="00614796" w:rsidP="00440BB6">
            <w:pPr>
              <w:pStyle w:val="movimento"/>
              <w:rPr>
                <w:color w:val="002060"/>
              </w:rPr>
            </w:pPr>
            <w:r w:rsidRPr="003D6C92">
              <w:rPr>
                <w:color w:val="002060"/>
              </w:rPr>
              <w:t>PIERI DAVIDE</w:t>
            </w:r>
          </w:p>
        </w:tc>
        <w:tc>
          <w:tcPr>
            <w:tcW w:w="2200" w:type="dxa"/>
            <w:tcMar>
              <w:top w:w="20" w:type="dxa"/>
              <w:left w:w="20" w:type="dxa"/>
              <w:bottom w:w="20" w:type="dxa"/>
              <w:right w:w="20" w:type="dxa"/>
            </w:tcMar>
            <w:vAlign w:val="center"/>
            <w:hideMark/>
          </w:tcPr>
          <w:p w14:paraId="2FC84700" w14:textId="77777777" w:rsidR="00614796" w:rsidRPr="003D6C92" w:rsidRDefault="00614796" w:rsidP="00440BB6">
            <w:pPr>
              <w:pStyle w:val="movimento2"/>
              <w:rPr>
                <w:color w:val="002060"/>
              </w:rPr>
            </w:pPr>
            <w:r w:rsidRPr="003D6C92">
              <w:rPr>
                <w:color w:val="002060"/>
              </w:rPr>
              <w:t xml:space="preserve">(POL.CAGLI SPORT ASSOCIATI) </w:t>
            </w:r>
          </w:p>
        </w:tc>
        <w:tc>
          <w:tcPr>
            <w:tcW w:w="800" w:type="dxa"/>
            <w:tcMar>
              <w:top w:w="20" w:type="dxa"/>
              <w:left w:w="20" w:type="dxa"/>
              <w:bottom w:w="20" w:type="dxa"/>
              <w:right w:w="20" w:type="dxa"/>
            </w:tcMar>
            <w:vAlign w:val="center"/>
            <w:hideMark/>
          </w:tcPr>
          <w:p w14:paraId="3158AAC2"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319BB390"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3D44620C" w14:textId="77777777" w:rsidR="00614796" w:rsidRPr="003D6C92" w:rsidRDefault="00614796" w:rsidP="00440BB6">
            <w:pPr>
              <w:pStyle w:val="movimento2"/>
              <w:rPr>
                <w:color w:val="002060"/>
              </w:rPr>
            </w:pPr>
            <w:r w:rsidRPr="003D6C92">
              <w:rPr>
                <w:color w:val="002060"/>
              </w:rPr>
              <w:t> </w:t>
            </w:r>
          </w:p>
        </w:tc>
      </w:tr>
    </w:tbl>
    <w:p w14:paraId="4E07D960" w14:textId="77777777" w:rsidR="00614796" w:rsidRPr="003D6C92" w:rsidRDefault="00614796" w:rsidP="00614796">
      <w:pPr>
        <w:pStyle w:val="titolo20"/>
        <w:rPr>
          <w:rFonts w:eastAsiaTheme="minorEastAsia"/>
          <w:color w:val="002060"/>
        </w:rPr>
      </w:pPr>
      <w:r w:rsidRPr="003D6C9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563DDD65" w14:textId="77777777" w:rsidTr="00440BB6">
        <w:tc>
          <w:tcPr>
            <w:tcW w:w="2200" w:type="dxa"/>
            <w:tcMar>
              <w:top w:w="20" w:type="dxa"/>
              <w:left w:w="20" w:type="dxa"/>
              <w:bottom w:w="20" w:type="dxa"/>
              <w:right w:w="20" w:type="dxa"/>
            </w:tcMar>
            <w:vAlign w:val="center"/>
            <w:hideMark/>
          </w:tcPr>
          <w:p w14:paraId="1E2B19A9" w14:textId="77777777" w:rsidR="00614796" w:rsidRPr="003D6C92" w:rsidRDefault="00614796" w:rsidP="00440BB6">
            <w:pPr>
              <w:pStyle w:val="movimento"/>
              <w:rPr>
                <w:color w:val="002060"/>
              </w:rPr>
            </w:pPr>
            <w:r w:rsidRPr="003D6C92">
              <w:rPr>
                <w:color w:val="002060"/>
              </w:rPr>
              <w:t>STORARI THOMAS</w:t>
            </w:r>
          </w:p>
        </w:tc>
        <w:tc>
          <w:tcPr>
            <w:tcW w:w="2200" w:type="dxa"/>
            <w:tcMar>
              <w:top w:w="20" w:type="dxa"/>
              <w:left w:w="20" w:type="dxa"/>
              <w:bottom w:w="20" w:type="dxa"/>
              <w:right w:w="20" w:type="dxa"/>
            </w:tcMar>
            <w:vAlign w:val="center"/>
            <w:hideMark/>
          </w:tcPr>
          <w:p w14:paraId="76841D71" w14:textId="77777777" w:rsidR="00614796" w:rsidRPr="003D6C92" w:rsidRDefault="00614796" w:rsidP="00440BB6">
            <w:pPr>
              <w:pStyle w:val="movimento2"/>
              <w:rPr>
                <w:color w:val="002060"/>
              </w:rPr>
            </w:pPr>
            <w:r w:rsidRPr="003D6C92">
              <w:rPr>
                <w:color w:val="002060"/>
              </w:rPr>
              <w:t xml:space="preserve">(PIETRALACROCE 73) </w:t>
            </w:r>
          </w:p>
        </w:tc>
        <w:tc>
          <w:tcPr>
            <w:tcW w:w="800" w:type="dxa"/>
            <w:tcMar>
              <w:top w:w="20" w:type="dxa"/>
              <w:left w:w="20" w:type="dxa"/>
              <w:bottom w:w="20" w:type="dxa"/>
              <w:right w:w="20" w:type="dxa"/>
            </w:tcMar>
            <w:vAlign w:val="center"/>
            <w:hideMark/>
          </w:tcPr>
          <w:p w14:paraId="456A68F8"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1E49C1BF"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0E9A7316" w14:textId="77777777" w:rsidR="00614796" w:rsidRPr="003D6C92" w:rsidRDefault="00614796" w:rsidP="00440BB6">
            <w:pPr>
              <w:pStyle w:val="movimento2"/>
              <w:rPr>
                <w:color w:val="002060"/>
              </w:rPr>
            </w:pPr>
            <w:r w:rsidRPr="003D6C92">
              <w:rPr>
                <w:color w:val="002060"/>
              </w:rPr>
              <w:t> </w:t>
            </w:r>
          </w:p>
        </w:tc>
      </w:tr>
    </w:tbl>
    <w:p w14:paraId="1E6353B2" w14:textId="77777777" w:rsidR="00614796" w:rsidRPr="003D6C92" w:rsidRDefault="00614796" w:rsidP="00614796">
      <w:pPr>
        <w:pStyle w:val="titolo20"/>
        <w:rPr>
          <w:rFonts w:eastAsiaTheme="minorEastAsia"/>
          <w:color w:val="002060"/>
        </w:rPr>
      </w:pPr>
      <w:r w:rsidRPr="003D6C92">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1843999D" w14:textId="77777777" w:rsidTr="00440BB6">
        <w:tc>
          <w:tcPr>
            <w:tcW w:w="2200" w:type="dxa"/>
            <w:tcMar>
              <w:top w:w="20" w:type="dxa"/>
              <w:left w:w="20" w:type="dxa"/>
              <w:bottom w:w="20" w:type="dxa"/>
              <w:right w:w="20" w:type="dxa"/>
            </w:tcMar>
            <w:vAlign w:val="center"/>
            <w:hideMark/>
          </w:tcPr>
          <w:p w14:paraId="638E8BA2" w14:textId="77777777" w:rsidR="00614796" w:rsidRPr="003D6C92" w:rsidRDefault="00614796" w:rsidP="00440BB6">
            <w:pPr>
              <w:pStyle w:val="movimento"/>
              <w:rPr>
                <w:color w:val="002060"/>
              </w:rPr>
            </w:pPr>
            <w:r w:rsidRPr="003D6C92">
              <w:rPr>
                <w:color w:val="002060"/>
              </w:rPr>
              <w:t>KANIA DAVID VICTOR</w:t>
            </w:r>
          </w:p>
        </w:tc>
        <w:tc>
          <w:tcPr>
            <w:tcW w:w="2200" w:type="dxa"/>
            <w:tcMar>
              <w:top w:w="20" w:type="dxa"/>
              <w:left w:w="20" w:type="dxa"/>
              <w:bottom w:w="20" w:type="dxa"/>
              <w:right w:w="20" w:type="dxa"/>
            </w:tcMar>
            <w:vAlign w:val="center"/>
            <w:hideMark/>
          </w:tcPr>
          <w:p w14:paraId="6E8FB9FD" w14:textId="77777777" w:rsidR="00614796" w:rsidRPr="003D6C92" w:rsidRDefault="00614796" w:rsidP="00440BB6">
            <w:pPr>
              <w:pStyle w:val="movimento2"/>
              <w:rPr>
                <w:color w:val="002060"/>
              </w:rPr>
            </w:pPr>
            <w:r w:rsidRPr="003D6C92">
              <w:rPr>
                <w:color w:val="002060"/>
              </w:rPr>
              <w:t xml:space="preserve">(FUTSAL MONTEMARCIANO C5) </w:t>
            </w:r>
          </w:p>
        </w:tc>
        <w:tc>
          <w:tcPr>
            <w:tcW w:w="800" w:type="dxa"/>
            <w:tcMar>
              <w:top w:w="20" w:type="dxa"/>
              <w:left w:w="20" w:type="dxa"/>
              <w:bottom w:w="20" w:type="dxa"/>
              <w:right w:w="20" w:type="dxa"/>
            </w:tcMar>
            <w:vAlign w:val="center"/>
            <w:hideMark/>
          </w:tcPr>
          <w:p w14:paraId="1ADF0D95"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7A18CB8A"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2445791A" w14:textId="77777777" w:rsidR="00614796" w:rsidRPr="003D6C92" w:rsidRDefault="00614796" w:rsidP="00440BB6">
            <w:pPr>
              <w:pStyle w:val="movimento2"/>
              <w:rPr>
                <w:color w:val="002060"/>
              </w:rPr>
            </w:pPr>
            <w:r w:rsidRPr="003D6C92">
              <w:rPr>
                <w:color w:val="002060"/>
              </w:rPr>
              <w:t> </w:t>
            </w:r>
          </w:p>
        </w:tc>
      </w:tr>
    </w:tbl>
    <w:p w14:paraId="7468D43A" w14:textId="77777777" w:rsidR="00614796" w:rsidRPr="003D6C92" w:rsidRDefault="00614796" w:rsidP="00614796">
      <w:pPr>
        <w:pStyle w:val="titolo20"/>
        <w:rPr>
          <w:rFonts w:eastAsiaTheme="minorEastAsia"/>
          <w:color w:val="002060"/>
        </w:rPr>
      </w:pPr>
      <w:r w:rsidRPr="003D6C9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39C12D57" w14:textId="77777777" w:rsidTr="00440BB6">
        <w:tc>
          <w:tcPr>
            <w:tcW w:w="2200" w:type="dxa"/>
            <w:tcMar>
              <w:top w:w="20" w:type="dxa"/>
              <w:left w:w="20" w:type="dxa"/>
              <w:bottom w:w="20" w:type="dxa"/>
              <w:right w:w="20" w:type="dxa"/>
            </w:tcMar>
            <w:vAlign w:val="center"/>
            <w:hideMark/>
          </w:tcPr>
          <w:p w14:paraId="74A2BE1C" w14:textId="77777777" w:rsidR="00614796" w:rsidRPr="003D6C92" w:rsidRDefault="00614796" w:rsidP="00440BB6">
            <w:pPr>
              <w:pStyle w:val="movimento"/>
              <w:rPr>
                <w:color w:val="002060"/>
              </w:rPr>
            </w:pPr>
            <w:r w:rsidRPr="003D6C92">
              <w:rPr>
                <w:color w:val="002060"/>
              </w:rPr>
              <w:t>DE SOUSA ANDRE VITOR</w:t>
            </w:r>
          </w:p>
        </w:tc>
        <w:tc>
          <w:tcPr>
            <w:tcW w:w="2200" w:type="dxa"/>
            <w:tcMar>
              <w:top w:w="20" w:type="dxa"/>
              <w:left w:w="20" w:type="dxa"/>
              <w:bottom w:w="20" w:type="dxa"/>
              <w:right w:w="20" w:type="dxa"/>
            </w:tcMar>
            <w:vAlign w:val="center"/>
            <w:hideMark/>
          </w:tcPr>
          <w:p w14:paraId="226440EB" w14:textId="77777777" w:rsidR="00614796" w:rsidRPr="003D6C92" w:rsidRDefault="00614796" w:rsidP="00440BB6">
            <w:pPr>
              <w:pStyle w:val="movimento2"/>
              <w:rPr>
                <w:color w:val="002060"/>
              </w:rPr>
            </w:pPr>
            <w:r w:rsidRPr="003D6C92">
              <w:rPr>
                <w:color w:val="002060"/>
              </w:rPr>
              <w:t xml:space="preserve">(NUOVA JUVENTINA FFC) </w:t>
            </w:r>
          </w:p>
        </w:tc>
        <w:tc>
          <w:tcPr>
            <w:tcW w:w="800" w:type="dxa"/>
            <w:tcMar>
              <w:top w:w="20" w:type="dxa"/>
              <w:left w:w="20" w:type="dxa"/>
              <w:bottom w:w="20" w:type="dxa"/>
              <w:right w:w="20" w:type="dxa"/>
            </w:tcMar>
            <w:vAlign w:val="center"/>
            <w:hideMark/>
          </w:tcPr>
          <w:p w14:paraId="7B1B3DE0"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5F21B7A7" w14:textId="77777777" w:rsidR="00614796" w:rsidRPr="003D6C92" w:rsidRDefault="00614796" w:rsidP="00440BB6">
            <w:pPr>
              <w:pStyle w:val="movimento"/>
              <w:rPr>
                <w:color w:val="002060"/>
              </w:rPr>
            </w:pPr>
            <w:r w:rsidRPr="003D6C92">
              <w:rPr>
                <w:color w:val="002060"/>
              </w:rPr>
              <w:t>TOMASSINI SIMONE</w:t>
            </w:r>
          </w:p>
        </w:tc>
        <w:tc>
          <w:tcPr>
            <w:tcW w:w="2200" w:type="dxa"/>
            <w:tcMar>
              <w:top w:w="20" w:type="dxa"/>
              <w:left w:w="20" w:type="dxa"/>
              <w:bottom w:w="20" w:type="dxa"/>
              <w:right w:w="20" w:type="dxa"/>
            </w:tcMar>
            <w:vAlign w:val="center"/>
            <w:hideMark/>
          </w:tcPr>
          <w:p w14:paraId="2B8F767C" w14:textId="77777777" w:rsidR="00614796" w:rsidRPr="003D6C92" w:rsidRDefault="00614796" w:rsidP="00440BB6">
            <w:pPr>
              <w:pStyle w:val="movimento2"/>
              <w:rPr>
                <w:color w:val="002060"/>
              </w:rPr>
            </w:pPr>
            <w:r w:rsidRPr="003D6C92">
              <w:rPr>
                <w:color w:val="002060"/>
              </w:rPr>
              <w:t xml:space="preserve">(REAL SAN GIORGIO) </w:t>
            </w:r>
          </w:p>
        </w:tc>
      </w:tr>
    </w:tbl>
    <w:p w14:paraId="42F54895" w14:textId="77777777" w:rsidR="00614796" w:rsidRPr="003D6C92" w:rsidRDefault="00614796" w:rsidP="00614796">
      <w:pPr>
        <w:pStyle w:val="titolo20"/>
        <w:rPr>
          <w:rFonts w:eastAsiaTheme="minorEastAsia"/>
          <w:color w:val="002060"/>
        </w:rPr>
      </w:pPr>
      <w:r w:rsidRPr="003D6C9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19410846" w14:textId="77777777" w:rsidTr="00440BB6">
        <w:tc>
          <w:tcPr>
            <w:tcW w:w="2200" w:type="dxa"/>
            <w:tcMar>
              <w:top w:w="20" w:type="dxa"/>
              <w:left w:w="20" w:type="dxa"/>
              <w:bottom w:w="20" w:type="dxa"/>
              <w:right w:w="20" w:type="dxa"/>
            </w:tcMar>
            <w:vAlign w:val="center"/>
            <w:hideMark/>
          </w:tcPr>
          <w:p w14:paraId="56EE5E22" w14:textId="77777777" w:rsidR="00614796" w:rsidRPr="003D6C92" w:rsidRDefault="00614796" w:rsidP="00440BB6">
            <w:pPr>
              <w:pStyle w:val="movimento"/>
              <w:rPr>
                <w:color w:val="002060"/>
              </w:rPr>
            </w:pPr>
            <w:r w:rsidRPr="003D6C92">
              <w:rPr>
                <w:color w:val="002060"/>
              </w:rPr>
              <w:t>CRESCIMBENI LEONARDO</w:t>
            </w:r>
          </w:p>
        </w:tc>
        <w:tc>
          <w:tcPr>
            <w:tcW w:w="2200" w:type="dxa"/>
            <w:tcMar>
              <w:top w:w="20" w:type="dxa"/>
              <w:left w:w="20" w:type="dxa"/>
              <w:bottom w:w="20" w:type="dxa"/>
              <w:right w:w="20" w:type="dxa"/>
            </w:tcMar>
            <w:vAlign w:val="center"/>
            <w:hideMark/>
          </w:tcPr>
          <w:p w14:paraId="119E2EAC" w14:textId="77777777" w:rsidR="00614796" w:rsidRPr="003D6C92" w:rsidRDefault="00614796" w:rsidP="00440BB6">
            <w:pPr>
              <w:pStyle w:val="movimento2"/>
              <w:rPr>
                <w:color w:val="002060"/>
              </w:rPr>
            </w:pPr>
            <w:r w:rsidRPr="003D6C92">
              <w:rPr>
                <w:color w:val="002060"/>
              </w:rPr>
              <w:t xml:space="preserve">(MONTELUPONE CALCIO A 5) </w:t>
            </w:r>
          </w:p>
        </w:tc>
        <w:tc>
          <w:tcPr>
            <w:tcW w:w="800" w:type="dxa"/>
            <w:tcMar>
              <w:top w:w="20" w:type="dxa"/>
              <w:left w:w="20" w:type="dxa"/>
              <w:bottom w:w="20" w:type="dxa"/>
              <w:right w:w="20" w:type="dxa"/>
            </w:tcMar>
            <w:vAlign w:val="center"/>
            <w:hideMark/>
          </w:tcPr>
          <w:p w14:paraId="7C713AAC"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1EE4CF8C" w14:textId="77777777" w:rsidR="00614796" w:rsidRPr="003D6C92" w:rsidRDefault="00614796" w:rsidP="00440BB6">
            <w:pPr>
              <w:pStyle w:val="movimento"/>
              <w:rPr>
                <w:color w:val="002060"/>
              </w:rPr>
            </w:pPr>
            <w:r w:rsidRPr="003D6C92">
              <w:rPr>
                <w:color w:val="002060"/>
              </w:rPr>
              <w:t>MARILUNGO NICOLA</w:t>
            </w:r>
          </w:p>
        </w:tc>
        <w:tc>
          <w:tcPr>
            <w:tcW w:w="2200" w:type="dxa"/>
            <w:tcMar>
              <w:top w:w="20" w:type="dxa"/>
              <w:left w:w="20" w:type="dxa"/>
              <w:bottom w:w="20" w:type="dxa"/>
              <w:right w:w="20" w:type="dxa"/>
            </w:tcMar>
            <w:vAlign w:val="center"/>
            <w:hideMark/>
          </w:tcPr>
          <w:p w14:paraId="4AFAF976" w14:textId="77777777" w:rsidR="00614796" w:rsidRPr="003D6C92" w:rsidRDefault="00614796" w:rsidP="00440BB6">
            <w:pPr>
              <w:pStyle w:val="movimento2"/>
              <w:rPr>
                <w:color w:val="002060"/>
              </w:rPr>
            </w:pPr>
            <w:r w:rsidRPr="003D6C92">
              <w:rPr>
                <w:color w:val="002060"/>
              </w:rPr>
              <w:t xml:space="preserve">(NUOVA JUVENTINA FFC) </w:t>
            </w:r>
          </w:p>
        </w:tc>
      </w:tr>
    </w:tbl>
    <w:p w14:paraId="6EE72830" w14:textId="77777777" w:rsidR="00614796" w:rsidRPr="003D6C92" w:rsidRDefault="00614796" w:rsidP="00614796">
      <w:pPr>
        <w:pStyle w:val="titolo20"/>
        <w:rPr>
          <w:rFonts w:eastAsiaTheme="minorEastAsia"/>
          <w:color w:val="002060"/>
        </w:rPr>
      </w:pPr>
      <w:r w:rsidRPr="003D6C9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36F3C526" w14:textId="77777777" w:rsidTr="00440BB6">
        <w:tc>
          <w:tcPr>
            <w:tcW w:w="2200" w:type="dxa"/>
            <w:tcMar>
              <w:top w:w="20" w:type="dxa"/>
              <w:left w:w="20" w:type="dxa"/>
              <w:bottom w:w="20" w:type="dxa"/>
              <w:right w:w="20" w:type="dxa"/>
            </w:tcMar>
            <w:vAlign w:val="center"/>
            <w:hideMark/>
          </w:tcPr>
          <w:p w14:paraId="34FDB392" w14:textId="77777777" w:rsidR="00614796" w:rsidRPr="003D6C92" w:rsidRDefault="00614796" w:rsidP="00440BB6">
            <w:pPr>
              <w:pStyle w:val="movimento"/>
              <w:rPr>
                <w:color w:val="002060"/>
              </w:rPr>
            </w:pPr>
            <w:r w:rsidRPr="003D6C92">
              <w:rPr>
                <w:color w:val="002060"/>
              </w:rPr>
              <w:t>PARFENYUK RICHARD</w:t>
            </w:r>
          </w:p>
        </w:tc>
        <w:tc>
          <w:tcPr>
            <w:tcW w:w="2200" w:type="dxa"/>
            <w:tcMar>
              <w:top w:w="20" w:type="dxa"/>
              <w:left w:w="20" w:type="dxa"/>
              <w:bottom w:w="20" w:type="dxa"/>
              <w:right w:w="20" w:type="dxa"/>
            </w:tcMar>
            <w:vAlign w:val="center"/>
            <w:hideMark/>
          </w:tcPr>
          <w:p w14:paraId="03DEC4E1" w14:textId="77777777" w:rsidR="00614796" w:rsidRPr="003D6C92" w:rsidRDefault="00614796" w:rsidP="00440BB6">
            <w:pPr>
              <w:pStyle w:val="movimento2"/>
              <w:rPr>
                <w:color w:val="002060"/>
              </w:rPr>
            </w:pPr>
            <w:r w:rsidRPr="003D6C92">
              <w:rPr>
                <w:color w:val="002060"/>
              </w:rPr>
              <w:t xml:space="preserve">(INVICTA FUTSAL MACERATA) </w:t>
            </w:r>
          </w:p>
        </w:tc>
        <w:tc>
          <w:tcPr>
            <w:tcW w:w="800" w:type="dxa"/>
            <w:tcMar>
              <w:top w:w="20" w:type="dxa"/>
              <w:left w:w="20" w:type="dxa"/>
              <w:bottom w:w="20" w:type="dxa"/>
              <w:right w:w="20" w:type="dxa"/>
            </w:tcMar>
            <w:vAlign w:val="center"/>
            <w:hideMark/>
          </w:tcPr>
          <w:p w14:paraId="1433A13D"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1BBD6F2A" w14:textId="77777777" w:rsidR="00614796" w:rsidRPr="003D6C92" w:rsidRDefault="00614796" w:rsidP="00440BB6">
            <w:pPr>
              <w:pStyle w:val="movimento"/>
              <w:rPr>
                <w:color w:val="002060"/>
              </w:rPr>
            </w:pPr>
            <w:r w:rsidRPr="003D6C92">
              <w:rPr>
                <w:color w:val="002060"/>
              </w:rPr>
              <w:t>PEROTTO CORREA LUIS GUSTAVO</w:t>
            </w:r>
          </w:p>
        </w:tc>
        <w:tc>
          <w:tcPr>
            <w:tcW w:w="2200" w:type="dxa"/>
            <w:tcMar>
              <w:top w:w="20" w:type="dxa"/>
              <w:left w:w="20" w:type="dxa"/>
              <w:bottom w:w="20" w:type="dxa"/>
              <w:right w:w="20" w:type="dxa"/>
            </w:tcMar>
            <w:vAlign w:val="center"/>
            <w:hideMark/>
          </w:tcPr>
          <w:p w14:paraId="4D5E551B" w14:textId="77777777" w:rsidR="00614796" w:rsidRPr="003D6C92" w:rsidRDefault="00614796" w:rsidP="00440BB6">
            <w:pPr>
              <w:pStyle w:val="movimento2"/>
              <w:rPr>
                <w:color w:val="002060"/>
              </w:rPr>
            </w:pPr>
            <w:r w:rsidRPr="003D6C92">
              <w:rPr>
                <w:color w:val="002060"/>
              </w:rPr>
              <w:t xml:space="preserve">(JESI) </w:t>
            </w:r>
          </w:p>
        </w:tc>
      </w:tr>
      <w:tr w:rsidR="00614796" w:rsidRPr="003D6C92" w14:paraId="79A74B5D" w14:textId="77777777" w:rsidTr="00440BB6">
        <w:tc>
          <w:tcPr>
            <w:tcW w:w="2200" w:type="dxa"/>
            <w:tcMar>
              <w:top w:w="20" w:type="dxa"/>
              <w:left w:w="20" w:type="dxa"/>
              <w:bottom w:w="20" w:type="dxa"/>
              <w:right w:w="20" w:type="dxa"/>
            </w:tcMar>
            <w:vAlign w:val="center"/>
            <w:hideMark/>
          </w:tcPr>
          <w:p w14:paraId="40DF2290" w14:textId="77777777" w:rsidR="00614796" w:rsidRPr="003D6C92" w:rsidRDefault="00614796" w:rsidP="00440BB6">
            <w:pPr>
              <w:pStyle w:val="movimento"/>
              <w:rPr>
                <w:color w:val="002060"/>
              </w:rPr>
            </w:pPr>
            <w:r w:rsidRPr="003D6C92">
              <w:rPr>
                <w:color w:val="002060"/>
              </w:rPr>
              <w:t>GATTAFONI FILIPPO</w:t>
            </w:r>
          </w:p>
        </w:tc>
        <w:tc>
          <w:tcPr>
            <w:tcW w:w="2200" w:type="dxa"/>
            <w:tcMar>
              <w:top w:w="20" w:type="dxa"/>
              <w:left w:w="20" w:type="dxa"/>
              <w:bottom w:w="20" w:type="dxa"/>
              <w:right w:w="20" w:type="dxa"/>
            </w:tcMar>
            <w:vAlign w:val="center"/>
            <w:hideMark/>
          </w:tcPr>
          <w:p w14:paraId="4B3DCD65" w14:textId="77777777" w:rsidR="00614796" w:rsidRPr="003D6C92" w:rsidRDefault="00614796" w:rsidP="00440BB6">
            <w:pPr>
              <w:pStyle w:val="movimento2"/>
              <w:rPr>
                <w:color w:val="002060"/>
              </w:rPr>
            </w:pPr>
            <w:r w:rsidRPr="003D6C92">
              <w:rPr>
                <w:color w:val="002060"/>
              </w:rPr>
              <w:t xml:space="preserve">(NUOVA JUVENTINA FFC) </w:t>
            </w:r>
          </w:p>
        </w:tc>
        <w:tc>
          <w:tcPr>
            <w:tcW w:w="800" w:type="dxa"/>
            <w:tcMar>
              <w:top w:w="20" w:type="dxa"/>
              <w:left w:w="20" w:type="dxa"/>
              <w:bottom w:w="20" w:type="dxa"/>
              <w:right w:w="20" w:type="dxa"/>
            </w:tcMar>
            <w:vAlign w:val="center"/>
            <w:hideMark/>
          </w:tcPr>
          <w:p w14:paraId="1CFD88CA"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457572D7"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45C38A8E" w14:textId="77777777" w:rsidR="00614796" w:rsidRPr="003D6C92" w:rsidRDefault="00614796" w:rsidP="00440BB6">
            <w:pPr>
              <w:pStyle w:val="movimento2"/>
              <w:rPr>
                <w:color w:val="002060"/>
              </w:rPr>
            </w:pPr>
            <w:r w:rsidRPr="003D6C92">
              <w:rPr>
                <w:color w:val="002060"/>
              </w:rPr>
              <w:t> </w:t>
            </w:r>
          </w:p>
        </w:tc>
      </w:tr>
    </w:tbl>
    <w:p w14:paraId="22033090" w14:textId="77777777" w:rsidR="00614796" w:rsidRPr="003D6C92" w:rsidRDefault="00614796" w:rsidP="00614796">
      <w:pPr>
        <w:pStyle w:val="titolo20"/>
        <w:rPr>
          <w:rFonts w:eastAsiaTheme="minorEastAsia"/>
          <w:color w:val="002060"/>
        </w:rPr>
      </w:pPr>
      <w:r w:rsidRPr="003D6C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2753FC7F" w14:textId="77777777" w:rsidTr="00440BB6">
        <w:tc>
          <w:tcPr>
            <w:tcW w:w="2200" w:type="dxa"/>
            <w:tcMar>
              <w:top w:w="20" w:type="dxa"/>
              <w:left w:w="20" w:type="dxa"/>
              <w:bottom w:w="20" w:type="dxa"/>
              <w:right w:w="20" w:type="dxa"/>
            </w:tcMar>
            <w:vAlign w:val="center"/>
            <w:hideMark/>
          </w:tcPr>
          <w:p w14:paraId="6F6ACEDD" w14:textId="77777777" w:rsidR="00614796" w:rsidRPr="003D6C92" w:rsidRDefault="00614796" w:rsidP="00440BB6">
            <w:pPr>
              <w:pStyle w:val="movimento"/>
              <w:rPr>
                <w:color w:val="002060"/>
              </w:rPr>
            </w:pPr>
            <w:r w:rsidRPr="003D6C92">
              <w:rPr>
                <w:color w:val="002060"/>
              </w:rPr>
              <w:t>CARLETTI GIACOMO</w:t>
            </w:r>
          </w:p>
        </w:tc>
        <w:tc>
          <w:tcPr>
            <w:tcW w:w="2200" w:type="dxa"/>
            <w:tcMar>
              <w:top w:w="20" w:type="dxa"/>
              <w:left w:w="20" w:type="dxa"/>
              <w:bottom w:w="20" w:type="dxa"/>
              <w:right w:w="20" w:type="dxa"/>
            </w:tcMar>
            <w:vAlign w:val="center"/>
            <w:hideMark/>
          </w:tcPr>
          <w:p w14:paraId="6F8EEA38" w14:textId="77777777" w:rsidR="00614796" w:rsidRPr="003D6C92" w:rsidRDefault="00614796" w:rsidP="00440BB6">
            <w:pPr>
              <w:pStyle w:val="movimento2"/>
              <w:rPr>
                <w:color w:val="002060"/>
              </w:rPr>
            </w:pPr>
            <w:r w:rsidRPr="003D6C92">
              <w:rPr>
                <w:color w:val="002060"/>
              </w:rPr>
              <w:t xml:space="preserve">(FUTSAL MONTEMARCIANO C5) </w:t>
            </w:r>
          </w:p>
        </w:tc>
        <w:tc>
          <w:tcPr>
            <w:tcW w:w="800" w:type="dxa"/>
            <w:tcMar>
              <w:top w:w="20" w:type="dxa"/>
              <w:left w:w="20" w:type="dxa"/>
              <w:bottom w:w="20" w:type="dxa"/>
              <w:right w:w="20" w:type="dxa"/>
            </w:tcMar>
            <w:vAlign w:val="center"/>
            <w:hideMark/>
          </w:tcPr>
          <w:p w14:paraId="58BC62F3"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4E2CE0D0" w14:textId="77777777" w:rsidR="00614796" w:rsidRPr="003D6C92" w:rsidRDefault="00614796" w:rsidP="00440BB6">
            <w:pPr>
              <w:pStyle w:val="movimento"/>
              <w:rPr>
                <w:color w:val="002060"/>
              </w:rPr>
            </w:pPr>
            <w:r w:rsidRPr="003D6C92">
              <w:rPr>
                <w:color w:val="002060"/>
              </w:rPr>
              <w:t>CASTAGNARI DIEGO</w:t>
            </w:r>
          </w:p>
        </w:tc>
        <w:tc>
          <w:tcPr>
            <w:tcW w:w="2200" w:type="dxa"/>
            <w:tcMar>
              <w:top w:w="20" w:type="dxa"/>
              <w:left w:w="20" w:type="dxa"/>
              <w:bottom w:w="20" w:type="dxa"/>
              <w:right w:w="20" w:type="dxa"/>
            </w:tcMar>
            <w:vAlign w:val="center"/>
            <w:hideMark/>
          </w:tcPr>
          <w:p w14:paraId="2AB971EB" w14:textId="77777777" w:rsidR="00614796" w:rsidRPr="003D6C92" w:rsidRDefault="00614796" w:rsidP="00440BB6">
            <w:pPr>
              <w:pStyle w:val="movimento2"/>
              <w:rPr>
                <w:color w:val="002060"/>
              </w:rPr>
            </w:pPr>
            <w:r w:rsidRPr="003D6C92">
              <w:rPr>
                <w:color w:val="002060"/>
              </w:rPr>
              <w:t xml:space="preserve">(MONTELUPONE CALCIO A 5) </w:t>
            </w:r>
          </w:p>
        </w:tc>
      </w:tr>
      <w:tr w:rsidR="00614796" w:rsidRPr="003D6C92" w14:paraId="3B2CF5E2" w14:textId="77777777" w:rsidTr="00440BB6">
        <w:tc>
          <w:tcPr>
            <w:tcW w:w="2200" w:type="dxa"/>
            <w:tcMar>
              <w:top w:w="20" w:type="dxa"/>
              <w:left w:w="20" w:type="dxa"/>
              <w:bottom w:w="20" w:type="dxa"/>
              <w:right w:w="20" w:type="dxa"/>
            </w:tcMar>
            <w:vAlign w:val="center"/>
            <w:hideMark/>
          </w:tcPr>
          <w:p w14:paraId="5C0A497C" w14:textId="77777777" w:rsidR="00614796" w:rsidRPr="003D6C92" w:rsidRDefault="00614796" w:rsidP="00440BB6">
            <w:pPr>
              <w:pStyle w:val="movimento"/>
              <w:rPr>
                <w:color w:val="002060"/>
              </w:rPr>
            </w:pPr>
            <w:r w:rsidRPr="003D6C92">
              <w:rPr>
                <w:color w:val="002060"/>
              </w:rPr>
              <w:t>TORRESI NICOLA</w:t>
            </w:r>
          </w:p>
        </w:tc>
        <w:tc>
          <w:tcPr>
            <w:tcW w:w="2200" w:type="dxa"/>
            <w:tcMar>
              <w:top w:w="20" w:type="dxa"/>
              <w:left w:w="20" w:type="dxa"/>
              <w:bottom w:w="20" w:type="dxa"/>
              <w:right w:w="20" w:type="dxa"/>
            </w:tcMar>
            <w:vAlign w:val="center"/>
            <w:hideMark/>
          </w:tcPr>
          <w:p w14:paraId="11B2007A" w14:textId="77777777" w:rsidR="00614796" w:rsidRPr="003D6C92" w:rsidRDefault="00614796" w:rsidP="00440BB6">
            <w:pPr>
              <w:pStyle w:val="movimento2"/>
              <w:rPr>
                <w:color w:val="002060"/>
              </w:rPr>
            </w:pPr>
            <w:r w:rsidRPr="003D6C92">
              <w:rPr>
                <w:color w:val="002060"/>
              </w:rPr>
              <w:t xml:space="preserve">(NUOVA JUVENTINA FFC) </w:t>
            </w:r>
          </w:p>
        </w:tc>
        <w:tc>
          <w:tcPr>
            <w:tcW w:w="800" w:type="dxa"/>
            <w:tcMar>
              <w:top w:w="20" w:type="dxa"/>
              <w:left w:w="20" w:type="dxa"/>
              <w:bottom w:w="20" w:type="dxa"/>
              <w:right w:w="20" w:type="dxa"/>
            </w:tcMar>
            <w:vAlign w:val="center"/>
            <w:hideMark/>
          </w:tcPr>
          <w:p w14:paraId="74C90768"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5F2E1EBC"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075DF92D" w14:textId="77777777" w:rsidR="00614796" w:rsidRPr="003D6C92" w:rsidRDefault="00614796" w:rsidP="00440BB6">
            <w:pPr>
              <w:pStyle w:val="movimento2"/>
              <w:rPr>
                <w:color w:val="002060"/>
              </w:rPr>
            </w:pPr>
            <w:r w:rsidRPr="003D6C92">
              <w:rPr>
                <w:color w:val="002060"/>
              </w:rPr>
              <w:t> </w:t>
            </w:r>
          </w:p>
        </w:tc>
      </w:tr>
    </w:tbl>
    <w:p w14:paraId="46E1C454" w14:textId="77777777" w:rsidR="00614796" w:rsidRPr="003D6C92" w:rsidRDefault="00614796" w:rsidP="00614796">
      <w:pPr>
        <w:pStyle w:val="titolo10"/>
        <w:rPr>
          <w:rFonts w:eastAsiaTheme="minorEastAsia"/>
          <w:color w:val="002060"/>
        </w:rPr>
      </w:pPr>
      <w:r w:rsidRPr="003D6C92">
        <w:rPr>
          <w:color w:val="002060"/>
        </w:rPr>
        <w:t xml:space="preserve">GARE DEL 11/ 3/2024 </w:t>
      </w:r>
    </w:p>
    <w:p w14:paraId="5E35B390" w14:textId="77777777" w:rsidR="00614796" w:rsidRPr="003D6C92" w:rsidRDefault="00614796" w:rsidP="00614796">
      <w:pPr>
        <w:pStyle w:val="titolo7a"/>
        <w:rPr>
          <w:color w:val="002060"/>
        </w:rPr>
      </w:pPr>
      <w:r w:rsidRPr="003D6C92">
        <w:rPr>
          <w:color w:val="002060"/>
        </w:rPr>
        <w:t xml:space="preserve">PROVVEDIMENTI DISCIPLINARI </w:t>
      </w:r>
    </w:p>
    <w:p w14:paraId="4D368E7A" w14:textId="77777777" w:rsidR="00614796" w:rsidRPr="003D6C92" w:rsidRDefault="00614796" w:rsidP="00614796">
      <w:pPr>
        <w:pStyle w:val="titolo7b0"/>
        <w:rPr>
          <w:color w:val="002060"/>
        </w:rPr>
      </w:pPr>
      <w:r w:rsidRPr="003D6C92">
        <w:rPr>
          <w:color w:val="002060"/>
        </w:rPr>
        <w:t xml:space="preserve">In base alle risultanze degli atti ufficiali sono state deliberate le seguenti sanzioni disciplinari. </w:t>
      </w:r>
    </w:p>
    <w:p w14:paraId="4104BF21" w14:textId="77777777" w:rsidR="00614796" w:rsidRPr="003D6C92" w:rsidRDefault="00614796" w:rsidP="00614796">
      <w:pPr>
        <w:pStyle w:val="titolo30"/>
        <w:rPr>
          <w:color w:val="002060"/>
        </w:rPr>
      </w:pPr>
      <w:r w:rsidRPr="003D6C92">
        <w:rPr>
          <w:color w:val="002060"/>
        </w:rPr>
        <w:t xml:space="preserve">ALLENATORI </w:t>
      </w:r>
    </w:p>
    <w:p w14:paraId="6E252289" w14:textId="77777777" w:rsidR="00614796" w:rsidRPr="003D6C92" w:rsidRDefault="00614796" w:rsidP="00614796">
      <w:pPr>
        <w:pStyle w:val="titolo20"/>
        <w:rPr>
          <w:color w:val="002060"/>
        </w:rPr>
      </w:pPr>
      <w:r w:rsidRPr="003D6C9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1B9E503B" w14:textId="77777777" w:rsidTr="00440BB6">
        <w:tc>
          <w:tcPr>
            <w:tcW w:w="2200" w:type="dxa"/>
            <w:tcMar>
              <w:top w:w="20" w:type="dxa"/>
              <w:left w:w="20" w:type="dxa"/>
              <w:bottom w:w="20" w:type="dxa"/>
              <w:right w:w="20" w:type="dxa"/>
            </w:tcMar>
            <w:vAlign w:val="center"/>
            <w:hideMark/>
          </w:tcPr>
          <w:p w14:paraId="21AAE1E6" w14:textId="77777777" w:rsidR="00614796" w:rsidRPr="003D6C92" w:rsidRDefault="00614796" w:rsidP="00440BB6">
            <w:pPr>
              <w:pStyle w:val="movimento"/>
              <w:rPr>
                <w:color w:val="002060"/>
              </w:rPr>
            </w:pPr>
            <w:r w:rsidRPr="003D6C92">
              <w:rPr>
                <w:color w:val="002060"/>
              </w:rPr>
              <w:t>SQUARCIA MARCO</w:t>
            </w:r>
          </w:p>
        </w:tc>
        <w:tc>
          <w:tcPr>
            <w:tcW w:w="2200" w:type="dxa"/>
            <w:tcMar>
              <w:top w:w="20" w:type="dxa"/>
              <w:left w:w="20" w:type="dxa"/>
              <w:bottom w:w="20" w:type="dxa"/>
              <w:right w:w="20" w:type="dxa"/>
            </w:tcMar>
            <w:vAlign w:val="center"/>
            <w:hideMark/>
          </w:tcPr>
          <w:p w14:paraId="33A8FF69" w14:textId="77777777" w:rsidR="00614796" w:rsidRPr="003D6C92" w:rsidRDefault="00614796" w:rsidP="00440BB6">
            <w:pPr>
              <w:pStyle w:val="movimento2"/>
              <w:rPr>
                <w:color w:val="002060"/>
              </w:rPr>
            </w:pPr>
            <w:r w:rsidRPr="003D6C92">
              <w:rPr>
                <w:color w:val="002060"/>
              </w:rPr>
              <w:t xml:space="preserve">(FUTSAL MONTURANO) </w:t>
            </w:r>
          </w:p>
        </w:tc>
        <w:tc>
          <w:tcPr>
            <w:tcW w:w="800" w:type="dxa"/>
            <w:tcMar>
              <w:top w:w="20" w:type="dxa"/>
              <w:left w:w="20" w:type="dxa"/>
              <w:bottom w:w="20" w:type="dxa"/>
              <w:right w:w="20" w:type="dxa"/>
            </w:tcMar>
            <w:vAlign w:val="center"/>
            <w:hideMark/>
          </w:tcPr>
          <w:p w14:paraId="755B243A"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4489B10B"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7159C317" w14:textId="77777777" w:rsidR="00614796" w:rsidRPr="003D6C92" w:rsidRDefault="00614796" w:rsidP="00440BB6">
            <w:pPr>
              <w:pStyle w:val="movimento2"/>
              <w:rPr>
                <w:color w:val="002060"/>
              </w:rPr>
            </w:pPr>
            <w:r w:rsidRPr="003D6C92">
              <w:rPr>
                <w:color w:val="002060"/>
              </w:rPr>
              <w:t> </w:t>
            </w:r>
          </w:p>
        </w:tc>
      </w:tr>
    </w:tbl>
    <w:p w14:paraId="2378991D" w14:textId="77777777" w:rsidR="00614796" w:rsidRPr="003D6C92" w:rsidRDefault="00614796" w:rsidP="00614796">
      <w:pPr>
        <w:pStyle w:val="titolo30"/>
        <w:rPr>
          <w:rFonts w:eastAsiaTheme="minorEastAsia"/>
          <w:color w:val="002060"/>
        </w:rPr>
      </w:pPr>
      <w:r w:rsidRPr="003D6C92">
        <w:rPr>
          <w:color w:val="002060"/>
        </w:rPr>
        <w:lastRenderedPageBreak/>
        <w:t xml:space="preserve">CALCIATORI NON ESPULSI </w:t>
      </w:r>
    </w:p>
    <w:p w14:paraId="6496B16B" w14:textId="77777777" w:rsidR="00614796" w:rsidRPr="003D6C92" w:rsidRDefault="00614796" w:rsidP="00614796">
      <w:pPr>
        <w:pStyle w:val="titolo20"/>
        <w:rPr>
          <w:color w:val="002060"/>
        </w:rPr>
      </w:pPr>
      <w:r w:rsidRPr="003D6C9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36AA9371" w14:textId="77777777" w:rsidTr="00440BB6">
        <w:tc>
          <w:tcPr>
            <w:tcW w:w="2200" w:type="dxa"/>
            <w:tcMar>
              <w:top w:w="20" w:type="dxa"/>
              <w:left w:w="20" w:type="dxa"/>
              <w:bottom w:w="20" w:type="dxa"/>
              <w:right w:w="20" w:type="dxa"/>
            </w:tcMar>
            <w:vAlign w:val="center"/>
            <w:hideMark/>
          </w:tcPr>
          <w:p w14:paraId="04214571" w14:textId="77777777" w:rsidR="00614796" w:rsidRPr="003D6C92" w:rsidRDefault="00614796" w:rsidP="00440BB6">
            <w:pPr>
              <w:pStyle w:val="movimento"/>
              <w:rPr>
                <w:color w:val="002060"/>
              </w:rPr>
            </w:pPr>
            <w:r w:rsidRPr="003D6C92">
              <w:rPr>
                <w:color w:val="002060"/>
              </w:rPr>
              <w:t>TRAINI SERGIO</w:t>
            </w:r>
          </w:p>
        </w:tc>
        <w:tc>
          <w:tcPr>
            <w:tcW w:w="2200" w:type="dxa"/>
            <w:tcMar>
              <w:top w:w="20" w:type="dxa"/>
              <w:left w:w="20" w:type="dxa"/>
              <w:bottom w:w="20" w:type="dxa"/>
              <w:right w:w="20" w:type="dxa"/>
            </w:tcMar>
            <w:vAlign w:val="center"/>
            <w:hideMark/>
          </w:tcPr>
          <w:p w14:paraId="0B71C54A" w14:textId="77777777" w:rsidR="00614796" w:rsidRPr="003D6C92" w:rsidRDefault="00614796" w:rsidP="00440BB6">
            <w:pPr>
              <w:pStyle w:val="movimento2"/>
              <w:rPr>
                <w:color w:val="002060"/>
              </w:rPr>
            </w:pPr>
            <w:r w:rsidRPr="003D6C92">
              <w:rPr>
                <w:color w:val="002060"/>
              </w:rPr>
              <w:t xml:space="preserve">(FUTSAL CASELLE) </w:t>
            </w:r>
          </w:p>
        </w:tc>
        <w:tc>
          <w:tcPr>
            <w:tcW w:w="800" w:type="dxa"/>
            <w:tcMar>
              <w:top w:w="20" w:type="dxa"/>
              <w:left w:w="20" w:type="dxa"/>
              <w:bottom w:w="20" w:type="dxa"/>
              <w:right w:w="20" w:type="dxa"/>
            </w:tcMar>
            <w:vAlign w:val="center"/>
            <w:hideMark/>
          </w:tcPr>
          <w:p w14:paraId="26AA5511"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6F8E34F4"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3D92754B" w14:textId="77777777" w:rsidR="00614796" w:rsidRPr="003D6C92" w:rsidRDefault="00614796" w:rsidP="00440BB6">
            <w:pPr>
              <w:pStyle w:val="movimento2"/>
              <w:rPr>
                <w:color w:val="002060"/>
              </w:rPr>
            </w:pPr>
            <w:r w:rsidRPr="003D6C92">
              <w:rPr>
                <w:color w:val="002060"/>
              </w:rPr>
              <w:t> </w:t>
            </w:r>
          </w:p>
        </w:tc>
      </w:tr>
    </w:tbl>
    <w:p w14:paraId="48E71DAF" w14:textId="77777777" w:rsidR="00614796" w:rsidRPr="003D6C92" w:rsidRDefault="00614796" w:rsidP="00614796">
      <w:pPr>
        <w:pStyle w:val="titolo20"/>
        <w:rPr>
          <w:rFonts w:eastAsiaTheme="minorEastAsia"/>
          <w:color w:val="002060"/>
        </w:rPr>
      </w:pPr>
      <w:r w:rsidRPr="003D6C92">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5E118FFA" w14:textId="77777777" w:rsidTr="00440BB6">
        <w:tc>
          <w:tcPr>
            <w:tcW w:w="2200" w:type="dxa"/>
            <w:tcMar>
              <w:top w:w="20" w:type="dxa"/>
              <w:left w:w="20" w:type="dxa"/>
              <w:bottom w:w="20" w:type="dxa"/>
              <w:right w:w="20" w:type="dxa"/>
            </w:tcMar>
            <w:vAlign w:val="center"/>
            <w:hideMark/>
          </w:tcPr>
          <w:p w14:paraId="656A8EED" w14:textId="77777777" w:rsidR="00614796" w:rsidRPr="003D6C92" w:rsidRDefault="00614796" w:rsidP="00440BB6">
            <w:pPr>
              <w:pStyle w:val="movimento"/>
              <w:rPr>
                <w:color w:val="002060"/>
              </w:rPr>
            </w:pPr>
            <w:r w:rsidRPr="003D6C92">
              <w:rPr>
                <w:color w:val="002060"/>
              </w:rPr>
              <w:t>GIORGI MATTIA</w:t>
            </w:r>
          </w:p>
        </w:tc>
        <w:tc>
          <w:tcPr>
            <w:tcW w:w="2200" w:type="dxa"/>
            <w:tcMar>
              <w:top w:w="20" w:type="dxa"/>
              <w:left w:w="20" w:type="dxa"/>
              <w:bottom w:w="20" w:type="dxa"/>
              <w:right w:w="20" w:type="dxa"/>
            </w:tcMar>
            <w:vAlign w:val="center"/>
            <w:hideMark/>
          </w:tcPr>
          <w:p w14:paraId="43F9F775" w14:textId="77777777" w:rsidR="00614796" w:rsidRPr="003D6C92" w:rsidRDefault="00614796" w:rsidP="00440BB6">
            <w:pPr>
              <w:pStyle w:val="movimento2"/>
              <w:rPr>
                <w:color w:val="002060"/>
              </w:rPr>
            </w:pPr>
            <w:r w:rsidRPr="003D6C92">
              <w:rPr>
                <w:color w:val="002060"/>
              </w:rPr>
              <w:t xml:space="preserve">(FUTSAL CASELLE) </w:t>
            </w:r>
          </w:p>
        </w:tc>
        <w:tc>
          <w:tcPr>
            <w:tcW w:w="800" w:type="dxa"/>
            <w:tcMar>
              <w:top w:w="20" w:type="dxa"/>
              <w:left w:w="20" w:type="dxa"/>
              <w:bottom w:w="20" w:type="dxa"/>
              <w:right w:w="20" w:type="dxa"/>
            </w:tcMar>
            <w:vAlign w:val="center"/>
            <w:hideMark/>
          </w:tcPr>
          <w:p w14:paraId="679729C7"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2D2AB52D"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5A7538D1" w14:textId="77777777" w:rsidR="00614796" w:rsidRPr="003D6C92" w:rsidRDefault="00614796" w:rsidP="00440BB6">
            <w:pPr>
              <w:pStyle w:val="movimento2"/>
              <w:rPr>
                <w:color w:val="002060"/>
              </w:rPr>
            </w:pPr>
            <w:r w:rsidRPr="003D6C92">
              <w:rPr>
                <w:color w:val="002060"/>
              </w:rPr>
              <w:t> </w:t>
            </w:r>
          </w:p>
        </w:tc>
      </w:tr>
    </w:tbl>
    <w:p w14:paraId="62CD52CB" w14:textId="77777777" w:rsidR="00614796" w:rsidRPr="003D6C92" w:rsidRDefault="00614796" w:rsidP="00614796">
      <w:pPr>
        <w:pStyle w:val="titolo20"/>
        <w:rPr>
          <w:rFonts w:eastAsiaTheme="minorEastAsia"/>
          <w:color w:val="002060"/>
        </w:rPr>
      </w:pPr>
      <w:r w:rsidRPr="003D6C9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0D56A2E6" w14:textId="77777777" w:rsidTr="00440BB6">
        <w:tc>
          <w:tcPr>
            <w:tcW w:w="2200" w:type="dxa"/>
            <w:tcMar>
              <w:top w:w="20" w:type="dxa"/>
              <w:left w:w="20" w:type="dxa"/>
              <w:bottom w:w="20" w:type="dxa"/>
              <w:right w:w="20" w:type="dxa"/>
            </w:tcMar>
            <w:vAlign w:val="center"/>
            <w:hideMark/>
          </w:tcPr>
          <w:p w14:paraId="79EE21F0" w14:textId="77777777" w:rsidR="00614796" w:rsidRPr="003D6C92" w:rsidRDefault="00614796" w:rsidP="00440BB6">
            <w:pPr>
              <w:pStyle w:val="movimento"/>
              <w:rPr>
                <w:color w:val="002060"/>
              </w:rPr>
            </w:pPr>
            <w:r w:rsidRPr="003D6C92">
              <w:rPr>
                <w:color w:val="002060"/>
              </w:rPr>
              <w:t>DI FABIO LORENZO</w:t>
            </w:r>
          </w:p>
        </w:tc>
        <w:tc>
          <w:tcPr>
            <w:tcW w:w="2200" w:type="dxa"/>
            <w:tcMar>
              <w:top w:w="20" w:type="dxa"/>
              <w:left w:w="20" w:type="dxa"/>
              <w:bottom w:w="20" w:type="dxa"/>
              <w:right w:w="20" w:type="dxa"/>
            </w:tcMar>
            <w:vAlign w:val="center"/>
            <w:hideMark/>
          </w:tcPr>
          <w:p w14:paraId="3F98FF7B" w14:textId="77777777" w:rsidR="00614796" w:rsidRPr="003D6C92" w:rsidRDefault="00614796" w:rsidP="00440BB6">
            <w:pPr>
              <w:pStyle w:val="movimento2"/>
              <w:rPr>
                <w:color w:val="002060"/>
              </w:rPr>
            </w:pPr>
            <w:r w:rsidRPr="003D6C92">
              <w:rPr>
                <w:color w:val="002060"/>
              </w:rPr>
              <w:t xml:space="preserve">(FUTSAL CASELLE) </w:t>
            </w:r>
          </w:p>
        </w:tc>
        <w:tc>
          <w:tcPr>
            <w:tcW w:w="800" w:type="dxa"/>
            <w:tcMar>
              <w:top w:w="20" w:type="dxa"/>
              <w:left w:w="20" w:type="dxa"/>
              <w:bottom w:w="20" w:type="dxa"/>
              <w:right w:w="20" w:type="dxa"/>
            </w:tcMar>
            <w:vAlign w:val="center"/>
            <w:hideMark/>
          </w:tcPr>
          <w:p w14:paraId="6B8DDEEF"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3CAE5B14" w14:textId="77777777" w:rsidR="00614796" w:rsidRPr="003D6C92" w:rsidRDefault="00614796" w:rsidP="00440BB6">
            <w:pPr>
              <w:pStyle w:val="movimento"/>
              <w:rPr>
                <w:color w:val="002060"/>
              </w:rPr>
            </w:pPr>
            <w:r w:rsidRPr="003D6C92">
              <w:rPr>
                <w:color w:val="002060"/>
              </w:rPr>
              <w:t>SCACCIAFERRO NICOLO</w:t>
            </w:r>
          </w:p>
        </w:tc>
        <w:tc>
          <w:tcPr>
            <w:tcW w:w="2200" w:type="dxa"/>
            <w:tcMar>
              <w:top w:w="20" w:type="dxa"/>
              <w:left w:w="20" w:type="dxa"/>
              <w:bottom w:w="20" w:type="dxa"/>
              <w:right w:w="20" w:type="dxa"/>
            </w:tcMar>
            <w:vAlign w:val="center"/>
            <w:hideMark/>
          </w:tcPr>
          <w:p w14:paraId="07E8E99B" w14:textId="77777777" w:rsidR="00614796" w:rsidRPr="003D6C92" w:rsidRDefault="00614796" w:rsidP="00440BB6">
            <w:pPr>
              <w:pStyle w:val="movimento2"/>
              <w:rPr>
                <w:color w:val="002060"/>
              </w:rPr>
            </w:pPr>
            <w:r w:rsidRPr="003D6C92">
              <w:rPr>
                <w:color w:val="002060"/>
              </w:rPr>
              <w:t xml:space="preserve">(FUTSAL CASELLE) </w:t>
            </w:r>
          </w:p>
        </w:tc>
      </w:tr>
      <w:tr w:rsidR="00614796" w:rsidRPr="003D6C92" w14:paraId="1D650F29" w14:textId="77777777" w:rsidTr="00440BB6">
        <w:tc>
          <w:tcPr>
            <w:tcW w:w="2200" w:type="dxa"/>
            <w:tcMar>
              <w:top w:w="20" w:type="dxa"/>
              <w:left w:w="20" w:type="dxa"/>
              <w:bottom w:w="20" w:type="dxa"/>
              <w:right w:w="20" w:type="dxa"/>
            </w:tcMar>
            <w:vAlign w:val="center"/>
            <w:hideMark/>
          </w:tcPr>
          <w:p w14:paraId="4FB3FEE3" w14:textId="77777777" w:rsidR="00614796" w:rsidRPr="003D6C92" w:rsidRDefault="00614796" w:rsidP="00440BB6">
            <w:pPr>
              <w:pStyle w:val="movimento"/>
              <w:rPr>
                <w:color w:val="002060"/>
              </w:rPr>
            </w:pPr>
            <w:r w:rsidRPr="003D6C92">
              <w:rPr>
                <w:color w:val="002060"/>
              </w:rPr>
              <w:t>PAOLINI LORENZO</w:t>
            </w:r>
          </w:p>
        </w:tc>
        <w:tc>
          <w:tcPr>
            <w:tcW w:w="2200" w:type="dxa"/>
            <w:tcMar>
              <w:top w:w="20" w:type="dxa"/>
              <w:left w:w="20" w:type="dxa"/>
              <w:bottom w:w="20" w:type="dxa"/>
              <w:right w:w="20" w:type="dxa"/>
            </w:tcMar>
            <w:vAlign w:val="center"/>
            <w:hideMark/>
          </w:tcPr>
          <w:p w14:paraId="4746202F" w14:textId="77777777" w:rsidR="00614796" w:rsidRPr="003D6C92" w:rsidRDefault="00614796" w:rsidP="00440BB6">
            <w:pPr>
              <w:pStyle w:val="movimento2"/>
              <w:rPr>
                <w:color w:val="002060"/>
              </w:rPr>
            </w:pPr>
            <w:r w:rsidRPr="003D6C92">
              <w:rPr>
                <w:color w:val="002060"/>
              </w:rPr>
              <w:t xml:space="preserve">(FUTSAL MONTURANO) </w:t>
            </w:r>
          </w:p>
        </w:tc>
        <w:tc>
          <w:tcPr>
            <w:tcW w:w="800" w:type="dxa"/>
            <w:tcMar>
              <w:top w:w="20" w:type="dxa"/>
              <w:left w:w="20" w:type="dxa"/>
              <w:bottom w:w="20" w:type="dxa"/>
              <w:right w:w="20" w:type="dxa"/>
            </w:tcMar>
            <w:vAlign w:val="center"/>
            <w:hideMark/>
          </w:tcPr>
          <w:p w14:paraId="684D7D1E"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7FC5E420"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65CDA5F8" w14:textId="77777777" w:rsidR="00614796" w:rsidRPr="003D6C92" w:rsidRDefault="00614796" w:rsidP="00440BB6">
            <w:pPr>
              <w:pStyle w:val="movimento2"/>
              <w:rPr>
                <w:color w:val="002060"/>
              </w:rPr>
            </w:pPr>
            <w:r w:rsidRPr="003D6C92">
              <w:rPr>
                <w:color w:val="002060"/>
              </w:rPr>
              <w:t> </w:t>
            </w:r>
          </w:p>
        </w:tc>
      </w:tr>
    </w:tbl>
    <w:p w14:paraId="4903593B" w14:textId="77777777" w:rsidR="00614796" w:rsidRDefault="00614796" w:rsidP="00614796">
      <w:pPr>
        <w:pStyle w:val="breakline"/>
        <w:rPr>
          <w:rFonts w:eastAsiaTheme="minorEastAsia"/>
          <w:color w:val="002060"/>
        </w:rPr>
      </w:pPr>
    </w:p>
    <w:p w14:paraId="22AB467B" w14:textId="77777777" w:rsidR="00614796" w:rsidRPr="007178EC" w:rsidRDefault="00614796" w:rsidP="00614796">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1FBB9748" w14:textId="77777777" w:rsidR="00614796" w:rsidRPr="007178EC" w:rsidRDefault="00614796" w:rsidP="00614796">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6815AD6E" w14:textId="77777777" w:rsidR="00614796" w:rsidRPr="003D6C92" w:rsidRDefault="00614796" w:rsidP="00614796">
      <w:pPr>
        <w:pStyle w:val="breakline"/>
        <w:rPr>
          <w:rFonts w:eastAsiaTheme="minorEastAsia"/>
          <w:color w:val="002060"/>
        </w:rPr>
      </w:pPr>
    </w:p>
    <w:p w14:paraId="20831543" w14:textId="77777777" w:rsidR="00614796" w:rsidRPr="003D6C92" w:rsidRDefault="00614796" w:rsidP="00614796">
      <w:pPr>
        <w:pStyle w:val="titoloprinc0"/>
        <w:rPr>
          <w:color w:val="002060"/>
        </w:rPr>
      </w:pPr>
      <w:r w:rsidRPr="003D6C92">
        <w:rPr>
          <w:color w:val="002060"/>
        </w:rPr>
        <w:t>CLASSIFICA</w:t>
      </w:r>
    </w:p>
    <w:p w14:paraId="5FD3633C" w14:textId="77777777" w:rsidR="00614796" w:rsidRPr="003D6C92" w:rsidRDefault="00614796" w:rsidP="00614796">
      <w:pPr>
        <w:pStyle w:val="breakline"/>
        <w:rPr>
          <w:color w:val="002060"/>
        </w:rPr>
      </w:pPr>
    </w:p>
    <w:p w14:paraId="4B92E1F8" w14:textId="77777777" w:rsidR="00614796" w:rsidRPr="003D6C92" w:rsidRDefault="00614796" w:rsidP="00614796">
      <w:pPr>
        <w:pStyle w:val="breakline"/>
        <w:rPr>
          <w:color w:val="002060"/>
        </w:rPr>
      </w:pPr>
    </w:p>
    <w:p w14:paraId="5CF3B385" w14:textId="77777777" w:rsidR="00614796" w:rsidRPr="003D6C92" w:rsidRDefault="00614796" w:rsidP="00614796">
      <w:pPr>
        <w:pStyle w:val="sottotitolocampionato10"/>
        <w:rPr>
          <w:color w:val="002060"/>
        </w:rPr>
      </w:pPr>
      <w:r w:rsidRPr="003D6C9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14796" w:rsidRPr="003D6C92" w14:paraId="45316258" w14:textId="77777777" w:rsidTr="00440B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AD9A6" w14:textId="77777777" w:rsidR="00614796" w:rsidRPr="003D6C92" w:rsidRDefault="00614796" w:rsidP="00440BB6">
            <w:pPr>
              <w:pStyle w:val="headertabella0"/>
              <w:rPr>
                <w:color w:val="002060"/>
              </w:rPr>
            </w:pPr>
            <w:r w:rsidRPr="003D6C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C7119" w14:textId="77777777" w:rsidR="00614796" w:rsidRPr="003D6C92" w:rsidRDefault="00614796" w:rsidP="00440BB6">
            <w:pPr>
              <w:pStyle w:val="headertabella0"/>
              <w:rPr>
                <w:color w:val="002060"/>
              </w:rPr>
            </w:pPr>
            <w:r w:rsidRPr="003D6C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BA3FA" w14:textId="77777777" w:rsidR="00614796" w:rsidRPr="003D6C92" w:rsidRDefault="00614796" w:rsidP="00440BB6">
            <w:pPr>
              <w:pStyle w:val="headertabella0"/>
              <w:rPr>
                <w:color w:val="002060"/>
              </w:rPr>
            </w:pPr>
            <w:r w:rsidRPr="003D6C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E63C4" w14:textId="77777777" w:rsidR="00614796" w:rsidRPr="003D6C92" w:rsidRDefault="00614796" w:rsidP="00440BB6">
            <w:pPr>
              <w:pStyle w:val="headertabella0"/>
              <w:rPr>
                <w:color w:val="002060"/>
              </w:rPr>
            </w:pPr>
            <w:r w:rsidRPr="003D6C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64E04" w14:textId="77777777" w:rsidR="00614796" w:rsidRPr="003D6C92" w:rsidRDefault="00614796" w:rsidP="00440BB6">
            <w:pPr>
              <w:pStyle w:val="headertabella0"/>
              <w:rPr>
                <w:color w:val="002060"/>
              </w:rPr>
            </w:pPr>
            <w:r w:rsidRPr="003D6C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BC265" w14:textId="77777777" w:rsidR="00614796" w:rsidRPr="003D6C92" w:rsidRDefault="00614796" w:rsidP="00440BB6">
            <w:pPr>
              <w:pStyle w:val="headertabella0"/>
              <w:rPr>
                <w:color w:val="002060"/>
              </w:rPr>
            </w:pPr>
            <w:r w:rsidRPr="003D6C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D9FD0" w14:textId="77777777" w:rsidR="00614796" w:rsidRPr="003D6C92" w:rsidRDefault="00614796" w:rsidP="00440BB6">
            <w:pPr>
              <w:pStyle w:val="headertabella0"/>
              <w:rPr>
                <w:color w:val="002060"/>
              </w:rPr>
            </w:pPr>
            <w:r w:rsidRPr="003D6C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8E9F9" w14:textId="77777777" w:rsidR="00614796" w:rsidRPr="003D6C92" w:rsidRDefault="00614796" w:rsidP="00440BB6">
            <w:pPr>
              <w:pStyle w:val="headertabella0"/>
              <w:rPr>
                <w:color w:val="002060"/>
              </w:rPr>
            </w:pPr>
            <w:r w:rsidRPr="003D6C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4AF39" w14:textId="77777777" w:rsidR="00614796" w:rsidRPr="003D6C92" w:rsidRDefault="00614796" w:rsidP="00440BB6">
            <w:pPr>
              <w:pStyle w:val="headertabella0"/>
              <w:rPr>
                <w:color w:val="002060"/>
              </w:rPr>
            </w:pPr>
            <w:r w:rsidRPr="003D6C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31FA2" w14:textId="77777777" w:rsidR="00614796" w:rsidRPr="003D6C92" w:rsidRDefault="00614796" w:rsidP="00440BB6">
            <w:pPr>
              <w:pStyle w:val="headertabella0"/>
              <w:rPr>
                <w:color w:val="002060"/>
              </w:rPr>
            </w:pPr>
            <w:r w:rsidRPr="003D6C92">
              <w:rPr>
                <w:color w:val="002060"/>
              </w:rPr>
              <w:t>PE</w:t>
            </w:r>
          </w:p>
        </w:tc>
      </w:tr>
      <w:tr w:rsidR="00614796" w:rsidRPr="003D6C92" w14:paraId="70CB56D0" w14:textId="77777777" w:rsidTr="00440B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96914E" w14:textId="77777777" w:rsidR="00614796" w:rsidRPr="003D6C92" w:rsidRDefault="00614796" w:rsidP="00440BB6">
            <w:pPr>
              <w:pStyle w:val="rowtabella0"/>
              <w:rPr>
                <w:color w:val="002060"/>
              </w:rPr>
            </w:pPr>
            <w:r w:rsidRPr="003D6C92">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10DD1" w14:textId="77777777" w:rsidR="00614796" w:rsidRPr="003D6C92" w:rsidRDefault="00614796" w:rsidP="00440BB6">
            <w:pPr>
              <w:pStyle w:val="rowtabella0"/>
              <w:jc w:val="center"/>
              <w:rPr>
                <w:color w:val="002060"/>
              </w:rPr>
            </w:pPr>
            <w:r w:rsidRPr="003D6C9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BD269" w14:textId="77777777" w:rsidR="00614796" w:rsidRPr="003D6C92" w:rsidRDefault="00614796" w:rsidP="00440BB6">
            <w:pPr>
              <w:pStyle w:val="rowtabella0"/>
              <w:jc w:val="center"/>
              <w:rPr>
                <w:color w:val="002060"/>
              </w:rPr>
            </w:pPr>
            <w:r w:rsidRPr="003D6C9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3C48F" w14:textId="77777777" w:rsidR="00614796" w:rsidRPr="003D6C92" w:rsidRDefault="00614796" w:rsidP="00440BB6">
            <w:pPr>
              <w:pStyle w:val="rowtabella0"/>
              <w:jc w:val="center"/>
              <w:rPr>
                <w:color w:val="002060"/>
              </w:rPr>
            </w:pPr>
            <w:r w:rsidRPr="003D6C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8878D"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51D4A"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17D65" w14:textId="77777777" w:rsidR="00614796" w:rsidRPr="003D6C92" w:rsidRDefault="00614796" w:rsidP="00440BB6">
            <w:pPr>
              <w:pStyle w:val="rowtabella0"/>
              <w:jc w:val="center"/>
              <w:rPr>
                <w:color w:val="002060"/>
              </w:rPr>
            </w:pPr>
            <w:r w:rsidRPr="003D6C92">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4598A" w14:textId="77777777" w:rsidR="00614796" w:rsidRPr="003D6C92" w:rsidRDefault="00614796" w:rsidP="00440BB6">
            <w:pPr>
              <w:pStyle w:val="rowtabella0"/>
              <w:jc w:val="center"/>
              <w:rPr>
                <w:color w:val="002060"/>
              </w:rPr>
            </w:pPr>
            <w:r w:rsidRPr="003D6C9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BF8C5" w14:textId="77777777" w:rsidR="00614796" w:rsidRPr="003D6C92" w:rsidRDefault="00614796" w:rsidP="00440BB6">
            <w:pPr>
              <w:pStyle w:val="rowtabella0"/>
              <w:jc w:val="center"/>
              <w:rPr>
                <w:color w:val="002060"/>
              </w:rPr>
            </w:pPr>
            <w:r w:rsidRPr="003D6C9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37E27" w14:textId="77777777" w:rsidR="00614796" w:rsidRPr="003D6C92" w:rsidRDefault="00614796" w:rsidP="00440BB6">
            <w:pPr>
              <w:pStyle w:val="rowtabella0"/>
              <w:jc w:val="center"/>
              <w:rPr>
                <w:color w:val="002060"/>
              </w:rPr>
            </w:pPr>
            <w:r w:rsidRPr="003D6C92">
              <w:rPr>
                <w:color w:val="002060"/>
              </w:rPr>
              <w:t>0</w:t>
            </w:r>
          </w:p>
        </w:tc>
      </w:tr>
      <w:tr w:rsidR="00614796" w:rsidRPr="003D6C92" w14:paraId="63B926F8"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CE4FB1" w14:textId="77777777" w:rsidR="00614796" w:rsidRPr="003D6C92" w:rsidRDefault="00614796" w:rsidP="00440BB6">
            <w:pPr>
              <w:pStyle w:val="rowtabella0"/>
              <w:rPr>
                <w:color w:val="002060"/>
              </w:rPr>
            </w:pPr>
            <w:r w:rsidRPr="003D6C9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402F4" w14:textId="77777777" w:rsidR="00614796" w:rsidRPr="003D6C92" w:rsidRDefault="00614796" w:rsidP="00440BB6">
            <w:pPr>
              <w:pStyle w:val="rowtabella0"/>
              <w:jc w:val="center"/>
              <w:rPr>
                <w:color w:val="002060"/>
              </w:rPr>
            </w:pPr>
            <w:r w:rsidRPr="003D6C9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239AF" w14:textId="77777777" w:rsidR="00614796" w:rsidRPr="003D6C92" w:rsidRDefault="00614796" w:rsidP="00440BB6">
            <w:pPr>
              <w:pStyle w:val="rowtabella0"/>
              <w:jc w:val="center"/>
              <w:rPr>
                <w:color w:val="002060"/>
              </w:rPr>
            </w:pPr>
            <w:r w:rsidRPr="003D6C9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BCFC2" w14:textId="77777777" w:rsidR="00614796" w:rsidRPr="003D6C92" w:rsidRDefault="00614796" w:rsidP="00440BB6">
            <w:pPr>
              <w:pStyle w:val="rowtabella0"/>
              <w:jc w:val="center"/>
              <w:rPr>
                <w:color w:val="002060"/>
              </w:rPr>
            </w:pPr>
            <w:r w:rsidRPr="003D6C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E0F82"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5B362"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FA98B" w14:textId="77777777" w:rsidR="00614796" w:rsidRPr="003D6C92" w:rsidRDefault="00614796" w:rsidP="00440BB6">
            <w:pPr>
              <w:pStyle w:val="rowtabella0"/>
              <w:jc w:val="center"/>
              <w:rPr>
                <w:color w:val="002060"/>
              </w:rPr>
            </w:pPr>
            <w:r w:rsidRPr="003D6C92">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8058C" w14:textId="77777777" w:rsidR="00614796" w:rsidRPr="003D6C92" w:rsidRDefault="00614796" w:rsidP="00440BB6">
            <w:pPr>
              <w:pStyle w:val="rowtabella0"/>
              <w:jc w:val="center"/>
              <w:rPr>
                <w:color w:val="002060"/>
              </w:rPr>
            </w:pPr>
            <w:r w:rsidRPr="003D6C9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9B3B5" w14:textId="77777777" w:rsidR="00614796" w:rsidRPr="003D6C92" w:rsidRDefault="00614796" w:rsidP="00440BB6">
            <w:pPr>
              <w:pStyle w:val="rowtabella0"/>
              <w:jc w:val="center"/>
              <w:rPr>
                <w:color w:val="002060"/>
              </w:rPr>
            </w:pPr>
            <w:r w:rsidRPr="003D6C9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01D85" w14:textId="77777777" w:rsidR="00614796" w:rsidRPr="003D6C92" w:rsidRDefault="00614796" w:rsidP="00440BB6">
            <w:pPr>
              <w:pStyle w:val="rowtabella0"/>
              <w:jc w:val="center"/>
              <w:rPr>
                <w:color w:val="002060"/>
              </w:rPr>
            </w:pPr>
            <w:r w:rsidRPr="003D6C92">
              <w:rPr>
                <w:color w:val="002060"/>
              </w:rPr>
              <w:t>0</w:t>
            </w:r>
          </w:p>
        </w:tc>
      </w:tr>
      <w:tr w:rsidR="00614796" w:rsidRPr="003D6C92" w14:paraId="0026B36C"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18E603" w14:textId="77777777" w:rsidR="00614796" w:rsidRPr="003D6C92" w:rsidRDefault="00614796" w:rsidP="00440BB6">
            <w:pPr>
              <w:pStyle w:val="rowtabella0"/>
              <w:rPr>
                <w:color w:val="002060"/>
                <w:lang w:val="es-ES"/>
              </w:rPr>
            </w:pPr>
            <w:r w:rsidRPr="003D6C92">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CECD6" w14:textId="77777777" w:rsidR="00614796" w:rsidRPr="003D6C92" w:rsidRDefault="00614796" w:rsidP="00440BB6">
            <w:pPr>
              <w:pStyle w:val="rowtabella0"/>
              <w:jc w:val="center"/>
              <w:rPr>
                <w:color w:val="002060"/>
              </w:rPr>
            </w:pPr>
            <w:r w:rsidRPr="003D6C9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6AF3A" w14:textId="77777777" w:rsidR="00614796" w:rsidRPr="003D6C92" w:rsidRDefault="00614796" w:rsidP="00440BB6">
            <w:pPr>
              <w:pStyle w:val="rowtabella0"/>
              <w:jc w:val="center"/>
              <w:rPr>
                <w:color w:val="002060"/>
              </w:rPr>
            </w:pPr>
            <w:r w:rsidRPr="003D6C9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D039B" w14:textId="77777777" w:rsidR="00614796" w:rsidRPr="003D6C92" w:rsidRDefault="00614796" w:rsidP="00440BB6">
            <w:pPr>
              <w:pStyle w:val="rowtabella0"/>
              <w:jc w:val="center"/>
              <w:rPr>
                <w:color w:val="002060"/>
              </w:rPr>
            </w:pPr>
            <w:r w:rsidRPr="003D6C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052B5"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1DE44"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8C1DA" w14:textId="77777777" w:rsidR="00614796" w:rsidRPr="003D6C92" w:rsidRDefault="00614796" w:rsidP="00440BB6">
            <w:pPr>
              <w:pStyle w:val="rowtabella0"/>
              <w:jc w:val="center"/>
              <w:rPr>
                <w:color w:val="002060"/>
              </w:rPr>
            </w:pPr>
            <w:r w:rsidRPr="003D6C9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1984B" w14:textId="77777777" w:rsidR="00614796" w:rsidRPr="003D6C92" w:rsidRDefault="00614796" w:rsidP="00440BB6">
            <w:pPr>
              <w:pStyle w:val="rowtabella0"/>
              <w:jc w:val="center"/>
              <w:rPr>
                <w:color w:val="002060"/>
              </w:rPr>
            </w:pPr>
            <w:r w:rsidRPr="003D6C9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C55C1"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2A527" w14:textId="77777777" w:rsidR="00614796" w:rsidRPr="003D6C92" w:rsidRDefault="00614796" w:rsidP="00440BB6">
            <w:pPr>
              <w:pStyle w:val="rowtabella0"/>
              <w:jc w:val="center"/>
              <w:rPr>
                <w:color w:val="002060"/>
              </w:rPr>
            </w:pPr>
            <w:r w:rsidRPr="003D6C92">
              <w:rPr>
                <w:color w:val="002060"/>
              </w:rPr>
              <w:t>0</w:t>
            </w:r>
          </w:p>
        </w:tc>
      </w:tr>
      <w:tr w:rsidR="00614796" w:rsidRPr="003D6C92" w14:paraId="1EA4BF3B"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BDD913" w14:textId="77777777" w:rsidR="00614796" w:rsidRPr="003D6C92" w:rsidRDefault="00614796" w:rsidP="00440BB6">
            <w:pPr>
              <w:pStyle w:val="rowtabella0"/>
              <w:rPr>
                <w:color w:val="002060"/>
              </w:rPr>
            </w:pPr>
            <w:r w:rsidRPr="003D6C92">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D997F" w14:textId="77777777" w:rsidR="00614796" w:rsidRPr="003D6C92" w:rsidRDefault="00614796" w:rsidP="00440BB6">
            <w:pPr>
              <w:pStyle w:val="rowtabella0"/>
              <w:jc w:val="center"/>
              <w:rPr>
                <w:color w:val="002060"/>
              </w:rPr>
            </w:pPr>
            <w:r w:rsidRPr="003D6C9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6A56E" w14:textId="77777777" w:rsidR="00614796" w:rsidRPr="003D6C92" w:rsidRDefault="00614796" w:rsidP="00440BB6">
            <w:pPr>
              <w:pStyle w:val="rowtabella0"/>
              <w:jc w:val="center"/>
              <w:rPr>
                <w:color w:val="002060"/>
              </w:rPr>
            </w:pPr>
            <w:r w:rsidRPr="003D6C9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55663"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FDD3E"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78618"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FEFC7" w14:textId="77777777" w:rsidR="00614796" w:rsidRPr="003D6C92" w:rsidRDefault="00614796" w:rsidP="00440BB6">
            <w:pPr>
              <w:pStyle w:val="rowtabella0"/>
              <w:jc w:val="center"/>
              <w:rPr>
                <w:color w:val="002060"/>
              </w:rPr>
            </w:pPr>
            <w:r w:rsidRPr="003D6C92">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E93D0" w14:textId="77777777" w:rsidR="00614796" w:rsidRPr="003D6C92" w:rsidRDefault="00614796" w:rsidP="00440BB6">
            <w:pPr>
              <w:pStyle w:val="rowtabella0"/>
              <w:jc w:val="center"/>
              <w:rPr>
                <w:color w:val="002060"/>
              </w:rPr>
            </w:pPr>
            <w:r w:rsidRPr="003D6C9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96955" w14:textId="77777777" w:rsidR="00614796" w:rsidRPr="003D6C92" w:rsidRDefault="00614796" w:rsidP="00440BB6">
            <w:pPr>
              <w:pStyle w:val="rowtabella0"/>
              <w:jc w:val="center"/>
              <w:rPr>
                <w:color w:val="002060"/>
              </w:rPr>
            </w:pPr>
            <w:r w:rsidRPr="003D6C9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AA265" w14:textId="77777777" w:rsidR="00614796" w:rsidRPr="003D6C92" w:rsidRDefault="00614796" w:rsidP="00440BB6">
            <w:pPr>
              <w:pStyle w:val="rowtabella0"/>
              <w:jc w:val="center"/>
              <w:rPr>
                <w:color w:val="002060"/>
              </w:rPr>
            </w:pPr>
            <w:r w:rsidRPr="003D6C92">
              <w:rPr>
                <w:color w:val="002060"/>
              </w:rPr>
              <w:t>0</w:t>
            </w:r>
          </w:p>
        </w:tc>
      </w:tr>
      <w:tr w:rsidR="00614796" w:rsidRPr="003D6C92" w14:paraId="6535E356"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48F94D" w14:textId="77777777" w:rsidR="00614796" w:rsidRPr="003D6C92" w:rsidRDefault="00614796" w:rsidP="00440BB6">
            <w:pPr>
              <w:pStyle w:val="rowtabella0"/>
              <w:rPr>
                <w:color w:val="002060"/>
              </w:rPr>
            </w:pPr>
            <w:r w:rsidRPr="003D6C9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0C1A8" w14:textId="77777777" w:rsidR="00614796" w:rsidRPr="003D6C92" w:rsidRDefault="00614796" w:rsidP="00440BB6">
            <w:pPr>
              <w:pStyle w:val="rowtabella0"/>
              <w:jc w:val="center"/>
              <w:rPr>
                <w:color w:val="002060"/>
              </w:rPr>
            </w:pPr>
            <w:r w:rsidRPr="003D6C9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23D32" w14:textId="77777777" w:rsidR="00614796" w:rsidRPr="003D6C92" w:rsidRDefault="00614796" w:rsidP="00440BB6">
            <w:pPr>
              <w:pStyle w:val="rowtabella0"/>
              <w:jc w:val="center"/>
              <w:rPr>
                <w:color w:val="002060"/>
              </w:rPr>
            </w:pPr>
            <w:r w:rsidRPr="003D6C9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287F9"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72902"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D0B7D"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EAB7B" w14:textId="77777777" w:rsidR="00614796" w:rsidRPr="003D6C92" w:rsidRDefault="00614796" w:rsidP="00440BB6">
            <w:pPr>
              <w:pStyle w:val="rowtabella0"/>
              <w:jc w:val="center"/>
              <w:rPr>
                <w:color w:val="002060"/>
              </w:rPr>
            </w:pPr>
            <w:r w:rsidRPr="003D6C92">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544D5" w14:textId="77777777" w:rsidR="00614796" w:rsidRPr="003D6C92" w:rsidRDefault="00614796" w:rsidP="00440BB6">
            <w:pPr>
              <w:pStyle w:val="rowtabella0"/>
              <w:jc w:val="center"/>
              <w:rPr>
                <w:color w:val="002060"/>
              </w:rPr>
            </w:pPr>
            <w:r w:rsidRPr="003D6C9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E6D3A" w14:textId="77777777" w:rsidR="00614796" w:rsidRPr="003D6C92" w:rsidRDefault="00614796" w:rsidP="00440BB6">
            <w:pPr>
              <w:pStyle w:val="rowtabella0"/>
              <w:jc w:val="center"/>
              <w:rPr>
                <w:color w:val="002060"/>
              </w:rPr>
            </w:pPr>
            <w:r w:rsidRPr="003D6C9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13FB5" w14:textId="77777777" w:rsidR="00614796" w:rsidRPr="003D6C92" w:rsidRDefault="00614796" w:rsidP="00440BB6">
            <w:pPr>
              <w:pStyle w:val="rowtabella0"/>
              <w:jc w:val="center"/>
              <w:rPr>
                <w:color w:val="002060"/>
              </w:rPr>
            </w:pPr>
            <w:r w:rsidRPr="003D6C92">
              <w:rPr>
                <w:color w:val="002060"/>
              </w:rPr>
              <w:t>0</w:t>
            </w:r>
          </w:p>
        </w:tc>
      </w:tr>
      <w:tr w:rsidR="00614796" w:rsidRPr="003D6C92" w14:paraId="54835407"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5F3940" w14:textId="77777777" w:rsidR="00614796" w:rsidRPr="003D6C92" w:rsidRDefault="00614796" w:rsidP="00440BB6">
            <w:pPr>
              <w:pStyle w:val="rowtabella0"/>
              <w:rPr>
                <w:color w:val="002060"/>
              </w:rPr>
            </w:pPr>
            <w:r w:rsidRPr="003D6C92">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43260" w14:textId="77777777" w:rsidR="00614796" w:rsidRPr="003D6C92" w:rsidRDefault="00614796" w:rsidP="00440BB6">
            <w:pPr>
              <w:pStyle w:val="rowtabella0"/>
              <w:jc w:val="center"/>
              <w:rPr>
                <w:color w:val="002060"/>
              </w:rPr>
            </w:pPr>
            <w:r w:rsidRPr="003D6C9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D7CD0" w14:textId="77777777" w:rsidR="00614796" w:rsidRPr="003D6C92" w:rsidRDefault="00614796" w:rsidP="00440BB6">
            <w:pPr>
              <w:pStyle w:val="rowtabella0"/>
              <w:jc w:val="center"/>
              <w:rPr>
                <w:color w:val="002060"/>
              </w:rPr>
            </w:pPr>
            <w:r w:rsidRPr="003D6C9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A4600" w14:textId="77777777" w:rsidR="00614796" w:rsidRPr="003D6C92" w:rsidRDefault="00614796" w:rsidP="00440BB6">
            <w:pPr>
              <w:pStyle w:val="rowtabella0"/>
              <w:jc w:val="center"/>
              <w:rPr>
                <w:color w:val="002060"/>
              </w:rPr>
            </w:pPr>
            <w:r w:rsidRPr="003D6C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C5361"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780DC"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762D8" w14:textId="77777777" w:rsidR="00614796" w:rsidRPr="003D6C92" w:rsidRDefault="00614796" w:rsidP="00440BB6">
            <w:pPr>
              <w:pStyle w:val="rowtabella0"/>
              <w:jc w:val="center"/>
              <w:rPr>
                <w:color w:val="002060"/>
              </w:rPr>
            </w:pPr>
            <w:r w:rsidRPr="003D6C92">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7DA07" w14:textId="77777777" w:rsidR="00614796" w:rsidRPr="003D6C92" w:rsidRDefault="00614796" w:rsidP="00440BB6">
            <w:pPr>
              <w:pStyle w:val="rowtabella0"/>
              <w:jc w:val="center"/>
              <w:rPr>
                <w:color w:val="002060"/>
              </w:rPr>
            </w:pPr>
            <w:r w:rsidRPr="003D6C9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4050C"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29AA4" w14:textId="77777777" w:rsidR="00614796" w:rsidRPr="003D6C92" w:rsidRDefault="00614796" w:rsidP="00440BB6">
            <w:pPr>
              <w:pStyle w:val="rowtabella0"/>
              <w:jc w:val="center"/>
              <w:rPr>
                <w:color w:val="002060"/>
              </w:rPr>
            </w:pPr>
            <w:r w:rsidRPr="003D6C92">
              <w:rPr>
                <w:color w:val="002060"/>
              </w:rPr>
              <w:t>0</w:t>
            </w:r>
          </w:p>
        </w:tc>
      </w:tr>
      <w:tr w:rsidR="00614796" w:rsidRPr="003D6C92" w14:paraId="176D9698"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3B7133" w14:textId="77777777" w:rsidR="00614796" w:rsidRPr="003D6C92" w:rsidRDefault="00614796" w:rsidP="00440BB6">
            <w:pPr>
              <w:pStyle w:val="rowtabella0"/>
              <w:rPr>
                <w:color w:val="002060"/>
              </w:rPr>
            </w:pPr>
            <w:r w:rsidRPr="003D6C92">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29780" w14:textId="77777777" w:rsidR="00614796" w:rsidRPr="003D6C92" w:rsidRDefault="00614796" w:rsidP="00440BB6">
            <w:pPr>
              <w:pStyle w:val="rowtabella0"/>
              <w:jc w:val="center"/>
              <w:rPr>
                <w:color w:val="002060"/>
              </w:rPr>
            </w:pPr>
            <w:r w:rsidRPr="003D6C9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B11DE" w14:textId="77777777" w:rsidR="00614796" w:rsidRPr="003D6C92" w:rsidRDefault="00614796" w:rsidP="00440BB6">
            <w:pPr>
              <w:pStyle w:val="rowtabella0"/>
              <w:jc w:val="center"/>
              <w:rPr>
                <w:color w:val="002060"/>
              </w:rPr>
            </w:pPr>
            <w:r w:rsidRPr="003D6C9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961F8"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02549"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33237"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A59E0" w14:textId="77777777" w:rsidR="00614796" w:rsidRPr="003D6C92" w:rsidRDefault="00614796" w:rsidP="00440BB6">
            <w:pPr>
              <w:pStyle w:val="rowtabella0"/>
              <w:jc w:val="center"/>
              <w:rPr>
                <w:color w:val="002060"/>
              </w:rPr>
            </w:pPr>
            <w:r w:rsidRPr="003D6C92">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69D73" w14:textId="77777777" w:rsidR="00614796" w:rsidRPr="003D6C92" w:rsidRDefault="00614796" w:rsidP="00440BB6">
            <w:pPr>
              <w:pStyle w:val="rowtabella0"/>
              <w:jc w:val="center"/>
              <w:rPr>
                <w:color w:val="002060"/>
              </w:rPr>
            </w:pPr>
            <w:r w:rsidRPr="003D6C92">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30BA9" w14:textId="77777777" w:rsidR="00614796" w:rsidRPr="003D6C92" w:rsidRDefault="00614796" w:rsidP="00440BB6">
            <w:pPr>
              <w:pStyle w:val="rowtabella0"/>
              <w:jc w:val="center"/>
              <w:rPr>
                <w:color w:val="002060"/>
              </w:rPr>
            </w:pPr>
            <w:r w:rsidRPr="003D6C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325CB" w14:textId="77777777" w:rsidR="00614796" w:rsidRPr="003D6C92" w:rsidRDefault="00614796" w:rsidP="00440BB6">
            <w:pPr>
              <w:pStyle w:val="rowtabella0"/>
              <w:jc w:val="center"/>
              <w:rPr>
                <w:color w:val="002060"/>
              </w:rPr>
            </w:pPr>
            <w:r w:rsidRPr="003D6C92">
              <w:rPr>
                <w:color w:val="002060"/>
              </w:rPr>
              <w:t>0</w:t>
            </w:r>
          </w:p>
        </w:tc>
      </w:tr>
      <w:tr w:rsidR="00614796" w:rsidRPr="003D6C92" w14:paraId="4944438E"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370162" w14:textId="77777777" w:rsidR="00614796" w:rsidRPr="003D6C92" w:rsidRDefault="00614796" w:rsidP="00440BB6">
            <w:pPr>
              <w:pStyle w:val="rowtabella0"/>
              <w:rPr>
                <w:color w:val="002060"/>
              </w:rPr>
            </w:pPr>
            <w:r w:rsidRPr="003D6C92">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D0755" w14:textId="77777777" w:rsidR="00614796" w:rsidRPr="003D6C92" w:rsidRDefault="00614796" w:rsidP="00440BB6">
            <w:pPr>
              <w:pStyle w:val="rowtabella0"/>
              <w:jc w:val="center"/>
              <w:rPr>
                <w:color w:val="002060"/>
              </w:rPr>
            </w:pPr>
            <w:r w:rsidRPr="003D6C9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F35F4" w14:textId="77777777" w:rsidR="00614796" w:rsidRPr="003D6C92" w:rsidRDefault="00614796" w:rsidP="00440BB6">
            <w:pPr>
              <w:pStyle w:val="rowtabella0"/>
              <w:jc w:val="center"/>
              <w:rPr>
                <w:color w:val="002060"/>
              </w:rPr>
            </w:pPr>
            <w:r w:rsidRPr="003D6C9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57EAD" w14:textId="77777777" w:rsidR="00614796" w:rsidRPr="003D6C92" w:rsidRDefault="00614796" w:rsidP="00440BB6">
            <w:pPr>
              <w:pStyle w:val="rowtabella0"/>
              <w:jc w:val="center"/>
              <w:rPr>
                <w:color w:val="002060"/>
              </w:rPr>
            </w:pPr>
            <w:r w:rsidRPr="003D6C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96CB2"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BA4D5"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F53C0" w14:textId="77777777" w:rsidR="00614796" w:rsidRPr="003D6C92" w:rsidRDefault="00614796" w:rsidP="00440BB6">
            <w:pPr>
              <w:pStyle w:val="rowtabella0"/>
              <w:jc w:val="center"/>
              <w:rPr>
                <w:color w:val="002060"/>
              </w:rPr>
            </w:pPr>
            <w:r w:rsidRPr="003D6C9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CB475" w14:textId="77777777" w:rsidR="00614796" w:rsidRPr="003D6C92" w:rsidRDefault="00614796" w:rsidP="00440BB6">
            <w:pPr>
              <w:pStyle w:val="rowtabella0"/>
              <w:jc w:val="center"/>
              <w:rPr>
                <w:color w:val="002060"/>
              </w:rPr>
            </w:pPr>
            <w:r w:rsidRPr="003D6C92">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3BFD2"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2DAE4" w14:textId="77777777" w:rsidR="00614796" w:rsidRPr="003D6C92" w:rsidRDefault="00614796" w:rsidP="00440BB6">
            <w:pPr>
              <w:pStyle w:val="rowtabella0"/>
              <w:jc w:val="center"/>
              <w:rPr>
                <w:color w:val="002060"/>
              </w:rPr>
            </w:pPr>
            <w:r w:rsidRPr="003D6C92">
              <w:rPr>
                <w:color w:val="002060"/>
              </w:rPr>
              <w:t>0</w:t>
            </w:r>
          </w:p>
        </w:tc>
      </w:tr>
      <w:tr w:rsidR="00614796" w:rsidRPr="003D6C92" w14:paraId="270074E0"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E0798C" w14:textId="77777777" w:rsidR="00614796" w:rsidRPr="003D6C92" w:rsidRDefault="00614796" w:rsidP="00440BB6">
            <w:pPr>
              <w:pStyle w:val="rowtabella0"/>
              <w:rPr>
                <w:color w:val="002060"/>
              </w:rPr>
            </w:pPr>
            <w:r w:rsidRPr="003D6C9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3DD54" w14:textId="77777777" w:rsidR="00614796" w:rsidRPr="003D6C92" w:rsidRDefault="00614796" w:rsidP="00440BB6">
            <w:pPr>
              <w:pStyle w:val="rowtabella0"/>
              <w:jc w:val="center"/>
              <w:rPr>
                <w:color w:val="002060"/>
              </w:rPr>
            </w:pPr>
            <w:r w:rsidRPr="003D6C9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EC7D1" w14:textId="77777777" w:rsidR="00614796" w:rsidRPr="003D6C92" w:rsidRDefault="00614796" w:rsidP="00440BB6">
            <w:pPr>
              <w:pStyle w:val="rowtabella0"/>
              <w:jc w:val="center"/>
              <w:rPr>
                <w:color w:val="002060"/>
              </w:rPr>
            </w:pPr>
            <w:r w:rsidRPr="003D6C9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470C6"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7193A"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F6984"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F9D36" w14:textId="77777777" w:rsidR="00614796" w:rsidRPr="003D6C92" w:rsidRDefault="00614796" w:rsidP="00440BB6">
            <w:pPr>
              <w:pStyle w:val="rowtabella0"/>
              <w:jc w:val="center"/>
              <w:rPr>
                <w:color w:val="002060"/>
              </w:rPr>
            </w:pPr>
            <w:r w:rsidRPr="003D6C9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EDEB2" w14:textId="77777777" w:rsidR="00614796" w:rsidRPr="003D6C92" w:rsidRDefault="00614796" w:rsidP="00440BB6">
            <w:pPr>
              <w:pStyle w:val="rowtabella0"/>
              <w:jc w:val="center"/>
              <w:rPr>
                <w:color w:val="002060"/>
              </w:rPr>
            </w:pPr>
            <w:r w:rsidRPr="003D6C9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22C16" w14:textId="77777777" w:rsidR="00614796" w:rsidRPr="003D6C92" w:rsidRDefault="00614796" w:rsidP="00440BB6">
            <w:pPr>
              <w:pStyle w:val="rowtabella0"/>
              <w:jc w:val="center"/>
              <w:rPr>
                <w:color w:val="002060"/>
              </w:rPr>
            </w:pPr>
            <w:r w:rsidRPr="003D6C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2533F" w14:textId="77777777" w:rsidR="00614796" w:rsidRPr="003D6C92" w:rsidRDefault="00614796" w:rsidP="00440BB6">
            <w:pPr>
              <w:pStyle w:val="rowtabella0"/>
              <w:jc w:val="center"/>
              <w:rPr>
                <w:color w:val="002060"/>
              </w:rPr>
            </w:pPr>
            <w:r w:rsidRPr="003D6C92">
              <w:rPr>
                <w:color w:val="002060"/>
              </w:rPr>
              <w:t>0</w:t>
            </w:r>
          </w:p>
        </w:tc>
      </w:tr>
      <w:tr w:rsidR="00614796" w:rsidRPr="003D6C92" w14:paraId="0AA308B8"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9078CF" w14:textId="77777777" w:rsidR="00614796" w:rsidRPr="003D6C92" w:rsidRDefault="00614796" w:rsidP="00440BB6">
            <w:pPr>
              <w:pStyle w:val="rowtabella0"/>
              <w:rPr>
                <w:color w:val="002060"/>
              </w:rPr>
            </w:pPr>
            <w:r w:rsidRPr="003D6C92">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78952" w14:textId="77777777" w:rsidR="00614796" w:rsidRPr="003D6C92" w:rsidRDefault="00614796" w:rsidP="00440BB6">
            <w:pPr>
              <w:pStyle w:val="rowtabella0"/>
              <w:jc w:val="center"/>
              <w:rPr>
                <w:color w:val="002060"/>
              </w:rPr>
            </w:pPr>
            <w:r w:rsidRPr="003D6C9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BECBF" w14:textId="77777777" w:rsidR="00614796" w:rsidRPr="003D6C92" w:rsidRDefault="00614796" w:rsidP="00440BB6">
            <w:pPr>
              <w:pStyle w:val="rowtabella0"/>
              <w:jc w:val="center"/>
              <w:rPr>
                <w:color w:val="002060"/>
              </w:rPr>
            </w:pPr>
            <w:r w:rsidRPr="003D6C9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6530C"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CD059"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1A9C4"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AB054" w14:textId="77777777" w:rsidR="00614796" w:rsidRPr="003D6C92" w:rsidRDefault="00614796" w:rsidP="00440BB6">
            <w:pPr>
              <w:pStyle w:val="rowtabella0"/>
              <w:jc w:val="center"/>
              <w:rPr>
                <w:color w:val="002060"/>
              </w:rPr>
            </w:pPr>
            <w:r w:rsidRPr="003D6C9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B3E1C" w14:textId="77777777" w:rsidR="00614796" w:rsidRPr="003D6C92" w:rsidRDefault="00614796" w:rsidP="00440BB6">
            <w:pPr>
              <w:pStyle w:val="rowtabella0"/>
              <w:jc w:val="center"/>
              <w:rPr>
                <w:color w:val="002060"/>
              </w:rPr>
            </w:pPr>
            <w:r w:rsidRPr="003D6C9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AAFD4"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85B49" w14:textId="77777777" w:rsidR="00614796" w:rsidRPr="003D6C92" w:rsidRDefault="00614796" w:rsidP="00440BB6">
            <w:pPr>
              <w:pStyle w:val="rowtabella0"/>
              <w:jc w:val="center"/>
              <w:rPr>
                <w:color w:val="002060"/>
              </w:rPr>
            </w:pPr>
            <w:r w:rsidRPr="003D6C92">
              <w:rPr>
                <w:color w:val="002060"/>
              </w:rPr>
              <w:t>0</w:t>
            </w:r>
          </w:p>
        </w:tc>
      </w:tr>
      <w:tr w:rsidR="00614796" w:rsidRPr="003D6C92" w14:paraId="25BA6B2B"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921E70" w14:textId="77777777" w:rsidR="00614796" w:rsidRPr="003D6C92" w:rsidRDefault="00614796" w:rsidP="00440BB6">
            <w:pPr>
              <w:pStyle w:val="rowtabella0"/>
              <w:rPr>
                <w:color w:val="002060"/>
              </w:rPr>
            </w:pPr>
            <w:r w:rsidRPr="003D6C92">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66CE1" w14:textId="77777777" w:rsidR="00614796" w:rsidRPr="003D6C92" w:rsidRDefault="00614796" w:rsidP="00440BB6">
            <w:pPr>
              <w:pStyle w:val="rowtabella0"/>
              <w:jc w:val="center"/>
              <w:rPr>
                <w:color w:val="002060"/>
              </w:rPr>
            </w:pPr>
            <w:r w:rsidRPr="003D6C9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BC46F" w14:textId="77777777" w:rsidR="00614796" w:rsidRPr="003D6C92" w:rsidRDefault="00614796" w:rsidP="00440BB6">
            <w:pPr>
              <w:pStyle w:val="rowtabella0"/>
              <w:jc w:val="center"/>
              <w:rPr>
                <w:color w:val="002060"/>
              </w:rPr>
            </w:pPr>
            <w:r w:rsidRPr="003D6C9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BC837"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CC36B"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1A6C0"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70D83" w14:textId="77777777" w:rsidR="00614796" w:rsidRPr="003D6C92" w:rsidRDefault="00614796" w:rsidP="00440BB6">
            <w:pPr>
              <w:pStyle w:val="rowtabella0"/>
              <w:jc w:val="center"/>
              <w:rPr>
                <w:color w:val="002060"/>
              </w:rPr>
            </w:pPr>
            <w:r w:rsidRPr="003D6C9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E1470" w14:textId="77777777" w:rsidR="00614796" w:rsidRPr="003D6C92" w:rsidRDefault="00614796" w:rsidP="00440BB6">
            <w:pPr>
              <w:pStyle w:val="rowtabella0"/>
              <w:jc w:val="center"/>
              <w:rPr>
                <w:color w:val="002060"/>
              </w:rPr>
            </w:pPr>
            <w:r w:rsidRPr="003D6C92">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2C8DC" w14:textId="77777777" w:rsidR="00614796" w:rsidRPr="003D6C92" w:rsidRDefault="00614796" w:rsidP="00440BB6">
            <w:pPr>
              <w:pStyle w:val="rowtabella0"/>
              <w:jc w:val="center"/>
              <w:rPr>
                <w:color w:val="002060"/>
              </w:rPr>
            </w:pPr>
            <w:r w:rsidRPr="003D6C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04DEE" w14:textId="77777777" w:rsidR="00614796" w:rsidRPr="003D6C92" w:rsidRDefault="00614796" w:rsidP="00440BB6">
            <w:pPr>
              <w:pStyle w:val="rowtabella0"/>
              <w:jc w:val="center"/>
              <w:rPr>
                <w:color w:val="002060"/>
              </w:rPr>
            </w:pPr>
            <w:r w:rsidRPr="003D6C92">
              <w:rPr>
                <w:color w:val="002060"/>
              </w:rPr>
              <w:t>0</w:t>
            </w:r>
          </w:p>
        </w:tc>
      </w:tr>
      <w:tr w:rsidR="00614796" w:rsidRPr="003D6C92" w14:paraId="42A6ADC7"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AE23F0" w14:textId="77777777" w:rsidR="00614796" w:rsidRPr="003D6C92" w:rsidRDefault="00614796" w:rsidP="00440BB6">
            <w:pPr>
              <w:pStyle w:val="rowtabella0"/>
              <w:rPr>
                <w:color w:val="002060"/>
              </w:rPr>
            </w:pPr>
            <w:r w:rsidRPr="003D6C92">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5ADCA"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9051D" w14:textId="77777777" w:rsidR="00614796" w:rsidRPr="003D6C92" w:rsidRDefault="00614796" w:rsidP="00440BB6">
            <w:pPr>
              <w:pStyle w:val="rowtabella0"/>
              <w:jc w:val="center"/>
              <w:rPr>
                <w:color w:val="002060"/>
              </w:rPr>
            </w:pPr>
            <w:r w:rsidRPr="003D6C9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5DE23"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7ABD2"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77F96"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697B4" w14:textId="77777777" w:rsidR="00614796" w:rsidRPr="003D6C92" w:rsidRDefault="00614796" w:rsidP="00440BB6">
            <w:pPr>
              <w:pStyle w:val="rowtabella0"/>
              <w:jc w:val="center"/>
              <w:rPr>
                <w:color w:val="002060"/>
              </w:rPr>
            </w:pPr>
            <w:r w:rsidRPr="003D6C9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691C2" w14:textId="77777777" w:rsidR="00614796" w:rsidRPr="003D6C92" w:rsidRDefault="00614796" w:rsidP="00440BB6">
            <w:pPr>
              <w:pStyle w:val="rowtabella0"/>
              <w:jc w:val="center"/>
              <w:rPr>
                <w:color w:val="002060"/>
              </w:rPr>
            </w:pPr>
            <w:r w:rsidRPr="003D6C92">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2903F" w14:textId="77777777" w:rsidR="00614796" w:rsidRPr="003D6C92" w:rsidRDefault="00614796" w:rsidP="00440BB6">
            <w:pPr>
              <w:pStyle w:val="rowtabella0"/>
              <w:jc w:val="center"/>
              <w:rPr>
                <w:color w:val="002060"/>
              </w:rPr>
            </w:pPr>
            <w:r w:rsidRPr="003D6C9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4B9BE" w14:textId="77777777" w:rsidR="00614796" w:rsidRPr="003D6C92" w:rsidRDefault="00614796" w:rsidP="00440BB6">
            <w:pPr>
              <w:pStyle w:val="rowtabella0"/>
              <w:jc w:val="center"/>
              <w:rPr>
                <w:color w:val="002060"/>
              </w:rPr>
            </w:pPr>
            <w:r w:rsidRPr="003D6C92">
              <w:rPr>
                <w:color w:val="002060"/>
              </w:rPr>
              <w:t>0</w:t>
            </w:r>
          </w:p>
        </w:tc>
      </w:tr>
      <w:tr w:rsidR="00614796" w:rsidRPr="003D6C92" w14:paraId="4FF2A0D6"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657999" w14:textId="77777777" w:rsidR="00614796" w:rsidRPr="003D6C92" w:rsidRDefault="00614796" w:rsidP="00440BB6">
            <w:pPr>
              <w:pStyle w:val="rowtabella0"/>
              <w:rPr>
                <w:color w:val="002060"/>
                <w:lang w:val="es-ES"/>
              </w:rPr>
            </w:pPr>
            <w:r w:rsidRPr="003D6C92">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68EF1" w14:textId="77777777" w:rsidR="00614796" w:rsidRPr="003D6C92" w:rsidRDefault="00614796" w:rsidP="00440BB6">
            <w:pPr>
              <w:pStyle w:val="rowtabella0"/>
              <w:jc w:val="center"/>
              <w:rPr>
                <w:color w:val="002060"/>
              </w:rPr>
            </w:pPr>
            <w:r w:rsidRPr="003D6C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67B69" w14:textId="77777777" w:rsidR="00614796" w:rsidRPr="003D6C92" w:rsidRDefault="00614796" w:rsidP="00440BB6">
            <w:pPr>
              <w:pStyle w:val="rowtabella0"/>
              <w:jc w:val="center"/>
              <w:rPr>
                <w:color w:val="002060"/>
              </w:rPr>
            </w:pPr>
            <w:r w:rsidRPr="003D6C9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9260A"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51EA1"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4EDE4" w14:textId="77777777" w:rsidR="00614796" w:rsidRPr="003D6C92" w:rsidRDefault="00614796" w:rsidP="00440BB6">
            <w:pPr>
              <w:pStyle w:val="rowtabella0"/>
              <w:jc w:val="center"/>
              <w:rPr>
                <w:color w:val="002060"/>
              </w:rPr>
            </w:pPr>
            <w:r w:rsidRPr="003D6C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710C7" w14:textId="77777777" w:rsidR="00614796" w:rsidRPr="003D6C92" w:rsidRDefault="00614796" w:rsidP="00440BB6">
            <w:pPr>
              <w:pStyle w:val="rowtabella0"/>
              <w:jc w:val="center"/>
              <w:rPr>
                <w:color w:val="002060"/>
              </w:rPr>
            </w:pPr>
            <w:r w:rsidRPr="003D6C9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B9109" w14:textId="77777777" w:rsidR="00614796" w:rsidRPr="003D6C92" w:rsidRDefault="00614796" w:rsidP="00440BB6">
            <w:pPr>
              <w:pStyle w:val="rowtabella0"/>
              <w:jc w:val="center"/>
              <w:rPr>
                <w:color w:val="002060"/>
              </w:rPr>
            </w:pPr>
            <w:r w:rsidRPr="003D6C92">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7F1F2" w14:textId="77777777" w:rsidR="00614796" w:rsidRPr="003D6C92" w:rsidRDefault="00614796" w:rsidP="00440BB6">
            <w:pPr>
              <w:pStyle w:val="rowtabella0"/>
              <w:jc w:val="center"/>
              <w:rPr>
                <w:color w:val="002060"/>
              </w:rPr>
            </w:pPr>
            <w:r w:rsidRPr="003D6C9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98511" w14:textId="77777777" w:rsidR="00614796" w:rsidRPr="003D6C92" w:rsidRDefault="00614796" w:rsidP="00440BB6">
            <w:pPr>
              <w:pStyle w:val="rowtabella0"/>
              <w:jc w:val="center"/>
              <w:rPr>
                <w:color w:val="002060"/>
              </w:rPr>
            </w:pPr>
            <w:r w:rsidRPr="003D6C92">
              <w:rPr>
                <w:color w:val="002060"/>
              </w:rPr>
              <w:t>0</w:t>
            </w:r>
          </w:p>
        </w:tc>
      </w:tr>
      <w:tr w:rsidR="00614796" w:rsidRPr="003D6C92" w14:paraId="5E520CC2" w14:textId="77777777" w:rsidTr="00440B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110C68" w14:textId="77777777" w:rsidR="00614796" w:rsidRPr="003D6C92" w:rsidRDefault="00614796" w:rsidP="00440BB6">
            <w:pPr>
              <w:pStyle w:val="rowtabella0"/>
              <w:rPr>
                <w:color w:val="002060"/>
              </w:rPr>
            </w:pPr>
            <w:r w:rsidRPr="003D6C92">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5C360"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532A9" w14:textId="77777777" w:rsidR="00614796" w:rsidRPr="003D6C92" w:rsidRDefault="00614796" w:rsidP="00440BB6">
            <w:pPr>
              <w:pStyle w:val="rowtabella0"/>
              <w:jc w:val="center"/>
              <w:rPr>
                <w:color w:val="002060"/>
              </w:rPr>
            </w:pPr>
            <w:r w:rsidRPr="003D6C9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54FBE"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0F767"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FF9EB" w14:textId="77777777" w:rsidR="00614796" w:rsidRPr="003D6C92" w:rsidRDefault="00614796" w:rsidP="00440BB6">
            <w:pPr>
              <w:pStyle w:val="rowtabella0"/>
              <w:jc w:val="center"/>
              <w:rPr>
                <w:color w:val="002060"/>
              </w:rPr>
            </w:pPr>
            <w:r w:rsidRPr="003D6C9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37B7F" w14:textId="77777777" w:rsidR="00614796" w:rsidRPr="003D6C92" w:rsidRDefault="00614796" w:rsidP="00440BB6">
            <w:pPr>
              <w:pStyle w:val="rowtabella0"/>
              <w:jc w:val="center"/>
              <w:rPr>
                <w:color w:val="002060"/>
              </w:rPr>
            </w:pPr>
            <w:r w:rsidRPr="003D6C9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589C8" w14:textId="77777777" w:rsidR="00614796" w:rsidRPr="003D6C92" w:rsidRDefault="00614796" w:rsidP="00440BB6">
            <w:pPr>
              <w:pStyle w:val="rowtabella0"/>
              <w:jc w:val="center"/>
              <w:rPr>
                <w:color w:val="002060"/>
              </w:rPr>
            </w:pPr>
            <w:r w:rsidRPr="003D6C92">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3A4E8" w14:textId="77777777" w:rsidR="00614796" w:rsidRPr="003D6C92" w:rsidRDefault="00614796" w:rsidP="00440BB6">
            <w:pPr>
              <w:pStyle w:val="rowtabella0"/>
              <w:jc w:val="center"/>
              <w:rPr>
                <w:color w:val="002060"/>
              </w:rPr>
            </w:pPr>
            <w:r w:rsidRPr="003D6C92">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A3DCF" w14:textId="77777777" w:rsidR="00614796" w:rsidRPr="003D6C92" w:rsidRDefault="00614796" w:rsidP="00440BB6">
            <w:pPr>
              <w:pStyle w:val="rowtabella0"/>
              <w:jc w:val="center"/>
              <w:rPr>
                <w:color w:val="002060"/>
              </w:rPr>
            </w:pPr>
            <w:r w:rsidRPr="003D6C92">
              <w:rPr>
                <w:color w:val="002060"/>
              </w:rPr>
              <w:t>0</w:t>
            </w:r>
          </w:p>
        </w:tc>
      </w:tr>
    </w:tbl>
    <w:p w14:paraId="0CC05129" w14:textId="77777777" w:rsidR="00614796" w:rsidRDefault="00614796" w:rsidP="00614796">
      <w:pPr>
        <w:pStyle w:val="breakline"/>
        <w:rPr>
          <w:rFonts w:eastAsiaTheme="minorEastAsia"/>
          <w:color w:val="002060"/>
        </w:rPr>
      </w:pPr>
    </w:p>
    <w:p w14:paraId="0E79EEB0" w14:textId="77777777" w:rsidR="00614796" w:rsidRPr="00426066" w:rsidRDefault="00614796" w:rsidP="00614796">
      <w:pPr>
        <w:pStyle w:val="titoloprinc0"/>
        <w:rPr>
          <w:color w:val="002060"/>
        </w:rPr>
      </w:pPr>
      <w:r>
        <w:rPr>
          <w:color w:val="002060"/>
        </w:rPr>
        <w:t>PROGRAMMA GARE</w:t>
      </w:r>
    </w:p>
    <w:p w14:paraId="7F4ED623" w14:textId="77777777" w:rsidR="00614796" w:rsidRDefault="00614796" w:rsidP="00614796">
      <w:pPr>
        <w:pStyle w:val="breakline"/>
        <w:rPr>
          <w:rFonts w:eastAsiaTheme="minorEastAsia"/>
          <w:color w:val="002060"/>
        </w:rPr>
      </w:pPr>
    </w:p>
    <w:p w14:paraId="195792F9" w14:textId="77777777" w:rsidR="00FF1435" w:rsidRPr="00F7251D" w:rsidRDefault="00FF1435" w:rsidP="00FF1435">
      <w:pPr>
        <w:pStyle w:val="sottotitolocampionato10"/>
        <w:rPr>
          <w:color w:val="002060"/>
        </w:rPr>
      </w:pPr>
      <w:r w:rsidRPr="00F7251D">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1"/>
        <w:gridCol w:w="385"/>
        <w:gridCol w:w="898"/>
        <w:gridCol w:w="1191"/>
        <w:gridCol w:w="1541"/>
        <w:gridCol w:w="1549"/>
      </w:tblGrid>
      <w:tr w:rsidR="00FF1435" w:rsidRPr="00F7251D" w14:paraId="49BB2F52" w14:textId="77777777" w:rsidTr="00440B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E1760" w14:textId="77777777" w:rsidR="00FF1435" w:rsidRPr="00F7251D" w:rsidRDefault="00FF1435" w:rsidP="00440BB6">
            <w:pPr>
              <w:pStyle w:val="headertabella0"/>
              <w:rPr>
                <w:color w:val="002060"/>
              </w:rPr>
            </w:pPr>
            <w:r w:rsidRPr="00F7251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38B33" w14:textId="77777777" w:rsidR="00FF1435" w:rsidRPr="00F7251D" w:rsidRDefault="00FF1435" w:rsidP="00440BB6">
            <w:pPr>
              <w:pStyle w:val="headertabella0"/>
              <w:rPr>
                <w:color w:val="002060"/>
              </w:rPr>
            </w:pPr>
            <w:r w:rsidRPr="00F7251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00EC0" w14:textId="77777777" w:rsidR="00FF1435" w:rsidRPr="00F7251D" w:rsidRDefault="00FF1435" w:rsidP="00440BB6">
            <w:pPr>
              <w:pStyle w:val="headertabella0"/>
              <w:rPr>
                <w:color w:val="002060"/>
              </w:rPr>
            </w:pPr>
            <w:r w:rsidRPr="00F7251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2B2D1" w14:textId="77777777" w:rsidR="00FF1435" w:rsidRPr="00F7251D" w:rsidRDefault="00FF1435" w:rsidP="00440BB6">
            <w:pPr>
              <w:pStyle w:val="headertabella0"/>
              <w:rPr>
                <w:color w:val="002060"/>
              </w:rPr>
            </w:pPr>
            <w:r w:rsidRPr="00F7251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2D851" w14:textId="77777777" w:rsidR="00FF1435" w:rsidRPr="00F7251D" w:rsidRDefault="00FF1435" w:rsidP="00440BB6">
            <w:pPr>
              <w:pStyle w:val="headertabella0"/>
              <w:rPr>
                <w:color w:val="002060"/>
              </w:rPr>
            </w:pPr>
            <w:r w:rsidRPr="00F7251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14D7A" w14:textId="77777777" w:rsidR="00FF1435" w:rsidRPr="00F7251D" w:rsidRDefault="00FF1435" w:rsidP="00440BB6">
            <w:pPr>
              <w:pStyle w:val="headertabella0"/>
              <w:rPr>
                <w:color w:val="002060"/>
              </w:rPr>
            </w:pPr>
            <w:proofErr w:type="spellStart"/>
            <w:r w:rsidRPr="00F7251D">
              <w:rPr>
                <w:color w:val="002060"/>
              </w:rPr>
              <w:t>Localita'</w:t>
            </w:r>
            <w:proofErr w:type="spellEnd"/>
            <w:r w:rsidRPr="00F7251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6280D" w14:textId="77777777" w:rsidR="00FF1435" w:rsidRPr="00F7251D" w:rsidRDefault="00FF1435" w:rsidP="00440BB6">
            <w:pPr>
              <w:pStyle w:val="headertabella0"/>
              <w:rPr>
                <w:color w:val="002060"/>
              </w:rPr>
            </w:pPr>
            <w:r w:rsidRPr="00F7251D">
              <w:rPr>
                <w:color w:val="002060"/>
              </w:rPr>
              <w:t>Indirizzo Impianto</w:t>
            </w:r>
          </w:p>
        </w:tc>
      </w:tr>
      <w:tr w:rsidR="00FF1435" w:rsidRPr="00F7251D" w14:paraId="65EA5177" w14:textId="77777777" w:rsidTr="00440B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134A43" w14:textId="77777777" w:rsidR="00FF1435" w:rsidRPr="00F7251D" w:rsidRDefault="00FF1435" w:rsidP="00440BB6">
            <w:pPr>
              <w:pStyle w:val="rowtabella0"/>
              <w:rPr>
                <w:color w:val="002060"/>
              </w:rPr>
            </w:pPr>
            <w:r w:rsidRPr="00F7251D">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14AE47" w14:textId="77777777" w:rsidR="00FF1435" w:rsidRPr="00F7251D" w:rsidRDefault="00FF1435" w:rsidP="00440BB6">
            <w:pPr>
              <w:pStyle w:val="rowtabella0"/>
              <w:rPr>
                <w:color w:val="002060"/>
              </w:rPr>
            </w:pPr>
            <w:r w:rsidRPr="00F7251D">
              <w:rPr>
                <w:color w:val="002060"/>
              </w:rPr>
              <w:t>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6EADA4" w14:textId="77777777" w:rsidR="00FF1435" w:rsidRPr="00F7251D" w:rsidRDefault="00FF1435" w:rsidP="00440BB6">
            <w:pPr>
              <w:pStyle w:val="rowtabella0"/>
              <w:jc w:val="center"/>
              <w:rPr>
                <w:color w:val="002060"/>
              </w:rPr>
            </w:pPr>
            <w:r w:rsidRPr="00F7251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0829DF" w14:textId="77777777" w:rsidR="00FF1435" w:rsidRPr="00F7251D" w:rsidRDefault="00FF1435" w:rsidP="00440BB6">
            <w:pPr>
              <w:pStyle w:val="rowtabella0"/>
              <w:rPr>
                <w:color w:val="002060"/>
              </w:rPr>
            </w:pPr>
            <w:r w:rsidRPr="00F7251D">
              <w:rPr>
                <w:color w:val="002060"/>
              </w:rPr>
              <w:t>15/03/2024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3B19D1" w14:textId="77777777" w:rsidR="00FF1435" w:rsidRPr="00F7251D" w:rsidRDefault="00FF1435" w:rsidP="00440BB6">
            <w:pPr>
              <w:pStyle w:val="rowtabella0"/>
              <w:rPr>
                <w:color w:val="002060"/>
              </w:rPr>
            </w:pPr>
            <w:r w:rsidRPr="00F7251D">
              <w:rPr>
                <w:color w:val="002060"/>
              </w:rPr>
              <w:t xml:space="preserve">5286 PALESTRA </w:t>
            </w:r>
            <w:proofErr w:type="gramStart"/>
            <w:r w:rsidRPr="00F7251D">
              <w:rPr>
                <w:color w:val="002060"/>
              </w:rPr>
              <w:t>C.SPORTIVO</w:t>
            </w:r>
            <w:proofErr w:type="gramEnd"/>
            <w:r w:rsidRPr="00F7251D">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5A3D8B" w14:textId="77777777" w:rsidR="00FF1435" w:rsidRPr="00F7251D" w:rsidRDefault="00FF1435" w:rsidP="00440BB6">
            <w:pPr>
              <w:pStyle w:val="rowtabella0"/>
              <w:rPr>
                <w:color w:val="002060"/>
              </w:rPr>
            </w:pPr>
            <w:r w:rsidRPr="00F7251D">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F7D66F" w14:textId="77777777" w:rsidR="00FF1435" w:rsidRPr="00F7251D" w:rsidRDefault="00FF1435" w:rsidP="00440BB6">
            <w:pPr>
              <w:pStyle w:val="rowtabella0"/>
              <w:rPr>
                <w:color w:val="002060"/>
              </w:rPr>
            </w:pPr>
            <w:r w:rsidRPr="00F7251D">
              <w:rPr>
                <w:color w:val="002060"/>
              </w:rPr>
              <w:t>VIA ALFIERI SNC</w:t>
            </w:r>
          </w:p>
        </w:tc>
      </w:tr>
      <w:tr w:rsidR="00FF1435" w:rsidRPr="00F7251D" w14:paraId="1582CB56"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4426B5" w14:textId="77777777" w:rsidR="00FF1435" w:rsidRPr="00F7251D" w:rsidRDefault="00FF1435" w:rsidP="00440BB6">
            <w:pPr>
              <w:pStyle w:val="rowtabella0"/>
              <w:rPr>
                <w:color w:val="002060"/>
              </w:rPr>
            </w:pPr>
            <w:r w:rsidRPr="00F7251D">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8DDDD8" w14:textId="77777777" w:rsidR="00FF1435" w:rsidRPr="00F7251D" w:rsidRDefault="00FF1435" w:rsidP="00440BB6">
            <w:pPr>
              <w:pStyle w:val="rowtabella0"/>
              <w:rPr>
                <w:color w:val="002060"/>
              </w:rPr>
            </w:pPr>
            <w:r w:rsidRPr="00F7251D">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849D7B"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9A54D1" w14:textId="77777777" w:rsidR="00FF1435" w:rsidRPr="00F7251D" w:rsidRDefault="00FF1435" w:rsidP="00440BB6">
            <w:pPr>
              <w:pStyle w:val="rowtabella0"/>
              <w:rPr>
                <w:color w:val="002060"/>
              </w:rPr>
            </w:pPr>
            <w:r w:rsidRPr="00F7251D">
              <w:rPr>
                <w:color w:val="002060"/>
              </w:rPr>
              <w:t>15/03/2024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B4CDA9" w14:textId="77777777" w:rsidR="00FF1435" w:rsidRPr="00F7251D" w:rsidRDefault="00FF1435" w:rsidP="00440BB6">
            <w:pPr>
              <w:pStyle w:val="rowtabella0"/>
              <w:rPr>
                <w:color w:val="002060"/>
              </w:rPr>
            </w:pPr>
            <w:r w:rsidRPr="00F7251D">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42B047" w14:textId="77777777" w:rsidR="00FF1435" w:rsidRPr="00F7251D" w:rsidRDefault="00FF1435" w:rsidP="00440BB6">
            <w:pPr>
              <w:pStyle w:val="rowtabella0"/>
              <w:rPr>
                <w:color w:val="002060"/>
              </w:rPr>
            </w:pPr>
            <w:r w:rsidRPr="00F7251D">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714C25" w14:textId="77777777" w:rsidR="00FF1435" w:rsidRPr="00F7251D" w:rsidRDefault="00FF1435" w:rsidP="00440BB6">
            <w:pPr>
              <w:pStyle w:val="rowtabella0"/>
              <w:rPr>
                <w:color w:val="002060"/>
              </w:rPr>
            </w:pPr>
            <w:r w:rsidRPr="00F7251D">
              <w:rPr>
                <w:color w:val="002060"/>
              </w:rPr>
              <w:t>PIAZZA S. D'ACQUISTO</w:t>
            </w:r>
          </w:p>
        </w:tc>
      </w:tr>
      <w:tr w:rsidR="00FF1435" w:rsidRPr="00F7251D" w14:paraId="70F91115"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BF55F1" w14:textId="77777777" w:rsidR="00FF1435" w:rsidRPr="00F7251D" w:rsidRDefault="00FF1435" w:rsidP="00440BB6">
            <w:pPr>
              <w:pStyle w:val="rowtabella0"/>
              <w:rPr>
                <w:color w:val="002060"/>
              </w:rPr>
            </w:pPr>
            <w:r w:rsidRPr="00F7251D">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50F0A2" w14:textId="77777777" w:rsidR="00FF1435" w:rsidRPr="00F7251D" w:rsidRDefault="00FF1435" w:rsidP="00440BB6">
            <w:pPr>
              <w:pStyle w:val="rowtabella0"/>
              <w:rPr>
                <w:color w:val="002060"/>
              </w:rPr>
            </w:pPr>
            <w:r w:rsidRPr="00F7251D">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2C2C33"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A886F4" w14:textId="77777777" w:rsidR="00FF1435" w:rsidRPr="00F7251D" w:rsidRDefault="00FF1435" w:rsidP="00440BB6">
            <w:pPr>
              <w:pStyle w:val="rowtabella0"/>
              <w:rPr>
                <w:color w:val="002060"/>
              </w:rPr>
            </w:pPr>
            <w:r w:rsidRPr="00F7251D">
              <w:rPr>
                <w:color w:val="002060"/>
              </w:rPr>
              <w:t>15/03/2024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4E2417" w14:textId="77777777" w:rsidR="00FF1435" w:rsidRPr="00F7251D" w:rsidRDefault="00FF1435" w:rsidP="00440BB6">
            <w:pPr>
              <w:pStyle w:val="rowtabella0"/>
              <w:rPr>
                <w:color w:val="002060"/>
              </w:rPr>
            </w:pPr>
            <w:r w:rsidRPr="00F7251D">
              <w:rPr>
                <w:color w:val="002060"/>
              </w:rPr>
              <w:t xml:space="preserve">5429 PAL.COM. </w:t>
            </w:r>
            <w:proofErr w:type="gramStart"/>
            <w:r w:rsidRPr="00F7251D">
              <w:rPr>
                <w:color w:val="002060"/>
              </w:rPr>
              <w:t>S.MICHELE</w:t>
            </w:r>
            <w:proofErr w:type="gramEnd"/>
            <w:r w:rsidRPr="00F7251D">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CB8476" w14:textId="77777777" w:rsidR="00FF1435" w:rsidRPr="00F7251D" w:rsidRDefault="00FF1435" w:rsidP="00440BB6">
            <w:pPr>
              <w:pStyle w:val="rowtabella0"/>
              <w:rPr>
                <w:color w:val="002060"/>
              </w:rPr>
            </w:pPr>
            <w:r w:rsidRPr="00F7251D">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A57152" w14:textId="77777777" w:rsidR="00FF1435" w:rsidRPr="00F7251D" w:rsidRDefault="00FF1435" w:rsidP="00440BB6">
            <w:pPr>
              <w:pStyle w:val="rowtabella0"/>
              <w:rPr>
                <w:color w:val="002060"/>
              </w:rPr>
            </w:pPr>
            <w:r w:rsidRPr="00F7251D">
              <w:rPr>
                <w:color w:val="002060"/>
              </w:rPr>
              <w:t>VIA LORETO</w:t>
            </w:r>
          </w:p>
        </w:tc>
      </w:tr>
      <w:tr w:rsidR="00FF1435" w:rsidRPr="00F7251D" w14:paraId="105E5927"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11389C" w14:textId="77777777" w:rsidR="00FF1435" w:rsidRPr="00F7251D" w:rsidRDefault="00FF1435" w:rsidP="00440BB6">
            <w:pPr>
              <w:pStyle w:val="rowtabella0"/>
              <w:rPr>
                <w:color w:val="002060"/>
              </w:rPr>
            </w:pPr>
            <w:r w:rsidRPr="00F7251D">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B57465" w14:textId="77777777" w:rsidR="00FF1435" w:rsidRPr="00F7251D" w:rsidRDefault="00FF1435" w:rsidP="00440BB6">
            <w:pPr>
              <w:pStyle w:val="rowtabella0"/>
              <w:rPr>
                <w:color w:val="002060"/>
              </w:rPr>
            </w:pPr>
            <w:r w:rsidRPr="00F7251D">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3EF140"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BA04AF" w14:textId="77777777" w:rsidR="00FF1435" w:rsidRPr="00F7251D" w:rsidRDefault="00FF1435" w:rsidP="00440BB6">
            <w:pPr>
              <w:pStyle w:val="rowtabella0"/>
              <w:rPr>
                <w:color w:val="002060"/>
              </w:rPr>
            </w:pPr>
            <w:r w:rsidRPr="00F7251D">
              <w:rPr>
                <w:color w:val="002060"/>
              </w:rPr>
              <w:t>15/03/2024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527EB8" w14:textId="77777777" w:rsidR="00FF1435" w:rsidRPr="00F7251D" w:rsidRDefault="00FF1435" w:rsidP="00440BB6">
            <w:pPr>
              <w:pStyle w:val="rowtabella0"/>
              <w:rPr>
                <w:color w:val="002060"/>
              </w:rPr>
            </w:pPr>
            <w:r w:rsidRPr="00F7251D">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D44E2E" w14:textId="77777777" w:rsidR="00FF1435" w:rsidRPr="00F7251D" w:rsidRDefault="00FF1435" w:rsidP="00440BB6">
            <w:pPr>
              <w:pStyle w:val="rowtabella0"/>
              <w:rPr>
                <w:color w:val="002060"/>
              </w:rPr>
            </w:pPr>
            <w:r w:rsidRPr="00F7251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C825C8" w14:textId="77777777" w:rsidR="00FF1435" w:rsidRPr="00F7251D" w:rsidRDefault="00FF1435" w:rsidP="00440BB6">
            <w:pPr>
              <w:pStyle w:val="rowtabella0"/>
              <w:rPr>
                <w:color w:val="002060"/>
              </w:rPr>
            </w:pPr>
            <w:r w:rsidRPr="00F7251D">
              <w:rPr>
                <w:color w:val="002060"/>
              </w:rPr>
              <w:t>VIA MONTEPELAGO</w:t>
            </w:r>
          </w:p>
        </w:tc>
      </w:tr>
      <w:tr w:rsidR="00FF1435" w:rsidRPr="00F7251D" w14:paraId="099334C3"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8EEB70" w14:textId="77777777" w:rsidR="00FF1435" w:rsidRPr="00F7251D" w:rsidRDefault="00FF1435" w:rsidP="00440BB6">
            <w:pPr>
              <w:pStyle w:val="rowtabella0"/>
              <w:rPr>
                <w:color w:val="002060"/>
              </w:rPr>
            </w:pPr>
            <w:r w:rsidRPr="00F7251D">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EAD8FE" w14:textId="77777777" w:rsidR="00FF1435" w:rsidRPr="00F7251D" w:rsidRDefault="00FF1435" w:rsidP="00440BB6">
            <w:pPr>
              <w:pStyle w:val="rowtabella0"/>
              <w:rPr>
                <w:color w:val="002060"/>
              </w:rPr>
            </w:pPr>
            <w:r w:rsidRPr="00F7251D">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934FAF"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64A405" w14:textId="77777777" w:rsidR="00FF1435" w:rsidRPr="00F7251D" w:rsidRDefault="00FF1435" w:rsidP="00440BB6">
            <w:pPr>
              <w:pStyle w:val="rowtabella0"/>
              <w:rPr>
                <w:color w:val="002060"/>
              </w:rPr>
            </w:pPr>
            <w:r w:rsidRPr="00F7251D">
              <w:rPr>
                <w:color w:val="002060"/>
              </w:rPr>
              <w:t>15/03/2024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F53D8B" w14:textId="77777777" w:rsidR="00FF1435" w:rsidRPr="00F7251D" w:rsidRDefault="00FF1435" w:rsidP="00440BB6">
            <w:pPr>
              <w:pStyle w:val="rowtabella0"/>
              <w:rPr>
                <w:color w:val="002060"/>
              </w:rPr>
            </w:pPr>
            <w:r w:rsidRPr="00F7251D">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46BC5D" w14:textId="77777777" w:rsidR="00FF1435" w:rsidRPr="00F7251D" w:rsidRDefault="00FF1435" w:rsidP="00440BB6">
            <w:pPr>
              <w:pStyle w:val="rowtabella0"/>
              <w:rPr>
                <w:color w:val="002060"/>
              </w:rPr>
            </w:pPr>
            <w:r w:rsidRPr="00F7251D">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B4FE79" w14:textId="77777777" w:rsidR="00FF1435" w:rsidRPr="00F7251D" w:rsidRDefault="00FF1435" w:rsidP="00440BB6">
            <w:pPr>
              <w:pStyle w:val="rowtabella0"/>
              <w:rPr>
                <w:color w:val="002060"/>
              </w:rPr>
            </w:pPr>
            <w:r w:rsidRPr="00F7251D">
              <w:rPr>
                <w:color w:val="002060"/>
              </w:rPr>
              <w:t>VIA BRAMANTE</w:t>
            </w:r>
          </w:p>
        </w:tc>
      </w:tr>
      <w:tr w:rsidR="00FF1435" w:rsidRPr="00F7251D" w14:paraId="6E9FC1B2"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5BD748" w14:textId="77777777" w:rsidR="00FF1435" w:rsidRPr="00F7251D" w:rsidRDefault="00FF1435" w:rsidP="00440BB6">
            <w:pPr>
              <w:pStyle w:val="rowtabella0"/>
              <w:rPr>
                <w:color w:val="002060"/>
              </w:rPr>
            </w:pPr>
            <w:r w:rsidRPr="00F7251D">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5ED912" w14:textId="77777777" w:rsidR="00FF1435" w:rsidRPr="00F7251D" w:rsidRDefault="00FF1435" w:rsidP="00440BB6">
            <w:pPr>
              <w:pStyle w:val="rowtabella0"/>
              <w:rPr>
                <w:color w:val="002060"/>
              </w:rPr>
            </w:pPr>
            <w:r w:rsidRPr="00F7251D">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BA6161"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3697E8" w14:textId="77777777" w:rsidR="00FF1435" w:rsidRPr="00F7251D" w:rsidRDefault="00FF1435" w:rsidP="00440BB6">
            <w:pPr>
              <w:pStyle w:val="rowtabella0"/>
              <w:rPr>
                <w:color w:val="002060"/>
              </w:rPr>
            </w:pPr>
            <w:r w:rsidRPr="00F7251D">
              <w:rPr>
                <w:color w:val="002060"/>
              </w:rPr>
              <w:t>15/03/2024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6E9F09" w14:textId="77777777" w:rsidR="00FF1435" w:rsidRPr="00F7251D" w:rsidRDefault="00FF1435" w:rsidP="00440BB6">
            <w:pPr>
              <w:pStyle w:val="rowtabella0"/>
              <w:rPr>
                <w:color w:val="002060"/>
              </w:rPr>
            </w:pPr>
            <w:r w:rsidRPr="00F7251D">
              <w:rPr>
                <w:color w:val="002060"/>
              </w:rPr>
              <w:t xml:space="preserve">5623 PALESTRA </w:t>
            </w:r>
            <w:proofErr w:type="gramStart"/>
            <w:r w:rsidRPr="00F7251D">
              <w:rPr>
                <w:color w:val="002060"/>
              </w:rPr>
              <w:t>SC.MEDIA</w:t>
            </w:r>
            <w:proofErr w:type="gramEnd"/>
            <w:r w:rsidRPr="00F7251D">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D7EA91" w14:textId="77777777" w:rsidR="00FF1435" w:rsidRPr="00F7251D" w:rsidRDefault="00FF1435" w:rsidP="00440BB6">
            <w:pPr>
              <w:pStyle w:val="rowtabella0"/>
              <w:rPr>
                <w:color w:val="002060"/>
              </w:rPr>
            </w:pPr>
            <w:r w:rsidRPr="00F7251D">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4EB5C3" w14:textId="77777777" w:rsidR="00FF1435" w:rsidRPr="00F7251D" w:rsidRDefault="00FF1435" w:rsidP="00440BB6">
            <w:pPr>
              <w:pStyle w:val="rowtabella0"/>
              <w:rPr>
                <w:color w:val="002060"/>
              </w:rPr>
            </w:pPr>
            <w:r w:rsidRPr="00F7251D">
              <w:rPr>
                <w:color w:val="002060"/>
              </w:rPr>
              <w:t>VIA PIRANDELLO</w:t>
            </w:r>
          </w:p>
        </w:tc>
      </w:tr>
      <w:tr w:rsidR="00FF1435" w:rsidRPr="00F7251D" w14:paraId="1853D82E" w14:textId="77777777" w:rsidTr="00440B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D6AAED" w14:textId="77777777" w:rsidR="00FF1435" w:rsidRPr="00F7251D" w:rsidRDefault="00FF1435" w:rsidP="00440BB6">
            <w:pPr>
              <w:pStyle w:val="rowtabella0"/>
              <w:rPr>
                <w:color w:val="002060"/>
              </w:rPr>
            </w:pPr>
            <w:r w:rsidRPr="00F7251D">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67F0E2" w14:textId="77777777" w:rsidR="00FF1435" w:rsidRPr="00F7251D" w:rsidRDefault="00FF1435" w:rsidP="00440BB6">
            <w:pPr>
              <w:pStyle w:val="rowtabella0"/>
              <w:rPr>
                <w:color w:val="002060"/>
              </w:rPr>
            </w:pPr>
            <w:r w:rsidRPr="00F7251D">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0DD14"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7E23FB" w14:textId="77777777" w:rsidR="00FF1435" w:rsidRPr="00F7251D" w:rsidRDefault="00FF1435" w:rsidP="00440BB6">
            <w:pPr>
              <w:pStyle w:val="rowtabella0"/>
              <w:rPr>
                <w:color w:val="002060"/>
              </w:rPr>
            </w:pPr>
            <w:r w:rsidRPr="00F7251D">
              <w:rPr>
                <w:color w:val="002060"/>
              </w:rPr>
              <w:t>15/03/2024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37143F" w14:textId="77777777" w:rsidR="00FF1435" w:rsidRPr="00F7251D" w:rsidRDefault="00FF1435" w:rsidP="00440BB6">
            <w:pPr>
              <w:pStyle w:val="rowtabella0"/>
              <w:rPr>
                <w:color w:val="002060"/>
              </w:rPr>
            </w:pPr>
            <w:r w:rsidRPr="00F7251D">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109A57" w14:textId="77777777" w:rsidR="00FF1435" w:rsidRPr="00F7251D" w:rsidRDefault="00FF1435" w:rsidP="00440BB6">
            <w:pPr>
              <w:pStyle w:val="rowtabella0"/>
              <w:rPr>
                <w:color w:val="002060"/>
              </w:rPr>
            </w:pPr>
            <w:r w:rsidRPr="00F7251D">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FDDEAA" w14:textId="77777777" w:rsidR="00FF1435" w:rsidRPr="00F7251D" w:rsidRDefault="00FF1435" w:rsidP="00440BB6">
            <w:pPr>
              <w:pStyle w:val="rowtabella0"/>
              <w:rPr>
                <w:color w:val="002060"/>
              </w:rPr>
            </w:pPr>
            <w:r w:rsidRPr="00F7251D">
              <w:rPr>
                <w:color w:val="002060"/>
              </w:rPr>
              <w:t>VIA LUDOVICO SCARFIOTTI</w:t>
            </w:r>
          </w:p>
        </w:tc>
      </w:tr>
    </w:tbl>
    <w:p w14:paraId="6CABE405" w14:textId="77777777" w:rsidR="00FF1435" w:rsidRPr="003D6C92" w:rsidRDefault="00FF1435" w:rsidP="00614796">
      <w:pPr>
        <w:pStyle w:val="breakline"/>
        <w:rPr>
          <w:rFonts w:eastAsiaTheme="minorEastAsia"/>
          <w:color w:val="002060"/>
        </w:rPr>
      </w:pPr>
    </w:p>
    <w:p w14:paraId="48F64DD6" w14:textId="77777777" w:rsidR="00614796" w:rsidRPr="003D6C92" w:rsidRDefault="00614796" w:rsidP="00614796">
      <w:pPr>
        <w:pStyle w:val="breakline"/>
        <w:rPr>
          <w:color w:val="002060"/>
        </w:rPr>
      </w:pPr>
    </w:p>
    <w:p w14:paraId="2C14F092" w14:textId="77777777" w:rsidR="00614796" w:rsidRPr="003D6C92" w:rsidRDefault="00614796" w:rsidP="00614796">
      <w:pPr>
        <w:pStyle w:val="titolocampionato0"/>
        <w:shd w:val="clear" w:color="auto" w:fill="CCCCCC"/>
        <w:spacing w:before="80" w:after="40"/>
        <w:rPr>
          <w:color w:val="002060"/>
        </w:rPr>
      </w:pPr>
      <w:r w:rsidRPr="003D6C92">
        <w:rPr>
          <w:color w:val="002060"/>
        </w:rPr>
        <w:t>CALCIO A CINQUE SERIE C2</w:t>
      </w:r>
    </w:p>
    <w:p w14:paraId="3A5DE51C" w14:textId="77777777" w:rsidR="00614796" w:rsidRPr="003D6C92" w:rsidRDefault="00614796" w:rsidP="00614796">
      <w:pPr>
        <w:pStyle w:val="titoloprinc0"/>
        <w:rPr>
          <w:color w:val="002060"/>
        </w:rPr>
      </w:pPr>
      <w:r w:rsidRPr="003D6C92">
        <w:rPr>
          <w:color w:val="002060"/>
        </w:rPr>
        <w:t>VARIAZIONI AL PROGRAMMA GARE</w:t>
      </w:r>
    </w:p>
    <w:p w14:paraId="3F2B355E" w14:textId="77777777" w:rsidR="00614796" w:rsidRPr="003D6C92" w:rsidRDefault="00614796" w:rsidP="00614796">
      <w:pPr>
        <w:pStyle w:val="breakline"/>
        <w:rPr>
          <w:color w:val="002060"/>
        </w:rPr>
      </w:pPr>
    </w:p>
    <w:p w14:paraId="77AB3AF3" w14:textId="77777777" w:rsidR="00614796" w:rsidRPr="003D6C92" w:rsidRDefault="00614796" w:rsidP="00614796">
      <w:pPr>
        <w:pStyle w:val="breakline"/>
        <w:rPr>
          <w:color w:val="002060"/>
        </w:rPr>
      </w:pPr>
    </w:p>
    <w:p w14:paraId="65EC6026" w14:textId="77777777" w:rsidR="00614796" w:rsidRPr="003D6C92" w:rsidRDefault="00614796" w:rsidP="00614796">
      <w:pPr>
        <w:pStyle w:val="sottotitolocampionato10"/>
        <w:rPr>
          <w:color w:val="002060"/>
        </w:rPr>
      </w:pPr>
      <w:r w:rsidRPr="003D6C9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14796" w:rsidRPr="003D6C92" w14:paraId="4264FE73" w14:textId="77777777" w:rsidTr="00440BB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17E74" w14:textId="77777777" w:rsidR="00614796" w:rsidRPr="003D6C92" w:rsidRDefault="00614796" w:rsidP="00440BB6">
            <w:pPr>
              <w:pStyle w:val="headertabella0"/>
              <w:rPr>
                <w:color w:val="002060"/>
              </w:rPr>
            </w:pPr>
            <w:r w:rsidRPr="003D6C92">
              <w:rPr>
                <w:color w:val="002060"/>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CEA27" w14:textId="77777777" w:rsidR="00614796" w:rsidRPr="003D6C92" w:rsidRDefault="00614796" w:rsidP="00440BB6">
            <w:pPr>
              <w:pStyle w:val="headertabella0"/>
              <w:rPr>
                <w:color w:val="002060"/>
              </w:rPr>
            </w:pPr>
            <w:r w:rsidRPr="003D6C92">
              <w:rPr>
                <w:color w:val="002060"/>
              </w:rPr>
              <w:t xml:space="preserve">N° </w:t>
            </w:r>
            <w:proofErr w:type="spellStart"/>
            <w:r w:rsidRPr="003D6C92">
              <w:rPr>
                <w:color w:val="002060"/>
              </w:rPr>
              <w:t>Gior</w:t>
            </w:r>
            <w:proofErr w:type="spellEnd"/>
            <w:r w:rsidRPr="003D6C92">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FB4FC" w14:textId="77777777" w:rsidR="00614796" w:rsidRPr="003D6C92" w:rsidRDefault="00614796" w:rsidP="00440BB6">
            <w:pPr>
              <w:pStyle w:val="headertabella0"/>
              <w:rPr>
                <w:color w:val="002060"/>
              </w:rPr>
            </w:pPr>
            <w:r w:rsidRPr="003D6C9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EE0B8" w14:textId="77777777" w:rsidR="00614796" w:rsidRPr="003D6C92" w:rsidRDefault="00614796" w:rsidP="00440BB6">
            <w:pPr>
              <w:pStyle w:val="headertabella0"/>
              <w:rPr>
                <w:color w:val="002060"/>
              </w:rPr>
            </w:pPr>
            <w:r w:rsidRPr="003D6C9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FBD06" w14:textId="77777777" w:rsidR="00614796" w:rsidRPr="003D6C92" w:rsidRDefault="00614796" w:rsidP="00440BB6">
            <w:pPr>
              <w:pStyle w:val="headertabella0"/>
              <w:rPr>
                <w:color w:val="002060"/>
              </w:rPr>
            </w:pPr>
            <w:r w:rsidRPr="003D6C92">
              <w:rPr>
                <w:color w:val="002060"/>
              </w:rPr>
              <w:t xml:space="preserve">Data </w:t>
            </w:r>
            <w:proofErr w:type="spellStart"/>
            <w:r w:rsidRPr="003D6C92">
              <w:rPr>
                <w:color w:val="002060"/>
              </w:rPr>
              <w:t>Orig</w:t>
            </w:r>
            <w:proofErr w:type="spellEnd"/>
            <w:r w:rsidRPr="003D6C9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36247" w14:textId="77777777" w:rsidR="00614796" w:rsidRPr="003D6C92" w:rsidRDefault="00614796" w:rsidP="00440BB6">
            <w:pPr>
              <w:pStyle w:val="headertabella0"/>
              <w:rPr>
                <w:color w:val="002060"/>
              </w:rPr>
            </w:pPr>
            <w:r w:rsidRPr="003D6C9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E0220" w14:textId="77777777" w:rsidR="00614796" w:rsidRPr="003D6C92" w:rsidRDefault="00614796" w:rsidP="00440BB6">
            <w:pPr>
              <w:pStyle w:val="headertabella0"/>
              <w:rPr>
                <w:color w:val="002060"/>
              </w:rPr>
            </w:pPr>
            <w:r w:rsidRPr="003D6C92">
              <w:rPr>
                <w:color w:val="002060"/>
              </w:rPr>
              <w:t xml:space="preserve">Ora </w:t>
            </w:r>
            <w:proofErr w:type="spellStart"/>
            <w:r w:rsidRPr="003D6C92">
              <w:rPr>
                <w:color w:val="002060"/>
              </w:rPr>
              <w:t>Orig</w:t>
            </w:r>
            <w:proofErr w:type="spellEnd"/>
            <w:r w:rsidRPr="003D6C9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478A5" w14:textId="77777777" w:rsidR="00614796" w:rsidRPr="003D6C92" w:rsidRDefault="00614796" w:rsidP="00440BB6">
            <w:pPr>
              <w:pStyle w:val="headertabella0"/>
              <w:rPr>
                <w:color w:val="002060"/>
              </w:rPr>
            </w:pPr>
            <w:r w:rsidRPr="003D6C92">
              <w:rPr>
                <w:color w:val="002060"/>
              </w:rPr>
              <w:t>Impianto</w:t>
            </w:r>
          </w:p>
        </w:tc>
      </w:tr>
      <w:tr w:rsidR="00614796" w:rsidRPr="003D6C92" w14:paraId="2FF589EA" w14:textId="77777777" w:rsidTr="00440BB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25792" w14:textId="1873AED8" w:rsidR="00614796" w:rsidRPr="00390C07" w:rsidRDefault="00390C07" w:rsidP="00440BB6">
            <w:pPr>
              <w:pStyle w:val="rowtabella0"/>
              <w:rPr>
                <w:color w:val="002060"/>
                <w:highlight w:val="yellow"/>
              </w:rPr>
            </w:pPr>
            <w:r w:rsidRPr="00390C07">
              <w:rPr>
                <w:color w:val="002060"/>
                <w:highlight w:val="yellow"/>
              </w:rPr>
              <w:t>05</w:t>
            </w:r>
            <w:r w:rsidR="00614796" w:rsidRPr="00390C07">
              <w:rPr>
                <w:color w:val="002060"/>
                <w:highlight w:val="yellow"/>
              </w:rPr>
              <w:t>/0</w:t>
            </w:r>
            <w:r w:rsidRPr="00390C07">
              <w:rPr>
                <w:color w:val="002060"/>
                <w:highlight w:val="yellow"/>
              </w:rPr>
              <w:t>4</w:t>
            </w:r>
            <w:r w:rsidR="00614796" w:rsidRPr="00390C07">
              <w:rPr>
                <w:color w:val="002060"/>
                <w:highlight w:val="yellow"/>
              </w:rPr>
              <w:t>/2024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6550E" w14:textId="61DE0715" w:rsidR="00614796" w:rsidRPr="00390C07" w:rsidRDefault="00390C07" w:rsidP="00440BB6">
            <w:pPr>
              <w:pStyle w:val="rowtabella0"/>
              <w:jc w:val="center"/>
              <w:rPr>
                <w:color w:val="002060"/>
                <w:highlight w:val="yellow"/>
              </w:rPr>
            </w:pPr>
            <w:r w:rsidRPr="00390C07">
              <w:rPr>
                <w:color w:val="002060"/>
                <w:highlight w:val="yellow"/>
              </w:rPr>
              <w:t>11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9CBD5" w14:textId="7859AD50" w:rsidR="00614796" w:rsidRPr="00390C07" w:rsidRDefault="00390C07" w:rsidP="00440BB6">
            <w:pPr>
              <w:pStyle w:val="rowtabella0"/>
              <w:rPr>
                <w:color w:val="002060"/>
                <w:highlight w:val="yellow"/>
              </w:rPr>
            </w:pPr>
            <w:r w:rsidRPr="00390C07">
              <w:rPr>
                <w:color w:val="002060"/>
                <w:highlight w:val="yellow"/>
              </w:rPr>
              <w:t>ACLI VILLA MUSONE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D8ABC" w14:textId="696A2DDA" w:rsidR="00614796" w:rsidRPr="00390C07" w:rsidRDefault="00390C07" w:rsidP="00440BB6">
            <w:pPr>
              <w:pStyle w:val="rowtabella0"/>
              <w:rPr>
                <w:color w:val="002060"/>
                <w:highlight w:val="yellow"/>
              </w:rPr>
            </w:pPr>
            <w:r w:rsidRPr="00390C07">
              <w:rPr>
                <w:color w:val="002060"/>
                <w:highlight w:val="yellow"/>
              </w:rPr>
              <w:t>NUOVA OTTRANO 98</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03EC4" w14:textId="296E0047" w:rsidR="00614796" w:rsidRPr="003D6C92" w:rsidRDefault="00614796" w:rsidP="00440BB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4B168" w14:textId="4145AE1E" w:rsidR="00614796" w:rsidRPr="003D6C92" w:rsidRDefault="00390C07" w:rsidP="00440BB6">
            <w:pPr>
              <w:pStyle w:val="rowtabella0"/>
              <w:jc w:val="center"/>
              <w:rPr>
                <w:color w:val="002060"/>
              </w:rPr>
            </w:pPr>
            <w:r w:rsidRPr="00390C07">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6B235" w14:textId="77777777" w:rsidR="00614796" w:rsidRPr="003D6C92" w:rsidRDefault="00614796" w:rsidP="00440BB6">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F6369" w14:textId="798F9186" w:rsidR="00614796" w:rsidRPr="00390C07" w:rsidRDefault="00390C07" w:rsidP="00390C07">
            <w:pPr>
              <w:jc w:val="left"/>
              <w:rPr>
                <w:rFonts w:ascii="Arial" w:hAnsi="Arial" w:cs="Arial"/>
                <w:color w:val="002060"/>
                <w:sz w:val="12"/>
                <w:szCs w:val="12"/>
              </w:rPr>
            </w:pPr>
            <w:r w:rsidRPr="00390C07">
              <w:rPr>
                <w:rFonts w:ascii="Arial" w:hAnsi="Arial" w:cs="Arial"/>
                <w:color w:val="002060"/>
                <w:sz w:val="12"/>
                <w:szCs w:val="12"/>
                <w:highlight w:val="yellow"/>
              </w:rPr>
              <w:t>CENTRO SPORTIVO RECANATESE RECANATI VIA ALDO MORO</w:t>
            </w:r>
          </w:p>
        </w:tc>
      </w:tr>
    </w:tbl>
    <w:p w14:paraId="79B89685" w14:textId="77777777" w:rsidR="00614796" w:rsidRPr="003D6C92" w:rsidRDefault="00614796" w:rsidP="00614796">
      <w:pPr>
        <w:pStyle w:val="breakline"/>
        <w:rPr>
          <w:rFonts w:eastAsiaTheme="minorEastAsia"/>
          <w:color w:val="002060"/>
        </w:rPr>
      </w:pPr>
    </w:p>
    <w:p w14:paraId="39735537" w14:textId="77777777" w:rsidR="00614796" w:rsidRPr="003D6C92" w:rsidRDefault="00614796" w:rsidP="00614796">
      <w:pPr>
        <w:pStyle w:val="breakline"/>
        <w:rPr>
          <w:color w:val="002060"/>
        </w:rPr>
      </w:pPr>
    </w:p>
    <w:p w14:paraId="05C91B4C" w14:textId="77777777" w:rsidR="00614796" w:rsidRPr="003D6C92" w:rsidRDefault="00614796" w:rsidP="00614796">
      <w:pPr>
        <w:pStyle w:val="titoloprinc0"/>
        <w:rPr>
          <w:color w:val="002060"/>
        </w:rPr>
      </w:pPr>
      <w:r w:rsidRPr="003D6C92">
        <w:rPr>
          <w:color w:val="002060"/>
        </w:rPr>
        <w:t>RISULTATI</w:t>
      </w:r>
    </w:p>
    <w:p w14:paraId="0F28F67F" w14:textId="77777777" w:rsidR="00614796" w:rsidRPr="003D6C92" w:rsidRDefault="00614796" w:rsidP="00614796">
      <w:pPr>
        <w:pStyle w:val="breakline"/>
        <w:rPr>
          <w:color w:val="002060"/>
        </w:rPr>
      </w:pPr>
    </w:p>
    <w:p w14:paraId="31852F58" w14:textId="77777777" w:rsidR="00614796" w:rsidRPr="003D6C92" w:rsidRDefault="00614796" w:rsidP="00614796">
      <w:pPr>
        <w:pStyle w:val="sottotitolocampionato10"/>
        <w:rPr>
          <w:color w:val="002060"/>
        </w:rPr>
      </w:pPr>
      <w:r w:rsidRPr="003D6C92">
        <w:rPr>
          <w:color w:val="002060"/>
        </w:rPr>
        <w:t>RISULTATI UFFICIALI GARE DEL 08/03/2024</w:t>
      </w:r>
    </w:p>
    <w:p w14:paraId="4357331C" w14:textId="77777777" w:rsidR="00670978" w:rsidRPr="00670978" w:rsidRDefault="00670978" w:rsidP="00670978">
      <w:pPr>
        <w:pStyle w:val="sottotitolocampionato20"/>
        <w:spacing w:before="0" w:beforeAutospacing="0" w:after="0" w:afterAutospacing="0"/>
        <w:rPr>
          <w:rFonts w:ascii="Arial" w:hAnsi="Arial" w:cs="Arial"/>
          <w:color w:val="002060"/>
          <w:sz w:val="20"/>
          <w:szCs w:val="20"/>
        </w:rPr>
      </w:pPr>
      <w:r w:rsidRPr="00670978">
        <w:rPr>
          <w:rFonts w:ascii="Arial" w:hAnsi="Arial" w:cs="Arial"/>
          <w:color w:val="002060"/>
          <w:sz w:val="20"/>
          <w:szCs w:val="20"/>
        </w:rPr>
        <w:t>Si trascrivono qui di seguito i risultati ufficiali delle gare disputate</w:t>
      </w:r>
    </w:p>
    <w:p w14:paraId="14258670" w14:textId="77777777" w:rsidR="00614796" w:rsidRPr="003D6C92" w:rsidRDefault="00614796" w:rsidP="0061479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14796" w:rsidRPr="003D6C92" w14:paraId="0EF054F6" w14:textId="77777777" w:rsidTr="00440BB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14796" w:rsidRPr="003D6C92" w14:paraId="57A05BE2" w14:textId="77777777" w:rsidTr="00440B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33E77" w14:textId="77777777" w:rsidR="00614796" w:rsidRPr="003D6C92" w:rsidRDefault="00614796" w:rsidP="00440BB6">
                  <w:pPr>
                    <w:pStyle w:val="headertabella0"/>
                    <w:rPr>
                      <w:color w:val="002060"/>
                    </w:rPr>
                  </w:pPr>
                  <w:r w:rsidRPr="003D6C92">
                    <w:rPr>
                      <w:color w:val="002060"/>
                    </w:rPr>
                    <w:t>GIRONE A - 8 Giornata - R</w:t>
                  </w:r>
                </w:p>
              </w:tc>
            </w:tr>
            <w:tr w:rsidR="00614796" w:rsidRPr="003D6C92" w14:paraId="4D716772" w14:textId="77777777" w:rsidTr="00440B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F1C24C" w14:textId="77777777" w:rsidR="00614796" w:rsidRPr="003D6C92" w:rsidRDefault="00614796" w:rsidP="00440BB6">
                  <w:pPr>
                    <w:pStyle w:val="rowtabella0"/>
                    <w:rPr>
                      <w:color w:val="002060"/>
                    </w:rPr>
                  </w:pPr>
                  <w:r w:rsidRPr="003D6C92">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B7A53D" w14:textId="77777777" w:rsidR="00614796" w:rsidRPr="003D6C92" w:rsidRDefault="00614796" w:rsidP="00440BB6">
                  <w:pPr>
                    <w:pStyle w:val="rowtabella0"/>
                    <w:rPr>
                      <w:color w:val="002060"/>
                    </w:rPr>
                  </w:pPr>
                  <w:r w:rsidRPr="003D6C92">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4B07E0" w14:textId="77777777" w:rsidR="00614796" w:rsidRPr="003D6C92" w:rsidRDefault="00614796" w:rsidP="00440BB6">
                  <w:pPr>
                    <w:pStyle w:val="rowtabella0"/>
                    <w:jc w:val="center"/>
                    <w:rPr>
                      <w:color w:val="002060"/>
                    </w:rPr>
                  </w:pPr>
                  <w:r w:rsidRPr="003D6C92">
                    <w:rPr>
                      <w:color w:val="002060"/>
                    </w:rPr>
                    <w:t>6 - 4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79F9CF" w14:textId="77777777" w:rsidR="00614796" w:rsidRPr="003D6C92" w:rsidRDefault="00614796" w:rsidP="00440BB6">
                  <w:pPr>
                    <w:pStyle w:val="rowtabella0"/>
                    <w:jc w:val="center"/>
                    <w:rPr>
                      <w:color w:val="002060"/>
                    </w:rPr>
                  </w:pPr>
                  <w:r w:rsidRPr="003D6C92">
                    <w:rPr>
                      <w:color w:val="002060"/>
                    </w:rPr>
                    <w:t> </w:t>
                  </w:r>
                </w:p>
              </w:tc>
            </w:tr>
            <w:tr w:rsidR="00614796" w:rsidRPr="003D6C92" w14:paraId="313FCB2F"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9A53D0" w14:textId="77777777" w:rsidR="00614796" w:rsidRPr="003D6C92" w:rsidRDefault="00614796" w:rsidP="00440BB6">
                  <w:pPr>
                    <w:pStyle w:val="rowtabella0"/>
                    <w:rPr>
                      <w:color w:val="002060"/>
                    </w:rPr>
                  </w:pPr>
                  <w:r w:rsidRPr="003D6C92">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8E0C68" w14:textId="77777777" w:rsidR="00614796" w:rsidRPr="003D6C92" w:rsidRDefault="00614796" w:rsidP="00440BB6">
                  <w:pPr>
                    <w:pStyle w:val="rowtabella0"/>
                    <w:rPr>
                      <w:color w:val="002060"/>
                    </w:rPr>
                  </w:pPr>
                  <w:r w:rsidRPr="003D6C92">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7ED44F" w14:textId="77777777" w:rsidR="00614796" w:rsidRPr="003D6C92" w:rsidRDefault="00614796" w:rsidP="00440BB6">
                  <w:pPr>
                    <w:pStyle w:val="rowtabella0"/>
                    <w:jc w:val="center"/>
                    <w:rPr>
                      <w:color w:val="002060"/>
                    </w:rPr>
                  </w:pPr>
                  <w:r w:rsidRPr="003D6C92">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A3D56F" w14:textId="77777777" w:rsidR="00614796" w:rsidRPr="003D6C92" w:rsidRDefault="00614796" w:rsidP="00440BB6">
                  <w:pPr>
                    <w:pStyle w:val="rowtabella0"/>
                    <w:jc w:val="center"/>
                    <w:rPr>
                      <w:color w:val="002060"/>
                    </w:rPr>
                  </w:pPr>
                  <w:r w:rsidRPr="003D6C92">
                    <w:rPr>
                      <w:color w:val="002060"/>
                    </w:rPr>
                    <w:t> </w:t>
                  </w:r>
                </w:p>
              </w:tc>
            </w:tr>
            <w:tr w:rsidR="00614796" w:rsidRPr="003D6C92" w14:paraId="66DA3D3B"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6284F7" w14:textId="77777777" w:rsidR="00614796" w:rsidRPr="003D6C92" w:rsidRDefault="00614796" w:rsidP="00440BB6">
                  <w:pPr>
                    <w:pStyle w:val="rowtabella0"/>
                    <w:rPr>
                      <w:color w:val="002060"/>
                    </w:rPr>
                  </w:pPr>
                  <w:r w:rsidRPr="003D6C92">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93EF18" w14:textId="77777777" w:rsidR="00614796" w:rsidRPr="003D6C92" w:rsidRDefault="00614796" w:rsidP="00440BB6">
                  <w:pPr>
                    <w:pStyle w:val="rowtabella0"/>
                    <w:rPr>
                      <w:color w:val="002060"/>
                    </w:rPr>
                  </w:pPr>
                  <w:r w:rsidRPr="003D6C92">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482CD5" w14:textId="77777777" w:rsidR="00614796" w:rsidRPr="003D6C92" w:rsidRDefault="00614796" w:rsidP="00440BB6">
                  <w:pPr>
                    <w:pStyle w:val="rowtabella0"/>
                    <w:jc w:val="center"/>
                    <w:rPr>
                      <w:color w:val="002060"/>
                    </w:rPr>
                  </w:pPr>
                  <w:r w:rsidRPr="003D6C92">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ECBB4C" w14:textId="77777777" w:rsidR="00614796" w:rsidRPr="003D6C92" w:rsidRDefault="00614796" w:rsidP="00440BB6">
                  <w:pPr>
                    <w:pStyle w:val="rowtabella0"/>
                    <w:jc w:val="center"/>
                    <w:rPr>
                      <w:color w:val="002060"/>
                    </w:rPr>
                  </w:pPr>
                  <w:r w:rsidRPr="003D6C92">
                    <w:rPr>
                      <w:color w:val="002060"/>
                    </w:rPr>
                    <w:t> </w:t>
                  </w:r>
                </w:p>
              </w:tc>
            </w:tr>
            <w:tr w:rsidR="00614796" w:rsidRPr="003D6C92" w14:paraId="1740F1E2"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6BEC8E" w14:textId="77777777" w:rsidR="00614796" w:rsidRPr="003D6C92" w:rsidRDefault="00614796" w:rsidP="00440BB6">
                  <w:pPr>
                    <w:pStyle w:val="rowtabella0"/>
                    <w:rPr>
                      <w:color w:val="002060"/>
                    </w:rPr>
                  </w:pPr>
                  <w:r w:rsidRPr="003D6C92">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5EE18D" w14:textId="77777777" w:rsidR="00614796" w:rsidRPr="003D6C92" w:rsidRDefault="00614796" w:rsidP="00440BB6">
                  <w:pPr>
                    <w:pStyle w:val="rowtabella0"/>
                    <w:rPr>
                      <w:color w:val="002060"/>
                    </w:rPr>
                  </w:pPr>
                  <w:r w:rsidRPr="003D6C92">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FF8929" w14:textId="77777777" w:rsidR="00614796" w:rsidRPr="003D6C92" w:rsidRDefault="00614796" w:rsidP="00440BB6">
                  <w:pPr>
                    <w:pStyle w:val="rowtabella0"/>
                    <w:jc w:val="center"/>
                    <w:rPr>
                      <w:color w:val="002060"/>
                    </w:rPr>
                  </w:pPr>
                  <w:r w:rsidRPr="003D6C92">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3DA071" w14:textId="77777777" w:rsidR="00614796" w:rsidRPr="003D6C92" w:rsidRDefault="00614796" w:rsidP="00440BB6">
                  <w:pPr>
                    <w:pStyle w:val="rowtabella0"/>
                    <w:jc w:val="center"/>
                    <w:rPr>
                      <w:color w:val="002060"/>
                    </w:rPr>
                  </w:pPr>
                  <w:r w:rsidRPr="003D6C92">
                    <w:rPr>
                      <w:color w:val="002060"/>
                    </w:rPr>
                    <w:t> </w:t>
                  </w:r>
                </w:p>
              </w:tc>
            </w:tr>
            <w:tr w:rsidR="00614796" w:rsidRPr="003D6C92" w14:paraId="2E625CDB"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8C34FB" w14:textId="77777777" w:rsidR="00614796" w:rsidRPr="003D6C92" w:rsidRDefault="00614796" w:rsidP="00440BB6">
                  <w:pPr>
                    <w:pStyle w:val="rowtabella0"/>
                    <w:rPr>
                      <w:color w:val="002060"/>
                    </w:rPr>
                  </w:pPr>
                  <w:r w:rsidRPr="003D6C92">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D95EC4" w14:textId="77777777" w:rsidR="00614796" w:rsidRPr="003D6C92" w:rsidRDefault="00614796" w:rsidP="00440BB6">
                  <w:pPr>
                    <w:pStyle w:val="rowtabella0"/>
                    <w:rPr>
                      <w:color w:val="002060"/>
                    </w:rPr>
                  </w:pPr>
                  <w:r w:rsidRPr="003D6C92">
                    <w:rPr>
                      <w:color w:val="002060"/>
                    </w:rPr>
                    <w:t xml:space="preserve">- </w:t>
                  </w:r>
                  <w:proofErr w:type="gramStart"/>
                  <w:r w:rsidRPr="003D6C92">
                    <w:rPr>
                      <w:color w:val="002060"/>
                    </w:rPr>
                    <w:t>CITTA</w:t>
                  </w:r>
                  <w:proofErr w:type="gramEnd"/>
                  <w:r w:rsidRPr="003D6C92">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158063" w14:textId="77777777" w:rsidR="00614796" w:rsidRPr="003D6C92" w:rsidRDefault="00614796" w:rsidP="00440BB6">
                  <w:pPr>
                    <w:pStyle w:val="rowtabella0"/>
                    <w:jc w:val="center"/>
                    <w:rPr>
                      <w:color w:val="002060"/>
                    </w:rPr>
                  </w:pPr>
                  <w:r w:rsidRPr="003D6C92">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EB211E" w14:textId="77777777" w:rsidR="00614796" w:rsidRPr="003D6C92" w:rsidRDefault="00614796" w:rsidP="00440BB6">
                  <w:pPr>
                    <w:pStyle w:val="rowtabella0"/>
                    <w:jc w:val="center"/>
                    <w:rPr>
                      <w:color w:val="002060"/>
                    </w:rPr>
                  </w:pPr>
                  <w:r w:rsidRPr="003D6C92">
                    <w:rPr>
                      <w:color w:val="002060"/>
                    </w:rPr>
                    <w:t> </w:t>
                  </w:r>
                </w:p>
              </w:tc>
            </w:tr>
            <w:tr w:rsidR="00614796" w:rsidRPr="003D6C92" w14:paraId="26C7D4F6" w14:textId="77777777" w:rsidTr="00440B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91190D" w14:textId="77777777" w:rsidR="00614796" w:rsidRPr="003D6C92" w:rsidRDefault="00614796" w:rsidP="00440BB6">
                  <w:pPr>
                    <w:pStyle w:val="rowtabella0"/>
                    <w:rPr>
                      <w:color w:val="002060"/>
                    </w:rPr>
                  </w:pPr>
                  <w:r w:rsidRPr="003D6C92">
                    <w:rPr>
                      <w:color w:val="002060"/>
                    </w:rPr>
                    <w:t>LUCREZIA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AB2E1" w14:textId="77777777" w:rsidR="00614796" w:rsidRPr="003D6C92" w:rsidRDefault="00614796" w:rsidP="00440BB6">
                  <w:pPr>
                    <w:pStyle w:val="rowtabella0"/>
                    <w:rPr>
                      <w:color w:val="002060"/>
                    </w:rPr>
                  </w:pPr>
                  <w:r w:rsidRPr="003D6C92">
                    <w:rPr>
                      <w:color w:val="002060"/>
                    </w:rPr>
                    <w:t>- PIEVE D ICO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2D538E" w14:textId="77777777" w:rsidR="00614796" w:rsidRPr="003D6C92" w:rsidRDefault="00614796" w:rsidP="00440BB6">
                  <w:pPr>
                    <w:pStyle w:val="rowtabella0"/>
                    <w:jc w:val="center"/>
                    <w:rPr>
                      <w:color w:val="002060"/>
                    </w:rPr>
                  </w:pPr>
                  <w:r w:rsidRPr="003D6C92">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EB4521" w14:textId="77777777" w:rsidR="00614796" w:rsidRPr="003D6C92" w:rsidRDefault="00614796" w:rsidP="00440BB6">
                  <w:pPr>
                    <w:pStyle w:val="rowtabella0"/>
                    <w:jc w:val="center"/>
                    <w:rPr>
                      <w:color w:val="002060"/>
                    </w:rPr>
                  </w:pPr>
                  <w:r w:rsidRPr="003D6C92">
                    <w:rPr>
                      <w:color w:val="002060"/>
                    </w:rPr>
                    <w:t> </w:t>
                  </w:r>
                </w:p>
              </w:tc>
            </w:tr>
            <w:tr w:rsidR="00614796" w:rsidRPr="003D6C92" w14:paraId="021404D0" w14:textId="77777777" w:rsidTr="00440BB6">
              <w:tc>
                <w:tcPr>
                  <w:tcW w:w="4700" w:type="dxa"/>
                  <w:gridSpan w:val="4"/>
                  <w:tcBorders>
                    <w:top w:val="nil"/>
                    <w:left w:val="nil"/>
                    <w:bottom w:val="nil"/>
                    <w:right w:val="nil"/>
                  </w:tcBorders>
                  <w:tcMar>
                    <w:top w:w="20" w:type="dxa"/>
                    <w:left w:w="20" w:type="dxa"/>
                    <w:bottom w:w="20" w:type="dxa"/>
                    <w:right w:w="20" w:type="dxa"/>
                  </w:tcMar>
                  <w:vAlign w:val="center"/>
                  <w:hideMark/>
                </w:tcPr>
                <w:p w14:paraId="5B41B044" w14:textId="77777777" w:rsidR="00614796" w:rsidRPr="003D6C92" w:rsidRDefault="00614796" w:rsidP="00440BB6">
                  <w:pPr>
                    <w:pStyle w:val="rowtabella0"/>
                    <w:rPr>
                      <w:color w:val="002060"/>
                    </w:rPr>
                  </w:pPr>
                  <w:r w:rsidRPr="003D6C92">
                    <w:rPr>
                      <w:color w:val="002060"/>
                    </w:rPr>
                    <w:t>(1) - disputata il 09/03/2024</w:t>
                  </w:r>
                </w:p>
              </w:tc>
            </w:tr>
          </w:tbl>
          <w:p w14:paraId="55094673" w14:textId="77777777" w:rsidR="00614796" w:rsidRPr="003D6C92" w:rsidRDefault="00614796" w:rsidP="00440BB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14796" w:rsidRPr="003D6C92" w14:paraId="44B5BB19" w14:textId="77777777" w:rsidTr="00440B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08E08" w14:textId="77777777" w:rsidR="00614796" w:rsidRPr="003D6C92" w:rsidRDefault="00614796" w:rsidP="00440BB6">
                  <w:pPr>
                    <w:pStyle w:val="headertabella0"/>
                    <w:rPr>
                      <w:color w:val="002060"/>
                    </w:rPr>
                  </w:pPr>
                  <w:r w:rsidRPr="003D6C92">
                    <w:rPr>
                      <w:color w:val="002060"/>
                    </w:rPr>
                    <w:t>GIRONE B - 8 Giornata - R</w:t>
                  </w:r>
                </w:p>
              </w:tc>
            </w:tr>
            <w:tr w:rsidR="00614796" w:rsidRPr="003D6C92" w14:paraId="63ACD46C" w14:textId="77777777" w:rsidTr="00440B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D78108" w14:textId="77777777" w:rsidR="00614796" w:rsidRPr="003D6C92" w:rsidRDefault="00614796" w:rsidP="00440BB6">
                  <w:pPr>
                    <w:pStyle w:val="rowtabella0"/>
                    <w:rPr>
                      <w:color w:val="002060"/>
                    </w:rPr>
                  </w:pPr>
                  <w:r w:rsidRPr="003D6C92">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7DC64F" w14:textId="77777777" w:rsidR="00614796" w:rsidRPr="003D6C92" w:rsidRDefault="00614796" w:rsidP="00440BB6">
                  <w:pPr>
                    <w:pStyle w:val="rowtabella0"/>
                    <w:rPr>
                      <w:color w:val="002060"/>
                    </w:rPr>
                  </w:pPr>
                  <w:r w:rsidRPr="003D6C92">
                    <w:rPr>
                      <w:color w:val="002060"/>
                    </w:rPr>
                    <w:t>- AURORA TREIA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2D733A" w14:textId="77777777" w:rsidR="00614796" w:rsidRPr="003D6C92" w:rsidRDefault="00614796" w:rsidP="00440BB6">
                  <w:pPr>
                    <w:pStyle w:val="rowtabella0"/>
                    <w:jc w:val="center"/>
                    <w:rPr>
                      <w:color w:val="002060"/>
                    </w:rPr>
                  </w:pPr>
                  <w:r w:rsidRPr="003D6C92">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AA708E" w14:textId="77777777" w:rsidR="00614796" w:rsidRPr="003D6C92" w:rsidRDefault="00614796" w:rsidP="00440BB6">
                  <w:pPr>
                    <w:pStyle w:val="rowtabella0"/>
                    <w:jc w:val="center"/>
                    <w:rPr>
                      <w:color w:val="002060"/>
                    </w:rPr>
                  </w:pPr>
                  <w:r w:rsidRPr="003D6C92">
                    <w:rPr>
                      <w:color w:val="002060"/>
                    </w:rPr>
                    <w:t> </w:t>
                  </w:r>
                </w:p>
              </w:tc>
            </w:tr>
            <w:tr w:rsidR="00614796" w:rsidRPr="003D6C92" w14:paraId="517CC110"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5E0F18" w14:textId="77777777" w:rsidR="00614796" w:rsidRPr="003D6C92" w:rsidRDefault="00614796" w:rsidP="00440BB6">
                  <w:pPr>
                    <w:pStyle w:val="rowtabella0"/>
                    <w:rPr>
                      <w:color w:val="002060"/>
                    </w:rPr>
                  </w:pPr>
                  <w:r w:rsidRPr="003D6C92">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760015" w14:textId="77777777" w:rsidR="00614796" w:rsidRPr="003D6C92" w:rsidRDefault="00614796" w:rsidP="00440BB6">
                  <w:pPr>
                    <w:pStyle w:val="rowtabella0"/>
                    <w:rPr>
                      <w:color w:val="002060"/>
                    </w:rPr>
                  </w:pPr>
                  <w:r w:rsidRPr="003D6C92">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EE02EB" w14:textId="77777777" w:rsidR="00614796" w:rsidRPr="003D6C92" w:rsidRDefault="00614796" w:rsidP="00440BB6">
                  <w:pPr>
                    <w:pStyle w:val="rowtabella0"/>
                    <w:jc w:val="center"/>
                    <w:rPr>
                      <w:color w:val="002060"/>
                    </w:rPr>
                  </w:pPr>
                  <w:r w:rsidRPr="003D6C92">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F2AA51" w14:textId="77777777" w:rsidR="00614796" w:rsidRPr="003D6C92" w:rsidRDefault="00614796" w:rsidP="00440BB6">
                  <w:pPr>
                    <w:pStyle w:val="rowtabella0"/>
                    <w:jc w:val="center"/>
                    <w:rPr>
                      <w:color w:val="002060"/>
                    </w:rPr>
                  </w:pPr>
                  <w:r w:rsidRPr="003D6C92">
                    <w:rPr>
                      <w:color w:val="002060"/>
                    </w:rPr>
                    <w:t> </w:t>
                  </w:r>
                </w:p>
              </w:tc>
            </w:tr>
            <w:tr w:rsidR="00614796" w:rsidRPr="003D6C92" w14:paraId="781D3CB6"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076246" w14:textId="77777777" w:rsidR="00614796" w:rsidRPr="003D6C92" w:rsidRDefault="00614796" w:rsidP="00440BB6">
                  <w:pPr>
                    <w:pStyle w:val="rowtabella0"/>
                    <w:rPr>
                      <w:color w:val="002060"/>
                    </w:rPr>
                  </w:pPr>
                  <w:r w:rsidRPr="003D6C92">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51DAA4" w14:textId="77777777" w:rsidR="00614796" w:rsidRPr="003D6C92" w:rsidRDefault="00614796" w:rsidP="00440BB6">
                  <w:pPr>
                    <w:pStyle w:val="rowtabella0"/>
                    <w:rPr>
                      <w:color w:val="002060"/>
                    </w:rPr>
                  </w:pPr>
                  <w:r w:rsidRPr="003D6C92">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3D9CCC" w14:textId="77777777" w:rsidR="00614796" w:rsidRPr="003D6C92" w:rsidRDefault="00614796" w:rsidP="00440BB6">
                  <w:pPr>
                    <w:pStyle w:val="rowtabella0"/>
                    <w:jc w:val="center"/>
                    <w:rPr>
                      <w:color w:val="002060"/>
                    </w:rPr>
                  </w:pPr>
                  <w:r w:rsidRPr="003D6C92">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B50211" w14:textId="77777777" w:rsidR="00614796" w:rsidRPr="003D6C92" w:rsidRDefault="00614796" w:rsidP="00440BB6">
                  <w:pPr>
                    <w:pStyle w:val="rowtabella0"/>
                    <w:jc w:val="center"/>
                    <w:rPr>
                      <w:color w:val="002060"/>
                    </w:rPr>
                  </w:pPr>
                  <w:r w:rsidRPr="003D6C92">
                    <w:rPr>
                      <w:color w:val="002060"/>
                    </w:rPr>
                    <w:t> </w:t>
                  </w:r>
                </w:p>
              </w:tc>
            </w:tr>
            <w:tr w:rsidR="00614796" w:rsidRPr="003D6C92" w14:paraId="0ED7F228"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AEF999" w14:textId="77777777" w:rsidR="00614796" w:rsidRPr="003D6C92" w:rsidRDefault="00614796" w:rsidP="00440BB6">
                  <w:pPr>
                    <w:pStyle w:val="rowtabella0"/>
                    <w:rPr>
                      <w:color w:val="002060"/>
                    </w:rPr>
                  </w:pPr>
                  <w:r w:rsidRPr="003D6C92">
                    <w:rPr>
                      <w:color w:val="002060"/>
                    </w:rPr>
                    <w:t>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AA1037" w14:textId="77777777" w:rsidR="00614796" w:rsidRPr="003D6C92" w:rsidRDefault="00614796" w:rsidP="00440BB6">
                  <w:pPr>
                    <w:pStyle w:val="rowtabella0"/>
                    <w:rPr>
                      <w:color w:val="002060"/>
                    </w:rPr>
                  </w:pPr>
                  <w:r w:rsidRPr="003D6C92">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3CD935" w14:textId="77777777" w:rsidR="00614796" w:rsidRPr="003D6C92" w:rsidRDefault="00614796" w:rsidP="00440BB6">
                  <w:pPr>
                    <w:pStyle w:val="rowtabella0"/>
                    <w:jc w:val="center"/>
                    <w:rPr>
                      <w:color w:val="002060"/>
                    </w:rPr>
                  </w:pPr>
                  <w:r w:rsidRPr="003D6C92">
                    <w:rPr>
                      <w:color w:val="002060"/>
                    </w:rPr>
                    <w:t>15 - 4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65AE2E" w14:textId="77777777" w:rsidR="00614796" w:rsidRPr="003D6C92" w:rsidRDefault="00614796" w:rsidP="00440BB6">
                  <w:pPr>
                    <w:pStyle w:val="rowtabella0"/>
                    <w:jc w:val="center"/>
                    <w:rPr>
                      <w:color w:val="002060"/>
                    </w:rPr>
                  </w:pPr>
                  <w:r w:rsidRPr="003D6C92">
                    <w:rPr>
                      <w:color w:val="002060"/>
                    </w:rPr>
                    <w:t> </w:t>
                  </w:r>
                </w:p>
              </w:tc>
            </w:tr>
            <w:tr w:rsidR="00614796" w:rsidRPr="003D6C92" w14:paraId="2AEE8A89"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719B09" w14:textId="77777777" w:rsidR="00614796" w:rsidRPr="003D6C92" w:rsidRDefault="00614796" w:rsidP="00440BB6">
                  <w:pPr>
                    <w:pStyle w:val="rowtabella0"/>
                    <w:rPr>
                      <w:color w:val="002060"/>
                    </w:rPr>
                  </w:pPr>
                  <w:r w:rsidRPr="003D6C92">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556C14" w14:textId="77777777" w:rsidR="00614796" w:rsidRPr="003D6C92" w:rsidRDefault="00614796" w:rsidP="00440BB6">
                  <w:pPr>
                    <w:pStyle w:val="rowtabella0"/>
                    <w:rPr>
                      <w:color w:val="002060"/>
                    </w:rPr>
                  </w:pPr>
                  <w:r w:rsidRPr="003D6C92">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2023DE" w14:textId="77777777" w:rsidR="00614796" w:rsidRPr="003D6C92" w:rsidRDefault="00614796" w:rsidP="00440BB6">
                  <w:pPr>
                    <w:pStyle w:val="rowtabella0"/>
                    <w:jc w:val="center"/>
                    <w:rPr>
                      <w:color w:val="002060"/>
                    </w:rPr>
                  </w:pPr>
                  <w:r w:rsidRPr="003D6C92">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0CC500" w14:textId="77777777" w:rsidR="00614796" w:rsidRPr="003D6C92" w:rsidRDefault="00614796" w:rsidP="00440BB6">
                  <w:pPr>
                    <w:pStyle w:val="rowtabella0"/>
                    <w:jc w:val="center"/>
                    <w:rPr>
                      <w:color w:val="002060"/>
                    </w:rPr>
                  </w:pPr>
                  <w:r w:rsidRPr="003D6C92">
                    <w:rPr>
                      <w:color w:val="002060"/>
                    </w:rPr>
                    <w:t> </w:t>
                  </w:r>
                </w:p>
              </w:tc>
            </w:tr>
            <w:tr w:rsidR="00614796" w:rsidRPr="003D6C92" w14:paraId="08A54F7A" w14:textId="77777777" w:rsidTr="00440B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457513" w14:textId="77777777" w:rsidR="00614796" w:rsidRPr="003D6C92" w:rsidRDefault="00614796" w:rsidP="00440BB6">
                  <w:pPr>
                    <w:pStyle w:val="rowtabella0"/>
                    <w:rPr>
                      <w:color w:val="002060"/>
                    </w:rPr>
                  </w:pPr>
                  <w:r w:rsidRPr="003D6C92">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9226F" w14:textId="77777777" w:rsidR="00614796" w:rsidRPr="003D6C92" w:rsidRDefault="00614796" w:rsidP="00440BB6">
                  <w:pPr>
                    <w:pStyle w:val="rowtabella0"/>
                    <w:rPr>
                      <w:color w:val="002060"/>
                    </w:rPr>
                  </w:pPr>
                  <w:r w:rsidRPr="003D6C92">
                    <w:rPr>
                      <w:color w:val="002060"/>
                    </w:rPr>
                    <w:t>- CASTELBELLINO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9ACF93" w14:textId="77777777" w:rsidR="00614796" w:rsidRPr="003D6C92" w:rsidRDefault="00614796" w:rsidP="00440BB6">
                  <w:pPr>
                    <w:pStyle w:val="rowtabella0"/>
                    <w:jc w:val="center"/>
                    <w:rPr>
                      <w:color w:val="002060"/>
                    </w:rPr>
                  </w:pPr>
                  <w:r w:rsidRPr="003D6C92">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19E64F" w14:textId="77777777" w:rsidR="00614796" w:rsidRPr="003D6C92" w:rsidRDefault="00614796" w:rsidP="00440BB6">
                  <w:pPr>
                    <w:pStyle w:val="rowtabella0"/>
                    <w:jc w:val="center"/>
                    <w:rPr>
                      <w:color w:val="002060"/>
                    </w:rPr>
                  </w:pPr>
                  <w:r w:rsidRPr="003D6C92">
                    <w:rPr>
                      <w:color w:val="002060"/>
                    </w:rPr>
                    <w:t> </w:t>
                  </w:r>
                </w:p>
              </w:tc>
            </w:tr>
            <w:tr w:rsidR="00614796" w:rsidRPr="003D6C92" w14:paraId="53E0E463" w14:textId="77777777" w:rsidTr="00440BB6">
              <w:tc>
                <w:tcPr>
                  <w:tcW w:w="4700" w:type="dxa"/>
                  <w:gridSpan w:val="4"/>
                  <w:tcBorders>
                    <w:top w:val="nil"/>
                    <w:left w:val="nil"/>
                    <w:bottom w:val="nil"/>
                    <w:right w:val="nil"/>
                  </w:tcBorders>
                  <w:tcMar>
                    <w:top w:w="20" w:type="dxa"/>
                    <w:left w:w="20" w:type="dxa"/>
                    <w:bottom w:w="20" w:type="dxa"/>
                    <w:right w:w="20" w:type="dxa"/>
                  </w:tcMar>
                  <w:vAlign w:val="center"/>
                  <w:hideMark/>
                </w:tcPr>
                <w:p w14:paraId="48E6A8A7" w14:textId="77777777" w:rsidR="00614796" w:rsidRPr="003D6C92" w:rsidRDefault="00614796" w:rsidP="00440BB6">
                  <w:pPr>
                    <w:pStyle w:val="rowtabella0"/>
                    <w:rPr>
                      <w:color w:val="002060"/>
                    </w:rPr>
                  </w:pPr>
                  <w:r w:rsidRPr="003D6C92">
                    <w:rPr>
                      <w:color w:val="002060"/>
                    </w:rPr>
                    <w:t>(1) - disputata il 09/03/2024</w:t>
                  </w:r>
                </w:p>
              </w:tc>
            </w:tr>
          </w:tbl>
          <w:p w14:paraId="75A67C02" w14:textId="77777777" w:rsidR="00614796" w:rsidRPr="003D6C92" w:rsidRDefault="00614796" w:rsidP="00440BB6">
            <w:pPr>
              <w:rPr>
                <w:color w:val="002060"/>
              </w:rPr>
            </w:pPr>
          </w:p>
        </w:tc>
      </w:tr>
    </w:tbl>
    <w:p w14:paraId="34F81B23" w14:textId="77777777" w:rsidR="00614796" w:rsidRPr="003D6C92" w:rsidRDefault="00614796" w:rsidP="0061479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14796" w:rsidRPr="003D6C92" w14:paraId="175EE23F" w14:textId="77777777" w:rsidTr="00440BB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14796" w:rsidRPr="003D6C92" w14:paraId="08432149" w14:textId="77777777" w:rsidTr="00440B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5E947" w14:textId="77777777" w:rsidR="00614796" w:rsidRPr="003D6C92" w:rsidRDefault="00614796" w:rsidP="00440BB6">
                  <w:pPr>
                    <w:pStyle w:val="headertabella0"/>
                    <w:rPr>
                      <w:color w:val="002060"/>
                    </w:rPr>
                  </w:pPr>
                  <w:r w:rsidRPr="003D6C92">
                    <w:rPr>
                      <w:color w:val="002060"/>
                    </w:rPr>
                    <w:t>GIRONE C - 8 Giornata - R</w:t>
                  </w:r>
                </w:p>
              </w:tc>
            </w:tr>
            <w:tr w:rsidR="00614796" w:rsidRPr="003D6C92" w14:paraId="65DD48AA" w14:textId="77777777" w:rsidTr="00440B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60B4DB" w14:textId="77777777" w:rsidR="00614796" w:rsidRPr="003D6C92" w:rsidRDefault="00614796" w:rsidP="00440BB6">
                  <w:pPr>
                    <w:pStyle w:val="rowtabella0"/>
                    <w:rPr>
                      <w:color w:val="002060"/>
                    </w:rPr>
                  </w:pPr>
                  <w:r w:rsidRPr="003D6C92">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06E60A" w14:textId="77777777" w:rsidR="00614796" w:rsidRPr="003D6C92" w:rsidRDefault="00614796" w:rsidP="00440BB6">
                  <w:pPr>
                    <w:pStyle w:val="rowtabella0"/>
                    <w:rPr>
                      <w:color w:val="002060"/>
                    </w:rPr>
                  </w:pPr>
                  <w:r w:rsidRPr="003D6C92">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B3D51D" w14:textId="77777777" w:rsidR="00614796" w:rsidRPr="003D6C92" w:rsidRDefault="00614796" w:rsidP="00440BB6">
                  <w:pPr>
                    <w:pStyle w:val="rowtabella0"/>
                    <w:jc w:val="center"/>
                    <w:rPr>
                      <w:color w:val="002060"/>
                    </w:rPr>
                  </w:pPr>
                  <w:r w:rsidRPr="003D6C92">
                    <w:rPr>
                      <w:color w:val="002060"/>
                    </w:rPr>
                    <w:t>8 - 3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039E50" w14:textId="77777777" w:rsidR="00614796" w:rsidRPr="003D6C92" w:rsidRDefault="00614796" w:rsidP="00440BB6">
                  <w:pPr>
                    <w:pStyle w:val="rowtabella0"/>
                    <w:jc w:val="center"/>
                    <w:rPr>
                      <w:color w:val="002060"/>
                    </w:rPr>
                  </w:pPr>
                  <w:r w:rsidRPr="003D6C92">
                    <w:rPr>
                      <w:color w:val="002060"/>
                    </w:rPr>
                    <w:t> </w:t>
                  </w:r>
                </w:p>
              </w:tc>
            </w:tr>
            <w:tr w:rsidR="00614796" w:rsidRPr="003D6C92" w14:paraId="732CD6F3"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398748" w14:textId="77777777" w:rsidR="00614796" w:rsidRPr="003D6C92" w:rsidRDefault="00614796" w:rsidP="00440BB6">
                  <w:pPr>
                    <w:pStyle w:val="rowtabella0"/>
                    <w:rPr>
                      <w:color w:val="002060"/>
                    </w:rPr>
                  </w:pPr>
                  <w:r w:rsidRPr="003D6C92">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07DA14" w14:textId="77777777" w:rsidR="00614796" w:rsidRPr="003D6C92" w:rsidRDefault="00614796" w:rsidP="00440BB6">
                  <w:pPr>
                    <w:pStyle w:val="rowtabella0"/>
                    <w:rPr>
                      <w:color w:val="002060"/>
                    </w:rPr>
                  </w:pPr>
                  <w:r w:rsidRPr="003D6C92">
                    <w:rPr>
                      <w:color w:val="002060"/>
                    </w:rPr>
                    <w:t>- SAMBENEDETTESE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461419" w14:textId="77777777" w:rsidR="00614796" w:rsidRPr="003D6C92" w:rsidRDefault="00614796" w:rsidP="00440BB6">
                  <w:pPr>
                    <w:pStyle w:val="rowtabella0"/>
                    <w:jc w:val="center"/>
                    <w:rPr>
                      <w:color w:val="002060"/>
                    </w:rPr>
                  </w:pPr>
                  <w:r w:rsidRPr="003D6C92">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7DCCF7" w14:textId="77777777" w:rsidR="00614796" w:rsidRPr="003D6C92" w:rsidRDefault="00614796" w:rsidP="00440BB6">
                  <w:pPr>
                    <w:pStyle w:val="rowtabella0"/>
                    <w:jc w:val="center"/>
                    <w:rPr>
                      <w:color w:val="002060"/>
                    </w:rPr>
                  </w:pPr>
                  <w:r w:rsidRPr="003D6C92">
                    <w:rPr>
                      <w:color w:val="002060"/>
                    </w:rPr>
                    <w:t> </w:t>
                  </w:r>
                </w:p>
              </w:tc>
            </w:tr>
            <w:tr w:rsidR="00614796" w:rsidRPr="003D6C92" w14:paraId="0FF59166"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3F2376" w14:textId="77777777" w:rsidR="00614796" w:rsidRPr="003D6C92" w:rsidRDefault="00614796" w:rsidP="00440BB6">
                  <w:pPr>
                    <w:pStyle w:val="rowtabella0"/>
                    <w:rPr>
                      <w:color w:val="002060"/>
                    </w:rPr>
                  </w:pPr>
                  <w:r w:rsidRPr="003D6C92">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403106" w14:textId="77777777" w:rsidR="00614796" w:rsidRPr="003D6C92" w:rsidRDefault="00614796" w:rsidP="00440BB6">
                  <w:pPr>
                    <w:pStyle w:val="rowtabella0"/>
                    <w:rPr>
                      <w:color w:val="002060"/>
                    </w:rPr>
                  </w:pPr>
                  <w:r w:rsidRPr="003D6C92">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A56DC6" w14:textId="77777777" w:rsidR="00614796" w:rsidRPr="003D6C92" w:rsidRDefault="00614796" w:rsidP="00440BB6">
                  <w:pPr>
                    <w:pStyle w:val="rowtabella0"/>
                    <w:jc w:val="center"/>
                    <w:rPr>
                      <w:color w:val="002060"/>
                    </w:rPr>
                  </w:pPr>
                  <w:r w:rsidRPr="003D6C92">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71206B" w14:textId="77777777" w:rsidR="00614796" w:rsidRPr="003D6C92" w:rsidRDefault="00614796" w:rsidP="00440BB6">
                  <w:pPr>
                    <w:pStyle w:val="rowtabella0"/>
                    <w:jc w:val="center"/>
                    <w:rPr>
                      <w:color w:val="002060"/>
                    </w:rPr>
                  </w:pPr>
                  <w:r w:rsidRPr="003D6C92">
                    <w:rPr>
                      <w:color w:val="002060"/>
                    </w:rPr>
                    <w:t> </w:t>
                  </w:r>
                </w:p>
              </w:tc>
            </w:tr>
            <w:tr w:rsidR="00614796" w:rsidRPr="003D6C92" w14:paraId="7243B087"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D7B884" w14:textId="77777777" w:rsidR="00614796" w:rsidRPr="003D6C92" w:rsidRDefault="00614796" w:rsidP="00440BB6">
                  <w:pPr>
                    <w:pStyle w:val="rowtabella0"/>
                    <w:rPr>
                      <w:color w:val="002060"/>
                    </w:rPr>
                  </w:pPr>
                  <w:r w:rsidRPr="003D6C92">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CE7E37" w14:textId="77777777" w:rsidR="00614796" w:rsidRPr="003D6C92" w:rsidRDefault="00614796" w:rsidP="00440BB6">
                  <w:pPr>
                    <w:pStyle w:val="rowtabella0"/>
                    <w:rPr>
                      <w:color w:val="002060"/>
                    </w:rPr>
                  </w:pPr>
                  <w:r w:rsidRPr="003D6C92">
                    <w:rPr>
                      <w:color w:val="002060"/>
                    </w:rPr>
                    <w:t>- CALCETTO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CCCACA" w14:textId="77777777" w:rsidR="00614796" w:rsidRPr="003D6C92" w:rsidRDefault="00614796" w:rsidP="00440BB6">
                  <w:pPr>
                    <w:pStyle w:val="rowtabella0"/>
                    <w:jc w:val="center"/>
                    <w:rPr>
                      <w:color w:val="002060"/>
                    </w:rPr>
                  </w:pPr>
                  <w:r w:rsidRPr="003D6C9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8C73CF" w14:textId="77777777" w:rsidR="00614796" w:rsidRPr="003D6C92" w:rsidRDefault="00614796" w:rsidP="00440BB6">
                  <w:pPr>
                    <w:pStyle w:val="rowtabella0"/>
                    <w:jc w:val="center"/>
                    <w:rPr>
                      <w:color w:val="002060"/>
                    </w:rPr>
                  </w:pPr>
                  <w:r w:rsidRPr="003D6C92">
                    <w:rPr>
                      <w:color w:val="002060"/>
                    </w:rPr>
                    <w:t> </w:t>
                  </w:r>
                </w:p>
              </w:tc>
            </w:tr>
            <w:tr w:rsidR="00614796" w:rsidRPr="003D6C92" w14:paraId="573D3B92"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D80D33" w14:textId="77777777" w:rsidR="00614796" w:rsidRPr="003D6C92" w:rsidRDefault="00614796" w:rsidP="00440BB6">
                  <w:pPr>
                    <w:pStyle w:val="rowtabella0"/>
                    <w:rPr>
                      <w:color w:val="002060"/>
                    </w:rPr>
                  </w:pPr>
                  <w:r w:rsidRPr="003D6C92">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7F3591" w14:textId="77777777" w:rsidR="00614796" w:rsidRPr="003D6C92" w:rsidRDefault="00614796" w:rsidP="00440BB6">
                  <w:pPr>
                    <w:pStyle w:val="rowtabella0"/>
                    <w:rPr>
                      <w:color w:val="002060"/>
                    </w:rPr>
                  </w:pPr>
                  <w:r w:rsidRPr="003D6C92">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36E5ED" w14:textId="77777777" w:rsidR="00614796" w:rsidRPr="003D6C92" w:rsidRDefault="00614796" w:rsidP="00440BB6">
                  <w:pPr>
                    <w:pStyle w:val="rowtabella0"/>
                    <w:jc w:val="center"/>
                    <w:rPr>
                      <w:color w:val="002060"/>
                    </w:rPr>
                  </w:pPr>
                  <w:r w:rsidRPr="003D6C92">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1F7E4D" w14:textId="77777777" w:rsidR="00614796" w:rsidRPr="003D6C92" w:rsidRDefault="00614796" w:rsidP="00440BB6">
                  <w:pPr>
                    <w:pStyle w:val="rowtabella0"/>
                    <w:jc w:val="center"/>
                    <w:rPr>
                      <w:color w:val="002060"/>
                    </w:rPr>
                  </w:pPr>
                  <w:r w:rsidRPr="003D6C92">
                    <w:rPr>
                      <w:color w:val="002060"/>
                    </w:rPr>
                    <w:t> </w:t>
                  </w:r>
                </w:p>
              </w:tc>
            </w:tr>
            <w:tr w:rsidR="00614796" w:rsidRPr="003D6C92" w14:paraId="4DBC5B65" w14:textId="77777777" w:rsidTr="00440B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232395" w14:textId="77777777" w:rsidR="00614796" w:rsidRPr="003D6C92" w:rsidRDefault="00614796" w:rsidP="00440BB6">
                  <w:pPr>
                    <w:pStyle w:val="rowtabella0"/>
                    <w:rPr>
                      <w:color w:val="002060"/>
                    </w:rPr>
                  </w:pPr>
                  <w:proofErr w:type="gramStart"/>
                  <w:r w:rsidRPr="003D6C92">
                    <w:rPr>
                      <w:color w:val="002060"/>
                    </w:rPr>
                    <w:t>U.MANDOLESI</w:t>
                  </w:r>
                  <w:proofErr w:type="gramEnd"/>
                  <w:r w:rsidRPr="003D6C92">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18F946" w14:textId="77777777" w:rsidR="00614796" w:rsidRPr="003D6C92" w:rsidRDefault="00614796" w:rsidP="00440BB6">
                  <w:pPr>
                    <w:pStyle w:val="rowtabella0"/>
                    <w:rPr>
                      <w:color w:val="002060"/>
                    </w:rPr>
                  </w:pPr>
                  <w:r w:rsidRPr="003D6C92">
                    <w:rPr>
                      <w:color w:val="002060"/>
                    </w:rPr>
                    <w:t>- ROCCAFLUVIONE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1FCCB9" w14:textId="77777777" w:rsidR="00614796" w:rsidRPr="003D6C92" w:rsidRDefault="00614796" w:rsidP="00440BB6">
                  <w:pPr>
                    <w:pStyle w:val="rowtabella0"/>
                    <w:jc w:val="center"/>
                    <w:rPr>
                      <w:color w:val="002060"/>
                    </w:rPr>
                  </w:pPr>
                  <w:r w:rsidRPr="003D6C92">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FD83F7" w14:textId="77777777" w:rsidR="00614796" w:rsidRPr="003D6C92" w:rsidRDefault="00614796" w:rsidP="00440BB6">
                  <w:pPr>
                    <w:pStyle w:val="rowtabella0"/>
                    <w:jc w:val="center"/>
                    <w:rPr>
                      <w:color w:val="002060"/>
                    </w:rPr>
                  </w:pPr>
                  <w:r w:rsidRPr="003D6C92">
                    <w:rPr>
                      <w:color w:val="002060"/>
                    </w:rPr>
                    <w:t> </w:t>
                  </w:r>
                </w:p>
              </w:tc>
            </w:tr>
          </w:tbl>
          <w:p w14:paraId="4E0B022A" w14:textId="77777777" w:rsidR="00614796" w:rsidRPr="003D6C92" w:rsidRDefault="00614796" w:rsidP="00440BB6">
            <w:pPr>
              <w:rPr>
                <w:color w:val="002060"/>
              </w:rPr>
            </w:pPr>
          </w:p>
        </w:tc>
      </w:tr>
    </w:tbl>
    <w:p w14:paraId="2E1A4E53" w14:textId="77777777" w:rsidR="00614796" w:rsidRPr="003D6C92" w:rsidRDefault="00614796" w:rsidP="00614796">
      <w:pPr>
        <w:pStyle w:val="breakline"/>
        <w:rPr>
          <w:rFonts w:eastAsiaTheme="minorEastAsia"/>
          <w:color w:val="002060"/>
        </w:rPr>
      </w:pPr>
    </w:p>
    <w:p w14:paraId="423B8BE9" w14:textId="77777777" w:rsidR="00614796" w:rsidRPr="003D6C92" w:rsidRDefault="00614796" w:rsidP="00614796">
      <w:pPr>
        <w:pStyle w:val="breakline"/>
        <w:rPr>
          <w:color w:val="002060"/>
        </w:rPr>
      </w:pPr>
    </w:p>
    <w:p w14:paraId="0173479C" w14:textId="77777777" w:rsidR="00614796" w:rsidRPr="003D6C92" w:rsidRDefault="00614796" w:rsidP="00614796">
      <w:pPr>
        <w:pStyle w:val="titoloprinc0"/>
        <w:rPr>
          <w:color w:val="002060"/>
        </w:rPr>
      </w:pPr>
      <w:r w:rsidRPr="003D6C92">
        <w:rPr>
          <w:color w:val="002060"/>
        </w:rPr>
        <w:t>GIUDICE SPORTIVO</w:t>
      </w:r>
    </w:p>
    <w:p w14:paraId="3E8ED69B" w14:textId="77777777" w:rsidR="00614796" w:rsidRPr="003D6C92" w:rsidRDefault="00614796" w:rsidP="00614796">
      <w:pPr>
        <w:pStyle w:val="diffida"/>
        <w:rPr>
          <w:color w:val="002060"/>
        </w:rPr>
      </w:pPr>
      <w:r w:rsidRPr="003D6C92">
        <w:rPr>
          <w:color w:val="002060"/>
        </w:rPr>
        <w:t>Il Giudice Sportivo Avv. Agnese Lazzaretti, con l'assistenza del segretario Angelo Castellana, nella seduta del 13/03/2024, ha adottato le decisioni che di seguito integralmente si riportano:</w:t>
      </w:r>
    </w:p>
    <w:p w14:paraId="08CBD539" w14:textId="77777777" w:rsidR="00614796" w:rsidRPr="003D6C92" w:rsidRDefault="00614796" w:rsidP="00614796">
      <w:pPr>
        <w:pStyle w:val="titolo10"/>
        <w:rPr>
          <w:color w:val="002060"/>
        </w:rPr>
      </w:pPr>
      <w:r w:rsidRPr="003D6C92">
        <w:rPr>
          <w:color w:val="002060"/>
        </w:rPr>
        <w:t xml:space="preserve">GARE DEL 8/ 3/2024 </w:t>
      </w:r>
    </w:p>
    <w:p w14:paraId="0EBFB3A4" w14:textId="77777777" w:rsidR="00614796" w:rsidRPr="003D6C92" w:rsidRDefault="00614796" w:rsidP="00614796">
      <w:pPr>
        <w:pStyle w:val="titolo7a"/>
        <w:rPr>
          <w:color w:val="002060"/>
        </w:rPr>
      </w:pPr>
      <w:r w:rsidRPr="003D6C92">
        <w:rPr>
          <w:color w:val="002060"/>
        </w:rPr>
        <w:t xml:space="preserve">PROVVEDIMENTI DISCIPLINARI </w:t>
      </w:r>
    </w:p>
    <w:p w14:paraId="6B5B5C70" w14:textId="77777777" w:rsidR="00614796" w:rsidRPr="003D6C92" w:rsidRDefault="00614796" w:rsidP="00614796">
      <w:pPr>
        <w:pStyle w:val="titolo7b0"/>
        <w:rPr>
          <w:color w:val="002060"/>
        </w:rPr>
      </w:pPr>
      <w:r w:rsidRPr="003D6C92">
        <w:rPr>
          <w:color w:val="002060"/>
        </w:rPr>
        <w:t xml:space="preserve">In base alle risultanze degli atti ufficiali sono state deliberate le seguenti sanzioni disciplinari. </w:t>
      </w:r>
    </w:p>
    <w:p w14:paraId="2AF627EE" w14:textId="77777777" w:rsidR="00614796" w:rsidRPr="003D6C92" w:rsidRDefault="00614796" w:rsidP="00614796">
      <w:pPr>
        <w:pStyle w:val="titolo30"/>
        <w:rPr>
          <w:color w:val="002060"/>
        </w:rPr>
      </w:pPr>
      <w:r w:rsidRPr="003D6C92">
        <w:rPr>
          <w:color w:val="002060"/>
        </w:rPr>
        <w:t xml:space="preserve">SOCIETA' </w:t>
      </w:r>
    </w:p>
    <w:p w14:paraId="40669706" w14:textId="77777777" w:rsidR="00614796" w:rsidRPr="003D6C92" w:rsidRDefault="00614796" w:rsidP="00614796">
      <w:pPr>
        <w:pStyle w:val="titolo20"/>
        <w:rPr>
          <w:color w:val="002060"/>
        </w:rPr>
      </w:pPr>
      <w:r w:rsidRPr="003D6C92">
        <w:rPr>
          <w:color w:val="002060"/>
        </w:rPr>
        <w:t xml:space="preserve">AMMENDA </w:t>
      </w:r>
    </w:p>
    <w:p w14:paraId="3ABC988C" w14:textId="77777777" w:rsidR="00614796" w:rsidRPr="003D6C92" w:rsidRDefault="00614796" w:rsidP="00614796">
      <w:pPr>
        <w:pStyle w:val="diffida"/>
        <w:spacing w:before="80" w:beforeAutospacing="0" w:after="40" w:afterAutospacing="0"/>
        <w:jc w:val="left"/>
        <w:rPr>
          <w:color w:val="002060"/>
        </w:rPr>
      </w:pPr>
      <w:r w:rsidRPr="003D6C92">
        <w:rPr>
          <w:color w:val="002060"/>
        </w:rPr>
        <w:t xml:space="preserve">Euro 80,00 SAMBENEDETTESE CALCIO A 5 </w:t>
      </w:r>
      <w:r w:rsidRPr="003D6C92">
        <w:rPr>
          <w:color w:val="002060"/>
        </w:rPr>
        <w:br/>
        <w:t xml:space="preserve">Per comportamento offensivo del proprio pubblico nei confronti dell'arbitro. </w:t>
      </w:r>
    </w:p>
    <w:p w14:paraId="703504C1" w14:textId="77777777" w:rsidR="00614796" w:rsidRPr="003D6C92" w:rsidRDefault="00614796" w:rsidP="00614796">
      <w:pPr>
        <w:pStyle w:val="titolo30"/>
        <w:rPr>
          <w:color w:val="002060"/>
        </w:rPr>
      </w:pPr>
      <w:r w:rsidRPr="003D6C92">
        <w:rPr>
          <w:color w:val="002060"/>
        </w:rPr>
        <w:t xml:space="preserve">DIRIGENTI </w:t>
      </w:r>
    </w:p>
    <w:p w14:paraId="3D044E69" w14:textId="77777777" w:rsidR="00614796" w:rsidRPr="003D6C92" w:rsidRDefault="00614796" w:rsidP="00614796">
      <w:pPr>
        <w:pStyle w:val="titolo20"/>
        <w:rPr>
          <w:color w:val="002060"/>
        </w:rPr>
      </w:pPr>
      <w:r w:rsidRPr="003D6C92">
        <w:rPr>
          <w:color w:val="002060"/>
        </w:rPr>
        <w:t xml:space="preserve">INIBIZIONE A SVOLGERE OGNI ATTIVITA' FINO AL 27/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4B7E4521" w14:textId="77777777" w:rsidTr="00440BB6">
        <w:tc>
          <w:tcPr>
            <w:tcW w:w="2200" w:type="dxa"/>
            <w:tcMar>
              <w:top w:w="20" w:type="dxa"/>
              <w:left w:w="20" w:type="dxa"/>
              <w:bottom w:w="20" w:type="dxa"/>
              <w:right w:w="20" w:type="dxa"/>
            </w:tcMar>
            <w:vAlign w:val="center"/>
            <w:hideMark/>
          </w:tcPr>
          <w:p w14:paraId="6940D401" w14:textId="77777777" w:rsidR="00614796" w:rsidRPr="003D6C92" w:rsidRDefault="00614796" w:rsidP="00440BB6">
            <w:pPr>
              <w:pStyle w:val="movimento"/>
              <w:rPr>
                <w:color w:val="002060"/>
              </w:rPr>
            </w:pPr>
            <w:r w:rsidRPr="003D6C92">
              <w:rPr>
                <w:color w:val="002060"/>
              </w:rPr>
              <w:t>PIERANTOZZI STEFANO</w:t>
            </w:r>
          </w:p>
        </w:tc>
        <w:tc>
          <w:tcPr>
            <w:tcW w:w="2200" w:type="dxa"/>
            <w:tcMar>
              <w:top w:w="20" w:type="dxa"/>
              <w:left w:w="20" w:type="dxa"/>
              <w:bottom w:w="20" w:type="dxa"/>
              <w:right w:w="20" w:type="dxa"/>
            </w:tcMar>
            <w:vAlign w:val="center"/>
            <w:hideMark/>
          </w:tcPr>
          <w:p w14:paraId="77121D9A" w14:textId="77777777" w:rsidR="00614796" w:rsidRPr="003D6C92" w:rsidRDefault="00614796" w:rsidP="00440BB6">
            <w:pPr>
              <w:pStyle w:val="movimento2"/>
              <w:rPr>
                <w:color w:val="002060"/>
              </w:rPr>
            </w:pPr>
            <w:r w:rsidRPr="003D6C92">
              <w:rPr>
                <w:color w:val="002060"/>
              </w:rPr>
              <w:t xml:space="preserve">(SAMBENEDETTESE CALCIO A 5) </w:t>
            </w:r>
          </w:p>
        </w:tc>
        <w:tc>
          <w:tcPr>
            <w:tcW w:w="800" w:type="dxa"/>
            <w:tcMar>
              <w:top w:w="20" w:type="dxa"/>
              <w:left w:w="20" w:type="dxa"/>
              <w:bottom w:w="20" w:type="dxa"/>
              <w:right w:w="20" w:type="dxa"/>
            </w:tcMar>
            <w:vAlign w:val="center"/>
            <w:hideMark/>
          </w:tcPr>
          <w:p w14:paraId="0D0684B9"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4E1E76B6"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01BD053A" w14:textId="77777777" w:rsidR="00614796" w:rsidRPr="003D6C92" w:rsidRDefault="00614796" w:rsidP="00440BB6">
            <w:pPr>
              <w:pStyle w:val="movimento2"/>
              <w:rPr>
                <w:color w:val="002060"/>
              </w:rPr>
            </w:pPr>
            <w:r w:rsidRPr="003D6C92">
              <w:rPr>
                <w:color w:val="002060"/>
              </w:rPr>
              <w:t> </w:t>
            </w:r>
          </w:p>
        </w:tc>
      </w:tr>
    </w:tbl>
    <w:p w14:paraId="462EF2A2" w14:textId="77777777" w:rsidR="00614796" w:rsidRPr="003D6C92" w:rsidRDefault="00614796" w:rsidP="00614796">
      <w:pPr>
        <w:pStyle w:val="diffida"/>
        <w:spacing w:before="80" w:beforeAutospacing="0" w:after="40" w:afterAutospacing="0"/>
        <w:jc w:val="left"/>
        <w:rPr>
          <w:rFonts w:eastAsiaTheme="minorEastAsia"/>
          <w:color w:val="002060"/>
        </w:rPr>
      </w:pPr>
      <w:r w:rsidRPr="003D6C92">
        <w:rPr>
          <w:color w:val="002060"/>
        </w:rPr>
        <w:t xml:space="preserve">Riconosciuto dall'arbitro, dagli spalti proferiva frasi offensive e minacciose verso il direttore di gara. </w:t>
      </w:r>
    </w:p>
    <w:p w14:paraId="121F140F" w14:textId="77777777" w:rsidR="00614796" w:rsidRPr="003D6C92" w:rsidRDefault="00614796" w:rsidP="00614796">
      <w:pPr>
        <w:pStyle w:val="titolo30"/>
        <w:rPr>
          <w:color w:val="002060"/>
        </w:rPr>
      </w:pPr>
      <w:r w:rsidRPr="003D6C92">
        <w:rPr>
          <w:color w:val="002060"/>
        </w:rPr>
        <w:t xml:space="preserve">CALCIATORI ESPULSI </w:t>
      </w:r>
    </w:p>
    <w:p w14:paraId="4D5149CE" w14:textId="77777777" w:rsidR="00614796" w:rsidRPr="003D6C92" w:rsidRDefault="00614796" w:rsidP="00614796">
      <w:pPr>
        <w:pStyle w:val="titolo20"/>
        <w:rPr>
          <w:color w:val="002060"/>
        </w:rPr>
      </w:pPr>
      <w:r w:rsidRPr="003D6C9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42F2FC42" w14:textId="77777777" w:rsidTr="00440BB6">
        <w:tc>
          <w:tcPr>
            <w:tcW w:w="2200" w:type="dxa"/>
            <w:tcMar>
              <w:top w:w="20" w:type="dxa"/>
              <w:left w:w="20" w:type="dxa"/>
              <w:bottom w:w="20" w:type="dxa"/>
              <w:right w:w="20" w:type="dxa"/>
            </w:tcMar>
            <w:vAlign w:val="center"/>
            <w:hideMark/>
          </w:tcPr>
          <w:p w14:paraId="4289532E" w14:textId="77777777" w:rsidR="00614796" w:rsidRPr="003D6C92" w:rsidRDefault="00614796" w:rsidP="00440BB6">
            <w:pPr>
              <w:pStyle w:val="movimento"/>
              <w:rPr>
                <w:color w:val="002060"/>
              </w:rPr>
            </w:pPr>
            <w:r w:rsidRPr="003D6C92">
              <w:rPr>
                <w:color w:val="002060"/>
              </w:rPr>
              <w:t>PAZIANI MANUELE</w:t>
            </w:r>
          </w:p>
        </w:tc>
        <w:tc>
          <w:tcPr>
            <w:tcW w:w="2200" w:type="dxa"/>
            <w:tcMar>
              <w:top w:w="20" w:type="dxa"/>
              <w:left w:w="20" w:type="dxa"/>
              <w:bottom w:w="20" w:type="dxa"/>
              <w:right w:w="20" w:type="dxa"/>
            </w:tcMar>
            <w:vAlign w:val="center"/>
            <w:hideMark/>
          </w:tcPr>
          <w:p w14:paraId="2948E268" w14:textId="77777777" w:rsidR="00614796" w:rsidRPr="003D6C92" w:rsidRDefault="00614796" w:rsidP="00440BB6">
            <w:pPr>
              <w:pStyle w:val="movimento2"/>
              <w:rPr>
                <w:color w:val="002060"/>
              </w:rPr>
            </w:pPr>
            <w:r w:rsidRPr="003D6C92">
              <w:rPr>
                <w:color w:val="002060"/>
              </w:rPr>
              <w:t xml:space="preserve">(CASTELBELLINO CALCIO A 5) </w:t>
            </w:r>
          </w:p>
        </w:tc>
        <w:tc>
          <w:tcPr>
            <w:tcW w:w="800" w:type="dxa"/>
            <w:tcMar>
              <w:top w:w="20" w:type="dxa"/>
              <w:left w:w="20" w:type="dxa"/>
              <w:bottom w:w="20" w:type="dxa"/>
              <w:right w:w="20" w:type="dxa"/>
            </w:tcMar>
            <w:vAlign w:val="center"/>
            <w:hideMark/>
          </w:tcPr>
          <w:p w14:paraId="6C226953"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7F2F822B" w14:textId="77777777" w:rsidR="00614796" w:rsidRPr="003D6C92" w:rsidRDefault="00614796" w:rsidP="00440BB6">
            <w:pPr>
              <w:pStyle w:val="movimento"/>
              <w:rPr>
                <w:color w:val="002060"/>
              </w:rPr>
            </w:pPr>
            <w:r w:rsidRPr="003D6C92">
              <w:rPr>
                <w:color w:val="002060"/>
              </w:rPr>
              <w:t>LODDO GIANMARCO</w:t>
            </w:r>
          </w:p>
        </w:tc>
        <w:tc>
          <w:tcPr>
            <w:tcW w:w="2200" w:type="dxa"/>
            <w:tcMar>
              <w:top w:w="20" w:type="dxa"/>
              <w:left w:w="20" w:type="dxa"/>
              <w:bottom w:w="20" w:type="dxa"/>
              <w:right w:w="20" w:type="dxa"/>
            </w:tcMar>
            <w:vAlign w:val="center"/>
            <w:hideMark/>
          </w:tcPr>
          <w:p w14:paraId="5CA1B6E9" w14:textId="77777777" w:rsidR="00614796" w:rsidRPr="003D6C92" w:rsidRDefault="00614796" w:rsidP="00440BB6">
            <w:pPr>
              <w:pStyle w:val="movimento2"/>
              <w:rPr>
                <w:color w:val="002060"/>
              </w:rPr>
            </w:pPr>
            <w:r w:rsidRPr="003D6C92">
              <w:rPr>
                <w:color w:val="002060"/>
              </w:rPr>
              <w:t xml:space="preserve">(REAL ANCARIA) </w:t>
            </w:r>
          </w:p>
        </w:tc>
      </w:tr>
    </w:tbl>
    <w:p w14:paraId="7EC4543A" w14:textId="77777777" w:rsidR="00614796" w:rsidRPr="003D6C92" w:rsidRDefault="00614796" w:rsidP="00614796">
      <w:pPr>
        <w:pStyle w:val="titolo20"/>
        <w:rPr>
          <w:rFonts w:eastAsiaTheme="minorEastAsia"/>
          <w:color w:val="002060"/>
        </w:rPr>
      </w:pPr>
      <w:r w:rsidRPr="003D6C9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49723A7E" w14:textId="77777777" w:rsidTr="00440BB6">
        <w:tc>
          <w:tcPr>
            <w:tcW w:w="2200" w:type="dxa"/>
            <w:tcMar>
              <w:top w:w="20" w:type="dxa"/>
              <w:left w:w="20" w:type="dxa"/>
              <w:bottom w:w="20" w:type="dxa"/>
              <w:right w:w="20" w:type="dxa"/>
            </w:tcMar>
            <w:vAlign w:val="center"/>
            <w:hideMark/>
          </w:tcPr>
          <w:p w14:paraId="4CE0369F" w14:textId="77777777" w:rsidR="00614796" w:rsidRPr="003D6C92" w:rsidRDefault="00614796" w:rsidP="00440BB6">
            <w:pPr>
              <w:pStyle w:val="movimento"/>
              <w:rPr>
                <w:color w:val="002060"/>
              </w:rPr>
            </w:pPr>
            <w:r w:rsidRPr="003D6C92">
              <w:rPr>
                <w:color w:val="002060"/>
              </w:rPr>
              <w:t>MIZDRAK AJDIN</w:t>
            </w:r>
          </w:p>
        </w:tc>
        <w:tc>
          <w:tcPr>
            <w:tcW w:w="2200" w:type="dxa"/>
            <w:tcMar>
              <w:top w:w="20" w:type="dxa"/>
              <w:left w:w="20" w:type="dxa"/>
              <w:bottom w:w="20" w:type="dxa"/>
              <w:right w:w="20" w:type="dxa"/>
            </w:tcMar>
            <w:vAlign w:val="center"/>
            <w:hideMark/>
          </w:tcPr>
          <w:p w14:paraId="509C4DD9" w14:textId="77777777" w:rsidR="00614796" w:rsidRPr="003D6C92" w:rsidRDefault="00614796" w:rsidP="00440BB6">
            <w:pPr>
              <w:pStyle w:val="movimento2"/>
              <w:rPr>
                <w:color w:val="002060"/>
              </w:rPr>
            </w:pPr>
            <w:r w:rsidRPr="003D6C92">
              <w:rPr>
                <w:color w:val="002060"/>
              </w:rPr>
              <w:t xml:space="preserve">(AVIS ARCEVIA 1964) </w:t>
            </w:r>
          </w:p>
        </w:tc>
        <w:tc>
          <w:tcPr>
            <w:tcW w:w="800" w:type="dxa"/>
            <w:tcMar>
              <w:top w:w="20" w:type="dxa"/>
              <w:left w:w="20" w:type="dxa"/>
              <w:bottom w:w="20" w:type="dxa"/>
              <w:right w:w="20" w:type="dxa"/>
            </w:tcMar>
            <w:vAlign w:val="center"/>
            <w:hideMark/>
          </w:tcPr>
          <w:p w14:paraId="176360BD"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5A830382" w14:textId="77777777" w:rsidR="00614796" w:rsidRPr="003D6C92" w:rsidRDefault="00614796" w:rsidP="00440BB6">
            <w:pPr>
              <w:pStyle w:val="movimento"/>
              <w:rPr>
                <w:color w:val="002060"/>
              </w:rPr>
            </w:pPr>
            <w:r w:rsidRPr="003D6C92">
              <w:rPr>
                <w:color w:val="002060"/>
              </w:rPr>
              <w:t>DI GIROLAMO LORENZO</w:t>
            </w:r>
          </w:p>
        </w:tc>
        <w:tc>
          <w:tcPr>
            <w:tcW w:w="2200" w:type="dxa"/>
            <w:tcMar>
              <w:top w:w="20" w:type="dxa"/>
              <w:left w:w="20" w:type="dxa"/>
              <w:bottom w:w="20" w:type="dxa"/>
              <w:right w:w="20" w:type="dxa"/>
            </w:tcMar>
            <w:vAlign w:val="center"/>
            <w:hideMark/>
          </w:tcPr>
          <w:p w14:paraId="6F2A6BB0" w14:textId="77777777" w:rsidR="00614796" w:rsidRPr="003D6C92" w:rsidRDefault="00614796" w:rsidP="00440BB6">
            <w:pPr>
              <w:pStyle w:val="movimento2"/>
              <w:rPr>
                <w:color w:val="002060"/>
              </w:rPr>
            </w:pPr>
            <w:r w:rsidRPr="003D6C92">
              <w:rPr>
                <w:color w:val="002060"/>
              </w:rPr>
              <w:t xml:space="preserve">(CSI STELLA A.S.D.) </w:t>
            </w:r>
          </w:p>
        </w:tc>
      </w:tr>
      <w:tr w:rsidR="00614796" w:rsidRPr="003D6C92" w14:paraId="10A295FC" w14:textId="77777777" w:rsidTr="00440BB6">
        <w:tc>
          <w:tcPr>
            <w:tcW w:w="2200" w:type="dxa"/>
            <w:tcMar>
              <w:top w:w="20" w:type="dxa"/>
              <w:left w:w="20" w:type="dxa"/>
              <w:bottom w:w="20" w:type="dxa"/>
              <w:right w:w="20" w:type="dxa"/>
            </w:tcMar>
            <w:vAlign w:val="center"/>
            <w:hideMark/>
          </w:tcPr>
          <w:p w14:paraId="3E3AE1D8" w14:textId="77777777" w:rsidR="00614796" w:rsidRPr="003D6C92" w:rsidRDefault="00614796" w:rsidP="00440BB6">
            <w:pPr>
              <w:pStyle w:val="movimento"/>
              <w:rPr>
                <w:color w:val="002060"/>
              </w:rPr>
            </w:pPr>
            <w:r w:rsidRPr="003D6C92">
              <w:rPr>
                <w:color w:val="002060"/>
              </w:rPr>
              <w:lastRenderedPageBreak/>
              <w:t>DOLLANI CRISTIAN</w:t>
            </w:r>
          </w:p>
        </w:tc>
        <w:tc>
          <w:tcPr>
            <w:tcW w:w="2200" w:type="dxa"/>
            <w:tcMar>
              <w:top w:w="20" w:type="dxa"/>
              <w:left w:w="20" w:type="dxa"/>
              <w:bottom w:w="20" w:type="dxa"/>
              <w:right w:w="20" w:type="dxa"/>
            </w:tcMar>
            <w:vAlign w:val="center"/>
            <w:hideMark/>
          </w:tcPr>
          <w:p w14:paraId="73F6EEC9" w14:textId="77777777" w:rsidR="00614796" w:rsidRPr="003D6C92" w:rsidRDefault="00614796" w:rsidP="00440BB6">
            <w:pPr>
              <w:pStyle w:val="movimento2"/>
              <w:rPr>
                <w:color w:val="002060"/>
              </w:rPr>
            </w:pPr>
            <w:r w:rsidRPr="003D6C92">
              <w:rPr>
                <w:color w:val="002060"/>
              </w:rPr>
              <w:t xml:space="preserve">(OSIMO FIVE) </w:t>
            </w:r>
          </w:p>
        </w:tc>
        <w:tc>
          <w:tcPr>
            <w:tcW w:w="800" w:type="dxa"/>
            <w:tcMar>
              <w:top w:w="20" w:type="dxa"/>
              <w:left w:w="20" w:type="dxa"/>
              <w:bottom w:w="20" w:type="dxa"/>
              <w:right w:w="20" w:type="dxa"/>
            </w:tcMar>
            <w:vAlign w:val="center"/>
            <w:hideMark/>
          </w:tcPr>
          <w:p w14:paraId="6333949F"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4CD97E7D"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4ED65C5F" w14:textId="77777777" w:rsidR="00614796" w:rsidRPr="003D6C92" w:rsidRDefault="00614796" w:rsidP="00440BB6">
            <w:pPr>
              <w:pStyle w:val="movimento2"/>
              <w:rPr>
                <w:color w:val="002060"/>
              </w:rPr>
            </w:pPr>
            <w:r w:rsidRPr="003D6C92">
              <w:rPr>
                <w:color w:val="002060"/>
              </w:rPr>
              <w:t> </w:t>
            </w:r>
          </w:p>
        </w:tc>
      </w:tr>
    </w:tbl>
    <w:p w14:paraId="4860A67C" w14:textId="77777777" w:rsidR="00614796" w:rsidRPr="003D6C92" w:rsidRDefault="00614796" w:rsidP="00614796">
      <w:pPr>
        <w:pStyle w:val="titolo30"/>
        <w:rPr>
          <w:rFonts w:eastAsiaTheme="minorEastAsia"/>
          <w:color w:val="002060"/>
        </w:rPr>
      </w:pPr>
      <w:r w:rsidRPr="003D6C92">
        <w:rPr>
          <w:color w:val="002060"/>
        </w:rPr>
        <w:t xml:space="preserve">CALCIATORI NON ESPULSI </w:t>
      </w:r>
    </w:p>
    <w:p w14:paraId="3EDFB6E4" w14:textId="77777777" w:rsidR="00614796" w:rsidRPr="003D6C92" w:rsidRDefault="00614796" w:rsidP="00614796">
      <w:pPr>
        <w:pStyle w:val="titolo20"/>
        <w:rPr>
          <w:color w:val="002060"/>
        </w:rPr>
      </w:pPr>
      <w:r w:rsidRPr="003D6C9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2897DE0F" w14:textId="77777777" w:rsidTr="00440BB6">
        <w:tc>
          <w:tcPr>
            <w:tcW w:w="2200" w:type="dxa"/>
            <w:tcMar>
              <w:top w:w="20" w:type="dxa"/>
              <w:left w:w="20" w:type="dxa"/>
              <w:bottom w:w="20" w:type="dxa"/>
              <w:right w:w="20" w:type="dxa"/>
            </w:tcMar>
            <w:vAlign w:val="center"/>
            <w:hideMark/>
          </w:tcPr>
          <w:p w14:paraId="27782C7C" w14:textId="77777777" w:rsidR="00614796" w:rsidRPr="003D6C92" w:rsidRDefault="00614796" w:rsidP="00440BB6">
            <w:pPr>
              <w:pStyle w:val="movimento"/>
              <w:rPr>
                <w:color w:val="002060"/>
              </w:rPr>
            </w:pPr>
            <w:r w:rsidRPr="003D6C92">
              <w:rPr>
                <w:color w:val="002060"/>
              </w:rPr>
              <w:t>IACONI MIRKO</w:t>
            </w:r>
          </w:p>
        </w:tc>
        <w:tc>
          <w:tcPr>
            <w:tcW w:w="2200" w:type="dxa"/>
            <w:tcMar>
              <w:top w:w="20" w:type="dxa"/>
              <w:left w:w="20" w:type="dxa"/>
              <w:bottom w:w="20" w:type="dxa"/>
              <w:right w:w="20" w:type="dxa"/>
            </w:tcMar>
            <w:vAlign w:val="center"/>
            <w:hideMark/>
          </w:tcPr>
          <w:p w14:paraId="484F5ADA" w14:textId="77777777" w:rsidR="00614796" w:rsidRPr="003D6C92" w:rsidRDefault="00614796" w:rsidP="00440BB6">
            <w:pPr>
              <w:pStyle w:val="movimento2"/>
              <w:rPr>
                <w:color w:val="002060"/>
              </w:rPr>
            </w:pPr>
            <w:r w:rsidRPr="003D6C92">
              <w:rPr>
                <w:color w:val="002060"/>
              </w:rPr>
              <w:t xml:space="preserve">(ASCOLI CALCIO A 5) </w:t>
            </w:r>
          </w:p>
        </w:tc>
        <w:tc>
          <w:tcPr>
            <w:tcW w:w="800" w:type="dxa"/>
            <w:tcMar>
              <w:top w:w="20" w:type="dxa"/>
              <w:left w:w="20" w:type="dxa"/>
              <w:bottom w:w="20" w:type="dxa"/>
              <w:right w:w="20" w:type="dxa"/>
            </w:tcMar>
            <w:vAlign w:val="center"/>
            <w:hideMark/>
          </w:tcPr>
          <w:p w14:paraId="275D33D0"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3D998B81"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46899EA4" w14:textId="77777777" w:rsidR="00614796" w:rsidRPr="003D6C92" w:rsidRDefault="00614796" w:rsidP="00440BB6">
            <w:pPr>
              <w:pStyle w:val="movimento2"/>
              <w:rPr>
                <w:color w:val="002060"/>
              </w:rPr>
            </w:pPr>
            <w:r w:rsidRPr="003D6C92">
              <w:rPr>
                <w:color w:val="002060"/>
              </w:rPr>
              <w:t> </w:t>
            </w:r>
          </w:p>
        </w:tc>
      </w:tr>
    </w:tbl>
    <w:p w14:paraId="652EAF2D" w14:textId="77777777" w:rsidR="00614796" w:rsidRPr="003D6C92" w:rsidRDefault="00614796" w:rsidP="00614796">
      <w:pPr>
        <w:pStyle w:val="titolo20"/>
        <w:rPr>
          <w:rFonts w:eastAsiaTheme="minorEastAsia"/>
          <w:color w:val="002060"/>
        </w:rPr>
      </w:pPr>
      <w:r w:rsidRPr="003D6C9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03D47558" w14:textId="77777777" w:rsidTr="00440BB6">
        <w:tc>
          <w:tcPr>
            <w:tcW w:w="2200" w:type="dxa"/>
            <w:tcMar>
              <w:top w:w="20" w:type="dxa"/>
              <w:left w:w="20" w:type="dxa"/>
              <w:bottom w:w="20" w:type="dxa"/>
              <w:right w:w="20" w:type="dxa"/>
            </w:tcMar>
            <w:vAlign w:val="center"/>
            <w:hideMark/>
          </w:tcPr>
          <w:p w14:paraId="4B03475C" w14:textId="77777777" w:rsidR="00614796" w:rsidRPr="003D6C92" w:rsidRDefault="00614796" w:rsidP="00440BB6">
            <w:pPr>
              <w:pStyle w:val="movimento"/>
              <w:rPr>
                <w:color w:val="002060"/>
              </w:rPr>
            </w:pPr>
            <w:r w:rsidRPr="003D6C92">
              <w:rPr>
                <w:color w:val="002060"/>
              </w:rPr>
              <w:t>DI TOMMASO GIOVANNI</w:t>
            </w:r>
          </w:p>
        </w:tc>
        <w:tc>
          <w:tcPr>
            <w:tcW w:w="2200" w:type="dxa"/>
            <w:tcMar>
              <w:top w:w="20" w:type="dxa"/>
              <w:left w:w="20" w:type="dxa"/>
              <w:bottom w:w="20" w:type="dxa"/>
              <w:right w:w="20" w:type="dxa"/>
            </w:tcMar>
            <w:vAlign w:val="center"/>
            <w:hideMark/>
          </w:tcPr>
          <w:p w14:paraId="57D5717B" w14:textId="77777777" w:rsidR="00614796" w:rsidRPr="003D6C92" w:rsidRDefault="00614796" w:rsidP="00440BB6">
            <w:pPr>
              <w:pStyle w:val="movimento2"/>
              <w:rPr>
                <w:color w:val="002060"/>
              </w:rPr>
            </w:pPr>
            <w:r w:rsidRPr="003D6C92">
              <w:rPr>
                <w:color w:val="002060"/>
              </w:rPr>
              <w:t xml:space="preserve">(AMICI DEL CENTROSOCIO SP.) </w:t>
            </w:r>
          </w:p>
        </w:tc>
        <w:tc>
          <w:tcPr>
            <w:tcW w:w="800" w:type="dxa"/>
            <w:tcMar>
              <w:top w:w="20" w:type="dxa"/>
              <w:left w:w="20" w:type="dxa"/>
              <w:bottom w:w="20" w:type="dxa"/>
              <w:right w:w="20" w:type="dxa"/>
            </w:tcMar>
            <w:vAlign w:val="center"/>
            <w:hideMark/>
          </w:tcPr>
          <w:p w14:paraId="326F6C74"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77A05FC6" w14:textId="77777777" w:rsidR="00614796" w:rsidRPr="003D6C92" w:rsidRDefault="00614796" w:rsidP="00440BB6">
            <w:pPr>
              <w:pStyle w:val="movimento"/>
              <w:rPr>
                <w:color w:val="002060"/>
              </w:rPr>
            </w:pPr>
            <w:r w:rsidRPr="003D6C92">
              <w:rPr>
                <w:color w:val="002060"/>
              </w:rPr>
              <w:t>CALVISI MICHELE</w:t>
            </w:r>
          </w:p>
        </w:tc>
        <w:tc>
          <w:tcPr>
            <w:tcW w:w="2200" w:type="dxa"/>
            <w:tcMar>
              <w:top w:w="20" w:type="dxa"/>
              <w:left w:w="20" w:type="dxa"/>
              <w:bottom w:w="20" w:type="dxa"/>
              <w:right w:w="20" w:type="dxa"/>
            </w:tcMar>
            <w:vAlign w:val="center"/>
            <w:hideMark/>
          </w:tcPr>
          <w:p w14:paraId="5E8733A0" w14:textId="77777777" w:rsidR="00614796" w:rsidRPr="003D6C92" w:rsidRDefault="00614796" w:rsidP="00440BB6">
            <w:pPr>
              <w:pStyle w:val="movimento2"/>
              <w:rPr>
                <w:color w:val="002060"/>
              </w:rPr>
            </w:pPr>
            <w:r w:rsidRPr="003D6C92">
              <w:rPr>
                <w:color w:val="002060"/>
              </w:rPr>
              <w:t xml:space="preserve">(AVENALE) </w:t>
            </w:r>
          </w:p>
        </w:tc>
      </w:tr>
      <w:tr w:rsidR="00614796" w:rsidRPr="003D6C92" w14:paraId="6853D0BC" w14:textId="77777777" w:rsidTr="00440BB6">
        <w:tc>
          <w:tcPr>
            <w:tcW w:w="2200" w:type="dxa"/>
            <w:tcMar>
              <w:top w:w="20" w:type="dxa"/>
              <w:left w:w="20" w:type="dxa"/>
              <w:bottom w:w="20" w:type="dxa"/>
              <w:right w:w="20" w:type="dxa"/>
            </w:tcMar>
            <w:vAlign w:val="center"/>
            <w:hideMark/>
          </w:tcPr>
          <w:p w14:paraId="08A659E2" w14:textId="77777777" w:rsidR="00614796" w:rsidRPr="003D6C92" w:rsidRDefault="00614796" w:rsidP="00440BB6">
            <w:pPr>
              <w:pStyle w:val="movimento"/>
              <w:rPr>
                <w:color w:val="002060"/>
              </w:rPr>
            </w:pPr>
            <w:r w:rsidRPr="003D6C92">
              <w:rPr>
                <w:color w:val="002060"/>
              </w:rPr>
              <w:t>BANCHETTI JOHANNES</w:t>
            </w:r>
          </w:p>
        </w:tc>
        <w:tc>
          <w:tcPr>
            <w:tcW w:w="2200" w:type="dxa"/>
            <w:tcMar>
              <w:top w:w="20" w:type="dxa"/>
              <w:left w:w="20" w:type="dxa"/>
              <w:bottom w:w="20" w:type="dxa"/>
              <w:right w:w="20" w:type="dxa"/>
            </w:tcMar>
            <w:vAlign w:val="center"/>
            <w:hideMark/>
          </w:tcPr>
          <w:p w14:paraId="70D2ED51" w14:textId="77777777" w:rsidR="00614796" w:rsidRPr="003D6C92" w:rsidRDefault="00614796" w:rsidP="00440BB6">
            <w:pPr>
              <w:pStyle w:val="movimento2"/>
              <w:rPr>
                <w:color w:val="002060"/>
              </w:rPr>
            </w:pPr>
            <w:r w:rsidRPr="003D6C92">
              <w:rPr>
                <w:color w:val="002060"/>
              </w:rPr>
              <w:t xml:space="preserve">(POLISPORTIVA VICTORIA) </w:t>
            </w:r>
          </w:p>
        </w:tc>
        <w:tc>
          <w:tcPr>
            <w:tcW w:w="800" w:type="dxa"/>
            <w:tcMar>
              <w:top w:w="20" w:type="dxa"/>
              <w:left w:w="20" w:type="dxa"/>
              <w:bottom w:w="20" w:type="dxa"/>
              <w:right w:w="20" w:type="dxa"/>
            </w:tcMar>
            <w:vAlign w:val="center"/>
            <w:hideMark/>
          </w:tcPr>
          <w:p w14:paraId="66E741CC"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50D4153C" w14:textId="77777777" w:rsidR="00614796" w:rsidRPr="003D6C92" w:rsidRDefault="00614796" w:rsidP="00440BB6">
            <w:pPr>
              <w:pStyle w:val="movimento"/>
              <w:rPr>
                <w:color w:val="002060"/>
              </w:rPr>
            </w:pPr>
            <w:r w:rsidRPr="003D6C92">
              <w:rPr>
                <w:color w:val="002060"/>
              </w:rPr>
              <w:t>SABBATINI DIEGO</w:t>
            </w:r>
          </w:p>
        </w:tc>
        <w:tc>
          <w:tcPr>
            <w:tcW w:w="2200" w:type="dxa"/>
            <w:tcMar>
              <w:top w:w="20" w:type="dxa"/>
              <w:left w:w="20" w:type="dxa"/>
              <w:bottom w:w="20" w:type="dxa"/>
              <w:right w:w="20" w:type="dxa"/>
            </w:tcMar>
            <w:vAlign w:val="center"/>
            <w:hideMark/>
          </w:tcPr>
          <w:p w14:paraId="733F8EBD" w14:textId="77777777" w:rsidR="00614796" w:rsidRPr="003D6C92" w:rsidRDefault="00614796" w:rsidP="00440BB6">
            <w:pPr>
              <w:pStyle w:val="movimento2"/>
              <w:rPr>
                <w:color w:val="002060"/>
              </w:rPr>
            </w:pPr>
            <w:r w:rsidRPr="003D6C92">
              <w:rPr>
                <w:color w:val="002060"/>
              </w:rPr>
              <w:t xml:space="preserve">(VILLA CECCOLINI CALCIO) </w:t>
            </w:r>
          </w:p>
        </w:tc>
      </w:tr>
    </w:tbl>
    <w:p w14:paraId="727BA1AC" w14:textId="77777777" w:rsidR="00614796" w:rsidRPr="003D6C92" w:rsidRDefault="00614796" w:rsidP="00614796">
      <w:pPr>
        <w:pStyle w:val="titolo20"/>
        <w:rPr>
          <w:rFonts w:eastAsiaTheme="minorEastAsia"/>
          <w:color w:val="002060"/>
        </w:rPr>
      </w:pPr>
      <w:r w:rsidRPr="003D6C92">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34B68091" w14:textId="77777777" w:rsidTr="00440BB6">
        <w:tc>
          <w:tcPr>
            <w:tcW w:w="2200" w:type="dxa"/>
            <w:tcMar>
              <w:top w:w="20" w:type="dxa"/>
              <w:left w:w="20" w:type="dxa"/>
              <w:bottom w:w="20" w:type="dxa"/>
              <w:right w:w="20" w:type="dxa"/>
            </w:tcMar>
            <w:vAlign w:val="center"/>
            <w:hideMark/>
          </w:tcPr>
          <w:p w14:paraId="0BF63A79" w14:textId="77777777" w:rsidR="00614796" w:rsidRPr="003D6C92" w:rsidRDefault="00614796" w:rsidP="00440BB6">
            <w:pPr>
              <w:pStyle w:val="movimento"/>
              <w:rPr>
                <w:color w:val="002060"/>
              </w:rPr>
            </w:pPr>
            <w:r w:rsidRPr="003D6C92">
              <w:rPr>
                <w:color w:val="002060"/>
              </w:rPr>
              <w:t>DI RUSSO MATTEO</w:t>
            </w:r>
          </w:p>
        </w:tc>
        <w:tc>
          <w:tcPr>
            <w:tcW w:w="2200" w:type="dxa"/>
            <w:tcMar>
              <w:top w:w="20" w:type="dxa"/>
              <w:left w:w="20" w:type="dxa"/>
              <w:bottom w:w="20" w:type="dxa"/>
              <w:right w:w="20" w:type="dxa"/>
            </w:tcMar>
            <w:vAlign w:val="center"/>
            <w:hideMark/>
          </w:tcPr>
          <w:p w14:paraId="002DF885" w14:textId="77777777" w:rsidR="00614796" w:rsidRPr="003D6C92" w:rsidRDefault="00614796" w:rsidP="00440BB6">
            <w:pPr>
              <w:pStyle w:val="movimento2"/>
              <w:rPr>
                <w:color w:val="002060"/>
              </w:rPr>
            </w:pPr>
            <w:r w:rsidRPr="003D6C92">
              <w:rPr>
                <w:color w:val="002060"/>
              </w:rPr>
              <w:t xml:space="preserve">(REAL EAGLES VIRTUS PAGLIA) </w:t>
            </w:r>
          </w:p>
        </w:tc>
        <w:tc>
          <w:tcPr>
            <w:tcW w:w="800" w:type="dxa"/>
            <w:tcMar>
              <w:top w:w="20" w:type="dxa"/>
              <w:left w:w="20" w:type="dxa"/>
              <w:bottom w:w="20" w:type="dxa"/>
              <w:right w:w="20" w:type="dxa"/>
            </w:tcMar>
            <w:vAlign w:val="center"/>
            <w:hideMark/>
          </w:tcPr>
          <w:p w14:paraId="7EA3C182"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6B438519"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1855F576" w14:textId="77777777" w:rsidR="00614796" w:rsidRPr="003D6C92" w:rsidRDefault="00614796" w:rsidP="00440BB6">
            <w:pPr>
              <w:pStyle w:val="movimento2"/>
              <w:rPr>
                <w:color w:val="002060"/>
              </w:rPr>
            </w:pPr>
            <w:r w:rsidRPr="003D6C92">
              <w:rPr>
                <w:color w:val="002060"/>
              </w:rPr>
              <w:t> </w:t>
            </w:r>
          </w:p>
        </w:tc>
      </w:tr>
    </w:tbl>
    <w:p w14:paraId="586F0634" w14:textId="77777777" w:rsidR="00614796" w:rsidRPr="003D6C92" w:rsidRDefault="00614796" w:rsidP="00614796">
      <w:pPr>
        <w:pStyle w:val="titolo20"/>
        <w:rPr>
          <w:rFonts w:eastAsiaTheme="minorEastAsia"/>
          <w:color w:val="002060"/>
        </w:rPr>
      </w:pPr>
      <w:r w:rsidRPr="003D6C92">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136FEBA3" w14:textId="77777777" w:rsidTr="00440BB6">
        <w:tc>
          <w:tcPr>
            <w:tcW w:w="2200" w:type="dxa"/>
            <w:tcMar>
              <w:top w:w="20" w:type="dxa"/>
              <w:left w:w="20" w:type="dxa"/>
              <w:bottom w:w="20" w:type="dxa"/>
              <w:right w:w="20" w:type="dxa"/>
            </w:tcMar>
            <w:vAlign w:val="center"/>
            <w:hideMark/>
          </w:tcPr>
          <w:p w14:paraId="364DD654" w14:textId="77777777" w:rsidR="00614796" w:rsidRPr="003D6C92" w:rsidRDefault="00614796" w:rsidP="00440BB6">
            <w:pPr>
              <w:pStyle w:val="movimento"/>
              <w:rPr>
                <w:color w:val="002060"/>
              </w:rPr>
            </w:pPr>
            <w:r w:rsidRPr="003D6C92">
              <w:rPr>
                <w:color w:val="002060"/>
              </w:rPr>
              <w:t>GIANFELICI MANUEL</w:t>
            </w:r>
          </w:p>
        </w:tc>
        <w:tc>
          <w:tcPr>
            <w:tcW w:w="2200" w:type="dxa"/>
            <w:tcMar>
              <w:top w:w="20" w:type="dxa"/>
              <w:left w:w="20" w:type="dxa"/>
              <w:bottom w:w="20" w:type="dxa"/>
              <w:right w:w="20" w:type="dxa"/>
            </w:tcMar>
            <w:vAlign w:val="center"/>
            <w:hideMark/>
          </w:tcPr>
          <w:p w14:paraId="63241B65" w14:textId="77777777" w:rsidR="00614796" w:rsidRPr="003D6C92" w:rsidRDefault="00614796" w:rsidP="00440BB6">
            <w:pPr>
              <w:pStyle w:val="movimento2"/>
              <w:rPr>
                <w:color w:val="002060"/>
              </w:rPr>
            </w:pPr>
            <w:r w:rsidRPr="003D6C92">
              <w:rPr>
                <w:color w:val="002060"/>
              </w:rPr>
              <w:t xml:space="preserve">(POLISPORTIVA VICTORIA) </w:t>
            </w:r>
          </w:p>
        </w:tc>
        <w:tc>
          <w:tcPr>
            <w:tcW w:w="800" w:type="dxa"/>
            <w:tcMar>
              <w:top w:w="20" w:type="dxa"/>
              <w:left w:w="20" w:type="dxa"/>
              <w:bottom w:w="20" w:type="dxa"/>
              <w:right w:w="20" w:type="dxa"/>
            </w:tcMar>
            <w:vAlign w:val="center"/>
            <w:hideMark/>
          </w:tcPr>
          <w:p w14:paraId="7B3BEB72"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44C47AFC" w14:textId="77777777" w:rsidR="00614796" w:rsidRPr="003D6C92" w:rsidRDefault="00614796" w:rsidP="00440BB6">
            <w:pPr>
              <w:pStyle w:val="movimento"/>
              <w:rPr>
                <w:color w:val="002060"/>
              </w:rPr>
            </w:pPr>
            <w:r w:rsidRPr="003D6C92">
              <w:rPr>
                <w:color w:val="002060"/>
              </w:rPr>
              <w:t>MASSA FEDERICO</w:t>
            </w:r>
          </w:p>
        </w:tc>
        <w:tc>
          <w:tcPr>
            <w:tcW w:w="2200" w:type="dxa"/>
            <w:tcMar>
              <w:top w:w="20" w:type="dxa"/>
              <w:left w:w="20" w:type="dxa"/>
              <w:bottom w:w="20" w:type="dxa"/>
              <w:right w:w="20" w:type="dxa"/>
            </w:tcMar>
            <w:vAlign w:val="center"/>
            <w:hideMark/>
          </w:tcPr>
          <w:p w14:paraId="40AEF814" w14:textId="77777777" w:rsidR="00614796" w:rsidRPr="003D6C92" w:rsidRDefault="00614796" w:rsidP="00440BB6">
            <w:pPr>
              <w:pStyle w:val="movimento2"/>
              <w:rPr>
                <w:color w:val="002060"/>
              </w:rPr>
            </w:pPr>
            <w:r w:rsidRPr="003D6C92">
              <w:rPr>
                <w:color w:val="002060"/>
              </w:rPr>
              <w:t xml:space="preserve">(ROCCAFLUVIONE) </w:t>
            </w:r>
          </w:p>
        </w:tc>
      </w:tr>
    </w:tbl>
    <w:p w14:paraId="47AF93EC" w14:textId="77777777" w:rsidR="00614796" w:rsidRPr="003D6C92" w:rsidRDefault="00614796" w:rsidP="00614796">
      <w:pPr>
        <w:pStyle w:val="titolo20"/>
        <w:rPr>
          <w:rFonts w:eastAsiaTheme="minorEastAsia"/>
          <w:color w:val="002060"/>
        </w:rPr>
      </w:pPr>
      <w:r w:rsidRPr="003D6C9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768DFA3B" w14:textId="77777777" w:rsidTr="00440BB6">
        <w:tc>
          <w:tcPr>
            <w:tcW w:w="2200" w:type="dxa"/>
            <w:tcMar>
              <w:top w:w="20" w:type="dxa"/>
              <w:left w:w="20" w:type="dxa"/>
              <w:bottom w:w="20" w:type="dxa"/>
              <w:right w:w="20" w:type="dxa"/>
            </w:tcMar>
            <w:vAlign w:val="center"/>
            <w:hideMark/>
          </w:tcPr>
          <w:p w14:paraId="35CA980E" w14:textId="77777777" w:rsidR="00614796" w:rsidRPr="003D6C92" w:rsidRDefault="00614796" w:rsidP="00440BB6">
            <w:pPr>
              <w:pStyle w:val="movimento"/>
              <w:rPr>
                <w:color w:val="002060"/>
              </w:rPr>
            </w:pPr>
            <w:r w:rsidRPr="003D6C92">
              <w:rPr>
                <w:color w:val="002060"/>
              </w:rPr>
              <w:t>LUCIANI GIANLUCA</w:t>
            </w:r>
          </w:p>
        </w:tc>
        <w:tc>
          <w:tcPr>
            <w:tcW w:w="2200" w:type="dxa"/>
            <w:tcMar>
              <w:top w:w="20" w:type="dxa"/>
              <w:left w:w="20" w:type="dxa"/>
              <w:bottom w:w="20" w:type="dxa"/>
              <w:right w:w="20" w:type="dxa"/>
            </w:tcMar>
            <w:vAlign w:val="center"/>
            <w:hideMark/>
          </w:tcPr>
          <w:p w14:paraId="38382A54" w14:textId="77777777" w:rsidR="00614796" w:rsidRPr="003D6C92" w:rsidRDefault="00614796" w:rsidP="00440BB6">
            <w:pPr>
              <w:pStyle w:val="movimento2"/>
              <w:rPr>
                <w:color w:val="002060"/>
              </w:rPr>
            </w:pPr>
            <w:r w:rsidRPr="003D6C92">
              <w:rPr>
                <w:color w:val="002060"/>
              </w:rPr>
              <w:t xml:space="preserve">(AVIS ARCEVIA 1964) </w:t>
            </w:r>
          </w:p>
        </w:tc>
        <w:tc>
          <w:tcPr>
            <w:tcW w:w="800" w:type="dxa"/>
            <w:tcMar>
              <w:top w:w="20" w:type="dxa"/>
              <w:left w:w="20" w:type="dxa"/>
              <w:bottom w:w="20" w:type="dxa"/>
              <w:right w:w="20" w:type="dxa"/>
            </w:tcMar>
            <w:vAlign w:val="center"/>
            <w:hideMark/>
          </w:tcPr>
          <w:p w14:paraId="5DBC98CD"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273EEAD5" w14:textId="77777777" w:rsidR="00614796" w:rsidRPr="003D6C92" w:rsidRDefault="00614796" w:rsidP="00440BB6">
            <w:pPr>
              <w:pStyle w:val="movimento"/>
              <w:rPr>
                <w:color w:val="002060"/>
              </w:rPr>
            </w:pPr>
            <w:r w:rsidRPr="003D6C92">
              <w:rPr>
                <w:color w:val="002060"/>
              </w:rPr>
              <w:t>CHIAPPORI STEFANO</w:t>
            </w:r>
          </w:p>
        </w:tc>
        <w:tc>
          <w:tcPr>
            <w:tcW w:w="2200" w:type="dxa"/>
            <w:tcMar>
              <w:top w:w="20" w:type="dxa"/>
              <w:left w:w="20" w:type="dxa"/>
              <w:bottom w:w="20" w:type="dxa"/>
              <w:right w:w="20" w:type="dxa"/>
            </w:tcMar>
            <w:vAlign w:val="center"/>
            <w:hideMark/>
          </w:tcPr>
          <w:p w14:paraId="33C3B89C" w14:textId="77777777" w:rsidR="00614796" w:rsidRPr="003D6C92" w:rsidRDefault="00614796" w:rsidP="00440BB6">
            <w:pPr>
              <w:pStyle w:val="movimento2"/>
              <w:rPr>
                <w:color w:val="002060"/>
              </w:rPr>
            </w:pPr>
            <w:r w:rsidRPr="003D6C92">
              <w:rPr>
                <w:color w:val="002060"/>
              </w:rPr>
              <w:t xml:space="preserve">(CARISSIMI 2016) </w:t>
            </w:r>
          </w:p>
        </w:tc>
      </w:tr>
      <w:tr w:rsidR="00614796" w:rsidRPr="003D6C92" w14:paraId="77CAC3BB" w14:textId="77777777" w:rsidTr="00440BB6">
        <w:tc>
          <w:tcPr>
            <w:tcW w:w="2200" w:type="dxa"/>
            <w:tcMar>
              <w:top w:w="20" w:type="dxa"/>
              <w:left w:w="20" w:type="dxa"/>
              <w:bottom w:w="20" w:type="dxa"/>
              <w:right w:w="20" w:type="dxa"/>
            </w:tcMar>
            <w:vAlign w:val="center"/>
            <w:hideMark/>
          </w:tcPr>
          <w:p w14:paraId="3FC5A72A" w14:textId="77777777" w:rsidR="00614796" w:rsidRPr="003D6C92" w:rsidRDefault="00614796" w:rsidP="00440BB6">
            <w:pPr>
              <w:pStyle w:val="movimento"/>
              <w:rPr>
                <w:color w:val="002060"/>
              </w:rPr>
            </w:pPr>
            <w:r w:rsidRPr="003D6C92">
              <w:rPr>
                <w:color w:val="002060"/>
              </w:rPr>
              <w:t>DISARNO EMILIANO</w:t>
            </w:r>
          </w:p>
        </w:tc>
        <w:tc>
          <w:tcPr>
            <w:tcW w:w="2200" w:type="dxa"/>
            <w:tcMar>
              <w:top w:w="20" w:type="dxa"/>
              <w:left w:w="20" w:type="dxa"/>
              <w:bottom w:w="20" w:type="dxa"/>
              <w:right w:w="20" w:type="dxa"/>
            </w:tcMar>
            <w:vAlign w:val="center"/>
            <w:hideMark/>
          </w:tcPr>
          <w:p w14:paraId="1CAAC84F" w14:textId="77777777" w:rsidR="00614796" w:rsidRPr="003D6C92" w:rsidRDefault="00614796" w:rsidP="00440BB6">
            <w:pPr>
              <w:pStyle w:val="movimento2"/>
              <w:rPr>
                <w:color w:val="002060"/>
              </w:rPr>
            </w:pPr>
            <w:r w:rsidRPr="003D6C92">
              <w:rPr>
                <w:color w:val="002060"/>
              </w:rPr>
              <w:t xml:space="preserve">(CARISSIMI 2016) </w:t>
            </w:r>
          </w:p>
        </w:tc>
        <w:tc>
          <w:tcPr>
            <w:tcW w:w="800" w:type="dxa"/>
            <w:tcMar>
              <w:top w:w="20" w:type="dxa"/>
              <w:left w:w="20" w:type="dxa"/>
              <w:bottom w:w="20" w:type="dxa"/>
              <w:right w:w="20" w:type="dxa"/>
            </w:tcMar>
            <w:vAlign w:val="center"/>
            <w:hideMark/>
          </w:tcPr>
          <w:p w14:paraId="5ED32E34"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66A060DF"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31B13F00" w14:textId="77777777" w:rsidR="00614796" w:rsidRPr="003D6C92" w:rsidRDefault="00614796" w:rsidP="00440BB6">
            <w:pPr>
              <w:pStyle w:val="movimento2"/>
              <w:rPr>
                <w:color w:val="002060"/>
              </w:rPr>
            </w:pPr>
            <w:r w:rsidRPr="003D6C92">
              <w:rPr>
                <w:color w:val="002060"/>
              </w:rPr>
              <w:t> </w:t>
            </w:r>
          </w:p>
        </w:tc>
      </w:tr>
    </w:tbl>
    <w:p w14:paraId="38C3C9E1" w14:textId="77777777" w:rsidR="00614796" w:rsidRPr="003D6C92" w:rsidRDefault="00614796" w:rsidP="00614796">
      <w:pPr>
        <w:pStyle w:val="titolo20"/>
        <w:rPr>
          <w:rFonts w:eastAsiaTheme="minorEastAsia"/>
          <w:color w:val="002060"/>
        </w:rPr>
      </w:pPr>
      <w:r w:rsidRPr="003D6C9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110FF88C" w14:textId="77777777" w:rsidTr="00440BB6">
        <w:tc>
          <w:tcPr>
            <w:tcW w:w="2200" w:type="dxa"/>
            <w:tcMar>
              <w:top w:w="20" w:type="dxa"/>
              <w:left w:w="20" w:type="dxa"/>
              <w:bottom w:w="20" w:type="dxa"/>
              <w:right w:w="20" w:type="dxa"/>
            </w:tcMar>
            <w:vAlign w:val="center"/>
            <w:hideMark/>
          </w:tcPr>
          <w:p w14:paraId="4A249AC6" w14:textId="77777777" w:rsidR="00614796" w:rsidRPr="003D6C92" w:rsidRDefault="00614796" w:rsidP="00440BB6">
            <w:pPr>
              <w:pStyle w:val="movimento"/>
              <w:rPr>
                <w:color w:val="002060"/>
              </w:rPr>
            </w:pPr>
            <w:r w:rsidRPr="003D6C92">
              <w:rPr>
                <w:color w:val="002060"/>
              </w:rPr>
              <w:t>FERRARESI DAVIDE</w:t>
            </w:r>
          </w:p>
        </w:tc>
        <w:tc>
          <w:tcPr>
            <w:tcW w:w="2200" w:type="dxa"/>
            <w:tcMar>
              <w:top w:w="20" w:type="dxa"/>
              <w:left w:w="20" w:type="dxa"/>
              <w:bottom w:w="20" w:type="dxa"/>
              <w:right w:w="20" w:type="dxa"/>
            </w:tcMar>
            <w:vAlign w:val="center"/>
            <w:hideMark/>
          </w:tcPr>
          <w:p w14:paraId="79527631" w14:textId="77777777" w:rsidR="00614796" w:rsidRPr="003D6C92" w:rsidRDefault="00614796" w:rsidP="00440BB6">
            <w:pPr>
              <w:pStyle w:val="movimento2"/>
              <w:rPr>
                <w:color w:val="002060"/>
              </w:rPr>
            </w:pPr>
            <w:r w:rsidRPr="003D6C92">
              <w:rPr>
                <w:color w:val="002060"/>
              </w:rPr>
              <w:t xml:space="preserve">(ACLI MANTOVANI CALCIO A 5) </w:t>
            </w:r>
          </w:p>
        </w:tc>
        <w:tc>
          <w:tcPr>
            <w:tcW w:w="800" w:type="dxa"/>
            <w:tcMar>
              <w:top w:w="20" w:type="dxa"/>
              <w:left w:w="20" w:type="dxa"/>
              <w:bottom w:w="20" w:type="dxa"/>
              <w:right w:w="20" w:type="dxa"/>
            </w:tcMar>
            <w:vAlign w:val="center"/>
            <w:hideMark/>
          </w:tcPr>
          <w:p w14:paraId="6B8D34F4"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233557EC" w14:textId="77777777" w:rsidR="00614796" w:rsidRPr="003D6C92" w:rsidRDefault="00614796" w:rsidP="00440BB6">
            <w:pPr>
              <w:pStyle w:val="movimento"/>
              <w:rPr>
                <w:color w:val="002060"/>
              </w:rPr>
            </w:pPr>
            <w:r w:rsidRPr="003D6C92">
              <w:rPr>
                <w:color w:val="002060"/>
              </w:rPr>
              <w:t>VALIANTI ANDREA</w:t>
            </w:r>
          </w:p>
        </w:tc>
        <w:tc>
          <w:tcPr>
            <w:tcW w:w="2200" w:type="dxa"/>
            <w:tcMar>
              <w:top w:w="20" w:type="dxa"/>
              <w:left w:w="20" w:type="dxa"/>
              <w:bottom w:w="20" w:type="dxa"/>
              <w:right w:w="20" w:type="dxa"/>
            </w:tcMar>
            <w:vAlign w:val="center"/>
            <w:hideMark/>
          </w:tcPr>
          <w:p w14:paraId="507AC622" w14:textId="77777777" w:rsidR="00614796" w:rsidRPr="003D6C92" w:rsidRDefault="00614796" w:rsidP="00440BB6">
            <w:pPr>
              <w:pStyle w:val="movimento2"/>
              <w:rPr>
                <w:color w:val="002060"/>
              </w:rPr>
            </w:pPr>
            <w:r w:rsidRPr="003D6C92">
              <w:rPr>
                <w:color w:val="002060"/>
              </w:rPr>
              <w:t xml:space="preserve">(ASCOLI CALCIO A 5) </w:t>
            </w:r>
          </w:p>
        </w:tc>
      </w:tr>
      <w:tr w:rsidR="00614796" w:rsidRPr="003D6C92" w14:paraId="0354AF3C" w14:textId="77777777" w:rsidTr="00440BB6">
        <w:tc>
          <w:tcPr>
            <w:tcW w:w="2200" w:type="dxa"/>
            <w:tcMar>
              <w:top w:w="20" w:type="dxa"/>
              <w:left w:w="20" w:type="dxa"/>
              <w:bottom w:w="20" w:type="dxa"/>
              <w:right w:w="20" w:type="dxa"/>
            </w:tcMar>
            <w:vAlign w:val="center"/>
            <w:hideMark/>
          </w:tcPr>
          <w:p w14:paraId="2CBEBF71" w14:textId="77777777" w:rsidR="00614796" w:rsidRPr="003D6C92" w:rsidRDefault="00614796" w:rsidP="00440BB6">
            <w:pPr>
              <w:pStyle w:val="movimento"/>
              <w:rPr>
                <w:color w:val="002060"/>
              </w:rPr>
            </w:pPr>
            <w:r w:rsidRPr="003D6C92">
              <w:rPr>
                <w:color w:val="002060"/>
              </w:rPr>
              <w:t>PERUCCI DANIELE</w:t>
            </w:r>
          </w:p>
        </w:tc>
        <w:tc>
          <w:tcPr>
            <w:tcW w:w="2200" w:type="dxa"/>
            <w:tcMar>
              <w:top w:w="20" w:type="dxa"/>
              <w:left w:w="20" w:type="dxa"/>
              <w:bottom w:w="20" w:type="dxa"/>
              <w:right w:w="20" w:type="dxa"/>
            </w:tcMar>
            <w:vAlign w:val="center"/>
            <w:hideMark/>
          </w:tcPr>
          <w:p w14:paraId="2CC32ED0" w14:textId="77777777" w:rsidR="00614796" w:rsidRPr="003D6C92" w:rsidRDefault="00614796" w:rsidP="00440BB6">
            <w:pPr>
              <w:pStyle w:val="movimento2"/>
              <w:rPr>
                <w:color w:val="002060"/>
              </w:rPr>
            </w:pPr>
            <w:r w:rsidRPr="003D6C92">
              <w:rPr>
                <w:color w:val="002060"/>
              </w:rPr>
              <w:t xml:space="preserve">(BORGOROSSO TOLENTINO) </w:t>
            </w:r>
          </w:p>
        </w:tc>
        <w:tc>
          <w:tcPr>
            <w:tcW w:w="800" w:type="dxa"/>
            <w:tcMar>
              <w:top w:w="20" w:type="dxa"/>
              <w:left w:w="20" w:type="dxa"/>
              <w:bottom w:w="20" w:type="dxa"/>
              <w:right w:w="20" w:type="dxa"/>
            </w:tcMar>
            <w:vAlign w:val="center"/>
            <w:hideMark/>
          </w:tcPr>
          <w:p w14:paraId="56E7B675"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124F78A1" w14:textId="77777777" w:rsidR="00614796" w:rsidRPr="003D6C92" w:rsidRDefault="00614796" w:rsidP="00440BB6">
            <w:pPr>
              <w:pStyle w:val="movimento"/>
              <w:rPr>
                <w:color w:val="002060"/>
              </w:rPr>
            </w:pPr>
            <w:r w:rsidRPr="003D6C92">
              <w:rPr>
                <w:color w:val="002060"/>
              </w:rPr>
              <w:t>CAPRIOTTI LUCA</w:t>
            </w:r>
          </w:p>
        </w:tc>
        <w:tc>
          <w:tcPr>
            <w:tcW w:w="2200" w:type="dxa"/>
            <w:tcMar>
              <w:top w:w="20" w:type="dxa"/>
              <w:left w:w="20" w:type="dxa"/>
              <w:bottom w:w="20" w:type="dxa"/>
              <w:right w:w="20" w:type="dxa"/>
            </w:tcMar>
            <w:vAlign w:val="center"/>
            <w:hideMark/>
          </w:tcPr>
          <w:p w14:paraId="0DD36EF7" w14:textId="77777777" w:rsidR="00614796" w:rsidRPr="003D6C92" w:rsidRDefault="00614796" w:rsidP="00440BB6">
            <w:pPr>
              <w:pStyle w:val="movimento2"/>
              <w:rPr>
                <w:color w:val="002060"/>
              </w:rPr>
            </w:pPr>
            <w:r w:rsidRPr="003D6C92">
              <w:rPr>
                <w:color w:val="002060"/>
              </w:rPr>
              <w:t xml:space="preserve">(FUTSAL CAMPIGLIONE) </w:t>
            </w:r>
          </w:p>
        </w:tc>
      </w:tr>
      <w:tr w:rsidR="00614796" w:rsidRPr="003D6C92" w14:paraId="741074D7" w14:textId="77777777" w:rsidTr="00440BB6">
        <w:tc>
          <w:tcPr>
            <w:tcW w:w="2200" w:type="dxa"/>
            <w:tcMar>
              <w:top w:w="20" w:type="dxa"/>
              <w:left w:w="20" w:type="dxa"/>
              <w:bottom w:w="20" w:type="dxa"/>
              <w:right w:w="20" w:type="dxa"/>
            </w:tcMar>
            <w:vAlign w:val="center"/>
            <w:hideMark/>
          </w:tcPr>
          <w:p w14:paraId="62D3386F" w14:textId="77777777" w:rsidR="00614796" w:rsidRPr="003D6C92" w:rsidRDefault="00614796" w:rsidP="00440BB6">
            <w:pPr>
              <w:pStyle w:val="movimento"/>
              <w:rPr>
                <w:color w:val="002060"/>
              </w:rPr>
            </w:pPr>
            <w:r w:rsidRPr="003D6C92">
              <w:rPr>
                <w:color w:val="002060"/>
              </w:rPr>
              <w:t>CEZAR DE LIMA AYRTON</w:t>
            </w:r>
          </w:p>
        </w:tc>
        <w:tc>
          <w:tcPr>
            <w:tcW w:w="2200" w:type="dxa"/>
            <w:tcMar>
              <w:top w:w="20" w:type="dxa"/>
              <w:left w:w="20" w:type="dxa"/>
              <w:bottom w:w="20" w:type="dxa"/>
              <w:right w:w="20" w:type="dxa"/>
            </w:tcMar>
            <w:vAlign w:val="center"/>
            <w:hideMark/>
          </w:tcPr>
          <w:p w14:paraId="5C28D789" w14:textId="77777777" w:rsidR="00614796" w:rsidRPr="003D6C92" w:rsidRDefault="00614796" w:rsidP="00440BB6">
            <w:pPr>
              <w:pStyle w:val="movimento2"/>
              <w:rPr>
                <w:color w:val="002060"/>
              </w:rPr>
            </w:pPr>
            <w:r w:rsidRPr="003D6C92">
              <w:rPr>
                <w:color w:val="002060"/>
              </w:rPr>
              <w:t xml:space="preserve">(OSIMO FIVE) </w:t>
            </w:r>
          </w:p>
        </w:tc>
        <w:tc>
          <w:tcPr>
            <w:tcW w:w="800" w:type="dxa"/>
            <w:tcMar>
              <w:top w:w="20" w:type="dxa"/>
              <w:left w:w="20" w:type="dxa"/>
              <w:bottom w:w="20" w:type="dxa"/>
              <w:right w:w="20" w:type="dxa"/>
            </w:tcMar>
            <w:vAlign w:val="center"/>
            <w:hideMark/>
          </w:tcPr>
          <w:p w14:paraId="25E1921D"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59AF393A" w14:textId="77777777" w:rsidR="00614796" w:rsidRPr="003D6C92" w:rsidRDefault="00614796" w:rsidP="00440BB6">
            <w:pPr>
              <w:pStyle w:val="movimento"/>
              <w:rPr>
                <w:color w:val="002060"/>
              </w:rPr>
            </w:pPr>
            <w:r w:rsidRPr="003D6C92">
              <w:rPr>
                <w:color w:val="002060"/>
              </w:rPr>
              <w:t>BERTOZZI SAMUELE</w:t>
            </w:r>
          </w:p>
        </w:tc>
        <w:tc>
          <w:tcPr>
            <w:tcW w:w="2200" w:type="dxa"/>
            <w:tcMar>
              <w:top w:w="20" w:type="dxa"/>
              <w:left w:w="20" w:type="dxa"/>
              <w:bottom w:w="20" w:type="dxa"/>
              <w:right w:w="20" w:type="dxa"/>
            </w:tcMar>
            <w:vAlign w:val="center"/>
            <w:hideMark/>
          </w:tcPr>
          <w:p w14:paraId="323345FB" w14:textId="77777777" w:rsidR="00614796" w:rsidRPr="003D6C92" w:rsidRDefault="00614796" w:rsidP="00440BB6">
            <w:pPr>
              <w:pStyle w:val="movimento2"/>
              <w:rPr>
                <w:color w:val="002060"/>
              </w:rPr>
            </w:pPr>
            <w:r w:rsidRPr="003D6C92">
              <w:rPr>
                <w:color w:val="002060"/>
              </w:rPr>
              <w:t xml:space="preserve">(PIEVE D ICO CALCIO A 5) </w:t>
            </w:r>
          </w:p>
        </w:tc>
      </w:tr>
    </w:tbl>
    <w:p w14:paraId="365F40F6" w14:textId="77777777" w:rsidR="00614796" w:rsidRPr="003D6C92" w:rsidRDefault="00614796" w:rsidP="00614796">
      <w:pPr>
        <w:pStyle w:val="titolo20"/>
        <w:rPr>
          <w:rFonts w:eastAsiaTheme="minorEastAsia"/>
          <w:color w:val="002060"/>
        </w:rPr>
      </w:pPr>
      <w:r w:rsidRPr="003D6C9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79FD69CC" w14:textId="77777777" w:rsidTr="00440BB6">
        <w:tc>
          <w:tcPr>
            <w:tcW w:w="2200" w:type="dxa"/>
            <w:tcMar>
              <w:top w:w="20" w:type="dxa"/>
              <w:left w:w="20" w:type="dxa"/>
              <w:bottom w:w="20" w:type="dxa"/>
              <w:right w:w="20" w:type="dxa"/>
            </w:tcMar>
            <w:vAlign w:val="center"/>
            <w:hideMark/>
          </w:tcPr>
          <w:p w14:paraId="7F4BE3B9" w14:textId="77777777" w:rsidR="00614796" w:rsidRPr="003D6C92" w:rsidRDefault="00614796" w:rsidP="00440BB6">
            <w:pPr>
              <w:pStyle w:val="movimento"/>
              <w:rPr>
                <w:color w:val="002060"/>
              </w:rPr>
            </w:pPr>
            <w:r w:rsidRPr="003D6C92">
              <w:rPr>
                <w:color w:val="002060"/>
              </w:rPr>
              <w:t>BIAGINI MARCO</w:t>
            </w:r>
          </w:p>
        </w:tc>
        <w:tc>
          <w:tcPr>
            <w:tcW w:w="2200" w:type="dxa"/>
            <w:tcMar>
              <w:top w:w="20" w:type="dxa"/>
              <w:left w:w="20" w:type="dxa"/>
              <w:bottom w:w="20" w:type="dxa"/>
              <w:right w:w="20" w:type="dxa"/>
            </w:tcMar>
            <w:vAlign w:val="center"/>
            <w:hideMark/>
          </w:tcPr>
          <w:p w14:paraId="1D6C1F8E" w14:textId="77777777" w:rsidR="00614796" w:rsidRPr="003D6C92" w:rsidRDefault="00614796" w:rsidP="00440BB6">
            <w:pPr>
              <w:pStyle w:val="movimento2"/>
              <w:rPr>
                <w:color w:val="002060"/>
              </w:rPr>
            </w:pPr>
            <w:r w:rsidRPr="003D6C92">
              <w:rPr>
                <w:color w:val="002060"/>
              </w:rPr>
              <w:t xml:space="preserve">(AVIS ARCEVIA 1964) </w:t>
            </w:r>
          </w:p>
        </w:tc>
        <w:tc>
          <w:tcPr>
            <w:tcW w:w="800" w:type="dxa"/>
            <w:tcMar>
              <w:top w:w="20" w:type="dxa"/>
              <w:left w:w="20" w:type="dxa"/>
              <w:bottom w:w="20" w:type="dxa"/>
              <w:right w:w="20" w:type="dxa"/>
            </w:tcMar>
            <w:vAlign w:val="center"/>
            <w:hideMark/>
          </w:tcPr>
          <w:p w14:paraId="58033B10"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0EFDC2A9" w14:textId="77777777" w:rsidR="00614796" w:rsidRPr="003D6C92" w:rsidRDefault="00614796" w:rsidP="00440BB6">
            <w:pPr>
              <w:pStyle w:val="movimento"/>
              <w:rPr>
                <w:color w:val="002060"/>
              </w:rPr>
            </w:pPr>
            <w:r w:rsidRPr="003D6C92">
              <w:rPr>
                <w:color w:val="002060"/>
              </w:rPr>
              <w:t>GIACOMOZZI MICHELE</w:t>
            </w:r>
          </w:p>
        </w:tc>
        <w:tc>
          <w:tcPr>
            <w:tcW w:w="2200" w:type="dxa"/>
            <w:tcMar>
              <w:top w:w="20" w:type="dxa"/>
              <w:left w:w="20" w:type="dxa"/>
              <w:bottom w:w="20" w:type="dxa"/>
              <w:right w:w="20" w:type="dxa"/>
            </w:tcMar>
            <w:vAlign w:val="center"/>
            <w:hideMark/>
          </w:tcPr>
          <w:p w14:paraId="38218BD0" w14:textId="77777777" w:rsidR="00614796" w:rsidRPr="003D6C92" w:rsidRDefault="00614796" w:rsidP="00440BB6">
            <w:pPr>
              <w:pStyle w:val="movimento2"/>
              <w:rPr>
                <w:color w:val="002060"/>
              </w:rPr>
            </w:pPr>
            <w:r w:rsidRPr="003D6C92">
              <w:rPr>
                <w:color w:val="002060"/>
              </w:rPr>
              <w:t xml:space="preserve">(CALCETTO CASTRUM LAURI) </w:t>
            </w:r>
          </w:p>
        </w:tc>
      </w:tr>
      <w:tr w:rsidR="00614796" w:rsidRPr="003D6C92" w14:paraId="478606D7" w14:textId="77777777" w:rsidTr="00440BB6">
        <w:tc>
          <w:tcPr>
            <w:tcW w:w="2200" w:type="dxa"/>
            <w:tcMar>
              <w:top w:w="20" w:type="dxa"/>
              <w:left w:w="20" w:type="dxa"/>
              <w:bottom w:w="20" w:type="dxa"/>
              <w:right w:w="20" w:type="dxa"/>
            </w:tcMar>
            <w:vAlign w:val="center"/>
            <w:hideMark/>
          </w:tcPr>
          <w:p w14:paraId="09D0C301" w14:textId="77777777" w:rsidR="00614796" w:rsidRPr="003D6C92" w:rsidRDefault="00614796" w:rsidP="00440BB6">
            <w:pPr>
              <w:pStyle w:val="movimento"/>
              <w:rPr>
                <w:color w:val="002060"/>
              </w:rPr>
            </w:pPr>
            <w:r w:rsidRPr="003D6C92">
              <w:rPr>
                <w:color w:val="002060"/>
              </w:rPr>
              <w:t>CARDELLINI MATTIA</w:t>
            </w:r>
          </w:p>
        </w:tc>
        <w:tc>
          <w:tcPr>
            <w:tcW w:w="2200" w:type="dxa"/>
            <w:tcMar>
              <w:top w:w="20" w:type="dxa"/>
              <w:left w:w="20" w:type="dxa"/>
              <w:bottom w:w="20" w:type="dxa"/>
              <w:right w:w="20" w:type="dxa"/>
            </w:tcMar>
            <w:vAlign w:val="center"/>
            <w:hideMark/>
          </w:tcPr>
          <w:p w14:paraId="28D5B5A3" w14:textId="77777777" w:rsidR="00614796" w:rsidRPr="003D6C92" w:rsidRDefault="00614796" w:rsidP="00440BB6">
            <w:pPr>
              <w:pStyle w:val="movimento2"/>
              <w:rPr>
                <w:color w:val="002060"/>
              </w:rPr>
            </w:pPr>
            <w:r w:rsidRPr="003D6C92">
              <w:rPr>
                <w:color w:val="002060"/>
              </w:rPr>
              <w:t xml:space="preserve">(DINAMIS 1990) </w:t>
            </w:r>
          </w:p>
        </w:tc>
        <w:tc>
          <w:tcPr>
            <w:tcW w:w="800" w:type="dxa"/>
            <w:tcMar>
              <w:top w:w="20" w:type="dxa"/>
              <w:left w:w="20" w:type="dxa"/>
              <w:bottom w:w="20" w:type="dxa"/>
              <w:right w:w="20" w:type="dxa"/>
            </w:tcMar>
            <w:vAlign w:val="center"/>
            <w:hideMark/>
          </w:tcPr>
          <w:p w14:paraId="29A5F181"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5E2E99AF" w14:textId="77777777" w:rsidR="00614796" w:rsidRPr="003D6C92" w:rsidRDefault="00614796" w:rsidP="00440BB6">
            <w:pPr>
              <w:pStyle w:val="movimento"/>
              <w:rPr>
                <w:color w:val="002060"/>
              </w:rPr>
            </w:pPr>
            <w:r w:rsidRPr="003D6C92">
              <w:rPr>
                <w:color w:val="002060"/>
              </w:rPr>
              <w:t>GABALDI ALESSANDRO</w:t>
            </w:r>
          </w:p>
        </w:tc>
        <w:tc>
          <w:tcPr>
            <w:tcW w:w="2200" w:type="dxa"/>
            <w:tcMar>
              <w:top w:w="20" w:type="dxa"/>
              <w:left w:w="20" w:type="dxa"/>
              <w:bottom w:w="20" w:type="dxa"/>
              <w:right w:w="20" w:type="dxa"/>
            </w:tcMar>
            <w:vAlign w:val="center"/>
            <w:hideMark/>
          </w:tcPr>
          <w:p w14:paraId="3CCAB4C7" w14:textId="77777777" w:rsidR="00614796" w:rsidRPr="003D6C92" w:rsidRDefault="00614796" w:rsidP="00440BB6">
            <w:pPr>
              <w:pStyle w:val="movimento2"/>
              <w:rPr>
                <w:color w:val="002060"/>
              </w:rPr>
            </w:pPr>
            <w:r w:rsidRPr="003D6C92">
              <w:rPr>
                <w:color w:val="002060"/>
              </w:rPr>
              <w:t xml:space="preserve">(FERMANA FUTSAL 2022) </w:t>
            </w:r>
          </w:p>
        </w:tc>
      </w:tr>
      <w:tr w:rsidR="00614796" w:rsidRPr="003D6C92" w14:paraId="73EF789D" w14:textId="77777777" w:rsidTr="00440BB6">
        <w:tc>
          <w:tcPr>
            <w:tcW w:w="2200" w:type="dxa"/>
            <w:tcMar>
              <w:top w:w="20" w:type="dxa"/>
              <w:left w:w="20" w:type="dxa"/>
              <w:bottom w:w="20" w:type="dxa"/>
              <w:right w:w="20" w:type="dxa"/>
            </w:tcMar>
            <w:vAlign w:val="center"/>
            <w:hideMark/>
          </w:tcPr>
          <w:p w14:paraId="7BC14A0E" w14:textId="77777777" w:rsidR="00614796" w:rsidRPr="003D6C92" w:rsidRDefault="00614796" w:rsidP="00440BB6">
            <w:pPr>
              <w:pStyle w:val="movimento"/>
              <w:rPr>
                <w:color w:val="002060"/>
              </w:rPr>
            </w:pPr>
            <w:r w:rsidRPr="003D6C92">
              <w:rPr>
                <w:color w:val="002060"/>
              </w:rPr>
              <w:t>BARTOLUCCI NICOLA</w:t>
            </w:r>
          </w:p>
        </w:tc>
        <w:tc>
          <w:tcPr>
            <w:tcW w:w="2200" w:type="dxa"/>
            <w:tcMar>
              <w:top w:w="20" w:type="dxa"/>
              <w:left w:w="20" w:type="dxa"/>
              <w:bottom w:w="20" w:type="dxa"/>
              <w:right w:w="20" w:type="dxa"/>
            </w:tcMar>
            <w:vAlign w:val="center"/>
            <w:hideMark/>
          </w:tcPr>
          <w:p w14:paraId="41430721" w14:textId="77777777" w:rsidR="00614796" w:rsidRPr="003D6C92" w:rsidRDefault="00614796" w:rsidP="00440BB6">
            <w:pPr>
              <w:pStyle w:val="movimento2"/>
              <w:rPr>
                <w:color w:val="002060"/>
              </w:rPr>
            </w:pPr>
            <w:r w:rsidRPr="003D6C92">
              <w:rPr>
                <w:color w:val="002060"/>
              </w:rPr>
              <w:t xml:space="preserve">(PIEVE D ICO CALCIO A 5) </w:t>
            </w:r>
          </w:p>
        </w:tc>
        <w:tc>
          <w:tcPr>
            <w:tcW w:w="800" w:type="dxa"/>
            <w:tcMar>
              <w:top w:w="20" w:type="dxa"/>
              <w:left w:w="20" w:type="dxa"/>
              <w:bottom w:w="20" w:type="dxa"/>
              <w:right w:w="20" w:type="dxa"/>
            </w:tcMar>
            <w:vAlign w:val="center"/>
            <w:hideMark/>
          </w:tcPr>
          <w:p w14:paraId="43754332"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049FB693" w14:textId="77777777" w:rsidR="00614796" w:rsidRPr="003D6C92" w:rsidRDefault="00614796" w:rsidP="00440BB6">
            <w:pPr>
              <w:pStyle w:val="movimento"/>
              <w:rPr>
                <w:color w:val="002060"/>
              </w:rPr>
            </w:pPr>
            <w:r w:rsidRPr="003D6C92">
              <w:rPr>
                <w:color w:val="002060"/>
              </w:rPr>
              <w:t>MICCIO CESARE</w:t>
            </w:r>
          </w:p>
        </w:tc>
        <w:tc>
          <w:tcPr>
            <w:tcW w:w="2200" w:type="dxa"/>
            <w:tcMar>
              <w:top w:w="20" w:type="dxa"/>
              <w:left w:w="20" w:type="dxa"/>
              <w:bottom w:w="20" w:type="dxa"/>
              <w:right w:w="20" w:type="dxa"/>
            </w:tcMar>
            <w:vAlign w:val="center"/>
            <w:hideMark/>
          </w:tcPr>
          <w:p w14:paraId="7E2BDDF8" w14:textId="77777777" w:rsidR="00614796" w:rsidRPr="003D6C92" w:rsidRDefault="00614796" w:rsidP="00440BB6">
            <w:pPr>
              <w:pStyle w:val="movimento2"/>
              <w:rPr>
                <w:color w:val="002060"/>
              </w:rPr>
            </w:pPr>
            <w:r w:rsidRPr="003D6C92">
              <w:rPr>
                <w:color w:val="002060"/>
              </w:rPr>
              <w:t xml:space="preserve">(VILLA CECCOLINI CALCIO) </w:t>
            </w:r>
          </w:p>
        </w:tc>
      </w:tr>
    </w:tbl>
    <w:p w14:paraId="44F31340" w14:textId="77777777" w:rsidR="00614796" w:rsidRPr="003D6C92" w:rsidRDefault="00614796" w:rsidP="00614796">
      <w:pPr>
        <w:pStyle w:val="titolo20"/>
        <w:rPr>
          <w:rFonts w:eastAsiaTheme="minorEastAsia"/>
          <w:color w:val="002060"/>
        </w:rPr>
      </w:pPr>
      <w:r w:rsidRPr="003D6C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2311CF66" w14:textId="77777777" w:rsidTr="00440BB6">
        <w:tc>
          <w:tcPr>
            <w:tcW w:w="2200" w:type="dxa"/>
            <w:tcMar>
              <w:top w:w="20" w:type="dxa"/>
              <w:left w:w="20" w:type="dxa"/>
              <w:bottom w:w="20" w:type="dxa"/>
              <w:right w:w="20" w:type="dxa"/>
            </w:tcMar>
            <w:vAlign w:val="center"/>
            <w:hideMark/>
          </w:tcPr>
          <w:p w14:paraId="3C364D9A" w14:textId="77777777" w:rsidR="00614796" w:rsidRPr="003D6C92" w:rsidRDefault="00614796" w:rsidP="00440BB6">
            <w:pPr>
              <w:pStyle w:val="movimento"/>
              <w:rPr>
                <w:color w:val="002060"/>
              </w:rPr>
            </w:pPr>
            <w:r w:rsidRPr="003D6C92">
              <w:rPr>
                <w:color w:val="002060"/>
              </w:rPr>
              <w:t>FERMANI LUCA</w:t>
            </w:r>
          </w:p>
        </w:tc>
        <w:tc>
          <w:tcPr>
            <w:tcW w:w="2200" w:type="dxa"/>
            <w:tcMar>
              <w:top w:w="20" w:type="dxa"/>
              <w:left w:w="20" w:type="dxa"/>
              <w:bottom w:w="20" w:type="dxa"/>
              <w:right w:w="20" w:type="dxa"/>
            </w:tcMar>
            <w:vAlign w:val="center"/>
            <w:hideMark/>
          </w:tcPr>
          <w:p w14:paraId="0A4BCE23" w14:textId="77777777" w:rsidR="00614796" w:rsidRPr="003D6C92" w:rsidRDefault="00614796" w:rsidP="00440BB6">
            <w:pPr>
              <w:pStyle w:val="movimento2"/>
              <w:rPr>
                <w:color w:val="002060"/>
              </w:rPr>
            </w:pPr>
            <w:r w:rsidRPr="003D6C92">
              <w:rPr>
                <w:color w:val="002060"/>
              </w:rPr>
              <w:t xml:space="preserve">(ACLI AUDAX MONTECOSARO C5) </w:t>
            </w:r>
          </w:p>
        </w:tc>
        <w:tc>
          <w:tcPr>
            <w:tcW w:w="800" w:type="dxa"/>
            <w:tcMar>
              <w:top w:w="20" w:type="dxa"/>
              <w:left w:w="20" w:type="dxa"/>
              <w:bottom w:w="20" w:type="dxa"/>
              <w:right w:w="20" w:type="dxa"/>
            </w:tcMar>
            <w:vAlign w:val="center"/>
            <w:hideMark/>
          </w:tcPr>
          <w:p w14:paraId="192FC93E"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59480FA9" w14:textId="77777777" w:rsidR="00614796" w:rsidRPr="003D6C92" w:rsidRDefault="00614796" w:rsidP="00440BB6">
            <w:pPr>
              <w:pStyle w:val="movimento"/>
              <w:rPr>
                <w:color w:val="002060"/>
              </w:rPr>
            </w:pPr>
            <w:r w:rsidRPr="003D6C92">
              <w:rPr>
                <w:color w:val="002060"/>
              </w:rPr>
              <w:t>IACOPONI FRANCESCO</w:t>
            </w:r>
          </w:p>
        </w:tc>
        <w:tc>
          <w:tcPr>
            <w:tcW w:w="2200" w:type="dxa"/>
            <w:tcMar>
              <w:top w:w="20" w:type="dxa"/>
              <w:left w:w="20" w:type="dxa"/>
              <w:bottom w:w="20" w:type="dxa"/>
              <w:right w:w="20" w:type="dxa"/>
            </w:tcMar>
            <w:vAlign w:val="center"/>
            <w:hideMark/>
          </w:tcPr>
          <w:p w14:paraId="3C8DB2D1" w14:textId="77777777" w:rsidR="00614796" w:rsidRPr="003D6C92" w:rsidRDefault="00614796" w:rsidP="00440BB6">
            <w:pPr>
              <w:pStyle w:val="movimento2"/>
              <w:rPr>
                <w:color w:val="002060"/>
              </w:rPr>
            </w:pPr>
            <w:r w:rsidRPr="003D6C92">
              <w:rPr>
                <w:color w:val="002060"/>
              </w:rPr>
              <w:t xml:space="preserve">(CALCETTO CASTRUM LAURI) </w:t>
            </w:r>
          </w:p>
        </w:tc>
      </w:tr>
      <w:tr w:rsidR="00614796" w:rsidRPr="003D6C92" w14:paraId="77305B41" w14:textId="77777777" w:rsidTr="00440BB6">
        <w:tc>
          <w:tcPr>
            <w:tcW w:w="2200" w:type="dxa"/>
            <w:tcMar>
              <w:top w:w="20" w:type="dxa"/>
              <w:left w:w="20" w:type="dxa"/>
              <w:bottom w:w="20" w:type="dxa"/>
              <w:right w:w="20" w:type="dxa"/>
            </w:tcMar>
            <w:vAlign w:val="center"/>
            <w:hideMark/>
          </w:tcPr>
          <w:p w14:paraId="7D4E3CDD" w14:textId="77777777" w:rsidR="00614796" w:rsidRPr="003D6C92" w:rsidRDefault="00614796" w:rsidP="00440BB6">
            <w:pPr>
              <w:pStyle w:val="movimento"/>
              <w:rPr>
                <w:color w:val="002060"/>
              </w:rPr>
            </w:pPr>
            <w:r w:rsidRPr="003D6C92">
              <w:rPr>
                <w:color w:val="002060"/>
              </w:rPr>
              <w:t>SIGNORELLI VINCENZO</w:t>
            </w:r>
          </w:p>
        </w:tc>
        <w:tc>
          <w:tcPr>
            <w:tcW w:w="2200" w:type="dxa"/>
            <w:tcMar>
              <w:top w:w="20" w:type="dxa"/>
              <w:left w:w="20" w:type="dxa"/>
              <w:bottom w:w="20" w:type="dxa"/>
              <w:right w:w="20" w:type="dxa"/>
            </w:tcMar>
            <w:vAlign w:val="center"/>
            <w:hideMark/>
          </w:tcPr>
          <w:p w14:paraId="3D81EF0F" w14:textId="77777777" w:rsidR="00614796" w:rsidRPr="003D6C92" w:rsidRDefault="00614796" w:rsidP="00440BB6">
            <w:pPr>
              <w:pStyle w:val="movimento2"/>
              <w:rPr>
                <w:color w:val="002060"/>
              </w:rPr>
            </w:pPr>
            <w:r w:rsidRPr="003D6C92">
              <w:rPr>
                <w:color w:val="002060"/>
              </w:rPr>
              <w:t xml:space="preserve">(CASTELBELLINO CALCIO A 5) </w:t>
            </w:r>
          </w:p>
        </w:tc>
        <w:tc>
          <w:tcPr>
            <w:tcW w:w="800" w:type="dxa"/>
            <w:tcMar>
              <w:top w:w="20" w:type="dxa"/>
              <w:left w:w="20" w:type="dxa"/>
              <w:bottom w:w="20" w:type="dxa"/>
              <w:right w:w="20" w:type="dxa"/>
            </w:tcMar>
            <w:vAlign w:val="center"/>
            <w:hideMark/>
          </w:tcPr>
          <w:p w14:paraId="3CBCE732"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35FE2D5A" w14:textId="77777777" w:rsidR="00614796" w:rsidRPr="003D6C92" w:rsidRDefault="00614796" w:rsidP="00440BB6">
            <w:pPr>
              <w:pStyle w:val="movimento"/>
              <w:rPr>
                <w:color w:val="002060"/>
              </w:rPr>
            </w:pPr>
            <w:r w:rsidRPr="003D6C92">
              <w:rPr>
                <w:color w:val="002060"/>
              </w:rPr>
              <w:t>TIDEI ALESSANDRO</w:t>
            </w:r>
          </w:p>
        </w:tc>
        <w:tc>
          <w:tcPr>
            <w:tcW w:w="2200" w:type="dxa"/>
            <w:tcMar>
              <w:top w:w="20" w:type="dxa"/>
              <w:left w:w="20" w:type="dxa"/>
              <w:bottom w:w="20" w:type="dxa"/>
              <w:right w:w="20" w:type="dxa"/>
            </w:tcMar>
            <w:vAlign w:val="center"/>
            <w:hideMark/>
          </w:tcPr>
          <w:p w14:paraId="731E9468" w14:textId="77777777" w:rsidR="00614796" w:rsidRPr="003D6C92" w:rsidRDefault="00614796" w:rsidP="00440BB6">
            <w:pPr>
              <w:pStyle w:val="movimento2"/>
              <w:rPr>
                <w:color w:val="002060"/>
              </w:rPr>
            </w:pPr>
            <w:r w:rsidRPr="003D6C92">
              <w:rPr>
                <w:color w:val="002060"/>
              </w:rPr>
              <w:t xml:space="preserve">(FUTSAL CAMPIGLIONE) </w:t>
            </w:r>
          </w:p>
        </w:tc>
      </w:tr>
      <w:tr w:rsidR="00614796" w:rsidRPr="003D6C92" w14:paraId="3822FFA2" w14:textId="77777777" w:rsidTr="00440BB6">
        <w:tc>
          <w:tcPr>
            <w:tcW w:w="2200" w:type="dxa"/>
            <w:tcMar>
              <w:top w:w="20" w:type="dxa"/>
              <w:left w:w="20" w:type="dxa"/>
              <w:bottom w:w="20" w:type="dxa"/>
              <w:right w:w="20" w:type="dxa"/>
            </w:tcMar>
            <w:vAlign w:val="center"/>
            <w:hideMark/>
          </w:tcPr>
          <w:p w14:paraId="1529C806" w14:textId="77777777" w:rsidR="00614796" w:rsidRPr="003D6C92" w:rsidRDefault="00614796" w:rsidP="00440BB6">
            <w:pPr>
              <w:pStyle w:val="movimento"/>
              <w:rPr>
                <w:color w:val="002060"/>
              </w:rPr>
            </w:pPr>
            <w:r w:rsidRPr="003D6C92">
              <w:rPr>
                <w:color w:val="002060"/>
              </w:rPr>
              <w:t>ARMONI STEFANO</w:t>
            </w:r>
          </w:p>
        </w:tc>
        <w:tc>
          <w:tcPr>
            <w:tcW w:w="2200" w:type="dxa"/>
            <w:tcMar>
              <w:top w:w="20" w:type="dxa"/>
              <w:left w:w="20" w:type="dxa"/>
              <w:bottom w:w="20" w:type="dxa"/>
              <w:right w:w="20" w:type="dxa"/>
            </w:tcMar>
            <w:vAlign w:val="center"/>
            <w:hideMark/>
          </w:tcPr>
          <w:p w14:paraId="7EEB47F2" w14:textId="77777777" w:rsidR="00614796" w:rsidRPr="003D6C92" w:rsidRDefault="00614796" w:rsidP="00440BB6">
            <w:pPr>
              <w:pStyle w:val="movimento2"/>
              <w:rPr>
                <w:color w:val="002060"/>
              </w:rPr>
            </w:pPr>
            <w:r w:rsidRPr="003D6C92">
              <w:rPr>
                <w:color w:val="002060"/>
              </w:rPr>
              <w:t xml:space="preserve">(GAGLIOLE F.C.) </w:t>
            </w:r>
          </w:p>
        </w:tc>
        <w:tc>
          <w:tcPr>
            <w:tcW w:w="800" w:type="dxa"/>
            <w:tcMar>
              <w:top w:w="20" w:type="dxa"/>
              <w:left w:w="20" w:type="dxa"/>
              <w:bottom w:w="20" w:type="dxa"/>
              <w:right w:w="20" w:type="dxa"/>
            </w:tcMar>
            <w:vAlign w:val="center"/>
            <w:hideMark/>
          </w:tcPr>
          <w:p w14:paraId="233410D8"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1F76E0BF" w14:textId="77777777" w:rsidR="00614796" w:rsidRPr="003D6C92" w:rsidRDefault="00614796" w:rsidP="00440BB6">
            <w:pPr>
              <w:pStyle w:val="movimento"/>
              <w:rPr>
                <w:color w:val="002060"/>
              </w:rPr>
            </w:pPr>
            <w:r w:rsidRPr="003D6C92">
              <w:rPr>
                <w:color w:val="002060"/>
              </w:rPr>
              <w:t>RAGAINI TOMMASO</w:t>
            </w:r>
          </w:p>
        </w:tc>
        <w:tc>
          <w:tcPr>
            <w:tcW w:w="2200" w:type="dxa"/>
            <w:tcMar>
              <w:top w:w="20" w:type="dxa"/>
              <w:left w:w="20" w:type="dxa"/>
              <w:bottom w:w="20" w:type="dxa"/>
              <w:right w:w="20" w:type="dxa"/>
            </w:tcMar>
            <w:vAlign w:val="center"/>
            <w:hideMark/>
          </w:tcPr>
          <w:p w14:paraId="2E98D4A8" w14:textId="77777777" w:rsidR="00614796" w:rsidRPr="003D6C92" w:rsidRDefault="00614796" w:rsidP="00440BB6">
            <w:pPr>
              <w:pStyle w:val="movimento2"/>
              <w:rPr>
                <w:color w:val="002060"/>
              </w:rPr>
            </w:pPr>
            <w:r w:rsidRPr="003D6C92">
              <w:rPr>
                <w:color w:val="002060"/>
              </w:rPr>
              <w:t xml:space="preserve">(LUCREZIA CALCIO A 5) </w:t>
            </w:r>
          </w:p>
        </w:tc>
      </w:tr>
      <w:tr w:rsidR="00614796" w:rsidRPr="003D6C92" w14:paraId="5BC6B0DA" w14:textId="77777777" w:rsidTr="00440BB6">
        <w:tc>
          <w:tcPr>
            <w:tcW w:w="2200" w:type="dxa"/>
            <w:tcMar>
              <w:top w:w="20" w:type="dxa"/>
              <w:left w:w="20" w:type="dxa"/>
              <w:bottom w:w="20" w:type="dxa"/>
              <w:right w:w="20" w:type="dxa"/>
            </w:tcMar>
            <w:vAlign w:val="center"/>
            <w:hideMark/>
          </w:tcPr>
          <w:p w14:paraId="31B5B215" w14:textId="77777777" w:rsidR="00614796" w:rsidRPr="003D6C92" w:rsidRDefault="00614796" w:rsidP="00440BB6">
            <w:pPr>
              <w:pStyle w:val="movimento"/>
              <w:rPr>
                <w:color w:val="002060"/>
              </w:rPr>
            </w:pPr>
            <w:r w:rsidRPr="003D6C92">
              <w:rPr>
                <w:color w:val="002060"/>
              </w:rPr>
              <w:t>GIACONI TOMAS</w:t>
            </w:r>
          </w:p>
        </w:tc>
        <w:tc>
          <w:tcPr>
            <w:tcW w:w="2200" w:type="dxa"/>
            <w:tcMar>
              <w:top w:w="20" w:type="dxa"/>
              <w:left w:w="20" w:type="dxa"/>
              <w:bottom w:w="20" w:type="dxa"/>
              <w:right w:w="20" w:type="dxa"/>
            </w:tcMar>
            <w:vAlign w:val="center"/>
            <w:hideMark/>
          </w:tcPr>
          <w:p w14:paraId="227DAD5E" w14:textId="77777777" w:rsidR="00614796" w:rsidRPr="003D6C92" w:rsidRDefault="00614796" w:rsidP="00440BB6">
            <w:pPr>
              <w:pStyle w:val="movimento2"/>
              <w:rPr>
                <w:color w:val="002060"/>
              </w:rPr>
            </w:pPr>
            <w:r w:rsidRPr="003D6C92">
              <w:rPr>
                <w:color w:val="002060"/>
              </w:rPr>
              <w:t xml:space="preserve">(OSIMO FIVE) </w:t>
            </w:r>
          </w:p>
        </w:tc>
        <w:tc>
          <w:tcPr>
            <w:tcW w:w="800" w:type="dxa"/>
            <w:tcMar>
              <w:top w:w="20" w:type="dxa"/>
              <w:left w:w="20" w:type="dxa"/>
              <w:bottom w:w="20" w:type="dxa"/>
              <w:right w:w="20" w:type="dxa"/>
            </w:tcMar>
            <w:vAlign w:val="center"/>
            <w:hideMark/>
          </w:tcPr>
          <w:p w14:paraId="4A70AB8A"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5F71B668" w14:textId="77777777" w:rsidR="00614796" w:rsidRPr="003D6C92" w:rsidRDefault="00614796" w:rsidP="00440BB6">
            <w:pPr>
              <w:pStyle w:val="movimento"/>
              <w:rPr>
                <w:color w:val="002060"/>
              </w:rPr>
            </w:pPr>
            <w:r w:rsidRPr="003D6C92">
              <w:rPr>
                <w:color w:val="002060"/>
              </w:rPr>
              <w:t>STORTI SIMONE</w:t>
            </w:r>
          </w:p>
        </w:tc>
        <w:tc>
          <w:tcPr>
            <w:tcW w:w="2200" w:type="dxa"/>
            <w:tcMar>
              <w:top w:w="20" w:type="dxa"/>
              <w:left w:w="20" w:type="dxa"/>
              <w:bottom w:w="20" w:type="dxa"/>
              <w:right w:w="20" w:type="dxa"/>
            </w:tcMar>
            <w:vAlign w:val="center"/>
            <w:hideMark/>
          </w:tcPr>
          <w:p w14:paraId="286F957D" w14:textId="77777777" w:rsidR="00614796" w:rsidRPr="003D6C92" w:rsidRDefault="00614796" w:rsidP="00440BB6">
            <w:pPr>
              <w:pStyle w:val="movimento2"/>
              <w:rPr>
                <w:color w:val="002060"/>
              </w:rPr>
            </w:pPr>
            <w:r w:rsidRPr="003D6C92">
              <w:rPr>
                <w:color w:val="002060"/>
              </w:rPr>
              <w:t xml:space="preserve">(PIEVE D ICO CALCIO A 5) </w:t>
            </w:r>
          </w:p>
        </w:tc>
      </w:tr>
    </w:tbl>
    <w:p w14:paraId="707B903B" w14:textId="77777777" w:rsidR="00614796" w:rsidRPr="003D6C92" w:rsidRDefault="00614796" w:rsidP="00614796">
      <w:pPr>
        <w:pStyle w:val="titolo10"/>
        <w:rPr>
          <w:rFonts w:eastAsiaTheme="minorEastAsia"/>
          <w:color w:val="002060"/>
        </w:rPr>
      </w:pPr>
      <w:r w:rsidRPr="003D6C92">
        <w:rPr>
          <w:color w:val="002060"/>
        </w:rPr>
        <w:t xml:space="preserve">GARE DEL 9/ 3/2024 </w:t>
      </w:r>
    </w:p>
    <w:p w14:paraId="4F591CFF" w14:textId="77777777" w:rsidR="00614796" w:rsidRPr="003D6C92" w:rsidRDefault="00614796" w:rsidP="00614796">
      <w:pPr>
        <w:pStyle w:val="titolo7a"/>
        <w:rPr>
          <w:color w:val="002060"/>
        </w:rPr>
      </w:pPr>
      <w:r w:rsidRPr="003D6C92">
        <w:rPr>
          <w:color w:val="002060"/>
        </w:rPr>
        <w:t xml:space="preserve">PROVVEDIMENTI DISCIPLINARI </w:t>
      </w:r>
    </w:p>
    <w:p w14:paraId="28BA3C54" w14:textId="77777777" w:rsidR="00614796" w:rsidRPr="003D6C92" w:rsidRDefault="00614796" w:rsidP="00614796">
      <w:pPr>
        <w:pStyle w:val="titolo7b0"/>
        <w:rPr>
          <w:color w:val="002060"/>
        </w:rPr>
      </w:pPr>
      <w:r w:rsidRPr="003D6C92">
        <w:rPr>
          <w:color w:val="002060"/>
        </w:rPr>
        <w:t xml:space="preserve">In base alle risultanze degli atti ufficiali sono state deliberate le seguenti sanzioni disciplinari. </w:t>
      </w:r>
    </w:p>
    <w:p w14:paraId="0BA92641" w14:textId="77777777" w:rsidR="00614796" w:rsidRPr="003D6C92" w:rsidRDefault="00614796" w:rsidP="00614796">
      <w:pPr>
        <w:pStyle w:val="titolo30"/>
        <w:rPr>
          <w:color w:val="002060"/>
        </w:rPr>
      </w:pPr>
      <w:r w:rsidRPr="003D6C92">
        <w:rPr>
          <w:color w:val="002060"/>
        </w:rPr>
        <w:t xml:space="preserve">CALCIATORI ESPULSI </w:t>
      </w:r>
    </w:p>
    <w:p w14:paraId="732D46E1" w14:textId="77777777" w:rsidR="00614796" w:rsidRPr="003D6C92" w:rsidRDefault="00614796" w:rsidP="00614796">
      <w:pPr>
        <w:pStyle w:val="titolo20"/>
        <w:rPr>
          <w:color w:val="002060"/>
        </w:rPr>
      </w:pPr>
      <w:r w:rsidRPr="003D6C9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33B07414" w14:textId="77777777" w:rsidTr="00440BB6">
        <w:tc>
          <w:tcPr>
            <w:tcW w:w="2200" w:type="dxa"/>
            <w:tcMar>
              <w:top w:w="20" w:type="dxa"/>
              <w:left w:w="20" w:type="dxa"/>
              <w:bottom w:w="20" w:type="dxa"/>
              <w:right w:w="20" w:type="dxa"/>
            </w:tcMar>
            <w:vAlign w:val="center"/>
            <w:hideMark/>
          </w:tcPr>
          <w:p w14:paraId="2B051994" w14:textId="77777777" w:rsidR="00614796" w:rsidRPr="003D6C92" w:rsidRDefault="00614796" w:rsidP="00440BB6">
            <w:pPr>
              <w:pStyle w:val="movimento"/>
              <w:rPr>
                <w:color w:val="002060"/>
              </w:rPr>
            </w:pPr>
            <w:r w:rsidRPr="003D6C92">
              <w:rPr>
                <w:color w:val="002060"/>
              </w:rPr>
              <w:t>CENSORI NICO</w:t>
            </w:r>
          </w:p>
        </w:tc>
        <w:tc>
          <w:tcPr>
            <w:tcW w:w="2200" w:type="dxa"/>
            <w:tcMar>
              <w:top w:w="20" w:type="dxa"/>
              <w:left w:w="20" w:type="dxa"/>
              <w:bottom w:w="20" w:type="dxa"/>
              <w:right w:w="20" w:type="dxa"/>
            </w:tcMar>
            <w:vAlign w:val="center"/>
            <w:hideMark/>
          </w:tcPr>
          <w:p w14:paraId="7DB315B5" w14:textId="77777777" w:rsidR="00614796" w:rsidRPr="003D6C92" w:rsidRDefault="00614796" w:rsidP="00440BB6">
            <w:pPr>
              <w:pStyle w:val="movimento2"/>
              <w:rPr>
                <w:color w:val="002060"/>
              </w:rPr>
            </w:pPr>
            <w:r w:rsidRPr="003D6C92">
              <w:rPr>
                <w:color w:val="002060"/>
              </w:rPr>
              <w:t xml:space="preserve">(ACLI VILLA MUSONE) </w:t>
            </w:r>
          </w:p>
        </w:tc>
        <w:tc>
          <w:tcPr>
            <w:tcW w:w="800" w:type="dxa"/>
            <w:tcMar>
              <w:top w:w="20" w:type="dxa"/>
              <w:left w:w="20" w:type="dxa"/>
              <w:bottom w:w="20" w:type="dxa"/>
              <w:right w:w="20" w:type="dxa"/>
            </w:tcMar>
            <w:vAlign w:val="center"/>
            <w:hideMark/>
          </w:tcPr>
          <w:p w14:paraId="5A54C3E1"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00EB63C9"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615FCFB6" w14:textId="77777777" w:rsidR="00614796" w:rsidRPr="003D6C92" w:rsidRDefault="00614796" w:rsidP="00440BB6">
            <w:pPr>
              <w:pStyle w:val="movimento2"/>
              <w:rPr>
                <w:color w:val="002060"/>
              </w:rPr>
            </w:pPr>
            <w:r w:rsidRPr="003D6C92">
              <w:rPr>
                <w:color w:val="002060"/>
              </w:rPr>
              <w:t> </w:t>
            </w:r>
          </w:p>
        </w:tc>
      </w:tr>
    </w:tbl>
    <w:p w14:paraId="1361E4FB" w14:textId="77777777" w:rsidR="00614796" w:rsidRPr="003D6C92" w:rsidRDefault="00614796" w:rsidP="00614796">
      <w:pPr>
        <w:pStyle w:val="titolo30"/>
        <w:rPr>
          <w:rFonts w:eastAsiaTheme="minorEastAsia"/>
          <w:color w:val="002060"/>
        </w:rPr>
      </w:pPr>
      <w:r w:rsidRPr="003D6C92">
        <w:rPr>
          <w:color w:val="002060"/>
        </w:rPr>
        <w:t xml:space="preserve">CALCIATORI NON ESPULSI </w:t>
      </w:r>
    </w:p>
    <w:p w14:paraId="2D9A3020" w14:textId="77777777" w:rsidR="00614796" w:rsidRPr="003D6C92" w:rsidRDefault="00614796" w:rsidP="00614796">
      <w:pPr>
        <w:pStyle w:val="titolo20"/>
        <w:rPr>
          <w:color w:val="002060"/>
        </w:rPr>
      </w:pPr>
      <w:r w:rsidRPr="003D6C9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26E8ECD9" w14:textId="77777777" w:rsidTr="00440BB6">
        <w:tc>
          <w:tcPr>
            <w:tcW w:w="2200" w:type="dxa"/>
            <w:tcMar>
              <w:top w:w="20" w:type="dxa"/>
              <w:left w:w="20" w:type="dxa"/>
              <w:bottom w:w="20" w:type="dxa"/>
              <w:right w:w="20" w:type="dxa"/>
            </w:tcMar>
            <w:vAlign w:val="center"/>
            <w:hideMark/>
          </w:tcPr>
          <w:p w14:paraId="0F350548" w14:textId="77777777" w:rsidR="00614796" w:rsidRPr="003D6C92" w:rsidRDefault="00614796" w:rsidP="00440BB6">
            <w:pPr>
              <w:pStyle w:val="movimento"/>
              <w:rPr>
                <w:color w:val="002060"/>
              </w:rPr>
            </w:pPr>
            <w:r w:rsidRPr="003D6C92">
              <w:rPr>
                <w:color w:val="002060"/>
              </w:rPr>
              <w:t>PIERPAOLI MATTEO</w:t>
            </w:r>
          </w:p>
        </w:tc>
        <w:tc>
          <w:tcPr>
            <w:tcW w:w="2200" w:type="dxa"/>
            <w:tcMar>
              <w:top w:w="20" w:type="dxa"/>
              <w:left w:w="20" w:type="dxa"/>
              <w:bottom w:w="20" w:type="dxa"/>
              <w:right w:w="20" w:type="dxa"/>
            </w:tcMar>
            <w:vAlign w:val="center"/>
            <w:hideMark/>
          </w:tcPr>
          <w:p w14:paraId="001863D7" w14:textId="77777777" w:rsidR="00614796" w:rsidRPr="003D6C92" w:rsidRDefault="00614796" w:rsidP="00440BB6">
            <w:pPr>
              <w:pStyle w:val="movimento2"/>
              <w:rPr>
                <w:color w:val="002060"/>
              </w:rPr>
            </w:pPr>
            <w:r w:rsidRPr="003D6C92">
              <w:rPr>
                <w:color w:val="002060"/>
              </w:rPr>
              <w:t>(</w:t>
            </w:r>
            <w:proofErr w:type="gramStart"/>
            <w:r w:rsidRPr="003D6C92">
              <w:rPr>
                <w:color w:val="002060"/>
              </w:rPr>
              <w:t>CITTA</w:t>
            </w:r>
            <w:proofErr w:type="gramEnd"/>
            <w:r w:rsidRPr="003D6C92">
              <w:rPr>
                <w:color w:val="002060"/>
              </w:rPr>
              <w:t xml:space="preserve"> DI OSTRA) </w:t>
            </w:r>
          </w:p>
        </w:tc>
        <w:tc>
          <w:tcPr>
            <w:tcW w:w="800" w:type="dxa"/>
            <w:tcMar>
              <w:top w:w="20" w:type="dxa"/>
              <w:left w:w="20" w:type="dxa"/>
              <w:bottom w:w="20" w:type="dxa"/>
              <w:right w:w="20" w:type="dxa"/>
            </w:tcMar>
            <w:vAlign w:val="center"/>
            <w:hideMark/>
          </w:tcPr>
          <w:p w14:paraId="42BAE9ED"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17ACF322"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60F80BC8" w14:textId="77777777" w:rsidR="00614796" w:rsidRPr="003D6C92" w:rsidRDefault="00614796" w:rsidP="00440BB6">
            <w:pPr>
              <w:pStyle w:val="movimento2"/>
              <w:rPr>
                <w:color w:val="002060"/>
              </w:rPr>
            </w:pPr>
            <w:r w:rsidRPr="003D6C92">
              <w:rPr>
                <w:color w:val="002060"/>
              </w:rPr>
              <w:t> </w:t>
            </w:r>
          </w:p>
        </w:tc>
      </w:tr>
    </w:tbl>
    <w:p w14:paraId="50D2F79B" w14:textId="77777777" w:rsidR="00614796" w:rsidRPr="003D6C92" w:rsidRDefault="00614796" w:rsidP="00614796">
      <w:pPr>
        <w:pStyle w:val="titolo20"/>
        <w:rPr>
          <w:rFonts w:eastAsiaTheme="minorEastAsia"/>
          <w:color w:val="002060"/>
        </w:rPr>
      </w:pPr>
      <w:r w:rsidRPr="003D6C92">
        <w:rPr>
          <w:color w:val="002060"/>
        </w:rPr>
        <w:lastRenderedPageBreak/>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7F891AC1" w14:textId="77777777" w:rsidTr="00440BB6">
        <w:tc>
          <w:tcPr>
            <w:tcW w:w="2200" w:type="dxa"/>
            <w:tcMar>
              <w:top w:w="20" w:type="dxa"/>
              <w:left w:w="20" w:type="dxa"/>
              <w:bottom w:w="20" w:type="dxa"/>
              <w:right w:w="20" w:type="dxa"/>
            </w:tcMar>
            <w:vAlign w:val="center"/>
            <w:hideMark/>
          </w:tcPr>
          <w:p w14:paraId="4871C6AE" w14:textId="77777777" w:rsidR="00614796" w:rsidRPr="003D6C92" w:rsidRDefault="00614796" w:rsidP="00440BB6">
            <w:pPr>
              <w:pStyle w:val="movimento"/>
              <w:rPr>
                <w:color w:val="002060"/>
              </w:rPr>
            </w:pPr>
            <w:r w:rsidRPr="003D6C92">
              <w:rPr>
                <w:color w:val="002060"/>
              </w:rPr>
              <w:t>CENSORI NICO</w:t>
            </w:r>
          </w:p>
        </w:tc>
        <w:tc>
          <w:tcPr>
            <w:tcW w:w="2200" w:type="dxa"/>
            <w:tcMar>
              <w:top w:w="20" w:type="dxa"/>
              <w:left w:w="20" w:type="dxa"/>
              <w:bottom w:w="20" w:type="dxa"/>
              <w:right w:w="20" w:type="dxa"/>
            </w:tcMar>
            <w:vAlign w:val="center"/>
            <w:hideMark/>
          </w:tcPr>
          <w:p w14:paraId="4FDFE517" w14:textId="77777777" w:rsidR="00614796" w:rsidRPr="003D6C92" w:rsidRDefault="00614796" w:rsidP="00440BB6">
            <w:pPr>
              <w:pStyle w:val="movimento2"/>
              <w:rPr>
                <w:color w:val="002060"/>
              </w:rPr>
            </w:pPr>
            <w:r w:rsidRPr="003D6C92">
              <w:rPr>
                <w:color w:val="002060"/>
              </w:rPr>
              <w:t xml:space="preserve">(ACLI VILLA MUSONE) </w:t>
            </w:r>
          </w:p>
        </w:tc>
        <w:tc>
          <w:tcPr>
            <w:tcW w:w="800" w:type="dxa"/>
            <w:tcMar>
              <w:top w:w="20" w:type="dxa"/>
              <w:left w:w="20" w:type="dxa"/>
              <w:bottom w:w="20" w:type="dxa"/>
              <w:right w:w="20" w:type="dxa"/>
            </w:tcMar>
            <w:vAlign w:val="center"/>
            <w:hideMark/>
          </w:tcPr>
          <w:p w14:paraId="5B648210"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39DE906E" w14:textId="77777777" w:rsidR="00614796" w:rsidRPr="003D6C92" w:rsidRDefault="00614796" w:rsidP="00440BB6">
            <w:pPr>
              <w:pStyle w:val="movimento"/>
              <w:rPr>
                <w:color w:val="002060"/>
              </w:rPr>
            </w:pPr>
            <w:r w:rsidRPr="003D6C92">
              <w:rPr>
                <w:color w:val="002060"/>
              </w:rPr>
              <w:t>CARACINI NICOLA</w:t>
            </w:r>
          </w:p>
        </w:tc>
        <w:tc>
          <w:tcPr>
            <w:tcW w:w="2200" w:type="dxa"/>
            <w:tcMar>
              <w:top w:w="20" w:type="dxa"/>
              <w:left w:w="20" w:type="dxa"/>
              <w:bottom w:w="20" w:type="dxa"/>
              <w:right w:w="20" w:type="dxa"/>
            </w:tcMar>
            <w:vAlign w:val="center"/>
            <w:hideMark/>
          </w:tcPr>
          <w:p w14:paraId="2A57A607" w14:textId="77777777" w:rsidR="00614796" w:rsidRPr="003D6C92" w:rsidRDefault="00614796" w:rsidP="00440BB6">
            <w:pPr>
              <w:pStyle w:val="movimento2"/>
              <w:rPr>
                <w:color w:val="002060"/>
              </w:rPr>
            </w:pPr>
            <w:r w:rsidRPr="003D6C92">
              <w:rPr>
                <w:color w:val="002060"/>
              </w:rPr>
              <w:t xml:space="preserve">(AURORA TREIA) </w:t>
            </w:r>
          </w:p>
        </w:tc>
      </w:tr>
      <w:tr w:rsidR="00614796" w:rsidRPr="003D6C92" w14:paraId="5886E4C6" w14:textId="77777777" w:rsidTr="00440BB6">
        <w:tc>
          <w:tcPr>
            <w:tcW w:w="2200" w:type="dxa"/>
            <w:tcMar>
              <w:top w:w="20" w:type="dxa"/>
              <w:left w:w="20" w:type="dxa"/>
              <w:bottom w:w="20" w:type="dxa"/>
              <w:right w:w="20" w:type="dxa"/>
            </w:tcMar>
            <w:vAlign w:val="center"/>
            <w:hideMark/>
          </w:tcPr>
          <w:p w14:paraId="49D45181" w14:textId="77777777" w:rsidR="00614796" w:rsidRPr="003D6C92" w:rsidRDefault="00614796" w:rsidP="00440BB6">
            <w:pPr>
              <w:pStyle w:val="movimento"/>
              <w:rPr>
                <w:color w:val="002060"/>
              </w:rPr>
            </w:pPr>
            <w:r w:rsidRPr="003D6C92">
              <w:rPr>
                <w:color w:val="002060"/>
              </w:rPr>
              <w:t>CAPORALINI GIACOMO</w:t>
            </w:r>
          </w:p>
        </w:tc>
        <w:tc>
          <w:tcPr>
            <w:tcW w:w="2200" w:type="dxa"/>
            <w:tcMar>
              <w:top w:w="20" w:type="dxa"/>
              <w:left w:w="20" w:type="dxa"/>
              <w:bottom w:w="20" w:type="dxa"/>
              <w:right w:w="20" w:type="dxa"/>
            </w:tcMar>
            <w:vAlign w:val="center"/>
            <w:hideMark/>
          </w:tcPr>
          <w:p w14:paraId="71479136" w14:textId="77777777" w:rsidR="00614796" w:rsidRPr="003D6C92" w:rsidRDefault="00614796" w:rsidP="00440BB6">
            <w:pPr>
              <w:pStyle w:val="movimento2"/>
              <w:rPr>
                <w:color w:val="002060"/>
              </w:rPr>
            </w:pPr>
            <w:r w:rsidRPr="003D6C92">
              <w:rPr>
                <w:color w:val="002060"/>
              </w:rPr>
              <w:t xml:space="preserve">(VERBENA C5 ANCONA) </w:t>
            </w:r>
          </w:p>
        </w:tc>
        <w:tc>
          <w:tcPr>
            <w:tcW w:w="800" w:type="dxa"/>
            <w:tcMar>
              <w:top w:w="20" w:type="dxa"/>
              <w:left w:w="20" w:type="dxa"/>
              <w:bottom w:w="20" w:type="dxa"/>
              <w:right w:w="20" w:type="dxa"/>
            </w:tcMar>
            <w:vAlign w:val="center"/>
            <w:hideMark/>
          </w:tcPr>
          <w:p w14:paraId="619AAC2B"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05CBC8AA"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75DDC978" w14:textId="77777777" w:rsidR="00614796" w:rsidRPr="003D6C92" w:rsidRDefault="00614796" w:rsidP="00440BB6">
            <w:pPr>
              <w:pStyle w:val="movimento2"/>
              <w:rPr>
                <w:color w:val="002060"/>
              </w:rPr>
            </w:pPr>
            <w:r w:rsidRPr="003D6C92">
              <w:rPr>
                <w:color w:val="002060"/>
              </w:rPr>
              <w:t> </w:t>
            </w:r>
          </w:p>
        </w:tc>
      </w:tr>
    </w:tbl>
    <w:p w14:paraId="4A035439" w14:textId="77777777" w:rsidR="00614796" w:rsidRPr="003D6C92" w:rsidRDefault="00614796" w:rsidP="00614796">
      <w:pPr>
        <w:pStyle w:val="titolo20"/>
        <w:rPr>
          <w:rFonts w:eastAsiaTheme="minorEastAsia"/>
          <w:color w:val="002060"/>
        </w:rPr>
      </w:pPr>
      <w:r w:rsidRPr="003D6C9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2DBCA142" w14:textId="77777777" w:rsidTr="00440BB6">
        <w:tc>
          <w:tcPr>
            <w:tcW w:w="2200" w:type="dxa"/>
            <w:tcMar>
              <w:top w:w="20" w:type="dxa"/>
              <w:left w:w="20" w:type="dxa"/>
              <w:bottom w:w="20" w:type="dxa"/>
              <w:right w:w="20" w:type="dxa"/>
            </w:tcMar>
            <w:vAlign w:val="center"/>
            <w:hideMark/>
          </w:tcPr>
          <w:p w14:paraId="7CC2F5CE" w14:textId="77777777" w:rsidR="00614796" w:rsidRPr="003D6C92" w:rsidRDefault="00614796" w:rsidP="00440BB6">
            <w:pPr>
              <w:pStyle w:val="movimento"/>
              <w:rPr>
                <w:color w:val="002060"/>
              </w:rPr>
            </w:pPr>
            <w:r w:rsidRPr="003D6C92">
              <w:rPr>
                <w:color w:val="002060"/>
              </w:rPr>
              <w:t>ZENOBI MATTEO</w:t>
            </w:r>
          </w:p>
        </w:tc>
        <w:tc>
          <w:tcPr>
            <w:tcW w:w="2200" w:type="dxa"/>
            <w:tcMar>
              <w:top w:w="20" w:type="dxa"/>
              <w:left w:w="20" w:type="dxa"/>
              <w:bottom w:w="20" w:type="dxa"/>
              <w:right w:w="20" w:type="dxa"/>
            </w:tcMar>
            <w:vAlign w:val="center"/>
            <w:hideMark/>
          </w:tcPr>
          <w:p w14:paraId="5E5CDDA4" w14:textId="77777777" w:rsidR="00614796" w:rsidRPr="003D6C92" w:rsidRDefault="00614796" w:rsidP="00440BB6">
            <w:pPr>
              <w:pStyle w:val="movimento2"/>
              <w:rPr>
                <w:color w:val="002060"/>
              </w:rPr>
            </w:pPr>
            <w:r w:rsidRPr="003D6C92">
              <w:rPr>
                <w:color w:val="002060"/>
              </w:rPr>
              <w:t xml:space="preserve">(AURORA TREIA) </w:t>
            </w:r>
          </w:p>
        </w:tc>
        <w:tc>
          <w:tcPr>
            <w:tcW w:w="800" w:type="dxa"/>
            <w:tcMar>
              <w:top w:w="20" w:type="dxa"/>
              <w:left w:w="20" w:type="dxa"/>
              <w:bottom w:w="20" w:type="dxa"/>
              <w:right w:w="20" w:type="dxa"/>
            </w:tcMar>
            <w:vAlign w:val="center"/>
            <w:hideMark/>
          </w:tcPr>
          <w:p w14:paraId="2BAFB585"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0ED37A19"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61FFCF32" w14:textId="77777777" w:rsidR="00614796" w:rsidRPr="003D6C92" w:rsidRDefault="00614796" w:rsidP="00440BB6">
            <w:pPr>
              <w:pStyle w:val="movimento2"/>
              <w:rPr>
                <w:color w:val="002060"/>
              </w:rPr>
            </w:pPr>
            <w:r w:rsidRPr="003D6C92">
              <w:rPr>
                <w:color w:val="002060"/>
              </w:rPr>
              <w:t> </w:t>
            </w:r>
          </w:p>
        </w:tc>
      </w:tr>
    </w:tbl>
    <w:p w14:paraId="388330A0" w14:textId="77777777" w:rsidR="00614796" w:rsidRPr="003D6C92" w:rsidRDefault="00614796" w:rsidP="00614796">
      <w:pPr>
        <w:pStyle w:val="titolo20"/>
        <w:rPr>
          <w:rFonts w:eastAsiaTheme="minorEastAsia"/>
          <w:color w:val="002060"/>
        </w:rPr>
      </w:pPr>
      <w:r w:rsidRPr="003D6C9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07FF6186" w14:textId="77777777" w:rsidTr="00440BB6">
        <w:tc>
          <w:tcPr>
            <w:tcW w:w="2200" w:type="dxa"/>
            <w:tcMar>
              <w:top w:w="20" w:type="dxa"/>
              <w:left w:w="20" w:type="dxa"/>
              <w:bottom w:w="20" w:type="dxa"/>
              <w:right w:w="20" w:type="dxa"/>
            </w:tcMar>
            <w:vAlign w:val="center"/>
            <w:hideMark/>
          </w:tcPr>
          <w:p w14:paraId="1BED4730" w14:textId="77777777" w:rsidR="00614796" w:rsidRPr="003D6C92" w:rsidRDefault="00614796" w:rsidP="00440BB6">
            <w:pPr>
              <w:pStyle w:val="movimento"/>
              <w:rPr>
                <w:color w:val="002060"/>
              </w:rPr>
            </w:pPr>
            <w:r w:rsidRPr="003D6C92">
              <w:rPr>
                <w:color w:val="002060"/>
              </w:rPr>
              <w:t>GIMENEZ CANATELLA TOMAS GONZALO</w:t>
            </w:r>
          </w:p>
        </w:tc>
        <w:tc>
          <w:tcPr>
            <w:tcW w:w="2200" w:type="dxa"/>
            <w:tcMar>
              <w:top w:w="20" w:type="dxa"/>
              <w:left w:w="20" w:type="dxa"/>
              <w:bottom w:w="20" w:type="dxa"/>
              <w:right w:w="20" w:type="dxa"/>
            </w:tcMar>
            <w:vAlign w:val="center"/>
            <w:hideMark/>
          </w:tcPr>
          <w:p w14:paraId="78D0C6D7" w14:textId="77777777" w:rsidR="00614796" w:rsidRPr="003D6C92" w:rsidRDefault="00614796" w:rsidP="00440BB6">
            <w:pPr>
              <w:pStyle w:val="movimento2"/>
              <w:rPr>
                <w:color w:val="002060"/>
              </w:rPr>
            </w:pPr>
            <w:r w:rsidRPr="003D6C92">
              <w:rPr>
                <w:color w:val="002060"/>
              </w:rPr>
              <w:t xml:space="preserve">(ACLI VILLA MUSONE) </w:t>
            </w:r>
          </w:p>
        </w:tc>
        <w:tc>
          <w:tcPr>
            <w:tcW w:w="800" w:type="dxa"/>
            <w:tcMar>
              <w:top w:w="20" w:type="dxa"/>
              <w:left w:w="20" w:type="dxa"/>
              <w:bottom w:w="20" w:type="dxa"/>
              <w:right w:w="20" w:type="dxa"/>
            </w:tcMar>
            <w:vAlign w:val="center"/>
            <w:hideMark/>
          </w:tcPr>
          <w:p w14:paraId="7C690E1A"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654F0024" w14:textId="77777777" w:rsidR="00614796" w:rsidRPr="003D6C92" w:rsidRDefault="00614796" w:rsidP="00440BB6">
            <w:pPr>
              <w:pStyle w:val="movimento"/>
              <w:rPr>
                <w:color w:val="002060"/>
              </w:rPr>
            </w:pPr>
            <w:r w:rsidRPr="003D6C92">
              <w:rPr>
                <w:color w:val="002060"/>
              </w:rPr>
              <w:t>VINCENZETTI FRANCESCO</w:t>
            </w:r>
          </w:p>
        </w:tc>
        <w:tc>
          <w:tcPr>
            <w:tcW w:w="2200" w:type="dxa"/>
            <w:tcMar>
              <w:top w:w="20" w:type="dxa"/>
              <w:left w:w="20" w:type="dxa"/>
              <w:bottom w:w="20" w:type="dxa"/>
              <w:right w:w="20" w:type="dxa"/>
            </w:tcMar>
            <w:vAlign w:val="center"/>
            <w:hideMark/>
          </w:tcPr>
          <w:p w14:paraId="22C5594B" w14:textId="77777777" w:rsidR="00614796" w:rsidRPr="003D6C92" w:rsidRDefault="00614796" w:rsidP="00440BB6">
            <w:pPr>
              <w:pStyle w:val="movimento2"/>
              <w:rPr>
                <w:color w:val="002060"/>
              </w:rPr>
            </w:pPr>
            <w:r w:rsidRPr="003D6C92">
              <w:rPr>
                <w:color w:val="002060"/>
              </w:rPr>
              <w:t xml:space="preserve">(AURORA TREIA) </w:t>
            </w:r>
          </w:p>
        </w:tc>
      </w:tr>
    </w:tbl>
    <w:p w14:paraId="6B4D0BE6" w14:textId="77777777" w:rsidR="00614796" w:rsidRPr="003D6C92" w:rsidRDefault="00614796" w:rsidP="00614796">
      <w:pPr>
        <w:pStyle w:val="titolo20"/>
        <w:rPr>
          <w:rFonts w:eastAsiaTheme="minorEastAsia"/>
          <w:color w:val="002060"/>
        </w:rPr>
      </w:pPr>
      <w:r w:rsidRPr="003D6C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0D9C970E" w14:textId="77777777" w:rsidTr="00440BB6">
        <w:tc>
          <w:tcPr>
            <w:tcW w:w="2200" w:type="dxa"/>
            <w:tcMar>
              <w:top w:w="20" w:type="dxa"/>
              <w:left w:w="20" w:type="dxa"/>
              <w:bottom w:w="20" w:type="dxa"/>
              <w:right w:w="20" w:type="dxa"/>
            </w:tcMar>
            <w:vAlign w:val="center"/>
            <w:hideMark/>
          </w:tcPr>
          <w:p w14:paraId="05CE5591" w14:textId="77777777" w:rsidR="00614796" w:rsidRPr="003D6C92" w:rsidRDefault="00614796" w:rsidP="00440BB6">
            <w:pPr>
              <w:pStyle w:val="movimento"/>
              <w:rPr>
                <w:color w:val="002060"/>
              </w:rPr>
            </w:pPr>
            <w:r w:rsidRPr="003D6C92">
              <w:rPr>
                <w:color w:val="002060"/>
              </w:rPr>
              <w:t>GHIDINI NICOLAS</w:t>
            </w:r>
          </w:p>
        </w:tc>
        <w:tc>
          <w:tcPr>
            <w:tcW w:w="2200" w:type="dxa"/>
            <w:tcMar>
              <w:top w:w="20" w:type="dxa"/>
              <w:left w:w="20" w:type="dxa"/>
              <w:bottom w:w="20" w:type="dxa"/>
              <w:right w:w="20" w:type="dxa"/>
            </w:tcMar>
            <w:vAlign w:val="center"/>
            <w:hideMark/>
          </w:tcPr>
          <w:p w14:paraId="57B55B70" w14:textId="77777777" w:rsidR="00614796" w:rsidRPr="003D6C92" w:rsidRDefault="00614796" w:rsidP="00440BB6">
            <w:pPr>
              <w:pStyle w:val="movimento2"/>
              <w:rPr>
                <w:color w:val="002060"/>
              </w:rPr>
            </w:pPr>
            <w:r w:rsidRPr="003D6C92">
              <w:rPr>
                <w:color w:val="002060"/>
              </w:rPr>
              <w:t xml:space="preserve">(ACLI VILLA MUSONE) </w:t>
            </w:r>
          </w:p>
        </w:tc>
        <w:tc>
          <w:tcPr>
            <w:tcW w:w="800" w:type="dxa"/>
            <w:tcMar>
              <w:top w:w="20" w:type="dxa"/>
              <w:left w:w="20" w:type="dxa"/>
              <w:bottom w:w="20" w:type="dxa"/>
              <w:right w:w="20" w:type="dxa"/>
            </w:tcMar>
            <w:vAlign w:val="center"/>
            <w:hideMark/>
          </w:tcPr>
          <w:p w14:paraId="6381C7A1"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04D45391" w14:textId="77777777" w:rsidR="00614796" w:rsidRPr="003D6C92" w:rsidRDefault="00614796" w:rsidP="00440BB6">
            <w:pPr>
              <w:pStyle w:val="movimento"/>
              <w:rPr>
                <w:color w:val="002060"/>
              </w:rPr>
            </w:pPr>
            <w:r w:rsidRPr="003D6C92">
              <w:rPr>
                <w:color w:val="002060"/>
              </w:rPr>
              <w:t>PARONCINI ALESSANDRO</w:t>
            </w:r>
          </w:p>
        </w:tc>
        <w:tc>
          <w:tcPr>
            <w:tcW w:w="2200" w:type="dxa"/>
            <w:tcMar>
              <w:top w:w="20" w:type="dxa"/>
              <w:left w:w="20" w:type="dxa"/>
              <w:bottom w:w="20" w:type="dxa"/>
              <w:right w:w="20" w:type="dxa"/>
            </w:tcMar>
            <w:vAlign w:val="center"/>
            <w:hideMark/>
          </w:tcPr>
          <w:p w14:paraId="6096A09D" w14:textId="77777777" w:rsidR="00614796" w:rsidRPr="003D6C92" w:rsidRDefault="00614796" w:rsidP="00440BB6">
            <w:pPr>
              <w:pStyle w:val="movimento2"/>
              <w:rPr>
                <w:color w:val="002060"/>
              </w:rPr>
            </w:pPr>
            <w:r w:rsidRPr="003D6C92">
              <w:rPr>
                <w:color w:val="002060"/>
              </w:rPr>
              <w:t xml:space="preserve">(CANDIA BARACCOLA ASPIO) </w:t>
            </w:r>
          </w:p>
        </w:tc>
      </w:tr>
    </w:tbl>
    <w:p w14:paraId="4B5BBCC4" w14:textId="77777777" w:rsidR="00614796" w:rsidRDefault="00614796" w:rsidP="00614796">
      <w:pPr>
        <w:pStyle w:val="breakline"/>
        <w:rPr>
          <w:rFonts w:eastAsiaTheme="minorEastAsia"/>
          <w:color w:val="002060"/>
        </w:rPr>
      </w:pPr>
    </w:p>
    <w:p w14:paraId="18728091" w14:textId="77777777" w:rsidR="00614796" w:rsidRPr="007178EC" w:rsidRDefault="00614796" w:rsidP="00614796">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7BBAEF92" w14:textId="77777777" w:rsidR="00614796" w:rsidRPr="007178EC" w:rsidRDefault="00614796" w:rsidP="00614796">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5BC7BB8A" w14:textId="77777777" w:rsidR="00614796" w:rsidRPr="003D6C92" w:rsidRDefault="00614796" w:rsidP="00614796">
      <w:pPr>
        <w:pStyle w:val="breakline"/>
        <w:rPr>
          <w:rFonts w:eastAsiaTheme="minorEastAsia"/>
          <w:color w:val="002060"/>
        </w:rPr>
      </w:pPr>
    </w:p>
    <w:p w14:paraId="19658C63" w14:textId="77777777" w:rsidR="00614796" w:rsidRPr="003D6C92" w:rsidRDefault="00614796" w:rsidP="00614796">
      <w:pPr>
        <w:pStyle w:val="titoloprinc0"/>
        <w:rPr>
          <w:color w:val="002060"/>
        </w:rPr>
      </w:pPr>
      <w:r w:rsidRPr="003D6C92">
        <w:rPr>
          <w:color w:val="002060"/>
        </w:rPr>
        <w:t>CLASSIFICA</w:t>
      </w:r>
    </w:p>
    <w:p w14:paraId="67C77BFE" w14:textId="77777777" w:rsidR="00614796" w:rsidRPr="003D6C92" w:rsidRDefault="00614796" w:rsidP="00614796">
      <w:pPr>
        <w:pStyle w:val="breakline"/>
        <w:rPr>
          <w:color w:val="002060"/>
        </w:rPr>
      </w:pPr>
    </w:p>
    <w:p w14:paraId="6AECAACB" w14:textId="77777777" w:rsidR="00614796" w:rsidRPr="003D6C92" w:rsidRDefault="00614796" w:rsidP="00614796">
      <w:pPr>
        <w:pStyle w:val="breakline"/>
        <w:rPr>
          <w:color w:val="002060"/>
        </w:rPr>
      </w:pPr>
    </w:p>
    <w:p w14:paraId="146120B0" w14:textId="77777777" w:rsidR="00614796" w:rsidRPr="003D6C92" w:rsidRDefault="00614796" w:rsidP="00614796">
      <w:pPr>
        <w:pStyle w:val="sottotitolocampionato10"/>
        <w:rPr>
          <w:color w:val="002060"/>
        </w:rPr>
      </w:pPr>
      <w:r w:rsidRPr="003D6C9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14796" w:rsidRPr="003D6C92" w14:paraId="1CA8E5E6" w14:textId="77777777" w:rsidTr="00440B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FCBFD" w14:textId="77777777" w:rsidR="00614796" w:rsidRPr="003D6C92" w:rsidRDefault="00614796" w:rsidP="00440BB6">
            <w:pPr>
              <w:pStyle w:val="headertabella0"/>
              <w:rPr>
                <w:color w:val="002060"/>
              </w:rPr>
            </w:pPr>
            <w:r w:rsidRPr="003D6C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190C2" w14:textId="77777777" w:rsidR="00614796" w:rsidRPr="003D6C92" w:rsidRDefault="00614796" w:rsidP="00440BB6">
            <w:pPr>
              <w:pStyle w:val="headertabella0"/>
              <w:rPr>
                <w:color w:val="002060"/>
              </w:rPr>
            </w:pPr>
            <w:r w:rsidRPr="003D6C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B5964" w14:textId="77777777" w:rsidR="00614796" w:rsidRPr="003D6C92" w:rsidRDefault="00614796" w:rsidP="00440BB6">
            <w:pPr>
              <w:pStyle w:val="headertabella0"/>
              <w:rPr>
                <w:color w:val="002060"/>
              </w:rPr>
            </w:pPr>
            <w:r w:rsidRPr="003D6C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10EEB" w14:textId="77777777" w:rsidR="00614796" w:rsidRPr="003D6C92" w:rsidRDefault="00614796" w:rsidP="00440BB6">
            <w:pPr>
              <w:pStyle w:val="headertabella0"/>
              <w:rPr>
                <w:color w:val="002060"/>
              </w:rPr>
            </w:pPr>
            <w:r w:rsidRPr="003D6C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6330C" w14:textId="77777777" w:rsidR="00614796" w:rsidRPr="003D6C92" w:rsidRDefault="00614796" w:rsidP="00440BB6">
            <w:pPr>
              <w:pStyle w:val="headertabella0"/>
              <w:rPr>
                <w:color w:val="002060"/>
              </w:rPr>
            </w:pPr>
            <w:r w:rsidRPr="003D6C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14D7F" w14:textId="77777777" w:rsidR="00614796" w:rsidRPr="003D6C92" w:rsidRDefault="00614796" w:rsidP="00440BB6">
            <w:pPr>
              <w:pStyle w:val="headertabella0"/>
              <w:rPr>
                <w:color w:val="002060"/>
              </w:rPr>
            </w:pPr>
            <w:r w:rsidRPr="003D6C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6B777" w14:textId="77777777" w:rsidR="00614796" w:rsidRPr="003D6C92" w:rsidRDefault="00614796" w:rsidP="00440BB6">
            <w:pPr>
              <w:pStyle w:val="headertabella0"/>
              <w:rPr>
                <w:color w:val="002060"/>
              </w:rPr>
            </w:pPr>
            <w:r w:rsidRPr="003D6C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8F7CB" w14:textId="77777777" w:rsidR="00614796" w:rsidRPr="003D6C92" w:rsidRDefault="00614796" w:rsidP="00440BB6">
            <w:pPr>
              <w:pStyle w:val="headertabella0"/>
              <w:rPr>
                <w:color w:val="002060"/>
              </w:rPr>
            </w:pPr>
            <w:r w:rsidRPr="003D6C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6FCFE" w14:textId="77777777" w:rsidR="00614796" w:rsidRPr="003D6C92" w:rsidRDefault="00614796" w:rsidP="00440BB6">
            <w:pPr>
              <w:pStyle w:val="headertabella0"/>
              <w:rPr>
                <w:color w:val="002060"/>
              </w:rPr>
            </w:pPr>
            <w:r w:rsidRPr="003D6C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4525F" w14:textId="77777777" w:rsidR="00614796" w:rsidRPr="003D6C92" w:rsidRDefault="00614796" w:rsidP="00440BB6">
            <w:pPr>
              <w:pStyle w:val="headertabella0"/>
              <w:rPr>
                <w:color w:val="002060"/>
              </w:rPr>
            </w:pPr>
            <w:r w:rsidRPr="003D6C92">
              <w:rPr>
                <w:color w:val="002060"/>
              </w:rPr>
              <w:t>PE</w:t>
            </w:r>
          </w:p>
        </w:tc>
      </w:tr>
      <w:tr w:rsidR="00614796" w:rsidRPr="003D6C92" w14:paraId="7857A8D7" w14:textId="77777777" w:rsidTr="00440B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8864E0" w14:textId="77777777" w:rsidR="00614796" w:rsidRPr="003D6C92" w:rsidRDefault="00614796" w:rsidP="00440BB6">
            <w:pPr>
              <w:pStyle w:val="rowtabella0"/>
              <w:rPr>
                <w:color w:val="002060"/>
              </w:rPr>
            </w:pPr>
            <w:r w:rsidRPr="003D6C92">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2A152" w14:textId="77777777" w:rsidR="00614796" w:rsidRPr="003D6C92" w:rsidRDefault="00614796" w:rsidP="00440BB6">
            <w:pPr>
              <w:pStyle w:val="rowtabella0"/>
              <w:jc w:val="center"/>
              <w:rPr>
                <w:color w:val="002060"/>
              </w:rPr>
            </w:pPr>
            <w:r w:rsidRPr="003D6C9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38641"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23FB0" w14:textId="77777777" w:rsidR="00614796" w:rsidRPr="003D6C92" w:rsidRDefault="00614796" w:rsidP="00440BB6">
            <w:pPr>
              <w:pStyle w:val="rowtabella0"/>
              <w:jc w:val="center"/>
              <w:rPr>
                <w:color w:val="002060"/>
              </w:rPr>
            </w:pPr>
            <w:r w:rsidRPr="003D6C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1EEC6"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1DF5F"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31741" w14:textId="77777777" w:rsidR="00614796" w:rsidRPr="003D6C92" w:rsidRDefault="00614796" w:rsidP="00440BB6">
            <w:pPr>
              <w:pStyle w:val="rowtabella0"/>
              <w:jc w:val="center"/>
              <w:rPr>
                <w:color w:val="002060"/>
              </w:rPr>
            </w:pPr>
            <w:r w:rsidRPr="003D6C9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FE6FD" w14:textId="77777777" w:rsidR="00614796" w:rsidRPr="003D6C92" w:rsidRDefault="00614796" w:rsidP="00440BB6">
            <w:pPr>
              <w:pStyle w:val="rowtabella0"/>
              <w:jc w:val="center"/>
              <w:rPr>
                <w:color w:val="002060"/>
              </w:rPr>
            </w:pPr>
            <w:r w:rsidRPr="003D6C9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D5199" w14:textId="77777777" w:rsidR="00614796" w:rsidRPr="003D6C92" w:rsidRDefault="00614796" w:rsidP="00440BB6">
            <w:pPr>
              <w:pStyle w:val="rowtabella0"/>
              <w:jc w:val="center"/>
              <w:rPr>
                <w:color w:val="002060"/>
              </w:rPr>
            </w:pPr>
            <w:r w:rsidRPr="003D6C9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044AE" w14:textId="77777777" w:rsidR="00614796" w:rsidRPr="003D6C92" w:rsidRDefault="00614796" w:rsidP="00440BB6">
            <w:pPr>
              <w:pStyle w:val="rowtabella0"/>
              <w:jc w:val="center"/>
              <w:rPr>
                <w:color w:val="002060"/>
              </w:rPr>
            </w:pPr>
            <w:r w:rsidRPr="003D6C92">
              <w:rPr>
                <w:color w:val="002060"/>
              </w:rPr>
              <w:t>0</w:t>
            </w:r>
          </w:p>
        </w:tc>
      </w:tr>
      <w:tr w:rsidR="00614796" w:rsidRPr="003D6C92" w14:paraId="1FBD101D"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F53405" w14:textId="77777777" w:rsidR="00614796" w:rsidRPr="003D6C92" w:rsidRDefault="00614796" w:rsidP="00440BB6">
            <w:pPr>
              <w:pStyle w:val="rowtabella0"/>
              <w:rPr>
                <w:color w:val="002060"/>
              </w:rPr>
            </w:pPr>
            <w:r w:rsidRPr="003D6C9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97DA8" w14:textId="77777777" w:rsidR="00614796" w:rsidRPr="003D6C92" w:rsidRDefault="00614796" w:rsidP="00440BB6">
            <w:pPr>
              <w:pStyle w:val="rowtabella0"/>
              <w:jc w:val="center"/>
              <w:rPr>
                <w:color w:val="002060"/>
              </w:rPr>
            </w:pPr>
            <w:r w:rsidRPr="003D6C9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667B4"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53DC8"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FEFE1"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27CDA"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CA98A" w14:textId="77777777" w:rsidR="00614796" w:rsidRPr="003D6C92" w:rsidRDefault="00614796" w:rsidP="00440BB6">
            <w:pPr>
              <w:pStyle w:val="rowtabella0"/>
              <w:jc w:val="center"/>
              <w:rPr>
                <w:color w:val="002060"/>
              </w:rPr>
            </w:pPr>
            <w:r w:rsidRPr="003D6C9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0CDCD" w14:textId="77777777" w:rsidR="00614796" w:rsidRPr="003D6C92" w:rsidRDefault="00614796" w:rsidP="00440BB6">
            <w:pPr>
              <w:pStyle w:val="rowtabella0"/>
              <w:jc w:val="center"/>
              <w:rPr>
                <w:color w:val="002060"/>
              </w:rPr>
            </w:pPr>
            <w:r w:rsidRPr="003D6C9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413EF"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D5EDC" w14:textId="77777777" w:rsidR="00614796" w:rsidRPr="003D6C92" w:rsidRDefault="00614796" w:rsidP="00440BB6">
            <w:pPr>
              <w:pStyle w:val="rowtabella0"/>
              <w:jc w:val="center"/>
              <w:rPr>
                <w:color w:val="002060"/>
              </w:rPr>
            </w:pPr>
            <w:r w:rsidRPr="003D6C92">
              <w:rPr>
                <w:color w:val="002060"/>
              </w:rPr>
              <w:t>0</w:t>
            </w:r>
          </w:p>
        </w:tc>
      </w:tr>
      <w:tr w:rsidR="00614796" w:rsidRPr="003D6C92" w14:paraId="74A11491"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1FFB7B" w14:textId="77777777" w:rsidR="00614796" w:rsidRPr="003D6C92" w:rsidRDefault="00614796" w:rsidP="00440BB6">
            <w:pPr>
              <w:pStyle w:val="rowtabella0"/>
              <w:rPr>
                <w:color w:val="002060"/>
              </w:rPr>
            </w:pPr>
            <w:r w:rsidRPr="003D6C9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F7A71" w14:textId="77777777" w:rsidR="00614796" w:rsidRPr="003D6C92" w:rsidRDefault="00614796" w:rsidP="00440BB6">
            <w:pPr>
              <w:pStyle w:val="rowtabella0"/>
              <w:jc w:val="center"/>
              <w:rPr>
                <w:color w:val="002060"/>
              </w:rPr>
            </w:pPr>
            <w:r w:rsidRPr="003D6C9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93C4F"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B74E6"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058FF"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30661"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8859D" w14:textId="77777777" w:rsidR="00614796" w:rsidRPr="003D6C92" w:rsidRDefault="00614796" w:rsidP="00440BB6">
            <w:pPr>
              <w:pStyle w:val="rowtabella0"/>
              <w:jc w:val="center"/>
              <w:rPr>
                <w:color w:val="002060"/>
              </w:rPr>
            </w:pPr>
            <w:r w:rsidRPr="003D6C9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AB1BA" w14:textId="77777777" w:rsidR="00614796" w:rsidRPr="003D6C92" w:rsidRDefault="00614796" w:rsidP="00440BB6">
            <w:pPr>
              <w:pStyle w:val="rowtabella0"/>
              <w:jc w:val="center"/>
              <w:rPr>
                <w:color w:val="002060"/>
              </w:rPr>
            </w:pPr>
            <w:r w:rsidRPr="003D6C9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0F04F"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FC1F9" w14:textId="77777777" w:rsidR="00614796" w:rsidRPr="003D6C92" w:rsidRDefault="00614796" w:rsidP="00440BB6">
            <w:pPr>
              <w:pStyle w:val="rowtabella0"/>
              <w:jc w:val="center"/>
              <w:rPr>
                <w:color w:val="002060"/>
              </w:rPr>
            </w:pPr>
            <w:r w:rsidRPr="003D6C92">
              <w:rPr>
                <w:color w:val="002060"/>
              </w:rPr>
              <w:t>0</w:t>
            </w:r>
          </w:p>
        </w:tc>
      </w:tr>
      <w:tr w:rsidR="00614796" w:rsidRPr="003D6C92" w14:paraId="0C3BE14D"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9EF7D6" w14:textId="77777777" w:rsidR="00614796" w:rsidRPr="003D6C92" w:rsidRDefault="00614796" w:rsidP="00440BB6">
            <w:pPr>
              <w:pStyle w:val="rowtabella0"/>
              <w:rPr>
                <w:color w:val="002060"/>
              </w:rPr>
            </w:pPr>
            <w:r w:rsidRPr="003D6C92">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6AA08" w14:textId="77777777" w:rsidR="00614796" w:rsidRPr="003D6C92" w:rsidRDefault="00614796" w:rsidP="00440BB6">
            <w:pPr>
              <w:pStyle w:val="rowtabella0"/>
              <w:jc w:val="center"/>
              <w:rPr>
                <w:color w:val="002060"/>
              </w:rPr>
            </w:pPr>
            <w:r w:rsidRPr="003D6C9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5ADDA"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B5FD6" w14:textId="77777777" w:rsidR="00614796" w:rsidRPr="003D6C92" w:rsidRDefault="00614796" w:rsidP="00440BB6">
            <w:pPr>
              <w:pStyle w:val="rowtabella0"/>
              <w:jc w:val="center"/>
              <w:rPr>
                <w:color w:val="002060"/>
              </w:rPr>
            </w:pPr>
            <w:r w:rsidRPr="003D6C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84DD7"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EF451"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F9EA5" w14:textId="77777777" w:rsidR="00614796" w:rsidRPr="003D6C92" w:rsidRDefault="00614796" w:rsidP="00440BB6">
            <w:pPr>
              <w:pStyle w:val="rowtabella0"/>
              <w:jc w:val="center"/>
              <w:rPr>
                <w:color w:val="002060"/>
              </w:rPr>
            </w:pPr>
            <w:r w:rsidRPr="003D6C9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5E3E7" w14:textId="77777777" w:rsidR="00614796" w:rsidRPr="003D6C92" w:rsidRDefault="00614796" w:rsidP="00440BB6">
            <w:pPr>
              <w:pStyle w:val="rowtabella0"/>
              <w:jc w:val="center"/>
              <w:rPr>
                <w:color w:val="002060"/>
              </w:rPr>
            </w:pPr>
            <w:r w:rsidRPr="003D6C9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4E518"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58AD5" w14:textId="77777777" w:rsidR="00614796" w:rsidRPr="003D6C92" w:rsidRDefault="00614796" w:rsidP="00440BB6">
            <w:pPr>
              <w:pStyle w:val="rowtabella0"/>
              <w:jc w:val="center"/>
              <w:rPr>
                <w:color w:val="002060"/>
              </w:rPr>
            </w:pPr>
            <w:r w:rsidRPr="003D6C92">
              <w:rPr>
                <w:color w:val="002060"/>
              </w:rPr>
              <w:t>0</w:t>
            </w:r>
          </w:p>
        </w:tc>
      </w:tr>
      <w:tr w:rsidR="00614796" w:rsidRPr="003D6C92" w14:paraId="5D891CF5"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3F0B3B" w14:textId="77777777" w:rsidR="00614796" w:rsidRPr="003D6C92" w:rsidRDefault="00614796" w:rsidP="00440BB6">
            <w:pPr>
              <w:pStyle w:val="rowtabella0"/>
              <w:rPr>
                <w:color w:val="002060"/>
              </w:rPr>
            </w:pPr>
            <w:r w:rsidRPr="003D6C92">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EC27B" w14:textId="77777777" w:rsidR="00614796" w:rsidRPr="003D6C92" w:rsidRDefault="00614796" w:rsidP="00440BB6">
            <w:pPr>
              <w:pStyle w:val="rowtabella0"/>
              <w:jc w:val="center"/>
              <w:rPr>
                <w:color w:val="002060"/>
              </w:rPr>
            </w:pPr>
            <w:r w:rsidRPr="003D6C9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7BFD4"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6E501"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C5206"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370FE"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29EAF" w14:textId="77777777" w:rsidR="00614796" w:rsidRPr="003D6C92" w:rsidRDefault="00614796" w:rsidP="00440BB6">
            <w:pPr>
              <w:pStyle w:val="rowtabella0"/>
              <w:jc w:val="center"/>
              <w:rPr>
                <w:color w:val="002060"/>
              </w:rPr>
            </w:pPr>
            <w:r w:rsidRPr="003D6C9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E7451" w14:textId="77777777" w:rsidR="00614796" w:rsidRPr="003D6C92" w:rsidRDefault="00614796" w:rsidP="00440BB6">
            <w:pPr>
              <w:pStyle w:val="rowtabella0"/>
              <w:jc w:val="center"/>
              <w:rPr>
                <w:color w:val="002060"/>
              </w:rPr>
            </w:pPr>
            <w:r w:rsidRPr="003D6C9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131F9"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7028A" w14:textId="77777777" w:rsidR="00614796" w:rsidRPr="003D6C92" w:rsidRDefault="00614796" w:rsidP="00440BB6">
            <w:pPr>
              <w:pStyle w:val="rowtabella0"/>
              <w:jc w:val="center"/>
              <w:rPr>
                <w:color w:val="002060"/>
              </w:rPr>
            </w:pPr>
            <w:r w:rsidRPr="003D6C92">
              <w:rPr>
                <w:color w:val="002060"/>
              </w:rPr>
              <w:t>0</w:t>
            </w:r>
          </w:p>
        </w:tc>
      </w:tr>
      <w:tr w:rsidR="00614796" w:rsidRPr="003D6C92" w14:paraId="2DE74555"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28BF03" w14:textId="77777777" w:rsidR="00614796" w:rsidRPr="003D6C92" w:rsidRDefault="00614796" w:rsidP="00440BB6">
            <w:pPr>
              <w:pStyle w:val="rowtabella0"/>
              <w:rPr>
                <w:color w:val="002060"/>
              </w:rPr>
            </w:pPr>
            <w:r w:rsidRPr="003D6C92">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4D863" w14:textId="77777777" w:rsidR="00614796" w:rsidRPr="003D6C92" w:rsidRDefault="00614796" w:rsidP="00440BB6">
            <w:pPr>
              <w:pStyle w:val="rowtabella0"/>
              <w:jc w:val="center"/>
              <w:rPr>
                <w:color w:val="002060"/>
              </w:rPr>
            </w:pPr>
            <w:r w:rsidRPr="003D6C9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E4960"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1A193" w14:textId="77777777" w:rsidR="00614796" w:rsidRPr="003D6C92" w:rsidRDefault="00614796" w:rsidP="00440BB6">
            <w:pPr>
              <w:pStyle w:val="rowtabella0"/>
              <w:jc w:val="center"/>
              <w:rPr>
                <w:color w:val="002060"/>
              </w:rPr>
            </w:pPr>
            <w:r w:rsidRPr="003D6C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032A3"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34D78"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FA390" w14:textId="77777777" w:rsidR="00614796" w:rsidRPr="003D6C92" w:rsidRDefault="00614796" w:rsidP="00440BB6">
            <w:pPr>
              <w:pStyle w:val="rowtabella0"/>
              <w:jc w:val="center"/>
              <w:rPr>
                <w:color w:val="002060"/>
              </w:rPr>
            </w:pPr>
            <w:r w:rsidRPr="003D6C9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2B7FC" w14:textId="77777777" w:rsidR="00614796" w:rsidRPr="003D6C92" w:rsidRDefault="00614796" w:rsidP="00440BB6">
            <w:pPr>
              <w:pStyle w:val="rowtabella0"/>
              <w:jc w:val="center"/>
              <w:rPr>
                <w:color w:val="002060"/>
              </w:rPr>
            </w:pPr>
            <w:r w:rsidRPr="003D6C9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92E6B"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679B0" w14:textId="77777777" w:rsidR="00614796" w:rsidRPr="003D6C92" w:rsidRDefault="00614796" w:rsidP="00440BB6">
            <w:pPr>
              <w:pStyle w:val="rowtabella0"/>
              <w:jc w:val="center"/>
              <w:rPr>
                <w:color w:val="002060"/>
              </w:rPr>
            </w:pPr>
            <w:r w:rsidRPr="003D6C92">
              <w:rPr>
                <w:color w:val="002060"/>
              </w:rPr>
              <w:t>0</w:t>
            </w:r>
          </w:p>
        </w:tc>
      </w:tr>
      <w:tr w:rsidR="00614796" w:rsidRPr="003D6C92" w14:paraId="27E2E545"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5B930A" w14:textId="77777777" w:rsidR="00614796" w:rsidRPr="003D6C92" w:rsidRDefault="00614796" w:rsidP="00440BB6">
            <w:pPr>
              <w:pStyle w:val="rowtabella0"/>
              <w:rPr>
                <w:color w:val="002060"/>
              </w:rPr>
            </w:pPr>
            <w:r w:rsidRPr="003D6C92">
              <w:rPr>
                <w:color w:val="002060"/>
              </w:rPr>
              <w:t xml:space="preserve">A.S.D. </w:t>
            </w:r>
            <w:proofErr w:type="gramStart"/>
            <w:r w:rsidRPr="003D6C92">
              <w:rPr>
                <w:color w:val="002060"/>
              </w:rPr>
              <w:t>CITTA</w:t>
            </w:r>
            <w:proofErr w:type="gramEnd"/>
            <w:r w:rsidRPr="003D6C92">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4B337" w14:textId="77777777" w:rsidR="00614796" w:rsidRPr="003D6C92" w:rsidRDefault="00614796" w:rsidP="00440BB6">
            <w:pPr>
              <w:pStyle w:val="rowtabella0"/>
              <w:jc w:val="center"/>
              <w:rPr>
                <w:color w:val="002060"/>
              </w:rPr>
            </w:pPr>
            <w:r w:rsidRPr="003D6C9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BEA86"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0CA3B"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B2077"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91F58" w14:textId="77777777" w:rsidR="00614796" w:rsidRPr="003D6C92" w:rsidRDefault="00614796" w:rsidP="00440BB6">
            <w:pPr>
              <w:pStyle w:val="rowtabella0"/>
              <w:jc w:val="center"/>
              <w:rPr>
                <w:color w:val="002060"/>
              </w:rPr>
            </w:pPr>
            <w:r w:rsidRPr="003D6C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42998" w14:textId="77777777" w:rsidR="00614796" w:rsidRPr="003D6C92" w:rsidRDefault="00614796" w:rsidP="00440BB6">
            <w:pPr>
              <w:pStyle w:val="rowtabella0"/>
              <w:jc w:val="center"/>
              <w:rPr>
                <w:color w:val="002060"/>
              </w:rPr>
            </w:pPr>
            <w:r w:rsidRPr="003D6C9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C6FA7" w14:textId="77777777" w:rsidR="00614796" w:rsidRPr="003D6C92" w:rsidRDefault="00614796" w:rsidP="00440BB6">
            <w:pPr>
              <w:pStyle w:val="rowtabella0"/>
              <w:jc w:val="center"/>
              <w:rPr>
                <w:color w:val="002060"/>
              </w:rPr>
            </w:pPr>
            <w:r w:rsidRPr="003D6C9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445CA"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63459" w14:textId="77777777" w:rsidR="00614796" w:rsidRPr="003D6C92" w:rsidRDefault="00614796" w:rsidP="00440BB6">
            <w:pPr>
              <w:pStyle w:val="rowtabella0"/>
              <w:jc w:val="center"/>
              <w:rPr>
                <w:color w:val="002060"/>
              </w:rPr>
            </w:pPr>
            <w:r w:rsidRPr="003D6C92">
              <w:rPr>
                <w:color w:val="002060"/>
              </w:rPr>
              <w:t>0</w:t>
            </w:r>
          </w:p>
        </w:tc>
      </w:tr>
      <w:tr w:rsidR="00614796" w:rsidRPr="003D6C92" w14:paraId="6553E919"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823E9D" w14:textId="77777777" w:rsidR="00614796" w:rsidRPr="003D6C92" w:rsidRDefault="00614796" w:rsidP="00440BB6">
            <w:pPr>
              <w:pStyle w:val="rowtabella0"/>
              <w:rPr>
                <w:color w:val="002060"/>
              </w:rPr>
            </w:pPr>
            <w:r w:rsidRPr="003D6C92">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8EFDE" w14:textId="77777777" w:rsidR="00614796" w:rsidRPr="003D6C92" w:rsidRDefault="00614796" w:rsidP="00440BB6">
            <w:pPr>
              <w:pStyle w:val="rowtabella0"/>
              <w:jc w:val="center"/>
              <w:rPr>
                <w:color w:val="002060"/>
              </w:rPr>
            </w:pPr>
            <w:r w:rsidRPr="003D6C9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6E188"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6D5A2"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E564E"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1DFDB" w14:textId="77777777" w:rsidR="00614796" w:rsidRPr="003D6C92" w:rsidRDefault="00614796" w:rsidP="00440BB6">
            <w:pPr>
              <w:pStyle w:val="rowtabella0"/>
              <w:jc w:val="center"/>
              <w:rPr>
                <w:color w:val="002060"/>
              </w:rPr>
            </w:pPr>
            <w:r w:rsidRPr="003D6C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58F27" w14:textId="77777777" w:rsidR="00614796" w:rsidRPr="003D6C92" w:rsidRDefault="00614796" w:rsidP="00440BB6">
            <w:pPr>
              <w:pStyle w:val="rowtabella0"/>
              <w:jc w:val="center"/>
              <w:rPr>
                <w:color w:val="002060"/>
              </w:rPr>
            </w:pPr>
            <w:r w:rsidRPr="003D6C9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1A6A7" w14:textId="77777777" w:rsidR="00614796" w:rsidRPr="003D6C92" w:rsidRDefault="00614796" w:rsidP="00440BB6">
            <w:pPr>
              <w:pStyle w:val="rowtabella0"/>
              <w:jc w:val="center"/>
              <w:rPr>
                <w:color w:val="002060"/>
              </w:rPr>
            </w:pPr>
            <w:r w:rsidRPr="003D6C9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34C8E"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CAF0A" w14:textId="77777777" w:rsidR="00614796" w:rsidRPr="003D6C92" w:rsidRDefault="00614796" w:rsidP="00440BB6">
            <w:pPr>
              <w:pStyle w:val="rowtabella0"/>
              <w:jc w:val="center"/>
              <w:rPr>
                <w:color w:val="002060"/>
              </w:rPr>
            </w:pPr>
            <w:r w:rsidRPr="003D6C92">
              <w:rPr>
                <w:color w:val="002060"/>
              </w:rPr>
              <w:t>0</w:t>
            </w:r>
          </w:p>
        </w:tc>
      </w:tr>
      <w:tr w:rsidR="00614796" w:rsidRPr="003D6C92" w14:paraId="4C1DB458"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225572" w14:textId="77777777" w:rsidR="00614796" w:rsidRPr="003D6C92" w:rsidRDefault="00614796" w:rsidP="00440BB6">
            <w:pPr>
              <w:pStyle w:val="rowtabella0"/>
              <w:rPr>
                <w:color w:val="002060"/>
              </w:rPr>
            </w:pPr>
            <w:r w:rsidRPr="003D6C92">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4EFCC"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048D6"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730E2"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AFA3D"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EA91C" w14:textId="77777777" w:rsidR="00614796" w:rsidRPr="003D6C92" w:rsidRDefault="00614796" w:rsidP="00440BB6">
            <w:pPr>
              <w:pStyle w:val="rowtabella0"/>
              <w:jc w:val="center"/>
              <w:rPr>
                <w:color w:val="002060"/>
              </w:rPr>
            </w:pPr>
            <w:r w:rsidRPr="003D6C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A84CA" w14:textId="77777777" w:rsidR="00614796" w:rsidRPr="003D6C92" w:rsidRDefault="00614796" w:rsidP="00440BB6">
            <w:pPr>
              <w:pStyle w:val="rowtabella0"/>
              <w:jc w:val="center"/>
              <w:rPr>
                <w:color w:val="002060"/>
              </w:rPr>
            </w:pPr>
            <w:r w:rsidRPr="003D6C9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52FA0" w14:textId="77777777" w:rsidR="00614796" w:rsidRPr="003D6C92" w:rsidRDefault="00614796" w:rsidP="00440BB6">
            <w:pPr>
              <w:pStyle w:val="rowtabella0"/>
              <w:jc w:val="center"/>
              <w:rPr>
                <w:color w:val="002060"/>
              </w:rPr>
            </w:pPr>
            <w:r w:rsidRPr="003D6C9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0B284" w14:textId="77777777" w:rsidR="00614796" w:rsidRPr="003D6C92" w:rsidRDefault="00614796" w:rsidP="00440BB6">
            <w:pPr>
              <w:pStyle w:val="rowtabella0"/>
              <w:jc w:val="center"/>
              <w:rPr>
                <w:color w:val="002060"/>
              </w:rPr>
            </w:pPr>
            <w:r w:rsidRPr="003D6C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D3DEF" w14:textId="77777777" w:rsidR="00614796" w:rsidRPr="003D6C92" w:rsidRDefault="00614796" w:rsidP="00440BB6">
            <w:pPr>
              <w:pStyle w:val="rowtabella0"/>
              <w:jc w:val="center"/>
              <w:rPr>
                <w:color w:val="002060"/>
              </w:rPr>
            </w:pPr>
            <w:r w:rsidRPr="003D6C92">
              <w:rPr>
                <w:color w:val="002060"/>
              </w:rPr>
              <w:t>0</w:t>
            </w:r>
          </w:p>
        </w:tc>
      </w:tr>
      <w:tr w:rsidR="00614796" w:rsidRPr="003D6C92" w14:paraId="1FB2224E"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9C687D" w14:textId="77777777" w:rsidR="00614796" w:rsidRPr="003D6C92" w:rsidRDefault="00614796" w:rsidP="00440BB6">
            <w:pPr>
              <w:pStyle w:val="rowtabella0"/>
              <w:rPr>
                <w:color w:val="002060"/>
                <w:lang w:val="es-ES"/>
              </w:rPr>
            </w:pPr>
            <w:r w:rsidRPr="003D6C92">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1590D" w14:textId="77777777" w:rsidR="00614796" w:rsidRPr="003D6C92" w:rsidRDefault="00614796" w:rsidP="00440BB6">
            <w:pPr>
              <w:pStyle w:val="rowtabella0"/>
              <w:jc w:val="center"/>
              <w:rPr>
                <w:color w:val="002060"/>
              </w:rPr>
            </w:pPr>
            <w:r w:rsidRPr="003D6C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2392A"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7DA40"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C8280"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71349" w14:textId="77777777" w:rsidR="00614796" w:rsidRPr="003D6C92" w:rsidRDefault="00614796" w:rsidP="00440BB6">
            <w:pPr>
              <w:pStyle w:val="rowtabella0"/>
              <w:jc w:val="center"/>
              <w:rPr>
                <w:color w:val="002060"/>
              </w:rPr>
            </w:pPr>
            <w:r w:rsidRPr="003D6C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BA67E" w14:textId="77777777" w:rsidR="00614796" w:rsidRPr="003D6C92" w:rsidRDefault="00614796" w:rsidP="00440BB6">
            <w:pPr>
              <w:pStyle w:val="rowtabella0"/>
              <w:jc w:val="center"/>
              <w:rPr>
                <w:color w:val="002060"/>
              </w:rPr>
            </w:pPr>
            <w:r w:rsidRPr="003D6C9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F1AD8" w14:textId="77777777" w:rsidR="00614796" w:rsidRPr="003D6C92" w:rsidRDefault="00614796" w:rsidP="00440BB6">
            <w:pPr>
              <w:pStyle w:val="rowtabella0"/>
              <w:jc w:val="center"/>
              <w:rPr>
                <w:color w:val="002060"/>
              </w:rPr>
            </w:pPr>
            <w:r w:rsidRPr="003D6C9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5BFF7"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22500" w14:textId="77777777" w:rsidR="00614796" w:rsidRPr="003D6C92" w:rsidRDefault="00614796" w:rsidP="00440BB6">
            <w:pPr>
              <w:pStyle w:val="rowtabella0"/>
              <w:jc w:val="center"/>
              <w:rPr>
                <w:color w:val="002060"/>
              </w:rPr>
            </w:pPr>
            <w:r w:rsidRPr="003D6C92">
              <w:rPr>
                <w:color w:val="002060"/>
              </w:rPr>
              <w:t>0</w:t>
            </w:r>
          </w:p>
        </w:tc>
      </w:tr>
      <w:tr w:rsidR="00614796" w:rsidRPr="003D6C92" w14:paraId="1E6210C9"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DAD1BF" w14:textId="77777777" w:rsidR="00614796" w:rsidRPr="003D6C92" w:rsidRDefault="00614796" w:rsidP="00440BB6">
            <w:pPr>
              <w:pStyle w:val="rowtabella0"/>
              <w:rPr>
                <w:color w:val="002060"/>
              </w:rPr>
            </w:pPr>
            <w:r w:rsidRPr="003D6C9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D43D5" w14:textId="77777777" w:rsidR="00614796" w:rsidRPr="003D6C92" w:rsidRDefault="00614796" w:rsidP="00440BB6">
            <w:pPr>
              <w:pStyle w:val="rowtabella0"/>
              <w:jc w:val="center"/>
              <w:rPr>
                <w:color w:val="002060"/>
              </w:rPr>
            </w:pPr>
            <w:r w:rsidRPr="003D6C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02C1B"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8C69A"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7BDAA"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3F3AE" w14:textId="77777777" w:rsidR="00614796" w:rsidRPr="003D6C92" w:rsidRDefault="00614796" w:rsidP="00440BB6">
            <w:pPr>
              <w:pStyle w:val="rowtabella0"/>
              <w:jc w:val="center"/>
              <w:rPr>
                <w:color w:val="002060"/>
              </w:rPr>
            </w:pPr>
            <w:r w:rsidRPr="003D6C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83AA5" w14:textId="77777777" w:rsidR="00614796" w:rsidRPr="003D6C92" w:rsidRDefault="00614796" w:rsidP="00440BB6">
            <w:pPr>
              <w:pStyle w:val="rowtabella0"/>
              <w:jc w:val="center"/>
              <w:rPr>
                <w:color w:val="002060"/>
              </w:rPr>
            </w:pPr>
            <w:r w:rsidRPr="003D6C9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E9D03" w14:textId="77777777" w:rsidR="00614796" w:rsidRPr="003D6C92" w:rsidRDefault="00614796" w:rsidP="00440BB6">
            <w:pPr>
              <w:pStyle w:val="rowtabella0"/>
              <w:jc w:val="center"/>
              <w:rPr>
                <w:color w:val="002060"/>
              </w:rPr>
            </w:pPr>
            <w:r w:rsidRPr="003D6C92">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A6A75" w14:textId="77777777" w:rsidR="00614796" w:rsidRPr="003D6C92" w:rsidRDefault="00614796" w:rsidP="00440BB6">
            <w:pPr>
              <w:pStyle w:val="rowtabella0"/>
              <w:jc w:val="center"/>
              <w:rPr>
                <w:color w:val="002060"/>
              </w:rPr>
            </w:pPr>
            <w:r w:rsidRPr="003D6C9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2F9B2" w14:textId="77777777" w:rsidR="00614796" w:rsidRPr="003D6C92" w:rsidRDefault="00614796" w:rsidP="00440BB6">
            <w:pPr>
              <w:pStyle w:val="rowtabella0"/>
              <w:jc w:val="center"/>
              <w:rPr>
                <w:color w:val="002060"/>
              </w:rPr>
            </w:pPr>
            <w:r w:rsidRPr="003D6C92">
              <w:rPr>
                <w:color w:val="002060"/>
              </w:rPr>
              <w:t>0</w:t>
            </w:r>
          </w:p>
        </w:tc>
      </w:tr>
      <w:tr w:rsidR="00614796" w:rsidRPr="003D6C92" w14:paraId="1F31C088" w14:textId="77777777" w:rsidTr="00440B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2AB0CF" w14:textId="77777777" w:rsidR="00614796" w:rsidRPr="003D6C92" w:rsidRDefault="00614796" w:rsidP="00440BB6">
            <w:pPr>
              <w:pStyle w:val="rowtabella0"/>
              <w:rPr>
                <w:color w:val="002060"/>
              </w:rPr>
            </w:pPr>
            <w:r w:rsidRPr="003D6C9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DBB1C"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FE6B4"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276CE"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4C0EE"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A73A8" w14:textId="77777777" w:rsidR="00614796" w:rsidRPr="003D6C92" w:rsidRDefault="00614796" w:rsidP="00440BB6">
            <w:pPr>
              <w:pStyle w:val="rowtabella0"/>
              <w:jc w:val="center"/>
              <w:rPr>
                <w:color w:val="002060"/>
              </w:rPr>
            </w:pPr>
            <w:r w:rsidRPr="003D6C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3BDFD" w14:textId="77777777" w:rsidR="00614796" w:rsidRPr="003D6C92" w:rsidRDefault="00614796" w:rsidP="00440BB6">
            <w:pPr>
              <w:pStyle w:val="rowtabella0"/>
              <w:jc w:val="center"/>
              <w:rPr>
                <w:color w:val="002060"/>
              </w:rPr>
            </w:pPr>
            <w:r w:rsidRPr="003D6C9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C511A" w14:textId="77777777" w:rsidR="00614796" w:rsidRPr="003D6C92" w:rsidRDefault="00614796" w:rsidP="00440BB6">
            <w:pPr>
              <w:pStyle w:val="rowtabella0"/>
              <w:jc w:val="center"/>
              <w:rPr>
                <w:color w:val="002060"/>
              </w:rPr>
            </w:pPr>
            <w:r w:rsidRPr="003D6C9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02325" w14:textId="77777777" w:rsidR="00614796" w:rsidRPr="003D6C92" w:rsidRDefault="00614796" w:rsidP="00440BB6">
            <w:pPr>
              <w:pStyle w:val="rowtabella0"/>
              <w:jc w:val="center"/>
              <w:rPr>
                <w:color w:val="002060"/>
              </w:rPr>
            </w:pPr>
            <w:r w:rsidRPr="003D6C9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10DF8" w14:textId="77777777" w:rsidR="00614796" w:rsidRPr="003D6C92" w:rsidRDefault="00614796" w:rsidP="00440BB6">
            <w:pPr>
              <w:pStyle w:val="rowtabella0"/>
              <w:jc w:val="center"/>
              <w:rPr>
                <w:color w:val="002060"/>
              </w:rPr>
            </w:pPr>
            <w:r w:rsidRPr="003D6C92">
              <w:rPr>
                <w:color w:val="002060"/>
              </w:rPr>
              <w:t>0</w:t>
            </w:r>
          </w:p>
        </w:tc>
      </w:tr>
    </w:tbl>
    <w:p w14:paraId="52B3E84A" w14:textId="77777777" w:rsidR="00614796" w:rsidRPr="003D6C92" w:rsidRDefault="00614796" w:rsidP="00614796">
      <w:pPr>
        <w:pStyle w:val="breakline"/>
        <w:rPr>
          <w:rFonts w:eastAsiaTheme="minorEastAsia"/>
          <w:color w:val="002060"/>
        </w:rPr>
      </w:pPr>
    </w:p>
    <w:p w14:paraId="5AE33247" w14:textId="77777777" w:rsidR="00614796" w:rsidRPr="003D6C92" w:rsidRDefault="00614796" w:rsidP="00614796">
      <w:pPr>
        <w:pStyle w:val="breakline"/>
        <w:rPr>
          <w:color w:val="002060"/>
        </w:rPr>
      </w:pPr>
    </w:p>
    <w:p w14:paraId="590CAE00" w14:textId="77777777" w:rsidR="00614796" w:rsidRPr="003D6C92" w:rsidRDefault="00614796" w:rsidP="00614796">
      <w:pPr>
        <w:pStyle w:val="sottotitolocampionato10"/>
        <w:rPr>
          <w:color w:val="002060"/>
        </w:rPr>
      </w:pPr>
      <w:r w:rsidRPr="003D6C9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14796" w:rsidRPr="003D6C92" w14:paraId="3F8AE0A8" w14:textId="77777777" w:rsidTr="00440B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C1888" w14:textId="77777777" w:rsidR="00614796" w:rsidRPr="003D6C92" w:rsidRDefault="00614796" w:rsidP="00440BB6">
            <w:pPr>
              <w:pStyle w:val="headertabella0"/>
              <w:rPr>
                <w:color w:val="002060"/>
              </w:rPr>
            </w:pPr>
            <w:r w:rsidRPr="003D6C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5EDC6" w14:textId="77777777" w:rsidR="00614796" w:rsidRPr="003D6C92" w:rsidRDefault="00614796" w:rsidP="00440BB6">
            <w:pPr>
              <w:pStyle w:val="headertabella0"/>
              <w:rPr>
                <w:color w:val="002060"/>
              </w:rPr>
            </w:pPr>
            <w:r w:rsidRPr="003D6C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FB300" w14:textId="77777777" w:rsidR="00614796" w:rsidRPr="003D6C92" w:rsidRDefault="00614796" w:rsidP="00440BB6">
            <w:pPr>
              <w:pStyle w:val="headertabella0"/>
              <w:rPr>
                <w:color w:val="002060"/>
              </w:rPr>
            </w:pPr>
            <w:r w:rsidRPr="003D6C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2DA66" w14:textId="77777777" w:rsidR="00614796" w:rsidRPr="003D6C92" w:rsidRDefault="00614796" w:rsidP="00440BB6">
            <w:pPr>
              <w:pStyle w:val="headertabella0"/>
              <w:rPr>
                <w:color w:val="002060"/>
              </w:rPr>
            </w:pPr>
            <w:r w:rsidRPr="003D6C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134E6" w14:textId="77777777" w:rsidR="00614796" w:rsidRPr="003D6C92" w:rsidRDefault="00614796" w:rsidP="00440BB6">
            <w:pPr>
              <w:pStyle w:val="headertabella0"/>
              <w:rPr>
                <w:color w:val="002060"/>
              </w:rPr>
            </w:pPr>
            <w:r w:rsidRPr="003D6C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73E16" w14:textId="77777777" w:rsidR="00614796" w:rsidRPr="003D6C92" w:rsidRDefault="00614796" w:rsidP="00440BB6">
            <w:pPr>
              <w:pStyle w:val="headertabella0"/>
              <w:rPr>
                <w:color w:val="002060"/>
              </w:rPr>
            </w:pPr>
            <w:r w:rsidRPr="003D6C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5A65D" w14:textId="77777777" w:rsidR="00614796" w:rsidRPr="003D6C92" w:rsidRDefault="00614796" w:rsidP="00440BB6">
            <w:pPr>
              <w:pStyle w:val="headertabella0"/>
              <w:rPr>
                <w:color w:val="002060"/>
              </w:rPr>
            </w:pPr>
            <w:r w:rsidRPr="003D6C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C057E" w14:textId="77777777" w:rsidR="00614796" w:rsidRPr="003D6C92" w:rsidRDefault="00614796" w:rsidP="00440BB6">
            <w:pPr>
              <w:pStyle w:val="headertabella0"/>
              <w:rPr>
                <w:color w:val="002060"/>
              </w:rPr>
            </w:pPr>
            <w:r w:rsidRPr="003D6C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B8618" w14:textId="77777777" w:rsidR="00614796" w:rsidRPr="003D6C92" w:rsidRDefault="00614796" w:rsidP="00440BB6">
            <w:pPr>
              <w:pStyle w:val="headertabella0"/>
              <w:rPr>
                <w:color w:val="002060"/>
              </w:rPr>
            </w:pPr>
            <w:r w:rsidRPr="003D6C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41FF5" w14:textId="77777777" w:rsidR="00614796" w:rsidRPr="003D6C92" w:rsidRDefault="00614796" w:rsidP="00440BB6">
            <w:pPr>
              <w:pStyle w:val="headertabella0"/>
              <w:rPr>
                <w:color w:val="002060"/>
              </w:rPr>
            </w:pPr>
            <w:r w:rsidRPr="003D6C92">
              <w:rPr>
                <w:color w:val="002060"/>
              </w:rPr>
              <w:t>PE</w:t>
            </w:r>
          </w:p>
        </w:tc>
      </w:tr>
      <w:tr w:rsidR="00614796" w:rsidRPr="003D6C92" w14:paraId="600D37ED" w14:textId="77777777" w:rsidTr="00440B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D96106" w14:textId="77777777" w:rsidR="00614796" w:rsidRPr="003D6C92" w:rsidRDefault="00614796" w:rsidP="00440BB6">
            <w:pPr>
              <w:pStyle w:val="rowtabella0"/>
              <w:rPr>
                <w:color w:val="002060"/>
              </w:rPr>
            </w:pPr>
            <w:r w:rsidRPr="003D6C92">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C14C6" w14:textId="77777777" w:rsidR="00614796" w:rsidRPr="003D6C92" w:rsidRDefault="00614796" w:rsidP="00440BB6">
            <w:pPr>
              <w:pStyle w:val="rowtabella0"/>
              <w:jc w:val="center"/>
              <w:rPr>
                <w:color w:val="002060"/>
              </w:rPr>
            </w:pPr>
            <w:r w:rsidRPr="003D6C9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5B17D"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70623" w14:textId="77777777" w:rsidR="00614796" w:rsidRPr="003D6C92" w:rsidRDefault="00614796" w:rsidP="00440BB6">
            <w:pPr>
              <w:pStyle w:val="rowtabella0"/>
              <w:jc w:val="center"/>
              <w:rPr>
                <w:color w:val="002060"/>
              </w:rPr>
            </w:pPr>
            <w:r w:rsidRPr="003D6C9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36520"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B5292"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B6BA0" w14:textId="77777777" w:rsidR="00614796" w:rsidRPr="003D6C92" w:rsidRDefault="00614796" w:rsidP="00440BB6">
            <w:pPr>
              <w:pStyle w:val="rowtabella0"/>
              <w:jc w:val="center"/>
              <w:rPr>
                <w:color w:val="002060"/>
              </w:rPr>
            </w:pPr>
            <w:r w:rsidRPr="003D6C92">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CC8FF" w14:textId="77777777" w:rsidR="00614796" w:rsidRPr="003D6C92" w:rsidRDefault="00614796" w:rsidP="00440BB6">
            <w:pPr>
              <w:pStyle w:val="rowtabella0"/>
              <w:jc w:val="center"/>
              <w:rPr>
                <w:color w:val="002060"/>
              </w:rPr>
            </w:pPr>
            <w:r w:rsidRPr="003D6C9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79975" w14:textId="77777777" w:rsidR="00614796" w:rsidRPr="003D6C92" w:rsidRDefault="00614796" w:rsidP="00440BB6">
            <w:pPr>
              <w:pStyle w:val="rowtabella0"/>
              <w:jc w:val="center"/>
              <w:rPr>
                <w:color w:val="002060"/>
              </w:rPr>
            </w:pPr>
            <w:r w:rsidRPr="003D6C9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6E789" w14:textId="77777777" w:rsidR="00614796" w:rsidRPr="003D6C92" w:rsidRDefault="00614796" w:rsidP="00440BB6">
            <w:pPr>
              <w:pStyle w:val="rowtabella0"/>
              <w:jc w:val="center"/>
              <w:rPr>
                <w:color w:val="002060"/>
              </w:rPr>
            </w:pPr>
            <w:r w:rsidRPr="003D6C92">
              <w:rPr>
                <w:color w:val="002060"/>
              </w:rPr>
              <w:t>0</w:t>
            </w:r>
          </w:p>
        </w:tc>
      </w:tr>
      <w:tr w:rsidR="00614796" w:rsidRPr="003D6C92" w14:paraId="345EFC48"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277209" w14:textId="77777777" w:rsidR="00614796" w:rsidRPr="003D6C92" w:rsidRDefault="00614796" w:rsidP="00440BB6">
            <w:pPr>
              <w:pStyle w:val="rowtabella0"/>
              <w:rPr>
                <w:color w:val="002060"/>
              </w:rPr>
            </w:pPr>
            <w:r w:rsidRPr="003D6C92">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EB589" w14:textId="77777777" w:rsidR="00614796" w:rsidRPr="003D6C92" w:rsidRDefault="00614796" w:rsidP="00440BB6">
            <w:pPr>
              <w:pStyle w:val="rowtabella0"/>
              <w:jc w:val="center"/>
              <w:rPr>
                <w:color w:val="002060"/>
              </w:rPr>
            </w:pPr>
            <w:r w:rsidRPr="003D6C9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722C3"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D4C16" w14:textId="77777777" w:rsidR="00614796" w:rsidRPr="003D6C92" w:rsidRDefault="00614796" w:rsidP="00440BB6">
            <w:pPr>
              <w:pStyle w:val="rowtabella0"/>
              <w:jc w:val="center"/>
              <w:rPr>
                <w:color w:val="002060"/>
              </w:rPr>
            </w:pPr>
            <w:r w:rsidRPr="003D6C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CB925"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77484"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DCF02" w14:textId="77777777" w:rsidR="00614796" w:rsidRPr="003D6C92" w:rsidRDefault="00614796" w:rsidP="00440BB6">
            <w:pPr>
              <w:pStyle w:val="rowtabella0"/>
              <w:jc w:val="center"/>
              <w:rPr>
                <w:color w:val="002060"/>
              </w:rPr>
            </w:pPr>
            <w:r w:rsidRPr="003D6C9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B5E84" w14:textId="77777777" w:rsidR="00614796" w:rsidRPr="003D6C92" w:rsidRDefault="00614796" w:rsidP="00440BB6">
            <w:pPr>
              <w:pStyle w:val="rowtabella0"/>
              <w:jc w:val="center"/>
              <w:rPr>
                <w:color w:val="002060"/>
              </w:rPr>
            </w:pPr>
            <w:r w:rsidRPr="003D6C9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598D0" w14:textId="77777777" w:rsidR="00614796" w:rsidRPr="003D6C92" w:rsidRDefault="00614796" w:rsidP="00440BB6">
            <w:pPr>
              <w:pStyle w:val="rowtabella0"/>
              <w:jc w:val="center"/>
              <w:rPr>
                <w:color w:val="002060"/>
              </w:rPr>
            </w:pPr>
            <w:r w:rsidRPr="003D6C9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43981" w14:textId="77777777" w:rsidR="00614796" w:rsidRPr="003D6C92" w:rsidRDefault="00614796" w:rsidP="00440BB6">
            <w:pPr>
              <w:pStyle w:val="rowtabella0"/>
              <w:jc w:val="center"/>
              <w:rPr>
                <w:color w:val="002060"/>
              </w:rPr>
            </w:pPr>
            <w:r w:rsidRPr="003D6C92">
              <w:rPr>
                <w:color w:val="002060"/>
              </w:rPr>
              <w:t>0</w:t>
            </w:r>
          </w:p>
        </w:tc>
      </w:tr>
      <w:tr w:rsidR="00614796" w:rsidRPr="003D6C92" w14:paraId="34E7086E"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0117A5" w14:textId="77777777" w:rsidR="00614796" w:rsidRPr="003D6C92" w:rsidRDefault="00614796" w:rsidP="00440BB6">
            <w:pPr>
              <w:pStyle w:val="rowtabella0"/>
              <w:rPr>
                <w:color w:val="002060"/>
              </w:rPr>
            </w:pPr>
            <w:r w:rsidRPr="003D6C92">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4E557" w14:textId="77777777" w:rsidR="00614796" w:rsidRPr="003D6C92" w:rsidRDefault="00614796" w:rsidP="00440BB6">
            <w:pPr>
              <w:pStyle w:val="rowtabella0"/>
              <w:jc w:val="center"/>
              <w:rPr>
                <w:color w:val="002060"/>
              </w:rPr>
            </w:pPr>
            <w:r w:rsidRPr="003D6C9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F109F"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D91AF" w14:textId="77777777" w:rsidR="00614796" w:rsidRPr="003D6C92" w:rsidRDefault="00614796" w:rsidP="00440BB6">
            <w:pPr>
              <w:pStyle w:val="rowtabella0"/>
              <w:jc w:val="center"/>
              <w:rPr>
                <w:color w:val="002060"/>
              </w:rPr>
            </w:pPr>
            <w:r w:rsidRPr="003D6C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AABF5"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3B77C"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2F5F3" w14:textId="77777777" w:rsidR="00614796" w:rsidRPr="003D6C92" w:rsidRDefault="00614796" w:rsidP="00440BB6">
            <w:pPr>
              <w:pStyle w:val="rowtabella0"/>
              <w:jc w:val="center"/>
              <w:rPr>
                <w:color w:val="002060"/>
              </w:rPr>
            </w:pPr>
            <w:r w:rsidRPr="003D6C92">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24651" w14:textId="77777777" w:rsidR="00614796" w:rsidRPr="003D6C92" w:rsidRDefault="00614796" w:rsidP="00440BB6">
            <w:pPr>
              <w:pStyle w:val="rowtabella0"/>
              <w:jc w:val="center"/>
              <w:rPr>
                <w:color w:val="002060"/>
              </w:rPr>
            </w:pPr>
            <w:r w:rsidRPr="003D6C9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05F81" w14:textId="77777777" w:rsidR="00614796" w:rsidRPr="003D6C92" w:rsidRDefault="00614796" w:rsidP="00440BB6">
            <w:pPr>
              <w:pStyle w:val="rowtabella0"/>
              <w:jc w:val="center"/>
              <w:rPr>
                <w:color w:val="002060"/>
              </w:rPr>
            </w:pPr>
            <w:r w:rsidRPr="003D6C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C95AF" w14:textId="77777777" w:rsidR="00614796" w:rsidRPr="003D6C92" w:rsidRDefault="00614796" w:rsidP="00440BB6">
            <w:pPr>
              <w:pStyle w:val="rowtabella0"/>
              <w:jc w:val="center"/>
              <w:rPr>
                <w:color w:val="002060"/>
              </w:rPr>
            </w:pPr>
            <w:r w:rsidRPr="003D6C92">
              <w:rPr>
                <w:color w:val="002060"/>
              </w:rPr>
              <w:t>0</w:t>
            </w:r>
          </w:p>
        </w:tc>
      </w:tr>
      <w:tr w:rsidR="00614796" w:rsidRPr="003D6C92" w14:paraId="07070F48"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3B4419" w14:textId="77777777" w:rsidR="00614796" w:rsidRPr="003D6C92" w:rsidRDefault="00614796" w:rsidP="00440BB6">
            <w:pPr>
              <w:pStyle w:val="rowtabella0"/>
              <w:rPr>
                <w:color w:val="002060"/>
              </w:rPr>
            </w:pPr>
            <w:r w:rsidRPr="003D6C92">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03F48" w14:textId="77777777" w:rsidR="00614796" w:rsidRPr="003D6C92" w:rsidRDefault="00614796" w:rsidP="00440BB6">
            <w:pPr>
              <w:pStyle w:val="rowtabella0"/>
              <w:jc w:val="center"/>
              <w:rPr>
                <w:color w:val="002060"/>
              </w:rPr>
            </w:pPr>
            <w:r w:rsidRPr="003D6C9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8A2F2"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FE613" w14:textId="77777777" w:rsidR="00614796" w:rsidRPr="003D6C92" w:rsidRDefault="00614796" w:rsidP="00440BB6">
            <w:pPr>
              <w:pStyle w:val="rowtabella0"/>
              <w:jc w:val="center"/>
              <w:rPr>
                <w:color w:val="002060"/>
              </w:rPr>
            </w:pPr>
            <w:r w:rsidRPr="003D6C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A174F"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CF237"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4EA84" w14:textId="77777777" w:rsidR="00614796" w:rsidRPr="003D6C92" w:rsidRDefault="00614796" w:rsidP="00440BB6">
            <w:pPr>
              <w:pStyle w:val="rowtabella0"/>
              <w:jc w:val="center"/>
              <w:rPr>
                <w:color w:val="002060"/>
              </w:rPr>
            </w:pPr>
            <w:r w:rsidRPr="003D6C9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5AF2F" w14:textId="77777777" w:rsidR="00614796" w:rsidRPr="003D6C92" w:rsidRDefault="00614796" w:rsidP="00440BB6">
            <w:pPr>
              <w:pStyle w:val="rowtabella0"/>
              <w:jc w:val="center"/>
              <w:rPr>
                <w:color w:val="002060"/>
              </w:rPr>
            </w:pPr>
            <w:r w:rsidRPr="003D6C9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E60D6"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5C583" w14:textId="77777777" w:rsidR="00614796" w:rsidRPr="003D6C92" w:rsidRDefault="00614796" w:rsidP="00440BB6">
            <w:pPr>
              <w:pStyle w:val="rowtabella0"/>
              <w:jc w:val="center"/>
              <w:rPr>
                <w:color w:val="002060"/>
              </w:rPr>
            </w:pPr>
            <w:r w:rsidRPr="003D6C92">
              <w:rPr>
                <w:color w:val="002060"/>
              </w:rPr>
              <w:t>0</w:t>
            </w:r>
          </w:p>
        </w:tc>
      </w:tr>
      <w:tr w:rsidR="00614796" w:rsidRPr="003D6C92" w14:paraId="609D1BC9"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E1E4B8" w14:textId="77777777" w:rsidR="00614796" w:rsidRPr="003D6C92" w:rsidRDefault="00614796" w:rsidP="00440BB6">
            <w:pPr>
              <w:pStyle w:val="rowtabella0"/>
              <w:rPr>
                <w:color w:val="002060"/>
                <w:lang w:val="es-ES"/>
              </w:rPr>
            </w:pPr>
            <w:r w:rsidRPr="003D6C92">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03D16" w14:textId="77777777" w:rsidR="00614796" w:rsidRPr="003D6C92" w:rsidRDefault="00614796" w:rsidP="00440BB6">
            <w:pPr>
              <w:pStyle w:val="rowtabella0"/>
              <w:jc w:val="center"/>
              <w:rPr>
                <w:color w:val="002060"/>
              </w:rPr>
            </w:pPr>
            <w:r w:rsidRPr="003D6C9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45174"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5AE86" w14:textId="77777777" w:rsidR="00614796" w:rsidRPr="003D6C92" w:rsidRDefault="00614796" w:rsidP="00440BB6">
            <w:pPr>
              <w:pStyle w:val="rowtabella0"/>
              <w:jc w:val="center"/>
              <w:rPr>
                <w:color w:val="002060"/>
              </w:rPr>
            </w:pPr>
            <w:r w:rsidRPr="003D6C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52D49"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724DB"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DCF83" w14:textId="77777777" w:rsidR="00614796" w:rsidRPr="003D6C92" w:rsidRDefault="00614796" w:rsidP="00440BB6">
            <w:pPr>
              <w:pStyle w:val="rowtabella0"/>
              <w:jc w:val="center"/>
              <w:rPr>
                <w:color w:val="002060"/>
              </w:rPr>
            </w:pPr>
            <w:r w:rsidRPr="003D6C9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E8213" w14:textId="77777777" w:rsidR="00614796" w:rsidRPr="003D6C92" w:rsidRDefault="00614796" w:rsidP="00440BB6">
            <w:pPr>
              <w:pStyle w:val="rowtabella0"/>
              <w:jc w:val="center"/>
              <w:rPr>
                <w:color w:val="002060"/>
              </w:rPr>
            </w:pPr>
            <w:r w:rsidRPr="003D6C9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0D031" w14:textId="77777777" w:rsidR="00614796" w:rsidRPr="003D6C92" w:rsidRDefault="00614796" w:rsidP="00440BB6">
            <w:pPr>
              <w:pStyle w:val="rowtabella0"/>
              <w:jc w:val="center"/>
              <w:rPr>
                <w:color w:val="002060"/>
              </w:rPr>
            </w:pPr>
            <w:r w:rsidRPr="003D6C9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FD7F8" w14:textId="77777777" w:rsidR="00614796" w:rsidRPr="003D6C92" w:rsidRDefault="00614796" w:rsidP="00440BB6">
            <w:pPr>
              <w:pStyle w:val="rowtabella0"/>
              <w:jc w:val="center"/>
              <w:rPr>
                <w:color w:val="002060"/>
              </w:rPr>
            </w:pPr>
            <w:r w:rsidRPr="003D6C92">
              <w:rPr>
                <w:color w:val="002060"/>
              </w:rPr>
              <w:t>0</w:t>
            </w:r>
          </w:p>
        </w:tc>
      </w:tr>
      <w:tr w:rsidR="00614796" w:rsidRPr="003D6C92" w14:paraId="4D614192"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3FCDEE" w14:textId="77777777" w:rsidR="00614796" w:rsidRPr="003D6C92" w:rsidRDefault="00614796" w:rsidP="00440BB6">
            <w:pPr>
              <w:pStyle w:val="rowtabella0"/>
              <w:rPr>
                <w:color w:val="002060"/>
              </w:rPr>
            </w:pPr>
            <w:r w:rsidRPr="003D6C92">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BEA1E" w14:textId="77777777" w:rsidR="00614796" w:rsidRPr="003D6C92" w:rsidRDefault="00614796" w:rsidP="00440BB6">
            <w:pPr>
              <w:pStyle w:val="rowtabella0"/>
              <w:jc w:val="center"/>
              <w:rPr>
                <w:color w:val="002060"/>
              </w:rPr>
            </w:pPr>
            <w:r w:rsidRPr="003D6C9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165C1"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96352" w14:textId="77777777" w:rsidR="00614796" w:rsidRPr="003D6C92" w:rsidRDefault="00614796" w:rsidP="00440BB6">
            <w:pPr>
              <w:pStyle w:val="rowtabella0"/>
              <w:jc w:val="center"/>
              <w:rPr>
                <w:color w:val="002060"/>
              </w:rPr>
            </w:pPr>
            <w:r w:rsidRPr="003D6C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42233"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0B71A"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D193E" w14:textId="77777777" w:rsidR="00614796" w:rsidRPr="003D6C92" w:rsidRDefault="00614796" w:rsidP="00440BB6">
            <w:pPr>
              <w:pStyle w:val="rowtabella0"/>
              <w:jc w:val="center"/>
              <w:rPr>
                <w:color w:val="002060"/>
              </w:rPr>
            </w:pPr>
            <w:r w:rsidRPr="003D6C9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E2D39" w14:textId="77777777" w:rsidR="00614796" w:rsidRPr="003D6C92" w:rsidRDefault="00614796" w:rsidP="00440BB6">
            <w:pPr>
              <w:pStyle w:val="rowtabella0"/>
              <w:jc w:val="center"/>
              <w:rPr>
                <w:color w:val="002060"/>
              </w:rPr>
            </w:pPr>
            <w:r w:rsidRPr="003D6C9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9CB69"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D3D9B" w14:textId="77777777" w:rsidR="00614796" w:rsidRPr="003D6C92" w:rsidRDefault="00614796" w:rsidP="00440BB6">
            <w:pPr>
              <w:pStyle w:val="rowtabella0"/>
              <w:jc w:val="center"/>
              <w:rPr>
                <w:color w:val="002060"/>
              </w:rPr>
            </w:pPr>
            <w:r w:rsidRPr="003D6C92">
              <w:rPr>
                <w:color w:val="002060"/>
              </w:rPr>
              <w:t>0</w:t>
            </w:r>
          </w:p>
        </w:tc>
      </w:tr>
      <w:tr w:rsidR="00614796" w:rsidRPr="003D6C92" w14:paraId="4F728B51"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D5050" w14:textId="77777777" w:rsidR="00614796" w:rsidRPr="003D6C92" w:rsidRDefault="00614796" w:rsidP="00440BB6">
            <w:pPr>
              <w:pStyle w:val="rowtabella0"/>
              <w:rPr>
                <w:color w:val="002060"/>
              </w:rPr>
            </w:pPr>
            <w:r w:rsidRPr="003D6C92">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ED179" w14:textId="77777777" w:rsidR="00614796" w:rsidRPr="003D6C92" w:rsidRDefault="00614796" w:rsidP="00440BB6">
            <w:pPr>
              <w:pStyle w:val="rowtabella0"/>
              <w:jc w:val="center"/>
              <w:rPr>
                <w:color w:val="002060"/>
              </w:rPr>
            </w:pPr>
            <w:r w:rsidRPr="003D6C9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6E294"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F1684"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F9C1F"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526C1" w14:textId="77777777" w:rsidR="00614796" w:rsidRPr="003D6C92" w:rsidRDefault="00614796" w:rsidP="00440BB6">
            <w:pPr>
              <w:pStyle w:val="rowtabella0"/>
              <w:jc w:val="center"/>
              <w:rPr>
                <w:color w:val="002060"/>
              </w:rPr>
            </w:pPr>
            <w:r w:rsidRPr="003D6C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C9D9E" w14:textId="77777777" w:rsidR="00614796" w:rsidRPr="003D6C92" w:rsidRDefault="00614796" w:rsidP="00440BB6">
            <w:pPr>
              <w:pStyle w:val="rowtabella0"/>
              <w:jc w:val="center"/>
              <w:rPr>
                <w:color w:val="002060"/>
              </w:rPr>
            </w:pPr>
            <w:r w:rsidRPr="003D6C9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798A0" w14:textId="77777777" w:rsidR="00614796" w:rsidRPr="003D6C92" w:rsidRDefault="00614796" w:rsidP="00440BB6">
            <w:pPr>
              <w:pStyle w:val="rowtabella0"/>
              <w:jc w:val="center"/>
              <w:rPr>
                <w:color w:val="002060"/>
              </w:rPr>
            </w:pPr>
            <w:r w:rsidRPr="003D6C9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73758"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329AC" w14:textId="77777777" w:rsidR="00614796" w:rsidRPr="003D6C92" w:rsidRDefault="00614796" w:rsidP="00440BB6">
            <w:pPr>
              <w:pStyle w:val="rowtabella0"/>
              <w:jc w:val="center"/>
              <w:rPr>
                <w:color w:val="002060"/>
              </w:rPr>
            </w:pPr>
            <w:r w:rsidRPr="003D6C92">
              <w:rPr>
                <w:color w:val="002060"/>
              </w:rPr>
              <w:t>0</w:t>
            </w:r>
          </w:p>
        </w:tc>
      </w:tr>
      <w:tr w:rsidR="00614796" w:rsidRPr="003D6C92" w14:paraId="35E86087"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57887A" w14:textId="77777777" w:rsidR="00614796" w:rsidRPr="003D6C92" w:rsidRDefault="00614796" w:rsidP="00440BB6">
            <w:pPr>
              <w:pStyle w:val="rowtabella0"/>
              <w:rPr>
                <w:color w:val="002060"/>
              </w:rPr>
            </w:pPr>
            <w:r w:rsidRPr="003D6C92">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B994B" w14:textId="77777777" w:rsidR="00614796" w:rsidRPr="003D6C92" w:rsidRDefault="00614796" w:rsidP="00440BB6">
            <w:pPr>
              <w:pStyle w:val="rowtabella0"/>
              <w:jc w:val="center"/>
              <w:rPr>
                <w:color w:val="002060"/>
              </w:rPr>
            </w:pPr>
            <w:r w:rsidRPr="003D6C9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4BE85"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DB9DA"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FA940"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CD9E9" w14:textId="77777777" w:rsidR="00614796" w:rsidRPr="003D6C92" w:rsidRDefault="00614796" w:rsidP="00440BB6">
            <w:pPr>
              <w:pStyle w:val="rowtabella0"/>
              <w:jc w:val="center"/>
              <w:rPr>
                <w:color w:val="002060"/>
              </w:rPr>
            </w:pPr>
            <w:r w:rsidRPr="003D6C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09B6F" w14:textId="77777777" w:rsidR="00614796" w:rsidRPr="003D6C92" w:rsidRDefault="00614796" w:rsidP="00440BB6">
            <w:pPr>
              <w:pStyle w:val="rowtabella0"/>
              <w:jc w:val="center"/>
              <w:rPr>
                <w:color w:val="002060"/>
              </w:rPr>
            </w:pPr>
            <w:r w:rsidRPr="003D6C9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7B85B" w14:textId="77777777" w:rsidR="00614796" w:rsidRPr="003D6C92" w:rsidRDefault="00614796" w:rsidP="00440BB6">
            <w:pPr>
              <w:pStyle w:val="rowtabella0"/>
              <w:jc w:val="center"/>
              <w:rPr>
                <w:color w:val="002060"/>
              </w:rPr>
            </w:pPr>
            <w:r w:rsidRPr="003D6C9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85C64"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D404C" w14:textId="77777777" w:rsidR="00614796" w:rsidRPr="003D6C92" w:rsidRDefault="00614796" w:rsidP="00440BB6">
            <w:pPr>
              <w:pStyle w:val="rowtabella0"/>
              <w:jc w:val="center"/>
              <w:rPr>
                <w:color w:val="002060"/>
              </w:rPr>
            </w:pPr>
            <w:r w:rsidRPr="003D6C92">
              <w:rPr>
                <w:color w:val="002060"/>
              </w:rPr>
              <w:t>0</w:t>
            </w:r>
          </w:p>
        </w:tc>
      </w:tr>
      <w:tr w:rsidR="00614796" w:rsidRPr="003D6C92" w14:paraId="77B49B65"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CBE85F" w14:textId="77777777" w:rsidR="00614796" w:rsidRPr="003D6C92" w:rsidRDefault="00614796" w:rsidP="00440BB6">
            <w:pPr>
              <w:pStyle w:val="rowtabella0"/>
              <w:rPr>
                <w:color w:val="002060"/>
              </w:rPr>
            </w:pPr>
            <w:r w:rsidRPr="003D6C9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E495F" w14:textId="77777777" w:rsidR="00614796" w:rsidRPr="003D6C92" w:rsidRDefault="00614796" w:rsidP="00440BB6">
            <w:pPr>
              <w:pStyle w:val="rowtabella0"/>
              <w:jc w:val="center"/>
              <w:rPr>
                <w:color w:val="002060"/>
              </w:rPr>
            </w:pPr>
            <w:r w:rsidRPr="003D6C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19894"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74227"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1AA95"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9FCDC"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63885" w14:textId="77777777" w:rsidR="00614796" w:rsidRPr="003D6C92" w:rsidRDefault="00614796" w:rsidP="00440BB6">
            <w:pPr>
              <w:pStyle w:val="rowtabella0"/>
              <w:jc w:val="center"/>
              <w:rPr>
                <w:color w:val="002060"/>
              </w:rPr>
            </w:pPr>
            <w:r w:rsidRPr="003D6C9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333C9" w14:textId="77777777" w:rsidR="00614796" w:rsidRPr="003D6C92" w:rsidRDefault="00614796" w:rsidP="00440BB6">
            <w:pPr>
              <w:pStyle w:val="rowtabella0"/>
              <w:jc w:val="center"/>
              <w:rPr>
                <w:color w:val="002060"/>
              </w:rPr>
            </w:pPr>
            <w:r w:rsidRPr="003D6C9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68E66" w14:textId="77777777" w:rsidR="00614796" w:rsidRPr="003D6C92" w:rsidRDefault="00614796" w:rsidP="00440BB6">
            <w:pPr>
              <w:pStyle w:val="rowtabella0"/>
              <w:jc w:val="center"/>
              <w:rPr>
                <w:color w:val="002060"/>
              </w:rPr>
            </w:pPr>
            <w:r w:rsidRPr="003D6C9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19381" w14:textId="77777777" w:rsidR="00614796" w:rsidRPr="003D6C92" w:rsidRDefault="00614796" w:rsidP="00440BB6">
            <w:pPr>
              <w:pStyle w:val="rowtabella0"/>
              <w:jc w:val="center"/>
              <w:rPr>
                <w:color w:val="002060"/>
              </w:rPr>
            </w:pPr>
            <w:r w:rsidRPr="003D6C92">
              <w:rPr>
                <w:color w:val="002060"/>
              </w:rPr>
              <w:t>0</w:t>
            </w:r>
          </w:p>
        </w:tc>
      </w:tr>
      <w:tr w:rsidR="00614796" w:rsidRPr="003D6C92" w14:paraId="0142B953"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BA623B" w14:textId="77777777" w:rsidR="00614796" w:rsidRPr="003D6C92" w:rsidRDefault="00614796" w:rsidP="00440BB6">
            <w:pPr>
              <w:pStyle w:val="rowtabella0"/>
              <w:rPr>
                <w:color w:val="002060"/>
              </w:rPr>
            </w:pPr>
            <w:r w:rsidRPr="003D6C92">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76B0C" w14:textId="77777777" w:rsidR="00614796" w:rsidRPr="003D6C92" w:rsidRDefault="00614796" w:rsidP="00440BB6">
            <w:pPr>
              <w:pStyle w:val="rowtabella0"/>
              <w:jc w:val="center"/>
              <w:rPr>
                <w:color w:val="002060"/>
              </w:rPr>
            </w:pPr>
            <w:r w:rsidRPr="003D6C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25745"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AB67A"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739F1"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6A14C"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6DD23" w14:textId="77777777" w:rsidR="00614796" w:rsidRPr="003D6C92" w:rsidRDefault="00614796" w:rsidP="00440BB6">
            <w:pPr>
              <w:pStyle w:val="rowtabella0"/>
              <w:jc w:val="center"/>
              <w:rPr>
                <w:color w:val="002060"/>
              </w:rPr>
            </w:pPr>
            <w:r w:rsidRPr="003D6C9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E8393" w14:textId="77777777" w:rsidR="00614796" w:rsidRPr="003D6C92" w:rsidRDefault="00614796" w:rsidP="00440BB6">
            <w:pPr>
              <w:pStyle w:val="rowtabella0"/>
              <w:jc w:val="center"/>
              <w:rPr>
                <w:color w:val="002060"/>
              </w:rPr>
            </w:pPr>
            <w:r w:rsidRPr="003D6C92">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A5B9E" w14:textId="77777777" w:rsidR="00614796" w:rsidRPr="003D6C92" w:rsidRDefault="00614796" w:rsidP="00440BB6">
            <w:pPr>
              <w:pStyle w:val="rowtabella0"/>
              <w:jc w:val="center"/>
              <w:rPr>
                <w:color w:val="002060"/>
              </w:rPr>
            </w:pPr>
            <w:r w:rsidRPr="003D6C9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9A599" w14:textId="77777777" w:rsidR="00614796" w:rsidRPr="003D6C92" w:rsidRDefault="00614796" w:rsidP="00440BB6">
            <w:pPr>
              <w:pStyle w:val="rowtabella0"/>
              <w:jc w:val="center"/>
              <w:rPr>
                <w:color w:val="002060"/>
              </w:rPr>
            </w:pPr>
            <w:r w:rsidRPr="003D6C92">
              <w:rPr>
                <w:color w:val="002060"/>
              </w:rPr>
              <w:t>0</w:t>
            </w:r>
          </w:p>
        </w:tc>
      </w:tr>
      <w:tr w:rsidR="00614796" w:rsidRPr="003D6C92" w14:paraId="25B335BA"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CC575A" w14:textId="77777777" w:rsidR="00614796" w:rsidRPr="003D6C92" w:rsidRDefault="00614796" w:rsidP="00440BB6">
            <w:pPr>
              <w:pStyle w:val="rowtabella0"/>
              <w:rPr>
                <w:color w:val="002060"/>
              </w:rPr>
            </w:pPr>
            <w:r w:rsidRPr="003D6C92">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00C5B"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703C2"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7F754"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820C9"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EC5F8" w14:textId="77777777" w:rsidR="00614796" w:rsidRPr="003D6C92" w:rsidRDefault="00614796" w:rsidP="00440BB6">
            <w:pPr>
              <w:pStyle w:val="rowtabella0"/>
              <w:jc w:val="center"/>
              <w:rPr>
                <w:color w:val="002060"/>
              </w:rPr>
            </w:pPr>
            <w:r w:rsidRPr="003D6C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D73D1" w14:textId="77777777" w:rsidR="00614796" w:rsidRPr="003D6C92" w:rsidRDefault="00614796" w:rsidP="00440BB6">
            <w:pPr>
              <w:pStyle w:val="rowtabella0"/>
              <w:jc w:val="center"/>
              <w:rPr>
                <w:color w:val="002060"/>
              </w:rPr>
            </w:pPr>
            <w:r w:rsidRPr="003D6C9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0DFA9" w14:textId="77777777" w:rsidR="00614796" w:rsidRPr="003D6C92" w:rsidRDefault="00614796" w:rsidP="00440BB6">
            <w:pPr>
              <w:pStyle w:val="rowtabella0"/>
              <w:jc w:val="center"/>
              <w:rPr>
                <w:color w:val="002060"/>
              </w:rPr>
            </w:pPr>
            <w:r w:rsidRPr="003D6C9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11BDB" w14:textId="77777777" w:rsidR="00614796" w:rsidRPr="003D6C92" w:rsidRDefault="00614796" w:rsidP="00440BB6">
            <w:pPr>
              <w:pStyle w:val="rowtabella0"/>
              <w:jc w:val="center"/>
              <w:rPr>
                <w:color w:val="002060"/>
              </w:rPr>
            </w:pPr>
            <w:r w:rsidRPr="003D6C9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662A6" w14:textId="77777777" w:rsidR="00614796" w:rsidRPr="003D6C92" w:rsidRDefault="00614796" w:rsidP="00440BB6">
            <w:pPr>
              <w:pStyle w:val="rowtabella0"/>
              <w:jc w:val="center"/>
              <w:rPr>
                <w:color w:val="002060"/>
              </w:rPr>
            </w:pPr>
            <w:r w:rsidRPr="003D6C92">
              <w:rPr>
                <w:color w:val="002060"/>
              </w:rPr>
              <w:t>0</w:t>
            </w:r>
          </w:p>
        </w:tc>
      </w:tr>
      <w:tr w:rsidR="00614796" w:rsidRPr="003D6C92" w14:paraId="1AD74EBC" w14:textId="77777777" w:rsidTr="00440B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20D59E" w14:textId="77777777" w:rsidR="00614796" w:rsidRPr="003D6C92" w:rsidRDefault="00614796" w:rsidP="00440BB6">
            <w:pPr>
              <w:pStyle w:val="rowtabella0"/>
              <w:rPr>
                <w:color w:val="002060"/>
              </w:rPr>
            </w:pPr>
            <w:r w:rsidRPr="003D6C92">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FFF50"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29601"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1543F"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9AAFC"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164EE" w14:textId="77777777" w:rsidR="00614796" w:rsidRPr="003D6C92" w:rsidRDefault="00614796" w:rsidP="00440BB6">
            <w:pPr>
              <w:pStyle w:val="rowtabella0"/>
              <w:jc w:val="center"/>
              <w:rPr>
                <w:color w:val="002060"/>
              </w:rPr>
            </w:pPr>
            <w:r w:rsidRPr="003D6C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9E111" w14:textId="77777777" w:rsidR="00614796" w:rsidRPr="003D6C92" w:rsidRDefault="00614796" w:rsidP="00440BB6">
            <w:pPr>
              <w:pStyle w:val="rowtabella0"/>
              <w:jc w:val="center"/>
              <w:rPr>
                <w:color w:val="002060"/>
              </w:rPr>
            </w:pPr>
            <w:r w:rsidRPr="003D6C9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C2484" w14:textId="77777777" w:rsidR="00614796" w:rsidRPr="003D6C92" w:rsidRDefault="00614796" w:rsidP="00440BB6">
            <w:pPr>
              <w:pStyle w:val="rowtabella0"/>
              <w:jc w:val="center"/>
              <w:rPr>
                <w:color w:val="002060"/>
              </w:rPr>
            </w:pPr>
            <w:r w:rsidRPr="003D6C92">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19F8A" w14:textId="77777777" w:rsidR="00614796" w:rsidRPr="003D6C92" w:rsidRDefault="00614796" w:rsidP="00440BB6">
            <w:pPr>
              <w:pStyle w:val="rowtabella0"/>
              <w:jc w:val="center"/>
              <w:rPr>
                <w:color w:val="002060"/>
              </w:rPr>
            </w:pPr>
            <w:r w:rsidRPr="003D6C9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244D4" w14:textId="77777777" w:rsidR="00614796" w:rsidRPr="003D6C92" w:rsidRDefault="00614796" w:rsidP="00440BB6">
            <w:pPr>
              <w:pStyle w:val="rowtabella0"/>
              <w:jc w:val="center"/>
              <w:rPr>
                <w:color w:val="002060"/>
              </w:rPr>
            </w:pPr>
            <w:r w:rsidRPr="003D6C92">
              <w:rPr>
                <w:color w:val="002060"/>
              </w:rPr>
              <w:t>0</w:t>
            </w:r>
          </w:p>
        </w:tc>
      </w:tr>
    </w:tbl>
    <w:p w14:paraId="50F45458" w14:textId="77777777" w:rsidR="00614796" w:rsidRPr="003D6C92" w:rsidRDefault="00614796" w:rsidP="00614796">
      <w:pPr>
        <w:pStyle w:val="breakline"/>
        <w:rPr>
          <w:rFonts w:eastAsiaTheme="minorEastAsia"/>
          <w:color w:val="002060"/>
        </w:rPr>
      </w:pPr>
    </w:p>
    <w:p w14:paraId="485489D6" w14:textId="77777777" w:rsidR="00614796" w:rsidRPr="003D6C92" w:rsidRDefault="00614796" w:rsidP="00614796">
      <w:pPr>
        <w:pStyle w:val="breakline"/>
        <w:rPr>
          <w:color w:val="002060"/>
        </w:rPr>
      </w:pPr>
    </w:p>
    <w:p w14:paraId="6E38B6B9" w14:textId="77777777" w:rsidR="00614796" w:rsidRPr="003D6C92" w:rsidRDefault="00614796" w:rsidP="00614796">
      <w:pPr>
        <w:pStyle w:val="sottotitolocampionato10"/>
        <w:rPr>
          <w:color w:val="002060"/>
        </w:rPr>
      </w:pPr>
      <w:r w:rsidRPr="003D6C9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14796" w:rsidRPr="003D6C92" w14:paraId="7C50A3E6" w14:textId="77777777" w:rsidTr="00440B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6CB33" w14:textId="77777777" w:rsidR="00614796" w:rsidRPr="003D6C92" w:rsidRDefault="00614796" w:rsidP="00440BB6">
            <w:pPr>
              <w:pStyle w:val="headertabella0"/>
              <w:rPr>
                <w:color w:val="002060"/>
              </w:rPr>
            </w:pPr>
            <w:r w:rsidRPr="003D6C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E1DE6" w14:textId="77777777" w:rsidR="00614796" w:rsidRPr="003D6C92" w:rsidRDefault="00614796" w:rsidP="00440BB6">
            <w:pPr>
              <w:pStyle w:val="headertabella0"/>
              <w:rPr>
                <w:color w:val="002060"/>
              </w:rPr>
            </w:pPr>
            <w:r w:rsidRPr="003D6C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DC723" w14:textId="77777777" w:rsidR="00614796" w:rsidRPr="003D6C92" w:rsidRDefault="00614796" w:rsidP="00440BB6">
            <w:pPr>
              <w:pStyle w:val="headertabella0"/>
              <w:rPr>
                <w:color w:val="002060"/>
              </w:rPr>
            </w:pPr>
            <w:r w:rsidRPr="003D6C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D6799" w14:textId="77777777" w:rsidR="00614796" w:rsidRPr="003D6C92" w:rsidRDefault="00614796" w:rsidP="00440BB6">
            <w:pPr>
              <w:pStyle w:val="headertabella0"/>
              <w:rPr>
                <w:color w:val="002060"/>
              </w:rPr>
            </w:pPr>
            <w:r w:rsidRPr="003D6C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C4947" w14:textId="77777777" w:rsidR="00614796" w:rsidRPr="003D6C92" w:rsidRDefault="00614796" w:rsidP="00440BB6">
            <w:pPr>
              <w:pStyle w:val="headertabella0"/>
              <w:rPr>
                <w:color w:val="002060"/>
              </w:rPr>
            </w:pPr>
            <w:r w:rsidRPr="003D6C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3E376" w14:textId="77777777" w:rsidR="00614796" w:rsidRPr="003D6C92" w:rsidRDefault="00614796" w:rsidP="00440BB6">
            <w:pPr>
              <w:pStyle w:val="headertabella0"/>
              <w:rPr>
                <w:color w:val="002060"/>
              </w:rPr>
            </w:pPr>
            <w:r w:rsidRPr="003D6C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A0853" w14:textId="77777777" w:rsidR="00614796" w:rsidRPr="003D6C92" w:rsidRDefault="00614796" w:rsidP="00440BB6">
            <w:pPr>
              <w:pStyle w:val="headertabella0"/>
              <w:rPr>
                <w:color w:val="002060"/>
              </w:rPr>
            </w:pPr>
            <w:r w:rsidRPr="003D6C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E258D" w14:textId="77777777" w:rsidR="00614796" w:rsidRPr="003D6C92" w:rsidRDefault="00614796" w:rsidP="00440BB6">
            <w:pPr>
              <w:pStyle w:val="headertabella0"/>
              <w:rPr>
                <w:color w:val="002060"/>
              </w:rPr>
            </w:pPr>
            <w:r w:rsidRPr="003D6C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3846A" w14:textId="77777777" w:rsidR="00614796" w:rsidRPr="003D6C92" w:rsidRDefault="00614796" w:rsidP="00440BB6">
            <w:pPr>
              <w:pStyle w:val="headertabella0"/>
              <w:rPr>
                <w:color w:val="002060"/>
              </w:rPr>
            </w:pPr>
            <w:r w:rsidRPr="003D6C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BA974" w14:textId="77777777" w:rsidR="00614796" w:rsidRPr="003D6C92" w:rsidRDefault="00614796" w:rsidP="00440BB6">
            <w:pPr>
              <w:pStyle w:val="headertabella0"/>
              <w:rPr>
                <w:color w:val="002060"/>
              </w:rPr>
            </w:pPr>
            <w:r w:rsidRPr="003D6C92">
              <w:rPr>
                <w:color w:val="002060"/>
              </w:rPr>
              <w:t>PE</w:t>
            </w:r>
          </w:p>
        </w:tc>
      </w:tr>
      <w:tr w:rsidR="00614796" w:rsidRPr="003D6C92" w14:paraId="2327F87B" w14:textId="77777777" w:rsidTr="00440B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ACA9D0" w14:textId="77777777" w:rsidR="00614796" w:rsidRPr="003D6C92" w:rsidRDefault="00614796" w:rsidP="00440BB6">
            <w:pPr>
              <w:pStyle w:val="rowtabella0"/>
              <w:rPr>
                <w:color w:val="002060"/>
              </w:rPr>
            </w:pPr>
            <w:r w:rsidRPr="003D6C92">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B62C2" w14:textId="77777777" w:rsidR="00614796" w:rsidRPr="003D6C92" w:rsidRDefault="00614796" w:rsidP="00440BB6">
            <w:pPr>
              <w:pStyle w:val="rowtabella0"/>
              <w:jc w:val="center"/>
              <w:rPr>
                <w:color w:val="002060"/>
              </w:rPr>
            </w:pPr>
            <w:r w:rsidRPr="003D6C9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89048"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3F1E6" w14:textId="77777777" w:rsidR="00614796" w:rsidRPr="003D6C92" w:rsidRDefault="00614796" w:rsidP="00440BB6">
            <w:pPr>
              <w:pStyle w:val="rowtabella0"/>
              <w:jc w:val="center"/>
              <w:rPr>
                <w:color w:val="002060"/>
              </w:rPr>
            </w:pPr>
            <w:r w:rsidRPr="003D6C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3D2EE"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FCE27"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471E7" w14:textId="77777777" w:rsidR="00614796" w:rsidRPr="003D6C92" w:rsidRDefault="00614796" w:rsidP="00440BB6">
            <w:pPr>
              <w:pStyle w:val="rowtabella0"/>
              <w:jc w:val="center"/>
              <w:rPr>
                <w:color w:val="002060"/>
              </w:rPr>
            </w:pPr>
            <w:r w:rsidRPr="003D6C92">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28C8D" w14:textId="77777777" w:rsidR="00614796" w:rsidRPr="003D6C92" w:rsidRDefault="00614796" w:rsidP="00440BB6">
            <w:pPr>
              <w:pStyle w:val="rowtabella0"/>
              <w:jc w:val="center"/>
              <w:rPr>
                <w:color w:val="002060"/>
              </w:rPr>
            </w:pPr>
            <w:r w:rsidRPr="003D6C9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6CAB4" w14:textId="77777777" w:rsidR="00614796" w:rsidRPr="003D6C92" w:rsidRDefault="00614796" w:rsidP="00440BB6">
            <w:pPr>
              <w:pStyle w:val="rowtabella0"/>
              <w:jc w:val="center"/>
              <w:rPr>
                <w:color w:val="002060"/>
              </w:rPr>
            </w:pPr>
            <w:r w:rsidRPr="003D6C9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B07D2" w14:textId="77777777" w:rsidR="00614796" w:rsidRPr="003D6C92" w:rsidRDefault="00614796" w:rsidP="00440BB6">
            <w:pPr>
              <w:pStyle w:val="rowtabella0"/>
              <w:jc w:val="center"/>
              <w:rPr>
                <w:color w:val="002060"/>
              </w:rPr>
            </w:pPr>
            <w:r w:rsidRPr="003D6C92">
              <w:rPr>
                <w:color w:val="002060"/>
              </w:rPr>
              <w:t>0</w:t>
            </w:r>
          </w:p>
        </w:tc>
      </w:tr>
      <w:tr w:rsidR="00614796" w:rsidRPr="003D6C92" w14:paraId="5AAF5CEC"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43D75" w14:textId="77777777" w:rsidR="00614796" w:rsidRPr="003D6C92" w:rsidRDefault="00614796" w:rsidP="00440BB6">
            <w:pPr>
              <w:pStyle w:val="rowtabella0"/>
              <w:rPr>
                <w:color w:val="002060"/>
              </w:rPr>
            </w:pPr>
            <w:r w:rsidRPr="003D6C92">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682E0" w14:textId="77777777" w:rsidR="00614796" w:rsidRPr="003D6C92" w:rsidRDefault="00614796" w:rsidP="00440BB6">
            <w:pPr>
              <w:pStyle w:val="rowtabella0"/>
              <w:jc w:val="center"/>
              <w:rPr>
                <w:color w:val="002060"/>
              </w:rPr>
            </w:pPr>
            <w:r w:rsidRPr="003D6C9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7AF42"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B2F53"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34D69"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D68D9"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C0D0B" w14:textId="77777777" w:rsidR="00614796" w:rsidRPr="003D6C92" w:rsidRDefault="00614796" w:rsidP="00440BB6">
            <w:pPr>
              <w:pStyle w:val="rowtabella0"/>
              <w:jc w:val="center"/>
              <w:rPr>
                <w:color w:val="002060"/>
              </w:rPr>
            </w:pPr>
            <w:r w:rsidRPr="003D6C92">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D5263" w14:textId="77777777" w:rsidR="00614796" w:rsidRPr="003D6C92" w:rsidRDefault="00614796" w:rsidP="00440BB6">
            <w:pPr>
              <w:pStyle w:val="rowtabella0"/>
              <w:jc w:val="center"/>
              <w:rPr>
                <w:color w:val="002060"/>
              </w:rPr>
            </w:pPr>
            <w:r w:rsidRPr="003D6C9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E6F50" w14:textId="77777777" w:rsidR="00614796" w:rsidRPr="003D6C92" w:rsidRDefault="00614796" w:rsidP="00440BB6">
            <w:pPr>
              <w:pStyle w:val="rowtabella0"/>
              <w:jc w:val="center"/>
              <w:rPr>
                <w:color w:val="002060"/>
              </w:rPr>
            </w:pPr>
            <w:r w:rsidRPr="003D6C9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1379D" w14:textId="77777777" w:rsidR="00614796" w:rsidRPr="003D6C92" w:rsidRDefault="00614796" w:rsidP="00440BB6">
            <w:pPr>
              <w:pStyle w:val="rowtabella0"/>
              <w:jc w:val="center"/>
              <w:rPr>
                <w:color w:val="002060"/>
              </w:rPr>
            </w:pPr>
            <w:r w:rsidRPr="003D6C92">
              <w:rPr>
                <w:color w:val="002060"/>
              </w:rPr>
              <w:t>0</w:t>
            </w:r>
          </w:p>
        </w:tc>
      </w:tr>
      <w:tr w:rsidR="00614796" w:rsidRPr="003D6C92" w14:paraId="6780F74B"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8CB03D" w14:textId="77777777" w:rsidR="00614796" w:rsidRPr="003D6C92" w:rsidRDefault="00614796" w:rsidP="00440BB6">
            <w:pPr>
              <w:pStyle w:val="rowtabella0"/>
              <w:rPr>
                <w:color w:val="002060"/>
              </w:rPr>
            </w:pPr>
            <w:r w:rsidRPr="003D6C92">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1DA37" w14:textId="77777777" w:rsidR="00614796" w:rsidRPr="003D6C92" w:rsidRDefault="00614796" w:rsidP="00440BB6">
            <w:pPr>
              <w:pStyle w:val="rowtabella0"/>
              <w:jc w:val="center"/>
              <w:rPr>
                <w:color w:val="002060"/>
              </w:rPr>
            </w:pPr>
            <w:r w:rsidRPr="003D6C9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D69D1"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137E5"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9EBD0"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86E10"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32DC8" w14:textId="77777777" w:rsidR="00614796" w:rsidRPr="003D6C92" w:rsidRDefault="00614796" w:rsidP="00440BB6">
            <w:pPr>
              <w:pStyle w:val="rowtabella0"/>
              <w:jc w:val="center"/>
              <w:rPr>
                <w:color w:val="002060"/>
              </w:rPr>
            </w:pPr>
            <w:r w:rsidRPr="003D6C9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046EC" w14:textId="77777777" w:rsidR="00614796" w:rsidRPr="003D6C92" w:rsidRDefault="00614796" w:rsidP="00440BB6">
            <w:pPr>
              <w:pStyle w:val="rowtabella0"/>
              <w:jc w:val="center"/>
              <w:rPr>
                <w:color w:val="002060"/>
              </w:rPr>
            </w:pPr>
            <w:r w:rsidRPr="003D6C9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D897A" w14:textId="77777777" w:rsidR="00614796" w:rsidRPr="003D6C92" w:rsidRDefault="00614796" w:rsidP="00440BB6">
            <w:pPr>
              <w:pStyle w:val="rowtabella0"/>
              <w:jc w:val="center"/>
              <w:rPr>
                <w:color w:val="002060"/>
              </w:rPr>
            </w:pPr>
            <w:r w:rsidRPr="003D6C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FDA92" w14:textId="77777777" w:rsidR="00614796" w:rsidRPr="003D6C92" w:rsidRDefault="00614796" w:rsidP="00440BB6">
            <w:pPr>
              <w:pStyle w:val="rowtabella0"/>
              <w:jc w:val="center"/>
              <w:rPr>
                <w:color w:val="002060"/>
              </w:rPr>
            </w:pPr>
            <w:r w:rsidRPr="003D6C92">
              <w:rPr>
                <w:color w:val="002060"/>
              </w:rPr>
              <w:t>0</w:t>
            </w:r>
          </w:p>
        </w:tc>
      </w:tr>
      <w:tr w:rsidR="00614796" w:rsidRPr="003D6C92" w14:paraId="3EA399F9"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9BD36F" w14:textId="77777777" w:rsidR="00614796" w:rsidRPr="003D6C92" w:rsidRDefault="00614796" w:rsidP="00440BB6">
            <w:pPr>
              <w:pStyle w:val="rowtabella0"/>
              <w:rPr>
                <w:color w:val="002060"/>
              </w:rPr>
            </w:pPr>
            <w:r w:rsidRPr="003D6C92">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B2556" w14:textId="77777777" w:rsidR="00614796" w:rsidRPr="003D6C92" w:rsidRDefault="00614796" w:rsidP="00440BB6">
            <w:pPr>
              <w:pStyle w:val="rowtabella0"/>
              <w:jc w:val="center"/>
              <w:rPr>
                <w:color w:val="002060"/>
              </w:rPr>
            </w:pPr>
            <w:r w:rsidRPr="003D6C9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4302E"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929AE" w14:textId="77777777" w:rsidR="00614796" w:rsidRPr="003D6C92" w:rsidRDefault="00614796" w:rsidP="00440BB6">
            <w:pPr>
              <w:pStyle w:val="rowtabella0"/>
              <w:jc w:val="center"/>
              <w:rPr>
                <w:color w:val="002060"/>
              </w:rPr>
            </w:pPr>
            <w:r w:rsidRPr="003D6C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0D14D"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A4FB0"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FEF2C" w14:textId="77777777" w:rsidR="00614796" w:rsidRPr="003D6C92" w:rsidRDefault="00614796" w:rsidP="00440BB6">
            <w:pPr>
              <w:pStyle w:val="rowtabella0"/>
              <w:jc w:val="center"/>
              <w:rPr>
                <w:color w:val="002060"/>
              </w:rPr>
            </w:pPr>
            <w:r w:rsidRPr="003D6C92">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75BD4" w14:textId="77777777" w:rsidR="00614796" w:rsidRPr="003D6C92" w:rsidRDefault="00614796" w:rsidP="00440BB6">
            <w:pPr>
              <w:pStyle w:val="rowtabella0"/>
              <w:jc w:val="center"/>
              <w:rPr>
                <w:color w:val="002060"/>
              </w:rPr>
            </w:pPr>
            <w:r w:rsidRPr="003D6C9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A9C9F" w14:textId="77777777" w:rsidR="00614796" w:rsidRPr="003D6C92" w:rsidRDefault="00614796" w:rsidP="00440BB6">
            <w:pPr>
              <w:pStyle w:val="rowtabella0"/>
              <w:jc w:val="center"/>
              <w:rPr>
                <w:color w:val="002060"/>
              </w:rPr>
            </w:pPr>
            <w:r w:rsidRPr="003D6C9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759F9" w14:textId="77777777" w:rsidR="00614796" w:rsidRPr="003D6C92" w:rsidRDefault="00614796" w:rsidP="00440BB6">
            <w:pPr>
              <w:pStyle w:val="rowtabella0"/>
              <w:jc w:val="center"/>
              <w:rPr>
                <w:color w:val="002060"/>
              </w:rPr>
            </w:pPr>
            <w:r w:rsidRPr="003D6C92">
              <w:rPr>
                <w:color w:val="002060"/>
              </w:rPr>
              <w:t>0</w:t>
            </w:r>
          </w:p>
        </w:tc>
      </w:tr>
      <w:tr w:rsidR="00614796" w:rsidRPr="003D6C92" w14:paraId="5CCAA590"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56AA51" w14:textId="77777777" w:rsidR="00614796" w:rsidRPr="003D6C92" w:rsidRDefault="00614796" w:rsidP="00440BB6">
            <w:pPr>
              <w:pStyle w:val="rowtabella0"/>
              <w:rPr>
                <w:color w:val="002060"/>
              </w:rPr>
            </w:pPr>
            <w:r w:rsidRPr="003D6C92">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0BC7F" w14:textId="77777777" w:rsidR="00614796" w:rsidRPr="003D6C92" w:rsidRDefault="00614796" w:rsidP="00440BB6">
            <w:pPr>
              <w:pStyle w:val="rowtabella0"/>
              <w:jc w:val="center"/>
              <w:rPr>
                <w:color w:val="002060"/>
              </w:rPr>
            </w:pPr>
            <w:r w:rsidRPr="003D6C9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C0A29"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E9F4F" w14:textId="77777777" w:rsidR="00614796" w:rsidRPr="003D6C92" w:rsidRDefault="00614796" w:rsidP="00440BB6">
            <w:pPr>
              <w:pStyle w:val="rowtabella0"/>
              <w:jc w:val="center"/>
              <w:rPr>
                <w:color w:val="002060"/>
              </w:rPr>
            </w:pPr>
            <w:r w:rsidRPr="003D6C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2806C"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5B0A3"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62B5E" w14:textId="77777777" w:rsidR="00614796" w:rsidRPr="003D6C92" w:rsidRDefault="00614796" w:rsidP="00440BB6">
            <w:pPr>
              <w:pStyle w:val="rowtabella0"/>
              <w:jc w:val="center"/>
              <w:rPr>
                <w:color w:val="002060"/>
              </w:rPr>
            </w:pPr>
            <w:r w:rsidRPr="003D6C9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A79EE" w14:textId="77777777" w:rsidR="00614796" w:rsidRPr="003D6C92" w:rsidRDefault="00614796" w:rsidP="00440BB6">
            <w:pPr>
              <w:pStyle w:val="rowtabella0"/>
              <w:jc w:val="center"/>
              <w:rPr>
                <w:color w:val="002060"/>
              </w:rPr>
            </w:pPr>
            <w:r w:rsidRPr="003D6C9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495ED" w14:textId="77777777" w:rsidR="00614796" w:rsidRPr="003D6C92" w:rsidRDefault="00614796" w:rsidP="00440BB6">
            <w:pPr>
              <w:pStyle w:val="rowtabella0"/>
              <w:jc w:val="center"/>
              <w:rPr>
                <w:color w:val="002060"/>
              </w:rPr>
            </w:pPr>
            <w:r w:rsidRPr="003D6C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85F3E" w14:textId="77777777" w:rsidR="00614796" w:rsidRPr="003D6C92" w:rsidRDefault="00614796" w:rsidP="00440BB6">
            <w:pPr>
              <w:pStyle w:val="rowtabella0"/>
              <w:jc w:val="center"/>
              <w:rPr>
                <w:color w:val="002060"/>
              </w:rPr>
            </w:pPr>
            <w:r w:rsidRPr="003D6C92">
              <w:rPr>
                <w:color w:val="002060"/>
              </w:rPr>
              <w:t>0</w:t>
            </w:r>
          </w:p>
        </w:tc>
      </w:tr>
      <w:tr w:rsidR="00614796" w:rsidRPr="003D6C92" w14:paraId="7BB71B33"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3E6F8F" w14:textId="77777777" w:rsidR="00614796" w:rsidRPr="003D6C92" w:rsidRDefault="00614796" w:rsidP="00440BB6">
            <w:pPr>
              <w:pStyle w:val="rowtabella0"/>
              <w:rPr>
                <w:color w:val="002060"/>
              </w:rPr>
            </w:pPr>
            <w:r w:rsidRPr="003D6C92">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AB085" w14:textId="77777777" w:rsidR="00614796" w:rsidRPr="003D6C92" w:rsidRDefault="00614796" w:rsidP="00440BB6">
            <w:pPr>
              <w:pStyle w:val="rowtabella0"/>
              <w:jc w:val="center"/>
              <w:rPr>
                <w:color w:val="002060"/>
              </w:rPr>
            </w:pPr>
            <w:r w:rsidRPr="003D6C9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2A38C"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92BC5"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0EC6D"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ACC7D"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3CEC5" w14:textId="77777777" w:rsidR="00614796" w:rsidRPr="003D6C92" w:rsidRDefault="00614796" w:rsidP="00440BB6">
            <w:pPr>
              <w:pStyle w:val="rowtabella0"/>
              <w:jc w:val="center"/>
              <w:rPr>
                <w:color w:val="002060"/>
              </w:rPr>
            </w:pPr>
            <w:r w:rsidRPr="003D6C9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042F7" w14:textId="77777777" w:rsidR="00614796" w:rsidRPr="003D6C92" w:rsidRDefault="00614796" w:rsidP="00440BB6">
            <w:pPr>
              <w:pStyle w:val="rowtabella0"/>
              <w:jc w:val="center"/>
              <w:rPr>
                <w:color w:val="002060"/>
              </w:rPr>
            </w:pPr>
            <w:r w:rsidRPr="003D6C9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5F10B"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D21D1" w14:textId="77777777" w:rsidR="00614796" w:rsidRPr="003D6C92" w:rsidRDefault="00614796" w:rsidP="00440BB6">
            <w:pPr>
              <w:pStyle w:val="rowtabella0"/>
              <w:jc w:val="center"/>
              <w:rPr>
                <w:color w:val="002060"/>
              </w:rPr>
            </w:pPr>
            <w:r w:rsidRPr="003D6C92">
              <w:rPr>
                <w:color w:val="002060"/>
              </w:rPr>
              <w:t>0</w:t>
            </w:r>
          </w:p>
        </w:tc>
      </w:tr>
      <w:tr w:rsidR="00614796" w:rsidRPr="003D6C92" w14:paraId="0CC1B03F"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B7049" w14:textId="77777777" w:rsidR="00614796" w:rsidRPr="003D6C92" w:rsidRDefault="00614796" w:rsidP="00440BB6">
            <w:pPr>
              <w:pStyle w:val="rowtabella0"/>
              <w:rPr>
                <w:color w:val="002060"/>
              </w:rPr>
            </w:pPr>
            <w:r w:rsidRPr="003D6C92">
              <w:rPr>
                <w:color w:val="002060"/>
              </w:rPr>
              <w:t xml:space="preserve">POL.D. </w:t>
            </w:r>
            <w:proofErr w:type="gramStart"/>
            <w:r w:rsidRPr="003D6C92">
              <w:rPr>
                <w:color w:val="002060"/>
              </w:rPr>
              <w:t>U.MANDOLESI</w:t>
            </w:r>
            <w:proofErr w:type="gramEnd"/>
            <w:r w:rsidRPr="003D6C92">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F64A0"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45299"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196D0"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3A499"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E3EF2"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1C10E" w14:textId="77777777" w:rsidR="00614796" w:rsidRPr="003D6C92" w:rsidRDefault="00614796" w:rsidP="00440BB6">
            <w:pPr>
              <w:pStyle w:val="rowtabella0"/>
              <w:jc w:val="center"/>
              <w:rPr>
                <w:color w:val="002060"/>
              </w:rPr>
            </w:pPr>
            <w:r w:rsidRPr="003D6C9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7E25E" w14:textId="77777777" w:rsidR="00614796" w:rsidRPr="003D6C92" w:rsidRDefault="00614796" w:rsidP="00440BB6">
            <w:pPr>
              <w:pStyle w:val="rowtabella0"/>
              <w:jc w:val="center"/>
              <w:rPr>
                <w:color w:val="002060"/>
              </w:rPr>
            </w:pPr>
            <w:r w:rsidRPr="003D6C9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41767"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2A070" w14:textId="77777777" w:rsidR="00614796" w:rsidRPr="003D6C92" w:rsidRDefault="00614796" w:rsidP="00440BB6">
            <w:pPr>
              <w:pStyle w:val="rowtabella0"/>
              <w:jc w:val="center"/>
              <w:rPr>
                <w:color w:val="002060"/>
              </w:rPr>
            </w:pPr>
            <w:r w:rsidRPr="003D6C92">
              <w:rPr>
                <w:color w:val="002060"/>
              </w:rPr>
              <w:t>0</w:t>
            </w:r>
          </w:p>
        </w:tc>
      </w:tr>
      <w:tr w:rsidR="00614796" w:rsidRPr="003D6C92" w14:paraId="06362D28"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932644" w14:textId="77777777" w:rsidR="00614796" w:rsidRPr="003D6C92" w:rsidRDefault="00614796" w:rsidP="00440BB6">
            <w:pPr>
              <w:pStyle w:val="rowtabella0"/>
              <w:rPr>
                <w:color w:val="002060"/>
              </w:rPr>
            </w:pPr>
            <w:r w:rsidRPr="003D6C92">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0068D"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80ED5"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E09BF"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8D4B4"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4E205" w14:textId="77777777" w:rsidR="00614796" w:rsidRPr="003D6C92" w:rsidRDefault="00614796" w:rsidP="00440BB6">
            <w:pPr>
              <w:pStyle w:val="rowtabella0"/>
              <w:jc w:val="center"/>
              <w:rPr>
                <w:color w:val="002060"/>
              </w:rPr>
            </w:pPr>
            <w:r w:rsidRPr="003D6C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FB17C" w14:textId="77777777" w:rsidR="00614796" w:rsidRPr="003D6C92" w:rsidRDefault="00614796" w:rsidP="00440BB6">
            <w:pPr>
              <w:pStyle w:val="rowtabella0"/>
              <w:jc w:val="center"/>
              <w:rPr>
                <w:color w:val="002060"/>
              </w:rPr>
            </w:pPr>
            <w:r w:rsidRPr="003D6C9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8A974" w14:textId="77777777" w:rsidR="00614796" w:rsidRPr="003D6C92" w:rsidRDefault="00614796" w:rsidP="00440BB6">
            <w:pPr>
              <w:pStyle w:val="rowtabella0"/>
              <w:jc w:val="center"/>
              <w:rPr>
                <w:color w:val="002060"/>
              </w:rPr>
            </w:pPr>
            <w:r w:rsidRPr="003D6C9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9A4F4" w14:textId="77777777" w:rsidR="00614796" w:rsidRPr="003D6C92" w:rsidRDefault="00614796" w:rsidP="00440BB6">
            <w:pPr>
              <w:pStyle w:val="rowtabella0"/>
              <w:jc w:val="center"/>
              <w:rPr>
                <w:color w:val="002060"/>
              </w:rPr>
            </w:pPr>
            <w:r w:rsidRPr="003D6C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9E7FF" w14:textId="77777777" w:rsidR="00614796" w:rsidRPr="003D6C92" w:rsidRDefault="00614796" w:rsidP="00440BB6">
            <w:pPr>
              <w:pStyle w:val="rowtabella0"/>
              <w:jc w:val="center"/>
              <w:rPr>
                <w:color w:val="002060"/>
              </w:rPr>
            </w:pPr>
            <w:r w:rsidRPr="003D6C92">
              <w:rPr>
                <w:color w:val="002060"/>
              </w:rPr>
              <w:t>0</w:t>
            </w:r>
          </w:p>
        </w:tc>
      </w:tr>
      <w:tr w:rsidR="00614796" w:rsidRPr="003D6C92" w14:paraId="4E48A558"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6F1366" w14:textId="77777777" w:rsidR="00614796" w:rsidRPr="003D6C92" w:rsidRDefault="00614796" w:rsidP="00440BB6">
            <w:pPr>
              <w:pStyle w:val="rowtabella0"/>
              <w:rPr>
                <w:color w:val="002060"/>
              </w:rPr>
            </w:pPr>
            <w:r w:rsidRPr="003D6C92">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80EEA"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0FF34"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B195A"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852A9"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7E360" w14:textId="77777777" w:rsidR="00614796" w:rsidRPr="003D6C92" w:rsidRDefault="00614796" w:rsidP="00440BB6">
            <w:pPr>
              <w:pStyle w:val="rowtabella0"/>
              <w:jc w:val="center"/>
              <w:rPr>
                <w:color w:val="002060"/>
              </w:rPr>
            </w:pPr>
            <w:r w:rsidRPr="003D6C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ACCBE" w14:textId="77777777" w:rsidR="00614796" w:rsidRPr="003D6C92" w:rsidRDefault="00614796" w:rsidP="00440BB6">
            <w:pPr>
              <w:pStyle w:val="rowtabella0"/>
              <w:jc w:val="center"/>
              <w:rPr>
                <w:color w:val="002060"/>
              </w:rPr>
            </w:pPr>
            <w:r w:rsidRPr="003D6C9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D59F5" w14:textId="77777777" w:rsidR="00614796" w:rsidRPr="003D6C92" w:rsidRDefault="00614796" w:rsidP="00440BB6">
            <w:pPr>
              <w:pStyle w:val="rowtabella0"/>
              <w:jc w:val="center"/>
              <w:rPr>
                <w:color w:val="002060"/>
              </w:rPr>
            </w:pPr>
            <w:r w:rsidRPr="003D6C9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0EA09" w14:textId="77777777" w:rsidR="00614796" w:rsidRPr="003D6C92" w:rsidRDefault="00614796" w:rsidP="00440BB6">
            <w:pPr>
              <w:pStyle w:val="rowtabella0"/>
              <w:jc w:val="center"/>
              <w:rPr>
                <w:color w:val="002060"/>
              </w:rPr>
            </w:pPr>
            <w:r w:rsidRPr="003D6C9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F59E5" w14:textId="77777777" w:rsidR="00614796" w:rsidRPr="003D6C92" w:rsidRDefault="00614796" w:rsidP="00440BB6">
            <w:pPr>
              <w:pStyle w:val="rowtabella0"/>
              <w:jc w:val="center"/>
              <w:rPr>
                <w:color w:val="002060"/>
              </w:rPr>
            </w:pPr>
            <w:r w:rsidRPr="003D6C92">
              <w:rPr>
                <w:color w:val="002060"/>
              </w:rPr>
              <w:t>0</w:t>
            </w:r>
          </w:p>
        </w:tc>
      </w:tr>
      <w:tr w:rsidR="00614796" w:rsidRPr="003D6C92" w14:paraId="09CA57AF"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FC043F" w14:textId="77777777" w:rsidR="00614796" w:rsidRPr="003D6C92" w:rsidRDefault="00614796" w:rsidP="00440BB6">
            <w:pPr>
              <w:pStyle w:val="rowtabella0"/>
              <w:rPr>
                <w:color w:val="002060"/>
                <w:lang w:val="es-ES"/>
              </w:rPr>
            </w:pPr>
            <w:r w:rsidRPr="003D6C92">
              <w:rPr>
                <w:color w:val="002060"/>
                <w:lang w:val="es-ES"/>
              </w:rPr>
              <w:lastRenderedPageBreak/>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BD894"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06AA0"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75331"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F5B2F"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A18DA" w14:textId="77777777" w:rsidR="00614796" w:rsidRPr="003D6C92" w:rsidRDefault="00614796" w:rsidP="00440BB6">
            <w:pPr>
              <w:pStyle w:val="rowtabella0"/>
              <w:jc w:val="center"/>
              <w:rPr>
                <w:color w:val="002060"/>
              </w:rPr>
            </w:pPr>
            <w:r w:rsidRPr="003D6C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849EB" w14:textId="77777777" w:rsidR="00614796" w:rsidRPr="003D6C92" w:rsidRDefault="00614796" w:rsidP="00440BB6">
            <w:pPr>
              <w:pStyle w:val="rowtabella0"/>
              <w:jc w:val="center"/>
              <w:rPr>
                <w:color w:val="002060"/>
              </w:rPr>
            </w:pPr>
            <w:r w:rsidRPr="003D6C9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8BDB4" w14:textId="77777777" w:rsidR="00614796" w:rsidRPr="003D6C92" w:rsidRDefault="00614796" w:rsidP="00440BB6">
            <w:pPr>
              <w:pStyle w:val="rowtabella0"/>
              <w:jc w:val="center"/>
              <w:rPr>
                <w:color w:val="002060"/>
              </w:rPr>
            </w:pPr>
            <w:r w:rsidRPr="003D6C9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24349" w14:textId="77777777" w:rsidR="00614796" w:rsidRPr="003D6C92" w:rsidRDefault="00614796" w:rsidP="00440BB6">
            <w:pPr>
              <w:pStyle w:val="rowtabella0"/>
              <w:jc w:val="center"/>
              <w:rPr>
                <w:color w:val="002060"/>
              </w:rPr>
            </w:pPr>
            <w:r w:rsidRPr="003D6C9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C1764" w14:textId="77777777" w:rsidR="00614796" w:rsidRPr="003D6C92" w:rsidRDefault="00614796" w:rsidP="00440BB6">
            <w:pPr>
              <w:pStyle w:val="rowtabella0"/>
              <w:jc w:val="center"/>
              <w:rPr>
                <w:color w:val="002060"/>
              </w:rPr>
            </w:pPr>
            <w:r w:rsidRPr="003D6C92">
              <w:rPr>
                <w:color w:val="002060"/>
              </w:rPr>
              <w:t>0</w:t>
            </w:r>
          </w:p>
        </w:tc>
      </w:tr>
      <w:tr w:rsidR="00614796" w:rsidRPr="003D6C92" w14:paraId="363E8DA6"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928DE5" w14:textId="77777777" w:rsidR="00614796" w:rsidRPr="003D6C92" w:rsidRDefault="00614796" w:rsidP="00440BB6">
            <w:pPr>
              <w:pStyle w:val="rowtabella0"/>
              <w:rPr>
                <w:color w:val="002060"/>
                <w:lang w:val="es-ES"/>
              </w:rPr>
            </w:pPr>
            <w:r w:rsidRPr="003D6C92">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A624F" w14:textId="77777777" w:rsidR="00614796" w:rsidRPr="003D6C92" w:rsidRDefault="00614796" w:rsidP="00440BB6">
            <w:pPr>
              <w:pStyle w:val="rowtabella0"/>
              <w:jc w:val="center"/>
              <w:rPr>
                <w:color w:val="002060"/>
              </w:rPr>
            </w:pPr>
            <w:r w:rsidRPr="003D6C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A3B8E"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B7BAC"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43B18"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BD7BF" w14:textId="77777777" w:rsidR="00614796" w:rsidRPr="003D6C92" w:rsidRDefault="00614796" w:rsidP="00440BB6">
            <w:pPr>
              <w:pStyle w:val="rowtabella0"/>
              <w:jc w:val="center"/>
              <w:rPr>
                <w:color w:val="002060"/>
              </w:rPr>
            </w:pPr>
            <w:r w:rsidRPr="003D6C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06D90" w14:textId="77777777" w:rsidR="00614796" w:rsidRPr="003D6C92" w:rsidRDefault="00614796" w:rsidP="00440BB6">
            <w:pPr>
              <w:pStyle w:val="rowtabella0"/>
              <w:jc w:val="center"/>
              <w:rPr>
                <w:color w:val="002060"/>
              </w:rPr>
            </w:pPr>
            <w:r w:rsidRPr="003D6C9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8097A" w14:textId="77777777" w:rsidR="00614796" w:rsidRPr="003D6C92" w:rsidRDefault="00614796" w:rsidP="00440BB6">
            <w:pPr>
              <w:pStyle w:val="rowtabella0"/>
              <w:jc w:val="center"/>
              <w:rPr>
                <w:color w:val="002060"/>
              </w:rPr>
            </w:pPr>
            <w:r w:rsidRPr="003D6C92">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050D5" w14:textId="77777777" w:rsidR="00614796" w:rsidRPr="003D6C92" w:rsidRDefault="00614796" w:rsidP="00440BB6">
            <w:pPr>
              <w:pStyle w:val="rowtabella0"/>
              <w:jc w:val="center"/>
              <w:rPr>
                <w:color w:val="002060"/>
              </w:rPr>
            </w:pPr>
            <w:r w:rsidRPr="003D6C9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9C81C" w14:textId="77777777" w:rsidR="00614796" w:rsidRPr="003D6C92" w:rsidRDefault="00614796" w:rsidP="00440BB6">
            <w:pPr>
              <w:pStyle w:val="rowtabella0"/>
              <w:jc w:val="center"/>
              <w:rPr>
                <w:color w:val="002060"/>
              </w:rPr>
            </w:pPr>
            <w:r w:rsidRPr="003D6C92">
              <w:rPr>
                <w:color w:val="002060"/>
              </w:rPr>
              <w:t>0</w:t>
            </w:r>
          </w:p>
        </w:tc>
      </w:tr>
      <w:tr w:rsidR="00614796" w:rsidRPr="003D6C92" w14:paraId="3A3B15B6" w14:textId="77777777" w:rsidTr="00440B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CCEAFB" w14:textId="77777777" w:rsidR="00614796" w:rsidRPr="003D6C92" w:rsidRDefault="00614796" w:rsidP="00440BB6">
            <w:pPr>
              <w:pStyle w:val="rowtabella0"/>
              <w:rPr>
                <w:color w:val="002060"/>
              </w:rPr>
            </w:pPr>
            <w:r w:rsidRPr="003D6C9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F5237"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1AFD8"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3BD39"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EFFAE"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3BD75" w14:textId="77777777" w:rsidR="00614796" w:rsidRPr="003D6C92" w:rsidRDefault="00614796" w:rsidP="00440BB6">
            <w:pPr>
              <w:pStyle w:val="rowtabella0"/>
              <w:jc w:val="center"/>
              <w:rPr>
                <w:color w:val="002060"/>
              </w:rPr>
            </w:pPr>
            <w:r w:rsidRPr="003D6C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8061A" w14:textId="77777777" w:rsidR="00614796" w:rsidRPr="003D6C92" w:rsidRDefault="00614796" w:rsidP="00440BB6">
            <w:pPr>
              <w:pStyle w:val="rowtabella0"/>
              <w:jc w:val="center"/>
              <w:rPr>
                <w:color w:val="002060"/>
              </w:rPr>
            </w:pPr>
            <w:r w:rsidRPr="003D6C9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EC9B2" w14:textId="77777777" w:rsidR="00614796" w:rsidRPr="003D6C92" w:rsidRDefault="00614796" w:rsidP="00440BB6">
            <w:pPr>
              <w:pStyle w:val="rowtabella0"/>
              <w:jc w:val="center"/>
              <w:rPr>
                <w:color w:val="002060"/>
              </w:rPr>
            </w:pPr>
            <w:r w:rsidRPr="003D6C9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C78A0" w14:textId="77777777" w:rsidR="00614796" w:rsidRPr="003D6C92" w:rsidRDefault="00614796" w:rsidP="00440BB6">
            <w:pPr>
              <w:pStyle w:val="rowtabella0"/>
              <w:jc w:val="center"/>
              <w:rPr>
                <w:color w:val="002060"/>
              </w:rPr>
            </w:pPr>
            <w:r w:rsidRPr="003D6C9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C4620" w14:textId="77777777" w:rsidR="00614796" w:rsidRPr="003D6C92" w:rsidRDefault="00614796" w:rsidP="00440BB6">
            <w:pPr>
              <w:pStyle w:val="rowtabella0"/>
              <w:jc w:val="center"/>
              <w:rPr>
                <w:color w:val="002060"/>
              </w:rPr>
            </w:pPr>
            <w:r w:rsidRPr="003D6C92">
              <w:rPr>
                <w:color w:val="002060"/>
              </w:rPr>
              <w:t>0</w:t>
            </w:r>
          </w:p>
        </w:tc>
      </w:tr>
    </w:tbl>
    <w:p w14:paraId="07BCCA07" w14:textId="77777777" w:rsidR="00614796" w:rsidRDefault="00614796" w:rsidP="00614796">
      <w:pPr>
        <w:pStyle w:val="breakline"/>
        <w:rPr>
          <w:rFonts w:eastAsiaTheme="minorEastAsia"/>
          <w:color w:val="002060"/>
        </w:rPr>
      </w:pPr>
    </w:p>
    <w:p w14:paraId="4DA2F9F9" w14:textId="77777777" w:rsidR="00614796" w:rsidRPr="00426066" w:rsidRDefault="00614796" w:rsidP="00614796">
      <w:pPr>
        <w:pStyle w:val="titoloprinc0"/>
        <w:rPr>
          <w:color w:val="002060"/>
        </w:rPr>
      </w:pPr>
      <w:r>
        <w:rPr>
          <w:color w:val="002060"/>
        </w:rPr>
        <w:t>PROGRAMMA GARE</w:t>
      </w:r>
    </w:p>
    <w:p w14:paraId="036826BE" w14:textId="77777777" w:rsidR="00614796" w:rsidRDefault="00614796" w:rsidP="00614796">
      <w:pPr>
        <w:pStyle w:val="breakline"/>
        <w:rPr>
          <w:rFonts w:eastAsiaTheme="minorEastAsia"/>
          <w:color w:val="002060"/>
        </w:rPr>
      </w:pPr>
    </w:p>
    <w:p w14:paraId="2B7A7922" w14:textId="77777777" w:rsidR="00FF1435" w:rsidRPr="00F7251D" w:rsidRDefault="00FF1435" w:rsidP="00FF1435">
      <w:pPr>
        <w:pStyle w:val="sottotitolocampionato10"/>
        <w:rPr>
          <w:color w:val="002060"/>
        </w:rPr>
      </w:pPr>
      <w:r w:rsidRPr="00F7251D">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0"/>
        <w:gridCol w:w="385"/>
        <w:gridCol w:w="898"/>
        <w:gridCol w:w="1183"/>
        <w:gridCol w:w="1550"/>
        <w:gridCol w:w="1550"/>
      </w:tblGrid>
      <w:tr w:rsidR="00FF1435" w:rsidRPr="00F7251D" w14:paraId="2F82E68F" w14:textId="77777777" w:rsidTr="00440B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5DFC7" w14:textId="77777777" w:rsidR="00FF1435" w:rsidRPr="00F7251D" w:rsidRDefault="00FF1435" w:rsidP="00440BB6">
            <w:pPr>
              <w:pStyle w:val="headertabella0"/>
              <w:rPr>
                <w:color w:val="002060"/>
              </w:rPr>
            </w:pPr>
            <w:r w:rsidRPr="00F7251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68146" w14:textId="77777777" w:rsidR="00FF1435" w:rsidRPr="00F7251D" w:rsidRDefault="00FF1435" w:rsidP="00440BB6">
            <w:pPr>
              <w:pStyle w:val="headertabella0"/>
              <w:rPr>
                <w:color w:val="002060"/>
              </w:rPr>
            </w:pPr>
            <w:r w:rsidRPr="00F7251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A4C2C" w14:textId="77777777" w:rsidR="00FF1435" w:rsidRPr="00F7251D" w:rsidRDefault="00FF1435" w:rsidP="00440BB6">
            <w:pPr>
              <w:pStyle w:val="headertabella0"/>
              <w:rPr>
                <w:color w:val="002060"/>
              </w:rPr>
            </w:pPr>
            <w:r w:rsidRPr="00F7251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903A1" w14:textId="77777777" w:rsidR="00FF1435" w:rsidRPr="00F7251D" w:rsidRDefault="00FF1435" w:rsidP="00440BB6">
            <w:pPr>
              <w:pStyle w:val="headertabella0"/>
              <w:rPr>
                <w:color w:val="002060"/>
              </w:rPr>
            </w:pPr>
            <w:r w:rsidRPr="00F7251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D3AEA" w14:textId="77777777" w:rsidR="00FF1435" w:rsidRPr="00F7251D" w:rsidRDefault="00FF1435" w:rsidP="00440BB6">
            <w:pPr>
              <w:pStyle w:val="headertabella0"/>
              <w:rPr>
                <w:color w:val="002060"/>
              </w:rPr>
            </w:pPr>
            <w:r w:rsidRPr="00F7251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9ED90" w14:textId="77777777" w:rsidR="00FF1435" w:rsidRPr="00F7251D" w:rsidRDefault="00FF1435" w:rsidP="00440BB6">
            <w:pPr>
              <w:pStyle w:val="headertabella0"/>
              <w:rPr>
                <w:color w:val="002060"/>
              </w:rPr>
            </w:pPr>
            <w:proofErr w:type="spellStart"/>
            <w:r w:rsidRPr="00F7251D">
              <w:rPr>
                <w:color w:val="002060"/>
              </w:rPr>
              <w:t>Localita'</w:t>
            </w:r>
            <w:proofErr w:type="spellEnd"/>
            <w:r w:rsidRPr="00F7251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B7CE4" w14:textId="77777777" w:rsidR="00FF1435" w:rsidRPr="00F7251D" w:rsidRDefault="00FF1435" w:rsidP="00440BB6">
            <w:pPr>
              <w:pStyle w:val="headertabella0"/>
              <w:rPr>
                <w:color w:val="002060"/>
              </w:rPr>
            </w:pPr>
            <w:r w:rsidRPr="00F7251D">
              <w:rPr>
                <w:color w:val="002060"/>
              </w:rPr>
              <w:t>Indirizzo Impianto</w:t>
            </w:r>
          </w:p>
        </w:tc>
      </w:tr>
      <w:tr w:rsidR="00FF1435" w:rsidRPr="00F7251D" w14:paraId="6A0B0D96" w14:textId="77777777" w:rsidTr="00440B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D3CA79" w14:textId="77777777" w:rsidR="00FF1435" w:rsidRPr="00F7251D" w:rsidRDefault="00FF1435" w:rsidP="00440BB6">
            <w:pPr>
              <w:pStyle w:val="rowtabella0"/>
              <w:rPr>
                <w:color w:val="002060"/>
              </w:rPr>
            </w:pPr>
            <w:r w:rsidRPr="00F7251D">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0B6B96" w14:textId="77777777" w:rsidR="00FF1435" w:rsidRPr="00F7251D" w:rsidRDefault="00FF1435" w:rsidP="00440BB6">
            <w:pPr>
              <w:pStyle w:val="rowtabella0"/>
              <w:rPr>
                <w:color w:val="002060"/>
              </w:rPr>
            </w:pPr>
            <w:r w:rsidRPr="00F7251D">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B14FD" w14:textId="77777777" w:rsidR="00FF1435" w:rsidRPr="00F7251D" w:rsidRDefault="00FF1435" w:rsidP="00440BB6">
            <w:pPr>
              <w:pStyle w:val="rowtabella0"/>
              <w:jc w:val="center"/>
              <w:rPr>
                <w:color w:val="002060"/>
              </w:rPr>
            </w:pPr>
            <w:r w:rsidRPr="00F7251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D0E9EE" w14:textId="77777777" w:rsidR="00FF1435" w:rsidRPr="00F7251D" w:rsidRDefault="00FF1435" w:rsidP="00440BB6">
            <w:pPr>
              <w:pStyle w:val="rowtabella0"/>
              <w:rPr>
                <w:color w:val="002060"/>
              </w:rPr>
            </w:pPr>
            <w:r w:rsidRPr="00F7251D">
              <w:rPr>
                <w:color w:val="002060"/>
              </w:rPr>
              <w:t>15/03/2024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AB15E4" w14:textId="77777777" w:rsidR="00FF1435" w:rsidRPr="00F7251D" w:rsidRDefault="00FF1435" w:rsidP="00440BB6">
            <w:pPr>
              <w:pStyle w:val="rowtabella0"/>
              <w:rPr>
                <w:color w:val="002060"/>
              </w:rPr>
            </w:pPr>
            <w:r w:rsidRPr="00F7251D">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3C225" w14:textId="77777777" w:rsidR="00FF1435" w:rsidRPr="00F7251D" w:rsidRDefault="00FF1435" w:rsidP="00440BB6">
            <w:pPr>
              <w:pStyle w:val="rowtabella0"/>
              <w:rPr>
                <w:color w:val="002060"/>
              </w:rPr>
            </w:pPr>
            <w:r w:rsidRPr="00F7251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EBB1A7" w14:textId="77777777" w:rsidR="00FF1435" w:rsidRPr="00F7251D" w:rsidRDefault="00FF1435" w:rsidP="00440BB6">
            <w:pPr>
              <w:pStyle w:val="rowtabella0"/>
              <w:rPr>
                <w:color w:val="002060"/>
              </w:rPr>
            </w:pPr>
            <w:r w:rsidRPr="00F7251D">
              <w:rPr>
                <w:color w:val="002060"/>
              </w:rPr>
              <w:t>VIA MADRE TERESA DI CALCUTTA</w:t>
            </w:r>
          </w:p>
        </w:tc>
      </w:tr>
      <w:tr w:rsidR="00FF1435" w:rsidRPr="00F7251D" w14:paraId="1313AD4F"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151CFE" w14:textId="77777777" w:rsidR="00FF1435" w:rsidRPr="00F7251D" w:rsidRDefault="00FF1435" w:rsidP="00440BB6">
            <w:pPr>
              <w:pStyle w:val="rowtabella0"/>
              <w:rPr>
                <w:color w:val="002060"/>
              </w:rPr>
            </w:pPr>
            <w:proofErr w:type="gramStart"/>
            <w:r w:rsidRPr="00F7251D">
              <w:rPr>
                <w:color w:val="002060"/>
              </w:rPr>
              <w:t>CITTA</w:t>
            </w:r>
            <w:proofErr w:type="gramEnd"/>
            <w:r w:rsidRPr="00F7251D">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060C85" w14:textId="77777777" w:rsidR="00FF1435" w:rsidRPr="00F7251D" w:rsidRDefault="00FF1435" w:rsidP="00440BB6">
            <w:pPr>
              <w:pStyle w:val="rowtabella0"/>
              <w:rPr>
                <w:color w:val="002060"/>
              </w:rPr>
            </w:pPr>
            <w:r w:rsidRPr="00F7251D">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1B38C3"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5D60A3" w14:textId="77777777" w:rsidR="00FF1435" w:rsidRPr="00F7251D" w:rsidRDefault="00FF1435" w:rsidP="00440BB6">
            <w:pPr>
              <w:pStyle w:val="rowtabella0"/>
              <w:rPr>
                <w:color w:val="002060"/>
              </w:rPr>
            </w:pPr>
            <w:r w:rsidRPr="00F7251D">
              <w:rPr>
                <w:color w:val="002060"/>
              </w:rPr>
              <w:t>15/03/2024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513837" w14:textId="77777777" w:rsidR="00FF1435" w:rsidRPr="00F7251D" w:rsidRDefault="00FF1435" w:rsidP="00440BB6">
            <w:pPr>
              <w:pStyle w:val="rowtabella0"/>
              <w:rPr>
                <w:color w:val="002060"/>
              </w:rPr>
            </w:pPr>
            <w:r w:rsidRPr="00F7251D">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E65825" w14:textId="77777777" w:rsidR="00FF1435" w:rsidRPr="00F7251D" w:rsidRDefault="00FF1435" w:rsidP="00440BB6">
            <w:pPr>
              <w:pStyle w:val="rowtabella0"/>
              <w:rPr>
                <w:color w:val="002060"/>
              </w:rPr>
            </w:pPr>
            <w:r w:rsidRPr="00F7251D">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D045D4" w14:textId="77777777" w:rsidR="00FF1435" w:rsidRPr="00F7251D" w:rsidRDefault="00FF1435" w:rsidP="00440BB6">
            <w:pPr>
              <w:pStyle w:val="rowtabella0"/>
              <w:rPr>
                <w:color w:val="002060"/>
              </w:rPr>
            </w:pPr>
            <w:r w:rsidRPr="00F7251D">
              <w:rPr>
                <w:color w:val="002060"/>
              </w:rPr>
              <w:t>VIA MATTEOTTI</w:t>
            </w:r>
          </w:p>
        </w:tc>
      </w:tr>
      <w:tr w:rsidR="00FF1435" w:rsidRPr="00F7251D" w14:paraId="3DFFE2EF"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EC7AA0" w14:textId="77777777" w:rsidR="00FF1435" w:rsidRPr="00F7251D" w:rsidRDefault="00FF1435" w:rsidP="00440BB6">
            <w:pPr>
              <w:pStyle w:val="rowtabella0"/>
              <w:rPr>
                <w:color w:val="002060"/>
              </w:rPr>
            </w:pPr>
            <w:r w:rsidRPr="00F7251D">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293E8B" w14:textId="77777777" w:rsidR="00FF1435" w:rsidRPr="00F7251D" w:rsidRDefault="00FF1435" w:rsidP="00440BB6">
            <w:pPr>
              <w:pStyle w:val="rowtabella0"/>
              <w:rPr>
                <w:color w:val="002060"/>
              </w:rPr>
            </w:pPr>
            <w:r w:rsidRPr="00F7251D">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511C0F"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AE42D1" w14:textId="77777777" w:rsidR="00FF1435" w:rsidRPr="00F7251D" w:rsidRDefault="00FF1435" w:rsidP="00440BB6">
            <w:pPr>
              <w:pStyle w:val="rowtabella0"/>
              <w:rPr>
                <w:color w:val="002060"/>
              </w:rPr>
            </w:pPr>
            <w:r w:rsidRPr="00F7251D">
              <w:rPr>
                <w:color w:val="002060"/>
              </w:rPr>
              <w:t>15/03/2024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461DD2" w14:textId="77777777" w:rsidR="00FF1435" w:rsidRPr="00F7251D" w:rsidRDefault="00FF1435" w:rsidP="00440BB6">
            <w:pPr>
              <w:pStyle w:val="rowtabella0"/>
              <w:rPr>
                <w:color w:val="002060"/>
              </w:rPr>
            </w:pPr>
            <w:r w:rsidRPr="00F7251D">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F2EF96" w14:textId="77777777" w:rsidR="00FF1435" w:rsidRPr="00F7251D" w:rsidRDefault="00FF1435" w:rsidP="00440BB6">
            <w:pPr>
              <w:pStyle w:val="rowtabella0"/>
              <w:rPr>
                <w:color w:val="002060"/>
              </w:rPr>
            </w:pPr>
            <w:r w:rsidRPr="00F7251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DE0F5C" w14:textId="77777777" w:rsidR="00FF1435" w:rsidRPr="00F7251D" w:rsidRDefault="00FF1435" w:rsidP="00440BB6">
            <w:pPr>
              <w:pStyle w:val="rowtabella0"/>
              <w:rPr>
                <w:color w:val="002060"/>
              </w:rPr>
            </w:pPr>
            <w:r w:rsidRPr="00F7251D">
              <w:rPr>
                <w:color w:val="002060"/>
              </w:rPr>
              <w:t>VIA DELLO STADIO</w:t>
            </w:r>
          </w:p>
        </w:tc>
      </w:tr>
      <w:tr w:rsidR="00FF1435" w:rsidRPr="00F7251D" w14:paraId="2F3A406B"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B1D29A" w14:textId="77777777" w:rsidR="00FF1435" w:rsidRPr="00F7251D" w:rsidRDefault="00FF1435" w:rsidP="00440BB6">
            <w:pPr>
              <w:pStyle w:val="rowtabella0"/>
              <w:rPr>
                <w:color w:val="002060"/>
              </w:rPr>
            </w:pPr>
            <w:r w:rsidRPr="00F7251D">
              <w:rPr>
                <w:color w:val="002060"/>
              </w:rPr>
              <w:t>VILLA CECCOLINI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E9275F" w14:textId="77777777" w:rsidR="00FF1435" w:rsidRPr="00F7251D" w:rsidRDefault="00FF1435" w:rsidP="00440BB6">
            <w:pPr>
              <w:pStyle w:val="rowtabella0"/>
              <w:rPr>
                <w:color w:val="002060"/>
              </w:rPr>
            </w:pPr>
            <w:r w:rsidRPr="00F7251D">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986803"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DB28B6" w14:textId="77777777" w:rsidR="00FF1435" w:rsidRPr="00F7251D" w:rsidRDefault="00FF1435" w:rsidP="00440BB6">
            <w:pPr>
              <w:pStyle w:val="rowtabella0"/>
              <w:rPr>
                <w:color w:val="002060"/>
              </w:rPr>
            </w:pPr>
            <w:r w:rsidRPr="00F7251D">
              <w:rPr>
                <w:color w:val="002060"/>
              </w:rPr>
              <w:t>15/03/2024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B59DFE" w14:textId="77777777" w:rsidR="00FF1435" w:rsidRPr="00F7251D" w:rsidRDefault="00FF1435" w:rsidP="00440BB6">
            <w:pPr>
              <w:pStyle w:val="rowtabella0"/>
              <w:rPr>
                <w:color w:val="002060"/>
              </w:rPr>
            </w:pPr>
            <w:r w:rsidRPr="00F7251D">
              <w:rPr>
                <w:color w:val="002060"/>
              </w:rPr>
              <w:t>5491 PALA 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7AE4E0" w14:textId="77777777" w:rsidR="00FF1435" w:rsidRPr="00F7251D" w:rsidRDefault="00FF1435" w:rsidP="00440BB6">
            <w:pPr>
              <w:pStyle w:val="rowtabella0"/>
              <w:rPr>
                <w:color w:val="002060"/>
              </w:rPr>
            </w:pPr>
            <w:r w:rsidRPr="00F7251D">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AB49C7" w14:textId="77777777" w:rsidR="00FF1435" w:rsidRPr="00F7251D" w:rsidRDefault="00FF1435" w:rsidP="00440BB6">
            <w:pPr>
              <w:pStyle w:val="rowtabella0"/>
              <w:rPr>
                <w:color w:val="002060"/>
              </w:rPr>
            </w:pPr>
            <w:r w:rsidRPr="00F7251D">
              <w:rPr>
                <w:color w:val="002060"/>
              </w:rPr>
              <w:t>VIA LAGO DI MISURINA</w:t>
            </w:r>
          </w:p>
        </w:tc>
      </w:tr>
      <w:tr w:rsidR="00FF1435" w:rsidRPr="00F7251D" w14:paraId="2301267D"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C61CB7" w14:textId="77777777" w:rsidR="00FF1435" w:rsidRPr="00F7251D" w:rsidRDefault="00FF1435" w:rsidP="00440BB6">
            <w:pPr>
              <w:pStyle w:val="rowtabella0"/>
              <w:rPr>
                <w:color w:val="002060"/>
              </w:rPr>
            </w:pPr>
            <w:r w:rsidRPr="00F7251D">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487C23" w14:textId="77777777" w:rsidR="00FF1435" w:rsidRPr="00F7251D" w:rsidRDefault="00FF1435" w:rsidP="00440BB6">
            <w:pPr>
              <w:pStyle w:val="rowtabella0"/>
              <w:rPr>
                <w:color w:val="002060"/>
              </w:rPr>
            </w:pPr>
            <w:r w:rsidRPr="00F7251D">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CF1485"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5308EF" w14:textId="77777777" w:rsidR="00FF1435" w:rsidRPr="00F7251D" w:rsidRDefault="00FF1435" w:rsidP="00440BB6">
            <w:pPr>
              <w:pStyle w:val="rowtabella0"/>
              <w:rPr>
                <w:color w:val="002060"/>
              </w:rPr>
            </w:pPr>
            <w:r w:rsidRPr="00F7251D">
              <w:rPr>
                <w:color w:val="002060"/>
              </w:rPr>
              <w:t>16/03/2024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8A91C4" w14:textId="77777777" w:rsidR="00FF1435" w:rsidRPr="00F7251D" w:rsidRDefault="00FF1435" w:rsidP="00440BB6">
            <w:pPr>
              <w:pStyle w:val="rowtabella0"/>
              <w:rPr>
                <w:color w:val="002060"/>
              </w:rPr>
            </w:pPr>
            <w:r w:rsidRPr="00F7251D">
              <w:rPr>
                <w:color w:val="002060"/>
              </w:rPr>
              <w:t xml:space="preserve">5454 </w:t>
            </w:r>
            <w:proofErr w:type="gramStart"/>
            <w:r w:rsidRPr="00F7251D">
              <w:rPr>
                <w:color w:val="002060"/>
              </w:rPr>
              <w:t>C.COPERTO</w:t>
            </w:r>
            <w:proofErr w:type="gramEnd"/>
            <w:r w:rsidRPr="00F7251D">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06D6FC" w14:textId="77777777" w:rsidR="00FF1435" w:rsidRPr="00F7251D" w:rsidRDefault="00FF1435" w:rsidP="00440BB6">
            <w:pPr>
              <w:pStyle w:val="rowtabella0"/>
              <w:rPr>
                <w:color w:val="002060"/>
              </w:rPr>
            </w:pPr>
            <w:r w:rsidRPr="00F7251D">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723FA9" w14:textId="77777777" w:rsidR="00FF1435" w:rsidRPr="00F7251D" w:rsidRDefault="00FF1435" w:rsidP="00440BB6">
            <w:pPr>
              <w:pStyle w:val="rowtabella0"/>
              <w:rPr>
                <w:color w:val="002060"/>
              </w:rPr>
            </w:pPr>
            <w:r w:rsidRPr="00F7251D">
              <w:rPr>
                <w:color w:val="002060"/>
              </w:rPr>
              <w:t>VIA VILLA TOMBARI</w:t>
            </w:r>
          </w:p>
        </w:tc>
      </w:tr>
      <w:tr w:rsidR="00FF1435" w:rsidRPr="00F7251D" w14:paraId="14D7B9EE" w14:textId="77777777" w:rsidTr="00440B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2E590E" w14:textId="77777777" w:rsidR="00FF1435" w:rsidRPr="00F7251D" w:rsidRDefault="00FF1435" w:rsidP="00440BB6">
            <w:pPr>
              <w:pStyle w:val="rowtabella0"/>
              <w:rPr>
                <w:color w:val="002060"/>
              </w:rPr>
            </w:pPr>
            <w:r w:rsidRPr="00F7251D">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1B7182" w14:textId="77777777" w:rsidR="00FF1435" w:rsidRPr="00F7251D" w:rsidRDefault="00FF1435" w:rsidP="00440BB6">
            <w:pPr>
              <w:pStyle w:val="rowtabella0"/>
              <w:rPr>
                <w:color w:val="002060"/>
              </w:rPr>
            </w:pPr>
            <w:r w:rsidRPr="00F7251D">
              <w:rPr>
                <w:color w:val="002060"/>
              </w:rPr>
              <w:t>LUCREZIA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DE7924"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DA5005" w14:textId="77777777" w:rsidR="00FF1435" w:rsidRPr="00F7251D" w:rsidRDefault="00FF1435" w:rsidP="00440BB6">
            <w:pPr>
              <w:pStyle w:val="rowtabella0"/>
              <w:rPr>
                <w:color w:val="002060"/>
              </w:rPr>
            </w:pPr>
            <w:r w:rsidRPr="00F7251D">
              <w:rPr>
                <w:color w:val="002060"/>
              </w:rPr>
              <w:t>16/03/2024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3C7F8C" w14:textId="77777777" w:rsidR="00FF1435" w:rsidRPr="00F7251D" w:rsidRDefault="00FF1435" w:rsidP="00440BB6">
            <w:pPr>
              <w:pStyle w:val="rowtabella0"/>
              <w:rPr>
                <w:color w:val="002060"/>
              </w:rPr>
            </w:pPr>
            <w:r w:rsidRPr="00F7251D">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F5EC63" w14:textId="77777777" w:rsidR="00FF1435" w:rsidRPr="00F7251D" w:rsidRDefault="00FF1435" w:rsidP="00440BB6">
            <w:pPr>
              <w:pStyle w:val="rowtabella0"/>
              <w:rPr>
                <w:color w:val="002060"/>
              </w:rPr>
            </w:pPr>
            <w:r w:rsidRPr="00F7251D">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7A533A" w14:textId="77777777" w:rsidR="00FF1435" w:rsidRPr="00F7251D" w:rsidRDefault="00FF1435" w:rsidP="00440BB6">
            <w:pPr>
              <w:pStyle w:val="rowtabella0"/>
              <w:rPr>
                <w:color w:val="002060"/>
              </w:rPr>
            </w:pPr>
            <w:r w:rsidRPr="00F7251D">
              <w:rPr>
                <w:color w:val="002060"/>
              </w:rPr>
              <w:t>VIA PETRARCA</w:t>
            </w:r>
          </w:p>
        </w:tc>
      </w:tr>
    </w:tbl>
    <w:p w14:paraId="33049B7B" w14:textId="77777777" w:rsidR="00FF1435" w:rsidRPr="00F7251D" w:rsidRDefault="00FF1435" w:rsidP="00FF1435">
      <w:pPr>
        <w:pStyle w:val="breakline"/>
        <w:rPr>
          <w:rFonts w:eastAsiaTheme="minorEastAsia"/>
          <w:color w:val="002060"/>
        </w:rPr>
      </w:pPr>
    </w:p>
    <w:p w14:paraId="52CD841E" w14:textId="77777777" w:rsidR="00FF1435" w:rsidRPr="00F7251D" w:rsidRDefault="00FF1435" w:rsidP="00FF1435">
      <w:pPr>
        <w:pStyle w:val="breakline"/>
        <w:rPr>
          <w:color w:val="002060"/>
        </w:rPr>
      </w:pPr>
    </w:p>
    <w:p w14:paraId="315242D9" w14:textId="77777777" w:rsidR="00FF1435" w:rsidRPr="00F7251D" w:rsidRDefault="00FF1435" w:rsidP="00FF1435">
      <w:pPr>
        <w:pStyle w:val="breakline"/>
        <w:rPr>
          <w:color w:val="002060"/>
        </w:rPr>
      </w:pPr>
    </w:p>
    <w:p w14:paraId="3BDB5167" w14:textId="77777777" w:rsidR="00FF1435" w:rsidRPr="00F7251D" w:rsidRDefault="00FF1435" w:rsidP="00FF1435">
      <w:pPr>
        <w:pStyle w:val="sottotitolocampionato10"/>
        <w:rPr>
          <w:color w:val="002060"/>
        </w:rPr>
      </w:pPr>
      <w:r w:rsidRPr="00F7251D">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0"/>
        <w:gridCol w:w="385"/>
        <w:gridCol w:w="898"/>
        <w:gridCol w:w="1199"/>
        <w:gridCol w:w="1550"/>
        <w:gridCol w:w="1550"/>
      </w:tblGrid>
      <w:tr w:rsidR="00FF1435" w:rsidRPr="00F7251D" w14:paraId="0B03853C" w14:textId="77777777" w:rsidTr="00440B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EBCB3" w14:textId="77777777" w:rsidR="00FF1435" w:rsidRPr="00F7251D" w:rsidRDefault="00FF1435" w:rsidP="00440BB6">
            <w:pPr>
              <w:pStyle w:val="headertabella0"/>
              <w:rPr>
                <w:color w:val="002060"/>
              </w:rPr>
            </w:pPr>
            <w:r w:rsidRPr="00F7251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A0888" w14:textId="77777777" w:rsidR="00FF1435" w:rsidRPr="00F7251D" w:rsidRDefault="00FF1435" w:rsidP="00440BB6">
            <w:pPr>
              <w:pStyle w:val="headertabella0"/>
              <w:rPr>
                <w:color w:val="002060"/>
              </w:rPr>
            </w:pPr>
            <w:r w:rsidRPr="00F7251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5F34B" w14:textId="77777777" w:rsidR="00FF1435" w:rsidRPr="00F7251D" w:rsidRDefault="00FF1435" w:rsidP="00440BB6">
            <w:pPr>
              <w:pStyle w:val="headertabella0"/>
              <w:rPr>
                <w:color w:val="002060"/>
              </w:rPr>
            </w:pPr>
            <w:r w:rsidRPr="00F7251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34C54" w14:textId="77777777" w:rsidR="00FF1435" w:rsidRPr="00F7251D" w:rsidRDefault="00FF1435" w:rsidP="00440BB6">
            <w:pPr>
              <w:pStyle w:val="headertabella0"/>
              <w:rPr>
                <w:color w:val="002060"/>
              </w:rPr>
            </w:pPr>
            <w:r w:rsidRPr="00F7251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40DC7" w14:textId="77777777" w:rsidR="00FF1435" w:rsidRPr="00F7251D" w:rsidRDefault="00FF1435" w:rsidP="00440BB6">
            <w:pPr>
              <w:pStyle w:val="headertabella0"/>
              <w:rPr>
                <w:color w:val="002060"/>
              </w:rPr>
            </w:pPr>
            <w:r w:rsidRPr="00F7251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16E46" w14:textId="77777777" w:rsidR="00FF1435" w:rsidRPr="00F7251D" w:rsidRDefault="00FF1435" w:rsidP="00440BB6">
            <w:pPr>
              <w:pStyle w:val="headertabella0"/>
              <w:rPr>
                <w:color w:val="002060"/>
              </w:rPr>
            </w:pPr>
            <w:proofErr w:type="spellStart"/>
            <w:r w:rsidRPr="00F7251D">
              <w:rPr>
                <w:color w:val="002060"/>
              </w:rPr>
              <w:t>Localita'</w:t>
            </w:r>
            <w:proofErr w:type="spellEnd"/>
            <w:r w:rsidRPr="00F7251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04B3F" w14:textId="77777777" w:rsidR="00FF1435" w:rsidRPr="00F7251D" w:rsidRDefault="00FF1435" w:rsidP="00440BB6">
            <w:pPr>
              <w:pStyle w:val="headertabella0"/>
              <w:rPr>
                <w:color w:val="002060"/>
              </w:rPr>
            </w:pPr>
            <w:r w:rsidRPr="00F7251D">
              <w:rPr>
                <w:color w:val="002060"/>
              </w:rPr>
              <w:t>Indirizzo Impianto</w:t>
            </w:r>
          </w:p>
        </w:tc>
      </w:tr>
      <w:tr w:rsidR="00FF1435" w:rsidRPr="00F7251D" w14:paraId="0B16B2AF" w14:textId="77777777" w:rsidTr="00440B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1AFE01" w14:textId="77777777" w:rsidR="00FF1435" w:rsidRPr="00F7251D" w:rsidRDefault="00FF1435" w:rsidP="00440BB6">
            <w:pPr>
              <w:pStyle w:val="rowtabella0"/>
              <w:rPr>
                <w:color w:val="002060"/>
              </w:rPr>
            </w:pPr>
            <w:r w:rsidRPr="00F7251D">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8F307A" w14:textId="77777777" w:rsidR="00FF1435" w:rsidRPr="00F7251D" w:rsidRDefault="00FF1435" w:rsidP="00440BB6">
            <w:pPr>
              <w:pStyle w:val="rowtabella0"/>
              <w:rPr>
                <w:color w:val="002060"/>
              </w:rPr>
            </w:pPr>
            <w:r w:rsidRPr="00F7251D">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437011" w14:textId="77777777" w:rsidR="00FF1435" w:rsidRPr="00F7251D" w:rsidRDefault="00FF1435" w:rsidP="00440BB6">
            <w:pPr>
              <w:pStyle w:val="rowtabella0"/>
              <w:jc w:val="center"/>
              <w:rPr>
                <w:color w:val="002060"/>
              </w:rPr>
            </w:pPr>
            <w:r w:rsidRPr="00F7251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2F1B6A" w14:textId="77777777" w:rsidR="00FF1435" w:rsidRPr="00F7251D" w:rsidRDefault="00FF1435" w:rsidP="00440BB6">
            <w:pPr>
              <w:pStyle w:val="rowtabella0"/>
              <w:rPr>
                <w:color w:val="002060"/>
              </w:rPr>
            </w:pPr>
            <w:r w:rsidRPr="00F7251D">
              <w:rPr>
                <w:color w:val="002060"/>
              </w:rPr>
              <w:t>15/03/2024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3B5FD1" w14:textId="77777777" w:rsidR="00FF1435" w:rsidRPr="00F7251D" w:rsidRDefault="00FF1435" w:rsidP="00440BB6">
            <w:pPr>
              <w:pStyle w:val="rowtabella0"/>
              <w:rPr>
                <w:color w:val="002060"/>
              </w:rPr>
            </w:pPr>
            <w:r w:rsidRPr="00F7251D">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D79226" w14:textId="77777777" w:rsidR="00FF1435" w:rsidRPr="00F7251D" w:rsidRDefault="00FF1435" w:rsidP="00440BB6">
            <w:pPr>
              <w:pStyle w:val="rowtabella0"/>
              <w:rPr>
                <w:color w:val="002060"/>
              </w:rPr>
            </w:pPr>
            <w:r w:rsidRPr="00F7251D">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0E63C7" w14:textId="77777777" w:rsidR="00FF1435" w:rsidRPr="00F7251D" w:rsidRDefault="00FF1435" w:rsidP="00440BB6">
            <w:pPr>
              <w:pStyle w:val="rowtabella0"/>
              <w:rPr>
                <w:color w:val="002060"/>
              </w:rPr>
            </w:pPr>
            <w:r w:rsidRPr="00F7251D">
              <w:rPr>
                <w:color w:val="002060"/>
              </w:rPr>
              <w:t>VIA DON LUIGI STURZO 4</w:t>
            </w:r>
          </w:p>
        </w:tc>
      </w:tr>
      <w:tr w:rsidR="00FF1435" w:rsidRPr="00F7251D" w14:paraId="4FF32515"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D1963B" w14:textId="77777777" w:rsidR="00FF1435" w:rsidRPr="00F7251D" w:rsidRDefault="00FF1435" w:rsidP="00440BB6">
            <w:pPr>
              <w:pStyle w:val="rowtabella0"/>
              <w:rPr>
                <w:color w:val="002060"/>
              </w:rPr>
            </w:pPr>
            <w:r w:rsidRPr="00F7251D">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7D00D2" w14:textId="77777777" w:rsidR="00FF1435" w:rsidRPr="00F7251D" w:rsidRDefault="00FF1435" w:rsidP="00440BB6">
            <w:pPr>
              <w:pStyle w:val="rowtabella0"/>
              <w:rPr>
                <w:color w:val="002060"/>
              </w:rPr>
            </w:pPr>
            <w:r w:rsidRPr="00F7251D">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953248"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B6F020" w14:textId="77777777" w:rsidR="00FF1435" w:rsidRPr="00F7251D" w:rsidRDefault="00FF1435" w:rsidP="00440BB6">
            <w:pPr>
              <w:pStyle w:val="rowtabella0"/>
              <w:rPr>
                <w:color w:val="002060"/>
              </w:rPr>
            </w:pPr>
            <w:r w:rsidRPr="00F7251D">
              <w:rPr>
                <w:color w:val="002060"/>
              </w:rPr>
              <w:t>15/03/2024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26A881" w14:textId="77777777" w:rsidR="00FF1435" w:rsidRPr="00F7251D" w:rsidRDefault="00FF1435" w:rsidP="00440BB6">
            <w:pPr>
              <w:pStyle w:val="rowtabella0"/>
              <w:rPr>
                <w:color w:val="002060"/>
              </w:rPr>
            </w:pPr>
            <w:r w:rsidRPr="00F7251D">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1B557F" w14:textId="77777777" w:rsidR="00FF1435" w:rsidRPr="00F7251D" w:rsidRDefault="00FF1435" w:rsidP="00440BB6">
            <w:pPr>
              <w:pStyle w:val="rowtabella0"/>
              <w:rPr>
                <w:color w:val="002060"/>
              </w:rPr>
            </w:pPr>
            <w:r w:rsidRPr="00F7251D">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ABD40E" w14:textId="77777777" w:rsidR="00FF1435" w:rsidRPr="00F7251D" w:rsidRDefault="00FF1435" w:rsidP="00440BB6">
            <w:pPr>
              <w:pStyle w:val="rowtabella0"/>
              <w:rPr>
                <w:color w:val="002060"/>
              </w:rPr>
            </w:pPr>
            <w:r w:rsidRPr="00F7251D">
              <w:rPr>
                <w:color w:val="002060"/>
              </w:rPr>
              <w:t>VIA TOBAGI STAZ. CASTELBELLINO</w:t>
            </w:r>
          </w:p>
        </w:tc>
      </w:tr>
      <w:tr w:rsidR="00FF1435" w:rsidRPr="00F7251D" w14:paraId="2C2DA7F0"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E2642E" w14:textId="77777777" w:rsidR="00FF1435" w:rsidRPr="00F7251D" w:rsidRDefault="00FF1435" w:rsidP="00440BB6">
            <w:pPr>
              <w:pStyle w:val="rowtabella0"/>
              <w:rPr>
                <w:color w:val="002060"/>
              </w:rPr>
            </w:pPr>
            <w:r w:rsidRPr="00F7251D">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2A127A" w14:textId="77777777" w:rsidR="00FF1435" w:rsidRPr="00F7251D" w:rsidRDefault="00FF1435" w:rsidP="00440BB6">
            <w:pPr>
              <w:pStyle w:val="rowtabella0"/>
              <w:rPr>
                <w:color w:val="002060"/>
              </w:rPr>
            </w:pPr>
            <w:r w:rsidRPr="00F7251D">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139D06"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7BCCB1" w14:textId="77777777" w:rsidR="00FF1435" w:rsidRPr="00F7251D" w:rsidRDefault="00FF1435" w:rsidP="00440BB6">
            <w:pPr>
              <w:pStyle w:val="rowtabella0"/>
              <w:rPr>
                <w:color w:val="002060"/>
              </w:rPr>
            </w:pPr>
            <w:r w:rsidRPr="00F7251D">
              <w:rPr>
                <w:color w:val="002060"/>
              </w:rPr>
              <w:t>15/03/2024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687028" w14:textId="77777777" w:rsidR="00FF1435" w:rsidRPr="00F7251D" w:rsidRDefault="00FF1435" w:rsidP="00440BB6">
            <w:pPr>
              <w:pStyle w:val="rowtabella0"/>
              <w:rPr>
                <w:color w:val="002060"/>
              </w:rPr>
            </w:pPr>
            <w:r w:rsidRPr="00F7251D">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A35770" w14:textId="77777777" w:rsidR="00FF1435" w:rsidRPr="00F7251D" w:rsidRDefault="00FF1435" w:rsidP="00440BB6">
            <w:pPr>
              <w:pStyle w:val="rowtabella0"/>
              <w:rPr>
                <w:color w:val="002060"/>
              </w:rPr>
            </w:pPr>
            <w:r w:rsidRPr="00F7251D">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5E6AA2" w14:textId="77777777" w:rsidR="00FF1435" w:rsidRPr="00F7251D" w:rsidRDefault="00FF1435" w:rsidP="00440BB6">
            <w:pPr>
              <w:pStyle w:val="rowtabella0"/>
              <w:rPr>
                <w:color w:val="002060"/>
              </w:rPr>
            </w:pPr>
            <w:r w:rsidRPr="00F7251D">
              <w:rPr>
                <w:color w:val="002060"/>
              </w:rPr>
              <w:t>VIA GEMME, 13</w:t>
            </w:r>
          </w:p>
        </w:tc>
      </w:tr>
      <w:tr w:rsidR="00FF1435" w:rsidRPr="00F7251D" w14:paraId="2859867F"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9068EB" w14:textId="77777777" w:rsidR="00FF1435" w:rsidRPr="00F7251D" w:rsidRDefault="00FF1435" w:rsidP="00440BB6">
            <w:pPr>
              <w:pStyle w:val="rowtabella0"/>
              <w:rPr>
                <w:color w:val="002060"/>
              </w:rPr>
            </w:pPr>
            <w:r w:rsidRPr="00F7251D">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15EB32" w14:textId="77777777" w:rsidR="00FF1435" w:rsidRPr="00F7251D" w:rsidRDefault="00FF1435" w:rsidP="00440BB6">
            <w:pPr>
              <w:pStyle w:val="rowtabella0"/>
              <w:rPr>
                <w:color w:val="002060"/>
              </w:rPr>
            </w:pPr>
            <w:r w:rsidRPr="00F7251D">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EC9F54"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A91BE7" w14:textId="77777777" w:rsidR="00FF1435" w:rsidRPr="00F7251D" w:rsidRDefault="00FF1435" w:rsidP="00440BB6">
            <w:pPr>
              <w:pStyle w:val="rowtabella0"/>
              <w:rPr>
                <w:color w:val="002060"/>
              </w:rPr>
            </w:pPr>
            <w:r w:rsidRPr="00F7251D">
              <w:rPr>
                <w:color w:val="002060"/>
              </w:rPr>
              <w:t>15/03/2024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A04437" w14:textId="77777777" w:rsidR="00FF1435" w:rsidRPr="00F7251D" w:rsidRDefault="00FF1435" w:rsidP="00440BB6">
            <w:pPr>
              <w:pStyle w:val="rowtabella0"/>
              <w:rPr>
                <w:color w:val="002060"/>
              </w:rPr>
            </w:pPr>
            <w:r w:rsidRPr="00F7251D">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65968C" w14:textId="77777777" w:rsidR="00FF1435" w:rsidRPr="00F7251D" w:rsidRDefault="00FF1435" w:rsidP="00440BB6">
            <w:pPr>
              <w:pStyle w:val="rowtabella0"/>
              <w:rPr>
                <w:color w:val="002060"/>
              </w:rPr>
            </w:pPr>
            <w:r w:rsidRPr="00F7251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4D44E9" w14:textId="77777777" w:rsidR="00FF1435" w:rsidRPr="00F7251D" w:rsidRDefault="00FF1435" w:rsidP="00440BB6">
            <w:pPr>
              <w:pStyle w:val="rowtabella0"/>
              <w:rPr>
                <w:color w:val="002060"/>
              </w:rPr>
            </w:pPr>
            <w:r w:rsidRPr="00F7251D">
              <w:rPr>
                <w:color w:val="002060"/>
              </w:rPr>
              <w:t xml:space="preserve">VIA </w:t>
            </w:r>
            <w:proofErr w:type="gramStart"/>
            <w:r w:rsidRPr="00F7251D">
              <w:rPr>
                <w:color w:val="002060"/>
              </w:rPr>
              <w:t>B.BUOZZI</w:t>
            </w:r>
            <w:proofErr w:type="gramEnd"/>
          </w:p>
        </w:tc>
      </w:tr>
      <w:tr w:rsidR="00FF1435" w:rsidRPr="00F7251D" w14:paraId="0590DDFA"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89868A" w14:textId="77777777" w:rsidR="00FF1435" w:rsidRPr="00F7251D" w:rsidRDefault="00FF1435" w:rsidP="00440BB6">
            <w:pPr>
              <w:pStyle w:val="rowtabella0"/>
              <w:rPr>
                <w:color w:val="002060"/>
              </w:rPr>
            </w:pPr>
            <w:r w:rsidRPr="00F7251D">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FB0BC9" w14:textId="77777777" w:rsidR="00FF1435" w:rsidRPr="00F7251D" w:rsidRDefault="00FF1435" w:rsidP="00440BB6">
            <w:pPr>
              <w:pStyle w:val="rowtabella0"/>
              <w:rPr>
                <w:color w:val="002060"/>
              </w:rPr>
            </w:pPr>
            <w:r w:rsidRPr="00F7251D">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000BF1"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D6E202" w14:textId="77777777" w:rsidR="00FF1435" w:rsidRPr="00F7251D" w:rsidRDefault="00FF1435" w:rsidP="00440BB6">
            <w:pPr>
              <w:pStyle w:val="rowtabella0"/>
              <w:rPr>
                <w:color w:val="002060"/>
              </w:rPr>
            </w:pPr>
            <w:r w:rsidRPr="00F7251D">
              <w:rPr>
                <w:color w:val="002060"/>
              </w:rPr>
              <w:t>15/03/2024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A94F2E" w14:textId="77777777" w:rsidR="00FF1435" w:rsidRPr="00F7251D" w:rsidRDefault="00FF1435" w:rsidP="00440BB6">
            <w:pPr>
              <w:pStyle w:val="rowtabella0"/>
              <w:rPr>
                <w:color w:val="002060"/>
              </w:rPr>
            </w:pPr>
            <w:r w:rsidRPr="00F7251D">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4F5322" w14:textId="77777777" w:rsidR="00FF1435" w:rsidRPr="00F7251D" w:rsidRDefault="00FF1435" w:rsidP="00440BB6">
            <w:pPr>
              <w:pStyle w:val="rowtabella0"/>
              <w:rPr>
                <w:color w:val="002060"/>
              </w:rPr>
            </w:pPr>
            <w:r w:rsidRPr="00F7251D">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34F467" w14:textId="77777777" w:rsidR="00FF1435" w:rsidRPr="00F7251D" w:rsidRDefault="00FF1435" w:rsidP="00440BB6">
            <w:pPr>
              <w:pStyle w:val="rowtabella0"/>
              <w:rPr>
                <w:color w:val="002060"/>
              </w:rPr>
            </w:pPr>
            <w:r w:rsidRPr="00F7251D">
              <w:rPr>
                <w:color w:val="002060"/>
              </w:rPr>
              <w:t>VIA CERQUATTI</w:t>
            </w:r>
          </w:p>
        </w:tc>
      </w:tr>
      <w:tr w:rsidR="00FF1435" w:rsidRPr="00F7251D" w14:paraId="464A8C2D" w14:textId="77777777" w:rsidTr="00440B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A06908" w14:textId="77777777" w:rsidR="00FF1435" w:rsidRPr="00F7251D" w:rsidRDefault="00FF1435" w:rsidP="00440BB6">
            <w:pPr>
              <w:pStyle w:val="rowtabella0"/>
              <w:rPr>
                <w:color w:val="002060"/>
              </w:rPr>
            </w:pPr>
            <w:r w:rsidRPr="00F7251D">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EA2E00" w14:textId="77777777" w:rsidR="00FF1435" w:rsidRPr="00F7251D" w:rsidRDefault="00FF1435" w:rsidP="00440BB6">
            <w:pPr>
              <w:pStyle w:val="rowtabella0"/>
              <w:rPr>
                <w:color w:val="002060"/>
              </w:rPr>
            </w:pPr>
            <w:r w:rsidRPr="00F7251D">
              <w:rPr>
                <w:color w:val="002060"/>
              </w:rPr>
              <w:t>GAGLIOLE 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F38487"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2FF04F" w14:textId="77777777" w:rsidR="00FF1435" w:rsidRPr="00F7251D" w:rsidRDefault="00FF1435" w:rsidP="00440BB6">
            <w:pPr>
              <w:pStyle w:val="rowtabella0"/>
              <w:rPr>
                <w:color w:val="002060"/>
              </w:rPr>
            </w:pPr>
            <w:r w:rsidRPr="00F7251D">
              <w:rPr>
                <w:color w:val="002060"/>
              </w:rPr>
              <w:t>16/03/2024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22C231" w14:textId="77777777" w:rsidR="00FF1435" w:rsidRPr="00F7251D" w:rsidRDefault="00FF1435" w:rsidP="00440BB6">
            <w:pPr>
              <w:pStyle w:val="rowtabella0"/>
              <w:rPr>
                <w:color w:val="002060"/>
              </w:rPr>
            </w:pPr>
            <w:r w:rsidRPr="00F7251D">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80B42F" w14:textId="77777777" w:rsidR="00FF1435" w:rsidRPr="00F7251D" w:rsidRDefault="00FF1435" w:rsidP="00440BB6">
            <w:pPr>
              <w:pStyle w:val="rowtabella0"/>
              <w:rPr>
                <w:color w:val="002060"/>
              </w:rPr>
            </w:pPr>
            <w:r w:rsidRPr="00F7251D">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8D3581" w14:textId="77777777" w:rsidR="00FF1435" w:rsidRPr="00F7251D" w:rsidRDefault="00FF1435" w:rsidP="00440BB6">
            <w:pPr>
              <w:pStyle w:val="rowtabella0"/>
              <w:rPr>
                <w:color w:val="002060"/>
              </w:rPr>
            </w:pPr>
            <w:r w:rsidRPr="00F7251D">
              <w:rPr>
                <w:color w:val="002060"/>
              </w:rPr>
              <w:t>VIA VESCOVARA, 7</w:t>
            </w:r>
          </w:p>
        </w:tc>
      </w:tr>
    </w:tbl>
    <w:p w14:paraId="34F06CEB" w14:textId="77777777" w:rsidR="00FF1435" w:rsidRPr="00F7251D" w:rsidRDefault="00FF1435" w:rsidP="00FF1435">
      <w:pPr>
        <w:pStyle w:val="breakline"/>
        <w:rPr>
          <w:rFonts w:eastAsiaTheme="minorEastAsia"/>
          <w:color w:val="002060"/>
        </w:rPr>
      </w:pPr>
    </w:p>
    <w:p w14:paraId="068F53A8" w14:textId="77777777" w:rsidR="00FF1435" w:rsidRPr="00F7251D" w:rsidRDefault="00FF1435" w:rsidP="00FF1435">
      <w:pPr>
        <w:pStyle w:val="breakline"/>
        <w:rPr>
          <w:color w:val="002060"/>
        </w:rPr>
      </w:pPr>
    </w:p>
    <w:p w14:paraId="4389172B" w14:textId="77777777" w:rsidR="00FF1435" w:rsidRPr="00F7251D" w:rsidRDefault="00FF1435" w:rsidP="00FF1435">
      <w:pPr>
        <w:pStyle w:val="breakline"/>
        <w:rPr>
          <w:color w:val="002060"/>
        </w:rPr>
      </w:pPr>
    </w:p>
    <w:p w14:paraId="7D4A9CDE" w14:textId="77777777" w:rsidR="00FF1435" w:rsidRPr="00F7251D" w:rsidRDefault="00FF1435" w:rsidP="00FF1435">
      <w:pPr>
        <w:pStyle w:val="sottotitolocampionato10"/>
        <w:rPr>
          <w:color w:val="002060"/>
        </w:rPr>
      </w:pPr>
      <w:r w:rsidRPr="00F7251D">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90"/>
        <w:gridCol w:w="1556"/>
        <w:gridCol w:w="1540"/>
      </w:tblGrid>
      <w:tr w:rsidR="00FF1435" w:rsidRPr="00F7251D" w14:paraId="272D9ED3" w14:textId="77777777" w:rsidTr="00440B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0DF18" w14:textId="77777777" w:rsidR="00FF1435" w:rsidRPr="00F7251D" w:rsidRDefault="00FF1435" w:rsidP="00440BB6">
            <w:pPr>
              <w:pStyle w:val="headertabella0"/>
              <w:rPr>
                <w:color w:val="002060"/>
              </w:rPr>
            </w:pPr>
            <w:r w:rsidRPr="00F7251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B6BAB" w14:textId="77777777" w:rsidR="00FF1435" w:rsidRPr="00F7251D" w:rsidRDefault="00FF1435" w:rsidP="00440BB6">
            <w:pPr>
              <w:pStyle w:val="headertabella0"/>
              <w:rPr>
                <w:color w:val="002060"/>
              </w:rPr>
            </w:pPr>
            <w:r w:rsidRPr="00F7251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E51B2" w14:textId="77777777" w:rsidR="00FF1435" w:rsidRPr="00F7251D" w:rsidRDefault="00FF1435" w:rsidP="00440BB6">
            <w:pPr>
              <w:pStyle w:val="headertabella0"/>
              <w:rPr>
                <w:color w:val="002060"/>
              </w:rPr>
            </w:pPr>
            <w:r w:rsidRPr="00F7251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0D396" w14:textId="77777777" w:rsidR="00FF1435" w:rsidRPr="00F7251D" w:rsidRDefault="00FF1435" w:rsidP="00440BB6">
            <w:pPr>
              <w:pStyle w:val="headertabella0"/>
              <w:rPr>
                <w:color w:val="002060"/>
              </w:rPr>
            </w:pPr>
            <w:r w:rsidRPr="00F7251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1E4A1" w14:textId="77777777" w:rsidR="00FF1435" w:rsidRPr="00F7251D" w:rsidRDefault="00FF1435" w:rsidP="00440BB6">
            <w:pPr>
              <w:pStyle w:val="headertabella0"/>
              <w:rPr>
                <w:color w:val="002060"/>
              </w:rPr>
            </w:pPr>
            <w:r w:rsidRPr="00F7251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CC4BD" w14:textId="77777777" w:rsidR="00FF1435" w:rsidRPr="00F7251D" w:rsidRDefault="00FF1435" w:rsidP="00440BB6">
            <w:pPr>
              <w:pStyle w:val="headertabella0"/>
              <w:rPr>
                <w:color w:val="002060"/>
              </w:rPr>
            </w:pPr>
            <w:proofErr w:type="spellStart"/>
            <w:r w:rsidRPr="00F7251D">
              <w:rPr>
                <w:color w:val="002060"/>
              </w:rPr>
              <w:t>Localita'</w:t>
            </w:r>
            <w:proofErr w:type="spellEnd"/>
            <w:r w:rsidRPr="00F7251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44EBE" w14:textId="77777777" w:rsidR="00FF1435" w:rsidRPr="00F7251D" w:rsidRDefault="00FF1435" w:rsidP="00440BB6">
            <w:pPr>
              <w:pStyle w:val="headertabella0"/>
              <w:rPr>
                <w:color w:val="002060"/>
              </w:rPr>
            </w:pPr>
            <w:r w:rsidRPr="00F7251D">
              <w:rPr>
                <w:color w:val="002060"/>
              </w:rPr>
              <w:t>Indirizzo Impianto</w:t>
            </w:r>
          </w:p>
        </w:tc>
      </w:tr>
      <w:tr w:rsidR="00FF1435" w:rsidRPr="00F7251D" w14:paraId="4F712681" w14:textId="77777777" w:rsidTr="00440B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32C94A" w14:textId="77777777" w:rsidR="00FF1435" w:rsidRPr="00F7251D" w:rsidRDefault="00FF1435" w:rsidP="00440BB6">
            <w:pPr>
              <w:pStyle w:val="rowtabella0"/>
              <w:rPr>
                <w:color w:val="002060"/>
              </w:rPr>
            </w:pPr>
            <w:r w:rsidRPr="00F7251D">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60DE0B" w14:textId="77777777" w:rsidR="00FF1435" w:rsidRPr="00F7251D" w:rsidRDefault="00FF1435" w:rsidP="00440BB6">
            <w:pPr>
              <w:pStyle w:val="rowtabella0"/>
              <w:rPr>
                <w:color w:val="002060"/>
              </w:rPr>
            </w:pPr>
            <w:proofErr w:type="gramStart"/>
            <w:r w:rsidRPr="00F7251D">
              <w:rPr>
                <w:color w:val="002060"/>
              </w:rPr>
              <w:t>U.MANDOLESI</w:t>
            </w:r>
            <w:proofErr w:type="gramEnd"/>
            <w:r w:rsidRPr="00F7251D">
              <w:rPr>
                <w:color w:val="002060"/>
              </w:rPr>
              <w:t xml:space="preserv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3334C0" w14:textId="77777777" w:rsidR="00FF1435" w:rsidRPr="00F7251D" w:rsidRDefault="00FF1435" w:rsidP="00440BB6">
            <w:pPr>
              <w:pStyle w:val="rowtabella0"/>
              <w:jc w:val="center"/>
              <w:rPr>
                <w:color w:val="002060"/>
              </w:rPr>
            </w:pPr>
            <w:r w:rsidRPr="00F7251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B5AAE" w14:textId="77777777" w:rsidR="00FF1435" w:rsidRPr="00F7251D" w:rsidRDefault="00FF1435" w:rsidP="00440BB6">
            <w:pPr>
              <w:pStyle w:val="rowtabella0"/>
              <w:rPr>
                <w:color w:val="002060"/>
              </w:rPr>
            </w:pPr>
            <w:r w:rsidRPr="00F7251D">
              <w:rPr>
                <w:color w:val="002060"/>
              </w:rPr>
              <w:t>15/03/2024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529024" w14:textId="77777777" w:rsidR="00FF1435" w:rsidRPr="00F7251D" w:rsidRDefault="00FF1435" w:rsidP="00440BB6">
            <w:pPr>
              <w:pStyle w:val="rowtabella0"/>
              <w:rPr>
                <w:color w:val="002060"/>
              </w:rPr>
            </w:pPr>
            <w:r w:rsidRPr="00F7251D">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708122" w14:textId="77777777" w:rsidR="00FF1435" w:rsidRPr="00F7251D" w:rsidRDefault="00FF1435" w:rsidP="00440BB6">
            <w:pPr>
              <w:pStyle w:val="rowtabella0"/>
              <w:rPr>
                <w:color w:val="002060"/>
              </w:rPr>
            </w:pPr>
            <w:r w:rsidRPr="00F7251D">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16B6D7" w14:textId="77777777" w:rsidR="00FF1435" w:rsidRPr="00F7251D" w:rsidRDefault="00FF1435" w:rsidP="00440BB6">
            <w:pPr>
              <w:pStyle w:val="rowtabella0"/>
              <w:rPr>
                <w:color w:val="002060"/>
              </w:rPr>
            </w:pPr>
            <w:r w:rsidRPr="00F7251D">
              <w:rPr>
                <w:color w:val="002060"/>
              </w:rPr>
              <w:t>VIA CORRADI</w:t>
            </w:r>
          </w:p>
        </w:tc>
      </w:tr>
      <w:tr w:rsidR="00FF1435" w:rsidRPr="00F7251D" w14:paraId="58678EBC"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DF0FE2" w14:textId="77777777" w:rsidR="00FF1435" w:rsidRPr="00F7251D" w:rsidRDefault="00FF1435" w:rsidP="00440BB6">
            <w:pPr>
              <w:pStyle w:val="rowtabella0"/>
              <w:rPr>
                <w:color w:val="002060"/>
              </w:rPr>
            </w:pPr>
            <w:r w:rsidRPr="00F7251D">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7135F6" w14:textId="77777777" w:rsidR="00FF1435" w:rsidRPr="00F7251D" w:rsidRDefault="00FF1435" w:rsidP="00440BB6">
            <w:pPr>
              <w:pStyle w:val="rowtabella0"/>
              <w:rPr>
                <w:color w:val="002060"/>
              </w:rPr>
            </w:pPr>
            <w:r w:rsidRPr="00F7251D">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2FBE36"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A0FF06" w14:textId="77777777" w:rsidR="00FF1435" w:rsidRPr="00F7251D" w:rsidRDefault="00FF1435" w:rsidP="00440BB6">
            <w:pPr>
              <w:pStyle w:val="rowtabella0"/>
              <w:rPr>
                <w:color w:val="002060"/>
              </w:rPr>
            </w:pPr>
            <w:r w:rsidRPr="00F7251D">
              <w:rPr>
                <w:color w:val="002060"/>
              </w:rPr>
              <w:t>15/03/2024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647F1D" w14:textId="77777777" w:rsidR="00FF1435" w:rsidRPr="00F7251D" w:rsidRDefault="00FF1435" w:rsidP="00440BB6">
            <w:pPr>
              <w:pStyle w:val="rowtabella0"/>
              <w:rPr>
                <w:color w:val="002060"/>
              </w:rPr>
            </w:pPr>
            <w:r w:rsidRPr="00F7251D">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6D77FD" w14:textId="77777777" w:rsidR="00FF1435" w:rsidRPr="00F7251D" w:rsidRDefault="00FF1435" w:rsidP="00440BB6">
            <w:pPr>
              <w:pStyle w:val="rowtabella0"/>
              <w:rPr>
                <w:color w:val="002060"/>
              </w:rPr>
            </w:pPr>
            <w:r w:rsidRPr="00F7251D">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A119CC" w14:textId="77777777" w:rsidR="00FF1435" w:rsidRPr="00F7251D" w:rsidRDefault="00FF1435" w:rsidP="00440BB6">
            <w:pPr>
              <w:pStyle w:val="rowtabella0"/>
              <w:rPr>
                <w:color w:val="002060"/>
              </w:rPr>
            </w:pPr>
            <w:r w:rsidRPr="00F7251D">
              <w:rPr>
                <w:color w:val="002060"/>
              </w:rPr>
              <w:t xml:space="preserve">VIA </w:t>
            </w:r>
            <w:proofErr w:type="gramStart"/>
            <w:r w:rsidRPr="00F7251D">
              <w:rPr>
                <w:color w:val="002060"/>
              </w:rPr>
              <w:t>C.ULPIANI</w:t>
            </w:r>
            <w:proofErr w:type="gramEnd"/>
          </w:p>
        </w:tc>
      </w:tr>
      <w:tr w:rsidR="00FF1435" w:rsidRPr="00F7251D" w14:paraId="6B3FBCF8"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DBA43B" w14:textId="77777777" w:rsidR="00FF1435" w:rsidRPr="00F7251D" w:rsidRDefault="00FF1435" w:rsidP="00440BB6">
            <w:pPr>
              <w:pStyle w:val="rowtabella0"/>
              <w:rPr>
                <w:color w:val="002060"/>
              </w:rPr>
            </w:pPr>
            <w:r w:rsidRPr="00F7251D">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382E6B" w14:textId="77777777" w:rsidR="00FF1435" w:rsidRPr="00F7251D" w:rsidRDefault="00FF1435" w:rsidP="00440BB6">
            <w:pPr>
              <w:pStyle w:val="rowtabella0"/>
              <w:rPr>
                <w:color w:val="002060"/>
              </w:rPr>
            </w:pPr>
            <w:r w:rsidRPr="00F7251D">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59A78B"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7D762F" w14:textId="77777777" w:rsidR="00FF1435" w:rsidRPr="00F7251D" w:rsidRDefault="00FF1435" w:rsidP="00440BB6">
            <w:pPr>
              <w:pStyle w:val="rowtabella0"/>
              <w:rPr>
                <w:color w:val="002060"/>
              </w:rPr>
            </w:pPr>
            <w:r w:rsidRPr="00F7251D">
              <w:rPr>
                <w:color w:val="002060"/>
              </w:rPr>
              <w:t>15/03/2024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2BB820" w14:textId="77777777" w:rsidR="00FF1435" w:rsidRPr="00F7251D" w:rsidRDefault="00FF1435" w:rsidP="00440BB6">
            <w:pPr>
              <w:pStyle w:val="rowtabella0"/>
              <w:rPr>
                <w:color w:val="002060"/>
              </w:rPr>
            </w:pPr>
            <w:r w:rsidRPr="00F7251D">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436F4D" w14:textId="77777777" w:rsidR="00FF1435" w:rsidRPr="00F7251D" w:rsidRDefault="00FF1435" w:rsidP="00440BB6">
            <w:pPr>
              <w:pStyle w:val="rowtabella0"/>
              <w:rPr>
                <w:color w:val="002060"/>
              </w:rPr>
            </w:pPr>
            <w:r w:rsidRPr="00F7251D">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11C858" w14:textId="77777777" w:rsidR="00FF1435" w:rsidRPr="00F7251D" w:rsidRDefault="00FF1435" w:rsidP="00440BB6">
            <w:pPr>
              <w:pStyle w:val="rowtabella0"/>
              <w:rPr>
                <w:color w:val="002060"/>
              </w:rPr>
            </w:pPr>
            <w:r w:rsidRPr="00F7251D">
              <w:rPr>
                <w:color w:val="002060"/>
              </w:rPr>
              <w:t>VIA FONTE DI MONSIGNORE</w:t>
            </w:r>
          </w:p>
        </w:tc>
      </w:tr>
      <w:tr w:rsidR="00FF1435" w:rsidRPr="00F7251D" w14:paraId="37824E40"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41709B" w14:textId="77777777" w:rsidR="00FF1435" w:rsidRPr="00F7251D" w:rsidRDefault="00FF1435" w:rsidP="00440BB6">
            <w:pPr>
              <w:pStyle w:val="rowtabella0"/>
              <w:rPr>
                <w:color w:val="002060"/>
              </w:rPr>
            </w:pPr>
            <w:r w:rsidRPr="00F7251D">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899D2F" w14:textId="77777777" w:rsidR="00FF1435" w:rsidRPr="00F7251D" w:rsidRDefault="00FF1435" w:rsidP="00440BB6">
            <w:pPr>
              <w:pStyle w:val="rowtabella0"/>
              <w:rPr>
                <w:color w:val="002060"/>
              </w:rPr>
            </w:pPr>
            <w:r w:rsidRPr="00F7251D">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5FFAB9"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2285B8" w14:textId="77777777" w:rsidR="00FF1435" w:rsidRPr="00F7251D" w:rsidRDefault="00FF1435" w:rsidP="00440BB6">
            <w:pPr>
              <w:pStyle w:val="rowtabella0"/>
              <w:rPr>
                <w:color w:val="002060"/>
              </w:rPr>
            </w:pPr>
            <w:r w:rsidRPr="00F7251D">
              <w:rPr>
                <w:color w:val="002060"/>
              </w:rPr>
              <w:t>15/03/2024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7096A4" w14:textId="77777777" w:rsidR="00FF1435" w:rsidRPr="00F7251D" w:rsidRDefault="00FF1435" w:rsidP="00440BB6">
            <w:pPr>
              <w:pStyle w:val="rowtabella0"/>
              <w:rPr>
                <w:color w:val="002060"/>
              </w:rPr>
            </w:pPr>
            <w:r w:rsidRPr="00F7251D">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5017A0" w14:textId="77777777" w:rsidR="00FF1435" w:rsidRPr="00F7251D" w:rsidRDefault="00FF1435" w:rsidP="00440BB6">
            <w:pPr>
              <w:pStyle w:val="rowtabella0"/>
              <w:rPr>
                <w:color w:val="002060"/>
              </w:rPr>
            </w:pPr>
            <w:r w:rsidRPr="00F7251D">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A72D50" w14:textId="77777777" w:rsidR="00FF1435" w:rsidRPr="00F7251D" w:rsidRDefault="00FF1435" w:rsidP="00440BB6">
            <w:pPr>
              <w:pStyle w:val="rowtabella0"/>
              <w:rPr>
                <w:color w:val="002060"/>
              </w:rPr>
            </w:pPr>
            <w:r w:rsidRPr="00F7251D">
              <w:rPr>
                <w:color w:val="002060"/>
              </w:rPr>
              <w:t>VIA NENNI</w:t>
            </w:r>
          </w:p>
        </w:tc>
      </w:tr>
      <w:tr w:rsidR="00FF1435" w:rsidRPr="00F7251D" w14:paraId="5A9C58D2"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00AE37" w14:textId="77777777" w:rsidR="00FF1435" w:rsidRPr="00F7251D" w:rsidRDefault="00FF1435" w:rsidP="00440BB6">
            <w:pPr>
              <w:pStyle w:val="rowtabella0"/>
              <w:rPr>
                <w:color w:val="002060"/>
              </w:rPr>
            </w:pPr>
            <w:r w:rsidRPr="00F7251D">
              <w:rPr>
                <w:color w:val="002060"/>
              </w:rPr>
              <w:t>SAMBENEDETTESE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2839F7" w14:textId="77777777" w:rsidR="00FF1435" w:rsidRPr="00F7251D" w:rsidRDefault="00FF1435" w:rsidP="00440BB6">
            <w:pPr>
              <w:pStyle w:val="rowtabella0"/>
              <w:rPr>
                <w:color w:val="002060"/>
              </w:rPr>
            </w:pPr>
            <w:r w:rsidRPr="00F7251D">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44853C"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B813BB" w14:textId="77777777" w:rsidR="00FF1435" w:rsidRPr="00F7251D" w:rsidRDefault="00FF1435" w:rsidP="00440BB6">
            <w:pPr>
              <w:pStyle w:val="rowtabella0"/>
              <w:rPr>
                <w:color w:val="002060"/>
              </w:rPr>
            </w:pPr>
            <w:r w:rsidRPr="00F7251D">
              <w:rPr>
                <w:color w:val="002060"/>
              </w:rPr>
              <w:t>15/03/2024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D9CAF9" w14:textId="77777777" w:rsidR="00FF1435" w:rsidRPr="00F7251D" w:rsidRDefault="00FF1435" w:rsidP="00440BB6">
            <w:pPr>
              <w:pStyle w:val="rowtabella0"/>
              <w:rPr>
                <w:color w:val="002060"/>
              </w:rPr>
            </w:pPr>
            <w:r w:rsidRPr="00F7251D">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4C645D" w14:textId="77777777" w:rsidR="00FF1435" w:rsidRPr="00F7251D" w:rsidRDefault="00FF1435" w:rsidP="00440BB6">
            <w:pPr>
              <w:pStyle w:val="rowtabella0"/>
              <w:rPr>
                <w:color w:val="002060"/>
              </w:rPr>
            </w:pPr>
            <w:r w:rsidRPr="00F7251D">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B2F636" w14:textId="77777777" w:rsidR="00FF1435" w:rsidRPr="00F7251D" w:rsidRDefault="00FF1435" w:rsidP="00440BB6">
            <w:pPr>
              <w:pStyle w:val="rowtabella0"/>
              <w:rPr>
                <w:color w:val="002060"/>
              </w:rPr>
            </w:pPr>
            <w:r w:rsidRPr="00F7251D">
              <w:rPr>
                <w:color w:val="002060"/>
              </w:rPr>
              <w:t>VIA DELLO SPORT</w:t>
            </w:r>
          </w:p>
        </w:tc>
      </w:tr>
      <w:tr w:rsidR="00FF1435" w:rsidRPr="00F7251D" w14:paraId="7D6CA9BB" w14:textId="77777777" w:rsidTr="00440B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085D03" w14:textId="77777777" w:rsidR="00FF1435" w:rsidRPr="00F7251D" w:rsidRDefault="00FF1435" w:rsidP="00440BB6">
            <w:pPr>
              <w:pStyle w:val="rowtabella0"/>
              <w:rPr>
                <w:color w:val="002060"/>
              </w:rPr>
            </w:pPr>
            <w:r w:rsidRPr="00F7251D">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E50512" w14:textId="77777777" w:rsidR="00FF1435" w:rsidRPr="00F7251D" w:rsidRDefault="00FF1435" w:rsidP="00440BB6">
            <w:pPr>
              <w:pStyle w:val="rowtabella0"/>
              <w:rPr>
                <w:color w:val="002060"/>
              </w:rPr>
            </w:pPr>
            <w:r w:rsidRPr="00F7251D">
              <w:rPr>
                <w:color w:val="002060"/>
              </w:rPr>
              <w:t>FERMANA FUTSAL 2022</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005A3B"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926957" w14:textId="77777777" w:rsidR="00FF1435" w:rsidRPr="00F7251D" w:rsidRDefault="00FF1435" w:rsidP="00440BB6">
            <w:pPr>
              <w:pStyle w:val="rowtabella0"/>
              <w:rPr>
                <w:color w:val="002060"/>
              </w:rPr>
            </w:pPr>
            <w:r w:rsidRPr="00F7251D">
              <w:rPr>
                <w:color w:val="002060"/>
              </w:rPr>
              <w:t>16/03/2024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E01BA1" w14:textId="77777777" w:rsidR="00FF1435" w:rsidRPr="00F7251D" w:rsidRDefault="00FF1435" w:rsidP="00440BB6">
            <w:pPr>
              <w:pStyle w:val="rowtabella0"/>
              <w:rPr>
                <w:color w:val="002060"/>
              </w:rPr>
            </w:pPr>
            <w:r w:rsidRPr="00F7251D">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90ADFB" w14:textId="77777777" w:rsidR="00FF1435" w:rsidRPr="00F7251D" w:rsidRDefault="00FF1435" w:rsidP="00440BB6">
            <w:pPr>
              <w:pStyle w:val="rowtabella0"/>
              <w:rPr>
                <w:color w:val="002060"/>
              </w:rPr>
            </w:pPr>
            <w:r w:rsidRPr="00F7251D">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6F3C65" w14:textId="77777777" w:rsidR="00FF1435" w:rsidRPr="00F7251D" w:rsidRDefault="00FF1435" w:rsidP="00440BB6">
            <w:pPr>
              <w:pStyle w:val="rowtabella0"/>
              <w:rPr>
                <w:color w:val="002060"/>
              </w:rPr>
            </w:pPr>
            <w:r w:rsidRPr="00F7251D">
              <w:rPr>
                <w:color w:val="002060"/>
              </w:rPr>
              <w:t>VIA FAVETO</w:t>
            </w:r>
          </w:p>
        </w:tc>
      </w:tr>
    </w:tbl>
    <w:p w14:paraId="0CFB9B1E" w14:textId="77777777" w:rsidR="00FF1435" w:rsidRPr="003D6C92" w:rsidRDefault="00FF1435" w:rsidP="00614796">
      <w:pPr>
        <w:pStyle w:val="breakline"/>
        <w:rPr>
          <w:rFonts w:eastAsiaTheme="minorEastAsia"/>
          <w:color w:val="002060"/>
        </w:rPr>
      </w:pPr>
    </w:p>
    <w:p w14:paraId="709F1906" w14:textId="77777777" w:rsidR="00614796" w:rsidRPr="003D6C92" w:rsidRDefault="00614796" w:rsidP="00614796">
      <w:pPr>
        <w:pStyle w:val="breakline"/>
        <w:rPr>
          <w:color w:val="002060"/>
        </w:rPr>
      </w:pPr>
    </w:p>
    <w:p w14:paraId="228FFB02" w14:textId="77777777" w:rsidR="00614796" w:rsidRPr="003D6C92" w:rsidRDefault="00614796" w:rsidP="00614796">
      <w:pPr>
        <w:pStyle w:val="titolocampionato0"/>
        <w:shd w:val="clear" w:color="auto" w:fill="CCCCCC"/>
        <w:spacing w:before="80" w:after="40"/>
        <w:rPr>
          <w:color w:val="002060"/>
        </w:rPr>
      </w:pPr>
      <w:r w:rsidRPr="003D6C92">
        <w:rPr>
          <w:color w:val="002060"/>
        </w:rPr>
        <w:t>CALCIO A CINQUE SERIE D</w:t>
      </w:r>
    </w:p>
    <w:p w14:paraId="77946303" w14:textId="77777777" w:rsidR="00614796" w:rsidRPr="003D6C92" w:rsidRDefault="00614796" w:rsidP="00614796">
      <w:pPr>
        <w:pStyle w:val="titoloprinc0"/>
        <w:rPr>
          <w:color w:val="002060"/>
        </w:rPr>
      </w:pPr>
      <w:r w:rsidRPr="003D6C92">
        <w:rPr>
          <w:color w:val="002060"/>
        </w:rPr>
        <w:t>RISULTATI</w:t>
      </w:r>
    </w:p>
    <w:p w14:paraId="12A757B7" w14:textId="77777777" w:rsidR="00614796" w:rsidRPr="003D6C92" w:rsidRDefault="00614796" w:rsidP="00614796">
      <w:pPr>
        <w:pStyle w:val="breakline"/>
        <w:rPr>
          <w:color w:val="002060"/>
        </w:rPr>
      </w:pPr>
    </w:p>
    <w:p w14:paraId="38DCB111" w14:textId="77777777" w:rsidR="00614796" w:rsidRPr="003D6C92" w:rsidRDefault="00614796" w:rsidP="00614796">
      <w:pPr>
        <w:pStyle w:val="sottotitolocampionato10"/>
        <w:rPr>
          <w:color w:val="002060"/>
        </w:rPr>
      </w:pPr>
      <w:r w:rsidRPr="003D6C92">
        <w:rPr>
          <w:color w:val="002060"/>
        </w:rPr>
        <w:t>RISULTATI UFFICIALI GARE DEL 08/03/2024</w:t>
      </w:r>
    </w:p>
    <w:p w14:paraId="03509FC1" w14:textId="77777777" w:rsidR="00670978" w:rsidRPr="00670978" w:rsidRDefault="00670978" w:rsidP="00670978">
      <w:pPr>
        <w:pStyle w:val="sottotitolocampionato20"/>
        <w:spacing w:before="0" w:beforeAutospacing="0" w:after="0" w:afterAutospacing="0"/>
        <w:rPr>
          <w:rFonts w:ascii="Arial" w:hAnsi="Arial" w:cs="Arial"/>
          <w:color w:val="002060"/>
          <w:sz w:val="20"/>
          <w:szCs w:val="20"/>
        </w:rPr>
      </w:pPr>
      <w:r w:rsidRPr="00670978">
        <w:rPr>
          <w:rFonts w:ascii="Arial" w:hAnsi="Arial" w:cs="Arial"/>
          <w:color w:val="002060"/>
          <w:sz w:val="20"/>
          <w:szCs w:val="20"/>
        </w:rPr>
        <w:t>Si trascrivono qui di seguito i risultati ufficiali delle gare disputate</w:t>
      </w:r>
    </w:p>
    <w:p w14:paraId="5AA69EAB" w14:textId="77777777" w:rsidR="00614796" w:rsidRPr="003D6C92" w:rsidRDefault="00614796" w:rsidP="0061479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14796" w:rsidRPr="003D6C92" w14:paraId="0D432B00" w14:textId="77777777" w:rsidTr="00440BB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14796" w:rsidRPr="003D6C92" w14:paraId="41F27703" w14:textId="77777777" w:rsidTr="00440B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1EF9F" w14:textId="77777777" w:rsidR="00614796" w:rsidRPr="003D6C92" w:rsidRDefault="00614796" w:rsidP="00440BB6">
                  <w:pPr>
                    <w:pStyle w:val="headertabella0"/>
                    <w:rPr>
                      <w:color w:val="002060"/>
                    </w:rPr>
                  </w:pPr>
                  <w:r w:rsidRPr="003D6C92">
                    <w:rPr>
                      <w:color w:val="002060"/>
                    </w:rPr>
                    <w:t>GIRONE A - 8 Giornata - R</w:t>
                  </w:r>
                </w:p>
              </w:tc>
            </w:tr>
            <w:tr w:rsidR="00614796" w:rsidRPr="003D6C92" w14:paraId="50D8A78D" w14:textId="77777777" w:rsidTr="00440B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CC762D" w14:textId="77777777" w:rsidR="00614796" w:rsidRPr="003D6C92" w:rsidRDefault="00614796" w:rsidP="00440BB6">
                  <w:pPr>
                    <w:pStyle w:val="rowtabella0"/>
                    <w:rPr>
                      <w:color w:val="002060"/>
                    </w:rPr>
                  </w:pPr>
                  <w:r w:rsidRPr="003D6C92">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DE45C8" w14:textId="77777777" w:rsidR="00614796" w:rsidRPr="003D6C92" w:rsidRDefault="00614796" w:rsidP="00440BB6">
                  <w:pPr>
                    <w:pStyle w:val="rowtabella0"/>
                    <w:rPr>
                      <w:color w:val="002060"/>
                    </w:rPr>
                  </w:pPr>
                  <w:r w:rsidRPr="003D6C92">
                    <w:rPr>
                      <w:color w:val="002060"/>
                    </w:rPr>
                    <w:t>- URBANIA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27F4A8" w14:textId="77777777" w:rsidR="00614796" w:rsidRPr="003D6C92" w:rsidRDefault="00614796" w:rsidP="00440BB6">
                  <w:pPr>
                    <w:pStyle w:val="rowtabella0"/>
                    <w:jc w:val="center"/>
                    <w:rPr>
                      <w:color w:val="002060"/>
                    </w:rPr>
                  </w:pPr>
                  <w:r w:rsidRPr="003D6C92">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E19332" w14:textId="77777777" w:rsidR="00614796" w:rsidRPr="003D6C92" w:rsidRDefault="00614796" w:rsidP="00440BB6">
                  <w:pPr>
                    <w:pStyle w:val="rowtabella0"/>
                    <w:jc w:val="center"/>
                    <w:rPr>
                      <w:color w:val="002060"/>
                    </w:rPr>
                  </w:pPr>
                  <w:r w:rsidRPr="003D6C92">
                    <w:rPr>
                      <w:color w:val="002060"/>
                    </w:rPr>
                    <w:t> </w:t>
                  </w:r>
                </w:p>
              </w:tc>
            </w:tr>
            <w:tr w:rsidR="00614796" w:rsidRPr="003D6C92" w14:paraId="70EFB736"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A0A384" w14:textId="77777777" w:rsidR="00614796" w:rsidRPr="003D6C92" w:rsidRDefault="00614796" w:rsidP="00440BB6">
                  <w:pPr>
                    <w:pStyle w:val="rowtabella0"/>
                    <w:rPr>
                      <w:color w:val="002060"/>
                    </w:rPr>
                  </w:pPr>
                  <w:r w:rsidRPr="003D6C92">
                    <w:rPr>
                      <w:color w:val="002060"/>
                    </w:rPr>
                    <w:lastRenderedPageBreak/>
                    <w:t>AUDAX CALCIO PIOBBICO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ADC9E3" w14:textId="77777777" w:rsidR="00614796" w:rsidRPr="003D6C92" w:rsidRDefault="00614796" w:rsidP="00440BB6">
                  <w:pPr>
                    <w:pStyle w:val="rowtabella0"/>
                    <w:rPr>
                      <w:color w:val="002060"/>
                    </w:rPr>
                  </w:pPr>
                  <w:r w:rsidRPr="003D6C92">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26AF28" w14:textId="77777777" w:rsidR="00614796" w:rsidRPr="003D6C92" w:rsidRDefault="00614796" w:rsidP="00440BB6">
                  <w:pPr>
                    <w:pStyle w:val="rowtabella0"/>
                    <w:jc w:val="center"/>
                    <w:rPr>
                      <w:color w:val="002060"/>
                    </w:rPr>
                  </w:pPr>
                  <w:r w:rsidRPr="003D6C9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1A5305" w14:textId="77777777" w:rsidR="00614796" w:rsidRPr="003D6C92" w:rsidRDefault="00614796" w:rsidP="00440BB6">
                  <w:pPr>
                    <w:pStyle w:val="rowtabella0"/>
                    <w:jc w:val="center"/>
                    <w:rPr>
                      <w:color w:val="002060"/>
                    </w:rPr>
                  </w:pPr>
                  <w:r w:rsidRPr="003D6C92">
                    <w:rPr>
                      <w:color w:val="002060"/>
                    </w:rPr>
                    <w:t> </w:t>
                  </w:r>
                </w:p>
              </w:tc>
            </w:tr>
            <w:tr w:rsidR="00614796" w:rsidRPr="003D6C92" w14:paraId="74A7C252"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548F00" w14:textId="77777777" w:rsidR="00614796" w:rsidRPr="003D6C92" w:rsidRDefault="00614796" w:rsidP="00440BB6">
                  <w:pPr>
                    <w:pStyle w:val="rowtabella0"/>
                    <w:rPr>
                      <w:color w:val="002060"/>
                    </w:rPr>
                  </w:pPr>
                  <w:r w:rsidRPr="003D6C92">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FEBA8F" w14:textId="77777777" w:rsidR="00614796" w:rsidRPr="003D6C92" w:rsidRDefault="00614796" w:rsidP="00440BB6">
                  <w:pPr>
                    <w:pStyle w:val="rowtabella0"/>
                    <w:rPr>
                      <w:color w:val="002060"/>
                    </w:rPr>
                  </w:pPr>
                  <w:r w:rsidRPr="003D6C92">
                    <w:rPr>
                      <w:color w:val="002060"/>
                    </w:rPr>
                    <w:t>- GIOVANI SANT IPPOLITO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47C555" w14:textId="77777777" w:rsidR="00614796" w:rsidRPr="003D6C92" w:rsidRDefault="00614796" w:rsidP="00440BB6">
                  <w:pPr>
                    <w:pStyle w:val="rowtabella0"/>
                    <w:jc w:val="center"/>
                    <w:rPr>
                      <w:color w:val="002060"/>
                    </w:rPr>
                  </w:pPr>
                  <w:r w:rsidRPr="003D6C92">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6A2F5D" w14:textId="77777777" w:rsidR="00614796" w:rsidRPr="003D6C92" w:rsidRDefault="00614796" w:rsidP="00440BB6">
                  <w:pPr>
                    <w:pStyle w:val="rowtabella0"/>
                    <w:jc w:val="center"/>
                    <w:rPr>
                      <w:color w:val="002060"/>
                    </w:rPr>
                  </w:pPr>
                  <w:r w:rsidRPr="003D6C92">
                    <w:rPr>
                      <w:color w:val="002060"/>
                    </w:rPr>
                    <w:t> </w:t>
                  </w:r>
                </w:p>
              </w:tc>
            </w:tr>
            <w:tr w:rsidR="00614796" w:rsidRPr="003D6C92" w14:paraId="769F492B"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D6C530" w14:textId="77777777" w:rsidR="00614796" w:rsidRPr="003D6C92" w:rsidRDefault="00614796" w:rsidP="00440BB6">
                  <w:pPr>
                    <w:pStyle w:val="rowtabella0"/>
                    <w:rPr>
                      <w:color w:val="002060"/>
                    </w:rPr>
                  </w:pPr>
                  <w:r w:rsidRPr="003D6C92">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57B6F3" w14:textId="77777777" w:rsidR="00614796" w:rsidRPr="003D6C92" w:rsidRDefault="00614796" w:rsidP="00440BB6">
                  <w:pPr>
                    <w:pStyle w:val="rowtabella0"/>
                    <w:rPr>
                      <w:color w:val="002060"/>
                    </w:rPr>
                  </w:pPr>
                  <w:r w:rsidRPr="003D6C92">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12736E" w14:textId="77777777" w:rsidR="00614796" w:rsidRPr="003D6C92" w:rsidRDefault="00614796" w:rsidP="00440BB6">
                  <w:pPr>
                    <w:pStyle w:val="rowtabella0"/>
                    <w:jc w:val="center"/>
                    <w:rPr>
                      <w:color w:val="002060"/>
                    </w:rPr>
                  </w:pPr>
                  <w:r w:rsidRPr="003D6C9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E2ECB3" w14:textId="77777777" w:rsidR="00614796" w:rsidRPr="003D6C92" w:rsidRDefault="00614796" w:rsidP="00440BB6">
                  <w:pPr>
                    <w:pStyle w:val="rowtabella0"/>
                    <w:jc w:val="center"/>
                    <w:rPr>
                      <w:color w:val="002060"/>
                    </w:rPr>
                  </w:pPr>
                  <w:r w:rsidRPr="003D6C92">
                    <w:rPr>
                      <w:color w:val="002060"/>
                    </w:rPr>
                    <w:t> </w:t>
                  </w:r>
                </w:p>
              </w:tc>
            </w:tr>
            <w:tr w:rsidR="00614796" w:rsidRPr="003D6C92" w14:paraId="472AD54E"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C6F506" w14:textId="77777777" w:rsidR="00614796" w:rsidRPr="003D6C92" w:rsidRDefault="00614796" w:rsidP="00440BB6">
                  <w:pPr>
                    <w:pStyle w:val="rowtabella0"/>
                    <w:rPr>
                      <w:color w:val="002060"/>
                    </w:rPr>
                  </w:pPr>
                  <w:r w:rsidRPr="003D6C92">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B2D182" w14:textId="77777777" w:rsidR="00614796" w:rsidRPr="003D6C92" w:rsidRDefault="00614796" w:rsidP="00440BB6">
                  <w:pPr>
                    <w:pStyle w:val="rowtabella0"/>
                    <w:rPr>
                      <w:color w:val="002060"/>
                    </w:rPr>
                  </w:pPr>
                  <w:r w:rsidRPr="003D6C92">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1C120A" w14:textId="77777777" w:rsidR="00614796" w:rsidRPr="003D6C92" w:rsidRDefault="00614796" w:rsidP="00440BB6">
                  <w:pPr>
                    <w:pStyle w:val="rowtabella0"/>
                    <w:jc w:val="center"/>
                    <w:rPr>
                      <w:color w:val="002060"/>
                    </w:rPr>
                  </w:pPr>
                  <w:r w:rsidRPr="003D6C92">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ECCABE" w14:textId="77777777" w:rsidR="00614796" w:rsidRPr="003D6C92" w:rsidRDefault="00614796" w:rsidP="00440BB6">
                  <w:pPr>
                    <w:pStyle w:val="rowtabella0"/>
                    <w:jc w:val="center"/>
                    <w:rPr>
                      <w:color w:val="002060"/>
                    </w:rPr>
                  </w:pPr>
                  <w:r w:rsidRPr="003D6C92">
                    <w:rPr>
                      <w:color w:val="002060"/>
                    </w:rPr>
                    <w:t> </w:t>
                  </w:r>
                </w:p>
              </w:tc>
            </w:tr>
            <w:tr w:rsidR="00614796" w:rsidRPr="003D6C92" w14:paraId="1CE4DC18" w14:textId="77777777" w:rsidTr="00440B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45FBF5" w14:textId="77777777" w:rsidR="00614796" w:rsidRPr="003D6C92" w:rsidRDefault="00614796" w:rsidP="00440BB6">
                  <w:pPr>
                    <w:pStyle w:val="rowtabella0"/>
                    <w:rPr>
                      <w:color w:val="002060"/>
                    </w:rPr>
                  </w:pPr>
                  <w:r w:rsidRPr="003D6C92">
                    <w:rPr>
                      <w:color w:val="002060"/>
                    </w:rPr>
                    <w:t>OLIMPIA JUVENTU FALCONARA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DFD20E" w14:textId="77777777" w:rsidR="00614796" w:rsidRPr="003D6C92" w:rsidRDefault="00614796" w:rsidP="00440BB6">
                  <w:pPr>
                    <w:pStyle w:val="rowtabella0"/>
                    <w:rPr>
                      <w:color w:val="002060"/>
                    </w:rPr>
                  </w:pPr>
                  <w:r w:rsidRPr="003D6C92">
                    <w:rPr>
                      <w:color w:val="002060"/>
                    </w:rPr>
                    <w:t>- URBINO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8A13B8" w14:textId="77777777" w:rsidR="00614796" w:rsidRPr="003D6C92" w:rsidRDefault="00614796" w:rsidP="00440BB6">
                  <w:pPr>
                    <w:pStyle w:val="rowtabella0"/>
                    <w:jc w:val="center"/>
                    <w:rPr>
                      <w:color w:val="002060"/>
                    </w:rPr>
                  </w:pPr>
                  <w:r w:rsidRPr="003D6C92">
                    <w:rPr>
                      <w:color w:val="002060"/>
                    </w:rPr>
                    <w:t>4 - 12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2328E6" w14:textId="77777777" w:rsidR="00614796" w:rsidRPr="003D6C92" w:rsidRDefault="00614796" w:rsidP="00440BB6">
                  <w:pPr>
                    <w:pStyle w:val="rowtabella0"/>
                    <w:jc w:val="center"/>
                    <w:rPr>
                      <w:color w:val="002060"/>
                    </w:rPr>
                  </w:pPr>
                  <w:r w:rsidRPr="003D6C92">
                    <w:rPr>
                      <w:color w:val="002060"/>
                    </w:rPr>
                    <w:t> </w:t>
                  </w:r>
                </w:p>
              </w:tc>
            </w:tr>
          </w:tbl>
          <w:p w14:paraId="12DC44B6" w14:textId="77777777" w:rsidR="00614796" w:rsidRPr="003D6C92" w:rsidRDefault="00614796" w:rsidP="00440BB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14796" w:rsidRPr="003D6C92" w14:paraId="1176A9E0" w14:textId="77777777" w:rsidTr="00440B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4B23E" w14:textId="77777777" w:rsidR="00614796" w:rsidRPr="003D6C92" w:rsidRDefault="00614796" w:rsidP="00440BB6">
                  <w:pPr>
                    <w:pStyle w:val="headertabella0"/>
                    <w:rPr>
                      <w:color w:val="002060"/>
                    </w:rPr>
                  </w:pPr>
                  <w:r w:rsidRPr="003D6C92">
                    <w:rPr>
                      <w:color w:val="002060"/>
                    </w:rPr>
                    <w:lastRenderedPageBreak/>
                    <w:t>GIRONE B - 8 Giornata - R</w:t>
                  </w:r>
                </w:p>
              </w:tc>
            </w:tr>
            <w:tr w:rsidR="00614796" w:rsidRPr="003D6C92" w14:paraId="6D9205AA" w14:textId="77777777" w:rsidTr="00440B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5FB671" w14:textId="77777777" w:rsidR="00614796" w:rsidRPr="003D6C92" w:rsidRDefault="00614796" w:rsidP="00440BB6">
                  <w:pPr>
                    <w:pStyle w:val="rowtabella0"/>
                    <w:rPr>
                      <w:color w:val="002060"/>
                    </w:rPr>
                  </w:pPr>
                  <w:r w:rsidRPr="003D6C92">
                    <w:rPr>
                      <w:color w:val="002060"/>
                    </w:rPr>
                    <w:t>(1) 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E6CC24" w14:textId="77777777" w:rsidR="00614796" w:rsidRPr="003D6C92" w:rsidRDefault="00614796" w:rsidP="00440BB6">
                  <w:pPr>
                    <w:pStyle w:val="rowtabella0"/>
                    <w:rPr>
                      <w:color w:val="002060"/>
                    </w:rPr>
                  </w:pPr>
                  <w:r w:rsidRPr="003D6C92">
                    <w:rPr>
                      <w:color w:val="002060"/>
                    </w:rPr>
                    <w:t>- CIRCOLO COLLODI CALCIO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3258AC" w14:textId="77777777" w:rsidR="00614796" w:rsidRPr="003D6C92" w:rsidRDefault="00614796" w:rsidP="00440BB6">
                  <w:pPr>
                    <w:pStyle w:val="rowtabella0"/>
                    <w:jc w:val="center"/>
                    <w:rPr>
                      <w:color w:val="002060"/>
                    </w:rPr>
                  </w:pPr>
                  <w:r w:rsidRPr="003D6C92">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807EEC" w14:textId="77777777" w:rsidR="00614796" w:rsidRPr="003D6C92" w:rsidRDefault="00614796" w:rsidP="00440BB6">
                  <w:pPr>
                    <w:pStyle w:val="rowtabella0"/>
                    <w:jc w:val="center"/>
                    <w:rPr>
                      <w:color w:val="002060"/>
                    </w:rPr>
                  </w:pPr>
                  <w:r w:rsidRPr="003D6C92">
                    <w:rPr>
                      <w:color w:val="002060"/>
                    </w:rPr>
                    <w:t> </w:t>
                  </w:r>
                </w:p>
              </w:tc>
            </w:tr>
            <w:tr w:rsidR="00614796" w:rsidRPr="003D6C92" w14:paraId="42628465"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F0341C" w14:textId="77777777" w:rsidR="00614796" w:rsidRPr="003D6C92" w:rsidRDefault="00614796" w:rsidP="00440BB6">
                  <w:pPr>
                    <w:pStyle w:val="rowtabella0"/>
                    <w:rPr>
                      <w:color w:val="002060"/>
                    </w:rPr>
                  </w:pPr>
                  <w:r w:rsidRPr="003D6C92">
                    <w:rPr>
                      <w:color w:val="002060"/>
                    </w:rPr>
                    <w:lastRenderedPageBreak/>
                    <w:t>(2) 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0BD8A2" w14:textId="77777777" w:rsidR="00614796" w:rsidRPr="003D6C92" w:rsidRDefault="00614796" w:rsidP="00440BB6">
                  <w:pPr>
                    <w:pStyle w:val="rowtabella0"/>
                    <w:rPr>
                      <w:color w:val="002060"/>
                    </w:rPr>
                  </w:pPr>
                  <w:r w:rsidRPr="003D6C92">
                    <w:rPr>
                      <w:color w:val="002060"/>
                    </w:rPr>
                    <w:t>- POLISPORTIVA FUTURA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829D1C" w14:textId="77777777" w:rsidR="00614796" w:rsidRPr="003D6C92" w:rsidRDefault="00614796" w:rsidP="00440BB6">
                  <w:pPr>
                    <w:pStyle w:val="rowtabella0"/>
                    <w:jc w:val="center"/>
                    <w:rPr>
                      <w:color w:val="002060"/>
                    </w:rPr>
                  </w:pPr>
                  <w:r w:rsidRPr="003D6C92">
                    <w:rPr>
                      <w:color w:val="002060"/>
                    </w:rPr>
                    <w:t>9 - 3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D22858" w14:textId="77777777" w:rsidR="00614796" w:rsidRPr="003D6C92" w:rsidRDefault="00614796" w:rsidP="00440BB6">
                  <w:pPr>
                    <w:pStyle w:val="rowtabella0"/>
                    <w:jc w:val="center"/>
                    <w:rPr>
                      <w:color w:val="002060"/>
                    </w:rPr>
                  </w:pPr>
                  <w:r w:rsidRPr="003D6C92">
                    <w:rPr>
                      <w:color w:val="002060"/>
                    </w:rPr>
                    <w:t> </w:t>
                  </w:r>
                </w:p>
              </w:tc>
            </w:tr>
            <w:tr w:rsidR="00614796" w:rsidRPr="003D6C92" w14:paraId="3FE50D42"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7DFB05" w14:textId="77777777" w:rsidR="00614796" w:rsidRPr="003D6C92" w:rsidRDefault="00614796" w:rsidP="00440BB6">
                  <w:pPr>
                    <w:pStyle w:val="rowtabella0"/>
                    <w:rPr>
                      <w:color w:val="002060"/>
                    </w:rPr>
                  </w:pPr>
                  <w:proofErr w:type="gramStart"/>
                  <w:r w:rsidRPr="003D6C92">
                    <w:rPr>
                      <w:color w:val="002060"/>
                    </w:rPr>
                    <w:t>CITTA</w:t>
                  </w:r>
                  <w:proofErr w:type="gramEnd"/>
                  <w:r w:rsidRPr="003D6C92">
                    <w:rPr>
                      <w:color w:val="002060"/>
                    </w:rPr>
                    <w:t xml:space="preserve">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13D0F8" w14:textId="77777777" w:rsidR="00614796" w:rsidRPr="003D6C92" w:rsidRDefault="00614796" w:rsidP="00440BB6">
                  <w:pPr>
                    <w:pStyle w:val="rowtabella0"/>
                    <w:rPr>
                      <w:color w:val="002060"/>
                    </w:rPr>
                  </w:pPr>
                  <w:r w:rsidRPr="003D6C92">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44B859" w14:textId="77777777" w:rsidR="00614796" w:rsidRPr="003D6C92" w:rsidRDefault="00614796" w:rsidP="00440BB6">
                  <w:pPr>
                    <w:pStyle w:val="rowtabella0"/>
                    <w:jc w:val="center"/>
                    <w:rPr>
                      <w:color w:val="002060"/>
                    </w:rPr>
                  </w:pPr>
                  <w:r w:rsidRPr="003D6C92">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610AB8" w14:textId="77777777" w:rsidR="00614796" w:rsidRPr="003D6C92" w:rsidRDefault="00614796" w:rsidP="00440BB6">
                  <w:pPr>
                    <w:pStyle w:val="rowtabella0"/>
                    <w:jc w:val="center"/>
                    <w:rPr>
                      <w:color w:val="002060"/>
                    </w:rPr>
                  </w:pPr>
                  <w:r w:rsidRPr="003D6C92">
                    <w:rPr>
                      <w:color w:val="002060"/>
                    </w:rPr>
                    <w:t> </w:t>
                  </w:r>
                </w:p>
              </w:tc>
            </w:tr>
            <w:tr w:rsidR="00614796" w:rsidRPr="003D6C92" w14:paraId="458E19CB"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3A83B4" w14:textId="77777777" w:rsidR="00614796" w:rsidRPr="003D6C92" w:rsidRDefault="00614796" w:rsidP="00440BB6">
                  <w:pPr>
                    <w:pStyle w:val="rowtabella0"/>
                    <w:rPr>
                      <w:color w:val="002060"/>
                    </w:rPr>
                  </w:pPr>
                  <w:r w:rsidRPr="003D6C92">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DB6B5A" w14:textId="77777777" w:rsidR="00614796" w:rsidRPr="003D6C92" w:rsidRDefault="00614796" w:rsidP="00440BB6">
                  <w:pPr>
                    <w:pStyle w:val="rowtabella0"/>
                    <w:rPr>
                      <w:color w:val="002060"/>
                    </w:rPr>
                  </w:pPr>
                  <w:r w:rsidRPr="003D6C92">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B2492B" w14:textId="77777777" w:rsidR="00614796" w:rsidRPr="003D6C92" w:rsidRDefault="00614796" w:rsidP="00440BB6">
                  <w:pPr>
                    <w:pStyle w:val="rowtabella0"/>
                    <w:jc w:val="center"/>
                    <w:rPr>
                      <w:color w:val="002060"/>
                    </w:rPr>
                  </w:pPr>
                  <w:r w:rsidRPr="003D6C92">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ADB890" w14:textId="77777777" w:rsidR="00614796" w:rsidRPr="003D6C92" w:rsidRDefault="00614796" w:rsidP="00440BB6">
                  <w:pPr>
                    <w:pStyle w:val="rowtabella0"/>
                    <w:jc w:val="center"/>
                    <w:rPr>
                      <w:color w:val="002060"/>
                    </w:rPr>
                  </w:pPr>
                  <w:r w:rsidRPr="003D6C92">
                    <w:rPr>
                      <w:color w:val="002060"/>
                    </w:rPr>
                    <w:t> </w:t>
                  </w:r>
                </w:p>
              </w:tc>
            </w:tr>
            <w:tr w:rsidR="00614796" w:rsidRPr="003D6C92" w14:paraId="54E53C63"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806466" w14:textId="77777777" w:rsidR="00614796" w:rsidRPr="003D6C92" w:rsidRDefault="00614796" w:rsidP="00440BB6">
                  <w:pPr>
                    <w:pStyle w:val="rowtabella0"/>
                    <w:rPr>
                      <w:color w:val="002060"/>
                    </w:rPr>
                  </w:pPr>
                  <w:r w:rsidRPr="003D6C92">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988D3A" w14:textId="77777777" w:rsidR="00614796" w:rsidRPr="003D6C92" w:rsidRDefault="00614796" w:rsidP="00440BB6">
                  <w:pPr>
                    <w:pStyle w:val="rowtabella0"/>
                    <w:rPr>
                      <w:color w:val="002060"/>
                    </w:rPr>
                  </w:pPr>
                  <w:r w:rsidRPr="003D6C92">
                    <w:rPr>
                      <w:color w:val="002060"/>
                    </w:rPr>
                    <w:t>- VIRTUS AURORA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6E9A66" w14:textId="77777777" w:rsidR="00614796" w:rsidRPr="003D6C92" w:rsidRDefault="00614796" w:rsidP="00440BB6">
                  <w:pPr>
                    <w:pStyle w:val="rowtabella0"/>
                    <w:jc w:val="center"/>
                    <w:rPr>
                      <w:color w:val="002060"/>
                    </w:rPr>
                  </w:pPr>
                  <w:r w:rsidRPr="003D6C92">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261AF6" w14:textId="77777777" w:rsidR="00614796" w:rsidRPr="003D6C92" w:rsidRDefault="00614796" w:rsidP="00440BB6">
                  <w:pPr>
                    <w:pStyle w:val="rowtabella0"/>
                    <w:jc w:val="center"/>
                    <w:rPr>
                      <w:color w:val="002060"/>
                    </w:rPr>
                  </w:pPr>
                  <w:r w:rsidRPr="003D6C92">
                    <w:rPr>
                      <w:color w:val="002060"/>
                    </w:rPr>
                    <w:t> </w:t>
                  </w:r>
                </w:p>
              </w:tc>
            </w:tr>
            <w:tr w:rsidR="00614796" w:rsidRPr="003D6C92" w14:paraId="0B555904"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4A86D1" w14:textId="77777777" w:rsidR="00614796" w:rsidRPr="003D6C92" w:rsidRDefault="00614796" w:rsidP="00440BB6">
                  <w:pPr>
                    <w:pStyle w:val="rowtabella0"/>
                    <w:rPr>
                      <w:color w:val="002060"/>
                    </w:rPr>
                  </w:pPr>
                  <w:r w:rsidRPr="003D6C92">
                    <w:rPr>
                      <w:color w:val="002060"/>
                    </w:rPr>
                    <w:t>(1) 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22EC7F" w14:textId="77777777" w:rsidR="00614796" w:rsidRPr="003D6C92" w:rsidRDefault="00614796" w:rsidP="00440BB6">
                  <w:pPr>
                    <w:pStyle w:val="rowtabella0"/>
                    <w:rPr>
                      <w:color w:val="002060"/>
                    </w:rPr>
                  </w:pPr>
                  <w:r w:rsidRPr="003D6C92">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D7A59E" w14:textId="77777777" w:rsidR="00614796" w:rsidRPr="003D6C92" w:rsidRDefault="00614796" w:rsidP="00440BB6">
                  <w:pPr>
                    <w:pStyle w:val="rowtabella0"/>
                    <w:jc w:val="center"/>
                    <w:rPr>
                      <w:color w:val="002060"/>
                    </w:rPr>
                  </w:pPr>
                  <w:r w:rsidRPr="003D6C92">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F9844C" w14:textId="77777777" w:rsidR="00614796" w:rsidRPr="003D6C92" w:rsidRDefault="00614796" w:rsidP="00440BB6">
                  <w:pPr>
                    <w:pStyle w:val="rowtabella0"/>
                    <w:jc w:val="center"/>
                    <w:rPr>
                      <w:color w:val="002060"/>
                    </w:rPr>
                  </w:pPr>
                  <w:r w:rsidRPr="003D6C92">
                    <w:rPr>
                      <w:color w:val="002060"/>
                    </w:rPr>
                    <w:t> </w:t>
                  </w:r>
                </w:p>
              </w:tc>
            </w:tr>
            <w:tr w:rsidR="00614796" w:rsidRPr="003D6C92" w14:paraId="14400671" w14:textId="77777777" w:rsidTr="00440B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44963D" w14:textId="77777777" w:rsidR="00614796" w:rsidRPr="003D6C92" w:rsidRDefault="00614796" w:rsidP="00440BB6">
                  <w:pPr>
                    <w:pStyle w:val="rowtabella0"/>
                    <w:rPr>
                      <w:color w:val="002060"/>
                    </w:rPr>
                  </w:pPr>
                  <w:r w:rsidRPr="003D6C92">
                    <w:rPr>
                      <w:color w:val="002060"/>
                    </w:rPr>
                    <w:t>SANTA MARIA NUOVA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448D4F" w14:textId="77777777" w:rsidR="00614796" w:rsidRPr="003D6C92" w:rsidRDefault="00614796" w:rsidP="00440BB6">
                  <w:pPr>
                    <w:pStyle w:val="rowtabella0"/>
                    <w:rPr>
                      <w:color w:val="002060"/>
                    </w:rPr>
                  </w:pPr>
                  <w:r w:rsidRPr="003D6C92">
                    <w:rPr>
                      <w:color w:val="002060"/>
                    </w:rPr>
                    <w:t>- VALLESINA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EDDFCB" w14:textId="77777777" w:rsidR="00614796" w:rsidRPr="003D6C92" w:rsidRDefault="00614796" w:rsidP="00440BB6">
                  <w:pPr>
                    <w:pStyle w:val="rowtabella0"/>
                    <w:jc w:val="center"/>
                    <w:rPr>
                      <w:color w:val="002060"/>
                    </w:rPr>
                  </w:pPr>
                  <w:r w:rsidRPr="003D6C92">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AF759F" w14:textId="77777777" w:rsidR="00614796" w:rsidRPr="003D6C92" w:rsidRDefault="00614796" w:rsidP="00440BB6">
                  <w:pPr>
                    <w:pStyle w:val="rowtabella0"/>
                    <w:jc w:val="center"/>
                    <w:rPr>
                      <w:color w:val="002060"/>
                    </w:rPr>
                  </w:pPr>
                  <w:r w:rsidRPr="003D6C92">
                    <w:rPr>
                      <w:color w:val="002060"/>
                    </w:rPr>
                    <w:t> </w:t>
                  </w:r>
                </w:p>
              </w:tc>
            </w:tr>
            <w:tr w:rsidR="00614796" w:rsidRPr="003D6C92" w14:paraId="02192066" w14:textId="77777777" w:rsidTr="00440BB6">
              <w:tc>
                <w:tcPr>
                  <w:tcW w:w="4700" w:type="dxa"/>
                  <w:gridSpan w:val="4"/>
                  <w:tcBorders>
                    <w:top w:val="nil"/>
                    <w:left w:val="nil"/>
                    <w:bottom w:val="nil"/>
                    <w:right w:val="nil"/>
                  </w:tcBorders>
                  <w:tcMar>
                    <w:top w:w="20" w:type="dxa"/>
                    <w:left w:w="20" w:type="dxa"/>
                    <w:bottom w:w="20" w:type="dxa"/>
                    <w:right w:w="20" w:type="dxa"/>
                  </w:tcMar>
                  <w:vAlign w:val="center"/>
                  <w:hideMark/>
                </w:tcPr>
                <w:p w14:paraId="7743E0EF" w14:textId="77777777" w:rsidR="00614796" w:rsidRPr="003D6C92" w:rsidRDefault="00614796" w:rsidP="00440BB6">
                  <w:pPr>
                    <w:pStyle w:val="rowtabella0"/>
                    <w:rPr>
                      <w:color w:val="002060"/>
                    </w:rPr>
                  </w:pPr>
                  <w:r w:rsidRPr="003D6C92">
                    <w:rPr>
                      <w:color w:val="002060"/>
                    </w:rPr>
                    <w:t>(1) - disputata il 09/03/2024</w:t>
                  </w:r>
                </w:p>
              </w:tc>
            </w:tr>
            <w:tr w:rsidR="00614796" w:rsidRPr="003D6C92" w14:paraId="2AFA4284" w14:textId="77777777" w:rsidTr="00440BB6">
              <w:tc>
                <w:tcPr>
                  <w:tcW w:w="4700" w:type="dxa"/>
                  <w:gridSpan w:val="4"/>
                  <w:tcBorders>
                    <w:top w:val="nil"/>
                    <w:left w:val="nil"/>
                    <w:bottom w:val="nil"/>
                    <w:right w:val="nil"/>
                  </w:tcBorders>
                  <w:tcMar>
                    <w:top w:w="20" w:type="dxa"/>
                    <w:left w:w="20" w:type="dxa"/>
                    <w:bottom w:w="20" w:type="dxa"/>
                    <w:right w:w="20" w:type="dxa"/>
                  </w:tcMar>
                  <w:vAlign w:val="center"/>
                  <w:hideMark/>
                </w:tcPr>
                <w:p w14:paraId="18FC8801" w14:textId="77777777" w:rsidR="00614796" w:rsidRPr="003D6C92" w:rsidRDefault="00614796" w:rsidP="00440BB6">
                  <w:pPr>
                    <w:pStyle w:val="rowtabella0"/>
                    <w:rPr>
                      <w:color w:val="002060"/>
                    </w:rPr>
                  </w:pPr>
                  <w:r w:rsidRPr="003D6C92">
                    <w:rPr>
                      <w:color w:val="002060"/>
                    </w:rPr>
                    <w:t>(2) - disputata il 12/03/2024</w:t>
                  </w:r>
                </w:p>
              </w:tc>
            </w:tr>
          </w:tbl>
          <w:p w14:paraId="5DD69C9D" w14:textId="77777777" w:rsidR="00614796" w:rsidRPr="003D6C92" w:rsidRDefault="00614796" w:rsidP="00440BB6">
            <w:pPr>
              <w:rPr>
                <w:color w:val="002060"/>
              </w:rPr>
            </w:pPr>
          </w:p>
        </w:tc>
      </w:tr>
    </w:tbl>
    <w:p w14:paraId="64D54B0E" w14:textId="77777777" w:rsidR="00614796" w:rsidRPr="003D6C92" w:rsidRDefault="00614796" w:rsidP="0061479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14796" w:rsidRPr="003D6C92" w14:paraId="507E1A27" w14:textId="77777777" w:rsidTr="00440BB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14796" w:rsidRPr="003D6C92" w14:paraId="45016D7D" w14:textId="77777777" w:rsidTr="00440B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D50CB" w14:textId="77777777" w:rsidR="00614796" w:rsidRPr="003D6C92" w:rsidRDefault="00614796" w:rsidP="00440BB6">
                  <w:pPr>
                    <w:pStyle w:val="headertabella0"/>
                    <w:rPr>
                      <w:color w:val="002060"/>
                    </w:rPr>
                  </w:pPr>
                  <w:r w:rsidRPr="003D6C92">
                    <w:rPr>
                      <w:color w:val="002060"/>
                    </w:rPr>
                    <w:t>GIRONE C - 8 Giornata - R</w:t>
                  </w:r>
                </w:p>
              </w:tc>
            </w:tr>
            <w:tr w:rsidR="00614796" w:rsidRPr="003D6C92" w14:paraId="33D3B807" w14:textId="77777777" w:rsidTr="00440B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D223E8" w14:textId="77777777" w:rsidR="00614796" w:rsidRPr="003D6C92" w:rsidRDefault="00614796" w:rsidP="00440BB6">
                  <w:pPr>
                    <w:pStyle w:val="rowtabella0"/>
                    <w:rPr>
                      <w:color w:val="002060"/>
                    </w:rPr>
                  </w:pPr>
                  <w:r w:rsidRPr="003D6C92">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B870C5" w14:textId="77777777" w:rsidR="00614796" w:rsidRPr="003D6C92" w:rsidRDefault="00614796" w:rsidP="00440BB6">
                  <w:pPr>
                    <w:pStyle w:val="rowtabella0"/>
                    <w:rPr>
                      <w:color w:val="002060"/>
                    </w:rPr>
                  </w:pPr>
                  <w:r w:rsidRPr="003D6C92">
                    <w:rPr>
                      <w:color w:val="002060"/>
                    </w:rPr>
                    <w:t>- SERRALTA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CB0836" w14:textId="77777777" w:rsidR="00614796" w:rsidRPr="003D6C92" w:rsidRDefault="00614796" w:rsidP="00440BB6">
                  <w:pPr>
                    <w:pStyle w:val="rowtabella0"/>
                    <w:jc w:val="center"/>
                    <w:rPr>
                      <w:color w:val="002060"/>
                    </w:rPr>
                  </w:pPr>
                  <w:r w:rsidRPr="003D6C92">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06E6DE" w14:textId="77777777" w:rsidR="00614796" w:rsidRPr="003D6C92" w:rsidRDefault="00614796" w:rsidP="00440BB6">
                  <w:pPr>
                    <w:pStyle w:val="rowtabella0"/>
                    <w:jc w:val="center"/>
                    <w:rPr>
                      <w:color w:val="002060"/>
                    </w:rPr>
                  </w:pPr>
                  <w:r w:rsidRPr="003D6C92">
                    <w:rPr>
                      <w:color w:val="002060"/>
                    </w:rPr>
                    <w:t> </w:t>
                  </w:r>
                </w:p>
              </w:tc>
            </w:tr>
            <w:tr w:rsidR="00614796" w:rsidRPr="003D6C92" w14:paraId="5278B052"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47B52A" w14:textId="77777777" w:rsidR="00614796" w:rsidRPr="003D6C92" w:rsidRDefault="00614796" w:rsidP="00440BB6">
                  <w:pPr>
                    <w:pStyle w:val="rowtabella0"/>
                    <w:rPr>
                      <w:color w:val="002060"/>
                    </w:rPr>
                  </w:pPr>
                  <w:r w:rsidRPr="003D6C92">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FDF72E" w14:textId="77777777" w:rsidR="00614796" w:rsidRPr="003D6C92" w:rsidRDefault="00614796" w:rsidP="00440BB6">
                  <w:pPr>
                    <w:pStyle w:val="rowtabella0"/>
                    <w:rPr>
                      <w:color w:val="002060"/>
                    </w:rPr>
                  </w:pPr>
                  <w:r w:rsidRPr="003D6C92">
                    <w:rPr>
                      <w:color w:val="002060"/>
                    </w:rPr>
                    <w:t>- CASTELRAIMONDO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008145" w14:textId="77777777" w:rsidR="00614796" w:rsidRPr="003D6C92" w:rsidRDefault="00614796" w:rsidP="00440BB6">
                  <w:pPr>
                    <w:pStyle w:val="rowtabella0"/>
                    <w:jc w:val="center"/>
                    <w:rPr>
                      <w:color w:val="002060"/>
                    </w:rPr>
                  </w:pPr>
                  <w:r w:rsidRPr="003D6C92">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6BFA94" w14:textId="77777777" w:rsidR="00614796" w:rsidRPr="003D6C92" w:rsidRDefault="00614796" w:rsidP="00440BB6">
                  <w:pPr>
                    <w:pStyle w:val="rowtabella0"/>
                    <w:jc w:val="center"/>
                    <w:rPr>
                      <w:color w:val="002060"/>
                    </w:rPr>
                  </w:pPr>
                  <w:r w:rsidRPr="003D6C92">
                    <w:rPr>
                      <w:color w:val="002060"/>
                    </w:rPr>
                    <w:t> </w:t>
                  </w:r>
                </w:p>
              </w:tc>
            </w:tr>
            <w:tr w:rsidR="00614796" w:rsidRPr="003D6C92" w14:paraId="41D80FD5"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11083C" w14:textId="77777777" w:rsidR="00614796" w:rsidRPr="003D6C92" w:rsidRDefault="00614796" w:rsidP="00440BB6">
                  <w:pPr>
                    <w:pStyle w:val="rowtabella0"/>
                    <w:rPr>
                      <w:color w:val="002060"/>
                    </w:rPr>
                  </w:pPr>
                  <w:r w:rsidRPr="003D6C92">
                    <w:rPr>
                      <w:color w:val="002060"/>
                    </w:rPr>
                    <w:t>(1) FOLGORE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75ECD1" w14:textId="77777777" w:rsidR="00614796" w:rsidRPr="003D6C92" w:rsidRDefault="00614796" w:rsidP="00440BB6">
                  <w:pPr>
                    <w:pStyle w:val="rowtabella0"/>
                    <w:rPr>
                      <w:color w:val="002060"/>
                    </w:rPr>
                  </w:pPr>
                  <w:r w:rsidRPr="003D6C92">
                    <w:rPr>
                      <w:color w:val="002060"/>
                    </w:rPr>
                    <w:t>- FABRIANO CALCIO A 5 2023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0AF40D" w14:textId="77777777" w:rsidR="00614796" w:rsidRPr="003D6C92" w:rsidRDefault="00614796" w:rsidP="00440BB6">
                  <w:pPr>
                    <w:pStyle w:val="rowtabella0"/>
                    <w:jc w:val="center"/>
                    <w:rPr>
                      <w:color w:val="002060"/>
                    </w:rPr>
                  </w:pPr>
                  <w:r w:rsidRPr="003D6C92">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4186AA" w14:textId="77777777" w:rsidR="00614796" w:rsidRPr="003D6C92" w:rsidRDefault="00614796" w:rsidP="00440BB6">
                  <w:pPr>
                    <w:pStyle w:val="rowtabella0"/>
                    <w:jc w:val="center"/>
                    <w:rPr>
                      <w:color w:val="002060"/>
                    </w:rPr>
                  </w:pPr>
                  <w:r w:rsidRPr="003D6C92">
                    <w:rPr>
                      <w:color w:val="002060"/>
                    </w:rPr>
                    <w:t> </w:t>
                  </w:r>
                </w:p>
              </w:tc>
            </w:tr>
            <w:tr w:rsidR="00614796" w:rsidRPr="003D6C92" w14:paraId="1E6573E0"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E443AF" w14:textId="77777777" w:rsidR="00614796" w:rsidRPr="003D6C92" w:rsidRDefault="00614796" w:rsidP="00440BB6">
                  <w:pPr>
                    <w:pStyle w:val="rowtabella0"/>
                    <w:rPr>
                      <w:color w:val="002060"/>
                    </w:rPr>
                  </w:pPr>
                  <w:r w:rsidRPr="003D6C92">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055A3C" w14:textId="77777777" w:rsidR="00614796" w:rsidRPr="003D6C92" w:rsidRDefault="00614796" w:rsidP="00440BB6">
                  <w:pPr>
                    <w:pStyle w:val="rowtabella0"/>
                    <w:rPr>
                      <w:color w:val="002060"/>
                    </w:rPr>
                  </w:pPr>
                  <w:r w:rsidRPr="003D6C92">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63521D" w14:textId="77777777" w:rsidR="00614796" w:rsidRPr="003D6C92" w:rsidRDefault="00614796" w:rsidP="00440BB6">
                  <w:pPr>
                    <w:pStyle w:val="rowtabella0"/>
                    <w:jc w:val="center"/>
                    <w:rPr>
                      <w:color w:val="002060"/>
                    </w:rPr>
                  </w:pPr>
                  <w:r w:rsidRPr="003D6C92">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5203B8" w14:textId="77777777" w:rsidR="00614796" w:rsidRPr="003D6C92" w:rsidRDefault="00614796" w:rsidP="00440BB6">
                  <w:pPr>
                    <w:pStyle w:val="rowtabella0"/>
                    <w:jc w:val="center"/>
                    <w:rPr>
                      <w:color w:val="002060"/>
                    </w:rPr>
                  </w:pPr>
                  <w:r w:rsidRPr="003D6C92">
                    <w:rPr>
                      <w:color w:val="002060"/>
                    </w:rPr>
                    <w:t> </w:t>
                  </w:r>
                </w:p>
              </w:tc>
            </w:tr>
            <w:tr w:rsidR="00614796" w:rsidRPr="003D6C92" w14:paraId="51B71CA1"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1B1D89" w14:textId="77777777" w:rsidR="00614796" w:rsidRPr="003D6C92" w:rsidRDefault="00614796" w:rsidP="00440BB6">
                  <w:pPr>
                    <w:pStyle w:val="rowtabella0"/>
                    <w:rPr>
                      <w:color w:val="002060"/>
                    </w:rPr>
                  </w:pPr>
                  <w:r w:rsidRPr="003D6C92">
                    <w:rPr>
                      <w:color w:val="002060"/>
                    </w:rPr>
                    <w:t>(1) VIRTUS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48DD58" w14:textId="77777777" w:rsidR="00614796" w:rsidRPr="003D6C92" w:rsidRDefault="00614796" w:rsidP="00440BB6">
                  <w:pPr>
                    <w:pStyle w:val="rowtabella0"/>
                    <w:rPr>
                      <w:color w:val="002060"/>
                    </w:rPr>
                  </w:pPr>
                  <w:r w:rsidRPr="003D6C92">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606B3C" w14:textId="77777777" w:rsidR="00614796" w:rsidRPr="003D6C92" w:rsidRDefault="00614796" w:rsidP="00440BB6">
                  <w:pPr>
                    <w:pStyle w:val="rowtabella0"/>
                    <w:jc w:val="center"/>
                    <w:rPr>
                      <w:color w:val="002060"/>
                    </w:rPr>
                  </w:pPr>
                  <w:r w:rsidRPr="003D6C92">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FEB6CA" w14:textId="77777777" w:rsidR="00614796" w:rsidRPr="003D6C92" w:rsidRDefault="00614796" w:rsidP="00440BB6">
                  <w:pPr>
                    <w:pStyle w:val="rowtabella0"/>
                    <w:jc w:val="center"/>
                    <w:rPr>
                      <w:color w:val="002060"/>
                    </w:rPr>
                  </w:pPr>
                  <w:r w:rsidRPr="003D6C92">
                    <w:rPr>
                      <w:color w:val="002060"/>
                    </w:rPr>
                    <w:t> </w:t>
                  </w:r>
                </w:p>
              </w:tc>
            </w:tr>
            <w:tr w:rsidR="00614796" w:rsidRPr="003D6C92" w14:paraId="017CA242" w14:textId="77777777" w:rsidTr="00440B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D21DA2" w14:textId="77777777" w:rsidR="00614796" w:rsidRPr="003D6C92" w:rsidRDefault="00614796" w:rsidP="00440BB6">
                  <w:pPr>
                    <w:pStyle w:val="rowtabella0"/>
                    <w:rPr>
                      <w:color w:val="002060"/>
                    </w:rPr>
                  </w:pPr>
                  <w:r w:rsidRPr="003D6C92">
                    <w:rPr>
                      <w:color w:val="002060"/>
                    </w:rPr>
                    <w:t>(1) VISSO-ALTONERA CALCIO1970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C7C531" w14:textId="77777777" w:rsidR="00614796" w:rsidRPr="003D6C92" w:rsidRDefault="00614796" w:rsidP="00440BB6">
                  <w:pPr>
                    <w:pStyle w:val="rowtabella0"/>
                    <w:rPr>
                      <w:color w:val="002060"/>
                    </w:rPr>
                  </w:pPr>
                  <w:r w:rsidRPr="003D6C92">
                    <w:rPr>
                      <w:color w:val="002060"/>
                    </w:rPr>
                    <w:t>- FRASASSI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E4ADAA" w14:textId="77777777" w:rsidR="00614796" w:rsidRPr="003D6C92" w:rsidRDefault="00614796" w:rsidP="00440BB6">
                  <w:pPr>
                    <w:pStyle w:val="rowtabella0"/>
                    <w:jc w:val="center"/>
                    <w:rPr>
                      <w:color w:val="002060"/>
                    </w:rPr>
                  </w:pPr>
                  <w:r w:rsidRPr="003D6C92">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E70376" w14:textId="77777777" w:rsidR="00614796" w:rsidRPr="003D6C92" w:rsidRDefault="00614796" w:rsidP="00440BB6">
                  <w:pPr>
                    <w:pStyle w:val="rowtabella0"/>
                    <w:jc w:val="center"/>
                    <w:rPr>
                      <w:color w:val="002060"/>
                    </w:rPr>
                  </w:pPr>
                  <w:r w:rsidRPr="003D6C92">
                    <w:rPr>
                      <w:color w:val="002060"/>
                    </w:rPr>
                    <w:t> </w:t>
                  </w:r>
                </w:p>
              </w:tc>
            </w:tr>
            <w:tr w:rsidR="00614796" w:rsidRPr="003D6C92" w14:paraId="58FBA345" w14:textId="77777777" w:rsidTr="00440BB6">
              <w:tc>
                <w:tcPr>
                  <w:tcW w:w="4700" w:type="dxa"/>
                  <w:gridSpan w:val="4"/>
                  <w:tcBorders>
                    <w:top w:val="nil"/>
                    <w:left w:val="nil"/>
                    <w:bottom w:val="nil"/>
                    <w:right w:val="nil"/>
                  </w:tcBorders>
                  <w:tcMar>
                    <w:top w:w="20" w:type="dxa"/>
                    <w:left w:w="20" w:type="dxa"/>
                    <w:bottom w:w="20" w:type="dxa"/>
                    <w:right w:w="20" w:type="dxa"/>
                  </w:tcMar>
                  <w:vAlign w:val="center"/>
                  <w:hideMark/>
                </w:tcPr>
                <w:p w14:paraId="25697008" w14:textId="77777777" w:rsidR="00614796" w:rsidRPr="003D6C92" w:rsidRDefault="00614796" w:rsidP="00440BB6">
                  <w:pPr>
                    <w:pStyle w:val="rowtabella0"/>
                    <w:rPr>
                      <w:color w:val="002060"/>
                    </w:rPr>
                  </w:pPr>
                  <w:r w:rsidRPr="003D6C92">
                    <w:rPr>
                      <w:color w:val="002060"/>
                    </w:rPr>
                    <w:t>(1) - disputata il 09/03/2024</w:t>
                  </w:r>
                </w:p>
              </w:tc>
            </w:tr>
          </w:tbl>
          <w:p w14:paraId="48B37488" w14:textId="77777777" w:rsidR="00614796" w:rsidRPr="003D6C92" w:rsidRDefault="00614796" w:rsidP="00440BB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14796" w:rsidRPr="003D6C92" w14:paraId="01D6ACAD" w14:textId="77777777" w:rsidTr="00440B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A5B20" w14:textId="77777777" w:rsidR="00614796" w:rsidRPr="003D6C92" w:rsidRDefault="00614796" w:rsidP="00440BB6">
                  <w:pPr>
                    <w:pStyle w:val="headertabella0"/>
                    <w:rPr>
                      <w:color w:val="002060"/>
                    </w:rPr>
                  </w:pPr>
                  <w:r w:rsidRPr="003D6C92">
                    <w:rPr>
                      <w:color w:val="002060"/>
                    </w:rPr>
                    <w:t>GIRONE D - 8 Giornata - R</w:t>
                  </w:r>
                </w:p>
              </w:tc>
            </w:tr>
            <w:tr w:rsidR="00614796" w:rsidRPr="003D6C92" w14:paraId="72731934" w14:textId="77777777" w:rsidTr="00440B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AB185B" w14:textId="77777777" w:rsidR="00614796" w:rsidRPr="003D6C92" w:rsidRDefault="00614796" w:rsidP="00440BB6">
                  <w:pPr>
                    <w:pStyle w:val="rowtabella0"/>
                    <w:rPr>
                      <w:color w:val="002060"/>
                    </w:rPr>
                  </w:pPr>
                  <w:r w:rsidRPr="003D6C92">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D214AE" w14:textId="77777777" w:rsidR="00614796" w:rsidRPr="003D6C92" w:rsidRDefault="00614796" w:rsidP="00440BB6">
                  <w:pPr>
                    <w:pStyle w:val="rowtabella0"/>
                    <w:rPr>
                      <w:color w:val="002060"/>
                    </w:rPr>
                  </w:pPr>
                  <w:r w:rsidRPr="003D6C92">
                    <w:rPr>
                      <w:color w:val="002060"/>
                    </w:rPr>
                    <w:t>- VIS CIVITANOVA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703BD8" w14:textId="77777777" w:rsidR="00614796" w:rsidRPr="003D6C92" w:rsidRDefault="00614796" w:rsidP="00440BB6">
                  <w:pPr>
                    <w:pStyle w:val="rowtabella0"/>
                    <w:jc w:val="center"/>
                    <w:rPr>
                      <w:color w:val="002060"/>
                    </w:rPr>
                  </w:pPr>
                  <w:r w:rsidRPr="003D6C92">
                    <w:rPr>
                      <w:color w:val="002060"/>
                    </w:rPr>
                    <w:t>9 - 3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B47ED9" w14:textId="77777777" w:rsidR="00614796" w:rsidRPr="003D6C92" w:rsidRDefault="00614796" w:rsidP="00440BB6">
                  <w:pPr>
                    <w:pStyle w:val="rowtabella0"/>
                    <w:jc w:val="center"/>
                    <w:rPr>
                      <w:color w:val="002060"/>
                    </w:rPr>
                  </w:pPr>
                  <w:r w:rsidRPr="003D6C92">
                    <w:rPr>
                      <w:color w:val="002060"/>
                    </w:rPr>
                    <w:t> </w:t>
                  </w:r>
                </w:p>
              </w:tc>
            </w:tr>
            <w:tr w:rsidR="00614796" w:rsidRPr="003D6C92" w14:paraId="37F98BC2"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9ADFF1" w14:textId="77777777" w:rsidR="00614796" w:rsidRPr="003D6C92" w:rsidRDefault="00614796" w:rsidP="00440BB6">
                  <w:pPr>
                    <w:pStyle w:val="rowtabella0"/>
                    <w:rPr>
                      <w:color w:val="002060"/>
                    </w:rPr>
                  </w:pPr>
                  <w:r w:rsidRPr="003D6C92">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8E0ABA" w14:textId="77777777" w:rsidR="00614796" w:rsidRPr="003D6C92" w:rsidRDefault="00614796" w:rsidP="00440BB6">
                  <w:pPr>
                    <w:pStyle w:val="rowtabella0"/>
                    <w:rPr>
                      <w:color w:val="002060"/>
                    </w:rPr>
                  </w:pPr>
                  <w:r w:rsidRPr="003D6C92">
                    <w:rPr>
                      <w:color w:val="002060"/>
                    </w:rPr>
                    <w:t>- BOCA CIVITANOVA 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3E43CE" w14:textId="77777777" w:rsidR="00614796" w:rsidRPr="003D6C92" w:rsidRDefault="00614796" w:rsidP="00440BB6">
                  <w:pPr>
                    <w:pStyle w:val="rowtabella0"/>
                    <w:jc w:val="center"/>
                    <w:rPr>
                      <w:color w:val="002060"/>
                    </w:rPr>
                  </w:pPr>
                  <w:r w:rsidRPr="003D6C92">
                    <w:rPr>
                      <w:color w:val="002060"/>
                    </w:rPr>
                    <w:t>6 - 8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BC258D" w14:textId="77777777" w:rsidR="00614796" w:rsidRPr="003D6C92" w:rsidRDefault="00614796" w:rsidP="00440BB6">
                  <w:pPr>
                    <w:pStyle w:val="rowtabella0"/>
                    <w:jc w:val="center"/>
                    <w:rPr>
                      <w:color w:val="002060"/>
                    </w:rPr>
                  </w:pPr>
                  <w:r w:rsidRPr="003D6C92">
                    <w:rPr>
                      <w:color w:val="002060"/>
                    </w:rPr>
                    <w:t> </w:t>
                  </w:r>
                </w:p>
              </w:tc>
            </w:tr>
            <w:tr w:rsidR="00614796" w:rsidRPr="003D6C92" w14:paraId="7E794D3D"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735CC7" w14:textId="77777777" w:rsidR="00614796" w:rsidRPr="003D6C92" w:rsidRDefault="00614796" w:rsidP="00440BB6">
                  <w:pPr>
                    <w:pStyle w:val="rowtabella0"/>
                    <w:rPr>
                      <w:color w:val="002060"/>
                    </w:rPr>
                  </w:pPr>
                  <w:r w:rsidRPr="003D6C92">
                    <w:rPr>
                      <w:color w:val="002060"/>
                    </w:rPr>
                    <w:t>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BB2D31" w14:textId="77777777" w:rsidR="00614796" w:rsidRPr="003D6C92" w:rsidRDefault="00614796" w:rsidP="00440BB6">
                  <w:pPr>
                    <w:pStyle w:val="rowtabella0"/>
                    <w:rPr>
                      <w:color w:val="002060"/>
                    </w:rPr>
                  </w:pPr>
                  <w:r w:rsidRPr="003D6C92">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C15DB0" w14:textId="77777777" w:rsidR="00614796" w:rsidRPr="003D6C92" w:rsidRDefault="00614796" w:rsidP="00440BB6">
                  <w:pPr>
                    <w:pStyle w:val="rowtabella0"/>
                    <w:jc w:val="center"/>
                    <w:rPr>
                      <w:color w:val="002060"/>
                    </w:rPr>
                  </w:pPr>
                  <w:r w:rsidRPr="003D6C92">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33D4D9" w14:textId="77777777" w:rsidR="00614796" w:rsidRPr="003D6C92" w:rsidRDefault="00614796" w:rsidP="00440BB6">
                  <w:pPr>
                    <w:pStyle w:val="rowtabella0"/>
                    <w:jc w:val="center"/>
                    <w:rPr>
                      <w:color w:val="002060"/>
                    </w:rPr>
                  </w:pPr>
                  <w:r w:rsidRPr="003D6C92">
                    <w:rPr>
                      <w:color w:val="002060"/>
                    </w:rPr>
                    <w:t> </w:t>
                  </w:r>
                </w:p>
              </w:tc>
            </w:tr>
            <w:tr w:rsidR="00614796" w:rsidRPr="003D6C92" w14:paraId="72DBDEFF"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951726" w14:textId="77777777" w:rsidR="00614796" w:rsidRPr="003D6C92" w:rsidRDefault="00614796" w:rsidP="00440BB6">
                  <w:pPr>
                    <w:pStyle w:val="rowtabella0"/>
                    <w:rPr>
                      <w:color w:val="002060"/>
                    </w:rPr>
                  </w:pPr>
                  <w:r w:rsidRPr="003D6C92">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A5B532" w14:textId="77777777" w:rsidR="00614796" w:rsidRPr="003D6C92" w:rsidRDefault="00614796" w:rsidP="00440BB6">
                  <w:pPr>
                    <w:pStyle w:val="rowtabella0"/>
                    <w:rPr>
                      <w:color w:val="002060"/>
                    </w:rPr>
                  </w:pPr>
                  <w:r w:rsidRPr="003D6C92">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24EEF8" w14:textId="77777777" w:rsidR="00614796" w:rsidRPr="003D6C92" w:rsidRDefault="00614796" w:rsidP="00440BB6">
                  <w:pPr>
                    <w:pStyle w:val="rowtabella0"/>
                    <w:jc w:val="center"/>
                    <w:rPr>
                      <w:color w:val="002060"/>
                    </w:rPr>
                  </w:pPr>
                  <w:r w:rsidRPr="003D6C92">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F07597" w14:textId="77777777" w:rsidR="00614796" w:rsidRPr="003D6C92" w:rsidRDefault="00614796" w:rsidP="00440BB6">
                  <w:pPr>
                    <w:pStyle w:val="rowtabella0"/>
                    <w:jc w:val="center"/>
                    <w:rPr>
                      <w:color w:val="002060"/>
                    </w:rPr>
                  </w:pPr>
                  <w:r w:rsidRPr="003D6C92">
                    <w:rPr>
                      <w:color w:val="002060"/>
                    </w:rPr>
                    <w:t> </w:t>
                  </w:r>
                </w:p>
              </w:tc>
            </w:tr>
            <w:tr w:rsidR="00614796" w:rsidRPr="003D6C92" w14:paraId="256B51B9"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06BEDD" w14:textId="77777777" w:rsidR="00614796" w:rsidRPr="003D6C92" w:rsidRDefault="00614796" w:rsidP="00440BB6">
                  <w:pPr>
                    <w:pStyle w:val="rowtabella0"/>
                    <w:rPr>
                      <w:color w:val="002060"/>
                    </w:rPr>
                  </w:pPr>
                  <w:r w:rsidRPr="003D6C92">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D52995" w14:textId="77777777" w:rsidR="00614796" w:rsidRPr="003D6C92" w:rsidRDefault="00614796" w:rsidP="00440BB6">
                  <w:pPr>
                    <w:pStyle w:val="rowtabella0"/>
                    <w:rPr>
                      <w:color w:val="002060"/>
                    </w:rPr>
                  </w:pPr>
                  <w:r w:rsidRPr="003D6C92">
                    <w:rPr>
                      <w:color w:val="002060"/>
                    </w:rPr>
                    <w:t xml:space="preserve">- CALCIO </w:t>
                  </w:r>
                  <w:proofErr w:type="gramStart"/>
                  <w:r w:rsidRPr="003D6C92">
                    <w:rPr>
                      <w:color w:val="002060"/>
                    </w:rPr>
                    <w:t>S.ELPIDIO</w:t>
                  </w:r>
                  <w:proofErr w:type="gramEnd"/>
                  <w:r w:rsidRPr="003D6C92">
                    <w:rPr>
                      <w:color w:val="002060"/>
                    </w:rPr>
                    <w:t xml:space="preserve">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A9185D" w14:textId="77777777" w:rsidR="00614796" w:rsidRPr="003D6C92" w:rsidRDefault="00614796" w:rsidP="00440BB6">
                  <w:pPr>
                    <w:pStyle w:val="rowtabella0"/>
                    <w:jc w:val="center"/>
                    <w:rPr>
                      <w:color w:val="002060"/>
                    </w:rPr>
                  </w:pPr>
                  <w:r w:rsidRPr="003D6C92">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187C74" w14:textId="77777777" w:rsidR="00614796" w:rsidRPr="003D6C92" w:rsidRDefault="00614796" w:rsidP="00440BB6">
                  <w:pPr>
                    <w:pStyle w:val="rowtabella0"/>
                    <w:jc w:val="center"/>
                    <w:rPr>
                      <w:color w:val="002060"/>
                    </w:rPr>
                  </w:pPr>
                  <w:r w:rsidRPr="003D6C92">
                    <w:rPr>
                      <w:color w:val="002060"/>
                    </w:rPr>
                    <w:t> </w:t>
                  </w:r>
                </w:p>
              </w:tc>
            </w:tr>
            <w:tr w:rsidR="00614796" w:rsidRPr="003D6C92" w14:paraId="3CB2BD95" w14:textId="77777777" w:rsidTr="00440B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2AE91F" w14:textId="77777777" w:rsidR="00614796" w:rsidRPr="003D6C92" w:rsidRDefault="00614796" w:rsidP="00440BB6">
                  <w:pPr>
                    <w:pStyle w:val="rowtabella0"/>
                    <w:rPr>
                      <w:color w:val="002060"/>
                    </w:rPr>
                  </w:pPr>
                  <w:r w:rsidRPr="003D6C92">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3E059C" w14:textId="77777777" w:rsidR="00614796" w:rsidRPr="003D6C92" w:rsidRDefault="00614796" w:rsidP="00440BB6">
                  <w:pPr>
                    <w:pStyle w:val="rowtabella0"/>
                    <w:rPr>
                      <w:color w:val="002060"/>
                    </w:rPr>
                  </w:pPr>
                  <w:r w:rsidRPr="003D6C92">
                    <w:rPr>
                      <w:color w:val="002060"/>
                    </w:rPr>
                    <w:t>- PIEDIRIPA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69DFC1" w14:textId="77777777" w:rsidR="00614796" w:rsidRPr="003D6C92" w:rsidRDefault="00614796" w:rsidP="00440BB6">
                  <w:pPr>
                    <w:pStyle w:val="rowtabella0"/>
                    <w:jc w:val="center"/>
                    <w:rPr>
                      <w:color w:val="002060"/>
                    </w:rPr>
                  </w:pPr>
                  <w:r w:rsidRPr="003D6C92">
                    <w:rPr>
                      <w:color w:val="002060"/>
                    </w:rPr>
                    <w:t>9 - 6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B9BDCA" w14:textId="77777777" w:rsidR="00614796" w:rsidRPr="003D6C92" w:rsidRDefault="00614796" w:rsidP="00440BB6">
                  <w:pPr>
                    <w:pStyle w:val="rowtabella0"/>
                    <w:jc w:val="center"/>
                    <w:rPr>
                      <w:color w:val="002060"/>
                    </w:rPr>
                  </w:pPr>
                  <w:r w:rsidRPr="003D6C92">
                    <w:rPr>
                      <w:color w:val="002060"/>
                    </w:rPr>
                    <w:t> </w:t>
                  </w:r>
                </w:p>
              </w:tc>
            </w:tr>
          </w:tbl>
          <w:p w14:paraId="301FD6BF" w14:textId="77777777" w:rsidR="00614796" w:rsidRPr="003D6C92" w:rsidRDefault="00614796" w:rsidP="00440BB6">
            <w:pPr>
              <w:rPr>
                <w:color w:val="002060"/>
              </w:rPr>
            </w:pPr>
          </w:p>
        </w:tc>
      </w:tr>
    </w:tbl>
    <w:p w14:paraId="10BE2FEC" w14:textId="77777777" w:rsidR="00614796" w:rsidRPr="003D6C92" w:rsidRDefault="00614796" w:rsidP="0061479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14796" w:rsidRPr="003D6C92" w14:paraId="55E2E8DF" w14:textId="77777777" w:rsidTr="00440BB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14796" w:rsidRPr="003D6C92" w14:paraId="40EE110F" w14:textId="77777777" w:rsidTr="00440B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13DD5" w14:textId="77777777" w:rsidR="00614796" w:rsidRPr="003D6C92" w:rsidRDefault="00614796" w:rsidP="00440BB6">
                  <w:pPr>
                    <w:pStyle w:val="headertabella0"/>
                    <w:rPr>
                      <w:color w:val="002060"/>
                    </w:rPr>
                  </w:pPr>
                  <w:r w:rsidRPr="003D6C92">
                    <w:rPr>
                      <w:color w:val="002060"/>
                    </w:rPr>
                    <w:t>GIRONE E - 8 Giornata - R</w:t>
                  </w:r>
                </w:p>
              </w:tc>
            </w:tr>
            <w:tr w:rsidR="00614796" w:rsidRPr="003D6C92" w14:paraId="58622658" w14:textId="77777777" w:rsidTr="00440B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114FE2" w14:textId="77777777" w:rsidR="00614796" w:rsidRPr="003D6C92" w:rsidRDefault="00614796" w:rsidP="00440BB6">
                  <w:pPr>
                    <w:pStyle w:val="rowtabella0"/>
                    <w:rPr>
                      <w:color w:val="002060"/>
                    </w:rPr>
                  </w:pPr>
                  <w:r w:rsidRPr="003D6C92">
                    <w:rPr>
                      <w:color w:val="002060"/>
                    </w:rPr>
                    <w:t>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324601" w14:textId="77777777" w:rsidR="00614796" w:rsidRPr="003D6C92" w:rsidRDefault="00614796" w:rsidP="00440BB6">
                  <w:pPr>
                    <w:pStyle w:val="rowtabella0"/>
                    <w:rPr>
                      <w:color w:val="002060"/>
                    </w:rPr>
                  </w:pPr>
                  <w:r w:rsidRPr="003D6C92">
                    <w:rPr>
                      <w:color w:val="002060"/>
                    </w:rPr>
                    <w:t>- TRUENTIN LAMA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B450FA" w14:textId="77777777" w:rsidR="00614796" w:rsidRPr="003D6C92" w:rsidRDefault="00614796" w:rsidP="00440BB6">
                  <w:pPr>
                    <w:pStyle w:val="rowtabella0"/>
                    <w:jc w:val="center"/>
                    <w:rPr>
                      <w:color w:val="002060"/>
                    </w:rPr>
                  </w:pPr>
                  <w:r w:rsidRPr="003D6C92">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938501" w14:textId="77777777" w:rsidR="00614796" w:rsidRPr="003D6C92" w:rsidRDefault="00614796" w:rsidP="00440BB6">
                  <w:pPr>
                    <w:pStyle w:val="rowtabella0"/>
                    <w:jc w:val="center"/>
                    <w:rPr>
                      <w:color w:val="002060"/>
                    </w:rPr>
                  </w:pPr>
                  <w:r w:rsidRPr="003D6C92">
                    <w:rPr>
                      <w:color w:val="002060"/>
                    </w:rPr>
                    <w:t> </w:t>
                  </w:r>
                </w:p>
              </w:tc>
            </w:tr>
            <w:tr w:rsidR="00614796" w:rsidRPr="003D6C92" w14:paraId="04DDD3AA"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65D389" w14:textId="77777777" w:rsidR="00614796" w:rsidRPr="003D6C92" w:rsidRDefault="00614796" w:rsidP="00440BB6">
                  <w:pPr>
                    <w:pStyle w:val="rowtabella0"/>
                    <w:rPr>
                      <w:color w:val="002060"/>
                    </w:rPr>
                  </w:pPr>
                  <w:r w:rsidRPr="003D6C92">
                    <w:rPr>
                      <w:color w:val="002060"/>
                    </w:rPr>
                    <w:t>AMICI 84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71193F" w14:textId="77777777" w:rsidR="00614796" w:rsidRPr="003D6C92" w:rsidRDefault="00614796" w:rsidP="00440BB6">
                  <w:pPr>
                    <w:pStyle w:val="rowtabella0"/>
                    <w:rPr>
                      <w:color w:val="002060"/>
                    </w:rPr>
                  </w:pPr>
                  <w:r w:rsidRPr="003D6C92">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E23DA2" w14:textId="77777777" w:rsidR="00614796" w:rsidRPr="003D6C92" w:rsidRDefault="00614796" w:rsidP="00440BB6">
                  <w:pPr>
                    <w:pStyle w:val="rowtabella0"/>
                    <w:jc w:val="center"/>
                    <w:rPr>
                      <w:color w:val="002060"/>
                    </w:rPr>
                  </w:pPr>
                  <w:r w:rsidRPr="003D6C9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634F16" w14:textId="77777777" w:rsidR="00614796" w:rsidRPr="003D6C92" w:rsidRDefault="00614796" w:rsidP="00440BB6">
                  <w:pPr>
                    <w:pStyle w:val="rowtabella0"/>
                    <w:jc w:val="center"/>
                    <w:rPr>
                      <w:color w:val="002060"/>
                    </w:rPr>
                  </w:pPr>
                  <w:r w:rsidRPr="003D6C92">
                    <w:rPr>
                      <w:color w:val="002060"/>
                    </w:rPr>
                    <w:t> </w:t>
                  </w:r>
                </w:p>
              </w:tc>
            </w:tr>
            <w:tr w:rsidR="00614796" w:rsidRPr="003D6C92" w14:paraId="3C3015A7"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0DDDF9" w14:textId="77777777" w:rsidR="00614796" w:rsidRPr="003D6C92" w:rsidRDefault="00614796" w:rsidP="00440BB6">
                  <w:pPr>
                    <w:pStyle w:val="rowtabella0"/>
                    <w:rPr>
                      <w:color w:val="002060"/>
                    </w:rPr>
                  </w:pPr>
                  <w:r w:rsidRPr="003D6C92">
                    <w:rPr>
                      <w:color w:val="002060"/>
                    </w:rPr>
                    <w:t>ATLETICO ASCOLI 2000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0982A8" w14:textId="77777777" w:rsidR="00614796" w:rsidRPr="003D6C92" w:rsidRDefault="00614796" w:rsidP="00440BB6">
                  <w:pPr>
                    <w:pStyle w:val="rowtabella0"/>
                    <w:rPr>
                      <w:color w:val="002060"/>
                    </w:rPr>
                  </w:pPr>
                  <w:r w:rsidRPr="003D6C92">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E641C6" w14:textId="77777777" w:rsidR="00614796" w:rsidRPr="003D6C92" w:rsidRDefault="00614796" w:rsidP="00440BB6">
                  <w:pPr>
                    <w:pStyle w:val="rowtabella0"/>
                    <w:jc w:val="center"/>
                    <w:rPr>
                      <w:color w:val="002060"/>
                    </w:rPr>
                  </w:pPr>
                  <w:r w:rsidRPr="003D6C92">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75FB23" w14:textId="77777777" w:rsidR="00614796" w:rsidRPr="003D6C92" w:rsidRDefault="00614796" w:rsidP="00440BB6">
                  <w:pPr>
                    <w:pStyle w:val="rowtabella0"/>
                    <w:jc w:val="center"/>
                    <w:rPr>
                      <w:color w:val="002060"/>
                    </w:rPr>
                  </w:pPr>
                  <w:r w:rsidRPr="003D6C92">
                    <w:rPr>
                      <w:color w:val="002060"/>
                    </w:rPr>
                    <w:t> </w:t>
                  </w:r>
                </w:p>
              </w:tc>
            </w:tr>
            <w:tr w:rsidR="00614796" w:rsidRPr="003D6C92" w14:paraId="611482C7"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BB7A64" w14:textId="77777777" w:rsidR="00614796" w:rsidRPr="003D6C92" w:rsidRDefault="00614796" w:rsidP="00440BB6">
                  <w:pPr>
                    <w:pStyle w:val="rowtabella0"/>
                    <w:rPr>
                      <w:color w:val="002060"/>
                    </w:rPr>
                  </w:pPr>
                  <w:r w:rsidRPr="003D6C92">
                    <w:rPr>
                      <w:color w:val="002060"/>
                    </w:rPr>
                    <w:t>(1) BOCASTRUM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531630" w14:textId="77777777" w:rsidR="00614796" w:rsidRPr="003D6C92" w:rsidRDefault="00614796" w:rsidP="00440BB6">
                  <w:pPr>
                    <w:pStyle w:val="rowtabella0"/>
                    <w:rPr>
                      <w:color w:val="002060"/>
                    </w:rPr>
                  </w:pPr>
                  <w:r w:rsidRPr="003D6C92">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86EA55" w14:textId="77777777" w:rsidR="00614796" w:rsidRPr="003D6C92" w:rsidRDefault="00614796" w:rsidP="00440BB6">
                  <w:pPr>
                    <w:pStyle w:val="rowtabella0"/>
                    <w:jc w:val="center"/>
                    <w:rPr>
                      <w:color w:val="002060"/>
                    </w:rPr>
                  </w:pPr>
                  <w:r w:rsidRPr="003D6C92">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D88FE0" w14:textId="77777777" w:rsidR="00614796" w:rsidRPr="003D6C92" w:rsidRDefault="00614796" w:rsidP="00440BB6">
                  <w:pPr>
                    <w:pStyle w:val="rowtabella0"/>
                    <w:jc w:val="center"/>
                    <w:rPr>
                      <w:color w:val="002060"/>
                    </w:rPr>
                  </w:pPr>
                  <w:r w:rsidRPr="003D6C92">
                    <w:rPr>
                      <w:color w:val="002060"/>
                    </w:rPr>
                    <w:t> </w:t>
                  </w:r>
                </w:p>
              </w:tc>
            </w:tr>
            <w:tr w:rsidR="00614796" w:rsidRPr="003D6C92" w14:paraId="18E6C76B"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E9F69D" w14:textId="77777777" w:rsidR="00614796" w:rsidRPr="003D6C92" w:rsidRDefault="00614796" w:rsidP="00440BB6">
                  <w:pPr>
                    <w:pStyle w:val="rowtabella0"/>
                    <w:rPr>
                      <w:color w:val="002060"/>
                    </w:rPr>
                  </w:pPr>
                  <w:r w:rsidRPr="003D6C92">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A6DB93" w14:textId="77777777" w:rsidR="00614796" w:rsidRPr="003D6C92" w:rsidRDefault="00614796" w:rsidP="00440BB6">
                  <w:pPr>
                    <w:pStyle w:val="rowtabella0"/>
                    <w:rPr>
                      <w:color w:val="002060"/>
                    </w:rPr>
                  </w:pPr>
                  <w:r w:rsidRPr="003D6C92">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4257AB" w14:textId="77777777" w:rsidR="00614796" w:rsidRPr="003D6C92" w:rsidRDefault="00614796" w:rsidP="00440BB6">
                  <w:pPr>
                    <w:pStyle w:val="rowtabella0"/>
                    <w:jc w:val="center"/>
                    <w:rPr>
                      <w:color w:val="002060"/>
                    </w:rPr>
                  </w:pPr>
                  <w:r w:rsidRPr="003D6C92">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29F69D" w14:textId="77777777" w:rsidR="00614796" w:rsidRPr="003D6C92" w:rsidRDefault="00614796" w:rsidP="00440BB6">
                  <w:pPr>
                    <w:pStyle w:val="rowtabella0"/>
                    <w:jc w:val="center"/>
                    <w:rPr>
                      <w:color w:val="002060"/>
                    </w:rPr>
                  </w:pPr>
                  <w:r w:rsidRPr="003D6C92">
                    <w:rPr>
                      <w:color w:val="002060"/>
                    </w:rPr>
                    <w:t> </w:t>
                  </w:r>
                </w:p>
              </w:tc>
            </w:tr>
            <w:tr w:rsidR="00614796" w:rsidRPr="003D6C92" w14:paraId="38F0F5B7"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7D1A4D" w14:textId="77777777" w:rsidR="00614796" w:rsidRPr="003D6C92" w:rsidRDefault="00614796" w:rsidP="00440BB6">
                  <w:pPr>
                    <w:pStyle w:val="rowtabella0"/>
                    <w:rPr>
                      <w:color w:val="002060"/>
                    </w:rPr>
                  </w:pPr>
                  <w:r w:rsidRPr="003D6C92">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66F249" w14:textId="77777777" w:rsidR="00614796" w:rsidRPr="003D6C92" w:rsidRDefault="00614796" w:rsidP="00440BB6">
                  <w:pPr>
                    <w:pStyle w:val="rowtabella0"/>
                    <w:rPr>
                      <w:color w:val="002060"/>
                    </w:rPr>
                  </w:pPr>
                  <w:r w:rsidRPr="003D6C92">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69AD17" w14:textId="77777777" w:rsidR="00614796" w:rsidRPr="003D6C92" w:rsidRDefault="00614796" w:rsidP="00440BB6">
                  <w:pPr>
                    <w:pStyle w:val="rowtabella0"/>
                    <w:jc w:val="center"/>
                    <w:rPr>
                      <w:color w:val="002060"/>
                    </w:rPr>
                  </w:pPr>
                  <w:r w:rsidRPr="003D6C92">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222BA4" w14:textId="77777777" w:rsidR="00614796" w:rsidRPr="003D6C92" w:rsidRDefault="00614796" w:rsidP="00440BB6">
                  <w:pPr>
                    <w:pStyle w:val="rowtabella0"/>
                    <w:jc w:val="center"/>
                    <w:rPr>
                      <w:color w:val="002060"/>
                    </w:rPr>
                  </w:pPr>
                  <w:r w:rsidRPr="003D6C92">
                    <w:rPr>
                      <w:color w:val="002060"/>
                    </w:rPr>
                    <w:t> </w:t>
                  </w:r>
                </w:p>
              </w:tc>
            </w:tr>
            <w:tr w:rsidR="00614796" w:rsidRPr="003D6C92" w14:paraId="0453D76A" w14:textId="77777777" w:rsidTr="00440B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0F3DBB" w14:textId="77777777" w:rsidR="00614796" w:rsidRPr="003D6C92" w:rsidRDefault="00614796" w:rsidP="00440BB6">
                  <w:pPr>
                    <w:pStyle w:val="rowtabella0"/>
                    <w:rPr>
                      <w:color w:val="002060"/>
                    </w:rPr>
                  </w:pPr>
                  <w:r w:rsidRPr="003D6C92">
                    <w:rPr>
                      <w:color w:val="002060"/>
                    </w:rPr>
                    <w:t>SAMBENEDETTESE BEACH SOCC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BFF703" w14:textId="77777777" w:rsidR="00614796" w:rsidRPr="003D6C92" w:rsidRDefault="00614796" w:rsidP="00440BB6">
                  <w:pPr>
                    <w:pStyle w:val="rowtabella0"/>
                    <w:rPr>
                      <w:color w:val="002060"/>
                    </w:rPr>
                  </w:pPr>
                  <w:r w:rsidRPr="003D6C92">
                    <w:rPr>
                      <w:color w:val="002060"/>
                    </w:rPr>
                    <w:t>- TRIBALCIO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742441" w14:textId="77777777" w:rsidR="00614796" w:rsidRPr="003D6C92" w:rsidRDefault="00614796" w:rsidP="00440BB6">
                  <w:pPr>
                    <w:pStyle w:val="rowtabella0"/>
                    <w:jc w:val="center"/>
                    <w:rPr>
                      <w:color w:val="002060"/>
                    </w:rPr>
                  </w:pPr>
                  <w:r w:rsidRPr="003D6C92">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9F9640" w14:textId="77777777" w:rsidR="00614796" w:rsidRPr="003D6C92" w:rsidRDefault="00614796" w:rsidP="00440BB6">
                  <w:pPr>
                    <w:pStyle w:val="rowtabella0"/>
                    <w:jc w:val="center"/>
                    <w:rPr>
                      <w:color w:val="002060"/>
                    </w:rPr>
                  </w:pPr>
                  <w:r w:rsidRPr="003D6C92">
                    <w:rPr>
                      <w:color w:val="002060"/>
                    </w:rPr>
                    <w:t> </w:t>
                  </w:r>
                </w:p>
              </w:tc>
            </w:tr>
            <w:tr w:rsidR="00614796" w:rsidRPr="003D6C92" w14:paraId="697D8B7B" w14:textId="77777777" w:rsidTr="00440BB6">
              <w:tc>
                <w:tcPr>
                  <w:tcW w:w="4700" w:type="dxa"/>
                  <w:gridSpan w:val="4"/>
                  <w:tcBorders>
                    <w:top w:val="nil"/>
                    <w:left w:val="nil"/>
                    <w:bottom w:val="nil"/>
                    <w:right w:val="nil"/>
                  </w:tcBorders>
                  <w:tcMar>
                    <w:top w:w="20" w:type="dxa"/>
                    <w:left w:w="20" w:type="dxa"/>
                    <w:bottom w:w="20" w:type="dxa"/>
                    <w:right w:w="20" w:type="dxa"/>
                  </w:tcMar>
                  <w:vAlign w:val="center"/>
                  <w:hideMark/>
                </w:tcPr>
                <w:p w14:paraId="1F7BBFE6" w14:textId="77777777" w:rsidR="00614796" w:rsidRPr="003D6C92" w:rsidRDefault="00614796" w:rsidP="00440BB6">
                  <w:pPr>
                    <w:pStyle w:val="rowtabella0"/>
                    <w:rPr>
                      <w:color w:val="002060"/>
                    </w:rPr>
                  </w:pPr>
                  <w:r w:rsidRPr="003D6C92">
                    <w:rPr>
                      <w:color w:val="002060"/>
                    </w:rPr>
                    <w:t>(1) - disputata il 09/03/2024</w:t>
                  </w:r>
                </w:p>
              </w:tc>
            </w:tr>
          </w:tbl>
          <w:p w14:paraId="105CDEFA" w14:textId="77777777" w:rsidR="00614796" w:rsidRPr="003D6C92" w:rsidRDefault="00614796" w:rsidP="00440BB6">
            <w:pPr>
              <w:rPr>
                <w:color w:val="002060"/>
              </w:rPr>
            </w:pPr>
          </w:p>
        </w:tc>
      </w:tr>
    </w:tbl>
    <w:p w14:paraId="7D0C9ADC" w14:textId="77777777" w:rsidR="00614796" w:rsidRPr="003D6C92" w:rsidRDefault="00614796" w:rsidP="00614796">
      <w:pPr>
        <w:pStyle w:val="breakline"/>
        <w:rPr>
          <w:rFonts w:eastAsiaTheme="minorEastAsia"/>
          <w:color w:val="002060"/>
        </w:rPr>
      </w:pPr>
    </w:p>
    <w:p w14:paraId="679DE0AE" w14:textId="77777777" w:rsidR="00614796" w:rsidRPr="003D6C92" w:rsidRDefault="00614796" w:rsidP="00614796">
      <w:pPr>
        <w:pStyle w:val="breakline"/>
        <w:rPr>
          <w:color w:val="002060"/>
        </w:rPr>
      </w:pPr>
    </w:p>
    <w:p w14:paraId="2EC16FAB" w14:textId="77777777" w:rsidR="00614796" w:rsidRPr="003D6C92" w:rsidRDefault="00614796" w:rsidP="00614796">
      <w:pPr>
        <w:pStyle w:val="titoloprinc0"/>
        <w:rPr>
          <w:color w:val="002060"/>
        </w:rPr>
      </w:pPr>
      <w:r w:rsidRPr="003D6C92">
        <w:rPr>
          <w:color w:val="002060"/>
        </w:rPr>
        <w:t>GIUDICE SPORTIVO</w:t>
      </w:r>
    </w:p>
    <w:p w14:paraId="4DE5C1A5" w14:textId="77777777" w:rsidR="00614796" w:rsidRPr="003D6C92" w:rsidRDefault="00614796" w:rsidP="00614796">
      <w:pPr>
        <w:pStyle w:val="diffida"/>
        <w:rPr>
          <w:color w:val="002060"/>
        </w:rPr>
      </w:pPr>
      <w:r w:rsidRPr="003D6C92">
        <w:rPr>
          <w:color w:val="002060"/>
        </w:rPr>
        <w:t>Il Giudice Sportivo Avv. Agnese Lazzaretti, con l'assistenza del segretario Angelo Castellana, nella seduta del 13/03/2024, ha adottato le decisioni che di seguito integralmente si riportano:</w:t>
      </w:r>
    </w:p>
    <w:p w14:paraId="0242BE92" w14:textId="77777777" w:rsidR="00614796" w:rsidRPr="003D6C92" w:rsidRDefault="00614796" w:rsidP="00614796">
      <w:pPr>
        <w:pStyle w:val="titolo10"/>
        <w:rPr>
          <w:color w:val="002060"/>
        </w:rPr>
      </w:pPr>
      <w:r w:rsidRPr="003D6C92">
        <w:rPr>
          <w:color w:val="002060"/>
        </w:rPr>
        <w:t xml:space="preserve">GARE DEL 8/ 3/2024 </w:t>
      </w:r>
    </w:p>
    <w:p w14:paraId="5595A288" w14:textId="77777777" w:rsidR="00614796" w:rsidRPr="003D6C92" w:rsidRDefault="00614796" w:rsidP="00614796">
      <w:pPr>
        <w:pStyle w:val="titolo7a"/>
        <w:rPr>
          <w:color w:val="002060"/>
        </w:rPr>
      </w:pPr>
      <w:r w:rsidRPr="003D6C92">
        <w:rPr>
          <w:color w:val="002060"/>
        </w:rPr>
        <w:t xml:space="preserve">PROVVEDIMENTI DISCIPLINARI </w:t>
      </w:r>
    </w:p>
    <w:p w14:paraId="68891DCA" w14:textId="77777777" w:rsidR="00614796" w:rsidRPr="003D6C92" w:rsidRDefault="00614796" w:rsidP="00614796">
      <w:pPr>
        <w:pStyle w:val="titolo7b0"/>
        <w:rPr>
          <w:color w:val="002060"/>
        </w:rPr>
      </w:pPr>
      <w:r w:rsidRPr="003D6C92">
        <w:rPr>
          <w:color w:val="002060"/>
        </w:rPr>
        <w:t xml:space="preserve">In base alle risultanze degli atti ufficiali sono state deliberate le seguenti sanzioni disciplinari. </w:t>
      </w:r>
    </w:p>
    <w:p w14:paraId="6F48ABD1" w14:textId="77777777" w:rsidR="00614796" w:rsidRPr="003D6C92" w:rsidRDefault="00614796" w:rsidP="00614796">
      <w:pPr>
        <w:pStyle w:val="titolo30"/>
        <w:rPr>
          <w:color w:val="002060"/>
        </w:rPr>
      </w:pPr>
      <w:r w:rsidRPr="003D6C92">
        <w:rPr>
          <w:color w:val="002060"/>
        </w:rPr>
        <w:t xml:space="preserve">SOCIETA' </w:t>
      </w:r>
    </w:p>
    <w:p w14:paraId="51F45E2C" w14:textId="77777777" w:rsidR="00614796" w:rsidRPr="003D6C92" w:rsidRDefault="00614796" w:rsidP="00614796">
      <w:pPr>
        <w:pStyle w:val="titolo20"/>
        <w:rPr>
          <w:color w:val="002060"/>
        </w:rPr>
      </w:pPr>
      <w:r w:rsidRPr="003D6C92">
        <w:rPr>
          <w:color w:val="002060"/>
        </w:rPr>
        <w:t xml:space="preserve">AMMENDA </w:t>
      </w:r>
    </w:p>
    <w:p w14:paraId="26CD9188" w14:textId="77777777" w:rsidR="00614796" w:rsidRPr="003D6C92" w:rsidRDefault="00614796" w:rsidP="00614796">
      <w:pPr>
        <w:pStyle w:val="diffida"/>
        <w:spacing w:before="80" w:beforeAutospacing="0" w:after="40" w:afterAutospacing="0"/>
        <w:jc w:val="left"/>
        <w:rPr>
          <w:color w:val="002060"/>
        </w:rPr>
      </w:pPr>
      <w:r w:rsidRPr="003D6C92">
        <w:rPr>
          <w:color w:val="002060"/>
        </w:rPr>
        <w:t xml:space="preserve">Euro 80,00 CIARNIN </w:t>
      </w:r>
      <w:r w:rsidRPr="003D6C92">
        <w:rPr>
          <w:color w:val="002060"/>
        </w:rPr>
        <w:br/>
        <w:t xml:space="preserve">Per comportamento offensivo del proprio pubblico nei confronti dell'arbitro. </w:t>
      </w:r>
    </w:p>
    <w:p w14:paraId="3754D630" w14:textId="77777777" w:rsidR="00614796" w:rsidRPr="003D6C92" w:rsidRDefault="00614796" w:rsidP="00614796">
      <w:pPr>
        <w:pStyle w:val="titolo30"/>
        <w:rPr>
          <w:color w:val="002060"/>
        </w:rPr>
      </w:pPr>
      <w:r w:rsidRPr="003D6C92">
        <w:rPr>
          <w:color w:val="002060"/>
        </w:rPr>
        <w:t xml:space="preserve">ALLENATORI </w:t>
      </w:r>
    </w:p>
    <w:p w14:paraId="4CA9C9BA" w14:textId="77777777" w:rsidR="00614796" w:rsidRPr="003D6C92" w:rsidRDefault="00614796" w:rsidP="00614796">
      <w:pPr>
        <w:pStyle w:val="titolo20"/>
        <w:rPr>
          <w:color w:val="002060"/>
        </w:rPr>
      </w:pPr>
      <w:r w:rsidRPr="003D6C92">
        <w:rPr>
          <w:color w:val="002060"/>
        </w:rPr>
        <w:t xml:space="preserve">SQUALIFICA FINO AL 3/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2450E11C" w14:textId="77777777" w:rsidTr="00440BB6">
        <w:tc>
          <w:tcPr>
            <w:tcW w:w="2200" w:type="dxa"/>
            <w:tcMar>
              <w:top w:w="20" w:type="dxa"/>
              <w:left w:w="20" w:type="dxa"/>
              <w:bottom w:w="20" w:type="dxa"/>
              <w:right w:w="20" w:type="dxa"/>
            </w:tcMar>
            <w:vAlign w:val="center"/>
            <w:hideMark/>
          </w:tcPr>
          <w:p w14:paraId="28ACB9B1" w14:textId="77777777" w:rsidR="00614796" w:rsidRPr="003D6C92" w:rsidRDefault="00614796" w:rsidP="00440BB6">
            <w:pPr>
              <w:pStyle w:val="movimento"/>
              <w:rPr>
                <w:color w:val="002060"/>
              </w:rPr>
            </w:pPr>
            <w:r w:rsidRPr="003D6C92">
              <w:rPr>
                <w:color w:val="002060"/>
              </w:rPr>
              <w:t>GROSSI LEONARDO</w:t>
            </w:r>
          </w:p>
        </w:tc>
        <w:tc>
          <w:tcPr>
            <w:tcW w:w="2200" w:type="dxa"/>
            <w:tcMar>
              <w:top w:w="20" w:type="dxa"/>
              <w:left w:w="20" w:type="dxa"/>
              <w:bottom w:w="20" w:type="dxa"/>
              <w:right w:w="20" w:type="dxa"/>
            </w:tcMar>
            <w:vAlign w:val="center"/>
            <w:hideMark/>
          </w:tcPr>
          <w:p w14:paraId="055C7BF8" w14:textId="77777777" w:rsidR="00614796" w:rsidRPr="003D6C92" w:rsidRDefault="00614796" w:rsidP="00440BB6">
            <w:pPr>
              <w:pStyle w:val="movimento2"/>
              <w:rPr>
                <w:color w:val="002060"/>
              </w:rPr>
            </w:pPr>
            <w:r w:rsidRPr="003D6C92">
              <w:rPr>
                <w:color w:val="002060"/>
              </w:rPr>
              <w:t xml:space="preserve">(RIVIERA DELLE PALME) </w:t>
            </w:r>
          </w:p>
        </w:tc>
        <w:tc>
          <w:tcPr>
            <w:tcW w:w="800" w:type="dxa"/>
            <w:tcMar>
              <w:top w:w="20" w:type="dxa"/>
              <w:left w:w="20" w:type="dxa"/>
              <w:bottom w:w="20" w:type="dxa"/>
              <w:right w:w="20" w:type="dxa"/>
            </w:tcMar>
            <w:vAlign w:val="center"/>
            <w:hideMark/>
          </w:tcPr>
          <w:p w14:paraId="480C8334"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23123EE1"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0E03012D" w14:textId="77777777" w:rsidR="00614796" w:rsidRPr="003D6C92" w:rsidRDefault="00614796" w:rsidP="00440BB6">
            <w:pPr>
              <w:pStyle w:val="movimento2"/>
              <w:rPr>
                <w:color w:val="002060"/>
              </w:rPr>
            </w:pPr>
            <w:r w:rsidRPr="003D6C92">
              <w:rPr>
                <w:color w:val="002060"/>
              </w:rPr>
              <w:t> </w:t>
            </w:r>
          </w:p>
        </w:tc>
      </w:tr>
    </w:tbl>
    <w:p w14:paraId="4DD8A6C5" w14:textId="77777777" w:rsidR="00614796" w:rsidRPr="003D6C92" w:rsidRDefault="00614796" w:rsidP="00614796">
      <w:pPr>
        <w:pStyle w:val="diffida"/>
        <w:spacing w:before="80" w:beforeAutospacing="0" w:after="40" w:afterAutospacing="0"/>
        <w:jc w:val="left"/>
        <w:rPr>
          <w:rFonts w:eastAsiaTheme="minorEastAsia"/>
          <w:color w:val="002060"/>
        </w:rPr>
      </w:pPr>
      <w:r w:rsidRPr="003D6C92">
        <w:rPr>
          <w:color w:val="002060"/>
        </w:rPr>
        <w:t xml:space="preserve">Espulso per somma di ammonizioni, prima di abbandonare il terreno di gioco offendeva l'arbitro. </w:t>
      </w:r>
    </w:p>
    <w:p w14:paraId="0B82A4DE" w14:textId="77777777" w:rsidR="00614796" w:rsidRPr="003D6C92" w:rsidRDefault="00614796" w:rsidP="00614796">
      <w:pPr>
        <w:pStyle w:val="titolo30"/>
        <w:rPr>
          <w:color w:val="002060"/>
        </w:rPr>
      </w:pPr>
      <w:r w:rsidRPr="003D6C92">
        <w:rPr>
          <w:color w:val="002060"/>
        </w:rPr>
        <w:t xml:space="preserve">CALCIATORI ESPULSI </w:t>
      </w:r>
    </w:p>
    <w:p w14:paraId="2DFB8F33" w14:textId="77777777" w:rsidR="00614796" w:rsidRPr="003D6C92" w:rsidRDefault="00614796" w:rsidP="00614796">
      <w:pPr>
        <w:pStyle w:val="titolo20"/>
        <w:rPr>
          <w:color w:val="002060"/>
        </w:rPr>
      </w:pPr>
      <w:r w:rsidRPr="003D6C9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7C76E797" w14:textId="77777777" w:rsidTr="00440BB6">
        <w:tc>
          <w:tcPr>
            <w:tcW w:w="2200" w:type="dxa"/>
            <w:tcMar>
              <w:top w:w="20" w:type="dxa"/>
              <w:left w:w="20" w:type="dxa"/>
              <w:bottom w:w="20" w:type="dxa"/>
              <w:right w:w="20" w:type="dxa"/>
            </w:tcMar>
            <w:vAlign w:val="center"/>
            <w:hideMark/>
          </w:tcPr>
          <w:p w14:paraId="26B153FF" w14:textId="77777777" w:rsidR="00614796" w:rsidRPr="003D6C92" w:rsidRDefault="00614796" w:rsidP="00440BB6">
            <w:pPr>
              <w:pStyle w:val="movimento"/>
              <w:rPr>
                <w:color w:val="002060"/>
              </w:rPr>
            </w:pPr>
            <w:r w:rsidRPr="003D6C92">
              <w:rPr>
                <w:color w:val="002060"/>
              </w:rPr>
              <w:t>VIDALE GIACOMO</w:t>
            </w:r>
          </w:p>
        </w:tc>
        <w:tc>
          <w:tcPr>
            <w:tcW w:w="2200" w:type="dxa"/>
            <w:tcMar>
              <w:top w:w="20" w:type="dxa"/>
              <w:left w:w="20" w:type="dxa"/>
              <w:bottom w:w="20" w:type="dxa"/>
              <w:right w:w="20" w:type="dxa"/>
            </w:tcMar>
            <w:vAlign w:val="center"/>
            <w:hideMark/>
          </w:tcPr>
          <w:p w14:paraId="7BF02783" w14:textId="77777777" w:rsidR="00614796" w:rsidRPr="003D6C92" w:rsidRDefault="00614796" w:rsidP="00440BB6">
            <w:pPr>
              <w:pStyle w:val="movimento2"/>
              <w:rPr>
                <w:color w:val="002060"/>
              </w:rPr>
            </w:pPr>
            <w:r w:rsidRPr="003D6C92">
              <w:rPr>
                <w:color w:val="002060"/>
              </w:rPr>
              <w:t xml:space="preserve">(CIARNIN) </w:t>
            </w:r>
          </w:p>
        </w:tc>
        <w:tc>
          <w:tcPr>
            <w:tcW w:w="800" w:type="dxa"/>
            <w:tcMar>
              <w:top w:w="20" w:type="dxa"/>
              <w:left w:w="20" w:type="dxa"/>
              <w:bottom w:w="20" w:type="dxa"/>
              <w:right w:w="20" w:type="dxa"/>
            </w:tcMar>
            <w:vAlign w:val="center"/>
            <w:hideMark/>
          </w:tcPr>
          <w:p w14:paraId="4728D08A"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03D51308" w14:textId="77777777" w:rsidR="00614796" w:rsidRPr="003D6C92" w:rsidRDefault="00614796" w:rsidP="00440BB6">
            <w:pPr>
              <w:pStyle w:val="movimento"/>
              <w:rPr>
                <w:color w:val="002060"/>
              </w:rPr>
            </w:pPr>
            <w:r w:rsidRPr="003D6C92">
              <w:rPr>
                <w:color w:val="002060"/>
              </w:rPr>
              <w:t>SPEMA ANTONIO</w:t>
            </w:r>
          </w:p>
        </w:tc>
        <w:tc>
          <w:tcPr>
            <w:tcW w:w="2200" w:type="dxa"/>
            <w:tcMar>
              <w:top w:w="20" w:type="dxa"/>
              <w:left w:w="20" w:type="dxa"/>
              <w:bottom w:w="20" w:type="dxa"/>
              <w:right w:w="20" w:type="dxa"/>
            </w:tcMar>
            <w:vAlign w:val="center"/>
            <w:hideMark/>
          </w:tcPr>
          <w:p w14:paraId="2047C5AB" w14:textId="77777777" w:rsidR="00614796" w:rsidRPr="003D6C92" w:rsidRDefault="00614796" w:rsidP="00440BB6">
            <w:pPr>
              <w:pStyle w:val="movimento2"/>
              <w:rPr>
                <w:color w:val="002060"/>
              </w:rPr>
            </w:pPr>
            <w:r w:rsidRPr="003D6C92">
              <w:rPr>
                <w:color w:val="002060"/>
              </w:rPr>
              <w:t xml:space="preserve">(TRUENTIN LAMA) </w:t>
            </w:r>
          </w:p>
        </w:tc>
      </w:tr>
    </w:tbl>
    <w:p w14:paraId="789F8E14" w14:textId="77777777" w:rsidR="00614796" w:rsidRPr="003D6C92" w:rsidRDefault="00614796" w:rsidP="00614796">
      <w:pPr>
        <w:pStyle w:val="titolo20"/>
        <w:rPr>
          <w:rFonts w:eastAsiaTheme="minorEastAsia"/>
          <w:color w:val="002060"/>
        </w:rPr>
      </w:pPr>
      <w:r w:rsidRPr="003D6C9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5F9C8710" w14:textId="77777777" w:rsidTr="00440BB6">
        <w:tc>
          <w:tcPr>
            <w:tcW w:w="2200" w:type="dxa"/>
            <w:tcMar>
              <w:top w:w="20" w:type="dxa"/>
              <w:left w:w="20" w:type="dxa"/>
              <w:bottom w:w="20" w:type="dxa"/>
              <w:right w:w="20" w:type="dxa"/>
            </w:tcMar>
            <w:vAlign w:val="center"/>
            <w:hideMark/>
          </w:tcPr>
          <w:p w14:paraId="1C1A89C8" w14:textId="77777777" w:rsidR="00614796" w:rsidRPr="003D6C92" w:rsidRDefault="00614796" w:rsidP="00440BB6">
            <w:pPr>
              <w:pStyle w:val="movimento"/>
              <w:rPr>
                <w:color w:val="002060"/>
              </w:rPr>
            </w:pPr>
            <w:r w:rsidRPr="003D6C92">
              <w:rPr>
                <w:color w:val="002060"/>
              </w:rPr>
              <w:t>DE FABIIS STEFANO</w:t>
            </w:r>
          </w:p>
        </w:tc>
        <w:tc>
          <w:tcPr>
            <w:tcW w:w="2200" w:type="dxa"/>
            <w:tcMar>
              <w:top w:w="20" w:type="dxa"/>
              <w:left w:w="20" w:type="dxa"/>
              <w:bottom w:w="20" w:type="dxa"/>
              <w:right w:w="20" w:type="dxa"/>
            </w:tcMar>
            <w:vAlign w:val="center"/>
            <w:hideMark/>
          </w:tcPr>
          <w:p w14:paraId="41248284" w14:textId="77777777" w:rsidR="00614796" w:rsidRPr="003D6C92" w:rsidRDefault="00614796" w:rsidP="00440BB6">
            <w:pPr>
              <w:pStyle w:val="movimento2"/>
              <w:rPr>
                <w:color w:val="002060"/>
              </w:rPr>
            </w:pPr>
            <w:r w:rsidRPr="003D6C92">
              <w:rPr>
                <w:color w:val="002060"/>
              </w:rPr>
              <w:t xml:space="preserve">(ANKON NOVA MARMI) </w:t>
            </w:r>
          </w:p>
        </w:tc>
        <w:tc>
          <w:tcPr>
            <w:tcW w:w="800" w:type="dxa"/>
            <w:tcMar>
              <w:top w:w="20" w:type="dxa"/>
              <w:left w:w="20" w:type="dxa"/>
              <w:bottom w:w="20" w:type="dxa"/>
              <w:right w:w="20" w:type="dxa"/>
            </w:tcMar>
            <w:vAlign w:val="center"/>
            <w:hideMark/>
          </w:tcPr>
          <w:p w14:paraId="30AFD905"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65257133" w14:textId="77777777" w:rsidR="00614796" w:rsidRPr="003D6C92" w:rsidRDefault="00614796" w:rsidP="00440BB6">
            <w:pPr>
              <w:pStyle w:val="movimento"/>
              <w:rPr>
                <w:color w:val="002060"/>
              </w:rPr>
            </w:pPr>
            <w:r w:rsidRPr="003D6C92">
              <w:rPr>
                <w:color w:val="002060"/>
              </w:rPr>
              <w:t>GIORDANI EMANUELE</w:t>
            </w:r>
          </w:p>
        </w:tc>
        <w:tc>
          <w:tcPr>
            <w:tcW w:w="2200" w:type="dxa"/>
            <w:tcMar>
              <w:top w:w="20" w:type="dxa"/>
              <w:left w:w="20" w:type="dxa"/>
              <w:bottom w:w="20" w:type="dxa"/>
              <w:right w:w="20" w:type="dxa"/>
            </w:tcMar>
            <w:vAlign w:val="center"/>
            <w:hideMark/>
          </w:tcPr>
          <w:p w14:paraId="6874B04E" w14:textId="77777777" w:rsidR="00614796" w:rsidRPr="003D6C92" w:rsidRDefault="00614796" w:rsidP="00440BB6">
            <w:pPr>
              <w:pStyle w:val="movimento2"/>
              <w:rPr>
                <w:color w:val="002060"/>
              </w:rPr>
            </w:pPr>
            <w:r w:rsidRPr="003D6C92">
              <w:rPr>
                <w:color w:val="002060"/>
              </w:rPr>
              <w:t xml:space="preserve">(BOCA CIVITANOVA A.) </w:t>
            </w:r>
          </w:p>
        </w:tc>
      </w:tr>
      <w:tr w:rsidR="00614796" w:rsidRPr="003D6C92" w14:paraId="2CB48114" w14:textId="77777777" w:rsidTr="00440BB6">
        <w:tc>
          <w:tcPr>
            <w:tcW w:w="2200" w:type="dxa"/>
            <w:tcMar>
              <w:top w:w="20" w:type="dxa"/>
              <w:left w:w="20" w:type="dxa"/>
              <w:bottom w:w="20" w:type="dxa"/>
              <w:right w:w="20" w:type="dxa"/>
            </w:tcMar>
            <w:vAlign w:val="center"/>
            <w:hideMark/>
          </w:tcPr>
          <w:p w14:paraId="12F64BC7" w14:textId="77777777" w:rsidR="00614796" w:rsidRPr="003D6C92" w:rsidRDefault="00614796" w:rsidP="00440BB6">
            <w:pPr>
              <w:pStyle w:val="movimento"/>
              <w:rPr>
                <w:color w:val="002060"/>
              </w:rPr>
            </w:pPr>
            <w:r w:rsidRPr="003D6C92">
              <w:rPr>
                <w:color w:val="002060"/>
              </w:rPr>
              <w:t>LAHRACH MOHAMED</w:t>
            </w:r>
          </w:p>
        </w:tc>
        <w:tc>
          <w:tcPr>
            <w:tcW w:w="2200" w:type="dxa"/>
            <w:tcMar>
              <w:top w:w="20" w:type="dxa"/>
              <w:left w:w="20" w:type="dxa"/>
              <w:bottom w:w="20" w:type="dxa"/>
              <w:right w:w="20" w:type="dxa"/>
            </w:tcMar>
            <w:vAlign w:val="center"/>
            <w:hideMark/>
          </w:tcPr>
          <w:p w14:paraId="0DC5D867" w14:textId="77777777" w:rsidR="00614796" w:rsidRPr="003D6C92" w:rsidRDefault="00614796" w:rsidP="00440BB6">
            <w:pPr>
              <w:pStyle w:val="movimento2"/>
              <w:rPr>
                <w:color w:val="002060"/>
              </w:rPr>
            </w:pPr>
            <w:r w:rsidRPr="003D6C92">
              <w:rPr>
                <w:color w:val="002060"/>
              </w:rPr>
              <w:t xml:space="preserve">(GNANO 04) </w:t>
            </w:r>
          </w:p>
        </w:tc>
        <w:tc>
          <w:tcPr>
            <w:tcW w:w="800" w:type="dxa"/>
            <w:tcMar>
              <w:top w:w="20" w:type="dxa"/>
              <w:left w:w="20" w:type="dxa"/>
              <w:bottom w:w="20" w:type="dxa"/>
              <w:right w:w="20" w:type="dxa"/>
            </w:tcMar>
            <w:vAlign w:val="center"/>
            <w:hideMark/>
          </w:tcPr>
          <w:p w14:paraId="7A0BA95A"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2C6CDBE8" w14:textId="77777777" w:rsidR="00614796" w:rsidRPr="003D6C92" w:rsidRDefault="00614796" w:rsidP="00440BB6">
            <w:pPr>
              <w:pStyle w:val="movimento"/>
              <w:rPr>
                <w:color w:val="002060"/>
              </w:rPr>
            </w:pPr>
            <w:r w:rsidRPr="003D6C92">
              <w:rPr>
                <w:color w:val="002060"/>
              </w:rPr>
              <w:t>MUZI MARCO</w:t>
            </w:r>
          </w:p>
        </w:tc>
        <w:tc>
          <w:tcPr>
            <w:tcW w:w="2200" w:type="dxa"/>
            <w:tcMar>
              <w:top w:w="20" w:type="dxa"/>
              <w:left w:w="20" w:type="dxa"/>
              <w:bottom w:w="20" w:type="dxa"/>
              <w:right w:w="20" w:type="dxa"/>
            </w:tcMar>
            <w:vAlign w:val="center"/>
            <w:hideMark/>
          </w:tcPr>
          <w:p w14:paraId="673D10A5" w14:textId="77777777" w:rsidR="00614796" w:rsidRPr="003D6C92" w:rsidRDefault="00614796" w:rsidP="00440BB6">
            <w:pPr>
              <w:pStyle w:val="movimento2"/>
              <w:rPr>
                <w:color w:val="002060"/>
              </w:rPr>
            </w:pPr>
            <w:r w:rsidRPr="003D6C92">
              <w:rPr>
                <w:color w:val="002060"/>
              </w:rPr>
              <w:t xml:space="preserve">(PIEDIRIPA C5) </w:t>
            </w:r>
          </w:p>
        </w:tc>
      </w:tr>
    </w:tbl>
    <w:p w14:paraId="23C8AEC4" w14:textId="77777777" w:rsidR="00614796" w:rsidRPr="003D6C92" w:rsidRDefault="00614796" w:rsidP="00614796">
      <w:pPr>
        <w:pStyle w:val="titolo30"/>
        <w:rPr>
          <w:rFonts w:eastAsiaTheme="minorEastAsia"/>
          <w:color w:val="002060"/>
        </w:rPr>
      </w:pPr>
      <w:r w:rsidRPr="003D6C92">
        <w:rPr>
          <w:color w:val="002060"/>
        </w:rPr>
        <w:lastRenderedPageBreak/>
        <w:t xml:space="preserve">CALCIATORI NON ESPULSI </w:t>
      </w:r>
    </w:p>
    <w:p w14:paraId="64E54827" w14:textId="77777777" w:rsidR="00614796" w:rsidRPr="003D6C92" w:rsidRDefault="00614796" w:rsidP="00614796">
      <w:pPr>
        <w:pStyle w:val="titolo20"/>
        <w:rPr>
          <w:color w:val="002060"/>
        </w:rPr>
      </w:pPr>
      <w:r w:rsidRPr="003D6C9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4C5FAA0C" w14:textId="77777777" w:rsidTr="00440BB6">
        <w:tc>
          <w:tcPr>
            <w:tcW w:w="2200" w:type="dxa"/>
            <w:tcMar>
              <w:top w:w="20" w:type="dxa"/>
              <w:left w:w="20" w:type="dxa"/>
              <w:bottom w:w="20" w:type="dxa"/>
              <w:right w:w="20" w:type="dxa"/>
            </w:tcMar>
            <w:vAlign w:val="center"/>
            <w:hideMark/>
          </w:tcPr>
          <w:p w14:paraId="4B0DEDCA" w14:textId="77777777" w:rsidR="00614796" w:rsidRPr="003D6C92" w:rsidRDefault="00614796" w:rsidP="00440BB6">
            <w:pPr>
              <w:pStyle w:val="movimento"/>
              <w:rPr>
                <w:color w:val="002060"/>
              </w:rPr>
            </w:pPr>
            <w:r w:rsidRPr="003D6C92">
              <w:rPr>
                <w:color w:val="002060"/>
              </w:rPr>
              <w:t>MARCOZZI ALESSIO</w:t>
            </w:r>
          </w:p>
        </w:tc>
        <w:tc>
          <w:tcPr>
            <w:tcW w:w="2200" w:type="dxa"/>
            <w:tcMar>
              <w:top w:w="20" w:type="dxa"/>
              <w:left w:w="20" w:type="dxa"/>
              <w:bottom w:w="20" w:type="dxa"/>
              <w:right w:w="20" w:type="dxa"/>
            </w:tcMar>
            <w:vAlign w:val="center"/>
            <w:hideMark/>
          </w:tcPr>
          <w:p w14:paraId="70682E41" w14:textId="77777777" w:rsidR="00614796" w:rsidRPr="003D6C92" w:rsidRDefault="00614796" w:rsidP="00440BB6">
            <w:pPr>
              <w:pStyle w:val="movimento2"/>
              <w:rPr>
                <w:color w:val="002060"/>
              </w:rPr>
            </w:pPr>
            <w:r w:rsidRPr="003D6C92">
              <w:rPr>
                <w:color w:val="002060"/>
              </w:rPr>
              <w:t xml:space="preserve">(FUTSAL L.C.) </w:t>
            </w:r>
          </w:p>
        </w:tc>
        <w:tc>
          <w:tcPr>
            <w:tcW w:w="800" w:type="dxa"/>
            <w:tcMar>
              <w:top w:w="20" w:type="dxa"/>
              <w:left w:w="20" w:type="dxa"/>
              <w:bottom w:w="20" w:type="dxa"/>
              <w:right w:w="20" w:type="dxa"/>
            </w:tcMar>
            <w:vAlign w:val="center"/>
            <w:hideMark/>
          </w:tcPr>
          <w:p w14:paraId="67C36594"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4E1CC33E" w14:textId="77777777" w:rsidR="00614796" w:rsidRPr="003D6C92" w:rsidRDefault="00614796" w:rsidP="00440BB6">
            <w:pPr>
              <w:pStyle w:val="movimento"/>
              <w:rPr>
                <w:color w:val="002060"/>
              </w:rPr>
            </w:pPr>
            <w:r w:rsidRPr="003D6C92">
              <w:rPr>
                <w:color w:val="002060"/>
              </w:rPr>
              <w:t>FARABINI MATTIA</w:t>
            </w:r>
          </w:p>
        </w:tc>
        <w:tc>
          <w:tcPr>
            <w:tcW w:w="2200" w:type="dxa"/>
            <w:tcMar>
              <w:top w:w="20" w:type="dxa"/>
              <w:left w:w="20" w:type="dxa"/>
              <w:bottom w:w="20" w:type="dxa"/>
              <w:right w:w="20" w:type="dxa"/>
            </w:tcMar>
            <w:vAlign w:val="center"/>
            <w:hideMark/>
          </w:tcPr>
          <w:p w14:paraId="407B119E" w14:textId="77777777" w:rsidR="00614796" w:rsidRPr="003D6C92" w:rsidRDefault="00614796" w:rsidP="00440BB6">
            <w:pPr>
              <w:pStyle w:val="movimento2"/>
              <w:rPr>
                <w:color w:val="002060"/>
              </w:rPr>
            </w:pPr>
            <w:r w:rsidRPr="003D6C92">
              <w:rPr>
                <w:color w:val="002060"/>
              </w:rPr>
              <w:t xml:space="preserve">(GIOVANI SANT IPPOLITO) </w:t>
            </w:r>
          </w:p>
        </w:tc>
      </w:tr>
    </w:tbl>
    <w:p w14:paraId="0D0B6B6C" w14:textId="77777777" w:rsidR="00614796" w:rsidRPr="003D6C92" w:rsidRDefault="00614796" w:rsidP="00614796">
      <w:pPr>
        <w:pStyle w:val="titolo20"/>
        <w:rPr>
          <w:rFonts w:eastAsiaTheme="minorEastAsia"/>
          <w:color w:val="002060"/>
        </w:rPr>
      </w:pPr>
      <w:r w:rsidRPr="003D6C92">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2994EBDF" w14:textId="77777777" w:rsidTr="00440BB6">
        <w:tc>
          <w:tcPr>
            <w:tcW w:w="2200" w:type="dxa"/>
            <w:tcMar>
              <w:top w:w="20" w:type="dxa"/>
              <w:left w:w="20" w:type="dxa"/>
              <w:bottom w:w="20" w:type="dxa"/>
              <w:right w:w="20" w:type="dxa"/>
            </w:tcMar>
            <w:vAlign w:val="center"/>
            <w:hideMark/>
          </w:tcPr>
          <w:p w14:paraId="0A24D8A4" w14:textId="77777777" w:rsidR="00614796" w:rsidRPr="003D6C92" w:rsidRDefault="00614796" w:rsidP="00440BB6">
            <w:pPr>
              <w:pStyle w:val="movimento"/>
              <w:rPr>
                <w:color w:val="002060"/>
              </w:rPr>
            </w:pPr>
            <w:r w:rsidRPr="003D6C92">
              <w:rPr>
                <w:color w:val="002060"/>
              </w:rPr>
              <w:t>TRANQUILLI SAMUELE</w:t>
            </w:r>
          </w:p>
        </w:tc>
        <w:tc>
          <w:tcPr>
            <w:tcW w:w="2200" w:type="dxa"/>
            <w:tcMar>
              <w:top w:w="20" w:type="dxa"/>
              <w:left w:w="20" w:type="dxa"/>
              <w:bottom w:w="20" w:type="dxa"/>
              <w:right w:w="20" w:type="dxa"/>
            </w:tcMar>
            <w:vAlign w:val="center"/>
            <w:hideMark/>
          </w:tcPr>
          <w:p w14:paraId="4297CD37" w14:textId="77777777" w:rsidR="00614796" w:rsidRPr="003D6C92" w:rsidRDefault="00614796" w:rsidP="00440BB6">
            <w:pPr>
              <w:pStyle w:val="movimento2"/>
              <w:rPr>
                <w:color w:val="002060"/>
              </w:rPr>
            </w:pPr>
            <w:r w:rsidRPr="003D6C92">
              <w:rPr>
                <w:color w:val="002060"/>
              </w:rPr>
              <w:t xml:space="preserve">(ACQUAVIVA CALCIO) </w:t>
            </w:r>
          </w:p>
        </w:tc>
        <w:tc>
          <w:tcPr>
            <w:tcW w:w="800" w:type="dxa"/>
            <w:tcMar>
              <w:top w:w="20" w:type="dxa"/>
              <w:left w:w="20" w:type="dxa"/>
              <w:bottom w:w="20" w:type="dxa"/>
              <w:right w:w="20" w:type="dxa"/>
            </w:tcMar>
            <w:vAlign w:val="center"/>
            <w:hideMark/>
          </w:tcPr>
          <w:p w14:paraId="54A89550"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62751233" w14:textId="77777777" w:rsidR="00614796" w:rsidRPr="003D6C92" w:rsidRDefault="00614796" w:rsidP="00440BB6">
            <w:pPr>
              <w:pStyle w:val="movimento"/>
              <w:rPr>
                <w:color w:val="002060"/>
              </w:rPr>
            </w:pPr>
            <w:r w:rsidRPr="003D6C92">
              <w:rPr>
                <w:color w:val="002060"/>
              </w:rPr>
              <w:t>MONTERVINO EGIDIO DOMENICO</w:t>
            </w:r>
          </w:p>
        </w:tc>
        <w:tc>
          <w:tcPr>
            <w:tcW w:w="2200" w:type="dxa"/>
            <w:tcMar>
              <w:top w:w="20" w:type="dxa"/>
              <w:left w:w="20" w:type="dxa"/>
              <w:bottom w:w="20" w:type="dxa"/>
              <w:right w:w="20" w:type="dxa"/>
            </w:tcMar>
            <w:vAlign w:val="center"/>
            <w:hideMark/>
          </w:tcPr>
          <w:p w14:paraId="40481D32" w14:textId="77777777" w:rsidR="00614796" w:rsidRPr="003D6C92" w:rsidRDefault="00614796" w:rsidP="00440BB6">
            <w:pPr>
              <w:pStyle w:val="movimento2"/>
              <w:rPr>
                <w:color w:val="002060"/>
              </w:rPr>
            </w:pPr>
            <w:r w:rsidRPr="003D6C92">
              <w:rPr>
                <w:color w:val="002060"/>
              </w:rPr>
              <w:t>(</w:t>
            </w:r>
            <w:proofErr w:type="gramStart"/>
            <w:r w:rsidRPr="003D6C92">
              <w:rPr>
                <w:color w:val="002060"/>
              </w:rPr>
              <w:t>CITTA</w:t>
            </w:r>
            <w:proofErr w:type="gramEnd"/>
            <w:r w:rsidRPr="003D6C92">
              <w:rPr>
                <w:color w:val="002060"/>
              </w:rPr>
              <w:t xml:space="preserve"> DI FALCONARA) </w:t>
            </w:r>
          </w:p>
        </w:tc>
      </w:tr>
    </w:tbl>
    <w:p w14:paraId="51298248" w14:textId="77777777" w:rsidR="00614796" w:rsidRPr="003D6C92" w:rsidRDefault="00614796" w:rsidP="00614796">
      <w:pPr>
        <w:pStyle w:val="titolo20"/>
        <w:rPr>
          <w:rFonts w:eastAsiaTheme="minorEastAsia"/>
          <w:color w:val="002060"/>
        </w:rPr>
      </w:pPr>
      <w:r w:rsidRPr="003D6C9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61F9C335" w14:textId="77777777" w:rsidTr="00440BB6">
        <w:tc>
          <w:tcPr>
            <w:tcW w:w="2200" w:type="dxa"/>
            <w:tcMar>
              <w:top w:w="20" w:type="dxa"/>
              <w:left w:w="20" w:type="dxa"/>
              <w:bottom w:w="20" w:type="dxa"/>
              <w:right w:w="20" w:type="dxa"/>
            </w:tcMar>
            <w:vAlign w:val="center"/>
            <w:hideMark/>
          </w:tcPr>
          <w:p w14:paraId="4077EDCE" w14:textId="77777777" w:rsidR="00614796" w:rsidRPr="003D6C92" w:rsidRDefault="00614796" w:rsidP="00440BB6">
            <w:pPr>
              <w:pStyle w:val="movimento"/>
              <w:rPr>
                <w:color w:val="002060"/>
              </w:rPr>
            </w:pPr>
            <w:r w:rsidRPr="003D6C92">
              <w:rPr>
                <w:color w:val="002060"/>
              </w:rPr>
              <w:t>SGROI GIANLUCA</w:t>
            </w:r>
          </w:p>
        </w:tc>
        <w:tc>
          <w:tcPr>
            <w:tcW w:w="2200" w:type="dxa"/>
            <w:tcMar>
              <w:top w:w="20" w:type="dxa"/>
              <w:left w:w="20" w:type="dxa"/>
              <w:bottom w:w="20" w:type="dxa"/>
              <w:right w:w="20" w:type="dxa"/>
            </w:tcMar>
            <w:vAlign w:val="center"/>
            <w:hideMark/>
          </w:tcPr>
          <w:p w14:paraId="53EAD605" w14:textId="77777777" w:rsidR="00614796" w:rsidRPr="003D6C92" w:rsidRDefault="00614796" w:rsidP="00440BB6">
            <w:pPr>
              <w:pStyle w:val="movimento2"/>
              <w:rPr>
                <w:color w:val="002060"/>
              </w:rPr>
            </w:pPr>
            <w:r w:rsidRPr="003D6C92">
              <w:rPr>
                <w:color w:val="002060"/>
              </w:rPr>
              <w:t xml:space="preserve">(ASPIO 2005) </w:t>
            </w:r>
          </w:p>
        </w:tc>
        <w:tc>
          <w:tcPr>
            <w:tcW w:w="800" w:type="dxa"/>
            <w:tcMar>
              <w:top w:w="20" w:type="dxa"/>
              <w:left w:w="20" w:type="dxa"/>
              <w:bottom w:w="20" w:type="dxa"/>
              <w:right w:w="20" w:type="dxa"/>
            </w:tcMar>
            <w:vAlign w:val="center"/>
            <w:hideMark/>
          </w:tcPr>
          <w:p w14:paraId="73216404"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6306E45D" w14:textId="77777777" w:rsidR="00614796" w:rsidRPr="003D6C92" w:rsidRDefault="00614796" w:rsidP="00440BB6">
            <w:pPr>
              <w:pStyle w:val="movimento"/>
              <w:rPr>
                <w:color w:val="002060"/>
              </w:rPr>
            </w:pPr>
            <w:r w:rsidRPr="003D6C92">
              <w:rPr>
                <w:color w:val="002060"/>
              </w:rPr>
              <w:t>CIMARELLI SAMUELE</w:t>
            </w:r>
          </w:p>
        </w:tc>
        <w:tc>
          <w:tcPr>
            <w:tcW w:w="2200" w:type="dxa"/>
            <w:tcMar>
              <w:top w:w="20" w:type="dxa"/>
              <w:left w:w="20" w:type="dxa"/>
              <w:bottom w:w="20" w:type="dxa"/>
              <w:right w:w="20" w:type="dxa"/>
            </w:tcMar>
            <w:vAlign w:val="center"/>
            <w:hideMark/>
          </w:tcPr>
          <w:p w14:paraId="1A73A7D1" w14:textId="77777777" w:rsidR="00614796" w:rsidRPr="003D6C92" w:rsidRDefault="00614796" w:rsidP="00440BB6">
            <w:pPr>
              <w:pStyle w:val="movimento2"/>
              <w:rPr>
                <w:color w:val="002060"/>
              </w:rPr>
            </w:pPr>
            <w:r w:rsidRPr="003D6C92">
              <w:rPr>
                <w:color w:val="002060"/>
              </w:rPr>
              <w:t xml:space="preserve">(FFJ CALCIO A 5) </w:t>
            </w:r>
          </w:p>
        </w:tc>
      </w:tr>
      <w:tr w:rsidR="00614796" w:rsidRPr="003D6C92" w14:paraId="03645927" w14:textId="77777777" w:rsidTr="00440BB6">
        <w:tc>
          <w:tcPr>
            <w:tcW w:w="2200" w:type="dxa"/>
            <w:tcMar>
              <w:top w:w="20" w:type="dxa"/>
              <w:left w:w="20" w:type="dxa"/>
              <w:bottom w:w="20" w:type="dxa"/>
              <w:right w:w="20" w:type="dxa"/>
            </w:tcMar>
            <w:vAlign w:val="center"/>
            <w:hideMark/>
          </w:tcPr>
          <w:p w14:paraId="45C2B0A1" w14:textId="77777777" w:rsidR="00614796" w:rsidRPr="003D6C92" w:rsidRDefault="00614796" w:rsidP="00440BB6">
            <w:pPr>
              <w:pStyle w:val="movimento"/>
              <w:rPr>
                <w:color w:val="002060"/>
              </w:rPr>
            </w:pPr>
            <w:r w:rsidRPr="003D6C92">
              <w:rPr>
                <w:color w:val="002060"/>
              </w:rPr>
              <w:t>MARINGOLO DARIO</w:t>
            </w:r>
          </w:p>
        </w:tc>
        <w:tc>
          <w:tcPr>
            <w:tcW w:w="2200" w:type="dxa"/>
            <w:tcMar>
              <w:top w:w="20" w:type="dxa"/>
              <w:left w:w="20" w:type="dxa"/>
              <w:bottom w:w="20" w:type="dxa"/>
              <w:right w:w="20" w:type="dxa"/>
            </w:tcMar>
            <w:vAlign w:val="center"/>
            <w:hideMark/>
          </w:tcPr>
          <w:p w14:paraId="58FEEB4D" w14:textId="77777777" w:rsidR="00614796" w:rsidRPr="003D6C92" w:rsidRDefault="00614796" w:rsidP="00440BB6">
            <w:pPr>
              <w:pStyle w:val="movimento2"/>
              <w:rPr>
                <w:color w:val="002060"/>
              </w:rPr>
            </w:pPr>
            <w:r w:rsidRPr="003D6C92">
              <w:rPr>
                <w:color w:val="002060"/>
              </w:rPr>
              <w:t xml:space="preserve">(FUTSAL RECANATI) </w:t>
            </w:r>
          </w:p>
        </w:tc>
        <w:tc>
          <w:tcPr>
            <w:tcW w:w="800" w:type="dxa"/>
            <w:tcMar>
              <w:top w:w="20" w:type="dxa"/>
              <w:left w:w="20" w:type="dxa"/>
              <w:bottom w:w="20" w:type="dxa"/>
              <w:right w:w="20" w:type="dxa"/>
            </w:tcMar>
            <w:vAlign w:val="center"/>
            <w:hideMark/>
          </w:tcPr>
          <w:p w14:paraId="4695C882"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7B39ED67" w14:textId="77777777" w:rsidR="00614796" w:rsidRPr="003D6C92" w:rsidRDefault="00614796" w:rsidP="00440BB6">
            <w:pPr>
              <w:pStyle w:val="movimento"/>
              <w:rPr>
                <w:color w:val="002060"/>
              </w:rPr>
            </w:pPr>
            <w:r w:rsidRPr="003D6C92">
              <w:rPr>
                <w:color w:val="002060"/>
              </w:rPr>
              <w:t>CANNELLA IVAN</w:t>
            </w:r>
          </w:p>
        </w:tc>
        <w:tc>
          <w:tcPr>
            <w:tcW w:w="2200" w:type="dxa"/>
            <w:tcMar>
              <w:top w:w="20" w:type="dxa"/>
              <w:left w:w="20" w:type="dxa"/>
              <w:bottom w:w="20" w:type="dxa"/>
              <w:right w:w="20" w:type="dxa"/>
            </w:tcMar>
            <w:vAlign w:val="center"/>
            <w:hideMark/>
          </w:tcPr>
          <w:p w14:paraId="785581E0" w14:textId="77777777" w:rsidR="00614796" w:rsidRPr="003D6C92" w:rsidRDefault="00614796" w:rsidP="00440BB6">
            <w:pPr>
              <w:pStyle w:val="movimento2"/>
              <w:rPr>
                <w:color w:val="002060"/>
              </w:rPr>
            </w:pPr>
            <w:r w:rsidRPr="003D6C92">
              <w:rPr>
                <w:color w:val="002060"/>
              </w:rPr>
              <w:t xml:space="preserve">(SPORTING GROTTAMMARE) </w:t>
            </w:r>
          </w:p>
        </w:tc>
      </w:tr>
    </w:tbl>
    <w:p w14:paraId="3BBCDA80" w14:textId="77777777" w:rsidR="00614796" w:rsidRPr="003D6C92" w:rsidRDefault="00614796" w:rsidP="00614796">
      <w:pPr>
        <w:pStyle w:val="titolo20"/>
        <w:rPr>
          <w:rFonts w:eastAsiaTheme="minorEastAsia"/>
          <w:color w:val="002060"/>
        </w:rPr>
      </w:pPr>
      <w:r w:rsidRPr="003D6C92">
        <w:rPr>
          <w:color w:val="002060"/>
        </w:rPr>
        <w:t xml:space="preserve">AMMONIZIONE (XI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3CDE7BB2" w14:textId="77777777" w:rsidTr="00440BB6">
        <w:tc>
          <w:tcPr>
            <w:tcW w:w="2200" w:type="dxa"/>
            <w:tcMar>
              <w:top w:w="20" w:type="dxa"/>
              <w:left w:w="20" w:type="dxa"/>
              <w:bottom w:w="20" w:type="dxa"/>
              <w:right w:w="20" w:type="dxa"/>
            </w:tcMar>
            <w:vAlign w:val="center"/>
            <w:hideMark/>
          </w:tcPr>
          <w:p w14:paraId="57173638" w14:textId="77777777" w:rsidR="00614796" w:rsidRPr="003D6C92" w:rsidRDefault="00614796" w:rsidP="00440BB6">
            <w:pPr>
              <w:pStyle w:val="movimento"/>
              <w:rPr>
                <w:color w:val="002060"/>
              </w:rPr>
            </w:pPr>
            <w:r w:rsidRPr="003D6C92">
              <w:rPr>
                <w:color w:val="002060"/>
              </w:rPr>
              <w:t>SILVESTRI MASSIMILIANO</w:t>
            </w:r>
          </w:p>
        </w:tc>
        <w:tc>
          <w:tcPr>
            <w:tcW w:w="2200" w:type="dxa"/>
            <w:tcMar>
              <w:top w:w="20" w:type="dxa"/>
              <w:left w:w="20" w:type="dxa"/>
              <w:bottom w:w="20" w:type="dxa"/>
              <w:right w:w="20" w:type="dxa"/>
            </w:tcMar>
            <w:vAlign w:val="center"/>
            <w:hideMark/>
          </w:tcPr>
          <w:p w14:paraId="3087D464" w14:textId="77777777" w:rsidR="00614796" w:rsidRPr="003D6C92" w:rsidRDefault="00614796" w:rsidP="00440BB6">
            <w:pPr>
              <w:pStyle w:val="movimento2"/>
              <w:rPr>
                <w:color w:val="002060"/>
              </w:rPr>
            </w:pPr>
            <w:r w:rsidRPr="003D6C92">
              <w:rPr>
                <w:color w:val="002060"/>
              </w:rPr>
              <w:t xml:space="preserve">(ATLETICO ASCOLI 2000) </w:t>
            </w:r>
          </w:p>
        </w:tc>
        <w:tc>
          <w:tcPr>
            <w:tcW w:w="800" w:type="dxa"/>
            <w:tcMar>
              <w:top w:w="20" w:type="dxa"/>
              <w:left w:w="20" w:type="dxa"/>
              <w:bottom w:w="20" w:type="dxa"/>
              <w:right w:w="20" w:type="dxa"/>
            </w:tcMar>
            <w:vAlign w:val="center"/>
            <w:hideMark/>
          </w:tcPr>
          <w:p w14:paraId="65EBD632"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23851C26"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4495AB6E" w14:textId="77777777" w:rsidR="00614796" w:rsidRPr="003D6C92" w:rsidRDefault="00614796" w:rsidP="00440BB6">
            <w:pPr>
              <w:pStyle w:val="movimento2"/>
              <w:rPr>
                <w:color w:val="002060"/>
              </w:rPr>
            </w:pPr>
            <w:r w:rsidRPr="003D6C92">
              <w:rPr>
                <w:color w:val="002060"/>
              </w:rPr>
              <w:t> </w:t>
            </w:r>
          </w:p>
        </w:tc>
      </w:tr>
    </w:tbl>
    <w:p w14:paraId="3E3C223F" w14:textId="77777777" w:rsidR="00614796" w:rsidRPr="003D6C92" w:rsidRDefault="00614796" w:rsidP="00614796">
      <w:pPr>
        <w:pStyle w:val="titolo20"/>
        <w:rPr>
          <w:rFonts w:eastAsiaTheme="minorEastAsia"/>
          <w:color w:val="002060"/>
        </w:rPr>
      </w:pPr>
      <w:r w:rsidRPr="003D6C9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3362E9E4" w14:textId="77777777" w:rsidTr="00440BB6">
        <w:tc>
          <w:tcPr>
            <w:tcW w:w="2200" w:type="dxa"/>
            <w:tcMar>
              <w:top w:w="20" w:type="dxa"/>
              <w:left w:w="20" w:type="dxa"/>
              <w:bottom w:w="20" w:type="dxa"/>
              <w:right w:w="20" w:type="dxa"/>
            </w:tcMar>
            <w:vAlign w:val="center"/>
            <w:hideMark/>
          </w:tcPr>
          <w:p w14:paraId="23FAA8C6" w14:textId="77777777" w:rsidR="00614796" w:rsidRPr="003D6C92" w:rsidRDefault="00614796" w:rsidP="00440BB6">
            <w:pPr>
              <w:pStyle w:val="movimento"/>
              <w:rPr>
                <w:color w:val="002060"/>
              </w:rPr>
            </w:pPr>
            <w:r w:rsidRPr="003D6C92">
              <w:rPr>
                <w:color w:val="002060"/>
              </w:rPr>
              <w:t>SPARVOLI LORENZO</w:t>
            </w:r>
          </w:p>
        </w:tc>
        <w:tc>
          <w:tcPr>
            <w:tcW w:w="2200" w:type="dxa"/>
            <w:tcMar>
              <w:top w:w="20" w:type="dxa"/>
              <w:left w:w="20" w:type="dxa"/>
              <w:bottom w:w="20" w:type="dxa"/>
              <w:right w:w="20" w:type="dxa"/>
            </w:tcMar>
            <w:vAlign w:val="center"/>
            <w:hideMark/>
          </w:tcPr>
          <w:p w14:paraId="62297E42" w14:textId="77777777" w:rsidR="00614796" w:rsidRPr="003D6C92" w:rsidRDefault="00614796" w:rsidP="00440BB6">
            <w:pPr>
              <w:pStyle w:val="movimento2"/>
              <w:rPr>
                <w:color w:val="002060"/>
              </w:rPr>
            </w:pPr>
            <w:r w:rsidRPr="003D6C92">
              <w:rPr>
                <w:color w:val="002060"/>
              </w:rPr>
              <w:t xml:space="preserve">(BOCA CIVITANOVA A.) </w:t>
            </w:r>
          </w:p>
        </w:tc>
        <w:tc>
          <w:tcPr>
            <w:tcW w:w="800" w:type="dxa"/>
            <w:tcMar>
              <w:top w:w="20" w:type="dxa"/>
              <w:left w:w="20" w:type="dxa"/>
              <w:bottom w:w="20" w:type="dxa"/>
              <w:right w:w="20" w:type="dxa"/>
            </w:tcMar>
            <w:vAlign w:val="center"/>
            <w:hideMark/>
          </w:tcPr>
          <w:p w14:paraId="6CDD8B02"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0A2AAE30" w14:textId="77777777" w:rsidR="00614796" w:rsidRPr="003D6C92" w:rsidRDefault="00614796" w:rsidP="00440BB6">
            <w:pPr>
              <w:pStyle w:val="movimento"/>
              <w:rPr>
                <w:color w:val="002060"/>
              </w:rPr>
            </w:pPr>
            <w:r w:rsidRPr="003D6C92">
              <w:rPr>
                <w:color w:val="002060"/>
              </w:rPr>
              <w:t>TORRESI CLYDE</w:t>
            </w:r>
          </w:p>
        </w:tc>
        <w:tc>
          <w:tcPr>
            <w:tcW w:w="2200" w:type="dxa"/>
            <w:tcMar>
              <w:top w:w="20" w:type="dxa"/>
              <w:left w:w="20" w:type="dxa"/>
              <w:bottom w:w="20" w:type="dxa"/>
              <w:right w:w="20" w:type="dxa"/>
            </w:tcMar>
            <w:vAlign w:val="center"/>
            <w:hideMark/>
          </w:tcPr>
          <w:p w14:paraId="22690EA1" w14:textId="77777777" w:rsidR="00614796" w:rsidRPr="003D6C92" w:rsidRDefault="00614796" w:rsidP="00440BB6">
            <w:pPr>
              <w:pStyle w:val="movimento2"/>
              <w:rPr>
                <w:color w:val="002060"/>
              </w:rPr>
            </w:pPr>
            <w:r w:rsidRPr="003D6C92">
              <w:rPr>
                <w:color w:val="002060"/>
              </w:rPr>
              <w:t xml:space="preserve">(C.F. MACERATESE A.S.D.) </w:t>
            </w:r>
          </w:p>
        </w:tc>
      </w:tr>
      <w:tr w:rsidR="00614796" w:rsidRPr="003D6C92" w14:paraId="74D2D136" w14:textId="77777777" w:rsidTr="00440BB6">
        <w:tc>
          <w:tcPr>
            <w:tcW w:w="2200" w:type="dxa"/>
            <w:tcMar>
              <w:top w:w="20" w:type="dxa"/>
              <w:left w:w="20" w:type="dxa"/>
              <w:bottom w:w="20" w:type="dxa"/>
              <w:right w:w="20" w:type="dxa"/>
            </w:tcMar>
            <w:vAlign w:val="center"/>
            <w:hideMark/>
          </w:tcPr>
          <w:p w14:paraId="74B39A87" w14:textId="77777777" w:rsidR="00614796" w:rsidRPr="003D6C92" w:rsidRDefault="00614796" w:rsidP="00440BB6">
            <w:pPr>
              <w:pStyle w:val="movimento"/>
              <w:rPr>
                <w:color w:val="002060"/>
              </w:rPr>
            </w:pPr>
            <w:r w:rsidRPr="003D6C92">
              <w:rPr>
                <w:color w:val="002060"/>
              </w:rPr>
              <w:t>ANGELINI ALESSANDRO</w:t>
            </w:r>
          </w:p>
        </w:tc>
        <w:tc>
          <w:tcPr>
            <w:tcW w:w="2200" w:type="dxa"/>
            <w:tcMar>
              <w:top w:w="20" w:type="dxa"/>
              <w:left w:w="20" w:type="dxa"/>
              <w:bottom w:w="20" w:type="dxa"/>
              <w:right w:w="20" w:type="dxa"/>
            </w:tcMar>
            <w:vAlign w:val="center"/>
            <w:hideMark/>
          </w:tcPr>
          <w:p w14:paraId="293C30EB" w14:textId="77777777" w:rsidR="00614796" w:rsidRPr="003D6C92" w:rsidRDefault="00614796" w:rsidP="00440BB6">
            <w:pPr>
              <w:pStyle w:val="movimento2"/>
              <w:rPr>
                <w:color w:val="002060"/>
              </w:rPr>
            </w:pPr>
            <w:r w:rsidRPr="003D6C92">
              <w:rPr>
                <w:color w:val="002060"/>
              </w:rPr>
              <w:t xml:space="preserve">(VADO C5) </w:t>
            </w:r>
          </w:p>
        </w:tc>
        <w:tc>
          <w:tcPr>
            <w:tcW w:w="800" w:type="dxa"/>
            <w:tcMar>
              <w:top w:w="20" w:type="dxa"/>
              <w:left w:w="20" w:type="dxa"/>
              <w:bottom w:w="20" w:type="dxa"/>
              <w:right w:w="20" w:type="dxa"/>
            </w:tcMar>
            <w:vAlign w:val="center"/>
            <w:hideMark/>
          </w:tcPr>
          <w:p w14:paraId="052D753A"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3BF6DAFB"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083BAFC5" w14:textId="77777777" w:rsidR="00614796" w:rsidRPr="003D6C92" w:rsidRDefault="00614796" w:rsidP="00440BB6">
            <w:pPr>
              <w:pStyle w:val="movimento2"/>
              <w:rPr>
                <w:color w:val="002060"/>
              </w:rPr>
            </w:pPr>
            <w:r w:rsidRPr="003D6C92">
              <w:rPr>
                <w:color w:val="002060"/>
              </w:rPr>
              <w:t> </w:t>
            </w:r>
          </w:p>
        </w:tc>
      </w:tr>
    </w:tbl>
    <w:p w14:paraId="56B0EABE" w14:textId="77777777" w:rsidR="00614796" w:rsidRPr="003D6C92" w:rsidRDefault="00614796" w:rsidP="00614796">
      <w:pPr>
        <w:pStyle w:val="titolo20"/>
        <w:rPr>
          <w:rFonts w:eastAsiaTheme="minorEastAsia"/>
          <w:color w:val="002060"/>
        </w:rPr>
      </w:pPr>
      <w:r w:rsidRPr="003D6C9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48522DE9" w14:textId="77777777" w:rsidTr="00440BB6">
        <w:tc>
          <w:tcPr>
            <w:tcW w:w="2200" w:type="dxa"/>
            <w:tcMar>
              <w:top w:w="20" w:type="dxa"/>
              <w:left w:w="20" w:type="dxa"/>
              <w:bottom w:w="20" w:type="dxa"/>
              <w:right w:w="20" w:type="dxa"/>
            </w:tcMar>
            <w:vAlign w:val="center"/>
            <w:hideMark/>
          </w:tcPr>
          <w:p w14:paraId="5C2A6B0A" w14:textId="77777777" w:rsidR="00614796" w:rsidRPr="003D6C92" w:rsidRDefault="00614796" w:rsidP="00440BB6">
            <w:pPr>
              <w:pStyle w:val="movimento"/>
              <w:rPr>
                <w:color w:val="002060"/>
              </w:rPr>
            </w:pPr>
            <w:r w:rsidRPr="003D6C92">
              <w:rPr>
                <w:color w:val="002060"/>
              </w:rPr>
              <w:t>TUSHA EDVIN</w:t>
            </w:r>
          </w:p>
        </w:tc>
        <w:tc>
          <w:tcPr>
            <w:tcW w:w="2200" w:type="dxa"/>
            <w:tcMar>
              <w:top w:w="20" w:type="dxa"/>
              <w:left w:w="20" w:type="dxa"/>
              <w:bottom w:w="20" w:type="dxa"/>
              <w:right w:w="20" w:type="dxa"/>
            </w:tcMar>
            <w:vAlign w:val="center"/>
            <w:hideMark/>
          </w:tcPr>
          <w:p w14:paraId="62594DAD" w14:textId="77777777" w:rsidR="00614796" w:rsidRPr="003D6C92" w:rsidRDefault="00614796" w:rsidP="00440BB6">
            <w:pPr>
              <w:pStyle w:val="movimento2"/>
              <w:rPr>
                <w:color w:val="002060"/>
              </w:rPr>
            </w:pPr>
            <w:r w:rsidRPr="003D6C92">
              <w:rPr>
                <w:color w:val="002060"/>
              </w:rPr>
              <w:t xml:space="preserve">(AUDAX CALCIO PIOBBICO) </w:t>
            </w:r>
          </w:p>
        </w:tc>
        <w:tc>
          <w:tcPr>
            <w:tcW w:w="800" w:type="dxa"/>
            <w:tcMar>
              <w:top w:w="20" w:type="dxa"/>
              <w:left w:w="20" w:type="dxa"/>
              <w:bottom w:w="20" w:type="dxa"/>
              <w:right w:w="20" w:type="dxa"/>
            </w:tcMar>
            <w:vAlign w:val="center"/>
            <w:hideMark/>
          </w:tcPr>
          <w:p w14:paraId="1705C708"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53B147EF" w14:textId="77777777" w:rsidR="00614796" w:rsidRPr="003D6C92" w:rsidRDefault="00614796" w:rsidP="00440BB6">
            <w:pPr>
              <w:pStyle w:val="movimento"/>
              <w:rPr>
                <w:color w:val="002060"/>
              </w:rPr>
            </w:pPr>
            <w:r w:rsidRPr="003D6C92">
              <w:rPr>
                <w:color w:val="002060"/>
              </w:rPr>
              <w:t>BRUNETTI RICCARDO</w:t>
            </w:r>
          </w:p>
        </w:tc>
        <w:tc>
          <w:tcPr>
            <w:tcW w:w="2200" w:type="dxa"/>
            <w:tcMar>
              <w:top w:w="20" w:type="dxa"/>
              <w:left w:w="20" w:type="dxa"/>
              <w:bottom w:w="20" w:type="dxa"/>
              <w:right w:w="20" w:type="dxa"/>
            </w:tcMar>
            <w:vAlign w:val="center"/>
            <w:hideMark/>
          </w:tcPr>
          <w:p w14:paraId="53218758" w14:textId="77777777" w:rsidR="00614796" w:rsidRPr="003D6C92" w:rsidRDefault="00614796" w:rsidP="00440BB6">
            <w:pPr>
              <w:pStyle w:val="movimento2"/>
              <w:rPr>
                <w:color w:val="002060"/>
              </w:rPr>
            </w:pPr>
            <w:r w:rsidRPr="003D6C92">
              <w:rPr>
                <w:color w:val="002060"/>
              </w:rPr>
              <w:t xml:space="preserve">(CIARNIN) </w:t>
            </w:r>
          </w:p>
        </w:tc>
      </w:tr>
      <w:tr w:rsidR="00614796" w:rsidRPr="003D6C92" w14:paraId="4071B434" w14:textId="77777777" w:rsidTr="00440BB6">
        <w:tc>
          <w:tcPr>
            <w:tcW w:w="2200" w:type="dxa"/>
            <w:tcMar>
              <w:top w:w="20" w:type="dxa"/>
              <w:left w:w="20" w:type="dxa"/>
              <w:bottom w:w="20" w:type="dxa"/>
              <w:right w:w="20" w:type="dxa"/>
            </w:tcMar>
            <w:vAlign w:val="center"/>
            <w:hideMark/>
          </w:tcPr>
          <w:p w14:paraId="13B80F8D" w14:textId="77777777" w:rsidR="00614796" w:rsidRPr="003D6C92" w:rsidRDefault="00614796" w:rsidP="00440BB6">
            <w:pPr>
              <w:pStyle w:val="movimento"/>
              <w:rPr>
                <w:color w:val="002060"/>
              </w:rPr>
            </w:pPr>
            <w:r w:rsidRPr="003D6C92">
              <w:rPr>
                <w:color w:val="002060"/>
              </w:rPr>
              <w:t>BAGALINI DANIELE</w:t>
            </w:r>
          </w:p>
        </w:tc>
        <w:tc>
          <w:tcPr>
            <w:tcW w:w="2200" w:type="dxa"/>
            <w:tcMar>
              <w:top w:w="20" w:type="dxa"/>
              <w:left w:w="20" w:type="dxa"/>
              <w:bottom w:w="20" w:type="dxa"/>
              <w:right w:w="20" w:type="dxa"/>
            </w:tcMar>
            <w:vAlign w:val="center"/>
            <w:hideMark/>
          </w:tcPr>
          <w:p w14:paraId="173947C7" w14:textId="77777777" w:rsidR="00614796" w:rsidRPr="003D6C92" w:rsidRDefault="00614796" w:rsidP="00440BB6">
            <w:pPr>
              <w:pStyle w:val="movimento2"/>
              <w:rPr>
                <w:color w:val="002060"/>
              </w:rPr>
            </w:pPr>
            <w:r w:rsidRPr="003D6C92">
              <w:rPr>
                <w:color w:val="002060"/>
              </w:rPr>
              <w:t xml:space="preserve">(CSI MONTEFIORE) </w:t>
            </w:r>
          </w:p>
        </w:tc>
        <w:tc>
          <w:tcPr>
            <w:tcW w:w="800" w:type="dxa"/>
            <w:tcMar>
              <w:top w:w="20" w:type="dxa"/>
              <w:left w:w="20" w:type="dxa"/>
              <w:bottom w:w="20" w:type="dxa"/>
              <w:right w:w="20" w:type="dxa"/>
            </w:tcMar>
            <w:vAlign w:val="center"/>
            <w:hideMark/>
          </w:tcPr>
          <w:p w14:paraId="0B834F93"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4790694F" w14:textId="77777777" w:rsidR="00614796" w:rsidRPr="003D6C92" w:rsidRDefault="00614796" w:rsidP="00440BB6">
            <w:pPr>
              <w:pStyle w:val="movimento"/>
              <w:rPr>
                <w:color w:val="002060"/>
              </w:rPr>
            </w:pPr>
            <w:r w:rsidRPr="003D6C92">
              <w:rPr>
                <w:color w:val="002060"/>
              </w:rPr>
              <w:t>RODILOSSI SIMONE</w:t>
            </w:r>
          </w:p>
        </w:tc>
        <w:tc>
          <w:tcPr>
            <w:tcW w:w="2200" w:type="dxa"/>
            <w:tcMar>
              <w:top w:w="20" w:type="dxa"/>
              <w:left w:w="20" w:type="dxa"/>
              <w:bottom w:w="20" w:type="dxa"/>
              <w:right w:w="20" w:type="dxa"/>
            </w:tcMar>
            <w:vAlign w:val="center"/>
            <w:hideMark/>
          </w:tcPr>
          <w:p w14:paraId="0A24CA4D" w14:textId="77777777" w:rsidR="00614796" w:rsidRPr="003D6C92" w:rsidRDefault="00614796" w:rsidP="00440BB6">
            <w:pPr>
              <w:pStyle w:val="movimento2"/>
              <w:rPr>
                <w:color w:val="002060"/>
              </w:rPr>
            </w:pPr>
            <w:r w:rsidRPr="003D6C92">
              <w:rPr>
                <w:color w:val="002060"/>
              </w:rPr>
              <w:t xml:space="preserve">(FROG S CLUB SPORT) </w:t>
            </w:r>
          </w:p>
        </w:tc>
      </w:tr>
      <w:tr w:rsidR="00614796" w:rsidRPr="003D6C92" w14:paraId="70ABF542" w14:textId="77777777" w:rsidTr="00440BB6">
        <w:tc>
          <w:tcPr>
            <w:tcW w:w="2200" w:type="dxa"/>
            <w:tcMar>
              <w:top w:w="20" w:type="dxa"/>
              <w:left w:w="20" w:type="dxa"/>
              <w:bottom w:w="20" w:type="dxa"/>
              <w:right w:w="20" w:type="dxa"/>
            </w:tcMar>
            <w:vAlign w:val="center"/>
            <w:hideMark/>
          </w:tcPr>
          <w:p w14:paraId="651B0CA0" w14:textId="77777777" w:rsidR="00614796" w:rsidRPr="003D6C92" w:rsidRDefault="00614796" w:rsidP="00440BB6">
            <w:pPr>
              <w:pStyle w:val="movimento"/>
              <w:rPr>
                <w:color w:val="002060"/>
              </w:rPr>
            </w:pPr>
            <w:r w:rsidRPr="003D6C92">
              <w:rPr>
                <w:color w:val="002060"/>
              </w:rPr>
              <w:t>FERRETTI MATTIA</w:t>
            </w:r>
          </w:p>
        </w:tc>
        <w:tc>
          <w:tcPr>
            <w:tcW w:w="2200" w:type="dxa"/>
            <w:tcMar>
              <w:top w:w="20" w:type="dxa"/>
              <w:left w:w="20" w:type="dxa"/>
              <w:bottom w:w="20" w:type="dxa"/>
              <w:right w:w="20" w:type="dxa"/>
            </w:tcMar>
            <w:vAlign w:val="center"/>
            <w:hideMark/>
          </w:tcPr>
          <w:p w14:paraId="59C038E1" w14:textId="77777777" w:rsidR="00614796" w:rsidRPr="003D6C92" w:rsidRDefault="00614796" w:rsidP="00440BB6">
            <w:pPr>
              <w:pStyle w:val="movimento2"/>
              <w:rPr>
                <w:color w:val="002060"/>
              </w:rPr>
            </w:pPr>
            <w:r w:rsidRPr="003D6C92">
              <w:rPr>
                <w:color w:val="002060"/>
              </w:rPr>
              <w:t xml:space="preserve">(MOGLIANESE) </w:t>
            </w:r>
          </w:p>
        </w:tc>
        <w:tc>
          <w:tcPr>
            <w:tcW w:w="800" w:type="dxa"/>
            <w:tcMar>
              <w:top w:w="20" w:type="dxa"/>
              <w:left w:w="20" w:type="dxa"/>
              <w:bottom w:w="20" w:type="dxa"/>
              <w:right w:w="20" w:type="dxa"/>
            </w:tcMar>
            <w:vAlign w:val="center"/>
            <w:hideMark/>
          </w:tcPr>
          <w:p w14:paraId="3E52F903"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1027C9CD"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61756B8D" w14:textId="77777777" w:rsidR="00614796" w:rsidRPr="003D6C92" w:rsidRDefault="00614796" w:rsidP="00440BB6">
            <w:pPr>
              <w:pStyle w:val="movimento2"/>
              <w:rPr>
                <w:color w:val="002060"/>
              </w:rPr>
            </w:pPr>
            <w:r w:rsidRPr="003D6C92">
              <w:rPr>
                <w:color w:val="002060"/>
              </w:rPr>
              <w:t> </w:t>
            </w:r>
          </w:p>
        </w:tc>
      </w:tr>
    </w:tbl>
    <w:p w14:paraId="0FECDA8B" w14:textId="77777777" w:rsidR="00614796" w:rsidRPr="003D6C92" w:rsidRDefault="00614796" w:rsidP="00614796">
      <w:pPr>
        <w:pStyle w:val="titolo20"/>
        <w:rPr>
          <w:rFonts w:eastAsiaTheme="minorEastAsia"/>
          <w:color w:val="002060"/>
        </w:rPr>
      </w:pPr>
      <w:r w:rsidRPr="003D6C9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5E3AE09A" w14:textId="77777777" w:rsidTr="00440BB6">
        <w:tc>
          <w:tcPr>
            <w:tcW w:w="2200" w:type="dxa"/>
            <w:tcMar>
              <w:top w:w="20" w:type="dxa"/>
              <w:left w:w="20" w:type="dxa"/>
              <w:bottom w:w="20" w:type="dxa"/>
              <w:right w:w="20" w:type="dxa"/>
            </w:tcMar>
            <w:vAlign w:val="center"/>
            <w:hideMark/>
          </w:tcPr>
          <w:p w14:paraId="0C88B9D3" w14:textId="77777777" w:rsidR="00614796" w:rsidRPr="003D6C92" w:rsidRDefault="00614796" w:rsidP="00440BB6">
            <w:pPr>
              <w:pStyle w:val="movimento"/>
              <w:rPr>
                <w:color w:val="002060"/>
              </w:rPr>
            </w:pPr>
            <w:r w:rsidRPr="003D6C92">
              <w:rPr>
                <w:color w:val="002060"/>
              </w:rPr>
              <w:t>CARBONI CRISTIANO</w:t>
            </w:r>
          </w:p>
        </w:tc>
        <w:tc>
          <w:tcPr>
            <w:tcW w:w="2200" w:type="dxa"/>
            <w:tcMar>
              <w:top w:w="20" w:type="dxa"/>
              <w:left w:w="20" w:type="dxa"/>
              <w:bottom w:w="20" w:type="dxa"/>
              <w:right w:w="20" w:type="dxa"/>
            </w:tcMar>
            <w:vAlign w:val="center"/>
            <w:hideMark/>
          </w:tcPr>
          <w:p w14:paraId="744D9762" w14:textId="77777777" w:rsidR="00614796" w:rsidRPr="003D6C92" w:rsidRDefault="00614796" w:rsidP="00440BB6">
            <w:pPr>
              <w:pStyle w:val="movimento2"/>
              <w:rPr>
                <w:color w:val="002060"/>
              </w:rPr>
            </w:pPr>
            <w:r w:rsidRPr="003D6C92">
              <w:rPr>
                <w:color w:val="002060"/>
              </w:rPr>
              <w:t xml:space="preserve">(AMICI 84) </w:t>
            </w:r>
          </w:p>
        </w:tc>
        <w:tc>
          <w:tcPr>
            <w:tcW w:w="800" w:type="dxa"/>
            <w:tcMar>
              <w:top w:w="20" w:type="dxa"/>
              <w:left w:w="20" w:type="dxa"/>
              <w:bottom w:w="20" w:type="dxa"/>
              <w:right w:w="20" w:type="dxa"/>
            </w:tcMar>
            <w:vAlign w:val="center"/>
            <w:hideMark/>
          </w:tcPr>
          <w:p w14:paraId="5FB59298"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53C5C522" w14:textId="77777777" w:rsidR="00614796" w:rsidRPr="003D6C92" w:rsidRDefault="00614796" w:rsidP="00440BB6">
            <w:pPr>
              <w:pStyle w:val="movimento"/>
              <w:rPr>
                <w:color w:val="002060"/>
              </w:rPr>
            </w:pPr>
            <w:r w:rsidRPr="003D6C92">
              <w:rPr>
                <w:color w:val="002060"/>
              </w:rPr>
              <w:t>RADI ALESSANDRO</w:t>
            </w:r>
          </w:p>
        </w:tc>
        <w:tc>
          <w:tcPr>
            <w:tcW w:w="2200" w:type="dxa"/>
            <w:tcMar>
              <w:top w:w="20" w:type="dxa"/>
              <w:left w:w="20" w:type="dxa"/>
              <w:bottom w:w="20" w:type="dxa"/>
              <w:right w:w="20" w:type="dxa"/>
            </w:tcMar>
            <w:vAlign w:val="center"/>
            <w:hideMark/>
          </w:tcPr>
          <w:p w14:paraId="6528831D" w14:textId="77777777" w:rsidR="00614796" w:rsidRPr="003D6C92" w:rsidRDefault="00614796" w:rsidP="00440BB6">
            <w:pPr>
              <w:pStyle w:val="movimento2"/>
              <w:rPr>
                <w:color w:val="002060"/>
              </w:rPr>
            </w:pPr>
            <w:r w:rsidRPr="003D6C92">
              <w:rPr>
                <w:color w:val="002060"/>
              </w:rPr>
              <w:t xml:space="preserve">(FFJ CALCIO A 5) </w:t>
            </w:r>
          </w:p>
        </w:tc>
      </w:tr>
      <w:tr w:rsidR="00614796" w:rsidRPr="003D6C92" w14:paraId="4D2F6280" w14:textId="77777777" w:rsidTr="00440BB6">
        <w:tc>
          <w:tcPr>
            <w:tcW w:w="2200" w:type="dxa"/>
            <w:tcMar>
              <w:top w:w="20" w:type="dxa"/>
              <w:left w:w="20" w:type="dxa"/>
              <w:bottom w:w="20" w:type="dxa"/>
              <w:right w:w="20" w:type="dxa"/>
            </w:tcMar>
            <w:vAlign w:val="center"/>
            <w:hideMark/>
          </w:tcPr>
          <w:p w14:paraId="13C75175" w14:textId="77777777" w:rsidR="00614796" w:rsidRPr="003D6C92" w:rsidRDefault="00614796" w:rsidP="00440BB6">
            <w:pPr>
              <w:pStyle w:val="movimento"/>
              <w:rPr>
                <w:color w:val="002060"/>
              </w:rPr>
            </w:pPr>
            <w:r w:rsidRPr="003D6C92">
              <w:rPr>
                <w:color w:val="002060"/>
              </w:rPr>
              <w:t>NOTO ANDREA</w:t>
            </w:r>
          </w:p>
        </w:tc>
        <w:tc>
          <w:tcPr>
            <w:tcW w:w="2200" w:type="dxa"/>
            <w:tcMar>
              <w:top w:w="20" w:type="dxa"/>
              <w:left w:w="20" w:type="dxa"/>
              <w:bottom w:w="20" w:type="dxa"/>
              <w:right w:w="20" w:type="dxa"/>
            </w:tcMar>
            <w:vAlign w:val="center"/>
            <w:hideMark/>
          </w:tcPr>
          <w:p w14:paraId="608CC35A" w14:textId="77777777" w:rsidR="00614796" w:rsidRPr="003D6C92" w:rsidRDefault="00614796" w:rsidP="00440BB6">
            <w:pPr>
              <w:pStyle w:val="movimento2"/>
              <w:rPr>
                <w:color w:val="002060"/>
              </w:rPr>
            </w:pPr>
            <w:r w:rsidRPr="003D6C92">
              <w:rPr>
                <w:color w:val="002060"/>
              </w:rPr>
              <w:t xml:space="preserve">(FUTSAL L.C.) </w:t>
            </w:r>
          </w:p>
        </w:tc>
        <w:tc>
          <w:tcPr>
            <w:tcW w:w="800" w:type="dxa"/>
            <w:tcMar>
              <w:top w:w="20" w:type="dxa"/>
              <w:left w:w="20" w:type="dxa"/>
              <w:bottom w:w="20" w:type="dxa"/>
              <w:right w:w="20" w:type="dxa"/>
            </w:tcMar>
            <w:vAlign w:val="center"/>
            <w:hideMark/>
          </w:tcPr>
          <w:p w14:paraId="132F4956"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181D2277" w14:textId="77777777" w:rsidR="00614796" w:rsidRPr="003D6C92" w:rsidRDefault="00614796" w:rsidP="00440BB6">
            <w:pPr>
              <w:pStyle w:val="movimento"/>
              <w:rPr>
                <w:color w:val="002060"/>
              </w:rPr>
            </w:pPr>
            <w:r w:rsidRPr="003D6C92">
              <w:rPr>
                <w:color w:val="002060"/>
              </w:rPr>
              <w:t>MENGARONI MICHAEL</w:t>
            </w:r>
          </w:p>
        </w:tc>
        <w:tc>
          <w:tcPr>
            <w:tcW w:w="2200" w:type="dxa"/>
            <w:tcMar>
              <w:top w:w="20" w:type="dxa"/>
              <w:left w:w="20" w:type="dxa"/>
              <w:bottom w:w="20" w:type="dxa"/>
              <w:right w:w="20" w:type="dxa"/>
            </w:tcMar>
            <w:vAlign w:val="center"/>
            <w:hideMark/>
          </w:tcPr>
          <w:p w14:paraId="30BFE7E1" w14:textId="77777777" w:rsidR="00614796" w:rsidRPr="003D6C92" w:rsidRDefault="00614796" w:rsidP="00440BB6">
            <w:pPr>
              <w:pStyle w:val="movimento2"/>
              <w:rPr>
                <w:color w:val="002060"/>
              </w:rPr>
            </w:pPr>
            <w:r w:rsidRPr="003D6C92">
              <w:rPr>
                <w:color w:val="002060"/>
              </w:rPr>
              <w:t xml:space="preserve">(RIVIERA DELLE PALME) </w:t>
            </w:r>
          </w:p>
        </w:tc>
      </w:tr>
      <w:tr w:rsidR="00614796" w:rsidRPr="003D6C92" w14:paraId="235D3D19" w14:textId="77777777" w:rsidTr="00440BB6">
        <w:tc>
          <w:tcPr>
            <w:tcW w:w="2200" w:type="dxa"/>
            <w:tcMar>
              <w:top w:w="20" w:type="dxa"/>
              <w:left w:w="20" w:type="dxa"/>
              <w:bottom w:w="20" w:type="dxa"/>
              <w:right w:w="20" w:type="dxa"/>
            </w:tcMar>
            <w:vAlign w:val="center"/>
            <w:hideMark/>
          </w:tcPr>
          <w:p w14:paraId="2DE2B872" w14:textId="77777777" w:rsidR="00614796" w:rsidRPr="003D6C92" w:rsidRDefault="00614796" w:rsidP="00440BB6">
            <w:pPr>
              <w:pStyle w:val="movimento"/>
              <w:rPr>
                <w:color w:val="002060"/>
              </w:rPr>
            </w:pPr>
            <w:r w:rsidRPr="003D6C92">
              <w:rPr>
                <w:color w:val="002060"/>
              </w:rPr>
              <w:t>BRUNI MATTEO</w:t>
            </w:r>
          </w:p>
        </w:tc>
        <w:tc>
          <w:tcPr>
            <w:tcW w:w="2200" w:type="dxa"/>
            <w:tcMar>
              <w:top w:w="20" w:type="dxa"/>
              <w:left w:w="20" w:type="dxa"/>
              <w:bottom w:w="20" w:type="dxa"/>
              <w:right w:w="20" w:type="dxa"/>
            </w:tcMar>
            <w:vAlign w:val="center"/>
            <w:hideMark/>
          </w:tcPr>
          <w:p w14:paraId="6DCAAF20" w14:textId="77777777" w:rsidR="00614796" w:rsidRPr="003D6C92" w:rsidRDefault="00614796" w:rsidP="00440BB6">
            <w:pPr>
              <w:pStyle w:val="movimento2"/>
              <w:rPr>
                <w:color w:val="002060"/>
              </w:rPr>
            </w:pPr>
            <w:r w:rsidRPr="003D6C92">
              <w:rPr>
                <w:color w:val="002060"/>
              </w:rPr>
              <w:t xml:space="preserve">(TRUENTIN LAMA) </w:t>
            </w:r>
          </w:p>
        </w:tc>
        <w:tc>
          <w:tcPr>
            <w:tcW w:w="800" w:type="dxa"/>
            <w:tcMar>
              <w:top w:w="20" w:type="dxa"/>
              <w:left w:w="20" w:type="dxa"/>
              <w:bottom w:w="20" w:type="dxa"/>
              <w:right w:w="20" w:type="dxa"/>
            </w:tcMar>
            <w:vAlign w:val="center"/>
            <w:hideMark/>
          </w:tcPr>
          <w:p w14:paraId="13AD43EE"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7913CB1D" w14:textId="77777777" w:rsidR="00614796" w:rsidRPr="003D6C92" w:rsidRDefault="00614796" w:rsidP="00440BB6">
            <w:pPr>
              <w:pStyle w:val="movimento"/>
              <w:rPr>
                <w:color w:val="002060"/>
              </w:rPr>
            </w:pPr>
            <w:r w:rsidRPr="003D6C92">
              <w:rPr>
                <w:color w:val="002060"/>
              </w:rPr>
              <w:t>AROUCH AYMAN</w:t>
            </w:r>
          </w:p>
        </w:tc>
        <w:tc>
          <w:tcPr>
            <w:tcW w:w="2200" w:type="dxa"/>
            <w:tcMar>
              <w:top w:w="20" w:type="dxa"/>
              <w:left w:w="20" w:type="dxa"/>
              <w:bottom w:w="20" w:type="dxa"/>
              <w:right w:w="20" w:type="dxa"/>
            </w:tcMar>
            <w:vAlign w:val="center"/>
            <w:hideMark/>
          </w:tcPr>
          <w:p w14:paraId="07640695" w14:textId="77777777" w:rsidR="00614796" w:rsidRPr="003D6C92" w:rsidRDefault="00614796" w:rsidP="00440BB6">
            <w:pPr>
              <w:pStyle w:val="movimento2"/>
              <w:rPr>
                <w:color w:val="002060"/>
              </w:rPr>
            </w:pPr>
            <w:r w:rsidRPr="003D6C92">
              <w:rPr>
                <w:color w:val="002060"/>
              </w:rPr>
              <w:t xml:space="preserve">(URBANIA CALCIO) </w:t>
            </w:r>
          </w:p>
        </w:tc>
      </w:tr>
      <w:tr w:rsidR="00614796" w:rsidRPr="003D6C92" w14:paraId="4D1D43D4" w14:textId="77777777" w:rsidTr="00440BB6">
        <w:tc>
          <w:tcPr>
            <w:tcW w:w="2200" w:type="dxa"/>
            <w:tcMar>
              <w:top w:w="20" w:type="dxa"/>
              <w:left w:w="20" w:type="dxa"/>
              <w:bottom w:w="20" w:type="dxa"/>
              <w:right w:w="20" w:type="dxa"/>
            </w:tcMar>
            <w:vAlign w:val="center"/>
            <w:hideMark/>
          </w:tcPr>
          <w:p w14:paraId="4AFDC00C" w14:textId="77777777" w:rsidR="00614796" w:rsidRPr="003D6C92" w:rsidRDefault="00614796" w:rsidP="00440BB6">
            <w:pPr>
              <w:pStyle w:val="movimento"/>
              <w:rPr>
                <w:color w:val="002060"/>
              </w:rPr>
            </w:pPr>
            <w:r w:rsidRPr="003D6C92">
              <w:rPr>
                <w:color w:val="002060"/>
              </w:rPr>
              <w:t>MIMMOTTI MARCO</w:t>
            </w:r>
          </w:p>
        </w:tc>
        <w:tc>
          <w:tcPr>
            <w:tcW w:w="2200" w:type="dxa"/>
            <w:tcMar>
              <w:top w:w="20" w:type="dxa"/>
              <w:left w:w="20" w:type="dxa"/>
              <w:bottom w:w="20" w:type="dxa"/>
              <w:right w:w="20" w:type="dxa"/>
            </w:tcMar>
            <w:vAlign w:val="center"/>
            <w:hideMark/>
          </w:tcPr>
          <w:p w14:paraId="03BD6FA5" w14:textId="77777777" w:rsidR="00614796" w:rsidRPr="003D6C92" w:rsidRDefault="00614796" w:rsidP="00440BB6">
            <w:pPr>
              <w:pStyle w:val="movimento2"/>
              <w:rPr>
                <w:color w:val="002060"/>
              </w:rPr>
            </w:pPr>
            <w:r w:rsidRPr="003D6C92">
              <w:rPr>
                <w:color w:val="002060"/>
              </w:rPr>
              <w:t xml:space="preserve">(VALLESINA) </w:t>
            </w:r>
          </w:p>
        </w:tc>
        <w:tc>
          <w:tcPr>
            <w:tcW w:w="800" w:type="dxa"/>
            <w:tcMar>
              <w:top w:w="20" w:type="dxa"/>
              <w:left w:w="20" w:type="dxa"/>
              <w:bottom w:w="20" w:type="dxa"/>
              <w:right w:w="20" w:type="dxa"/>
            </w:tcMar>
            <w:vAlign w:val="center"/>
            <w:hideMark/>
          </w:tcPr>
          <w:p w14:paraId="1570B3E8"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1FB29025" w14:textId="77777777" w:rsidR="00614796" w:rsidRPr="003D6C92" w:rsidRDefault="00614796" w:rsidP="00440BB6">
            <w:pPr>
              <w:pStyle w:val="movimento"/>
              <w:rPr>
                <w:color w:val="002060"/>
              </w:rPr>
            </w:pPr>
            <w:r w:rsidRPr="003D6C92">
              <w:rPr>
                <w:color w:val="002060"/>
              </w:rPr>
              <w:t>CERIONI ALESSANDRO</w:t>
            </w:r>
          </w:p>
        </w:tc>
        <w:tc>
          <w:tcPr>
            <w:tcW w:w="2200" w:type="dxa"/>
            <w:tcMar>
              <w:top w:w="20" w:type="dxa"/>
              <w:left w:w="20" w:type="dxa"/>
              <w:bottom w:w="20" w:type="dxa"/>
              <w:right w:w="20" w:type="dxa"/>
            </w:tcMar>
            <w:vAlign w:val="center"/>
            <w:hideMark/>
          </w:tcPr>
          <w:p w14:paraId="20508C26" w14:textId="77777777" w:rsidR="00614796" w:rsidRPr="003D6C92" w:rsidRDefault="00614796" w:rsidP="00440BB6">
            <w:pPr>
              <w:pStyle w:val="movimento2"/>
              <w:rPr>
                <w:color w:val="002060"/>
              </w:rPr>
            </w:pPr>
            <w:r w:rsidRPr="003D6C92">
              <w:rPr>
                <w:color w:val="002060"/>
              </w:rPr>
              <w:t xml:space="preserve">(VIRTUS AURORA C5) </w:t>
            </w:r>
          </w:p>
        </w:tc>
      </w:tr>
      <w:tr w:rsidR="00614796" w:rsidRPr="003D6C92" w14:paraId="1F2EBDBC" w14:textId="77777777" w:rsidTr="00440BB6">
        <w:tc>
          <w:tcPr>
            <w:tcW w:w="2200" w:type="dxa"/>
            <w:tcMar>
              <w:top w:w="20" w:type="dxa"/>
              <w:left w:w="20" w:type="dxa"/>
              <w:bottom w:w="20" w:type="dxa"/>
              <w:right w:w="20" w:type="dxa"/>
            </w:tcMar>
            <w:vAlign w:val="center"/>
            <w:hideMark/>
          </w:tcPr>
          <w:p w14:paraId="76BFF46E" w14:textId="77777777" w:rsidR="00614796" w:rsidRPr="003D6C92" w:rsidRDefault="00614796" w:rsidP="00440BB6">
            <w:pPr>
              <w:pStyle w:val="movimento"/>
              <w:rPr>
                <w:color w:val="002060"/>
              </w:rPr>
            </w:pPr>
            <w:r w:rsidRPr="003D6C92">
              <w:rPr>
                <w:color w:val="002060"/>
              </w:rPr>
              <w:t>TABOUBI KALIL</w:t>
            </w:r>
          </w:p>
        </w:tc>
        <w:tc>
          <w:tcPr>
            <w:tcW w:w="2200" w:type="dxa"/>
            <w:tcMar>
              <w:top w:w="20" w:type="dxa"/>
              <w:left w:w="20" w:type="dxa"/>
              <w:bottom w:w="20" w:type="dxa"/>
              <w:right w:w="20" w:type="dxa"/>
            </w:tcMar>
            <w:vAlign w:val="center"/>
            <w:hideMark/>
          </w:tcPr>
          <w:p w14:paraId="3D1106B0" w14:textId="77777777" w:rsidR="00614796" w:rsidRPr="003D6C92" w:rsidRDefault="00614796" w:rsidP="00440BB6">
            <w:pPr>
              <w:pStyle w:val="movimento2"/>
              <w:rPr>
                <w:color w:val="002060"/>
              </w:rPr>
            </w:pPr>
            <w:r w:rsidRPr="003D6C92">
              <w:rPr>
                <w:color w:val="002060"/>
              </w:rPr>
              <w:t xml:space="preserve">(VIRTUS AURORA C5) </w:t>
            </w:r>
          </w:p>
        </w:tc>
        <w:tc>
          <w:tcPr>
            <w:tcW w:w="800" w:type="dxa"/>
            <w:tcMar>
              <w:top w:w="20" w:type="dxa"/>
              <w:left w:w="20" w:type="dxa"/>
              <w:bottom w:w="20" w:type="dxa"/>
              <w:right w:w="20" w:type="dxa"/>
            </w:tcMar>
            <w:vAlign w:val="center"/>
            <w:hideMark/>
          </w:tcPr>
          <w:p w14:paraId="513A68FA"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48DA0CE5" w14:textId="77777777" w:rsidR="00614796" w:rsidRPr="003D6C92" w:rsidRDefault="00614796" w:rsidP="00440BB6">
            <w:pPr>
              <w:pStyle w:val="movimento"/>
              <w:rPr>
                <w:color w:val="002060"/>
              </w:rPr>
            </w:pPr>
            <w:r w:rsidRPr="003D6C92">
              <w:rPr>
                <w:color w:val="002060"/>
              </w:rPr>
              <w:t>MORETTI DANNY</w:t>
            </w:r>
          </w:p>
        </w:tc>
        <w:tc>
          <w:tcPr>
            <w:tcW w:w="2200" w:type="dxa"/>
            <w:tcMar>
              <w:top w:w="20" w:type="dxa"/>
              <w:left w:w="20" w:type="dxa"/>
              <w:bottom w:w="20" w:type="dxa"/>
              <w:right w:w="20" w:type="dxa"/>
            </w:tcMar>
            <w:vAlign w:val="center"/>
            <w:hideMark/>
          </w:tcPr>
          <w:p w14:paraId="702D915E" w14:textId="77777777" w:rsidR="00614796" w:rsidRPr="003D6C92" w:rsidRDefault="00614796" w:rsidP="00440BB6">
            <w:pPr>
              <w:pStyle w:val="movimento2"/>
              <w:rPr>
                <w:color w:val="002060"/>
              </w:rPr>
            </w:pPr>
            <w:r w:rsidRPr="003D6C92">
              <w:rPr>
                <w:color w:val="002060"/>
              </w:rPr>
              <w:t xml:space="preserve">(VIS CIVITANOVA) </w:t>
            </w:r>
          </w:p>
        </w:tc>
      </w:tr>
    </w:tbl>
    <w:p w14:paraId="5F318F11" w14:textId="77777777" w:rsidR="00614796" w:rsidRPr="003D6C92" w:rsidRDefault="00614796" w:rsidP="00614796">
      <w:pPr>
        <w:pStyle w:val="titolo20"/>
        <w:rPr>
          <w:rFonts w:eastAsiaTheme="minorEastAsia"/>
          <w:color w:val="002060"/>
        </w:rPr>
      </w:pPr>
      <w:r w:rsidRPr="003D6C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707A3080" w14:textId="77777777" w:rsidTr="00440BB6">
        <w:tc>
          <w:tcPr>
            <w:tcW w:w="2200" w:type="dxa"/>
            <w:tcMar>
              <w:top w:w="20" w:type="dxa"/>
              <w:left w:w="20" w:type="dxa"/>
              <w:bottom w:w="20" w:type="dxa"/>
              <w:right w:w="20" w:type="dxa"/>
            </w:tcMar>
            <w:vAlign w:val="center"/>
            <w:hideMark/>
          </w:tcPr>
          <w:p w14:paraId="0B4A5ABE" w14:textId="77777777" w:rsidR="00614796" w:rsidRPr="003D6C92" w:rsidRDefault="00614796" w:rsidP="00440BB6">
            <w:pPr>
              <w:pStyle w:val="movimento"/>
              <w:rPr>
                <w:color w:val="002060"/>
              </w:rPr>
            </w:pPr>
            <w:r w:rsidRPr="003D6C92">
              <w:rPr>
                <w:color w:val="002060"/>
              </w:rPr>
              <w:t>ASCOLI ANDREA</w:t>
            </w:r>
          </w:p>
        </w:tc>
        <w:tc>
          <w:tcPr>
            <w:tcW w:w="2200" w:type="dxa"/>
            <w:tcMar>
              <w:top w:w="20" w:type="dxa"/>
              <w:left w:w="20" w:type="dxa"/>
              <w:bottom w:w="20" w:type="dxa"/>
              <w:right w:w="20" w:type="dxa"/>
            </w:tcMar>
            <w:vAlign w:val="center"/>
            <w:hideMark/>
          </w:tcPr>
          <w:p w14:paraId="3E87DD27" w14:textId="77777777" w:rsidR="00614796" w:rsidRPr="003D6C92" w:rsidRDefault="00614796" w:rsidP="00440BB6">
            <w:pPr>
              <w:pStyle w:val="movimento2"/>
              <w:rPr>
                <w:color w:val="002060"/>
              </w:rPr>
            </w:pPr>
            <w:r w:rsidRPr="003D6C92">
              <w:rPr>
                <w:color w:val="002060"/>
              </w:rPr>
              <w:t xml:space="preserve">(ANKON NOVA MARMI) </w:t>
            </w:r>
          </w:p>
        </w:tc>
        <w:tc>
          <w:tcPr>
            <w:tcW w:w="800" w:type="dxa"/>
            <w:tcMar>
              <w:top w:w="20" w:type="dxa"/>
              <w:left w:w="20" w:type="dxa"/>
              <w:bottom w:w="20" w:type="dxa"/>
              <w:right w:w="20" w:type="dxa"/>
            </w:tcMar>
            <w:vAlign w:val="center"/>
            <w:hideMark/>
          </w:tcPr>
          <w:p w14:paraId="7D3BE87F"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7E534D57" w14:textId="77777777" w:rsidR="00614796" w:rsidRPr="003D6C92" w:rsidRDefault="00614796" w:rsidP="00440BB6">
            <w:pPr>
              <w:pStyle w:val="movimento"/>
              <w:rPr>
                <w:color w:val="002060"/>
              </w:rPr>
            </w:pPr>
            <w:r w:rsidRPr="003D6C92">
              <w:rPr>
                <w:color w:val="002060"/>
              </w:rPr>
              <w:t>CIARAPICA NICOLO</w:t>
            </w:r>
          </w:p>
        </w:tc>
        <w:tc>
          <w:tcPr>
            <w:tcW w:w="2200" w:type="dxa"/>
            <w:tcMar>
              <w:top w:w="20" w:type="dxa"/>
              <w:left w:w="20" w:type="dxa"/>
              <w:bottom w:w="20" w:type="dxa"/>
              <w:right w:w="20" w:type="dxa"/>
            </w:tcMar>
            <w:vAlign w:val="center"/>
            <w:hideMark/>
          </w:tcPr>
          <w:p w14:paraId="5CCAF086" w14:textId="77777777" w:rsidR="00614796" w:rsidRPr="003D6C92" w:rsidRDefault="00614796" w:rsidP="00440BB6">
            <w:pPr>
              <w:pStyle w:val="movimento2"/>
              <w:rPr>
                <w:color w:val="002060"/>
              </w:rPr>
            </w:pPr>
            <w:r w:rsidRPr="003D6C92">
              <w:rPr>
                <w:color w:val="002060"/>
              </w:rPr>
              <w:t xml:space="preserve">(BOCA CIVITANOVA A.) </w:t>
            </w:r>
          </w:p>
        </w:tc>
      </w:tr>
      <w:tr w:rsidR="00614796" w:rsidRPr="003D6C92" w14:paraId="285DC6EA" w14:textId="77777777" w:rsidTr="00440BB6">
        <w:tc>
          <w:tcPr>
            <w:tcW w:w="2200" w:type="dxa"/>
            <w:tcMar>
              <w:top w:w="20" w:type="dxa"/>
              <w:left w:w="20" w:type="dxa"/>
              <w:bottom w:w="20" w:type="dxa"/>
              <w:right w:w="20" w:type="dxa"/>
            </w:tcMar>
            <w:vAlign w:val="center"/>
            <w:hideMark/>
          </w:tcPr>
          <w:p w14:paraId="1AA386F4" w14:textId="77777777" w:rsidR="00614796" w:rsidRPr="003D6C92" w:rsidRDefault="00614796" w:rsidP="00440BB6">
            <w:pPr>
              <w:pStyle w:val="movimento"/>
              <w:rPr>
                <w:color w:val="002060"/>
              </w:rPr>
            </w:pPr>
            <w:r w:rsidRPr="003D6C92">
              <w:rPr>
                <w:color w:val="002060"/>
              </w:rPr>
              <w:t>BIBA URIM</w:t>
            </w:r>
          </w:p>
        </w:tc>
        <w:tc>
          <w:tcPr>
            <w:tcW w:w="2200" w:type="dxa"/>
            <w:tcMar>
              <w:top w:w="20" w:type="dxa"/>
              <w:left w:w="20" w:type="dxa"/>
              <w:bottom w:w="20" w:type="dxa"/>
              <w:right w:w="20" w:type="dxa"/>
            </w:tcMar>
            <w:vAlign w:val="center"/>
            <w:hideMark/>
          </w:tcPr>
          <w:p w14:paraId="0E7CFA36" w14:textId="77777777" w:rsidR="00614796" w:rsidRPr="003D6C92" w:rsidRDefault="00614796" w:rsidP="00440BB6">
            <w:pPr>
              <w:pStyle w:val="movimento2"/>
              <w:rPr>
                <w:color w:val="002060"/>
              </w:rPr>
            </w:pPr>
            <w:r w:rsidRPr="003D6C92">
              <w:rPr>
                <w:color w:val="002060"/>
              </w:rPr>
              <w:t xml:space="preserve">(FUTSAL L.C.) </w:t>
            </w:r>
          </w:p>
        </w:tc>
        <w:tc>
          <w:tcPr>
            <w:tcW w:w="800" w:type="dxa"/>
            <w:tcMar>
              <w:top w:w="20" w:type="dxa"/>
              <w:left w:w="20" w:type="dxa"/>
              <w:bottom w:w="20" w:type="dxa"/>
              <w:right w:w="20" w:type="dxa"/>
            </w:tcMar>
            <w:vAlign w:val="center"/>
            <w:hideMark/>
          </w:tcPr>
          <w:p w14:paraId="6B97AC9A"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34C5789F" w14:textId="77777777" w:rsidR="00614796" w:rsidRPr="003D6C92" w:rsidRDefault="00614796" w:rsidP="00440BB6">
            <w:pPr>
              <w:pStyle w:val="movimento"/>
              <w:rPr>
                <w:color w:val="002060"/>
              </w:rPr>
            </w:pPr>
            <w:r w:rsidRPr="003D6C92">
              <w:rPr>
                <w:color w:val="002060"/>
              </w:rPr>
              <w:t>BATTISTELLI GIANMARCO</w:t>
            </w:r>
          </w:p>
        </w:tc>
        <w:tc>
          <w:tcPr>
            <w:tcW w:w="2200" w:type="dxa"/>
            <w:tcMar>
              <w:top w:w="20" w:type="dxa"/>
              <w:left w:w="20" w:type="dxa"/>
              <w:bottom w:w="20" w:type="dxa"/>
              <w:right w:w="20" w:type="dxa"/>
            </w:tcMar>
            <w:vAlign w:val="center"/>
            <w:hideMark/>
          </w:tcPr>
          <w:p w14:paraId="16B13C2A" w14:textId="77777777" w:rsidR="00614796" w:rsidRPr="003D6C92" w:rsidRDefault="00614796" w:rsidP="00440BB6">
            <w:pPr>
              <w:pStyle w:val="movimento2"/>
              <w:rPr>
                <w:color w:val="002060"/>
              </w:rPr>
            </w:pPr>
            <w:r w:rsidRPr="003D6C92">
              <w:rPr>
                <w:color w:val="002060"/>
              </w:rPr>
              <w:t xml:space="preserve">(GIOVANI SANT IPPOLITO) </w:t>
            </w:r>
          </w:p>
        </w:tc>
      </w:tr>
      <w:tr w:rsidR="00614796" w:rsidRPr="003D6C92" w14:paraId="703E4CBA" w14:textId="77777777" w:rsidTr="00440BB6">
        <w:tc>
          <w:tcPr>
            <w:tcW w:w="2200" w:type="dxa"/>
            <w:tcMar>
              <w:top w:w="20" w:type="dxa"/>
              <w:left w:w="20" w:type="dxa"/>
              <w:bottom w:w="20" w:type="dxa"/>
              <w:right w:w="20" w:type="dxa"/>
            </w:tcMar>
            <w:vAlign w:val="center"/>
            <w:hideMark/>
          </w:tcPr>
          <w:p w14:paraId="30A4C691" w14:textId="77777777" w:rsidR="00614796" w:rsidRPr="003D6C92" w:rsidRDefault="00614796" w:rsidP="00440BB6">
            <w:pPr>
              <w:pStyle w:val="movimento"/>
              <w:rPr>
                <w:color w:val="002060"/>
              </w:rPr>
            </w:pPr>
            <w:r w:rsidRPr="003D6C92">
              <w:rPr>
                <w:color w:val="002060"/>
              </w:rPr>
              <w:t>NACCARI JACOPO</w:t>
            </w:r>
          </w:p>
        </w:tc>
        <w:tc>
          <w:tcPr>
            <w:tcW w:w="2200" w:type="dxa"/>
            <w:tcMar>
              <w:top w:w="20" w:type="dxa"/>
              <w:left w:w="20" w:type="dxa"/>
              <w:bottom w:w="20" w:type="dxa"/>
              <w:right w:w="20" w:type="dxa"/>
            </w:tcMar>
            <w:vAlign w:val="center"/>
            <w:hideMark/>
          </w:tcPr>
          <w:p w14:paraId="3C626E0F" w14:textId="77777777" w:rsidR="00614796" w:rsidRPr="003D6C92" w:rsidRDefault="00614796" w:rsidP="00440BB6">
            <w:pPr>
              <w:pStyle w:val="movimento2"/>
              <w:rPr>
                <w:color w:val="002060"/>
              </w:rPr>
            </w:pPr>
            <w:r w:rsidRPr="003D6C92">
              <w:rPr>
                <w:color w:val="002060"/>
              </w:rPr>
              <w:t xml:space="preserve">(GNANO 04) </w:t>
            </w:r>
          </w:p>
        </w:tc>
        <w:tc>
          <w:tcPr>
            <w:tcW w:w="800" w:type="dxa"/>
            <w:tcMar>
              <w:top w:w="20" w:type="dxa"/>
              <w:left w:w="20" w:type="dxa"/>
              <w:bottom w:w="20" w:type="dxa"/>
              <w:right w:w="20" w:type="dxa"/>
            </w:tcMar>
            <w:vAlign w:val="center"/>
            <w:hideMark/>
          </w:tcPr>
          <w:p w14:paraId="272516EF"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54ED8E5D" w14:textId="77777777" w:rsidR="00614796" w:rsidRPr="003D6C92" w:rsidRDefault="00614796" w:rsidP="00440BB6">
            <w:pPr>
              <w:pStyle w:val="movimento"/>
              <w:rPr>
                <w:color w:val="002060"/>
              </w:rPr>
            </w:pPr>
            <w:r w:rsidRPr="003D6C92">
              <w:rPr>
                <w:color w:val="002060"/>
              </w:rPr>
              <w:t>PASQUALINI IGOR</w:t>
            </w:r>
          </w:p>
        </w:tc>
        <w:tc>
          <w:tcPr>
            <w:tcW w:w="2200" w:type="dxa"/>
            <w:tcMar>
              <w:top w:w="20" w:type="dxa"/>
              <w:left w:w="20" w:type="dxa"/>
              <w:bottom w:w="20" w:type="dxa"/>
              <w:right w:w="20" w:type="dxa"/>
            </w:tcMar>
            <w:vAlign w:val="center"/>
            <w:hideMark/>
          </w:tcPr>
          <w:p w14:paraId="387B60D3" w14:textId="77777777" w:rsidR="00614796" w:rsidRPr="003D6C92" w:rsidRDefault="00614796" w:rsidP="00440BB6">
            <w:pPr>
              <w:pStyle w:val="movimento2"/>
              <w:rPr>
                <w:color w:val="002060"/>
              </w:rPr>
            </w:pPr>
            <w:r w:rsidRPr="003D6C92">
              <w:rPr>
                <w:color w:val="002060"/>
              </w:rPr>
              <w:t xml:space="preserve">(POLVERIGI C5) </w:t>
            </w:r>
          </w:p>
        </w:tc>
      </w:tr>
      <w:tr w:rsidR="00614796" w:rsidRPr="003D6C92" w14:paraId="362D0BAC" w14:textId="77777777" w:rsidTr="00440BB6">
        <w:tc>
          <w:tcPr>
            <w:tcW w:w="2200" w:type="dxa"/>
            <w:tcMar>
              <w:top w:w="20" w:type="dxa"/>
              <w:left w:w="20" w:type="dxa"/>
              <w:bottom w:w="20" w:type="dxa"/>
              <w:right w:w="20" w:type="dxa"/>
            </w:tcMar>
            <w:vAlign w:val="center"/>
            <w:hideMark/>
          </w:tcPr>
          <w:p w14:paraId="21125FC0" w14:textId="77777777" w:rsidR="00614796" w:rsidRPr="003D6C92" w:rsidRDefault="00614796" w:rsidP="00440BB6">
            <w:pPr>
              <w:pStyle w:val="movimento"/>
              <w:rPr>
                <w:color w:val="002060"/>
              </w:rPr>
            </w:pPr>
            <w:r w:rsidRPr="003D6C92">
              <w:rPr>
                <w:color w:val="002060"/>
              </w:rPr>
              <w:t>EL HAFIDI MAROAN</w:t>
            </w:r>
          </w:p>
        </w:tc>
        <w:tc>
          <w:tcPr>
            <w:tcW w:w="2200" w:type="dxa"/>
            <w:tcMar>
              <w:top w:w="20" w:type="dxa"/>
              <w:left w:w="20" w:type="dxa"/>
              <w:bottom w:w="20" w:type="dxa"/>
              <w:right w:w="20" w:type="dxa"/>
            </w:tcMar>
            <w:vAlign w:val="center"/>
            <w:hideMark/>
          </w:tcPr>
          <w:p w14:paraId="58F01D0B" w14:textId="77777777" w:rsidR="00614796" w:rsidRPr="003D6C92" w:rsidRDefault="00614796" w:rsidP="00440BB6">
            <w:pPr>
              <w:pStyle w:val="movimento2"/>
              <w:rPr>
                <w:color w:val="002060"/>
              </w:rPr>
            </w:pPr>
            <w:r w:rsidRPr="003D6C92">
              <w:rPr>
                <w:color w:val="002060"/>
              </w:rPr>
              <w:t xml:space="preserve">(SPECIAL ONE SPORTING CLUB) </w:t>
            </w:r>
          </w:p>
        </w:tc>
        <w:tc>
          <w:tcPr>
            <w:tcW w:w="800" w:type="dxa"/>
            <w:tcMar>
              <w:top w:w="20" w:type="dxa"/>
              <w:left w:w="20" w:type="dxa"/>
              <w:bottom w:w="20" w:type="dxa"/>
              <w:right w:w="20" w:type="dxa"/>
            </w:tcMar>
            <w:vAlign w:val="center"/>
            <w:hideMark/>
          </w:tcPr>
          <w:p w14:paraId="0E97161A"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55379486" w14:textId="77777777" w:rsidR="00614796" w:rsidRPr="003D6C92" w:rsidRDefault="00614796" w:rsidP="00440BB6">
            <w:pPr>
              <w:pStyle w:val="movimento"/>
              <w:rPr>
                <w:color w:val="002060"/>
              </w:rPr>
            </w:pPr>
            <w:r w:rsidRPr="003D6C92">
              <w:rPr>
                <w:color w:val="002060"/>
              </w:rPr>
              <w:t>IELO GIOELE</w:t>
            </w:r>
          </w:p>
        </w:tc>
        <w:tc>
          <w:tcPr>
            <w:tcW w:w="2200" w:type="dxa"/>
            <w:tcMar>
              <w:top w:w="20" w:type="dxa"/>
              <w:left w:w="20" w:type="dxa"/>
              <w:bottom w:w="20" w:type="dxa"/>
              <w:right w:w="20" w:type="dxa"/>
            </w:tcMar>
            <w:vAlign w:val="center"/>
            <w:hideMark/>
          </w:tcPr>
          <w:p w14:paraId="5049B18B" w14:textId="77777777" w:rsidR="00614796" w:rsidRPr="003D6C92" w:rsidRDefault="00614796" w:rsidP="00440BB6">
            <w:pPr>
              <w:pStyle w:val="movimento2"/>
              <w:rPr>
                <w:color w:val="002060"/>
              </w:rPr>
            </w:pPr>
            <w:r w:rsidRPr="003D6C92">
              <w:rPr>
                <w:color w:val="002060"/>
              </w:rPr>
              <w:t xml:space="preserve">(TRUENTIN LAMA) </w:t>
            </w:r>
          </w:p>
        </w:tc>
      </w:tr>
      <w:tr w:rsidR="00614796" w:rsidRPr="003D6C92" w14:paraId="71136584" w14:textId="77777777" w:rsidTr="00440BB6">
        <w:tc>
          <w:tcPr>
            <w:tcW w:w="2200" w:type="dxa"/>
            <w:tcMar>
              <w:top w:w="20" w:type="dxa"/>
              <w:left w:w="20" w:type="dxa"/>
              <w:bottom w:w="20" w:type="dxa"/>
              <w:right w:w="20" w:type="dxa"/>
            </w:tcMar>
            <w:vAlign w:val="center"/>
            <w:hideMark/>
          </w:tcPr>
          <w:p w14:paraId="792587B8" w14:textId="77777777" w:rsidR="00614796" w:rsidRPr="003D6C92" w:rsidRDefault="00614796" w:rsidP="00440BB6">
            <w:pPr>
              <w:pStyle w:val="movimento"/>
              <w:rPr>
                <w:color w:val="002060"/>
              </w:rPr>
            </w:pPr>
            <w:r w:rsidRPr="003D6C92">
              <w:rPr>
                <w:color w:val="002060"/>
              </w:rPr>
              <w:t>DONNANNO FRANCESCO</w:t>
            </w:r>
          </w:p>
        </w:tc>
        <w:tc>
          <w:tcPr>
            <w:tcW w:w="2200" w:type="dxa"/>
            <w:tcMar>
              <w:top w:w="20" w:type="dxa"/>
              <w:left w:w="20" w:type="dxa"/>
              <w:bottom w:w="20" w:type="dxa"/>
              <w:right w:w="20" w:type="dxa"/>
            </w:tcMar>
            <w:vAlign w:val="center"/>
            <w:hideMark/>
          </w:tcPr>
          <w:p w14:paraId="2FD48D90" w14:textId="77777777" w:rsidR="00614796" w:rsidRPr="003D6C92" w:rsidRDefault="00614796" w:rsidP="00440BB6">
            <w:pPr>
              <w:pStyle w:val="movimento2"/>
              <w:rPr>
                <w:color w:val="002060"/>
              </w:rPr>
            </w:pPr>
            <w:r w:rsidRPr="003D6C92">
              <w:rPr>
                <w:color w:val="002060"/>
              </w:rPr>
              <w:t xml:space="preserve">(URBINO CALCIO A 5) </w:t>
            </w:r>
          </w:p>
        </w:tc>
        <w:tc>
          <w:tcPr>
            <w:tcW w:w="800" w:type="dxa"/>
            <w:tcMar>
              <w:top w:w="20" w:type="dxa"/>
              <w:left w:w="20" w:type="dxa"/>
              <w:bottom w:w="20" w:type="dxa"/>
              <w:right w:w="20" w:type="dxa"/>
            </w:tcMar>
            <w:vAlign w:val="center"/>
            <w:hideMark/>
          </w:tcPr>
          <w:p w14:paraId="0847A090"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3EE76039"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4D632F1E" w14:textId="77777777" w:rsidR="00614796" w:rsidRPr="003D6C92" w:rsidRDefault="00614796" w:rsidP="00440BB6">
            <w:pPr>
              <w:pStyle w:val="movimento2"/>
              <w:rPr>
                <w:color w:val="002060"/>
              </w:rPr>
            </w:pPr>
            <w:r w:rsidRPr="003D6C92">
              <w:rPr>
                <w:color w:val="002060"/>
              </w:rPr>
              <w:t> </w:t>
            </w:r>
          </w:p>
        </w:tc>
      </w:tr>
    </w:tbl>
    <w:p w14:paraId="102A6E12" w14:textId="77777777" w:rsidR="00614796" w:rsidRPr="003D6C92" w:rsidRDefault="00614796" w:rsidP="00614796">
      <w:pPr>
        <w:pStyle w:val="titolo10"/>
        <w:rPr>
          <w:rFonts w:eastAsiaTheme="minorEastAsia"/>
          <w:color w:val="002060"/>
        </w:rPr>
      </w:pPr>
      <w:r w:rsidRPr="003D6C92">
        <w:rPr>
          <w:color w:val="002060"/>
        </w:rPr>
        <w:t xml:space="preserve">GARE DEL 9/ 3/2024 </w:t>
      </w:r>
    </w:p>
    <w:p w14:paraId="46CD586B" w14:textId="77777777" w:rsidR="00614796" w:rsidRPr="003D6C92" w:rsidRDefault="00614796" w:rsidP="00614796">
      <w:pPr>
        <w:pStyle w:val="titolo7a"/>
        <w:rPr>
          <w:color w:val="002060"/>
        </w:rPr>
      </w:pPr>
      <w:r w:rsidRPr="003D6C92">
        <w:rPr>
          <w:color w:val="002060"/>
        </w:rPr>
        <w:t xml:space="preserve">PROVVEDIMENTI DISCIPLINARI </w:t>
      </w:r>
    </w:p>
    <w:p w14:paraId="4EC5DD55" w14:textId="77777777" w:rsidR="00614796" w:rsidRPr="003D6C92" w:rsidRDefault="00614796" w:rsidP="00614796">
      <w:pPr>
        <w:pStyle w:val="titolo7b0"/>
        <w:rPr>
          <w:color w:val="002060"/>
        </w:rPr>
      </w:pPr>
      <w:r w:rsidRPr="003D6C92">
        <w:rPr>
          <w:color w:val="002060"/>
        </w:rPr>
        <w:t xml:space="preserve">In base alle risultanze degli atti ufficiali sono state deliberate le seguenti sanzioni disciplinari. </w:t>
      </w:r>
    </w:p>
    <w:p w14:paraId="17C8E544" w14:textId="77777777" w:rsidR="00614796" w:rsidRPr="003D6C92" w:rsidRDefault="00614796" w:rsidP="00614796">
      <w:pPr>
        <w:pStyle w:val="titolo30"/>
        <w:rPr>
          <w:color w:val="002060"/>
        </w:rPr>
      </w:pPr>
      <w:r w:rsidRPr="003D6C92">
        <w:rPr>
          <w:color w:val="002060"/>
        </w:rPr>
        <w:t xml:space="preserve">DIRIGENTI </w:t>
      </w:r>
    </w:p>
    <w:p w14:paraId="11101DF3" w14:textId="77777777" w:rsidR="00614796" w:rsidRPr="003D6C92" w:rsidRDefault="00614796" w:rsidP="00614796">
      <w:pPr>
        <w:pStyle w:val="titolo20"/>
        <w:rPr>
          <w:color w:val="002060"/>
        </w:rPr>
      </w:pPr>
      <w:r w:rsidRPr="003D6C92">
        <w:rPr>
          <w:color w:val="002060"/>
        </w:rPr>
        <w:t xml:space="preserve">INIBIZIONE A SVOLGERE OGNI ATTIVITA' FINO AL 3/ 4/2024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50FC4BCF" w14:textId="77777777" w:rsidTr="00440BB6">
        <w:tc>
          <w:tcPr>
            <w:tcW w:w="2200" w:type="dxa"/>
            <w:tcMar>
              <w:top w:w="20" w:type="dxa"/>
              <w:left w:w="20" w:type="dxa"/>
              <w:bottom w:w="20" w:type="dxa"/>
              <w:right w:w="20" w:type="dxa"/>
            </w:tcMar>
            <w:vAlign w:val="center"/>
            <w:hideMark/>
          </w:tcPr>
          <w:p w14:paraId="3259A841" w14:textId="77777777" w:rsidR="00614796" w:rsidRPr="003D6C92" w:rsidRDefault="00614796" w:rsidP="00440BB6">
            <w:pPr>
              <w:pStyle w:val="movimento"/>
              <w:rPr>
                <w:color w:val="002060"/>
              </w:rPr>
            </w:pPr>
            <w:r w:rsidRPr="003D6C92">
              <w:rPr>
                <w:color w:val="002060"/>
              </w:rPr>
              <w:t>PALAZZESI ANDREA</w:t>
            </w:r>
          </w:p>
        </w:tc>
        <w:tc>
          <w:tcPr>
            <w:tcW w:w="2200" w:type="dxa"/>
            <w:tcMar>
              <w:top w:w="20" w:type="dxa"/>
              <w:left w:w="20" w:type="dxa"/>
              <w:bottom w:w="20" w:type="dxa"/>
              <w:right w:w="20" w:type="dxa"/>
            </w:tcMar>
            <w:vAlign w:val="center"/>
            <w:hideMark/>
          </w:tcPr>
          <w:p w14:paraId="34988933" w14:textId="77777777" w:rsidR="00614796" w:rsidRPr="003D6C92" w:rsidRDefault="00614796" w:rsidP="00440BB6">
            <w:pPr>
              <w:pStyle w:val="movimento2"/>
              <w:rPr>
                <w:color w:val="002060"/>
              </w:rPr>
            </w:pPr>
            <w:r w:rsidRPr="003D6C92">
              <w:rPr>
                <w:color w:val="002060"/>
              </w:rPr>
              <w:t xml:space="preserve">(FOLGORE CASTELRAIMONDO) </w:t>
            </w:r>
          </w:p>
        </w:tc>
        <w:tc>
          <w:tcPr>
            <w:tcW w:w="800" w:type="dxa"/>
            <w:tcMar>
              <w:top w:w="20" w:type="dxa"/>
              <w:left w:w="20" w:type="dxa"/>
              <w:bottom w:w="20" w:type="dxa"/>
              <w:right w:w="20" w:type="dxa"/>
            </w:tcMar>
            <w:vAlign w:val="center"/>
            <w:hideMark/>
          </w:tcPr>
          <w:p w14:paraId="5AD43D39"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1B3D896D"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22CDECA5" w14:textId="77777777" w:rsidR="00614796" w:rsidRPr="003D6C92" w:rsidRDefault="00614796" w:rsidP="00440BB6">
            <w:pPr>
              <w:pStyle w:val="movimento2"/>
              <w:rPr>
                <w:color w:val="002060"/>
              </w:rPr>
            </w:pPr>
            <w:r w:rsidRPr="003D6C92">
              <w:rPr>
                <w:color w:val="002060"/>
              </w:rPr>
              <w:t> </w:t>
            </w:r>
          </w:p>
        </w:tc>
      </w:tr>
    </w:tbl>
    <w:p w14:paraId="79F5242E" w14:textId="77777777" w:rsidR="00614796" w:rsidRPr="003D6C92" w:rsidRDefault="00614796" w:rsidP="00614796">
      <w:pPr>
        <w:pStyle w:val="diffida"/>
        <w:spacing w:before="80" w:beforeAutospacing="0" w:after="40" w:afterAutospacing="0"/>
        <w:jc w:val="left"/>
        <w:rPr>
          <w:rFonts w:eastAsiaTheme="minorEastAsia"/>
          <w:color w:val="002060"/>
        </w:rPr>
      </w:pPr>
      <w:r w:rsidRPr="003D6C92">
        <w:rPr>
          <w:color w:val="002060"/>
        </w:rPr>
        <w:t xml:space="preserve">Per comportamento irriguardoso nei confronti di un giocatore avversa-rio. </w:t>
      </w:r>
    </w:p>
    <w:p w14:paraId="4C79ECB3" w14:textId="77777777" w:rsidR="00614796" w:rsidRPr="003D6C92" w:rsidRDefault="00614796" w:rsidP="00614796">
      <w:pPr>
        <w:pStyle w:val="titolo20"/>
        <w:rPr>
          <w:color w:val="002060"/>
        </w:rPr>
      </w:pPr>
      <w:r w:rsidRPr="003D6C9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3216A592" w14:textId="77777777" w:rsidTr="00440BB6">
        <w:tc>
          <w:tcPr>
            <w:tcW w:w="2200" w:type="dxa"/>
            <w:tcMar>
              <w:top w:w="20" w:type="dxa"/>
              <w:left w:w="20" w:type="dxa"/>
              <w:bottom w:w="20" w:type="dxa"/>
              <w:right w:w="20" w:type="dxa"/>
            </w:tcMar>
            <w:vAlign w:val="center"/>
            <w:hideMark/>
          </w:tcPr>
          <w:p w14:paraId="7C7A6FC2" w14:textId="77777777" w:rsidR="00614796" w:rsidRPr="003D6C92" w:rsidRDefault="00614796" w:rsidP="00440BB6">
            <w:pPr>
              <w:pStyle w:val="movimento"/>
              <w:rPr>
                <w:color w:val="002060"/>
              </w:rPr>
            </w:pPr>
            <w:r w:rsidRPr="003D6C92">
              <w:rPr>
                <w:color w:val="002060"/>
              </w:rPr>
              <w:lastRenderedPageBreak/>
              <w:t>SISTI GIUSEPPE</w:t>
            </w:r>
          </w:p>
        </w:tc>
        <w:tc>
          <w:tcPr>
            <w:tcW w:w="2200" w:type="dxa"/>
            <w:tcMar>
              <w:top w:w="20" w:type="dxa"/>
              <w:left w:w="20" w:type="dxa"/>
              <w:bottom w:w="20" w:type="dxa"/>
              <w:right w:w="20" w:type="dxa"/>
            </w:tcMar>
            <w:vAlign w:val="center"/>
            <w:hideMark/>
          </w:tcPr>
          <w:p w14:paraId="001E526D" w14:textId="77777777" w:rsidR="00614796" w:rsidRPr="003D6C92" w:rsidRDefault="00614796" w:rsidP="00440BB6">
            <w:pPr>
              <w:pStyle w:val="movimento2"/>
              <w:rPr>
                <w:color w:val="002060"/>
              </w:rPr>
            </w:pPr>
            <w:r w:rsidRPr="003D6C92">
              <w:rPr>
                <w:color w:val="002060"/>
              </w:rPr>
              <w:t xml:space="preserve">(FUTSAL VIRE GEOSISTEM ASD) </w:t>
            </w:r>
          </w:p>
        </w:tc>
        <w:tc>
          <w:tcPr>
            <w:tcW w:w="800" w:type="dxa"/>
            <w:tcMar>
              <w:top w:w="20" w:type="dxa"/>
              <w:left w:w="20" w:type="dxa"/>
              <w:bottom w:w="20" w:type="dxa"/>
              <w:right w:w="20" w:type="dxa"/>
            </w:tcMar>
            <w:vAlign w:val="center"/>
            <w:hideMark/>
          </w:tcPr>
          <w:p w14:paraId="264CD745"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6CEB4A55"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198F860F" w14:textId="77777777" w:rsidR="00614796" w:rsidRPr="003D6C92" w:rsidRDefault="00614796" w:rsidP="00440BB6">
            <w:pPr>
              <w:pStyle w:val="movimento2"/>
              <w:rPr>
                <w:color w:val="002060"/>
              </w:rPr>
            </w:pPr>
            <w:r w:rsidRPr="003D6C92">
              <w:rPr>
                <w:color w:val="002060"/>
              </w:rPr>
              <w:t> </w:t>
            </w:r>
          </w:p>
        </w:tc>
      </w:tr>
    </w:tbl>
    <w:p w14:paraId="29DAADC1" w14:textId="77777777" w:rsidR="00614796" w:rsidRPr="003D6C92" w:rsidRDefault="00614796" w:rsidP="00614796">
      <w:pPr>
        <w:pStyle w:val="titolo30"/>
        <w:rPr>
          <w:rFonts w:eastAsiaTheme="minorEastAsia"/>
          <w:color w:val="002060"/>
        </w:rPr>
      </w:pPr>
      <w:r w:rsidRPr="003D6C92">
        <w:rPr>
          <w:color w:val="002060"/>
        </w:rPr>
        <w:t xml:space="preserve">CALCIATORI ESPULSI </w:t>
      </w:r>
    </w:p>
    <w:p w14:paraId="4548852D" w14:textId="77777777" w:rsidR="00614796" w:rsidRPr="003D6C92" w:rsidRDefault="00614796" w:rsidP="00614796">
      <w:pPr>
        <w:pStyle w:val="titolo20"/>
        <w:rPr>
          <w:color w:val="002060"/>
        </w:rPr>
      </w:pPr>
      <w:r w:rsidRPr="003D6C9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11F578D0" w14:textId="77777777" w:rsidTr="00440BB6">
        <w:tc>
          <w:tcPr>
            <w:tcW w:w="2200" w:type="dxa"/>
            <w:tcMar>
              <w:top w:w="20" w:type="dxa"/>
              <w:left w:w="20" w:type="dxa"/>
              <w:bottom w:w="20" w:type="dxa"/>
              <w:right w:w="20" w:type="dxa"/>
            </w:tcMar>
            <w:vAlign w:val="center"/>
            <w:hideMark/>
          </w:tcPr>
          <w:p w14:paraId="0A29F4CE" w14:textId="77777777" w:rsidR="00614796" w:rsidRPr="003D6C92" w:rsidRDefault="00614796" w:rsidP="00440BB6">
            <w:pPr>
              <w:pStyle w:val="movimento"/>
              <w:rPr>
                <w:color w:val="002060"/>
              </w:rPr>
            </w:pPr>
            <w:r w:rsidRPr="003D6C92">
              <w:rPr>
                <w:color w:val="002060"/>
              </w:rPr>
              <w:t>JALAL AMINE</w:t>
            </w:r>
          </w:p>
        </w:tc>
        <w:tc>
          <w:tcPr>
            <w:tcW w:w="2200" w:type="dxa"/>
            <w:tcMar>
              <w:top w:w="20" w:type="dxa"/>
              <w:left w:w="20" w:type="dxa"/>
              <w:bottom w:w="20" w:type="dxa"/>
              <w:right w:w="20" w:type="dxa"/>
            </w:tcMar>
            <w:vAlign w:val="center"/>
            <w:hideMark/>
          </w:tcPr>
          <w:p w14:paraId="06A13411" w14:textId="77777777" w:rsidR="00614796" w:rsidRPr="003D6C92" w:rsidRDefault="00614796" w:rsidP="00440BB6">
            <w:pPr>
              <w:pStyle w:val="movimento2"/>
              <w:rPr>
                <w:color w:val="002060"/>
              </w:rPr>
            </w:pPr>
            <w:r w:rsidRPr="003D6C92">
              <w:rPr>
                <w:color w:val="002060"/>
              </w:rPr>
              <w:t xml:space="preserve">(FIUMINATA) </w:t>
            </w:r>
          </w:p>
        </w:tc>
        <w:tc>
          <w:tcPr>
            <w:tcW w:w="800" w:type="dxa"/>
            <w:tcMar>
              <w:top w:w="20" w:type="dxa"/>
              <w:left w:w="20" w:type="dxa"/>
              <w:bottom w:w="20" w:type="dxa"/>
              <w:right w:w="20" w:type="dxa"/>
            </w:tcMar>
            <w:vAlign w:val="center"/>
            <w:hideMark/>
          </w:tcPr>
          <w:p w14:paraId="7157309D"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38F0D8F8"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0AC06528" w14:textId="77777777" w:rsidR="00614796" w:rsidRPr="003D6C92" w:rsidRDefault="00614796" w:rsidP="00440BB6">
            <w:pPr>
              <w:pStyle w:val="movimento2"/>
              <w:rPr>
                <w:color w:val="002060"/>
              </w:rPr>
            </w:pPr>
            <w:r w:rsidRPr="003D6C92">
              <w:rPr>
                <w:color w:val="002060"/>
              </w:rPr>
              <w:t> </w:t>
            </w:r>
          </w:p>
        </w:tc>
      </w:tr>
    </w:tbl>
    <w:p w14:paraId="11288FC5" w14:textId="77777777" w:rsidR="00614796" w:rsidRPr="003D6C92" w:rsidRDefault="00614796" w:rsidP="00614796">
      <w:pPr>
        <w:pStyle w:val="titolo30"/>
        <w:rPr>
          <w:rFonts w:eastAsiaTheme="minorEastAsia"/>
          <w:color w:val="002060"/>
        </w:rPr>
      </w:pPr>
      <w:r w:rsidRPr="003D6C92">
        <w:rPr>
          <w:color w:val="002060"/>
        </w:rPr>
        <w:t xml:space="preserve">CALCIATORI NON ESPULSI </w:t>
      </w:r>
    </w:p>
    <w:p w14:paraId="5C2021A0" w14:textId="77777777" w:rsidR="00614796" w:rsidRPr="003D6C92" w:rsidRDefault="00614796" w:rsidP="00614796">
      <w:pPr>
        <w:pStyle w:val="titolo20"/>
        <w:rPr>
          <w:color w:val="002060"/>
        </w:rPr>
      </w:pPr>
      <w:r w:rsidRPr="003D6C9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2032EFDA" w14:textId="77777777" w:rsidTr="00440BB6">
        <w:tc>
          <w:tcPr>
            <w:tcW w:w="2200" w:type="dxa"/>
            <w:tcMar>
              <w:top w:w="20" w:type="dxa"/>
              <w:left w:w="20" w:type="dxa"/>
              <w:bottom w:w="20" w:type="dxa"/>
              <w:right w:w="20" w:type="dxa"/>
            </w:tcMar>
            <w:vAlign w:val="center"/>
            <w:hideMark/>
          </w:tcPr>
          <w:p w14:paraId="57B6E5A5" w14:textId="77777777" w:rsidR="00614796" w:rsidRPr="003D6C92" w:rsidRDefault="00614796" w:rsidP="00440BB6">
            <w:pPr>
              <w:pStyle w:val="movimento"/>
              <w:rPr>
                <w:color w:val="002060"/>
              </w:rPr>
            </w:pPr>
            <w:r w:rsidRPr="003D6C92">
              <w:rPr>
                <w:color w:val="002060"/>
              </w:rPr>
              <w:t>CARTECHINI MIRCO</w:t>
            </w:r>
          </w:p>
        </w:tc>
        <w:tc>
          <w:tcPr>
            <w:tcW w:w="2200" w:type="dxa"/>
            <w:tcMar>
              <w:top w:w="20" w:type="dxa"/>
              <w:left w:w="20" w:type="dxa"/>
              <w:bottom w:w="20" w:type="dxa"/>
              <w:right w:w="20" w:type="dxa"/>
            </w:tcMar>
            <w:vAlign w:val="center"/>
            <w:hideMark/>
          </w:tcPr>
          <w:p w14:paraId="1E94C1B6" w14:textId="77777777" w:rsidR="00614796" w:rsidRPr="003D6C92" w:rsidRDefault="00614796" w:rsidP="00440BB6">
            <w:pPr>
              <w:pStyle w:val="movimento2"/>
              <w:rPr>
                <w:color w:val="002060"/>
              </w:rPr>
            </w:pPr>
            <w:r w:rsidRPr="003D6C92">
              <w:rPr>
                <w:color w:val="002060"/>
              </w:rPr>
              <w:t xml:space="preserve">(GROTTACCIA 2005) </w:t>
            </w:r>
          </w:p>
        </w:tc>
        <w:tc>
          <w:tcPr>
            <w:tcW w:w="800" w:type="dxa"/>
            <w:tcMar>
              <w:top w:w="20" w:type="dxa"/>
              <w:left w:w="20" w:type="dxa"/>
              <w:bottom w:w="20" w:type="dxa"/>
              <w:right w:w="20" w:type="dxa"/>
            </w:tcMar>
            <w:vAlign w:val="center"/>
            <w:hideMark/>
          </w:tcPr>
          <w:p w14:paraId="4BD823A1"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3DDBC063"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32707B32" w14:textId="77777777" w:rsidR="00614796" w:rsidRPr="003D6C92" w:rsidRDefault="00614796" w:rsidP="00440BB6">
            <w:pPr>
              <w:pStyle w:val="movimento2"/>
              <w:rPr>
                <w:color w:val="002060"/>
              </w:rPr>
            </w:pPr>
            <w:r w:rsidRPr="003D6C92">
              <w:rPr>
                <w:color w:val="002060"/>
              </w:rPr>
              <w:t> </w:t>
            </w:r>
          </w:p>
        </w:tc>
      </w:tr>
    </w:tbl>
    <w:p w14:paraId="5D284AFF" w14:textId="77777777" w:rsidR="00614796" w:rsidRPr="003D6C92" w:rsidRDefault="00614796" w:rsidP="00614796">
      <w:pPr>
        <w:pStyle w:val="titolo20"/>
        <w:rPr>
          <w:rFonts w:eastAsiaTheme="minorEastAsia"/>
          <w:color w:val="002060"/>
        </w:rPr>
      </w:pPr>
      <w:r w:rsidRPr="003D6C9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5029A673" w14:textId="77777777" w:rsidTr="00440BB6">
        <w:tc>
          <w:tcPr>
            <w:tcW w:w="2200" w:type="dxa"/>
            <w:tcMar>
              <w:top w:w="20" w:type="dxa"/>
              <w:left w:w="20" w:type="dxa"/>
              <w:bottom w:w="20" w:type="dxa"/>
              <w:right w:w="20" w:type="dxa"/>
            </w:tcMar>
            <w:vAlign w:val="center"/>
            <w:hideMark/>
          </w:tcPr>
          <w:p w14:paraId="6DD1F971" w14:textId="77777777" w:rsidR="00614796" w:rsidRPr="003D6C92" w:rsidRDefault="00614796" w:rsidP="00440BB6">
            <w:pPr>
              <w:pStyle w:val="movimento"/>
              <w:rPr>
                <w:color w:val="002060"/>
              </w:rPr>
            </w:pPr>
            <w:r w:rsidRPr="003D6C92">
              <w:rPr>
                <w:color w:val="002060"/>
              </w:rPr>
              <w:t>LORENZETTI LUCA</w:t>
            </w:r>
          </w:p>
        </w:tc>
        <w:tc>
          <w:tcPr>
            <w:tcW w:w="2200" w:type="dxa"/>
            <w:tcMar>
              <w:top w:w="20" w:type="dxa"/>
              <w:left w:w="20" w:type="dxa"/>
              <w:bottom w:w="20" w:type="dxa"/>
              <w:right w:w="20" w:type="dxa"/>
            </w:tcMar>
            <w:vAlign w:val="center"/>
            <w:hideMark/>
          </w:tcPr>
          <w:p w14:paraId="2B5B57F7" w14:textId="77777777" w:rsidR="00614796" w:rsidRPr="003D6C92" w:rsidRDefault="00614796" w:rsidP="00440BB6">
            <w:pPr>
              <w:pStyle w:val="movimento2"/>
              <w:rPr>
                <w:color w:val="002060"/>
              </w:rPr>
            </w:pPr>
            <w:r w:rsidRPr="003D6C92">
              <w:rPr>
                <w:color w:val="002060"/>
              </w:rPr>
              <w:t xml:space="preserve">(ANGELI) </w:t>
            </w:r>
          </w:p>
        </w:tc>
        <w:tc>
          <w:tcPr>
            <w:tcW w:w="800" w:type="dxa"/>
            <w:tcMar>
              <w:top w:w="20" w:type="dxa"/>
              <w:left w:w="20" w:type="dxa"/>
              <w:bottom w:w="20" w:type="dxa"/>
              <w:right w:w="20" w:type="dxa"/>
            </w:tcMar>
            <w:vAlign w:val="center"/>
            <w:hideMark/>
          </w:tcPr>
          <w:p w14:paraId="6A4A7891"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46004AB6" w14:textId="77777777" w:rsidR="00614796" w:rsidRPr="003D6C92" w:rsidRDefault="00614796" w:rsidP="00440BB6">
            <w:pPr>
              <w:pStyle w:val="movimento"/>
              <w:rPr>
                <w:color w:val="002060"/>
              </w:rPr>
            </w:pPr>
            <w:r w:rsidRPr="003D6C92">
              <w:rPr>
                <w:color w:val="002060"/>
              </w:rPr>
              <w:t>BARDELLA ANDREA</w:t>
            </w:r>
          </w:p>
        </w:tc>
        <w:tc>
          <w:tcPr>
            <w:tcW w:w="2200" w:type="dxa"/>
            <w:tcMar>
              <w:top w:w="20" w:type="dxa"/>
              <w:left w:w="20" w:type="dxa"/>
              <w:bottom w:w="20" w:type="dxa"/>
              <w:right w:w="20" w:type="dxa"/>
            </w:tcMar>
            <w:vAlign w:val="center"/>
            <w:hideMark/>
          </w:tcPr>
          <w:p w14:paraId="143F0182" w14:textId="77777777" w:rsidR="00614796" w:rsidRPr="003D6C92" w:rsidRDefault="00614796" w:rsidP="00440BB6">
            <w:pPr>
              <w:pStyle w:val="movimento2"/>
              <w:rPr>
                <w:color w:val="002060"/>
              </w:rPr>
            </w:pPr>
            <w:r w:rsidRPr="003D6C92">
              <w:rPr>
                <w:color w:val="002060"/>
              </w:rPr>
              <w:t xml:space="preserve">(FRASASSI C5) </w:t>
            </w:r>
          </w:p>
        </w:tc>
      </w:tr>
    </w:tbl>
    <w:p w14:paraId="68E37BE4" w14:textId="77777777" w:rsidR="00614796" w:rsidRPr="003D6C92" w:rsidRDefault="00614796" w:rsidP="00614796">
      <w:pPr>
        <w:pStyle w:val="titolo20"/>
        <w:rPr>
          <w:rFonts w:eastAsiaTheme="minorEastAsia"/>
          <w:color w:val="002060"/>
        </w:rPr>
      </w:pPr>
      <w:r w:rsidRPr="003D6C9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1D9DA4ED" w14:textId="77777777" w:rsidTr="00440BB6">
        <w:tc>
          <w:tcPr>
            <w:tcW w:w="2200" w:type="dxa"/>
            <w:tcMar>
              <w:top w:w="20" w:type="dxa"/>
              <w:left w:w="20" w:type="dxa"/>
              <w:bottom w:w="20" w:type="dxa"/>
              <w:right w:w="20" w:type="dxa"/>
            </w:tcMar>
            <w:vAlign w:val="center"/>
            <w:hideMark/>
          </w:tcPr>
          <w:p w14:paraId="7A14CC2A" w14:textId="77777777" w:rsidR="00614796" w:rsidRPr="003D6C92" w:rsidRDefault="00614796" w:rsidP="00440BB6">
            <w:pPr>
              <w:pStyle w:val="movimento"/>
              <w:rPr>
                <w:color w:val="002060"/>
              </w:rPr>
            </w:pPr>
            <w:r w:rsidRPr="003D6C92">
              <w:rPr>
                <w:color w:val="002060"/>
              </w:rPr>
              <w:t>KACILI ABAS</w:t>
            </w:r>
          </w:p>
        </w:tc>
        <w:tc>
          <w:tcPr>
            <w:tcW w:w="2200" w:type="dxa"/>
            <w:tcMar>
              <w:top w:w="20" w:type="dxa"/>
              <w:left w:w="20" w:type="dxa"/>
              <w:bottom w:w="20" w:type="dxa"/>
              <w:right w:w="20" w:type="dxa"/>
            </w:tcMar>
            <w:vAlign w:val="center"/>
            <w:hideMark/>
          </w:tcPr>
          <w:p w14:paraId="0AE96E82" w14:textId="77777777" w:rsidR="00614796" w:rsidRPr="003D6C92" w:rsidRDefault="00614796" w:rsidP="00440BB6">
            <w:pPr>
              <w:pStyle w:val="movimento2"/>
              <w:rPr>
                <w:color w:val="002060"/>
              </w:rPr>
            </w:pPr>
            <w:r w:rsidRPr="003D6C92">
              <w:rPr>
                <w:color w:val="002060"/>
              </w:rPr>
              <w:t xml:space="preserve">(BOCASTRUM UNITED) </w:t>
            </w:r>
          </w:p>
        </w:tc>
        <w:tc>
          <w:tcPr>
            <w:tcW w:w="800" w:type="dxa"/>
            <w:tcMar>
              <w:top w:w="20" w:type="dxa"/>
              <w:left w:w="20" w:type="dxa"/>
              <w:bottom w:w="20" w:type="dxa"/>
              <w:right w:w="20" w:type="dxa"/>
            </w:tcMar>
            <w:vAlign w:val="center"/>
            <w:hideMark/>
          </w:tcPr>
          <w:p w14:paraId="38411F75"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3560A81E" w14:textId="77777777" w:rsidR="00614796" w:rsidRPr="003D6C92" w:rsidRDefault="00614796" w:rsidP="00440BB6">
            <w:pPr>
              <w:pStyle w:val="movimento"/>
              <w:rPr>
                <w:color w:val="002060"/>
              </w:rPr>
            </w:pPr>
            <w:proofErr w:type="gramStart"/>
            <w:r w:rsidRPr="003D6C92">
              <w:rPr>
                <w:color w:val="002060"/>
              </w:rPr>
              <w:t>BURINI</w:t>
            </w:r>
            <w:proofErr w:type="gramEnd"/>
            <w:r w:rsidRPr="003D6C92">
              <w:rPr>
                <w:color w:val="002060"/>
              </w:rPr>
              <w:t xml:space="preserve"> BRUNO</w:t>
            </w:r>
          </w:p>
        </w:tc>
        <w:tc>
          <w:tcPr>
            <w:tcW w:w="2200" w:type="dxa"/>
            <w:tcMar>
              <w:top w:w="20" w:type="dxa"/>
              <w:left w:w="20" w:type="dxa"/>
              <w:bottom w:w="20" w:type="dxa"/>
              <w:right w:w="20" w:type="dxa"/>
            </w:tcMar>
            <w:vAlign w:val="center"/>
            <w:hideMark/>
          </w:tcPr>
          <w:p w14:paraId="581E4DDB" w14:textId="77777777" w:rsidR="00614796" w:rsidRPr="003D6C92" w:rsidRDefault="00614796" w:rsidP="00440BB6">
            <w:pPr>
              <w:pStyle w:val="movimento2"/>
              <w:rPr>
                <w:color w:val="002060"/>
              </w:rPr>
            </w:pPr>
            <w:r w:rsidRPr="003D6C92">
              <w:rPr>
                <w:color w:val="002060"/>
              </w:rPr>
              <w:t xml:space="preserve">(FABRIANO CALCIO A 5 2023) </w:t>
            </w:r>
          </w:p>
        </w:tc>
      </w:tr>
      <w:tr w:rsidR="00614796" w:rsidRPr="003D6C92" w14:paraId="345FF708" w14:textId="77777777" w:rsidTr="00440BB6">
        <w:tc>
          <w:tcPr>
            <w:tcW w:w="2200" w:type="dxa"/>
            <w:tcMar>
              <w:top w:w="20" w:type="dxa"/>
              <w:left w:w="20" w:type="dxa"/>
              <w:bottom w:w="20" w:type="dxa"/>
              <w:right w:w="20" w:type="dxa"/>
            </w:tcMar>
            <w:vAlign w:val="center"/>
            <w:hideMark/>
          </w:tcPr>
          <w:p w14:paraId="43CCCDD2" w14:textId="77777777" w:rsidR="00614796" w:rsidRPr="003D6C92" w:rsidRDefault="00614796" w:rsidP="00440BB6">
            <w:pPr>
              <w:pStyle w:val="movimento"/>
              <w:rPr>
                <w:color w:val="002060"/>
              </w:rPr>
            </w:pPr>
            <w:r w:rsidRPr="003D6C92">
              <w:rPr>
                <w:color w:val="002060"/>
              </w:rPr>
              <w:t>PREARSI MARCO</w:t>
            </w:r>
          </w:p>
        </w:tc>
        <w:tc>
          <w:tcPr>
            <w:tcW w:w="2200" w:type="dxa"/>
            <w:tcMar>
              <w:top w:w="20" w:type="dxa"/>
              <w:left w:w="20" w:type="dxa"/>
              <w:bottom w:w="20" w:type="dxa"/>
              <w:right w:w="20" w:type="dxa"/>
            </w:tcMar>
            <w:vAlign w:val="center"/>
            <w:hideMark/>
          </w:tcPr>
          <w:p w14:paraId="2300D432" w14:textId="77777777" w:rsidR="00614796" w:rsidRPr="003D6C92" w:rsidRDefault="00614796" w:rsidP="00440BB6">
            <w:pPr>
              <w:pStyle w:val="movimento2"/>
              <w:rPr>
                <w:color w:val="002060"/>
              </w:rPr>
            </w:pPr>
            <w:r w:rsidRPr="003D6C92">
              <w:rPr>
                <w:color w:val="002060"/>
              </w:rPr>
              <w:t xml:space="preserve">(FOLGORE CASTELRAIMONDO) </w:t>
            </w:r>
          </w:p>
        </w:tc>
        <w:tc>
          <w:tcPr>
            <w:tcW w:w="800" w:type="dxa"/>
            <w:tcMar>
              <w:top w:w="20" w:type="dxa"/>
              <w:left w:w="20" w:type="dxa"/>
              <w:bottom w:w="20" w:type="dxa"/>
              <w:right w:w="20" w:type="dxa"/>
            </w:tcMar>
            <w:vAlign w:val="center"/>
            <w:hideMark/>
          </w:tcPr>
          <w:p w14:paraId="71D95302"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3952738E" w14:textId="77777777" w:rsidR="00614796" w:rsidRPr="003D6C92" w:rsidRDefault="00614796" w:rsidP="00440BB6">
            <w:pPr>
              <w:pStyle w:val="movimento"/>
              <w:rPr>
                <w:color w:val="002060"/>
              </w:rPr>
            </w:pPr>
            <w:r w:rsidRPr="003D6C92">
              <w:rPr>
                <w:color w:val="002060"/>
              </w:rPr>
              <w:t>GIAMPIERI GIACOMO</w:t>
            </w:r>
          </w:p>
        </w:tc>
        <w:tc>
          <w:tcPr>
            <w:tcW w:w="2200" w:type="dxa"/>
            <w:tcMar>
              <w:top w:w="20" w:type="dxa"/>
              <w:left w:w="20" w:type="dxa"/>
              <w:bottom w:w="20" w:type="dxa"/>
              <w:right w:w="20" w:type="dxa"/>
            </w:tcMar>
            <w:vAlign w:val="center"/>
            <w:hideMark/>
          </w:tcPr>
          <w:p w14:paraId="2B27E3EE" w14:textId="77777777" w:rsidR="00614796" w:rsidRPr="003D6C92" w:rsidRDefault="00614796" w:rsidP="00440BB6">
            <w:pPr>
              <w:pStyle w:val="movimento2"/>
              <w:rPr>
                <w:color w:val="002060"/>
              </w:rPr>
            </w:pPr>
            <w:r w:rsidRPr="003D6C92">
              <w:rPr>
                <w:color w:val="002060"/>
              </w:rPr>
              <w:t xml:space="preserve">(GLS DORICA AN.UR) </w:t>
            </w:r>
          </w:p>
        </w:tc>
      </w:tr>
      <w:tr w:rsidR="00614796" w:rsidRPr="003D6C92" w14:paraId="48C359F6" w14:textId="77777777" w:rsidTr="00440BB6">
        <w:tc>
          <w:tcPr>
            <w:tcW w:w="2200" w:type="dxa"/>
            <w:tcMar>
              <w:top w:w="20" w:type="dxa"/>
              <w:left w:w="20" w:type="dxa"/>
              <w:bottom w:w="20" w:type="dxa"/>
              <w:right w:w="20" w:type="dxa"/>
            </w:tcMar>
            <w:vAlign w:val="center"/>
            <w:hideMark/>
          </w:tcPr>
          <w:p w14:paraId="6094B204" w14:textId="77777777" w:rsidR="00614796" w:rsidRPr="003D6C92" w:rsidRDefault="00614796" w:rsidP="00440BB6">
            <w:pPr>
              <w:pStyle w:val="movimento"/>
              <w:rPr>
                <w:color w:val="002060"/>
              </w:rPr>
            </w:pPr>
            <w:r w:rsidRPr="003D6C92">
              <w:rPr>
                <w:color w:val="002060"/>
              </w:rPr>
              <w:t>FILIPPETTI FABIO</w:t>
            </w:r>
          </w:p>
        </w:tc>
        <w:tc>
          <w:tcPr>
            <w:tcW w:w="2200" w:type="dxa"/>
            <w:tcMar>
              <w:top w:w="20" w:type="dxa"/>
              <w:left w:w="20" w:type="dxa"/>
              <w:bottom w:w="20" w:type="dxa"/>
              <w:right w:w="20" w:type="dxa"/>
            </w:tcMar>
            <w:vAlign w:val="center"/>
            <w:hideMark/>
          </w:tcPr>
          <w:p w14:paraId="437E2190" w14:textId="77777777" w:rsidR="00614796" w:rsidRPr="003D6C92" w:rsidRDefault="00614796" w:rsidP="00440BB6">
            <w:pPr>
              <w:pStyle w:val="movimento2"/>
              <w:rPr>
                <w:color w:val="002060"/>
              </w:rPr>
            </w:pPr>
            <w:r w:rsidRPr="003D6C92">
              <w:rPr>
                <w:color w:val="002060"/>
              </w:rPr>
              <w:t xml:space="preserve">(GROTTACCIA 2005) </w:t>
            </w:r>
          </w:p>
        </w:tc>
        <w:tc>
          <w:tcPr>
            <w:tcW w:w="800" w:type="dxa"/>
            <w:tcMar>
              <w:top w:w="20" w:type="dxa"/>
              <w:left w:w="20" w:type="dxa"/>
              <w:bottom w:w="20" w:type="dxa"/>
              <w:right w:w="20" w:type="dxa"/>
            </w:tcMar>
            <w:vAlign w:val="center"/>
            <w:hideMark/>
          </w:tcPr>
          <w:p w14:paraId="58DA708C"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4F1C7F87" w14:textId="77777777" w:rsidR="00614796" w:rsidRPr="003D6C92" w:rsidRDefault="00614796" w:rsidP="00440BB6">
            <w:pPr>
              <w:pStyle w:val="movimento"/>
              <w:rPr>
                <w:color w:val="002060"/>
              </w:rPr>
            </w:pPr>
            <w:r w:rsidRPr="003D6C92">
              <w:rPr>
                <w:color w:val="002060"/>
              </w:rPr>
              <w:t>GRELLONI MARCO</w:t>
            </w:r>
          </w:p>
        </w:tc>
        <w:tc>
          <w:tcPr>
            <w:tcW w:w="2200" w:type="dxa"/>
            <w:tcMar>
              <w:top w:w="20" w:type="dxa"/>
              <w:left w:w="20" w:type="dxa"/>
              <w:bottom w:w="20" w:type="dxa"/>
              <w:right w:w="20" w:type="dxa"/>
            </w:tcMar>
            <w:vAlign w:val="center"/>
            <w:hideMark/>
          </w:tcPr>
          <w:p w14:paraId="135541A0" w14:textId="77777777" w:rsidR="00614796" w:rsidRPr="003D6C92" w:rsidRDefault="00614796" w:rsidP="00440BB6">
            <w:pPr>
              <w:pStyle w:val="movimento2"/>
              <w:rPr>
                <w:color w:val="002060"/>
              </w:rPr>
            </w:pPr>
            <w:r w:rsidRPr="003D6C92">
              <w:rPr>
                <w:color w:val="002060"/>
              </w:rPr>
              <w:t xml:space="preserve">(VISSO-ALTONERA CALCIO1970) </w:t>
            </w:r>
          </w:p>
        </w:tc>
      </w:tr>
    </w:tbl>
    <w:p w14:paraId="095F0D1C" w14:textId="77777777" w:rsidR="00614796" w:rsidRPr="003D6C92" w:rsidRDefault="00614796" w:rsidP="00614796">
      <w:pPr>
        <w:pStyle w:val="titolo20"/>
        <w:rPr>
          <w:rFonts w:eastAsiaTheme="minorEastAsia"/>
          <w:color w:val="002060"/>
        </w:rPr>
      </w:pPr>
      <w:r w:rsidRPr="003D6C9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288B2B39" w14:textId="77777777" w:rsidTr="00440BB6">
        <w:tc>
          <w:tcPr>
            <w:tcW w:w="2200" w:type="dxa"/>
            <w:tcMar>
              <w:top w:w="20" w:type="dxa"/>
              <w:left w:w="20" w:type="dxa"/>
              <w:bottom w:w="20" w:type="dxa"/>
              <w:right w:w="20" w:type="dxa"/>
            </w:tcMar>
            <w:vAlign w:val="center"/>
            <w:hideMark/>
          </w:tcPr>
          <w:p w14:paraId="1E869D60" w14:textId="77777777" w:rsidR="00614796" w:rsidRPr="003D6C92" w:rsidRDefault="00614796" w:rsidP="00440BB6">
            <w:pPr>
              <w:pStyle w:val="movimento"/>
              <w:rPr>
                <w:color w:val="002060"/>
              </w:rPr>
            </w:pPr>
            <w:r w:rsidRPr="003D6C92">
              <w:rPr>
                <w:color w:val="002060"/>
              </w:rPr>
              <w:t>MATERAZZI SANDRO</w:t>
            </w:r>
          </w:p>
        </w:tc>
        <w:tc>
          <w:tcPr>
            <w:tcW w:w="2200" w:type="dxa"/>
            <w:tcMar>
              <w:top w:w="20" w:type="dxa"/>
              <w:left w:w="20" w:type="dxa"/>
              <w:bottom w:w="20" w:type="dxa"/>
              <w:right w:w="20" w:type="dxa"/>
            </w:tcMar>
            <w:vAlign w:val="center"/>
            <w:hideMark/>
          </w:tcPr>
          <w:p w14:paraId="2D503A2D" w14:textId="77777777" w:rsidR="00614796" w:rsidRPr="003D6C92" w:rsidRDefault="00614796" w:rsidP="00440BB6">
            <w:pPr>
              <w:pStyle w:val="movimento2"/>
              <w:rPr>
                <w:color w:val="002060"/>
              </w:rPr>
            </w:pPr>
            <w:r w:rsidRPr="003D6C92">
              <w:rPr>
                <w:color w:val="002060"/>
              </w:rPr>
              <w:t xml:space="preserve">(C.U.S. CAMERINO A.S.D.) </w:t>
            </w:r>
          </w:p>
        </w:tc>
        <w:tc>
          <w:tcPr>
            <w:tcW w:w="800" w:type="dxa"/>
            <w:tcMar>
              <w:top w:w="20" w:type="dxa"/>
              <w:left w:w="20" w:type="dxa"/>
              <w:bottom w:w="20" w:type="dxa"/>
              <w:right w:w="20" w:type="dxa"/>
            </w:tcMar>
            <w:vAlign w:val="center"/>
            <w:hideMark/>
          </w:tcPr>
          <w:p w14:paraId="79D4A311"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6D80B165" w14:textId="77777777" w:rsidR="00614796" w:rsidRPr="003D6C92" w:rsidRDefault="00614796" w:rsidP="00440BB6">
            <w:pPr>
              <w:pStyle w:val="movimento"/>
              <w:rPr>
                <w:color w:val="002060"/>
              </w:rPr>
            </w:pPr>
            <w:r w:rsidRPr="003D6C92">
              <w:rPr>
                <w:color w:val="002060"/>
              </w:rPr>
              <w:t>PETRONE DANIELE</w:t>
            </w:r>
          </w:p>
        </w:tc>
        <w:tc>
          <w:tcPr>
            <w:tcW w:w="2200" w:type="dxa"/>
            <w:tcMar>
              <w:top w:w="20" w:type="dxa"/>
              <w:left w:w="20" w:type="dxa"/>
              <w:bottom w:w="20" w:type="dxa"/>
              <w:right w:w="20" w:type="dxa"/>
            </w:tcMar>
            <w:vAlign w:val="center"/>
            <w:hideMark/>
          </w:tcPr>
          <w:p w14:paraId="7D225105" w14:textId="77777777" w:rsidR="00614796" w:rsidRPr="003D6C92" w:rsidRDefault="00614796" w:rsidP="00440BB6">
            <w:pPr>
              <w:pStyle w:val="movimento2"/>
              <w:rPr>
                <w:color w:val="002060"/>
              </w:rPr>
            </w:pPr>
            <w:r w:rsidRPr="003D6C92">
              <w:rPr>
                <w:color w:val="002060"/>
              </w:rPr>
              <w:t xml:space="preserve">(FABRIANO CALCIO A 5 2023) </w:t>
            </w:r>
          </w:p>
        </w:tc>
      </w:tr>
      <w:tr w:rsidR="00614796" w:rsidRPr="003D6C92" w14:paraId="5AA45D56" w14:textId="77777777" w:rsidTr="00440BB6">
        <w:tc>
          <w:tcPr>
            <w:tcW w:w="2200" w:type="dxa"/>
            <w:tcMar>
              <w:top w:w="20" w:type="dxa"/>
              <w:left w:w="20" w:type="dxa"/>
              <w:bottom w:w="20" w:type="dxa"/>
              <w:right w:w="20" w:type="dxa"/>
            </w:tcMar>
            <w:vAlign w:val="center"/>
            <w:hideMark/>
          </w:tcPr>
          <w:p w14:paraId="7E05EDAA" w14:textId="77777777" w:rsidR="00614796" w:rsidRPr="003D6C92" w:rsidRDefault="00614796" w:rsidP="00440BB6">
            <w:pPr>
              <w:pStyle w:val="movimento"/>
              <w:rPr>
                <w:color w:val="002060"/>
              </w:rPr>
            </w:pPr>
            <w:r w:rsidRPr="003D6C92">
              <w:rPr>
                <w:color w:val="002060"/>
              </w:rPr>
              <w:t>FETH ANOUAR</w:t>
            </w:r>
          </w:p>
        </w:tc>
        <w:tc>
          <w:tcPr>
            <w:tcW w:w="2200" w:type="dxa"/>
            <w:tcMar>
              <w:top w:w="20" w:type="dxa"/>
              <w:left w:w="20" w:type="dxa"/>
              <w:bottom w:w="20" w:type="dxa"/>
              <w:right w:w="20" w:type="dxa"/>
            </w:tcMar>
            <w:vAlign w:val="center"/>
            <w:hideMark/>
          </w:tcPr>
          <w:p w14:paraId="447B894B" w14:textId="77777777" w:rsidR="00614796" w:rsidRPr="003D6C92" w:rsidRDefault="00614796" w:rsidP="00440BB6">
            <w:pPr>
              <w:pStyle w:val="movimento2"/>
              <w:rPr>
                <w:color w:val="002060"/>
              </w:rPr>
            </w:pPr>
            <w:r w:rsidRPr="003D6C92">
              <w:rPr>
                <w:color w:val="002060"/>
              </w:rPr>
              <w:t xml:space="preserve">(FIUMINATA) </w:t>
            </w:r>
          </w:p>
        </w:tc>
        <w:tc>
          <w:tcPr>
            <w:tcW w:w="800" w:type="dxa"/>
            <w:tcMar>
              <w:top w:w="20" w:type="dxa"/>
              <w:left w:w="20" w:type="dxa"/>
              <w:bottom w:w="20" w:type="dxa"/>
              <w:right w:w="20" w:type="dxa"/>
            </w:tcMar>
            <w:vAlign w:val="center"/>
            <w:hideMark/>
          </w:tcPr>
          <w:p w14:paraId="524EE9DF"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386EF1DE" w14:textId="77777777" w:rsidR="00614796" w:rsidRPr="003D6C92" w:rsidRDefault="00614796" w:rsidP="00440BB6">
            <w:pPr>
              <w:pStyle w:val="movimento"/>
              <w:rPr>
                <w:color w:val="002060"/>
              </w:rPr>
            </w:pPr>
            <w:r w:rsidRPr="003D6C92">
              <w:rPr>
                <w:color w:val="002060"/>
              </w:rPr>
              <w:t>MANZOTTI DIEGO</w:t>
            </w:r>
          </w:p>
        </w:tc>
        <w:tc>
          <w:tcPr>
            <w:tcW w:w="2200" w:type="dxa"/>
            <w:tcMar>
              <w:top w:w="20" w:type="dxa"/>
              <w:left w:w="20" w:type="dxa"/>
              <w:bottom w:w="20" w:type="dxa"/>
              <w:right w:w="20" w:type="dxa"/>
            </w:tcMar>
            <w:vAlign w:val="center"/>
            <w:hideMark/>
          </w:tcPr>
          <w:p w14:paraId="1341B408" w14:textId="77777777" w:rsidR="00614796" w:rsidRPr="003D6C92" w:rsidRDefault="00614796" w:rsidP="00440BB6">
            <w:pPr>
              <w:pStyle w:val="movimento2"/>
              <w:rPr>
                <w:color w:val="002060"/>
              </w:rPr>
            </w:pPr>
            <w:r w:rsidRPr="003D6C92">
              <w:rPr>
                <w:color w:val="002060"/>
              </w:rPr>
              <w:t xml:space="preserve">(GLS DORICA AN.UR) </w:t>
            </w:r>
          </w:p>
        </w:tc>
      </w:tr>
      <w:tr w:rsidR="00614796" w:rsidRPr="003D6C92" w14:paraId="6952735F" w14:textId="77777777" w:rsidTr="00440BB6">
        <w:tc>
          <w:tcPr>
            <w:tcW w:w="2200" w:type="dxa"/>
            <w:tcMar>
              <w:top w:w="20" w:type="dxa"/>
              <w:left w:w="20" w:type="dxa"/>
              <w:bottom w:w="20" w:type="dxa"/>
              <w:right w:w="20" w:type="dxa"/>
            </w:tcMar>
            <w:vAlign w:val="center"/>
            <w:hideMark/>
          </w:tcPr>
          <w:p w14:paraId="6E9DA28D" w14:textId="77777777" w:rsidR="00614796" w:rsidRPr="003D6C92" w:rsidRDefault="00614796" w:rsidP="00440BB6">
            <w:pPr>
              <w:pStyle w:val="movimento"/>
              <w:rPr>
                <w:color w:val="002060"/>
              </w:rPr>
            </w:pPr>
            <w:r w:rsidRPr="003D6C92">
              <w:rPr>
                <w:color w:val="002060"/>
              </w:rPr>
              <w:t>LEONORI MICHELE</w:t>
            </w:r>
          </w:p>
        </w:tc>
        <w:tc>
          <w:tcPr>
            <w:tcW w:w="2200" w:type="dxa"/>
            <w:tcMar>
              <w:top w:w="20" w:type="dxa"/>
              <w:left w:w="20" w:type="dxa"/>
              <w:bottom w:w="20" w:type="dxa"/>
              <w:right w:w="20" w:type="dxa"/>
            </w:tcMar>
            <w:vAlign w:val="center"/>
            <w:hideMark/>
          </w:tcPr>
          <w:p w14:paraId="3071F429" w14:textId="77777777" w:rsidR="00614796" w:rsidRPr="003D6C92" w:rsidRDefault="00614796" w:rsidP="00440BB6">
            <w:pPr>
              <w:pStyle w:val="movimento2"/>
              <w:rPr>
                <w:color w:val="002060"/>
              </w:rPr>
            </w:pPr>
            <w:r w:rsidRPr="003D6C92">
              <w:rPr>
                <w:color w:val="002060"/>
              </w:rPr>
              <w:t xml:space="preserve">(GROTTACCIA 2005) </w:t>
            </w:r>
          </w:p>
        </w:tc>
        <w:tc>
          <w:tcPr>
            <w:tcW w:w="800" w:type="dxa"/>
            <w:tcMar>
              <w:top w:w="20" w:type="dxa"/>
              <w:left w:w="20" w:type="dxa"/>
              <w:bottom w:w="20" w:type="dxa"/>
              <w:right w:w="20" w:type="dxa"/>
            </w:tcMar>
            <w:vAlign w:val="center"/>
            <w:hideMark/>
          </w:tcPr>
          <w:p w14:paraId="1EB082F7"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749D0ECD" w14:textId="77777777" w:rsidR="00614796" w:rsidRPr="003D6C92" w:rsidRDefault="00614796" w:rsidP="00440BB6">
            <w:pPr>
              <w:pStyle w:val="movimento"/>
              <w:rPr>
                <w:color w:val="002060"/>
              </w:rPr>
            </w:pPr>
            <w:r w:rsidRPr="003D6C92">
              <w:rPr>
                <w:color w:val="002060"/>
              </w:rPr>
              <w:t>BONCI LEONARDO</w:t>
            </w:r>
          </w:p>
        </w:tc>
        <w:tc>
          <w:tcPr>
            <w:tcW w:w="2200" w:type="dxa"/>
            <w:tcMar>
              <w:top w:w="20" w:type="dxa"/>
              <w:left w:w="20" w:type="dxa"/>
              <w:bottom w:w="20" w:type="dxa"/>
              <w:right w:w="20" w:type="dxa"/>
            </w:tcMar>
            <w:vAlign w:val="center"/>
            <w:hideMark/>
          </w:tcPr>
          <w:p w14:paraId="484DBCD8" w14:textId="77777777" w:rsidR="00614796" w:rsidRPr="003D6C92" w:rsidRDefault="00614796" w:rsidP="00440BB6">
            <w:pPr>
              <w:pStyle w:val="movimento2"/>
              <w:rPr>
                <w:color w:val="002060"/>
              </w:rPr>
            </w:pPr>
            <w:r w:rsidRPr="003D6C92">
              <w:rPr>
                <w:color w:val="002060"/>
              </w:rPr>
              <w:t xml:space="preserve">(SERRALTA) </w:t>
            </w:r>
          </w:p>
        </w:tc>
      </w:tr>
    </w:tbl>
    <w:p w14:paraId="1B20F99A" w14:textId="77777777" w:rsidR="00614796" w:rsidRPr="003D6C92" w:rsidRDefault="00614796" w:rsidP="00614796">
      <w:pPr>
        <w:pStyle w:val="titolo20"/>
        <w:rPr>
          <w:rFonts w:eastAsiaTheme="minorEastAsia"/>
          <w:color w:val="002060"/>
        </w:rPr>
      </w:pPr>
      <w:r w:rsidRPr="003D6C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7F32C043" w14:textId="77777777" w:rsidTr="00440BB6">
        <w:tc>
          <w:tcPr>
            <w:tcW w:w="2200" w:type="dxa"/>
            <w:tcMar>
              <w:top w:w="20" w:type="dxa"/>
              <w:left w:w="20" w:type="dxa"/>
              <w:bottom w:w="20" w:type="dxa"/>
              <w:right w:w="20" w:type="dxa"/>
            </w:tcMar>
            <w:vAlign w:val="center"/>
            <w:hideMark/>
          </w:tcPr>
          <w:p w14:paraId="5B14469C" w14:textId="77777777" w:rsidR="00614796" w:rsidRPr="003D6C92" w:rsidRDefault="00614796" w:rsidP="00440BB6">
            <w:pPr>
              <w:pStyle w:val="movimento"/>
              <w:rPr>
                <w:color w:val="002060"/>
              </w:rPr>
            </w:pPr>
            <w:r w:rsidRPr="003D6C92">
              <w:rPr>
                <w:color w:val="002060"/>
              </w:rPr>
              <w:t>CIAVATTINI FILIPPO</w:t>
            </w:r>
          </w:p>
        </w:tc>
        <w:tc>
          <w:tcPr>
            <w:tcW w:w="2200" w:type="dxa"/>
            <w:tcMar>
              <w:top w:w="20" w:type="dxa"/>
              <w:left w:w="20" w:type="dxa"/>
              <w:bottom w:w="20" w:type="dxa"/>
              <w:right w:w="20" w:type="dxa"/>
            </w:tcMar>
            <w:vAlign w:val="center"/>
            <w:hideMark/>
          </w:tcPr>
          <w:p w14:paraId="33E5BB52" w14:textId="77777777" w:rsidR="00614796" w:rsidRPr="003D6C92" w:rsidRDefault="00614796" w:rsidP="00440BB6">
            <w:pPr>
              <w:pStyle w:val="movimento2"/>
              <w:rPr>
                <w:color w:val="002060"/>
              </w:rPr>
            </w:pPr>
            <w:r w:rsidRPr="003D6C92">
              <w:rPr>
                <w:color w:val="002060"/>
              </w:rPr>
              <w:t xml:space="preserve">(C.U.S. CAMERINO A.S.D.) </w:t>
            </w:r>
          </w:p>
        </w:tc>
        <w:tc>
          <w:tcPr>
            <w:tcW w:w="800" w:type="dxa"/>
            <w:tcMar>
              <w:top w:w="20" w:type="dxa"/>
              <w:left w:w="20" w:type="dxa"/>
              <w:bottom w:w="20" w:type="dxa"/>
              <w:right w:w="20" w:type="dxa"/>
            </w:tcMar>
            <w:vAlign w:val="center"/>
            <w:hideMark/>
          </w:tcPr>
          <w:p w14:paraId="0F4FFACE"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0A55654A" w14:textId="77777777" w:rsidR="00614796" w:rsidRPr="003D6C92" w:rsidRDefault="00614796" w:rsidP="00440BB6">
            <w:pPr>
              <w:pStyle w:val="movimento"/>
              <w:rPr>
                <w:color w:val="002060"/>
              </w:rPr>
            </w:pPr>
            <w:r w:rsidRPr="003D6C92">
              <w:rPr>
                <w:color w:val="002060"/>
              </w:rPr>
              <w:t>SACCO DANIELE</w:t>
            </w:r>
          </w:p>
        </w:tc>
        <w:tc>
          <w:tcPr>
            <w:tcW w:w="2200" w:type="dxa"/>
            <w:tcMar>
              <w:top w:w="20" w:type="dxa"/>
              <w:left w:w="20" w:type="dxa"/>
              <w:bottom w:w="20" w:type="dxa"/>
              <w:right w:w="20" w:type="dxa"/>
            </w:tcMar>
            <w:vAlign w:val="center"/>
            <w:hideMark/>
          </w:tcPr>
          <w:p w14:paraId="091B810F" w14:textId="77777777" w:rsidR="00614796" w:rsidRPr="003D6C92" w:rsidRDefault="00614796" w:rsidP="00440BB6">
            <w:pPr>
              <w:pStyle w:val="movimento2"/>
              <w:rPr>
                <w:color w:val="002060"/>
              </w:rPr>
            </w:pPr>
            <w:r w:rsidRPr="003D6C92">
              <w:rPr>
                <w:color w:val="002060"/>
              </w:rPr>
              <w:t xml:space="preserve">(CIRCOLO COLLODI CALCIO 5) </w:t>
            </w:r>
          </w:p>
        </w:tc>
      </w:tr>
      <w:tr w:rsidR="00614796" w:rsidRPr="003D6C92" w14:paraId="4D8ADD7A" w14:textId="77777777" w:rsidTr="00440BB6">
        <w:tc>
          <w:tcPr>
            <w:tcW w:w="2200" w:type="dxa"/>
            <w:tcMar>
              <w:top w:w="20" w:type="dxa"/>
              <w:left w:w="20" w:type="dxa"/>
              <w:bottom w:w="20" w:type="dxa"/>
              <w:right w:w="20" w:type="dxa"/>
            </w:tcMar>
            <w:vAlign w:val="center"/>
            <w:hideMark/>
          </w:tcPr>
          <w:p w14:paraId="5906C3CC" w14:textId="77777777" w:rsidR="00614796" w:rsidRPr="003D6C92" w:rsidRDefault="00614796" w:rsidP="00440BB6">
            <w:pPr>
              <w:pStyle w:val="movimento"/>
              <w:rPr>
                <w:color w:val="002060"/>
              </w:rPr>
            </w:pPr>
            <w:r w:rsidRPr="003D6C92">
              <w:rPr>
                <w:color w:val="002060"/>
              </w:rPr>
              <w:t>JALAL AMINE</w:t>
            </w:r>
          </w:p>
        </w:tc>
        <w:tc>
          <w:tcPr>
            <w:tcW w:w="2200" w:type="dxa"/>
            <w:tcMar>
              <w:top w:w="20" w:type="dxa"/>
              <w:left w:w="20" w:type="dxa"/>
              <w:bottom w:w="20" w:type="dxa"/>
              <w:right w:w="20" w:type="dxa"/>
            </w:tcMar>
            <w:vAlign w:val="center"/>
            <w:hideMark/>
          </w:tcPr>
          <w:p w14:paraId="739253E1" w14:textId="77777777" w:rsidR="00614796" w:rsidRPr="003D6C92" w:rsidRDefault="00614796" w:rsidP="00440BB6">
            <w:pPr>
              <w:pStyle w:val="movimento2"/>
              <w:rPr>
                <w:color w:val="002060"/>
              </w:rPr>
            </w:pPr>
            <w:r w:rsidRPr="003D6C92">
              <w:rPr>
                <w:color w:val="002060"/>
              </w:rPr>
              <w:t xml:space="preserve">(FIUMINATA) </w:t>
            </w:r>
          </w:p>
        </w:tc>
        <w:tc>
          <w:tcPr>
            <w:tcW w:w="800" w:type="dxa"/>
            <w:tcMar>
              <w:top w:w="20" w:type="dxa"/>
              <w:left w:w="20" w:type="dxa"/>
              <w:bottom w:w="20" w:type="dxa"/>
              <w:right w:w="20" w:type="dxa"/>
            </w:tcMar>
            <w:vAlign w:val="center"/>
            <w:hideMark/>
          </w:tcPr>
          <w:p w14:paraId="4FA8D8B9"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1B8EFFF6" w14:textId="77777777" w:rsidR="00614796" w:rsidRPr="003D6C92" w:rsidRDefault="00614796" w:rsidP="00440BB6">
            <w:pPr>
              <w:pStyle w:val="movimento"/>
              <w:rPr>
                <w:color w:val="002060"/>
              </w:rPr>
            </w:pPr>
            <w:r w:rsidRPr="003D6C92">
              <w:rPr>
                <w:color w:val="002060"/>
              </w:rPr>
              <w:t>ANASTASIO ALESSANDRO</w:t>
            </w:r>
          </w:p>
        </w:tc>
        <w:tc>
          <w:tcPr>
            <w:tcW w:w="2200" w:type="dxa"/>
            <w:tcMar>
              <w:top w:w="20" w:type="dxa"/>
              <w:left w:w="20" w:type="dxa"/>
              <w:bottom w:w="20" w:type="dxa"/>
              <w:right w:w="20" w:type="dxa"/>
            </w:tcMar>
            <w:vAlign w:val="center"/>
            <w:hideMark/>
          </w:tcPr>
          <w:p w14:paraId="57FE302C" w14:textId="77777777" w:rsidR="00614796" w:rsidRPr="003D6C92" w:rsidRDefault="00614796" w:rsidP="00440BB6">
            <w:pPr>
              <w:pStyle w:val="movimento2"/>
              <w:rPr>
                <w:color w:val="002060"/>
              </w:rPr>
            </w:pPr>
            <w:r w:rsidRPr="003D6C92">
              <w:rPr>
                <w:color w:val="002060"/>
              </w:rPr>
              <w:t xml:space="preserve">(FUTSAL VIRE GEOSISTEM ASD) </w:t>
            </w:r>
          </w:p>
        </w:tc>
      </w:tr>
      <w:tr w:rsidR="00614796" w:rsidRPr="003D6C92" w14:paraId="29C9FCE5" w14:textId="77777777" w:rsidTr="00440BB6">
        <w:tc>
          <w:tcPr>
            <w:tcW w:w="2200" w:type="dxa"/>
            <w:tcMar>
              <w:top w:w="20" w:type="dxa"/>
              <w:left w:w="20" w:type="dxa"/>
              <w:bottom w:w="20" w:type="dxa"/>
              <w:right w:w="20" w:type="dxa"/>
            </w:tcMar>
            <w:vAlign w:val="center"/>
            <w:hideMark/>
          </w:tcPr>
          <w:p w14:paraId="635F74D3" w14:textId="77777777" w:rsidR="00614796" w:rsidRPr="003D6C92" w:rsidRDefault="00614796" w:rsidP="00440BB6">
            <w:pPr>
              <w:pStyle w:val="movimento"/>
              <w:rPr>
                <w:color w:val="002060"/>
              </w:rPr>
            </w:pPr>
            <w:r w:rsidRPr="003D6C92">
              <w:rPr>
                <w:color w:val="002060"/>
              </w:rPr>
              <w:t>PACIARONI ALESSANDRO</w:t>
            </w:r>
          </w:p>
        </w:tc>
        <w:tc>
          <w:tcPr>
            <w:tcW w:w="2200" w:type="dxa"/>
            <w:tcMar>
              <w:top w:w="20" w:type="dxa"/>
              <w:left w:w="20" w:type="dxa"/>
              <w:bottom w:w="20" w:type="dxa"/>
              <w:right w:w="20" w:type="dxa"/>
            </w:tcMar>
            <w:vAlign w:val="center"/>
            <w:hideMark/>
          </w:tcPr>
          <w:p w14:paraId="6011A4E2" w14:textId="77777777" w:rsidR="00614796" w:rsidRPr="003D6C92" w:rsidRDefault="00614796" w:rsidP="00440BB6">
            <w:pPr>
              <w:pStyle w:val="movimento2"/>
              <w:rPr>
                <w:color w:val="002060"/>
              </w:rPr>
            </w:pPr>
            <w:r w:rsidRPr="003D6C92">
              <w:rPr>
                <w:color w:val="002060"/>
              </w:rPr>
              <w:t xml:space="preserve">(SERRALTA) </w:t>
            </w:r>
          </w:p>
        </w:tc>
        <w:tc>
          <w:tcPr>
            <w:tcW w:w="800" w:type="dxa"/>
            <w:tcMar>
              <w:top w:w="20" w:type="dxa"/>
              <w:left w:w="20" w:type="dxa"/>
              <w:bottom w:w="20" w:type="dxa"/>
              <w:right w:w="20" w:type="dxa"/>
            </w:tcMar>
            <w:vAlign w:val="center"/>
            <w:hideMark/>
          </w:tcPr>
          <w:p w14:paraId="1FEF50F7"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3B01C58F"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4E04D0C5" w14:textId="77777777" w:rsidR="00614796" w:rsidRPr="003D6C92" w:rsidRDefault="00614796" w:rsidP="00440BB6">
            <w:pPr>
              <w:pStyle w:val="movimento2"/>
              <w:rPr>
                <w:color w:val="002060"/>
              </w:rPr>
            </w:pPr>
            <w:r w:rsidRPr="003D6C92">
              <w:rPr>
                <w:color w:val="002060"/>
              </w:rPr>
              <w:t> </w:t>
            </w:r>
          </w:p>
        </w:tc>
      </w:tr>
    </w:tbl>
    <w:p w14:paraId="44F7A32D" w14:textId="77777777" w:rsidR="00614796" w:rsidRPr="003D6C92" w:rsidRDefault="00614796" w:rsidP="00614796">
      <w:pPr>
        <w:pStyle w:val="titolo10"/>
        <w:rPr>
          <w:rFonts w:eastAsiaTheme="minorEastAsia"/>
          <w:color w:val="002060"/>
        </w:rPr>
      </w:pPr>
      <w:r w:rsidRPr="003D6C92">
        <w:rPr>
          <w:color w:val="002060"/>
        </w:rPr>
        <w:t xml:space="preserve">GARE DEL 12/ 3/2024 </w:t>
      </w:r>
    </w:p>
    <w:p w14:paraId="6B3BC1D9" w14:textId="77777777" w:rsidR="00614796" w:rsidRPr="003D6C92" w:rsidRDefault="00614796" w:rsidP="00614796">
      <w:pPr>
        <w:pStyle w:val="titolo7a"/>
        <w:rPr>
          <w:color w:val="002060"/>
        </w:rPr>
      </w:pPr>
      <w:r w:rsidRPr="003D6C92">
        <w:rPr>
          <w:color w:val="002060"/>
        </w:rPr>
        <w:t xml:space="preserve">PROVVEDIMENTI DISCIPLINARI </w:t>
      </w:r>
    </w:p>
    <w:p w14:paraId="6E888D20" w14:textId="77777777" w:rsidR="00614796" w:rsidRPr="003D6C92" w:rsidRDefault="00614796" w:rsidP="00614796">
      <w:pPr>
        <w:pStyle w:val="titolo7b0"/>
        <w:rPr>
          <w:color w:val="002060"/>
        </w:rPr>
      </w:pPr>
      <w:r w:rsidRPr="003D6C92">
        <w:rPr>
          <w:color w:val="002060"/>
        </w:rPr>
        <w:t xml:space="preserve">In base alle risultanze degli atti ufficiali sono state deliberate le seguenti sanzioni disciplinari. </w:t>
      </w:r>
    </w:p>
    <w:p w14:paraId="079B0907" w14:textId="77777777" w:rsidR="00614796" w:rsidRPr="003D6C92" w:rsidRDefault="00614796" w:rsidP="00614796">
      <w:pPr>
        <w:pStyle w:val="titolo30"/>
        <w:rPr>
          <w:color w:val="002060"/>
        </w:rPr>
      </w:pPr>
      <w:r w:rsidRPr="003D6C92">
        <w:rPr>
          <w:color w:val="002060"/>
        </w:rPr>
        <w:t xml:space="preserve">CALCIATORI NON ESPULSI </w:t>
      </w:r>
    </w:p>
    <w:p w14:paraId="61B60385" w14:textId="77777777" w:rsidR="00614796" w:rsidRPr="003D6C92" w:rsidRDefault="00614796" w:rsidP="00614796">
      <w:pPr>
        <w:pStyle w:val="titolo20"/>
        <w:rPr>
          <w:color w:val="002060"/>
        </w:rPr>
      </w:pPr>
      <w:r w:rsidRPr="003D6C9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14A792A6" w14:textId="77777777" w:rsidTr="00440BB6">
        <w:tc>
          <w:tcPr>
            <w:tcW w:w="2200" w:type="dxa"/>
            <w:tcMar>
              <w:top w:w="20" w:type="dxa"/>
              <w:left w:w="20" w:type="dxa"/>
              <w:bottom w:w="20" w:type="dxa"/>
              <w:right w:w="20" w:type="dxa"/>
            </w:tcMar>
            <w:vAlign w:val="center"/>
            <w:hideMark/>
          </w:tcPr>
          <w:p w14:paraId="1EB1E514" w14:textId="77777777" w:rsidR="00614796" w:rsidRPr="003D6C92" w:rsidRDefault="00614796" w:rsidP="00440BB6">
            <w:pPr>
              <w:pStyle w:val="movimento"/>
              <w:rPr>
                <w:color w:val="002060"/>
              </w:rPr>
            </w:pPr>
            <w:r w:rsidRPr="003D6C92">
              <w:rPr>
                <w:color w:val="002060"/>
              </w:rPr>
              <w:t>ALESSANDRINI ANDREA</w:t>
            </w:r>
          </w:p>
        </w:tc>
        <w:tc>
          <w:tcPr>
            <w:tcW w:w="2200" w:type="dxa"/>
            <w:tcMar>
              <w:top w:w="20" w:type="dxa"/>
              <w:left w:w="20" w:type="dxa"/>
              <w:bottom w:w="20" w:type="dxa"/>
              <w:right w:w="20" w:type="dxa"/>
            </w:tcMar>
            <w:vAlign w:val="center"/>
            <w:hideMark/>
          </w:tcPr>
          <w:p w14:paraId="29ADE8FD" w14:textId="77777777" w:rsidR="00614796" w:rsidRPr="003D6C92" w:rsidRDefault="00614796" w:rsidP="00440BB6">
            <w:pPr>
              <w:pStyle w:val="movimento2"/>
              <w:rPr>
                <w:color w:val="002060"/>
              </w:rPr>
            </w:pPr>
            <w:r w:rsidRPr="003D6C92">
              <w:rPr>
                <w:color w:val="002060"/>
              </w:rPr>
              <w:t xml:space="preserve">(CASENUOVE) </w:t>
            </w:r>
          </w:p>
        </w:tc>
        <w:tc>
          <w:tcPr>
            <w:tcW w:w="800" w:type="dxa"/>
            <w:tcMar>
              <w:top w:w="20" w:type="dxa"/>
              <w:left w:w="20" w:type="dxa"/>
              <w:bottom w:w="20" w:type="dxa"/>
              <w:right w:w="20" w:type="dxa"/>
            </w:tcMar>
            <w:vAlign w:val="center"/>
            <w:hideMark/>
          </w:tcPr>
          <w:p w14:paraId="0FCFF8A5"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38829767"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04F70C82" w14:textId="77777777" w:rsidR="00614796" w:rsidRPr="003D6C92" w:rsidRDefault="00614796" w:rsidP="00440BB6">
            <w:pPr>
              <w:pStyle w:val="movimento2"/>
              <w:rPr>
                <w:color w:val="002060"/>
              </w:rPr>
            </w:pPr>
            <w:r w:rsidRPr="003D6C92">
              <w:rPr>
                <w:color w:val="002060"/>
              </w:rPr>
              <w:t> </w:t>
            </w:r>
          </w:p>
        </w:tc>
      </w:tr>
    </w:tbl>
    <w:p w14:paraId="7BB19F5A" w14:textId="77777777" w:rsidR="00614796" w:rsidRDefault="00614796" w:rsidP="00614796">
      <w:pPr>
        <w:pStyle w:val="breakline"/>
        <w:rPr>
          <w:rFonts w:eastAsiaTheme="minorEastAsia"/>
          <w:color w:val="002060"/>
        </w:rPr>
      </w:pPr>
    </w:p>
    <w:p w14:paraId="27B42E16" w14:textId="77777777" w:rsidR="00614796" w:rsidRPr="007178EC" w:rsidRDefault="00614796" w:rsidP="00614796">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4658D370" w14:textId="77777777" w:rsidR="00614796" w:rsidRPr="007178EC" w:rsidRDefault="00614796" w:rsidP="00614796">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1EBF307F" w14:textId="77777777" w:rsidR="00614796" w:rsidRPr="003D6C92" w:rsidRDefault="00614796" w:rsidP="00614796">
      <w:pPr>
        <w:pStyle w:val="breakline"/>
        <w:rPr>
          <w:rFonts w:eastAsiaTheme="minorEastAsia"/>
          <w:color w:val="002060"/>
        </w:rPr>
      </w:pPr>
    </w:p>
    <w:p w14:paraId="683B309C" w14:textId="77777777" w:rsidR="00614796" w:rsidRPr="003D6C92" w:rsidRDefault="00614796" w:rsidP="00614796">
      <w:pPr>
        <w:pStyle w:val="titoloprinc0"/>
        <w:rPr>
          <w:color w:val="002060"/>
        </w:rPr>
      </w:pPr>
      <w:r w:rsidRPr="003D6C92">
        <w:rPr>
          <w:color w:val="002060"/>
        </w:rPr>
        <w:t>CLASSIFICA</w:t>
      </w:r>
    </w:p>
    <w:p w14:paraId="41C4C6AF" w14:textId="77777777" w:rsidR="00614796" w:rsidRPr="003D6C92" w:rsidRDefault="00614796" w:rsidP="00614796">
      <w:pPr>
        <w:pStyle w:val="breakline"/>
        <w:rPr>
          <w:color w:val="002060"/>
        </w:rPr>
      </w:pPr>
    </w:p>
    <w:p w14:paraId="350704A3" w14:textId="77777777" w:rsidR="00614796" w:rsidRPr="003D6C92" w:rsidRDefault="00614796" w:rsidP="00614796">
      <w:pPr>
        <w:pStyle w:val="breakline"/>
        <w:rPr>
          <w:color w:val="002060"/>
        </w:rPr>
      </w:pPr>
    </w:p>
    <w:p w14:paraId="6949AB9E" w14:textId="77777777" w:rsidR="00614796" w:rsidRPr="003D6C92" w:rsidRDefault="00614796" w:rsidP="00614796">
      <w:pPr>
        <w:pStyle w:val="sottotitolocampionato10"/>
        <w:rPr>
          <w:color w:val="002060"/>
        </w:rPr>
      </w:pPr>
      <w:r w:rsidRPr="003D6C9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14796" w:rsidRPr="003D6C92" w14:paraId="0468CE43" w14:textId="77777777" w:rsidTr="00440B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9B466" w14:textId="77777777" w:rsidR="00614796" w:rsidRPr="003D6C92" w:rsidRDefault="00614796" w:rsidP="00440BB6">
            <w:pPr>
              <w:pStyle w:val="headertabella0"/>
              <w:rPr>
                <w:color w:val="002060"/>
              </w:rPr>
            </w:pPr>
            <w:r w:rsidRPr="003D6C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A8B65" w14:textId="77777777" w:rsidR="00614796" w:rsidRPr="003D6C92" w:rsidRDefault="00614796" w:rsidP="00440BB6">
            <w:pPr>
              <w:pStyle w:val="headertabella0"/>
              <w:rPr>
                <w:color w:val="002060"/>
              </w:rPr>
            </w:pPr>
            <w:r w:rsidRPr="003D6C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2491B" w14:textId="77777777" w:rsidR="00614796" w:rsidRPr="003D6C92" w:rsidRDefault="00614796" w:rsidP="00440BB6">
            <w:pPr>
              <w:pStyle w:val="headertabella0"/>
              <w:rPr>
                <w:color w:val="002060"/>
              </w:rPr>
            </w:pPr>
            <w:r w:rsidRPr="003D6C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B591E" w14:textId="77777777" w:rsidR="00614796" w:rsidRPr="003D6C92" w:rsidRDefault="00614796" w:rsidP="00440BB6">
            <w:pPr>
              <w:pStyle w:val="headertabella0"/>
              <w:rPr>
                <w:color w:val="002060"/>
              </w:rPr>
            </w:pPr>
            <w:r w:rsidRPr="003D6C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6923D" w14:textId="77777777" w:rsidR="00614796" w:rsidRPr="003D6C92" w:rsidRDefault="00614796" w:rsidP="00440BB6">
            <w:pPr>
              <w:pStyle w:val="headertabella0"/>
              <w:rPr>
                <w:color w:val="002060"/>
              </w:rPr>
            </w:pPr>
            <w:r w:rsidRPr="003D6C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50CCC" w14:textId="77777777" w:rsidR="00614796" w:rsidRPr="003D6C92" w:rsidRDefault="00614796" w:rsidP="00440BB6">
            <w:pPr>
              <w:pStyle w:val="headertabella0"/>
              <w:rPr>
                <w:color w:val="002060"/>
              </w:rPr>
            </w:pPr>
            <w:r w:rsidRPr="003D6C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8B179" w14:textId="77777777" w:rsidR="00614796" w:rsidRPr="003D6C92" w:rsidRDefault="00614796" w:rsidP="00440BB6">
            <w:pPr>
              <w:pStyle w:val="headertabella0"/>
              <w:rPr>
                <w:color w:val="002060"/>
              </w:rPr>
            </w:pPr>
            <w:r w:rsidRPr="003D6C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D2DBE" w14:textId="77777777" w:rsidR="00614796" w:rsidRPr="003D6C92" w:rsidRDefault="00614796" w:rsidP="00440BB6">
            <w:pPr>
              <w:pStyle w:val="headertabella0"/>
              <w:rPr>
                <w:color w:val="002060"/>
              </w:rPr>
            </w:pPr>
            <w:r w:rsidRPr="003D6C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0DA77" w14:textId="77777777" w:rsidR="00614796" w:rsidRPr="003D6C92" w:rsidRDefault="00614796" w:rsidP="00440BB6">
            <w:pPr>
              <w:pStyle w:val="headertabella0"/>
              <w:rPr>
                <w:color w:val="002060"/>
              </w:rPr>
            </w:pPr>
            <w:r w:rsidRPr="003D6C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9FE98" w14:textId="77777777" w:rsidR="00614796" w:rsidRPr="003D6C92" w:rsidRDefault="00614796" w:rsidP="00440BB6">
            <w:pPr>
              <w:pStyle w:val="headertabella0"/>
              <w:rPr>
                <w:color w:val="002060"/>
              </w:rPr>
            </w:pPr>
            <w:r w:rsidRPr="003D6C92">
              <w:rPr>
                <w:color w:val="002060"/>
              </w:rPr>
              <w:t>PE</w:t>
            </w:r>
          </w:p>
        </w:tc>
      </w:tr>
      <w:tr w:rsidR="00614796" w:rsidRPr="003D6C92" w14:paraId="6D4C8180" w14:textId="77777777" w:rsidTr="00440B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BD86EE" w14:textId="77777777" w:rsidR="00614796" w:rsidRPr="003D6C92" w:rsidRDefault="00614796" w:rsidP="00440BB6">
            <w:pPr>
              <w:pStyle w:val="rowtabella0"/>
              <w:rPr>
                <w:color w:val="002060"/>
              </w:rPr>
            </w:pPr>
            <w:r w:rsidRPr="003D6C92">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E20D7" w14:textId="77777777" w:rsidR="00614796" w:rsidRPr="003D6C92" w:rsidRDefault="00614796" w:rsidP="00440BB6">
            <w:pPr>
              <w:pStyle w:val="rowtabella0"/>
              <w:jc w:val="center"/>
              <w:rPr>
                <w:color w:val="002060"/>
              </w:rPr>
            </w:pPr>
            <w:r w:rsidRPr="003D6C9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EC3C7"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983CF"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25FDC"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45596"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42D16" w14:textId="77777777" w:rsidR="00614796" w:rsidRPr="003D6C92" w:rsidRDefault="00614796" w:rsidP="00440BB6">
            <w:pPr>
              <w:pStyle w:val="rowtabella0"/>
              <w:jc w:val="center"/>
              <w:rPr>
                <w:color w:val="002060"/>
              </w:rPr>
            </w:pPr>
            <w:r w:rsidRPr="003D6C92">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29DC6" w14:textId="77777777" w:rsidR="00614796" w:rsidRPr="003D6C92" w:rsidRDefault="00614796" w:rsidP="00440BB6">
            <w:pPr>
              <w:pStyle w:val="rowtabella0"/>
              <w:jc w:val="center"/>
              <w:rPr>
                <w:color w:val="002060"/>
              </w:rPr>
            </w:pPr>
            <w:r w:rsidRPr="003D6C9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BADA3" w14:textId="77777777" w:rsidR="00614796" w:rsidRPr="003D6C92" w:rsidRDefault="00614796" w:rsidP="00440BB6">
            <w:pPr>
              <w:pStyle w:val="rowtabella0"/>
              <w:jc w:val="center"/>
              <w:rPr>
                <w:color w:val="002060"/>
              </w:rPr>
            </w:pPr>
            <w:r w:rsidRPr="003D6C9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137F4" w14:textId="77777777" w:rsidR="00614796" w:rsidRPr="003D6C92" w:rsidRDefault="00614796" w:rsidP="00440BB6">
            <w:pPr>
              <w:pStyle w:val="rowtabella0"/>
              <w:jc w:val="center"/>
              <w:rPr>
                <w:color w:val="002060"/>
              </w:rPr>
            </w:pPr>
            <w:r w:rsidRPr="003D6C92">
              <w:rPr>
                <w:color w:val="002060"/>
              </w:rPr>
              <w:t>0</w:t>
            </w:r>
          </w:p>
        </w:tc>
      </w:tr>
      <w:tr w:rsidR="00614796" w:rsidRPr="003D6C92" w14:paraId="38FD6145"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110110" w14:textId="77777777" w:rsidR="00614796" w:rsidRPr="003D6C92" w:rsidRDefault="00614796" w:rsidP="00440BB6">
            <w:pPr>
              <w:pStyle w:val="rowtabella0"/>
              <w:rPr>
                <w:color w:val="002060"/>
              </w:rPr>
            </w:pPr>
            <w:r w:rsidRPr="003D6C92">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29C80" w14:textId="77777777" w:rsidR="00614796" w:rsidRPr="003D6C92" w:rsidRDefault="00614796" w:rsidP="00440BB6">
            <w:pPr>
              <w:pStyle w:val="rowtabella0"/>
              <w:jc w:val="center"/>
              <w:rPr>
                <w:color w:val="002060"/>
              </w:rPr>
            </w:pPr>
            <w:r w:rsidRPr="003D6C9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AC499"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50337" w14:textId="77777777" w:rsidR="00614796" w:rsidRPr="003D6C92" w:rsidRDefault="00614796" w:rsidP="00440BB6">
            <w:pPr>
              <w:pStyle w:val="rowtabella0"/>
              <w:jc w:val="center"/>
              <w:rPr>
                <w:color w:val="002060"/>
              </w:rPr>
            </w:pPr>
            <w:r w:rsidRPr="003D6C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92275"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BB54D"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719CC" w14:textId="77777777" w:rsidR="00614796" w:rsidRPr="003D6C92" w:rsidRDefault="00614796" w:rsidP="00440BB6">
            <w:pPr>
              <w:pStyle w:val="rowtabella0"/>
              <w:jc w:val="center"/>
              <w:rPr>
                <w:color w:val="002060"/>
              </w:rPr>
            </w:pPr>
            <w:r w:rsidRPr="003D6C9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5843F" w14:textId="77777777" w:rsidR="00614796" w:rsidRPr="003D6C92" w:rsidRDefault="00614796" w:rsidP="00440BB6">
            <w:pPr>
              <w:pStyle w:val="rowtabella0"/>
              <w:jc w:val="center"/>
              <w:rPr>
                <w:color w:val="002060"/>
              </w:rPr>
            </w:pPr>
            <w:r w:rsidRPr="003D6C9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F3643" w14:textId="77777777" w:rsidR="00614796" w:rsidRPr="003D6C92" w:rsidRDefault="00614796" w:rsidP="00440BB6">
            <w:pPr>
              <w:pStyle w:val="rowtabella0"/>
              <w:jc w:val="center"/>
              <w:rPr>
                <w:color w:val="002060"/>
              </w:rPr>
            </w:pPr>
            <w:r w:rsidRPr="003D6C9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165DB" w14:textId="77777777" w:rsidR="00614796" w:rsidRPr="003D6C92" w:rsidRDefault="00614796" w:rsidP="00440BB6">
            <w:pPr>
              <w:pStyle w:val="rowtabella0"/>
              <w:jc w:val="center"/>
              <w:rPr>
                <w:color w:val="002060"/>
              </w:rPr>
            </w:pPr>
            <w:r w:rsidRPr="003D6C92">
              <w:rPr>
                <w:color w:val="002060"/>
              </w:rPr>
              <w:t>0</w:t>
            </w:r>
          </w:p>
        </w:tc>
      </w:tr>
      <w:tr w:rsidR="00614796" w:rsidRPr="003D6C92" w14:paraId="5C16114F"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895E51" w14:textId="77777777" w:rsidR="00614796" w:rsidRPr="003D6C92" w:rsidRDefault="00614796" w:rsidP="00440BB6">
            <w:pPr>
              <w:pStyle w:val="rowtabella0"/>
              <w:rPr>
                <w:color w:val="002060"/>
              </w:rPr>
            </w:pPr>
            <w:r w:rsidRPr="003D6C92">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449DB" w14:textId="77777777" w:rsidR="00614796" w:rsidRPr="003D6C92" w:rsidRDefault="00614796" w:rsidP="00440BB6">
            <w:pPr>
              <w:pStyle w:val="rowtabella0"/>
              <w:jc w:val="center"/>
              <w:rPr>
                <w:color w:val="002060"/>
              </w:rPr>
            </w:pPr>
            <w:r w:rsidRPr="003D6C9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216EC"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636B3" w14:textId="77777777" w:rsidR="00614796" w:rsidRPr="003D6C92" w:rsidRDefault="00614796" w:rsidP="00440BB6">
            <w:pPr>
              <w:pStyle w:val="rowtabella0"/>
              <w:jc w:val="center"/>
              <w:rPr>
                <w:color w:val="002060"/>
              </w:rPr>
            </w:pPr>
            <w:r w:rsidRPr="003D6C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D3823"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F58A7"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8D283" w14:textId="77777777" w:rsidR="00614796" w:rsidRPr="003D6C92" w:rsidRDefault="00614796" w:rsidP="00440BB6">
            <w:pPr>
              <w:pStyle w:val="rowtabella0"/>
              <w:jc w:val="center"/>
              <w:rPr>
                <w:color w:val="002060"/>
              </w:rPr>
            </w:pPr>
            <w:r w:rsidRPr="003D6C9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0CF3F" w14:textId="77777777" w:rsidR="00614796" w:rsidRPr="003D6C92" w:rsidRDefault="00614796" w:rsidP="00440BB6">
            <w:pPr>
              <w:pStyle w:val="rowtabella0"/>
              <w:jc w:val="center"/>
              <w:rPr>
                <w:color w:val="002060"/>
              </w:rPr>
            </w:pPr>
            <w:r w:rsidRPr="003D6C9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B6DB0" w14:textId="77777777" w:rsidR="00614796" w:rsidRPr="003D6C92" w:rsidRDefault="00614796" w:rsidP="00440BB6">
            <w:pPr>
              <w:pStyle w:val="rowtabella0"/>
              <w:jc w:val="center"/>
              <w:rPr>
                <w:color w:val="002060"/>
              </w:rPr>
            </w:pPr>
            <w:r w:rsidRPr="003D6C9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BF5EC" w14:textId="77777777" w:rsidR="00614796" w:rsidRPr="003D6C92" w:rsidRDefault="00614796" w:rsidP="00440BB6">
            <w:pPr>
              <w:pStyle w:val="rowtabella0"/>
              <w:jc w:val="center"/>
              <w:rPr>
                <w:color w:val="002060"/>
              </w:rPr>
            </w:pPr>
            <w:r w:rsidRPr="003D6C92">
              <w:rPr>
                <w:color w:val="002060"/>
              </w:rPr>
              <w:t>0</w:t>
            </w:r>
          </w:p>
        </w:tc>
      </w:tr>
      <w:tr w:rsidR="00614796" w:rsidRPr="003D6C92" w14:paraId="5251B13D"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A2F4D7" w14:textId="77777777" w:rsidR="00614796" w:rsidRPr="003D6C92" w:rsidRDefault="00614796" w:rsidP="00440BB6">
            <w:pPr>
              <w:pStyle w:val="rowtabella0"/>
              <w:rPr>
                <w:color w:val="002060"/>
              </w:rPr>
            </w:pPr>
            <w:r w:rsidRPr="003D6C92">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7C095" w14:textId="77777777" w:rsidR="00614796" w:rsidRPr="003D6C92" w:rsidRDefault="00614796" w:rsidP="00440BB6">
            <w:pPr>
              <w:pStyle w:val="rowtabella0"/>
              <w:jc w:val="center"/>
              <w:rPr>
                <w:color w:val="002060"/>
              </w:rPr>
            </w:pPr>
            <w:r w:rsidRPr="003D6C9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40439"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2CE5B" w14:textId="77777777" w:rsidR="00614796" w:rsidRPr="003D6C92" w:rsidRDefault="00614796" w:rsidP="00440BB6">
            <w:pPr>
              <w:pStyle w:val="rowtabella0"/>
              <w:jc w:val="center"/>
              <w:rPr>
                <w:color w:val="002060"/>
              </w:rPr>
            </w:pPr>
            <w:r w:rsidRPr="003D6C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35620"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BADAA"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23AC1" w14:textId="77777777" w:rsidR="00614796" w:rsidRPr="003D6C92" w:rsidRDefault="00614796" w:rsidP="00440BB6">
            <w:pPr>
              <w:pStyle w:val="rowtabella0"/>
              <w:jc w:val="center"/>
              <w:rPr>
                <w:color w:val="002060"/>
              </w:rPr>
            </w:pPr>
            <w:r w:rsidRPr="003D6C92">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502D0" w14:textId="77777777" w:rsidR="00614796" w:rsidRPr="003D6C92" w:rsidRDefault="00614796" w:rsidP="00440BB6">
            <w:pPr>
              <w:pStyle w:val="rowtabella0"/>
              <w:jc w:val="center"/>
              <w:rPr>
                <w:color w:val="002060"/>
              </w:rPr>
            </w:pPr>
            <w:r w:rsidRPr="003D6C9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9B36B" w14:textId="77777777" w:rsidR="00614796" w:rsidRPr="003D6C92" w:rsidRDefault="00614796" w:rsidP="00440BB6">
            <w:pPr>
              <w:pStyle w:val="rowtabella0"/>
              <w:jc w:val="center"/>
              <w:rPr>
                <w:color w:val="002060"/>
              </w:rPr>
            </w:pPr>
            <w:r w:rsidRPr="003D6C9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4B8C9" w14:textId="77777777" w:rsidR="00614796" w:rsidRPr="003D6C92" w:rsidRDefault="00614796" w:rsidP="00440BB6">
            <w:pPr>
              <w:pStyle w:val="rowtabella0"/>
              <w:jc w:val="center"/>
              <w:rPr>
                <w:color w:val="002060"/>
              </w:rPr>
            </w:pPr>
            <w:r w:rsidRPr="003D6C92">
              <w:rPr>
                <w:color w:val="002060"/>
              </w:rPr>
              <w:t>0</w:t>
            </w:r>
          </w:p>
        </w:tc>
      </w:tr>
      <w:tr w:rsidR="00614796" w:rsidRPr="003D6C92" w14:paraId="267B0B56"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09502C" w14:textId="77777777" w:rsidR="00614796" w:rsidRPr="003D6C92" w:rsidRDefault="00614796" w:rsidP="00440BB6">
            <w:pPr>
              <w:pStyle w:val="rowtabella0"/>
              <w:rPr>
                <w:color w:val="002060"/>
              </w:rPr>
            </w:pPr>
            <w:r w:rsidRPr="003D6C92">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567C0" w14:textId="77777777" w:rsidR="00614796" w:rsidRPr="003D6C92" w:rsidRDefault="00614796" w:rsidP="00440BB6">
            <w:pPr>
              <w:pStyle w:val="rowtabella0"/>
              <w:jc w:val="center"/>
              <w:rPr>
                <w:color w:val="002060"/>
              </w:rPr>
            </w:pPr>
            <w:r w:rsidRPr="003D6C9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9FA54"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55096"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19629"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A6C8D"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325E7" w14:textId="77777777" w:rsidR="00614796" w:rsidRPr="003D6C92" w:rsidRDefault="00614796" w:rsidP="00440BB6">
            <w:pPr>
              <w:pStyle w:val="rowtabella0"/>
              <w:jc w:val="center"/>
              <w:rPr>
                <w:color w:val="002060"/>
              </w:rPr>
            </w:pPr>
            <w:r w:rsidRPr="003D6C9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1F019" w14:textId="77777777" w:rsidR="00614796" w:rsidRPr="003D6C92" w:rsidRDefault="00614796" w:rsidP="00440BB6">
            <w:pPr>
              <w:pStyle w:val="rowtabella0"/>
              <w:jc w:val="center"/>
              <w:rPr>
                <w:color w:val="002060"/>
              </w:rPr>
            </w:pPr>
            <w:r w:rsidRPr="003D6C9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4DF79" w14:textId="77777777" w:rsidR="00614796" w:rsidRPr="003D6C92" w:rsidRDefault="00614796" w:rsidP="00440BB6">
            <w:pPr>
              <w:pStyle w:val="rowtabella0"/>
              <w:jc w:val="center"/>
              <w:rPr>
                <w:color w:val="002060"/>
              </w:rPr>
            </w:pPr>
            <w:r w:rsidRPr="003D6C9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E107A" w14:textId="77777777" w:rsidR="00614796" w:rsidRPr="003D6C92" w:rsidRDefault="00614796" w:rsidP="00440BB6">
            <w:pPr>
              <w:pStyle w:val="rowtabella0"/>
              <w:jc w:val="center"/>
              <w:rPr>
                <w:color w:val="002060"/>
              </w:rPr>
            </w:pPr>
            <w:r w:rsidRPr="003D6C92">
              <w:rPr>
                <w:color w:val="002060"/>
              </w:rPr>
              <w:t>0</w:t>
            </w:r>
          </w:p>
        </w:tc>
      </w:tr>
      <w:tr w:rsidR="00614796" w:rsidRPr="003D6C92" w14:paraId="409A61E3"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6EB530" w14:textId="77777777" w:rsidR="00614796" w:rsidRPr="003D6C92" w:rsidRDefault="00614796" w:rsidP="00440BB6">
            <w:pPr>
              <w:pStyle w:val="rowtabella0"/>
              <w:rPr>
                <w:color w:val="002060"/>
                <w:lang w:val="es-ES"/>
              </w:rPr>
            </w:pPr>
            <w:r w:rsidRPr="003D6C92">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9CF34" w14:textId="77777777" w:rsidR="00614796" w:rsidRPr="003D6C92" w:rsidRDefault="00614796" w:rsidP="00440BB6">
            <w:pPr>
              <w:pStyle w:val="rowtabella0"/>
              <w:jc w:val="center"/>
              <w:rPr>
                <w:color w:val="002060"/>
              </w:rPr>
            </w:pPr>
            <w:r w:rsidRPr="003D6C9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EAC6B"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97D5B" w14:textId="77777777" w:rsidR="00614796" w:rsidRPr="003D6C92" w:rsidRDefault="00614796" w:rsidP="00440BB6">
            <w:pPr>
              <w:pStyle w:val="rowtabella0"/>
              <w:jc w:val="center"/>
              <w:rPr>
                <w:color w:val="002060"/>
              </w:rPr>
            </w:pPr>
            <w:r w:rsidRPr="003D6C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AE8E5"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5750E"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86817" w14:textId="77777777" w:rsidR="00614796" w:rsidRPr="003D6C92" w:rsidRDefault="00614796" w:rsidP="00440BB6">
            <w:pPr>
              <w:pStyle w:val="rowtabella0"/>
              <w:jc w:val="center"/>
              <w:rPr>
                <w:color w:val="002060"/>
              </w:rPr>
            </w:pPr>
            <w:r w:rsidRPr="003D6C92">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DF134" w14:textId="77777777" w:rsidR="00614796" w:rsidRPr="003D6C92" w:rsidRDefault="00614796" w:rsidP="00440BB6">
            <w:pPr>
              <w:pStyle w:val="rowtabella0"/>
              <w:jc w:val="center"/>
              <w:rPr>
                <w:color w:val="002060"/>
              </w:rPr>
            </w:pPr>
            <w:r w:rsidRPr="003D6C9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B303B" w14:textId="77777777" w:rsidR="00614796" w:rsidRPr="003D6C92" w:rsidRDefault="00614796" w:rsidP="00440BB6">
            <w:pPr>
              <w:pStyle w:val="rowtabella0"/>
              <w:jc w:val="center"/>
              <w:rPr>
                <w:color w:val="002060"/>
              </w:rPr>
            </w:pPr>
            <w:r w:rsidRPr="003D6C9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62732" w14:textId="77777777" w:rsidR="00614796" w:rsidRPr="003D6C92" w:rsidRDefault="00614796" w:rsidP="00440BB6">
            <w:pPr>
              <w:pStyle w:val="rowtabella0"/>
              <w:jc w:val="center"/>
              <w:rPr>
                <w:color w:val="002060"/>
              </w:rPr>
            </w:pPr>
            <w:r w:rsidRPr="003D6C92">
              <w:rPr>
                <w:color w:val="002060"/>
              </w:rPr>
              <w:t>0</w:t>
            </w:r>
          </w:p>
        </w:tc>
      </w:tr>
      <w:tr w:rsidR="00614796" w:rsidRPr="003D6C92" w14:paraId="1D30DC07"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AA0832" w14:textId="77777777" w:rsidR="00614796" w:rsidRPr="003D6C92" w:rsidRDefault="00614796" w:rsidP="00440BB6">
            <w:pPr>
              <w:pStyle w:val="rowtabella0"/>
              <w:rPr>
                <w:color w:val="002060"/>
              </w:rPr>
            </w:pPr>
            <w:r w:rsidRPr="003D6C92">
              <w:rPr>
                <w:color w:val="002060"/>
              </w:rPr>
              <w:lastRenderedPageBreak/>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951FB" w14:textId="77777777" w:rsidR="00614796" w:rsidRPr="003D6C92" w:rsidRDefault="00614796" w:rsidP="00440BB6">
            <w:pPr>
              <w:pStyle w:val="rowtabella0"/>
              <w:jc w:val="center"/>
              <w:rPr>
                <w:color w:val="002060"/>
              </w:rPr>
            </w:pPr>
            <w:r w:rsidRPr="003D6C9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B1913"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DB05E"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3BE0B"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E992A"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6D30C" w14:textId="77777777" w:rsidR="00614796" w:rsidRPr="003D6C92" w:rsidRDefault="00614796" w:rsidP="00440BB6">
            <w:pPr>
              <w:pStyle w:val="rowtabella0"/>
              <w:jc w:val="center"/>
              <w:rPr>
                <w:color w:val="002060"/>
              </w:rPr>
            </w:pPr>
            <w:r w:rsidRPr="003D6C9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B57B0" w14:textId="77777777" w:rsidR="00614796" w:rsidRPr="003D6C92" w:rsidRDefault="00614796" w:rsidP="00440BB6">
            <w:pPr>
              <w:pStyle w:val="rowtabella0"/>
              <w:jc w:val="center"/>
              <w:rPr>
                <w:color w:val="002060"/>
              </w:rPr>
            </w:pPr>
            <w:r w:rsidRPr="003D6C9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FDD2B" w14:textId="77777777" w:rsidR="00614796" w:rsidRPr="003D6C92" w:rsidRDefault="00614796" w:rsidP="00440BB6">
            <w:pPr>
              <w:pStyle w:val="rowtabella0"/>
              <w:jc w:val="center"/>
              <w:rPr>
                <w:color w:val="002060"/>
              </w:rPr>
            </w:pPr>
            <w:r w:rsidRPr="003D6C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4997C" w14:textId="77777777" w:rsidR="00614796" w:rsidRPr="003D6C92" w:rsidRDefault="00614796" w:rsidP="00440BB6">
            <w:pPr>
              <w:pStyle w:val="rowtabella0"/>
              <w:jc w:val="center"/>
              <w:rPr>
                <w:color w:val="002060"/>
              </w:rPr>
            </w:pPr>
            <w:r w:rsidRPr="003D6C92">
              <w:rPr>
                <w:color w:val="002060"/>
              </w:rPr>
              <w:t>0</w:t>
            </w:r>
          </w:p>
        </w:tc>
      </w:tr>
      <w:tr w:rsidR="00614796" w:rsidRPr="003D6C92" w14:paraId="0FA94560"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75B1EF" w14:textId="77777777" w:rsidR="00614796" w:rsidRPr="003D6C92" w:rsidRDefault="00614796" w:rsidP="00440BB6">
            <w:pPr>
              <w:pStyle w:val="rowtabella0"/>
              <w:rPr>
                <w:color w:val="002060"/>
              </w:rPr>
            </w:pPr>
            <w:r w:rsidRPr="003D6C92">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82346" w14:textId="77777777" w:rsidR="00614796" w:rsidRPr="003D6C92" w:rsidRDefault="00614796" w:rsidP="00440BB6">
            <w:pPr>
              <w:pStyle w:val="rowtabella0"/>
              <w:jc w:val="center"/>
              <w:rPr>
                <w:color w:val="002060"/>
              </w:rPr>
            </w:pPr>
            <w:r w:rsidRPr="003D6C9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DFB3D"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C1F97"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4A1D3"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0D771"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6084E" w14:textId="77777777" w:rsidR="00614796" w:rsidRPr="003D6C92" w:rsidRDefault="00614796" w:rsidP="00440BB6">
            <w:pPr>
              <w:pStyle w:val="rowtabella0"/>
              <w:jc w:val="center"/>
              <w:rPr>
                <w:color w:val="002060"/>
              </w:rPr>
            </w:pPr>
            <w:r w:rsidRPr="003D6C9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974B9" w14:textId="77777777" w:rsidR="00614796" w:rsidRPr="003D6C92" w:rsidRDefault="00614796" w:rsidP="00440BB6">
            <w:pPr>
              <w:pStyle w:val="rowtabella0"/>
              <w:jc w:val="center"/>
              <w:rPr>
                <w:color w:val="002060"/>
              </w:rPr>
            </w:pPr>
            <w:r w:rsidRPr="003D6C9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FB5A0"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77B7D" w14:textId="77777777" w:rsidR="00614796" w:rsidRPr="003D6C92" w:rsidRDefault="00614796" w:rsidP="00440BB6">
            <w:pPr>
              <w:pStyle w:val="rowtabella0"/>
              <w:jc w:val="center"/>
              <w:rPr>
                <w:color w:val="002060"/>
              </w:rPr>
            </w:pPr>
            <w:r w:rsidRPr="003D6C92">
              <w:rPr>
                <w:color w:val="002060"/>
              </w:rPr>
              <w:t>0</w:t>
            </w:r>
          </w:p>
        </w:tc>
      </w:tr>
      <w:tr w:rsidR="00614796" w:rsidRPr="003D6C92" w14:paraId="2439FFD3"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D73AFB" w14:textId="77777777" w:rsidR="00614796" w:rsidRPr="003D6C92" w:rsidRDefault="00614796" w:rsidP="00440BB6">
            <w:pPr>
              <w:pStyle w:val="rowtabella0"/>
              <w:rPr>
                <w:color w:val="002060"/>
              </w:rPr>
            </w:pPr>
            <w:r w:rsidRPr="003D6C92">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E977C" w14:textId="77777777" w:rsidR="00614796" w:rsidRPr="003D6C92" w:rsidRDefault="00614796" w:rsidP="00440BB6">
            <w:pPr>
              <w:pStyle w:val="rowtabella0"/>
              <w:jc w:val="center"/>
              <w:rPr>
                <w:color w:val="002060"/>
              </w:rPr>
            </w:pPr>
            <w:r w:rsidRPr="003D6C9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643E4"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7657C"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D0FDB"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5F4CF"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DA881" w14:textId="77777777" w:rsidR="00614796" w:rsidRPr="003D6C92" w:rsidRDefault="00614796" w:rsidP="00440BB6">
            <w:pPr>
              <w:pStyle w:val="rowtabella0"/>
              <w:jc w:val="center"/>
              <w:rPr>
                <w:color w:val="002060"/>
              </w:rPr>
            </w:pPr>
            <w:r w:rsidRPr="003D6C9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627A5" w14:textId="77777777" w:rsidR="00614796" w:rsidRPr="003D6C92" w:rsidRDefault="00614796" w:rsidP="00440BB6">
            <w:pPr>
              <w:pStyle w:val="rowtabella0"/>
              <w:jc w:val="center"/>
              <w:rPr>
                <w:color w:val="002060"/>
              </w:rPr>
            </w:pPr>
            <w:r w:rsidRPr="003D6C9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BA30E"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B402F" w14:textId="77777777" w:rsidR="00614796" w:rsidRPr="003D6C92" w:rsidRDefault="00614796" w:rsidP="00440BB6">
            <w:pPr>
              <w:pStyle w:val="rowtabella0"/>
              <w:jc w:val="center"/>
              <w:rPr>
                <w:color w:val="002060"/>
              </w:rPr>
            </w:pPr>
            <w:r w:rsidRPr="003D6C92">
              <w:rPr>
                <w:color w:val="002060"/>
              </w:rPr>
              <w:t>0</w:t>
            </w:r>
          </w:p>
        </w:tc>
      </w:tr>
      <w:tr w:rsidR="00614796" w:rsidRPr="003D6C92" w14:paraId="4098EB46"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1816B2" w14:textId="77777777" w:rsidR="00614796" w:rsidRPr="003D6C92" w:rsidRDefault="00614796" w:rsidP="00440BB6">
            <w:pPr>
              <w:pStyle w:val="rowtabella0"/>
              <w:rPr>
                <w:color w:val="002060"/>
              </w:rPr>
            </w:pPr>
            <w:r w:rsidRPr="003D6C92">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B8ABA" w14:textId="77777777" w:rsidR="00614796" w:rsidRPr="003D6C92" w:rsidRDefault="00614796" w:rsidP="00440BB6">
            <w:pPr>
              <w:pStyle w:val="rowtabella0"/>
              <w:jc w:val="center"/>
              <w:rPr>
                <w:color w:val="002060"/>
              </w:rPr>
            </w:pPr>
            <w:r w:rsidRPr="003D6C9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5AFCC"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62815"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C9AF4"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136A5"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A0DAB" w14:textId="77777777" w:rsidR="00614796" w:rsidRPr="003D6C92" w:rsidRDefault="00614796" w:rsidP="00440BB6">
            <w:pPr>
              <w:pStyle w:val="rowtabella0"/>
              <w:jc w:val="center"/>
              <w:rPr>
                <w:color w:val="002060"/>
              </w:rPr>
            </w:pPr>
            <w:r w:rsidRPr="003D6C9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B15AA" w14:textId="77777777" w:rsidR="00614796" w:rsidRPr="003D6C92" w:rsidRDefault="00614796" w:rsidP="00440BB6">
            <w:pPr>
              <w:pStyle w:val="rowtabella0"/>
              <w:jc w:val="center"/>
              <w:rPr>
                <w:color w:val="002060"/>
              </w:rPr>
            </w:pPr>
            <w:r w:rsidRPr="003D6C9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AEB9A"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D72C6" w14:textId="77777777" w:rsidR="00614796" w:rsidRPr="003D6C92" w:rsidRDefault="00614796" w:rsidP="00440BB6">
            <w:pPr>
              <w:pStyle w:val="rowtabella0"/>
              <w:jc w:val="center"/>
              <w:rPr>
                <w:color w:val="002060"/>
              </w:rPr>
            </w:pPr>
            <w:r w:rsidRPr="003D6C92">
              <w:rPr>
                <w:color w:val="002060"/>
              </w:rPr>
              <w:t>0</w:t>
            </w:r>
          </w:p>
        </w:tc>
      </w:tr>
      <w:tr w:rsidR="00614796" w:rsidRPr="003D6C92" w14:paraId="1B5DE25D"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6B1FF" w14:textId="77777777" w:rsidR="00614796" w:rsidRPr="003D6C92" w:rsidRDefault="00614796" w:rsidP="00440BB6">
            <w:pPr>
              <w:pStyle w:val="rowtabella0"/>
              <w:rPr>
                <w:color w:val="002060"/>
              </w:rPr>
            </w:pPr>
            <w:r w:rsidRPr="003D6C92">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76E1C" w14:textId="77777777" w:rsidR="00614796" w:rsidRPr="003D6C92" w:rsidRDefault="00614796" w:rsidP="00440BB6">
            <w:pPr>
              <w:pStyle w:val="rowtabella0"/>
              <w:jc w:val="center"/>
              <w:rPr>
                <w:color w:val="002060"/>
              </w:rPr>
            </w:pPr>
            <w:r w:rsidRPr="003D6C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80649"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5D764"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4EBFE"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E7937"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D1C42" w14:textId="77777777" w:rsidR="00614796" w:rsidRPr="003D6C92" w:rsidRDefault="00614796" w:rsidP="00440BB6">
            <w:pPr>
              <w:pStyle w:val="rowtabella0"/>
              <w:jc w:val="center"/>
              <w:rPr>
                <w:color w:val="002060"/>
              </w:rPr>
            </w:pPr>
            <w:r w:rsidRPr="003D6C9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1CB66" w14:textId="77777777" w:rsidR="00614796" w:rsidRPr="003D6C92" w:rsidRDefault="00614796" w:rsidP="00440BB6">
            <w:pPr>
              <w:pStyle w:val="rowtabella0"/>
              <w:jc w:val="center"/>
              <w:rPr>
                <w:color w:val="002060"/>
              </w:rPr>
            </w:pPr>
            <w:r w:rsidRPr="003D6C9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4BD1B" w14:textId="77777777" w:rsidR="00614796" w:rsidRPr="003D6C92" w:rsidRDefault="00614796" w:rsidP="00440BB6">
            <w:pPr>
              <w:pStyle w:val="rowtabella0"/>
              <w:jc w:val="center"/>
              <w:rPr>
                <w:color w:val="002060"/>
              </w:rPr>
            </w:pPr>
            <w:r w:rsidRPr="003D6C9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77F5C" w14:textId="77777777" w:rsidR="00614796" w:rsidRPr="003D6C92" w:rsidRDefault="00614796" w:rsidP="00440BB6">
            <w:pPr>
              <w:pStyle w:val="rowtabella0"/>
              <w:jc w:val="center"/>
              <w:rPr>
                <w:color w:val="002060"/>
              </w:rPr>
            </w:pPr>
            <w:r w:rsidRPr="003D6C92">
              <w:rPr>
                <w:color w:val="002060"/>
              </w:rPr>
              <w:t>0</w:t>
            </w:r>
          </w:p>
        </w:tc>
      </w:tr>
      <w:tr w:rsidR="00614796" w:rsidRPr="003D6C92" w14:paraId="21A19F9F"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C1B9A9" w14:textId="77777777" w:rsidR="00614796" w:rsidRPr="003D6C92" w:rsidRDefault="00614796" w:rsidP="00440BB6">
            <w:pPr>
              <w:pStyle w:val="rowtabella0"/>
              <w:rPr>
                <w:color w:val="002060"/>
              </w:rPr>
            </w:pPr>
            <w:r w:rsidRPr="003D6C92">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C8B38" w14:textId="77777777" w:rsidR="00614796" w:rsidRPr="003D6C92" w:rsidRDefault="00614796" w:rsidP="00440BB6">
            <w:pPr>
              <w:pStyle w:val="rowtabella0"/>
              <w:jc w:val="center"/>
              <w:rPr>
                <w:color w:val="002060"/>
              </w:rPr>
            </w:pPr>
            <w:r w:rsidRPr="003D6C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5C2E0"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1FBEB"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A3977"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B74ED" w14:textId="77777777" w:rsidR="00614796" w:rsidRPr="003D6C92" w:rsidRDefault="00614796" w:rsidP="00440BB6">
            <w:pPr>
              <w:pStyle w:val="rowtabella0"/>
              <w:jc w:val="center"/>
              <w:rPr>
                <w:color w:val="002060"/>
              </w:rPr>
            </w:pPr>
            <w:r w:rsidRPr="003D6C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19B1C" w14:textId="77777777" w:rsidR="00614796" w:rsidRPr="003D6C92" w:rsidRDefault="00614796" w:rsidP="00440BB6">
            <w:pPr>
              <w:pStyle w:val="rowtabella0"/>
              <w:jc w:val="center"/>
              <w:rPr>
                <w:color w:val="002060"/>
              </w:rPr>
            </w:pPr>
            <w:r w:rsidRPr="003D6C9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87A68" w14:textId="77777777" w:rsidR="00614796" w:rsidRPr="003D6C92" w:rsidRDefault="00614796" w:rsidP="00440BB6">
            <w:pPr>
              <w:pStyle w:val="rowtabella0"/>
              <w:jc w:val="center"/>
              <w:rPr>
                <w:color w:val="002060"/>
              </w:rPr>
            </w:pPr>
            <w:r w:rsidRPr="003D6C92">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CBD94" w14:textId="77777777" w:rsidR="00614796" w:rsidRPr="003D6C92" w:rsidRDefault="00614796" w:rsidP="00440BB6">
            <w:pPr>
              <w:pStyle w:val="rowtabella0"/>
              <w:jc w:val="center"/>
              <w:rPr>
                <w:color w:val="002060"/>
              </w:rPr>
            </w:pPr>
            <w:r w:rsidRPr="003D6C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1896C" w14:textId="77777777" w:rsidR="00614796" w:rsidRPr="003D6C92" w:rsidRDefault="00614796" w:rsidP="00440BB6">
            <w:pPr>
              <w:pStyle w:val="rowtabella0"/>
              <w:jc w:val="center"/>
              <w:rPr>
                <w:color w:val="002060"/>
              </w:rPr>
            </w:pPr>
            <w:r w:rsidRPr="003D6C92">
              <w:rPr>
                <w:color w:val="002060"/>
              </w:rPr>
              <w:t>0</w:t>
            </w:r>
          </w:p>
        </w:tc>
      </w:tr>
      <w:tr w:rsidR="00614796" w:rsidRPr="003D6C92" w14:paraId="572C3C1A" w14:textId="77777777" w:rsidTr="00440B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7550C2" w14:textId="77777777" w:rsidR="00614796" w:rsidRPr="003D6C92" w:rsidRDefault="00614796" w:rsidP="00440BB6">
            <w:pPr>
              <w:pStyle w:val="rowtabella0"/>
              <w:rPr>
                <w:color w:val="002060"/>
                <w:lang w:val="es-ES"/>
              </w:rPr>
            </w:pPr>
            <w:r w:rsidRPr="003D6C92">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7FAF8"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3C36D"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D0370"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9CD88"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EBF30"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953AE" w14:textId="77777777" w:rsidR="00614796" w:rsidRPr="003D6C92" w:rsidRDefault="00614796" w:rsidP="00440BB6">
            <w:pPr>
              <w:pStyle w:val="rowtabella0"/>
              <w:jc w:val="center"/>
              <w:rPr>
                <w:color w:val="002060"/>
              </w:rPr>
            </w:pPr>
            <w:r w:rsidRPr="003D6C9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BF960" w14:textId="77777777" w:rsidR="00614796" w:rsidRPr="003D6C92" w:rsidRDefault="00614796" w:rsidP="00440BB6">
            <w:pPr>
              <w:pStyle w:val="rowtabella0"/>
              <w:jc w:val="center"/>
              <w:rPr>
                <w:color w:val="002060"/>
              </w:rPr>
            </w:pPr>
            <w:r w:rsidRPr="003D6C92">
              <w:rPr>
                <w:color w:val="002060"/>
              </w:rPr>
              <w:t>211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ACD70" w14:textId="77777777" w:rsidR="00614796" w:rsidRPr="003D6C92" w:rsidRDefault="00614796" w:rsidP="00440BB6">
            <w:pPr>
              <w:pStyle w:val="rowtabella0"/>
              <w:jc w:val="center"/>
              <w:rPr>
                <w:color w:val="002060"/>
              </w:rPr>
            </w:pPr>
            <w:r w:rsidRPr="003D6C9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81B4E" w14:textId="77777777" w:rsidR="00614796" w:rsidRPr="003D6C92" w:rsidRDefault="00614796" w:rsidP="00440BB6">
            <w:pPr>
              <w:pStyle w:val="rowtabella0"/>
              <w:jc w:val="center"/>
              <w:rPr>
                <w:color w:val="002060"/>
              </w:rPr>
            </w:pPr>
            <w:r w:rsidRPr="003D6C92">
              <w:rPr>
                <w:color w:val="002060"/>
              </w:rPr>
              <w:t>0</w:t>
            </w:r>
          </w:p>
        </w:tc>
      </w:tr>
    </w:tbl>
    <w:p w14:paraId="570A9732" w14:textId="77777777" w:rsidR="00614796" w:rsidRPr="003D6C92" w:rsidRDefault="00614796" w:rsidP="00614796">
      <w:pPr>
        <w:pStyle w:val="breakline"/>
        <w:rPr>
          <w:rFonts w:eastAsiaTheme="minorEastAsia"/>
          <w:color w:val="002060"/>
        </w:rPr>
      </w:pPr>
    </w:p>
    <w:p w14:paraId="4C574CA1" w14:textId="77777777" w:rsidR="00614796" w:rsidRPr="003D6C92" w:rsidRDefault="00614796" w:rsidP="00614796">
      <w:pPr>
        <w:pStyle w:val="breakline"/>
        <w:rPr>
          <w:color w:val="002060"/>
        </w:rPr>
      </w:pPr>
    </w:p>
    <w:p w14:paraId="4C2392CE" w14:textId="77777777" w:rsidR="00614796" w:rsidRPr="003D6C92" w:rsidRDefault="00614796" w:rsidP="00614796">
      <w:pPr>
        <w:pStyle w:val="sottotitolocampionato10"/>
        <w:rPr>
          <w:color w:val="002060"/>
        </w:rPr>
      </w:pPr>
      <w:r w:rsidRPr="003D6C9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14796" w:rsidRPr="003D6C92" w14:paraId="1672F265" w14:textId="77777777" w:rsidTr="00440B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3CC45" w14:textId="77777777" w:rsidR="00614796" w:rsidRPr="003D6C92" w:rsidRDefault="00614796" w:rsidP="00440BB6">
            <w:pPr>
              <w:pStyle w:val="headertabella0"/>
              <w:rPr>
                <w:color w:val="002060"/>
              </w:rPr>
            </w:pPr>
            <w:r w:rsidRPr="003D6C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027F7" w14:textId="77777777" w:rsidR="00614796" w:rsidRPr="003D6C92" w:rsidRDefault="00614796" w:rsidP="00440BB6">
            <w:pPr>
              <w:pStyle w:val="headertabella0"/>
              <w:rPr>
                <w:color w:val="002060"/>
              </w:rPr>
            </w:pPr>
            <w:r w:rsidRPr="003D6C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A11B6" w14:textId="77777777" w:rsidR="00614796" w:rsidRPr="003D6C92" w:rsidRDefault="00614796" w:rsidP="00440BB6">
            <w:pPr>
              <w:pStyle w:val="headertabella0"/>
              <w:rPr>
                <w:color w:val="002060"/>
              </w:rPr>
            </w:pPr>
            <w:r w:rsidRPr="003D6C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64B02" w14:textId="77777777" w:rsidR="00614796" w:rsidRPr="003D6C92" w:rsidRDefault="00614796" w:rsidP="00440BB6">
            <w:pPr>
              <w:pStyle w:val="headertabella0"/>
              <w:rPr>
                <w:color w:val="002060"/>
              </w:rPr>
            </w:pPr>
            <w:r w:rsidRPr="003D6C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8680A" w14:textId="77777777" w:rsidR="00614796" w:rsidRPr="003D6C92" w:rsidRDefault="00614796" w:rsidP="00440BB6">
            <w:pPr>
              <w:pStyle w:val="headertabella0"/>
              <w:rPr>
                <w:color w:val="002060"/>
              </w:rPr>
            </w:pPr>
            <w:r w:rsidRPr="003D6C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C1914" w14:textId="77777777" w:rsidR="00614796" w:rsidRPr="003D6C92" w:rsidRDefault="00614796" w:rsidP="00440BB6">
            <w:pPr>
              <w:pStyle w:val="headertabella0"/>
              <w:rPr>
                <w:color w:val="002060"/>
              </w:rPr>
            </w:pPr>
            <w:r w:rsidRPr="003D6C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AFF1C" w14:textId="77777777" w:rsidR="00614796" w:rsidRPr="003D6C92" w:rsidRDefault="00614796" w:rsidP="00440BB6">
            <w:pPr>
              <w:pStyle w:val="headertabella0"/>
              <w:rPr>
                <w:color w:val="002060"/>
              </w:rPr>
            </w:pPr>
            <w:r w:rsidRPr="003D6C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9D61F" w14:textId="77777777" w:rsidR="00614796" w:rsidRPr="003D6C92" w:rsidRDefault="00614796" w:rsidP="00440BB6">
            <w:pPr>
              <w:pStyle w:val="headertabella0"/>
              <w:rPr>
                <w:color w:val="002060"/>
              </w:rPr>
            </w:pPr>
            <w:r w:rsidRPr="003D6C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85455" w14:textId="77777777" w:rsidR="00614796" w:rsidRPr="003D6C92" w:rsidRDefault="00614796" w:rsidP="00440BB6">
            <w:pPr>
              <w:pStyle w:val="headertabella0"/>
              <w:rPr>
                <w:color w:val="002060"/>
              </w:rPr>
            </w:pPr>
            <w:r w:rsidRPr="003D6C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7F806" w14:textId="77777777" w:rsidR="00614796" w:rsidRPr="003D6C92" w:rsidRDefault="00614796" w:rsidP="00440BB6">
            <w:pPr>
              <w:pStyle w:val="headertabella0"/>
              <w:rPr>
                <w:color w:val="002060"/>
              </w:rPr>
            </w:pPr>
            <w:r w:rsidRPr="003D6C92">
              <w:rPr>
                <w:color w:val="002060"/>
              </w:rPr>
              <w:t>PE</w:t>
            </w:r>
          </w:p>
        </w:tc>
      </w:tr>
      <w:tr w:rsidR="00614796" w:rsidRPr="003D6C92" w14:paraId="1FF423A2" w14:textId="77777777" w:rsidTr="00440B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C9DC0A" w14:textId="77777777" w:rsidR="00614796" w:rsidRPr="003D6C92" w:rsidRDefault="00614796" w:rsidP="00440BB6">
            <w:pPr>
              <w:pStyle w:val="rowtabella0"/>
              <w:rPr>
                <w:color w:val="002060"/>
              </w:rPr>
            </w:pPr>
            <w:r w:rsidRPr="003D6C92">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B5330" w14:textId="77777777" w:rsidR="00614796" w:rsidRPr="003D6C92" w:rsidRDefault="00614796" w:rsidP="00440BB6">
            <w:pPr>
              <w:pStyle w:val="rowtabella0"/>
              <w:jc w:val="center"/>
              <w:rPr>
                <w:color w:val="002060"/>
              </w:rPr>
            </w:pPr>
            <w:r w:rsidRPr="003D6C9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30CF6"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51FDE"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47412"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5AA02"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7F5E8" w14:textId="77777777" w:rsidR="00614796" w:rsidRPr="003D6C92" w:rsidRDefault="00614796" w:rsidP="00440BB6">
            <w:pPr>
              <w:pStyle w:val="rowtabella0"/>
              <w:jc w:val="center"/>
              <w:rPr>
                <w:color w:val="002060"/>
              </w:rPr>
            </w:pPr>
            <w:r w:rsidRPr="003D6C92">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17D53" w14:textId="77777777" w:rsidR="00614796" w:rsidRPr="003D6C92" w:rsidRDefault="00614796" w:rsidP="00440BB6">
            <w:pPr>
              <w:pStyle w:val="rowtabella0"/>
              <w:jc w:val="center"/>
              <w:rPr>
                <w:color w:val="002060"/>
              </w:rPr>
            </w:pPr>
            <w:r w:rsidRPr="003D6C9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1D443" w14:textId="77777777" w:rsidR="00614796" w:rsidRPr="003D6C92" w:rsidRDefault="00614796" w:rsidP="00440BB6">
            <w:pPr>
              <w:pStyle w:val="rowtabella0"/>
              <w:jc w:val="center"/>
              <w:rPr>
                <w:color w:val="002060"/>
              </w:rPr>
            </w:pPr>
            <w:r w:rsidRPr="003D6C9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8D299" w14:textId="77777777" w:rsidR="00614796" w:rsidRPr="003D6C92" w:rsidRDefault="00614796" w:rsidP="00440BB6">
            <w:pPr>
              <w:pStyle w:val="rowtabella0"/>
              <w:jc w:val="center"/>
              <w:rPr>
                <w:color w:val="002060"/>
              </w:rPr>
            </w:pPr>
            <w:r w:rsidRPr="003D6C92">
              <w:rPr>
                <w:color w:val="002060"/>
              </w:rPr>
              <w:t>0</w:t>
            </w:r>
          </w:p>
        </w:tc>
      </w:tr>
      <w:tr w:rsidR="00614796" w:rsidRPr="003D6C92" w14:paraId="447F09AA"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07AEA1" w14:textId="77777777" w:rsidR="00614796" w:rsidRPr="003D6C92" w:rsidRDefault="00614796" w:rsidP="00440BB6">
            <w:pPr>
              <w:pStyle w:val="rowtabella0"/>
              <w:rPr>
                <w:color w:val="002060"/>
              </w:rPr>
            </w:pPr>
            <w:r w:rsidRPr="003D6C92">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339D7" w14:textId="77777777" w:rsidR="00614796" w:rsidRPr="003D6C92" w:rsidRDefault="00614796" w:rsidP="00440BB6">
            <w:pPr>
              <w:pStyle w:val="rowtabella0"/>
              <w:jc w:val="center"/>
              <w:rPr>
                <w:color w:val="002060"/>
              </w:rPr>
            </w:pPr>
            <w:r w:rsidRPr="003D6C9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EE7EB"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3CAAF" w14:textId="77777777" w:rsidR="00614796" w:rsidRPr="003D6C92" w:rsidRDefault="00614796" w:rsidP="00440BB6">
            <w:pPr>
              <w:pStyle w:val="rowtabella0"/>
              <w:jc w:val="center"/>
              <w:rPr>
                <w:color w:val="002060"/>
              </w:rPr>
            </w:pPr>
            <w:r w:rsidRPr="003D6C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36AC7"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4078C"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242A1" w14:textId="77777777" w:rsidR="00614796" w:rsidRPr="003D6C92" w:rsidRDefault="00614796" w:rsidP="00440BB6">
            <w:pPr>
              <w:pStyle w:val="rowtabella0"/>
              <w:jc w:val="center"/>
              <w:rPr>
                <w:color w:val="002060"/>
              </w:rPr>
            </w:pPr>
            <w:r w:rsidRPr="003D6C92">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2D9E0" w14:textId="77777777" w:rsidR="00614796" w:rsidRPr="003D6C92" w:rsidRDefault="00614796" w:rsidP="00440BB6">
            <w:pPr>
              <w:pStyle w:val="rowtabella0"/>
              <w:jc w:val="center"/>
              <w:rPr>
                <w:color w:val="002060"/>
              </w:rPr>
            </w:pPr>
            <w:r w:rsidRPr="003D6C9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D59D7" w14:textId="77777777" w:rsidR="00614796" w:rsidRPr="003D6C92" w:rsidRDefault="00614796" w:rsidP="00440BB6">
            <w:pPr>
              <w:pStyle w:val="rowtabella0"/>
              <w:jc w:val="center"/>
              <w:rPr>
                <w:color w:val="002060"/>
              </w:rPr>
            </w:pPr>
            <w:r w:rsidRPr="003D6C9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C636C" w14:textId="77777777" w:rsidR="00614796" w:rsidRPr="003D6C92" w:rsidRDefault="00614796" w:rsidP="00440BB6">
            <w:pPr>
              <w:pStyle w:val="rowtabella0"/>
              <w:jc w:val="center"/>
              <w:rPr>
                <w:color w:val="002060"/>
              </w:rPr>
            </w:pPr>
            <w:r w:rsidRPr="003D6C92">
              <w:rPr>
                <w:color w:val="002060"/>
              </w:rPr>
              <w:t>0</w:t>
            </w:r>
          </w:p>
        </w:tc>
      </w:tr>
      <w:tr w:rsidR="00614796" w:rsidRPr="003D6C92" w14:paraId="6BE977DC"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A29A05" w14:textId="77777777" w:rsidR="00614796" w:rsidRPr="003D6C92" w:rsidRDefault="00614796" w:rsidP="00440BB6">
            <w:pPr>
              <w:pStyle w:val="rowtabella0"/>
              <w:rPr>
                <w:color w:val="002060"/>
              </w:rPr>
            </w:pPr>
            <w:r w:rsidRPr="003D6C92">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B94CB" w14:textId="77777777" w:rsidR="00614796" w:rsidRPr="003D6C92" w:rsidRDefault="00614796" w:rsidP="00440BB6">
            <w:pPr>
              <w:pStyle w:val="rowtabella0"/>
              <w:jc w:val="center"/>
              <w:rPr>
                <w:color w:val="002060"/>
              </w:rPr>
            </w:pPr>
            <w:r w:rsidRPr="003D6C9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82DEC"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6B271" w14:textId="77777777" w:rsidR="00614796" w:rsidRPr="003D6C92" w:rsidRDefault="00614796" w:rsidP="00440BB6">
            <w:pPr>
              <w:pStyle w:val="rowtabella0"/>
              <w:jc w:val="center"/>
              <w:rPr>
                <w:color w:val="002060"/>
              </w:rPr>
            </w:pPr>
            <w:r w:rsidRPr="003D6C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86EB2"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B6DBE"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DEC03" w14:textId="77777777" w:rsidR="00614796" w:rsidRPr="003D6C92" w:rsidRDefault="00614796" w:rsidP="00440BB6">
            <w:pPr>
              <w:pStyle w:val="rowtabella0"/>
              <w:jc w:val="center"/>
              <w:rPr>
                <w:color w:val="002060"/>
              </w:rPr>
            </w:pPr>
            <w:r w:rsidRPr="003D6C9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40EB3" w14:textId="77777777" w:rsidR="00614796" w:rsidRPr="003D6C92" w:rsidRDefault="00614796" w:rsidP="00440BB6">
            <w:pPr>
              <w:pStyle w:val="rowtabella0"/>
              <w:jc w:val="center"/>
              <w:rPr>
                <w:color w:val="002060"/>
              </w:rPr>
            </w:pPr>
            <w:r w:rsidRPr="003D6C9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4BA2D" w14:textId="77777777" w:rsidR="00614796" w:rsidRPr="003D6C92" w:rsidRDefault="00614796" w:rsidP="00440BB6">
            <w:pPr>
              <w:pStyle w:val="rowtabella0"/>
              <w:jc w:val="center"/>
              <w:rPr>
                <w:color w:val="002060"/>
              </w:rPr>
            </w:pPr>
            <w:r w:rsidRPr="003D6C9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71F53" w14:textId="77777777" w:rsidR="00614796" w:rsidRPr="003D6C92" w:rsidRDefault="00614796" w:rsidP="00440BB6">
            <w:pPr>
              <w:pStyle w:val="rowtabella0"/>
              <w:jc w:val="center"/>
              <w:rPr>
                <w:color w:val="002060"/>
              </w:rPr>
            </w:pPr>
            <w:r w:rsidRPr="003D6C92">
              <w:rPr>
                <w:color w:val="002060"/>
              </w:rPr>
              <w:t>0</w:t>
            </w:r>
          </w:p>
        </w:tc>
      </w:tr>
      <w:tr w:rsidR="00614796" w:rsidRPr="003D6C92" w14:paraId="5DCA0063"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A8226A" w14:textId="77777777" w:rsidR="00614796" w:rsidRPr="003D6C92" w:rsidRDefault="00614796" w:rsidP="00440BB6">
            <w:pPr>
              <w:pStyle w:val="rowtabella0"/>
              <w:rPr>
                <w:color w:val="002060"/>
              </w:rPr>
            </w:pPr>
            <w:r w:rsidRPr="003D6C92">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D2123" w14:textId="77777777" w:rsidR="00614796" w:rsidRPr="003D6C92" w:rsidRDefault="00614796" w:rsidP="00440BB6">
            <w:pPr>
              <w:pStyle w:val="rowtabella0"/>
              <w:jc w:val="center"/>
              <w:rPr>
                <w:color w:val="002060"/>
              </w:rPr>
            </w:pPr>
            <w:r w:rsidRPr="003D6C9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D1374"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03DE1"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2BA6D"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6D1B3"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77B4C" w14:textId="77777777" w:rsidR="00614796" w:rsidRPr="003D6C92" w:rsidRDefault="00614796" w:rsidP="00440BB6">
            <w:pPr>
              <w:pStyle w:val="rowtabella0"/>
              <w:jc w:val="center"/>
              <w:rPr>
                <w:color w:val="002060"/>
              </w:rPr>
            </w:pPr>
            <w:r w:rsidRPr="003D6C9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1E017" w14:textId="77777777" w:rsidR="00614796" w:rsidRPr="003D6C92" w:rsidRDefault="00614796" w:rsidP="00440BB6">
            <w:pPr>
              <w:pStyle w:val="rowtabella0"/>
              <w:jc w:val="center"/>
              <w:rPr>
                <w:color w:val="002060"/>
              </w:rPr>
            </w:pPr>
            <w:r w:rsidRPr="003D6C9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E7EC9"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2DA35" w14:textId="77777777" w:rsidR="00614796" w:rsidRPr="003D6C92" w:rsidRDefault="00614796" w:rsidP="00440BB6">
            <w:pPr>
              <w:pStyle w:val="rowtabella0"/>
              <w:jc w:val="center"/>
              <w:rPr>
                <w:color w:val="002060"/>
              </w:rPr>
            </w:pPr>
            <w:r w:rsidRPr="003D6C92">
              <w:rPr>
                <w:color w:val="002060"/>
              </w:rPr>
              <w:t>0</w:t>
            </w:r>
          </w:p>
        </w:tc>
      </w:tr>
      <w:tr w:rsidR="00614796" w:rsidRPr="003D6C92" w14:paraId="6C6E6985"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7DCDB4" w14:textId="77777777" w:rsidR="00614796" w:rsidRPr="003D6C92" w:rsidRDefault="00614796" w:rsidP="00440BB6">
            <w:pPr>
              <w:pStyle w:val="rowtabella0"/>
              <w:rPr>
                <w:color w:val="002060"/>
              </w:rPr>
            </w:pPr>
            <w:r w:rsidRPr="003D6C92">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92FE8" w14:textId="77777777" w:rsidR="00614796" w:rsidRPr="003D6C92" w:rsidRDefault="00614796" w:rsidP="00440BB6">
            <w:pPr>
              <w:pStyle w:val="rowtabella0"/>
              <w:jc w:val="center"/>
              <w:rPr>
                <w:color w:val="002060"/>
              </w:rPr>
            </w:pPr>
            <w:r w:rsidRPr="003D6C9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FB5FE"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59B88" w14:textId="77777777" w:rsidR="00614796" w:rsidRPr="003D6C92" w:rsidRDefault="00614796" w:rsidP="00440BB6">
            <w:pPr>
              <w:pStyle w:val="rowtabella0"/>
              <w:jc w:val="center"/>
              <w:rPr>
                <w:color w:val="002060"/>
              </w:rPr>
            </w:pPr>
            <w:r w:rsidRPr="003D6C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C641C"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94663"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E10FE" w14:textId="77777777" w:rsidR="00614796" w:rsidRPr="003D6C92" w:rsidRDefault="00614796" w:rsidP="00440BB6">
            <w:pPr>
              <w:pStyle w:val="rowtabella0"/>
              <w:jc w:val="center"/>
              <w:rPr>
                <w:color w:val="002060"/>
              </w:rPr>
            </w:pPr>
            <w:r w:rsidRPr="003D6C9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EAF9F" w14:textId="77777777" w:rsidR="00614796" w:rsidRPr="003D6C92" w:rsidRDefault="00614796" w:rsidP="00440BB6">
            <w:pPr>
              <w:pStyle w:val="rowtabella0"/>
              <w:jc w:val="center"/>
              <w:rPr>
                <w:color w:val="002060"/>
              </w:rPr>
            </w:pPr>
            <w:r w:rsidRPr="003D6C9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44E51"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D2E1A" w14:textId="77777777" w:rsidR="00614796" w:rsidRPr="003D6C92" w:rsidRDefault="00614796" w:rsidP="00440BB6">
            <w:pPr>
              <w:pStyle w:val="rowtabella0"/>
              <w:jc w:val="center"/>
              <w:rPr>
                <w:color w:val="002060"/>
              </w:rPr>
            </w:pPr>
            <w:r w:rsidRPr="003D6C92">
              <w:rPr>
                <w:color w:val="002060"/>
              </w:rPr>
              <w:t>0</w:t>
            </w:r>
          </w:p>
        </w:tc>
      </w:tr>
      <w:tr w:rsidR="00614796" w:rsidRPr="003D6C92" w14:paraId="49930F4F"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D2F77E" w14:textId="77777777" w:rsidR="00614796" w:rsidRPr="003D6C92" w:rsidRDefault="00614796" w:rsidP="00440BB6">
            <w:pPr>
              <w:pStyle w:val="rowtabella0"/>
              <w:rPr>
                <w:color w:val="002060"/>
              </w:rPr>
            </w:pPr>
            <w:r w:rsidRPr="003D6C92">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D976E" w14:textId="77777777" w:rsidR="00614796" w:rsidRPr="003D6C92" w:rsidRDefault="00614796" w:rsidP="00440BB6">
            <w:pPr>
              <w:pStyle w:val="rowtabella0"/>
              <w:jc w:val="center"/>
              <w:rPr>
                <w:color w:val="002060"/>
              </w:rPr>
            </w:pPr>
            <w:r w:rsidRPr="003D6C9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73E10"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4C342" w14:textId="77777777" w:rsidR="00614796" w:rsidRPr="003D6C92" w:rsidRDefault="00614796" w:rsidP="00440BB6">
            <w:pPr>
              <w:pStyle w:val="rowtabella0"/>
              <w:jc w:val="center"/>
              <w:rPr>
                <w:color w:val="002060"/>
              </w:rPr>
            </w:pPr>
            <w:r w:rsidRPr="003D6C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36D7B"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BCB7F"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A895F" w14:textId="77777777" w:rsidR="00614796" w:rsidRPr="003D6C92" w:rsidRDefault="00614796" w:rsidP="00440BB6">
            <w:pPr>
              <w:pStyle w:val="rowtabella0"/>
              <w:jc w:val="center"/>
              <w:rPr>
                <w:color w:val="002060"/>
              </w:rPr>
            </w:pPr>
            <w:r w:rsidRPr="003D6C9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4F13A" w14:textId="77777777" w:rsidR="00614796" w:rsidRPr="003D6C92" w:rsidRDefault="00614796" w:rsidP="00440BB6">
            <w:pPr>
              <w:pStyle w:val="rowtabella0"/>
              <w:jc w:val="center"/>
              <w:rPr>
                <w:color w:val="002060"/>
              </w:rPr>
            </w:pPr>
            <w:r w:rsidRPr="003D6C9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7379B"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D00C4" w14:textId="77777777" w:rsidR="00614796" w:rsidRPr="003D6C92" w:rsidRDefault="00614796" w:rsidP="00440BB6">
            <w:pPr>
              <w:pStyle w:val="rowtabella0"/>
              <w:jc w:val="center"/>
              <w:rPr>
                <w:color w:val="002060"/>
              </w:rPr>
            </w:pPr>
            <w:r w:rsidRPr="003D6C92">
              <w:rPr>
                <w:color w:val="002060"/>
              </w:rPr>
              <w:t>0</w:t>
            </w:r>
          </w:p>
        </w:tc>
      </w:tr>
      <w:tr w:rsidR="00614796" w:rsidRPr="003D6C92" w14:paraId="58FE0539"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BF14B4" w14:textId="77777777" w:rsidR="00614796" w:rsidRPr="003D6C92" w:rsidRDefault="00614796" w:rsidP="00440BB6">
            <w:pPr>
              <w:pStyle w:val="rowtabella0"/>
              <w:rPr>
                <w:color w:val="002060"/>
              </w:rPr>
            </w:pPr>
            <w:r w:rsidRPr="003D6C92">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A106A" w14:textId="77777777" w:rsidR="00614796" w:rsidRPr="003D6C92" w:rsidRDefault="00614796" w:rsidP="00440BB6">
            <w:pPr>
              <w:pStyle w:val="rowtabella0"/>
              <w:jc w:val="center"/>
              <w:rPr>
                <w:color w:val="002060"/>
              </w:rPr>
            </w:pPr>
            <w:r w:rsidRPr="003D6C9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46FE0"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4B526"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6454E"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D744A"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30224" w14:textId="77777777" w:rsidR="00614796" w:rsidRPr="003D6C92" w:rsidRDefault="00614796" w:rsidP="00440BB6">
            <w:pPr>
              <w:pStyle w:val="rowtabella0"/>
              <w:jc w:val="center"/>
              <w:rPr>
                <w:color w:val="002060"/>
              </w:rPr>
            </w:pPr>
            <w:r w:rsidRPr="003D6C9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5EEF4" w14:textId="77777777" w:rsidR="00614796" w:rsidRPr="003D6C92" w:rsidRDefault="00614796" w:rsidP="00440BB6">
            <w:pPr>
              <w:pStyle w:val="rowtabella0"/>
              <w:jc w:val="center"/>
              <w:rPr>
                <w:color w:val="002060"/>
              </w:rPr>
            </w:pPr>
            <w:r w:rsidRPr="003D6C9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CD23F"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A78EE" w14:textId="77777777" w:rsidR="00614796" w:rsidRPr="003D6C92" w:rsidRDefault="00614796" w:rsidP="00440BB6">
            <w:pPr>
              <w:pStyle w:val="rowtabella0"/>
              <w:jc w:val="center"/>
              <w:rPr>
                <w:color w:val="002060"/>
              </w:rPr>
            </w:pPr>
            <w:r w:rsidRPr="003D6C92">
              <w:rPr>
                <w:color w:val="002060"/>
              </w:rPr>
              <w:t>0</w:t>
            </w:r>
          </w:p>
        </w:tc>
      </w:tr>
      <w:tr w:rsidR="00614796" w:rsidRPr="003D6C92" w14:paraId="084D81A7"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1B2F7B" w14:textId="77777777" w:rsidR="00614796" w:rsidRPr="003D6C92" w:rsidRDefault="00614796" w:rsidP="00440BB6">
            <w:pPr>
              <w:pStyle w:val="rowtabella0"/>
              <w:rPr>
                <w:color w:val="002060"/>
              </w:rPr>
            </w:pPr>
            <w:r w:rsidRPr="003D6C92">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93802" w14:textId="77777777" w:rsidR="00614796" w:rsidRPr="003D6C92" w:rsidRDefault="00614796" w:rsidP="00440BB6">
            <w:pPr>
              <w:pStyle w:val="rowtabella0"/>
              <w:jc w:val="center"/>
              <w:rPr>
                <w:color w:val="002060"/>
              </w:rPr>
            </w:pPr>
            <w:r w:rsidRPr="003D6C9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672A8"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946E8"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2351C"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C2C57"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DF626" w14:textId="77777777" w:rsidR="00614796" w:rsidRPr="003D6C92" w:rsidRDefault="00614796" w:rsidP="00440BB6">
            <w:pPr>
              <w:pStyle w:val="rowtabella0"/>
              <w:jc w:val="center"/>
              <w:rPr>
                <w:color w:val="002060"/>
              </w:rPr>
            </w:pPr>
            <w:r w:rsidRPr="003D6C9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8E2E7" w14:textId="77777777" w:rsidR="00614796" w:rsidRPr="003D6C92" w:rsidRDefault="00614796" w:rsidP="00440BB6">
            <w:pPr>
              <w:pStyle w:val="rowtabella0"/>
              <w:jc w:val="center"/>
              <w:rPr>
                <w:color w:val="002060"/>
              </w:rPr>
            </w:pPr>
            <w:r w:rsidRPr="003D6C9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57C40"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C9644" w14:textId="77777777" w:rsidR="00614796" w:rsidRPr="003D6C92" w:rsidRDefault="00614796" w:rsidP="00440BB6">
            <w:pPr>
              <w:pStyle w:val="rowtabella0"/>
              <w:jc w:val="center"/>
              <w:rPr>
                <w:color w:val="002060"/>
              </w:rPr>
            </w:pPr>
            <w:r w:rsidRPr="003D6C92">
              <w:rPr>
                <w:color w:val="002060"/>
              </w:rPr>
              <w:t>0</w:t>
            </w:r>
          </w:p>
        </w:tc>
      </w:tr>
      <w:tr w:rsidR="00614796" w:rsidRPr="003D6C92" w14:paraId="7AF6717F"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739A11" w14:textId="77777777" w:rsidR="00614796" w:rsidRPr="003D6C92" w:rsidRDefault="00614796" w:rsidP="00440BB6">
            <w:pPr>
              <w:pStyle w:val="rowtabella0"/>
              <w:rPr>
                <w:color w:val="002060"/>
              </w:rPr>
            </w:pPr>
            <w:r w:rsidRPr="003D6C92">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A5313" w14:textId="77777777" w:rsidR="00614796" w:rsidRPr="003D6C92" w:rsidRDefault="00614796" w:rsidP="00440BB6">
            <w:pPr>
              <w:pStyle w:val="rowtabella0"/>
              <w:jc w:val="center"/>
              <w:rPr>
                <w:color w:val="002060"/>
              </w:rPr>
            </w:pPr>
            <w:r w:rsidRPr="003D6C9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1ABA8"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34F3C"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36660"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B1F7A"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38AC5" w14:textId="77777777" w:rsidR="00614796" w:rsidRPr="003D6C92" w:rsidRDefault="00614796" w:rsidP="00440BB6">
            <w:pPr>
              <w:pStyle w:val="rowtabella0"/>
              <w:jc w:val="center"/>
              <w:rPr>
                <w:color w:val="002060"/>
              </w:rPr>
            </w:pPr>
            <w:r w:rsidRPr="003D6C9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FA6B9" w14:textId="77777777" w:rsidR="00614796" w:rsidRPr="003D6C92" w:rsidRDefault="00614796" w:rsidP="00440BB6">
            <w:pPr>
              <w:pStyle w:val="rowtabella0"/>
              <w:jc w:val="center"/>
              <w:rPr>
                <w:color w:val="002060"/>
              </w:rPr>
            </w:pPr>
            <w:r w:rsidRPr="003D6C9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BC420"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FCCF3" w14:textId="77777777" w:rsidR="00614796" w:rsidRPr="003D6C92" w:rsidRDefault="00614796" w:rsidP="00440BB6">
            <w:pPr>
              <w:pStyle w:val="rowtabella0"/>
              <w:jc w:val="center"/>
              <w:rPr>
                <w:color w:val="002060"/>
              </w:rPr>
            </w:pPr>
            <w:r w:rsidRPr="003D6C92">
              <w:rPr>
                <w:color w:val="002060"/>
              </w:rPr>
              <w:t>0</w:t>
            </w:r>
          </w:p>
        </w:tc>
      </w:tr>
      <w:tr w:rsidR="00614796" w:rsidRPr="003D6C92" w14:paraId="47369B19"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6D12A4" w14:textId="77777777" w:rsidR="00614796" w:rsidRPr="003D6C92" w:rsidRDefault="00614796" w:rsidP="00440BB6">
            <w:pPr>
              <w:pStyle w:val="rowtabella0"/>
              <w:rPr>
                <w:color w:val="002060"/>
              </w:rPr>
            </w:pPr>
            <w:r w:rsidRPr="003D6C92">
              <w:rPr>
                <w:color w:val="002060"/>
              </w:rPr>
              <w:t xml:space="preserve">A.S.D. </w:t>
            </w:r>
            <w:proofErr w:type="gramStart"/>
            <w:r w:rsidRPr="003D6C92">
              <w:rPr>
                <w:color w:val="002060"/>
              </w:rPr>
              <w:t>CITTA</w:t>
            </w:r>
            <w:proofErr w:type="gramEnd"/>
            <w:r w:rsidRPr="003D6C92">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10103"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084FD"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AC0E4"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6D9A6"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881A9" w14:textId="77777777" w:rsidR="00614796" w:rsidRPr="003D6C92" w:rsidRDefault="00614796" w:rsidP="00440BB6">
            <w:pPr>
              <w:pStyle w:val="rowtabella0"/>
              <w:jc w:val="center"/>
              <w:rPr>
                <w:color w:val="002060"/>
              </w:rPr>
            </w:pPr>
            <w:r w:rsidRPr="003D6C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2E764" w14:textId="77777777" w:rsidR="00614796" w:rsidRPr="003D6C92" w:rsidRDefault="00614796" w:rsidP="00440BB6">
            <w:pPr>
              <w:pStyle w:val="rowtabella0"/>
              <w:jc w:val="center"/>
              <w:rPr>
                <w:color w:val="002060"/>
              </w:rPr>
            </w:pPr>
            <w:r w:rsidRPr="003D6C9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3CD9A" w14:textId="77777777" w:rsidR="00614796" w:rsidRPr="003D6C92" w:rsidRDefault="00614796" w:rsidP="00440BB6">
            <w:pPr>
              <w:pStyle w:val="rowtabella0"/>
              <w:jc w:val="center"/>
              <w:rPr>
                <w:color w:val="002060"/>
              </w:rPr>
            </w:pPr>
            <w:r w:rsidRPr="003D6C92">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38AD3" w14:textId="77777777" w:rsidR="00614796" w:rsidRPr="003D6C92" w:rsidRDefault="00614796" w:rsidP="00440BB6">
            <w:pPr>
              <w:pStyle w:val="rowtabella0"/>
              <w:jc w:val="center"/>
              <w:rPr>
                <w:color w:val="002060"/>
              </w:rPr>
            </w:pPr>
            <w:r w:rsidRPr="003D6C9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1A07C" w14:textId="77777777" w:rsidR="00614796" w:rsidRPr="003D6C92" w:rsidRDefault="00614796" w:rsidP="00440BB6">
            <w:pPr>
              <w:pStyle w:val="rowtabella0"/>
              <w:jc w:val="center"/>
              <w:rPr>
                <w:color w:val="002060"/>
              </w:rPr>
            </w:pPr>
            <w:r w:rsidRPr="003D6C92">
              <w:rPr>
                <w:color w:val="002060"/>
              </w:rPr>
              <w:t>0</w:t>
            </w:r>
          </w:p>
        </w:tc>
      </w:tr>
      <w:tr w:rsidR="00614796" w:rsidRPr="003D6C92" w14:paraId="5E45B9D1"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E8F70F" w14:textId="77777777" w:rsidR="00614796" w:rsidRPr="003D6C92" w:rsidRDefault="00614796" w:rsidP="00440BB6">
            <w:pPr>
              <w:pStyle w:val="rowtabella0"/>
              <w:rPr>
                <w:color w:val="002060"/>
              </w:rPr>
            </w:pPr>
            <w:r w:rsidRPr="003D6C92">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AC048"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F6F15"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56C2C"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38AE8"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4C596"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D0D7F" w14:textId="77777777" w:rsidR="00614796" w:rsidRPr="003D6C92" w:rsidRDefault="00614796" w:rsidP="00440BB6">
            <w:pPr>
              <w:pStyle w:val="rowtabella0"/>
              <w:jc w:val="center"/>
              <w:rPr>
                <w:color w:val="002060"/>
              </w:rPr>
            </w:pPr>
            <w:r w:rsidRPr="003D6C9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B7A4E" w14:textId="77777777" w:rsidR="00614796" w:rsidRPr="003D6C92" w:rsidRDefault="00614796" w:rsidP="00440BB6">
            <w:pPr>
              <w:pStyle w:val="rowtabella0"/>
              <w:jc w:val="center"/>
              <w:rPr>
                <w:color w:val="002060"/>
              </w:rPr>
            </w:pPr>
            <w:r w:rsidRPr="003D6C9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FF2E2" w14:textId="77777777" w:rsidR="00614796" w:rsidRPr="003D6C92" w:rsidRDefault="00614796" w:rsidP="00440BB6">
            <w:pPr>
              <w:pStyle w:val="rowtabella0"/>
              <w:jc w:val="center"/>
              <w:rPr>
                <w:color w:val="002060"/>
              </w:rPr>
            </w:pPr>
            <w:r w:rsidRPr="003D6C9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574FB" w14:textId="77777777" w:rsidR="00614796" w:rsidRPr="003D6C92" w:rsidRDefault="00614796" w:rsidP="00440BB6">
            <w:pPr>
              <w:pStyle w:val="rowtabella0"/>
              <w:jc w:val="center"/>
              <w:rPr>
                <w:color w:val="002060"/>
              </w:rPr>
            </w:pPr>
            <w:r w:rsidRPr="003D6C92">
              <w:rPr>
                <w:color w:val="002060"/>
              </w:rPr>
              <w:t>0</w:t>
            </w:r>
          </w:p>
        </w:tc>
      </w:tr>
      <w:tr w:rsidR="00614796" w:rsidRPr="003D6C92" w14:paraId="363F9A9E"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F671B3" w14:textId="77777777" w:rsidR="00614796" w:rsidRPr="003D6C92" w:rsidRDefault="00614796" w:rsidP="00440BB6">
            <w:pPr>
              <w:pStyle w:val="rowtabella0"/>
              <w:rPr>
                <w:color w:val="002060"/>
                <w:lang w:val="es-ES"/>
              </w:rPr>
            </w:pPr>
            <w:r w:rsidRPr="003D6C92">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4B3A7"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CB60D"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10D41"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64C1B"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28B50" w14:textId="77777777" w:rsidR="00614796" w:rsidRPr="003D6C92" w:rsidRDefault="00614796" w:rsidP="00440BB6">
            <w:pPr>
              <w:pStyle w:val="rowtabella0"/>
              <w:jc w:val="center"/>
              <w:rPr>
                <w:color w:val="002060"/>
              </w:rPr>
            </w:pPr>
            <w:r w:rsidRPr="003D6C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75E4C" w14:textId="77777777" w:rsidR="00614796" w:rsidRPr="003D6C92" w:rsidRDefault="00614796" w:rsidP="00440BB6">
            <w:pPr>
              <w:pStyle w:val="rowtabella0"/>
              <w:jc w:val="center"/>
              <w:rPr>
                <w:color w:val="002060"/>
              </w:rPr>
            </w:pPr>
            <w:r w:rsidRPr="003D6C9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9421B" w14:textId="77777777" w:rsidR="00614796" w:rsidRPr="003D6C92" w:rsidRDefault="00614796" w:rsidP="00440BB6">
            <w:pPr>
              <w:pStyle w:val="rowtabella0"/>
              <w:jc w:val="center"/>
              <w:rPr>
                <w:color w:val="002060"/>
              </w:rPr>
            </w:pPr>
            <w:r w:rsidRPr="003D6C9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9DDFF"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677D2" w14:textId="77777777" w:rsidR="00614796" w:rsidRPr="003D6C92" w:rsidRDefault="00614796" w:rsidP="00440BB6">
            <w:pPr>
              <w:pStyle w:val="rowtabella0"/>
              <w:jc w:val="center"/>
              <w:rPr>
                <w:color w:val="002060"/>
              </w:rPr>
            </w:pPr>
            <w:r w:rsidRPr="003D6C92">
              <w:rPr>
                <w:color w:val="002060"/>
              </w:rPr>
              <w:t>0</w:t>
            </w:r>
          </w:p>
        </w:tc>
      </w:tr>
      <w:tr w:rsidR="00614796" w:rsidRPr="003D6C92" w14:paraId="3F7B2669"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1B6562" w14:textId="77777777" w:rsidR="00614796" w:rsidRPr="003D6C92" w:rsidRDefault="00614796" w:rsidP="00440BB6">
            <w:pPr>
              <w:pStyle w:val="rowtabella0"/>
              <w:rPr>
                <w:color w:val="002060"/>
                <w:lang w:val="es-ES"/>
              </w:rPr>
            </w:pPr>
            <w:r w:rsidRPr="003D6C92">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D2D1A" w14:textId="77777777" w:rsidR="00614796" w:rsidRPr="003D6C92" w:rsidRDefault="00614796" w:rsidP="00440BB6">
            <w:pPr>
              <w:pStyle w:val="rowtabella0"/>
              <w:jc w:val="center"/>
              <w:rPr>
                <w:color w:val="002060"/>
              </w:rPr>
            </w:pPr>
            <w:r w:rsidRPr="003D6C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829BE"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63C0E"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AE3B6"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EBC6C" w14:textId="77777777" w:rsidR="00614796" w:rsidRPr="003D6C92" w:rsidRDefault="00614796" w:rsidP="00440BB6">
            <w:pPr>
              <w:pStyle w:val="rowtabella0"/>
              <w:jc w:val="center"/>
              <w:rPr>
                <w:color w:val="002060"/>
              </w:rPr>
            </w:pPr>
            <w:r w:rsidRPr="003D6C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F4617" w14:textId="77777777" w:rsidR="00614796" w:rsidRPr="003D6C92" w:rsidRDefault="00614796" w:rsidP="00440BB6">
            <w:pPr>
              <w:pStyle w:val="rowtabella0"/>
              <w:jc w:val="center"/>
              <w:rPr>
                <w:color w:val="002060"/>
              </w:rPr>
            </w:pPr>
            <w:r w:rsidRPr="003D6C9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0A571" w14:textId="77777777" w:rsidR="00614796" w:rsidRPr="003D6C92" w:rsidRDefault="00614796" w:rsidP="00440BB6">
            <w:pPr>
              <w:pStyle w:val="rowtabella0"/>
              <w:jc w:val="center"/>
              <w:rPr>
                <w:color w:val="002060"/>
              </w:rPr>
            </w:pPr>
            <w:r w:rsidRPr="003D6C9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7A5A9" w14:textId="77777777" w:rsidR="00614796" w:rsidRPr="003D6C92" w:rsidRDefault="00614796" w:rsidP="00440BB6">
            <w:pPr>
              <w:pStyle w:val="rowtabella0"/>
              <w:jc w:val="center"/>
              <w:rPr>
                <w:color w:val="002060"/>
              </w:rPr>
            </w:pPr>
            <w:r w:rsidRPr="003D6C9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B146A" w14:textId="77777777" w:rsidR="00614796" w:rsidRPr="003D6C92" w:rsidRDefault="00614796" w:rsidP="00440BB6">
            <w:pPr>
              <w:pStyle w:val="rowtabella0"/>
              <w:jc w:val="center"/>
              <w:rPr>
                <w:color w:val="002060"/>
              </w:rPr>
            </w:pPr>
            <w:r w:rsidRPr="003D6C92">
              <w:rPr>
                <w:color w:val="002060"/>
              </w:rPr>
              <w:t>0</w:t>
            </w:r>
          </w:p>
        </w:tc>
      </w:tr>
      <w:tr w:rsidR="00614796" w:rsidRPr="003D6C92" w14:paraId="62512714" w14:textId="77777777" w:rsidTr="00440B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7D6661" w14:textId="77777777" w:rsidR="00614796" w:rsidRPr="003D6C92" w:rsidRDefault="00614796" w:rsidP="00440BB6">
            <w:pPr>
              <w:pStyle w:val="rowtabella0"/>
              <w:rPr>
                <w:color w:val="002060"/>
              </w:rPr>
            </w:pPr>
            <w:r w:rsidRPr="003D6C92">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D8814"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A5663"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0D5C1"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51305"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792B6" w14:textId="77777777" w:rsidR="00614796" w:rsidRPr="003D6C92" w:rsidRDefault="00614796" w:rsidP="00440BB6">
            <w:pPr>
              <w:pStyle w:val="rowtabella0"/>
              <w:jc w:val="center"/>
              <w:rPr>
                <w:color w:val="002060"/>
              </w:rPr>
            </w:pPr>
            <w:r w:rsidRPr="003D6C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43F88" w14:textId="77777777" w:rsidR="00614796" w:rsidRPr="003D6C92" w:rsidRDefault="00614796" w:rsidP="00440BB6">
            <w:pPr>
              <w:pStyle w:val="rowtabella0"/>
              <w:jc w:val="center"/>
              <w:rPr>
                <w:color w:val="002060"/>
              </w:rPr>
            </w:pPr>
            <w:r w:rsidRPr="003D6C9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64881" w14:textId="77777777" w:rsidR="00614796" w:rsidRPr="003D6C92" w:rsidRDefault="00614796" w:rsidP="00440BB6">
            <w:pPr>
              <w:pStyle w:val="rowtabella0"/>
              <w:jc w:val="center"/>
              <w:rPr>
                <w:color w:val="002060"/>
              </w:rPr>
            </w:pPr>
            <w:r w:rsidRPr="003D6C92">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85FB3" w14:textId="77777777" w:rsidR="00614796" w:rsidRPr="003D6C92" w:rsidRDefault="00614796" w:rsidP="00440BB6">
            <w:pPr>
              <w:pStyle w:val="rowtabella0"/>
              <w:jc w:val="center"/>
              <w:rPr>
                <w:color w:val="002060"/>
              </w:rPr>
            </w:pPr>
            <w:r w:rsidRPr="003D6C9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BF98A" w14:textId="77777777" w:rsidR="00614796" w:rsidRPr="003D6C92" w:rsidRDefault="00614796" w:rsidP="00440BB6">
            <w:pPr>
              <w:pStyle w:val="rowtabella0"/>
              <w:jc w:val="center"/>
              <w:rPr>
                <w:color w:val="002060"/>
              </w:rPr>
            </w:pPr>
            <w:r w:rsidRPr="003D6C92">
              <w:rPr>
                <w:color w:val="002060"/>
              </w:rPr>
              <w:t>0</w:t>
            </w:r>
          </w:p>
        </w:tc>
      </w:tr>
    </w:tbl>
    <w:p w14:paraId="5E552585" w14:textId="77777777" w:rsidR="00614796" w:rsidRPr="003D6C92" w:rsidRDefault="00614796" w:rsidP="00614796">
      <w:pPr>
        <w:pStyle w:val="breakline"/>
        <w:rPr>
          <w:rFonts w:eastAsiaTheme="minorEastAsia"/>
          <w:color w:val="002060"/>
        </w:rPr>
      </w:pPr>
    </w:p>
    <w:p w14:paraId="038D57CE" w14:textId="77777777" w:rsidR="00614796" w:rsidRPr="003D6C92" w:rsidRDefault="00614796" w:rsidP="00614796">
      <w:pPr>
        <w:pStyle w:val="breakline"/>
        <w:rPr>
          <w:color w:val="002060"/>
        </w:rPr>
      </w:pPr>
    </w:p>
    <w:p w14:paraId="606E304F" w14:textId="77777777" w:rsidR="00614796" w:rsidRPr="003D6C92" w:rsidRDefault="00614796" w:rsidP="00614796">
      <w:pPr>
        <w:pStyle w:val="sottotitolocampionato10"/>
        <w:rPr>
          <w:color w:val="002060"/>
        </w:rPr>
      </w:pPr>
      <w:r w:rsidRPr="003D6C9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14796" w:rsidRPr="003D6C92" w14:paraId="6FE10137" w14:textId="77777777" w:rsidTr="00440B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0228F" w14:textId="77777777" w:rsidR="00614796" w:rsidRPr="003D6C92" w:rsidRDefault="00614796" w:rsidP="00440BB6">
            <w:pPr>
              <w:pStyle w:val="headertabella0"/>
              <w:rPr>
                <w:color w:val="002060"/>
              </w:rPr>
            </w:pPr>
            <w:r w:rsidRPr="003D6C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ABC4F" w14:textId="77777777" w:rsidR="00614796" w:rsidRPr="003D6C92" w:rsidRDefault="00614796" w:rsidP="00440BB6">
            <w:pPr>
              <w:pStyle w:val="headertabella0"/>
              <w:rPr>
                <w:color w:val="002060"/>
              </w:rPr>
            </w:pPr>
            <w:r w:rsidRPr="003D6C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72659" w14:textId="77777777" w:rsidR="00614796" w:rsidRPr="003D6C92" w:rsidRDefault="00614796" w:rsidP="00440BB6">
            <w:pPr>
              <w:pStyle w:val="headertabella0"/>
              <w:rPr>
                <w:color w:val="002060"/>
              </w:rPr>
            </w:pPr>
            <w:r w:rsidRPr="003D6C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703B8" w14:textId="77777777" w:rsidR="00614796" w:rsidRPr="003D6C92" w:rsidRDefault="00614796" w:rsidP="00440BB6">
            <w:pPr>
              <w:pStyle w:val="headertabella0"/>
              <w:rPr>
                <w:color w:val="002060"/>
              </w:rPr>
            </w:pPr>
            <w:r w:rsidRPr="003D6C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66616" w14:textId="77777777" w:rsidR="00614796" w:rsidRPr="003D6C92" w:rsidRDefault="00614796" w:rsidP="00440BB6">
            <w:pPr>
              <w:pStyle w:val="headertabella0"/>
              <w:rPr>
                <w:color w:val="002060"/>
              </w:rPr>
            </w:pPr>
            <w:r w:rsidRPr="003D6C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73555" w14:textId="77777777" w:rsidR="00614796" w:rsidRPr="003D6C92" w:rsidRDefault="00614796" w:rsidP="00440BB6">
            <w:pPr>
              <w:pStyle w:val="headertabella0"/>
              <w:rPr>
                <w:color w:val="002060"/>
              </w:rPr>
            </w:pPr>
            <w:r w:rsidRPr="003D6C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5C176" w14:textId="77777777" w:rsidR="00614796" w:rsidRPr="003D6C92" w:rsidRDefault="00614796" w:rsidP="00440BB6">
            <w:pPr>
              <w:pStyle w:val="headertabella0"/>
              <w:rPr>
                <w:color w:val="002060"/>
              </w:rPr>
            </w:pPr>
            <w:r w:rsidRPr="003D6C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BC5EE" w14:textId="77777777" w:rsidR="00614796" w:rsidRPr="003D6C92" w:rsidRDefault="00614796" w:rsidP="00440BB6">
            <w:pPr>
              <w:pStyle w:val="headertabella0"/>
              <w:rPr>
                <w:color w:val="002060"/>
              </w:rPr>
            </w:pPr>
            <w:r w:rsidRPr="003D6C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4EAE4" w14:textId="77777777" w:rsidR="00614796" w:rsidRPr="003D6C92" w:rsidRDefault="00614796" w:rsidP="00440BB6">
            <w:pPr>
              <w:pStyle w:val="headertabella0"/>
              <w:rPr>
                <w:color w:val="002060"/>
              </w:rPr>
            </w:pPr>
            <w:r w:rsidRPr="003D6C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405D7" w14:textId="77777777" w:rsidR="00614796" w:rsidRPr="003D6C92" w:rsidRDefault="00614796" w:rsidP="00440BB6">
            <w:pPr>
              <w:pStyle w:val="headertabella0"/>
              <w:rPr>
                <w:color w:val="002060"/>
              </w:rPr>
            </w:pPr>
            <w:r w:rsidRPr="003D6C92">
              <w:rPr>
                <w:color w:val="002060"/>
              </w:rPr>
              <w:t>PE</w:t>
            </w:r>
          </w:p>
        </w:tc>
      </w:tr>
      <w:tr w:rsidR="00614796" w:rsidRPr="003D6C92" w14:paraId="5EA0EFFC" w14:textId="77777777" w:rsidTr="00440B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F87B6A" w14:textId="77777777" w:rsidR="00614796" w:rsidRPr="003D6C92" w:rsidRDefault="00614796" w:rsidP="00440BB6">
            <w:pPr>
              <w:pStyle w:val="rowtabella0"/>
              <w:rPr>
                <w:color w:val="002060"/>
              </w:rPr>
            </w:pPr>
            <w:r w:rsidRPr="003D6C92">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362A8" w14:textId="77777777" w:rsidR="00614796" w:rsidRPr="003D6C92" w:rsidRDefault="00614796" w:rsidP="00440BB6">
            <w:pPr>
              <w:pStyle w:val="rowtabella0"/>
              <w:jc w:val="center"/>
              <w:rPr>
                <w:color w:val="002060"/>
              </w:rPr>
            </w:pPr>
            <w:r w:rsidRPr="003D6C9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C9602"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38F6F" w14:textId="77777777" w:rsidR="00614796" w:rsidRPr="003D6C92" w:rsidRDefault="00614796" w:rsidP="00440BB6">
            <w:pPr>
              <w:pStyle w:val="rowtabella0"/>
              <w:jc w:val="center"/>
              <w:rPr>
                <w:color w:val="002060"/>
              </w:rPr>
            </w:pPr>
            <w:r w:rsidRPr="003D6C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284D2"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E2A8F"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36140" w14:textId="77777777" w:rsidR="00614796" w:rsidRPr="003D6C92" w:rsidRDefault="00614796" w:rsidP="00440BB6">
            <w:pPr>
              <w:pStyle w:val="rowtabella0"/>
              <w:jc w:val="center"/>
              <w:rPr>
                <w:color w:val="002060"/>
              </w:rPr>
            </w:pPr>
            <w:r w:rsidRPr="003D6C92">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6C204" w14:textId="77777777" w:rsidR="00614796" w:rsidRPr="003D6C92" w:rsidRDefault="00614796" w:rsidP="00440BB6">
            <w:pPr>
              <w:pStyle w:val="rowtabella0"/>
              <w:jc w:val="center"/>
              <w:rPr>
                <w:color w:val="002060"/>
              </w:rPr>
            </w:pPr>
            <w:r w:rsidRPr="003D6C9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E17A1" w14:textId="77777777" w:rsidR="00614796" w:rsidRPr="003D6C92" w:rsidRDefault="00614796" w:rsidP="00440BB6">
            <w:pPr>
              <w:pStyle w:val="rowtabella0"/>
              <w:jc w:val="center"/>
              <w:rPr>
                <w:color w:val="002060"/>
              </w:rPr>
            </w:pPr>
            <w:r w:rsidRPr="003D6C9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D3EDA" w14:textId="77777777" w:rsidR="00614796" w:rsidRPr="003D6C92" w:rsidRDefault="00614796" w:rsidP="00440BB6">
            <w:pPr>
              <w:pStyle w:val="rowtabella0"/>
              <w:jc w:val="center"/>
              <w:rPr>
                <w:color w:val="002060"/>
              </w:rPr>
            </w:pPr>
            <w:r w:rsidRPr="003D6C92">
              <w:rPr>
                <w:color w:val="002060"/>
              </w:rPr>
              <w:t>0</w:t>
            </w:r>
          </w:p>
        </w:tc>
      </w:tr>
      <w:tr w:rsidR="00614796" w:rsidRPr="003D6C92" w14:paraId="2F65FF48"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2378A0" w14:textId="77777777" w:rsidR="00614796" w:rsidRPr="003D6C92" w:rsidRDefault="00614796" w:rsidP="00440BB6">
            <w:pPr>
              <w:pStyle w:val="rowtabella0"/>
              <w:rPr>
                <w:color w:val="002060"/>
              </w:rPr>
            </w:pPr>
            <w:r w:rsidRPr="003D6C92">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78969" w14:textId="77777777" w:rsidR="00614796" w:rsidRPr="003D6C92" w:rsidRDefault="00614796" w:rsidP="00440BB6">
            <w:pPr>
              <w:pStyle w:val="rowtabella0"/>
              <w:jc w:val="center"/>
              <w:rPr>
                <w:color w:val="002060"/>
              </w:rPr>
            </w:pPr>
            <w:r w:rsidRPr="003D6C9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F6193"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F3BEB" w14:textId="77777777" w:rsidR="00614796" w:rsidRPr="003D6C92" w:rsidRDefault="00614796" w:rsidP="00440BB6">
            <w:pPr>
              <w:pStyle w:val="rowtabella0"/>
              <w:jc w:val="center"/>
              <w:rPr>
                <w:color w:val="002060"/>
              </w:rPr>
            </w:pPr>
            <w:r w:rsidRPr="003D6C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A4EFB"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4DE43"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F532E" w14:textId="77777777" w:rsidR="00614796" w:rsidRPr="003D6C92" w:rsidRDefault="00614796" w:rsidP="00440BB6">
            <w:pPr>
              <w:pStyle w:val="rowtabella0"/>
              <w:jc w:val="center"/>
              <w:rPr>
                <w:color w:val="002060"/>
              </w:rPr>
            </w:pPr>
            <w:r w:rsidRPr="003D6C92">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6F74E" w14:textId="77777777" w:rsidR="00614796" w:rsidRPr="003D6C92" w:rsidRDefault="00614796" w:rsidP="00440BB6">
            <w:pPr>
              <w:pStyle w:val="rowtabella0"/>
              <w:jc w:val="center"/>
              <w:rPr>
                <w:color w:val="002060"/>
              </w:rPr>
            </w:pPr>
            <w:r w:rsidRPr="003D6C9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A653E" w14:textId="77777777" w:rsidR="00614796" w:rsidRPr="003D6C92" w:rsidRDefault="00614796" w:rsidP="00440BB6">
            <w:pPr>
              <w:pStyle w:val="rowtabella0"/>
              <w:jc w:val="center"/>
              <w:rPr>
                <w:color w:val="002060"/>
              </w:rPr>
            </w:pPr>
            <w:r w:rsidRPr="003D6C9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AE9BE" w14:textId="77777777" w:rsidR="00614796" w:rsidRPr="003D6C92" w:rsidRDefault="00614796" w:rsidP="00440BB6">
            <w:pPr>
              <w:pStyle w:val="rowtabella0"/>
              <w:jc w:val="center"/>
              <w:rPr>
                <w:color w:val="002060"/>
              </w:rPr>
            </w:pPr>
            <w:r w:rsidRPr="003D6C92">
              <w:rPr>
                <w:color w:val="002060"/>
              </w:rPr>
              <w:t>0</w:t>
            </w:r>
          </w:p>
        </w:tc>
      </w:tr>
      <w:tr w:rsidR="00614796" w:rsidRPr="003D6C92" w14:paraId="5A786FB3"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FF3E27" w14:textId="77777777" w:rsidR="00614796" w:rsidRPr="003D6C92" w:rsidRDefault="00614796" w:rsidP="00440BB6">
            <w:pPr>
              <w:pStyle w:val="rowtabella0"/>
              <w:rPr>
                <w:color w:val="002060"/>
              </w:rPr>
            </w:pPr>
            <w:r w:rsidRPr="003D6C92">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04592" w14:textId="77777777" w:rsidR="00614796" w:rsidRPr="003D6C92" w:rsidRDefault="00614796" w:rsidP="00440BB6">
            <w:pPr>
              <w:pStyle w:val="rowtabella0"/>
              <w:jc w:val="center"/>
              <w:rPr>
                <w:color w:val="002060"/>
              </w:rPr>
            </w:pPr>
            <w:r w:rsidRPr="003D6C9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9BEFD"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0DEA8"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A9857"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31C1F"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A94ED" w14:textId="77777777" w:rsidR="00614796" w:rsidRPr="003D6C92" w:rsidRDefault="00614796" w:rsidP="00440BB6">
            <w:pPr>
              <w:pStyle w:val="rowtabella0"/>
              <w:jc w:val="center"/>
              <w:rPr>
                <w:color w:val="002060"/>
              </w:rPr>
            </w:pPr>
            <w:r w:rsidRPr="003D6C9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FFC66" w14:textId="77777777" w:rsidR="00614796" w:rsidRPr="003D6C92" w:rsidRDefault="00614796" w:rsidP="00440BB6">
            <w:pPr>
              <w:pStyle w:val="rowtabella0"/>
              <w:jc w:val="center"/>
              <w:rPr>
                <w:color w:val="002060"/>
              </w:rPr>
            </w:pPr>
            <w:r w:rsidRPr="003D6C9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2A6A6" w14:textId="77777777" w:rsidR="00614796" w:rsidRPr="003D6C92" w:rsidRDefault="00614796" w:rsidP="00440BB6">
            <w:pPr>
              <w:pStyle w:val="rowtabella0"/>
              <w:jc w:val="center"/>
              <w:rPr>
                <w:color w:val="002060"/>
              </w:rPr>
            </w:pPr>
            <w:r w:rsidRPr="003D6C9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02716" w14:textId="77777777" w:rsidR="00614796" w:rsidRPr="003D6C92" w:rsidRDefault="00614796" w:rsidP="00440BB6">
            <w:pPr>
              <w:pStyle w:val="rowtabella0"/>
              <w:jc w:val="center"/>
              <w:rPr>
                <w:color w:val="002060"/>
              </w:rPr>
            </w:pPr>
            <w:r w:rsidRPr="003D6C92">
              <w:rPr>
                <w:color w:val="002060"/>
              </w:rPr>
              <w:t>0</w:t>
            </w:r>
          </w:p>
        </w:tc>
      </w:tr>
      <w:tr w:rsidR="00614796" w:rsidRPr="003D6C92" w14:paraId="02869F99"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6217C4" w14:textId="77777777" w:rsidR="00614796" w:rsidRPr="003D6C92" w:rsidRDefault="00614796" w:rsidP="00440BB6">
            <w:pPr>
              <w:pStyle w:val="rowtabella0"/>
              <w:rPr>
                <w:color w:val="002060"/>
              </w:rPr>
            </w:pPr>
            <w:r w:rsidRPr="003D6C92">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6B011" w14:textId="77777777" w:rsidR="00614796" w:rsidRPr="003D6C92" w:rsidRDefault="00614796" w:rsidP="00440BB6">
            <w:pPr>
              <w:pStyle w:val="rowtabella0"/>
              <w:jc w:val="center"/>
              <w:rPr>
                <w:color w:val="002060"/>
              </w:rPr>
            </w:pPr>
            <w:r w:rsidRPr="003D6C9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D4B4E"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E9B9F" w14:textId="77777777" w:rsidR="00614796" w:rsidRPr="003D6C92" w:rsidRDefault="00614796" w:rsidP="00440BB6">
            <w:pPr>
              <w:pStyle w:val="rowtabella0"/>
              <w:jc w:val="center"/>
              <w:rPr>
                <w:color w:val="002060"/>
              </w:rPr>
            </w:pPr>
            <w:r w:rsidRPr="003D6C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4E3A7"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E3CB0"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AD633" w14:textId="77777777" w:rsidR="00614796" w:rsidRPr="003D6C92" w:rsidRDefault="00614796" w:rsidP="00440BB6">
            <w:pPr>
              <w:pStyle w:val="rowtabella0"/>
              <w:jc w:val="center"/>
              <w:rPr>
                <w:color w:val="002060"/>
              </w:rPr>
            </w:pPr>
            <w:r w:rsidRPr="003D6C92">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82715" w14:textId="77777777" w:rsidR="00614796" w:rsidRPr="003D6C92" w:rsidRDefault="00614796" w:rsidP="00440BB6">
            <w:pPr>
              <w:pStyle w:val="rowtabella0"/>
              <w:jc w:val="center"/>
              <w:rPr>
                <w:color w:val="002060"/>
              </w:rPr>
            </w:pPr>
            <w:r w:rsidRPr="003D6C9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0588D" w14:textId="77777777" w:rsidR="00614796" w:rsidRPr="003D6C92" w:rsidRDefault="00614796" w:rsidP="00440BB6">
            <w:pPr>
              <w:pStyle w:val="rowtabella0"/>
              <w:jc w:val="center"/>
              <w:rPr>
                <w:color w:val="002060"/>
              </w:rPr>
            </w:pPr>
            <w:r w:rsidRPr="003D6C9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1DFE2" w14:textId="77777777" w:rsidR="00614796" w:rsidRPr="003D6C92" w:rsidRDefault="00614796" w:rsidP="00440BB6">
            <w:pPr>
              <w:pStyle w:val="rowtabella0"/>
              <w:jc w:val="center"/>
              <w:rPr>
                <w:color w:val="002060"/>
              </w:rPr>
            </w:pPr>
            <w:r w:rsidRPr="003D6C92">
              <w:rPr>
                <w:color w:val="002060"/>
              </w:rPr>
              <w:t>0</w:t>
            </w:r>
          </w:p>
        </w:tc>
      </w:tr>
      <w:tr w:rsidR="00614796" w:rsidRPr="003D6C92" w14:paraId="5E3EF64B"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A5506E" w14:textId="77777777" w:rsidR="00614796" w:rsidRPr="003D6C92" w:rsidRDefault="00614796" w:rsidP="00440BB6">
            <w:pPr>
              <w:pStyle w:val="rowtabella0"/>
              <w:rPr>
                <w:color w:val="002060"/>
              </w:rPr>
            </w:pPr>
            <w:r w:rsidRPr="003D6C92">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B4702" w14:textId="77777777" w:rsidR="00614796" w:rsidRPr="003D6C92" w:rsidRDefault="00614796" w:rsidP="00440BB6">
            <w:pPr>
              <w:pStyle w:val="rowtabella0"/>
              <w:jc w:val="center"/>
              <w:rPr>
                <w:color w:val="002060"/>
              </w:rPr>
            </w:pPr>
            <w:r w:rsidRPr="003D6C9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FE74B"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91198" w14:textId="77777777" w:rsidR="00614796" w:rsidRPr="003D6C92" w:rsidRDefault="00614796" w:rsidP="00440BB6">
            <w:pPr>
              <w:pStyle w:val="rowtabella0"/>
              <w:jc w:val="center"/>
              <w:rPr>
                <w:color w:val="002060"/>
              </w:rPr>
            </w:pPr>
            <w:r w:rsidRPr="003D6C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4DCE4"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B0D84"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25001" w14:textId="77777777" w:rsidR="00614796" w:rsidRPr="003D6C92" w:rsidRDefault="00614796" w:rsidP="00440BB6">
            <w:pPr>
              <w:pStyle w:val="rowtabella0"/>
              <w:jc w:val="center"/>
              <w:rPr>
                <w:color w:val="002060"/>
              </w:rPr>
            </w:pPr>
            <w:r w:rsidRPr="003D6C92">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4020B" w14:textId="77777777" w:rsidR="00614796" w:rsidRPr="003D6C92" w:rsidRDefault="00614796" w:rsidP="00440BB6">
            <w:pPr>
              <w:pStyle w:val="rowtabella0"/>
              <w:jc w:val="center"/>
              <w:rPr>
                <w:color w:val="002060"/>
              </w:rPr>
            </w:pPr>
            <w:r w:rsidRPr="003D6C92">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F2501" w14:textId="77777777" w:rsidR="00614796" w:rsidRPr="003D6C92" w:rsidRDefault="00614796" w:rsidP="00440BB6">
            <w:pPr>
              <w:pStyle w:val="rowtabella0"/>
              <w:jc w:val="center"/>
              <w:rPr>
                <w:color w:val="002060"/>
              </w:rPr>
            </w:pPr>
            <w:r w:rsidRPr="003D6C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B7C5D" w14:textId="77777777" w:rsidR="00614796" w:rsidRPr="003D6C92" w:rsidRDefault="00614796" w:rsidP="00440BB6">
            <w:pPr>
              <w:pStyle w:val="rowtabella0"/>
              <w:jc w:val="center"/>
              <w:rPr>
                <w:color w:val="002060"/>
              </w:rPr>
            </w:pPr>
            <w:r w:rsidRPr="003D6C92">
              <w:rPr>
                <w:color w:val="002060"/>
              </w:rPr>
              <w:t>0</w:t>
            </w:r>
          </w:p>
        </w:tc>
      </w:tr>
      <w:tr w:rsidR="00614796" w:rsidRPr="003D6C92" w14:paraId="74DF6ACF"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7B747D" w14:textId="77777777" w:rsidR="00614796" w:rsidRPr="003D6C92" w:rsidRDefault="00614796" w:rsidP="00440BB6">
            <w:pPr>
              <w:pStyle w:val="rowtabella0"/>
              <w:rPr>
                <w:color w:val="002060"/>
              </w:rPr>
            </w:pPr>
            <w:r w:rsidRPr="003D6C9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09FB4" w14:textId="77777777" w:rsidR="00614796" w:rsidRPr="003D6C92" w:rsidRDefault="00614796" w:rsidP="00440BB6">
            <w:pPr>
              <w:pStyle w:val="rowtabella0"/>
              <w:jc w:val="center"/>
              <w:rPr>
                <w:color w:val="002060"/>
              </w:rPr>
            </w:pPr>
            <w:r w:rsidRPr="003D6C9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B6A05"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F3369"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404B4"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56B1F"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B5629" w14:textId="77777777" w:rsidR="00614796" w:rsidRPr="003D6C92" w:rsidRDefault="00614796" w:rsidP="00440BB6">
            <w:pPr>
              <w:pStyle w:val="rowtabella0"/>
              <w:jc w:val="center"/>
              <w:rPr>
                <w:color w:val="002060"/>
              </w:rPr>
            </w:pPr>
            <w:r w:rsidRPr="003D6C9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52AD4" w14:textId="77777777" w:rsidR="00614796" w:rsidRPr="003D6C92" w:rsidRDefault="00614796" w:rsidP="00440BB6">
            <w:pPr>
              <w:pStyle w:val="rowtabella0"/>
              <w:jc w:val="center"/>
              <w:rPr>
                <w:color w:val="002060"/>
              </w:rPr>
            </w:pPr>
            <w:r w:rsidRPr="003D6C9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8C8E1" w14:textId="77777777" w:rsidR="00614796" w:rsidRPr="003D6C92" w:rsidRDefault="00614796" w:rsidP="00440BB6">
            <w:pPr>
              <w:pStyle w:val="rowtabella0"/>
              <w:jc w:val="center"/>
              <w:rPr>
                <w:color w:val="002060"/>
              </w:rPr>
            </w:pPr>
            <w:r w:rsidRPr="003D6C9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F2C9D" w14:textId="77777777" w:rsidR="00614796" w:rsidRPr="003D6C92" w:rsidRDefault="00614796" w:rsidP="00440BB6">
            <w:pPr>
              <w:pStyle w:val="rowtabella0"/>
              <w:jc w:val="center"/>
              <w:rPr>
                <w:color w:val="002060"/>
              </w:rPr>
            </w:pPr>
            <w:r w:rsidRPr="003D6C92">
              <w:rPr>
                <w:color w:val="002060"/>
              </w:rPr>
              <w:t>0</w:t>
            </w:r>
          </w:p>
        </w:tc>
      </w:tr>
      <w:tr w:rsidR="00614796" w:rsidRPr="003D6C92" w14:paraId="4E958BBD"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1176FE" w14:textId="77777777" w:rsidR="00614796" w:rsidRPr="003D6C92" w:rsidRDefault="00614796" w:rsidP="00440BB6">
            <w:pPr>
              <w:pStyle w:val="rowtabella0"/>
              <w:rPr>
                <w:color w:val="002060"/>
              </w:rPr>
            </w:pPr>
            <w:r w:rsidRPr="003D6C92">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EC869" w14:textId="77777777" w:rsidR="00614796" w:rsidRPr="003D6C92" w:rsidRDefault="00614796" w:rsidP="00440BB6">
            <w:pPr>
              <w:pStyle w:val="rowtabella0"/>
              <w:jc w:val="center"/>
              <w:rPr>
                <w:color w:val="002060"/>
              </w:rPr>
            </w:pPr>
            <w:r w:rsidRPr="003D6C9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B51B1"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9BC35" w14:textId="77777777" w:rsidR="00614796" w:rsidRPr="003D6C92" w:rsidRDefault="00614796" w:rsidP="00440BB6">
            <w:pPr>
              <w:pStyle w:val="rowtabella0"/>
              <w:jc w:val="center"/>
              <w:rPr>
                <w:color w:val="002060"/>
              </w:rPr>
            </w:pPr>
            <w:r w:rsidRPr="003D6C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60CFB"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CB6DA" w14:textId="77777777" w:rsidR="00614796" w:rsidRPr="003D6C92" w:rsidRDefault="00614796" w:rsidP="00440BB6">
            <w:pPr>
              <w:pStyle w:val="rowtabella0"/>
              <w:jc w:val="center"/>
              <w:rPr>
                <w:color w:val="002060"/>
              </w:rPr>
            </w:pPr>
            <w:r w:rsidRPr="003D6C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F8F7B" w14:textId="77777777" w:rsidR="00614796" w:rsidRPr="003D6C92" w:rsidRDefault="00614796" w:rsidP="00440BB6">
            <w:pPr>
              <w:pStyle w:val="rowtabella0"/>
              <w:jc w:val="center"/>
              <w:rPr>
                <w:color w:val="002060"/>
              </w:rPr>
            </w:pPr>
            <w:r w:rsidRPr="003D6C9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023B3" w14:textId="77777777" w:rsidR="00614796" w:rsidRPr="003D6C92" w:rsidRDefault="00614796" w:rsidP="00440BB6">
            <w:pPr>
              <w:pStyle w:val="rowtabella0"/>
              <w:jc w:val="center"/>
              <w:rPr>
                <w:color w:val="002060"/>
              </w:rPr>
            </w:pPr>
            <w:r w:rsidRPr="003D6C9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63E79"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7ADDC" w14:textId="77777777" w:rsidR="00614796" w:rsidRPr="003D6C92" w:rsidRDefault="00614796" w:rsidP="00440BB6">
            <w:pPr>
              <w:pStyle w:val="rowtabella0"/>
              <w:jc w:val="center"/>
              <w:rPr>
                <w:color w:val="002060"/>
              </w:rPr>
            </w:pPr>
            <w:r w:rsidRPr="003D6C92">
              <w:rPr>
                <w:color w:val="002060"/>
              </w:rPr>
              <w:t>0</w:t>
            </w:r>
          </w:p>
        </w:tc>
      </w:tr>
      <w:tr w:rsidR="00614796" w:rsidRPr="003D6C92" w14:paraId="19D2C59F"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1EC20D" w14:textId="77777777" w:rsidR="00614796" w:rsidRPr="003D6C92" w:rsidRDefault="00614796" w:rsidP="00440BB6">
            <w:pPr>
              <w:pStyle w:val="rowtabella0"/>
              <w:rPr>
                <w:color w:val="002060"/>
              </w:rPr>
            </w:pPr>
            <w:r w:rsidRPr="003D6C92">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7583E" w14:textId="77777777" w:rsidR="00614796" w:rsidRPr="003D6C92" w:rsidRDefault="00614796" w:rsidP="00440BB6">
            <w:pPr>
              <w:pStyle w:val="rowtabella0"/>
              <w:jc w:val="center"/>
              <w:rPr>
                <w:color w:val="002060"/>
              </w:rPr>
            </w:pPr>
            <w:r w:rsidRPr="003D6C9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13576"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CE222"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C0C45"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F6559"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FB63D" w14:textId="77777777" w:rsidR="00614796" w:rsidRPr="003D6C92" w:rsidRDefault="00614796" w:rsidP="00440BB6">
            <w:pPr>
              <w:pStyle w:val="rowtabella0"/>
              <w:jc w:val="center"/>
              <w:rPr>
                <w:color w:val="002060"/>
              </w:rPr>
            </w:pPr>
            <w:r w:rsidRPr="003D6C9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F10C3" w14:textId="77777777" w:rsidR="00614796" w:rsidRPr="003D6C92" w:rsidRDefault="00614796" w:rsidP="00440BB6">
            <w:pPr>
              <w:pStyle w:val="rowtabella0"/>
              <w:jc w:val="center"/>
              <w:rPr>
                <w:color w:val="002060"/>
              </w:rPr>
            </w:pPr>
            <w:r w:rsidRPr="003D6C9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2E813" w14:textId="77777777" w:rsidR="00614796" w:rsidRPr="003D6C92" w:rsidRDefault="00614796" w:rsidP="00440BB6">
            <w:pPr>
              <w:pStyle w:val="rowtabella0"/>
              <w:jc w:val="center"/>
              <w:rPr>
                <w:color w:val="002060"/>
              </w:rPr>
            </w:pPr>
            <w:r w:rsidRPr="003D6C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DF593" w14:textId="77777777" w:rsidR="00614796" w:rsidRPr="003D6C92" w:rsidRDefault="00614796" w:rsidP="00440BB6">
            <w:pPr>
              <w:pStyle w:val="rowtabella0"/>
              <w:jc w:val="center"/>
              <w:rPr>
                <w:color w:val="002060"/>
              </w:rPr>
            </w:pPr>
            <w:r w:rsidRPr="003D6C92">
              <w:rPr>
                <w:color w:val="002060"/>
              </w:rPr>
              <w:t>0</w:t>
            </w:r>
          </w:p>
        </w:tc>
      </w:tr>
      <w:tr w:rsidR="00614796" w:rsidRPr="003D6C92" w14:paraId="2419691E"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F42799" w14:textId="77777777" w:rsidR="00614796" w:rsidRPr="003D6C92" w:rsidRDefault="00614796" w:rsidP="00440BB6">
            <w:pPr>
              <w:pStyle w:val="rowtabella0"/>
              <w:rPr>
                <w:color w:val="002060"/>
              </w:rPr>
            </w:pPr>
            <w:r w:rsidRPr="003D6C92">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FF352"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6695C"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4965B"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91A25"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CC54C" w14:textId="77777777" w:rsidR="00614796" w:rsidRPr="003D6C92" w:rsidRDefault="00614796" w:rsidP="00440BB6">
            <w:pPr>
              <w:pStyle w:val="rowtabella0"/>
              <w:jc w:val="center"/>
              <w:rPr>
                <w:color w:val="002060"/>
              </w:rPr>
            </w:pPr>
            <w:r w:rsidRPr="003D6C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9D5DE" w14:textId="77777777" w:rsidR="00614796" w:rsidRPr="003D6C92" w:rsidRDefault="00614796" w:rsidP="00440BB6">
            <w:pPr>
              <w:pStyle w:val="rowtabella0"/>
              <w:jc w:val="center"/>
              <w:rPr>
                <w:color w:val="002060"/>
              </w:rPr>
            </w:pPr>
            <w:r w:rsidRPr="003D6C9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E76A5" w14:textId="77777777" w:rsidR="00614796" w:rsidRPr="003D6C92" w:rsidRDefault="00614796" w:rsidP="00440BB6">
            <w:pPr>
              <w:pStyle w:val="rowtabella0"/>
              <w:jc w:val="center"/>
              <w:rPr>
                <w:color w:val="002060"/>
              </w:rPr>
            </w:pPr>
            <w:r w:rsidRPr="003D6C92">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A7F58" w14:textId="77777777" w:rsidR="00614796" w:rsidRPr="003D6C92" w:rsidRDefault="00614796" w:rsidP="00440BB6">
            <w:pPr>
              <w:pStyle w:val="rowtabella0"/>
              <w:jc w:val="center"/>
              <w:rPr>
                <w:color w:val="002060"/>
              </w:rPr>
            </w:pPr>
            <w:r w:rsidRPr="003D6C9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41FEB" w14:textId="77777777" w:rsidR="00614796" w:rsidRPr="003D6C92" w:rsidRDefault="00614796" w:rsidP="00440BB6">
            <w:pPr>
              <w:pStyle w:val="rowtabella0"/>
              <w:jc w:val="center"/>
              <w:rPr>
                <w:color w:val="002060"/>
              </w:rPr>
            </w:pPr>
            <w:r w:rsidRPr="003D6C92">
              <w:rPr>
                <w:color w:val="002060"/>
              </w:rPr>
              <w:t>0</w:t>
            </w:r>
          </w:p>
        </w:tc>
      </w:tr>
      <w:tr w:rsidR="00614796" w:rsidRPr="003D6C92" w14:paraId="1535AD9A"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E26934" w14:textId="77777777" w:rsidR="00614796" w:rsidRPr="003D6C92" w:rsidRDefault="00614796" w:rsidP="00440BB6">
            <w:pPr>
              <w:pStyle w:val="rowtabella0"/>
              <w:rPr>
                <w:color w:val="002060"/>
              </w:rPr>
            </w:pPr>
            <w:r w:rsidRPr="003D6C92">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AF0C4" w14:textId="77777777" w:rsidR="00614796" w:rsidRPr="003D6C92" w:rsidRDefault="00614796" w:rsidP="00440BB6">
            <w:pPr>
              <w:pStyle w:val="rowtabella0"/>
              <w:jc w:val="center"/>
              <w:rPr>
                <w:color w:val="002060"/>
              </w:rPr>
            </w:pPr>
            <w:r w:rsidRPr="003D6C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3793A"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E80CF"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05DC4"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9F681"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28596" w14:textId="77777777" w:rsidR="00614796" w:rsidRPr="003D6C92" w:rsidRDefault="00614796" w:rsidP="00440BB6">
            <w:pPr>
              <w:pStyle w:val="rowtabella0"/>
              <w:jc w:val="center"/>
              <w:rPr>
                <w:color w:val="002060"/>
              </w:rPr>
            </w:pPr>
            <w:r w:rsidRPr="003D6C9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B9359" w14:textId="77777777" w:rsidR="00614796" w:rsidRPr="003D6C92" w:rsidRDefault="00614796" w:rsidP="00440BB6">
            <w:pPr>
              <w:pStyle w:val="rowtabella0"/>
              <w:jc w:val="center"/>
              <w:rPr>
                <w:color w:val="002060"/>
              </w:rPr>
            </w:pPr>
            <w:r w:rsidRPr="003D6C92">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09E98" w14:textId="77777777" w:rsidR="00614796" w:rsidRPr="003D6C92" w:rsidRDefault="00614796" w:rsidP="00440BB6">
            <w:pPr>
              <w:pStyle w:val="rowtabella0"/>
              <w:jc w:val="center"/>
              <w:rPr>
                <w:color w:val="002060"/>
              </w:rPr>
            </w:pPr>
            <w:r w:rsidRPr="003D6C9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0D7DB" w14:textId="77777777" w:rsidR="00614796" w:rsidRPr="003D6C92" w:rsidRDefault="00614796" w:rsidP="00440BB6">
            <w:pPr>
              <w:pStyle w:val="rowtabella0"/>
              <w:jc w:val="center"/>
              <w:rPr>
                <w:color w:val="002060"/>
              </w:rPr>
            </w:pPr>
            <w:r w:rsidRPr="003D6C92">
              <w:rPr>
                <w:color w:val="002060"/>
              </w:rPr>
              <w:t>0</w:t>
            </w:r>
          </w:p>
        </w:tc>
      </w:tr>
      <w:tr w:rsidR="00614796" w:rsidRPr="003D6C92" w14:paraId="7A6036ED"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51AA87" w14:textId="77777777" w:rsidR="00614796" w:rsidRPr="003D6C92" w:rsidRDefault="00614796" w:rsidP="00440BB6">
            <w:pPr>
              <w:pStyle w:val="rowtabella0"/>
              <w:rPr>
                <w:color w:val="002060"/>
              </w:rPr>
            </w:pPr>
            <w:r w:rsidRPr="003D6C92">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7D37A" w14:textId="77777777" w:rsidR="00614796" w:rsidRPr="003D6C92" w:rsidRDefault="00614796" w:rsidP="00440BB6">
            <w:pPr>
              <w:pStyle w:val="rowtabella0"/>
              <w:jc w:val="center"/>
              <w:rPr>
                <w:color w:val="002060"/>
              </w:rPr>
            </w:pPr>
            <w:r w:rsidRPr="003D6C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8A39E"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9DC5C"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787EB"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61BAF"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0F633" w14:textId="77777777" w:rsidR="00614796" w:rsidRPr="003D6C92" w:rsidRDefault="00614796" w:rsidP="00440BB6">
            <w:pPr>
              <w:pStyle w:val="rowtabella0"/>
              <w:jc w:val="center"/>
              <w:rPr>
                <w:color w:val="002060"/>
              </w:rPr>
            </w:pPr>
            <w:r w:rsidRPr="003D6C9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1AC1D" w14:textId="77777777" w:rsidR="00614796" w:rsidRPr="003D6C92" w:rsidRDefault="00614796" w:rsidP="00440BB6">
            <w:pPr>
              <w:pStyle w:val="rowtabella0"/>
              <w:jc w:val="center"/>
              <w:rPr>
                <w:color w:val="002060"/>
              </w:rPr>
            </w:pPr>
            <w:r w:rsidRPr="003D6C92">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4A71A" w14:textId="77777777" w:rsidR="00614796" w:rsidRPr="003D6C92" w:rsidRDefault="00614796" w:rsidP="00440BB6">
            <w:pPr>
              <w:pStyle w:val="rowtabella0"/>
              <w:jc w:val="center"/>
              <w:rPr>
                <w:color w:val="002060"/>
              </w:rPr>
            </w:pPr>
            <w:r w:rsidRPr="003D6C9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B9718" w14:textId="77777777" w:rsidR="00614796" w:rsidRPr="003D6C92" w:rsidRDefault="00614796" w:rsidP="00440BB6">
            <w:pPr>
              <w:pStyle w:val="rowtabella0"/>
              <w:jc w:val="center"/>
              <w:rPr>
                <w:color w:val="002060"/>
              </w:rPr>
            </w:pPr>
            <w:r w:rsidRPr="003D6C92">
              <w:rPr>
                <w:color w:val="002060"/>
              </w:rPr>
              <w:t>0</w:t>
            </w:r>
          </w:p>
        </w:tc>
      </w:tr>
      <w:tr w:rsidR="00614796" w:rsidRPr="003D6C92" w14:paraId="34486FC7"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281FAD" w14:textId="77777777" w:rsidR="00614796" w:rsidRPr="003D6C92" w:rsidRDefault="00614796" w:rsidP="00440BB6">
            <w:pPr>
              <w:pStyle w:val="rowtabella0"/>
              <w:rPr>
                <w:color w:val="002060"/>
              </w:rPr>
            </w:pPr>
            <w:r w:rsidRPr="003D6C92">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41A2C"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CDA29"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A1802"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7D8A5"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F1C90" w14:textId="77777777" w:rsidR="00614796" w:rsidRPr="003D6C92" w:rsidRDefault="00614796" w:rsidP="00440BB6">
            <w:pPr>
              <w:pStyle w:val="rowtabella0"/>
              <w:jc w:val="center"/>
              <w:rPr>
                <w:color w:val="002060"/>
              </w:rPr>
            </w:pPr>
            <w:r w:rsidRPr="003D6C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7AC6F" w14:textId="77777777" w:rsidR="00614796" w:rsidRPr="003D6C92" w:rsidRDefault="00614796" w:rsidP="00440BB6">
            <w:pPr>
              <w:pStyle w:val="rowtabella0"/>
              <w:jc w:val="center"/>
              <w:rPr>
                <w:color w:val="002060"/>
              </w:rPr>
            </w:pPr>
            <w:r w:rsidRPr="003D6C9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EFC5C" w14:textId="77777777" w:rsidR="00614796" w:rsidRPr="003D6C92" w:rsidRDefault="00614796" w:rsidP="00440BB6">
            <w:pPr>
              <w:pStyle w:val="rowtabella0"/>
              <w:jc w:val="center"/>
              <w:rPr>
                <w:color w:val="002060"/>
              </w:rPr>
            </w:pPr>
            <w:r w:rsidRPr="003D6C92">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42DB1" w14:textId="77777777" w:rsidR="00614796" w:rsidRPr="003D6C92" w:rsidRDefault="00614796" w:rsidP="00440BB6">
            <w:pPr>
              <w:pStyle w:val="rowtabella0"/>
              <w:jc w:val="center"/>
              <w:rPr>
                <w:color w:val="002060"/>
              </w:rPr>
            </w:pPr>
            <w:r w:rsidRPr="003D6C9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991BA" w14:textId="77777777" w:rsidR="00614796" w:rsidRPr="003D6C92" w:rsidRDefault="00614796" w:rsidP="00440BB6">
            <w:pPr>
              <w:pStyle w:val="rowtabella0"/>
              <w:jc w:val="center"/>
              <w:rPr>
                <w:color w:val="002060"/>
              </w:rPr>
            </w:pPr>
            <w:r w:rsidRPr="003D6C92">
              <w:rPr>
                <w:color w:val="002060"/>
              </w:rPr>
              <w:t>0</w:t>
            </w:r>
          </w:p>
        </w:tc>
      </w:tr>
      <w:tr w:rsidR="00614796" w:rsidRPr="003D6C92" w14:paraId="4A56D02F" w14:textId="77777777" w:rsidTr="00440B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F4EBA6" w14:textId="77777777" w:rsidR="00614796" w:rsidRPr="003D6C92" w:rsidRDefault="00614796" w:rsidP="00440BB6">
            <w:pPr>
              <w:pStyle w:val="rowtabella0"/>
              <w:rPr>
                <w:color w:val="002060"/>
              </w:rPr>
            </w:pPr>
            <w:r w:rsidRPr="003D6C92">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12EA6"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76CFF"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D528C"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48B85"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92BCF" w14:textId="77777777" w:rsidR="00614796" w:rsidRPr="003D6C92" w:rsidRDefault="00614796" w:rsidP="00440BB6">
            <w:pPr>
              <w:pStyle w:val="rowtabella0"/>
              <w:jc w:val="center"/>
              <w:rPr>
                <w:color w:val="002060"/>
              </w:rPr>
            </w:pPr>
            <w:r w:rsidRPr="003D6C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26A69" w14:textId="77777777" w:rsidR="00614796" w:rsidRPr="003D6C92" w:rsidRDefault="00614796" w:rsidP="00440BB6">
            <w:pPr>
              <w:pStyle w:val="rowtabella0"/>
              <w:jc w:val="center"/>
              <w:rPr>
                <w:color w:val="002060"/>
              </w:rPr>
            </w:pPr>
            <w:r w:rsidRPr="003D6C9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8F931" w14:textId="77777777" w:rsidR="00614796" w:rsidRPr="003D6C92" w:rsidRDefault="00614796" w:rsidP="00440BB6">
            <w:pPr>
              <w:pStyle w:val="rowtabella0"/>
              <w:jc w:val="center"/>
              <w:rPr>
                <w:color w:val="002060"/>
              </w:rPr>
            </w:pPr>
            <w:r w:rsidRPr="003D6C92">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C855F" w14:textId="77777777" w:rsidR="00614796" w:rsidRPr="003D6C92" w:rsidRDefault="00614796" w:rsidP="00440BB6">
            <w:pPr>
              <w:pStyle w:val="rowtabella0"/>
              <w:jc w:val="center"/>
              <w:rPr>
                <w:color w:val="002060"/>
              </w:rPr>
            </w:pPr>
            <w:r w:rsidRPr="003D6C9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56CAD" w14:textId="77777777" w:rsidR="00614796" w:rsidRPr="003D6C92" w:rsidRDefault="00614796" w:rsidP="00440BB6">
            <w:pPr>
              <w:pStyle w:val="rowtabella0"/>
              <w:jc w:val="center"/>
              <w:rPr>
                <w:color w:val="002060"/>
              </w:rPr>
            </w:pPr>
            <w:r w:rsidRPr="003D6C92">
              <w:rPr>
                <w:color w:val="002060"/>
              </w:rPr>
              <w:t>0</w:t>
            </w:r>
          </w:p>
        </w:tc>
      </w:tr>
    </w:tbl>
    <w:p w14:paraId="7F7D82C5" w14:textId="77777777" w:rsidR="00614796" w:rsidRPr="003D6C92" w:rsidRDefault="00614796" w:rsidP="00614796">
      <w:pPr>
        <w:pStyle w:val="breakline"/>
        <w:rPr>
          <w:rFonts w:eastAsiaTheme="minorEastAsia"/>
          <w:color w:val="002060"/>
        </w:rPr>
      </w:pPr>
    </w:p>
    <w:p w14:paraId="0D0ECEC2" w14:textId="77777777" w:rsidR="00614796" w:rsidRPr="003D6C92" w:rsidRDefault="00614796" w:rsidP="00614796">
      <w:pPr>
        <w:pStyle w:val="breakline"/>
        <w:rPr>
          <w:color w:val="002060"/>
        </w:rPr>
      </w:pPr>
    </w:p>
    <w:p w14:paraId="0C1EA074" w14:textId="77777777" w:rsidR="00614796" w:rsidRPr="003D6C92" w:rsidRDefault="00614796" w:rsidP="00614796">
      <w:pPr>
        <w:pStyle w:val="sottotitolocampionato10"/>
        <w:rPr>
          <w:color w:val="002060"/>
        </w:rPr>
      </w:pPr>
      <w:r w:rsidRPr="003D6C92">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14796" w:rsidRPr="003D6C92" w14:paraId="0DF22006" w14:textId="77777777" w:rsidTr="00440B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E298E" w14:textId="77777777" w:rsidR="00614796" w:rsidRPr="003D6C92" w:rsidRDefault="00614796" w:rsidP="00440BB6">
            <w:pPr>
              <w:pStyle w:val="headertabella0"/>
              <w:rPr>
                <w:color w:val="002060"/>
              </w:rPr>
            </w:pPr>
            <w:r w:rsidRPr="003D6C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CF4E4" w14:textId="77777777" w:rsidR="00614796" w:rsidRPr="003D6C92" w:rsidRDefault="00614796" w:rsidP="00440BB6">
            <w:pPr>
              <w:pStyle w:val="headertabella0"/>
              <w:rPr>
                <w:color w:val="002060"/>
              </w:rPr>
            </w:pPr>
            <w:r w:rsidRPr="003D6C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BB388" w14:textId="77777777" w:rsidR="00614796" w:rsidRPr="003D6C92" w:rsidRDefault="00614796" w:rsidP="00440BB6">
            <w:pPr>
              <w:pStyle w:val="headertabella0"/>
              <w:rPr>
                <w:color w:val="002060"/>
              </w:rPr>
            </w:pPr>
            <w:r w:rsidRPr="003D6C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3470B" w14:textId="77777777" w:rsidR="00614796" w:rsidRPr="003D6C92" w:rsidRDefault="00614796" w:rsidP="00440BB6">
            <w:pPr>
              <w:pStyle w:val="headertabella0"/>
              <w:rPr>
                <w:color w:val="002060"/>
              </w:rPr>
            </w:pPr>
            <w:r w:rsidRPr="003D6C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93447" w14:textId="77777777" w:rsidR="00614796" w:rsidRPr="003D6C92" w:rsidRDefault="00614796" w:rsidP="00440BB6">
            <w:pPr>
              <w:pStyle w:val="headertabella0"/>
              <w:rPr>
                <w:color w:val="002060"/>
              </w:rPr>
            </w:pPr>
            <w:r w:rsidRPr="003D6C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78C58" w14:textId="77777777" w:rsidR="00614796" w:rsidRPr="003D6C92" w:rsidRDefault="00614796" w:rsidP="00440BB6">
            <w:pPr>
              <w:pStyle w:val="headertabella0"/>
              <w:rPr>
                <w:color w:val="002060"/>
              </w:rPr>
            </w:pPr>
            <w:r w:rsidRPr="003D6C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FCBE1" w14:textId="77777777" w:rsidR="00614796" w:rsidRPr="003D6C92" w:rsidRDefault="00614796" w:rsidP="00440BB6">
            <w:pPr>
              <w:pStyle w:val="headertabella0"/>
              <w:rPr>
                <w:color w:val="002060"/>
              </w:rPr>
            </w:pPr>
            <w:r w:rsidRPr="003D6C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D749E" w14:textId="77777777" w:rsidR="00614796" w:rsidRPr="003D6C92" w:rsidRDefault="00614796" w:rsidP="00440BB6">
            <w:pPr>
              <w:pStyle w:val="headertabella0"/>
              <w:rPr>
                <w:color w:val="002060"/>
              </w:rPr>
            </w:pPr>
            <w:r w:rsidRPr="003D6C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FB13C" w14:textId="77777777" w:rsidR="00614796" w:rsidRPr="003D6C92" w:rsidRDefault="00614796" w:rsidP="00440BB6">
            <w:pPr>
              <w:pStyle w:val="headertabella0"/>
              <w:rPr>
                <w:color w:val="002060"/>
              </w:rPr>
            </w:pPr>
            <w:r w:rsidRPr="003D6C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F0A7D" w14:textId="77777777" w:rsidR="00614796" w:rsidRPr="003D6C92" w:rsidRDefault="00614796" w:rsidP="00440BB6">
            <w:pPr>
              <w:pStyle w:val="headertabella0"/>
              <w:rPr>
                <w:color w:val="002060"/>
              </w:rPr>
            </w:pPr>
            <w:r w:rsidRPr="003D6C92">
              <w:rPr>
                <w:color w:val="002060"/>
              </w:rPr>
              <w:t>PE</w:t>
            </w:r>
          </w:p>
        </w:tc>
      </w:tr>
      <w:tr w:rsidR="00614796" w:rsidRPr="003D6C92" w14:paraId="56ED37BA" w14:textId="77777777" w:rsidTr="00440B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C34C04" w14:textId="77777777" w:rsidR="00614796" w:rsidRPr="003D6C92" w:rsidRDefault="00614796" w:rsidP="00440BB6">
            <w:pPr>
              <w:pStyle w:val="rowtabella0"/>
              <w:rPr>
                <w:color w:val="002060"/>
                <w:lang w:val="es-ES"/>
              </w:rPr>
            </w:pPr>
            <w:r w:rsidRPr="003D6C92">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7F406" w14:textId="77777777" w:rsidR="00614796" w:rsidRPr="003D6C92" w:rsidRDefault="00614796" w:rsidP="00440BB6">
            <w:pPr>
              <w:pStyle w:val="rowtabella0"/>
              <w:jc w:val="center"/>
              <w:rPr>
                <w:color w:val="002060"/>
              </w:rPr>
            </w:pPr>
            <w:r w:rsidRPr="003D6C9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930FE"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95D8E" w14:textId="77777777" w:rsidR="00614796" w:rsidRPr="003D6C92" w:rsidRDefault="00614796" w:rsidP="00440BB6">
            <w:pPr>
              <w:pStyle w:val="rowtabella0"/>
              <w:jc w:val="center"/>
              <w:rPr>
                <w:color w:val="002060"/>
              </w:rPr>
            </w:pPr>
            <w:r w:rsidRPr="003D6C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71642"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DBD9C"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00F7F" w14:textId="77777777" w:rsidR="00614796" w:rsidRPr="003D6C92" w:rsidRDefault="00614796" w:rsidP="00440BB6">
            <w:pPr>
              <w:pStyle w:val="rowtabella0"/>
              <w:jc w:val="center"/>
              <w:rPr>
                <w:color w:val="002060"/>
              </w:rPr>
            </w:pPr>
            <w:r w:rsidRPr="003D6C92">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F3E80" w14:textId="77777777" w:rsidR="00614796" w:rsidRPr="003D6C92" w:rsidRDefault="00614796" w:rsidP="00440BB6">
            <w:pPr>
              <w:pStyle w:val="rowtabella0"/>
              <w:jc w:val="center"/>
              <w:rPr>
                <w:color w:val="002060"/>
              </w:rPr>
            </w:pPr>
            <w:r w:rsidRPr="003D6C9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D734A" w14:textId="77777777" w:rsidR="00614796" w:rsidRPr="003D6C92" w:rsidRDefault="00614796" w:rsidP="00440BB6">
            <w:pPr>
              <w:pStyle w:val="rowtabella0"/>
              <w:jc w:val="center"/>
              <w:rPr>
                <w:color w:val="002060"/>
              </w:rPr>
            </w:pPr>
            <w:r w:rsidRPr="003D6C9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CBFF6" w14:textId="77777777" w:rsidR="00614796" w:rsidRPr="003D6C92" w:rsidRDefault="00614796" w:rsidP="00440BB6">
            <w:pPr>
              <w:pStyle w:val="rowtabella0"/>
              <w:jc w:val="center"/>
              <w:rPr>
                <w:color w:val="002060"/>
              </w:rPr>
            </w:pPr>
            <w:r w:rsidRPr="003D6C92">
              <w:rPr>
                <w:color w:val="002060"/>
              </w:rPr>
              <w:t>0</w:t>
            </w:r>
          </w:p>
        </w:tc>
      </w:tr>
      <w:tr w:rsidR="00614796" w:rsidRPr="003D6C92" w14:paraId="0D32A8B0"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7FC20B" w14:textId="77777777" w:rsidR="00614796" w:rsidRPr="003D6C92" w:rsidRDefault="00614796" w:rsidP="00440BB6">
            <w:pPr>
              <w:pStyle w:val="rowtabella0"/>
              <w:rPr>
                <w:color w:val="002060"/>
              </w:rPr>
            </w:pPr>
            <w:r w:rsidRPr="003D6C92">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41A47" w14:textId="77777777" w:rsidR="00614796" w:rsidRPr="003D6C92" w:rsidRDefault="00614796" w:rsidP="00440BB6">
            <w:pPr>
              <w:pStyle w:val="rowtabella0"/>
              <w:jc w:val="center"/>
              <w:rPr>
                <w:color w:val="002060"/>
              </w:rPr>
            </w:pPr>
            <w:r w:rsidRPr="003D6C9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1006A"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9CEA2" w14:textId="77777777" w:rsidR="00614796" w:rsidRPr="003D6C92" w:rsidRDefault="00614796" w:rsidP="00440BB6">
            <w:pPr>
              <w:pStyle w:val="rowtabella0"/>
              <w:jc w:val="center"/>
              <w:rPr>
                <w:color w:val="002060"/>
              </w:rPr>
            </w:pPr>
            <w:r w:rsidRPr="003D6C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8D473"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B1113"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AE2D0" w14:textId="77777777" w:rsidR="00614796" w:rsidRPr="003D6C92" w:rsidRDefault="00614796" w:rsidP="00440BB6">
            <w:pPr>
              <w:pStyle w:val="rowtabella0"/>
              <w:jc w:val="center"/>
              <w:rPr>
                <w:color w:val="002060"/>
              </w:rPr>
            </w:pPr>
            <w:r w:rsidRPr="003D6C9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C2864" w14:textId="77777777" w:rsidR="00614796" w:rsidRPr="003D6C92" w:rsidRDefault="00614796" w:rsidP="00440BB6">
            <w:pPr>
              <w:pStyle w:val="rowtabella0"/>
              <w:jc w:val="center"/>
              <w:rPr>
                <w:color w:val="002060"/>
              </w:rPr>
            </w:pPr>
            <w:r w:rsidRPr="003D6C9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67493" w14:textId="77777777" w:rsidR="00614796" w:rsidRPr="003D6C92" w:rsidRDefault="00614796" w:rsidP="00440BB6">
            <w:pPr>
              <w:pStyle w:val="rowtabella0"/>
              <w:jc w:val="center"/>
              <w:rPr>
                <w:color w:val="002060"/>
              </w:rPr>
            </w:pPr>
            <w:r w:rsidRPr="003D6C9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2E2C5" w14:textId="77777777" w:rsidR="00614796" w:rsidRPr="003D6C92" w:rsidRDefault="00614796" w:rsidP="00440BB6">
            <w:pPr>
              <w:pStyle w:val="rowtabella0"/>
              <w:jc w:val="center"/>
              <w:rPr>
                <w:color w:val="002060"/>
              </w:rPr>
            </w:pPr>
            <w:r w:rsidRPr="003D6C92">
              <w:rPr>
                <w:color w:val="002060"/>
              </w:rPr>
              <w:t>0</w:t>
            </w:r>
          </w:p>
        </w:tc>
      </w:tr>
      <w:tr w:rsidR="00614796" w:rsidRPr="003D6C92" w14:paraId="422F733C"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7E2AFF" w14:textId="77777777" w:rsidR="00614796" w:rsidRPr="003D6C92" w:rsidRDefault="00614796" w:rsidP="00440BB6">
            <w:pPr>
              <w:pStyle w:val="rowtabella0"/>
              <w:rPr>
                <w:color w:val="002060"/>
              </w:rPr>
            </w:pPr>
            <w:r w:rsidRPr="003D6C92">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46847" w14:textId="77777777" w:rsidR="00614796" w:rsidRPr="003D6C92" w:rsidRDefault="00614796" w:rsidP="00440BB6">
            <w:pPr>
              <w:pStyle w:val="rowtabella0"/>
              <w:jc w:val="center"/>
              <w:rPr>
                <w:color w:val="002060"/>
              </w:rPr>
            </w:pPr>
            <w:r w:rsidRPr="003D6C9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15E81"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37E97" w14:textId="77777777" w:rsidR="00614796" w:rsidRPr="003D6C92" w:rsidRDefault="00614796" w:rsidP="00440BB6">
            <w:pPr>
              <w:pStyle w:val="rowtabella0"/>
              <w:jc w:val="center"/>
              <w:rPr>
                <w:color w:val="002060"/>
              </w:rPr>
            </w:pPr>
            <w:r w:rsidRPr="003D6C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C26EB"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DEAD2"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67865" w14:textId="77777777" w:rsidR="00614796" w:rsidRPr="003D6C92" w:rsidRDefault="00614796" w:rsidP="00440BB6">
            <w:pPr>
              <w:pStyle w:val="rowtabella0"/>
              <w:jc w:val="center"/>
              <w:rPr>
                <w:color w:val="002060"/>
              </w:rPr>
            </w:pPr>
            <w:r w:rsidRPr="003D6C9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58911" w14:textId="77777777" w:rsidR="00614796" w:rsidRPr="003D6C92" w:rsidRDefault="00614796" w:rsidP="00440BB6">
            <w:pPr>
              <w:pStyle w:val="rowtabella0"/>
              <w:jc w:val="center"/>
              <w:rPr>
                <w:color w:val="002060"/>
              </w:rPr>
            </w:pPr>
            <w:r w:rsidRPr="003D6C9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82ADD" w14:textId="77777777" w:rsidR="00614796" w:rsidRPr="003D6C92" w:rsidRDefault="00614796" w:rsidP="00440BB6">
            <w:pPr>
              <w:pStyle w:val="rowtabella0"/>
              <w:jc w:val="center"/>
              <w:rPr>
                <w:color w:val="002060"/>
              </w:rPr>
            </w:pPr>
            <w:r w:rsidRPr="003D6C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14A63" w14:textId="77777777" w:rsidR="00614796" w:rsidRPr="003D6C92" w:rsidRDefault="00614796" w:rsidP="00440BB6">
            <w:pPr>
              <w:pStyle w:val="rowtabella0"/>
              <w:jc w:val="center"/>
              <w:rPr>
                <w:color w:val="002060"/>
              </w:rPr>
            </w:pPr>
            <w:r w:rsidRPr="003D6C92">
              <w:rPr>
                <w:color w:val="002060"/>
              </w:rPr>
              <w:t>0</w:t>
            </w:r>
          </w:p>
        </w:tc>
      </w:tr>
      <w:tr w:rsidR="00614796" w:rsidRPr="003D6C92" w14:paraId="1332766C"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649246" w14:textId="77777777" w:rsidR="00614796" w:rsidRPr="003D6C92" w:rsidRDefault="00614796" w:rsidP="00440BB6">
            <w:pPr>
              <w:pStyle w:val="rowtabella0"/>
              <w:rPr>
                <w:color w:val="002060"/>
              </w:rPr>
            </w:pPr>
            <w:r w:rsidRPr="003D6C92">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C5A39" w14:textId="77777777" w:rsidR="00614796" w:rsidRPr="003D6C92" w:rsidRDefault="00614796" w:rsidP="00440BB6">
            <w:pPr>
              <w:pStyle w:val="rowtabella0"/>
              <w:jc w:val="center"/>
              <w:rPr>
                <w:color w:val="002060"/>
              </w:rPr>
            </w:pPr>
            <w:r w:rsidRPr="003D6C9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E31E5"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CFB54" w14:textId="77777777" w:rsidR="00614796" w:rsidRPr="003D6C92" w:rsidRDefault="00614796" w:rsidP="00440BB6">
            <w:pPr>
              <w:pStyle w:val="rowtabella0"/>
              <w:jc w:val="center"/>
              <w:rPr>
                <w:color w:val="002060"/>
              </w:rPr>
            </w:pPr>
            <w:r w:rsidRPr="003D6C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296E4"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36659"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A1CAE" w14:textId="77777777" w:rsidR="00614796" w:rsidRPr="003D6C92" w:rsidRDefault="00614796" w:rsidP="00440BB6">
            <w:pPr>
              <w:pStyle w:val="rowtabella0"/>
              <w:jc w:val="center"/>
              <w:rPr>
                <w:color w:val="002060"/>
              </w:rPr>
            </w:pPr>
            <w:r w:rsidRPr="003D6C92">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B0976" w14:textId="77777777" w:rsidR="00614796" w:rsidRPr="003D6C92" w:rsidRDefault="00614796" w:rsidP="00440BB6">
            <w:pPr>
              <w:pStyle w:val="rowtabella0"/>
              <w:jc w:val="center"/>
              <w:rPr>
                <w:color w:val="002060"/>
              </w:rPr>
            </w:pPr>
            <w:r w:rsidRPr="003D6C9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6F44C"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6C7FA" w14:textId="77777777" w:rsidR="00614796" w:rsidRPr="003D6C92" w:rsidRDefault="00614796" w:rsidP="00440BB6">
            <w:pPr>
              <w:pStyle w:val="rowtabella0"/>
              <w:jc w:val="center"/>
              <w:rPr>
                <w:color w:val="002060"/>
              </w:rPr>
            </w:pPr>
            <w:r w:rsidRPr="003D6C92">
              <w:rPr>
                <w:color w:val="002060"/>
              </w:rPr>
              <w:t>0</w:t>
            </w:r>
          </w:p>
        </w:tc>
      </w:tr>
      <w:tr w:rsidR="00614796" w:rsidRPr="003D6C92" w14:paraId="74032950"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F5D458" w14:textId="77777777" w:rsidR="00614796" w:rsidRPr="003D6C92" w:rsidRDefault="00614796" w:rsidP="00440BB6">
            <w:pPr>
              <w:pStyle w:val="rowtabella0"/>
              <w:rPr>
                <w:color w:val="002060"/>
              </w:rPr>
            </w:pPr>
            <w:r w:rsidRPr="003D6C92">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FF5E8" w14:textId="77777777" w:rsidR="00614796" w:rsidRPr="003D6C92" w:rsidRDefault="00614796" w:rsidP="00440BB6">
            <w:pPr>
              <w:pStyle w:val="rowtabella0"/>
              <w:jc w:val="center"/>
              <w:rPr>
                <w:color w:val="002060"/>
              </w:rPr>
            </w:pPr>
            <w:r w:rsidRPr="003D6C9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99921"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44447"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C47F5"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17F0F"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4426F" w14:textId="77777777" w:rsidR="00614796" w:rsidRPr="003D6C92" w:rsidRDefault="00614796" w:rsidP="00440BB6">
            <w:pPr>
              <w:pStyle w:val="rowtabella0"/>
              <w:jc w:val="center"/>
              <w:rPr>
                <w:color w:val="002060"/>
              </w:rPr>
            </w:pPr>
            <w:r w:rsidRPr="003D6C9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569F3" w14:textId="77777777" w:rsidR="00614796" w:rsidRPr="003D6C92" w:rsidRDefault="00614796" w:rsidP="00440BB6">
            <w:pPr>
              <w:pStyle w:val="rowtabella0"/>
              <w:jc w:val="center"/>
              <w:rPr>
                <w:color w:val="002060"/>
              </w:rPr>
            </w:pPr>
            <w:r w:rsidRPr="003D6C9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E7002" w14:textId="77777777" w:rsidR="00614796" w:rsidRPr="003D6C92" w:rsidRDefault="00614796" w:rsidP="00440BB6">
            <w:pPr>
              <w:pStyle w:val="rowtabella0"/>
              <w:jc w:val="center"/>
              <w:rPr>
                <w:color w:val="002060"/>
              </w:rPr>
            </w:pPr>
            <w:r w:rsidRPr="003D6C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BE9BF" w14:textId="77777777" w:rsidR="00614796" w:rsidRPr="003D6C92" w:rsidRDefault="00614796" w:rsidP="00440BB6">
            <w:pPr>
              <w:pStyle w:val="rowtabella0"/>
              <w:jc w:val="center"/>
              <w:rPr>
                <w:color w:val="002060"/>
              </w:rPr>
            </w:pPr>
            <w:r w:rsidRPr="003D6C92">
              <w:rPr>
                <w:color w:val="002060"/>
              </w:rPr>
              <w:t>0</w:t>
            </w:r>
          </w:p>
        </w:tc>
      </w:tr>
      <w:tr w:rsidR="00614796" w:rsidRPr="003D6C92" w14:paraId="3EB294A7"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54D5AD" w14:textId="77777777" w:rsidR="00614796" w:rsidRPr="003D6C92" w:rsidRDefault="00614796" w:rsidP="00440BB6">
            <w:pPr>
              <w:pStyle w:val="rowtabella0"/>
              <w:rPr>
                <w:color w:val="002060"/>
              </w:rPr>
            </w:pPr>
            <w:r w:rsidRPr="003D6C92">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6322E" w14:textId="77777777" w:rsidR="00614796" w:rsidRPr="003D6C92" w:rsidRDefault="00614796" w:rsidP="00440BB6">
            <w:pPr>
              <w:pStyle w:val="rowtabella0"/>
              <w:jc w:val="center"/>
              <w:rPr>
                <w:color w:val="002060"/>
              </w:rPr>
            </w:pPr>
            <w:r w:rsidRPr="003D6C9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FCA82"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88EC1"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95E6E"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8640C"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30224" w14:textId="77777777" w:rsidR="00614796" w:rsidRPr="003D6C92" w:rsidRDefault="00614796" w:rsidP="00440BB6">
            <w:pPr>
              <w:pStyle w:val="rowtabella0"/>
              <w:jc w:val="center"/>
              <w:rPr>
                <w:color w:val="002060"/>
              </w:rPr>
            </w:pPr>
            <w:r w:rsidRPr="003D6C9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5FA91" w14:textId="77777777" w:rsidR="00614796" w:rsidRPr="003D6C92" w:rsidRDefault="00614796" w:rsidP="00440BB6">
            <w:pPr>
              <w:pStyle w:val="rowtabella0"/>
              <w:jc w:val="center"/>
              <w:rPr>
                <w:color w:val="002060"/>
              </w:rPr>
            </w:pPr>
            <w:r w:rsidRPr="003D6C9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A5E33"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C95FC" w14:textId="77777777" w:rsidR="00614796" w:rsidRPr="003D6C92" w:rsidRDefault="00614796" w:rsidP="00440BB6">
            <w:pPr>
              <w:pStyle w:val="rowtabella0"/>
              <w:jc w:val="center"/>
              <w:rPr>
                <w:color w:val="002060"/>
              </w:rPr>
            </w:pPr>
            <w:r w:rsidRPr="003D6C92">
              <w:rPr>
                <w:color w:val="002060"/>
              </w:rPr>
              <w:t>0</w:t>
            </w:r>
          </w:p>
        </w:tc>
      </w:tr>
      <w:tr w:rsidR="00614796" w:rsidRPr="003D6C92" w14:paraId="6C4C52F0"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FD95AB" w14:textId="77777777" w:rsidR="00614796" w:rsidRPr="003D6C92" w:rsidRDefault="00614796" w:rsidP="00440BB6">
            <w:pPr>
              <w:pStyle w:val="rowtabella0"/>
              <w:rPr>
                <w:color w:val="002060"/>
              </w:rPr>
            </w:pPr>
            <w:r w:rsidRPr="003D6C92">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3BA82" w14:textId="77777777" w:rsidR="00614796" w:rsidRPr="003D6C92" w:rsidRDefault="00614796" w:rsidP="00440BB6">
            <w:pPr>
              <w:pStyle w:val="rowtabella0"/>
              <w:jc w:val="center"/>
              <w:rPr>
                <w:color w:val="002060"/>
              </w:rPr>
            </w:pPr>
            <w:r w:rsidRPr="003D6C9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6CA98"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6F9FF" w14:textId="77777777" w:rsidR="00614796" w:rsidRPr="003D6C92" w:rsidRDefault="00614796" w:rsidP="00440BB6">
            <w:pPr>
              <w:pStyle w:val="rowtabella0"/>
              <w:jc w:val="center"/>
              <w:rPr>
                <w:color w:val="002060"/>
              </w:rPr>
            </w:pPr>
            <w:r w:rsidRPr="003D6C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157C5"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0F9E2"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F1A5B" w14:textId="77777777" w:rsidR="00614796" w:rsidRPr="003D6C92" w:rsidRDefault="00614796" w:rsidP="00440BB6">
            <w:pPr>
              <w:pStyle w:val="rowtabella0"/>
              <w:jc w:val="center"/>
              <w:rPr>
                <w:color w:val="002060"/>
              </w:rPr>
            </w:pPr>
            <w:r w:rsidRPr="003D6C9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30B4B" w14:textId="77777777" w:rsidR="00614796" w:rsidRPr="003D6C92" w:rsidRDefault="00614796" w:rsidP="00440BB6">
            <w:pPr>
              <w:pStyle w:val="rowtabella0"/>
              <w:jc w:val="center"/>
              <w:rPr>
                <w:color w:val="002060"/>
              </w:rPr>
            </w:pPr>
            <w:r w:rsidRPr="003D6C9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52E36"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AB205" w14:textId="77777777" w:rsidR="00614796" w:rsidRPr="003D6C92" w:rsidRDefault="00614796" w:rsidP="00440BB6">
            <w:pPr>
              <w:pStyle w:val="rowtabella0"/>
              <w:jc w:val="center"/>
              <w:rPr>
                <w:color w:val="002060"/>
              </w:rPr>
            </w:pPr>
            <w:r w:rsidRPr="003D6C92">
              <w:rPr>
                <w:color w:val="002060"/>
              </w:rPr>
              <w:t>0</w:t>
            </w:r>
          </w:p>
        </w:tc>
      </w:tr>
      <w:tr w:rsidR="00614796" w:rsidRPr="003D6C92" w14:paraId="5503CFAC"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16BB52" w14:textId="77777777" w:rsidR="00614796" w:rsidRPr="003D6C92" w:rsidRDefault="00614796" w:rsidP="00440BB6">
            <w:pPr>
              <w:pStyle w:val="rowtabella0"/>
              <w:rPr>
                <w:color w:val="002060"/>
              </w:rPr>
            </w:pPr>
            <w:r w:rsidRPr="003D6C92">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D15A0" w14:textId="77777777" w:rsidR="00614796" w:rsidRPr="003D6C92" w:rsidRDefault="00614796" w:rsidP="00440BB6">
            <w:pPr>
              <w:pStyle w:val="rowtabella0"/>
              <w:jc w:val="center"/>
              <w:rPr>
                <w:color w:val="002060"/>
              </w:rPr>
            </w:pPr>
            <w:r w:rsidRPr="003D6C9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376FD"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895E9"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BE8DA"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0F1E6"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CE463" w14:textId="77777777" w:rsidR="00614796" w:rsidRPr="003D6C92" w:rsidRDefault="00614796" w:rsidP="00440BB6">
            <w:pPr>
              <w:pStyle w:val="rowtabella0"/>
              <w:jc w:val="center"/>
              <w:rPr>
                <w:color w:val="002060"/>
              </w:rPr>
            </w:pPr>
            <w:r w:rsidRPr="003D6C9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29005" w14:textId="77777777" w:rsidR="00614796" w:rsidRPr="003D6C92" w:rsidRDefault="00614796" w:rsidP="00440BB6">
            <w:pPr>
              <w:pStyle w:val="rowtabella0"/>
              <w:jc w:val="center"/>
              <w:rPr>
                <w:color w:val="002060"/>
              </w:rPr>
            </w:pPr>
            <w:r w:rsidRPr="003D6C9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BD26D"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48BCB" w14:textId="77777777" w:rsidR="00614796" w:rsidRPr="003D6C92" w:rsidRDefault="00614796" w:rsidP="00440BB6">
            <w:pPr>
              <w:pStyle w:val="rowtabella0"/>
              <w:jc w:val="center"/>
              <w:rPr>
                <w:color w:val="002060"/>
              </w:rPr>
            </w:pPr>
            <w:r w:rsidRPr="003D6C92">
              <w:rPr>
                <w:color w:val="002060"/>
              </w:rPr>
              <w:t>0</w:t>
            </w:r>
          </w:p>
        </w:tc>
      </w:tr>
      <w:tr w:rsidR="00614796" w:rsidRPr="003D6C92" w14:paraId="78B8020F"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42ED07" w14:textId="77777777" w:rsidR="00614796" w:rsidRPr="003D6C92" w:rsidRDefault="00614796" w:rsidP="00440BB6">
            <w:pPr>
              <w:pStyle w:val="rowtabella0"/>
              <w:rPr>
                <w:color w:val="002060"/>
              </w:rPr>
            </w:pPr>
            <w:r w:rsidRPr="003D6C92">
              <w:rPr>
                <w:color w:val="002060"/>
              </w:rPr>
              <w:t xml:space="preserve">A.S.D. CALCIO </w:t>
            </w:r>
            <w:proofErr w:type="gramStart"/>
            <w:r w:rsidRPr="003D6C92">
              <w:rPr>
                <w:color w:val="002060"/>
              </w:rPr>
              <w:t>S.ELPIDIO</w:t>
            </w:r>
            <w:proofErr w:type="gramEnd"/>
            <w:r w:rsidRPr="003D6C92">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BDC77" w14:textId="77777777" w:rsidR="00614796" w:rsidRPr="003D6C92" w:rsidRDefault="00614796" w:rsidP="00440BB6">
            <w:pPr>
              <w:pStyle w:val="rowtabella0"/>
              <w:jc w:val="center"/>
              <w:rPr>
                <w:color w:val="002060"/>
              </w:rPr>
            </w:pPr>
            <w:r w:rsidRPr="003D6C9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5A089"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CA9C5" w14:textId="77777777" w:rsidR="00614796" w:rsidRPr="003D6C92" w:rsidRDefault="00614796" w:rsidP="00440BB6">
            <w:pPr>
              <w:pStyle w:val="rowtabella0"/>
              <w:jc w:val="center"/>
              <w:rPr>
                <w:color w:val="002060"/>
              </w:rPr>
            </w:pPr>
            <w:r w:rsidRPr="003D6C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9CA06"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831C1" w14:textId="77777777" w:rsidR="00614796" w:rsidRPr="003D6C92" w:rsidRDefault="00614796" w:rsidP="00440BB6">
            <w:pPr>
              <w:pStyle w:val="rowtabella0"/>
              <w:jc w:val="center"/>
              <w:rPr>
                <w:color w:val="002060"/>
              </w:rPr>
            </w:pPr>
            <w:r w:rsidRPr="003D6C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99055" w14:textId="77777777" w:rsidR="00614796" w:rsidRPr="003D6C92" w:rsidRDefault="00614796" w:rsidP="00440BB6">
            <w:pPr>
              <w:pStyle w:val="rowtabella0"/>
              <w:jc w:val="center"/>
              <w:rPr>
                <w:color w:val="002060"/>
              </w:rPr>
            </w:pPr>
            <w:r w:rsidRPr="003D6C9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2D0D7" w14:textId="77777777" w:rsidR="00614796" w:rsidRPr="003D6C92" w:rsidRDefault="00614796" w:rsidP="00440BB6">
            <w:pPr>
              <w:pStyle w:val="rowtabella0"/>
              <w:jc w:val="center"/>
              <w:rPr>
                <w:color w:val="002060"/>
              </w:rPr>
            </w:pPr>
            <w:r w:rsidRPr="003D6C9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29847" w14:textId="77777777" w:rsidR="00614796" w:rsidRPr="003D6C92" w:rsidRDefault="00614796" w:rsidP="00440BB6">
            <w:pPr>
              <w:pStyle w:val="rowtabella0"/>
              <w:jc w:val="center"/>
              <w:rPr>
                <w:color w:val="002060"/>
              </w:rPr>
            </w:pPr>
            <w:r w:rsidRPr="003D6C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8C344" w14:textId="77777777" w:rsidR="00614796" w:rsidRPr="003D6C92" w:rsidRDefault="00614796" w:rsidP="00440BB6">
            <w:pPr>
              <w:pStyle w:val="rowtabella0"/>
              <w:jc w:val="center"/>
              <w:rPr>
                <w:color w:val="002060"/>
              </w:rPr>
            </w:pPr>
            <w:r w:rsidRPr="003D6C92">
              <w:rPr>
                <w:color w:val="002060"/>
              </w:rPr>
              <w:t>0</w:t>
            </w:r>
          </w:p>
        </w:tc>
      </w:tr>
      <w:tr w:rsidR="00614796" w:rsidRPr="003D6C92" w14:paraId="09088E9F"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33EB1E" w14:textId="77777777" w:rsidR="00614796" w:rsidRPr="003D6C92" w:rsidRDefault="00614796" w:rsidP="00440BB6">
            <w:pPr>
              <w:pStyle w:val="rowtabella0"/>
              <w:rPr>
                <w:color w:val="002060"/>
              </w:rPr>
            </w:pPr>
            <w:r w:rsidRPr="003D6C92">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FA681" w14:textId="77777777" w:rsidR="00614796" w:rsidRPr="003D6C92" w:rsidRDefault="00614796" w:rsidP="00440BB6">
            <w:pPr>
              <w:pStyle w:val="rowtabella0"/>
              <w:jc w:val="center"/>
              <w:rPr>
                <w:color w:val="002060"/>
              </w:rPr>
            </w:pPr>
            <w:r w:rsidRPr="003D6C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37D14"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2366A"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E6BA9"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4DC21" w14:textId="77777777" w:rsidR="00614796" w:rsidRPr="003D6C92" w:rsidRDefault="00614796" w:rsidP="00440BB6">
            <w:pPr>
              <w:pStyle w:val="rowtabella0"/>
              <w:jc w:val="center"/>
              <w:rPr>
                <w:color w:val="002060"/>
              </w:rPr>
            </w:pPr>
            <w:r w:rsidRPr="003D6C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DBE80" w14:textId="77777777" w:rsidR="00614796" w:rsidRPr="003D6C92" w:rsidRDefault="00614796" w:rsidP="00440BB6">
            <w:pPr>
              <w:pStyle w:val="rowtabella0"/>
              <w:jc w:val="center"/>
              <w:rPr>
                <w:color w:val="002060"/>
              </w:rPr>
            </w:pPr>
            <w:r w:rsidRPr="003D6C9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1E62D" w14:textId="77777777" w:rsidR="00614796" w:rsidRPr="003D6C92" w:rsidRDefault="00614796" w:rsidP="00440BB6">
            <w:pPr>
              <w:pStyle w:val="rowtabella0"/>
              <w:jc w:val="center"/>
              <w:rPr>
                <w:color w:val="002060"/>
              </w:rPr>
            </w:pPr>
            <w:r w:rsidRPr="003D6C92">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83699" w14:textId="77777777" w:rsidR="00614796" w:rsidRPr="003D6C92" w:rsidRDefault="00614796" w:rsidP="00440BB6">
            <w:pPr>
              <w:pStyle w:val="rowtabella0"/>
              <w:jc w:val="center"/>
              <w:rPr>
                <w:color w:val="002060"/>
              </w:rPr>
            </w:pPr>
            <w:r w:rsidRPr="003D6C9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354C9" w14:textId="77777777" w:rsidR="00614796" w:rsidRPr="003D6C92" w:rsidRDefault="00614796" w:rsidP="00440BB6">
            <w:pPr>
              <w:pStyle w:val="rowtabella0"/>
              <w:jc w:val="center"/>
              <w:rPr>
                <w:color w:val="002060"/>
              </w:rPr>
            </w:pPr>
            <w:r w:rsidRPr="003D6C92">
              <w:rPr>
                <w:color w:val="002060"/>
              </w:rPr>
              <w:t>0</w:t>
            </w:r>
          </w:p>
        </w:tc>
      </w:tr>
      <w:tr w:rsidR="00614796" w:rsidRPr="003D6C92" w14:paraId="5942FB57"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5416F2" w14:textId="77777777" w:rsidR="00614796" w:rsidRPr="003D6C92" w:rsidRDefault="00614796" w:rsidP="00440BB6">
            <w:pPr>
              <w:pStyle w:val="rowtabella0"/>
              <w:rPr>
                <w:color w:val="002060"/>
                <w:lang w:val="es-ES"/>
              </w:rPr>
            </w:pPr>
            <w:r w:rsidRPr="003D6C92">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109B2" w14:textId="77777777" w:rsidR="00614796" w:rsidRPr="003D6C92" w:rsidRDefault="00614796" w:rsidP="00440BB6">
            <w:pPr>
              <w:pStyle w:val="rowtabella0"/>
              <w:jc w:val="center"/>
              <w:rPr>
                <w:color w:val="002060"/>
              </w:rPr>
            </w:pPr>
            <w:r w:rsidRPr="003D6C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DCBF3"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624C3"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D0D81"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BDE57" w14:textId="77777777" w:rsidR="00614796" w:rsidRPr="003D6C92" w:rsidRDefault="00614796" w:rsidP="00440BB6">
            <w:pPr>
              <w:pStyle w:val="rowtabella0"/>
              <w:jc w:val="center"/>
              <w:rPr>
                <w:color w:val="002060"/>
              </w:rPr>
            </w:pPr>
            <w:r w:rsidRPr="003D6C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D663A" w14:textId="77777777" w:rsidR="00614796" w:rsidRPr="003D6C92" w:rsidRDefault="00614796" w:rsidP="00440BB6">
            <w:pPr>
              <w:pStyle w:val="rowtabella0"/>
              <w:jc w:val="center"/>
              <w:rPr>
                <w:color w:val="002060"/>
              </w:rPr>
            </w:pPr>
            <w:r w:rsidRPr="003D6C9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7A8DE" w14:textId="77777777" w:rsidR="00614796" w:rsidRPr="003D6C92" w:rsidRDefault="00614796" w:rsidP="00440BB6">
            <w:pPr>
              <w:pStyle w:val="rowtabella0"/>
              <w:jc w:val="center"/>
              <w:rPr>
                <w:color w:val="002060"/>
              </w:rPr>
            </w:pPr>
            <w:r w:rsidRPr="003D6C9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638C5" w14:textId="77777777" w:rsidR="00614796" w:rsidRPr="003D6C92" w:rsidRDefault="00614796" w:rsidP="00440BB6">
            <w:pPr>
              <w:pStyle w:val="rowtabella0"/>
              <w:jc w:val="center"/>
              <w:rPr>
                <w:color w:val="002060"/>
              </w:rPr>
            </w:pPr>
            <w:r w:rsidRPr="003D6C9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CBB87" w14:textId="77777777" w:rsidR="00614796" w:rsidRPr="003D6C92" w:rsidRDefault="00614796" w:rsidP="00440BB6">
            <w:pPr>
              <w:pStyle w:val="rowtabella0"/>
              <w:jc w:val="center"/>
              <w:rPr>
                <w:color w:val="002060"/>
              </w:rPr>
            </w:pPr>
            <w:r w:rsidRPr="003D6C92">
              <w:rPr>
                <w:color w:val="002060"/>
              </w:rPr>
              <w:t>0</w:t>
            </w:r>
          </w:p>
        </w:tc>
      </w:tr>
      <w:tr w:rsidR="00614796" w:rsidRPr="003D6C92" w14:paraId="2C0C38A5"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B11583" w14:textId="77777777" w:rsidR="00614796" w:rsidRPr="003D6C92" w:rsidRDefault="00614796" w:rsidP="00440BB6">
            <w:pPr>
              <w:pStyle w:val="rowtabella0"/>
              <w:rPr>
                <w:color w:val="002060"/>
              </w:rPr>
            </w:pPr>
            <w:r w:rsidRPr="003D6C92">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34BC9" w14:textId="77777777" w:rsidR="00614796" w:rsidRPr="003D6C92" w:rsidRDefault="00614796" w:rsidP="00440BB6">
            <w:pPr>
              <w:pStyle w:val="rowtabella0"/>
              <w:jc w:val="center"/>
              <w:rPr>
                <w:color w:val="002060"/>
              </w:rPr>
            </w:pPr>
            <w:r w:rsidRPr="003D6C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F27F9"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D6003"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923C9"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EC7EA" w14:textId="77777777" w:rsidR="00614796" w:rsidRPr="003D6C92" w:rsidRDefault="00614796" w:rsidP="00440BB6">
            <w:pPr>
              <w:pStyle w:val="rowtabella0"/>
              <w:jc w:val="center"/>
              <w:rPr>
                <w:color w:val="002060"/>
              </w:rPr>
            </w:pPr>
            <w:r w:rsidRPr="003D6C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81315" w14:textId="77777777" w:rsidR="00614796" w:rsidRPr="003D6C92" w:rsidRDefault="00614796" w:rsidP="00440BB6">
            <w:pPr>
              <w:pStyle w:val="rowtabella0"/>
              <w:jc w:val="center"/>
              <w:rPr>
                <w:color w:val="002060"/>
              </w:rPr>
            </w:pPr>
            <w:r w:rsidRPr="003D6C9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0D383" w14:textId="77777777" w:rsidR="00614796" w:rsidRPr="003D6C92" w:rsidRDefault="00614796" w:rsidP="00440BB6">
            <w:pPr>
              <w:pStyle w:val="rowtabella0"/>
              <w:jc w:val="center"/>
              <w:rPr>
                <w:color w:val="002060"/>
              </w:rPr>
            </w:pPr>
            <w:r w:rsidRPr="003D6C9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F1BFB" w14:textId="77777777" w:rsidR="00614796" w:rsidRPr="003D6C92" w:rsidRDefault="00614796" w:rsidP="00440BB6">
            <w:pPr>
              <w:pStyle w:val="rowtabella0"/>
              <w:jc w:val="center"/>
              <w:rPr>
                <w:color w:val="002060"/>
              </w:rPr>
            </w:pPr>
            <w:r w:rsidRPr="003D6C9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172C1" w14:textId="77777777" w:rsidR="00614796" w:rsidRPr="003D6C92" w:rsidRDefault="00614796" w:rsidP="00440BB6">
            <w:pPr>
              <w:pStyle w:val="rowtabella0"/>
              <w:jc w:val="center"/>
              <w:rPr>
                <w:color w:val="002060"/>
              </w:rPr>
            </w:pPr>
            <w:r w:rsidRPr="003D6C92">
              <w:rPr>
                <w:color w:val="002060"/>
              </w:rPr>
              <w:t>0</w:t>
            </w:r>
          </w:p>
        </w:tc>
      </w:tr>
      <w:tr w:rsidR="00614796" w:rsidRPr="003D6C92" w14:paraId="0FE6694A" w14:textId="77777777" w:rsidTr="00440B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E5E64F" w14:textId="77777777" w:rsidR="00614796" w:rsidRPr="003D6C92" w:rsidRDefault="00614796" w:rsidP="00440BB6">
            <w:pPr>
              <w:pStyle w:val="rowtabella0"/>
              <w:rPr>
                <w:color w:val="002060"/>
              </w:rPr>
            </w:pPr>
            <w:r w:rsidRPr="003D6C92">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152C4"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122F7"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717A6"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324CD"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7C315" w14:textId="77777777" w:rsidR="00614796" w:rsidRPr="003D6C92" w:rsidRDefault="00614796" w:rsidP="00440BB6">
            <w:pPr>
              <w:pStyle w:val="rowtabella0"/>
              <w:jc w:val="center"/>
              <w:rPr>
                <w:color w:val="002060"/>
              </w:rPr>
            </w:pPr>
            <w:r w:rsidRPr="003D6C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3EB13" w14:textId="77777777" w:rsidR="00614796" w:rsidRPr="003D6C92" w:rsidRDefault="00614796" w:rsidP="00440BB6">
            <w:pPr>
              <w:pStyle w:val="rowtabella0"/>
              <w:jc w:val="center"/>
              <w:rPr>
                <w:color w:val="002060"/>
              </w:rPr>
            </w:pPr>
            <w:r w:rsidRPr="003D6C9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E07D9" w14:textId="77777777" w:rsidR="00614796" w:rsidRPr="003D6C92" w:rsidRDefault="00614796" w:rsidP="00440BB6">
            <w:pPr>
              <w:pStyle w:val="rowtabella0"/>
              <w:jc w:val="center"/>
              <w:rPr>
                <w:color w:val="002060"/>
              </w:rPr>
            </w:pPr>
            <w:r w:rsidRPr="003D6C92">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008C4" w14:textId="77777777" w:rsidR="00614796" w:rsidRPr="003D6C92" w:rsidRDefault="00614796" w:rsidP="00440BB6">
            <w:pPr>
              <w:pStyle w:val="rowtabella0"/>
              <w:jc w:val="center"/>
              <w:rPr>
                <w:color w:val="002060"/>
              </w:rPr>
            </w:pPr>
            <w:r w:rsidRPr="003D6C9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D27A3" w14:textId="77777777" w:rsidR="00614796" w:rsidRPr="003D6C92" w:rsidRDefault="00614796" w:rsidP="00440BB6">
            <w:pPr>
              <w:pStyle w:val="rowtabella0"/>
              <w:jc w:val="center"/>
              <w:rPr>
                <w:color w:val="002060"/>
              </w:rPr>
            </w:pPr>
            <w:r w:rsidRPr="003D6C92">
              <w:rPr>
                <w:color w:val="002060"/>
              </w:rPr>
              <w:t>0</w:t>
            </w:r>
          </w:p>
        </w:tc>
      </w:tr>
    </w:tbl>
    <w:p w14:paraId="156203E4" w14:textId="77777777" w:rsidR="00614796" w:rsidRPr="003D6C92" w:rsidRDefault="00614796" w:rsidP="00614796">
      <w:pPr>
        <w:pStyle w:val="breakline"/>
        <w:rPr>
          <w:rFonts w:eastAsiaTheme="minorEastAsia"/>
          <w:color w:val="002060"/>
        </w:rPr>
      </w:pPr>
    </w:p>
    <w:p w14:paraId="6C3C0AA8" w14:textId="77777777" w:rsidR="00614796" w:rsidRPr="003D6C92" w:rsidRDefault="00614796" w:rsidP="00614796">
      <w:pPr>
        <w:pStyle w:val="breakline"/>
        <w:rPr>
          <w:color w:val="002060"/>
        </w:rPr>
      </w:pPr>
    </w:p>
    <w:p w14:paraId="5671BE26" w14:textId="77777777" w:rsidR="00614796" w:rsidRPr="003D6C92" w:rsidRDefault="00614796" w:rsidP="00614796">
      <w:pPr>
        <w:pStyle w:val="sottotitolocampionato10"/>
        <w:rPr>
          <w:color w:val="002060"/>
        </w:rPr>
      </w:pPr>
      <w:r w:rsidRPr="003D6C92">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14796" w:rsidRPr="003D6C92" w14:paraId="44F167B1" w14:textId="77777777" w:rsidTr="00440B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8A007" w14:textId="77777777" w:rsidR="00614796" w:rsidRPr="003D6C92" w:rsidRDefault="00614796" w:rsidP="00440BB6">
            <w:pPr>
              <w:pStyle w:val="headertabella0"/>
              <w:rPr>
                <w:color w:val="002060"/>
              </w:rPr>
            </w:pPr>
            <w:r w:rsidRPr="003D6C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01FC8" w14:textId="77777777" w:rsidR="00614796" w:rsidRPr="003D6C92" w:rsidRDefault="00614796" w:rsidP="00440BB6">
            <w:pPr>
              <w:pStyle w:val="headertabella0"/>
              <w:rPr>
                <w:color w:val="002060"/>
              </w:rPr>
            </w:pPr>
            <w:r w:rsidRPr="003D6C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0236F" w14:textId="77777777" w:rsidR="00614796" w:rsidRPr="003D6C92" w:rsidRDefault="00614796" w:rsidP="00440BB6">
            <w:pPr>
              <w:pStyle w:val="headertabella0"/>
              <w:rPr>
                <w:color w:val="002060"/>
              </w:rPr>
            </w:pPr>
            <w:r w:rsidRPr="003D6C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C22C1" w14:textId="77777777" w:rsidR="00614796" w:rsidRPr="003D6C92" w:rsidRDefault="00614796" w:rsidP="00440BB6">
            <w:pPr>
              <w:pStyle w:val="headertabella0"/>
              <w:rPr>
                <w:color w:val="002060"/>
              </w:rPr>
            </w:pPr>
            <w:r w:rsidRPr="003D6C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E2041" w14:textId="77777777" w:rsidR="00614796" w:rsidRPr="003D6C92" w:rsidRDefault="00614796" w:rsidP="00440BB6">
            <w:pPr>
              <w:pStyle w:val="headertabella0"/>
              <w:rPr>
                <w:color w:val="002060"/>
              </w:rPr>
            </w:pPr>
            <w:r w:rsidRPr="003D6C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824CC" w14:textId="77777777" w:rsidR="00614796" w:rsidRPr="003D6C92" w:rsidRDefault="00614796" w:rsidP="00440BB6">
            <w:pPr>
              <w:pStyle w:val="headertabella0"/>
              <w:rPr>
                <w:color w:val="002060"/>
              </w:rPr>
            </w:pPr>
            <w:r w:rsidRPr="003D6C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86F03" w14:textId="77777777" w:rsidR="00614796" w:rsidRPr="003D6C92" w:rsidRDefault="00614796" w:rsidP="00440BB6">
            <w:pPr>
              <w:pStyle w:val="headertabella0"/>
              <w:rPr>
                <w:color w:val="002060"/>
              </w:rPr>
            </w:pPr>
            <w:r w:rsidRPr="003D6C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7BC2D" w14:textId="77777777" w:rsidR="00614796" w:rsidRPr="003D6C92" w:rsidRDefault="00614796" w:rsidP="00440BB6">
            <w:pPr>
              <w:pStyle w:val="headertabella0"/>
              <w:rPr>
                <w:color w:val="002060"/>
              </w:rPr>
            </w:pPr>
            <w:r w:rsidRPr="003D6C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AEE60" w14:textId="77777777" w:rsidR="00614796" w:rsidRPr="003D6C92" w:rsidRDefault="00614796" w:rsidP="00440BB6">
            <w:pPr>
              <w:pStyle w:val="headertabella0"/>
              <w:rPr>
                <w:color w:val="002060"/>
              </w:rPr>
            </w:pPr>
            <w:r w:rsidRPr="003D6C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7C586" w14:textId="77777777" w:rsidR="00614796" w:rsidRPr="003D6C92" w:rsidRDefault="00614796" w:rsidP="00440BB6">
            <w:pPr>
              <w:pStyle w:val="headertabella0"/>
              <w:rPr>
                <w:color w:val="002060"/>
              </w:rPr>
            </w:pPr>
            <w:r w:rsidRPr="003D6C92">
              <w:rPr>
                <w:color w:val="002060"/>
              </w:rPr>
              <w:t>PE</w:t>
            </w:r>
          </w:p>
        </w:tc>
      </w:tr>
      <w:tr w:rsidR="00614796" w:rsidRPr="003D6C92" w14:paraId="4CBC9F6E" w14:textId="77777777" w:rsidTr="00440B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23CC1D" w14:textId="77777777" w:rsidR="00614796" w:rsidRPr="003D6C92" w:rsidRDefault="00614796" w:rsidP="00440BB6">
            <w:pPr>
              <w:pStyle w:val="rowtabella0"/>
              <w:rPr>
                <w:color w:val="002060"/>
              </w:rPr>
            </w:pPr>
            <w:r w:rsidRPr="003D6C92">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A6B13" w14:textId="77777777" w:rsidR="00614796" w:rsidRPr="003D6C92" w:rsidRDefault="00614796" w:rsidP="00440BB6">
            <w:pPr>
              <w:pStyle w:val="rowtabella0"/>
              <w:jc w:val="center"/>
              <w:rPr>
                <w:color w:val="002060"/>
              </w:rPr>
            </w:pPr>
            <w:r w:rsidRPr="003D6C9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A792B"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7221D"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494EA"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1C1CD"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4CBC9" w14:textId="77777777" w:rsidR="00614796" w:rsidRPr="003D6C92" w:rsidRDefault="00614796" w:rsidP="00440BB6">
            <w:pPr>
              <w:pStyle w:val="rowtabella0"/>
              <w:jc w:val="center"/>
              <w:rPr>
                <w:color w:val="002060"/>
              </w:rPr>
            </w:pPr>
            <w:r w:rsidRPr="003D6C92">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AB0AA" w14:textId="77777777" w:rsidR="00614796" w:rsidRPr="003D6C92" w:rsidRDefault="00614796" w:rsidP="00440BB6">
            <w:pPr>
              <w:pStyle w:val="rowtabella0"/>
              <w:jc w:val="center"/>
              <w:rPr>
                <w:color w:val="002060"/>
              </w:rPr>
            </w:pPr>
            <w:r w:rsidRPr="003D6C9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85102" w14:textId="77777777" w:rsidR="00614796" w:rsidRPr="003D6C92" w:rsidRDefault="00614796" w:rsidP="00440BB6">
            <w:pPr>
              <w:pStyle w:val="rowtabella0"/>
              <w:jc w:val="center"/>
              <w:rPr>
                <w:color w:val="002060"/>
              </w:rPr>
            </w:pPr>
            <w:r w:rsidRPr="003D6C92">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89F1B" w14:textId="77777777" w:rsidR="00614796" w:rsidRPr="003D6C92" w:rsidRDefault="00614796" w:rsidP="00440BB6">
            <w:pPr>
              <w:pStyle w:val="rowtabella0"/>
              <w:jc w:val="center"/>
              <w:rPr>
                <w:color w:val="002060"/>
              </w:rPr>
            </w:pPr>
            <w:r w:rsidRPr="003D6C92">
              <w:rPr>
                <w:color w:val="002060"/>
              </w:rPr>
              <w:t>0</w:t>
            </w:r>
          </w:p>
        </w:tc>
      </w:tr>
      <w:tr w:rsidR="00614796" w:rsidRPr="003D6C92" w14:paraId="54F4CEE6"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3D29E1" w14:textId="77777777" w:rsidR="00614796" w:rsidRPr="003D6C92" w:rsidRDefault="00614796" w:rsidP="00440BB6">
            <w:pPr>
              <w:pStyle w:val="rowtabella0"/>
              <w:rPr>
                <w:color w:val="002060"/>
              </w:rPr>
            </w:pPr>
            <w:r w:rsidRPr="003D6C92">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CA4A8" w14:textId="77777777" w:rsidR="00614796" w:rsidRPr="003D6C92" w:rsidRDefault="00614796" w:rsidP="00440BB6">
            <w:pPr>
              <w:pStyle w:val="rowtabella0"/>
              <w:jc w:val="center"/>
              <w:rPr>
                <w:color w:val="002060"/>
              </w:rPr>
            </w:pPr>
            <w:r w:rsidRPr="003D6C9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5AE0D"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30DA6" w14:textId="77777777" w:rsidR="00614796" w:rsidRPr="003D6C92" w:rsidRDefault="00614796" w:rsidP="00440BB6">
            <w:pPr>
              <w:pStyle w:val="rowtabella0"/>
              <w:jc w:val="center"/>
              <w:rPr>
                <w:color w:val="002060"/>
              </w:rPr>
            </w:pPr>
            <w:r w:rsidRPr="003D6C9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F8CEB"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DF7B4"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4702F" w14:textId="77777777" w:rsidR="00614796" w:rsidRPr="003D6C92" w:rsidRDefault="00614796" w:rsidP="00440BB6">
            <w:pPr>
              <w:pStyle w:val="rowtabella0"/>
              <w:jc w:val="center"/>
              <w:rPr>
                <w:color w:val="002060"/>
              </w:rPr>
            </w:pPr>
            <w:r w:rsidRPr="003D6C92">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092F6" w14:textId="77777777" w:rsidR="00614796" w:rsidRPr="003D6C92" w:rsidRDefault="00614796" w:rsidP="00440BB6">
            <w:pPr>
              <w:pStyle w:val="rowtabella0"/>
              <w:jc w:val="center"/>
              <w:rPr>
                <w:color w:val="002060"/>
              </w:rPr>
            </w:pPr>
            <w:r w:rsidRPr="003D6C9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2EA0A" w14:textId="77777777" w:rsidR="00614796" w:rsidRPr="003D6C92" w:rsidRDefault="00614796" w:rsidP="00440BB6">
            <w:pPr>
              <w:pStyle w:val="rowtabella0"/>
              <w:jc w:val="center"/>
              <w:rPr>
                <w:color w:val="002060"/>
              </w:rPr>
            </w:pPr>
            <w:r w:rsidRPr="003D6C9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97972" w14:textId="77777777" w:rsidR="00614796" w:rsidRPr="003D6C92" w:rsidRDefault="00614796" w:rsidP="00440BB6">
            <w:pPr>
              <w:pStyle w:val="rowtabella0"/>
              <w:jc w:val="center"/>
              <w:rPr>
                <w:color w:val="002060"/>
              </w:rPr>
            </w:pPr>
            <w:r w:rsidRPr="003D6C92">
              <w:rPr>
                <w:color w:val="002060"/>
              </w:rPr>
              <w:t>0</w:t>
            </w:r>
          </w:p>
        </w:tc>
      </w:tr>
      <w:tr w:rsidR="00614796" w:rsidRPr="003D6C92" w14:paraId="5E13CC52"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B22824" w14:textId="77777777" w:rsidR="00614796" w:rsidRPr="003D6C92" w:rsidRDefault="00614796" w:rsidP="00440BB6">
            <w:pPr>
              <w:pStyle w:val="rowtabella0"/>
              <w:rPr>
                <w:color w:val="002060"/>
              </w:rPr>
            </w:pPr>
            <w:r w:rsidRPr="003D6C92">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ADE12" w14:textId="77777777" w:rsidR="00614796" w:rsidRPr="003D6C92" w:rsidRDefault="00614796" w:rsidP="00440BB6">
            <w:pPr>
              <w:pStyle w:val="rowtabella0"/>
              <w:jc w:val="center"/>
              <w:rPr>
                <w:color w:val="002060"/>
              </w:rPr>
            </w:pPr>
            <w:r w:rsidRPr="003D6C9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62F15"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90A99" w14:textId="77777777" w:rsidR="00614796" w:rsidRPr="003D6C92" w:rsidRDefault="00614796" w:rsidP="00440BB6">
            <w:pPr>
              <w:pStyle w:val="rowtabella0"/>
              <w:jc w:val="center"/>
              <w:rPr>
                <w:color w:val="002060"/>
              </w:rPr>
            </w:pPr>
            <w:r w:rsidRPr="003D6C9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884D8"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D3693"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372A7" w14:textId="77777777" w:rsidR="00614796" w:rsidRPr="003D6C92" w:rsidRDefault="00614796" w:rsidP="00440BB6">
            <w:pPr>
              <w:pStyle w:val="rowtabella0"/>
              <w:jc w:val="center"/>
              <w:rPr>
                <w:color w:val="002060"/>
              </w:rPr>
            </w:pPr>
            <w:r w:rsidRPr="003D6C92">
              <w:rPr>
                <w:color w:val="002060"/>
              </w:rPr>
              <w:t>126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254ED" w14:textId="77777777" w:rsidR="00614796" w:rsidRPr="003D6C92" w:rsidRDefault="00614796" w:rsidP="00440BB6">
            <w:pPr>
              <w:pStyle w:val="rowtabella0"/>
              <w:jc w:val="center"/>
              <w:rPr>
                <w:color w:val="002060"/>
              </w:rPr>
            </w:pPr>
            <w:r w:rsidRPr="003D6C9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0BCED" w14:textId="77777777" w:rsidR="00614796" w:rsidRPr="003D6C92" w:rsidRDefault="00614796" w:rsidP="00440BB6">
            <w:pPr>
              <w:pStyle w:val="rowtabella0"/>
              <w:jc w:val="center"/>
              <w:rPr>
                <w:color w:val="002060"/>
              </w:rPr>
            </w:pPr>
            <w:r w:rsidRPr="003D6C9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C85C0" w14:textId="77777777" w:rsidR="00614796" w:rsidRPr="003D6C92" w:rsidRDefault="00614796" w:rsidP="00440BB6">
            <w:pPr>
              <w:pStyle w:val="rowtabella0"/>
              <w:jc w:val="center"/>
              <w:rPr>
                <w:color w:val="002060"/>
              </w:rPr>
            </w:pPr>
            <w:r w:rsidRPr="003D6C92">
              <w:rPr>
                <w:color w:val="002060"/>
              </w:rPr>
              <w:t>0</w:t>
            </w:r>
          </w:p>
        </w:tc>
      </w:tr>
      <w:tr w:rsidR="00614796" w:rsidRPr="003D6C92" w14:paraId="34DBD692"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926120" w14:textId="77777777" w:rsidR="00614796" w:rsidRPr="003D6C92" w:rsidRDefault="00614796" w:rsidP="00440BB6">
            <w:pPr>
              <w:pStyle w:val="rowtabella0"/>
              <w:rPr>
                <w:color w:val="002060"/>
              </w:rPr>
            </w:pPr>
            <w:r w:rsidRPr="003D6C92">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4D25A" w14:textId="77777777" w:rsidR="00614796" w:rsidRPr="003D6C92" w:rsidRDefault="00614796" w:rsidP="00440BB6">
            <w:pPr>
              <w:pStyle w:val="rowtabella0"/>
              <w:jc w:val="center"/>
              <w:rPr>
                <w:color w:val="002060"/>
              </w:rPr>
            </w:pPr>
            <w:r w:rsidRPr="003D6C9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6BCB5"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248D1" w14:textId="77777777" w:rsidR="00614796" w:rsidRPr="003D6C92" w:rsidRDefault="00614796" w:rsidP="00440BB6">
            <w:pPr>
              <w:pStyle w:val="rowtabella0"/>
              <w:jc w:val="center"/>
              <w:rPr>
                <w:color w:val="002060"/>
              </w:rPr>
            </w:pPr>
            <w:r w:rsidRPr="003D6C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04455"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A3285"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0D04A" w14:textId="77777777" w:rsidR="00614796" w:rsidRPr="003D6C92" w:rsidRDefault="00614796" w:rsidP="00440BB6">
            <w:pPr>
              <w:pStyle w:val="rowtabella0"/>
              <w:jc w:val="center"/>
              <w:rPr>
                <w:color w:val="002060"/>
              </w:rPr>
            </w:pPr>
            <w:r w:rsidRPr="003D6C9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374A8" w14:textId="77777777" w:rsidR="00614796" w:rsidRPr="003D6C92" w:rsidRDefault="00614796" w:rsidP="00440BB6">
            <w:pPr>
              <w:pStyle w:val="rowtabella0"/>
              <w:jc w:val="center"/>
              <w:rPr>
                <w:color w:val="002060"/>
              </w:rPr>
            </w:pPr>
            <w:r w:rsidRPr="003D6C9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F3FB4"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B9ABB" w14:textId="77777777" w:rsidR="00614796" w:rsidRPr="003D6C92" w:rsidRDefault="00614796" w:rsidP="00440BB6">
            <w:pPr>
              <w:pStyle w:val="rowtabella0"/>
              <w:jc w:val="center"/>
              <w:rPr>
                <w:color w:val="002060"/>
              </w:rPr>
            </w:pPr>
            <w:r w:rsidRPr="003D6C92">
              <w:rPr>
                <w:color w:val="002060"/>
              </w:rPr>
              <w:t>0</w:t>
            </w:r>
          </w:p>
        </w:tc>
      </w:tr>
      <w:tr w:rsidR="00614796" w:rsidRPr="003D6C92" w14:paraId="496F0146"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C36252" w14:textId="77777777" w:rsidR="00614796" w:rsidRPr="003D6C92" w:rsidRDefault="00614796" w:rsidP="00440BB6">
            <w:pPr>
              <w:pStyle w:val="rowtabella0"/>
              <w:rPr>
                <w:color w:val="002060"/>
              </w:rPr>
            </w:pPr>
            <w:r w:rsidRPr="003D6C92">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FE857" w14:textId="77777777" w:rsidR="00614796" w:rsidRPr="003D6C92" w:rsidRDefault="00614796" w:rsidP="00440BB6">
            <w:pPr>
              <w:pStyle w:val="rowtabella0"/>
              <w:jc w:val="center"/>
              <w:rPr>
                <w:color w:val="002060"/>
              </w:rPr>
            </w:pPr>
            <w:r w:rsidRPr="003D6C9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11186"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9F2D6"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5B537"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5BEAB"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08F18" w14:textId="77777777" w:rsidR="00614796" w:rsidRPr="003D6C92" w:rsidRDefault="00614796" w:rsidP="00440BB6">
            <w:pPr>
              <w:pStyle w:val="rowtabella0"/>
              <w:jc w:val="center"/>
              <w:rPr>
                <w:color w:val="002060"/>
              </w:rPr>
            </w:pPr>
            <w:r w:rsidRPr="003D6C9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E77FD" w14:textId="77777777" w:rsidR="00614796" w:rsidRPr="003D6C92" w:rsidRDefault="00614796" w:rsidP="00440BB6">
            <w:pPr>
              <w:pStyle w:val="rowtabella0"/>
              <w:jc w:val="center"/>
              <w:rPr>
                <w:color w:val="002060"/>
              </w:rPr>
            </w:pPr>
            <w:r w:rsidRPr="003D6C9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E10CE"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79E41" w14:textId="77777777" w:rsidR="00614796" w:rsidRPr="003D6C92" w:rsidRDefault="00614796" w:rsidP="00440BB6">
            <w:pPr>
              <w:pStyle w:val="rowtabella0"/>
              <w:jc w:val="center"/>
              <w:rPr>
                <w:color w:val="002060"/>
              </w:rPr>
            </w:pPr>
            <w:r w:rsidRPr="003D6C92">
              <w:rPr>
                <w:color w:val="002060"/>
              </w:rPr>
              <w:t>0</w:t>
            </w:r>
          </w:p>
        </w:tc>
      </w:tr>
      <w:tr w:rsidR="00614796" w:rsidRPr="003D6C92" w14:paraId="559226DC"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90B638" w14:textId="77777777" w:rsidR="00614796" w:rsidRPr="003D6C92" w:rsidRDefault="00614796" w:rsidP="00440BB6">
            <w:pPr>
              <w:pStyle w:val="rowtabella0"/>
              <w:rPr>
                <w:color w:val="002060"/>
              </w:rPr>
            </w:pPr>
            <w:r w:rsidRPr="003D6C92">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B4960" w14:textId="77777777" w:rsidR="00614796" w:rsidRPr="003D6C92" w:rsidRDefault="00614796" w:rsidP="00440BB6">
            <w:pPr>
              <w:pStyle w:val="rowtabella0"/>
              <w:jc w:val="center"/>
              <w:rPr>
                <w:color w:val="002060"/>
              </w:rPr>
            </w:pPr>
            <w:r w:rsidRPr="003D6C9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AC934"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5CE38" w14:textId="77777777" w:rsidR="00614796" w:rsidRPr="003D6C92" w:rsidRDefault="00614796" w:rsidP="00440BB6">
            <w:pPr>
              <w:pStyle w:val="rowtabella0"/>
              <w:jc w:val="center"/>
              <w:rPr>
                <w:color w:val="002060"/>
              </w:rPr>
            </w:pPr>
            <w:r w:rsidRPr="003D6C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51DC7"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41032"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E0AC8" w14:textId="77777777" w:rsidR="00614796" w:rsidRPr="003D6C92" w:rsidRDefault="00614796" w:rsidP="00440BB6">
            <w:pPr>
              <w:pStyle w:val="rowtabella0"/>
              <w:jc w:val="center"/>
              <w:rPr>
                <w:color w:val="002060"/>
              </w:rPr>
            </w:pPr>
            <w:r w:rsidRPr="003D6C92">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07DF9" w14:textId="77777777" w:rsidR="00614796" w:rsidRPr="003D6C92" w:rsidRDefault="00614796" w:rsidP="00440BB6">
            <w:pPr>
              <w:pStyle w:val="rowtabella0"/>
              <w:jc w:val="center"/>
              <w:rPr>
                <w:color w:val="002060"/>
              </w:rPr>
            </w:pPr>
            <w:r w:rsidRPr="003D6C9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D9D69"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CAAD3" w14:textId="77777777" w:rsidR="00614796" w:rsidRPr="003D6C92" w:rsidRDefault="00614796" w:rsidP="00440BB6">
            <w:pPr>
              <w:pStyle w:val="rowtabella0"/>
              <w:jc w:val="center"/>
              <w:rPr>
                <w:color w:val="002060"/>
              </w:rPr>
            </w:pPr>
            <w:r w:rsidRPr="003D6C92">
              <w:rPr>
                <w:color w:val="002060"/>
              </w:rPr>
              <w:t>0</w:t>
            </w:r>
          </w:p>
        </w:tc>
      </w:tr>
      <w:tr w:rsidR="00614796" w:rsidRPr="003D6C92" w14:paraId="643AC897"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E9A754" w14:textId="77777777" w:rsidR="00614796" w:rsidRPr="003D6C92" w:rsidRDefault="00614796" w:rsidP="00440BB6">
            <w:pPr>
              <w:pStyle w:val="rowtabella0"/>
              <w:rPr>
                <w:color w:val="002060"/>
              </w:rPr>
            </w:pPr>
            <w:r w:rsidRPr="003D6C92">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52073" w14:textId="77777777" w:rsidR="00614796" w:rsidRPr="003D6C92" w:rsidRDefault="00614796" w:rsidP="00440BB6">
            <w:pPr>
              <w:pStyle w:val="rowtabella0"/>
              <w:jc w:val="center"/>
              <w:rPr>
                <w:color w:val="002060"/>
              </w:rPr>
            </w:pPr>
            <w:r w:rsidRPr="003D6C9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ABAEF"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256E3"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C2A3E"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D55F4"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74BC8" w14:textId="77777777" w:rsidR="00614796" w:rsidRPr="003D6C92" w:rsidRDefault="00614796" w:rsidP="00440BB6">
            <w:pPr>
              <w:pStyle w:val="rowtabella0"/>
              <w:jc w:val="center"/>
              <w:rPr>
                <w:color w:val="002060"/>
              </w:rPr>
            </w:pPr>
            <w:r w:rsidRPr="003D6C9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2FED6" w14:textId="77777777" w:rsidR="00614796" w:rsidRPr="003D6C92" w:rsidRDefault="00614796" w:rsidP="00440BB6">
            <w:pPr>
              <w:pStyle w:val="rowtabella0"/>
              <w:jc w:val="center"/>
              <w:rPr>
                <w:color w:val="002060"/>
              </w:rPr>
            </w:pPr>
            <w:r w:rsidRPr="003D6C9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74704" w14:textId="77777777" w:rsidR="00614796" w:rsidRPr="003D6C92" w:rsidRDefault="00614796" w:rsidP="00440BB6">
            <w:pPr>
              <w:pStyle w:val="rowtabella0"/>
              <w:jc w:val="center"/>
              <w:rPr>
                <w:color w:val="002060"/>
              </w:rPr>
            </w:pPr>
            <w:r w:rsidRPr="003D6C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C0DD0" w14:textId="77777777" w:rsidR="00614796" w:rsidRPr="003D6C92" w:rsidRDefault="00614796" w:rsidP="00440BB6">
            <w:pPr>
              <w:pStyle w:val="rowtabella0"/>
              <w:jc w:val="center"/>
              <w:rPr>
                <w:color w:val="002060"/>
              </w:rPr>
            </w:pPr>
            <w:r w:rsidRPr="003D6C92">
              <w:rPr>
                <w:color w:val="002060"/>
              </w:rPr>
              <w:t>0</w:t>
            </w:r>
          </w:p>
        </w:tc>
      </w:tr>
      <w:tr w:rsidR="00614796" w:rsidRPr="003D6C92" w14:paraId="6F86C075"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2E3580" w14:textId="77777777" w:rsidR="00614796" w:rsidRPr="003D6C92" w:rsidRDefault="00614796" w:rsidP="00440BB6">
            <w:pPr>
              <w:pStyle w:val="rowtabella0"/>
              <w:rPr>
                <w:color w:val="002060"/>
              </w:rPr>
            </w:pPr>
            <w:r w:rsidRPr="003D6C92">
              <w:rPr>
                <w:color w:val="002060"/>
              </w:rPr>
              <w:lastRenderedPageBreak/>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757E1" w14:textId="77777777" w:rsidR="00614796" w:rsidRPr="003D6C92" w:rsidRDefault="00614796" w:rsidP="00440BB6">
            <w:pPr>
              <w:pStyle w:val="rowtabella0"/>
              <w:jc w:val="center"/>
              <w:rPr>
                <w:color w:val="002060"/>
              </w:rPr>
            </w:pPr>
            <w:r w:rsidRPr="003D6C9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30730"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79BF9" w14:textId="77777777" w:rsidR="00614796" w:rsidRPr="003D6C92" w:rsidRDefault="00614796" w:rsidP="00440BB6">
            <w:pPr>
              <w:pStyle w:val="rowtabella0"/>
              <w:jc w:val="center"/>
              <w:rPr>
                <w:color w:val="002060"/>
              </w:rPr>
            </w:pPr>
            <w:r w:rsidRPr="003D6C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769A3"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C6550" w14:textId="77777777" w:rsidR="00614796" w:rsidRPr="003D6C92" w:rsidRDefault="00614796" w:rsidP="00440BB6">
            <w:pPr>
              <w:pStyle w:val="rowtabella0"/>
              <w:jc w:val="center"/>
              <w:rPr>
                <w:color w:val="002060"/>
              </w:rPr>
            </w:pPr>
            <w:r w:rsidRPr="003D6C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77266" w14:textId="77777777" w:rsidR="00614796" w:rsidRPr="003D6C92" w:rsidRDefault="00614796" w:rsidP="00440BB6">
            <w:pPr>
              <w:pStyle w:val="rowtabella0"/>
              <w:jc w:val="center"/>
              <w:rPr>
                <w:color w:val="002060"/>
              </w:rPr>
            </w:pPr>
            <w:r w:rsidRPr="003D6C92">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C7FB5" w14:textId="77777777" w:rsidR="00614796" w:rsidRPr="003D6C92" w:rsidRDefault="00614796" w:rsidP="00440BB6">
            <w:pPr>
              <w:pStyle w:val="rowtabella0"/>
              <w:jc w:val="center"/>
              <w:rPr>
                <w:color w:val="002060"/>
              </w:rPr>
            </w:pPr>
            <w:r w:rsidRPr="003D6C92">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C159F"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670EB" w14:textId="77777777" w:rsidR="00614796" w:rsidRPr="003D6C92" w:rsidRDefault="00614796" w:rsidP="00440BB6">
            <w:pPr>
              <w:pStyle w:val="rowtabella0"/>
              <w:jc w:val="center"/>
              <w:rPr>
                <w:color w:val="002060"/>
              </w:rPr>
            </w:pPr>
            <w:r w:rsidRPr="003D6C92">
              <w:rPr>
                <w:color w:val="002060"/>
              </w:rPr>
              <w:t>0</w:t>
            </w:r>
          </w:p>
        </w:tc>
      </w:tr>
      <w:tr w:rsidR="00614796" w:rsidRPr="003D6C92" w14:paraId="309D77C9"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924796" w14:textId="77777777" w:rsidR="00614796" w:rsidRPr="003D6C92" w:rsidRDefault="00614796" w:rsidP="00440BB6">
            <w:pPr>
              <w:pStyle w:val="rowtabella0"/>
              <w:rPr>
                <w:color w:val="002060"/>
              </w:rPr>
            </w:pPr>
            <w:r w:rsidRPr="003D6C92">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0FB5E" w14:textId="77777777" w:rsidR="00614796" w:rsidRPr="003D6C92" w:rsidRDefault="00614796" w:rsidP="00440BB6">
            <w:pPr>
              <w:pStyle w:val="rowtabella0"/>
              <w:jc w:val="center"/>
              <w:rPr>
                <w:color w:val="002060"/>
              </w:rPr>
            </w:pPr>
            <w:r w:rsidRPr="003D6C9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80FA0"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C5C17"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5DF02"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924EC" w14:textId="77777777" w:rsidR="00614796" w:rsidRPr="003D6C92" w:rsidRDefault="00614796" w:rsidP="00440BB6">
            <w:pPr>
              <w:pStyle w:val="rowtabella0"/>
              <w:jc w:val="center"/>
              <w:rPr>
                <w:color w:val="002060"/>
              </w:rPr>
            </w:pPr>
            <w:r w:rsidRPr="003D6C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A395D" w14:textId="77777777" w:rsidR="00614796" w:rsidRPr="003D6C92" w:rsidRDefault="00614796" w:rsidP="00440BB6">
            <w:pPr>
              <w:pStyle w:val="rowtabella0"/>
              <w:jc w:val="center"/>
              <w:rPr>
                <w:color w:val="002060"/>
              </w:rPr>
            </w:pPr>
            <w:r w:rsidRPr="003D6C9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7977F" w14:textId="77777777" w:rsidR="00614796" w:rsidRPr="003D6C92" w:rsidRDefault="00614796" w:rsidP="00440BB6">
            <w:pPr>
              <w:pStyle w:val="rowtabella0"/>
              <w:jc w:val="center"/>
              <w:rPr>
                <w:color w:val="002060"/>
              </w:rPr>
            </w:pPr>
            <w:r w:rsidRPr="003D6C9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BE6DD"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46C5A" w14:textId="77777777" w:rsidR="00614796" w:rsidRPr="003D6C92" w:rsidRDefault="00614796" w:rsidP="00440BB6">
            <w:pPr>
              <w:pStyle w:val="rowtabella0"/>
              <w:jc w:val="center"/>
              <w:rPr>
                <w:color w:val="002060"/>
              </w:rPr>
            </w:pPr>
            <w:r w:rsidRPr="003D6C92">
              <w:rPr>
                <w:color w:val="002060"/>
              </w:rPr>
              <w:t>0</w:t>
            </w:r>
          </w:p>
        </w:tc>
      </w:tr>
      <w:tr w:rsidR="00614796" w:rsidRPr="003D6C92" w14:paraId="41ECA472"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09319D" w14:textId="77777777" w:rsidR="00614796" w:rsidRPr="003D6C92" w:rsidRDefault="00614796" w:rsidP="00440BB6">
            <w:pPr>
              <w:pStyle w:val="rowtabella0"/>
              <w:rPr>
                <w:color w:val="002060"/>
              </w:rPr>
            </w:pPr>
            <w:r w:rsidRPr="003D6C92">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1147A" w14:textId="77777777" w:rsidR="00614796" w:rsidRPr="003D6C92" w:rsidRDefault="00614796" w:rsidP="00440BB6">
            <w:pPr>
              <w:pStyle w:val="rowtabella0"/>
              <w:jc w:val="center"/>
              <w:rPr>
                <w:color w:val="002060"/>
              </w:rPr>
            </w:pPr>
            <w:r w:rsidRPr="003D6C9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B47E3"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1B8D0"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BEC64"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8703A" w14:textId="77777777" w:rsidR="00614796" w:rsidRPr="003D6C92" w:rsidRDefault="00614796" w:rsidP="00440BB6">
            <w:pPr>
              <w:pStyle w:val="rowtabella0"/>
              <w:jc w:val="center"/>
              <w:rPr>
                <w:color w:val="002060"/>
              </w:rPr>
            </w:pPr>
            <w:r w:rsidRPr="003D6C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627E1" w14:textId="77777777" w:rsidR="00614796" w:rsidRPr="003D6C92" w:rsidRDefault="00614796" w:rsidP="00440BB6">
            <w:pPr>
              <w:pStyle w:val="rowtabella0"/>
              <w:jc w:val="center"/>
              <w:rPr>
                <w:color w:val="002060"/>
              </w:rPr>
            </w:pPr>
            <w:r w:rsidRPr="003D6C9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4C62C" w14:textId="77777777" w:rsidR="00614796" w:rsidRPr="003D6C92" w:rsidRDefault="00614796" w:rsidP="00440BB6">
            <w:pPr>
              <w:pStyle w:val="rowtabella0"/>
              <w:jc w:val="center"/>
              <w:rPr>
                <w:color w:val="002060"/>
              </w:rPr>
            </w:pPr>
            <w:r w:rsidRPr="003D6C9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33AE2"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6D314" w14:textId="77777777" w:rsidR="00614796" w:rsidRPr="003D6C92" w:rsidRDefault="00614796" w:rsidP="00440BB6">
            <w:pPr>
              <w:pStyle w:val="rowtabella0"/>
              <w:jc w:val="center"/>
              <w:rPr>
                <w:color w:val="002060"/>
              </w:rPr>
            </w:pPr>
            <w:r w:rsidRPr="003D6C92">
              <w:rPr>
                <w:color w:val="002060"/>
              </w:rPr>
              <w:t>0</w:t>
            </w:r>
          </w:p>
        </w:tc>
      </w:tr>
      <w:tr w:rsidR="00614796" w:rsidRPr="003D6C92" w14:paraId="10B3F722"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6D7EC2" w14:textId="77777777" w:rsidR="00614796" w:rsidRPr="00614796" w:rsidRDefault="00614796" w:rsidP="00440BB6">
            <w:pPr>
              <w:pStyle w:val="rowtabella0"/>
              <w:rPr>
                <w:color w:val="002060"/>
                <w:lang w:val="es-ES"/>
              </w:rPr>
            </w:pPr>
            <w:r w:rsidRPr="00614796">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4AE0C"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5C677"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BC7B4"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923A0"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885CC" w14:textId="77777777" w:rsidR="00614796" w:rsidRPr="003D6C92" w:rsidRDefault="00614796" w:rsidP="00440BB6">
            <w:pPr>
              <w:pStyle w:val="rowtabella0"/>
              <w:jc w:val="center"/>
              <w:rPr>
                <w:color w:val="002060"/>
              </w:rPr>
            </w:pPr>
            <w:r w:rsidRPr="003D6C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1A053" w14:textId="77777777" w:rsidR="00614796" w:rsidRPr="003D6C92" w:rsidRDefault="00614796" w:rsidP="00440BB6">
            <w:pPr>
              <w:pStyle w:val="rowtabella0"/>
              <w:jc w:val="center"/>
              <w:rPr>
                <w:color w:val="002060"/>
              </w:rPr>
            </w:pPr>
            <w:r w:rsidRPr="003D6C9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0795A" w14:textId="77777777" w:rsidR="00614796" w:rsidRPr="003D6C92" w:rsidRDefault="00614796" w:rsidP="00440BB6">
            <w:pPr>
              <w:pStyle w:val="rowtabella0"/>
              <w:jc w:val="center"/>
              <w:rPr>
                <w:color w:val="002060"/>
              </w:rPr>
            </w:pPr>
            <w:r w:rsidRPr="003D6C9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C4C6F" w14:textId="77777777" w:rsidR="00614796" w:rsidRPr="003D6C92" w:rsidRDefault="00614796" w:rsidP="00440BB6">
            <w:pPr>
              <w:pStyle w:val="rowtabella0"/>
              <w:jc w:val="center"/>
              <w:rPr>
                <w:color w:val="002060"/>
              </w:rPr>
            </w:pPr>
            <w:r w:rsidRPr="003D6C9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D16E5" w14:textId="77777777" w:rsidR="00614796" w:rsidRPr="003D6C92" w:rsidRDefault="00614796" w:rsidP="00440BB6">
            <w:pPr>
              <w:pStyle w:val="rowtabella0"/>
              <w:jc w:val="center"/>
              <w:rPr>
                <w:color w:val="002060"/>
              </w:rPr>
            </w:pPr>
            <w:r w:rsidRPr="003D6C92">
              <w:rPr>
                <w:color w:val="002060"/>
              </w:rPr>
              <w:t>0</w:t>
            </w:r>
          </w:p>
        </w:tc>
      </w:tr>
      <w:tr w:rsidR="00614796" w:rsidRPr="003D6C92" w14:paraId="2523CC35"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1C7FB5" w14:textId="77777777" w:rsidR="00614796" w:rsidRPr="003D6C92" w:rsidRDefault="00614796" w:rsidP="00440BB6">
            <w:pPr>
              <w:pStyle w:val="rowtabella0"/>
              <w:rPr>
                <w:color w:val="002060"/>
              </w:rPr>
            </w:pPr>
            <w:r w:rsidRPr="003D6C92">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C30F9" w14:textId="77777777" w:rsidR="00614796" w:rsidRPr="003D6C92" w:rsidRDefault="00614796" w:rsidP="00440BB6">
            <w:pPr>
              <w:pStyle w:val="rowtabella0"/>
              <w:jc w:val="center"/>
              <w:rPr>
                <w:color w:val="002060"/>
              </w:rPr>
            </w:pPr>
            <w:r w:rsidRPr="003D6C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FA1B8"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BBA7A"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DC1B9"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DA329" w14:textId="77777777" w:rsidR="00614796" w:rsidRPr="003D6C92" w:rsidRDefault="00614796" w:rsidP="00440BB6">
            <w:pPr>
              <w:pStyle w:val="rowtabella0"/>
              <w:jc w:val="center"/>
              <w:rPr>
                <w:color w:val="002060"/>
              </w:rPr>
            </w:pPr>
            <w:r w:rsidRPr="003D6C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92446" w14:textId="77777777" w:rsidR="00614796" w:rsidRPr="003D6C92" w:rsidRDefault="00614796" w:rsidP="00440BB6">
            <w:pPr>
              <w:pStyle w:val="rowtabella0"/>
              <w:jc w:val="center"/>
              <w:rPr>
                <w:color w:val="002060"/>
              </w:rPr>
            </w:pPr>
            <w:r w:rsidRPr="003D6C9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17D1A" w14:textId="77777777" w:rsidR="00614796" w:rsidRPr="003D6C92" w:rsidRDefault="00614796" w:rsidP="00440BB6">
            <w:pPr>
              <w:pStyle w:val="rowtabella0"/>
              <w:jc w:val="center"/>
              <w:rPr>
                <w:color w:val="002060"/>
              </w:rPr>
            </w:pPr>
            <w:r w:rsidRPr="003D6C92">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928F5" w14:textId="77777777" w:rsidR="00614796" w:rsidRPr="003D6C92" w:rsidRDefault="00614796" w:rsidP="00440BB6">
            <w:pPr>
              <w:pStyle w:val="rowtabella0"/>
              <w:jc w:val="center"/>
              <w:rPr>
                <w:color w:val="002060"/>
              </w:rPr>
            </w:pPr>
            <w:r w:rsidRPr="003D6C9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52907" w14:textId="77777777" w:rsidR="00614796" w:rsidRPr="003D6C92" w:rsidRDefault="00614796" w:rsidP="00440BB6">
            <w:pPr>
              <w:pStyle w:val="rowtabella0"/>
              <w:jc w:val="center"/>
              <w:rPr>
                <w:color w:val="002060"/>
              </w:rPr>
            </w:pPr>
            <w:r w:rsidRPr="003D6C92">
              <w:rPr>
                <w:color w:val="002060"/>
              </w:rPr>
              <w:t>0</w:t>
            </w:r>
          </w:p>
        </w:tc>
      </w:tr>
      <w:tr w:rsidR="00614796" w:rsidRPr="003D6C92" w14:paraId="0518DFEA"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5DDED9" w14:textId="77777777" w:rsidR="00614796" w:rsidRPr="003D6C92" w:rsidRDefault="00614796" w:rsidP="00440BB6">
            <w:pPr>
              <w:pStyle w:val="rowtabella0"/>
              <w:rPr>
                <w:color w:val="002060"/>
              </w:rPr>
            </w:pPr>
            <w:r w:rsidRPr="003D6C92">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B239E"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236BE"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B08C3"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C16B4"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FC696" w14:textId="77777777" w:rsidR="00614796" w:rsidRPr="003D6C92" w:rsidRDefault="00614796" w:rsidP="00440BB6">
            <w:pPr>
              <w:pStyle w:val="rowtabella0"/>
              <w:jc w:val="center"/>
              <w:rPr>
                <w:color w:val="002060"/>
              </w:rPr>
            </w:pPr>
            <w:r w:rsidRPr="003D6C9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26879" w14:textId="77777777" w:rsidR="00614796" w:rsidRPr="003D6C92" w:rsidRDefault="00614796" w:rsidP="00440BB6">
            <w:pPr>
              <w:pStyle w:val="rowtabella0"/>
              <w:jc w:val="center"/>
              <w:rPr>
                <w:color w:val="002060"/>
              </w:rPr>
            </w:pPr>
            <w:r w:rsidRPr="003D6C9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EA6BA" w14:textId="77777777" w:rsidR="00614796" w:rsidRPr="003D6C92" w:rsidRDefault="00614796" w:rsidP="00440BB6">
            <w:pPr>
              <w:pStyle w:val="rowtabella0"/>
              <w:jc w:val="center"/>
              <w:rPr>
                <w:color w:val="002060"/>
              </w:rPr>
            </w:pPr>
            <w:r w:rsidRPr="003D6C92">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EECF6" w14:textId="77777777" w:rsidR="00614796" w:rsidRPr="003D6C92" w:rsidRDefault="00614796" w:rsidP="00440BB6">
            <w:pPr>
              <w:pStyle w:val="rowtabella0"/>
              <w:jc w:val="center"/>
              <w:rPr>
                <w:color w:val="002060"/>
              </w:rPr>
            </w:pPr>
            <w:r w:rsidRPr="003D6C9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56679" w14:textId="77777777" w:rsidR="00614796" w:rsidRPr="003D6C92" w:rsidRDefault="00614796" w:rsidP="00440BB6">
            <w:pPr>
              <w:pStyle w:val="rowtabella0"/>
              <w:jc w:val="center"/>
              <w:rPr>
                <w:color w:val="002060"/>
              </w:rPr>
            </w:pPr>
            <w:r w:rsidRPr="003D6C92">
              <w:rPr>
                <w:color w:val="002060"/>
              </w:rPr>
              <w:t>0</w:t>
            </w:r>
          </w:p>
        </w:tc>
      </w:tr>
      <w:tr w:rsidR="00614796" w:rsidRPr="003D6C92" w14:paraId="573E51A1" w14:textId="77777777" w:rsidTr="00440B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52D114" w14:textId="77777777" w:rsidR="00614796" w:rsidRPr="003D6C92" w:rsidRDefault="00614796" w:rsidP="00440BB6">
            <w:pPr>
              <w:pStyle w:val="rowtabella0"/>
              <w:rPr>
                <w:color w:val="002060"/>
              </w:rPr>
            </w:pPr>
            <w:r w:rsidRPr="003D6C92">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BA12A"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2AB3C"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01AFA"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7BE2A"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726D3"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95721" w14:textId="77777777" w:rsidR="00614796" w:rsidRPr="003D6C92" w:rsidRDefault="00614796" w:rsidP="00440BB6">
            <w:pPr>
              <w:pStyle w:val="rowtabella0"/>
              <w:jc w:val="center"/>
              <w:rPr>
                <w:color w:val="002060"/>
              </w:rPr>
            </w:pPr>
            <w:r w:rsidRPr="003D6C9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044BD" w14:textId="77777777" w:rsidR="00614796" w:rsidRPr="003D6C92" w:rsidRDefault="00614796" w:rsidP="00440BB6">
            <w:pPr>
              <w:pStyle w:val="rowtabella0"/>
              <w:jc w:val="center"/>
              <w:rPr>
                <w:color w:val="002060"/>
              </w:rPr>
            </w:pPr>
            <w:r w:rsidRPr="003D6C92">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9BF87" w14:textId="77777777" w:rsidR="00614796" w:rsidRPr="003D6C92" w:rsidRDefault="00614796" w:rsidP="00440BB6">
            <w:pPr>
              <w:pStyle w:val="rowtabella0"/>
              <w:jc w:val="center"/>
              <w:rPr>
                <w:color w:val="002060"/>
              </w:rPr>
            </w:pPr>
            <w:r w:rsidRPr="003D6C9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59913" w14:textId="77777777" w:rsidR="00614796" w:rsidRPr="003D6C92" w:rsidRDefault="00614796" w:rsidP="00440BB6">
            <w:pPr>
              <w:pStyle w:val="rowtabella0"/>
              <w:jc w:val="center"/>
              <w:rPr>
                <w:color w:val="002060"/>
              </w:rPr>
            </w:pPr>
            <w:r w:rsidRPr="003D6C92">
              <w:rPr>
                <w:color w:val="002060"/>
              </w:rPr>
              <w:t>0</w:t>
            </w:r>
          </w:p>
        </w:tc>
      </w:tr>
    </w:tbl>
    <w:p w14:paraId="0CCE84A1" w14:textId="77777777" w:rsidR="00614796" w:rsidRDefault="00614796" w:rsidP="00614796">
      <w:pPr>
        <w:pStyle w:val="breakline"/>
        <w:rPr>
          <w:rFonts w:eastAsiaTheme="minorEastAsia"/>
          <w:color w:val="002060"/>
        </w:rPr>
      </w:pPr>
    </w:p>
    <w:p w14:paraId="219B3DD0" w14:textId="77777777" w:rsidR="00614796" w:rsidRPr="00426066" w:rsidRDefault="00614796" w:rsidP="00614796">
      <w:pPr>
        <w:pStyle w:val="titoloprinc0"/>
        <w:rPr>
          <w:color w:val="002060"/>
        </w:rPr>
      </w:pPr>
      <w:r>
        <w:rPr>
          <w:color w:val="002060"/>
        </w:rPr>
        <w:t>PROGRAMMA GARE</w:t>
      </w:r>
    </w:p>
    <w:p w14:paraId="2575571A" w14:textId="77777777" w:rsidR="00614796" w:rsidRDefault="00614796" w:rsidP="00614796">
      <w:pPr>
        <w:pStyle w:val="breakline"/>
        <w:rPr>
          <w:rFonts w:eastAsiaTheme="minorEastAsia"/>
          <w:color w:val="002060"/>
        </w:rPr>
      </w:pPr>
    </w:p>
    <w:p w14:paraId="150ADE3E" w14:textId="77777777" w:rsidR="00FF1435" w:rsidRPr="00F7251D" w:rsidRDefault="00FF1435" w:rsidP="00FF1435">
      <w:pPr>
        <w:pStyle w:val="sottotitolocampionato10"/>
        <w:rPr>
          <w:color w:val="002060"/>
        </w:rPr>
      </w:pPr>
      <w:r w:rsidRPr="00F7251D">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0"/>
        <w:gridCol w:w="385"/>
        <w:gridCol w:w="898"/>
        <w:gridCol w:w="1192"/>
        <w:gridCol w:w="1562"/>
        <w:gridCol w:w="1546"/>
      </w:tblGrid>
      <w:tr w:rsidR="00FF1435" w:rsidRPr="00F7251D" w14:paraId="346A45B7" w14:textId="77777777" w:rsidTr="00440B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CA69F" w14:textId="77777777" w:rsidR="00FF1435" w:rsidRPr="00F7251D" w:rsidRDefault="00FF1435" w:rsidP="00440BB6">
            <w:pPr>
              <w:pStyle w:val="headertabella0"/>
              <w:rPr>
                <w:color w:val="002060"/>
              </w:rPr>
            </w:pPr>
            <w:r w:rsidRPr="00F7251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10125" w14:textId="77777777" w:rsidR="00FF1435" w:rsidRPr="00F7251D" w:rsidRDefault="00FF1435" w:rsidP="00440BB6">
            <w:pPr>
              <w:pStyle w:val="headertabella0"/>
              <w:rPr>
                <w:color w:val="002060"/>
              </w:rPr>
            </w:pPr>
            <w:r w:rsidRPr="00F7251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5CB0C" w14:textId="77777777" w:rsidR="00FF1435" w:rsidRPr="00F7251D" w:rsidRDefault="00FF1435" w:rsidP="00440BB6">
            <w:pPr>
              <w:pStyle w:val="headertabella0"/>
              <w:rPr>
                <w:color w:val="002060"/>
              </w:rPr>
            </w:pPr>
            <w:r w:rsidRPr="00F7251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B66B3" w14:textId="77777777" w:rsidR="00FF1435" w:rsidRPr="00F7251D" w:rsidRDefault="00FF1435" w:rsidP="00440BB6">
            <w:pPr>
              <w:pStyle w:val="headertabella0"/>
              <w:rPr>
                <w:color w:val="002060"/>
              </w:rPr>
            </w:pPr>
            <w:r w:rsidRPr="00F7251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FA49E" w14:textId="77777777" w:rsidR="00FF1435" w:rsidRPr="00F7251D" w:rsidRDefault="00FF1435" w:rsidP="00440BB6">
            <w:pPr>
              <w:pStyle w:val="headertabella0"/>
              <w:rPr>
                <w:color w:val="002060"/>
              </w:rPr>
            </w:pPr>
            <w:r w:rsidRPr="00F7251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AEEBB" w14:textId="77777777" w:rsidR="00FF1435" w:rsidRPr="00F7251D" w:rsidRDefault="00FF1435" w:rsidP="00440BB6">
            <w:pPr>
              <w:pStyle w:val="headertabella0"/>
              <w:rPr>
                <w:color w:val="002060"/>
              </w:rPr>
            </w:pPr>
            <w:proofErr w:type="spellStart"/>
            <w:r w:rsidRPr="00F7251D">
              <w:rPr>
                <w:color w:val="002060"/>
              </w:rPr>
              <w:t>Localita'</w:t>
            </w:r>
            <w:proofErr w:type="spellEnd"/>
            <w:r w:rsidRPr="00F7251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551A8" w14:textId="77777777" w:rsidR="00FF1435" w:rsidRPr="00F7251D" w:rsidRDefault="00FF1435" w:rsidP="00440BB6">
            <w:pPr>
              <w:pStyle w:val="headertabella0"/>
              <w:rPr>
                <w:color w:val="002060"/>
              </w:rPr>
            </w:pPr>
            <w:r w:rsidRPr="00F7251D">
              <w:rPr>
                <w:color w:val="002060"/>
              </w:rPr>
              <w:t>Indirizzo Impianto</w:t>
            </w:r>
          </w:p>
        </w:tc>
      </w:tr>
      <w:tr w:rsidR="00FF1435" w:rsidRPr="00F7251D" w14:paraId="29261B1E" w14:textId="77777777" w:rsidTr="00440B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015359" w14:textId="77777777" w:rsidR="00FF1435" w:rsidRPr="00F7251D" w:rsidRDefault="00FF1435" w:rsidP="00440BB6">
            <w:pPr>
              <w:pStyle w:val="rowtabella0"/>
              <w:rPr>
                <w:color w:val="002060"/>
              </w:rPr>
            </w:pPr>
            <w:r w:rsidRPr="00F7251D">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E75D52" w14:textId="77777777" w:rsidR="00FF1435" w:rsidRPr="00F7251D" w:rsidRDefault="00FF1435" w:rsidP="00440BB6">
            <w:pPr>
              <w:pStyle w:val="rowtabella0"/>
              <w:rPr>
                <w:color w:val="002060"/>
              </w:rPr>
            </w:pPr>
            <w:r w:rsidRPr="00F7251D">
              <w:rPr>
                <w:color w:val="002060"/>
              </w:rPr>
              <w:t>OLIMPIA JUVENTU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F3BA21" w14:textId="77777777" w:rsidR="00FF1435" w:rsidRPr="00F7251D" w:rsidRDefault="00FF1435" w:rsidP="00440BB6">
            <w:pPr>
              <w:pStyle w:val="rowtabella0"/>
              <w:jc w:val="center"/>
              <w:rPr>
                <w:color w:val="002060"/>
              </w:rPr>
            </w:pPr>
            <w:r w:rsidRPr="00F7251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384554" w14:textId="77777777" w:rsidR="00FF1435" w:rsidRPr="00F7251D" w:rsidRDefault="00FF1435" w:rsidP="00440BB6">
            <w:pPr>
              <w:pStyle w:val="rowtabella0"/>
              <w:rPr>
                <w:color w:val="002060"/>
              </w:rPr>
            </w:pPr>
            <w:r w:rsidRPr="00F7251D">
              <w:rPr>
                <w:color w:val="002060"/>
              </w:rPr>
              <w:t>15/03/2024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C869FB" w14:textId="77777777" w:rsidR="00FF1435" w:rsidRPr="00F7251D" w:rsidRDefault="00FF1435" w:rsidP="00440BB6">
            <w:pPr>
              <w:pStyle w:val="rowtabella0"/>
              <w:rPr>
                <w:color w:val="002060"/>
              </w:rPr>
            </w:pPr>
            <w:r w:rsidRPr="00F7251D">
              <w:rPr>
                <w:color w:val="002060"/>
              </w:rPr>
              <w:t>5494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967A15" w14:textId="77777777" w:rsidR="00FF1435" w:rsidRPr="00F7251D" w:rsidRDefault="00FF1435" w:rsidP="00440BB6">
            <w:pPr>
              <w:pStyle w:val="rowtabella0"/>
              <w:rPr>
                <w:color w:val="002060"/>
              </w:rPr>
            </w:pPr>
            <w:r w:rsidRPr="00F7251D">
              <w:rPr>
                <w:color w:val="002060"/>
              </w:rPr>
              <w:t>MONTEFELCINO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D63E70" w14:textId="77777777" w:rsidR="00FF1435" w:rsidRPr="00F7251D" w:rsidRDefault="00FF1435" w:rsidP="00440BB6">
            <w:pPr>
              <w:pStyle w:val="rowtabella0"/>
              <w:rPr>
                <w:color w:val="002060"/>
              </w:rPr>
            </w:pPr>
            <w:r w:rsidRPr="00F7251D">
              <w:rPr>
                <w:color w:val="002060"/>
              </w:rPr>
              <w:t>VIA DELLO SPORT, 2</w:t>
            </w:r>
          </w:p>
        </w:tc>
      </w:tr>
      <w:tr w:rsidR="00FF1435" w:rsidRPr="00F7251D" w14:paraId="567CE568"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EB0BDD" w14:textId="77777777" w:rsidR="00FF1435" w:rsidRPr="00F7251D" w:rsidRDefault="00FF1435" w:rsidP="00440BB6">
            <w:pPr>
              <w:pStyle w:val="rowtabella0"/>
              <w:rPr>
                <w:color w:val="002060"/>
              </w:rPr>
            </w:pPr>
            <w:r w:rsidRPr="00F7251D">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32FF72" w14:textId="77777777" w:rsidR="00FF1435" w:rsidRPr="00F7251D" w:rsidRDefault="00FF1435" w:rsidP="00440BB6">
            <w:pPr>
              <w:pStyle w:val="rowtabella0"/>
              <w:rPr>
                <w:color w:val="002060"/>
              </w:rPr>
            </w:pPr>
            <w:r w:rsidRPr="00F7251D">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7E69F1"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B31EDC" w14:textId="77777777" w:rsidR="00FF1435" w:rsidRPr="00F7251D" w:rsidRDefault="00FF1435" w:rsidP="00440BB6">
            <w:pPr>
              <w:pStyle w:val="rowtabella0"/>
              <w:rPr>
                <w:color w:val="002060"/>
              </w:rPr>
            </w:pPr>
            <w:r w:rsidRPr="00F7251D">
              <w:rPr>
                <w:color w:val="002060"/>
              </w:rPr>
              <w:t>15/03/2024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B3D5BC" w14:textId="77777777" w:rsidR="00FF1435" w:rsidRPr="00F7251D" w:rsidRDefault="00FF1435" w:rsidP="00440BB6">
            <w:pPr>
              <w:pStyle w:val="rowtabella0"/>
              <w:rPr>
                <w:color w:val="002060"/>
              </w:rPr>
            </w:pPr>
            <w:r w:rsidRPr="00F7251D">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1B51DB" w14:textId="77777777" w:rsidR="00FF1435" w:rsidRPr="00F7251D" w:rsidRDefault="00FF1435" w:rsidP="00440BB6">
            <w:pPr>
              <w:pStyle w:val="rowtabella0"/>
              <w:rPr>
                <w:color w:val="002060"/>
              </w:rPr>
            </w:pPr>
            <w:r w:rsidRPr="00F7251D">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20201D" w14:textId="77777777" w:rsidR="00FF1435" w:rsidRPr="00F7251D" w:rsidRDefault="00FF1435" w:rsidP="00440BB6">
            <w:pPr>
              <w:pStyle w:val="rowtabella0"/>
              <w:rPr>
                <w:color w:val="002060"/>
              </w:rPr>
            </w:pPr>
            <w:r w:rsidRPr="00F7251D">
              <w:rPr>
                <w:color w:val="002060"/>
              </w:rPr>
              <w:t>VIA ROMA, SNC</w:t>
            </w:r>
          </w:p>
        </w:tc>
      </w:tr>
      <w:tr w:rsidR="00FF1435" w:rsidRPr="00F7251D" w14:paraId="1398139A"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799DB4" w14:textId="77777777" w:rsidR="00FF1435" w:rsidRPr="00F7251D" w:rsidRDefault="00FF1435" w:rsidP="00440BB6">
            <w:pPr>
              <w:pStyle w:val="rowtabella0"/>
              <w:rPr>
                <w:color w:val="002060"/>
              </w:rPr>
            </w:pPr>
            <w:r w:rsidRPr="00F7251D">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A3AA7B" w14:textId="77777777" w:rsidR="00FF1435" w:rsidRPr="00F7251D" w:rsidRDefault="00FF1435" w:rsidP="00440BB6">
            <w:pPr>
              <w:pStyle w:val="rowtabella0"/>
              <w:rPr>
                <w:color w:val="002060"/>
              </w:rPr>
            </w:pPr>
            <w:r w:rsidRPr="00F7251D">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CFEAFB"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765ECD" w14:textId="77777777" w:rsidR="00FF1435" w:rsidRPr="00F7251D" w:rsidRDefault="00FF1435" w:rsidP="00440BB6">
            <w:pPr>
              <w:pStyle w:val="rowtabella0"/>
              <w:rPr>
                <w:color w:val="002060"/>
              </w:rPr>
            </w:pPr>
            <w:r w:rsidRPr="00F7251D">
              <w:rPr>
                <w:color w:val="002060"/>
              </w:rPr>
              <w:t>15/03/2024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1F9A1D" w14:textId="77777777" w:rsidR="00FF1435" w:rsidRPr="00F7251D" w:rsidRDefault="00FF1435" w:rsidP="00440BB6">
            <w:pPr>
              <w:pStyle w:val="rowtabella0"/>
              <w:rPr>
                <w:color w:val="002060"/>
              </w:rPr>
            </w:pPr>
            <w:r w:rsidRPr="00F7251D">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683ADA" w14:textId="77777777" w:rsidR="00FF1435" w:rsidRPr="00F7251D" w:rsidRDefault="00FF1435" w:rsidP="00440BB6">
            <w:pPr>
              <w:pStyle w:val="rowtabella0"/>
              <w:rPr>
                <w:color w:val="002060"/>
              </w:rPr>
            </w:pPr>
            <w:r w:rsidRPr="00F7251D">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A6A1C1" w14:textId="77777777" w:rsidR="00FF1435" w:rsidRPr="00F7251D" w:rsidRDefault="00FF1435" w:rsidP="00440BB6">
            <w:pPr>
              <w:pStyle w:val="rowtabella0"/>
              <w:rPr>
                <w:color w:val="002060"/>
              </w:rPr>
            </w:pPr>
            <w:r w:rsidRPr="00F7251D">
              <w:rPr>
                <w:color w:val="002060"/>
              </w:rPr>
              <w:t>VIA DEI PIOPPI 2</w:t>
            </w:r>
          </w:p>
        </w:tc>
      </w:tr>
      <w:tr w:rsidR="00FF1435" w:rsidRPr="00F7251D" w14:paraId="57EEA8AE"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34AE0C" w14:textId="77777777" w:rsidR="00FF1435" w:rsidRPr="00F7251D" w:rsidRDefault="00FF1435" w:rsidP="00440BB6">
            <w:pPr>
              <w:pStyle w:val="rowtabella0"/>
              <w:rPr>
                <w:color w:val="002060"/>
              </w:rPr>
            </w:pPr>
            <w:r w:rsidRPr="00F7251D">
              <w:rPr>
                <w:color w:val="002060"/>
              </w:rPr>
              <w:t>URBANIA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05E30F" w14:textId="77777777" w:rsidR="00FF1435" w:rsidRPr="00F7251D" w:rsidRDefault="00FF1435" w:rsidP="00440BB6">
            <w:pPr>
              <w:pStyle w:val="rowtabella0"/>
              <w:rPr>
                <w:color w:val="002060"/>
              </w:rPr>
            </w:pPr>
            <w:r w:rsidRPr="00F7251D">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E46668"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3960D9" w14:textId="77777777" w:rsidR="00FF1435" w:rsidRPr="00F7251D" w:rsidRDefault="00FF1435" w:rsidP="00440BB6">
            <w:pPr>
              <w:pStyle w:val="rowtabella0"/>
              <w:rPr>
                <w:color w:val="002060"/>
              </w:rPr>
            </w:pPr>
            <w:r w:rsidRPr="00F7251D">
              <w:rPr>
                <w:color w:val="002060"/>
              </w:rPr>
              <w:t>15/03/2024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454017" w14:textId="77777777" w:rsidR="00FF1435" w:rsidRPr="00F7251D" w:rsidRDefault="00FF1435" w:rsidP="00440BB6">
            <w:pPr>
              <w:pStyle w:val="rowtabella0"/>
              <w:rPr>
                <w:color w:val="002060"/>
              </w:rPr>
            </w:pPr>
            <w:r w:rsidRPr="00F7251D">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B8BBB2" w14:textId="77777777" w:rsidR="00FF1435" w:rsidRPr="00F7251D" w:rsidRDefault="00FF1435" w:rsidP="00440BB6">
            <w:pPr>
              <w:pStyle w:val="rowtabella0"/>
              <w:rPr>
                <w:color w:val="002060"/>
              </w:rPr>
            </w:pPr>
            <w:r w:rsidRPr="00F7251D">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0599EC" w14:textId="77777777" w:rsidR="00FF1435" w:rsidRPr="00F7251D" w:rsidRDefault="00FF1435" w:rsidP="00440BB6">
            <w:pPr>
              <w:pStyle w:val="rowtabella0"/>
              <w:rPr>
                <w:color w:val="002060"/>
              </w:rPr>
            </w:pPr>
            <w:r w:rsidRPr="00F7251D">
              <w:rPr>
                <w:color w:val="002060"/>
              </w:rPr>
              <w:t>VIA CAMPO SPORTIVO</w:t>
            </w:r>
          </w:p>
        </w:tc>
      </w:tr>
      <w:tr w:rsidR="00FF1435" w:rsidRPr="00F7251D" w14:paraId="2583A202"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CA1305" w14:textId="77777777" w:rsidR="00FF1435" w:rsidRPr="00F7251D" w:rsidRDefault="00FF1435" w:rsidP="00440BB6">
            <w:pPr>
              <w:pStyle w:val="rowtabella0"/>
              <w:rPr>
                <w:color w:val="002060"/>
                <w:lang w:val="es-ES"/>
              </w:rPr>
            </w:pPr>
            <w:r w:rsidRPr="00F7251D">
              <w:rPr>
                <w:color w:val="002060"/>
                <w:lang w:val="es-ES"/>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4891AA" w14:textId="77777777" w:rsidR="00FF1435" w:rsidRPr="00F7251D" w:rsidRDefault="00FF1435" w:rsidP="00440BB6">
            <w:pPr>
              <w:pStyle w:val="rowtabella0"/>
              <w:rPr>
                <w:color w:val="002060"/>
              </w:rPr>
            </w:pPr>
            <w:r w:rsidRPr="00F7251D">
              <w:rPr>
                <w:color w:val="002060"/>
              </w:rPr>
              <w:t>AUDAX CALCIO PIOBBICO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09017E"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8B3DB4" w14:textId="77777777" w:rsidR="00FF1435" w:rsidRPr="00F7251D" w:rsidRDefault="00FF1435" w:rsidP="00440BB6">
            <w:pPr>
              <w:pStyle w:val="rowtabella0"/>
              <w:rPr>
                <w:color w:val="002060"/>
              </w:rPr>
            </w:pPr>
            <w:r w:rsidRPr="00F7251D">
              <w:rPr>
                <w:color w:val="002060"/>
              </w:rPr>
              <w:t>15/03/2024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CAF0D7" w14:textId="77777777" w:rsidR="00FF1435" w:rsidRPr="00F7251D" w:rsidRDefault="00FF1435" w:rsidP="00440BB6">
            <w:pPr>
              <w:pStyle w:val="rowtabella0"/>
              <w:rPr>
                <w:color w:val="002060"/>
              </w:rPr>
            </w:pPr>
            <w:r w:rsidRPr="00F7251D">
              <w:rPr>
                <w:color w:val="002060"/>
              </w:rPr>
              <w:t>5017 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8648C3" w14:textId="77777777" w:rsidR="00FF1435" w:rsidRPr="00F7251D" w:rsidRDefault="00FF1435" w:rsidP="00440BB6">
            <w:pPr>
              <w:pStyle w:val="rowtabella0"/>
              <w:rPr>
                <w:color w:val="002060"/>
              </w:rPr>
            </w:pPr>
            <w:r w:rsidRPr="00F7251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A246D2" w14:textId="77777777" w:rsidR="00FF1435" w:rsidRPr="00F7251D" w:rsidRDefault="00FF1435" w:rsidP="00440BB6">
            <w:pPr>
              <w:pStyle w:val="rowtabella0"/>
              <w:rPr>
                <w:color w:val="002060"/>
              </w:rPr>
            </w:pPr>
            <w:r w:rsidRPr="00F7251D">
              <w:rPr>
                <w:color w:val="002060"/>
              </w:rPr>
              <w:t>VIA CELLINI, 13</w:t>
            </w:r>
          </w:p>
        </w:tc>
      </w:tr>
      <w:tr w:rsidR="00FF1435" w:rsidRPr="00F7251D" w14:paraId="389A9674" w14:textId="77777777" w:rsidTr="00440B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EAF7A6" w14:textId="77777777" w:rsidR="00FF1435" w:rsidRPr="00F7251D" w:rsidRDefault="00FF1435" w:rsidP="00440BB6">
            <w:pPr>
              <w:pStyle w:val="rowtabella0"/>
              <w:rPr>
                <w:color w:val="002060"/>
              </w:rPr>
            </w:pPr>
            <w:r w:rsidRPr="00F7251D">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B7BBC" w14:textId="77777777" w:rsidR="00FF1435" w:rsidRPr="00F7251D" w:rsidRDefault="00FF1435" w:rsidP="00440BB6">
            <w:pPr>
              <w:pStyle w:val="rowtabella0"/>
              <w:rPr>
                <w:color w:val="002060"/>
              </w:rPr>
            </w:pPr>
            <w:r w:rsidRPr="00F7251D">
              <w:rPr>
                <w:color w:val="002060"/>
              </w:rPr>
              <w:t>ACQUALAGNA CALCIO C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36D2BC"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3F3E4F" w14:textId="77777777" w:rsidR="00FF1435" w:rsidRPr="00F7251D" w:rsidRDefault="00FF1435" w:rsidP="00440BB6">
            <w:pPr>
              <w:pStyle w:val="rowtabella0"/>
              <w:rPr>
                <w:color w:val="002060"/>
              </w:rPr>
            </w:pPr>
            <w:r w:rsidRPr="00F7251D">
              <w:rPr>
                <w:color w:val="002060"/>
              </w:rPr>
              <w:t>16/03/2024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45FF2B" w14:textId="77777777" w:rsidR="00FF1435" w:rsidRPr="00F7251D" w:rsidRDefault="00FF1435" w:rsidP="00440BB6">
            <w:pPr>
              <w:pStyle w:val="rowtabella0"/>
              <w:rPr>
                <w:color w:val="002060"/>
              </w:rPr>
            </w:pPr>
            <w:r w:rsidRPr="00F7251D">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5ADD61" w14:textId="77777777" w:rsidR="00FF1435" w:rsidRPr="00F7251D" w:rsidRDefault="00FF1435" w:rsidP="00440BB6">
            <w:pPr>
              <w:pStyle w:val="rowtabella0"/>
              <w:rPr>
                <w:color w:val="002060"/>
              </w:rPr>
            </w:pPr>
            <w:r w:rsidRPr="00F7251D">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EB9407" w14:textId="77777777" w:rsidR="00FF1435" w:rsidRPr="00F7251D" w:rsidRDefault="00FF1435" w:rsidP="00440BB6">
            <w:pPr>
              <w:pStyle w:val="rowtabella0"/>
              <w:rPr>
                <w:color w:val="002060"/>
              </w:rPr>
            </w:pPr>
            <w:r w:rsidRPr="00F7251D">
              <w:rPr>
                <w:color w:val="002060"/>
              </w:rPr>
              <w:t>VIA MOLINELLO</w:t>
            </w:r>
          </w:p>
        </w:tc>
      </w:tr>
    </w:tbl>
    <w:p w14:paraId="1D8AA5AD" w14:textId="77777777" w:rsidR="00FF1435" w:rsidRPr="00F7251D" w:rsidRDefault="00FF1435" w:rsidP="00FF1435">
      <w:pPr>
        <w:pStyle w:val="breakline"/>
        <w:rPr>
          <w:rFonts w:eastAsiaTheme="minorEastAsia"/>
          <w:color w:val="002060"/>
        </w:rPr>
      </w:pPr>
    </w:p>
    <w:p w14:paraId="6B02A6E7" w14:textId="77777777" w:rsidR="00FF1435" w:rsidRPr="00F7251D" w:rsidRDefault="00FF1435" w:rsidP="00FF1435">
      <w:pPr>
        <w:pStyle w:val="breakline"/>
        <w:rPr>
          <w:color w:val="002060"/>
        </w:rPr>
      </w:pPr>
    </w:p>
    <w:p w14:paraId="5FC9C994" w14:textId="77777777" w:rsidR="00FF1435" w:rsidRPr="00F7251D" w:rsidRDefault="00FF1435" w:rsidP="00FF1435">
      <w:pPr>
        <w:pStyle w:val="breakline"/>
        <w:rPr>
          <w:color w:val="002060"/>
        </w:rPr>
      </w:pPr>
    </w:p>
    <w:p w14:paraId="5B470EB4" w14:textId="77777777" w:rsidR="00FF1435" w:rsidRPr="00F7251D" w:rsidRDefault="00FF1435" w:rsidP="00FF1435">
      <w:pPr>
        <w:pStyle w:val="sottotitolocampionato10"/>
        <w:rPr>
          <w:color w:val="002060"/>
        </w:rPr>
      </w:pPr>
      <w:r w:rsidRPr="00F7251D">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0"/>
        <w:gridCol w:w="385"/>
        <w:gridCol w:w="898"/>
        <w:gridCol w:w="1192"/>
        <w:gridCol w:w="1548"/>
        <w:gridCol w:w="1552"/>
      </w:tblGrid>
      <w:tr w:rsidR="00FF1435" w:rsidRPr="00F7251D" w14:paraId="19689C3F" w14:textId="77777777" w:rsidTr="00440B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BE45C" w14:textId="77777777" w:rsidR="00FF1435" w:rsidRPr="00F7251D" w:rsidRDefault="00FF1435" w:rsidP="00440BB6">
            <w:pPr>
              <w:pStyle w:val="headertabella0"/>
              <w:rPr>
                <w:color w:val="002060"/>
              </w:rPr>
            </w:pPr>
            <w:r w:rsidRPr="00F7251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47682" w14:textId="77777777" w:rsidR="00FF1435" w:rsidRPr="00F7251D" w:rsidRDefault="00FF1435" w:rsidP="00440BB6">
            <w:pPr>
              <w:pStyle w:val="headertabella0"/>
              <w:rPr>
                <w:color w:val="002060"/>
              </w:rPr>
            </w:pPr>
            <w:r w:rsidRPr="00F7251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3584F" w14:textId="77777777" w:rsidR="00FF1435" w:rsidRPr="00F7251D" w:rsidRDefault="00FF1435" w:rsidP="00440BB6">
            <w:pPr>
              <w:pStyle w:val="headertabella0"/>
              <w:rPr>
                <w:color w:val="002060"/>
              </w:rPr>
            </w:pPr>
            <w:r w:rsidRPr="00F7251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F8492" w14:textId="77777777" w:rsidR="00FF1435" w:rsidRPr="00F7251D" w:rsidRDefault="00FF1435" w:rsidP="00440BB6">
            <w:pPr>
              <w:pStyle w:val="headertabella0"/>
              <w:rPr>
                <w:color w:val="002060"/>
              </w:rPr>
            </w:pPr>
            <w:r w:rsidRPr="00F7251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DC5E1" w14:textId="77777777" w:rsidR="00FF1435" w:rsidRPr="00F7251D" w:rsidRDefault="00FF1435" w:rsidP="00440BB6">
            <w:pPr>
              <w:pStyle w:val="headertabella0"/>
              <w:rPr>
                <w:color w:val="002060"/>
              </w:rPr>
            </w:pPr>
            <w:r w:rsidRPr="00F7251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D37B5" w14:textId="77777777" w:rsidR="00FF1435" w:rsidRPr="00F7251D" w:rsidRDefault="00FF1435" w:rsidP="00440BB6">
            <w:pPr>
              <w:pStyle w:val="headertabella0"/>
              <w:rPr>
                <w:color w:val="002060"/>
              </w:rPr>
            </w:pPr>
            <w:proofErr w:type="spellStart"/>
            <w:r w:rsidRPr="00F7251D">
              <w:rPr>
                <w:color w:val="002060"/>
              </w:rPr>
              <w:t>Localita'</w:t>
            </w:r>
            <w:proofErr w:type="spellEnd"/>
            <w:r w:rsidRPr="00F7251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EF4F8" w14:textId="77777777" w:rsidR="00FF1435" w:rsidRPr="00F7251D" w:rsidRDefault="00FF1435" w:rsidP="00440BB6">
            <w:pPr>
              <w:pStyle w:val="headertabella0"/>
              <w:rPr>
                <w:color w:val="002060"/>
              </w:rPr>
            </w:pPr>
            <w:r w:rsidRPr="00F7251D">
              <w:rPr>
                <w:color w:val="002060"/>
              </w:rPr>
              <w:t>Indirizzo Impianto</w:t>
            </w:r>
          </w:p>
        </w:tc>
      </w:tr>
      <w:tr w:rsidR="00FF1435" w:rsidRPr="00F7251D" w14:paraId="310BE125" w14:textId="77777777" w:rsidTr="00440B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3EE1AB" w14:textId="77777777" w:rsidR="00FF1435" w:rsidRPr="00F7251D" w:rsidRDefault="00FF1435" w:rsidP="00440BB6">
            <w:pPr>
              <w:pStyle w:val="rowtabella0"/>
              <w:rPr>
                <w:color w:val="002060"/>
              </w:rPr>
            </w:pPr>
            <w:r w:rsidRPr="00F7251D">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645395" w14:textId="77777777" w:rsidR="00FF1435" w:rsidRPr="00F7251D" w:rsidRDefault="00FF1435" w:rsidP="00440BB6">
            <w:pPr>
              <w:pStyle w:val="rowtabella0"/>
              <w:rPr>
                <w:color w:val="002060"/>
              </w:rPr>
            </w:pPr>
            <w:proofErr w:type="gramStart"/>
            <w:r w:rsidRPr="00F7251D">
              <w:rPr>
                <w:color w:val="002060"/>
              </w:rPr>
              <w:t>CITTA</w:t>
            </w:r>
            <w:proofErr w:type="gramEnd"/>
            <w:r w:rsidRPr="00F7251D">
              <w:rPr>
                <w:color w:val="002060"/>
              </w:rPr>
              <w:t xml:space="preserve"> DI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E75BA3" w14:textId="77777777" w:rsidR="00FF1435" w:rsidRPr="00F7251D" w:rsidRDefault="00FF1435" w:rsidP="00440BB6">
            <w:pPr>
              <w:pStyle w:val="rowtabella0"/>
              <w:jc w:val="center"/>
              <w:rPr>
                <w:color w:val="002060"/>
              </w:rPr>
            </w:pPr>
            <w:r w:rsidRPr="00F7251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B35441" w14:textId="77777777" w:rsidR="00FF1435" w:rsidRPr="00F7251D" w:rsidRDefault="00FF1435" w:rsidP="00440BB6">
            <w:pPr>
              <w:pStyle w:val="rowtabella0"/>
              <w:rPr>
                <w:color w:val="002060"/>
              </w:rPr>
            </w:pPr>
            <w:r w:rsidRPr="00F7251D">
              <w:rPr>
                <w:color w:val="002060"/>
              </w:rPr>
              <w:t>15/03/2024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B42BDC" w14:textId="77777777" w:rsidR="00FF1435" w:rsidRPr="00F7251D" w:rsidRDefault="00FF1435" w:rsidP="00440BB6">
            <w:pPr>
              <w:pStyle w:val="rowtabella0"/>
              <w:rPr>
                <w:color w:val="002060"/>
              </w:rPr>
            </w:pPr>
            <w:r w:rsidRPr="00F7251D">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03867D" w14:textId="77777777" w:rsidR="00FF1435" w:rsidRPr="00F7251D" w:rsidRDefault="00FF1435" w:rsidP="00440BB6">
            <w:pPr>
              <w:pStyle w:val="rowtabella0"/>
              <w:rPr>
                <w:color w:val="002060"/>
              </w:rPr>
            </w:pPr>
            <w:r w:rsidRPr="00F7251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4B5515" w14:textId="77777777" w:rsidR="00FF1435" w:rsidRPr="00F7251D" w:rsidRDefault="00FF1435" w:rsidP="00440BB6">
            <w:pPr>
              <w:pStyle w:val="rowtabella0"/>
              <w:rPr>
                <w:color w:val="002060"/>
              </w:rPr>
            </w:pPr>
            <w:r w:rsidRPr="00F7251D">
              <w:rPr>
                <w:color w:val="002060"/>
              </w:rPr>
              <w:t>CONTRADA DEL POZZO</w:t>
            </w:r>
          </w:p>
        </w:tc>
      </w:tr>
      <w:tr w:rsidR="00FF1435" w:rsidRPr="00F7251D" w14:paraId="38E44413"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C90C1A" w14:textId="77777777" w:rsidR="00FF1435" w:rsidRPr="00F7251D" w:rsidRDefault="00FF1435" w:rsidP="00440BB6">
            <w:pPr>
              <w:pStyle w:val="rowtabella0"/>
              <w:rPr>
                <w:color w:val="002060"/>
              </w:rPr>
            </w:pPr>
            <w:r w:rsidRPr="00F7251D">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E21C1C" w14:textId="77777777" w:rsidR="00FF1435" w:rsidRPr="00F7251D" w:rsidRDefault="00FF1435" w:rsidP="00440BB6">
            <w:pPr>
              <w:pStyle w:val="rowtabella0"/>
              <w:rPr>
                <w:color w:val="002060"/>
              </w:rPr>
            </w:pPr>
            <w:r w:rsidRPr="00F7251D">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5D2FC5"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FE6AFD" w14:textId="77777777" w:rsidR="00FF1435" w:rsidRPr="00F7251D" w:rsidRDefault="00FF1435" w:rsidP="00440BB6">
            <w:pPr>
              <w:pStyle w:val="rowtabella0"/>
              <w:rPr>
                <w:color w:val="002060"/>
              </w:rPr>
            </w:pPr>
            <w:r w:rsidRPr="00F7251D">
              <w:rPr>
                <w:color w:val="002060"/>
              </w:rPr>
              <w:t>15/03/2024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5B3E42" w14:textId="77777777" w:rsidR="00FF1435" w:rsidRPr="00F7251D" w:rsidRDefault="00FF1435" w:rsidP="00440BB6">
            <w:pPr>
              <w:pStyle w:val="rowtabella0"/>
              <w:rPr>
                <w:color w:val="002060"/>
              </w:rPr>
            </w:pPr>
            <w:r w:rsidRPr="00F7251D">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70355B" w14:textId="77777777" w:rsidR="00FF1435" w:rsidRPr="00F7251D" w:rsidRDefault="00FF1435" w:rsidP="00440BB6">
            <w:pPr>
              <w:pStyle w:val="rowtabella0"/>
              <w:rPr>
                <w:color w:val="002060"/>
              </w:rPr>
            </w:pPr>
            <w:r w:rsidRPr="00F7251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BBB38F" w14:textId="77777777" w:rsidR="00FF1435" w:rsidRPr="00F7251D" w:rsidRDefault="00FF1435" w:rsidP="00440BB6">
            <w:pPr>
              <w:pStyle w:val="rowtabella0"/>
              <w:rPr>
                <w:color w:val="002060"/>
              </w:rPr>
            </w:pPr>
            <w:r w:rsidRPr="00F7251D">
              <w:rPr>
                <w:color w:val="002060"/>
              </w:rPr>
              <w:t xml:space="preserve">VIA CARPEGNA-VIA M.TE </w:t>
            </w:r>
            <w:proofErr w:type="gramStart"/>
            <w:r w:rsidRPr="00F7251D">
              <w:rPr>
                <w:color w:val="002060"/>
              </w:rPr>
              <w:t>S.VICINO</w:t>
            </w:r>
            <w:proofErr w:type="gramEnd"/>
          </w:p>
        </w:tc>
      </w:tr>
      <w:tr w:rsidR="00FF1435" w:rsidRPr="00F7251D" w14:paraId="16706460"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145F8D" w14:textId="77777777" w:rsidR="00FF1435" w:rsidRPr="00F7251D" w:rsidRDefault="00FF1435" w:rsidP="00440BB6">
            <w:pPr>
              <w:pStyle w:val="rowtabella0"/>
              <w:rPr>
                <w:color w:val="002060"/>
              </w:rPr>
            </w:pPr>
            <w:r w:rsidRPr="00F7251D">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A2651D" w14:textId="77777777" w:rsidR="00FF1435" w:rsidRPr="00F7251D" w:rsidRDefault="00FF1435" w:rsidP="00440BB6">
            <w:pPr>
              <w:pStyle w:val="rowtabella0"/>
              <w:rPr>
                <w:color w:val="002060"/>
              </w:rPr>
            </w:pPr>
            <w:r w:rsidRPr="00F7251D">
              <w:rPr>
                <w:color w:val="002060"/>
              </w:rPr>
              <w:t>VIRTUS AURORA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0DC88C"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D399D8" w14:textId="77777777" w:rsidR="00FF1435" w:rsidRPr="00F7251D" w:rsidRDefault="00FF1435" w:rsidP="00440BB6">
            <w:pPr>
              <w:pStyle w:val="rowtabella0"/>
              <w:rPr>
                <w:color w:val="002060"/>
              </w:rPr>
            </w:pPr>
            <w:r w:rsidRPr="00F7251D">
              <w:rPr>
                <w:color w:val="002060"/>
              </w:rPr>
              <w:t>15/03/2024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C1DE65" w14:textId="77777777" w:rsidR="00FF1435" w:rsidRPr="00F7251D" w:rsidRDefault="00FF1435" w:rsidP="00440BB6">
            <w:pPr>
              <w:pStyle w:val="rowtabella0"/>
              <w:rPr>
                <w:color w:val="002060"/>
              </w:rPr>
            </w:pPr>
            <w:r w:rsidRPr="00F7251D">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7D83E2" w14:textId="77777777" w:rsidR="00FF1435" w:rsidRPr="00F7251D" w:rsidRDefault="00FF1435" w:rsidP="00440BB6">
            <w:pPr>
              <w:pStyle w:val="rowtabella0"/>
              <w:rPr>
                <w:color w:val="002060"/>
              </w:rPr>
            </w:pPr>
            <w:r w:rsidRPr="00F7251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3961F9" w14:textId="77777777" w:rsidR="00FF1435" w:rsidRPr="00F7251D" w:rsidRDefault="00FF1435" w:rsidP="00440BB6">
            <w:pPr>
              <w:pStyle w:val="rowtabella0"/>
              <w:rPr>
                <w:color w:val="002060"/>
              </w:rPr>
            </w:pPr>
            <w:r w:rsidRPr="00F7251D">
              <w:rPr>
                <w:color w:val="002060"/>
              </w:rPr>
              <w:t>VIA MASSIMO D'AZEGLIO</w:t>
            </w:r>
          </w:p>
        </w:tc>
      </w:tr>
      <w:tr w:rsidR="00FF1435" w:rsidRPr="00F7251D" w14:paraId="59F55EEB"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C78553" w14:textId="77777777" w:rsidR="00FF1435" w:rsidRPr="00F7251D" w:rsidRDefault="00FF1435" w:rsidP="00440BB6">
            <w:pPr>
              <w:pStyle w:val="rowtabella0"/>
              <w:rPr>
                <w:color w:val="002060"/>
              </w:rPr>
            </w:pPr>
            <w:r w:rsidRPr="00F7251D">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52A1D0" w14:textId="77777777" w:rsidR="00FF1435" w:rsidRPr="00F7251D" w:rsidRDefault="00FF1435" w:rsidP="00440BB6">
            <w:pPr>
              <w:pStyle w:val="rowtabella0"/>
              <w:rPr>
                <w:color w:val="002060"/>
              </w:rPr>
            </w:pPr>
            <w:r w:rsidRPr="00F7251D">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166854"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AD2818" w14:textId="77777777" w:rsidR="00FF1435" w:rsidRPr="00F7251D" w:rsidRDefault="00FF1435" w:rsidP="00440BB6">
            <w:pPr>
              <w:pStyle w:val="rowtabella0"/>
              <w:rPr>
                <w:color w:val="002060"/>
              </w:rPr>
            </w:pPr>
            <w:r w:rsidRPr="00F7251D">
              <w:rPr>
                <w:color w:val="002060"/>
              </w:rPr>
              <w:t>15/03/2024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E808CC" w14:textId="77777777" w:rsidR="00FF1435" w:rsidRPr="00F7251D" w:rsidRDefault="00FF1435" w:rsidP="00440BB6">
            <w:pPr>
              <w:pStyle w:val="rowtabella0"/>
              <w:rPr>
                <w:color w:val="002060"/>
              </w:rPr>
            </w:pPr>
            <w:r w:rsidRPr="00F7251D">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A6390D" w14:textId="77777777" w:rsidR="00FF1435" w:rsidRPr="00F7251D" w:rsidRDefault="00FF1435" w:rsidP="00440BB6">
            <w:pPr>
              <w:pStyle w:val="rowtabella0"/>
              <w:rPr>
                <w:color w:val="002060"/>
              </w:rPr>
            </w:pPr>
            <w:r w:rsidRPr="00F7251D">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E77160" w14:textId="77777777" w:rsidR="00FF1435" w:rsidRPr="00F7251D" w:rsidRDefault="00FF1435" w:rsidP="00440BB6">
            <w:pPr>
              <w:pStyle w:val="rowtabella0"/>
              <w:rPr>
                <w:color w:val="002060"/>
              </w:rPr>
            </w:pPr>
            <w:r w:rsidRPr="00F7251D">
              <w:rPr>
                <w:color w:val="002060"/>
              </w:rPr>
              <w:t>VIA GAETANO RAVAGLI</w:t>
            </w:r>
          </w:p>
        </w:tc>
      </w:tr>
      <w:tr w:rsidR="00FF1435" w:rsidRPr="00F7251D" w14:paraId="2FD19160"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473E8E" w14:textId="77777777" w:rsidR="00FF1435" w:rsidRPr="00F7251D" w:rsidRDefault="00FF1435" w:rsidP="00440BB6">
            <w:pPr>
              <w:pStyle w:val="rowtabella0"/>
              <w:rPr>
                <w:color w:val="002060"/>
              </w:rPr>
            </w:pPr>
            <w:r w:rsidRPr="00F7251D">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37979E" w14:textId="77777777" w:rsidR="00FF1435" w:rsidRPr="00F7251D" w:rsidRDefault="00FF1435" w:rsidP="00440BB6">
            <w:pPr>
              <w:pStyle w:val="rowtabella0"/>
              <w:rPr>
                <w:color w:val="002060"/>
              </w:rPr>
            </w:pPr>
            <w:r w:rsidRPr="00F7251D">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C04D8F"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6C3386" w14:textId="77777777" w:rsidR="00FF1435" w:rsidRPr="00F7251D" w:rsidRDefault="00FF1435" w:rsidP="00440BB6">
            <w:pPr>
              <w:pStyle w:val="rowtabella0"/>
              <w:rPr>
                <w:color w:val="002060"/>
              </w:rPr>
            </w:pPr>
            <w:r w:rsidRPr="00F7251D">
              <w:rPr>
                <w:color w:val="002060"/>
              </w:rPr>
              <w:t>15/03/2024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018DF2" w14:textId="77777777" w:rsidR="00FF1435" w:rsidRPr="00F7251D" w:rsidRDefault="00FF1435" w:rsidP="00440BB6">
            <w:pPr>
              <w:pStyle w:val="rowtabella0"/>
              <w:rPr>
                <w:color w:val="002060"/>
              </w:rPr>
            </w:pPr>
            <w:r w:rsidRPr="00F7251D">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AF56D3" w14:textId="77777777" w:rsidR="00FF1435" w:rsidRPr="00F7251D" w:rsidRDefault="00FF1435" w:rsidP="00440BB6">
            <w:pPr>
              <w:pStyle w:val="rowtabella0"/>
              <w:rPr>
                <w:color w:val="002060"/>
              </w:rPr>
            </w:pPr>
            <w:r w:rsidRPr="00F7251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A2DBA9" w14:textId="77777777" w:rsidR="00FF1435" w:rsidRPr="00F7251D" w:rsidRDefault="00FF1435" w:rsidP="00440BB6">
            <w:pPr>
              <w:pStyle w:val="rowtabella0"/>
              <w:rPr>
                <w:color w:val="002060"/>
              </w:rPr>
            </w:pPr>
            <w:r w:rsidRPr="00F7251D">
              <w:rPr>
                <w:color w:val="002060"/>
              </w:rPr>
              <w:t>VIA DEI TESSITORI</w:t>
            </w:r>
          </w:p>
        </w:tc>
      </w:tr>
      <w:tr w:rsidR="00FF1435" w:rsidRPr="00F7251D" w14:paraId="3D0F51CD"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C2E572" w14:textId="77777777" w:rsidR="00FF1435" w:rsidRPr="00F7251D" w:rsidRDefault="00FF1435" w:rsidP="00440BB6">
            <w:pPr>
              <w:pStyle w:val="rowtabella0"/>
              <w:rPr>
                <w:color w:val="002060"/>
              </w:rPr>
            </w:pPr>
            <w:r w:rsidRPr="00F7251D">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E90A85" w14:textId="77777777" w:rsidR="00FF1435" w:rsidRPr="00F7251D" w:rsidRDefault="00FF1435" w:rsidP="00440BB6">
            <w:pPr>
              <w:pStyle w:val="rowtabella0"/>
              <w:rPr>
                <w:color w:val="002060"/>
              </w:rPr>
            </w:pPr>
            <w:r w:rsidRPr="00F7251D">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4594CA"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69E89F" w14:textId="77777777" w:rsidR="00FF1435" w:rsidRPr="00F7251D" w:rsidRDefault="00FF1435" w:rsidP="00440BB6">
            <w:pPr>
              <w:pStyle w:val="rowtabella0"/>
              <w:rPr>
                <w:color w:val="002060"/>
              </w:rPr>
            </w:pPr>
            <w:r w:rsidRPr="00F7251D">
              <w:rPr>
                <w:color w:val="002060"/>
              </w:rPr>
              <w:t>16/03/2024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0DCA12" w14:textId="77777777" w:rsidR="00FF1435" w:rsidRPr="00F7251D" w:rsidRDefault="00FF1435" w:rsidP="00440BB6">
            <w:pPr>
              <w:pStyle w:val="rowtabella0"/>
              <w:rPr>
                <w:color w:val="002060"/>
              </w:rPr>
            </w:pPr>
            <w:r w:rsidRPr="00F7251D">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0DD1C1" w14:textId="77777777" w:rsidR="00FF1435" w:rsidRPr="00F7251D" w:rsidRDefault="00FF1435" w:rsidP="00440BB6">
            <w:pPr>
              <w:pStyle w:val="rowtabella0"/>
              <w:rPr>
                <w:color w:val="002060"/>
              </w:rPr>
            </w:pPr>
            <w:r w:rsidRPr="00F7251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34C251" w14:textId="77777777" w:rsidR="00FF1435" w:rsidRPr="00F7251D" w:rsidRDefault="00FF1435" w:rsidP="00440BB6">
            <w:pPr>
              <w:pStyle w:val="rowtabella0"/>
              <w:rPr>
                <w:color w:val="002060"/>
              </w:rPr>
            </w:pPr>
            <w:r w:rsidRPr="00F7251D">
              <w:rPr>
                <w:color w:val="002060"/>
              </w:rPr>
              <w:t>LOCALITA' NONTESICURO</w:t>
            </w:r>
          </w:p>
        </w:tc>
      </w:tr>
      <w:tr w:rsidR="00FF1435" w:rsidRPr="00F7251D" w14:paraId="187BC2B2" w14:textId="77777777" w:rsidTr="00440B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C1FE0B" w14:textId="77777777" w:rsidR="00FF1435" w:rsidRPr="00F7251D" w:rsidRDefault="00FF1435" w:rsidP="00440BB6">
            <w:pPr>
              <w:pStyle w:val="rowtabella0"/>
              <w:rPr>
                <w:color w:val="002060"/>
              </w:rPr>
            </w:pPr>
            <w:r w:rsidRPr="00F7251D">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3BAAF0" w14:textId="77777777" w:rsidR="00FF1435" w:rsidRPr="00F7251D" w:rsidRDefault="00FF1435" w:rsidP="00440BB6">
            <w:pPr>
              <w:pStyle w:val="rowtabella0"/>
              <w:rPr>
                <w:color w:val="002060"/>
              </w:rPr>
            </w:pPr>
            <w:r w:rsidRPr="00F7251D">
              <w:rPr>
                <w:color w:val="002060"/>
              </w:rPr>
              <w:t>POLVERIGI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1982D8"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BD6126" w14:textId="77777777" w:rsidR="00FF1435" w:rsidRPr="00F7251D" w:rsidRDefault="00FF1435" w:rsidP="00440BB6">
            <w:pPr>
              <w:pStyle w:val="rowtabella0"/>
              <w:rPr>
                <w:color w:val="002060"/>
              </w:rPr>
            </w:pPr>
            <w:r w:rsidRPr="00F7251D">
              <w:rPr>
                <w:color w:val="002060"/>
              </w:rPr>
              <w:t>18/03/2024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44CFFD" w14:textId="77777777" w:rsidR="00FF1435" w:rsidRPr="00F7251D" w:rsidRDefault="00FF1435" w:rsidP="00440BB6">
            <w:pPr>
              <w:pStyle w:val="rowtabella0"/>
              <w:rPr>
                <w:color w:val="002060"/>
              </w:rPr>
            </w:pPr>
            <w:r w:rsidRPr="00F7251D">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EBE6F0" w14:textId="77777777" w:rsidR="00FF1435" w:rsidRPr="00F7251D" w:rsidRDefault="00FF1435" w:rsidP="00440BB6">
            <w:pPr>
              <w:pStyle w:val="rowtabella0"/>
              <w:rPr>
                <w:color w:val="002060"/>
              </w:rPr>
            </w:pPr>
            <w:r w:rsidRPr="00F7251D">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770B5" w14:textId="77777777" w:rsidR="00FF1435" w:rsidRPr="00F7251D" w:rsidRDefault="00FF1435" w:rsidP="00440BB6">
            <w:pPr>
              <w:pStyle w:val="rowtabella0"/>
              <w:rPr>
                <w:color w:val="002060"/>
              </w:rPr>
            </w:pPr>
            <w:r w:rsidRPr="00F7251D">
              <w:rPr>
                <w:color w:val="002060"/>
              </w:rPr>
              <w:t>VIA GROTTE DI POSATORA 19/A</w:t>
            </w:r>
          </w:p>
        </w:tc>
      </w:tr>
    </w:tbl>
    <w:p w14:paraId="5EE8F291" w14:textId="77777777" w:rsidR="00FF1435" w:rsidRPr="00F7251D" w:rsidRDefault="00FF1435" w:rsidP="00FF1435">
      <w:pPr>
        <w:pStyle w:val="breakline"/>
        <w:rPr>
          <w:rFonts w:eastAsiaTheme="minorEastAsia"/>
          <w:color w:val="002060"/>
        </w:rPr>
      </w:pPr>
    </w:p>
    <w:p w14:paraId="29AE7E97" w14:textId="77777777" w:rsidR="00FF1435" w:rsidRPr="00F7251D" w:rsidRDefault="00FF1435" w:rsidP="00FF1435">
      <w:pPr>
        <w:pStyle w:val="breakline"/>
        <w:rPr>
          <w:color w:val="002060"/>
        </w:rPr>
      </w:pPr>
    </w:p>
    <w:p w14:paraId="263B3F7F" w14:textId="77777777" w:rsidR="00FF1435" w:rsidRPr="00F7251D" w:rsidRDefault="00FF1435" w:rsidP="00FF1435">
      <w:pPr>
        <w:pStyle w:val="breakline"/>
        <w:rPr>
          <w:color w:val="002060"/>
        </w:rPr>
      </w:pPr>
    </w:p>
    <w:p w14:paraId="49FFC068" w14:textId="77777777" w:rsidR="00FF1435" w:rsidRPr="00F7251D" w:rsidRDefault="00FF1435" w:rsidP="00FF1435">
      <w:pPr>
        <w:pStyle w:val="sottotitolocampionato10"/>
        <w:rPr>
          <w:color w:val="002060"/>
        </w:rPr>
      </w:pPr>
      <w:r w:rsidRPr="00F7251D">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8"/>
        <w:gridCol w:w="1172"/>
        <w:gridCol w:w="1563"/>
        <w:gridCol w:w="1539"/>
      </w:tblGrid>
      <w:tr w:rsidR="00FF1435" w:rsidRPr="00F7251D" w14:paraId="38DFD40F" w14:textId="77777777" w:rsidTr="00440B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52461" w14:textId="77777777" w:rsidR="00FF1435" w:rsidRPr="00F7251D" w:rsidRDefault="00FF1435" w:rsidP="00440BB6">
            <w:pPr>
              <w:pStyle w:val="headertabella0"/>
              <w:rPr>
                <w:color w:val="002060"/>
              </w:rPr>
            </w:pPr>
            <w:r w:rsidRPr="00F7251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18BD5" w14:textId="77777777" w:rsidR="00FF1435" w:rsidRPr="00F7251D" w:rsidRDefault="00FF1435" w:rsidP="00440BB6">
            <w:pPr>
              <w:pStyle w:val="headertabella0"/>
              <w:rPr>
                <w:color w:val="002060"/>
              </w:rPr>
            </w:pPr>
            <w:r w:rsidRPr="00F7251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E481D" w14:textId="77777777" w:rsidR="00FF1435" w:rsidRPr="00F7251D" w:rsidRDefault="00FF1435" w:rsidP="00440BB6">
            <w:pPr>
              <w:pStyle w:val="headertabella0"/>
              <w:rPr>
                <w:color w:val="002060"/>
              </w:rPr>
            </w:pPr>
            <w:r w:rsidRPr="00F7251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1634A" w14:textId="77777777" w:rsidR="00FF1435" w:rsidRPr="00F7251D" w:rsidRDefault="00FF1435" w:rsidP="00440BB6">
            <w:pPr>
              <w:pStyle w:val="headertabella0"/>
              <w:rPr>
                <w:color w:val="002060"/>
              </w:rPr>
            </w:pPr>
            <w:r w:rsidRPr="00F7251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AF728" w14:textId="77777777" w:rsidR="00FF1435" w:rsidRPr="00F7251D" w:rsidRDefault="00FF1435" w:rsidP="00440BB6">
            <w:pPr>
              <w:pStyle w:val="headertabella0"/>
              <w:rPr>
                <w:color w:val="002060"/>
              </w:rPr>
            </w:pPr>
            <w:r w:rsidRPr="00F7251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89B3C" w14:textId="77777777" w:rsidR="00FF1435" w:rsidRPr="00F7251D" w:rsidRDefault="00FF1435" w:rsidP="00440BB6">
            <w:pPr>
              <w:pStyle w:val="headertabella0"/>
              <w:rPr>
                <w:color w:val="002060"/>
              </w:rPr>
            </w:pPr>
            <w:proofErr w:type="spellStart"/>
            <w:r w:rsidRPr="00F7251D">
              <w:rPr>
                <w:color w:val="002060"/>
              </w:rPr>
              <w:t>Localita'</w:t>
            </w:r>
            <w:proofErr w:type="spellEnd"/>
            <w:r w:rsidRPr="00F7251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8479A" w14:textId="77777777" w:rsidR="00FF1435" w:rsidRPr="00F7251D" w:rsidRDefault="00FF1435" w:rsidP="00440BB6">
            <w:pPr>
              <w:pStyle w:val="headertabella0"/>
              <w:rPr>
                <w:color w:val="002060"/>
              </w:rPr>
            </w:pPr>
            <w:r w:rsidRPr="00F7251D">
              <w:rPr>
                <w:color w:val="002060"/>
              </w:rPr>
              <w:t>Indirizzo Impianto</w:t>
            </w:r>
          </w:p>
        </w:tc>
      </w:tr>
      <w:tr w:rsidR="00FF1435" w:rsidRPr="00F7251D" w14:paraId="0B7B840F" w14:textId="77777777" w:rsidTr="00440B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D719B0" w14:textId="77777777" w:rsidR="00FF1435" w:rsidRPr="00F7251D" w:rsidRDefault="00FF1435" w:rsidP="00440BB6">
            <w:pPr>
              <w:pStyle w:val="rowtabella0"/>
              <w:rPr>
                <w:color w:val="002060"/>
              </w:rPr>
            </w:pPr>
            <w:r w:rsidRPr="00F7251D">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0177C3" w14:textId="77777777" w:rsidR="00FF1435" w:rsidRPr="00F7251D" w:rsidRDefault="00FF1435" w:rsidP="00440BB6">
            <w:pPr>
              <w:pStyle w:val="rowtabella0"/>
              <w:rPr>
                <w:color w:val="002060"/>
              </w:rPr>
            </w:pPr>
            <w:r w:rsidRPr="00F7251D">
              <w:rPr>
                <w:color w:val="002060"/>
              </w:rPr>
              <w:t>ANGELI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5C5360" w14:textId="77777777" w:rsidR="00FF1435" w:rsidRPr="00F7251D" w:rsidRDefault="00FF1435" w:rsidP="00440BB6">
            <w:pPr>
              <w:pStyle w:val="rowtabella0"/>
              <w:jc w:val="center"/>
              <w:rPr>
                <w:color w:val="002060"/>
              </w:rPr>
            </w:pPr>
            <w:r w:rsidRPr="00F7251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F7540E" w14:textId="77777777" w:rsidR="00FF1435" w:rsidRPr="00F7251D" w:rsidRDefault="00FF1435" w:rsidP="00440BB6">
            <w:pPr>
              <w:pStyle w:val="rowtabella0"/>
              <w:rPr>
                <w:color w:val="002060"/>
              </w:rPr>
            </w:pPr>
            <w:r w:rsidRPr="00F7251D">
              <w:rPr>
                <w:color w:val="002060"/>
              </w:rPr>
              <w:t>15/03/2024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60702E" w14:textId="77777777" w:rsidR="00FF1435" w:rsidRPr="00F7251D" w:rsidRDefault="00FF1435" w:rsidP="00440BB6">
            <w:pPr>
              <w:pStyle w:val="rowtabella0"/>
              <w:rPr>
                <w:color w:val="002060"/>
              </w:rPr>
            </w:pPr>
            <w:r w:rsidRPr="00F7251D">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BC7F68" w14:textId="77777777" w:rsidR="00FF1435" w:rsidRPr="00F7251D" w:rsidRDefault="00FF1435" w:rsidP="00440BB6">
            <w:pPr>
              <w:pStyle w:val="rowtabella0"/>
              <w:rPr>
                <w:color w:val="002060"/>
              </w:rPr>
            </w:pPr>
            <w:r w:rsidRPr="00F7251D">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70ABCB" w14:textId="77777777" w:rsidR="00FF1435" w:rsidRPr="00F7251D" w:rsidRDefault="00FF1435" w:rsidP="00440BB6">
            <w:pPr>
              <w:pStyle w:val="rowtabella0"/>
              <w:rPr>
                <w:color w:val="002060"/>
              </w:rPr>
            </w:pPr>
            <w:r w:rsidRPr="00F7251D">
              <w:rPr>
                <w:color w:val="002060"/>
              </w:rPr>
              <w:t>LOCALITA' LE CALVIE</w:t>
            </w:r>
          </w:p>
        </w:tc>
      </w:tr>
      <w:tr w:rsidR="00FF1435" w:rsidRPr="00F7251D" w14:paraId="3A9F6DA1"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85E9DA" w14:textId="77777777" w:rsidR="00FF1435" w:rsidRPr="00F7251D" w:rsidRDefault="00FF1435" w:rsidP="00440BB6">
            <w:pPr>
              <w:pStyle w:val="rowtabella0"/>
              <w:rPr>
                <w:color w:val="002060"/>
              </w:rPr>
            </w:pPr>
            <w:r w:rsidRPr="00F7251D">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68FEBA" w14:textId="77777777" w:rsidR="00FF1435" w:rsidRPr="00F7251D" w:rsidRDefault="00FF1435" w:rsidP="00440BB6">
            <w:pPr>
              <w:pStyle w:val="rowtabella0"/>
              <w:rPr>
                <w:color w:val="002060"/>
              </w:rPr>
            </w:pPr>
            <w:r w:rsidRPr="00F7251D">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00F7B1"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2B1E22" w14:textId="77777777" w:rsidR="00FF1435" w:rsidRPr="00F7251D" w:rsidRDefault="00FF1435" w:rsidP="00440BB6">
            <w:pPr>
              <w:pStyle w:val="rowtabella0"/>
              <w:rPr>
                <w:color w:val="002060"/>
              </w:rPr>
            </w:pPr>
            <w:r w:rsidRPr="00F7251D">
              <w:rPr>
                <w:color w:val="002060"/>
              </w:rPr>
              <w:t>15/03/2024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300093" w14:textId="77777777" w:rsidR="00FF1435" w:rsidRPr="00F7251D" w:rsidRDefault="00FF1435" w:rsidP="00440BB6">
            <w:pPr>
              <w:pStyle w:val="rowtabella0"/>
              <w:rPr>
                <w:color w:val="002060"/>
              </w:rPr>
            </w:pPr>
            <w:r w:rsidRPr="00F7251D">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92FBEA" w14:textId="77777777" w:rsidR="00FF1435" w:rsidRPr="00F7251D" w:rsidRDefault="00FF1435" w:rsidP="00440BB6">
            <w:pPr>
              <w:pStyle w:val="rowtabella0"/>
              <w:rPr>
                <w:color w:val="002060"/>
              </w:rPr>
            </w:pPr>
            <w:r w:rsidRPr="00F7251D">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D72B27" w14:textId="77777777" w:rsidR="00FF1435" w:rsidRPr="00F7251D" w:rsidRDefault="00FF1435" w:rsidP="00440BB6">
            <w:pPr>
              <w:pStyle w:val="rowtabella0"/>
              <w:rPr>
                <w:color w:val="002060"/>
              </w:rPr>
            </w:pPr>
            <w:r w:rsidRPr="00F7251D">
              <w:rPr>
                <w:color w:val="002060"/>
              </w:rPr>
              <w:t>VIA DELLA REPUBBLICA</w:t>
            </w:r>
          </w:p>
        </w:tc>
      </w:tr>
      <w:tr w:rsidR="00FF1435" w:rsidRPr="00F7251D" w14:paraId="6F6B7BB3"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3D9A00" w14:textId="77777777" w:rsidR="00FF1435" w:rsidRPr="00F7251D" w:rsidRDefault="00FF1435" w:rsidP="00440BB6">
            <w:pPr>
              <w:pStyle w:val="rowtabella0"/>
              <w:rPr>
                <w:color w:val="002060"/>
              </w:rPr>
            </w:pPr>
            <w:r w:rsidRPr="00F7251D">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49A3AE" w14:textId="77777777" w:rsidR="00FF1435" w:rsidRPr="00F7251D" w:rsidRDefault="00FF1435" w:rsidP="00440BB6">
            <w:pPr>
              <w:pStyle w:val="rowtabella0"/>
              <w:rPr>
                <w:color w:val="002060"/>
              </w:rPr>
            </w:pPr>
            <w:r w:rsidRPr="00F7251D">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190E19"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3E9E4A" w14:textId="77777777" w:rsidR="00FF1435" w:rsidRPr="00F7251D" w:rsidRDefault="00FF1435" w:rsidP="00440BB6">
            <w:pPr>
              <w:pStyle w:val="rowtabella0"/>
              <w:rPr>
                <w:color w:val="002060"/>
              </w:rPr>
            </w:pPr>
            <w:r w:rsidRPr="00F7251D">
              <w:rPr>
                <w:color w:val="002060"/>
              </w:rPr>
              <w:t>15/03/2024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4B591F" w14:textId="77777777" w:rsidR="00FF1435" w:rsidRPr="00F7251D" w:rsidRDefault="00FF1435" w:rsidP="00440BB6">
            <w:pPr>
              <w:pStyle w:val="rowtabella0"/>
              <w:rPr>
                <w:color w:val="002060"/>
              </w:rPr>
            </w:pPr>
            <w:r w:rsidRPr="00F7251D">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A6C4BE" w14:textId="77777777" w:rsidR="00FF1435" w:rsidRPr="00F7251D" w:rsidRDefault="00FF1435" w:rsidP="00440BB6">
            <w:pPr>
              <w:pStyle w:val="rowtabella0"/>
              <w:rPr>
                <w:color w:val="002060"/>
              </w:rPr>
            </w:pPr>
            <w:r w:rsidRPr="00F7251D">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D675A1" w14:textId="77777777" w:rsidR="00FF1435" w:rsidRPr="00F7251D" w:rsidRDefault="00FF1435" w:rsidP="00440BB6">
            <w:pPr>
              <w:pStyle w:val="rowtabella0"/>
              <w:rPr>
                <w:color w:val="002060"/>
              </w:rPr>
            </w:pPr>
            <w:r w:rsidRPr="00F7251D">
              <w:rPr>
                <w:color w:val="002060"/>
              </w:rPr>
              <w:t>LOC. PIÃˆ DI GUALDO</w:t>
            </w:r>
          </w:p>
        </w:tc>
      </w:tr>
      <w:tr w:rsidR="00FF1435" w:rsidRPr="00F7251D" w14:paraId="3F0D2022"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75768B" w14:textId="77777777" w:rsidR="00FF1435" w:rsidRPr="00F7251D" w:rsidRDefault="00FF1435" w:rsidP="00440BB6">
            <w:pPr>
              <w:pStyle w:val="rowtabella0"/>
              <w:rPr>
                <w:color w:val="002060"/>
              </w:rPr>
            </w:pPr>
            <w:r w:rsidRPr="00F7251D">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51775A" w14:textId="77777777" w:rsidR="00FF1435" w:rsidRPr="00F7251D" w:rsidRDefault="00FF1435" w:rsidP="00440BB6">
            <w:pPr>
              <w:pStyle w:val="rowtabella0"/>
              <w:rPr>
                <w:color w:val="002060"/>
              </w:rPr>
            </w:pPr>
            <w:r w:rsidRPr="00F7251D">
              <w:rPr>
                <w:color w:val="002060"/>
              </w:rPr>
              <w:t>FOLGORE CASTELRAIMONDO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5CB521"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9D6929" w14:textId="77777777" w:rsidR="00FF1435" w:rsidRPr="00F7251D" w:rsidRDefault="00FF1435" w:rsidP="00440BB6">
            <w:pPr>
              <w:pStyle w:val="rowtabella0"/>
              <w:rPr>
                <w:color w:val="002060"/>
              </w:rPr>
            </w:pPr>
            <w:r w:rsidRPr="00F7251D">
              <w:rPr>
                <w:color w:val="002060"/>
              </w:rPr>
              <w:t>15/03/2024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D83040" w14:textId="77777777" w:rsidR="00FF1435" w:rsidRPr="00F7251D" w:rsidRDefault="00FF1435" w:rsidP="00440BB6">
            <w:pPr>
              <w:pStyle w:val="rowtabella0"/>
              <w:rPr>
                <w:color w:val="002060"/>
              </w:rPr>
            </w:pPr>
            <w:r w:rsidRPr="00F7251D">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BFBF5F" w14:textId="77777777" w:rsidR="00FF1435" w:rsidRPr="00F7251D" w:rsidRDefault="00FF1435" w:rsidP="00440BB6">
            <w:pPr>
              <w:pStyle w:val="rowtabella0"/>
              <w:rPr>
                <w:color w:val="002060"/>
              </w:rPr>
            </w:pPr>
            <w:r w:rsidRPr="00F7251D">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1D7B3A" w14:textId="77777777" w:rsidR="00FF1435" w:rsidRPr="00F7251D" w:rsidRDefault="00FF1435" w:rsidP="00440BB6">
            <w:pPr>
              <w:pStyle w:val="rowtabella0"/>
              <w:rPr>
                <w:color w:val="002060"/>
              </w:rPr>
            </w:pPr>
            <w:r w:rsidRPr="00F7251D">
              <w:rPr>
                <w:color w:val="002060"/>
              </w:rPr>
              <w:t>VIALE MAZZINI</w:t>
            </w:r>
          </w:p>
        </w:tc>
      </w:tr>
      <w:tr w:rsidR="00FF1435" w:rsidRPr="00F7251D" w14:paraId="22CB407D"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969DCD" w14:textId="77777777" w:rsidR="00FF1435" w:rsidRPr="00F7251D" w:rsidRDefault="00FF1435" w:rsidP="00440BB6">
            <w:pPr>
              <w:pStyle w:val="rowtabella0"/>
              <w:rPr>
                <w:color w:val="002060"/>
              </w:rPr>
            </w:pPr>
            <w:r w:rsidRPr="00F7251D">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30BF6E" w14:textId="77777777" w:rsidR="00FF1435" w:rsidRPr="00F7251D" w:rsidRDefault="00FF1435" w:rsidP="00440BB6">
            <w:pPr>
              <w:pStyle w:val="rowtabella0"/>
              <w:rPr>
                <w:color w:val="002060"/>
              </w:rPr>
            </w:pPr>
            <w:r w:rsidRPr="00F7251D">
              <w:rPr>
                <w:color w:val="002060"/>
              </w:rPr>
              <w:t>VIRTUS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2C9F7A"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EECDDC" w14:textId="77777777" w:rsidR="00FF1435" w:rsidRPr="00F7251D" w:rsidRDefault="00FF1435" w:rsidP="00440BB6">
            <w:pPr>
              <w:pStyle w:val="rowtabella0"/>
              <w:rPr>
                <w:color w:val="002060"/>
              </w:rPr>
            </w:pPr>
            <w:r w:rsidRPr="00F7251D">
              <w:rPr>
                <w:color w:val="002060"/>
              </w:rPr>
              <w:t>16/03/2024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5C2FCA" w14:textId="77777777" w:rsidR="00FF1435" w:rsidRPr="00F7251D" w:rsidRDefault="00FF1435" w:rsidP="00440BB6">
            <w:pPr>
              <w:pStyle w:val="rowtabella0"/>
              <w:rPr>
                <w:color w:val="002060"/>
              </w:rPr>
            </w:pPr>
            <w:r w:rsidRPr="00F7251D">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A21B11" w14:textId="77777777" w:rsidR="00FF1435" w:rsidRPr="00F7251D" w:rsidRDefault="00FF1435" w:rsidP="00440BB6">
            <w:pPr>
              <w:pStyle w:val="rowtabella0"/>
              <w:rPr>
                <w:color w:val="002060"/>
              </w:rPr>
            </w:pPr>
            <w:r w:rsidRPr="00F7251D">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F54E58" w14:textId="77777777" w:rsidR="00FF1435" w:rsidRPr="00F7251D" w:rsidRDefault="00FF1435" w:rsidP="00440BB6">
            <w:pPr>
              <w:pStyle w:val="rowtabella0"/>
              <w:rPr>
                <w:color w:val="002060"/>
              </w:rPr>
            </w:pPr>
            <w:r w:rsidRPr="00F7251D">
              <w:rPr>
                <w:color w:val="002060"/>
              </w:rPr>
              <w:t>VIA GRAMSCI-VIA FEGGIANI</w:t>
            </w:r>
          </w:p>
        </w:tc>
      </w:tr>
      <w:tr w:rsidR="00FF1435" w:rsidRPr="00F7251D" w14:paraId="0110761F" w14:textId="77777777" w:rsidTr="00440B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75CFED" w14:textId="77777777" w:rsidR="00FF1435" w:rsidRPr="00F7251D" w:rsidRDefault="00FF1435" w:rsidP="00440BB6">
            <w:pPr>
              <w:pStyle w:val="rowtabella0"/>
              <w:rPr>
                <w:color w:val="002060"/>
              </w:rPr>
            </w:pPr>
            <w:r w:rsidRPr="00F7251D">
              <w:rPr>
                <w:color w:val="002060"/>
              </w:rPr>
              <w:t>FABRIANO CALCIO A 5 2023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B6B31B" w14:textId="77777777" w:rsidR="00FF1435" w:rsidRPr="00F7251D" w:rsidRDefault="00FF1435" w:rsidP="00440BB6">
            <w:pPr>
              <w:pStyle w:val="rowtabella0"/>
              <w:rPr>
                <w:color w:val="002060"/>
              </w:rPr>
            </w:pPr>
            <w:r w:rsidRPr="00F7251D">
              <w:rPr>
                <w:color w:val="002060"/>
              </w:rPr>
              <w:t>VISSO-ALTONERA CALCIO1970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01DDE3"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AA2774" w14:textId="77777777" w:rsidR="00FF1435" w:rsidRPr="00F7251D" w:rsidRDefault="00FF1435" w:rsidP="00440BB6">
            <w:pPr>
              <w:pStyle w:val="rowtabella0"/>
              <w:rPr>
                <w:color w:val="002060"/>
              </w:rPr>
            </w:pPr>
            <w:r w:rsidRPr="00F7251D">
              <w:rPr>
                <w:color w:val="002060"/>
              </w:rPr>
              <w:t>16/03/2024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B86CBF" w14:textId="77777777" w:rsidR="00FF1435" w:rsidRPr="00F7251D" w:rsidRDefault="00FF1435" w:rsidP="00440BB6">
            <w:pPr>
              <w:pStyle w:val="rowtabella0"/>
              <w:rPr>
                <w:color w:val="002060"/>
              </w:rPr>
            </w:pPr>
            <w:r w:rsidRPr="00F7251D">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30D2E7" w14:textId="77777777" w:rsidR="00FF1435" w:rsidRPr="00F7251D" w:rsidRDefault="00FF1435" w:rsidP="00440BB6">
            <w:pPr>
              <w:pStyle w:val="rowtabella0"/>
              <w:rPr>
                <w:color w:val="002060"/>
              </w:rPr>
            </w:pPr>
            <w:r w:rsidRPr="00F7251D">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179087" w14:textId="77777777" w:rsidR="00FF1435" w:rsidRPr="00F7251D" w:rsidRDefault="00FF1435" w:rsidP="00440BB6">
            <w:pPr>
              <w:pStyle w:val="rowtabella0"/>
              <w:rPr>
                <w:color w:val="002060"/>
              </w:rPr>
            </w:pPr>
            <w:r w:rsidRPr="00F7251D">
              <w:rPr>
                <w:color w:val="002060"/>
              </w:rPr>
              <w:t xml:space="preserve">VIA </w:t>
            </w:r>
            <w:proofErr w:type="gramStart"/>
            <w:r w:rsidRPr="00F7251D">
              <w:rPr>
                <w:color w:val="002060"/>
              </w:rPr>
              <w:t>B.BUOZZI</w:t>
            </w:r>
            <w:proofErr w:type="gramEnd"/>
          </w:p>
        </w:tc>
      </w:tr>
    </w:tbl>
    <w:p w14:paraId="6F90261A" w14:textId="77777777" w:rsidR="00FF1435" w:rsidRPr="00F7251D" w:rsidRDefault="00FF1435" w:rsidP="00FF1435">
      <w:pPr>
        <w:pStyle w:val="breakline"/>
        <w:rPr>
          <w:rFonts w:eastAsiaTheme="minorEastAsia"/>
          <w:color w:val="002060"/>
        </w:rPr>
      </w:pPr>
    </w:p>
    <w:p w14:paraId="08129F0C" w14:textId="77777777" w:rsidR="00FF1435" w:rsidRPr="00F7251D" w:rsidRDefault="00FF1435" w:rsidP="00FF1435">
      <w:pPr>
        <w:pStyle w:val="breakline"/>
        <w:rPr>
          <w:color w:val="002060"/>
        </w:rPr>
      </w:pPr>
    </w:p>
    <w:p w14:paraId="4D6C4814" w14:textId="77777777" w:rsidR="00FF1435" w:rsidRPr="00F7251D" w:rsidRDefault="00FF1435" w:rsidP="00FF1435">
      <w:pPr>
        <w:pStyle w:val="breakline"/>
        <w:rPr>
          <w:color w:val="002060"/>
        </w:rPr>
      </w:pPr>
    </w:p>
    <w:p w14:paraId="4E16145C" w14:textId="77777777" w:rsidR="00FF1435" w:rsidRPr="00F7251D" w:rsidRDefault="00FF1435" w:rsidP="00FF1435">
      <w:pPr>
        <w:pStyle w:val="sottotitolocampionato10"/>
        <w:rPr>
          <w:color w:val="002060"/>
        </w:rPr>
      </w:pPr>
      <w:r w:rsidRPr="00F7251D">
        <w:rPr>
          <w:color w:val="002060"/>
        </w:rPr>
        <w:t>GIRONE D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2"/>
        <w:gridCol w:w="385"/>
        <w:gridCol w:w="898"/>
        <w:gridCol w:w="1198"/>
        <w:gridCol w:w="1558"/>
        <w:gridCol w:w="1541"/>
      </w:tblGrid>
      <w:tr w:rsidR="00FF1435" w:rsidRPr="00F7251D" w14:paraId="3E16C7D1" w14:textId="77777777" w:rsidTr="00440B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7F93E" w14:textId="77777777" w:rsidR="00FF1435" w:rsidRPr="00F7251D" w:rsidRDefault="00FF1435" w:rsidP="00440BB6">
            <w:pPr>
              <w:pStyle w:val="headertabella0"/>
              <w:rPr>
                <w:color w:val="002060"/>
              </w:rPr>
            </w:pPr>
            <w:r w:rsidRPr="00F7251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1A7F8" w14:textId="77777777" w:rsidR="00FF1435" w:rsidRPr="00F7251D" w:rsidRDefault="00FF1435" w:rsidP="00440BB6">
            <w:pPr>
              <w:pStyle w:val="headertabella0"/>
              <w:rPr>
                <w:color w:val="002060"/>
              </w:rPr>
            </w:pPr>
            <w:r w:rsidRPr="00F7251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5DD3E" w14:textId="77777777" w:rsidR="00FF1435" w:rsidRPr="00F7251D" w:rsidRDefault="00FF1435" w:rsidP="00440BB6">
            <w:pPr>
              <w:pStyle w:val="headertabella0"/>
              <w:rPr>
                <w:color w:val="002060"/>
              </w:rPr>
            </w:pPr>
            <w:r w:rsidRPr="00F7251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548A6" w14:textId="77777777" w:rsidR="00FF1435" w:rsidRPr="00F7251D" w:rsidRDefault="00FF1435" w:rsidP="00440BB6">
            <w:pPr>
              <w:pStyle w:val="headertabella0"/>
              <w:rPr>
                <w:color w:val="002060"/>
              </w:rPr>
            </w:pPr>
            <w:r w:rsidRPr="00F7251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0D9D4" w14:textId="77777777" w:rsidR="00FF1435" w:rsidRPr="00F7251D" w:rsidRDefault="00FF1435" w:rsidP="00440BB6">
            <w:pPr>
              <w:pStyle w:val="headertabella0"/>
              <w:rPr>
                <w:color w:val="002060"/>
              </w:rPr>
            </w:pPr>
            <w:r w:rsidRPr="00F7251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16578" w14:textId="77777777" w:rsidR="00FF1435" w:rsidRPr="00F7251D" w:rsidRDefault="00FF1435" w:rsidP="00440BB6">
            <w:pPr>
              <w:pStyle w:val="headertabella0"/>
              <w:rPr>
                <w:color w:val="002060"/>
              </w:rPr>
            </w:pPr>
            <w:proofErr w:type="spellStart"/>
            <w:r w:rsidRPr="00F7251D">
              <w:rPr>
                <w:color w:val="002060"/>
              </w:rPr>
              <w:t>Localita'</w:t>
            </w:r>
            <w:proofErr w:type="spellEnd"/>
            <w:r w:rsidRPr="00F7251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E8310" w14:textId="77777777" w:rsidR="00FF1435" w:rsidRPr="00F7251D" w:rsidRDefault="00FF1435" w:rsidP="00440BB6">
            <w:pPr>
              <w:pStyle w:val="headertabella0"/>
              <w:rPr>
                <w:color w:val="002060"/>
              </w:rPr>
            </w:pPr>
            <w:r w:rsidRPr="00F7251D">
              <w:rPr>
                <w:color w:val="002060"/>
              </w:rPr>
              <w:t>Indirizzo Impianto</w:t>
            </w:r>
          </w:p>
        </w:tc>
      </w:tr>
      <w:tr w:rsidR="00FF1435" w:rsidRPr="00F7251D" w14:paraId="40BCCF5A" w14:textId="77777777" w:rsidTr="00440B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FC6FF3" w14:textId="77777777" w:rsidR="00FF1435" w:rsidRPr="00F7251D" w:rsidRDefault="00FF1435" w:rsidP="00440BB6">
            <w:pPr>
              <w:pStyle w:val="rowtabella0"/>
              <w:rPr>
                <w:color w:val="002060"/>
              </w:rPr>
            </w:pPr>
            <w:r w:rsidRPr="00F7251D">
              <w:rPr>
                <w:color w:val="002060"/>
              </w:rPr>
              <w:lastRenderedPageBreak/>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5F7AA6" w14:textId="77777777" w:rsidR="00FF1435" w:rsidRPr="00F7251D" w:rsidRDefault="00FF1435" w:rsidP="00440BB6">
            <w:pPr>
              <w:pStyle w:val="rowtabella0"/>
              <w:rPr>
                <w:color w:val="002060"/>
              </w:rPr>
            </w:pPr>
            <w:r w:rsidRPr="00F7251D">
              <w:rPr>
                <w:color w:val="002060"/>
              </w:rPr>
              <w:t>CAPODARCO CASABIANCA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F0DCB8" w14:textId="77777777" w:rsidR="00FF1435" w:rsidRPr="00F7251D" w:rsidRDefault="00FF1435" w:rsidP="00440BB6">
            <w:pPr>
              <w:pStyle w:val="rowtabella0"/>
              <w:jc w:val="center"/>
              <w:rPr>
                <w:color w:val="002060"/>
              </w:rPr>
            </w:pPr>
            <w:r w:rsidRPr="00F7251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502AFA" w14:textId="77777777" w:rsidR="00FF1435" w:rsidRPr="00F7251D" w:rsidRDefault="00FF1435" w:rsidP="00440BB6">
            <w:pPr>
              <w:pStyle w:val="rowtabella0"/>
              <w:rPr>
                <w:color w:val="002060"/>
              </w:rPr>
            </w:pPr>
            <w:r w:rsidRPr="00F7251D">
              <w:rPr>
                <w:color w:val="002060"/>
              </w:rPr>
              <w:t>15/03/2024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8D9222" w14:textId="77777777" w:rsidR="00FF1435" w:rsidRPr="00F7251D" w:rsidRDefault="00FF1435" w:rsidP="00440BB6">
            <w:pPr>
              <w:pStyle w:val="rowtabella0"/>
              <w:rPr>
                <w:color w:val="002060"/>
              </w:rPr>
            </w:pPr>
            <w:r w:rsidRPr="00F7251D">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2C0FF9" w14:textId="77777777" w:rsidR="00FF1435" w:rsidRPr="00F7251D" w:rsidRDefault="00FF1435" w:rsidP="00440BB6">
            <w:pPr>
              <w:pStyle w:val="rowtabella0"/>
              <w:rPr>
                <w:color w:val="002060"/>
              </w:rPr>
            </w:pPr>
            <w:r w:rsidRPr="00F7251D">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6D9369" w14:textId="77777777" w:rsidR="00FF1435" w:rsidRPr="00F7251D" w:rsidRDefault="00FF1435" w:rsidP="00440BB6">
            <w:pPr>
              <w:pStyle w:val="rowtabella0"/>
              <w:rPr>
                <w:color w:val="002060"/>
              </w:rPr>
            </w:pPr>
            <w:r w:rsidRPr="00F7251D">
              <w:rPr>
                <w:color w:val="002060"/>
              </w:rPr>
              <w:t xml:space="preserve">VIA </w:t>
            </w:r>
            <w:proofErr w:type="gramStart"/>
            <w:r w:rsidRPr="00F7251D">
              <w:rPr>
                <w:color w:val="002060"/>
              </w:rPr>
              <w:t>B.ROSSI</w:t>
            </w:r>
            <w:proofErr w:type="gramEnd"/>
            <w:r w:rsidRPr="00F7251D">
              <w:rPr>
                <w:color w:val="002060"/>
              </w:rPr>
              <w:t xml:space="preserve"> SNC</w:t>
            </w:r>
          </w:p>
        </w:tc>
      </w:tr>
      <w:tr w:rsidR="00FF1435" w:rsidRPr="00F7251D" w14:paraId="36DA439A"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6B8FFB" w14:textId="77777777" w:rsidR="00FF1435" w:rsidRPr="00F7251D" w:rsidRDefault="00FF1435" w:rsidP="00440BB6">
            <w:pPr>
              <w:pStyle w:val="rowtabella0"/>
              <w:rPr>
                <w:color w:val="002060"/>
              </w:rPr>
            </w:pPr>
            <w:r w:rsidRPr="00F7251D">
              <w:rPr>
                <w:color w:val="002060"/>
              </w:rPr>
              <w:t>BOCA CIVITANOVA 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7F6A53" w14:textId="77777777" w:rsidR="00FF1435" w:rsidRPr="00F7251D" w:rsidRDefault="00FF1435" w:rsidP="00440BB6">
            <w:pPr>
              <w:pStyle w:val="rowtabella0"/>
              <w:rPr>
                <w:color w:val="002060"/>
              </w:rPr>
            </w:pPr>
            <w:r w:rsidRPr="00F7251D">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1EB956"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B8E126" w14:textId="77777777" w:rsidR="00FF1435" w:rsidRPr="00F7251D" w:rsidRDefault="00FF1435" w:rsidP="00440BB6">
            <w:pPr>
              <w:pStyle w:val="rowtabella0"/>
              <w:rPr>
                <w:color w:val="002060"/>
              </w:rPr>
            </w:pPr>
            <w:r w:rsidRPr="00F7251D">
              <w:rPr>
                <w:color w:val="002060"/>
              </w:rPr>
              <w:t>15/03/2024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A23E87" w14:textId="77777777" w:rsidR="00FF1435" w:rsidRPr="00F7251D" w:rsidRDefault="00FF1435" w:rsidP="00440BB6">
            <w:pPr>
              <w:pStyle w:val="rowtabella0"/>
              <w:rPr>
                <w:color w:val="002060"/>
              </w:rPr>
            </w:pPr>
            <w:r w:rsidRPr="00F7251D">
              <w:rPr>
                <w:color w:val="002060"/>
              </w:rPr>
              <w:t>5280 TENSOSTRUTTURA S.</w:t>
            </w:r>
            <w:proofErr w:type="gramStart"/>
            <w:r w:rsidRPr="00F7251D">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45A512" w14:textId="77777777" w:rsidR="00FF1435" w:rsidRPr="00F7251D" w:rsidRDefault="00FF1435" w:rsidP="00440BB6">
            <w:pPr>
              <w:pStyle w:val="rowtabella0"/>
              <w:rPr>
                <w:color w:val="002060"/>
              </w:rPr>
            </w:pPr>
            <w:r w:rsidRPr="00F7251D">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DA9030" w14:textId="77777777" w:rsidR="00FF1435" w:rsidRPr="00F7251D" w:rsidRDefault="00FF1435" w:rsidP="00440BB6">
            <w:pPr>
              <w:pStyle w:val="rowtabella0"/>
              <w:rPr>
                <w:color w:val="002060"/>
              </w:rPr>
            </w:pPr>
            <w:r w:rsidRPr="00F7251D">
              <w:rPr>
                <w:color w:val="002060"/>
              </w:rPr>
              <w:t>VIA LORENZO LOTTO</w:t>
            </w:r>
          </w:p>
        </w:tc>
      </w:tr>
      <w:tr w:rsidR="00FF1435" w:rsidRPr="00F7251D" w14:paraId="3EB8D684"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602D54" w14:textId="77777777" w:rsidR="00FF1435" w:rsidRPr="00F7251D" w:rsidRDefault="00FF1435" w:rsidP="00440BB6">
            <w:pPr>
              <w:pStyle w:val="rowtabella0"/>
              <w:rPr>
                <w:color w:val="002060"/>
              </w:rPr>
            </w:pPr>
            <w:r w:rsidRPr="00F7251D">
              <w:rPr>
                <w:color w:val="002060"/>
              </w:rPr>
              <w:t xml:space="preserve">CALCIO </w:t>
            </w:r>
            <w:proofErr w:type="gramStart"/>
            <w:r w:rsidRPr="00F7251D">
              <w:rPr>
                <w:color w:val="002060"/>
              </w:rPr>
              <w:t>S.ELPIDIO</w:t>
            </w:r>
            <w:proofErr w:type="gramEnd"/>
            <w:r w:rsidRPr="00F7251D">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B7ED2B" w14:textId="77777777" w:rsidR="00FF1435" w:rsidRPr="00F7251D" w:rsidRDefault="00FF1435" w:rsidP="00440BB6">
            <w:pPr>
              <w:pStyle w:val="rowtabella0"/>
              <w:rPr>
                <w:color w:val="002060"/>
              </w:rPr>
            </w:pPr>
            <w:r w:rsidRPr="00F7251D">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127BFC"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2B6C01" w14:textId="77777777" w:rsidR="00FF1435" w:rsidRPr="00F7251D" w:rsidRDefault="00FF1435" w:rsidP="00440BB6">
            <w:pPr>
              <w:pStyle w:val="rowtabella0"/>
              <w:rPr>
                <w:color w:val="002060"/>
              </w:rPr>
            </w:pPr>
            <w:r w:rsidRPr="00F7251D">
              <w:rPr>
                <w:color w:val="002060"/>
              </w:rPr>
              <w:t>15/03/2024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DB4D23" w14:textId="77777777" w:rsidR="00FF1435" w:rsidRPr="00F7251D" w:rsidRDefault="00FF1435" w:rsidP="00440BB6">
            <w:pPr>
              <w:pStyle w:val="rowtabella0"/>
              <w:rPr>
                <w:color w:val="002060"/>
              </w:rPr>
            </w:pPr>
            <w:r w:rsidRPr="00F7251D">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2B0B55" w14:textId="77777777" w:rsidR="00FF1435" w:rsidRPr="00F7251D" w:rsidRDefault="00FF1435" w:rsidP="00440BB6">
            <w:pPr>
              <w:pStyle w:val="rowtabella0"/>
              <w:rPr>
                <w:color w:val="002060"/>
              </w:rPr>
            </w:pPr>
            <w:r w:rsidRPr="00F7251D">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5EB0FF" w14:textId="77777777" w:rsidR="00FF1435" w:rsidRPr="00F7251D" w:rsidRDefault="00FF1435" w:rsidP="00440BB6">
            <w:pPr>
              <w:pStyle w:val="rowtabella0"/>
              <w:rPr>
                <w:color w:val="002060"/>
              </w:rPr>
            </w:pPr>
            <w:r w:rsidRPr="00F7251D">
              <w:rPr>
                <w:color w:val="002060"/>
              </w:rPr>
              <w:t>VIA CARDUCCI</w:t>
            </w:r>
          </w:p>
        </w:tc>
      </w:tr>
      <w:tr w:rsidR="00FF1435" w:rsidRPr="00F7251D" w14:paraId="23026EC9"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0A626A" w14:textId="77777777" w:rsidR="00FF1435" w:rsidRPr="00F7251D" w:rsidRDefault="00FF1435" w:rsidP="00440BB6">
            <w:pPr>
              <w:pStyle w:val="rowtabella0"/>
              <w:rPr>
                <w:color w:val="002060"/>
              </w:rPr>
            </w:pPr>
            <w:r w:rsidRPr="00F7251D">
              <w:rPr>
                <w:color w:val="002060"/>
              </w:rPr>
              <w:t>PIEDIRIPA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6E5BE5" w14:textId="77777777" w:rsidR="00FF1435" w:rsidRPr="00F7251D" w:rsidRDefault="00FF1435" w:rsidP="00440BB6">
            <w:pPr>
              <w:pStyle w:val="rowtabella0"/>
              <w:rPr>
                <w:color w:val="002060"/>
              </w:rPr>
            </w:pPr>
            <w:r w:rsidRPr="00F7251D">
              <w:rPr>
                <w:color w:val="002060"/>
              </w:rPr>
              <w:t>FROG 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C81C6E"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F7A9AA" w14:textId="77777777" w:rsidR="00FF1435" w:rsidRPr="00F7251D" w:rsidRDefault="00FF1435" w:rsidP="00440BB6">
            <w:pPr>
              <w:pStyle w:val="rowtabella0"/>
              <w:rPr>
                <w:color w:val="002060"/>
              </w:rPr>
            </w:pPr>
            <w:r w:rsidRPr="00F7251D">
              <w:rPr>
                <w:color w:val="002060"/>
              </w:rPr>
              <w:t>15/03/2024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34A26B" w14:textId="77777777" w:rsidR="00FF1435" w:rsidRPr="00F7251D" w:rsidRDefault="00FF1435" w:rsidP="00440BB6">
            <w:pPr>
              <w:pStyle w:val="rowtabella0"/>
              <w:rPr>
                <w:color w:val="002060"/>
              </w:rPr>
            </w:pPr>
            <w:r w:rsidRPr="00F7251D">
              <w:rPr>
                <w:color w:val="002060"/>
              </w:rPr>
              <w:t>5268 "I LUDI DI APOLLO"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47BD89" w14:textId="77777777" w:rsidR="00FF1435" w:rsidRPr="00F7251D" w:rsidRDefault="00FF1435" w:rsidP="00440BB6">
            <w:pPr>
              <w:pStyle w:val="rowtabella0"/>
              <w:rPr>
                <w:color w:val="002060"/>
              </w:rPr>
            </w:pPr>
            <w:r w:rsidRPr="00F7251D">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3F0DD5" w14:textId="77777777" w:rsidR="00FF1435" w:rsidRPr="00F7251D" w:rsidRDefault="00FF1435" w:rsidP="00440BB6">
            <w:pPr>
              <w:pStyle w:val="rowtabella0"/>
              <w:rPr>
                <w:color w:val="002060"/>
              </w:rPr>
            </w:pPr>
            <w:r w:rsidRPr="00F7251D">
              <w:rPr>
                <w:color w:val="002060"/>
              </w:rPr>
              <w:t>VIA VOLTURNO-PIEDIRIPA</w:t>
            </w:r>
          </w:p>
        </w:tc>
      </w:tr>
      <w:tr w:rsidR="00FF1435" w:rsidRPr="00F7251D" w14:paraId="1F1ECB7F"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60D6A8" w14:textId="77777777" w:rsidR="00FF1435" w:rsidRPr="00F7251D" w:rsidRDefault="00FF1435" w:rsidP="00440BB6">
            <w:pPr>
              <w:pStyle w:val="rowtabella0"/>
              <w:rPr>
                <w:color w:val="002060"/>
              </w:rPr>
            </w:pPr>
            <w:r w:rsidRPr="00F7251D">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17C95E" w14:textId="77777777" w:rsidR="00FF1435" w:rsidRPr="00F7251D" w:rsidRDefault="00FF1435" w:rsidP="00440BB6">
            <w:pPr>
              <w:pStyle w:val="rowtabella0"/>
              <w:rPr>
                <w:color w:val="002060"/>
              </w:rPr>
            </w:pPr>
            <w:r w:rsidRPr="00F7251D">
              <w:rPr>
                <w:color w:val="002060"/>
              </w:rPr>
              <w:t>C.F. MACERATESE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94E8EC"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B89468" w14:textId="77777777" w:rsidR="00FF1435" w:rsidRPr="00F7251D" w:rsidRDefault="00FF1435" w:rsidP="00440BB6">
            <w:pPr>
              <w:pStyle w:val="rowtabella0"/>
              <w:rPr>
                <w:color w:val="002060"/>
              </w:rPr>
            </w:pPr>
            <w:r w:rsidRPr="00F7251D">
              <w:rPr>
                <w:color w:val="002060"/>
              </w:rPr>
              <w:t>15/03/2024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221832" w14:textId="77777777" w:rsidR="00FF1435" w:rsidRPr="00F7251D" w:rsidRDefault="00FF1435" w:rsidP="00440BB6">
            <w:pPr>
              <w:pStyle w:val="rowtabella0"/>
              <w:rPr>
                <w:color w:val="002060"/>
              </w:rPr>
            </w:pPr>
            <w:r w:rsidRPr="00F7251D">
              <w:rPr>
                <w:color w:val="002060"/>
              </w:rPr>
              <w:t>5674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071BC4" w14:textId="77777777" w:rsidR="00FF1435" w:rsidRPr="00F7251D" w:rsidRDefault="00FF1435" w:rsidP="00440BB6">
            <w:pPr>
              <w:pStyle w:val="rowtabella0"/>
              <w:rPr>
                <w:color w:val="002060"/>
              </w:rPr>
            </w:pPr>
            <w:r w:rsidRPr="00F7251D">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C113BC" w14:textId="77777777" w:rsidR="00FF1435" w:rsidRPr="00F7251D" w:rsidRDefault="00FF1435" w:rsidP="00440BB6">
            <w:pPr>
              <w:pStyle w:val="rowtabella0"/>
              <w:rPr>
                <w:color w:val="002060"/>
              </w:rPr>
            </w:pPr>
            <w:r w:rsidRPr="00F7251D">
              <w:rPr>
                <w:color w:val="002060"/>
              </w:rPr>
              <w:t>VIA MANZONI</w:t>
            </w:r>
          </w:p>
        </w:tc>
      </w:tr>
      <w:tr w:rsidR="00FF1435" w:rsidRPr="00F7251D" w14:paraId="0BCF6437" w14:textId="77777777" w:rsidTr="00440B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718373" w14:textId="77777777" w:rsidR="00FF1435" w:rsidRPr="00F7251D" w:rsidRDefault="00FF1435" w:rsidP="00440BB6">
            <w:pPr>
              <w:pStyle w:val="rowtabella0"/>
              <w:rPr>
                <w:color w:val="002060"/>
              </w:rPr>
            </w:pPr>
            <w:r w:rsidRPr="00F7251D">
              <w:rPr>
                <w:color w:val="002060"/>
              </w:rPr>
              <w:t>VIS CIVITANOVA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CCDB72" w14:textId="77777777" w:rsidR="00FF1435" w:rsidRPr="00F7251D" w:rsidRDefault="00FF1435" w:rsidP="00440BB6">
            <w:pPr>
              <w:pStyle w:val="rowtabella0"/>
              <w:rPr>
                <w:color w:val="002060"/>
              </w:rPr>
            </w:pPr>
            <w:r w:rsidRPr="00F7251D">
              <w:rPr>
                <w:color w:val="002060"/>
              </w:rPr>
              <w:t>FUTSAL SAMBUCHETO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0B8A3D"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C34098" w14:textId="77777777" w:rsidR="00FF1435" w:rsidRPr="00F7251D" w:rsidRDefault="00FF1435" w:rsidP="00440BB6">
            <w:pPr>
              <w:pStyle w:val="rowtabella0"/>
              <w:rPr>
                <w:color w:val="002060"/>
              </w:rPr>
            </w:pPr>
            <w:r w:rsidRPr="00F7251D">
              <w:rPr>
                <w:color w:val="002060"/>
              </w:rPr>
              <w:t>17/03/2024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91D969" w14:textId="77777777" w:rsidR="00FF1435" w:rsidRPr="00F7251D" w:rsidRDefault="00FF1435" w:rsidP="00440BB6">
            <w:pPr>
              <w:pStyle w:val="rowtabella0"/>
              <w:rPr>
                <w:color w:val="002060"/>
              </w:rPr>
            </w:pPr>
            <w:r w:rsidRPr="00F7251D">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4E9B51" w14:textId="77777777" w:rsidR="00FF1435" w:rsidRPr="00F7251D" w:rsidRDefault="00FF1435" w:rsidP="00440BB6">
            <w:pPr>
              <w:pStyle w:val="rowtabella0"/>
              <w:rPr>
                <w:color w:val="002060"/>
              </w:rPr>
            </w:pPr>
            <w:r w:rsidRPr="00F7251D">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A923CD" w14:textId="77777777" w:rsidR="00FF1435" w:rsidRPr="00F7251D" w:rsidRDefault="00FF1435" w:rsidP="00440BB6">
            <w:pPr>
              <w:pStyle w:val="rowtabella0"/>
              <w:rPr>
                <w:color w:val="002060"/>
              </w:rPr>
            </w:pPr>
            <w:r w:rsidRPr="00F7251D">
              <w:rPr>
                <w:color w:val="002060"/>
              </w:rPr>
              <w:t>VIA ALESSANDRO MANZONI</w:t>
            </w:r>
          </w:p>
        </w:tc>
      </w:tr>
    </w:tbl>
    <w:p w14:paraId="2E444575" w14:textId="77777777" w:rsidR="00FF1435" w:rsidRPr="00F7251D" w:rsidRDefault="00FF1435" w:rsidP="00FF1435">
      <w:pPr>
        <w:pStyle w:val="breakline"/>
        <w:rPr>
          <w:rFonts w:eastAsiaTheme="minorEastAsia"/>
          <w:color w:val="002060"/>
        </w:rPr>
      </w:pPr>
    </w:p>
    <w:p w14:paraId="0C296B2E" w14:textId="77777777" w:rsidR="00FF1435" w:rsidRPr="00F7251D" w:rsidRDefault="00FF1435" w:rsidP="00FF1435">
      <w:pPr>
        <w:pStyle w:val="breakline"/>
        <w:rPr>
          <w:color w:val="002060"/>
        </w:rPr>
      </w:pPr>
    </w:p>
    <w:p w14:paraId="2C0176BD" w14:textId="77777777" w:rsidR="00FF1435" w:rsidRPr="00F7251D" w:rsidRDefault="00FF1435" w:rsidP="00FF1435">
      <w:pPr>
        <w:pStyle w:val="breakline"/>
        <w:rPr>
          <w:color w:val="002060"/>
        </w:rPr>
      </w:pPr>
    </w:p>
    <w:p w14:paraId="4F34FEE2" w14:textId="77777777" w:rsidR="00FF1435" w:rsidRPr="00F7251D" w:rsidRDefault="00FF1435" w:rsidP="00FF1435">
      <w:pPr>
        <w:pStyle w:val="sottotitolocampionato10"/>
        <w:rPr>
          <w:color w:val="002060"/>
        </w:rPr>
      </w:pPr>
      <w:r w:rsidRPr="00F7251D">
        <w:rPr>
          <w:color w:val="002060"/>
        </w:rPr>
        <w:t>GIRONE E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2"/>
        <w:gridCol w:w="385"/>
        <w:gridCol w:w="898"/>
        <w:gridCol w:w="1175"/>
        <w:gridCol w:w="1548"/>
        <w:gridCol w:w="1566"/>
      </w:tblGrid>
      <w:tr w:rsidR="00FF1435" w:rsidRPr="00F7251D" w14:paraId="6588FC13" w14:textId="77777777" w:rsidTr="00440B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31638" w14:textId="77777777" w:rsidR="00FF1435" w:rsidRPr="00F7251D" w:rsidRDefault="00FF1435" w:rsidP="00440BB6">
            <w:pPr>
              <w:pStyle w:val="headertabella0"/>
              <w:rPr>
                <w:color w:val="002060"/>
              </w:rPr>
            </w:pPr>
            <w:r w:rsidRPr="00F7251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82E52" w14:textId="77777777" w:rsidR="00FF1435" w:rsidRPr="00F7251D" w:rsidRDefault="00FF1435" w:rsidP="00440BB6">
            <w:pPr>
              <w:pStyle w:val="headertabella0"/>
              <w:rPr>
                <w:color w:val="002060"/>
              </w:rPr>
            </w:pPr>
            <w:r w:rsidRPr="00F7251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5E0AB" w14:textId="77777777" w:rsidR="00FF1435" w:rsidRPr="00F7251D" w:rsidRDefault="00FF1435" w:rsidP="00440BB6">
            <w:pPr>
              <w:pStyle w:val="headertabella0"/>
              <w:rPr>
                <w:color w:val="002060"/>
              </w:rPr>
            </w:pPr>
            <w:r w:rsidRPr="00F7251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8FB01" w14:textId="77777777" w:rsidR="00FF1435" w:rsidRPr="00F7251D" w:rsidRDefault="00FF1435" w:rsidP="00440BB6">
            <w:pPr>
              <w:pStyle w:val="headertabella0"/>
              <w:rPr>
                <w:color w:val="002060"/>
              </w:rPr>
            </w:pPr>
            <w:r w:rsidRPr="00F7251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22B01" w14:textId="77777777" w:rsidR="00FF1435" w:rsidRPr="00F7251D" w:rsidRDefault="00FF1435" w:rsidP="00440BB6">
            <w:pPr>
              <w:pStyle w:val="headertabella0"/>
              <w:rPr>
                <w:color w:val="002060"/>
              </w:rPr>
            </w:pPr>
            <w:r w:rsidRPr="00F7251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8B6CD" w14:textId="77777777" w:rsidR="00FF1435" w:rsidRPr="00F7251D" w:rsidRDefault="00FF1435" w:rsidP="00440BB6">
            <w:pPr>
              <w:pStyle w:val="headertabella0"/>
              <w:rPr>
                <w:color w:val="002060"/>
              </w:rPr>
            </w:pPr>
            <w:proofErr w:type="spellStart"/>
            <w:r w:rsidRPr="00F7251D">
              <w:rPr>
                <w:color w:val="002060"/>
              </w:rPr>
              <w:t>Localita'</w:t>
            </w:r>
            <w:proofErr w:type="spellEnd"/>
            <w:r w:rsidRPr="00F7251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9D6FB" w14:textId="77777777" w:rsidR="00FF1435" w:rsidRPr="00F7251D" w:rsidRDefault="00FF1435" w:rsidP="00440BB6">
            <w:pPr>
              <w:pStyle w:val="headertabella0"/>
              <w:rPr>
                <w:color w:val="002060"/>
              </w:rPr>
            </w:pPr>
            <w:r w:rsidRPr="00F7251D">
              <w:rPr>
                <w:color w:val="002060"/>
              </w:rPr>
              <w:t>Indirizzo Impianto</w:t>
            </w:r>
          </w:p>
        </w:tc>
      </w:tr>
      <w:tr w:rsidR="00FF1435" w:rsidRPr="00F7251D" w14:paraId="635DF6D9" w14:textId="77777777" w:rsidTr="00440B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3B5B23" w14:textId="77777777" w:rsidR="00FF1435" w:rsidRPr="00F7251D" w:rsidRDefault="00FF1435" w:rsidP="00440BB6">
            <w:pPr>
              <w:pStyle w:val="rowtabella0"/>
              <w:rPr>
                <w:color w:val="002060"/>
              </w:rPr>
            </w:pPr>
            <w:r w:rsidRPr="00F7251D">
              <w:rPr>
                <w:color w:val="002060"/>
              </w:rPr>
              <w:t>CSI MONTEFIORE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243FAF" w14:textId="77777777" w:rsidR="00FF1435" w:rsidRPr="00F7251D" w:rsidRDefault="00FF1435" w:rsidP="00440BB6">
            <w:pPr>
              <w:pStyle w:val="rowtabella0"/>
              <w:rPr>
                <w:color w:val="002060"/>
              </w:rPr>
            </w:pPr>
            <w:r w:rsidRPr="00F7251D">
              <w:rPr>
                <w:color w:val="002060"/>
              </w:rPr>
              <w:t>ACQUAVIVA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BDA9E" w14:textId="77777777" w:rsidR="00FF1435" w:rsidRPr="00F7251D" w:rsidRDefault="00FF1435" w:rsidP="00440BB6">
            <w:pPr>
              <w:pStyle w:val="rowtabella0"/>
              <w:jc w:val="center"/>
              <w:rPr>
                <w:color w:val="002060"/>
              </w:rPr>
            </w:pPr>
            <w:r w:rsidRPr="00F7251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EA229" w14:textId="77777777" w:rsidR="00FF1435" w:rsidRPr="00F7251D" w:rsidRDefault="00FF1435" w:rsidP="00440BB6">
            <w:pPr>
              <w:pStyle w:val="rowtabella0"/>
              <w:rPr>
                <w:color w:val="002060"/>
              </w:rPr>
            </w:pPr>
            <w:r w:rsidRPr="00F7251D">
              <w:rPr>
                <w:color w:val="002060"/>
              </w:rPr>
              <w:t>15/03/2024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CFD2AA" w14:textId="77777777" w:rsidR="00FF1435" w:rsidRPr="00F7251D" w:rsidRDefault="00FF1435" w:rsidP="00440BB6">
            <w:pPr>
              <w:pStyle w:val="rowtabella0"/>
              <w:rPr>
                <w:color w:val="002060"/>
              </w:rPr>
            </w:pPr>
            <w:r w:rsidRPr="00F7251D">
              <w:rPr>
                <w:color w:val="002060"/>
              </w:rPr>
              <w:t>5743 CAMPO DI C5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D1A071" w14:textId="77777777" w:rsidR="00FF1435" w:rsidRPr="00F7251D" w:rsidRDefault="00FF1435" w:rsidP="00440BB6">
            <w:pPr>
              <w:pStyle w:val="rowtabella0"/>
              <w:rPr>
                <w:color w:val="002060"/>
              </w:rPr>
            </w:pPr>
            <w:r w:rsidRPr="00F7251D">
              <w:rPr>
                <w:color w:val="002060"/>
              </w:rPr>
              <w:t>MONTEFIORE DELL'ASO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050357" w14:textId="77777777" w:rsidR="00FF1435" w:rsidRPr="00F7251D" w:rsidRDefault="00FF1435" w:rsidP="00440BB6">
            <w:pPr>
              <w:pStyle w:val="rowtabella0"/>
              <w:rPr>
                <w:color w:val="002060"/>
              </w:rPr>
            </w:pPr>
            <w:r w:rsidRPr="00F7251D">
              <w:rPr>
                <w:color w:val="002060"/>
              </w:rPr>
              <w:t xml:space="preserve">TRAVERSA VIA </w:t>
            </w:r>
            <w:proofErr w:type="gramStart"/>
            <w:r w:rsidRPr="00F7251D">
              <w:rPr>
                <w:color w:val="002060"/>
              </w:rPr>
              <w:t>U.T</w:t>
            </w:r>
            <w:proofErr w:type="gramEnd"/>
            <w:r w:rsidRPr="00F7251D">
              <w:rPr>
                <w:color w:val="002060"/>
              </w:rPr>
              <w:t>0MEI</w:t>
            </w:r>
          </w:p>
        </w:tc>
      </w:tr>
      <w:tr w:rsidR="00FF1435" w:rsidRPr="00F7251D" w14:paraId="05AF3FB3"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D3BF4C" w14:textId="77777777" w:rsidR="00FF1435" w:rsidRPr="00F7251D" w:rsidRDefault="00FF1435" w:rsidP="00440BB6">
            <w:pPr>
              <w:pStyle w:val="rowtabella0"/>
              <w:rPr>
                <w:color w:val="002060"/>
              </w:rPr>
            </w:pPr>
            <w:r w:rsidRPr="00F7251D">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5E7FA2" w14:textId="77777777" w:rsidR="00FF1435" w:rsidRPr="00F7251D" w:rsidRDefault="00FF1435" w:rsidP="00440BB6">
            <w:pPr>
              <w:pStyle w:val="rowtabella0"/>
              <w:rPr>
                <w:color w:val="002060"/>
              </w:rPr>
            </w:pPr>
            <w:r w:rsidRPr="00F7251D">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532618"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E9420F" w14:textId="77777777" w:rsidR="00FF1435" w:rsidRPr="00F7251D" w:rsidRDefault="00FF1435" w:rsidP="00440BB6">
            <w:pPr>
              <w:pStyle w:val="rowtabella0"/>
              <w:rPr>
                <w:color w:val="002060"/>
              </w:rPr>
            </w:pPr>
            <w:r w:rsidRPr="00F7251D">
              <w:rPr>
                <w:color w:val="002060"/>
              </w:rPr>
              <w:t>15/03/2024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97FD08" w14:textId="77777777" w:rsidR="00FF1435" w:rsidRPr="00F7251D" w:rsidRDefault="00FF1435" w:rsidP="00440BB6">
            <w:pPr>
              <w:pStyle w:val="rowtabella0"/>
              <w:rPr>
                <w:color w:val="002060"/>
              </w:rPr>
            </w:pPr>
            <w:r w:rsidRPr="00F7251D">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D315F8" w14:textId="77777777" w:rsidR="00FF1435" w:rsidRPr="00F7251D" w:rsidRDefault="00FF1435" w:rsidP="00440BB6">
            <w:pPr>
              <w:pStyle w:val="rowtabella0"/>
              <w:rPr>
                <w:color w:val="002060"/>
              </w:rPr>
            </w:pPr>
            <w:r w:rsidRPr="00F7251D">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FE7A85" w14:textId="77777777" w:rsidR="00FF1435" w:rsidRPr="00F7251D" w:rsidRDefault="00FF1435" w:rsidP="00440BB6">
            <w:pPr>
              <w:pStyle w:val="rowtabella0"/>
              <w:rPr>
                <w:color w:val="002060"/>
              </w:rPr>
            </w:pPr>
            <w:r w:rsidRPr="00F7251D">
              <w:rPr>
                <w:color w:val="002060"/>
              </w:rPr>
              <w:t xml:space="preserve">LOC.MONTEROCCO VIA </w:t>
            </w:r>
            <w:proofErr w:type="gramStart"/>
            <w:r w:rsidRPr="00F7251D">
              <w:rPr>
                <w:color w:val="002060"/>
              </w:rPr>
              <w:t>A.MANCINI</w:t>
            </w:r>
            <w:proofErr w:type="gramEnd"/>
          </w:p>
        </w:tc>
      </w:tr>
      <w:tr w:rsidR="00FF1435" w:rsidRPr="00F7251D" w14:paraId="5CF1B04B"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2B616A" w14:textId="77777777" w:rsidR="00FF1435" w:rsidRPr="00F7251D" w:rsidRDefault="00FF1435" w:rsidP="00440BB6">
            <w:pPr>
              <w:pStyle w:val="rowtabella0"/>
              <w:rPr>
                <w:color w:val="002060"/>
              </w:rPr>
            </w:pPr>
            <w:r w:rsidRPr="00F7251D">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44D981" w14:textId="77777777" w:rsidR="00FF1435" w:rsidRPr="00F7251D" w:rsidRDefault="00FF1435" w:rsidP="00440BB6">
            <w:pPr>
              <w:pStyle w:val="rowtabella0"/>
              <w:rPr>
                <w:color w:val="002060"/>
              </w:rPr>
            </w:pPr>
            <w:r w:rsidRPr="00F7251D">
              <w:rPr>
                <w:color w:val="002060"/>
              </w:rPr>
              <w:t>BOCASTRUM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58F3F8"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943D38" w14:textId="77777777" w:rsidR="00FF1435" w:rsidRPr="00F7251D" w:rsidRDefault="00FF1435" w:rsidP="00440BB6">
            <w:pPr>
              <w:pStyle w:val="rowtabella0"/>
              <w:rPr>
                <w:color w:val="002060"/>
              </w:rPr>
            </w:pPr>
            <w:r w:rsidRPr="00F7251D">
              <w:rPr>
                <w:color w:val="002060"/>
              </w:rPr>
              <w:t>15/03/2024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FD7C29" w14:textId="77777777" w:rsidR="00FF1435" w:rsidRPr="00F7251D" w:rsidRDefault="00FF1435" w:rsidP="00440BB6">
            <w:pPr>
              <w:pStyle w:val="rowtabella0"/>
              <w:rPr>
                <w:color w:val="002060"/>
              </w:rPr>
            </w:pPr>
            <w:r w:rsidRPr="00F7251D">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912389" w14:textId="77777777" w:rsidR="00FF1435" w:rsidRPr="00F7251D" w:rsidRDefault="00FF1435" w:rsidP="00440BB6">
            <w:pPr>
              <w:pStyle w:val="rowtabella0"/>
              <w:rPr>
                <w:color w:val="002060"/>
              </w:rPr>
            </w:pPr>
            <w:r w:rsidRPr="00F7251D">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0D152A" w14:textId="77777777" w:rsidR="00FF1435" w:rsidRPr="00F7251D" w:rsidRDefault="00FF1435" w:rsidP="00440BB6">
            <w:pPr>
              <w:pStyle w:val="rowtabella0"/>
              <w:rPr>
                <w:color w:val="002060"/>
              </w:rPr>
            </w:pPr>
            <w:r w:rsidRPr="00F7251D">
              <w:rPr>
                <w:color w:val="002060"/>
              </w:rPr>
              <w:t>VIA DELL IRIS</w:t>
            </w:r>
          </w:p>
        </w:tc>
      </w:tr>
      <w:tr w:rsidR="00FF1435" w:rsidRPr="00F7251D" w14:paraId="15553AFB"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050463" w14:textId="77777777" w:rsidR="00FF1435" w:rsidRPr="00F7251D" w:rsidRDefault="00FF1435" w:rsidP="00440BB6">
            <w:pPr>
              <w:pStyle w:val="rowtabella0"/>
              <w:rPr>
                <w:color w:val="002060"/>
              </w:rPr>
            </w:pPr>
            <w:r w:rsidRPr="00F7251D">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862D52" w14:textId="77777777" w:rsidR="00FF1435" w:rsidRPr="00F7251D" w:rsidRDefault="00FF1435" w:rsidP="00440BB6">
            <w:pPr>
              <w:pStyle w:val="rowtabella0"/>
              <w:rPr>
                <w:color w:val="002060"/>
              </w:rPr>
            </w:pPr>
            <w:r w:rsidRPr="00F7251D">
              <w:rPr>
                <w:color w:val="002060"/>
              </w:rPr>
              <w:t>ATLETICO ASCOLI 2000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857715"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3647BA" w14:textId="77777777" w:rsidR="00FF1435" w:rsidRPr="00F7251D" w:rsidRDefault="00FF1435" w:rsidP="00440BB6">
            <w:pPr>
              <w:pStyle w:val="rowtabella0"/>
              <w:rPr>
                <w:color w:val="002060"/>
              </w:rPr>
            </w:pPr>
            <w:r w:rsidRPr="00F7251D">
              <w:rPr>
                <w:color w:val="002060"/>
              </w:rPr>
              <w:t>15/03/2024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6AA860" w14:textId="77777777" w:rsidR="00FF1435" w:rsidRPr="00F7251D" w:rsidRDefault="00FF1435" w:rsidP="00440BB6">
            <w:pPr>
              <w:pStyle w:val="rowtabella0"/>
              <w:rPr>
                <w:color w:val="002060"/>
              </w:rPr>
            </w:pPr>
            <w:r w:rsidRPr="00F7251D">
              <w:rPr>
                <w:color w:val="002060"/>
              </w:rPr>
              <w:t>5670 PALESTRA COMUNALE VANNICOLA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CA43BE" w14:textId="77777777" w:rsidR="00FF1435" w:rsidRPr="00F7251D" w:rsidRDefault="00FF1435" w:rsidP="00440BB6">
            <w:pPr>
              <w:pStyle w:val="rowtabella0"/>
              <w:rPr>
                <w:color w:val="002060"/>
              </w:rPr>
            </w:pPr>
            <w:r w:rsidRPr="00F7251D">
              <w:rPr>
                <w:color w:val="002060"/>
              </w:rPr>
              <w:t>OFFIDA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9593D5" w14:textId="77777777" w:rsidR="00FF1435" w:rsidRPr="00F7251D" w:rsidRDefault="00FF1435" w:rsidP="00440BB6">
            <w:pPr>
              <w:pStyle w:val="rowtabella0"/>
              <w:rPr>
                <w:color w:val="002060"/>
              </w:rPr>
            </w:pPr>
            <w:r w:rsidRPr="00F7251D">
              <w:rPr>
                <w:color w:val="002060"/>
              </w:rPr>
              <w:t>VIA MARTIRI DELLA RESISTENZA</w:t>
            </w:r>
          </w:p>
        </w:tc>
      </w:tr>
      <w:tr w:rsidR="00FF1435" w:rsidRPr="00F7251D" w14:paraId="0FC1F01A"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C4788B" w14:textId="77777777" w:rsidR="00FF1435" w:rsidRPr="00F7251D" w:rsidRDefault="00FF1435" w:rsidP="00440BB6">
            <w:pPr>
              <w:pStyle w:val="rowtabella0"/>
              <w:rPr>
                <w:color w:val="002060"/>
              </w:rPr>
            </w:pPr>
            <w:r w:rsidRPr="00F7251D">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51194D" w14:textId="77777777" w:rsidR="00FF1435" w:rsidRPr="00F7251D" w:rsidRDefault="00FF1435" w:rsidP="00440BB6">
            <w:pPr>
              <w:pStyle w:val="rowtabella0"/>
              <w:rPr>
                <w:color w:val="002060"/>
              </w:rPr>
            </w:pPr>
            <w:r w:rsidRPr="00F7251D">
              <w:rPr>
                <w:color w:val="002060"/>
              </w:rPr>
              <w:t>SAMBENEDETTESE BEACH SOCC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4490A4"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6DC31C" w14:textId="77777777" w:rsidR="00FF1435" w:rsidRPr="00F7251D" w:rsidRDefault="00FF1435" w:rsidP="00440BB6">
            <w:pPr>
              <w:pStyle w:val="rowtabella0"/>
              <w:rPr>
                <w:color w:val="002060"/>
              </w:rPr>
            </w:pPr>
            <w:r w:rsidRPr="00F7251D">
              <w:rPr>
                <w:color w:val="002060"/>
              </w:rPr>
              <w:t>15/03/2024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E2F9B7" w14:textId="77777777" w:rsidR="00FF1435" w:rsidRPr="00F7251D" w:rsidRDefault="00FF1435" w:rsidP="00440BB6">
            <w:pPr>
              <w:pStyle w:val="rowtabella0"/>
              <w:rPr>
                <w:color w:val="002060"/>
              </w:rPr>
            </w:pPr>
            <w:r w:rsidRPr="00F7251D">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92B494" w14:textId="77777777" w:rsidR="00FF1435" w:rsidRPr="00F7251D" w:rsidRDefault="00FF1435" w:rsidP="00440BB6">
            <w:pPr>
              <w:pStyle w:val="rowtabella0"/>
              <w:rPr>
                <w:color w:val="002060"/>
              </w:rPr>
            </w:pPr>
            <w:r w:rsidRPr="00F7251D">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26561A" w14:textId="77777777" w:rsidR="00FF1435" w:rsidRPr="00F7251D" w:rsidRDefault="00FF1435" w:rsidP="00440BB6">
            <w:pPr>
              <w:pStyle w:val="rowtabella0"/>
              <w:rPr>
                <w:color w:val="002060"/>
              </w:rPr>
            </w:pPr>
            <w:r w:rsidRPr="00F7251D">
              <w:rPr>
                <w:color w:val="002060"/>
              </w:rPr>
              <w:t>VIA SALVO D'ACQUISTO</w:t>
            </w:r>
          </w:p>
        </w:tc>
      </w:tr>
      <w:tr w:rsidR="00FF1435" w:rsidRPr="00F7251D" w14:paraId="1EC7D93E"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24C1F5" w14:textId="77777777" w:rsidR="00FF1435" w:rsidRPr="00F7251D" w:rsidRDefault="00FF1435" w:rsidP="00440BB6">
            <w:pPr>
              <w:pStyle w:val="rowtabella0"/>
              <w:rPr>
                <w:color w:val="002060"/>
              </w:rPr>
            </w:pPr>
            <w:r w:rsidRPr="00F7251D">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318370" w14:textId="77777777" w:rsidR="00FF1435" w:rsidRPr="00F7251D" w:rsidRDefault="00FF1435" w:rsidP="00440BB6">
            <w:pPr>
              <w:pStyle w:val="rowtabella0"/>
              <w:rPr>
                <w:color w:val="002060"/>
              </w:rPr>
            </w:pPr>
            <w:r w:rsidRPr="00F7251D">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8C1257"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A8655B" w14:textId="77777777" w:rsidR="00FF1435" w:rsidRPr="00F7251D" w:rsidRDefault="00FF1435" w:rsidP="00440BB6">
            <w:pPr>
              <w:pStyle w:val="rowtabella0"/>
              <w:rPr>
                <w:color w:val="002060"/>
              </w:rPr>
            </w:pPr>
            <w:r w:rsidRPr="00F7251D">
              <w:rPr>
                <w:color w:val="002060"/>
              </w:rPr>
              <w:t>15/03/2024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45250E" w14:textId="77777777" w:rsidR="00FF1435" w:rsidRPr="00F7251D" w:rsidRDefault="00FF1435" w:rsidP="00440BB6">
            <w:pPr>
              <w:pStyle w:val="rowtabella0"/>
              <w:rPr>
                <w:color w:val="002060"/>
              </w:rPr>
            </w:pPr>
            <w:r w:rsidRPr="00F7251D">
              <w:rPr>
                <w:color w:val="002060"/>
              </w:rPr>
              <w:t>5604 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AB717C" w14:textId="77777777" w:rsidR="00FF1435" w:rsidRPr="00F7251D" w:rsidRDefault="00FF1435" w:rsidP="00440BB6">
            <w:pPr>
              <w:pStyle w:val="rowtabella0"/>
              <w:rPr>
                <w:color w:val="002060"/>
              </w:rPr>
            </w:pPr>
            <w:r w:rsidRPr="00F7251D">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2D955C" w14:textId="77777777" w:rsidR="00FF1435" w:rsidRPr="00F7251D" w:rsidRDefault="00FF1435" w:rsidP="00440BB6">
            <w:pPr>
              <w:pStyle w:val="rowtabella0"/>
              <w:rPr>
                <w:color w:val="002060"/>
              </w:rPr>
            </w:pPr>
            <w:r w:rsidRPr="00F7251D">
              <w:rPr>
                <w:color w:val="002060"/>
              </w:rPr>
              <w:t>VIA SGATTONI - CONTR.RAGNOLA</w:t>
            </w:r>
          </w:p>
        </w:tc>
      </w:tr>
      <w:tr w:rsidR="00FF1435" w:rsidRPr="00F7251D" w14:paraId="37A0E518" w14:textId="77777777" w:rsidTr="00440B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E5EBDF" w14:textId="77777777" w:rsidR="00FF1435" w:rsidRPr="00F7251D" w:rsidRDefault="00FF1435" w:rsidP="00440BB6">
            <w:pPr>
              <w:pStyle w:val="rowtabella0"/>
              <w:rPr>
                <w:color w:val="002060"/>
              </w:rPr>
            </w:pPr>
            <w:r w:rsidRPr="00F7251D">
              <w:rPr>
                <w:color w:val="002060"/>
              </w:rPr>
              <w:t>TRUENTIN LAMA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96CDBC" w14:textId="77777777" w:rsidR="00FF1435" w:rsidRPr="00F7251D" w:rsidRDefault="00FF1435" w:rsidP="00440BB6">
            <w:pPr>
              <w:pStyle w:val="rowtabella0"/>
              <w:rPr>
                <w:color w:val="002060"/>
              </w:rPr>
            </w:pPr>
            <w:r w:rsidRPr="00F7251D">
              <w:rPr>
                <w:color w:val="002060"/>
              </w:rPr>
              <w:t>AMICI 84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5F8BB9"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801DA9" w14:textId="77777777" w:rsidR="00FF1435" w:rsidRPr="00F7251D" w:rsidRDefault="00FF1435" w:rsidP="00440BB6">
            <w:pPr>
              <w:pStyle w:val="rowtabella0"/>
              <w:rPr>
                <w:color w:val="002060"/>
              </w:rPr>
            </w:pPr>
            <w:r w:rsidRPr="00F7251D">
              <w:rPr>
                <w:color w:val="002060"/>
              </w:rPr>
              <w:t>15/03/2024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FEB424" w14:textId="77777777" w:rsidR="00FF1435" w:rsidRPr="00F7251D" w:rsidRDefault="00FF1435" w:rsidP="00440BB6">
            <w:pPr>
              <w:pStyle w:val="rowtabella0"/>
              <w:rPr>
                <w:color w:val="002060"/>
              </w:rPr>
            </w:pPr>
            <w:r w:rsidRPr="00F7251D">
              <w:rPr>
                <w:color w:val="002060"/>
              </w:rPr>
              <w:t>5738 PALESTRA COM.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517117" w14:textId="77777777" w:rsidR="00FF1435" w:rsidRPr="00F7251D" w:rsidRDefault="00FF1435" w:rsidP="00440BB6">
            <w:pPr>
              <w:pStyle w:val="rowtabella0"/>
              <w:rPr>
                <w:color w:val="002060"/>
              </w:rPr>
            </w:pPr>
            <w:r w:rsidRPr="00F7251D">
              <w:rPr>
                <w:color w:val="002060"/>
              </w:rPr>
              <w:t>CASTEL DI LAMA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6C590B" w14:textId="77777777" w:rsidR="00FF1435" w:rsidRPr="00F7251D" w:rsidRDefault="00FF1435" w:rsidP="00440BB6">
            <w:pPr>
              <w:pStyle w:val="rowtabella0"/>
              <w:rPr>
                <w:color w:val="002060"/>
              </w:rPr>
            </w:pPr>
            <w:r w:rsidRPr="00F7251D">
              <w:rPr>
                <w:color w:val="002060"/>
              </w:rPr>
              <w:t>VIA ADIGE, 35</w:t>
            </w:r>
          </w:p>
        </w:tc>
      </w:tr>
    </w:tbl>
    <w:p w14:paraId="4123CA0B" w14:textId="77777777" w:rsidR="00FF1435" w:rsidRPr="003D6C92" w:rsidRDefault="00FF1435" w:rsidP="00614796">
      <w:pPr>
        <w:pStyle w:val="breakline"/>
        <w:rPr>
          <w:rFonts w:eastAsiaTheme="minorEastAsia"/>
          <w:color w:val="002060"/>
        </w:rPr>
      </w:pPr>
    </w:p>
    <w:p w14:paraId="69C2C09E" w14:textId="77777777" w:rsidR="00614796" w:rsidRPr="003D6C92" w:rsidRDefault="00614796" w:rsidP="00614796">
      <w:pPr>
        <w:pStyle w:val="breakline"/>
        <w:rPr>
          <w:color w:val="002060"/>
        </w:rPr>
      </w:pPr>
    </w:p>
    <w:p w14:paraId="6F646D13" w14:textId="77777777" w:rsidR="00614796" w:rsidRPr="003D6C92" w:rsidRDefault="00614796" w:rsidP="00614796">
      <w:pPr>
        <w:pStyle w:val="titolocampionato0"/>
        <w:shd w:val="clear" w:color="auto" w:fill="CCCCCC"/>
        <w:spacing w:before="80" w:after="40"/>
        <w:rPr>
          <w:color w:val="002060"/>
        </w:rPr>
      </w:pPr>
      <w:r w:rsidRPr="003D6C92">
        <w:rPr>
          <w:color w:val="002060"/>
        </w:rPr>
        <w:t>REGIONALE CALCIO A 5 FEMMINILE</w:t>
      </w:r>
    </w:p>
    <w:p w14:paraId="7AB95F85" w14:textId="77777777" w:rsidR="00614796" w:rsidRPr="003D6C92" w:rsidRDefault="00614796" w:rsidP="00614796">
      <w:pPr>
        <w:pStyle w:val="titoloprinc0"/>
        <w:rPr>
          <w:color w:val="002060"/>
        </w:rPr>
      </w:pPr>
      <w:r w:rsidRPr="003D6C92">
        <w:rPr>
          <w:color w:val="002060"/>
        </w:rPr>
        <w:t>VARIAZIONI AL PROGRAMMA GARE</w:t>
      </w:r>
    </w:p>
    <w:p w14:paraId="349267A1" w14:textId="77777777" w:rsidR="00614796" w:rsidRPr="003D6C92" w:rsidRDefault="00614796" w:rsidP="00614796">
      <w:pPr>
        <w:pStyle w:val="breakline"/>
        <w:rPr>
          <w:color w:val="002060"/>
        </w:rPr>
      </w:pPr>
    </w:p>
    <w:p w14:paraId="6F9E5E22" w14:textId="77777777" w:rsidR="00614796" w:rsidRPr="003D6C92" w:rsidRDefault="00614796" w:rsidP="00614796">
      <w:pPr>
        <w:pStyle w:val="breakline"/>
        <w:rPr>
          <w:color w:val="002060"/>
        </w:rPr>
      </w:pPr>
    </w:p>
    <w:p w14:paraId="1025E4A3" w14:textId="77777777" w:rsidR="00614796" w:rsidRPr="003D6C92" w:rsidRDefault="00614796" w:rsidP="00614796">
      <w:pPr>
        <w:pStyle w:val="sottotitolocampionato10"/>
        <w:rPr>
          <w:color w:val="002060"/>
        </w:rPr>
      </w:pPr>
      <w:r w:rsidRPr="003D6C9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14796" w:rsidRPr="003D6C92" w14:paraId="547B9AE3" w14:textId="77777777" w:rsidTr="00390C0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0FD3C" w14:textId="77777777" w:rsidR="00614796" w:rsidRPr="003D6C92" w:rsidRDefault="00614796" w:rsidP="00440BB6">
            <w:pPr>
              <w:pStyle w:val="headertabella0"/>
              <w:rPr>
                <w:color w:val="002060"/>
              </w:rPr>
            </w:pPr>
            <w:r w:rsidRPr="003D6C9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FAD3B" w14:textId="77777777" w:rsidR="00614796" w:rsidRPr="003D6C92" w:rsidRDefault="00614796" w:rsidP="00440BB6">
            <w:pPr>
              <w:pStyle w:val="headertabella0"/>
              <w:rPr>
                <w:color w:val="002060"/>
              </w:rPr>
            </w:pPr>
            <w:r w:rsidRPr="003D6C92">
              <w:rPr>
                <w:color w:val="002060"/>
              </w:rPr>
              <w:t xml:space="preserve">N° </w:t>
            </w:r>
            <w:proofErr w:type="spellStart"/>
            <w:r w:rsidRPr="003D6C92">
              <w:rPr>
                <w:color w:val="002060"/>
              </w:rPr>
              <w:t>Gior</w:t>
            </w:r>
            <w:proofErr w:type="spellEnd"/>
            <w:r w:rsidRPr="003D6C9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58061" w14:textId="77777777" w:rsidR="00614796" w:rsidRPr="003D6C92" w:rsidRDefault="00614796" w:rsidP="00440BB6">
            <w:pPr>
              <w:pStyle w:val="headertabella0"/>
              <w:rPr>
                <w:color w:val="002060"/>
              </w:rPr>
            </w:pPr>
            <w:r w:rsidRPr="003D6C9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B022D" w14:textId="77777777" w:rsidR="00614796" w:rsidRPr="003D6C92" w:rsidRDefault="00614796" w:rsidP="00440BB6">
            <w:pPr>
              <w:pStyle w:val="headertabella0"/>
              <w:rPr>
                <w:color w:val="002060"/>
              </w:rPr>
            </w:pPr>
            <w:r w:rsidRPr="003D6C9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F3244" w14:textId="77777777" w:rsidR="00614796" w:rsidRPr="003D6C92" w:rsidRDefault="00614796" w:rsidP="00440BB6">
            <w:pPr>
              <w:pStyle w:val="headertabella0"/>
              <w:rPr>
                <w:color w:val="002060"/>
              </w:rPr>
            </w:pPr>
            <w:r w:rsidRPr="003D6C92">
              <w:rPr>
                <w:color w:val="002060"/>
              </w:rPr>
              <w:t xml:space="preserve">Data </w:t>
            </w:r>
            <w:proofErr w:type="spellStart"/>
            <w:r w:rsidRPr="003D6C92">
              <w:rPr>
                <w:color w:val="002060"/>
              </w:rPr>
              <w:t>Orig</w:t>
            </w:r>
            <w:proofErr w:type="spellEnd"/>
            <w:r w:rsidRPr="003D6C9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84434" w14:textId="77777777" w:rsidR="00614796" w:rsidRPr="003D6C92" w:rsidRDefault="00614796" w:rsidP="00440BB6">
            <w:pPr>
              <w:pStyle w:val="headertabella0"/>
              <w:rPr>
                <w:color w:val="002060"/>
              </w:rPr>
            </w:pPr>
            <w:r w:rsidRPr="003D6C9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D6637" w14:textId="77777777" w:rsidR="00614796" w:rsidRPr="003D6C92" w:rsidRDefault="00614796" w:rsidP="00440BB6">
            <w:pPr>
              <w:pStyle w:val="headertabella0"/>
              <w:rPr>
                <w:color w:val="002060"/>
              </w:rPr>
            </w:pPr>
            <w:r w:rsidRPr="003D6C92">
              <w:rPr>
                <w:color w:val="002060"/>
              </w:rPr>
              <w:t xml:space="preserve">Ora </w:t>
            </w:r>
            <w:proofErr w:type="spellStart"/>
            <w:r w:rsidRPr="003D6C92">
              <w:rPr>
                <w:color w:val="002060"/>
              </w:rPr>
              <w:t>Orig</w:t>
            </w:r>
            <w:proofErr w:type="spellEnd"/>
            <w:r w:rsidRPr="003D6C9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73868" w14:textId="77777777" w:rsidR="00614796" w:rsidRPr="003D6C92" w:rsidRDefault="00614796" w:rsidP="00440BB6">
            <w:pPr>
              <w:pStyle w:val="headertabella0"/>
              <w:rPr>
                <w:color w:val="002060"/>
              </w:rPr>
            </w:pPr>
            <w:r w:rsidRPr="003D6C92">
              <w:rPr>
                <w:color w:val="002060"/>
              </w:rPr>
              <w:t>Impianto</w:t>
            </w:r>
          </w:p>
        </w:tc>
      </w:tr>
      <w:tr w:rsidR="00614796" w:rsidRPr="003D6C92" w14:paraId="00986CE6" w14:textId="77777777" w:rsidTr="00390C0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88A73" w14:textId="77777777" w:rsidR="00614796" w:rsidRPr="00390C07" w:rsidRDefault="00614796" w:rsidP="00440BB6">
            <w:pPr>
              <w:pStyle w:val="rowtabella0"/>
              <w:rPr>
                <w:color w:val="002060"/>
                <w:highlight w:val="yellow"/>
              </w:rPr>
            </w:pPr>
            <w:r w:rsidRPr="00390C07">
              <w:rPr>
                <w:color w:val="002060"/>
                <w:highlight w:val="yellow"/>
              </w:rPr>
              <w:t>17/03/2024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41501" w14:textId="77777777" w:rsidR="00614796" w:rsidRPr="00390C07" w:rsidRDefault="00614796" w:rsidP="00440BB6">
            <w:pPr>
              <w:pStyle w:val="rowtabella0"/>
              <w:jc w:val="center"/>
              <w:rPr>
                <w:color w:val="002060"/>
                <w:highlight w:val="yellow"/>
              </w:rPr>
            </w:pPr>
            <w:r w:rsidRPr="00390C07">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675D3" w14:textId="77777777" w:rsidR="00614796" w:rsidRPr="00390C07" w:rsidRDefault="00614796" w:rsidP="00440BB6">
            <w:pPr>
              <w:pStyle w:val="rowtabella0"/>
              <w:rPr>
                <w:color w:val="002060"/>
                <w:highlight w:val="yellow"/>
              </w:rPr>
            </w:pPr>
            <w:r w:rsidRPr="00390C07">
              <w:rPr>
                <w:color w:val="002060"/>
                <w:highlight w:val="yellow"/>
              </w:rPr>
              <w:t>CENTRO SPORTIVO SUASA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2C472" w14:textId="77777777" w:rsidR="00614796" w:rsidRPr="00390C07" w:rsidRDefault="00614796" w:rsidP="00440BB6">
            <w:pPr>
              <w:pStyle w:val="rowtabella0"/>
              <w:rPr>
                <w:color w:val="002060"/>
                <w:highlight w:val="yellow"/>
              </w:rPr>
            </w:pPr>
            <w:r w:rsidRPr="00390C07">
              <w:rPr>
                <w:color w:val="002060"/>
                <w:highlight w:val="yellow"/>
              </w:rPr>
              <w:t>RIPABERARDA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70403" w14:textId="77777777" w:rsidR="00614796" w:rsidRPr="003D6C92" w:rsidRDefault="00614796" w:rsidP="00440BB6">
            <w:pPr>
              <w:pStyle w:val="rowtabella0"/>
              <w:rPr>
                <w:color w:val="002060"/>
              </w:rPr>
            </w:pPr>
            <w:r w:rsidRPr="003D6C92">
              <w:rPr>
                <w:color w:val="002060"/>
              </w:rPr>
              <w:t>15/03/2024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19C38" w14:textId="77777777" w:rsidR="00614796" w:rsidRPr="003D6C92" w:rsidRDefault="00614796" w:rsidP="00440BB6">
            <w:pPr>
              <w:pStyle w:val="rowtabella0"/>
              <w:jc w:val="center"/>
              <w:rPr>
                <w:color w:val="002060"/>
              </w:rPr>
            </w:pPr>
            <w:r w:rsidRPr="00390C07">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2BB80" w14:textId="77777777" w:rsidR="00614796" w:rsidRPr="003D6C92" w:rsidRDefault="00614796" w:rsidP="00440BB6">
            <w:pPr>
              <w:pStyle w:val="rowtabella0"/>
              <w:jc w:val="center"/>
              <w:rPr>
                <w:color w:val="002060"/>
              </w:rPr>
            </w:pPr>
            <w:r w:rsidRPr="003D6C92">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00F51" w14:textId="77777777" w:rsidR="00614796" w:rsidRPr="003D6C92" w:rsidRDefault="00614796" w:rsidP="00440BB6">
            <w:pPr>
              <w:rPr>
                <w:color w:val="002060"/>
              </w:rPr>
            </w:pPr>
          </w:p>
        </w:tc>
      </w:tr>
    </w:tbl>
    <w:p w14:paraId="72965831" w14:textId="77777777" w:rsidR="00614796" w:rsidRPr="003D6C92" w:rsidRDefault="00614796" w:rsidP="00614796">
      <w:pPr>
        <w:pStyle w:val="breakline"/>
        <w:rPr>
          <w:rFonts w:eastAsiaTheme="minorEastAsia"/>
          <w:color w:val="002060"/>
        </w:rPr>
      </w:pPr>
    </w:p>
    <w:p w14:paraId="0CC24930" w14:textId="77777777" w:rsidR="00614796" w:rsidRPr="003D6C92" w:rsidRDefault="00614796" w:rsidP="00614796">
      <w:pPr>
        <w:pStyle w:val="breakline"/>
        <w:rPr>
          <w:color w:val="002060"/>
        </w:rPr>
      </w:pPr>
    </w:p>
    <w:p w14:paraId="147E7F59" w14:textId="77777777" w:rsidR="00614796" w:rsidRPr="003D6C92" w:rsidRDefault="00614796" w:rsidP="00614796">
      <w:pPr>
        <w:pStyle w:val="titoloprinc0"/>
        <w:rPr>
          <w:color w:val="002060"/>
        </w:rPr>
      </w:pPr>
      <w:r w:rsidRPr="003D6C92">
        <w:rPr>
          <w:color w:val="002060"/>
        </w:rPr>
        <w:t>RISULTATI</w:t>
      </w:r>
    </w:p>
    <w:p w14:paraId="53E822B1" w14:textId="77777777" w:rsidR="00614796" w:rsidRPr="003D6C92" w:rsidRDefault="00614796" w:rsidP="00614796">
      <w:pPr>
        <w:pStyle w:val="breakline"/>
        <w:rPr>
          <w:color w:val="002060"/>
        </w:rPr>
      </w:pPr>
    </w:p>
    <w:p w14:paraId="0B87C455" w14:textId="77777777" w:rsidR="00614796" w:rsidRPr="003D6C92" w:rsidRDefault="00614796" w:rsidP="00614796">
      <w:pPr>
        <w:pStyle w:val="sottotitolocampionato10"/>
        <w:rPr>
          <w:color w:val="002060"/>
        </w:rPr>
      </w:pPr>
      <w:r w:rsidRPr="003D6C92">
        <w:rPr>
          <w:color w:val="002060"/>
        </w:rPr>
        <w:t>RISULTATI UFFICIALI GARE DEL 09/03/2024</w:t>
      </w:r>
    </w:p>
    <w:p w14:paraId="470D55C7" w14:textId="77777777" w:rsidR="00670978" w:rsidRPr="00670978" w:rsidRDefault="00670978" w:rsidP="00670978">
      <w:pPr>
        <w:pStyle w:val="sottotitolocampionato20"/>
        <w:spacing w:before="0" w:beforeAutospacing="0" w:after="0" w:afterAutospacing="0"/>
        <w:rPr>
          <w:rFonts w:ascii="Arial" w:hAnsi="Arial" w:cs="Arial"/>
          <w:color w:val="002060"/>
          <w:sz w:val="20"/>
          <w:szCs w:val="20"/>
        </w:rPr>
      </w:pPr>
      <w:r w:rsidRPr="00670978">
        <w:rPr>
          <w:rFonts w:ascii="Arial" w:hAnsi="Arial" w:cs="Arial"/>
          <w:color w:val="002060"/>
          <w:sz w:val="20"/>
          <w:szCs w:val="20"/>
        </w:rPr>
        <w:t>Si trascrivono qui di seguito i risultati ufficiali delle gare disputate</w:t>
      </w:r>
    </w:p>
    <w:p w14:paraId="42168845" w14:textId="77777777" w:rsidR="00614796" w:rsidRPr="003D6C92" w:rsidRDefault="00614796" w:rsidP="0061479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14796" w:rsidRPr="003D6C92" w14:paraId="42F44ABA" w14:textId="77777777" w:rsidTr="00440BB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14796" w:rsidRPr="003D6C92" w14:paraId="61FD0C24" w14:textId="77777777" w:rsidTr="00440B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699F4" w14:textId="77777777" w:rsidR="00614796" w:rsidRPr="003D6C92" w:rsidRDefault="00614796" w:rsidP="00440BB6">
                  <w:pPr>
                    <w:pStyle w:val="headertabella0"/>
                    <w:rPr>
                      <w:color w:val="002060"/>
                    </w:rPr>
                  </w:pPr>
                  <w:r w:rsidRPr="003D6C92">
                    <w:rPr>
                      <w:color w:val="002060"/>
                    </w:rPr>
                    <w:t>GIRONE A - 8 Giornata - R</w:t>
                  </w:r>
                </w:p>
              </w:tc>
            </w:tr>
            <w:tr w:rsidR="00614796" w:rsidRPr="003D6C92" w14:paraId="0C4EF911" w14:textId="77777777" w:rsidTr="00440B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C7AD80" w14:textId="77777777" w:rsidR="00614796" w:rsidRPr="003D6C92" w:rsidRDefault="00614796" w:rsidP="00440BB6">
                  <w:pPr>
                    <w:pStyle w:val="rowtabella0"/>
                    <w:rPr>
                      <w:color w:val="002060"/>
                    </w:rPr>
                  </w:pPr>
                  <w:r w:rsidRPr="003D6C92">
                    <w:rPr>
                      <w:color w:val="002060"/>
                    </w:rPr>
                    <w:t>CARISSIMI 2016</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7DAF8" w14:textId="77777777" w:rsidR="00614796" w:rsidRPr="003D6C92" w:rsidRDefault="00614796" w:rsidP="00440BB6">
                  <w:pPr>
                    <w:pStyle w:val="rowtabella0"/>
                    <w:rPr>
                      <w:color w:val="002060"/>
                    </w:rPr>
                  </w:pPr>
                  <w:r w:rsidRPr="003D6C92">
                    <w:rPr>
                      <w:color w:val="002060"/>
                    </w:rPr>
                    <w:t>- SANTANGIOLESE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784345" w14:textId="77777777" w:rsidR="00614796" w:rsidRPr="003D6C92" w:rsidRDefault="00614796" w:rsidP="00440BB6">
                  <w:pPr>
                    <w:pStyle w:val="rowtabella0"/>
                    <w:jc w:val="center"/>
                    <w:rPr>
                      <w:color w:val="002060"/>
                    </w:rPr>
                  </w:pPr>
                  <w:r w:rsidRPr="003D6C92">
                    <w:rPr>
                      <w:color w:val="002060"/>
                    </w:rPr>
                    <w:t>8 - 0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B98C79" w14:textId="77777777" w:rsidR="00614796" w:rsidRPr="003D6C92" w:rsidRDefault="00614796" w:rsidP="00440BB6">
                  <w:pPr>
                    <w:pStyle w:val="rowtabella0"/>
                    <w:jc w:val="center"/>
                    <w:rPr>
                      <w:color w:val="002060"/>
                    </w:rPr>
                  </w:pPr>
                  <w:r w:rsidRPr="003D6C92">
                    <w:rPr>
                      <w:color w:val="002060"/>
                    </w:rPr>
                    <w:t> </w:t>
                  </w:r>
                </w:p>
              </w:tc>
            </w:tr>
            <w:tr w:rsidR="00614796" w:rsidRPr="003D6C92" w14:paraId="397B4E90"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B5C56F" w14:textId="77777777" w:rsidR="00614796" w:rsidRPr="003D6C92" w:rsidRDefault="00614796" w:rsidP="00440BB6">
                  <w:pPr>
                    <w:pStyle w:val="rowtabella0"/>
                    <w:rPr>
                      <w:color w:val="002060"/>
                    </w:rPr>
                  </w:pPr>
                  <w:r w:rsidRPr="003D6C92">
                    <w:rPr>
                      <w:color w:val="002060"/>
                    </w:rPr>
                    <w:t>(1) 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641F5E" w14:textId="77777777" w:rsidR="00614796" w:rsidRPr="003D6C92" w:rsidRDefault="00614796" w:rsidP="00440BB6">
                  <w:pPr>
                    <w:pStyle w:val="rowtabella0"/>
                    <w:rPr>
                      <w:color w:val="002060"/>
                    </w:rPr>
                  </w:pPr>
                  <w:r w:rsidRPr="003D6C92">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145681" w14:textId="77777777" w:rsidR="00614796" w:rsidRPr="003D6C92" w:rsidRDefault="00614796" w:rsidP="00440BB6">
                  <w:pPr>
                    <w:pStyle w:val="rowtabella0"/>
                    <w:jc w:val="center"/>
                    <w:rPr>
                      <w:color w:val="002060"/>
                    </w:rPr>
                  </w:pPr>
                  <w:r w:rsidRPr="003D6C92">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47685B" w14:textId="77777777" w:rsidR="00614796" w:rsidRPr="003D6C92" w:rsidRDefault="00614796" w:rsidP="00440BB6">
                  <w:pPr>
                    <w:pStyle w:val="rowtabella0"/>
                    <w:jc w:val="center"/>
                    <w:rPr>
                      <w:color w:val="002060"/>
                    </w:rPr>
                  </w:pPr>
                  <w:r w:rsidRPr="003D6C92">
                    <w:rPr>
                      <w:color w:val="002060"/>
                    </w:rPr>
                    <w:t> </w:t>
                  </w:r>
                </w:p>
              </w:tc>
            </w:tr>
            <w:tr w:rsidR="00614796" w:rsidRPr="003D6C92" w14:paraId="50F23CCF"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81CC8B" w14:textId="77777777" w:rsidR="00614796" w:rsidRPr="003D6C92" w:rsidRDefault="00614796" w:rsidP="00440BB6">
                  <w:pPr>
                    <w:pStyle w:val="rowtabella0"/>
                    <w:rPr>
                      <w:color w:val="002060"/>
                    </w:rPr>
                  </w:pPr>
                  <w:r w:rsidRPr="003D6C92">
                    <w:rPr>
                      <w:color w:val="002060"/>
                    </w:rPr>
                    <w:t>(1) 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90CF5A" w14:textId="77777777" w:rsidR="00614796" w:rsidRPr="003D6C92" w:rsidRDefault="00614796" w:rsidP="00440BB6">
                  <w:pPr>
                    <w:pStyle w:val="rowtabella0"/>
                    <w:rPr>
                      <w:color w:val="002060"/>
                    </w:rPr>
                  </w:pPr>
                  <w:r w:rsidRPr="003D6C92">
                    <w:rPr>
                      <w:color w:val="002060"/>
                    </w:rPr>
                    <w:t>- ASD KAPPABI POTENZAPICENA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6FAE3F" w14:textId="77777777" w:rsidR="00614796" w:rsidRPr="003D6C92" w:rsidRDefault="00614796" w:rsidP="00440BB6">
                  <w:pPr>
                    <w:pStyle w:val="rowtabella0"/>
                    <w:jc w:val="center"/>
                    <w:rPr>
                      <w:color w:val="002060"/>
                    </w:rPr>
                  </w:pPr>
                  <w:r w:rsidRPr="003D6C92">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7C9F26" w14:textId="77777777" w:rsidR="00614796" w:rsidRPr="003D6C92" w:rsidRDefault="00614796" w:rsidP="00440BB6">
                  <w:pPr>
                    <w:pStyle w:val="rowtabella0"/>
                    <w:jc w:val="center"/>
                    <w:rPr>
                      <w:color w:val="002060"/>
                    </w:rPr>
                  </w:pPr>
                  <w:r w:rsidRPr="003D6C92">
                    <w:rPr>
                      <w:color w:val="002060"/>
                    </w:rPr>
                    <w:t> </w:t>
                  </w:r>
                </w:p>
              </w:tc>
            </w:tr>
            <w:tr w:rsidR="00614796" w:rsidRPr="003D6C92" w14:paraId="37CA25EB"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13C064" w14:textId="77777777" w:rsidR="00614796" w:rsidRPr="003D6C92" w:rsidRDefault="00614796" w:rsidP="00440BB6">
                  <w:pPr>
                    <w:pStyle w:val="rowtabella0"/>
                    <w:rPr>
                      <w:color w:val="002060"/>
                    </w:rPr>
                  </w:pPr>
                  <w:r w:rsidRPr="003D6C92">
                    <w:rPr>
                      <w:color w:val="002060"/>
                    </w:rPr>
                    <w:t>POLISPORTIVA BOCA S.E.M.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C8AB73" w14:textId="77777777" w:rsidR="00614796" w:rsidRPr="003D6C92" w:rsidRDefault="00614796" w:rsidP="00440BB6">
                  <w:pPr>
                    <w:pStyle w:val="rowtabella0"/>
                    <w:rPr>
                      <w:color w:val="002060"/>
                    </w:rPr>
                  </w:pPr>
                  <w:r w:rsidRPr="003D6C92">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661CA4" w14:textId="77777777" w:rsidR="00614796" w:rsidRPr="003D6C92" w:rsidRDefault="00614796" w:rsidP="00440BB6">
                  <w:pPr>
                    <w:pStyle w:val="rowtabella0"/>
                    <w:jc w:val="center"/>
                    <w:rPr>
                      <w:color w:val="002060"/>
                    </w:rPr>
                  </w:pPr>
                  <w:r w:rsidRPr="003D6C92">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658C75" w14:textId="77777777" w:rsidR="00614796" w:rsidRPr="003D6C92" w:rsidRDefault="00614796" w:rsidP="00440BB6">
                  <w:pPr>
                    <w:pStyle w:val="rowtabella0"/>
                    <w:jc w:val="center"/>
                    <w:rPr>
                      <w:color w:val="002060"/>
                    </w:rPr>
                  </w:pPr>
                  <w:r w:rsidRPr="003D6C92">
                    <w:rPr>
                      <w:color w:val="002060"/>
                    </w:rPr>
                    <w:t> </w:t>
                  </w:r>
                </w:p>
              </w:tc>
            </w:tr>
            <w:tr w:rsidR="00614796" w:rsidRPr="003D6C92" w14:paraId="0EF718FA"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1D71CD" w14:textId="77777777" w:rsidR="00614796" w:rsidRPr="003D6C92" w:rsidRDefault="00614796" w:rsidP="00440BB6">
                  <w:pPr>
                    <w:pStyle w:val="rowtabella0"/>
                    <w:rPr>
                      <w:color w:val="002060"/>
                    </w:rPr>
                  </w:pPr>
                  <w:r w:rsidRPr="003D6C92">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A39F9D" w14:textId="77777777" w:rsidR="00614796" w:rsidRPr="003D6C92" w:rsidRDefault="00614796" w:rsidP="00440BB6">
                  <w:pPr>
                    <w:pStyle w:val="rowtabella0"/>
                    <w:rPr>
                      <w:color w:val="002060"/>
                    </w:rPr>
                  </w:pPr>
                  <w:r w:rsidRPr="003D6C92">
                    <w:rPr>
                      <w:color w:val="002060"/>
                    </w:rPr>
                    <w:t>-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2F1138" w14:textId="77777777" w:rsidR="00614796" w:rsidRPr="003D6C92" w:rsidRDefault="00614796" w:rsidP="00440BB6">
                  <w:pPr>
                    <w:pStyle w:val="rowtabella0"/>
                    <w:jc w:val="center"/>
                    <w:rPr>
                      <w:color w:val="002060"/>
                    </w:rPr>
                  </w:pPr>
                  <w:r w:rsidRPr="003D6C9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B45A40" w14:textId="77777777" w:rsidR="00614796" w:rsidRPr="003D6C92" w:rsidRDefault="00614796" w:rsidP="00440BB6">
                  <w:pPr>
                    <w:pStyle w:val="rowtabella0"/>
                    <w:jc w:val="center"/>
                    <w:rPr>
                      <w:color w:val="002060"/>
                    </w:rPr>
                  </w:pPr>
                  <w:r w:rsidRPr="003D6C92">
                    <w:rPr>
                      <w:color w:val="002060"/>
                    </w:rPr>
                    <w:t> </w:t>
                  </w:r>
                </w:p>
              </w:tc>
            </w:tr>
            <w:tr w:rsidR="00614796" w:rsidRPr="003D6C92" w14:paraId="38A10CEE" w14:textId="77777777" w:rsidTr="00440B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85EC7D" w14:textId="77777777" w:rsidR="00614796" w:rsidRPr="003D6C92" w:rsidRDefault="00614796" w:rsidP="00440BB6">
                  <w:pPr>
                    <w:pStyle w:val="rowtabella0"/>
                    <w:rPr>
                      <w:color w:val="002060"/>
                    </w:rPr>
                  </w:pPr>
                  <w:r w:rsidRPr="003D6C92">
                    <w:rPr>
                      <w:color w:val="002060"/>
                    </w:rPr>
                    <w:t>SANTA MARIA APPARENTE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CE3DB2" w14:textId="77777777" w:rsidR="00614796" w:rsidRPr="003D6C92" w:rsidRDefault="00614796" w:rsidP="00440BB6">
                  <w:pPr>
                    <w:pStyle w:val="rowtabella0"/>
                    <w:rPr>
                      <w:color w:val="002060"/>
                    </w:rPr>
                  </w:pPr>
                  <w:r w:rsidRPr="003D6C92">
                    <w:rPr>
                      <w:color w:val="002060"/>
                    </w:rPr>
                    <w:t>- GLS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2197AC" w14:textId="77777777" w:rsidR="00614796" w:rsidRPr="003D6C92" w:rsidRDefault="00614796" w:rsidP="00440BB6">
                  <w:pPr>
                    <w:pStyle w:val="rowtabella0"/>
                    <w:jc w:val="center"/>
                    <w:rPr>
                      <w:color w:val="002060"/>
                    </w:rPr>
                  </w:pPr>
                  <w:r w:rsidRPr="003D6C92">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4A2A9" w14:textId="77777777" w:rsidR="00614796" w:rsidRPr="003D6C92" w:rsidRDefault="00614796" w:rsidP="00440BB6">
                  <w:pPr>
                    <w:pStyle w:val="rowtabella0"/>
                    <w:jc w:val="center"/>
                    <w:rPr>
                      <w:color w:val="002060"/>
                    </w:rPr>
                  </w:pPr>
                  <w:r w:rsidRPr="003D6C92">
                    <w:rPr>
                      <w:color w:val="002060"/>
                    </w:rPr>
                    <w:t> </w:t>
                  </w:r>
                </w:p>
              </w:tc>
            </w:tr>
            <w:tr w:rsidR="00614796" w:rsidRPr="003D6C92" w14:paraId="7D45F6AC" w14:textId="77777777" w:rsidTr="00440BB6">
              <w:tc>
                <w:tcPr>
                  <w:tcW w:w="4700" w:type="dxa"/>
                  <w:gridSpan w:val="4"/>
                  <w:tcBorders>
                    <w:top w:val="nil"/>
                    <w:left w:val="nil"/>
                    <w:bottom w:val="nil"/>
                    <w:right w:val="nil"/>
                  </w:tcBorders>
                  <w:tcMar>
                    <w:top w:w="20" w:type="dxa"/>
                    <w:left w:w="20" w:type="dxa"/>
                    <w:bottom w:w="20" w:type="dxa"/>
                    <w:right w:w="20" w:type="dxa"/>
                  </w:tcMar>
                  <w:vAlign w:val="center"/>
                  <w:hideMark/>
                </w:tcPr>
                <w:p w14:paraId="1579D0A5" w14:textId="77777777" w:rsidR="00614796" w:rsidRPr="003D6C92" w:rsidRDefault="00614796" w:rsidP="00440BB6">
                  <w:pPr>
                    <w:pStyle w:val="rowtabella0"/>
                    <w:rPr>
                      <w:color w:val="002060"/>
                    </w:rPr>
                  </w:pPr>
                  <w:r w:rsidRPr="003D6C92">
                    <w:rPr>
                      <w:color w:val="002060"/>
                    </w:rPr>
                    <w:t>(1) - disputata il 08/03/2024</w:t>
                  </w:r>
                </w:p>
              </w:tc>
            </w:tr>
          </w:tbl>
          <w:p w14:paraId="00150F30" w14:textId="77777777" w:rsidR="00614796" w:rsidRPr="003D6C92" w:rsidRDefault="00614796" w:rsidP="00440BB6">
            <w:pPr>
              <w:rPr>
                <w:color w:val="002060"/>
              </w:rPr>
            </w:pPr>
          </w:p>
        </w:tc>
      </w:tr>
    </w:tbl>
    <w:p w14:paraId="30E39472" w14:textId="77777777" w:rsidR="00614796" w:rsidRPr="003D6C92" w:rsidRDefault="00614796" w:rsidP="00614796">
      <w:pPr>
        <w:pStyle w:val="breakline"/>
        <w:rPr>
          <w:rFonts w:eastAsiaTheme="minorEastAsia"/>
          <w:color w:val="002060"/>
        </w:rPr>
      </w:pPr>
    </w:p>
    <w:p w14:paraId="25C2967C" w14:textId="77777777" w:rsidR="00614796" w:rsidRPr="003D6C92" w:rsidRDefault="00614796" w:rsidP="00614796">
      <w:pPr>
        <w:pStyle w:val="breakline"/>
        <w:rPr>
          <w:color w:val="002060"/>
        </w:rPr>
      </w:pPr>
    </w:p>
    <w:p w14:paraId="3513C7F2" w14:textId="77777777" w:rsidR="00614796" w:rsidRPr="003D6C92" w:rsidRDefault="00614796" w:rsidP="00614796">
      <w:pPr>
        <w:pStyle w:val="titoloprinc0"/>
        <w:rPr>
          <w:color w:val="002060"/>
        </w:rPr>
      </w:pPr>
      <w:r w:rsidRPr="003D6C92">
        <w:rPr>
          <w:color w:val="002060"/>
        </w:rPr>
        <w:t>GIUDICE SPORTIVO</w:t>
      </w:r>
    </w:p>
    <w:p w14:paraId="52EA71E5" w14:textId="77777777" w:rsidR="00614796" w:rsidRPr="003D6C92" w:rsidRDefault="00614796" w:rsidP="00614796">
      <w:pPr>
        <w:pStyle w:val="diffida"/>
        <w:rPr>
          <w:color w:val="002060"/>
        </w:rPr>
      </w:pPr>
      <w:r w:rsidRPr="003D6C92">
        <w:rPr>
          <w:color w:val="002060"/>
        </w:rPr>
        <w:t>Il Giudice Sportivo Avv. Agnese Lazzaretti, con l'assistenza del segretario Angelo Castellana, nella seduta del 13/03/2024, ha adottato le decisioni che di seguito integralmente si riportano:</w:t>
      </w:r>
    </w:p>
    <w:p w14:paraId="07203603" w14:textId="77777777" w:rsidR="00614796" w:rsidRPr="003D6C92" w:rsidRDefault="00614796" w:rsidP="00614796">
      <w:pPr>
        <w:pStyle w:val="titolo10"/>
        <w:rPr>
          <w:color w:val="002060"/>
        </w:rPr>
      </w:pPr>
      <w:r w:rsidRPr="003D6C92">
        <w:rPr>
          <w:color w:val="002060"/>
        </w:rPr>
        <w:t xml:space="preserve">GARE DEL 9/ 3/2024 </w:t>
      </w:r>
    </w:p>
    <w:p w14:paraId="79C4C011" w14:textId="77777777" w:rsidR="00614796" w:rsidRPr="003D6C92" w:rsidRDefault="00614796" w:rsidP="00614796">
      <w:pPr>
        <w:pStyle w:val="titolo7a"/>
        <w:rPr>
          <w:color w:val="002060"/>
        </w:rPr>
      </w:pPr>
      <w:r w:rsidRPr="003D6C92">
        <w:rPr>
          <w:color w:val="002060"/>
        </w:rPr>
        <w:lastRenderedPageBreak/>
        <w:t xml:space="preserve">PROVVEDIMENTI DISCIPLINARI </w:t>
      </w:r>
    </w:p>
    <w:p w14:paraId="0C09481C" w14:textId="77777777" w:rsidR="00614796" w:rsidRPr="003D6C92" w:rsidRDefault="00614796" w:rsidP="00614796">
      <w:pPr>
        <w:pStyle w:val="titolo7b0"/>
        <w:rPr>
          <w:color w:val="002060"/>
        </w:rPr>
      </w:pPr>
      <w:r w:rsidRPr="003D6C92">
        <w:rPr>
          <w:color w:val="002060"/>
        </w:rPr>
        <w:t xml:space="preserve">In base alle risultanze degli atti ufficiali sono state deliberate le seguenti sanzioni disciplinari. </w:t>
      </w:r>
    </w:p>
    <w:p w14:paraId="5B201E6E" w14:textId="77777777" w:rsidR="00614796" w:rsidRPr="003D6C92" w:rsidRDefault="00614796" w:rsidP="00614796">
      <w:pPr>
        <w:pStyle w:val="titolo30"/>
        <w:rPr>
          <w:color w:val="002060"/>
        </w:rPr>
      </w:pPr>
      <w:r w:rsidRPr="003D6C92">
        <w:rPr>
          <w:color w:val="002060"/>
        </w:rPr>
        <w:t xml:space="preserve">CALCIATORI ESPULSI </w:t>
      </w:r>
    </w:p>
    <w:p w14:paraId="7A3C4E01" w14:textId="77777777" w:rsidR="00614796" w:rsidRPr="003D6C92" w:rsidRDefault="00614796" w:rsidP="00614796">
      <w:pPr>
        <w:pStyle w:val="titolo20"/>
        <w:rPr>
          <w:color w:val="002060"/>
        </w:rPr>
      </w:pPr>
      <w:r w:rsidRPr="003D6C9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586BFC72" w14:textId="77777777" w:rsidTr="00440BB6">
        <w:tc>
          <w:tcPr>
            <w:tcW w:w="2200" w:type="dxa"/>
            <w:tcMar>
              <w:top w:w="20" w:type="dxa"/>
              <w:left w:w="20" w:type="dxa"/>
              <w:bottom w:w="20" w:type="dxa"/>
              <w:right w:w="20" w:type="dxa"/>
            </w:tcMar>
            <w:vAlign w:val="center"/>
            <w:hideMark/>
          </w:tcPr>
          <w:p w14:paraId="768979B7" w14:textId="77777777" w:rsidR="00614796" w:rsidRPr="003D6C92" w:rsidRDefault="00614796" w:rsidP="00440BB6">
            <w:pPr>
              <w:pStyle w:val="movimento"/>
              <w:rPr>
                <w:color w:val="002060"/>
              </w:rPr>
            </w:pPr>
            <w:r w:rsidRPr="003D6C92">
              <w:rPr>
                <w:color w:val="002060"/>
              </w:rPr>
              <w:t>CASAGRANDE SYLVIE</w:t>
            </w:r>
          </w:p>
        </w:tc>
        <w:tc>
          <w:tcPr>
            <w:tcW w:w="2200" w:type="dxa"/>
            <w:tcMar>
              <w:top w:w="20" w:type="dxa"/>
              <w:left w:w="20" w:type="dxa"/>
              <w:bottom w:w="20" w:type="dxa"/>
              <w:right w:w="20" w:type="dxa"/>
            </w:tcMar>
            <w:vAlign w:val="center"/>
            <w:hideMark/>
          </w:tcPr>
          <w:p w14:paraId="130F5D57" w14:textId="77777777" w:rsidR="00614796" w:rsidRPr="003D6C92" w:rsidRDefault="00614796" w:rsidP="00440BB6">
            <w:pPr>
              <w:pStyle w:val="movimento2"/>
              <w:rPr>
                <w:color w:val="002060"/>
              </w:rPr>
            </w:pPr>
            <w:r w:rsidRPr="003D6C92">
              <w:rPr>
                <w:color w:val="002060"/>
              </w:rPr>
              <w:t xml:space="preserve">(POTENZA PICENA) </w:t>
            </w:r>
          </w:p>
        </w:tc>
        <w:tc>
          <w:tcPr>
            <w:tcW w:w="800" w:type="dxa"/>
            <w:tcMar>
              <w:top w:w="20" w:type="dxa"/>
              <w:left w:w="20" w:type="dxa"/>
              <w:bottom w:w="20" w:type="dxa"/>
              <w:right w:w="20" w:type="dxa"/>
            </w:tcMar>
            <w:vAlign w:val="center"/>
            <w:hideMark/>
          </w:tcPr>
          <w:p w14:paraId="4F7C8FD2"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78A6547C"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20041A27" w14:textId="77777777" w:rsidR="00614796" w:rsidRPr="003D6C92" w:rsidRDefault="00614796" w:rsidP="00440BB6">
            <w:pPr>
              <w:pStyle w:val="movimento2"/>
              <w:rPr>
                <w:color w:val="002060"/>
              </w:rPr>
            </w:pPr>
            <w:r w:rsidRPr="003D6C92">
              <w:rPr>
                <w:color w:val="002060"/>
              </w:rPr>
              <w:t> </w:t>
            </w:r>
          </w:p>
        </w:tc>
      </w:tr>
    </w:tbl>
    <w:p w14:paraId="41C076AF" w14:textId="77777777" w:rsidR="00614796" w:rsidRPr="003D6C92" w:rsidRDefault="00614796" w:rsidP="00614796">
      <w:pPr>
        <w:pStyle w:val="titolo30"/>
        <w:rPr>
          <w:rFonts w:eastAsiaTheme="minorEastAsia"/>
          <w:color w:val="002060"/>
        </w:rPr>
      </w:pPr>
      <w:r w:rsidRPr="003D6C92">
        <w:rPr>
          <w:color w:val="002060"/>
        </w:rPr>
        <w:t xml:space="preserve">CALCIATORI NON ESPULSI </w:t>
      </w:r>
    </w:p>
    <w:p w14:paraId="0F95E62D" w14:textId="77777777" w:rsidR="00614796" w:rsidRPr="003D6C92" w:rsidRDefault="00614796" w:rsidP="00614796">
      <w:pPr>
        <w:pStyle w:val="titolo20"/>
        <w:rPr>
          <w:color w:val="002060"/>
        </w:rPr>
      </w:pPr>
      <w:r w:rsidRPr="003D6C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4B87246E" w14:textId="77777777" w:rsidTr="00440BB6">
        <w:tc>
          <w:tcPr>
            <w:tcW w:w="2200" w:type="dxa"/>
            <w:tcMar>
              <w:top w:w="20" w:type="dxa"/>
              <w:left w:w="20" w:type="dxa"/>
              <w:bottom w:w="20" w:type="dxa"/>
              <w:right w:w="20" w:type="dxa"/>
            </w:tcMar>
            <w:vAlign w:val="center"/>
            <w:hideMark/>
          </w:tcPr>
          <w:p w14:paraId="04AC1495" w14:textId="77777777" w:rsidR="00614796" w:rsidRPr="003D6C92" w:rsidRDefault="00614796" w:rsidP="00440BB6">
            <w:pPr>
              <w:pStyle w:val="movimento"/>
              <w:rPr>
                <w:color w:val="002060"/>
              </w:rPr>
            </w:pPr>
            <w:r w:rsidRPr="003D6C92">
              <w:rPr>
                <w:color w:val="002060"/>
              </w:rPr>
              <w:t>VERNELLI LARA</w:t>
            </w:r>
          </w:p>
        </w:tc>
        <w:tc>
          <w:tcPr>
            <w:tcW w:w="2200" w:type="dxa"/>
            <w:tcMar>
              <w:top w:w="20" w:type="dxa"/>
              <w:left w:w="20" w:type="dxa"/>
              <w:bottom w:w="20" w:type="dxa"/>
              <w:right w:w="20" w:type="dxa"/>
            </w:tcMar>
            <w:vAlign w:val="center"/>
            <w:hideMark/>
          </w:tcPr>
          <w:p w14:paraId="589E4F80" w14:textId="77777777" w:rsidR="00614796" w:rsidRPr="003D6C92" w:rsidRDefault="00614796" w:rsidP="00440BB6">
            <w:pPr>
              <w:pStyle w:val="movimento2"/>
              <w:rPr>
                <w:color w:val="002060"/>
              </w:rPr>
            </w:pPr>
            <w:r w:rsidRPr="003D6C92">
              <w:rPr>
                <w:color w:val="002060"/>
              </w:rPr>
              <w:t xml:space="preserve">(GLS DORICA AN.UR) </w:t>
            </w:r>
          </w:p>
        </w:tc>
        <w:tc>
          <w:tcPr>
            <w:tcW w:w="800" w:type="dxa"/>
            <w:tcMar>
              <w:top w:w="20" w:type="dxa"/>
              <w:left w:w="20" w:type="dxa"/>
              <w:bottom w:w="20" w:type="dxa"/>
              <w:right w:w="20" w:type="dxa"/>
            </w:tcMar>
            <w:vAlign w:val="center"/>
            <w:hideMark/>
          </w:tcPr>
          <w:p w14:paraId="4C5CC441"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1DE1DAE4"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7C97182B" w14:textId="77777777" w:rsidR="00614796" w:rsidRPr="003D6C92" w:rsidRDefault="00614796" w:rsidP="00440BB6">
            <w:pPr>
              <w:pStyle w:val="movimento2"/>
              <w:rPr>
                <w:color w:val="002060"/>
              </w:rPr>
            </w:pPr>
            <w:r w:rsidRPr="003D6C92">
              <w:rPr>
                <w:color w:val="002060"/>
              </w:rPr>
              <w:t> </w:t>
            </w:r>
          </w:p>
        </w:tc>
      </w:tr>
    </w:tbl>
    <w:p w14:paraId="1A8D5EB7" w14:textId="77777777" w:rsidR="00614796" w:rsidRDefault="00614796" w:rsidP="00614796">
      <w:pPr>
        <w:pStyle w:val="breakline"/>
        <w:rPr>
          <w:rFonts w:eastAsiaTheme="minorEastAsia"/>
          <w:color w:val="002060"/>
        </w:rPr>
      </w:pPr>
    </w:p>
    <w:p w14:paraId="5CD3D80D" w14:textId="77777777" w:rsidR="00614796" w:rsidRPr="007178EC" w:rsidRDefault="00614796" w:rsidP="00614796">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46144144" w14:textId="77777777" w:rsidR="00614796" w:rsidRPr="007178EC" w:rsidRDefault="00614796" w:rsidP="00614796">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1A02145C" w14:textId="77777777" w:rsidR="00614796" w:rsidRPr="003D6C92" w:rsidRDefault="00614796" w:rsidP="00614796">
      <w:pPr>
        <w:pStyle w:val="breakline"/>
        <w:rPr>
          <w:rFonts w:eastAsiaTheme="minorEastAsia"/>
          <w:color w:val="002060"/>
        </w:rPr>
      </w:pPr>
    </w:p>
    <w:p w14:paraId="3C774249" w14:textId="77777777" w:rsidR="00614796" w:rsidRPr="003D6C92" w:rsidRDefault="00614796" w:rsidP="00614796">
      <w:pPr>
        <w:pStyle w:val="titoloprinc0"/>
        <w:rPr>
          <w:color w:val="002060"/>
        </w:rPr>
      </w:pPr>
      <w:r w:rsidRPr="003D6C92">
        <w:rPr>
          <w:color w:val="002060"/>
        </w:rPr>
        <w:t>CLASSIFICA</w:t>
      </w:r>
    </w:p>
    <w:p w14:paraId="4636C003" w14:textId="77777777" w:rsidR="00614796" w:rsidRPr="003D6C92" w:rsidRDefault="00614796" w:rsidP="00614796">
      <w:pPr>
        <w:pStyle w:val="breakline"/>
        <w:rPr>
          <w:color w:val="002060"/>
        </w:rPr>
      </w:pPr>
    </w:p>
    <w:p w14:paraId="3D711698" w14:textId="77777777" w:rsidR="00614796" w:rsidRPr="003D6C92" w:rsidRDefault="00614796" w:rsidP="00614796">
      <w:pPr>
        <w:pStyle w:val="breakline"/>
        <w:rPr>
          <w:color w:val="002060"/>
        </w:rPr>
      </w:pPr>
    </w:p>
    <w:p w14:paraId="367CA773" w14:textId="77777777" w:rsidR="00614796" w:rsidRPr="003D6C92" w:rsidRDefault="00614796" w:rsidP="00614796">
      <w:pPr>
        <w:pStyle w:val="sottotitolocampionato10"/>
        <w:rPr>
          <w:color w:val="002060"/>
        </w:rPr>
      </w:pPr>
      <w:r w:rsidRPr="003D6C9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14796" w:rsidRPr="003D6C92" w14:paraId="1CE087E3" w14:textId="77777777" w:rsidTr="00440B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0C5A2" w14:textId="77777777" w:rsidR="00614796" w:rsidRPr="003D6C92" w:rsidRDefault="00614796" w:rsidP="00440BB6">
            <w:pPr>
              <w:pStyle w:val="headertabella0"/>
              <w:rPr>
                <w:color w:val="002060"/>
              </w:rPr>
            </w:pPr>
            <w:r w:rsidRPr="003D6C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AD668" w14:textId="77777777" w:rsidR="00614796" w:rsidRPr="003D6C92" w:rsidRDefault="00614796" w:rsidP="00440BB6">
            <w:pPr>
              <w:pStyle w:val="headertabella0"/>
              <w:rPr>
                <w:color w:val="002060"/>
              </w:rPr>
            </w:pPr>
            <w:r w:rsidRPr="003D6C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0259B" w14:textId="77777777" w:rsidR="00614796" w:rsidRPr="003D6C92" w:rsidRDefault="00614796" w:rsidP="00440BB6">
            <w:pPr>
              <w:pStyle w:val="headertabella0"/>
              <w:rPr>
                <w:color w:val="002060"/>
              </w:rPr>
            </w:pPr>
            <w:r w:rsidRPr="003D6C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F6C45" w14:textId="77777777" w:rsidR="00614796" w:rsidRPr="003D6C92" w:rsidRDefault="00614796" w:rsidP="00440BB6">
            <w:pPr>
              <w:pStyle w:val="headertabella0"/>
              <w:rPr>
                <w:color w:val="002060"/>
              </w:rPr>
            </w:pPr>
            <w:r w:rsidRPr="003D6C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97F69" w14:textId="77777777" w:rsidR="00614796" w:rsidRPr="003D6C92" w:rsidRDefault="00614796" w:rsidP="00440BB6">
            <w:pPr>
              <w:pStyle w:val="headertabella0"/>
              <w:rPr>
                <w:color w:val="002060"/>
              </w:rPr>
            </w:pPr>
            <w:r w:rsidRPr="003D6C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9DD8D" w14:textId="77777777" w:rsidR="00614796" w:rsidRPr="003D6C92" w:rsidRDefault="00614796" w:rsidP="00440BB6">
            <w:pPr>
              <w:pStyle w:val="headertabella0"/>
              <w:rPr>
                <w:color w:val="002060"/>
              </w:rPr>
            </w:pPr>
            <w:r w:rsidRPr="003D6C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52E30" w14:textId="77777777" w:rsidR="00614796" w:rsidRPr="003D6C92" w:rsidRDefault="00614796" w:rsidP="00440BB6">
            <w:pPr>
              <w:pStyle w:val="headertabella0"/>
              <w:rPr>
                <w:color w:val="002060"/>
              </w:rPr>
            </w:pPr>
            <w:r w:rsidRPr="003D6C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9913F" w14:textId="77777777" w:rsidR="00614796" w:rsidRPr="003D6C92" w:rsidRDefault="00614796" w:rsidP="00440BB6">
            <w:pPr>
              <w:pStyle w:val="headertabella0"/>
              <w:rPr>
                <w:color w:val="002060"/>
              </w:rPr>
            </w:pPr>
            <w:r w:rsidRPr="003D6C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6055D" w14:textId="77777777" w:rsidR="00614796" w:rsidRPr="003D6C92" w:rsidRDefault="00614796" w:rsidP="00440BB6">
            <w:pPr>
              <w:pStyle w:val="headertabella0"/>
              <w:rPr>
                <w:color w:val="002060"/>
              </w:rPr>
            </w:pPr>
            <w:r w:rsidRPr="003D6C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894C7" w14:textId="77777777" w:rsidR="00614796" w:rsidRPr="003D6C92" w:rsidRDefault="00614796" w:rsidP="00440BB6">
            <w:pPr>
              <w:pStyle w:val="headertabella0"/>
              <w:rPr>
                <w:color w:val="002060"/>
              </w:rPr>
            </w:pPr>
            <w:r w:rsidRPr="003D6C92">
              <w:rPr>
                <w:color w:val="002060"/>
              </w:rPr>
              <w:t>PE</w:t>
            </w:r>
          </w:p>
        </w:tc>
      </w:tr>
      <w:tr w:rsidR="00614796" w:rsidRPr="003D6C92" w14:paraId="36A2D83C" w14:textId="77777777" w:rsidTr="00440B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C9D106" w14:textId="77777777" w:rsidR="00614796" w:rsidRPr="003D6C92" w:rsidRDefault="00614796" w:rsidP="00440BB6">
            <w:pPr>
              <w:pStyle w:val="rowtabella0"/>
              <w:rPr>
                <w:color w:val="002060"/>
              </w:rPr>
            </w:pPr>
            <w:r w:rsidRPr="003D6C92">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4D0EA" w14:textId="77777777" w:rsidR="00614796" w:rsidRPr="003D6C92" w:rsidRDefault="00614796" w:rsidP="00440BB6">
            <w:pPr>
              <w:pStyle w:val="rowtabella0"/>
              <w:jc w:val="center"/>
              <w:rPr>
                <w:color w:val="002060"/>
              </w:rPr>
            </w:pPr>
            <w:r w:rsidRPr="003D6C9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F4CB1"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DF82A" w14:textId="77777777" w:rsidR="00614796" w:rsidRPr="003D6C92" w:rsidRDefault="00614796" w:rsidP="00440BB6">
            <w:pPr>
              <w:pStyle w:val="rowtabella0"/>
              <w:jc w:val="center"/>
              <w:rPr>
                <w:color w:val="002060"/>
              </w:rPr>
            </w:pPr>
            <w:r w:rsidRPr="003D6C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6699B"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E2D03"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18D6D" w14:textId="77777777" w:rsidR="00614796" w:rsidRPr="003D6C92" w:rsidRDefault="00614796" w:rsidP="00440BB6">
            <w:pPr>
              <w:pStyle w:val="rowtabella0"/>
              <w:jc w:val="center"/>
              <w:rPr>
                <w:color w:val="002060"/>
              </w:rPr>
            </w:pPr>
            <w:r w:rsidRPr="003D6C92">
              <w:rPr>
                <w:color w:val="002060"/>
              </w:rPr>
              <w:t>143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B776C" w14:textId="77777777" w:rsidR="00614796" w:rsidRPr="003D6C92" w:rsidRDefault="00614796" w:rsidP="00440BB6">
            <w:pPr>
              <w:pStyle w:val="rowtabella0"/>
              <w:jc w:val="center"/>
              <w:rPr>
                <w:color w:val="002060"/>
              </w:rPr>
            </w:pPr>
            <w:r w:rsidRPr="003D6C9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14891" w14:textId="77777777" w:rsidR="00614796" w:rsidRPr="003D6C92" w:rsidRDefault="00614796" w:rsidP="00440BB6">
            <w:pPr>
              <w:pStyle w:val="rowtabella0"/>
              <w:jc w:val="center"/>
              <w:rPr>
                <w:color w:val="002060"/>
              </w:rPr>
            </w:pPr>
            <w:r w:rsidRPr="003D6C92">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9D6D0" w14:textId="77777777" w:rsidR="00614796" w:rsidRPr="003D6C92" w:rsidRDefault="00614796" w:rsidP="00440BB6">
            <w:pPr>
              <w:pStyle w:val="rowtabella0"/>
              <w:jc w:val="center"/>
              <w:rPr>
                <w:color w:val="002060"/>
              </w:rPr>
            </w:pPr>
            <w:r w:rsidRPr="003D6C92">
              <w:rPr>
                <w:color w:val="002060"/>
              </w:rPr>
              <w:t>0</w:t>
            </w:r>
          </w:p>
        </w:tc>
      </w:tr>
      <w:tr w:rsidR="00614796" w:rsidRPr="003D6C92" w14:paraId="23A46E49"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4E3424" w14:textId="77777777" w:rsidR="00614796" w:rsidRPr="003D6C92" w:rsidRDefault="00614796" w:rsidP="00440BB6">
            <w:pPr>
              <w:pStyle w:val="rowtabella0"/>
              <w:rPr>
                <w:color w:val="002060"/>
              </w:rPr>
            </w:pPr>
            <w:r w:rsidRPr="003D6C92">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30159" w14:textId="77777777" w:rsidR="00614796" w:rsidRPr="003D6C92" w:rsidRDefault="00614796" w:rsidP="00440BB6">
            <w:pPr>
              <w:pStyle w:val="rowtabella0"/>
              <w:jc w:val="center"/>
              <w:rPr>
                <w:color w:val="002060"/>
              </w:rPr>
            </w:pPr>
            <w:r w:rsidRPr="003D6C9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79CFC"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E2785" w14:textId="77777777" w:rsidR="00614796" w:rsidRPr="003D6C92" w:rsidRDefault="00614796" w:rsidP="00440BB6">
            <w:pPr>
              <w:pStyle w:val="rowtabella0"/>
              <w:jc w:val="center"/>
              <w:rPr>
                <w:color w:val="002060"/>
              </w:rPr>
            </w:pPr>
            <w:r w:rsidRPr="003D6C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EE718"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44C06"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566E2" w14:textId="77777777" w:rsidR="00614796" w:rsidRPr="003D6C92" w:rsidRDefault="00614796" w:rsidP="00440BB6">
            <w:pPr>
              <w:pStyle w:val="rowtabella0"/>
              <w:jc w:val="center"/>
              <w:rPr>
                <w:color w:val="002060"/>
              </w:rPr>
            </w:pPr>
            <w:r w:rsidRPr="003D6C92">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8CABD" w14:textId="77777777" w:rsidR="00614796" w:rsidRPr="003D6C92" w:rsidRDefault="00614796" w:rsidP="00440BB6">
            <w:pPr>
              <w:pStyle w:val="rowtabella0"/>
              <w:jc w:val="center"/>
              <w:rPr>
                <w:color w:val="002060"/>
              </w:rPr>
            </w:pPr>
            <w:r w:rsidRPr="003D6C9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677F2" w14:textId="77777777" w:rsidR="00614796" w:rsidRPr="003D6C92" w:rsidRDefault="00614796" w:rsidP="00440BB6">
            <w:pPr>
              <w:pStyle w:val="rowtabella0"/>
              <w:jc w:val="center"/>
              <w:rPr>
                <w:color w:val="002060"/>
              </w:rPr>
            </w:pPr>
            <w:r w:rsidRPr="003D6C9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45D19" w14:textId="77777777" w:rsidR="00614796" w:rsidRPr="003D6C92" w:rsidRDefault="00614796" w:rsidP="00440BB6">
            <w:pPr>
              <w:pStyle w:val="rowtabella0"/>
              <w:jc w:val="center"/>
              <w:rPr>
                <w:color w:val="002060"/>
              </w:rPr>
            </w:pPr>
            <w:r w:rsidRPr="003D6C92">
              <w:rPr>
                <w:color w:val="002060"/>
              </w:rPr>
              <w:t>0</w:t>
            </w:r>
          </w:p>
        </w:tc>
      </w:tr>
      <w:tr w:rsidR="00614796" w:rsidRPr="003D6C92" w14:paraId="1F78068D"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27B711" w14:textId="77777777" w:rsidR="00614796" w:rsidRPr="003D6C92" w:rsidRDefault="00614796" w:rsidP="00440BB6">
            <w:pPr>
              <w:pStyle w:val="rowtabella0"/>
              <w:rPr>
                <w:color w:val="002060"/>
              </w:rPr>
            </w:pPr>
            <w:r w:rsidRPr="003D6C92">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6EB21" w14:textId="77777777" w:rsidR="00614796" w:rsidRPr="003D6C92" w:rsidRDefault="00614796" w:rsidP="00440BB6">
            <w:pPr>
              <w:pStyle w:val="rowtabella0"/>
              <w:jc w:val="center"/>
              <w:rPr>
                <w:color w:val="002060"/>
              </w:rPr>
            </w:pPr>
            <w:r w:rsidRPr="003D6C9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736D1"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EC411" w14:textId="77777777" w:rsidR="00614796" w:rsidRPr="003D6C92" w:rsidRDefault="00614796" w:rsidP="00440BB6">
            <w:pPr>
              <w:pStyle w:val="rowtabella0"/>
              <w:jc w:val="center"/>
              <w:rPr>
                <w:color w:val="002060"/>
              </w:rPr>
            </w:pPr>
            <w:r w:rsidRPr="003D6C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4BFB5"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B3C39"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23CC3" w14:textId="77777777" w:rsidR="00614796" w:rsidRPr="003D6C92" w:rsidRDefault="00614796" w:rsidP="00440BB6">
            <w:pPr>
              <w:pStyle w:val="rowtabella0"/>
              <w:jc w:val="center"/>
              <w:rPr>
                <w:color w:val="002060"/>
              </w:rPr>
            </w:pPr>
            <w:r w:rsidRPr="003D6C9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1C79A" w14:textId="77777777" w:rsidR="00614796" w:rsidRPr="003D6C92" w:rsidRDefault="00614796" w:rsidP="00440BB6">
            <w:pPr>
              <w:pStyle w:val="rowtabella0"/>
              <w:jc w:val="center"/>
              <w:rPr>
                <w:color w:val="002060"/>
              </w:rPr>
            </w:pPr>
            <w:r w:rsidRPr="003D6C9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332B7" w14:textId="77777777" w:rsidR="00614796" w:rsidRPr="003D6C92" w:rsidRDefault="00614796" w:rsidP="00440BB6">
            <w:pPr>
              <w:pStyle w:val="rowtabella0"/>
              <w:jc w:val="center"/>
              <w:rPr>
                <w:color w:val="002060"/>
              </w:rPr>
            </w:pPr>
            <w:r w:rsidRPr="003D6C9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D732B" w14:textId="77777777" w:rsidR="00614796" w:rsidRPr="003D6C92" w:rsidRDefault="00614796" w:rsidP="00440BB6">
            <w:pPr>
              <w:pStyle w:val="rowtabella0"/>
              <w:jc w:val="center"/>
              <w:rPr>
                <w:color w:val="002060"/>
              </w:rPr>
            </w:pPr>
            <w:r w:rsidRPr="003D6C92">
              <w:rPr>
                <w:color w:val="002060"/>
              </w:rPr>
              <w:t>0</w:t>
            </w:r>
          </w:p>
        </w:tc>
      </w:tr>
      <w:tr w:rsidR="00614796" w:rsidRPr="003D6C92" w14:paraId="120E590E"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9FFF1A" w14:textId="77777777" w:rsidR="00614796" w:rsidRPr="003D6C92" w:rsidRDefault="00614796" w:rsidP="00440BB6">
            <w:pPr>
              <w:pStyle w:val="rowtabella0"/>
              <w:rPr>
                <w:color w:val="002060"/>
              </w:rPr>
            </w:pPr>
            <w:r w:rsidRPr="003D6C92">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A64E8" w14:textId="77777777" w:rsidR="00614796" w:rsidRPr="003D6C92" w:rsidRDefault="00614796" w:rsidP="00440BB6">
            <w:pPr>
              <w:pStyle w:val="rowtabella0"/>
              <w:jc w:val="center"/>
              <w:rPr>
                <w:color w:val="002060"/>
              </w:rPr>
            </w:pPr>
            <w:r w:rsidRPr="003D6C9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DF7A9"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3175E"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42620"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75D35"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FB44F" w14:textId="77777777" w:rsidR="00614796" w:rsidRPr="003D6C92" w:rsidRDefault="00614796" w:rsidP="00440BB6">
            <w:pPr>
              <w:pStyle w:val="rowtabella0"/>
              <w:jc w:val="center"/>
              <w:rPr>
                <w:color w:val="002060"/>
              </w:rPr>
            </w:pPr>
            <w:r w:rsidRPr="003D6C92">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536DC" w14:textId="77777777" w:rsidR="00614796" w:rsidRPr="003D6C92" w:rsidRDefault="00614796" w:rsidP="00440BB6">
            <w:pPr>
              <w:pStyle w:val="rowtabella0"/>
              <w:jc w:val="center"/>
              <w:rPr>
                <w:color w:val="002060"/>
              </w:rPr>
            </w:pPr>
            <w:r w:rsidRPr="003D6C9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648A5" w14:textId="77777777" w:rsidR="00614796" w:rsidRPr="003D6C92" w:rsidRDefault="00614796" w:rsidP="00440BB6">
            <w:pPr>
              <w:pStyle w:val="rowtabella0"/>
              <w:jc w:val="center"/>
              <w:rPr>
                <w:color w:val="002060"/>
              </w:rPr>
            </w:pPr>
            <w:r w:rsidRPr="003D6C9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DE106" w14:textId="77777777" w:rsidR="00614796" w:rsidRPr="003D6C92" w:rsidRDefault="00614796" w:rsidP="00440BB6">
            <w:pPr>
              <w:pStyle w:val="rowtabella0"/>
              <w:jc w:val="center"/>
              <w:rPr>
                <w:color w:val="002060"/>
              </w:rPr>
            </w:pPr>
            <w:r w:rsidRPr="003D6C92">
              <w:rPr>
                <w:color w:val="002060"/>
              </w:rPr>
              <w:t>0</w:t>
            </w:r>
          </w:p>
        </w:tc>
      </w:tr>
      <w:tr w:rsidR="00614796" w:rsidRPr="003D6C92" w14:paraId="13137BCA"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7B3890" w14:textId="77777777" w:rsidR="00614796" w:rsidRPr="003D6C92" w:rsidRDefault="00614796" w:rsidP="00440BB6">
            <w:pPr>
              <w:pStyle w:val="rowtabella0"/>
              <w:rPr>
                <w:color w:val="002060"/>
              </w:rPr>
            </w:pPr>
            <w:r w:rsidRPr="003D6C92">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5DB48" w14:textId="77777777" w:rsidR="00614796" w:rsidRPr="003D6C92" w:rsidRDefault="00614796" w:rsidP="00440BB6">
            <w:pPr>
              <w:pStyle w:val="rowtabella0"/>
              <w:jc w:val="center"/>
              <w:rPr>
                <w:color w:val="002060"/>
              </w:rPr>
            </w:pPr>
            <w:r w:rsidRPr="003D6C9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A335F"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191A9"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DEB8B"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20398"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0BEBA" w14:textId="77777777" w:rsidR="00614796" w:rsidRPr="003D6C92" w:rsidRDefault="00614796" w:rsidP="00440BB6">
            <w:pPr>
              <w:pStyle w:val="rowtabella0"/>
              <w:jc w:val="center"/>
              <w:rPr>
                <w:color w:val="002060"/>
              </w:rPr>
            </w:pPr>
            <w:r w:rsidRPr="003D6C92">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1BD9C" w14:textId="77777777" w:rsidR="00614796" w:rsidRPr="003D6C92" w:rsidRDefault="00614796" w:rsidP="00440BB6">
            <w:pPr>
              <w:pStyle w:val="rowtabella0"/>
              <w:jc w:val="center"/>
              <w:rPr>
                <w:color w:val="002060"/>
              </w:rPr>
            </w:pPr>
            <w:r w:rsidRPr="003D6C9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3F3EC" w14:textId="77777777" w:rsidR="00614796" w:rsidRPr="003D6C92" w:rsidRDefault="00614796" w:rsidP="00440BB6">
            <w:pPr>
              <w:pStyle w:val="rowtabella0"/>
              <w:jc w:val="center"/>
              <w:rPr>
                <w:color w:val="002060"/>
              </w:rPr>
            </w:pPr>
            <w:r w:rsidRPr="003D6C9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16DF0" w14:textId="77777777" w:rsidR="00614796" w:rsidRPr="003D6C92" w:rsidRDefault="00614796" w:rsidP="00440BB6">
            <w:pPr>
              <w:pStyle w:val="rowtabella0"/>
              <w:jc w:val="center"/>
              <w:rPr>
                <w:color w:val="002060"/>
              </w:rPr>
            </w:pPr>
            <w:r w:rsidRPr="003D6C92">
              <w:rPr>
                <w:color w:val="002060"/>
              </w:rPr>
              <w:t>0</w:t>
            </w:r>
          </w:p>
        </w:tc>
      </w:tr>
      <w:tr w:rsidR="00614796" w:rsidRPr="003D6C92" w14:paraId="67D26A52"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80A190" w14:textId="77777777" w:rsidR="00614796" w:rsidRPr="003D6C92" w:rsidRDefault="00614796" w:rsidP="00440BB6">
            <w:pPr>
              <w:pStyle w:val="rowtabella0"/>
              <w:rPr>
                <w:color w:val="002060"/>
              </w:rPr>
            </w:pPr>
            <w:r w:rsidRPr="003D6C92">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2FF74" w14:textId="77777777" w:rsidR="00614796" w:rsidRPr="003D6C92" w:rsidRDefault="00614796" w:rsidP="00440BB6">
            <w:pPr>
              <w:pStyle w:val="rowtabella0"/>
              <w:jc w:val="center"/>
              <w:rPr>
                <w:color w:val="002060"/>
              </w:rPr>
            </w:pPr>
            <w:r w:rsidRPr="003D6C9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F05F2"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3D1AF" w14:textId="77777777" w:rsidR="00614796" w:rsidRPr="003D6C92" w:rsidRDefault="00614796" w:rsidP="00440BB6">
            <w:pPr>
              <w:pStyle w:val="rowtabella0"/>
              <w:jc w:val="center"/>
              <w:rPr>
                <w:color w:val="002060"/>
              </w:rPr>
            </w:pPr>
            <w:r w:rsidRPr="003D6C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FE5F8"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601D5"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11EB4" w14:textId="77777777" w:rsidR="00614796" w:rsidRPr="003D6C92" w:rsidRDefault="00614796" w:rsidP="00440BB6">
            <w:pPr>
              <w:pStyle w:val="rowtabella0"/>
              <w:jc w:val="center"/>
              <w:rPr>
                <w:color w:val="002060"/>
              </w:rPr>
            </w:pPr>
            <w:r w:rsidRPr="003D6C9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38D19" w14:textId="77777777" w:rsidR="00614796" w:rsidRPr="003D6C92" w:rsidRDefault="00614796" w:rsidP="00440BB6">
            <w:pPr>
              <w:pStyle w:val="rowtabella0"/>
              <w:jc w:val="center"/>
              <w:rPr>
                <w:color w:val="002060"/>
              </w:rPr>
            </w:pPr>
            <w:r w:rsidRPr="003D6C9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8CA48"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4E999" w14:textId="77777777" w:rsidR="00614796" w:rsidRPr="003D6C92" w:rsidRDefault="00614796" w:rsidP="00440BB6">
            <w:pPr>
              <w:pStyle w:val="rowtabella0"/>
              <w:jc w:val="center"/>
              <w:rPr>
                <w:color w:val="002060"/>
              </w:rPr>
            </w:pPr>
            <w:r w:rsidRPr="003D6C92">
              <w:rPr>
                <w:color w:val="002060"/>
              </w:rPr>
              <w:t>0</w:t>
            </w:r>
          </w:p>
        </w:tc>
      </w:tr>
      <w:tr w:rsidR="00614796" w:rsidRPr="003D6C92" w14:paraId="3B05DE14"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45C088" w14:textId="77777777" w:rsidR="00614796" w:rsidRPr="003D6C92" w:rsidRDefault="00614796" w:rsidP="00440BB6">
            <w:pPr>
              <w:pStyle w:val="rowtabella0"/>
              <w:rPr>
                <w:color w:val="002060"/>
              </w:rPr>
            </w:pPr>
            <w:r w:rsidRPr="003D6C92">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7D4BC" w14:textId="77777777" w:rsidR="00614796" w:rsidRPr="003D6C92" w:rsidRDefault="00614796" w:rsidP="00440BB6">
            <w:pPr>
              <w:pStyle w:val="rowtabella0"/>
              <w:jc w:val="center"/>
              <w:rPr>
                <w:color w:val="002060"/>
              </w:rPr>
            </w:pPr>
            <w:r w:rsidRPr="003D6C9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8F408"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6B88A"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2539C"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E5A78" w14:textId="77777777" w:rsidR="00614796" w:rsidRPr="003D6C92" w:rsidRDefault="00614796" w:rsidP="00440BB6">
            <w:pPr>
              <w:pStyle w:val="rowtabella0"/>
              <w:jc w:val="center"/>
              <w:rPr>
                <w:color w:val="002060"/>
              </w:rPr>
            </w:pPr>
            <w:r w:rsidRPr="003D6C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17C6C" w14:textId="77777777" w:rsidR="00614796" w:rsidRPr="003D6C92" w:rsidRDefault="00614796" w:rsidP="00440BB6">
            <w:pPr>
              <w:pStyle w:val="rowtabella0"/>
              <w:jc w:val="center"/>
              <w:rPr>
                <w:color w:val="002060"/>
              </w:rPr>
            </w:pPr>
            <w:r w:rsidRPr="003D6C9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EF201" w14:textId="77777777" w:rsidR="00614796" w:rsidRPr="003D6C92" w:rsidRDefault="00614796" w:rsidP="00440BB6">
            <w:pPr>
              <w:pStyle w:val="rowtabella0"/>
              <w:jc w:val="center"/>
              <w:rPr>
                <w:color w:val="002060"/>
              </w:rPr>
            </w:pPr>
            <w:r w:rsidRPr="003D6C9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70819" w14:textId="77777777" w:rsidR="00614796" w:rsidRPr="003D6C92" w:rsidRDefault="00614796" w:rsidP="00440BB6">
            <w:pPr>
              <w:pStyle w:val="rowtabella0"/>
              <w:jc w:val="center"/>
              <w:rPr>
                <w:color w:val="002060"/>
              </w:rPr>
            </w:pPr>
            <w:r w:rsidRPr="003D6C9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E8AF5" w14:textId="77777777" w:rsidR="00614796" w:rsidRPr="003D6C92" w:rsidRDefault="00614796" w:rsidP="00440BB6">
            <w:pPr>
              <w:pStyle w:val="rowtabella0"/>
              <w:jc w:val="center"/>
              <w:rPr>
                <w:color w:val="002060"/>
              </w:rPr>
            </w:pPr>
            <w:r w:rsidRPr="003D6C92">
              <w:rPr>
                <w:color w:val="002060"/>
              </w:rPr>
              <w:t>0</w:t>
            </w:r>
          </w:p>
        </w:tc>
      </w:tr>
      <w:tr w:rsidR="00614796" w:rsidRPr="003D6C92" w14:paraId="02B4883C"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256F84" w14:textId="77777777" w:rsidR="00614796" w:rsidRPr="003D6C92" w:rsidRDefault="00614796" w:rsidP="00440BB6">
            <w:pPr>
              <w:pStyle w:val="rowtabella0"/>
              <w:rPr>
                <w:color w:val="002060"/>
              </w:rPr>
            </w:pPr>
            <w:r w:rsidRPr="003D6C92">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41B62" w14:textId="77777777" w:rsidR="00614796" w:rsidRPr="003D6C92" w:rsidRDefault="00614796" w:rsidP="00440BB6">
            <w:pPr>
              <w:pStyle w:val="rowtabella0"/>
              <w:jc w:val="center"/>
              <w:rPr>
                <w:color w:val="002060"/>
              </w:rPr>
            </w:pPr>
            <w:r w:rsidRPr="003D6C9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B3EF6"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B64B2"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2C7C6"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6B8DF"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EF07F" w14:textId="77777777" w:rsidR="00614796" w:rsidRPr="003D6C92" w:rsidRDefault="00614796" w:rsidP="00440BB6">
            <w:pPr>
              <w:pStyle w:val="rowtabella0"/>
              <w:jc w:val="center"/>
              <w:rPr>
                <w:color w:val="002060"/>
              </w:rPr>
            </w:pPr>
            <w:r w:rsidRPr="003D6C9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CF56E" w14:textId="77777777" w:rsidR="00614796" w:rsidRPr="003D6C92" w:rsidRDefault="00614796" w:rsidP="00440BB6">
            <w:pPr>
              <w:pStyle w:val="rowtabella0"/>
              <w:jc w:val="center"/>
              <w:rPr>
                <w:color w:val="002060"/>
              </w:rPr>
            </w:pPr>
            <w:r w:rsidRPr="003D6C9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046C5"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7A3D3" w14:textId="77777777" w:rsidR="00614796" w:rsidRPr="003D6C92" w:rsidRDefault="00614796" w:rsidP="00440BB6">
            <w:pPr>
              <w:pStyle w:val="rowtabella0"/>
              <w:jc w:val="center"/>
              <w:rPr>
                <w:color w:val="002060"/>
              </w:rPr>
            </w:pPr>
            <w:r w:rsidRPr="003D6C92">
              <w:rPr>
                <w:color w:val="002060"/>
              </w:rPr>
              <w:t>0</w:t>
            </w:r>
          </w:p>
        </w:tc>
      </w:tr>
      <w:tr w:rsidR="00614796" w:rsidRPr="003D6C92" w14:paraId="258B0F28"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DB0A36" w14:textId="77777777" w:rsidR="00614796" w:rsidRPr="003D6C92" w:rsidRDefault="00614796" w:rsidP="00440BB6">
            <w:pPr>
              <w:pStyle w:val="rowtabella0"/>
              <w:rPr>
                <w:color w:val="002060"/>
              </w:rPr>
            </w:pPr>
            <w:r w:rsidRPr="003D6C92">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39E1A" w14:textId="77777777" w:rsidR="00614796" w:rsidRPr="003D6C92" w:rsidRDefault="00614796" w:rsidP="00440BB6">
            <w:pPr>
              <w:pStyle w:val="rowtabella0"/>
              <w:jc w:val="center"/>
              <w:rPr>
                <w:color w:val="002060"/>
              </w:rPr>
            </w:pPr>
            <w:r w:rsidRPr="003D6C9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505D0"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CE981"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6FE1C"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F68F0" w14:textId="77777777" w:rsidR="00614796" w:rsidRPr="003D6C92" w:rsidRDefault="00614796" w:rsidP="00440BB6">
            <w:pPr>
              <w:pStyle w:val="rowtabella0"/>
              <w:jc w:val="center"/>
              <w:rPr>
                <w:color w:val="002060"/>
              </w:rPr>
            </w:pPr>
            <w:r w:rsidRPr="003D6C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9A731" w14:textId="77777777" w:rsidR="00614796" w:rsidRPr="003D6C92" w:rsidRDefault="00614796" w:rsidP="00440BB6">
            <w:pPr>
              <w:pStyle w:val="rowtabella0"/>
              <w:jc w:val="center"/>
              <w:rPr>
                <w:color w:val="002060"/>
              </w:rPr>
            </w:pPr>
            <w:r w:rsidRPr="003D6C9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FBAC6" w14:textId="77777777" w:rsidR="00614796" w:rsidRPr="003D6C92" w:rsidRDefault="00614796" w:rsidP="00440BB6">
            <w:pPr>
              <w:pStyle w:val="rowtabella0"/>
              <w:jc w:val="center"/>
              <w:rPr>
                <w:color w:val="002060"/>
              </w:rPr>
            </w:pPr>
            <w:r w:rsidRPr="003D6C9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D0BB5" w14:textId="77777777" w:rsidR="00614796" w:rsidRPr="003D6C92" w:rsidRDefault="00614796" w:rsidP="00440BB6">
            <w:pPr>
              <w:pStyle w:val="rowtabella0"/>
              <w:jc w:val="center"/>
              <w:rPr>
                <w:color w:val="002060"/>
              </w:rPr>
            </w:pPr>
            <w:r w:rsidRPr="003D6C9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6E710" w14:textId="77777777" w:rsidR="00614796" w:rsidRPr="003D6C92" w:rsidRDefault="00614796" w:rsidP="00440BB6">
            <w:pPr>
              <w:pStyle w:val="rowtabella0"/>
              <w:jc w:val="center"/>
              <w:rPr>
                <w:color w:val="002060"/>
              </w:rPr>
            </w:pPr>
            <w:r w:rsidRPr="003D6C92">
              <w:rPr>
                <w:color w:val="002060"/>
              </w:rPr>
              <w:t>0</w:t>
            </w:r>
          </w:p>
        </w:tc>
      </w:tr>
      <w:tr w:rsidR="00614796" w:rsidRPr="003D6C92" w14:paraId="2BD44DCA"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D129CD" w14:textId="77777777" w:rsidR="00614796" w:rsidRPr="003D6C92" w:rsidRDefault="00614796" w:rsidP="00440BB6">
            <w:pPr>
              <w:pStyle w:val="rowtabella0"/>
              <w:rPr>
                <w:color w:val="002060"/>
              </w:rPr>
            </w:pPr>
            <w:r w:rsidRPr="003D6C92">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D8720" w14:textId="77777777" w:rsidR="00614796" w:rsidRPr="003D6C92" w:rsidRDefault="00614796" w:rsidP="00440BB6">
            <w:pPr>
              <w:pStyle w:val="rowtabella0"/>
              <w:jc w:val="center"/>
              <w:rPr>
                <w:color w:val="002060"/>
              </w:rPr>
            </w:pPr>
            <w:r w:rsidRPr="003D6C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58E73"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6919F"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D2AF2"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569DF"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B4F7A" w14:textId="77777777" w:rsidR="00614796" w:rsidRPr="003D6C92" w:rsidRDefault="00614796" w:rsidP="00440BB6">
            <w:pPr>
              <w:pStyle w:val="rowtabella0"/>
              <w:jc w:val="center"/>
              <w:rPr>
                <w:color w:val="002060"/>
              </w:rPr>
            </w:pPr>
            <w:r w:rsidRPr="003D6C9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4CF65" w14:textId="77777777" w:rsidR="00614796" w:rsidRPr="003D6C92" w:rsidRDefault="00614796" w:rsidP="00440BB6">
            <w:pPr>
              <w:pStyle w:val="rowtabella0"/>
              <w:jc w:val="center"/>
              <w:rPr>
                <w:color w:val="002060"/>
              </w:rPr>
            </w:pPr>
            <w:r w:rsidRPr="003D6C9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50187" w14:textId="77777777" w:rsidR="00614796" w:rsidRPr="003D6C92" w:rsidRDefault="00614796" w:rsidP="00440BB6">
            <w:pPr>
              <w:pStyle w:val="rowtabella0"/>
              <w:jc w:val="center"/>
              <w:rPr>
                <w:color w:val="002060"/>
              </w:rPr>
            </w:pPr>
            <w:r w:rsidRPr="003D6C9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8557B" w14:textId="77777777" w:rsidR="00614796" w:rsidRPr="003D6C92" w:rsidRDefault="00614796" w:rsidP="00440BB6">
            <w:pPr>
              <w:pStyle w:val="rowtabella0"/>
              <w:jc w:val="center"/>
              <w:rPr>
                <w:color w:val="002060"/>
              </w:rPr>
            </w:pPr>
            <w:r w:rsidRPr="003D6C92">
              <w:rPr>
                <w:color w:val="002060"/>
              </w:rPr>
              <w:t>0</w:t>
            </w:r>
          </w:p>
        </w:tc>
      </w:tr>
      <w:tr w:rsidR="00614796" w:rsidRPr="003D6C92" w14:paraId="27B42347"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B90CC3" w14:textId="77777777" w:rsidR="00614796" w:rsidRPr="003D6C92" w:rsidRDefault="00614796" w:rsidP="00440BB6">
            <w:pPr>
              <w:pStyle w:val="rowtabella0"/>
              <w:rPr>
                <w:color w:val="002060"/>
              </w:rPr>
            </w:pPr>
            <w:r w:rsidRPr="003D6C92">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B482A" w14:textId="77777777" w:rsidR="00614796" w:rsidRPr="003D6C92" w:rsidRDefault="00614796" w:rsidP="00440BB6">
            <w:pPr>
              <w:pStyle w:val="rowtabella0"/>
              <w:jc w:val="center"/>
              <w:rPr>
                <w:color w:val="002060"/>
              </w:rPr>
            </w:pPr>
            <w:r w:rsidRPr="003D6C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C5D5C"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64DB0"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F4CC6"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14116" w14:textId="77777777" w:rsidR="00614796" w:rsidRPr="003D6C92" w:rsidRDefault="00614796" w:rsidP="00440BB6">
            <w:pPr>
              <w:pStyle w:val="rowtabella0"/>
              <w:jc w:val="center"/>
              <w:rPr>
                <w:color w:val="002060"/>
              </w:rPr>
            </w:pPr>
            <w:r w:rsidRPr="003D6C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ADE2F" w14:textId="77777777" w:rsidR="00614796" w:rsidRPr="003D6C92" w:rsidRDefault="00614796" w:rsidP="00440BB6">
            <w:pPr>
              <w:pStyle w:val="rowtabella0"/>
              <w:jc w:val="center"/>
              <w:rPr>
                <w:color w:val="002060"/>
              </w:rPr>
            </w:pPr>
            <w:r w:rsidRPr="003D6C9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A67D9" w14:textId="77777777" w:rsidR="00614796" w:rsidRPr="003D6C92" w:rsidRDefault="00614796" w:rsidP="00440BB6">
            <w:pPr>
              <w:pStyle w:val="rowtabella0"/>
              <w:jc w:val="center"/>
              <w:rPr>
                <w:color w:val="002060"/>
              </w:rPr>
            </w:pPr>
            <w:r w:rsidRPr="003D6C92">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EC135" w14:textId="77777777" w:rsidR="00614796" w:rsidRPr="003D6C92" w:rsidRDefault="00614796" w:rsidP="00440BB6">
            <w:pPr>
              <w:pStyle w:val="rowtabella0"/>
              <w:jc w:val="center"/>
              <w:rPr>
                <w:color w:val="002060"/>
              </w:rPr>
            </w:pPr>
            <w:r w:rsidRPr="003D6C9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6CBC5" w14:textId="77777777" w:rsidR="00614796" w:rsidRPr="003D6C92" w:rsidRDefault="00614796" w:rsidP="00440BB6">
            <w:pPr>
              <w:pStyle w:val="rowtabella0"/>
              <w:jc w:val="center"/>
              <w:rPr>
                <w:color w:val="002060"/>
              </w:rPr>
            </w:pPr>
            <w:r w:rsidRPr="003D6C92">
              <w:rPr>
                <w:color w:val="002060"/>
              </w:rPr>
              <w:t>0</w:t>
            </w:r>
          </w:p>
        </w:tc>
      </w:tr>
      <w:tr w:rsidR="00614796" w:rsidRPr="003D6C92" w14:paraId="49D698E9"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BA250C" w14:textId="77777777" w:rsidR="00614796" w:rsidRPr="003D6C92" w:rsidRDefault="00614796" w:rsidP="00440BB6">
            <w:pPr>
              <w:pStyle w:val="rowtabella0"/>
              <w:rPr>
                <w:color w:val="002060"/>
              </w:rPr>
            </w:pPr>
            <w:r w:rsidRPr="003D6C92">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C176D"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B70D0"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3A896"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77834"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B4A84" w14:textId="77777777" w:rsidR="00614796" w:rsidRPr="003D6C92" w:rsidRDefault="00614796" w:rsidP="00440BB6">
            <w:pPr>
              <w:pStyle w:val="rowtabella0"/>
              <w:jc w:val="center"/>
              <w:rPr>
                <w:color w:val="002060"/>
              </w:rPr>
            </w:pPr>
            <w:r w:rsidRPr="003D6C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68BD0" w14:textId="77777777" w:rsidR="00614796" w:rsidRPr="003D6C92" w:rsidRDefault="00614796" w:rsidP="00440BB6">
            <w:pPr>
              <w:pStyle w:val="rowtabella0"/>
              <w:jc w:val="center"/>
              <w:rPr>
                <w:color w:val="002060"/>
              </w:rPr>
            </w:pPr>
            <w:r w:rsidRPr="003D6C9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E6695" w14:textId="77777777" w:rsidR="00614796" w:rsidRPr="003D6C92" w:rsidRDefault="00614796" w:rsidP="00440BB6">
            <w:pPr>
              <w:pStyle w:val="rowtabella0"/>
              <w:jc w:val="center"/>
              <w:rPr>
                <w:color w:val="002060"/>
              </w:rPr>
            </w:pPr>
            <w:r w:rsidRPr="003D6C92">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2288F" w14:textId="77777777" w:rsidR="00614796" w:rsidRPr="003D6C92" w:rsidRDefault="00614796" w:rsidP="00440BB6">
            <w:pPr>
              <w:pStyle w:val="rowtabella0"/>
              <w:jc w:val="center"/>
              <w:rPr>
                <w:color w:val="002060"/>
              </w:rPr>
            </w:pPr>
            <w:r w:rsidRPr="003D6C9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AEC42" w14:textId="77777777" w:rsidR="00614796" w:rsidRPr="003D6C92" w:rsidRDefault="00614796" w:rsidP="00440BB6">
            <w:pPr>
              <w:pStyle w:val="rowtabella0"/>
              <w:jc w:val="center"/>
              <w:rPr>
                <w:color w:val="002060"/>
              </w:rPr>
            </w:pPr>
            <w:r w:rsidRPr="003D6C92">
              <w:rPr>
                <w:color w:val="002060"/>
              </w:rPr>
              <w:t>0</w:t>
            </w:r>
          </w:p>
        </w:tc>
      </w:tr>
      <w:tr w:rsidR="00614796" w:rsidRPr="003D6C92" w14:paraId="7653547C" w14:textId="77777777" w:rsidTr="00440B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B50314" w14:textId="77777777" w:rsidR="00614796" w:rsidRPr="003D6C92" w:rsidRDefault="00614796" w:rsidP="00440BB6">
            <w:pPr>
              <w:pStyle w:val="rowtabella0"/>
              <w:rPr>
                <w:color w:val="002060"/>
              </w:rPr>
            </w:pPr>
            <w:r w:rsidRPr="003D6C92">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3E756"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EBC9D" w14:textId="77777777" w:rsidR="00614796" w:rsidRPr="003D6C92" w:rsidRDefault="00614796" w:rsidP="00440BB6">
            <w:pPr>
              <w:pStyle w:val="rowtabella0"/>
              <w:jc w:val="center"/>
              <w:rPr>
                <w:color w:val="002060"/>
              </w:rPr>
            </w:pPr>
            <w:r w:rsidRPr="003D6C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69BDE"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65C68"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3C392" w14:textId="77777777" w:rsidR="00614796" w:rsidRPr="003D6C92" w:rsidRDefault="00614796" w:rsidP="00440BB6">
            <w:pPr>
              <w:pStyle w:val="rowtabella0"/>
              <w:jc w:val="center"/>
              <w:rPr>
                <w:color w:val="002060"/>
              </w:rPr>
            </w:pPr>
            <w:r w:rsidRPr="003D6C9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27DF4" w14:textId="77777777" w:rsidR="00614796" w:rsidRPr="003D6C92" w:rsidRDefault="00614796" w:rsidP="00440BB6">
            <w:pPr>
              <w:pStyle w:val="rowtabella0"/>
              <w:jc w:val="center"/>
              <w:rPr>
                <w:color w:val="002060"/>
              </w:rPr>
            </w:pPr>
            <w:r w:rsidRPr="003D6C9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6AFD1" w14:textId="77777777" w:rsidR="00614796" w:rsidRPr="003D6C92" w:rsidRDefault="00614796" w:rsidP="00440BB6">
            <w:pPr>
              <w:pStyle w:val="rowtabella0"/>
              <w:jc w:val="center"/>
              <w:rPr>
                <w:color w:val="002060"/>
              </w:rPr>
            </w:pPr>
            <w:r w:rsidRPr="003D6C92">
              <w:rPr>
                <w:color w:val="002060"/>
              </w:rPr>
              <w:t>192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3A4EB" w14:textId="77777777" w:rsidR="00614796" w:rsidRPr="003D6C92" w:rsidRDefault="00614796" w:rsidP="00440BB6">
            <w:pPr>
              <w:pStyle w:val="rowtabella0"/>
              <w:jc w:val="center"/>
              <w:rPr>
                <w:color w:val="002060"/>
              </w:rPr>
            </w:pPr>
            <w:r w:rsidRPr="003D6C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A837F" w14:textId="77777777" w:rsidR="00614796" w:rsidRPr="003D6C92" w:rsidRDefault="00614796" w:rsidP="00440BB6">
            <w:pPr>
              <w:pStyle w:val="rowtabella0"/>
              <w:jc w:val="center"/>
              <w:rPr>
                <w:color w:val="002060"/>
              </w:rPr>
            </w:pPr>
            <w:r w:rsidRPr="003D6C92">
              <w:rPr>
                <w:color w:val="002060"/>
              </w:rPr>
              <w:t>1</w:t>
            </w:r>
          </w:p>
        </w:tc>
      </w:tr>
    </w:tbl>
    <w:p w14:paraId="75DCFF79" w14:textId="77777777" w:rsidR="00614796" w:rsidRPr="003D6C92" w:rsidRDefault="00614796" w:rsidP="00614796">
      <w:pPr>
        <w:pStyle w:val="breakline"/>
        <w:rPr>
          <w:rFonts w:eastAsiaTheme="minorEastAsia"/>
          <w:color w:val="002060"/>
        </w:rPr>
      </w:pPr>
    </w:p>
    <w:p w14:paraId="0DD1B87F" w14:textId="77777777" w:rsidR="00614796" w:rsidRPr="00426066" w:rsidRDefault="00614796" w:rsidP="00614796">
      <w:pPr>
        <w:pStyle w:val="titoloprinc0"/>
        <w:rPr>
          <w:color w:val="002060"/>
        </w:rPr>
      </w:pPr>
      <w:r>
        <w:rPr>
          <w:color w:val="002060"/>
        </w:rPr>
        <w:t>PROGRAMMA GARE</w:t>
      </w:r>
    </w:p>
    <w:p w14:paraId="3A41AA7C" w14:textId="77777777" w:rsidR="00614796" w:rsidRDefault="00614796" w:rsidP="00614796">
      <w:pPr>
        <w:pStyle w:val="breakline"/>
        <w:rPr>
          <w:color w:val="002060"/>
        </w:rPr>
      </w:pPr>
    </w:p>
    <w:p w14:paraId="21EAE23C" w14:textId="77777777" w:rsidR="00FF1435" w:rsidRPr="00F7251D" w:rsidRDefault="00FF1435" w:rsidP="00FF1435">
      <w:pPr>
        <w:pStyle w:val="sottotitolocampionato10"/>
        <w:rPr>
          <w:color w:val="002060"/>
        </w:rPr>
      </w:pPr>
      <w:r w:rsidRPr="00F7251D">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16"/>
        <w:gridCol w:w="385"/>
        <w:gridCol w:w="898"/>
        <w:gridCol w:w="1177"/>
        <w:gridCol w:w="1551"/>
        <w:gridCol w:w="1548"/>
      </w:tblGrid>
      <w:tr w:rsidR="00FF1435" w:rsidRPr="00F7251D" w14:paraId="33B86D96" w14:textId="77777777" w:rsidTr="00440B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5D0E4" w14:textId="77777777" w:rsidR="00FF1435" w:rsidRPr="00F7251D" w:rsidRDefault="00FF1435" w:rsidP="00440BB6">
            <w:pPr>
              <w:pStyle w:val="headertabella0"/>
              <w:rPr>
                <w:color w:val="002060"/>
              </w:rPr>
            </w:pPr>
            <w:r w:rsidRPr="00F7251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BA467" w14:textId="77777777" w:rsidR="00FF1435" w:rsidRPr="00F7251D" w:rsidRDefault="00FF1435" w:rsidP="00440BB6">
            <w:pPr>
              <w:pStyle w:val="headertabella0"/>
              <w:rPr>
                <w:color w:val="002060"/>
              </w:rPr>
            </w:pPr>
            <w:r w:rsidRPr="00F7251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EDAA2" w14:textId="77777777" w:rsidR="00FF1435" w:rsidRPr="00F7251D" w:rsidRDefault="00FF1435" w:rsidP="00440BB6">
            <w:pPr>
              <w:pStyle w:val="headertabella0"/>
              <w:rPr>
                <w:color w:val="002060"/>
              </w:rPr>
            </w:pPr>
            <w:r w:rsidRPr="00F7251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6632D" w14:textId="77777777" w:rsidR="00FF1435" w:rsidRPr="00F7251D" w:rsidRDefault="00FF1435" w:rsidP="00440BB6">
            <w:pPr>
              <w:pStyle w:val="headertabella0"/>
              <w:rPr>
                <w:color w:val="002060"/>
              </w:rPr>
            </w:pPr>
            <w:r w:rsidRPr="00F7251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78599" w14:textId="77777777" w:rsidR="00FF1435" w:rsidRPr="00F7251D" w:rsidRDefault="00FF1435" w:rsidP="00440BB6">
            <w:pPr>
              <w:pStyle w:val="headertabella0"/>
              <w:rPr>
                <w:color w:val="002060"/>
              </w:rPr>
            </w:pPr>
            <w:r w:rsidRPr="00F7251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D06A9" w14:textId="77777777" w:rsidR="00FF1435" w:rsidRPr="00F7251D" w:rsidRDefault="00FF1435" w:rsidP="00440BB6">
            <w:pPr>
              <w:pStyle w:val="headertabella0"/>
              <w:rPr>
                <w:color w:val="002060"/>
              </w:rPr>
            </w:pPr>
            <w:proofErr w:type="spellStart"/>
            <w:r w:rsidRPr="00F7251D">
              <w:rPr>
                <w:color w:val="002060"/>
              </w:rPr>
              <w:t>Localita'</w:t>
            </w:r>
            <w:proofErr w:type="spellEnd"/>
            <w:r w:rsidRPr="00F7251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5778F" w14:textId="77777777" w:rsidR="00FF1435" w:rsidRPr="00F7251D" w:rsidRDefault="00FF1435" w:rsidP="00440BB6">
            <w:pPr>
              <w:pStyle w:val="headertabella0"/>
              <w:rPr>
                <w:color w:val="002060"/>
              </w:rPr>
            </w:pPr>
            <w:r w:rsidRPr="00F7251D">
              <w:rPr>
                <w:color w:val="002060"/>
              </w:rPr>
              <w:t>Indirizzo Impianto</w:t>
            </w:r>
          </w:p>
        </w:tc>
      </w:tr>
      <w:tr w:rsidR="00FF1435" w:rsidRPr="00F7251D" w14:paraId="113DD6B9" w14:textId="77777777" w:rsidTr="00440B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50D5A7" w14:textId="77777777" w:rsidR="00FF1435" w:rsidRPr="00F7251D" w:rsidRDefault="00FF1435" w:rsidP="00440BB6">
            <w:pPr>
              <w:pStyle w:val="rowtabella0"/>
              <w:rPr>
                <w:color w:val="002060"/>
              </w:rPr>
            </w:pPr>
            <w:r w:rsidRPr="00F7251D">
              <w:rPr>
                <w:color w:val="002060"/>
              </w:rPr>
              <w:t>ASD KAPPABI POTENZAPICENA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21506B" w14:textId="77777777" w:rsidR="00FF1435" w:rsidRPr="00F7251D" w:rsidRDefault="00FF1435" w:rsidP="00440BB6">
            <w:pPr>
              <w:pStyle w:val="rowtabella0"/>
              <w:rPr>
                <w:color w:val="002060"/>
              </w:rPr>
            </w:pPr>
            <w:r w:rsidRPr="00F7251D">
              <w:rPr>
                <w:color w:val="002060"/>
              </w:rPr>
              <w:t>GROTTESE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16F02A" w14:textId="77777777" w:rsidR="00FF1435" w:rsidRPr="00F7251D" w:rsidRDefault="00FF1435" w:rsidP="00440BB6">
            <w:pPr>
              <w:pStyle w:val="rowtabella0"/>
              <w:jc w:val="center"/>
              <w:rPr>
                <w:color w:val="002060"/>
              </w:rPr>
            </w:pPr>
            <w:r w:rsidRPr="00F7251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08462F" w14:textId="77777777" w:rsidR="00FF1435" w:rsidRPr="00F7251D" w:rsidRDefault="00FF1435" w:rsidP="00440BB6">
            <w:pPr>
              <w:pStyle w:val="rowtabella0"/>
              <w:rPr>
                <w:color w:val="002060"/>
              </w:rPr>
            </w:pPr>
            <w:r w:rsidRPr="00F7251D">
              <w:rPr>
                <w:color w:val="002060"/>
              </w:rPr>
              <w:t>15/03/2024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796B7D" w14:textId="77777777" w:rsidR="00FF1435" w:rsidRPr="00F7251D" w:rsidRDefault="00FF1435" w:rsidP="00440BB6">
            <w:pPr>
              <w:pStyle w:val="rowtabella0"/>
              <w:rPr>
                <w:color w:val="002060"/>
              </w:rPr>
            </w:pPr>
            <w:r w:rsidRPr="00F7251D">
              <w:rPr>
                <w:color w:val="002060"/>
              </w:rPr>
              <w:t>5279 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1D8255" w14:textId="77777777" w:rsidR="00FF1435" w:rsidRPr="00F7251D" w:rsidRDefault="00FF1435" w:rsidP="00440BB6">
            <w:pPr>
              <w:pStyle w:val="rowtabella0"/>
              <w:rPr>
                <w:color w:val="002060"/>
              </w:rPr>
            </w:pPr>
            <w:r w:rsidRPr="00F7251D">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1DF49C" w14:textId="77777777" w:rsidR="00FF1435" w:rsidRPr="00F7251D" w:rsidRDefault="00FF1435" w:rsidP="00440BB6">
            <w:pPr>
              <w:pStyle w:val="rowtabella0"/>
              <w:rPr>
                <w:color w:val="002060"/>
              </w:rPr>
            </w:pPr>
            <w:r w:rsidRPr="00F7251D">
              <w:rPr>
                <w:color w:val="002060"/>
              </w:rPr>
              <w:t>VIA DELLO SPORT</w:t>
            </w:r>
          </w:p>
        </w:tc>
      </w:tr>
      <w:tr w:rsidR="00FF1435" w:rsidRPr="00F7251D" w14:paraId="4C7FE1D6"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6326B7" w14:textId="77777777" w:rsidR="00FF1435" w:rsidRPr="00F7251D" w:rsidRDefault="00FF1435" w:rsidP="00440BB6">
            <w:pPr>
              <w:pStyle w:val="rowtabella0"/>
              <w:rPr>
                <w:color w:val="002060"/>
              </w:rPr>
            </w:pPr>
            <w:r w:rsidRPr="00F7251D">
              <w:rPr>
                <w:color w:val="002060"/>
              </w:rPr>
              <w:t>POL. KAIROS 3 MONTI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D0F419" w14:textId="77777777" w:rsidR="00FF1435" w:rsidRPr="00F7251D" w:rsidRDefault="00FF1435" w:rsidP="00440BB6">
            <w:pPr>
              <w:pStyle w:val="rowtabella0"/>
              <w:rPr>
                <w:color w:val="002060"/>
              </w:rPr>
            </w:pPr>
            <w:r w:rsidRPr="00F7251D">
              <w:rPr>
                <w:color w:val="002060"/>
              </w:rPr>
              <w:t>POLISPORTIVA BOCA S.E.M.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315712"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E62E46" w14:textId="77777777" w:rsidR="00FF1435" w:rsidRPr="00F7251D" w:rsidRDefault="00FF1435" w:rsidP="00440BB6">
            <w:pPr>
              <w:pStyle w:val="rowtabella0"/>
              <w:rPr>
                <w:color w:val="002060"/>
              </w:rPr>
            </w:pPr>
            <w:r w:rsidRPr="00F7251D">
              <w:rPr>
                <w:color w:val="002060"/>
              </w:rPr>
              <w:t>15/03/2024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89FA03" w14:textId="77777777" w:rsidR="00FF1435" w:rsidRPr="00F7251D" w:rsidRDefault="00FF1435" w:rsidP="00440BB6">
            <w:pPr>
              <w:pStyle w:val="rowtabella0"/>
              <w:rPr>
                <w:color w:val="002060"/>
              </w:rPr>
            </w:pPr>
            <w:r w:rsidRPr="00F7251D">
              <w:rPr>
                <w:color w:val="002060"/>
              </w:rPr>
              <w:t>5732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4922FA" w14:textId="77777777" w:rsidR="00FF1435" w:rsidRPr="00F7251D" w:rsidRDefault="00FF1435" w:rsidP="00440BB6">
            <w:pPr>
              <w:pStyle w:val="rowtabella0"/>
              <w:rPr>
                <w:color w:val="002060"/>
              </w:rPr>
            </w:pPr>
            <w:r w:rsidRPr="00F7251D">
              <w:rPr>
                <w:color w:val="002060"/>
              </w:rPr>
              <w:t>MONTE VIDON CORRADO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CF9B27" w14:textId="77777777" w:rsidR="00FF1435" w:rsidRPr="00F7251D" w:rsidRDefault="00FF1435" w:rsidP="00440BB6">
            <w:pPr>
              <w:pStyle w:val="rowtabella0"/>
              <w:rPr>
                <w:color w:val="002060"/>
              </w:rPr>
            </w:pPr>
            <w:r w:rsidRPr="00F7251D">
              <w:rPr>
                <w:color w:val="002060"/>
              </w:rPr>
              <w:t>VIA PIAVE 8</w:t>
            </w:r>
          </w:p>
        </w:tc>
      </w:tr>
      <w:tr w:rsidR="00FF1435" w:rsidRPr="00F7251D" w14:paraId="0C21AACA"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07B132" w14:textId="77777777" w:rsidR="00FF1435" w:rsidRPr="00F7251D" w:rsidRDefault="00FF1435" w:rsidP="00440BB6">
            <w:pPr>
              <w:pStyle w:val="rowtabella0"/>
              <w:rPr>
                <w:color w:val="002060"/>
              </w:rPr>
            </w:pPr>
            <w:r w:rsidRPr="00F7251D">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25BEED" w14:textId="77777777" w:rsidR="00FF1435" w:rsidRPr="00F7251D" w:rsidRDefault="00FF1435" w:rsidP="00440BB6">
            <w:pPr>
              <w:pStyle w:val="rowtabella0"/>
              <w:rPr>
                <w:color w:val="002060"/>
              </w:rPr>
            </w:pPr>
            <w:r w:rsidRPr="00F7251D">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1A7C49"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1EF5D5" w14:textId="77777777" w:rsidR="00FF1435" w:rsidRPr="00F7251D" w:rsidRDefault="00FF1435" w:rsidP="00440BB6">
            <w:pPr>
              <w:pStyle w:val="rowtabella0"/>
              <w:rPr>
                <w:color w:val="002060"/>
              </w:rPr>
            </w:pPr>
            <w:r w:rsidRPr="00F7251D">
              <w:rPr>
                <w:color w:val="002060"/>
              </w:rPr>
              <w:t>15/03/2024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C9A2C7" w14:textId="77777777" w:rsidR="00FF1435" w:rsidRPr="00F7251D" w:rsidRDefault="00FF1435" w:rsidP="00440BB6">
            <w:pPr>
              <w:pStyle w:val="rowtabella0"/>
              <w:rPr>
                <w:color w:val="002060"/>
              </w:rPr>
            </w:pPr>
            <w:r w:rsidRPr="00F7251D">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768130" w14:textId="77777777" w:rsidR="00FF1435" w:rsidRPr="00F7251D" w:rsidRDefault="00FF1435" w:rsidP="00440BB6">
            <w:pPr>
              <w:pStyle w:val="rowtabella0"/>
              <w:rPr>
                <w:color w:val="002060"/>
              </w:rPr>
            </w:pPr>
            <w:r w:rsidRPr="00F7251D">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46E08E" w14:textId="77777777" w:rsidR="00FF1435" w:rsidRPr="00F7251D" w:rsidRDefault="00FF1435" w:rsidP="00440BB6">
            <w:pPr>
              <w:pStyle w:val="rowtabella0"/>
              <w:rPr>
                <w:color w:val="002060"/>
              </w:rPr>
            </w:pPr>
            <w:r w:rsidRPr="00F7251D">
              <w:rPr>
                <w:color w:val="002060"/>
              </w:rPr>
              <w:t>VIA DELLO SPORT</w:t>
            </w:r>
          </w:p>
        </w:tc>
      </w:tr>
      <w:tr w:rsidR="00FF1435" w:rsidRPr="00F7251D" w14:paraId="2907493C"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A1BCF6" w14:textId="77777777" w:rsidR="00FF1435" w:rsidRPr="00F7251D" w:rsidRDefault="00FF1435" w:rsidP="00440BB6">
            <w:pPr>
              <w:pStyle w:val="rowtabella0"/>
              <w:rPr>
                <w:color w:val="002060"/>
              </w:rPr>
            </w:pPr>
            <w:r w:rsidRPr="00F7251D">
              <w:rPr>
                <w:color w:val="002060"/>
              </w:rPr>
              <w:t>SANTANGIOLESE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DAD7FA" w14:textId="77777777" w:rsidR="00FF1435" w:rsidRPr="00F7251D" w:rsidRDefault="00FF1435" w:rsidP="00440BB6">
            <w:pPr>
              <w:pStyle w:val="rowtabella0"/>
              <w:rPr>
                <w:color w:val="002060"/>
              </w:rPr>
            </w:pPr>
            <w:r w:rsidRPr="00F7251D">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9C448D"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FE9E93" w14:textId="77777777" w:rsidR="00FF1435" w:rsidRPr="00F7251D" w:rsidRDefault="00FF1435" w:rsidP="00440BB6">
            <w:pPr>
              <w:pStyle w:val="rowtabella0"/>
              <w:rPr>
                <w:color w:val="002060"/>
              </w:rPr>
            </w:pPr>
            <w:r w:rsidRPr="00F7251D">
              <w:rPr>
                <w:color w:val="002060"/>
              </w:rPr>
              <w:t>15/03/2024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1666EF" w14:textId="77777777" w:rsidR="00FF1435" w:rsidRPr="00F7251D" w:rsidRDefault="00FF1435" w:rsidP="00440BB6">
            <w:pPr>
              <w:pStyle w:val="rowtabella0"/>
              <w:rPr>
                <w:color w:val="002060"/>
              </w:rPr>
            </w:pPr>
            <w:r w:rsidRPr="00F7251D">
              <w:rPr>
                <w:color w:val="002060"/>
              </w:rPr>
              <w:t>5467 CAMPO DI C5 COPERTO LOC. BARCO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77D0A5" w14:textId="77777777" w:rsidR="00FF1435" w:rsidRPr="00F7251D" w:rsidRDefault="00FF1435" w:rsidP="00440BB6">
            <w:pPr>
              <w:pStyle w:val="rowtabella0"/>
              <w:rPr>
                <w:color w:val="002060"/>
              </w:rPr>
            </w:pPr>
            <w:r w:rsidRPr="00F7251D">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8BFA1F" w14:textId="77777777" w:rsidR="00FF1435" w:rsidRPr="00F7251D" w:rsidRDefault="00FF1435" w:rsidP="00440BB6">
            <w:pPr>
              <w:pStyle w:val="rowtabella0"/>
              <w:rPr>
                <w:color w:val="002060"/>
              </w:rPr>
            </w:pPr>
            <w:r w:rsidRPr="00F7251D">
              <w:rPr>
                <w:color w:val="002060"/>
              </w:rPr>
              <w:t>LOCALITA' BARCO</w:t>
            </w:r>
          </w:p>
        </w:tc>
      </w:tr>
      <w:tr w:rsidR="00FF1435" w:rsidRPr="00F7251D" w14:paraId="3048DEE5"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9151B3" w14:textId="77777777" w:rsidR="00FF1435" w:rsidRPr="00F7251D" w:rsidRDefault="00FF1435" w:rsidP="00440BB6">
            <w:pPr>
              <w:pStyle w:val="rowtabella0"/>
              <w:rPr>
                <w:color w:val="002060"/>
              </w:rPr>
            </w:pPr>
            <w:r w:rsidRPr="00F7251D">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F7FDC5" w14:textId="77777777" w:rsidR="00FF1435" w:rsidRPr="00F7251D" w:rsidRDefault="00FF1435" w:rsidP="00440BB6">
            <w:pPr>
              <w:pStyle w:val="rowtabella0"/>
              <w:rPr>
                <w:color w:val="002060"/>
              </w:rPr>
            </w:pPr>
            <w:r w:rsidRPr="00F7251D">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CF3BD2"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36A52D" w14:textId="77777777" w:rsidR="00FF1435" w:rsidRPr="00F7251D" w:rsidRDefault="00FF1435" w:rsidP="00440BB6">
            <w:pPr>
              <w:pStyle w:val="rowtabella0"/>
              <w:rPr>
                <w:color w:val="002060"/>
              </w:rPr>
            </w:pPr>
            <w:r w:rsidRPr="00F7251D">
              <w:rPr>
                <w:color w:val="002060"/>
              </w:rPr>
              <w:t>16/03/2024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6BB0E6" w14:textId="77777777" w:rsidR="00FF1435" w:rsidRPr="00F7251D" w:rsidRDefault="00FF1435" w:rsidP="00440BB6">
            <w:pPr>
              <w:pStyle w:val="rowtabella0"/>
              <w:rPr>
                <w:color w:val="002060"/>
              </w:rPr>
            </w:pPr>
            <w:r w:rsidRPr="00F7251D">
              <w:rPr>
                <w:color w:val="002060"/>
              </w:rPr>
              <w:t>5473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6E43A3" w14:textId="77777777" w:rsidR="00FF1435" w:rsidRPr="00F7251D" w:rsidRDefault="00FF1435" w:rsidP="00440BB6">
            <w:pPr>
              <w:pStyle w:val="rowtabella0"/>
              <w:rPr>
                <w:color w:val="002060"/>
              </w:rPr>
            </w:pPr>
            <w:r w:rsidRPr="00F7251D">
              <w:rPr>
                <w:color w:val="002060"/>
              </w:rPr>
              <w:t>GRADARA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25CD7B" w14:textId="77777777" w:rsidR="00FF1435" w:rsidRPr="00F7251D" w:rsidRDefault="00FF1435" w:rsidP="00440BB6">
            <w:pPr>
              <w:pStyle w:val="rowtabella0"/>
              <w:rPr>
                <w:color w:val="002060"/>
              </w:rPr>
            </w:pPr>
            <w:r w:rsidRPr="00F7251D">
              <w:rPr>
                <w:color w:val="002060"/>
              </w:rPr>
              <w:t>VIA TAVULLIA</w:t>
            </w:r>
          </w:p>
        </w:tc>
      </w:tr>
      <w:tr w:rsidR="00FF1435" w:rsidRPr="00F7251D" w14:paraId="3598173F" w14:textId="77777777" w:rsidTr="00440B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9BD0A7" w14:textId="77777777" w:rsidR="00FF1435" w:rsidRPr="00F7251D" w:rsidRDefault="00FF1435" w:rsidP="00440BB6">
            <w:pPr>
              <w:pStyle w:val="rowtabella0"/>
              <w:rPr>
                <w:color w:val="002060"/>
              </w:rPr>
            </w:pPr>
            <w:r w:rsidRPr="00F7251D">
              <w:rPr>
                <w:color w:val="002060"/>
              </w:rPr>
              <w:t>CENTRO SPORTIVO SUASA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A09239" w14:textId="77777777" w:rsidR="00FF1435" w:rsidRPr="00F7251D" w:rsidRDefault="00FF1435" w:rsidP="00440BB6">
            <w:pPr>
              <w:pStyle w:val="rowtabella0"/>
              <w:rPr>
                <w:color w:val="002060"/>
              </w:rPr>
            </w:pPr>
            <w:r w:rsidRPr="00F7251D">
              <w:rPr>
                <w:color w:val="002060"/>
              </w:rPr>
              <w:t>RIPABERARDA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1682C6"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A3DF9C" w14:textId="77777777" w:rsidR="00FF1435" w:rsidRPr="00F7251D" w:rsidRDefault="00FF1435" w:rsidP="00440BB6">
            <w:pPr>
              <w:pStyle w:val="rowtabella0"/>
              <w:rPr>
                <w:color w:val="002060"/>
              </w:rPr>
            </w:pPr>
            <w:r w:rsidRPr="00F7251D">
              <w:rPr>
                <w:color w:val="002060"/>
              </w:rPr>
              <w:t>17/03/2024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C66346" w14:textId="77777777" w:rsidR="00FF1435" w:rsidRPr="00F7251D" w:rsidRDefault="00FF1435" w:rsidP="00440BB6">
            <w:pPr>
              <w:pStyle w:val="rowtabella0"/>
              <w:rPr>
                <w:color w:val="002060"/>
              </w:rPr>
            </w:pPr>
            <w:r w:rsidRPr="00F7251D">
              <w:rPr>
                <w:color w:val="002060"/>
              </w:rPr>
              <w:t>5113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DB5B28" w14:textId="77777777" w:rsidR="00FF1435" w:rsidRPr="00F7251D" w:rsidRDefault="00FF1435" w:rsidP="00440BB6">
            <w:pPr>
              <w:pStyle w:val="rowtabella0"/>
              <w:rPr>
                <w:color w:val="002060"/>
              </w:rPr>
            </w:pPr>
            <w:r w:rsidRPr="00F7251D">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44E87E" w14:textId="77777777" w:rsidR="00FF1435" w:rsidRPr="00F7251D" w:rsidRDefault="00FF1435" w:rsidP="00440BB6">
            <w:pPr>
              <w:pStyle w:val="rowtabella0"/>
              <w:rPr>
                <w:color w:val="002060"/>
              </w:rPr>
            </w:pPr>
            <w:r w:rsidRPr="00F7251D">
              <w:rPr>
                <w:color w:val="002060"/>
              </w:rPr>
              <w:t>VIA ROSSINI</w:t>
            </w:r>
          </w:p>
        </w:tc>
      </w:tr>
    </w:tbl>
    <w:p w14:paraId="51C58778" w14:textId="77777777" w:rsidR="00FF1435" w:rsidRPr="003D6C92" w:rsidRDefault="00FF1435" w:rsidP="00614796">
      <w:pPr>
        <w:pStyle w:val="breakline"/>
        <w:rPr>
          <w:color w:val="002060"/>
        </w:rPr>
      </w:pPr>
    </w:p>
    <w:p w14:paraId="043635AF" w14:textId="77777777" w:rsidR="00614796" w:rsidRPr="003D6C92" w:rsidRDefault="00614796" w:rsidP="00614796">
      <w:pPr>
        <w:pStyle w:val="breakline"/>
        <w:rPr>
          <w:rFonts w:eastAsiaTheme="minorEastAsia"/>
          <w:color w:val="002060"/>
        </w:rPr>
      </w:pPr>
    </w:p>
    <w:p w14:paraId="2EB63DDC" w14:textId="77777777" w:rsidR="00614796" w:rsidRPr="003D6C92" w:rsidRDefault="00614796" w:rsidP="00614796">
      <w:pPr>
        <w:pStyle w:val="breakline"/>
        <w:rPr>
          <w:color w:val="002060"/>
        </w:rPr>
      </w:pPr>
    </w:p>
    <w:p w14:paraId="206FFF1C" w14:textId="77777777" w:rsidR="00614796" w:rsidRPr="003D6C92" w:rsidRDefault="00614796" w:rsidP="00614796">
      <w:pPr>
        <w:pStyle w:val="titolocampionato0"/>
        <w:shd w:val="clear" w:color="auto" w:fill="CCCCCC"/>
        <w:spacing w:before="80" w:after="40"/>
        <w:rPr>
          <w:color w:val="002060"/>
        </w:rPr>
      </w:pPr>
      <w:r w:rsidRPr="003D6C92">
        <w:rPr>
          <w:color w:val="002060"/>
        </w:rPr>
        <w:t>UNDER 21 CALCIO A 5 REGIONALE</w:t>
      </w:r>
    </w:p>
    <w:p w14:paraId="039A9504" w14:textId="77777777" w:rsidR="00614796" w:rsidRPr="003D6C92" w:rsidRDefault="00614796" w:rsidP="00614796">
      <w:pPr>
        <w:pStyle w:val="titoloprinc0"/>
        <w:rPr>
          <w:color w:val="002060"/>
        </w:rPr>
      </w:pPr>
      <w:r w:rsidRPr="003D6C92">
        <w:rPr>
          <w:color w:val="002060"/>
        </w:rPr>
        <w:t>VARIAZIONI AL PROGRAMMA GARE</w:t>
      </w:r>
    </w:p>
    <w:p w14:paraId="5C5364A3" w14:textId="77777777" w:rsidR="00614796" w:rsidRPr="003D6C92" w:rsidRDefault="00614796" w:rsidP="00614796">
      <w:pPr>
        <w:pStyle w:val="breakline"/>
        <w:rPr>
          <w:color w:val="002060"/>
        </w:rPr>
      </w:pPr>
    </w:p>
    <w:p w14:paraId="0648A52C" w14:textId="77777777" w:rsidR="00614796" w:rsidRPr="003D6C92" w:rsidRDefault="00614796" w:rsidP="00614796">
      <w:pPr>
        <w:pStyle w:val="breakline"/>
        <w:rPr>
          <w:color w:val="002060"/>
        </w:rPr>
      </w:pPr>
    </w:p>
    <w:p w14:paraId="2F8F1A05" w14:textId="77777777" w:rsidR="00614796" w:rsidRPr="003D6C92" w:rsidRDefault="00614796" w:rsidP="00614796">
      <w:pPr>
        <w:pStyle w:val="sottotitolocampionato10"/>
        <w:rPr>
          <w:color w:val="002060"/>
        </w:rPr>
      </w:pPr>
      <w:r w:rsidRPr="003D6C9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14796" w:rsidRPr="003D6C92" w14:paraId="64DCFA72" w14:textId="77777777" w:rsidTr="00390C0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5F135" w14:textId="77777777" w:rsidR="00614796" w:rsidRPr="003D6C92" w:rsidRDefault="00614796" w:rsidP="00440BB6">
            <w:pPr>
              <w:pStyle w:val="headertabella0"/>
              <w:rPr>
                <w:color w:val="002060"/>
              </w:rPr>
            </w:pPr>
            <w:r w:rsidRPr="003D6C9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34B5B" w14:textId="77777777" w:rsidR="00614796" w:rsidRPr="003D6C92" w:rsidRDefault="00614796" w:rsidP="00440BB6">
            <w:pPr>
              <w:pStyle w:val="headertabella0"/>
              <w:rPr>
                <w:color w:val="002060"/>
              </w:rPr>
            </w:pPr>
            <w:r w:rsidRPr="003D6C92">
              <w:rPr>
                <w:color w:val="002060"/>
              </w:rPr>
              <w:t xml:space="preserve">N° </w:t>
            </w:r>
            <w:proofErr w:type="spellStart"/>
            <w:r w:rsidRPr="003D6C92">
              <w:rPr>
                <w:color w:val="002060"/>
              </w:rPr>
              <w:t>Gior</w:t>
            </w:r>
            <w:proofErr w:type="spellEnd"/>
            <w:r w:rsidRPr="003D6C9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EB861" w14:textId="77777777" w:rsidR="00614796" w:rsidRPr="003D6C92" w:rsidRDefault="00614796" w:rsidP="00440BB6">
            <w:pPr>
              <w:pStyle w:val="headertabella0"/>
              <w:rPr>
                <w:color w:val="002060"/>
              </w:rPr>
            </w:pPr>
            <w:r w:rsidRPr="003D6C9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41E4F" w14:textId="77777777" w:rsidR="00614796" w:rsidRPr="003D6C92" w:rsidRDefault="00614796" w:rsidP="00440BB6">
            <w:pPr>
              <w:pStyle w:val="headertabella0"/>
              <w:rPr>
                <w:color w:val="002060"/>
              </w:rPr>
            </w:pPr>
            <w:r w:rsidRPr="003D6C9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B719A" w14:textId="77777777" w:rsidR="00614796" w:rsidRPr="003D6C92" w:rsidRDefault="00614796" w:rsidP="00440BB6">
            <w:pPr>
              <w:pStyle w:val="headertabella0"/>
              <w:rPr>
                <w:color w:val="002060"/>
              </w:rPr>
            </w:pPr>
            <w:r w:rsidRPr="003D6C92">
              <w:rPr>
                <w:color w:val="002060"/>
              </w:rPr>
              <w:t xml:space="preserve">Data </w:t>
            </w:r>
            <w:proofErr w:type="spellStart"/>
            <w:r w:rsidRPr="003D6C92">
              <w:rPr>
                <w:color w:val="002060"/>
              </w:rPr>
              <w:t>Orig</w:t>
            </w:r>
            <w:proofErr w:type="spellEnd"/>
            <w:r w:rsidRPr="003D6C9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1DD91" w14:textId="77777777" w:rsidR="00614796" w:rsidRPr="003D6C92" w:rsidRDefault="00614796" w:rsidP="00440BB6">
            <w:pPr>
              <w:pStyle w:val="headertabella0"/>
              <w:rPr>
                <w:color w:val="002060"/>
              </w:rPr>
            </w:pPr>
            <w:r w:rsidRPr="003D6C9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DB520" w14:textId="77777777" w:rsidR="00614796" w:rsidRPr="003D6C92" w:rsidRDefault="00614796" w:rsidP="00440BB6">
            <w:pPr>
              <w:pStyle w:val="headertabella0"/>
              <w:rPr>
                <w:color w:val="002060"/>
              </w:rPr>
            </w:pPr>
            <w:r w:rsidRPr="003D6C92">
              <w:rPr>
                <w:color w:val="002060"/>
              </w:rPr>
              <w:t xml:space="preserve">Ora </w:t>
            </w:r>
            <w:proofErr w:type="spellStart"/>
            <w:r w:rsidRPr="003D6C92">
              <w:rPr>
                <w:color w:val="002060"/>
              </w:rPr>
              <w:t>Orig</w:t>
            </w:r>
            <w:proofErr w:type="spellEnd"/>
            <w:r w:rsidRPr="003D6C9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A8855" w14:textId="77777777" w:rsidR="00614796" w:rsidRPr="003D6C92" w:rsidRDefault="00614796" w:rsidP="00440BB6">
            <w:pPr>
              <w:pStyle w:val="headertabella0"/>
              <w:rPr>
                <w:color w:val="002060"/>
              </w:rPr>
            </w:pPr>
            <w:r w:rsidRPr="003D6C92">
              <w:rPr>
                <w:color w:val="002060"/>
              </w:rPr>
              <w:t>Impianto</w:t>
            </w:r>
          </w:p>
        </w:tc>
      </w:tr>
      <w:tr w:rsidR="00614796" w:rsidRPr="003D6C92" w14:paraId="2A8B0C88" w14:textId="77777777" w:rsidTr="00390C0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75AB3" w14:textId="77777777" w:rsidR="00614796" w:rsidRPr="00390C07" w:rsidRDefault="00614796" w:rsidP="00440BB6">
            <w:pPr>
              <w:pStyle w:val="rowtabella0"/>
              <w:rPr>
                <w:color w:val="002060"/>
                <w:highlight w:val="yellow"/>
              </w:rPr>
            </w:pPr>
            <w:r w:rsidRPr="00390C07">
              <w:rPr>
                <w:color w:val="002060"/>
                <w:highlight w:val="yellow"/>
              </w:rPr>
              <w:lastRenderedPageBreak/>
              <w:t>17/03/2024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F44A4" w14:textId="77777777" w:rsidR="00614796" w:rsidRPr="00390C07" w:rsidRDefault="00614796" w:rsidP="00440BB6">
            <w:pPr>
              <w:pStyle w:val="rowtabella0"/>
              <w:jc w:val="center"/>
              <w:rPr>
                <w:color w:val="002060"/>
                <w:highlight w:val="yellow"/>
              </w:rPr>
            </w:pPr>
            <w:r w:rsidRPr="00390C07">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92996" w14:textId="77777777" w:rsidR="00614796" w:rsidRPr="00390C07" w:rsidRDefault="00614796" w:rsidP="00440BB6">
            <w:pPr>
              <w:pStyle w:val="rowtabella0"/>
              <w:rPr>
                <w:color w:val="002060"/>
                <w:highlight w:val="yellow"/>
              </w:rPr>
            </w:pPr>
            <w:r w:rsidRPr="00390C07">
              <w:rPr>
                <w:color w:val="002060"/>
                <w:highlight w:val="yellow"/>
              </w:rPr>
              <w:t xml:space="preserve">AUDAX 1970 </w:t>
            </w:r>
            <w:proofErr w:type="gramStart"/>
            <w:r w:rsidRPr="00390C07">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D2973" w14:textId="77777777" w:rsidR="00614796" w:rsidRPr="00390C07" w:rsidRDefault="00614796" w:rsidP="00440BB6">
            <w:pPr>
              <w:pStyle w:val="rowtabella0"/>
              <w:rPr>
                <w:color w:val="002060"/>
                <w:highlight w:val="yellow"/>
              </w:rPr>
            </w:pPr>
            <w:r w:rsidRPr="00390C07">
              <w:rPr>
                <w:color w:val="002060"/>
                <w:highlight w:val="yellow"/>
              </w:rPr>
              <w:t>SPECIAL ONE SPORTING CLUB</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BDEF8" w14:textId="37E7AC9C" w:rsidR="00614796" w:rsidRPr="003D6C92" w:rsidRDefault="00614796" w:rsidP="00440BB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5A0CB" w14:textId="77777777" w:rsidR="00614796" w:rsidRPr="003D6C92" w:rsidRDefault="00614796" w:rsidP="00440BB6">
            <w:pPr>
              <w:pStyle w:val="rowtabella0"/>
              <w:jc w:val="center"/>
              <w:rPr>
                <w:color w:val="002060"/>
              </w:rPr>
            </w:pPr>
            <w:r w:rsidRPr="00390C07">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65746" w14:textId="77777777" w:rsidR="00614796" w:rsidRPr="003D6C92" w:rsidRDefault="00614796" w:rsidP="00440BB6">
            <w:pPr>
              <w:pStyle w:val="rowtabella0"/>
              <w:jc w:val="center"/>
              <w:rPr>
                <w:color w:val="002060"/>
              </w:rPr>
            </w:pPr>
            <w:r w:rsidRPr="003D6C92">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EF5DD" w14:textId="77777777" w:rsidR="00614796" w:rsidRPr="003D6C92" w:rsidRDefault="00614796" w:rsidP="00440BB6">
            <w:pPr>
              <w:pStyle w:val="rowtabella0"/>
              <w:rPr>
                <w:color w:val="002060"/>
              </w:rPr>
            </w:pPr>
            <w:r w:rsidRPr="00390C07">
              <w:rPr>
                <w:color w:val="002060"/>
                <w:highlight w:val="yellow"/>
              </w:rPr>
              <w:t>PALAZZETTO DELLO SPORT SENIGALLIA VIA CAPANNA SNC</w:t>
            </w:r>
          </w:p>
        </w:tc>
      </w:tr>
    </w:tbl>
    <w:p w14:paraId="336C90CD" w14:textId="77777777" w:rsidR="00614796" w:rsidRPr="003D6C92" w:rsidRDefault="00614796" w:rsidP="00614796">
      <w:pPr>
        <w:pStyle w:val="breakline"/>
        <w:rPr>
          <w:rFonts w:eastAsiaTheme="minorEastAsia"/>
          <w:color w:val="002060"/>
        </w:rPr>
      </w:pPr>
    </w:p>
    <w:p w14:paraId="66FBE8AE" w14:textId="77777777" w:rsidR="00614796" w:rsidRPr="003D6C92" w:rsidRDefault="00614796" w:rsidP="00614796">
      <w:pPr>
        <w:pStyle w:val="breakline"/>
        <w:rPr>
          <w:color w:val="002060"/>
        </w:rPr>
      </w:pPr>
    </w:p>
    <w:p w14:paraId="691A3DBD" w14:textId="77777777" w:rsidR="00614796" w:rsidRPr="003D6C92" w:rsidRDefault="00614796" w:rsidP="00614796">
      <w:pPr>
        <w:pStyle w:val="titoloprinc0"/>
        <w:rPr>
          <w:color w:val="002060"/>
        </w:rPr>
      </w:pPr>
      <w:r w:rsidRPr="003D6C92">
        <w:rPr>
          <w:color w:val="002060"/>
        </w:rPr>
        <w:t>RISULTATI</w:t>
      </w:r>
    </w:p>
    <w:p w14:paraId="2EBF7665" w14:textId="77777777" w:rsidR="00614796" w:rsidRPr="003D6C92" w:rsidRDefault="00614796" w:rsidP="00614796">
      <w:pPr>
        <w:pStyle w:val="breakline"/>
        <w:rPr>
          <w:color w:val="002060"/>
        </w:rPr>
      </w:pPr>
    </w:p>
    <w:p w14:paraId="022DC867" w14:textId="77777777" w:rsidR="00614796" w:rsidRPr="003D6C92" w:rsidRDefault="00614796" w:rsidP="00614796">
      <w:pPr>
        <w:pStyle w:val="sottotitolocampionato10"/>
        <w:rPr>
          <w:color w:val="002060"/>
        </w:rPr>
      </w:pPr>
      <w:r w:rsidRPr="003D6C92">
        <w:rPr>
          <w:color w:val="002060"/>
        </w:rPr>
        <w:t>RISULTATI UFFICIALI GARE DEL 09/03/2024</w:t>
      </w:r>
    </w:p>
    <w:p w14:paraId="65A082A4" w14:textId="77777777" w:rsidR="00670978" w:rsidRPr="00670978" w:rsidRDefault="00670978" w:rsidP="00670978">
      <w:pPr>
        <w:pStyle w:val="sottotitolocampionato20"/>
        <w:spacing w:before="0" w:beforeAutospacing="0" w:after="0" w:afterAutospacing="0"/>
        <w:rPr>
          <w:rFonts w:ascii="Arial" w:hAnsi="Arial" w:cs="Arial"/>
          <w:color w:val="002060"/>
          <w:sz w:val="20"/>
          <w:szCs w:val="20"/>
        </w:rPr>
      </w:pPr>
      <w:r w:rsidRPr="00670978">
        <w:rPr>
          <w:rFonts w:ascii="Arial" w:hAnsi="Arial" w:cs="Arial"/>
          <w:color w:val="002060"/>
          <w:sz w:val="20"/>
          <w:szCs w:val="20"/>
        </w:rPr>
        <w:t>Si trascrivono qui di seguito i risultati ufficiali delle gare disputate</w:t>
      </w:r>
    </w:p>
    <w:p w14:paraId="5B13701E" w14:textId="77777777" w:rsidR="00614796" w:rsidRPr="003D6C92" w:rsidRDefault="00614796" w:rsidP="0061479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14796" w:rsidRPr="003D6C92" w14:paraId="46ADE9F6" w14:textId="77777777" w:rsidTr="00440BB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14796" w:rsidRPr="003D6C92" w14:paraId="6F1750BA" w14:textId="77777777" w:rsidTr="00440B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10631" w14:textId="77777777" w:rsidR="00614796" w:rsidRPr="003D6C92" w:rsidRDefault="00614796" w:rsidP="00440BB6">
                  <w:pPr>
                    <w:pStyle w:val="headertabella0"/>
                    <w:rPr>
                      <w:color w:val="002060"/>
                    </w:rPr>
                  </w:pPr>
                  <w:r w:rsidRPr="003D6C92">
                    <w:rPr>
                      <w:color w:val="002060"/>
                    </w:rPr>
                    <w:t>GIRONE A - 3 Giornata - R</w:t>
                  </w:r>
                </w:p>
              </w:tc>
            </w:tr>
            <w:tr w:rsidR="00614796" w:rsidRPr="003D6C92" w14:paraId="2FC8A78C" w14:textId="77777777" w:rsidTr="00440B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80E1FC" w14:textId="77777777" w:rsidR="00614796" w:rsidRPr="003D6C92" w:rsidRDefault="00614796" w:rsidP="00440BB6">
                  <w:pPr>
                    <w:pStyle w:val="rowtabella0"/>
                    <w:rPr>
                      <w:color w:val="002060"/>
                    </w:rPr>
                  </w:pPr>
                  <w:r w:rsidRPr="003D6C92">
                    <w:rPr>
                      <w:color w:val="002060"/>
                    </w:rPr>
                    <w:t>REAL FABRIANO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6A6879" w14:textId="77777777" w:rsidR="00614796" w:rsidRPr="003D6C92" w:rsidRDefault="00614796" w:rsidP="00440BB6">
                  <w:pPr>
                    <w:pStyle w:val="rowtabella0"/>
                    <w:rPr>
                      <w:color w:val="002060"/>
                    </w:rPr>
                  </w:pPr>
                  <w:r w:rsidRPr="003D6C92">
                    <w:rPr>
                      <w:color w:val="002060"/>
                    </w:rPr>
                    <w:t xml:space="preserve">- AUDAX 1970 </w:t>
                  </w:r>
                  <w:proofErr w:type="gramStart"/>
                  <w:r w:rsidRPr="003D6C92">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36C166" w14:textId="77777777" w:rsidR="00614796" w:rsidRPr="003D6C92" w:rsidRDefault="00614796" w:rsidP="00440BB6">
                  <w:pPr>
                    <w:pStyle w:val="rowtabella0"/>
                    <w:jc w:val="center"/>
                    <w:rPr>
                      <w:color w:val="002060"/>
                    </w:rPr>
                  </w:pPr>
                  <w:r w:rsidRPr="003D6C92">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A63EEC" w14:textId="77777777" w:rsidR="00614796" w:rsidRPr="003D6C92" w:rsidRDefault="00614796" w:rsidP="00440BB6">
                  <w:pPr>
                    <w:pStyle w:val="rowtabella0"/>
                    <w:jc w:val="center"/>
                    <w:rPr>
                      <w:color w:val="002060"/>
                    </w:rPr>
                  </w:pPr>
                  <w:r w:rsidRPr="003D6C92">
                    <w:rPr>
                      <w:color w:val="002060"/>
                    </w:rPr>
                    <w:t> </w:t>
                  </w:r>
                </w:p>
              </w:tc>
            </w:tr>
            <w:tr w:rsidR="00614796" w:rsidRPr="003D6C92" w14:paraId="0CE493AE" w14:textId="77777777" w:rsidTr="00440B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D06819" w14:textId="77777777" w:rsidR="00614796" w:rsidRPr="003D6C92" w:rsidRDefault="00614796" w:rsidP="00440BB6">
                  <w:pPr>
                    <w:pStyle w:val="rowtabella0"/>
                    <w:rPr>
                      <w:color w:val="002060"/>
                    </w:rPr>
                  </w:pPr>
                  <w:r w:rsidRPr="003D6C92">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365070" w14:textId="77777777" w:rsidR="00614796" w:rsidRPr="003D6C92" w:rsidRDefault="00614796" w:rsidP="00440BB6">
                  <w:pPr>
                    <w:pStyle w:val="rowtabella0"/>
                    <w:rPr>
                      <w:color w:val="002060"/>
                    </w:rPr>
                  </w:pPr>
                  <w:r w:rsidRPr="003D6C92">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B8ABDB" w14:textId="77777777" w:rsidR="00614796" w:rsidRPr="003D6C92" w:rsidRDefault="00614796" w:rsidP="00440BB6">
                  <w:pPr>
                    <w:pStyle w:val="rowtabella0"/>
                    <w:jc w:val="center"/>
                    <w:rPr>
                      <w:color w:val="002060"/>
                    </w:rPr>
                  </w:pPr>
                  <w:r w:rsidRPr="003D6C92">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5E23A" w14:textId="77777777" w:rsidR="00614796" w:rsidRPr="003D6C92" w:rsidRDefault="00614796" w:rsidP="00440BB6">
                  <w:pPr>
                    <w:pStyle w:val="rowtabella0"/>
                    <w:jc w:val="center"/>
                    <w:rPr>
                      <w:color w:val="002060"/>
                    </w:rPr>
                  </w:pPr>
                  <w:r w:rsidRPr="003D6C92">
                    <w:rPr>
                      <w:color w:val="002060"/>
                    </w:rPr>
                    <w:t> </w:t>
                  </w:r>
                </w:p>
              </w:tc>
            </w:tr>
          </w:tbl>
          <w:p w14:paraId="38022E10" w14:textId="77777777" w:rsidR="00614796" w:rsidRPr="003D6C92" w:rsidRDefault="00614796" w:rsidP="00440BB6">
            <w:pPr>
              <w:rPr>
                <w:color w:val="002060"/>
              </w:rPr>
            </w:pPr>
          </w:p>
        </w:tc>
      </w:tr>
    </w:tbl>
    <w:p w14:paraId="18F56D84" w14:textId="77777777" w:rsidR="00614796" w:rsidRPr="003D6C92" w:rsidRDefault="00614796" w:rsidP="00614796">
      <w:pPr>
        <w:pStyle w:val="breakline"/>
        <w:rPr>
          <w:rFonts w:eastAsiaTheme="minorEastAsia"/>
          <w:color w:val="002060"/>
        </w:rPr>
      </w:pPr>
    </w:p>
    <w:p w14:paraId="1A77310E" w14:textId="77777777" w:rsidR="00614796" w:rsidRPr="003D6C92" w:rsidRDefault="00614796" w:rsidP="00614796">
      <w:pPr>
        <w:pStyle w:val="breakline"/>
        <w:rPr>
          <w:color w:val="002060"/>
        </w:rPr>
      </w:pPr>
    </w:p>
    <w:p w14:paraId="69A1A03A" w14:textId="77777777" w:rsidR="00614796" w:rsidRPr="003D6C92" w:rsidRDefault="00614796" w:rsidP="00614796">
      <w:pPr>
        <w:pStyle w:val="titoloprinc0"/>
        <w:rPr>
          <w:color w:val="002060"/>
        </w:rPr>
      </w:pPr>
      <w:r w:rsidRPr="003D6C92">
        <w:rPr>
          <w:color w:val="002060"/>
        </w:rPr>
        <w:t>GIUDICE SPORTIVO</w:t>
      </w:r>
    </w:p>
    <w:p w14:paraId="788CCF79" w14:textId="77777777" w:rsidR="00614796" w:rsidRPr="003D6C92" w:rsidRDefault="00614796" w:rsidP="00614796">
      <w:pPr>
        <w:pStyle w:val="diffida"/>
        <w:rPr>
          <w:color w:val="002060"/>
        </w:rPr>
      </w:pPr>
      <w:r w:rsidRPr="003D6C92">
        <w:rPr>
          <w:color w:val="002060"/>
        </w:rPr>
        <w:t>Il Giudice Sportivo Avv. Agnese Lazzaretti, con l'assistenza del segretario Angelo Castellana, nella seduta del 13/03/2024, ha adottato le decisioni che di seguito integralmente si riportano:</w:t>
      </w:r>
    </w:p>
    <w:p w14:paraId="4D003F34" w14:textId="77777777" w:rsidR="00614796" w:rsidRPr="003D6C92" w:rsidRDefault="00614796" w:rsidP="00614796">
      <w:pPr>
        <w:pStyle w:val="titolo10"/>
        <w:rPr>
          <w:color w:val="002060"/>
        </w:rPr>
      </w:pPr>
      <w:r w:rsidRPr="003D6C92">
        <w:rPr>
          <w:color w:val="002060"/>
        </w:rPr>
        <w:t xml:space="preserve">GARE DEL 9/ 3/2024 </w:t>
      </w:r>
    </w:p>
    <w:p w14:paraId="1D859D9C" w14:textId="77777777" w:rsidR="00614796" w:rsidRPr="003D6C92" w:rsidRDefault="00614796" w:rsidP="00614796">
      <w:pPr>
        <w:pStyle w:val="titolo7a"/>
        <w:rPr>
          <w:color w:val="002060"/>
        </w:rPr>
      </w:pPr>
      <w:r w:rsidRPr="003D6C92">
        <w:rPr>
          <w:color w:val="002060"/>
        </w:rPr>
        <w:t xml:space="preserve">PROVVEDIMENTI DISCIPLINARI </w:t>
      </w:r>
    </w:p>
    <w:p w14:paraId="29FC3CD8" w14:textId="77777777" w:rsidR="00614796" w:rsidRPr="003D6C92" w:rsidRDefault="00614796" w:rsidP="00614796">
      <w:pPr>
        <w:pStyle w:val="titolo7b0"/>
        <w:rPr>
          <w:color w:val="002060"/>
        </w:rPr>
      </w:pPr>
      <w:r w:rsidRPr="003D6C92">
        <w:rPr>
          <w:color w:val="002060"/>
        </w:rPr>
        <w:t xml:space="preserve">In base alle risultanze degli atti ufficiali sono state deliberate le seguenti sanzioni disciplinari. </w:t>
      </w:r>
    </w:p>
    <w:p w14:paraId="4CB6F5C5" w14:textId="77777777" w:rsidR="00614796" w:rsidRPr="003D6C92" w:rsidRDefault="00614796" w:rsidP="00614796">
      <w:pPr>
        <w:pStyle w:val="titolo30"/>
        <w:rPr>
          <w:color w:val="002060"/>
        </w:rPr>
      </w:pPr>
      <w:r w:rsidRPr="003D6C92">
        <w:rPr>
          <w:color w:val="002060"/>
        </w:rPr>
        <w:t xml:space="preserve">CALCIATORI ESPULSI </w:t>
      </w:r>
    </w:p>
    <w:p w14:paraId="21FF7576" w14:textId="77777777" w:rsidR="00614796" w:rsidRPr="003D6C92" w:rsidRDefault="00614796" w:rsidP="00614796">
      <w:pPr>
        <w:pStyle w:val="titolo20"/>
        <w:rPr>
          <w:color w:val="002060"/>
        </w:rPr>
      </w:pPr>
      <w:r w:rsidRPr="003D6C9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0BE6DDCF" w14:textId="77777777" w:rsidTr="00440BB6">
        <w:tc>
          <w:tcPr>
            <w:tcW w:w="2200" w:type="dxa"/>
            <w:tcMar>
              <w:top w:w="20" w:type="dxa"/>
              <w:left w:w="20" w:type="dxa"/>
              <w:bottom w:w="20" w:type="dxa"/>
              <w:right w:w="20" w:type="dxa"/>
            </w:tcMar>
            <w:vAlign w:val="center"/>
            <w:hideMark/>
          </w:tcPr>
          <w:p w14:paraId="604A031C" w14:textId="77777777" w:rsidR="00614796" w:rsidRPr="003D6C92" w:rsidRDefault="00614796" w:rsidP="00440BB6">
            <w:pPr>
              <w:pStyle w:val="movimento"/>
              <w:rPr>
                <w:color w:val="002060"/>
              </w:rPr>
            </w:pPr>
            <w:r w:rsidRPr="003D6C92">
              <w:rPr>
                <w:color w:val="002060"/>
              </w:rPr>
              <w:t>FELICIONI MICHELE</w:t>
            </w:r>
          </w:p>
        </w:tc>
        <w:tc>
          <w:tcPr>
            <w:tcW w:w="2200" w:type="dxa"/>
            <w:tcMar>
              <w:top w:w="20" w:type="dxa"/>
              <w:left w:w="20" w:type="dxa"/>
              <w:bottom w:w="20" w:type="dxa"/>
              <w:right w:w="20" w:type="dxa"/>
            </w:tcMar>
            <w:vAlign w:val="center"/>
            <w:hideMark/>
          </w:tcPr>
          <w:p w14:paraId="126641CF" w14:textId="77777777" w:rsidR="00614796" w:rsidRPr="003D6C92" w:rsidRDefault="00614796" w:rsidP="00440BB6">
            <w:pPr>
              <w:pStyle w:val="movimento2"/>
              <w:rPr>
                <w:color w:val="002060"/>
              </w:rPr>
            </w:pPr>
            <w:r w:rsidRPr="003D6C92">
              <w:rPr>
                <w:color w:val="002060"/>
              </w:rPr>
              <w:t xml:space="preserve">(CSI STELLA A.S.D.) </w:t>
            </w:r>
          </w:p>
        </w:tc>
        <w:tc>
          <w:tcPr>
            <w:tcW w:w="800" w:type="dxa"/>
            <w:tcMar>
              <w:top w:w="20" w:type="dxa"/>
              <w:left w:w="20" w:type="dxa"/>
              <w:bottom w:w="20" w:type="dxa"/>
              <w:right w:w="20" w:type="dxa"/>
            </w:tcMar>
            <w:vAlign w:val="center"/>
            <w:hideMark/>
          </w:tcPr>
          <w:p w14:paraId="77F7669B"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6928424A"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488405FF" w14:textId="77777777" w:rsidR="00614796" w:rsidRPr="003D6C92" w:rsidRDefault="00614796" w:rsidP="00440BB6">
            <w:pPr>
              <w:pStyle w:val="movimento2"/>
              <w:rPr>
                <w:color w:val="002060"/>
              </w:rPr>
            </w:pPr>
            <w:r w:rsidRPr="003D6C92">
              <w:rPr>
                <w:color w:val="002060"/>
              </w:rPr>
              <w:t> </w:t>
            </w:r>
          </w:p>
        </w:tc>
      </w:tr>
    </w:tbl>
    <w:p w14:paraId="32D7FD55" w14:textId="77777777" w:rsidR="00614796" w:rsidRPr="003D6C92" w:rsidRDefault="00614796" w:rsidP="00614796">
      <w:pPr>
        <w:pStyle w:val="titolo30"/>
        <w:rPr>
          <w:rFonts w:eastAsiaTheme="minorEastAsia"/>
          <w:color w:val="002060"/>
        </w:rPr>
      </w:pPr>
      <w:r w:rsidRPr="003D6C92">
        <w:rPr>
          <w:color w:val="002060"/>
        </w:rPr>
        <w:t xml:space="preserve">CALCIATORI NON ESPULSI </w:t>
      </w:r>
    </w:p>
    <w:p w14:paraId="231E6306" w14:textId="77777777" w:rsidR="00614796" w:rsidRPr="003D6C92" w:rsidRDefault="00614796" w:rsidP="00614796">
      <w:pPr>
        <w:pStyle w:val="titolo20"/>
        <w:rPr>
          <w:color w:val="002060"/>
        </w:rPr>
      </w:pPr>
      <w:r w:rsidRPr="003D6C9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381F860F" w14:textId="77777777" w:rsidTr="00440BB6">
        <w:tc>
          <w:tcPr>
            <w:tcW w:w="2200" w:type="dxa"/>
            <w:tcMar>
              <w:top w:w="20" w:type="dxa"/>
              <w:left w:w="20" w:type="dxa"/>
              <w:bottom w:w="20" w:type="dxa"/>
              <w:right w:w="20" w:type="dxa"/>
            </w:tcMar>
            <w:vAlign w:val="center"/>
            <w:hideMark/>
          </w:tcPr>
          <w:p w14:paraId="5FC9990C" w14:textId="77777777" w:rsidR="00614796" w:rsidRPr="003D6C92" w:rsidRDefault="00614796" w:rsidP="00440BB6">
            <w:pPr>
              <w:pStyle w:val="movimento"/>
              <w:rPr>
                <w:color w:val="002060"/>
              </w:rPr>
            </w:pPr>
            <w:r w:rsidRPr="003D6C92">
              <w:rPr>
                <w:color w:val="002060"/>
              </w:rPr>
              <w:t>CHAABI YOUNES</w:t>
            </w:r>
          </w:p>
        </w:tc>
        <w:tc>
          <w:tcPr>
            <w:tcW w:w="2200" w:type="dxa"/>
            <w:tcMar>
              <w:top w:w="20" w:type="dxa"/>
              <w:left w:w="20" w:type="dxa"/>
              <w:bottom w:w="20" w:type="dxa"/>
              <w:right w:w="20" w:type="dxa"/>
            </w:tcMar>
            <w:vAlign w:val="center"/>
            <w:hideMark/>
          </w:tcPr>
          <w:p w14:paraId="54014038" w14:textId="77777777" w:rsidR="00614796" w:rsidRPr="003D6C92" w:rsidRDefault="00614796" w:rsidP="00440BB6">
            <w:pPr>
              <w:pStyle w:val="movimento2"/>
              <w:rPr>
                <w:color w:val="002060"/>
              </w:rPr>
            </w:pPr>
            <w:r w:rsidRPr="003D6C92">
              <w:rPr>
                <w:color w:val="002060"/>
              </w:rPr>
              <w:t xml:space="preserve">(CSI STELLA A.S.D.) </w:t>
            </w:r>
          </w:p>
        </w:tc>
        <w:tc>
          <w:tcPr>
            <w:tcW w:w="800" w:type="dxa"/>
            <w:tcMar>
              <w:top w:w="20" w:type="dxa"/>
              <w:left w:w="20" w:type="dxa"/>
              <w:bottom w:w="20" w:type="dxa"/>
              <w:right w:w="20" w:type="dxa"/>
            </w:tcMar>
            <w:vAlign w:val="center"/>
            <w:hideMark/>
          </w:tcPr>
          <w:p w14:paraId="4F097C89"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39FB6598"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7C75392E" w14:textId="77777777" w:rsidR="00614796" w:rsidRPr="003D6C92" w:rsidRDefault="00614796" w:rsidP="00440BB6">
            <w:pPr>
              <w:pStyle w:val="movimento2"/>
              <w:rPr>
                <w:color w:val="002060"/>
              </w:rPr>
            </w:pPr>
            <w:r w:rsidRPr="003D6C92">
              <w:rPr>
                <w:color w:val="002060"/>
              </w:rPr>
              <w:t> </w:t>
            </w:r>
          </w:p>
        </w:tc>
      </w:tr>
    </w:tbl>
    <w:p w14:paraId="2C66BA1A" w14:textId="77777777" w:rsidR="00614796" w:rsidRPr="003D6C92" w:rsidRDefault="00614796" w:rsidP="00614796">
      <w:pPr>
        <w:pStyle w:val="titolo20"/>
        <w:rPr>
          <w:rFonts w:eastAsiaTheme="minorEastAsia"/>
          <w:color w:val="002060"/>
        </w:rPr>
      </w:pPr>
      <w:r w:rsidRPr="003D6C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6A42D37D" w14:textId="77777777" w:rsidTr="00440BB6">
        <w:tc>
          <w:tcPr>
            <w:tcW w:w="2200" w:type="dxa"/>
            <w:tcMar>
              <w:top w:w="20" w:type="dxa"/>
              <w:left w:w="20" w:type="dxa"/>
              <w:bottom w:w="20" w:type="dxa"/>
              <w:right w:w="20" w:type="dxa"/>
            </w:tcMar>
            <w:vAlign w:val="center"/>
            <w:hideMark/>
          </w:tcPr>
          <w:p w14:paraId="7BFE4A50" w14:textId="77777777" w:rsidR="00614796" w:rsidRPr="003D6C92" w:rsidRDefault="00614796" w:rsidP="00440BB6">
            <w:pPr>
              <w:pStyle w:val="movimento"/>
              <w:rPr>
                <w:color w:val="002060"/>
              </w:rPr>
            </w:pPr>
            <w:r w:rsidRPr="003D6C92">
              <w:rPr>
                <w:color w:val="002060"/>
              </w:rPr>
              <w:t>ROSSINI FRANCESCO</w:t>
            </w:r>
          </w:p>
        </w:tc>
        <w:tc>
          <w:tcPr>
            <w:tcW w:w="2200" w:type="dxa"/>
            <w:tcMar>
              <w:top w:w="20" w:type="dxa"/>
              <w:left w:w="20" w:type="dxa"/>
              <w:bottom w:w="20" w:type="dxa"/>
              <w:right w:w="20" w:type="dxa"/>
            </w:tcMar>
            <w:vAlign w:val="center"/>
            <w:hideMark/>
          </w:tcPr>
          <w:p w14:paraId="6575DB37" w14:textId="77777777" w:rsidR="00614796" w:rsidRPr="003D6C92" w:rsidRDefault="00614796" w:rsidP="00440BB6">
            <w:pPr>
              <w:pStyle w:val="movimento2"/>
              <w:rPr>
                <w:color w:val="002060"/>
              </w:rPr>
            </w:pPr>
            <w:r w:rsidRPr="003D6C92">
              <w:rPr>
                <w:color w:val="002060"/>
              </w:rPr>
              <w:t xml:space="preserve">(REAL FABRIANO) </w:t>
            </w:r>
          </w:p>
        </w:tc>
        <w:tc>
          <w:tcPr>
            <w:tcW w:w="800" w:type="dxa"/>
            <w:tcMar>
              <w:top w:w="20" w:type="dxa"/>
              <w:left w:w="20" w:type="dxa"/>
              <w:bottom w:w="20" w:type="dxa"/>
              <w:right w:w="20" w:type="dxa"/>
            </w:tcMar>
            <w:vAlign w:val="center"/>
            <w:hideMark/>
          </w:tcPr>
          <w:p w14:paraId="7567CC6E"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2A1A970A"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592136DE" w14:textId="77777777" w:rsidR="00614796" w:rsidRPr="003D6C92" w:rsidRDefault="00614796" w:rsidP="00440BB6">
            <w:pPr>
              <w:pStyle w:val="movimento2"/>
              <w:rPr>
                <w:color w:val="002060"/>
              </w:rPr>
            </w:pPr>
            <w:r w:rsidRPr="003D6C92">
              <w:rPr>
                <w:color w:val="002060"/>
              </w:rPr>
              <w:t> </w:t>
            </w:r>
          </w:p>
        </w:tc>
      </w:tr>
    </w:tbl>
    <w:p w14:paraId="20B85162" w14:textId="77777777" w:rsidR="00614796" w:rsidRDefault="00614796" w:rsidP="00614796">
      <w:pPr>
        <w:pStyle w:val="breakline"/>
        <w:rPr>
          <w:rFonts w:eastAsiaTheme="minorEastAsia"/>
          <w:color w:val="002060"/>
        </w:rPr>
      </w:pPr>
    </w:p>
    <w:p w14:paraId="3BB5497E" w14:textId="77777777" w:rsidR="00614796" w:rsidRPr="007178EC" w:rsidRDefault="00614796" w:rsidP="00614796">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34D13407" w14:textId="77777777" w:rsidR="00614796" w:rsidRPr="007178EC" w:rsidRDefault="00614796" w:rsidP="00614796">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55B27EBF" w14:textId="77777777" w:rsidR="00614796" w:rsidRPr="003D6C92" w:rsidRDefault="00614796" w:rsidP="00614796">
      <w:pPr>
        <w:pStyle w:val="breakline"/>
        <w:rPr>
          <w:rFonts w:eastAsiaTheme="minorEastAsia"/>
          <w:color w:val="002060"/>
        </w:rPr>
      </w:pPr>
    </w:p>
    <w:p w14:paraId="5A16D073" w14:textId="77777777" w:rsidR="00614796" w:rsidRPr="003D6C92" w:rsidRDefault="00614796" w:rsidP="00614796">
      <w:pPr>
        <w:pStyle w:val="titoloprinc0"/>
        <w:rPr>
          <w:color w:val="002060"/>
        </w:rPr>
      </w:pPr>
      <w:r w:rsidRPr="003D6C92">
        <w:rPr>
          <w:color w:val="002060"/>
        </w:rPr>
        <w:t>CLASSIFICA</w:t>
      </w:r>
    </w:p>
    <w:p w14:paraId="3847C04B" w14:textId="77777777" w:rsidR="00614796" w:rsidRPr="003D6C92" w:rsidRDefault="00614796" w:rsidP="00614796">
      <w:pPr>
        <w:pStyle w:val="breakline"/>
        <w:rPr>
          <w:color w:val="002060"/>
        </w:rPr>
      </w:pPr>
    </w:p>
    <w:p w14:paraId="33A8C208" w14:textId="77777777" w:rsidR="00614796" w:rsidRPr="003D6C92" w:rsidRDefault="00614796" w:rsidP="00614796">
      <w:pPr>
        <w:pStyle w:val="breakline"/>
        <w:rPr>
          <w:color w:val="002060"/>
        </w:rPr>
      </w:pPr>
    </w:p>
    <w:p w14:paraId="6C287D01" w14:textId="77777777" w:rsidR="00614796" w:rsidRPr="003D6C92" w:rsidRDefault="00614796" w:rsidP="00614796">
      <w:pPr>
        <w:pStyle w:val="sottotitolocampionato10"/>
        <w:rPr>
          <w:color w:val="002060"/>
        </w:rPr>
      </w:pPr>
      <w:r w:rsidRPr="003D6C9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14796" w:rsidRPr="003D6C92" w14:paraId="16CF1B9F" w14:textId="77777777" w:rsidTr="00440B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06FDE" w14:textId="77777777" w:rsidR="00614796" w:rsidRPr="003D6C92" w:rsidRDefault="00614796" w:rsidP="00440BB6">
            <w:pPr>
              <w:pStyle w:val="headertabella0"/>
              <w:rPr>
                <w:color w:val="002060"/>
              </w:rPr>
            </w:pPr>
            <w:r w:rsidRPr="003D6C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0960D" w14:textId="77777777" w:rsidR="00614796" w:rsidRPr="003D6C92" w:rsidRDefault="00614796" w:rsidP="00440BB6">
            <w:pPr>
              <w:pStyle w:val="headertabella0"/>
              <w:rPr>
                <w:color w:val="002060"/>
              </w:rPr>
            </w:pPr>
            <w:r w:rsidRPr="003D6C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95AF8" w14:textId="77777777" w:rsidR="00614796" w:rsidRPr="003D6C92" w:rsidRDefault="00614796" w:rsidP="00440BB6">
            <w:pPr>
              <w:pStyle w:val="headertabella0"/>
              <w:rPr>
                <w:color w:val="002060"/>
              </w:rPr>
            </w:pPr>
            <w:r w:rsidRPr="003D6C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3CBCF" w14:textId="77777777" w:rsidR="00614796" w:rsidRPr="003D6C92" w:rsidRDefault="00614796" w:rsidP="00440BB6">
            <w:pPr>
              <w:pStyle w:val="headertabella0"/>
              <w:rPr>
                <w:color w:val="002060"/>
              </w:rPr>
            </w:pPr>
            <w:r w:rsidRPr="003D6C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EBDD0" w14:textId="77777777" w:rsidR="00614796" w:rsidRPr="003D6C92" w:rsidRDefault="00614796" w:rsidP="00440BB6">
            <w:pPr>
              <w:pStyle w:val="headertabella0"/>
              <w:rPr>
                <w:color w:val="002060"/>
              </w:rPr>
            </w:pPr>
            <w:r w:rsidRPr="003D6C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4808C" w14:textId="77777777" w:rsidR="00614796" w:rsidRPr="003D6C92" w:rsidRDefault="00614796" w:rsidP="00440BB6">
            <w:pPr>
              <w:pStyle w:val="headertabella0"/>
              <w:rPr>
                <w:color w:val="002060"/>
              </w:rPr>
            </w:pPr>
            <w:r w:rsidRPr="003D6C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4463E" w14:textId="77777777" w:rsidR="00614796" w:rsidRPr="003D6C92" w:rsidRDefault="00614796" w:rsidP="00440BB6">
            <w:pPr>
              <w:pStyle w:val="headertabella0"/>
              <w:rPr>
                <w:color w:val="002060"/>
              </w:rPr>
            </w:pPr>
            <w:r w:rsidRPr="003D6C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761A9" w14:textId="77777777" w:rsidR="00614796" w:rsidRPr="003D6C92" w:rsidRDefault="00614796" w:rsidP="00440BB6">
            <w:pPr>
              <w:pStyle w:val="headertabella0"/>
              <w:rPr>
                <w:color w:val="002060"/>
              </w:rPr>
            </w:pPr>
            <w:r w:rsidRPr="003D6C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A5F85" w14:textId="77777777" w:rsidR="00614796" w:rsidRPr="003D6C92" w:rsidRDefault="00614796" w:rsidP="00440BB6">
            <w:pPr>
              <w:pStyle w:val="headertabella0"/>
              <w:rPr>
                <w:color w:val="002060"/>
              </w:rPr>
            </w:pPr>
            <w:r w:rsidRPr="003D6C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F43F7" w14:textId="77777777" w:rsidR="00614796" w:rsidRPr="003D6C92" w:rsidRDefault="00614796" w:rsidP="00440BB6">
            <w:pPr>
              <w:pStyle w:val="headertabella0"/>
              <w:rPr>
                <w:color w:val="002060"/>
              </w:rPr>
            </w:pPr>
            <w:r w:rsidRPr="003D6C92">
              <w:rPr>
                <w:color w:val="002060"/>
              </w:rPr>
              <w:t>PE</w:t>
            </w:r>
          </w:p>
        </w:tc>
      </w:tr>
      <w:tr w:rsidR="00614796" w:rsidRPr="003D6C92" w14:paraId="26591BCE" w14:textId="77777777" w:rsidTr="00440B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6361C7" w14:textId="77777777" w:rsidR="00614796" w:rsidRPr="003D6C92" w:rsidRDefault="00614796" w:rsidP="00440BB6">
            <w:pPr>
              <w:pStyle w:val="rowtabella0"/>
              <w:rPr>
                <w:color w:val="002060"/>
              </w:rPr>
            </w:pPr>
            <w:r w:rsidRPr="003D6C9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ADFEA" w14:textId="77777777" w:rsidR="00614796" w:rsidRPr="003D6C92" w:rsidRDefault="00614796" w:rsidP="00440BB6">
            <w:pPr>
              <w:pStyle w:val="rowtabella0"/>
              <w:jc w:val="center"/>
              <w:rPr>
                <w:color w:val="002060"/>
              </w:rPr>
            </w:pPr>
            <w:r w:rsidRPr="003D6C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CFEEF"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CD205"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1D053"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1D712"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49BFD" w14:textId="77777777" w:rsidR="00614796" w:rsidRPr="003D6C92" w:rsidRDefault="00614796" w:rsidP="00440BB6">
            <w:pPr>
              <w:pStyle w:val="rowtabella0"/>
              <w:jc w:val="center"/>
              <w:rPr>
                <w:color w:val="002060"/>
              </w:rPr>
            </w:pPr>
            <w:r w:rsidRPr="003D6C9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11991"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EB5A7" w14:textId="77777777" w:rsidR="00614796" w:rsidRPr="003D6C92" w:rsidRDefault="00614796" w:rsidP="00440BB6">
            <w:pPr>
              <w:pStyle w:val="rowtabella0"/>
              <w:jc w:val="center"/>
              <w:rPr>
                <w:color w:val="002060"/>
              </w:rPr>
            </w:pPr>
            <w:r w:rsidRPr="003D6C9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BA9AC" w14:textId="77777777" w:rsidR="00614796" w:rsidRPr="003D6C92" w:rsidRDefault="00614796" w:rsidP="00440BB6">
            <w:pPr>
              <w:pStyle w:val="rowtabella0"/>
              <w:jc w:val="center"/>
              <w:rPr>
                <w:color w:val="002060"/>
              </w:rPr>
            </w:pPr>
            <w:r w:rsidRPr="003D6C92">
              <w:rPr>
                <w:color w:val="002060"/>
              </w:rPr>
              <w:t>0</w:t>
            </w:r>
          </w:p>
        </w:tc>
      </w:tr>
      <w:tr w:rsidR="00614796" w:rsidRPr="003D6C92" w14:paraId="2107E275"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8C6C1A" w14:textId="77777777" w:rsidR="00614796" w:rsidRPr="003D6C92" w:rsidRDefault="00614796" w:rsidP="00440BB6">
            <w:pPr>
              <w:pStyle w:val="rowtabella0"/>
              <w:rPr>
                <w:color w:val="002060"/>
                <w:lang w:val="es-ES"/>
              </w:rPr>
            </w:pPr>
            <w:r w:rsidRPr="003D6C92">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BF91C"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094F1"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EBF70"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2F604"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4D87D"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1EF80" w14:textId="77777777" w:rsidR="00614796" w:rsidRPr="003D6C92" w:rsidRDefault="00614796" w:rsidP="00440BB6">
            <w:pPr>
              <w:pStyle w:val="rowtabella0"/>
              <w:jc w:val="center"/>
              <w:rPr>
                <w:color w:val="002060"/>
              </w:rPr>
            </w:pPr>
            <w:r w:rsidRPr="003D6C9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DF543" w14:textId="77777777" w:rsidR="00614796" w:rsidRPr="003D6C92" w:rsidRDefault="00614796" w:rsidP="00440BB6">
            <w:pPr>
              <w:pStyle w:val="rowtabella0"/>
              <w:jc w:val="center"/>
              <w:rPr>
                <w:color w:val="002060"/>
              </w:rPr>
            </w:pPr>
            <w:r w:rsidRPr="003D6C9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6FD87" w14:textId="77777777" w:rsidR="00614796" w:rsidRPr="003D6C92" w:rsidRDefault="00614796" w:rsidP="00440BB6">
            <w:pPr>
              <w:pStyle w:val="rowtabella0"/>
              <w:jc w:val="center"/>
              <w:rPr>
                <w:color w:val="002060"/>
              </w:rPr>
            </w:pPr>
            <w:r w:rsidRPr="003D6C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91D5B" w14:textId="77777777" w:rsidR="00614796" w:rsidRPr="003D6C92" w:rsidRDefault="00614796" w:rsidP="00440BB6">
            <w:pPr>
              <w:pStyle w:val="rowtabella0"/>
              <w:jc w:val="center"/>
              <w:rPr>
                <w:color w:val="002060"/>
              </w:rPr>
            </w:pPr>
            <w:r w:rsidRPr="003D6C92">
              <w:rPr>
                <w:color w:val="002060"/>
              </w:rPr>
              <w:t>0</w:t>
            </w:r>
          </w:p>
        </w:tc>
      </w:tr>
      <w:tr w:rsidR="00614796" w:rsidRPr="003D6C92" w14:paraId="063FE087"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877766" w14:textId="77777777" w:rsidR="00614796" w:rsidRPr="003D6C92" w:rsidRDefault="00614796" w:rsidP="00440BB6">
            <w:pPr>
              <w:pStyle w:val="rowtabella0"/>
              <w:rPr>
                <w:color w:val="002060"/>
              </w:rPr>
            </w:pPr>
            <w:r w:rsidRPr="003D6C92">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C562D"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2D92F"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2BBEF"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0B42F"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D72A6"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422A6" w14:textId="77777777" w:rsidR="00614796" w:rsidRPr="003D6C92" w:rsidRDefault="00614796" w:rsidP="00440BB6">
            <w:pPr>
              <w:pStyle w:val="rowtabella0"/>
              <w:jc w:val="center"/>
              <w:rPr>
                <w:color w:val="002060"/>
              </w:rPr>
            </w:pPr>
            <w:r w:rsidRPr="003D6C9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1F3B3" w14:textId="77777777" w:rsidR="00614796" w:rsidRPr="003D6C92" w:rsidRDefault="00614796" w:rsidP="00440BB6">
            <w:pPr>
              <w:pStyle w:val="rowtabella0"/>
              <w:jc w:val="center"/>
              <w:rPr>
                <w:color w:val="002060"/>
              </w:rPr>
            </w:pPr>
            <w:r w:rsidRPr="003D6C9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EF91D"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79446" w14:textId="77777777" w:rsidR="00614796" w:rsidRPr="003D6C92" w:rsidRDefault="00614796" w:rsidP="00440BB6">
            <w:pPr>
              <w:pStyle w:val="rowtabella0"/>
              <w:jc w:val="center"/>
              <w:rPr>
                <w:color w:val="002060"/>
              </w:rPr>
            </w:pPr>
            <w:r w:rsidRPr="003D6C92">
              <w:rPr>
                <w:color w:val="002060"/>
              </w:rPr>
              <w:t>0</w:t>
            </w:r>
          </w:p>
        </w:tc>
      </w:tr>
      <w:tr w:rsidR="00614796" w:rsidRPr="003D6C92" w14:paraId="0E221D9A"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955D21" w14:textId="77777777" w:rsidR="00614796" w:rsidRPr="003D6C92" w:rsidRDefault="00614796" w:rsidP="00440BB6">
            <w:pPr>
              <w:pStyle w:val="rowtabella0"/>
              <w:rPr>
                <w:color w:val="002060"/>
                <w:lang w:val="es-ES"/>
              </w:rPr>
            </w:pPr>
            <w:r w:rsidRPr="003D6C92">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2B3C4"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72944"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6DEFB"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535C1"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BD640" w14:textId="77777777" w:rsidR="00614796" w:rsidRPr="003D6C92" w:rsidRDefault="00614796" w:rsidP="00440BB6">
            <w:pPr>
              <w:pStyle w:val="rowtabella0"/>
              <w:jc w:val="center"/>
              <w:rPr>
                <w:color w:val="002060"/>
              </w:rPr>
            </w:pPr>
            <w:r w:rsidRPr="003D6C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7245F" w14:textId="77777777" w:rsidR="00614796" w:rsidRPr="003D6C92" w:rsidRDefault="00614796" w:rsidP="00440BB6">
            <w:pPr>
              <w:pStyle w:val="rowtabella0"/>
              <w:jc w:val="center"/>
              <w:rPr>
                <w:color w:val="002060"/>
              </w:rPr>
            </w:pPr>
            <w:r w:rsidRPr="003D6C9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B4985" w14:textId="77777777" w:rsidR="00614796" w:rsidRPr="003D6C92" w:rsidRDefault="00614796" w:rsidP="00440BB6">
            <w:pPr>
              <w:pStyle w:val="rowtabella0"/>
              <w:jc w:val="center"/>
              <w:rPr>
                <w:color w:val="002060"/>
              </w:rPr>
            </w:pPr>
            <w:r w:rsidRPr="003D6C9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05AA5"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231EC" w14:textId="77777777" w:rsidR="00614796" w:rsidRPr="003D6C92" w:rsidRDefault="00614796" w:rsidP="00440BB6">
            <w:pPr>
              <w:pStyle w:val="rowtabella0"/>
              <w:jc w:val="center"/>
              <w:rPr>
                <w:color w:val="002060"/>
              </w:rPr>
            </w:pPr>
            <w:r w:rsidRPr="003D6C92">
              <w:rPr>
                <w:color w:val="002060"/>
              </w:rPr>
              <w:t>0</w:t>
            </w:r>
          </w:p>
        </w:tc>
      </w:tr>
      <w:tr w:rsidR="00614796" w:rsidRPr="003D6C92" w14:paraId="00F30672" w14:textId="77777777" w:rsidTr="00440B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D661F4" w14:textId="77777777" w:rsidR="00614796" w:rsidRPr="003D6C92" w:rsidRDefault="00614796" w:rsidP="00440BB6">
            <w:pPr>
              <w:pStyle w:val="rowtabella0"/>
              <w:rPr>
                <w:color w:val="002060"/>
              </w:rPr>
            </w:pPr>
            <w:r w:rsidRPr="003D6C92">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8B2A5"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A3817"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67D29"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C4737"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4E119"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C46F0"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A2A45" w14:textId="77777777" w:rsidR="00614796" w:rsidRPr="003D6C92" w:rsidRDefault="00614796" w:rsidP="00440BB6">
            <w:pPr>
              <w:pStyle w:val="rowtabella0"/>
              <w:jc w:val="center"/>
              <w:rPr>
                <w:color w:val="002060"/>
              </w:rPr>
            </w:pPr>
            <w:r w:rsidRPr="003D6C9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4850B" w14:textId="77777777" w:rsidR="00614796" w:rsidRPr="003D6C92" w:rsidRDefault="00614796" w:rsidP="00440BB6">
            <w:pPr>
              <w:pStyle w:val="rowtabella0"/>
              <w:jc w:val="center"/>
              <w:rPr>
                <w:color w:val="002060"/>
              </w:rPr>
            </w:pPr>
            <w:r w:rsidRPr="003D6C9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0A0BC" w14:textId="77777777" w:rsidR="00614796" w:rsidRPr="003D6C92" w:rsidRDefault="00614796" w:rsidP="00440BB6">
            <w:pPr>
              <w:pStyle w:val="rowtabella0"/>
              <w:jc w:val="center"/>
              <w:rPr>
                <w:color w:val="002060"/>
              </w:rPr>
            </w:pPr>
            <w:r w:rsidRPr="003D6C92">
              <w:rPr>
                <w:color w:val="002060"/>
              </w:rPr>
              <w:t>0</w:t>
            </w:r>
          </w:p>
        </w:tc>
      </w:tr>
    </w:tbl>
    <w:p w14:paraId="064AF518" w14:textId="77777777" w:rsidR="00614796" w:rsidRDefault="00614796" w:rsidP="00614796">
      <w:pPr>
        <w:pStyle w:val="breakline"/>
        <w:rPr>
          <w:rFonts w:eastAsiaTheme="minorEastAsia"/>
          <w:color w:val="002060"/>
        </w:rPr>
      </w:pPr>
    </w:p>
    <w:p w14:paraId="3AB35BB3" w14:textId="77777777" w:rsidR="00614796" w:rsidRPr="00426066" w:rsidRDefault="00614796" w:rsidP="00614796">
      <w:pPr>
        <w:pStyle w:val="titoloprinc0"/>
        <w:rPr>
          <w:color w:val="002060"/>
        </w:rPr>
      </w:pPr>
      <w:r>
        <w:rPr>
          <w:color w:val="002060"/>
        </w:rPr>
        <w:t>PROGRAMMA GARE</w:t>
      </w:r>
    </w:p>
    <w:p w14:paraId="494D6F4B" w14:textId="77777777" w:rsidR="00614796" w:rsidRDefault="00614796" w:rsidP="00614796">
      <w:pPr>
        <w:pStyle w:val="breakline"/>
        <w:rPr>
          <w:rFonts w:eastAsiaTheme="minorEastAsia"/>
          <w:color w:val="002060"/>
        </w:rPr>
      </w:pPr>
    </w:p>
    <w:p w14:paraId="38FDF9FA" w14:textId="77777777" w:rsidR="00FF1435" w:rsidRPr="00F7251D" w:rsidRDefault="00FF1435" w:rsidP="00FF1435">
      <w:pPr>
        <w:pStyle w:val="sottotitolocampionato10"/>
        <w:rPr>
          <w:color w:val="002060"/>
        </w:rPr>
      </w:pPr>
      <w:r w:rsidRPr="00F7251D">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4"/>
        <w:gridCol w:w="1984"/>
        <w:gridCol w:w="385"/>
        <w:gridCol w:w="898"/>
        <w:gridCol w:w="1281"/>
        <w:gridCol w:w="1534"/>
        <w:gridCol w:w="1534"/>
      </w:tblGrid>
      <w:tr w:rsidR="00FF1435" w:rsidRPr="00F7251D" w14:paraId="6B886357" w14:textId="77777777" w:rsidTr="00440B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BC5E3" w14:textId="77777777" w:rsidR="00FF1435" w:rsidRPr="00F7251D" w:rsidRDefault="00FF1435" w:rsidP="00440BB6">
            <w:pPr>
              <w:pStyle w:val="headertabella0"/>
              <w:rPr>
                <w:color w:val="002060"/>
              </w:rPr>
            </w:pPr>
            <w:r w:rsidRPr="00F7251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355AD" w14:textId="77777777" w:rsidR="00FF1435" w:rsidRPr="00F7251D" w:rsidRDefault="00FF1435" w:rsidP="00440BB6">
            <w:pPr>
              <w:pStyle w:val="headertabella0"/>
              <w:rPr>
                <w:color w:val="002060"/>
              </w:rPr>
            </w:pPr>
            <w:r w:rsidRPr="00F7251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AC13D" w14:textId="77777777" w:rsidR="00FF1435" w:rsidRPr="00F7251D" w:rsidRDefault="00FF1435" w:rsidP="00440BB6">
            <w:pPr>
              <w:pStyle w:val="headertabella0"/>
              <w:rPr>
                <w:color w:val="002060"/>
              </w:rPr>
            </w:pPr>
            <w:r w:rsidRPr="00F7251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42796" w14:textId="77777777" w:rsidR="00FF1435" w:rsidRPr="00F7251D" w:rsidRDefault="00FF1435" w:rsidP="00440BB6">
            <w:pPr>
              <w:pStyle w:val="headertabella0"/>
              <w:rPr>
                <w:color w:val="002060"/>
              </w:rPr>
            </w:pPr>
            <w:r w:rsidRPr="00F7251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F8AF1" w14:textId="77777777" w:rsidR="00FF1435" w:rsidRPr="00F7251D" w:rsidRDefault="00FF1435" w:rsidP="00440BB6">
            <w:pPr>
              <w:pStyle w:val="headertabella0"/>
              <w:rPr>
                <w:color w:val="002060"/>
              </w:rPr>
            </w:pPr>
            <w:r w:rsidRPr="00F7251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23DA9" w14:textId="77777777" w:rsidR="00FF1435" w:rsidRPr="00F7251D" w:rsidRDefault="00FF1435" w:rsidP="00440BB6">
            <w:pPr>
              <w:pStyle w:val="headertabella0"/>
              <w:rPr>
                <w:color w:val="002060"/>
              </w:rPr>
            </w:pPr>
            <w:proofErr w:type="spellStart"/>
            <w:r w:rsidRPr="00F7251D">
              <w:rPr>
                <w:color w:val="002060"/>
              </w:rPr>
              <w:t>Localita'</w:t>
            </w:r>
            <w:proofErr w:type="spellEnd"/>
            <w:r w:rsidRPr="00F7251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4247B" w14:textId="77777777" w:rsidR="00FF1435" w:rsidRPr="00F7251D" w:rsidRDefault="00FF1435" w:rsidP="00440BB6">
            <w:pPr>
              <w:pStyle w:val="headertabella0"/>
              <w:rPr>
                <w:color w:val="002060"/>
              </w:rPr>
            </w:pPr>
            <w:r w:rsidRPr="00F7251D">
              <w:rPr>
                <w:color w:val="002060"/>
              </w:rPr>
              <w:t>Indirizzo Impianto</w:t>
            </w:r>
          </w:p>
        </w:tc>
      </w:tr>
      <w:tr w:rsidR="00FF1435" w:rsidRPr="00F7251D" w14:paraId="021B483D" w14:textId="77777777" w:rsidTr="00440B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57E695" w14:textId="77777777" w:rsidR="00FF1435" w:rsidRPr="00F7251D" w:rsidRDefault="00FF1435" w:rsidP="00440BB6">
            <w:pPr>
              <w:pStyle w:val="rowtabella0"/>
              <w:rPr>
                <w:color w:val="002060"/>
              </w:rPr>
            </w:pPr>
            <w:r w:rsidRPr="00F7251D">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35C436" w14:textId="77777777" w:rsidR="00FF1435" w:rsidRPr="00F7251D" w:rsidRDefault="00FF1435" w:rsidP="00440BB6">
            <w:pPr>
              <w:pStyle w:val="rowtabella0"/>
              <w:rPr>
                <w:color w:val="002060"/>
              </w:rPr>
            </w:pPr>
            <w:r w:rsidRPr="00F7251D">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B51C8B" w14:textId="77777777" w:rsidR="00FF1435" w:rsidRPr="00F7251D" w:rsidRDefault="00FF1435" w:rsidP="00440BB6">
            <w:pPr>
              <w:pStyle w:val="rowtabella0"/>
              <w:jc w:val="center"/>
              <w:rPr>
                <w:color w:val="002060"/>
              </w:rPr>
            </w:pPr>
            <w:r w:rsidRPr="00F7251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14BA90" w14:textId="77777777" w:rsidR="00FF1435" w:rsidRPr="00F7251D" w:rsidRDefault="00FF1435" w:rsidP="00440BB6">
            <w:pPr>
              <w:pStyle w:val="rowtabella0"/>
              <w:rPr>
                <w:color w:val="002060"/>
              </w:rPr>
            </w:pPr>
            <w:r w:rsidRPr="00F7251D">
              <w:rPr>
                <w:color w:val="002060"/>
              </w:rPr>
              <w:t>16/03/2024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461DC0" w14:textId="77777777" w:rsidR="00FF1435" w:rsidRPr="00F7251D" w:rsidRDefault="00FF1435" w:rsidP="00440BB6">
            <w:pPr>
              <w:pStyle w:val="rowtabella0"/>
              <w:rPr>
                <w:color w:val="002060"/>
              </w:rPr>
            </w:pPr>
            <w:r w:rsidRPr="00F7251D">
              <w:rPr>
                <w:color w:val="002060"/>
              </w:rPr>
              <w:t>5423 PALAS.MONTECCHIO "PALADIONIGI"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F016E9" w14:textId="77777777" w:rsidR="00FF1435" w:rsidRPr="00F7251D" w:rsidRDefault="00FF1435" w:rsidP="00440BB6">
            <w:pPr>
              <w:pStyle w:val="rowtabella0"/>
              <w:rPr>
                <w:color w:val="002060"/>
              </w:rPr>
            </w:pPr>
            <w:r w:rsidRPr="00F7251D">
              <w:rPr>
                <w:color w:val="002060"/>
              </w:rPr>
              <w:t>VALLEFOGLIA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AB990C" w14:textId="77777777" w:rsidR="00FF1435" w:rsidRPr="00F7251D" w:rsidRDefault="00FF1435" w:rsidP="00440BB6">
            <w:pPr>
              <w:pStyle w:val="rowtabella0"/>
              <w:rPr>
                <w:color w:val="002060"/>
              </w:rPr>
            </w:pPr>
            <w:r w:rsidRPr="00F7251D">
              <w:rPr>
                <w:color w:val="002060"/>
              </w:rPr>
              <w:t>VIA MAZZINI</w:t>
            </w:r>
          </w:p>
        </w:tc>
      </w:tr>
      <w:tr w:rsidR="00FF1435" w:rsidRPr="00F7251D" w14:paraId="308660DD" w14:textId="77777777" w:rsidTr="00440B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AF0EC5" w14:textId="77777777" w:rsidR="00FF1435" w:rsidRPr="00F7251D" w:rsidRDefault="00FF1435" w:rsidP="00440BB6">
            <w:pPr>
              <w:pStyle w:val="rowtabella0"/>
              <w:rPr>
                <w:color w:val="002060"/>
              </w:rPr>
            </w:pPr>
            <w:r w:rsidRPr="00F7251D">
              <w:rPr>
                <w:color w:val="002060"/>
              </w:rPr>
              <w:lastRenderedPageBreak/>
              <w:t xml:space="preserve">AUDAX 1970 </w:t>
            </w:r>
            <w:proofErr w:type="gramStart"/>
            <w:r w:rsidRPr="00F7251D">
              <w:rPr>
                <w:color w:val="002060"/>
              </w:rPr>
              <w:t>S.ANGELO</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D687C4" w14:textId="77777777" w:rsidR="00FF1435" w:rsidRPr="00F7251D" w:rsidRDefault="00FF1435" w:rsidP="00440BB6">
            <w:pPr>
              <w:pStyle w:val="rowtabella0"/>
              <w:rPr>
                <w:color w:val="002060"/>
              </w:rPr>
            </w:pPr>
            <w:r w:rsidRPr="00F7251D">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233FDA"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5532EA" w14:textId="77777777" w:rsidR="00FF1435" w:rsidRPr="00F7251D" w:rsidRDefault="00FF1435" w:rsidP="00440BB6">
            <w:pPr>
              <w:pStyle w:val="rowtabella0"/>
              <w:rPr>
                <w:color w:val="002060"/>
              </w:rPr>
            </w:pPr>
            <w:r w:rsidRPr="00F7251D">
              <w:rPr>
                <w:color w:val="002060"/>
              </w:rPr>
              <w:t>17/03/2024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EEEA2" w14:textId="77777777" w:rsidR="00FF1435" w:rsidRPr="00F7251D" w:rsidRDefault="00FF1435" w:rsidP="00440BB6">
            <w:pPr>
              <w:pStyle w:val="rowtabella0"/>
              <w:rPr>
                <w:color w:val="002060"/>
              </w:rPr>
            </w:pPr>
            <w:r w:rsidRPr="00F7251D">
              <w:rPr>
                <w:color w:val="002060"/>
              </w:rPr>
              <w:t>5138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65B376" w14:textId="77777777" w:rsidR="00FF1435" w:rsidRPr="00F7251D" w:rsidRDefault="00FF1435" w:rsidP="00440BB6">
            <w:pPr>
              <w:pStyle w:val="rowtabella0"/>
              <w:rPr>
                <w:color w:val="002060"/>
              </w:rPr>
            </w:pPr>
            <w:r w:rsidRPr="00F7251D">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A2A450" w14:textId="77777777" w:rsidR="00FF1435" w:rsidRPr="00F7251D" w:rsidRDefault="00FF1435" w:rsidP="00440BB6">
            <w:pPr>
              <w:pStyle w:val="rowtabella0"/>
              <w:rPr>
                <w:color w:val="002060"/>
              </w:rPr>
            </w:pPr>
            <w:r w:rsidRPr="00F7251D">
              <w:rPr>
                <w:color w:val="002060"/>
              </w:rPr>
              <w:t>VIA CAPANNA SNC</w:t>
            </w:r>
          </w:p>
        </w:tc>
      </w:tr>
    </w:tbl>
    <w:p w14:paraId="4A9E610D" w14:textId="77777777" w:rsidR="00FF1435" w:rsidRPr="003D6C92" w:rsidRDefault="00FF1435" w:rsidP="00614796">
      <w:pPr>
        <w:pStyle w:val="breakline"/>
        <w:rPr>
          <w:rFonts w:eastAsiaTheme="minorEastAsia"/>
          <w:color w:val="002060"/>
        </w:rPr>
      </w:pPr>
    </w:p>
    <w:p w14:paraId="04A95D9C" w14:textId="77777777" w:rsidR="00614796" w:rsidRPr="003D6C92" w:rsidRDefault="00614796" w:rsidP="00614796">
      <w:pPr>
        <w:pStyle w:val="breakline"/>
        <w:rPr>
          <w:color w:val="002060"/>
        </w:rPr>
      </w:pPr>
    </w:p>
    <w:p w14:paraId="6104F109" w14:textId="4DD5C0DA" w:rsidR="00614796" w:rsidRPr="003D6C92" w:rsidRDefault="00614796" w:rsidP="00390C07">
      <w:pPr>
        <w:pStyle w:val="titolocampionato0"/>
        <w:shd w:val="clear" w:color="auto" w:fill="CCCCCC"/>
        <w:spacing w:before="80" w:after="40"/>
        <w:rPr>
          <w:color w:val="002060"/>
        </w:rPr>
      </w:pPr>
      <w:r w:rsidRPr="003D6C92">
        <w:rPr>
          <w:color w:val="002060"/>
        </w:rPr>
        <w:t>UNDER 19 CALCIO A 5 REGIONALE</w:t>
      </w:r>
    </w:p>
    <w:p w14:paraId="159FDD2F" w14:textId="77777777" w:rsidR="00614796" w:rsidRPr="003D6C92" w:rsidRDefault="00614796" w:rsidP="00614796">
      <w:pPr>
        <w:pStyle w:val="titoloprinc0"/>
        <w:rPr>
          <w:color w:val="002060"/>
        </w:rPr>
      </w:pPr>
      <w:r w:rsidRPr="003D6C92">
        <w:rPr>
          <w:color w:val="002060"/>
        </w:rPr>
        <w:t>RISULTATI</w:t>
      </w:r>
    </w:p>
    <w:p w14:paraId="30F511AB" w14:textId="77777777" w:rsidR="00614796" w:rsidRPr="003D6C92" w:rsidRDefault="00614796" w:rsidP="00614796">
      <w:pPr>
        <w:pStyle w:val="breakline"/>
        <w:rPr>
          <w:color w:val="002060"/>
        </w:rPr>
      </w:pPr>
    </w:p>
    <w:p w14:paraId="44B38C6F" w14:textId="77777777" w:rsidR="00614796" w:rsidRPr="003D6C92" w:rsidRDefault="00614796" w:rsidP="00614796">
      <w:pPr>
        <w:pStyle w:val="sottotitolocampionato10"/>
        <w:rPr>
          <w:color w:val="002060"/>
        </w:rPr>
      </w:pPr>
      <w:r w:rsidRPr="003D6C92">
        <w:rPr>
          <w:color w:val="002060"/>
        </w:rPr>
        <w:t>RISULTATI UFFICIALI GARE DEL 09/03/2024</w:t>
      </w:r>
    </w:p>
    <w:p w14:paraId="59C0CC21" w14:textId="77777777" w:rsidR="00670978" w:rsidRPr="00670978" w:rsidRDefault="00670978" w:rsidP="00670978">
      <w:pPr>
        <w:pStyle w:val="sottotitolocampionato20"/>
        <w:spacing w:before="0" w:beforeAutospacing="0" w:after="0" w:afterAutospacing="0"/>
        <w:rPr>
          <w:rFonts w:ascii="Arial" w:hAnsi="Arial" w:cs="Arial"/>
          <w:color w:val="002060"/>
          <w:sz w:val="20"/>
          <w:szCs w:val="20"/>
        </w:rPr>
      </w:pPr>
      <w:r w:rsidRPr="00670978">
        <w:rPr>
          <w:rFonts w:ascii="Arial" w:hAnsi="Arial" w:cs="Arial"/>
          <w:color w:val="002060"/>
          <w:sz w:val="20"/>
          <w:szCs w:val="20"/>
        </w:rPr>
        <w:t>Si trascrivono qui di seguito i risultati ufficiali delle gare disputate</w:t>
      </w:r>
    </w:p>
    <w:p w14:paraId="4B51D4BA" w14:textId="77777777" w:rsidR="00614796" w:rsidRPr="003D6C92" w:rsidRDefault="00614796" w:rsidP="0061479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14796" w:rsidRPr="003D6C92" w14:paraId="5EDB6E8D" w14:textId="77777777" w:rsidTr="00440BB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14796" w:rsidRPr="003D6C92" w14:paraId="3E82C6E9" w14:textId="77777777" w:rsidTr="00440B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AC6A1" w14:textId="77777777" w:rsidR="00614796" w:rsidRPr="003D6C92" w:rsidRDefault="00614796" w:rsidP="00440BB6">
                  <w:pPr>
                    <w:pStyle w:val="headertabella0"/>
                    <w:rPr>
                      <w:color w:val="002060"/>
                    </w:rPr>
                  </w:pPr>
                  <w:r w:rsidRPr="003D6C92">
                    <w:rPr>
                      <w:color w:val="002060"/>
                    </w:rPr>
                    <w:t>GIRONE A - 8 Giornata - R</w:t>
                  </w:r>
                </w:p>
              </w:tc>
            </w:tr>
            <w:tr w:rsidR="00614796" w:rsidRPr="003D6C92" w14:paraId="7A1FEA3D" w14:textId="77777777" w:rsidTr="00440B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15A9DE" w14:textId="77777777" w:rsidR="00614796" w:rsidRPr="003D6C92" w:rsidRDefault="00614796" w:rsidP="00440BB6">
                  <w:pPr>
                    <w:pStyle w:val="rowtabella0"/>
                    <w:rPr>
                      <w:color w:val="002060"/>
                    </w:rPr>
                  </w:pPr>
                  <w:r w:rsidRPr="003D6C92">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27F97" w14:textId="77777777" w:rsidR="00614796" w:rsidRPr="003D6C92" w:rsidRDefault="00614796" w:rsidP="00440BB6">
                  <w:pPr>
                    <w:pStyle w:val="rowtabella0"/>
                    <w:rPr>
                      <w:color w:val="002060"/>
                    </w:rPr>
                  </w:pPr>
                  <w:r w:rsidRPr="003D6C92">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85AAD0" w14:textId="77777777" w:rsidR="00614796" w:rsidRPr="003D6C92" w:rsidRDefault="00614796" w:rsidP="00440BB6">
                  <w:pPr>
                    <w:pStyle w:val="rowtabella0"/>
                    <w:jc w:val="center"/>
                    <w:rPr>
                      <w:color w:val="002060"/>
                    </w:rPr>
                  </w:pPr>
                  <w:r w:rsidRPr="003D6C92">
                    <w:rPr>
                      <w:color w:val="002060"/>
                    </w:rPr>
                    <w:t>10 - 1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F690DA" w14:textId="77777777" w:rsidR="00614796" w:rsidRPr="003D6C92" w:rsidRDefault="00614796" w:rsidP="00440BB6">
                  <w:pPr>
                    <w:pStyle w:val="rowtabella0"/>
                    <w:jc w:val="center"/>
                    <w:rPr>
                      <w:color w:val="002060"/>
                    </w:rPr>
                  </w:pPr>
                  <w:r w:rsidRPr="003D6C92">
                    <w:rPr>
                      <w:color w:val="002060"/>
                    </w:rPr>
                    <w:t> </w:t>
                  </w:r>
                </w:p>
              </w:tc>
            </w:tr>
            <w:tr w:rsidR="00614796" w:rsidRPr="003D6C92" w14:paraId="5E530737"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6A1E59" w14:textId="77777777" w:rsidR="00614796" w:rsidRPr="003D6C92" w:rsidRDefault="00614796" w:rsidP="00440BB6">
                  <w:pPr>
                    <w:pStyle w:val="rowtabella0"/>
                    <w:rPr>
                      <w:color w:val="002060"/>
                    </w:rPr>
                  </w:pPr>
                  <w:r w:rsidRPr="003D6C92">
                    <w:rPr>
                      <w:color w:val="002060"/>
                    </w:rPr>
                    <w:t>(1) 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1AFD4C" w14:textId="77777777" w:rsidR="00614796" w:rsidRPr="003D6C92" w:rsidRDefault="00614796" w:rsidP="00440BB6">
                  <w:pPr>
                    <w:pStyle w:val="rowtabella0"/>
                    <w:rPr>
                      <w:color w:val="002060"/>
                    </w:rPr>
                  </w:pPr>
                  <w:r w:rsidRPr="003D6C92">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741297" w14:textId="77777777" w:rsidR="00614796" w:rsidRPr="003D6C92" w:rsidRDefault="00614796" w:rsidP="00440BB6">
                  <w:pPr>
                    <w:pStyle w:val="rowtabella0"/>
                    <w:jc w:val="center"/>
                    <w:rPr>
                      <w:color w:val="002060"/>
                    </w:rPr>
                  </w:pPr>
                  <w:r w:rsidRPr="003D6C92">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FA1DB8" w14:textId="77777777" w:rsidR="00614796" w:rsidRPr="003D6C92" w:rsidRDefault="00614796" w:rsidP="00440BB6">
                  <w:pPr>
                    <w:pStyle w:val="rowtabella0"/>
                    <w:jc w:val="center"/>
                    <w:rPr>
                      <w:color w:val="002060"/>
                    </w:rPr>
                  </w:pPr>
                  <w:r w:rsidRPr="003D6C92">
                    <w:rPr>
                      <w:color w:val="002060"/>
                    </w:rPr>
                    <w:t> </w:t>
                  </w:r>
                </w:p>
              </w:tc>
            </w:tr>
            <w:tr w:rsidR="00614796" w:rsidRPr="003D6C92" w14:paraId="36011420"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48ADFC" w14:textId="77777777" w:rsidR="00614796" w:rsidRPr="003D6C92" w:rsidRDefault="00614796" w:rsidP="00440BB6">
                  <w:pPr>
                    <w:pStyle w:val="rowtabella0"/>
                    <w:rPr>
                      <w:color w:val="002060"/>
                    </w:rPr>
                  </w:pPr>
                  <w:r w:rsidRPr="003D6C92">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4770B1" w14:textId="77777777" w:rsidR="00614796" w:rsidRPr="003D6C92" w:rsidRDefault="00614796" w:rsidP="00440BB6">
                  <w:pPr>
                    <w:pStyle w:val="rowtabella0"/>
                    <w:rPr>
                      <w:color w:val="002060"/>
                    </w:rPr>
                  </w:pPr>
                  <w:r w:rsidRPr="003D6C92">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BB0F77" w14:textId="77777777" w:rsidR="00614796" w:rsidRPr="003D6C92" w:rsidRDefault="00614796" w:rsidP="00440BB6">
                  <w:pPr>
                    <w:pStyle w:val="rowtabella0"/>
                    <w:jc w:val="center"/>
                    <w:rPr>
                      <w:color w:val="002060"/>
                    </w:rPr>
                  </w:pPr>
                  <w:r w:rsidRPr="003D6C92">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4D27EB" w14:textId="77777777" w:rsidR="00614796" w:rsidRPr="003D6C92" w:rsidRDefault="00614796" w:rsidP="00440BB6">
                  <w:pPr>
                    <w:pStyle w:val="rowtabella0"/>
                    <w:jc w:val="center"/>
                    <w:rPr>
                      <w:color w:val="002060"/>
                    </w:rPr>
                  </w:pPr>
                  <w:r w:rsidRPr="003D6C92">
                    <w:rPr>
                      <w:color w:val="002060"/>
                    </w:rPr>
                    <w:t> </w:t>
                  </w:r>
                </w:p>
              </w:tc>
            </w:tr>
            <w:tr w:rsidR="00614796" w:rsidRPr="003D6C92" w14:paraId="19B6880E"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6DDA7A" w14:textId="77777777" w:rsidR="00614796" w:rsidRPr="003D6C92" w:rsidRDefault="00614796" w:rsidP="00440BB6">
                  <w:pPr>
                    <w:pStyle w:val="rowtabella0"/>
                    <w:rPr>
                      <w:color w:val="002060"/>
                    </w:rPr>
                  </w:pPr>
                  <w:r w:rsidRPr="003D6C92">
                    <w:rPr>
                      <w:color w:val="002060"/>
                    </w:rPr>
                    <w:t>(1) 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6365C5" w14:textId="77777777" w:rsidR="00614796" w:rsidRPr="003D6C92" w:rsidRDefault="00614796" w:rsidP="00440BB6">
                  <w:pPr>
                    <w:pStyle w:val="rowtabella0"/>
                    <w:rPr>
                      <w:color w:val="002060"/>
                    </w:rPr>
                  </w:pPr>
                  <w:r w:rsidRPr="003D6C92">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43FC2D" w14:textId="77777777" w:rsidR="00614796" w:rsidRPr="003D6C92" w:rsidRDefault="00614796" w:rsidP="00440BB6">
                  <w:pPr>
                    <w:pStyle w:val="rowtabella0"/>
                    <w:jc w:val="center"/>
                    <w:rPr>
                      <w:color w:val="002060"/>
                    </w:rPr>
                  </w:pPr>
                  <w:r w:rsidRPr="003D6C92">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2E1A60" w14:textId="77777777" w:rsidR="00614796" w:rsidRPr="003D6C92" w:rsidRDefault="00614796" w:rsidP="00440BB6">
                  <w:pPr>
                    <w:pStyle w:val="rowtabella0"/>
                    <w:jc w:val="center"/>
                    <w:rPr>
                      <w:color w:val="002060"/>
                    </w:rPr>
                  </w:pPr>
                  <w:r w:rsidRPr="003D6C92">
                    <w:rPr>
                      <w:color w:val="002060"/>
                    </w:rPr>
                    <w:t> </w:t>
                  </w:r>
                </w:p>
              </w:tc>
            </w:tr>
            <w:tr w:rsidR="00614796" w:rsidRPr="003D6C92" w14:paraId="1D0D3CC7"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8E36E3" w14:textId="77777777" w:rsidR="00614796" w:rsidRPr="003D6C92" w:rsidRDefault="00614796" w:rsidP="00440BB6">
                  <w:pPr>
                    <w:pStyle w:val="rowtabella0"/>
                    <w:rPr>
                      <w:color w:val="002060"/>
                    </w:rPr>
                  </w:pPr>
                  <w:r w:rsidRPr="003D6C92">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DC65FB" w14:textId="77777777" w:rsidR="00614796" w:rsidRPr="003D6C92" w:rsidRDefault="00614796" w:rsidP="00440BB6">
                  <w:pPr>
                    <w:pStyle w:val="rowtabella0"/>
                    <w:rPr>
                      <w:color w:val="002060"/>
                    </w:rPr>
                  </w:pPr>
                  <w:r w:rsidRPr="003D6C92">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40F48B" w14:textId="77777777" w:rsidR="00614796" w:rsidRPr="003D6C92" w:rsidRDefault="00614796" w:rsidP="00440BB6">
                  <w:pPr>
                    <w:pStyle w:val="rowtabella0"/>
                    <w:jc w:val="center"/>
                    <w:rPr>
                      <w:color w:val="002060"/>
                    </w:rPr>
                  </w:pPr>
                  <w:r w:rsidRPr="003D6C92">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F278B3" w14:textId="77777777" w:rsidR="00614796" w:rsidRPr="003D6C92" w:rsidRDefault="00614796" w:rsidP="00440BB6">
                  <w:pPr>
                    <w:pStyle w:val="rowtabella0"/>
                    <w:jc w:val="center"/>
                    <w:rPr>
                      <w:color w:val="002060"/>
                    </w:rPr>
                  </w:pPr>
                  <w:r w:rsidRPr="003D6C92">
                    <w:rPr>
                      <w:color w:val="002060"/>
                    </w:rPr>
                    <w:t> </w:t>
                  </w:r>
                </w:p>
              </w:tc>
            </w:tr>
            <w:tr w:rsidR="00614796" w:rsidRPr="003D6C92" w14:paraId="22F784A2" w14:textId="77777777" w:rsidTr="00440BB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E1584A" w14:textId="77777777" w:rsidR="00614796" w:rsidRPr="003D6C92" w:rsidRDefault="00614796" w:rsidP="00440BB6">
                  <w:pPr>
                    <w:pStyle w:val="rowtabella0"/>
                    <w:rPr>
                      <w:color w:val="002060"/>
                    </w:rPr>
                  </w:pPr>
                  <w:r w:rsidRPr="003D6C92">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04D8FD" w14:textId="77777777" w:rsidR="00614796" w:rsidRPr="003D6C92" w:rsidRDefault="00614796" w:rsidP="00440BB6">
                  <w:pPr>
                    <w:pStyle w:val="rowtabella0"/>
                    <w:rPr>
                      <w:color w:val="002060"/>
                    </w:rPr>
                  </w:pPr>
                  <w:r w:rsidRPr="003D6C92">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052E0A" w14:textId="77777777" w:rsidR="00614796" w:rsidRPr="003D6C92" w:rsidRDefault="00614796" w:rsidP="00440BB6">
                  <w:pPr>
                    <w:pStyle w:val="rowtabella0"/>
                    <w:jc w:val="center"/>
                    <w:rPr>
                      <w:color w:val="002060"/>
                    </w:rPr>
                  </w:pPr>
                  <w:r w:rsidRPr="003D6C9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C3FE17" w14:textId="77777777" w:rsidR="00614796" w:rsidRPr="003D6C92" w:rsidRDefault="00614796" w:rsidP="00440BB6">
                  <w:pPr>
                    <w:pStyle w:val="rowtabella0"/>
                    <w:jc w:val="center"/>
                    <w:rPr>
                      <w:color w:val="002060"/>
                    </w:rPr>
                  </w:pPr>
                  <w:r w:rsidRPr="003D6C92">
                    <w:rPr>
                      <w:color w:val="002060"/>
                    </w:rPr>
                    <w:t> </w:t>
                  </w:r>
                </w:p>
              </w:tc>
            </w:tr>
            <w:tr w:rsidR="00614796" w:rsidRPr="003D6C92" w14:paraId="6B99B760" w14:textId="77777777" w:rsidTr="00440B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A8113F" w14:textId="77777777" w:rsidR="00614796" w:rsidRPr="003D6C92" w:rsidRDefault="00614796" w:rsidP="00440BB6">
                  <w:pPr>
                    <w:pStyle w:val="rowtabella0"/>
                    <w:rPr>
                      <w:color w:val="002060"/>
                    </w:rPr>
                  </w:pPr>
                  <w:r w:rsidRPr="003D6C92">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AA61EC" w14:textId="77777777" w:rsidR="00614796" w:rsidRPr="003D6C92" w:rsidRDefault="00614796" w:rsidP="00440BB6">
                  <w:pPr>
                    <w:pStyle w:val="rowtabella0"/>
                    <w:rPr>
                      <w:color w:val="002060"/>
                    </w:rPr>
                  </w:pPr>
                  <w:r w:rsidRPr="003D6C92">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7B71E0" w14:textId="77777777" w:rsidR="00614796" w:rsidRPr="003D6C92" w:rsidRDefault="00614796" w:rsidP="00440BB6">
                  <w:pPr>
                    <w:pStyle w:val="rowtabella0"/>
                    <w:jc w:val="center"/>
                    <w:rPr>
                      <w:color w:val="002060"/>
                    </w:rPr>
                  </w:pPr>
                  <w:r w:rsidRPr="003D6C92">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CC81BB" w14:textId="77777777" w:rsidR="00614796" w:rsidRPr="003D6C92" w:rsidRDefault="00614796" w:rsidP="00440BB6">
                  <w:pPr>
                    <w:pStyle w:val="rowtabella0"/>
                    <w:jc w:val="center"/>
                    <w:rPr>
                      <w:color w:val="002060"/>
                    </w:rPr>
                  </w:pPr>
                  <w:r w:rsidRPr="003D6C92">
                    <w:rPr>
                      <w:color w:val="002060"/>
                    </w:rPr>
                    <w:t> </w:t>
                  </w:r>
                </w:p>
              </w:tc>
            </w:tr>
            <w:tr w:rsidR="00614796" w:rsidRPr="003D6C92" w14:paraId="03D42A5C" w14:textId="77777777" w:rsidTr="00440BB6">
              <w:tc>
                <w:tcPr>
                  <w:tcW w:w="4700" w:type="dxa"/>
                  <w:gridSpan w:val="4"/>
                  <w:tcBorders>
                    <w:top w:val="nil"/>
                    <w:left w:val="nil"/>
                    <w:bottom w:val="nil"/>
                    <w:right w:val="nil"/>
                  </w:tcBorders>
                  <w:tcMar>
                    <w:top w:w="20" w:type="dxa"/>
                    <w:left w:w="20" w:type="dxa"/>
                    <w:bottom w:w="20" w:type="dxa"/>
                    <w:right w:w="20" w:type="dxa"/>
                  </w:tcMar>
                  <w:vAlign w:val="center"/>
                  <w:hideMark/>
                </w:tcPr>
                <w:p w14:paraId="031CD2EB" w14:textId="77777777" w:rsidR="00614796" w:rsidRPr="003D6C92" w:rsidRDefault="00614796" w:rsidP="00440BB6">
                  <w:pPr>
                    <w:pStyle w:val="rowtabella0"/>
                    <w:rPr>
                      <w:color w:val="002060"/>
                    </w:rPr>
                  </w:pPr>
                  <w:r w:rsidRPr="003D6C92">
                    <w:rPr>
                      <w:color w:val="002060"/>
                    </w:rPr>
                    <w:t>(1) - disputata il 10/03/2024</w:t>
                  </w:r>
                </w:p>
              </w:tc>
            </w:tr>
          </w:tbl>
          <w:p w14:paraId="7D69CC9C" w14:textId="77777777" w:rsidR="00614796" w:rsidRPr="003D6C92" w:rsidRDefault="00614796" w:rsidP="00440BB6">
            <w:pPr>
              <w:rPr>
                <w:color w:val="002060"/>
              </w:rPr>
            </w:pPr>
          </w:p>
        </w:tc>
      </w:tr>
    </w:tbl>
    <w:p w14:paraId="232D0BE3" w14:textId="77777777" w:rsidR="00614796" w:rsidRPr="003D6C92" w:rsidRDefault="00614796" w:rsidP="00614796">
      <w:pPr>
        <w:pStyle w:val="breakline"/>
        <w:rPr>
          <w:rFonts w:eastAsiaTheme="minorEastAsia"/>
          <w:color w:val="002060"/>
        </w:rPr>
      </w:pPr>
    </w:p>
    <w:p w14:paraId="122DD630" w14:textId="77777777" w:rsidR="00614796" w:rsidRPr="003D6C92" w:rsidRDefault="00614796" w:rsidP="00614796">
      <w:pPr>
        <w:pStyle w:val="breakline"/>
        <w:rPr>
          <w:color w:val="002060"/>
        </w:rPr>
      </w:pPr>
    </w:p>
    <w:p w14:paraId="037EB74C" w14:textId="77777777" w:rsidR="00614796" w:rsidRPr="003D6C92" w:rsidRDefault="00614796" w:rsidP="00614796">
      <w:pPr>
        <w:pStyle w:val="titoloprinc0"/>
        <w:rPr>
          <w:color w:val="002060"/>
        </w:rPr>
      </w:pPr>
      <w:r w:rsidRPr="003D6C92">
        <w:rPr>
          <w:color w:val="002060"/>
        </w:rPr>
        <w:t>GIUDICE SPORTIVO</w:t>
      </w:r>
    </w:p>
    <w:p w14:paraId="2F4A9981" w14:textId="77777777" w:rsidR="00614796" w:rsidRPr="003D6C92" w:rsidRDefault="00614796" w:rsidP="00614796">
      <w:pPr>
        <w:pStyle w:val="diffida"/>
        <w:rPr>
          <w:color w:val="002060"/>
        </w:rPr>
      </w:pPr>
      <w:r w:rsidRPr="003D6C92">
        <w:rPr>
          <w:color w:val="002060"/>
        </w:rPr>
        <w:t>Il Giudice Sportivo Avv. Agnese Lazzaretti, con l'assistenza del segretario Angelo Castellana, nella seduta del 13/03/2024, ha adottato le decisioni che di seguito integralmente si riportano:</w:t>
      </w:r>
    </w:p>
    <w:p w14:paraId="5BEFBADC" w14:textId="77777777" w:rsidR="00614796" w:rsidRPr="003D6C92" w:rsidRDefault="00614796" w:rsidP="00614796">
      <w:pPr>
        <w:pStyle w:val="titolo10"/>
        <w:rPr>
          <w:color w:val="002060"/>
        </w:rPr>
      </w:pPr>
      <w:r w:rsidRPr="003D6C92">
        <w:rPr>
          <w:color w:val="002060"/>
        </w:rPr>
        <w:t xml:space="preserve">GARE DEL 9/ 3/2024 </w:t>
      </w:r>
    </w:p>
    <w:p w14:paraId="16E07153" w14:textId="77777777" w:rsidR="00614796" w:rsidRPr="003D6C92" w:rsidRDefault="00614796" w:rsidP="00614796">
      <w:pPr>
        <w:pStyle w:val="titolo7a"/>
        <w:rPr>
          <w:color w:val="002060"/>
        </w:rPr>
      </w:pPr>
      <w:r w:rsidRPr="003D6C92">
        <w:rPr>
          <w:color w:val="002060"/>
        </w:rPr>
        <w:t xml:space="preserve">PROVVEDIMENTI DISCIPLINARI </w:t>
      </w:r>
    </w:p>
    <w:p w14:paraId="3B684A1B" w14:textId="77777777" w:rsidR="00614796" w:rsidRPr="003D6C92" w:rsidRDefault="00614796" w:rsidP="00614796">
      <w:pPr>
        <w:pStyle w:val="titolo7b0"/>
        <w:rPr>
          <w:color w:val="002060"/>
        </w:rPr>
      </w:pPr>
      <w:r w:rsidRPr="003D6C92">
        <w:rPr>
          <w:color w:val="002060"/>
        </w:rPr>
        <w:t xml:space="preserve">In base alle risultanze degli atti ufficiali sono state deliberate le seguenti sanzioni disciplinari. </w:t>
      </w:r>
    </w:p>
    <w:p w14:paraId="2AEFB631" w14:textId="77777777" w:rsidR="00614796" w:rsidRPr="003D6C92" w:rsidRDefault="00614796" w:rsidP="00614796">
      <w:pPr>
        <w:pStyle w:val="titolo30"/>
        <w:rPr>
          <w:color w:val="002060"/>
        </w:rPr>
      </w:pPr>
      <w:r w:rsidRPr="003D6C92">
        <w:rPr>
          <w:color w:val="002060"/>
        </w:rPr>
        <w:t xml:space="preserve">CALCIATORI ESPULSI </w:t>
      </w:r>
    </w:p>
    <w:p w14:paraId="492D3B1C" w14:textId="77777777" w:rsidR="00614796" w:rsidRPr="003D6C92" w:rsidRDefault="00614796" w:rsidP="00614796">
      <w:pPr>
        <w:pStyle w:val="titolo20"/>
        <w:rPr>
          <w:color w:val="002060"/>
        </w:rPr>
      </w:pPr>
      <w:r w:rsidRPr="003D6C9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75F644CF" w14:textId="77777777" w:rsidTr="00440BB6">
        <w:tc>
          <w:tcPr>
            <w:tcW w:w="2200" w:type="dxa"/>
            <w:tcMar>
              <w:top w:w="20" w:type="dxa"/>
              <w:left w:w="20" w:type="dxa"/>
              <w:bottom w:w="20" w:type="dxa"/>
              <w:right w:w="20" w:type="dxa"/>
            </w:tcMar>
            <w:vAlign w:val="center"/>
            <w:hideMark/>
          </w:tcPr>
          <w:p w14:paraId="67417BAF" w14:textId="77777777" w:rsidR="00614796" w:rsidRPr="003D6C92" w:rsidRDefault="00614796" w:rsidP="00440BB6">
            <w:pPr>
              <w:pStyle w:val="movimento"/>
              <w:rPr>
                <w:color w:val="002060"/>
              </w:rPr>
            </w:pPr>
            <w:r w:rsidRPr="003D6C92">
              <w:rPr>
                <w:color w:val="002060"/>
              </w:rPr>
              <w:t>MORRI FEDERICO</w:t>
            </w:r>
          </w:p>
        </w:tc>
        <w:tc>
          <w:tcPr>
            <w:tcW w:w="2200" w:type="dxa"/>
            <w:tcMar>
              <w:top w:w="20" w:type="dxa"/>
              <w:left w:w="20" w:type="dxa"/>
              <w:bottom w:w="20" w:type="dxa"/>
              <w:right w:w="20" w:type="dxa"/>
            </w:tcMar>
            <w:vAlign w:val="center"/>
            <w:hideMark/>
          </w:tcPr>
          <w:p w14:paraId="5632D299" w14:textId="77777777" w:rsidR="00614796" w:rsidRPr="003D6C92" w:rsidRDefault="00614796" w:rsidP="00440BB6">
            <w:pPr>
              <w:pStyle w:val="movimento2"/>
              <w:rPr>
                <w:color w:val="002060"/>
              </w:rPr>
            </w:pPr>
            <w:r w:rsidRPr="003D6C92">
              <w:rPr>
                <w:color w:val="002060"/>
              </w:rPr>
              <w:t xml:space="preserve">(REAL FABRIANO) </w:t>
            </w:r>
          </w:p>
        </w:tc>
        <w:tc>
          <w:tcPr>
            <w:tcW w:w="800" w:type="dxa"/>
            <w:tcMar>
              <w:top w:w="20" w:type="dxa"/>
              <w:left w:w="20" w:type="dxa"/>
              <w:bottom w:w="20" w:type="dxa"/>
              <w:right w:w="20" w:type="dxa"/>
            </w:tcMar>
            <w:vAlign w:val="center"/>
            <w:hideMark/>
          </w:tcPr>
          <w:p w14:paraId="76C6123E"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27B6CC7C"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2ACF838B" w14:textId="77777777" w:rsidR="00614796" w:rsidRPr="003D6C92" w:rsidRDefault="00614796" w:rsidP="00440BB6">
            <w:pPr>
              <w:pStyle w:val="movimento2"/>
              <w:rPr>
                <w:color w:val="002060"/>
              </w:rPr>
            </w:pPr>
            <w:r w:rsidRPr="003D6C92">
              <w:rPr>
                <w:color w:val="002060"/>
              </w:rPr>
              <w:t> </w:t>
            </w:r>
          </w:p>
        </w:tc>
      </w:tr>
    </w:tbl>
    <w:p w14:paraId="03BAA6D3" w14:textId="77777777" w:rsidR="00614796" w:rsidRPr="003D6C92" w:rsidRDefault="00614796" w:rsidP="00614796">
      <w:pPr>
        <w:pStyle w:val="titolo30"/>
        <w:rPr>
          <w:rFonts w:eastAsiaTheme="minorEastAsia"/>
          <w:color w:val="002060"/>
        </w:rPr>
      </w:pPr>
      <w:r w:rsidRPr="003D6C92">
        <w:rPr>
          <w:color w:val="002060"/>
        </w:rPr>
        <w:t xml:space="preserve">CALCIATORI NON ESPULSI </w:t>
      </w:r>
    </w:p>
    <w:p w14:paraId="2A9E963D" w14:textId="77777777" w:rsidR="00614796" w:rsidRPr="003D6C92" w:rsidRDefault="00614796" w:rsidP="00614796">
      <w:pPr>
        <w:pStyle w:val="titolo20"/>
        <w:rPr>
          <w:color w:val="002060"/>
        </w:rPr>
      </w:pPr>
      <w:r w:rsidRPr="003D6C9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3DE04707" w14:textId="77777777" w:rsidTr="00440BB6">
        <w:tc>
          <w:tcPr>
            <w:tcW w:w="2200" w:type="dxa"/>
            <w:tcMar>
              <w:top w:w="20" w:type="dxa"/>
              <w:left w:w="20" w:type="dxa"/>
              <w:bottom w:w="20" w:type="dxa"/>
              <w:right w:w="20" w:type="dxa"/>
            </w:tcMar>
            <w:vAlign w:val="center"/>
            <w:hideMark/>
          </w:tcPr>
          <w:p w14:paraId="20F674BC" w14:textId="77777777" w:rsidR="00614796" w:rsidRPr="003D6C92" w:rsidRDefault="00614796" w:rsidP="00440BB6">
            <w:pPr>
              <w:pStyle w:val="movimento"/>
              <w:rPr>
                <w:color w:val="002060"/>
              </w:rPr>
            </w:pPr>
            <w:r w:rsidRPr="003D6C92">
              <w:rPr>
                <w:color w:val="002060"/>
              </w:rPr>
              <w:t>ABBONATO MANUEL</w:t>
            </w:r>
          </w:p>
        </w:tc>
        <w:tc>
          <w:tcPr>
            <w:tcW w:w="2200" w:type="dxa"/>
            <w:tcMar>
              <w:top w:w="20" w:type="dxa"/>
              <w:left w:w="20" w:type="dxa"/>
              <w:bottom w:w="20" w:type="dxa"/>
              <w:right w:w="20" w:type="dxa"/>
            </w:tcMar>
            <w:vAlign w:val="center"/>
            <w:hideMark/>
          </w:tcPr>
          <w:p w14:paraId="29E90A38" w14:textId="77777777" w:rsidR="00614796" w:rsidRPr="003D6C92" w:rsidRDefault="00614796" w:rsidP="00440BB6">
            <w:pPr>
              <w:pStyle w:val="movimento2"/>
              <w:rPr>
                <w:color w:val="002060"/>
              </w:rPr>
            </w:pPr>
            <w:r w:rsidRPr="003D6C92">
              <w:rPr>
                <w:color w:val="002060"/>
              </w:rPr>
              <w:t xml:space="preserve">(MONTELUPONE CALCIO A 5) </w:t>
            </w:r>
          </w:p>
        </w:tc>
        <w:tc>
          <w:tcPr>
            <w:tcW w:w="800" w:type="dxa"/>
            <w:tcMar>
              <w:top w:w="20" w:type="dxa"/>
              <w:left w:w="20" w:type="dxa"/>
              <w:bottom w:w="20" w:type="dxa"/>
              <w:right w:w="20" w:type="dxa"/>
            </w:tcMar>
            <w:vAlign w:val="center"/>
            <w:hideMark/>
          </w:tcPr>
          <w:p w14:paraId="6C39C97A"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7FF343EE"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3281EFFB" w14:textId="77777777" w:rsidR="00614796" w:rsidRPr="003D6C92" w:rsidRDefault="00614796" w:rsidP="00440BB6">
            <w:pPr>
              <w:pStyle w:val="movimento2"/>
              <w:rPr>
                <w:color w:val="002060"/>
              </w:rPr>
            </w:pPr>
            <w:r w:rsidRPr="003D6C92">
              <w:rPr>
                <w:color w:val="002060"/>
              </w:rPr>
              <w:t> </w:t>
            </w:r>
          </w:p>
        </w:tc>
      </w:tr>
    </w:tbl>
    <w:p w14:paraId="60119F06" w14:textId="77777777" w:rsidR="00614796" w:rsidRPr="003D6C92" w:rsidRDefault="00614796" w:rsidP="00614796">
      <w:pPr>
        <w:pStyle w:val="titolo20"/>
        <w:rPr>
          <w:rFonts w:eastAsiaTheme="minorEastAsia"/>
          <w:color w:val="002060"/>
        </w:rPr>
      </w:pPr>
      <w:r w:rsidRPr="003D6C9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62BB14F9" w14:textId="77777777" w:rsidTr="00440BB6">
        <w:tc>
          <w:tcPr>
            <w:tcW w:w="2200" w:type="dxa"/>
            <w:tcMar>
              <w:top w:w="20" w:type="dxa"/>
              <w:left w:w="20" w:type="dxa"/>
              <w:bottom w:w="20" w:type="dxa"/>
              <w:right w:w="20" w:type="dxa"/>
            </w:tcMar>
            <w:vAlign w:val="center"/>
            <w:hideMark/>
          </w:tcPr>
          <w:p w14:paraId="1F0E8DF6" w14:textId="77777777" w:rsidR="00614796" w:rsidRPr="003D6C92" w:rsidRDefault="00614796" w:rsidP="00440BB6">
            <w:pPr>
              <w:pStyle w:val="movimento"/>
              <w:rPr>
                <w:color w:val="002060"/>
              </w:rPr>
            </w:pPr>
            <w:r w:rsidRPr="003D6C92">
              <w:rPr>
                <w:color w:val="002060"/>
              </w:rPr>
              <w:t>BARONI SAMUELE</w:t>
            </w:r>
          </w:p>
        </w:tc>
        <w:tc>
          <w:tcPr>
            <w:tcW w:w="2200" w:type="dxa"/>
            <w:tcMar>
              <w:top w:w="20" w:type="dxa"/>
              <w:left w:w="20" w:type="dxa"/>
              <w:bottom w:w="20" w:type="dxa"/>
              <w:right w:w="20" w:type="dxa"/>
            </w:tcMar>
            <w:vAlign w:val="center"/>
            <w:hideMark/>
          </w:tcPr>
          <w:p w14:paraId="0C68D59C" w14:textId="77777777" w:rsidR="00614796" w:rsidRPr="003D6C92" w:rsidRDefault="00614796" w:rsidP="00440BB6">
            <w:pPr>
              <w:pStyle w:val="movimento2"/>
              <w:rPr>
                <w:color w:val="002060"/>
              </w:rPr>
            </w:pPr>
            <w:r w:rsidRPr="003D6C92">
              <w:rPr>
                <w:color w:val="002060"/>
              </w:rPr>
              <w:t xml:space="preserve">(PIETRALACROCE 73) </w:t>
            </w:r>
          </w:p>
        </w:tc>
        <w:tc>
          <w:tcPr>
            <w:tcW w:w="800" w:type="dxa"/>
            <w:tcMar>
              <w:top w:w="20" w:type="dxa"/>
              <w:left w:w="20" w:type="dxa"/>
              <w:bottom w:w="20" w:type="dxa"/>
              <w:right w:w="20" w:type="dxa"/>
            </w:tcMar>
            <w:vAlign w:val="center"/>
            <w:hideMark/>
          </w:tcPr>
          <w:p w14:paraId="2CD780D7"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6276704D"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74BF1CA6" w14:textId="77777777" w:rsidR="00614796" w:rsidRPr="003D6C92" w:rsidRDefault="00614796" w:rsidP="00440BB6">
            <w:pPr>
              <w:pStyle w:val="movimento2"/>
              <w:rPr>
                <w:color w:val="002060"/>
              </w:rPr>
            </w:pPr>
            <w:r w:rsidRPr="003D6C92">
              <w:rPr>
                <w:color w:val="002060"/>
              </w:rPr>
              <w:t> </w:t>
            </w:r>
          </w:p>
        </w:tc>
      </w:tr>
    </w:tbl>
    <w:p w14:paraId="3E207A49" w14:textId="77777777" w:rsidR="00614796" w:rsidRPr="003D6C92" w:rsidRDefault="00614796" w:rsidP="00614796">
      <w:pPr>
        <w:pStyle w:val="titolo20"/>
        <w:rPr>
          <w:rFonts w:eastAsiaTheme="minorEastAsia"/>
          <w:color w:val="002060"/>
        </w:rPr>
      </w:pPr>
      <w:r w:rsidRPr="003D6C9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645BF695" w14:textId="77777777" w:rsidTr="00440BB6">
        <w:tc>
          <w:tcPr>
            <w:tcW w:w="2200" w:type="dxa"/>
            <w:tcMar>
              <w:top w:w="20" w:type="dxa"/>
              <w:left w:w="20" w:type="dxa"/>
              <w:bottom w:w="20" w:type="dxa"/>
              <w:right w:w="20" w:type="dxa"/>
            </w:tcMar>
            <w:vAlign w:val="center"/>
            <w:hideMark/>
          </w:tcPr>
          <w:p w14:paraId="7F001696" w14:textId="77777777" w:rsidR="00614796" w:rsidRPr="003D6C92" w:rsidRDefault="00614796" w:rsidP="00440BB6">
            <w:pPr>
              <w:pStyle w:val="movimento"/>
              <w:rPr>
                <w:color w:val="002060"/>
              </w:rPr>
            </w:pPr>
            <w:r w:rsidRPr="003D6C92">
              <w:rPr>
                <w:color w:val="002060"/>
              </w:rPr>
              <w:t>GOBBI ANDREA</w:t>
            </w:r>
          </w:p>
        </w:tc>
        <w:tc>
          <w:tcPr>
            <w:tcW w:w="2200" w:type="dxa"/>
            <w:tcMar>
              <w:top w:w="20" w:type="dxa"/>
              <w:left w:w="20" w:type="dxa"/>
              <w:bottom w:w="20" w:type="dxa"/>
              <w:right w:w="20" w:type="dxa"/>
            </w:tcMar>
            <w:vAlign w:val="center"/>
            <w:hideMark/>
          </w:tcPr>
          <w:p w14:paraId="416F710D" w14:textId="77777777" w:rsidR="00614796" w:rsidRPr="003D6C92" w:rsidRDefault="00614796" w:rsidP="00440BB6">
            <w:pPr>
              <w:pStyle w:val="movimento2"/>
              <w:rPr>
                <w:color w:val="002060"/>
              </w:rPr>
            </w:pPr>
            <w:r w:rsidRPr="003D6C92">
              <w:rPr>
                <w:color w:val="002060"/>
              </w:rPr>
              <w:t xml:space="preserve">(NUOVA JUVENTINA FFC) </w:t>
            </w:r>
          </w:p>
        </w:tc>
        <w:tc>
          <w:tcPr>
            <w:tcW w:w="800" w:type="dxa"/>
            <w:tcMar>
              <w:top w:w="20" w:type="dxa"/>
              <w:left w:w="20" w:type="dxa"/>
              <w:bottom w:w="20" w:type="dxa"/>
              <w:right w:w="20" w:type="dxa"/>
            </w:tcMar>
            <w:vAlign w:val="center"/>
            <w:hideMark/>
          </w:tcPr>
          <w:p w14:paraId="6B50E39A"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193869A8"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243A1C4A" w14:textId="77777777" w:rsidR="00614796" w:rsidRPr="003D6C92" w:rsidRDefault="00614796" w:rsidP="00440BB6">
            <w:pPr>
              <w:pStyle w:val="movimento2"/>
              <w:rPr>
                <w:color w:val="002060"/>
              </w:rPr>
            </w:pPr>
            <w:r w:rsidRPr="003D6C92">
              <w:rPr>
                <w:color w:val="002060"/>
              </w:rPr>
              <w:t> </w:t>
            </w:r>
          </w:p>
        </w:tc>
      </w:tr>
    </w:tbl>
    <w:p w14:paraId="370F98B5" w14:textId="77777777" w:rsidR="00614796" w:rsidRPr="003D6C92" w:rsidRDefault="00614796" w:rsidP="00614796">
      <w:pPr>
        <w:pStyle w:val="titolo20"/>
        <w:rPr>
          <w:rFonts w:eastAsiaTheme="minorEastAsia"/>
          <w:color w:val="002060"/>
        </w:rPr>
      </w:pPr>
      <w:r w:rsidRPr="003D6C9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44FD1E00" w14:textId="77777777" w:rsidTr="00440BB6">
        <w:tc>
          <w:tcPr>
            <w:tcW w:w="2200" w:type="dxa"/>
            <w:tcMar>
              <w:top w:w="20" w:type="dxa"/>
              <w:left w:w="20" w:type="dxa"/>
              <w:bottom w:w="20" w:type="dxa"/>
              <w:right w:w="20" w:type="dxa"/>
            </w:tcMar>
            <w:vAlign w:val="center"/>
            <w:hideMark/>
          </w:tcPr>
          <w:p w14:paraId="6C6224C7" w14:textId="77777777" w:rsidR="00614796" w:rsidRPr="003D6C92" w:rsidRDefault="00614796" w:rsidP="00440BB6">
            <w:pPr>
              <w:pStyle w:val="movimento"/>
              <w:rPr>
                <w:color w:val="002060"/>
              </w:rPr>
            </w:pPr>
            <w:r w:rsidRPr="003D6C92">
              <w:rPr>
                <w:color w:val="002060"/>
              </w:rPr>
              <w:t>OLIVIERI EDOARDO</w:t>
            </w:r>
          </w:p>
        </w:tc>
        <w:tc>
          <w:tcPr>
            <w:tcW w:w="2200" w:type="dxa"/>
            <w:tcMar>
              <w:top w:w="20" w:type="dxa"/>
              <w:left w:w="20" w:type="dxa"/>
              <w:bottom w:w="20" w:type="dxa"/>
              <w:right w:w="20" w:type="dxa"/>
            </w:tcMar>
            <w:vAlign w:val="center"/>
            <w:hideMark/>
          </w:tcPr>
          <w:p w14:paraId="0C29DC02" w14:textId="77777777" w:rsidR="00614796" w:rsidRPr="003D6C92" w:rsidRDefault="00614796" w:rsidP="00440BB6">
            <w:pPr>
              <w:pStyle w:val="movimento2"/>
              <w:rPr>
                <w:color w:val="002060"/>
              </w:rPr>
            </w:pPr>
            <w:r w:rsidRPr="003D6C92">
              <w:rPr>
                <w:color w:val="002060"/>
              </w:rPr>
              <w:t xml:space="preserve">(NUOVA JUVENTINA FFC) </w:t>
            </w:r>
          </w:p>
        </w:tc>
        <w:tc>
          <w:tcPr>
            <w:tcW w:w="800" w:type="dxa"/>
            <w:tcMar>
              <w:top w:w="20" w:type="dxa"/>
              <w:left w:w="20" w:type="dxa"/>
              <w:bottom w:w="20" w:type="dxa"/>
              <w:right w:w="20" w:type="dxa"/>
            </w:tcMar>
            <w:vAlign w:val="center"/>
            <w:hideMark/>
          </w:tcPr>
          <w:p w14:paraId="3CE9F9FD"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772840C3" w14:textId="77777777" w:rsidR="00614796" w:rsidRPr="003D6C92" w:rsidRDefault="00614796" w:rsidP="00440BB6">
            <w:pPr>
              <w:pStyle w:val="movimento"/>
              <w:rPr>
                <w:color w:val="002060"/>
              </w:rPr>
            </w:pPr>
            <w:r w:rsidRPr="003D6C92">
              <w:rPr>
                <w:color w:val="002060"/>
              </w:rPr>
              <w:t>AFFINITO KRISTIAN</w:t>
            </w:r>
          </w:p>
        </w:tc>
        <w:tc>
          <w:tcPr>
            <w:tcW w:w="2200" w:type="dxa"/>
            <w:tcMar>
              <w:top w:w="20" w:type="dxa"/>
              <w:left w:w="20" w:type="dxa"/>
              <w:bottom w:w="20" w:type="dxa"/>
              <w:right w:w="20" w:type="dxa"/>
            </w:tcMar>
            <w:vAlign w:val="center"/>
            <w:hideMark/>
          </w:tcPr>
          <w:p w14:paraId="5E498195" w14:textId="77777777" w:rsidR="00614796" w:rsidRPr="003D6C92" w:rsidRDefault="00614796" w:rsidP="00440BB6">
            <w:pPr>
              <w:pStyle w:val="movimento2"/>
              <w:rPr>
                <w:color w:val="002060"/>
              </w:rPr>
            </w:pPr>
            <w:r w:rsidRPr="003D6C92">
              <w:rPr>
                <w:color w:val="002060"/>
              </w:rPr>
              <w:t xml:space="preserve">(OSIMO FIVE) </w:t>
            </w:r>
          </w:p>
        </w:tc>
      </w:tr>
    </w:tbl>
    <w:p w14:paraId="3D74BCEB" w14:textId="77777777" w:rsidR="00614796" w:rsidRPr="003D6C92" w:rsidRDefault="00614796" w:rsidP="00614796">
      <w:pPr>
        <w:pStyle w:val="titolo20"/>
        <w:rPr>
          <w:rFonts w:eastAsiaTheme="minorEastAsia"/>
          <w:color w:val="002060"/>
        </w:rPr>
      </w:pPr>
      <w:r w:rsidRPr="003D6C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46A22E38" w14:textId="77777777" w:rsidTr="00440BB6">
        <w:tc>
          <w:tcPr>
            <w:tcW w:w="2200" w:type="dxa"/>
            <w:tcMar>
              <w:top w:w="20" w:type="dxa"/>
              <w:left w:w="20" w:type="dxa"/>
              <w:bottom w:w="20" w:type="dxa"/>
              <w:right w:w="20" w:type="dxa"/>
            </w:tcMar>
            <w:vAlign w:val="center"/>
            <w:hideMark/>
          </w:tcPr>
          <w:p w14:paraId="428051D2" w14:textId="77777777" w:rsidR="00614796" w:rsidRPr="003D6C92" w:rsidRDefault="00614796" w:rsidP="00440BB6">
            <w:pPr>
              <w:pStyle w:val="movimento"/>
              <w:rPr>
                <w:color w:val="002060"/>
              </w:rPr>
            </w:pPr>
            <w:r w:rsidRPr="003D6C92">
              <w:rPr>
                <w:color w:val="002060"/>
              </w:rPr>
              <w:t>FELIZIANI FRANCESCO</w:t>
            </w:r>
          </w:p>
        </w:tc>
        <w:tc>
          <w:tcPr>
            <w:tcW w:w="2200" w:type="dxa"/>
            <w:tcMar>
              <w:top w:w="20" w:type="dxa"/>
              <w:left w:w="20" w:type="dxa"/>
              <w:bottom w:w="20" w:type="dxa"/>
              <w:right w:w="20" w:type="dxa"/>
            </w:tcMar>
            <w:vAlign w:val="center"/>
            <w:hideMark/>
          </w:tcPr>
          <w:p w14:paraId="4FCFC5F2" w14:textId="77777777" w:rsidR="00614796" w:rsidRPr="003D6C92" w:rsidRDefault="00614796" w:rsidP="00440BB6">
            <w:pPr>
              <w:pStyle w:val="movimento2"/>
              <w:rPr>
                <w:color w:val="002060"/>
              </w:rPr>
            </w:pPr>
            <w:r w:rsidRPr="003D6C92">
              <w:rPr>
                <w:color w:val="002060"/>
              </w:rPr>
              <w:t xml:space="preserve">(BORGOROSSO TOLENTINO) </w:t>
            </w:r>
          </w:p>
        </w:tc>
        <w:tc>
          <w:tcPr>
            <w:tcW w:w="800" w:type="dxa"/>
            <w:tcMar>
              <w:top w:w="20" w:type="dxa"/>
              <w:left w:w="20" w:type="dxa"/>
              <w:bottom w:w="20" w:type="dxa"/>
              <w:right w:w="20" w:type="dxa"/>
            </w:tcMar>
            <w:vAlign w:val="center"/>
            <w:hideMark/>
          </w:tcPr>
          <w:p w14:paraId="70E9BAE4"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51B39ED5" w14:textId="77777777" w:rsidR="00614796" w:rsidRPr="003D6C92" w:rsidRDefault="00614796" w:rsidP="00440BB6">
            <w:pPr>
              <w:pStyle w:val="movimento"/>
              <w:rPr>
                <w:color w:val="002060"/>
              </w:rPr>
            </w:pPr>
            <w:r w:rsidRPr="003D6C92">
              <w:rPr>
                <w:color w:val="002060"/>
              </w:rPr>
              <w:t>BRUGIATI ANDREA</w:t>
            </w:r>
          </w:p>
        </w:tc>
        <w:tc>
          <w:tcPr>
            <w:tcW w:w="2200" w:type="dxa"/>
            <w:tcMar>
              <w:top w:w="20" w:type="dxa"/>
              <w:left w:w="20" w:type="dxa"/>
              <w:bottom w:w="20" w:type="dxa"/>
              <w:right w:w="20" w:type="dxa"/>
            </w:tcMar>
            <w:vAlign w:val="center"/>
            <w:hideMark/>
          </w:tcPr>
          <w:p w14:paraId="72E141B2" w14:textId="77777777" w:rsidR="00614796" w:rsidRPr="003D6C92" w:rsidRDefault="00614796" w:rsidP="00440BB6">
            <w:pPr>
              <w:pStyle w:val="movimento2"/>
              <w:rPr>
                <w:color w:val="002060"/>
              </w:rPr>
            </w:pPr>
            <w:r w:rsidRPr="003D6C92">
              <w:rPr>
                <w:color w:val="002060"/>
              </w:rPr>
              <w:t xml:space="preserve">(JESI) </w:t>
            </w:r>
          </w:p>
        </w:tc>
      </w:tr>
    </w:tbl>
    <w:p w14:paraId="56D3EB31" w14:textId="77777777" w:rsidR="00614796" w:rsidRPr="003D6C92" w:rsidRDefault="00614796" w:rsidP="00614796">
      <w:pPr>
        <w:pStyle w:val="titolo10"/>
        <w:rPr>
          <w:rFonts w:eastAsiaTheme="minorEastAsia"/>
          <w:color w:val="002060"/>
        </w:rPr>
      </w:pPr>
      <w:r w:rsidRPr="003D6C92">
        <w:rPr>
          <w:color w:val="002060"/>
        </w:rPr>
        <w:t xml:space="preserve">GARE DEL 10/ 3/2024 </w:t>
      </w:r>
    </w:p>
    <w:p w14:paraId="1AF29045" w14:textId="77777777" w:rsidR="00614796" w:rsidRPr="003D6C92" w:rsidRDefault="00614796" w:rsidP="00614796">
      <w:pPr>
        <w:pStyle w:val="titolo7a"/>
        <w:rPr>
          <w:color w:val="002060"/>
        </w:rPr>
      </w:pPr>
      <w:r w:rsidRPr="003D6C92">
        <w:rPr>
          <w:color w:val="002060"/>
        </w:rPr>
        <w:t xml:space="preserve">PROVVEDIMENTI DISCIPLINARI </w:t>
      </w:r>
    </w:p>
    <w:p w14:paraId="669555E5" w14:textId="77777777" w:rsidR="00614796" w:rsidRPr="003D6C92" w:rsidRDefault="00614796" w:rsidP="00614796">
      <w:pPr>
        <w:pStyle w:val="titolo7b0"/>
        <w:rPr>
          <w:color w:val="002060"/>
        </w:rPr>
      </w:pPr>
      <w:r w:rsidRPr="003D6C92">
        <w:rPr>
          <w:color w:val="002060"/>
        </w:rPr>
        <w:lastRenderedPageBreak/>
        <w:t xml:space="preserve">In base alle risultanze degli atti ufficiali sono state deliberate le seguenti sanzioni disciplinari. </w:t>
      </w:r>
    </w:p>
    <w:p w14:paraId="0A0D2031" w14:textId="77777777" w:rsidR="00614796" w:rsidRPr="003D6C92" w:rsidRDefault="00614796" w:rsidP="00614796">
      <w:pPr>
        <w:pStyle w:val="titolo30"/>
        <w:rPr>
          <w:color w:val="002060"/>
        </w:rPr>
      </w:pPr>
      <w:r w:rsidRPr="003D6C92">
        <w:rPr>
          <w:color w:val="002060"/>
        </w:rPr>
        <w:t xml:space="preserve">SOCIETA' </w:t>
      </w:r>
    </w:p>
    <w:p w14:paraId="34989DCA" w14:textId="77777777" w:rsidR="00614796" w:rsidRPr="003D6C92" w:rsidRDefault="00614796" w:rsidP="00614796">
      <w:pPr>
        <w:pStyle w:val="titolo20"/>
        <w:rPr>
          <w:color w:val="002060"/>
        </w:rPr>
      </w:pPr>
      <w:r w:rsidRPr="003D6C92">
        <w:rPr>
          <w:color w:val="002060"/>
        </w:rPr>
        <w:t xml:space="preserve">AMMENDA </w:t>
      </w:r>
    </w:p>
    <w:p w14:paraId="5DEA2BBE" w14:textId="77777777" w:rsidR="00614796" w:rsidRPr="003D6C92" w:rsidRDefault="00614796" w:rsidP="00614796">
      <w:pPr>
        <w:pStyle w:val="diffida"/>
        <w:spacing w:before="80" w:beforeAutospacing="0" w:after="40" w:afterAutospacing="0"/>
        <w:jc w:val="left"/>
        <w:rPr>
          <w:color w:val="002060"/>
        </w:rPr>
      </w:pPr>
      <w:r w:rsidRPr="003D6C92">
        <w:rPr>
          <w:color w:val="002060"/>
        </w:rPr>
        <w:t xml:space="preserve">Euro 80,00 CARISSIMI 2016 </w:t>
      </w:r>
      <w:r w:rsidRPr="003D6C92">
        <w:rPr>
          <w:color w:val="002060"/>
        </w:rPr>
        <w:br/>
        <w:t xml:space="preserve">Per comportamento offensivo del proprio pubblico nei confronti dell'arbitro. </w:t>
      </w:r>
    </w:p>
    <w:p w14:paraId="7B9CFE4C" w14:textId="77777777" w:rsidR="00614796" w:rsidRPr="003D6C92" w:rsidRDefault="00614796" w:rsidP="00614796">
      <w:pPr>
        <w:pStyle w:val="titolo30"/>
        <w:rPr>
          <w:color w:val="002060"/>
        </w:rPr>
      </w:pPr>
      <w:r w:rsidRPr="003D6C92">
        <w:rPr>
          <w:color w:val="002060"/>
        </w:rPr>
        <w:t xml:space="preserve">ALLENATORI </w:t>
      </w:r>
    </w:p>
    <w:p w14:paraId="50D4A77D" w14:textId="77777777" w:rsidR="00614796" w:rsidRPr="003D6C92" w:rsidRDefault="00614796" w:rsidP="00614796">
      <w:pPr>
        <w:pStyle w:val="titolo20"/>
        <w:rPr>
          <w:color w:val="002060"/>
        </w:rPr>
      </w:pPr>
      <w:r w:rsidRPr="003D6C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6C1D58C5" w14:textId="77777777" w:rsidTr="00440BB6">
        <w:tc>
          <w:tcPr>
            <w:tcW w:w="2200" w:type="dxa"/>
            <w:tcMar>
              <w:top w:w="20" w:type="dxa"/>
              <w:left w:w="20" w:type="dxa"/>
              <w:bottom w:w="20" w:type="dxa"/>
              <w:right w:w="20" w:type="dxa"/>
            </w:tcMar>
            <w:vAlign w:val="center"/>
            <w:hideMark/>
          </w:tcPr>
          <w:p w14:paraId="092A463F" w14:textId="77777777" w:rsidR="00614796" w:rsidRPr="003D6C92" w:rsidRDefault="00614796" w:rsidP="00440BB6">
            <w:pPr>
              <w:pStyle w:val="movimento"/>
              <w:rPr>
                <w:color w:val="002060"/>
              </w:rPr>
            </w:pPr>
            <w:r w:rsidRPr="003D6C92">
              <w:rPr>
                <w:color w:val="002060"/>
              </w:rPr>
              <w:t>FALCIONI GIOVANNI</w:t>
            </w:r>
          </w:p>
        </w:tc>
        <w:tc>
          <w:tcPr>
            <w:tcW w:w="2200" w:type="dxa"/>
            <w:tcMar>
              <w:top w:w="20" w:type="dxa"/>
              <w:left w:w="20" w:type="dxa"/>
              <w:bottom w:w="20" w:type="dxa"/>
              <w:right w:w="20" w:type="dxa"/>
            </w:tcMar>
            <w:vAlign w:val="center"/>
            <w:hideMark/>
          </w:tcPr>
          <w:p w14:paraId="35D59E94" w14:textId="77777777" w:rsidR="00614796" w:rsidRPr="003D6C92" w:rsidRDefault="00614796" w:rsidP="00440BB6">
            <w:pPr>
              <w:pStyle w:val="movimento2"/>
              <w:rPr>
                <w:color w:val="002060"/>
              </w:rPr>
            </w:pPr>
            <w:r w:rsidRPr="003D6C92">
              <w:rPr>
                <w:color w:val="002060"/>
              </w:rPr>
              <w:t xml:space="preserve">(CARISSIMI 2016) </w:t>
            </w:r>
          </w:p>
        </w:tc>
        <w:tc>
          <w:tcPr>
            <w:tcW w:w="800" w:type="dxa"/>
            <w:tcMar>
              <w:top w:w="20" w:type="dxa"/>
              <w:left w:w="20" w:type="dxa"/>
              <w:bottom w:w="20" w:type="dxa"/>
              <w:right w:w="20" w:type="dxa"/>
            </w:tcMar>
            <w:vAlign w:val="center"/>
            <w:hideMark/>
          </w:tcPr>
          <w:p w14:paraId="5F315660"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02CB8D13"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55EFD077" w14:textId="77777777" w:rsidR="00614796" w:rsidRPr="003D6C92" w:rsidRDefault="00614796" w:rsidP="00440BB6">
            <w:pPr>
              <w:pStyle w:val="movimento2"/>
              <w:rPr>
                <w:color w:val="002060"/>
              </w:rPr>
            </w:pPr>
            <w:r w:rsidRPr="003D6C92">
              <w:rPr>
                <w:color w:val="002060"/>
              </w:rPr>
              <w:t> </w:t>
            </w:r>
          </w:p>
        </w:tc>
      </w:tr>
    </w:tbl>
    <w:p w14:paraId="3CE371DB" w14:textId="77777777" w:rsidR="00614796" w:rsidRPr="003D6C92" w:rsidRDefault="00614796" w:rsidP="00614796">
      <w:pPr>
        <w:pStyle w:val="titolo30"/>
        <w:rPr>
          <w:rFonts w:eastAsiaTheme="minorEastAsia"/>
          <w:color w:val="002060"/>
        </w:rPr>
      </w:pPr>
      <w:r w:rsidRPr="003D6C92">
        <w:rPr>
          <w:color w:val="002060"/>
        </w:rPr>
        <w:t xml:space="preserve">CALCIATORI NON ESPULSI </w:t>
      </w:r>
    </w:p>
    <w:p w14:paraId="7C93B4CC" w14:textId="77777777" w:rsidR="00614796" w:rsidRPr="003D6C92" w:rsidRDefault="00614796" w:rsidP="00614796">
      <w:pPr>
        <w:pStyle w:val="titolo20"/>
        <w:rPr>
          <w:color w:val="002060"/>
        </w:rPr>
      </w:pPr>
      <w:r w:rsidRPr="003D6C9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6A6E9187" w14:textId="77777777" w:rsidTr="00440BB6">
        <w:tc>
          <w:tcPr>
            <w:tcW w:w="2200" w:type="dxa"/>
            <w:tcMar>
              <w:top w:w="20" w:type="dxa"/>
              <w:left w:w="20" w:type="dxa"/>
              <w:bottom w:w="20" w:type="dxa"/>
              <w:right w:w="20" w:type="dxa"/>
            </w:tcMar>
            <w:vAlign w:val="center"/>
            <w:hideMark/>
          </w:tcPr>
          <w:p w14:paraId="498BF8EF" w14:textId="77777777" w:rsidR="00614796" w:rsidRPr="003D6C92" w:rsidRDefault="00614796" w:rsidP="00440BB6">
            <w:pPr>
              <w:pStyle w:val="movimento"/>
              <w:rPr>
                <w:color w:val="002060"/>
              </w:rPr>
            </w:pPr>
            <w:r w:rsidRPr="003D6C92">
              <w:rPr>
                <w:color w:val="002060"/>
              </w:rPr>
              <w:t>MATTIOLI FEDERICO</w:t>
            </w:r>
          </w:p>
        </w:tc>
        <w:tc>
          <w:tcPr>
            <w:tcW w:w="2200" w:type="dxa"/>
            <w:tcMar>
              <w:top w:w="20" w:type="dxa"/>
              <w:left w:w="20" w:type="dxa"/>
              <w:bottom w:w="20" w:type="dxa"/>
              <w:right w:w="20" w:type="dxa"/>
            </w:tcMar>
            <w:vAlign w:val="center"/>
            <w:hideMark/>
          </w:tcPr>
          <w:p w14:paraId="19D9C85C" w14:textId="77777777" w:rsidR="00614796" w:rsidRPr="003D6C92" w:rsidRDefault="00614796" w:rsidP="00440BB6">
            <w:pPr>
              <w:pStyle w:val="movimento2"/>
              <w:rPr>
                <w:color w:val="002060"/>
              </w:rPr>
            </w:pPr>
            <w:r w:rsidRPr="003D6C92">
              <w:rPr>
                <w:color w:val="002060"/>
              </w:rPr>
              <w:t xml:space="preserve">(ALMA JUVENTUS FANO) </w:t>
            </w:r>
          </w:p>
        </w:tc>
        <w:tc>
          <w:tcPr>
            <w:tcW w:w="800" w:type="dxa"/>
            <w:tcMar>
              <w:top w:w="20" w:type="dxa"/>
              <w:left w:w="20" w:type="dxa"/>
              <w:bottom w:w="20" w:type="dxa"/>
              <w:right w:w="20" w:type="dxa"/>
            </w:tcMar>
            <w:vAlign w:val="center"/>
            <w:hideMark/>
          </w:tcPr>
          <w:p w14:paraId="52E83B9A"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3243560B" w14:textId="77777777" w:rsidR="00614796" w:rsidRPr="003D6C92" w:rsidRDefault="00614796" w:rsidP="00440BB6">
            <w:pPr>
              <w:pStyle w:val="movimento"/>
              <w:rPr>
                <w:color w:val="002060"/>
              </w:rPr>
            </w:pPr>
            <w:r w:rsidRPr="003D6C92">
              <w:rPr>
                <w:color w:val="002060"/>
              </w:rPr>
              <w:t>PIERANGELI ALESSIO</w:t>
            </w:r>
          </w:p>
        </w:tc>
        <w:tc>
          <w:tcPr>
            <w:tcW w:w="2200" w:type="dxa"/>
            <w:tcMar>
              <w:top w:w="20" w:type="dxa"/>
              <w:left w:w="20" w:type="dxa"/>
              <w:bottom w:w="20" w:type="dxa"/>
              <w:right w:w="20" w:type="dxa"/>
            </w:tcMar>
            <w:vAlign w:val="center"/>
            <w:hideMark/>
          </w:tcPr>
          <w:p w14:paraId="5C48A854" w14:textId="77777777" w:rsidR="00614796" w:rsidRPr="003D6C92" w:rsidRDefault="00614796" w:rsidP="00440BB6">
            <w:pPr>
              <w:pStyle w:val="movimento2"/>
              <w:rPr>
                <w:color w:val="002060"/>
              </w:rPr>
            </w:pPr>
            <w:r w:rsidRPr="003D6C92">
              <w:rPr>
                <w:color w:val="002060"/>
              </w:rPr>
              <w:t xml:space="preserve">(CARISSIMI 2016) </w:t>
            </w:r>
          </w:p>
        </w:tc>
      </w:tr>
    </w:tbl>
    <w:p w14:paraId="2ED1E147" w14:textId="77777777" w:rsidR="00614796" w:rsidRPr="003D6C92" w:rsidRDefault="00614796" w:rsidP="00614796">
      <w:pPr>
        <w:pStyle w:val="titolo20"/>
        <w:rPr>
          <w:rFonts w:eastAsiaTheme="minorEastAsia"/>
          <w:color w:val="002060"/>
        </w:rPr>
      </w:pPr>
      <w:r w:rsidRPr="003D6C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713CD7D9" w14:textId="77777777" w:rsidTr="00440BB6">
        <w:tc>
          <w:tcPr>
            <w:tcW w:w="2200" w:type="dxa"/>
            <w:tcMar>
              <w:top w:w="20" w:type="dxa"/>
              <w:left w:w="20" w:type="dxa"/>
              <w:bottom w:w="20" w:type="dxa"/>
              <w:right w:w="20" w:type="dxa"/>
            </w:tcMar>
            <w:vAlign w:val="center"/>
            <w:hideMark/>
          </w:tcPr>
          <w:p w14:paraId="44BC3696" w14:textId="77777777" w:rsidR="00614796" w:rsidRPr="003D6C92" w:rsidRDefault="00614796" w:rsidP="00440BB6">
            <w:pPr>
              <w:pStyle w:val="movimento"/>
              <w:rPr>
                <w:color w:val="002060"/>
              </w:rPr>
            </w:pPr>
            <w:r w:rsidRPr="003D6C92">
              <w:rPr>
                <w:color w:val="002060"/>
              </w:rPr>
              <w:t>RECCHI LUCA</w:t>
            </w:r>
          </w:p>
        </w:tc>
        <w:tc>
          <w:tcPr>
            <w:tcW w:w="2200" w:type="dxa"/>
            <w:tcMar>
              <w:top w:w="20" w:type="dxa"/>
              <w:left w:w="20" w:type="dxa"/>
              <w:bottom w:w="20" w:type="dxa"/>
              <w:right w:w="20" w:type="dxa"/>
            </w:tcMar>
            <w:vAlign w:val="center"/>
            <w:hideMark/>
          </w:tcPr>
          <w:p w14:paraId="0386F183" w14:textId="77777777" w:rsidR="00614796" w:rsidRPr="003D6C92" w:rsidRDefault="00614796" w:rsidP="00440BB6">
            <w:pPr>
              <w:pStyle w:val="movimento2"/>
              <w:rPr>
                <w:color w:val="002060"/>
              </w:rPr>
            </w:pPr>
            <w:r w:rsidRPr="003D6C92">
              <w:rPr>
                <w:color w:val="002060"/>
              </w:rPr>
              <w:t xml:space="preserve">(ACLI MANTOVANI CALCIO A 5) </w:t>
            </w:r>
          </w:p>
        </w:tc>
        <w:tc>
          <w:tcPr>
            <w:tcW w:w="800" w:type="dxa"/>
            <w:tcMar>
              <w:top w:w="20" w:type="dxa"/>
              <w:left w:w="20" w:type="dxa"/>
              <w:bottom w:w="20" w:type="dxa"/>
              <w:right w:w="20" w:type="dxa"/>
            </w:tcMar>
            <w:vAlign w:val="center"/>
            <w:hideMark/>
          </w:tcPr>
          <w:p w14:paraId="6AEBD9F9"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751605D0"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68E9ED2D" w14:textId="77777777" w:rsidR="00614796" w:rsidRPr="003D6C92" w:rsidRDefault="00614796" w:rsidP="00440BB6">
            <w:pPr>
              <w:pStyle w:val="movimento2"/>
              <w:rPr>
                <w:color w:val="002060"/>
              </w:rPr>
            </w:pPr>
            <w:r w:rsidRPr="003D6C92">
              <w:rPr>
                <w:color w:val="002060"/>
              </w:rPr>
              <w:t> </w:t>
            </w:r>
          </w:p>
        </w:tc>
      </w:tr>
    </w:tbl>
    <w:p w14:paraId="46318D61" w14:textId="77777777" w:rsidR="00614796" w:rsidRDefault="00614796" w:rsidP="00614796">
      <w:pPr>
        <w:pStyle w:val="breakline"/>
        <w:rPr>
          <w:rFonts w:eastAsiaTheme="minorEastAsia"/>
          <w:color w:val="002060"/>
        </w:rPr>
      </w:pPr>
    </w:p>
    <w:p w14:paraId="4C10849A" w14:textId="77777777" w:rsidR="00614796" w:rsidRPr="007178EC" w:rsidRDefault="00614796" w:rsidP="00614796">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30BBE3E2" w14:textId="77777777" w:rsidR="00614796" w:rsidRPr="007178EC" w:rsidRDefault="00614796" w:rsidP="00614796">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32C1B383" w14:textId="77777777" w:rsidR="00614796" w:rsidRPr="003D6C92" w:rsidRDefault="00614796" w:rsidP="00614796">
      <w:pPr>
        <w:pStyle w:val="breakline"/>
        <w:rPr>
          <w:rFonts w:eastAsiaTheme="minorEastAsia"/>
          <w:color w:val="002060"/>
        </w:rPr>
      </w:pPr>
    </w:p>
    <w:p w14:paraId="76098B4A" w14:textId="77777777" w:rsidR="00614796" w:rsidRPr="003D6C92" w:rsidRDefault="00614796" w:rsidP="00614796">
      <w:pPr>
        <w:pStyle w:val="titoloprinc0"/>
        <w:rPr>
          <w:color w:val="002060"/>
        </w:rPr>
      </w:pPr>
      <w:r w:rsidRPr="003D6C92">
        <w:rPr>
          <w:color w:val="002060"/>
        </w:rPr>
        <w:t>CLASSIFICA</w:t>
      </w:r>
    </w:p>
    <w:p w14:paraId="673199E8" w14:textId="77777777" w:rsidR="00614796" w:rsidRPr="003D6C92" w:rsidRDefault="00614796" w:rsidP="00614796">
      <w:pPr>
        <w:pStyle w:val="breakline"/>
        <w:rPr>
          <w:color w:val="002060"/>
        </w:rPr>
      </w:pPr>
    </w:p>
    <w:p w14:paraId="74EA3537" w14:textId="77777777" w:rsidR="00614796" w:rsidRPr="003D6C92" w:rsidRDefault="00614796" w:rsidP="00614796">
      <w:pPr>
        <w:pStyle w:val="breakline"/>
        <w:rPr>
          <w:color w:val="002060"/>
        </w:rPr>
      </w:pPr>
    </w:p>
    <w:p w14:paraId="58087A50" w14:textId="77777777" w:rsidR="00614796" w:rsidRPr="003D6C92" w:rsidRDefault="00614796" w:rsidP="00614796">
      <w:pPr>
        <w:pStyle w:val="sottotitolocampionato10"/>
        <w:rPr>
          <w:color w:val="002060"/>
        </w:rPr>
      </w:pPr>
      <w:r w:rsidRPr="003D6C9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14796" w:rsidRPr="003D6C92" w14:paraId="35058E89" w14:textId="77777777" w:rsidTr="00440B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9284D" w14:textId="77777777" w:rsidR="00614796" w:rsidRPr="003D6C92" w:rsidRDefault="00614796" w:rsidP="00440BB6">
            <w:pPr>
              <w:pStyle w:val="headertabella0"/>
              <w:rPr>
                <w:color w:val="002060"/>
              </w:rPr>
            </w:pPr>
            <w:r w:rsidRPr="003D6C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BF8A1" w14:textId="77777777" w:rsidR="00614796" w:rsidRPr="003D6C92" w:rsidRDefault="00614796" w:rsidP="00440BB6">
            <w:pPr>
              <w:pStyle w:val="headertabella0"/>
              <w:rPr>
                <w:color w:val="002060"/>
              </w:rPr>
            </w:pPr>
            <w:r w:rsidRPr="003D6C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DE61F" w14:textId="77777777" w:rsidR="00614796" w:rsidRPr="003D6C92" w:rsidRDefault="00614796" w:rsidP="00440BB6">
            <w:pPr>
              <w:pStyle w:val="headertabella0"/>
              <w:rPr>
                <w:color w:val="002060"/>
              </w:rPr>
            </w:pPr>
            <w:r w:rsidRPr="003D6C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1FE7E" w14:textId="77777777" w:rsidR="00614796" w:rsidRPr="003D6C92" w:rsidRDefault="00614796" w:rsidP="00440BB6">
            <w:pPr>
              <w:pStyle w:val="headertabella0"/>
              <w:rPr>
                <w:color w:val="002060"/>
              </w:rPr>
            </w:pPr>
            <w:r w:rsidRPr="003D6C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CE956" w14:textId="77777777" w:rsidR="00614796" w:rsidRPr="003D6C92" w:rsidRDefault="00614796" w:rsidP="00440BB6">
            <w:pPr>
              <w:pStyle w:val="headertabella0"/>
              <w:rPr>
                <w:color w:val="002060"/>
              </w:rPr>
            </w:pPr>
            <w:r w:rsidRPr="003D6C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05F9D" w14:textId="77777777" w:rsidR="00614796" w:rsidRPr="003D6C92" w:rsidRDefault="00614796" w:rsidP="00440BB6">
            <w:pPr>
              <w:pStyle w:val="headertabella0"/>
              <w:rPr>
                <w:color w:val="002060"/>
              </w:rPr>
            </w:pPr>
            <w:r w:rsidRPr="003D6C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0B592" w14:textId="77777777" w:rsidR="00614796" w:rsidRPr="003D6C92" w:rsidRDefault="00614796" w:rsidP="00440BB6">
            <w:pPr>
              <w:pStyle w:val="headertabella0"/>
              <w:rPr>
                <w:color w:val="002060"/>
              </w:rPr>
            </w:pPr>
            <w:r w:rsidRPr="003D6C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269F8" w14:textId="77777777" w:rsidR="00614796" w:rsidRPr="003D6C92" w:rsidRDefault="00614796" w:rsidP="00440BB6">
            <w:pPr>
              <w:pStyle w:val="headertabella0"/>
              <w:rPr>
                <w:color w:val="002060"/>
              </w:rPr>
            </w:pPr>
            <w:r w:rsidRPr="003D6C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83752" w14:textId="77777777" w:rsidR="00614796" w:rsidRPr="003D6C92" w:rsidRDefault="00614796" w:rsidP="00440BB6">
            <w:pPr>
              <w:pStyle w:val="headertabella0"/>
              <w:rPr>
                <w:color w:val="002060"/>
              </w:rPr>
            </w:pPr>
            <w:r w:rsidRPr="003D6C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F11AA" w14:textId="77777777" w:rsidR="00614796" w:rsidRPr="003D6C92" w:rsidRDefault="00614796" w:rsidP="00440BB6">
            <w:pPr>
              <w:pStyle w:val="headertabella0"/>
              <w:rPr>
                <w:color w:val="002060"/>
              </w:rPr>
            </w:pPr>
            <w:r w:rsidRPr="003D6C92">
              <w:rPr>
                <w:color w:val="002060"/>
              </w:rPr>
              <w:t>PE</w:t>
            </w:r>
          </w:p>
        </w:tc>
      </w:tr>
      <w:tr w:rsidR="00614796" w:rsidRPr="003D6C92" w14:paraId="3A59227C" w14:textId="77777777" w:rsidTr="00440B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39E747" w14:textId="77777777" w:rsidR="00614796" w:rsidRPr="003D6C92" w:rsidRDefault="00614796" w:rsidP="00440BB6">
            <w:pPr>
              <w:pStyle w:val="rowtabella0"/>
              <w:rPr>
                <w:color w:val="002060"/>
              </w:rPr>
            </w:pPr>
            <w:r w:rsidRPr="003D6C9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A498A" w14:textId="77777777" w:rsidR="00614796" w:rsidRPr="003D6C92" w:rsidRDefault="00614796" w:rsidP="00440BB6">
            <w:pPr>
              <w:pStyle w:val="rowtabella0"/>
              <w:jc w:val="center"/>
              <w:rPr>
                <w:color w:val="002060"/>
              </w:rPr>
            </w:pPr>
            <w:r w:rsidRPr="003D6C9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3F632"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8A572"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FD29D"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FC6D3"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B54CF" w14:textId="77777777" w:rsidR="00614796" w:rsidRPr="003D6C92" w:rsidRDefault="00614796" w:rsidP="00440BB6">
            <w:pPr>
              <w:pStyle w:val="rowtabella0"/>
              <w:jc w:val="center"/>
              <w:rPr>
                <w:color w:val="002060"/>
              </w:rPr>
            </w:pPr>
            <w:r w:rsidRPr="003D6C92">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15FF8" w14:textId="77777777" w:rsidR="00614796" w:rsidRPr="003D6C92" w:rsidRDefault="00614796" w:rsidP="00440BB6">
            <w:pPr>
              <w:pStyle w:val="rowtabella0"/>
              <w:jc w:val="center"/>
              <w:rPr>
                <w:color w:val="002060"/>
              </w:rPr>
            </w:pPr>
            <w:r w:rsidRPr="003D6C9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B6D9C" w14:textId="77777777" w:rsidR="00614796" w:rsidRPr="003D6C92" w:rsidRDefault="00614796" w:rsidP="00440BB6">
            <w:pPr>
              <w:pStyle w:val="rowtabella0"/>
              <w:jc w:val="center"/>
              <w:rPr>
                <w:color w:val="002060"/>
              </w:rPr>
            </w:pPr>
            <w:r w:rsidRPr="003D6C92">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8BC36" w14:textId="77777777" w:rsidR="00614796" w:rsidRPr="003D6C92" w:rsidRDefault="00614796" w:rsidP="00440BB6">
            <w:pPr>
              <w:pStyle w:val="rowtabella0"/>
              <w:jc w:val="center"/>
              <w:rPr>
                <w:color w:val="002060"/>
              </w:rPr>
            </w:pPr>
            <w:r w:rsidRPr="003D6C92">
              <w:rPr>
                <w:color w:val="002060"/>
              </w:rPr>
              <w:t>0</w:t>
            </w:r>
          </w:p>
        </w:tc>
      </w:tr>
      <w:tr w:rsidR="00614796" w:rsidRPr="003D6C92" w14:paraId="3BDEBA0B"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8CB1BD" w14:textId="77777777" w:rsidR="00614796" w:rsidRPr="003D6C92" w:rsidRDefault="00614796" w:rsidP="00440BB6">
            <w:pPr>
              <w:pStyle w:val="rowtabella0"/>
              <w:rPr>
                <w:color w:val="002060"/>
              </w:rPr>
            </w:pPr>
            <w:r w:rsidRPr="003D6C92">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B461A" w14:textId="77777777" w:rsidR="00614796" w:rsidRPr="003D6C92" w:rsidRDefault="00614796" w:rsidP="00440BB6">
            <w:pPr>
              <w:pStyle w:val="rowtabella0"/>
              <w:jc w:val="center"/>
              <w:rPr>
                <w:color w:val="002060"/>
              </w:rPr>
            </w:pPr>
            <w:r w:rsidRPr="003D6C9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D0DE4"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AB161" w14:textId="77777777" w:rsidR="00614796" w:rsidRPr="003D6C92" w:rsidRDefault="00614796" w:rsidP="00440BB6">
            <w:pPr>
              <w:pStyle w:val="rowtabella0"/>
              <w:jc w:val="center"/>
              <w:rPr>
                <w:color w:val="002060"/>
              </w:rPr>
            </w:pPr>
            <w:r w:rsidRPr="003D6C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3B001"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3E110"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E26B0" w14:textId="77777777" w:rsidR="00614796" w:rsidRPr="003D6C92" w:rsidRDefault="00614796" w:rsidP="00440BB6">
            <w:pPr>
              <w:pStyle w:val="rowtabella0"/>
              <w:jc w:val="center"/>
              <w:rPr>
                <w:color w:val="002060"/>
              </w:rPr>
            </w:pPr>
            <w:r w:rsidRPr="003D6C92">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EFBCA" w14:textId="77777777" w:rsidR="00614796" w:rsidRPr="003D6C92" w:rsidRDefault="00614796" w:rsidP="00440BB6">
            <w:pPr>
              <w:pStyle w:val="rowtabella0"/>
              <w:jc w:val="center"/>
              <w:rPr>
                <w:color w:val="002060"/>
              </w:rPr>
            </w:pPr>
            <w:r w:rsidRPr="003D6C9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E43A9" w14:textId="77777777" w:rsidR="00614796" w:rsidRPr="003D6C92" w:rsidRDefault="00614796" w:rsidP="00440BB6">
            <w:pPr>
              <w:pStyle w:val="rowtabella0"/>
              <w:jc w:val="center"/>
              <w:rPr>
                <w:color w:val="002060"/>
              </w:rPr>
            </w:pPr>
            <w:r w:rsidRPr="003D6C9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6649E" w14:textId="77777777" w:rsidR="00614796" w:rsidRPr="003D6C92" w:rsidRDefault="00614796" w:rsidP="00440BB6">
            <w:pPr>
              <w:pStyle w:val="rowtabella0"/>
              <w:jc w:val="center"/>
              <w:rPr>
                <w:color w:val="002060"/>
              </w:rPr>
            </w:pPr>
            <w:r w:rsidRPr="003D6C92">
              <w:rPr>
                <w:color w:val="002060"/>
              </w:rPr>
              <w:t>0</w:t>
            </w:r>
          </w:p>
        </w:tc>
      </w:tr>
      <w:tr w:rsidR="00614796" w:rsidRPr="003D6C92" w14:paraId="37B3B783"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941E1F" w14:textId="77777777" w:rsidR="00614796" w:rsidRPr="003D6C92" w:rsidRDefault="00614796" w:rsidP="00440BB6">
            <w:pPr>
              <w:pStyle w:val="rowtabella0"/>
              <w:rPr>
                <w:color w:val="002060"/>
              </w:rPr>
            </w:pPr>
            <w:r w:rsidRPr="003D6C92">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486AB" w14:textId="77777777" w:rsidR="00614796" w:rsidRPr="003D6C92" w:rsidRDefault="00614796" w:rsidP="00440BB6">
            <w:pPr>
              <w:pStyle w:val="rowtabella0"/>
              <w:jc w:val="center"/>
              <w:rPr>
                <w:color w:val="002060"/>
              </w:rPr>
            </w:pPr>
            <w:r w:rsidRPr="003D6C9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F2E2D"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B6F4E"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9E006"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4141C"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4260D" w14:textId="77777777" w:rsidR="00614796" w:rsidRPr="003D6C92" w:rsidRDefault="00614796" w:rsidP="00440BB6">
            <w:pPr>
              <w:pStyle w:val="rowtabella0"/>
              <w:jc w:val="center"/>
              <w:rPr>
                <w:color w:val="002060"/>
              </w:rPr>
            </w:pPr>
            <w:r w:rsidRPr="003D6C92">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49D30" w14:textId="77777777" w:rsidR="00614796" w:rsidRPr="003D6C92" w:rsidRDefault="00614796" w:rsidP="00440BB6">
            <w:pPr>
              <w:pStyle w:val="rowtabella0"/>
              <w:jc w:val="center"/>
              <w:rPr>
                <w:color w:val="002060"/>
              </w:rPr>
            </w:pPr>
            <w:r w:rsidRPr="003D6C9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EF376" w14:textId="77777777" w:rsidR="00614796" w:rsidRPr="003D6C92" w:rsidRDefault="00614796" w:rsidP="00440BB6">
            <w:pPr>
              <w:pStyle w:val="rowtabella0"/>
              <w:jc w:val="center"/>
              <w:rPr>
                <w:color w:val="002060"/>
              </w:rPr>
            </w:pPr>
            <w:r w:rsidRPr="003D6C9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EB21C" w14:textId="77777777" w:rsidR="00614796" w:rsidRPr="003D6C92" w:rsidRDefault="00614796" w:rsidP="00440BB6">
            <w:pPr>
              <w:pStyle w:val="rowtabella0"/>
              <w:jc w:val="center"/>
              <w:rPr>
                <w:color w:val="002060"/>
              </w:rPr>
            </w:pPr>
            <w:r w:rsidRPr="003D6C92">
              <w:rPr>
                <w:color w:val="002060"/>
              </w:rPr>
              <w:t>0</w:t>
            </w:r>
          </w:p>
        </w:tc>
      </w:tr>
      <w:tr w:rsidR="00614796" w:rsidRPr="003D6C92" w14:paraId="391031B7"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93EE91" w14:textId="77777777" w:rsidR="00614796" w:rsidRPr="003D6C92" w:rsidRDefault="00614796" w:rsidP="00440BB6">
            <w:pPr>
              <w:pStyle w:val="rowtabella0"/>
              <w:rPr>
                <w:color w:val="002060"/>
              </w:rPr>
            </w:pPr>
            <w:r w:rsidRPr="003D6C9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3D936" w14:textId="77777777" w:rsidR="00614796" w:rsidRPr="003D6C92" w:rsidRDefault="00614796" w:rsidP="00440BB6">
            <w:pPr>
              <w:pStyle w:val="rowtabella0"/>
              <w:jc w:val="center"/>
              <w:rPr>
                <w:color w:val="002060"/>
              </w:rPr>
            </w:pPr>
            <w:r w:rsidRPr="003D6C9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0D0B8"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41675"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E6AD6"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54F9B"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BF288" w14:textId="77777777" w:rsidR="00614796" w:rsidRPr="003D6C92" w:rsidRDefault="00614796" w:rsidP="00440BB6">
            <w:pPr>
              <w:pStyle w:val="rowtabella0"/>
              <w:jc w:val="center"/>
              <w:rPr>
                <w:color w:val="002060"/>
              </w:rPr>
            </w:pPr>
            <w:r w:rsidRPr="003D6C92">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43AAC" w14:textId="77777777" w:rsidR="00614796" w:rsidRPr="003D6C92" w:rsidRDefault="00614796" w:rsidP="00440BB6">
            <w:pPr>
              <w:pStyle w:val="rowtabella0"/>
              <w:jc w:val="center"/>
              <w:rPr>
                <w:color w:val="002060"/>
              </w:rPr>
            </w:pPr>
            <w:r w:rsidRPr="003D6C9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BCEA6" w14:textId="77777777" w:rsidR="00614796" w:rsidRPr="003D6C92" w:rsidRDefault="00614796" w:rsidP="00440BB6">
            <w:pPr>
              <w:pStyle w:val="rowtabella0"/>
              <w:jc w:val="center"/>
              <w:rPr>
                <w:color w:val="002060"/>
              </w:rPr>
            </w:pPr>
            <w:r w:rsidRPr="003D6C9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37AF0" w14:textId="77777777" w:rsidR="00614796" w:rsidRPr="003D6C92" w:rsidRDefault="00614796" w:rsidP="00440BB6">
            <w:pPr>
              <w:pStyle w:val="rowtabella0"/>
              <w:jc w:val="center"/>
              <w:rPr>
                <w:color w:val="002060"/>
              </w:rPr>
            </w:pPr>
            <w:r w:rsidRPr="003D6C92">
              <w:rPr>
                <w:color w:val="002060"/>
              </w:rPr>
              <w:t>0</w:t>
            </w:r>
          </w:p>
        </w:tc>
      </w:tr>
      <w:tr w:rsidR="00614796" w:rsidRPr="003D6C92" w14:paraId="54ED938E"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4FFBF1" w14:textId="77777777" w:rsidR="00614796" w:rsidRPr="003D6C92" w:rsidRDefault="00614796" w:rsidP="00440BB6">
            <w:pPr>
              <w:pStyle w:val="rowtabella0"/>
              <w:rPr>
                <w:color w:val="002060"/>
              </w:rPr>
            </w:pPr>
            <w:r w:rsidRPr="003D6C9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12AD0" w14:textId="77777777" w:rsidR="00614796" w:rsidRPr="003D6C92" w:rsidRDefault="00614796" w:rsidP="00440BB6">
            <w:pPr>
              <w:pStyle w:val="rowtabella0"/>
              <w:jc w:val="center"/>
              <w:rPr>
                <w:color w:val="002060"/>
              </w:rPr>
            </w:pPr>
            <w:r w:rsidRPr="003D6C9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4345F"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9ECF0" w14:textId="77777777" w:rsidR="00614796" w:rsidRPr="003D6C92" w:rsidRDefault="00614796" w:rsidP="00440BB6">
            <w:pPr>
              <w:pStyle w:val="rowtabella0"/>
              <w:jc w:val="center"/>
              <w:rPr>
                <w:color w:val="002060"/>
              </w:rPr>
            </w:pPr>
            <w:r w:rsidRPr="003D6C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39785"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8851C"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75B11" w14:textId="77777777" w:rsidR="00614796" w:rsidRPr="003D6C92" w:rsidRDefault="00614796" w:rsidP="00440BB6">
            <w:pPr>
              <w:pStyle w:val="rowtabella0"/>
              <w:jc w:val="center"/>
              <w:rPr>
                <w:color w:val="002060"/>
              </w:rPr>
            </w:pPr>
            <w:r w:rsidRPr="003D6C9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D511F" w14:textId="77777777" w:rsidR="00614796" w:rsidRPr="003D6C92" w:rsidRDefault="00614796" w:rsidP="00440BB6">
            <w:pPr>
              <w:pStyle w:val="rowtabella0"/>
              <w:jc w:val="center"/>
              <w:rPr>
                <w:color w:val="002060"/>
              </w:rPr>
            </w:pPr>
            <w:r w:rsidRPr="003D6C9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E0A13"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53F64" w14:textId="77777777" w:rsidR="00614796" w:rsidRPr="003D6C92" w:rsidRDefault="00614796" w:rsidP="00440BB6">
            <w:pPr>
              <w:pStyle w:val="rowtabella0"/>
              <w:jc w:val="center"/>
              <w:rPr>
                <w:color w:val="002060"/>
              </w:rPr>
            </w:pPr>
            <w:r w:rsidRPr="003D6C92">
              <w:rPr>
                <w:color w:val="002060"/>
              </w:rPr>
              <w:t>0</w:t>
            </w:r>
          </w:p>
        </w:tc>
      </w:tr>
      <w:tr w:rsidR="00614796" w:rsidRPr="003D6C92" w14:paraId="63E9B61D"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429035" w14:textId="77777777" w:rsidR="00614796" w:rsidRPr="003D6C92" w:rsidRDefault="00614796" w:rsidP="00440BB6">
            <w:pPr>
              <w:pStyle w:val="rowtabella0"/>
              <w:rPr>
                <w:color w:val="002060"/>
              </w:rPr>
            </w:pPr>
            <w:r w:rsidRPr="003D6C92">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325CF" w14:textId="77777777" w:rsidR="00614796" w:rsidRPr="003D6C92" w:rsidRDefault="00614796" w:rsidP="00440BB6">
            <w:pPr>
              <w:pStyle w:val="rowtabella0"/>
              <w:jc w:val="center"/>
              <w:rPr>
                <w:color w:val="002060"/>
              </w:rPr>
            </w:pPr>
            <w:r w:rsidRPr="003D6C9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E46E6"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2B115" w14:textId="77777777" w:rsidR="00614796" w:rsidRPr="003D6C92" w:rsidRDefault="00614796" w:rsidP="00440BB6">
            <w:pPr>
              <w:pStyle w:val="rowtabella0"/>
              <w:jc w:val="center"/>
              <w:rPr>
                <w:color w:val="002060"/>
              </w:rPr>
            </w:pPr>
            <w:r w:rsidRPr="003D6C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05010"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C630F"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109FF" w14:textId="77777777" w:rsidR="00614796" w:rsidRPr="003D6C92" w:rsidRDefault="00614796" w:rsidP="00440BB6">
            <w:pPr>
              <w:pStyle w:val="rowtabella0"/>
              <w:jc w:val="center"/>
              <w:rPr>
                <w:color w:val="002060"/>
              </w:rPr>
            </w:pPr>
            <w:r w:rsidRPr="003D6C92">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9436B" w14:textId="77777777" w:rsidR="00614796" w:rsidRPr="003D6C92" w:rsidRDefault="00614796" w:rsidP="00440BB6">
            <w:pPr>
              <w:pStyle w:val="rowtabella0"/>
              <w:jc w:val="center"/>
              <w:rPr>
                <w:color w:val="002060"/>
              </w:rPr>
            </w:pPr>
            <w:r w:rsidRPr="003D6C9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C3A28"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00C03" w14:textId="77777777" w:rsidR="00614796" w:rsidRPr="003D6C92" w:rsidRDefault="00614796" w:rsidP="00440BB6">
            <w:pPr>
              <w:pStyle w:val="rowtabella0"/>
              <w:jc w:val="center"/>
              <w:rPr>
                <w:color w:val="002060"/>
              </w:rPr>
            </w:pPr>
            <w:r w:rsidRPr="003D6C92">
              <w:rPr>
                <w:color w:val="002060"/>
              </w:rPr>
              <w:t>0</w:t>
            </w:r>
          </w:p>
        </w:tc>
      </w:tr>
      <w:tr w:rsidR="00614796" w:rsidRPr="003D6C92" w14:paraId="57615E7B"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FC6D60" w14:textId="77777777" w:rsidR="00614796" w:rsidRPr="003D6C92" w:rsidRDefault="00614796" w:rsidP="00440BB6">
            <w:pPr>
              <w:pStyle w:val="rowtabella0"/>
              <w:rPr>
                <w:color w:val="002060"/>
                <w:lang w:val="es-ES"/>
              </w:rPr>
            </w:pPr>
            <w:r w:rsidRPr="003D6C92">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CB27F" w14:textId="77777777" w:rsidR="00614796" w:rsidRPr="003D6C92" w:rsidRDefault="00614796" w:rsidP="00440BB6">
            <w:pPr>
              <w:pStyle w:val="rowtabella0"/>
              <w:jc w:val="center"/>
              <w:rPr>
                <w:color w:val="002060"/>
              </w:rPr>
            </w:pPr>
            <w:r w:rsidRPr="003D6C9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89BEF"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30BF3"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E20F2"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2E28B"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9C770" w14:textId="77777777" w:rsidR="00614796" w:rsidRPr="003D6C92" w:rsidRDefault="00614796" w:rsidP="00440BB6">
            <w:pPr>
              <w:pStyle w:val="rowtabella0"/>
              <w:jc w:val="center"/>
              <w:rPr>
                <w:color w:val="002060"/>
              </w:rPr>
            </w:pPr>
            <w:r w:rsidRPr="003D6C9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4DE77" w14:textId="77777777" w:rsidR="00614796" w:rsidRPr="003D6C92" w:rsidRDefault="00614796" w:rsidP="00440BB6">
            <w:pPr>
              <w:pStyle w:val="rowtabella0"/>
              <w:jc w:val="center"/>
              <w:rPr>
                <w:color w:val="002060"/>
              </w:rPr>
            </w:pPr>
            <w:r w:rsidRPr="003D6C9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75FB6"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F92D9" w14:textId="77777777" w:rsidR="00614796" w:rsidRPr="003D6C92" w:rsidRDefault="00614796" w:rsidP="00440BB6">
            <w:pPr>
              <w:pStyle w:val="rowtabella0"/>
              <w:jc w:val="center"/>
              <w:rPr>
                <w:color w:val="002060"/>
              </w:rPr>
            </w:pPr>
            <w:r w:rsidRPr="003D6C92">
              <w:rPr>
                <w:color w:val="002060"/>
              </w:rPr>
              <w:t>0</w:t>
            </w:r>
          </w:p>
        </w:tc>
      </w:tr>
      <w:tr w:rsidR="00614796" w:rsidRPr="003D6C92" w14:paraId="3EABC523"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7271BE" w14:textId="77777777" w:rsidR="00614796" w:rsidRPr="003D6C92" w:rsidRDefault="00614796" w:rsidP="00440BB6">
            <w:pPr>
              <w:pStyle w:val="rowtabella0"/>
              <w:rPr>
                <w:color w:val="002060"/>
              </w:rPr>
            </w:pPr>
            <w:r w:rsidRPr="003D6C9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276CB" w14:textId="77777777" w:rsidR="00614796" w:rsidRPr="003D6C92" w:rsidRDefault="00614796" w:rsidP="00440BB6">
            <w:pPr>
              <w:pStyle w:val="rowtabella0"/>
              <w:jc w:val="center"/>
              <w:rPr>
                <w:color w:val="002060"/>
              </w:rPr>
            </w:pPr>
            <w:r w:rsidRPr="003D6C9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40B62"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58CF0" w14:textId="77777777" w:rsidR="00614796" w:rsidRPr="003D6C92" w:rsidRDefault="00614796" w:rsidP="00440BB6">
            <w:pPr>
              <w:pStyle w:val="rowtabella0"/>
              <w:jc w:val="center"/>
              <w:rPr>
                <w:color w:val="002060"/>
              </w:rPr>
            </w:pPr>
            <w:r w:rsidRPr="003D6C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CA0F7"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7EC09" w14:textId="77777777" w:rsidR="00614796" w:rsidRPr="003D6C92" w:rsidRDefault="00614796" w:rsidP="00440BB6">
            <w:pPr>
              <w:pStyle w:val="rowtabella0"/>
              <w:jc w:val="center"/>
              <w:rPr>
                <w:color w:val="002060"/>
              </w:rPr>
            </w:pPr>
            <w:r w:rsidRPr="003D6C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6F9FA" w14:textId="77777777" w:rsidR="00614796" w:rsidRPr="003D6C92" w:rsidRDefault="00614796" w:rsidP="00440BB6">
            <w:pPr>
              <w:pStyle w:val="rowtabella0"/>
              <w:jc w:val="center"/>
              <w:rPr>
                <w:color w:val="002060"/>
              </w:rPr>
            </w:pPr>
            <w:r w:rsidRPr="003D6C9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0A417" w14:textId="77777777" w:rsidR="00614796" w:rsidRPr="003D6C92" w:rsidRDefault="00614796" w:rsidP="00440BB6">
            <w:pPr>
              <w:pStyle w:val="rowtabella0"/>
              <w:jc w:val="center"/>
              <w:rPr>
                <w:color w:val="002060"/>
              </w:rPr>
            </w:pPr>
            <w:r w:rsidRPr="003D6C92">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3F000" w14:textId="77777777" w:rsidR="00614796" w:rsidRPr="003D6C92" w:rsidRDefault="00614796" w:rsidP="00440BB6">
            <w:pPr>
              <w:pStyle w:val="rowtabella0"/>
              <w:jc w:val="center"/>
              <w:rPr>
                <w:color w:val="002060"/>
              </w:rPr>
            </w:pPr>
            <w:r w:rsidRPr="003D6C9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B348C" w14:textId="77777777" w:rsidR="00614796" w:rsidRPr="003D6C92" w:rsidRDefault="00614796" w:rsidP="00440BB6">
            <w:pPr>
              <w:pStyle w:val="rowtabella0"/>
              <w:jc w:val="center"/>
              <w:rPr>
                <w:color w:val="002060"/>
              </w:rPr>
            </w:pPr>
            <w:r w:rsidRPr="003D6C92">
              <w:rPr>
                <w:color w:val="002060"/>
              </w:rPr>
              <w:t>0</w:t>
            </w:r>
          </w:p>
        </w:tc>
      </w:tr>
      <w:tr w:rsidR="00614796" w:rsidRPr="003D6C92" w14:paraId="4E06200C"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B6A74E" w14:textId="77777777" w:rsidR="00614796" w:rsidRPr="003D6C92" w:rsidRDefault="00614796" w:rsidP="00440BB6">
            <w:pPr>
              <w:pStyle w:val="rowtabella0"/>
              <w:rPr>
                <w:color w:val="002060"/>
              </w:rPr>
            </w:pPr>
            <w:r w:rsidRPr="003D6C9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D4224" w14:textId="77777777" w:rsidR="00614796" w:rsidRPr="003D6C92" w:rsidRDefault="00614796" w:rsidP="00440BB6">
            <w:pPr>
              <w:pStyle w:val="rowtabella0"/>
              <w:jc w:val="center"/>
              <w:rPr>
                <w:color w:val="002060"/>
              </w:rPr>
            </w:pPr>
            <w:r w:rsidRPr="003D6C9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F1AA5"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E154A" w14:textId="77777777" w:rsidR="00614796" w:rsidRPr="003D6C92" w:rsidRDefault="00614796" w:rsidP="00440BB6">
            <w:pPr>
              <w:pStyle w:val="rowtabella0"/>
              <w:jc w:val="center"/>
              <w:rPr>
                <w:color w:val="002060"/>
              </w:rPr>
            </w:pPr>
            <w:r w:rsidRPr="003D6C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3A08E"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35E47" w14:textId="77777777" w:rsidR="00614796" w:rsidRPr="003D6C92" w:rsidRDefault="00614796" w:rsidP="00440BB6">
            <w:pPr>
              <w:pStyle w:val="rowtabella0"/>
              <w:jc w:val="center"/>
              <w:rPr>
                <w:color w:val="002060"/>
              </w:rPr>
            </w:pPr>
            <w:r w:rsidRPr="003D6C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4727B" w14:textId="77777777" w:rsidR="00614796" w:rsidRPr="003D6C92" w:rsidRDefault="00614796" w:rsidP="00440BB6">
            <w:pPr>
              <w:pStyle w:val="rowtabella0"/>
              <w:jc w:val="center"/>
              <w:rPr>
                <w:color w:val="002060"/>
              </w:rPr>
            </w:pPr>
            <w:r w:rsidRPr="003D6C9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8A45D" w14:textId="77777777" w:rsidR="00614796" w:rsidRPr="003D6C92" w:rsidRDefault="00614796" w:rsidP="00440BB6">
            <w:pPr>
              <w:pStyle w:val="rowtabella0"/>
              <w:jc w:val="center"/>
              <w:rPr>
                <w:color w:val="002060"/>
              </w:rPr>
            </w:pPr>
            <w:r w:rsidRPr="003D6C9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6544B" w14:textId="77777777" w:rsidR="00614796" w:rsidRPr="003D6C92" w:rsidRDefault="00614796" w:rsidP="00440BB6">
            <w:pPr>
              <w:pStyle w:val="rowtabella0"/>
              <w:jc w:val="center"/>
              <w:rPr>
                <w:color w:val="002060"/>
              </w:rPr>
            </w:pPr>
            <w:r w:rsidRPr="003D6C9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CB4F0" w14:textId="77777777" w:rsidR="00614796" w:rsidRPr="003D6C92" w:rsidRDefault="00614796" w:rsidP="00440BB6">
            <w:pPr>
              <w:pStyle w:val="rowtabella0"/>
              <w:jc w:val="center"/>
              <w:rPr>
                <w:color w:val="002060"/>
              </w:rPr>
            </w:pPr>
            <w:r w:rsidRPr="003D6C92">
              <w:rPr>
                <w:color w:val="002060"/>
              </w:rPr>
              <w:t>0</w:t>
            </w:r>
          </w:p>
        </w:tc>
      </w:tr>
      <w:tr w:rsidR="00614796" w:rsidRPr="003D6C92" w14:paraId="6F86A186"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08436D" w14:textId="77777777" w:rsidR="00614796" w:rsidRPr="003D6C92" w:rsidRDefault="00614796" w:rsidP="00440BB6">
            <w:pPr>
              <w:pStyle w:val="rowtabella0"/>
              <w:rPr>
                <w:color w:val="002060"/>
              </w:rPr>
            </w:pPr>
            <w:r w:rsidRPr="003D6C9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F88FC" w14:textId="77777777" w:rsidR="00614796" w:rsidRPr="003D6C92" w:rsidRDefault="00614796" w:rsidP="00440BB6">
            <w:pPr>
              <w:pStyle w:val="rowtabella0"/>
              <w:jc w:val="center"/>
              <w:rPr>
                <w:color w:val="002060"/>
              </w:rPr>
            </w:pPr>
            <w:r w:rsidRPr="003D6C9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703F7"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FDB18" w14:textId="77777777" w:rsidR="00614796" w:rsidRPr="003D6C92" w:rsidRDefault="00614796" w:rsidP="00440BB6">
            <w:pPr>
              <w:pStyle w:val="rowtabella0"/>
              <w:jc w:val="center"/>
              <w:rPr>
                <w:color w:val="002060"/>
              </w:rPr>
            </w:pPr>
            <w:r w:rsidRPr="003D6C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502AE"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4BAAE"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A8D83" w14:textId="77777777" w:rsidR="00614796" w:rsidRPr="003D6C92" w:rsidRDefault="00614796" w:rsidP="00440BB6">
            <w:pPr>
              <w:pStyle w:val="rowtabella0"/>
              <w:jc w:val="center"/>
              <w:rPr>
                <w:color w:val="002060"/>
              </w:rPr>
            </w:pPr>
            <w:r w:rsidRPr="003D6C9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3AE6F" w14:textId="77777777" w:rsidR="00614796" w:rsidRPr="003D6C92" w:rsidRDefault="00614796" w:rsidP="00440BB6">
            <w:pPr>
              <w:pStyle w:val="rowtabella0"/>
              <w:jc w:val="center"/>
              <w:rPr>
                <w:color w:val="002060"/>
              </w:rPr>
            </w:pPr>
            <w:r w:rsidRPr="003D6C9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7BBFA"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355FD" w14:textId="77777777" w:rsidR="00614796" w:rsidRPr="003D6C92" w:rsidRDefault="00614796" w:rsidP="00440BB6">
            <w:pPr>
              <w:pStyle w:val="rowtabella0"/>
              <w:jc w:val="center"/>
              <w:rPr>
                <w:color w:val="002060"/>
              </w:rPr>
            </w:pPr>
            <w:r w:rsidRPr="003D6C92">
              <w:rPr>
                <w:color w:val="002060"/>
              </w:rPr>
              <w:t>0</w:t>
            </w:r>
          </w:p>
        </w:tc>
      </w:tr>
      <w:tr w:rsidR="00614796" w:rsidRPr="003D6C92" w14:paraId="5B3760EF"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EF90FC" w14:textId="77777777" w:rsidR="00614796" w:rsidRPr="003D6C92" w:rsidRDefault="00614796" w:rsidP="00440BB6">
            <w:pPr>
              <w:pStyle w:val="rowtabella0"/>
              <w:rPr>
                <w:color w:val="002060"/>
              </w:rPr>
            </w:pPr>
            <w:r w:rsidRPr="003D6C9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9DE66"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5DA80"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C4CA0" w14:textId="77777777" w:rsidR="00614796" w:rsidRPr="003D6C92" w:rsidRDefault="00614796" w:rsidP="00440BB6">
            <w:pPr>
              <w:pStyle w:val="rowtabella0"/>
              <w:jc w:val="center"/>
              <w:rPr>
                <w:color w:val="002060"/>
              </w:rPr>
            </w:pPr>
            <w:r w:rsidRPr="003D6C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44DCD"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96360"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632AA" w14:textId="77777777" w:rsidR="00614796" w:rsidRPr="003D6C92" w:rsidRDefault="00614796" w:rsidP="00440BB6">
            <w:pPr>
              <w:pStyle w:val="rowtabella0"/>
              <w:jc w:val="center"/>
              <w:rPr>
                <w:color w:val="002060"/>
              </w:rPr>
            </w:pPr>
            <w:r w:rsidRPr="003D6C9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286F7" w14:textId="77777777" w:rsidR="00614796" w:rsidRPr="003D6C92" w:rsidRDefault="00614796" w:rsidP="00440BB6">
            <w:pPr>
              <w:pStyle w:val="rowtabella0"/>
              <w:jc w:val="center"/>
              <w:rPr>
                <w:color w:val="002060"/>
              </w:rPr>
            </w:pPr>
            <w:r w:rsidRPr="003D6C92">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07816" w14:textId="77777777" w:rsidR="00614796" w:rsidRPr="003D6C92" w:rsidRDefault="00614796" w:rsidP="00440BB6">
            <w:pPr>
              <w:pStyle w:val="rowtabella0"/>
              <w:jc w:val="center"/>
              <w:rPr>
                <w:color w:val="002060"/>
              </w:rPr>
            </w:pPr>
            <w:r w:rsidRPr="003D6C9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BD356" w14:textId="77777777" w:rsidR="00614796" w:rsidRPr="003D6C92" w:rsidRDefault="00614796" w:rsidP="00440BB6">
            <w:pPr>
              <w:pStyle w:val="rowtabella0"/>
              <w:jc w:val="center"/>
              <w:rPr>
                <w:color w:val="002060"/>
              </w:rPr>
            </w:pPr>
            <w:r w:rsidRPr="003D6C92">
              <w:rPr>
                <w:color w:val="002060"/>
              </w:rPr>
              <w:t>0</w:t>
            </w:r>
          </w:p>
        </w:tc>
      </w:tr>
      <w:tr w:rsidR="00614796" w:rsidRPr="003D6C92" w14:paraId="254597DC"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8E90BB" w14:textId="77777777" w:rsidR="00614796" w:rsidRPr="003D6C92" w:rsidRDefault="00614796" w:rsidP="00440BB6">
            <w:pPr>
              <w:pStyle w:val="rowtabella0"/>
              <w:rPr>
                <w:color w:val="002060"/>
              </w:rPr>
            </w:pPr>
            <w:r w:rsidRPr="003D6C9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342F4" w14:textId="77777777" w:rsidR="00614796" w:rsidRPr="003D6C92" w:rsidRDefault="00614796" w:rsidP="00440BB6">
            <w:pPr>
              <w:pStyle w:val="rowtabella0"/>
              <w:jc w:val="center"/>
              <w:rPr>
                <w:color w:val="002060"/>
              </w:rPr>
            </w:pPr>
            <w:r w:rsidRPr="003D6C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C6F91"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10137" w14:textId="77777777" w:rsidR="00614796" w:rsidRPr="003D6C92" w:rsidRDefault="00614796" w:rsidP="00440BB6">
            <w:pPr>
              <w:pStyle w:val="rowtabella0"/>
              <w:jc w:val="center"/>
              <w:rPr>
                <w:color w:val="002060"/>
              </w:rPr>
            </w:pPr>
            <w:r w:rsidRPr="003D6C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87844"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AA804" w14:textId="77777777" w:rsidR="00614796" w:rsidRPr="003D6C92" w:rsidRDefault="00614796" w:rsidP="00440BB6">
            <w:pPr>
              <w:pStyle w:val="rowtabella0"/>
              <w:jc w:val="center"/>
              <w:rPr>
                <w:color w:val="002060"/>
              </w:rPr>
            </w:pPr>
            <w:r w:rsidRPr="003D6C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C56BB" w14:textId="77777777" w:rsidR="00614796" w:rsidRPr="003D6C92" w:rsidRDefault="00614796" w:rsidP="00440BB6">
            <w:pPr>
              <w:pStyle w:val="rowtabella0"/>
              <w:jc w:val="center"/>
              <w:rPr>
                <w:color w:val="002060"/>
              </w:rPr>
            </w:pPr>
            <w:r w:rsidRPr="003D6C9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7FD08" w14:textId="77777777" w:rsidR="00614796" w:rsidRPr="003D6C92" w:rsidRDefault="00614796" w:rsidP="00440BB6">
            <w:pPr>
              <w:pStyle w:val="rowtabella0"/>
              <w:jc w:val="center"/>
              <w:rPr>
                <w:color w:val="002060"/>
              </w:rPr>
            </w:pPr>
            <w:r w:rsidRPr="003D6C92">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2DF1E" w14:textId="77777777" w:rsidR="00614796" w:rsidRPr="003D6C92" w:rsidRDefault="00614796" w:rsidP="00440BB6">
            <w:pPr>
              <w:pStyle w:val="rowtabella0"/>
              <w:jc w:val="center"/>
              <w:rPr>
                <w:color w:val="002060"/>
              </w:rPr>
            </w:pPr>
            <w:r w:rsidRPr="003D6C9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6591E" w14:textId="77777777" w:rsidR="00614796" w:rsidRPr="003D6C92" w:rsidRDefault="00614796" w:rsidP="00440BB6">
            <w:pPr>
              <w:pStyle w:val="rowtabella0"/>
              <w:jc w:val="center"/>
              <w:rPr>
                <w:color w:val="002060"/>
              </w:rPr>
            </w:pPr>
            <w:r w:rsidRPr="003D6C92">
              <w:rPr>
                <w:color w:val="002060"/>
              </w:rPr>
              <w:t>0</w:t>
            </w:r>
          </w:p>
        </w:tc>
      </w:tr>
      <w:tr w:rsidR="00614796" w:rsidRPr="003D6C92" w14:paraId="797A9485"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DFA318" w14:textId="77777777" w:rsidR="00614796" w:rsidRPr="003D6C92" w:rsidRDefault="00614796" w:rsidP="00440BB6">
            <w:pPr>
              <w:pStyle w:val="rowtabella0"/>
              <w:rPr>
                <w:color w:val="002060"/>
              </w:rPr>
            </w:pPr>
            <w:r w:rsidRPr="003D6C92">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0B733" w14:textId="77777777" w:rsidR="00614796" w:rsidRPr="003D6C92" w:rsidRDefault="00614796" w:rsidP="00440BB6">
            <w:pPr>
              <w:pStyle w:val="rowtabella0"/>
              <w:jc w:val="center"/>
              <w:rPr>
                <w:color w:val="002060"/>
              </w:rPr>
            </w:pPr>
            <w:r w:rsidRPr="003D6C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0CD29"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B691F" w14:textId="77777777" w:rsidR="00614796" w:rsidRPr="003D6C92" w:rsidRDefault="00614796" w:rsidP="00440BB6">
            <w:pPr>
              <w:pStyle w:val="rowtabella0"/>
              <w:jc w:val="center"/>
              <w:rPr>
                <w:color w:val="002060"/>
              </w:rPr>
            </w:pPr>
            <w:r w:rsidRPr="003D6C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CB22F"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CB2CD" w14:textId="77777777" w:rsidR="00614796" w:rsidRPr="003D6C92" w:rsidRDefault="00614796" w:rsidP="00440BB6">
            <w:pPr>
              <w:pStyle w:val="rowtabella0"/>
              <w:jc w:val="center"/>
              <w:rPr>
                <w:color w:val="002060"/>
              </w:rPr>
            </w:pPr>
            <w:r w:rsidRPr="003D6C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45AE1" w14:textId="77777777" w:rsidR="00614796" w:rsidRPr="003D6C92" w:rsidRDefault="00614796" w:rsidP="00440BB6">
            <w:pPr>
              <w:pStyle w:val="rowtabella0"/>
              <w:jc w:val="center"/>
              <w:rPr>
                <w:color w:val="002060"/>
              </w:rPr>
            </w:pPr>
            <w:r w:rsidRPr="003D6C9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F660B" w14:textId="77777777" w:rsidR="00614796" w:rsidRPr="003D6C92" w:rsidRDefault="00614796" w:rsidP="00440BB6">
            <w:pPr>
              <w:pStyle w:val="rowtabella0"/>
              <w:jc w:val="center"/>
              <w:rPr>
                <w:color w:val="002060"/>
              </w:rPr>
            </w:pPr>
            <w:r w:rsidRPr="003D6C92">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A9B07" w14:textId="77777777" w:rsidR="00614796" w:rsidRPr="003D6C92" w:rsidRDefault="00614796" w:rsidP="00440BB6">
            <w:pPr>
              <w:pStyle w:val="rowtabella0"/>
              <w:jc w:val="center"/>
              <w:rPr>
                <w:color w:val="002060"/>
              </w:rPr>
            </w:pPr>
            <w:r w:rsidRPr="003D6C9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A05BB" w14:textId="77777777" w:rsidR="00614796" w:rsidRPr="003D6C92" w:rsidRDefault="00614796" w:rsidP="00440BB6">
            <w:pPr>
              <w:pStyle w:val="rowtabella0"/>
              <w:jc w:val="center"/>
              <w:rPr>
                <w:color w:val="002060"/>
              </w:rPr>
            </w:pPr>
            <w:r w:rsidRPr="003D6C92">
              <w:rPr>
                <w:color w:val="002060"/>
              </w:rPr>
              <w:t>0</w:t>
            </w:r>
          </w:p>
        </w:tc>
      </w:tr>
      <w:tr w:rsidR="00614796" w:rsidRPr="003D6C92" w14:paraId="45E263A2" w14:textId="77777777" w:rsidTr="00440B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A0BE5B" w14:textId="77777777" w:rsidR="00614796" w:rsidRPr="003D6C92" w:rsidRDefault="00614796" w:rsidP="00440BB6">
            <w:pPr>
              <w:pStyle w:val="rowtabella0"/>
              <w:rPr>
                <w:color w:val="002060"/>
                <w:lang w:val="es-ES"/>
              </w:rPr>
            </w:pPr>
            <w:r w:rsidRPr="003D6C92">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395A2" w14:textId="77777777" w:rsidR="00614796" w:rsidRPr="003D6C92" w:rsidRDefault="00614796" w:rsidP="00440BB6">
            <w:pPr>
              <w:pStyle w:val="rowtabella0"/>
              <w:jc w:val="center"/>
              <w:rPr>
                <w:color w:val="002060"/>
              </w:rPr>
            </w:pPr>
            <w:r w:rsidRPr="003D6C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022F9" w14:textId="77777777" w:rsidR="00614796" w:rsidRPr="003D6C92" w:rsidRDefault="00614796" w:rsidP="00440BB6">
            <w:pPr>
              <w:pStyle w:val="rowtabella0"/>
              <w:jc w:val="center"/>
              <w:rPr>
                <w:color w:val="002060"/>
              </w:rPr>
            </w:pPr>
            <w:r w:rsidRPr="003D6C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A69FF" w14:textId="77777777" w:rsidR="00614796" w:rsidRPr="003D6C92" w:rsidRDefault="00614796" w:rsidP="00440BB6">
            <w:pPr>
              <w:pStyle w:val="rowtabella0"/>
              <w:jc w:val="center"/>
              <w:rPr>
                <w:color w:val="002060"/>
              </w:rPr>
            </w:pPr>
            <w:r w:rsidRPr="003D6C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136AD" w14:textId="77777777" w:rsidR="00614796" w:rsidRPr="003D6C92" w:rsidRDefault="00614796" w:rsidP="00440BB6">
            <w:pPr>
              <w:pStyle w:val="rowtabella0"/>
              <w:jc w:val="center"/>
              <w:rPr>
                <w:color w:val="002060"/>
              </w:rPr>
            </w:pPr>
            <w:r w:rsidRPr="003D6C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B58ED" w14:textId="77777777" w:rsidR="00614796" w:rsidRPr="003D6C92" w:rsidRDefault="00614796" w:rsidP="00440BB6">
            <w:pPr>
              <w:pStyle w:val="rowtabella0"/>
              <w:jc w:val="center"/>
              <w:rPr>
                <w:color w:val="002060"/>
              </w:rPr>
            </w:pPr>
            <w:r w:rsidRPr="003D6C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F39EB" w14:textId="77777777" w:rsidR="00614796" w:rsidRPr="003D6C92" w:rsidRDefault="00614796" w:rsidP="00440BB6">
            <w:pPr>
              <w:pStyle w:val="rowtabella0"/>
              <w:jc w:val="center"/>
              <w:rPr>
                <w:color w:val="002060"/>
              </w:rPr>
            </w:pPr>
            <w:r w:rsidRPr="003D6C9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D9A3B" w14:textId="77777777" w:rsidR="00614796" w:rsidRPr="003D6C92" w:rsidRDefault="00614796" w:rsidP="00440BB6">
            <w:pPr>
              <w:pStyle w:val="rowtabella0"/>
              <w:jc w:val="center"/>
              <w:rPr>
                <w:color w:val="002060"/>
              </w:rPr>
            </w:pPr>
            <w:r w:rsidRPr="003D6C92">
              <w:rPr>
                <w:color w:val="002060"/>
              </w:rPr>
              <w:t>178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28335" w14:textId="77777777" w:rsidR="00614796" w:rsidRPr="003D6C92" w:rsidRDefault="00614796" w:rsidP="00440BB6">
            <w:pPr>
              <w:pStyle w:val="rowtabella0"/>
              <w:jc w:val="center"/>
              <w:rPr>
                <w:color w:val="002060"/>
              </w:rPr>
            </w:pPr>
            <w:r w:rsidRPr="003D6C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03D74" w14:textId="77777777" w:rsidR="00614796" w:rsidRPr="003D6C92" w:rsidRDefault="00614796" w:rsidP="00440BB6">
            <w:pPr>
              <w:pStyle w:val="rowtabella0"/>
              <w:jc w:val="center"/>
              <w:rPr>
                <w:color w:val="002060"/>
              </w:rPr>
            </w:pPr>
            <w:r w:rsidRPr="003D6C92">
              <w:rPr>
                <w:color w:val="002060"/>
              </w:rPr>
              <w:t>1</w:t>
            </w:r>
          </w:p>
        </w:tc>
      </w:tr>
    </w:tbl>
    <w:p w14:paraId="19150530" w14:textId="77777777" w:rsidR="00614796" w:rsidRPr="003D6C92" w:rsidRDefault="00614796" w:rsidP="00614796">
      <w:pPr>
        <w:pStyle w:val="breakline"/>
        <w:rPr>
          <w:rFonts w:eastAsiaTheme="minorEastAsia"/>
          <w:color w:val="002060"/>
        </w:rPr>
      </w:pPr>
    </w:p>
    <w:p w14:paraId="2A58367C" w14:textId="77777777" w:rsidR="00614796" w:rsidRPr="00426066" w:rsidRDefault="00614796" w:rsidP="00614796">
      <w:pPr>
        <w:pStyle w:val="titoloprinc0"/>
        <w:rPr>
          <w:color w:val="002060"/>
        </w:rPr>
      </w:pPr>
      <w:r>
        <w:rPr>
          <w:color w:val="002060"/>
        </w:rPr>
        <w:t>PROGRAMMA GARE</w:t>
      </w:r>
    </w:p>
    <w:p w14:paraId="5674B2EA" w14:textId="77777777" w:rsidR="00614796" w:rsidRDefault="00614796" w:rsidP="00614796">
      <w:pPr>
        <w:pStyle w:val="breakline"/>
        <w:rPr>
          <w:color w:val="002060"/>
        </w:rPr>
      </w:pPr>
    </w:p>
    <w:p w14:paraId="563E12D3" w14:textId="77777777" w:rsidR="00FF1435" w:rsidRPr="00F7251D" w:rsidRDefault="00FF1435" w:rsidP="00FF1435">
      <w:pPr>
        <w:pStyle w:val="sottotitolocampionato10"/>
        <w:rPr>
          <w:color w:val="002060"/>
        </w:rPr>
      </w:pPr>
      <w:r w:rsidRPr="00F7251D">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02"/>
        <w:gridCol w:w="385"/>
        <w:gridCol w:w="898"/>
        <w:gridCol w:w="1198"/>
        <w:gridCol w:w="1557"/>
        <w:gridCol w:w="1547"/>
      </w:tblGrid>
      <w:tr w:rsidR="00FF1435" w:rsidRPr="00F7251D" w14:paraId="20C02772" w14:textId="77777777" w:rsidTr="00440B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51839" w14:textId="77777777" w:rsidR="00FF1435" w:rsidRPr="00F7251D" w:rsidRDefault="00FF1435" w:rsidP="00440BB6">
            <w:pPr>
              <w:pStyle w:val="headertabella0"/>
              <w:rPr>
                <w:color w:val="002060"/>
              </w:rPr>
            </w:pPr>
            <w:r w:rsidRPr="00F7251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F07F2" w14:textId="77777777" w:rsidR="00FF1435" w:rsidRPr="00F7251D" w:rsidRDefault="00FF1435" w:rsidP="00440BB6">
            <w:pPr>
              <w:pStyle w:val="headertabella0"/>
              <w:rPr>
                <w:color w:val="002060"/>
              </w:rPr>
            </w:pPr>
            <w:r w:rsidRPr="00F7251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07C18" w14:textId="77777777" w:rsidR="00FF1435" w:rsidRPr="00F7251D" w:rsidRDefault="00FF1435" w:rsidP="00440BB6">
            <w:pPr>
              <w:pStyle w:val="headertabella0"/>
              <w:rPr>
                <w:color w:val="002060"/>
              </w:rPr>
            </w:pPr>
            <w:r w:rsidRPr="00F7251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592DD" w14:textId="77777777" w:rsidR="00FF1435" w:rsidRPr="00F7251D" w:rsidRDefault="00FF1435" w:rsidP="00440BB6">
            <w:pPr>
              <w:pStyle w:val="headertabella0"/>
              <w:rPr>
                <w:color w:val="002060"/>
              </w:rPr>
            </w:pPr>
            <w:r w:rsidRPr="00F7251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00292" w14:textId="77777777" w:rsidR="00FF1435" w:rsidRPr="00F7251D" w:rsidRDefault="00FF1435" w:rsidP="00440BB6">
            <w:pPr>
              <w:pStyle w:val="headertabella0"/>
              <w:rPr>
                <w:color w:val="002060"/>
              </w:rPr>
            </w:pPr>
            <w:r w:rsidRPr="00F7251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F9685" w14:textId="77777777" w:rsidR="00FF1435" w:rsidRPr="00F7251D" w:rsidRDefault="00FF1435" w:rsidP="00440BB6">
            <w:pPr>
              <w:pStyle w:val="headertabella0"/>
              <w:rPr>
                <w:color w:val="002060"/>
              </w:rPr>
            </w:pPr>
            <w:proofErr w:type="spellStart"/>
            <w:r w:rsidRPr="00F7251D">
              <w:rPr>
                <w:color w:val="002060"/>
              </w:rPr>
              <w:t>Localita'</w:t>
            </w:r>
            <w:proofErr w:type="spellEnd"/>
            <w:r w:rsidRPr="00F7251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E5358" w14:textId="77777777" w:rsidR="00FF1435" w:rsidRPr="00F7251D" w:rsidRDefault="00FF1435" w:rsidP="00440BB6">
            <w:pPr>
              <w:pStyle w:val="headertabella0"/>
              <w:rPr>
                <w:color w:val="002060"/>
              </w:rPr>
            </w:pPr>
            <w:r w:rsidRPr="00F7251D">
              <w:rPr>
                <w:color w:val="002060"/>
              </w:rPr>
              <w:t>Indirizzo Impianto</w:t>
            </w:r>
          </w:p>
        </w:tc>
      </w:tr>
      <w:tr w:rsidR="00FF1435" w:rsidRPr="00F7251D" w14:paraId="5A4B8A49" w14:textId="77777777" w:rsidTr="00440B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B5F70A" w14:textId="77777777" w:rsidR="00FF1435" w:rsidRPr="00F7251D" w:rsidRDefault="00FF1435" w:rsidP="00440BB6">
            <w:pPr>
              <w:pStyle w:val="rowtabella0"/>
              <w:rPr>
                <w:color w:val="002060"/>
              </w:rPr>
            </w:pPr>
            <w:r w:rsidRPr="00F7251D">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D2FE12" w14:textId="77777777" w:rsidR="00FF1435" w:rsidRPr="00F7251D" w:rsidRDefault="00FF1435" w:rsidP="00440BB6">
            <w:pPr>
              <w:pStyle w:val="rowtabella0"/>
              <w:rPr>
                <w:color w:val="002060"/>
              </w:rPr>
            </w:pPr>
            <w:r w:rsidRPr="00F7251D">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69BE4B" w14:textId="77777777" w:rsidR="00FF1435" w:rsidRPr="00F7251D" w:rsidRDefault="00FF1435" w:rsidP="00440BB6">
            <w:pPr>
              <w:pStyle w:val="rowtabella0"/>
              <w:jc w:val="center"/>
              <w:rPr>
                <w:color w:val="002060"/>
              </w:rPr>
            </w:pPr>
            <w:r w:rsidRPr="00F7251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B64791" w14:textId="77777777" w:rsidR="00FF1435" w:rsidRPr="00F7251D" w:rsidRDefault="00FF1435" w:rsidP="00440BB6">
            <w:pPr>
              <w:pStyle w:val="rowtabella0"/>
              <w:rPr>
                <w:color w:val="002060"/>
              </w:rPr>
            </w:pPr>
            <w:r w:rsidRPr="00F7251D">
              <w:rPr>
                <w:color w:val="002060"/>
              </w:rPr>
              <w:t>16/03/2024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E47D7D" w14:textId="77777777" w:rsidR="00FF1435" w:rsidRPr="00F7251D" w:rsidRDefault="00FF1435" w:rsidP="00440BB6">
            <w:pPr>
              <w:pStyle w:val="rowtabella0"/>
              <w:rPr>
                <w:color w:val="002060"/>
              </w:rPr>
            </w:pPr>
            <w:r w:rsidRPr="00F7251D">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AEE8E5" w14:textId="77777777" w:rsidR="00FF1435" w:rsidRPr="00F7251D" w:rsidRDefault="00FF1435" w:rsidP="00440BB6">
            <w:pPr>
              <w:pStyle w:val="rowtabella0"/>
              <w:rPr>
                <w:color w:val="002060"/>
              </w:rPr>
            </w:pPr>
            <w:r w:rsidRPr="00F7251D">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2973C8" w14:textId="77777777" w:rsidR="00FF1435" w:rsidRPr="00F7251D" w:rsidRDefault="00FF1435" w:rsidP="00440BB6">
            <w:pPr>
              <w:pStyle w:val="rowtabella0"/>
              <w:rPr>
                <w:color w:val="002060"/>
              </w:rPr>
            </w:pPr>
            <w:r w:rsidRPr="00F7251D">
              <w:rPr>
                <w:color w:val="002060"/>
              </w:rPr>
              <w:t>VIA ROSSINI</w:t>
            </w:r>
          </w:p>
        </w:tc>
      </w:tr>
      <w:tr w:rsidR="00FF1435" w:rsidRPr="00F7251D" w14:paraId="6D963C55"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04E910" w14:textId="77777777" w:rsidR="00FF1435" w:rsidRPr="00F7251D" w:rsidRDefault="00FF1435" w:rsidP="00440BB6">
            <w:pPr>
              <w:pStyle w:val="rowtabella0"/>
              <w:rPr>
                <w:color w:val="002060"/>
              </w:rPr>
            </w:pPr>
            <w:r w:rsidRPr="00F7251D">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6DDCC9" w14:textId="77777777" w:rsidR="00FF1435" w:rsidRPr="00F7251D" w:rsidRDefault="00FF1435" w:rsidP="00440BB6">
            <w:pPr>
              <w:pStyle w:val="rowtabella0"/>
              <w:rPr>
                <w:color w:val="002060"/>
              </w:rPr>
            </w:pPr>
            <w:r w:rsidRPr="00F7251D">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BBD9EC"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A3F079" w14:textId="77777777" w:rsidR="00FF1435" w:rsidRPr="00F7251D" w:rsidRDefault="00FF1435" w:rsidP="00440BB6">
            <w:pPr>
              <w:pStyle w:val="rowtabella0"/>
              <w:rPr>
                <w:color w:val="002060"/>
              </w:rPr>
            </w:pPr>
            <w:r w:rsidRPr="00F7251D">
              <w:rPr>
                <w:color w:val="002060"/>
              </w:rPr>
              <w:t>16/03/2024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4D4593" w14:textId="77777777" w:rsidR="00FF1435" w:rsidRPr="00F7251D" w:rsidRDefault="00FF1435" w:rsidP="00440BB6">
            <w:pPr>
              <w:pStyle w:val="rowtabella0"/>
              <w:rPr>
                <w:color w:val="002060"/>
              </w:rPr>
            </w:pPr>
            <w:r w:rsidRPr="00F7251D">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72D64B" w14:textId="77777777" w:rsidR="00FF1435" w:rsidRPr="00F7251D" w:rsidRDefault="00FF1435" w:rsidP="00440BB6">
            <w:pPr>
              <w:pStyle w:val="rowtabella0"/>
              <w:rPr>
                <w:color w:val="002060"/>
              </w:rPr>
            </w:pPr>
            <w:r w:rsidRPr="00F7251D">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93D670" w14:textId="77777777" w:rsidR="00FF1435" w:rsidRPr="00F7251D" w:rsidRDefault="00FF1435" w:rsidP="00440BB6">
            <w:pPr>
              <w:pStyle w:val="rowtabella0"/>
              <w:rPr>
                <w:color w:val="002060"/>
              </w:rPr>
            </w:pPr>
            <w:r w:rsidRPr="00F7251D">
              <w:rPr>
                <w:color w:val="002060"/>
              </w:rPr>
              <w:t>VIA DELLA REPUBBLICA</w:t>
            </w:r>
          </w:p>
        </w:tc>
      </w:tr>
      <w:tr w:rsidR="00FF1435" w:rsidRPr="00F7251D" w14:paraId="3781B83E"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958B2E" w14:textId="77777777" w:rsidR="00FF1435" w:rsidRPr="00F7251D" w:rsidRDefault="00FF1435" w:rsidP="00440BB6">
            <w:pPr>
              <w:pStyle w:val="rowtabella0"/>
              <w:rPr>
                <w:color w:val="002060"/>
              </w:rPr>
            </w:pPr>
            <w:r w:rsidRPr="00F7251D">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0938C0" w14:textId="77777777" w:rsidR="00FF1435" w:rsidRPr="00F7251D" w:rsidRDefault="00FF1435" w:rsidP="00440BB6">
            <w:pPr>
              <w:pStyle w:val="rowtabella0"/>
              <w:rPr>
                <w:color w:val="002060"/>
              </w:rPr>
            </w:pPr>
            <w:r w:rsidRPr="00F7251D">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D3242C"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1F80BB" w14:textId="77777777" w:rsidR="00FF1435" w:rsidRPr="00F7251D" w:rsidRDefault="00FF1435" w:rsidP="00440BB6">
            <w:pPr>
              <w:pStyle w:val="rowtabella0"/>
              <w:rPr>
                <w:color w:val="002060"/>
              </w:rPr>
            </w:pPr>
            <w:r w:rsidRPr="00F7251D">
              <w:rPr>
                <w:color w:val="002060"/>
              </w:rPr>
              <w:t>16/03/2024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9A4A1F" w14:textId="77777777" w:rsidR="00FF1435" w:rsidRPr="00F7251D" w:rsidRDefault="00FF1435" w:rsidP="00440BB6">
            <w:pPr>
              <w:pStyle w:val="rowtabella0"/>
              <w:rPr>
                <w:color w:val="002060"/>
              </w:rPr>
            </w:pPr>
            <w:r w:rsidRPr="00F7251D">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1A45FA" w14:textId="77777777" w:rsidR="00FF1435" w:rsidRPr="00F7251D" w:rsidRDefault="00FF1435" w:rsidP="00440BB6">
            <w:pPr>
              <w:pStyle w:val="rowtabella0"/>
              <w:rPr>
                <w:color w:val="002060"/>
              </w:rPr>
            </w:pPr>
            <w:r w:rsidRPr="00F7251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FB79EF" w14:textId="77777777" w:rsidR="00FF1435" w:rsidRPr="00F7251D" w:rsidRDefault="00FF1435" w:rsidP="00440BB6">
            <w:pPr>
              <w:pStyle w:val="rowtabella0"/>
              <w:rPr>
                <w:color w:val="002060"/>
              </w:rPr>
            </w:pPr>
            <w:r w:rsidRPr="00F7251D">
              <w:rPr>
                <w:color w:val="002060"/>
              </w:rPr>
              <w:t>VIA DELLO STADIO</w:t>
            </w:r>
          </w:p>
        </w:tc>
      </w:tr>
      <w:tr w:rsidR="00FF1435" w:rsidRPr="00F7251D" w14:paraId="07B45C3C"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85E404" w14:textId="77777777" w:rsidR="00FF1435" w:rsidRPr="00F7251D" w:rsidRDefault="00FF1435" w:rsidP="00440BB6">
            <w:pPr>
              <w:pStyle w:val="rowtabella0"/>
              <w:rPr>
                <w:color w:val="002060"/>
              </w:rPr>
            </w:pPr>
            <w:r w:rsidRPr="00F7251D">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89177D" w14:textId="77777777" w:rsidR="00FF1435" w:rsidRPr="00F7251D" w:rsidRDefault="00FF1435" w:rsidP="00440BB6">
            <w:pPr>
              <w:pStyle w:val="rowtabella0"/>
              <w:rPr>
                <w:color w:val="002060"/>
              </w:rPr>
            </w:pPr>
            <w:r w:rsidRPr="00F7251D">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56EC6D"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B8FF84" w14:textId="77777777" w:rsidR="00FF1435" w:rsidRPr="00F7251D" w:rsidRDefault="00FF1435" w:rsidP="00440BB6">
            <w:pPr>
              <w:pStyle w:val="rowtabella0"/>
              <w:rPr>
                <w:color w:val="002060"/>
              </w:rPr>
            </w:pPr>
            <w:r w:rsidRPr="00F7251D">
              <w:rPr>
                <w:color w:val="002060"/>
              </w:rPr>
              <w:t>16/03/2024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2F56C6" w14:textId="77777777" w:rsidR="00FF1435" w:rsidRPr="00F7251D" w:rsidRDefault="00FF1435" w:rsidP="00440BB6">
            <w:pPr>
              <w:pStyle w:val="rowtabella0"/>
              <w:rPr>
                <w:color w:val="002060"/>
              </w:rPr>
            </w:pPr>
            <w:r w:rsidRPr="00F7251D">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20D262" w14:textId="77777777" w:rsidR="00FF1435" w:rsidRPr="00F7251D" w:rsidRDefault="00FF1435" w:rsidP="00440BB6">
            <w:pPr>
              <w:pStyle w:val="rowtabella0"/>
              <w:rPr>
                <w:color w:val="002060"/>
              </w:rPr>
            </w:pPr>
            <w:r w:rsidRPr="00F7251D">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33B506" w14:textId="77777777" w:rsidR="00FF1435" w:rsidRPr="00F7251D" w:rsidRDefault="00FF1435" w:rsidP="00440BB6">
            <w:pPr>
              <w:pStyle w:val="rowtabella0"/>
              <w:rPr>
                <w:color w:val="002060"/>
              </w:rPr>
            </w:pPr>
            <w:r w:rsidRPr="00F7251D">
              <w:rPr>
                <w:color w:val="002060"/>
              </w:rPr>
              <w:t>VIA ALESSANDRO MANZONI</w:t>
            </w:r>
          </w:p>
        </w:tc>
      </w:tr>
      <w:tr w:rsidR="00FF1435" w:rsidRPr="00F7251D" w14:paraId="479850DC"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430DFD" w14:textId="77777777" w:rsidR="00FF1435" w:rsidRPr="00F7251D" w:rsidRDefault="00FF1435" w:rsidP="00440BB6">
            <w:pPr>
              <w:pStyle w:val="rowtabella0"/>
              <w:rPr>
                <w:color w:val="002060"/>
              </w:rPr>
            </w:pPr>
            <w:r w:rsidRPr="00F7251D">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7C727D" w14:textId="77777777" w:rsidR="00FF1435" w:rsidRPr="00F7251D" w:rsidRDefault="00FF1435" w:rsidP="00440BB6">
            <w:pPr>
              <w:pStyle w:val="rowtabella0"/>
              <w:rPr>
                <w:color w:val="002060"/>
              </w:rPr>
            </w:pPr>
            <w:r w:rsidRPr="00F7251D">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40D524"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3D949A" w14:textId="77777777" w:rsidR="00FF1435" w:rsidRPr="00F7251D" w:rsidRDefault="00FF1435" w:rsidP="00440BB6">
            <w:pPr>
              <w:pStyle w:val="rowtabella0"/>
              <w:rPr>
                <w:color w:val="002060"/>
              </w:rPr>
            </w:pPr>
            <w:r w:rsidRPr="00F7251D">
              <w:rPr>
                <w:color w:val="002060"/>
              </w:rPr>
              <w:t>16/03/2024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7ACB09" w14:textId="77777777" w:rsidR="00FF1435" w:rsidRPr="00F7251D" w:rsidRDefault="00FF1435" w:rsidP="00440BB6">
            <w:pPr>
              <w:pStyle w:val="rowtabella0"/>
              <w:rPr>
                <w:color w:val="002060"/>
              </w:rPr>
            </w:pPr>
            <w:r w:rsidRPr="00F7251D">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CBF21D" w14:textId="77777777" w:rsidR="00FF1435" w:rsidRPr="00F7251D" w:rsidRDefault="00FF1435" w:rsidP="00440BB6">
            <w:pPr>
              <w:pStyle w:val="rowtabella0"/>
              <w:rPr>
                <w:color w:val="002060"/>
              </w:rPr>
            </w:pPr>
            <w:r w:rsidRPr="00F7251D">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13EDD7" w14:textId="77777777" w:rsidR="00FF1435" w:rsidRPr="00F7251D" w:rsidRDefault="00FF1435" w:rsidP="00440BB6">
            <w:pPr>
              <w:pStyle w:val="rowtabella0"/>
              <w:rPr>
                <w:color w:val="002060"/>
              </w:rPr>
            </w:pPr>
            <w:r w:rsidRPr="00F7251D">
              <w:rPr>
                <w:color w:val="002060"/>
              </w:rPr>
              <w:t xml:space="preserve">VIA </w:t>
            </w:r>
            <w:proofErr w:type="gramStart"/>
            <w:r w:rsidRPr="00F7251D">
              <w:rPr>
                <w:color w:val="002060"/>
              </w:rPr>
              <w:t>B.ROSSI</w:t>
            </w:r>
            <w:proofErr w:type="gramEnd"/>
            <w:r w:rsidRPr="00F7251D">
              <w:rPr>
                <w:color w:val="002060"/>
              </w:rPr>
              <w:t xml:space="preserve"> SNC</w:t>
            </w:r>
          </w:p>
        </w:tc>
      </w:tr>
      <w:tr w:rsidR="00FF1435" w:rsidRPr="00F7251D" w14:paraId="76104322"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62D639" w14:textId="77777777" w:rsidR="00FF1435" w:rsidRPr="00F7251D" w:rsidRDefault="00FF1435" w:rsidP="00440BB6">
            <w:pPr>
              <w:pStyle w:val="rowtabella0"/>
              <w:rPr>
                <w:color w:val="002060"/>
              </w:rPr>
            </w:pPr>
            <w:r w:rsidRPr="00F7251D">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C11B6E" w14:textId="77777777" w:rsidR="00FF1435" w:rsidRPr="00F7251D" w:rsidRDefault="00FF1435" w:rsidP="00440BB6">
            <w:pPr>
              <w:pStyle w:val="rowtabella0"/>
              <w:rPr>
                <w:color w:val="002060"/>
              </w:rPr>
            </w:pPr>
            <w:r w:rsidRPr="00F7251D">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4612D1"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4CBD2E" w14:textId="77777777" w:rsidR="00FF1435" w:rsidRPr="00F7251D" w:rsidRDefault="00FF1435" w:rsidP="00440BB6">
            <w:pPr>
              <w:pStyle w:val="rowtabella0"/>
              <w:rPr>
                <w:color w:val="002060"/>
              </w:rPr>
            </w:pPr>
            <w:r w:rsidRPr="00F7251D">
              <w:rPr>
                <w:color w:val="002060"/>
              </w:rPr>
              <w:t>16/03/2024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028513" w14:textId="77777777" w:rsidR="00FF1435" w:rsidRPr="00F7251D" w:rsidRDefault="00FF1435" w:rsidP="00440BB6">
            <w:pPr>
              <w:pStyle w:val="rowtabella0"/>
              <w:rPr>
                <w:color w:val="002060"/>
              </w:rPr>
            </w:pPr>
            <w:r w:rsidRPr="00F7251D">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B7EB05" w14:textId="77777777" w:rsidR="00FF1435" w:rsidRPr="00F7251D" w:rsidRDefault="00FF1435" w:rsidP="00440BB6">
            <w:pPr>
              <w:pStyle w:val="rowtabella0"/>
              <w:rPr>
                <w:color w:val="002060"/>
              </w:rPr>
            </w:pPr>
            <w:r w:rsidRPr="00F7251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BFCC5F" w14:textId="77777777" w:rsidR="00FF1435" w:rsidRPr="00F7251D" w:rsidRDefault="00FF1435" w:rsidP="00440BB6">
            <w:pPr>
              <w:pStyle w:val="rowtabella0"/>
              <w:rPr>
                <w:color w:val="002060"/>
              </w:rPr>
            </w:pPr>
            <w:r w:rsidRPr="00F7251D">
              <w:rPr>
                <w:color w:val="002060"/>
              </w:rPr>
              <w:t>VIA MONTEPELAGO</w:t>
            </w:r>
          </w:p>
        </w:tc>
      </w:tr>
      <w:tr w:rsidR="00FF1435" w:rsidRPr="00F7251D" w14:paraId="07730921" w14:textId="77777777" w:rsidTr="00440B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EC5B65" w14:textId="77777777" w:rsidR="00FF1435" w:rsidRPr="00F7251D" w:rsidRDefault="00FF1435" w:rsidP="00440BB6">
            <w:pPr>
              <w:pStyle w:val="rowtabella0"/>
              <w:rPr>
                <w:color w:val="002060"/>
              </w:rPr>
            </w:pPr>
            <w:r w:rsidRPr="00F7251D">
              <w:rPr>
                <w:color w:val="002060"/>
              </w:rPr>
              <w:lastRenderedPageBreak/>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B2F32" w14:textId="77777777" w:rsidR="00FF1435" w:rsidRPr="00F7251D" w:rsidRDefault="00FF1435" w:rsidP="00440BB6">
            <w:pPr>
              <w:pStyle w:val="rowtabella0"/>
              <w:rPr>
                <w:color w:val="002060"/>
              </w:rPr>
            </w:pPr>
            <w:r w:rsidRPr="00F7251D">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CE7484"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58E69D" w14:textId="77777777" w:rsidR="00FF1435" w:rsidRPr="00F7251D" w:rsidRDefault="00FF1435" w:rsidP="00440BB6">
            <w:pPr>
              <w:pStyle w:val="rowtabella0"/>
              <w:rPr>
                <w:color w:val="002060"/>
              </w:rPr>
            </w:pPr>
            <w:r w:rsidRPr="00F7251D">
              <w:rPr>
                <w:color w:val="002060"/>
              </w:rPr>
              <w:t>16/03/2024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93D5C7" w14:textId="77777777" w:rsidR="00FF1435" w:rsidRPr="00F7251D" w:rsidRDefault="00FF1435" w:rsidP="00440BB6">
            <w:pPr>
              <w:pStyle w:val="rowtabella0"/>
              <w:rPr>
                <w:color w:val="002060"/>
              </w:rPr>
            </w:pPr>
            <w:r w:rsidRPr="00F7251D">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7CE45E" w14:textId="77777777" w:rsidR="00FF1435" w:rsidRPr="00F7251D" w:rsidRDefault="00FF1435" w:rsidP="00440BB6">
            <w:pPr>
              <w:pStyle w:val="rowtabella0"/>
              <w:rPr>
                <w:color w:val="002060"/>
              </w:rPr>
            </w:pPr>
            <w:r w:rsidRPr="00F7251D">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51E961" w14:textId="77777777" w:rsidR="00FF1435" w:rsidRPr="00F7251D" w:rsidRDefault="00FF1435" w:rsidP="00440BB6">
            <w:pPr>
              <w:pStyle w:val="rowtabella0"/>
              <w:rPr>
                <w:color w:val="002060"/>
              </w:rPr>
            </w:pPr>
            <w:r w:rsidRPr="00F7251D">
              <w:rPr>
                <w:color w:val="002060"/>
              </w:rPr>
              <w:t xml:space="preserve">VIA </w:t>
            </w:r>
            <w:proofErr w:type="gramStart"/>
            <w:r w:rsidRPr="00F7251D">
              <w:rPr>
                <w:color w:val="002060"/>
              </w:rPr>
              <w:t>B.BUOZZI</w:t>
            </w:r>
            <w:proofErr w:type="gramEnd"/>
          </w:p>
        </w:tc>
      </w:tr>
    </w:tbl>
    <w:p w14:paraId="3C2799A5" w14:textId="77777777" w:rsidR="00FF1435" w:rsidRPr="003D6C92" w:rsidRDefault="00FF1435" w:rsidP="00614796">
      <w:pPr>
        <w:pStyle w:val="breakline"/>
        <w:rPr>
          <w:color w:val="002060"/>
        </w:rPr>
      </w:pPr>
    </w:p>
    <w:p w14:paraId="43EC51FA" w14:textId="77777777" w:rsidR="00614796" w:rsidRPr="003D6C92" w:rsidRDefault="00614796" w:rsidP="00614796">
      <w:pPr>
        <w:pStyle w:val="titolocampionato0"/>
        <w:shd w:val="clear" w:color="auto" w:fill="CCCCCC"/>
        <w:spacing w:before="80" w:after="40"/>
        <w:rPr>
          <w:color w:val="002060"/>
        </w:rPr>
      </w:pPr>
      <w:r w:rsidRPr="003D6C92">
        <w:rPr>
          <w:color w:val="002060"/>
        </w:rPr>
        <w:t>UNDER 17 C5 REGIONALI MASCHILI</w:t>
      </w:r>
    </w:p>
    <w:p w14:paraId="5C11C261" w14:textId="77777777" w:rsidR="00614796" w:rsidRPr="003D6C92" w:rsidRDefault="00614796" w:rsidP="00614796">
      <w:pPr>
        <w:pStyle w:val="titoloprinc0"/>
        <w:rPr>
          <w:color w:val="002060"/>
        </w:rPr>
      </w:pPr>
      <w:r w:rsidRPr="003D6C92">
        <w:rPr>
          <w:color w:val="002060"/>
        </w:rPr>
        <w:t>VARIAZIONI AL PROGRAMMA GARE</w:t>
      </w:r>
    </w:p>
    <w:p w14:paraId="305AE5EC" w14:textId="77777777" w:rsidR="00614796" w:rsidRPr="003D6C92" w:rsidRDefault="00614796" w:rsidP="00614796">
      <w:pPr>
        <w:pStyle w:val="breakline"/>
        <w:rPr>
          <w:color w:val="002060"/>
        </w:rPr>
      </w:pPr>
    </w:p>
    <w:p w14:paraId="2A334AAE" w14:textId="77777777" w:rsidR="00614796" w:rsidRPr="003D6C92" w:rsidRDefault="00614796" w:rsidP="00614796">
      <w:pPr>
        <w:pStyle w:val="breakline"/>
        <w:rPr>
          <w:color w:val="002060"/>
        </w:rPr>
      </w:pPr>
    </w:p>
    <w:p w14:paraId="1290278F" w14:textId="77777777" w:rsidR="00614796" w:rsidRPr="003D6C92" w:rsidRDefault="00614796" w:rsidP="00614796">
      <w:pPr>
        <w:pStyle w:val="sottotitolocampionato10"/>
        <w:rPr>
          <w:color w:val="002060"/>
        </w:rPr>
      </w:pPr>
      <w:r w:rsidRPr="003D6C92">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14796" w:rsidRPr="003D6C92" w14:paraId="60BC25D5" w14:textId="77777777" w:rsidTr="00440BB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A514C" w14:textId="77777777" w:rsidR="00614796" w:rsidRPr="003D6C92" w:rsidRDefault="00614796" w:rsidP="00440BB6">
            <w:pPr>
              <w:pStyle w:val="headertabella0"/>
              <w:rPr>
                <w:color w:val="002060"/>
              </w:rPr>
            </w:pPr>
            <w:r w:rsidRPr="003D6C9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D9ADE" w14:textId="77777777" w:rsidR="00614796" w:rsidRPr="003D6C92" w:rsidRDefault="00614796" w:rsidP="00440BB6">
            <w:pPr>
              <w:pStyle w:val="headertabella0"/>
              <w:rPr>
                <w:color w:val="002060"/>
              </w:rPr>
            </w:pPr>
            <w:r w:rsidRPr="003D6C92">
              <w:rPr>
                <w:color w:val="002060"/>
              </w:rPr>
              <w:t xml:space="preserve">N° </w:t>
            </w:r>
            <w:proofErr w:type="spellStart"/>
            <w:r w:rsidRPr="003D6C92">
              <w:rPr>
                <w:color w:val="002060"/>
              </w:rPr>
              <w:t>Gior</w:t>
            </w:r>
            <w:proofErr w:type="spellEnd"/>
            <w:r w:rsidRPr="003D6C92">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AEA5A" w14:textId="77777777" w:rsidR="00614796" w:rsidRPr="003D6C92" w:rsidRDefault="00614796" w:rsidP="00440BB6">
            <w:pPr>
              <w:pStyle w:val="headertabella0"/>
              <w:rPr>
                <w:color w:val="002060"/>
              </w:rPr>
            </w:pPr>
            <w:r w:rsidRPr="003D6C9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D3EEA" w14:textId="77777777" w:rsidR="00614796" w:rsidRPr="003D6C92" w:rsidRDefault="00614796" w:rsidP="00440BB6">
            <w:pPr>
              <w:pStyle w:val="headertabella0"/>
              <w:rPr>
                <w:color w:val="002060"/>
              </w:rPr>
            </w:pPr>
            <w:r w:rsidRPr="003D6C9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33DAB" w14:textId="77777777" w:rsidR="00614796" w:rsidRPr="003D6C92" w:rsidRDefault="00614796" w:rsidP="00440BB6">
            <w:pPr>
              <w:pStyle w:val="headertabella0"/>
              <w:rPr>
                <w:color w:val="002060"/>
              </w:rPr>
            </w:pPr>
            <w:r w:rsidRPr="003D6C92">
              <w:rPr>
                <w:color w:val="002060"/>
              </w:rPr>
              <w:t xml:space="preserve">Data </w:t>
            </w:r>
            <w:proofErr w:type="spellStart"/>
            <w:r w:rsidRPr="003D6C92">
              <w:rPr>
                <w:color w:val="002060"/>
              </w:rPr>
              <w:t>Orig</w:t>
            </w:r>
            <w:proofErr w:type="spellEnd"/>
            <w:r w:rsidRPr="003D6C9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1BED6" w14:textId="77777777" w:rsidR="00614796" w:rsidRPr="003D6C92" w:rsidRDefault="00614796" w:rsidP="00440BB6">
            <w:pPr>
              <w:pStyle w:val="headertabella0"/>
              <w:rPr>
                <w:color w:val="002060"/>
              </w:rPr>
            </w:pPr>
            <w:r w:rsidRPr="003D6C9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2D8EF" w14:textId="77777777" w:rsidR="00614796" w:rsidRPr="003D6C92" w:rsidRDefault="00614796" w:rsidP="00440BB6">
            <w:pPr>
              <w:pStyle w:val="headertabella0"/>
              <w:rPr>
                <w:color w:val="002060"/>
              </w:rPr>
            </w:pPr>
            <w:r w:rsidRPr="003D6C92">
              <w:rPr>
                <w:color w:val="002060"/>
              </w:rPr>
              <w:t xml:space="preserve">Ora </w:t>
            </w:r>
            <w:proofErr w:type="spellStart"/>
            <w:r w:rsidRPr="003D6C92">
              <w:rPr>
                <w:color w:val="002060"/>
              </w:rPr>
              <w:t>Orig</w:t>
            </w:r>
            <w:proofErr w:type="spellEnd"/>
            <w:r w:rsidRPr="003D6C9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8FD5A" w14:textId="77777777" w:rsidR="00614796" w:rsidRPr="003D6C92" w:rsidRDefault="00614796" w:rsidP="00440BB6">
            <w:pPr>
              <w:pStyle w:val="headertabella0"/>
              <w:rPr>
                <w:color w:val="002060"/>
              </w:rPr>
            </w:pPr>
            <w:r w:rsidRPr="003D6C92">
              <w:rPr>
                <w:color w:val="002060"/>
              </w:rPr>
              <w:t>Impianto</w:t>
            </w:r>
          </w:p>
        </w:tc>
      </w:tr>
      <w:tr w:rsidR="00614796" w:rsidRPr="003D6C92" w14:paraId="06E6BB82" w14:textId="77777777" w:rsidTr="00440BB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448CD" w14:textId="77777777" w:rsidR="00614796" w:rsidRPr="00390C07" w:rsidRDefault="00614796" w:rsidP="00440BB6">
            <w:pPr>
              <w:pStyle w:val="rowtabella0"/>
              <w:rPr>
                <w:color w:val="002060"/>
                <w:highlight w:val="yellow"/>
              </w:rPr>
            </w:pPr>
            <w:r w:rsidRPr="00390C07">
              <w:rPr>
                <w:color w:val="002060"/>
                <w:highlight w:val="yellow"/>
              </w:rPr>
              <w:t>16/03/2024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9B3F2" w14:textId="77777777" w:rsidR="00614796" w:rsidRPr="00390C07" w:rsidRDefault="00614796" w:rsidP="00440BB6">
            <w:pPr>
              <w:pStyle w:val="rowtabella0"/>
              <w:jc w:val="center"/>
              <w:rPr>
                <w:color w:val="002060"/>
                <w:highlight w:val="yellow"/>
              </w:rPr>
            </w:pPr>
            <w:r w:rsidRPr="00390C07">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90BBB" w14:textId="77777777" w:rsidR="00614796" w:rsidRPr="00390C07" w:rsidRDefault="00614796" w:rsidP="00440BB6">
            <w:pPr>
              <w:pStyle w:val="rowtabella0"/>
              <w:rPr>
                <w:color w:val="002060"/>
                <w:highlight w:val="yellow"/>
              </w:rPr>
            </w:pPr>
            <w:r w:rsidRPr="00390C07">
              <w:rPr>
                <w:color w:val="002060"/>
                <w:highlight w:val="yellow"/>
              </w:rPr>
              <w:t>TRE TORRI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3BCFC" w14:textId="77777777" w:rsidR="00614796" w:rsidRPr="00390C07" w:rsidRDefault="00614796" w:rsidP="00440BB6">
            <w:pPr>
              <w:pStyle w:val="rowtabella0"/>
              <w:rPr>
                <w:color w:val="002060"/>
                <w:highlight w:val="yellow"/>
              </w:rPr>
            </w:pPr>
            <w:r w:rsidRPr="00390C07">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5BDEE" w14:textId="77777777" w:rsidR="00614796" w:rsidRPr="003D6C92" w:rsidRDefault="00614796" w:rsidP="00440BB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417A5" w14:textId="77777777" w:rsidR="00614796" w:rsidRPr="003D6C92" w:rsidRDefault="00614796" w:rsidP="00440BB6">
            <w:pPr>
              <w:pStyle w:val="rowtabella0"/>
              <w:jc w:val="center"/>
              <w:rPr>
                <w:color w:val="002060"/>
              </w:rPr>
            </w:pPr>
            <w:r w:rsidRPr="00390C07">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BFA06" w14:textId="77777777" w:rsidR="00614796" w:rsidRPr="003D6C92" w:rsidRDefault="00614796" w:rsidP="00440BB6">
            <w:pPr>
              <w:pStyle w:val="rowtabella0"/>
              <w:jc w:val="center"/>
              <w:rPr>
                <w:color w:val="002060"/>
              </w:rPr>
            </w:pPr>
            <w:r w:rsidRPr="003D6C92">
              <w:rPr>
                <w:color w:val="002060"/>
              </w:rPr>
              <w:t>18:00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36CEE" w14:textId="77777777" w:rsidR="00614796" w:rsidRPr="003D6C92" w:rsidRDefault="00614796" w:rsidP="00440BB6">
            <w:pPr>
              <w:rPr>
                <w:color w:val="002060"/>
              </w:rPr>
            </w:pPr>
          </w:p>
        </w:tc>
      </w:tr>
    </w:tbl>
    <w:p w14:paraId="5CB423EC" w14:textId="77777777" w:rsidR="00614796" w:rsidRDefault="00614796" w:rsidP="00614796">
      <w:pPr>
        <w:pStyle w:val="breakline"/>
        <w:rPr>
          <w:rFonts w:eastAsiaTheme="minorEastAsia"/>
          <w:color w:val="002060"/>
        </w:rPr>
      </w:pPr>
    </w:p>
    <w:p w14:paraId="755A7570" w14:textId="77777777" w:rsidR="00614796" w:rsidRPr="00426066" w:rsidRDefault="00614796" w:rsidP="00614796">
      <w:pPr>
        <w:pStyle w:val="titoloprinc0"/>
        <w:rPr>
          <w:color w:val="002060"/>
        </w:rPr>
      </w:pPr>
      <w:r>
        <w:rPr>
          <w:color w:val="002060"/>
        </w:rPr>
        <w:t>PROGRAMMA GARE</w:t>
      </w:r>
    </w:p>
    <w:p w14:paraId="0160B05C" w14:textId="77777777" w:rsidR="00614796" w:rsidRDefault="00614796" w:rsidP="00614796">
      <w:pPr>
        <w:pStyle w:val="breakline"/>
        <w:rPr>
          <w:rFonts w:eastAsiaTheme="minorEastAsia"/>
          <w:color w:val="002060"/>
        </w:rPr>
      </w:pPr>
    </w:p>
    <w:p w14:paraId="60125AFC" w14:textId="77777777" w:rsidR="00FF1435" w:rsidRPr="00F7251D" w:rsidRDefault="00FF1435" w:rsidP="00FF1435">
      <w:pPr>
        <w:pStyle w:val="sottotitolocampionato10"/>
        <w:rPr>
          <w:color w:val="002060"/>
        </w:rPr>
      </w:pPr>
      <w:r w:rsidRPr="00F7251D">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F1435" w:rsidRPr="00F7251D" w14:paraId="6FECEB12" w14:textId="77777777" w:rsidTr="00440B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96351" w14:textId="77777777" w:rsidR="00FF1435" w:rsidRPr="00F7251D" w:rsidRDefault="00FF1435" w:rsidP="00440BB6">
            <w:pPr>
              <w:pStyle w:val="headertabella0"/>
              <w:rPr>
                <w:color w:val="002060"/>
              </w:rPr>
            </w:pPr>
            <w:r w:rsidRPr="00F7251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3F83D" w14:textId="77777777" w:rsidR="00FF1435" w:rsidRPr="00F7251D" w:rsidRDefault="00FF1435" w:rsidP="00440BB6">
            <w:pPr>
              <w:pStyle w:val="headertabella0"/>
              <w:rPr>
                <w:color w:val="002060"/>
              </w:rPr>
            </w:pPr>
            <w:r w:rsidRPr="00F7251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6FF85" w14:textId="77777777" w:rsidR="00FF1435" w:rsidRPr="00F7251D" w:rsidRDefault="00FF1435" w:rsidP="00440BB6">
            <w:pPr>
              <w:pStyle w:val="headertabella0"/>
              <w:rPr>
                <w:color w:val="002060"/>
              </w:rPr>
            </w:pPr>
            <w:r w:rsidRPr="00F7251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57678" w14:textId="77777777" w:rsidR="00FF1435" w:rsidRPr="00F7251D" w:rsidRDefault="00FF1435" w:rsidP="00440BB6">
            <w:pPr>
              <w:pStyle w:val="headertabella0"/>
              <w:rPr>
                <w:color w:val="002060"/>
              </w:rPr>
            </w:pPr>
            <w:r w:rsidRPr="00F7251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EBBAD" w14:textId="77777777" w:rsidR="00FF1435" w:rsidRPr="00F7251D" w:rsidRDefault="00FF1435" w:rsidP="00440BB6">
            <w:pPr>
              <w:pStyle w:val="headertabella0"/>
              <w:rPr>
                <w:color w:val="002060"/>
              </w:rPr>
            </w:pPr>
            <w:r w:rsidRPr="00F7251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2ACC6" w14:textId="77777777" w:rsidR="00FF1435" w:rsidRPr="00F7251D" w:rsidRDefault="00FF1435" w:rsidP="00440BB6">
            <w:pPr>
              <w:pStyle w:val="headertabella0"/>
              <w:rPr>
                <w:color w:val="002060"/>
              </w:rPr>
            </w:pPr>
            <w:proofErr w:type="spellStart"/>
            <w:r w:rsidRPr="00F7251D">
              <w:rPr>
                <w:color w:val="002060"/>
              </w:rPr>
              <w:t>Localita'</w:t>
            </w:r>
            <w:proofErr w:type="spellEnd"/>
            <w:r w:rsidRPr="00F7251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AE201" w14:textId="77777777" w:rsidR="00FF1435" w:rsidRPr="00F7251D" w:rsidRDefault="00FF1435" w:rsidP="00440BB6">
            <w:pPr>
              <w:pStyle w:val="headertabella0"/>
              <w:rPr>
                <w:color w:val="002060"/>
              </w:rPr>
            </w:pPr>
            <w:r w:rsidRPr="00F7251D">
              <w:rPr>
                <w:color w:val="002060"/>
              </w:rPr>
              <w:t>Indirizzo Impianto</w:t>
            </w:r>
          </w:p>
        </w:tc>
      </w:tr>
      <w:tr w:rsidR="00FF1435" w:rsidRPr="00F7251D" w14:paraId="2F92836E" w14:textId="77777777" w:rsidTr="00440B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02FFE8" w14:textId="77777777" w:rsidR="00FF1435" w:rsidRPr="00F7251D" w:rsidRDefault="00FF1435" w:rsidP="00440BB6">
            <w:pPr>
              <w:pStyle w:val="rowtabella0"/>
              <w:rPr>
                <w:color w:val="002060"/>
              </w:rPr>
            </w:pPr>
            <w:r w:rsidRPr="00F7251D">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20568C" w14:textId="77777777" w:rsidR="00FF1435" w:rsidRPr="00F7251D" w:rsidRDefault="00FF1435" w:rsidP="00440BB6">
            <w:pPr>
              <w:pStyle w:val="rowtabella0"/>
              <w:rPr>
                <w:color w:val="002060"/>
              </w:rPr>
            </w:pPr>
            <w:r w:rsidRPr="00F7251D">
              <w:rPr>
                <w:color w:val="002060"/>
              </w:rPr>
              <w:t xml:space="preserve">AUDAX 1970 </w:t>
            </w:r>
            <w:proofErr w:type="gramStart"/>
            <w:r w:rsidRPr="00F7251D">
              <w:rPr>
                <w:color w:val="002060"/>
              </w:rPr>
              <w:t>S.ANGELO</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A52F06" w14:textId="77777777" w:rsidR="00FF1435" w:rsidRPr="00F7251D" w:rsidRDefault="00FF1435" w:rsidP="00440BB6">
            <w:pPr>
              <w:pStyle w:val="rowtabella0"/>
              <w:jc w:val="center"/>
              <w:rPr>
                <w:color w:val="002060"/>
              </w:rPr>
            </w:pPr>
            <w:r w:rsidRPr="00F7251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9BDD0" w14:textId="77777777" w:rsidR="00FF1435" w:rsidRPr="00F7251D" w:rsidRDefault="00FF1435" w:rsidP="00440BB6">
            <w:pPr>
              <w:pStyle w:val="rowtabella0"/>
              <w:rPr>
                <w:color w:val="002060"/>
              </w:rPr>
            </w:pPr>
            <w:r w:rsidRPr="00F7251D">
              <w:rPr>
                <w:color w:val="002060"/>
              </w:rPr>
              <w:t>16/03/2024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C3BD17" w14:textId="77777777" w:rsidR="00FF1435" w:rsidRPr="00F7251D" w:rsidRDefault="00FF1435" w:rsidP="00440BB6">
            <w:pPr>
              <w:pStyle w:val="rowtabella0"/>
              <w:rPr>
                <w:color w:val="002060"/>
              </w:rPr>
            </w:pPr>
            <w:r w:rsidRPr="00F7251D">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39DDBD" w14:textId="77777777" w:rsidR="00FF1435" w:rsidRPr="00F7251D" w:rsidRDefault="00FF1435" w:rsidP="00440BB6">
            <w:pPr>
              <w:pStyle w:val="rowtabella0"/>
              <w:rPr>
                <w:color w:val="002060"/>
              </w:rPr>
            </w:pPr>
            <w:r w:rsidRPr="00F7251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FC9952" w14:textId="77777777" w:rsidR="00FF1435" w:rsidRPr="00F7251D" w:rsidRDefault="00FF1435" w:rsidP="00440BB6">
            <w:pPr>
              <w:pStyle w:val="rowtabella0"/>
              <w:rPr>
                <w:color w:val="002060"/>
              </w:rPr>
            </w:pPr>
            <w:r w:rsidRPr="00F7251D">
              <w:rPr>
                <w:color w:val="002060"/>
              </w:rPr>
              <w:t>VIA GROTTE DI POSATORA 19/A</w:t>
            </w:r>
          </w:p>
        </w:tc>
      </w:tr>
      <w:tr w:rsidR="00FF1435" w:rsidRPr="00F7251D" w14:paraId="5C4ED4A3"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C8E5FC" w14:textId="77777777" w:rsidR="00FF1435" w:rsidRPr="00F7251D" w:rsidRDefault="00FF1435" w:rsidP="00440BB6">
            <w:pPr>
              <w:pStyle w:val="rowtabella0"/>
              <w:rPr>
                <w:color w:val="002060"/>
              </w:rPr>
            </w:pPr>
            <w:r w:rsidRPr="00F7251D">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2BC8EB" w14:textId="77777777" w:rsidR="00FF1435" w:rsidRPr="00F7251D" w:rsidRDefault="00FF1435" w:rsidP="00440BB6">
            <w:pPr>
              <w:pStyle w:val="rowtabella0"/>
              <w:rPr>
                <w:color w:val="002060"/>
              </w:rPr>
            </w:pPr>
            <w:r w:rsidRPr="00F7251D">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C7A713" w14:textId="77777777" w:rsidR="00FF1435" w:rsidRPr="00F7251D" w:rsidRDefault="00FF1435" w:rsidP="00440BB6">
            <w:pPr>
              <w:pStyle w:val="rowtabella0"/>
              <w:jc w:val="center"/>
              <w:rPr>
                <w:color w:val="002060"/>
              </w:rPr>
            </w:pPr>
            <w:r w:rsidRPr="00F7251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617D96" w14:textId="77777777" w:rsidR="00FF1435" w:rsidRPr="00F7251D" w:rsidRDefault="00FF1435" w:rsidP="00440BB6">
            <w:pPr>
              <w:pStyle w:val="rowtabella0"/>
              <w:rPr>
                <w:color w:val="002060"/>
              </w:rPr>
            </w:pPr>
            <w:r w:rsidRPr="00F7251D">
              <w:rPr>
                <w:color w:val="002060"/>
              </w:rPr>
              <w:t>16/03/2024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1BBCBC" w14:textId="77777777" w:rsidR="00FF1435" w:rsidRPr="00F7251D" w:rsidRDefault="00FF1435" w:rsidP="00440BB6">
            <w:pPr>
              <w:pStyle w:val="rowtabella0"/>
              <w:rPr>
                <w:color w:val="002060"/>
              </w:rPr>
            </w:pPr>
            <w:r w:rsidRPr="00F7251D">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243896" w14:textId="77777777" w:rsidR="00FF1435" w:rsidRPr="00F7251D" w:rsidRDefault="00FF1435" w:rsidP="00440BB6">
            <w:pPr>
              <w:pStyle w:val="rowtabella0"/>
              <w:rPr>
                <w:color w:val="002060"/>
              </w:rPr>
            </w:pPr>
            <w:r w:rsidRPr="00F7251D">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9BA67D" w14:textId="77777777" w:rsidR="00FF1435" w:rsidRPr="00F7251D" w:rsidRDefault="00FF1435" w:rsidP="00440BB6">
            <w:pPr>
              <w:pStyle w:val="rowtabella0"/>
              <w:rPr>
                <w:color w:val="002060"/>
              </w:rPr>
            </w:pPr>
            <w:r w:rsidRPr="00F7251D">
              <w:rPr>
                <w:color w:val="002060"/>
              </w:rPr>
              <w:t>VIA LUDOVICO SCARFIOTTI</w:t>
            </w:r>
          </w:p>
        </w:tc>
      </w:tr>
      <w:tr w:rsidR="00FF1435" w:rsidRPr="00F7251D" w14:paraId="3DE2A519"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405924" w14:textId="77777777" w:rsidR="00FF1435" w:rsidRPr="00F7251D" w:rsidRDefault="00FF1435" w:rsidP="00440BB6">
            <w:pPr>
              <w:pStyle w:val="rowtabella0"/>
              <w:rPr>
                <w:color w:val="002060"/>
              </w:rPr>
            </w:pPr>
            <w:r w:rsidRPr="00F7251D">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A89171" w14:textId="77777777" w:rsidR="00FF1435" w:rsidRPr="00F7251D" w:rsidRDefault="00FF1435" w:rsidP="00440BB6">
            <w:pPr>
              <w:pStyle w:val="rowtabella0"/>
              <w:rPr>
                <w:color w:val="002060"/>
              </w:rPr>
            </w:pPr>
            <w:r w:rsidRPr="00F7251D">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E09450" w14:textId="77777777" w:rsidR="00FF1435" w:rsidRPr="00F7251D" w:rsidRDefault="00FF1435" w:rsidP="00440BB6">
            <w:pPr>
              <w:pStyle w:val="rowtabella0"/>
              <w:jc w:val="center"/>
              <w:rPr>
                <w:color w:val="002060"/>
              </w:rPr>
            </w:pPr>
            <w:r w:rsidRPr="00F7251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A688FF" w14:textId="77777777" w:rsidR="00FF1435" w:rsidRPr="00F7251D" w:rsidRDefault="00FF1435" w:rsidP="00440BB6">
            <w:pPr>
              <w:pStyle w:val="rowtabella0"/>
              <w:rPr>
                <w:color w:val="002060"/>
              </w:rPr>
            </w:pPr>
            <w:r w:rsidRPr="00F7251D">
              <w:rPr>
                <w:color w:val="002060"/>
              </w:rPr>
              <w:t>17/03/2024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E2607F" w14:textId="77777777" w:rsidR="00FF1435" w:rsidRPr="00F7251D" w:rsidRDefault="00FF1435" w:rsidP="00440BB6">
            <w:pPr>
              <w:pStyle w:val="rowtabella0"/>
              <w:rPr>
                <w:color w:val="002060"/>
              </w:rPr>
            </w:pPr>
            <w:r w:rsidRPr="00F7251D">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9CDB61" w14:textId="77777777" w:rsidR="00FF1435" w:rsidRPr="00F7251D" w:rsidRDefault="00FF1435" w:rsidP="00440BB6">
            <w:pPr>
              <w:pStyle w:val="rowtabella0"/>
              <w:rPr>
                <w:color w:val="002060"/>
              </w:rPr>
            </w:pPr>
            <w:r w:rsidRPr="00F7251D">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98D9A6" w14:textId="77777777" w:rsidR="00FF1435" w:rsidRPr="00F7251D" w:rsidRDefault="00FF1435" w:rsidP="00440BB6">
            <w:pPr>
              <w:pStyle w:val="rowtabella0"/>
              <w:rPr>
                <w:color w:val="002060"/>
              </w:rPr>
            </w:pPr>
            <w:r w:rsidRPr="00F7251D">
              <w:rPr>
                <w:color w:val="002060"/>
              </w:rPr>
              <w:t>VIA FRATELLI CERVI</w:t>
            </w:r>
          </w:p>
        </w:tc>
      </w:tr>
      <w:tr w:rsidR="00FF1435" w:rsidRPr="00F7251D" w14:paraId="2A1EDCFA" w14:textId="77777777" w:rsidTr="00440B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E48A39" w14:textId="77777777" w:rsidR="00FF1435" w:rsidRPr="00F7251D" w:rsidRDefault="00FF1435" w:rsidP="00440BB6">
            <w:pPr>
              <w:pStyle w:val="rowtabella0"/>
              <w:rPr>
                <w:color w:val="002060"/>
              </w:rPr>
            </w:pPr>
            <w:r w:rsidRPr="00F7251D">
              <w:rPr>
                <w:color w:val="002060"/>
              </w:rPr>
              <w:t>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9773E3" w14:textId="77777777" w:rsidR="00FF1435" w:rsidRPr="00F7251D" w:rsidRDefault="00FF1435" w:rsidP="00440BB6">
            <w:pPr>
              <w:pStyle w:val="rowtabella0"/>
              <w:rPr>
                <w:color w:val="002060"/>
              </w:rPr>
            </w:pPr>
            <w:r w:rsidRPr="00F7251D">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5BABD" w14:textId="77777777" w:rsidR="00FF1435" w:rsidRPr="00F7251D" w:rsidRDefault="00FF1435" w:rsidP="00440BB6">
            <w:pPr>
              <w:pStyle w:val="rowtabella0"/>
              <w:jc w:val="center"/>
              <w:rPr>
                <w:color w:val="002060"/>
              </w:rPr>
            </w:pPr>
            <w:r w:rsidRPr="00F7251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198E18" w14:textId="77777777" w:rsidR="00FF1435" w:rsidRPr="00F7251D" w:rsidRDefault="00FF1435" w:rsidP="00440BB6">
            <w:pPr>
              <w:pStyle w:val="rowtabella0"/>
              <w:rPr>
                <w:color w:val="002060"/>
              </w:rPr>
            </w:pPr>
            <w:r w:rsidRPr="00F7251D">
              <w:rPr>
                <w:color w:val="002060"/>
              </w:rPr>
              <w:t>17/03/2024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6D19B8" w14:textId="77777777" w:rsidR="00FF1435" w:rsidRPr="00F7251D" w:rsidRDefault="00FF1435" w:rsidP="00440BB6">
            <w:pPr>
              <w:pStyle w:val="rowtabella0"/>
              <w:rPr>
                <w:color w:val="002060"/>
              </w:rPr>
            </w:pPr>
            <w:r w:rsidRPr="00F7251D">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806A01" w14:textId="77777777" w:rsidR="00FF1435" w:rsidRPr="00F7251D" w:rsidRDefault="00FF1435" w:rsidP="00440BB6">
            <w:pPr>
              <w:pStyle w:val="rowtabella0"/>
              <w:rPr>
                <w:color w:val="002060"/>
              </w:rPr>
            </w:pPr>
            <w:r w:rsidRPr="00F7251D">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6F911D" w14:textId="77777777" w:rsidR="00FF1435" w:rsidRPr="00F7251D" w:rsidRDefault="00FF1435" w:rsidP="00440BB6">
            <w:pPr>
              <w:pStyle w:val="rowtabella0"/>
              <w:rPr>
                <w:color w:val="002060"/>
              </w:rPr>
            </w:pPr>
            <w:r w:rsidRPr="00F7251D">
              <w:rPr>
                <w:color w:val="002060"/>
              </w:rPr>
              <w:t>VIA DEI TESSITORI</w:t>
            </w:r>
          </w:p>
        </w:tc>
      </w:tr>
    </w:tbl>
    <w:p w14:paraId="51B6777A" w14:textId="77777777" w:rsidR="00FF1435" w:rsidRPr="003D6C92" w:rsidRDefault="00FF1435" w:rsidP="00614796">
      <w:pPr>
        <w:pStyle w:val="breakline"/>
        <w:rPr>
          <w:rFonts w:eastAsiaTheme="minorEastAsia"/>
          <w:color w:val="002060"/>
        </w:rPr>
      </w:pPr>
    </w:p>
    <w:p w14:paraId="05D2E955" w14:textId="77777777" w:rsidR="00614796" w:rsidRPr="003D6C92" w:rsidRDefault="00614796" w:rsidP="00614796">
      <w:pPr>
        <w:pStyle w:val="breakline"/>
        <w:rPr>
          <w:color w:val="002060"/>
        </w:rPr>
      </w:pPr>
    </w:p>
    <w:p w14:paraId="074E1821" w14:textId="77777777" w:rsidR="00614796" w:rsidRPr="003D6C92" w:rsidRDefault="00614796" w:rsidP="00614796">
      <w:pPr>
        <w:pStyle w:val="breakline"/>
        <w:rPr>
          <w:color w:val="002060"/>
        </w:rPr>
      </w:pPr>
    </w:p>
    <w:p w14:paraId="5A0070F2" w14:textId="77777777" w:rsidR="00614796" w:rsidRPr="003D6C92" w:rsidRDefault="00614796" w:rsidP="00614796">
      <w:pPr>
        <w:pStyle w:val="titolocampionato0"/>
        <w:shd w:val="clear" w:color="auto" w:fill="CCCCCC"/>
        <w:spacing w:before="80" w:after="40"/>
        <w:rPr>
          <w:color w:val="002060"/>
        </w:rPr>
      </w:pPr>
      <w:r w:rsidRPr="003D6C92">
        <w:rPr>
          <w:color w:val="002060"/>
        </w:rPr>
        <w:t>UNDER 15 C5 REGIONALI MASCHILI</w:t>
      </w:r>
    </w:p>
    <w:p w14:paraId="5DF9CE47" w14:textId="77777777" w:rsidR="00614796" w:rsidRPr="003D6C92" w:rsidRDefault="00614796" w:rsidP="00614796">
      <w:pPr>
        <w:pStyle w:val="titoloprinc0"/>
        <w:rPr>
          <w:color w:val="002060"/>
        </w:rPr>
      </w:pPr>
      <w:r w:rsidRPr="003D6C92">
        <w:rPr>
          <w:color w:val="002060"/>
        </w:rPr>
        <w:t>VARIAZIONI AL PROGRAMMA GARE</w:t>
      </w:r>
    </w:p>
    <w:p w14:paraId="536B55E1" w14:textId="77777777" w:rsidR="00614796" w:rsidRPr="003D6C92" w:rsidRDefault="00614796" w:rsidP="00614796">
      <w:pPr>
        <w:pStyle w:val="breakline"/>
        <w:rPr>
          <w:color w:val="002060"/>
        </w:rPr>
      </w:pPr>
    </w:p>
    <w:p w14:paraId="57CA7BA4" w14:textId="77777777" w:rsidR="00614796" w:rsidRPr="003D6C92" w:rsidRDefault="00614796" w:rsidP="00614796">
      <w:pPr>
        <w:pStyle w:val="breakline"/>
        <w:rPr>
          <w:color w:val="002060"/>
        </w:rPr>
      </w:pPr>
    </w:p>
    <w:p w14:paraId="5F3B312C" w14:textId="77777777" w:rsidR="00614796" w:rsidRPr="003D6C92" w:rsidRDefault="00614796" w:rsidP="00614796">
      <w:pPr>
        <w:pStyle w:val="sottotitolocampionato10"/>
        <w:rPr>
          <w:color w:val="002060"/>
        </w:rPr>
      </w:pPr>
      <w:r w:rsidRPr="003D6C92">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14796" w:rsidRPr="003D6C92" w14:paraId="189162ED" w14:textId="77777777" w:rsidTr="00440BB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A57B2" w14:textId="77777777" w:rsidR="00614796" w:rsidRPr="003D6C92" w:rsidRDefault="00614796" w:rsidP="00440BB6">
            <w:pPr>
              <w:pStyle w:val="headertabella0"/>
              <w:rPr>
                <w:color w:val="002060"/>
              </w:rPr>
            </w:pPr>
            <w:r w:rsidRPr="003D6C9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34B63" w14:textId="77777777" w:rsidR="00614796" w:rsidRPr="003D6C92" w:rsidRDefault="00614796" w:rsidP="00440BB6">
            <w:pPr>
              <w:pStyle w:val="headertabella0"/>
              <w:rPr>
                <w:color w:val="002060"/>
              </w:rPr>
            </w:pPr>
            <w:r w:rsidRPr="003D6C92">
              <w:rPr>
                <w:color w:val="002060"/>
              </w:rPr>
              <w:t xml:space="preserve">N° </w:t>
            </w:r>
            <w:proofErr w:type="spellStart"/>
            <w:r w:rsidRPr="003D6C92">
              <w:rPr>
                <w:color w:val="002060"/>
              </w:rPr>
              <w:t>Gior</w:t>
            </w:r>
            <w:proofErr w:type="spellEnd"/>
            <w:r w:rsidRPr="003D6C92">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FFB63" w14:textId="77777777" w:rsidR="00614796" w:rsidRPr="003D6C92" w:rsidRDefault="00614796" w:rsidP="00440BB6">
            <w:pPr>
              <w:pStyle w:val="headertabella0"/>
              <w:rPr>
                <w:color w:val="002060"/>
              </w:rPr>
            </w:pPr>
            <w:r w:rsidRPr="003D6C9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C10C8" w14:textId="77777777" w:rsidR="00614796" w:rsidRPr="003D6C92" w:rsidRDefault="00614796" w:rsidP="00440BB6">
            <w:pPr>
              <w:pStyle w:val="headertabella0"/>
              <w:rPr>
                <w:color w:val="002060"/>
              </w:rPr>
            </w:pPr>
            <w:r w:rsidRPr="003D6C9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CA065" w14:textId="77777777" w:rsidR="00614796" w:rsidRPr="003D6C92" w:rsidRDefault="00614796" w:rsidP="00440BB6">
            <w:pPr>
              <w:pStyle w:val="headertabella0"/>
              <w:rPr>
                <w:color w:val="002060"/>
              </w:rPr>
            </w:pPr>
            <w:r w:rsidRPr="003D6C92">
              <w:rPr>
                <w:color w:val="002060"/>
              </w:rPr>
              <w:t xml:space="preserve">Data </w:t>
            </w:r>
            <w:proofErr w:type="spellStart"/>
            <w:r w:rsidRPr="003D6C92">
              <w:rPr>
                <w:color w:val="002060"/>
              </w:rPr>
              <w:t>Orig</w:t>
            </w:r>
            <w:proofErr w:type="spellEnd"/>
            <w:r w:rsidRPr="003D6C9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2376D" w14:textId="77777777" w:rsidR="00614796" w:rsidRPr="003D6C92" w:rsidRDefault="00614796" w:rsidP="00440BB6">
            <w:pPr>
              <w:pStyle w:val="headertabella0"/>
              <w:rPr>
                <w:color w:val="002060"/>
              </w:rPr>
            </w:pPr>
            <w:r w:rsidRPr="003D6C9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550A8" w14:textId="77777777" w:rsidR="00614796" w:rsidRPr="003D6C92" w:rsidRDefault="00614796" w:rsidP="00440BB6">
            <w:pPr>
              <w:pStyle w:val="headertabella0"/>
              <w:rPr>
                <w:color w:val="002060"/>
              </w:rPr>
            </w:pPr>
            <w:r w:rsidRPr="003D6C92">
              <w:rPr>
                <w:color w:val="002060"/>
              </w:rPr>
              <w:t xml:space="preserve">Ora </w:t>
            </w:r>
            <w:proofErr w:type="spellStart"/>
            <w:r w:rsidRPr="003D6C92">
              <w:rPr>
                <w:color w:val="002060"/>
              </w:rPr>
              <w:t>Orig</w:t>
            </w:r>
            <w:proofErr w:type="spellEnd"/>
            <w:r w:rsidRPr="003D6C9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3DA7B" w14:textId="77777777" w:rsidR="00614796" w:rsidRPr="003D6C92" w:rsidRDefault="00614796" w:rsidP="00440BB6">
            <w:pPr>
              <w:pStyle w:val="headertabella0"/>
              <w:rPr>
                <w:color w:val="002060"/>
              </w:rPr>
            </w:pPr>
            <w:r w:rsidRPr="003D6C92">
              <w:rPr>
                <w:color w:val="002060"/>
              </w:rPr>
              <w:t>Impianto</w:t>
            </w:r>
          </w:p>
        </w:tc>
      </w:tr>
      <w:tr w:rsidR="00614796" w:rsidRPr="003D6C92" w14:paraId="2FE759FA" w14:textId="77777777" w:rsidTr="00440BB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CCC98" w14:textId="77777777" w:rsidR="00614796" w:rsidRPr="00390C07" w:rsidRDefault="00614796" w:rsidP="00440BB6">
            <w:pPr>
              <w:pStyle w:val="rowtabella0"/>
              <w:rPr>
                <w:color w:val="002060"/>
                <w:highlight w:val="yellow"/>
              </w:rPr>
            </w:pPr>
            <w:r w:rsidRPr="00390C07">
              <w:rPr>
                <w:color w:val="002060"/>
                <w:highlight w:val="yellow"/>
              </w:rPr>
              <w:t>17/03/2024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19EAC" w14:textId="77777777" w:rsidR="00614796" w:rsidRPr="00390C07" w:rsidRDefault="00614796" w:rsidP="00440BB6">
            <w:pPr>
              <w:pStyle w:val="rowtabella0"/>
              <w:jc w:val="center"/>
              <w:rPr>
                <w:color w:val="002060"/>
                <w:highlight w:val="yellow"/>
              </w:rPr>
            </w:pPr>
            <w:r w:rsidRPr="00390C07">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11E90" w14:textId="77777777" w:rsidR="00614796" w:rsidRPr="00390C07" w:rsidRDefault="00614796" w:rsidP="00440BB6">
            <w:pPr>
              <w:pStyle w:val="rowtabella0"/>
              <w:rPr>
                <w:color w:val="002060"/>
                <w:highlight w:val="yellow"/>
              </w:rPr>
            </w:pPr>
            <w:r w:rsidRPr="00390C07">
              <w:rPr>
                <w:color w:val="002060"/>
                <w:highlight w:val="yellow"/>
              </w:rPr>
              <w:t>CALCIO A 5 CORINALDO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E5606" w14:textId="77777777" w:rsidR="00614796" w:rsidRPr="00390C07" w:rsidRDefault="00614796" w:rsidP="00440BB6">
            <w:pPr>
              <w:pStyle w:val="rowtabella0"/>
              <w:rPr>
                <w:color w:val="002060"/>
                <w:highlight w:val="yellow"/>
              </w:rPr>
            </w:pPr>
            <w:r w:rsidRPr="00390C07">
              <w:rPr>
                <w:color w:val="002060"/>
                <w:highlight w:val="yellow"/>
              </w:rPr>
              <w:t>ASCOLI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70A9C" w14:textId="77777777" w:rsidR="00614796" w:rsidRPr="003D6C92" w:rsidRDefault="00614796" w:rsidP="00440BB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EC1D6" w14:textId="77777777" w:rsidR="00614796" w:rsidRPr="003D6C92" w:rsidRDefault="00614796" w:rsidP="00440BB6">
            <w:pPr>
              <w:pStyle w:val="rowtabella0"/>
              <w:jc w:val="center"/>
              <w:rPr>
                <w:color w:val="002060"/>
              </w:rPr>
            </w:pPr>
            <w:r w:rsidRPr="00390C07">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F0D4E" w14:textId="77777777" w:rsidR="00614796" w:rsidRPr="003D6C92" w:rsidRDefault="00614796" w:rsidP="00440BB6">
            <w:pPr>
              <w:pStyle w:val="rowtabella0"/>
              <w:jc w:val="center"/>
              <w:rPr>
                <w:color w:val="002060"/>
              </w:rPr>
            </w:pPr>
            <w:r w:rsidRPr="003D6C92">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E25A8" w14:textId="77777777" w:rsidR="00614796" w:rsidRPr="003D6C92" w:rsidRDefault="00614796" w:rsidP="00440BB6">
            <w:pPr>
              <w:rPr>
                <w:color w:val="002060"/>
              </w:rPr>
            </w:pPr>
          </w:p>
        </w:tc>
      </w:tr>
    </w:tbl>
    <w:p w14:paraId="59738B49" w14:textId="77777777" w:rsidR="00614796" w:rsidRDefault="00614796" w:rsidP="00614796">
      <w:pPr>
        <w:pStyle w:val="breakline"/>
        <w:rPr>
          <w:color w:val="002060"/>
        </w:rPr>
      </w:pPr>
    </w:p>
    <w:p w14:paraId="1E0BCE61" w14:textId="77777777" w:rsidR="00614796" w:rsidRPr="00426066" w:rsidRDefault="00614796" w:rsidP="00614796">
      <w:pPr>
        <w:pStyle w:val="titoloprinc0"/>
        <w:rPr>
          <w:color w:val="002060"/>
        </w:rPr>
      </w:pPr>
      <w:r>
        <w:rPr>
          <w:color w:val="002060"/>
        </w:rPr>
        <w:t>PROGRAMMA GARE</w:t>
      </w:r>
    </w:p>
    <w:p w14:paraId="0D840DA3" w14:textId="77777777" w:rsidR="00614796" w:rsidRDefault="00614796" w:rsidP="00614796">
      <w:pPr>
        <w:pStyle w:val="breakline"/>
        <w:rPr>
          <w:color w:val="002060"/>
        </w:rPr>
      </w:pPr>
    </w:p>
    <w:p w14:paraId="0C1777DD" w14:textId="77777777" w:rsidR="00FF1435" w:rsidRPr="00F7251D" w:rsidRDefault="00FF1435" w:rsidP="00FF1435">
      <w:pPr>
        <w:pStyle w:val="sottotitolocampionato10"/>
        <w:rPr>
          <w:color w:val="002060"/>
        </w:rPr>
      </w:pPr>
      <w:r w:rsidRPr="00F7251D">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F1435" w:rsidRPr="00F7251D" w14:paraId="02BF939B" w14:textId="77777777" w:rsidTr="00440B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E1526" w14:textId="77777777" w:rsidR="00FF1435" w:rsidRPr="00F7251D" w:rsidRDefault="00FF1435" w:rsidP="00440BB6">
            <w:pPr>
              <w:pStyle w:val="headertabella0"/>
              <w:rPr>
                <w:color w:val="002060"/>
              </w:rPr>
            </w:pPr>
            <w:r w:rsidRPr="00F7251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E5806" w14:textId="77777777" w:rsidR="00FF1435" w:rsidRPr="00F7251D" w:rsidRDefault="00FF1435" w:rsidP="00440BB6">
            <w:pPr>
              <w:pStyle w:val="headertabella0"/>
              <w:rPr>
                <w:color w:val="002060"/>
              </w:rPr>
            </w:pPr>
            <w:r w:rsidRPr="00F7251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3DCE2" w14:textId="77777777" w:rsidR="00FF1435" w:rsidRPr="00F7251D" w:rsidRDefault="00FF1435" w:rsidP="00440BB6">
            <w:pPr>
              <w:pStyle w:val="headertabella0"/>
              <w:rPr>
                <w:color w:val="002060"/>
              </w:rPr>
            </w:pPr>
            <w:r w:rsidRPr="00F7251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DA9DC" w14:textId="77777777" w:rsidR="00FF1435" w:rsidRPr="00F7251D" w:rsidRDefault="00FF1435" w:rsidP="00440BB6">
            <w:pPr>
              <w:pStyle w:val="headertabella0"/>
              <w:rPr>
                <w:color w:val="002060"/>
              </w:rPr>
            </w:pPr>
            <w:r w:rsidRPr="00F7251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A3C02" w14:textId="77777777" w:rsidR="00FF1435" w:rsidRPr="00F7251D" w:rsidRDefault="00FF1435" w:rsidP="00440BB6">
            <w:pPr>
              <w:pStyle w:val="headertabella0"/>
              <w:rPr>
                <w:color w:val="002060"/>
              </w:rPr>
            </w:pPr>
            <w:r w:rsidRPr="00F7251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CDF76" w14:textId="77777777" w:rsidR="00FF1435" w:rsidRPr="00F7251D" w:rsidRDefault="00FF1435" w:rsidP="00440BB6">
            <w:pPr>
              <w:pStyle w:val="headertabella0"/>
              <w:rPr>
                <w:color w:val="002060"/>
              </w:rPr>
            </w:pPr>
            <w:proofErr w:type="spellStart"/>
            <w:r w:rsidRPr="00F7251D">
              <w:rPr>
                <w:color w:val="002060"/>
              </w:rPr>
              <w:t>Localita'</w:t>
            </w:r>
            <w:proofErr w:type="spellEnd"/>
            <w:r w:rsidRPr="00F7251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57754" w14:textId="77777777" w:rsidR="00FF1435" w:rsidRPr="00F7251D" w:rsidRDefault="00FF1435" w:rsidP="00440BB6">
            <w:pPr>
              <w:pStyle w:val="headertabella0"/>
              <w:rPr>
                <w:color w:val="002060"/>
              </w:rPr>
            </w:pPr>
            <w:r w:rsidRPr="00F7251D">
              <w:rPr>
                <w:color w:val="002060"/>
              </w:rPr>
              <w:t>Indirizzo Impianto</w:t>
            </w:r>
          </w:p>
        </w:tc>
      </w:tr>
      <w:tr w:rsidR="00FF1435" w:rsidRPr="00F7251D" w14:paraId="7D97F069" w14:textId="77777777" w:rsidTr="00440B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8E5CBB" w14:textId="77777777" w:rsidR="00FF1435" w:rsidRPr="00F7251D" w:rsidRDefault="00FF1435" w:rsidP="00440BB6">
            <w:pPr>
              <w:pStyle w:val="rowtabella0"/>
              <w:rPr>
                <w:color w:val="002060"/>
              </w:rPr>
            </w:pPr>
            <w:r w:rsidRPr="00F7251D">
              <w:rPr>
                <w:color w:val="002060"/>
              </w:rPr>
              <w:t xml:space="preserve">AUDAX 1970 </w:t>
            </w:r>
            <w:proofErr w:type="gramStart"/>
            <w:r w:rsidRPr="00F7251D">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8826FD" w14:textId="77777777" w:rsidR="00FF1435" w:rsidRPr="00F7251D" w:rsidRDefault="00FF1435" w:rsidP="00440BB6">
            <w:pPr>
              <w:pStyle w:val="rowtabella0"/>
              <w:rPr>
                <w:color w:val="002060"/>
              </w:rPr>
            </w:pPr>
            <w:r w:rsidRPr="00F7251D">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4C7319" w14:textId="77777777" w:rsidR="00FF1435" w:rsidRPr="00F7251D" w:rsidRDefault="00FF1435" w:rsidP="00440BB6">
            <w:pPr>
              <w:pStyle w:val="rowtabella0"/>
              <w:jc w:val="center"/>
              <w:rPr>
                <w:color w:val="002060"/>
              </w:rPr>
            </w:pPr>
            <w:r w:rsidRPr="00F7251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E83D57" w14:textId="77777777" w:rsidR="00FF1435" w:rsidRPr="00F7251D" w:rsidRDefault="00FF1435" w:rsidP="00440BB6">
            <w:pPr>
              <w:pStyle w:val="rowtabella0"/>
              <w:rPr>
                <w:color w:val="002060"/>
              </w:rPr>
            </w:pPr>
            <w:r w:rsidRPr="00F7251D">
              <w:rPr>
                <w:color w:val="002060"/>
              </w:rPr>
              <w:t>17/03/2024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861E17" w14:textId="77777777" w:rsidR="00FF1435" w:rsidRPr="00F7251D" w:rsidRDefault="00FF1435" w:rsidP="00440BB6">
            <w:pPr>
              <w:pStyle w:val="rowtabella0"/>
              <w:rPr>
                <w:color w:val="002060"/>
              </w:rPr>
            </w:pPr>
            <w:r w:rsidRPr="00F7251D">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3D34BD" w14:textId="77777777" w:rsidR="00FF1435" w:rsidRPr="00F7251D" w:rsidRDefault="00FF1435" w:rsidP="00440BB6">
            <w:pPr>
              <w:pStyle w:val="rowtabella0"/>
              <w:rPr>
                <w:color w:val="002060"/>
              </w:rPr>
            </w:pPr>
            <w:r w:rsidRPr="00F7251D">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D3570" w14:textId="77777777" w:rsidR="00FF1435" w:rsidRPr="00F7251D" w:rsidRDefault="00FF1435" w:rsidP="00440BB6">
            <w:pPr>
              <w:pStyle w:val="rowtabella0"/>
              <w:rPr>
                <w:color w:val="002060"/>
              </w:rPr>
            </w:pPr>
            <w:r w:rsidRPr="00F7251D">
              <w:rPr>
                <w:color w:val="002060"/>
              </w:rPr>
              <w:t>VIA ANTONIO ROSMINI 22/B</w:t>
            </w:r>
          </w:p>
        </w:tc>
      </w:tr>
      <w:tr w:rsidR="00FF1435" w:rsidRPr="00F7251D" w14:paraId="5A0DA9DC"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EEED78" w14:textId="77777777" w:rsidR="00FF1435" w:rsidRPr="00F7251D" w:rsidRDefault="00FF1435" w:rsidP="00440BB6">
            <w:pPr>
              <w:pStyle w:val="rowtabella0"/>
              <w:rPr>
                <w:color w:val="002060"/>
              </w:rPr>
            </w:pPr>
            <w:r w:rsidRPr="00F7251D">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190238" w14:textId="77777777" w:rsidR="00FF1435" w:rsidRPr="00F7251D" w:rsidRDefault="00FF1435" w:rsidP="00440BB6">
            <w:pPr>
              <w:pStyle w:val="rowtabella0"/>
              <w:rPr>
                <w:color w:val="002060"/>
              </w:rPr>
            </w:pPr>
            <w:r w:rsidRPr="00F7251D">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76C7DC" w14:textId="77777777" w:rsidR="00FF1435" w:rsidRPr="00F7251D" w:rsidRDefault="00FF1435" w:rsidP="00440BB6">
            <w:pPr>
              <w:pStyle w:val="rowtabella0"/>
              <w:jc w:val="center"/>
              <w:rPr>
                <w:color w:val="002060"/>
              </w:rPr>
            </w:pPr>
            <w:r w:rsidRPr="00F7251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DDE829" w14:textId="77777777" w:rsidR="00FF1435" w:rsidRPr="00F7251D" w:rsidRDefault="00FF1435" w:rsidP="00440BB6">
            <w:pPr>
              <w:pStyle w:val="rowtabella0"/>
              <w:rPr>
                <w:color w:val="002060"/>
              </w:rPr>
            </w:pPr>
            <w:r w:rsidRPr="00F7251D">
              <w:rPr>
                <w:color w:val="002060"/>
              </w:rPr>
              <w:t>17/03/2024 11:30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20514C" w14:textId="77777777" w:rsidR="00FF1435" w:rsidRPr="00F7251D" w:rsidRDefault="00FF1435" w:rsidP="00440BB6">
            <w:pPr>
              <w:pStyle w:val="rowtabella0"/>
              <w:rPr>
                <w:color w:val="002060"/>
              </w:rPr>
            </w:pPr>
            <w:r w:rsidRPr="00F7251D">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DBB9BB" w14:textId="77777777" w:rsidR="00FF1435" w:rsidRPr="00F7251D" w:rsidRDefault="00FF1435" w:rsidP="00440BB6">
            <w:pPr>
              <w:pStyle w:val="rowtabella0"/>
              <w:rPr>
                <w:color w:val="002060"/>
              </w:rPr>
            </w:pPr>
            <w:r w:rsidRPr="00F7251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713511" w14:textId="77777777" w:rsidR="00FF1435" w:rsidRPr="00F7251D" w:rsidRDefault="00FF1435" w:rsidP="00440BB6">
            <w:pPr>
              <w:pStyle w:val="rowtabella0"/>
              <w:rPr>
                <w:color w:val="002060"/>
              </w:rPr>
            </w:pPr>
            <w:r w:rsidRPr="00F7251D">
              <w:rPr>
                <w:color w:val="002060"/>
              </w:rPr>
              <w:t>VIA GROTTE DI POSATORA 19/A</w:t>
            </w:r>
          </w:p>
        </w:tc>
      </w:tr>
      <w:tr w:rsidR="00FF1435" w:rsidRPr="00F7251D" w14:paraId="3FBA4A42" w14:textId="77777777" w:rsidTr="00440BB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3A5136" w14:textId="77777777" w:rsidR="00FF1435" w:rsidRPr="00F7251D" w:rsidRDefault="00FF1435" w:rsidP="00440BB6">
            <w:pPr>
              <w:pStyle w:val="rowtabella0"/>
              <w:rPr>
                <w:color w:val="002060"/>
              </w:rPr>
            </w:pPr>
            <w:r w:rsidRPr="00F7251D">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4A5ADC" w14:textId="77777777" w:rsidR="00FF1435" w:rsidRPr="00F7251D" w:rsidRDefault="00FF1435" w:rsidP="00440BB6">
            <w:pPr>
              <w:pStyle w:val="rowtabella0"/>
              <w:rPr>
                <w:color w:val="002060"/>
              </w:rPr>
            </w:pPr>
            <w:r w:rsidRPr="00F7251D">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8C8663" w14:textId="77777777" w:rsidR="00FF1435" w:rsidRPr="00F7251D" w:rsidRDefault="00FF1435" w:rsidP="00440BB6">
            <w:pPr>
              <w:pStyle w:val="rowtabella0"/>
              <w:jc w:val="center"/>
              <w:rPr>
                <w:color w:val="002060"/>
              </w:rPr>
            </w:pPr>
            <w:r w:rsidRPr="00F7251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0C3CFC" w14:textId="77777777" w:rsidR="00FF1435" w:rsidRPr="00F7251D" w:rsidRDefault="00FF1435" w:rsidP="00440BB6">
            <w:pPr>
              <w:pStyle w:val="rowtabella0"/>
              <w:rPr>
                <w:color w:val="002060"/>
              </w:rPr>
            </w:pPr>
            <w:r w:rsidRPr="00F7251D">
              <w:rPr>
                <w:color w:val="002060"/>
              </w:rPr>
              <w:t>17/03/2024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8C7228" w14:textId="77777777" w:rsidR="00FF1435" w:rsidRPr="00F7251D" w:rsidRDefault="00FF1435" w:rsidP="00440BB6">
            <w:pPr>
              <w:pStyle w:val="rowtabella0"/>
              <w:rPr>
                <w:color w:val="002060"/>
              </w:rPr>
            </w:pPr>
            <w:r w:rsidRPr="00F7251D">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041D81" w14:textId="77777777" w:rsidR="00FF1435" w:rsidRPr="00F7251D" w:rsidRDefault="00FF1435" w:rsidP="00440BB6">
            <w:pPr>
              <w:pStyle w:val="rowtabella0"/>
              <w:rPr>
                <w:color w:val="002060"/>
              </w:rPr>
            </w:pPr>
            <w:r w:rsidRPr="00F7251D">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ECC7D0" w14:textId="77777777" w:rsidR="00FF1435" w:rsidRPr="00F7251D" w:rsidRDefault="00FF1435" w:rsidP="00440BB6">
            <w:pPr>
              <w:pStyle w:val="rowtabella0"/>
              <w:rPr>
                <w:color w:val="002060"/>
              </w:rPr>
            </w:pPr>
            <w:r w:rsidRPr="00F7251D">
              <w:rPr>
                <w:color w:val="002060"/>
              </w:rPr>
              <w:t>STR.DEL BURELLO LOC.VAL NEVOLA</w:t>
            </w:r>
          </w:p>
        </w:tc>
      </w:tr>
      <w:tr w:rsidR="00FF1435" w:rsidRPr="00F7251D" w14:paraId="551BA1C7" w14:textId="77777777" w:rsidTr="00440B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BF9BB1" w14:textId="77777777" w:rsidR="00FF1435" w:rsidRPr="00F7251D" w:rsidRDefault="00FF1435" w:rsidP="00440BB6">
            <w:pPr>
              <w:pStyle w:val="rowtabella0"/>
              <w:rPr>
                <w:color w:val="002060"/>
              </w:rPr>
            </w:pPr>
            <w:r w:rsidRPr="00F7251D">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C4CDB7" w14:textId="77777777" w:rsidR="00FF1435" w:rsidRPr="00F7251D" w:rsidRDefault="00FF1435" w:rsidP="00440BB6">
            <w:pPr>
              <w:pStyle w:val="rowtabella0"/>
              <w:rPr>
                <w:color w:val="002060"/>
              </w:rPr>
            </w:pPr>
            <w:r w:rsidRPr="00F7251D">
              <w:rPr>
                <w:color w:val="002060"/>
              </w:rPr>
              <w:t>RECANATI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1494FD" w14:textId="77777777" w:rsidR="00FF1435" w:rsidRPr="00F7251D" w:rsidRDefault="00FF1435" w:rsidP="00440BB6">
            <w:pPr>
              <w:pStyle w:val="rowtabella0"/>
              <w:jc w:val="center"/>
              <w:rPr>
                <w:color w:val="002060"/>
              </w:rPr>
            </w:pPr>
            <w:r w:rsidRPr="00F7251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A46787" w14:textId="77777777" w:rsidR="00FF1435" w:rsidRPr="00F7251D" w:rsidRDefault="00FF1435" w:rsidP="00440BB6">
            <w:pPr>
              <w:pStyle w:val="rowtabella0"/>
              <w:rPr>
                <w:color w:val="002060"/>
              </w:rPr>
            </w:pPr>
            <w:r w:rsidRPr="00F7251D">
              <w:rPr>
                <w:color w:val="002060"/>
              </w:rPr>
              <w:t>17/03/2024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249A08" w14:textId="77777777" w:rsidR="00FF1435" w:rsidRPr="00F7251D" w:rsidRDefault="00FF1435" w:rsidP="00440BB6">
            <w:pPr>
              <w:pStyle w:val="rowtabella0"/>
              <w:rPr>
                <w:color w:val="002060"/>
              </w:rPr>
            </w:pPr>
            <w:r w:rsidRPr="00F7251D">
              <w:rPr>
                <w:color w:val="002060"/>
              </w:rPr>
              <w:t>5206 PALASPORT "GIULIO CHIERICI"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605A4" w14:textId="77777777" w:rsidR="00FF1435" w:rsidRPr="00F7251D" w:rsidRDefault="00FF1435" w:rsidP="00440BB6">
            <w:pPr>
              <w:pStyle w:val="rowtabella0"/>
              <w:rPr>
                <w:color w:val="002060"/>
              </w:rPr>
            </w:pPr>
            <w:r w:rsidRPr="00F7251D">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32B29" w14:textId="77777777" w:rsidR="00FF1435" w:rsidRPr="00F7251D" w:rsidRDefault="00FF1435" w:rsidP="00440BB6">
            <w:pPr>
              <w:pStyle w:val="rowtabella0"/>
              <w:rPr>
                <w:color w:val="002060"/>
              </w:rPr>
            </w:pPr>
            <w:r w:rsidRPr="00F7251D">
              <w:rPr>
                <w:color w:val="002060"/>
              </w:rPr>
              <w:t>VIA DELLA REPUBBLICA</w:t>
            </w:r>
          </w:p>
        </w:tc>
      </w:tr>
    </w:tbl>
    <w:p w14:paraId="362D8A17" w14:textId="77777777" w:rsidR="00FF1435" w:rsidRPr="003D6C92" w:rsidRDefault="00FF1435" w:rsidP="00614796">
      <w:pPr>
        <w:pStyle w:val="breakline"/>
        <w:rPr>
          <w:color w:val="002060"/>
        </w:rPr>
      </w:pPr>
    </w:p>
    <w:p w14:paraId="40B34397" w14:textId="77777777" w:rsidR="00614796" w:rsidRPr="003D6C92" w:rsidRDefault="00614796" w:rsidP="00614796">
      <w:pPr>
        <w:pStyle w:val="breakline"/>
        <w:rPr>
          <w:rFonts w:eastAsiaTheme="minorEastAsia"/>
          <w:color w:val="002060"/>
        </w:rPr>
      </w:pPr>
    </w:p>
    <w:p w14:paraId="3834CA0D" w14:textId="77777777" w:rsidR="00614796" w:rsidRPr="003D6C92" w:rsidRDefault="00614796" w:rsidP="00614796">
      <w:pPr>
        <w:pStyle w:val="titolocampionato0"/>
        <w:shd w:val="clear" w:color="auto" w:fill="CCCCCC"/>
        <w:spacing w:before="80" w:after="40"/>
        <w:rPr>
          <w:color w:val="002060"/>
        </w:rPr>
      </w:pPr>
      <w:r w:rsidRPr="003D6C92">
        <w:rPr>
          <w:color w:val="002060"/>
        </w:rPr>
        <w:t>CALCIO A 5 UNDER 15 FEM. REG.</w:t>
      </w:r>
    </w:p>
    <w:p w14:paraId="5C383887" w14:textId="77777777" w:rsidR="00614796" w:rsidRPr="003D6C92" w:rsidRDefault="00614796" w:rsidP="00614796">
      <w:pPr>
        <w:pStyle w:val="titoloprinc0"/>
        <w:rPr>
          <w:color w:val="002060"/>
        </w:rPr>
      </w:pPr>
      <w:r w:rsidRPr="003D6C92">
        <w:rPr>
          <w:color w:val="002060"/>
        </w:rPr>
        <w:t>VARIAZIONI AL PROGRAMMA GARE</w:t>
      </w:r>
    </w:p>
    <w:p w14:paraId="73DD6AC8" w14:textId="77777777" w:rsidR="00614796" w:rsidRPr="003D6C92" w:rsidRDefault="00614796" w:rsidP="00614796">
      <w:pPr>
        <w:pStyle w:val="breakline"/>
        <w:rPr>
          <w:color w:val="002060"/>
        </w:rPr>
      </w:pPr>
    </w:p>
    <w:p w14:paraId="10566F66" w14:textId="77777777" w:rsidR="00614796" w:rsidRPr="003D6C92" w:rsidRDefault="00614796" w:rsidP="00614796">
      <w:pPr>
        <w:pStyle w:val="breakline"/>
        <w:rPr>
          <w:color w:val="002060"/>
        </w:rPr>
      </w:pPr>
    </w:p>
    <w:p w14:paraId="3C550942" w14:textId="77777777" w:rsidR="00614796" w:rsidRPr="003D6C92" w:rsidRDefault="00614796" w:rsidP="00614796">
      <w:pPr>
        <w:pStyle w:val="sottotitolocampionato10"/>
        <w:rPr>
          <w:color w:val="002060"/>
        </w:rPr>
      </w:pPr>
      <w:r w:rsidRPr="003D6C9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14796" w:rsidRPr="003D6C92" w14:paraId="25CE1FE0" w14:textId="77777777" w:rsidTr="00440BB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0F4BB" w14:textId="77777777" w:rsidR="00614796" w:rsidRPr="003D6C92" w:rsidRDefault="00614796" w:rsidP="00440BB6">
            <w:pPr>
              <w:pStyle w:val="headertabella0"/>
              <w:rPr>
                <w:color w:val="002060"/>
              </w:rPr>
            </w:pPr>
            <w:r w:rsidRPr="003D6C92">
              <w:rPr>
                <w:color w:val="002060"/>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975EA" w14:textId="77777777" w:rsidR="00614796" w:rsidRPr="003D6C92" w:rsidRDefault="00614796" w:rsidP="00440BB6">
            <w:pPr>
              <w:pStyle w:val="headertabella0"/>
              <w:rPr>
                <w:color w:val="002060"/>
              </w:rPr>
            </w:pPr>
            <w:r w:rsidRPr="003D6C92">
              <w:rPr>
                <w:color w:val="002060"/>
              </w:rPr>
              <w:t xml:space="preserve">N° </w:t>
            </w:r>
            <w:proofErr w:type="spellStart"/>
            <w:r w:rsidRPr="003D6C92">
              <w:rPr>
                <w:color w:val="002060"/>
              </w:rPr>
              <w:t>Gior</w:t>
            </w:r>
            <w:proofErr w:type="spellEnd"/>
            <w:r w:rsidRPr="003D6C92">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D4C87" w14:textId="77777777" w:rsidR="00614796" w:rsidRPr="003D6C92" w:rsidRDefault="00614796" w:rsidP="00440BB6">
            <w:pPr>
              <w:pStyle w:val="headertabella0"/>
              <w:rPr>
                <w:color w:val="002060"/>
              </w:rPr>
            </w:pPr>
            <w:r w:rsidRPr="003D6C9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DAB91" w14:textId="77777777" w:rsidR="00614796" w:rsidRPr="003D6C92" w:rsidRDefault="00614796" w:rsidP="00440BB6">
            <w:pPr>
              <w:pStyle w:val="headertabella0"/>
              <w:rPr>
                <w:color w:val="002060"/>
              </w:rPr>
            </w:pPr>
            <w:r w:rsidRPr="003D6C9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B88F5" w14:textId="77777777" w:rsidR="00614796" w:rsidRPr="003D6C92" w:rsidRDefault="00614796" w:rsidP="00440BB6">
            <w:pPr>
              <w:pStyle w:val="headertabella0"/>
              <w:rPr>
                <w:color w:val="002060"/>
              </w:rPr>
            </w:pPr>
            <w:r w:rsidRPr="003D6C92">
              <w:rPr>
                <w:color w:val="002060"/>
              </w:rPr>
              <w:t xml:space="preserve">Data </w:t>
            </w:r>
            <w:proofErr w:type="spellStart"/>
            <w:r w:rsidRPr="003D6C92">
              <w:rPr>
                <w:color w:val="002060"/>
              </w:rPr>
              <w:t>Orig</w:t>
            </w:r>
            <w:proofErr w:type="spellEnd"/>
            <w:r w:rsidRPr="003D6C9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1EA15" w14:textId="77777777" w:rsidR="00614796" w:rsidRPr="003D6C92" w:rsidRDefault="00614796" w:rsidP="00440BB6">
            <w:pPr>
              <w:pStyle w:val="headertabella0"/>
              <w:rPr>
                <w:color w:val="002060"/>
              </w:rPr>
            </w:pPr>
            <w:r w:rsidRPr="003D6C9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E019E" w14:textId="77777777" w:rsidR="00614796" w:rsidRPr="003D6C92" w:rsidRDefault="00614796" w:rsidP="00440BB6">
            <w:pPr>
              <w:pStyle w:val="headertabella0"/>
              <w:rPr>
                <w:color w:val="002060"/>
              </w:rPr>
            </w:pPr>
            <w:r w:rsidRPr="003D6C92">
              <w:rPr>
                <w:color w:val="002060"/>
              </w:rPr>
              <w:t xml:space="preserve">Ora </w:t>
            </w:r>
            <w:proofErr w:type="spellStart"/>
            <w:r w:rsidRPr="003D6C92">
              <w:rPr>
                <w:color w:val="002060"/>
              </w:rPr>
              <w:t>Orig</w:t>
            </w:r>
            <w:proofErr w:type="spellEnd"/>
            <w:r w:rsidRPr="003D6C9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0EA02" w14:textId="77777777" w:rsidR="00614796" w:rsidRPr="003D6C92" w:rsidRDefault="00614796" w:rsidP="00440BB6">
            <w:pPr>
              <w:pStyle w:val="headertabella0"/>
              <w:rPr>
                <w:color w:val="002060"/>
              </w:rPr>
            </w:pPr>
            <w:r w:rsidRPr="003D6C92">
              <w:rPr>
                <w:color w:val="002060"/>
              </w:rPr>
              <w:t>Impianto</w:t>
            </w:r>
          </w:p>
        </w:tc>
      </w:tr>
      <w:tr w:rsidR="00614796" w:rsidRPr="003D6C92" w14:paraId="3B55547C" w14:textId="77777777" w:rsidTr="00440BB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9A359" w14:textId="77777777" w:rsidR="00614796" w:rsidRPr="00390C07" w:rsidRDefault="00614796" w:rsidP="00440BB6">
            <w:pPr>
              <w:pStyle w:val="rowtabella0"/>
              <w:rPr>
                <w:color w:val="002060"/>
                <w:highlight w:val="yellow"/>
              </w:rPr>
            </w:pPr>
            <w:r w:rsidRPr="00390C07">
              <w:rPr>
                <w:color w:val="002060"/>
                <w:highlight w:val="yellow"/>
              </w:rPr>
              <w:t>16/03/2024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C7867" w14:textId="77777777" w:rsidR="00614796" w:rsidRPr="00390C07" w:rsidRDefault="00614796" w:rsidP="00440BB6">
            <w:pPr>
              <w:pStyle w:val="rowtabella0"/>
              <w:jc w:val="center"/>
              <w:rPr>
                <w:color w:val="002060"/>
                <w:highlight w:val="yellow"/>
              </w:rPr>
            </w:pPr>
            <w:r w:rsidRPr="00390C07">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3F6FC" w14:textId="77777777" w:rsidR="00614796" w:rsidRPr="00390C07" w:rsidRDefault="00614796" w:rsidP="00440BB6">
            <w:pPr>
              <w:pStyle w:val="rowtabella0"/>
              <w:rPr>
                <w:color w:val="002060"/>
                <w:highlight w:val="yellow"/>
              </w:rPr>
            </w:pPr>
            <w:r w:rsidRPr="00390C07">
              <w:rPr>
                <w:color w:val="002060"/>
                <w:highlight w:val="yellow"/>
              </w:rPr>
              <w:t>GROTTACCIA 2005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70D24" w14:textId="77777777" w:rsidR="00614796" w:rsidRPr="00390C07" w:rsidRDefault="00614796" w:rsidP="00440BB6">
            <w:pPr>
              <w:pStyle w:val="rowtabella0"/>
              <w:rPr>
                <w:color w:val="002060"/>
                <w:highlight w:val="yellow"/>
              </w:rPr>
            </w:pPr>
            <w:r w:rsidRPr="00390C07">
              <w:rPr>
                <w:color w:val="002060"/>
                <w:highlight w:val="yellow"/>
              </w:rPr>
              <w:t>POLISPORTIVA BOCA S.E.M.</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017FD" w14:textId="77777777" w:rsidR="00614796" w:rsidRPr="003D6C92" w:rsidRDefault="00614796" w:rsidP="00440BB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50CB1" w14:textId="77777777" w:rsidR="00614796" w:rsidRPr="003D6C92" w:rsidRDefault="00614796" w:rsidP="00440BB6">
            <w:pPr>
              <w:pStyle w:val="rowtabella0"/>
              <w:jc w:val="center"/>
              <w:rPr>
                <w:color w:val="002060"/>
              </w:rPr>
            </w:pPr>
            <w:r w:rsidRPr="00390C07">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4BC98" w14:textId="77777777" w:rsidR="00614796" w:rsidRPr="003D6C92" w:rsidRDefault="00614796" w:rsidP="00440BB6">
            <w:pPr>
              <w:pStyle w:val="rowtabella0"/>
              <w:jc w:val="center"/>
              <w:rPr>
                <w:color w:val="002060"/>
              </w:rPr>
            </w:pPr>
            <w:r w:rsidRPr="003D6C92">
              <w:rPr>
                <w:color w:val="002060"/>
              </w:rPr>
              <w:t>17:00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3C1FA" w14:textId="77777777" w:rsidR="00614796" w:rsidRPr="003D6C92" w:rsidRDefault="00614796" w:rsidP="00440BB6">
            <w:pPr>
              <w:rPr>
                <w:color w:val="002060"/>
              </w:rPr>
            </w:pPr>
          </w:p>
        </w:tc>
      </w:tr>
    </w:tbl>
    <w:p w14:paraId="5396E985" w14:textId="77777777" w:rsidR="00614796" w:rsidRPr="003D6C92" w:rsidRDefault="00614796" w:rsidP="00614796">
      <w:pPr>
        <w:pStyle w:val="breakline"/>
        <w:rPr>
          <w:rFonts w:eastAsiaTheme="minorEastAsia"/>
          <w:color w:val="002060"/>
        </w:rPr>
      </w:pPr>
    </w:p>
    <w:p w14:paraId="5F89704D" w14:textId="77777777" w:rsidR="00614796" w:rsidRPr="003D6C92" w:rsidRDefault="00614796" w:rsidP="00614796">
      <w:pPr>
        <w:pStyle w:val="breakline"/>
        <w:rPr>
          <w:color w:val="002060"/>
        </w:rPr>
      </w:pPr>
    </w:p>
    <w:p w14:paraId="36A623C6" w14:textId="77777777" w:rsidR="00614796" w:rsidRPr="003D6C92" w:rsidRDefault="00614796" w:rsidP="00614796">
      <w:pPr>
        <w:pStyle w:val="titoloprinc0"/>
        <w:rPr>
          <w:color w:val="002060"/>
        </w:rPr>
      </w:pPr>
      <w:r w:rsidRPr="003D6C92">
        <w:rPr>
          <w:color w:val="002060"/>
        </w:rPr>
        <w:t>RISULTATI</w:t>
      </w:r>
    </w:p>
    <w:p w14:paraId="1EB728B1" w14:textId="77777777" w:rsidR="00614796" w:rsidRPr="003D6C92" w:rsidRDefault="00614796" w:rsidP="00614796">
      <w:pPr>
        <w:pStyle w:val="breakline"/>
        <w:rPr>
          <w:color w:val="002060"/>
        </w:rPr>
      </w:pPr>
    </w:p>
    <w:p w14:paraId="73A0C5E5" w14:textId="77777777" w:rsidR="00614796" w:rsidRPr="003D6C92" w:rsidRDefault="00614796" w:rsidP="00614796">
      <w:pPr>
        <w:pStyle w:val="sottotitolocampionato10"/>
        <w:rPr>
          <w:color w:val="002060"/>
        </w:rPr>
      </w:pPr>
      <w:r w:rsidRPr="003D6C92">
        <w:rPr>
          <w:color w:val="002060"/>
        </w:rPr>
        <w:t>RISULTATI UFFICIALI GARE DEL 10/03/2024</w:t>
      </w:r>
    </w:p>
    <w:p w14:paraId="5464062C" w14:textId="77777777" w:rsidR="00670978" w:rsidRPr="00670978" w:rsidRDefault="00670978" w:rsidP="00670978">
      <w:pPr>
        <w:pStyle w:val="sottotitolocampionato20"/>
        <w:spacing w:before="0" w:beforeAutospacing="0" w:after="0" w:afterAutospacing="0"/>
        <w:rPr>
          <w:rFonts w:ascii="Arial" w:hAnsi="Arial" w:cs="Arial"/>
          <w:color w:val="002060"/>
          <w:sz w:val="20"/>
          <w:szCs w:val="20"/>
        </w:rPr>
      </w:pPr>
      <w:r w:rsidRPr="00670978">
        <w:rPr>
          <w:rFonts w:ascii="Arial" w:hAnsi="Arial" w:cs="Arial"/>
          <w:color w:val="002060"/>
          <w:sz w:val="20"/>
          <w:szCs w:val="20"/>
        </w:rPr>
        <w:t>Si trascrivono qui di seguito i risultati ufficiali delle gare disputate</w:t>
      </w:r>
    </w:p>
    <w:p w14:paraId="75B65D2E" w14:textId="77777777" w:rsidR="00614796" w:rsidRPr="003D6C92" w:rsidRDefault="00614796" w:rsidP="0061479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14796" w:rsidRPr="003D6C92" w14:paraId="50A6C96E" w14:textId="77777777" w:rsidTr="00440BB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14796" w:rsidRPr="003D6C92" w14:paraId="53C1224B" w14:textId="77777777" w:rsidTr="00440BB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19795" w14:textId="77777777" w:rsidR="00614796" w:rsidRPr="003D6C92" w:rsidRDefault="00614796" w:rsidP="00440BB6">
                  <w:pPr>
                    <w:pStyle w:val="headertabella0"/>
                    <w:rPr>
                      <w:color w:val="002060"/>
                    </w:rPr>
                  </w:pPr>
                  <w:r w:rsidRPr="003D6C92">
                    <w:rPr>
                      <w:color w:val="002060"/>
                    </w:rPr>
                    <w:t>GIRONE A - 3 Giornata - A</w:t>
                  </w:r>
                </w:p>
              </w:tc>
            </w:tr>
            <w:tr w:rsidR="00614796" w:rsidRPr="003D6C92" w14:paraId="57DC9058" w14:textId="77777777" w:rsidTr="00440BB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4D7821" w14:textId="77777777" w:rsidR="00614796" w:rsidRPr="003D6C92" w:rsidRDefault="00614796" w:rsidP="00440BB6">
                  <w:pPr>
                    <w:pStyle w:val="rowtabella0"/>
                    <w:rPr>
                      <w:color w:val="002060"/>
                    </w:rPr>
                  </w:pPr>
                  <w:proofErr w:type="gramStart"/>
                  <w:r w:rsidRPr="003D6C92">
                    <w:rPr>
                      <w:color w:val="002060"/>
                    </w:rPr>
                    <w:t>CITTA</w:t>
                  </w:r>
                  <w:proofErr w:type="gramEnd"/>
                  <w:r w:rsidRPr="003D6C92">
                    <w:rPr>
                      <w:color w:val="002060"/>
                    </w:rPr>
                    <w:t xml:space="preserve"> DI FALCONARA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065E82" w14:textId="77777777" w:rsidR="00614796" w:rsidRPr="003D6C92" w:rsidRDefault="00614796" w:rsidP="00440BB6">
                  <w:pPr>
                    <w:pStyle w:val="rowtabella0"/>
                    <w:rPr>
                      <w:color w:val="002060"/>
                    </w:rPr>
                  </w:pPr>
                  <w:r w:rsidRPr="003D6C92">
                    <w:rPr>
                      <w:color w:val="002060"/>
                    </w:rPr>
                    <w:t>- CALDAROLA G.N.C.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6476DF" w14:textId="77777777" w:rsidR="00614796" w:rsidRPr="003D6C92" w:rsidRDefault="00614796" w:rsidP="00440BB6">
                  <w:pPr>
                    <w:pStyle w:val="rowtabella0"/>
                    <w:jc w:val="center"/>
                    <w:rPr>
                      <w:color w:val="002060"/>
                    </w:rPr>
                  </w:pPr>
                  <w:r w:rsidRPr="003D6C92">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311417" w14:textId="77777777" w:rsidR="00614796" w:rsidRPr="003D6C92" w:rsidRDefault="00614796" w:rsidP="00440BB6">
                  <w:pPr>
                    <w:pStyle w:val="rowtabella0"/>
                    <w:jc w:val="center"/>
                    <w:rPr>
                      <w:color w:val="002060"/>
                    </w:rPr>
                  </w:pPr>
                  <w:r w:rsidRPr="003D6C92">
                    <w:rPr>
                      <w:color w:val="002060"/>
                    </w:rPr>
                    <w:t> </w:t>
                  </w:r>
                </w:p>
              </w:tc>
            </w:tr>
            <w:tr w:rsidR="00614796" w:rsidRPr="003D6C92" w14:paraId="733AB11B" w14:textId="77777777" w:rsidTr="00440BB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9A5F94" w14:textId="77777777" w:rsidR="00614796" w:rsidRPr="003D6C92" w:rsidRDefault="00614796" w:rsidP="00440BB6">
                  <w:pPr>
                    <w:pStyle w:val="rowtabella0"/>
                    <w:rPr>
                      <w:color w:val="002060"/>
                    </w:rPr>
                  </w:pPr>
                  <w:r w:rsidRPr="003D6C92">
                    <w:rPr>
                      <w:color w:val="002060"/>
                    </w:rPr>
                    <w:t>POLISPORTIVA BOCA S.E.M.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5181EA" w14:textId="77777777" w:rsidR="00614796" w:rsidRPr="003D6C92" w:rsidRDefault="00614796" w:rsidP="00440BB6">
                  <w:pPr>
                    <w:pStyle w:val="rowtabella0"/>
                    <w:rPr>
                      <w:color w:val="002060"/>
                    </w:rPr>
                  </w:pPr>
                  <w:r w:rsidRPr="003D6C92">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F1BCFC" w14:textId="77777777" w:rsidR="00614796" w:rsidRPr="003D6C92" w:rsidRDefault="00614796" w:rsidP="00440BB6">
                  <w:pPr>
                    <w:pStyle w:val="rowtabella0"/>
                    <w:jc w:val="center"/>
                    <w:rPr>
                      <w:color w:val="002060"/>
                    </w:rPr>
                  </w:pPr>
                  <w:r w:rsidRPr="003D6C92">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EBD441" w14:textId="77777777" w:rsidR="00614796" w:rsidRPr="003D6C92" w:rsidRDefault="00614796" w:rsidP="00440BB6">
                  <w:pPr>
                    <w:pStyle w:val="rowtabella0"/>
                    <w:jc w:val="center"/>
                    <w:rPr>
                      <w:color w:val="002060"/>
                    </w:rPr>
                  </w:pPr>
                  <w:r w:rsidRPr="003D6C92">
                    <w:rPr>
                      <w:color w:val="002060"/>
                    </w:rPr>
                    <w:t> </w:t>
                  </w:r>
                </w:p>
              </w:tc>
            </w:tr>
          </w:tbl>
          <w:p w14:paraId="2DA93D70" w14:textId="77777777" w:rsidR="00614796" w:rsidRPr="003D6C92" w:rsidRDefault="00614796" w:rsidP="00440BB6">
            <w:pPr>
              <w:rPr>
                <w:color w:val="002060"/>
              </w:rPr>
            </w:pPr>
          </w:p>
        </w:tc>
      </w:tr>
    </w:tbl>
    <w:p w14:paraId="298A4F56" w14:textId="77777777" w:rsidR="00614796" w:rsidRPr="003D6C92" w:rsidRDefault="00614796" w:rsidP="00614796">
      <w:pPr>
        <w:pStyle w:val="breakline"/>
        <w:rPr>
          <w:rFonts w:eastAsiaTheme="minorEastAsia"/>
          <w:color w:val="002060"/>
        </w:rPr>
      </w:pPr>
    </w:p>
    <w:p w14:paraId="3A126FEF" w14:textId="77777777" w:rsidR="00614796" w:rsidRPr="003D6C92" w:rsidRDefault="00614796" w:rsidP="00614796">
      <w:pPr>
        <w:pStyle w:val="breakline"/>
        <w:rPr>
          <w:color w:val="002060"/>
        </w:rPr>
      </w:pPr>
    </w:p>
    <w:p w14:paraId="705CE78F" w14:textId="77777777" w:rsidR="00614796" w:rsidRPr="003D6C92" w:rsidRDefault="00614796" w:rsidP="00614796">
      <w:pPr>
        <w:pStyle w:val="titoloprinc0"/>
        <w:rPr>
          <w:color w:val="002060"/>
        </w:rPr>
      </w:pPr>
      <w:r w:rsidRPr="003D6C92">
        <w:rPr>
          <w:color w:val="002060"/>
        </w:rPr>
        <w:t>GIUDICE SPORTIVO</w:t>
      </w:r>
    </w:p>
    <w:p w14:paraId="372C3A95" w14:textId="77777777" w:rsidR="00614796" w:rsidRPr="003D6C92" w:rsidRDefault="00614796" w:rsidP="00614796">
      <w:pPr>
        <w:pStyle w:val="diffida"/>
        <w:rPr>
          <w:color w:val="002060"/>
        </w:rPr>
      </w:pPr>
      <w:r w:rsidRPr="003D6C92">
        <w:rPr>
          <w:color w:val="002060"/>
        </w:rPr>
        <w:t>Il Giudice Sportivo Avv. Agnese Lazzaretti, con l'assistenza del segretario Angelo Castellana, nella seduta del 13/03/2024, ha adottato le decisioni che di seguito integralmente si riportano:</w:t>
      </w:r>
    </w:p>
    <w:p w14:paraId="36D033AE" w14:textId="77777777" w:rsidR="00614796" w:rsidRPr="003D6C92" w:rsidRDefault="00614796" w:rsidP="00614796">
      <w:pPr>
        <w:pStyle w:val="titolo10"/>
        <w:rPr>
          <w:color w:val="002060"/>
        </w:rPr>
      </w:pPr>
      <w:r w:rsidRPr="003D6C92">
        <w:rPr>
          <w:color w:val="002060"/>
        </w:rPr>
        <w:t xml:space="preserve">GARE DEL 10/ 3/2024 </w:t>
      </w:r>
    </w:p>
    <w:p w14:paraId="6C5B73F9" w14:textId="77777777" w:rsidR="00614796" w:rsidRPr="003D6C92" w:rsidRDefault="00614796" w:rsidP="00614796">
      <w:pPr>
        <w:pStyle w:val="titolo7a"/>
        <w:rPr>
          <w:color w:val="002060"/>
        </w:rPr>
      </w:pPr>
      <w:r w:rsidRPr="003D6C92">
        <w:rPr>
          <w:color w:val="002060"/>
        </w:rPr>
        <w:t xml:space="preserve">PROVVEDIMENTI DISCIPLINARI </w:t>
      </w:r>
    </w:p>
    <w:p w14:paraId="0B7D0887" w14:textId="77777777" w:rsidR="00614796" w:rsidRPr="003D6C92" w:rsidRDefault="00614796" w:rsidP="00614796">
      <w:pPr>
        <w:pStyle w:val="titolo7b0"/>
        <w:rPr>
          <w:color w:val="002060"/>
        </w:rPr>
      </w:pPr>
      <w:r w:rsidRPr="003D6C92">
        <w:rPr>
          <w:color w:val="002060"/>
        </w:rPr>
        <w:t xml:space="preserve">In base alle risultanze degli atti ufficiali sono state deliberate le seguenti sanzioni disciplinari. </w:t>
      </w:r>
    </w:p>
    <w:p w14:paraId="56BCDA44" w14:textId="77777777" w:rsidR="00614796" w:rsidRPr="003D6C92" w:rsidRDefault="00614796" w:rsidP="00614796">
      <w:pPr>
        <w:pStyle w:val="titolo30"/>
        <w:rPr>
          <w:color w:val="002060"/>
        </w:rPr>
      </w:pPr>
      <w:r w:rsidRPr="003D6C92">
        <w:rPr>
          <w:color w:val="002060"/>
        </w:rPr>
        <w:t xml:space="preserve">CALCIATORI ESPULSI </w:t>
      </w:r>
    </w:p>
    <w:p w14:paraId="260E3786" w14:textId="77777777" w:rsidR="00614796" w:rsidRPr="003D6C92" w:rsidRDefault="00614796" w:rsidP="00614796">
      <w:pPr>
        <w:pStyle w:val="titolo20"/>
        <w:rPr>
          <w:color w:val="002060"/>
        </w:rPr>
      </w:pPr>
      <w:r w:rsidRPr="003D6C9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796" w:rsidRPr="003D6C92" w14:paraId="76309778" w14:textId="77777777" w:rsidTr="00440BB6">
        <w:tc>
          <w:tcPr>
            <w:tcW w:w="2200" w:type="dxa"/>
            <w:tcMar>
              <w:top w:w="20" w:type="dxa"/>
              <w:left w:w="20" w:type="dxa"/>
              <w:bottom w:w="20" w:type="dxa"/>
              <w:right w:w="20" w:type="dxa"/>
            </w:tcMar>
            <w:vAlign w:val="center"/>
            <w:hideMark/>
          </w:tcPr>
          <w:p w14:paraId="0A74DAD6" w14:textId="77777777" w:rsidR="00614796" w:rsidRPr="003D6C92" w:rsidRDefault="00614796" w:rsidP="00440BB6">
            <w:pPr>
              <w:pStyle w:val="movimento"/>
              <w:rPr>
                <w:color w:val="002060"/>
              </w:rPr>
            </w:pPr>
            <w:r w:rsidRPr="003D6C92">
              <w:rPr>
                <w:color w:val="002060"/>
              </w:rPr>
              <w:t>CICCALE EMMA</w:t>
            </w:r>
          </w:p>
        </w:tc>
        <w:tc>
          <w:tcPr>
            <w:tcW w:w="2200" w:type="dxa"/>
            <w:tcMar>
              <w:top w:w="20" w:type="dxa"/>
              <w:left w:w="20" w:type="dxa"/>
              <w:bottom w:w="20" w:type="dxa"/>
              <w:right w:w="20" w:type="dxa"/>
            </w:tcMar>
            <w:vAlign w:val="center"/>
            <w:hideMark/>
          </w:tcPr>
          <w:p w14:paraId="3FFBFE56" w14:textId="77777777" w:rsidR="00614796" w:rsidRPr="003D6C92" w:rsidRDefault="00614796" w:rsidP="00440BB6">
            <w:pPr>
              <w:pStyle w:val="movimento2"/>
              <w:rPr>
                <w:color w:val="002060"/>
              </w:rPr>
            </w:pPr>
            <w:r w:rsidRPr="003D6C92">
              <w:rPr>
                <w:color w:val="002060"/>
              </w:rPr>
              <w:t>(</w:t>
            </w:r>
            <w:proofErr w:type="gramStart"/>
            <w:r w:rsidRPr="003D6C92">
              <w:rPr>
                <w:color w:val="002060"/>
              </w:rPr>
              <w:t>CITTA</w:t>
            </w:r>
            <w:proofErr w:type="gramEnd"/>
            <w:r w:rsidRPr="003D6C92">
              <w:rPr>
                <w:color w:val="002060"/>
              </w:rPr>
              <w:t xml:space="preserve"> DI FALCONARA) </w:t>
            </w:r>
          </w:p>
        </w:tc>
        <w:tc>
          <w:tcPr>
            <w:tcW w:w="800" w:type="dxa"/>
            <w:tcMar>
              <w:top w:w="20" w:type="dxa"/>
              <w:left w:w="20" w:type="dxa"/>
              <w:bottom w:w="20" w:type="dxa"/>
              <w:right w:w="20" w:type="dxa"/>
            </w:tcMar>
            <w:vAlign w:val="center"/>
            <w:hideMark/>
          </w:tcPr>
          <w:p w14:paraId="415904BB"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0F174B75" w14:textId="77777777" w:rsidR="00614796" w:rsidRPr="003D6C92" w:rsidRDefault="00614796" w:rsidP="00440BB6">
            <w:pPr>
              <w:pStyle w:val="movimento"/>
              <w:rPr>
                <w:color w:val="002060"/>
              </w:rPr>
            </w:pPr>
            <w:r w:rsidRPr="003D6C92">
              <w:rPr>
                <w:color w:val="002060"/>
              </w:rPr>
              <w:t> </w:t>
            </w:r>
          </w:p>
        </w:tc>
        <w:tc>
          <w:tcPr>
            <w:tcW w:w="2200" w:type="dxa"/>
            <w:tcMar>
              <w:top w:w="20" w:type="dxa"/>
              <w:left w:w="20" w:type="dxa"/>
              <w:bottom w:w="20" w:type="dxa"/>
              <w:right w:w="20" w:type="dxa"/>
            </w:tcMar>
            <w:vAlign w:val="center"/>
            <w:hideMark/>
          </w:tcPr>
          <w:p w14:paraId="0BB692F6" w14:textId="77777777" w:rsidR="00614796" w:rsidRPr="003D6C92" w:rsidRDefault="00614796" w:rsidP="00440BB6">
            <w:pPr>
              <w:pStyle w:val="movimento2"/>
              <w:rPr>
                <w:color w:val="002060"/>
              </w:rPr>
            </w:pPr>
            <w:r w:rsidRPr="003D6C92">
              <w:rPr>
                <w:color w:val="002060"/>
              </w:rPr>
              <w:t> </w:t>
            </w:r>
          </w:p>
        </w:tc>
      </w:tr>
    </w:tbl>
    <w:p w14:paraId="412FC7F6" w14:textId="77777777" w:rsidR="00614796" w:rsidRDefault="00614796" w:rsidP="00614796">
      <w:pPr>
        <w:pStyle w:val="breakline"/>
        <w:rPr>
          <w:color w:val="002060"/>
        </w:rPr>
      </w:pPr>
    </w:p>
    <w:p w14:paraId="73417233" w14:textId="77777777" w:rsidR="00614796" w:rsidRPr="007178EC" w:rsidRDefault="00614796" w:rsidP="00614796">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30C71121" w14:textId="77777777" w:rsidR="00614796" w:rsidRPr="007178EC" w:rsidRDefault="00614796" w:rsidP="00614796">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40B4CDA1" w14:textId="77777777" w:rsidR="00614796" w:rsidRPr="003D6C92" w:rsidRDefault="00614796" w:rsidP="00614796">
      <w:pPr>
        <w:pStyle w:val="breakline"/>
        <w:rPr>
          <w:color w:val="002060"/>
        </w:rPr>
      </w:pPr>
    </w:p>
    <w:p w14:paraId="3BD0FAFB" w14:textId="77777777" w:rsidR="00614796" w:rsidRDefault="00614796" w:rsidP="002E4C50">
      <w:pPr>
        <w:pStyle w:val="breakline"/>
        <w:rPr>
          <w:color w:val="002060"/>
        </w:rPr>
      </w:pPr>
    </w:p>
    <w:p w14:paraId="02A92C79" w14:textId="77777777" w:rsidR="00614796" w:rsidRPr="00426066" w:rsidRDefault="00614796" w:rsidP="00614796">
      <w:pPr>
        <w:pStyle w:val="titoloprinc0"/>
        <w:rPr>
          <w:color w:val="002060"/>
        </w:rPr>
      </w:pPr>
      <w:r w:rsidRPr="00426066">
        <w:rPr>
          <w:color w:val="002060"/>
        </w:rPr>
        <w:t>CLASSIFICA</w:t>
      </w:r>
    </w:p>
    <w:p w14:paraId="2F1BCEE3" w14:textId="77777777" w:rsidR="00614796" w:rsidRDefault="00614796" w:rsidP="00614796">
      <w:pPr>
        <w:pStyle w:val="breakline"/>
        <w:rPr>
          <w:rFonts w:eastAsiaTheme="minorEastAsia"/>
          <w:color w:val="002060"/>
        </w:rPr>
      </w:pPr>
    </w:p>
    <w:p w14:paraId="58DCA565" w14:textId="77777777" w:rsidR="00614796" w:rsidRPr="00581B3A" w:rsidRDefault="00614796" w:rsidP="00614796">
      <w:pPr>
        <w:pStyle w:val="sottotitolocampionato10"/>
        <w:rPr>
          <w:color w:val="002060"/>
        </w:rPr>
      </w:pPr>
      <w:r w:rsidRPr="00581B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14796" w:rsidRPr="00581B3A" w14:paraId="2D265387" w14:textId="77777777" w:rsidTr="00440BB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1F6C0" w14:textId="77777777" w:rsidR="00614796" w:rsidRPr="00581B3A" w:rsidRDefault="00614796" w:rsidP="00440BB6">
            <w:pPr>
              <w:pStyle w:val="headertabella0"/>
              <w:rPr>
                <w:color w:val="002060"/>
              </w:rPr>
            </w:pPr>
            <w:r w:rsidRPr="00581B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3DC2B" w14:textId="77777777" w:rsidR="00614796" w:rsidRPr="00581B3A" w:rsidRDefault="00614796" w:rsidP="00440BB6">
            <w:pPr>
              <w:pStyle w:val="headertabella0"/>
              <w:rPr>
                <w:color w:val="002060"/>
              </w:rPr>
            </w:pPr>
            <w:r w:rsidRPr="00581B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25534" w14:textId="77777777" w:rsidR="00614796" w:rsidRPr="00581B3A" w:rsidRDefault="00614796" w:rsidP="00440BB6">
            <w:pPr>
              <w:pStyle w:val="headertabella0"/>
              <w:rPr>
                <w:color w:val="002060"/>
              </w:rPr>
            </w:pPr>
            <w:r w:rsidRPr="00581B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BA832" w14:textId="77777777" w:rsidR="00614796" w:rsidRPr="00581B3A" w:rsidRDefault="00614796" w:rsidP="00440BB6">
            <w:pPr>
              <w:pStyle w:val="headertabella0"/>
              <w:rPr>
                <w:color w:val="002060"/>
              </w:rPr>
            </w:pPr>
            <w:r w:rsidRPr="00581B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06D31" w14:textId="77777777" w:rsidR="00614796" w:rsidRPr="00581B3A" w:rsidRDefault="00614796" w:rsidP="00440BB6">
            <w:pPr>
              <w:pStyle w:val="headertabella0"/>
              <w:rPr>
                <w:color w:val="002060"/>
              </w:rPr>
            </w:pPr>
            <w:r w:rsidRPr="00581B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9C147" w14:textId="77777777" w:rsidR="00614796" w:rsidRPr="00581B3A" w:rsidRDefault="00614796" w:rsidP="00440BB6">
            <w:pPr>
              <w:pStyle w:val="headertabella0"/>
              <w:rPr>
                <w:color w:val="002060"/>
              </w:rPr>
            </w:pPr>
            <w:r w:rsidRPr="00581B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8776B" w14:textId="77777777" w:rsidR="00614796" w:rsidRPr="00581B3A" w:rsidRDefault="00614796" w:rsidP="00440BB6">
            <w:pPr>
              <w:pStyle w:val="headertabella0"/>
              <w:rPr>
                <w:color w:val="002060"/>
              </w:rPr>
            </w:pPr>
            <w:r w:rsidRPr="00581B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A074F" w14:textId="77777777" w:rsidR="00614796" w:rsidRPr="00581B3A" w:rsidRDefault="00614796" w:rsidP="00440BB6">
            <w:pPr>
              <w:pStyle w:val="headertabella0"/>
              <w:rPr>
                <w:color w:val="002060"/>
              </w:rPr>
            </w:pPr>
            <w:r w:rsidRPr="00581B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72775" w14:textId="77777777" w:rsidR="00614796" w:rsidRPr="00581B3A" w:rsidRDefault="00614796" w:rsidP="00440BB6">
            <w:pPr>
              <w:pStyle w:val="headertabella0"/>
              <w:rPr>
                <w:color w:val="002060"/>
              </w:rPr>
            </w:pPr>
            <w:r w:rsidRPr="00581B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19176" w14:textId="77777777" w:rsidR="00614796" w:rsidRPr="00581B3A" w:rsidRDefault="00614796" w:rsidP="00440BB6">
            <w:pPr>
              <w:pStyle w:val="headertabella0"/>
              <w:rPr>
                <w:color w:val="002060"/>
              </w:rPr>
            </w:pPr>
            <w:r w:rsidRPr="00581B3A">
              <w:rPr>
                <w:color w:val="002060"/>
              </w:rPr>
              <w:t>PE</w:t>
            </w:r>
          </w:p>
        </w:tc>
      </w:tr>
      <w:tr w:rsidR="00614796" w:rsidRPr="00581B3A" w14:paraId="7626FAC9" w14:textId="77777777" w:rsidTr="00440BB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25F3F08" w14:textId="77777777" w:rsidR="00614796" w:rsidRPr="00581B3A" w:rsidRDefault="00614796" w:rsidP="00440BB6">
            <w:pPr>
              <w:pStyle w:val="rowtabella0"/>
              <w:rPr>
                <w:color w:val="002060"/>
              </w:rPr>
            </w:pPr>
            <w:proofErr w:type="gramStart"/>
            <w:r w:rsidRPr="00581B3A">
              <w:rPr>
                <w:color w:val="002060"/>
              </w:rPr>
              <w:t>CITTA</w:t>
            </w:r>
            <w:proofErr w:type="gramEnd"/>
            <w:r w:rsidRPr="00581B3A">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01D958" w14:textId="50975C3C" w:rsidR="00614796" w:rsidRPr="00581B3A" w:rsidRDefault="008F6E77" w:rsidP="00440BB6">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FBCABA" w14:textId="59573AAC" w:rsidR="00614796" w:rsidRPr="00581B3A" w:rsidRDefault="008F6E77" w:rsidP="00440BB6">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9D1F88" w14:textId="04F94E49" w:rsidR="00614796" w:rsidRPr="00581B3A" w:rsidRDefault="008F6E77" w:rsidP="00440BB6">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F75B4" w14:textId="77777777" w:rsidR="00614796" w:rsidRPr="00581B3A" w:rsidRDefault="00614796" w:rsidP="00440BB6">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E3574D" w14:textId="77777777" w:rsidR="00614796" w:rsidRPr="00581B3A" w:rsidRDefault="00614796" w:rsidP="00440BB6">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9907CD" w14:textId="071969E3" w:rsidR="00614796" w:rsidRPr="00581B3A" w:rsidRDefault="008F6E77" w:rsidP="00440BB6">
            <w:pPr>
              <w:pStyle w:val="rowtabella0"/>
              <w:jc w:val="center"/>
              <w:rPr>
                <w:color w:val="002060"/>
              </w:rPr>
            </w:pPr>
            <w:r>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CD33B7" w14:textId="17CBAFB7" w:rsidR="00614796" w:rsidRPr="00581B3A" w:rsidRDefault="008F6E77" w:rsidP="00440BB6">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45D111" w14:textId="01EDF056" w:rsidR="00614796" w:rsidRPr="00581B3A" w:rsidRDefault="008F6E77" w:rsidP="00440BB6">
            <w:pPr>
              <w:pStyle w:val="rowtabella0"/>
              <w:jc w:val="center"/>
              <w:rPr>
                <w:color w:val="002060"/>
              </w:rPr>
            </w:pPr>
            <w:r>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724E00" w14:textId="77777777" w:rsidR="00614796" w:rsidRPr="00581B3A" w:rsidRDefault="00614796" w:rsidP="00440BB6">
            <w:pPr>
              <w:pStyle w:val="rowtabella0"/>
              <w:jc w:val="center"/>
              <w:rPr>
                <w:color w:val="002060"/>
              </w:rPr>
            </w:pPr>
            <w:r w:rsidRPr="00581B3A">
              <w:rPr>
                <w:color w:val="002060"/>
              </w:rPr>
              <w:t>0</w:t>
            </w:r>
          </w:p>
        </w:tc>
      </w:tr>
      <w:tr w:rsidR="008F6E77" w:rsidRPr="00581B3A" w14:paraId="20D1594A"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tcPr>
          <w:p w14:paraId="7BB7E607" w14:textId="0B8AE714" w:rsidR="008F6E77" w:rsidRPr="00581B3A" w:rsidRDefault="008F6E77" w:rsidP="008F6E77">
            <w:pPr>
              <w:pStyle w:val="rowtabella0"/>
              <w:rPr>
                <w:color w:val="002060"/>
              </w:rPr>
            </w:pPr>
            <w:r w:rsidRPr="00581B3A">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00A71B" w14:textId="6ACF9EDD" w:rsidR="008F6E77" w:rsidRDefault="008F6E77" w:rsidP="008F6E77">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17ADB9" w14:textId="179EA638" w:rsidR="008F6E77" w:rsidRDefault="0066320B" w:rsidP="008F6E77">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04FCC" w14:textId="572EE17D" w:rsidR="008F6E77" w:rsidRPr="00581B3A" w:rsidRDefault="008F6E77" w:rsidP="008F6E77">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B22ACA" w14:textId="3C8D5339" w:rsidR="008F6E77" w:rsidRDefault="008F6E77" w:rsidP="008F6E77">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204D97" w14:textId="14BE913E" w:rsidR="008F6E77" w:rsidRDefault="008F6E77" w:rsidP="008F6E77">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4D7B44" w14:textId="6DD6C1B3" w:rsidR="008F6E77" w:rsidRDefault="008F6E77" w:rsidP="008F6E77">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7E9846" w14:textId="62D1E97C" w:rsidR="008F6E77" w:rsidRDefault="008F6E77" w:rsidP="008F6E77">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A49497" w14:textId="29F724D2" w:rsidR="008F6E77" w:rsidRDefault="008F6E77" w:rsidP="008F6E77">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E5328F" w14:textId="094C5FEA" w:rsidR="008F6E77" w:rsidRPr="00581B3A" w:rsidRDefault="008F6E77" w:rsidP="008F6E77">
            <w:pPr>
              <w:pStyle w:val="rowtabella0"/>
              <w:jc w:val="center"/>
              <w:rPr>
                <w:color w:val="002060"/>
              </w:rPr>
            </w:pPr>
            <w:r w:rsidRPr="00581B3A">
              <w:rPr>
                <w:color w:val="002060"/>
              </w:rPr>
              <w:t>0</w:t>
            </w:r>
          </w:p>
        </w:tc>
      </w:tr>
      <w:tr w:rsidR="008F6E77" w:rsidRPr="00581B3A" w14:paraId="5779BDA9" w14:textId="77777777" w:rsidTr="00440BB6">
        <w:tc>
          <w:tcPr>
            <w:tcW w:w="5640" w:type="dxa"/>
            <w:tcBorders>
              <w:top w:val="nil"/>
              <w:left w:val="outset" w:sz="6" w:space="0" w:color="auto"/>
              <w:bottom w:val="nil"/>
              <w:right w:val="nil"/>
            </w:tcBorders>
            <w:tcMar>
              <w:top w:w="20" w:type="dxa"/>
              <w:left w:w="20" w:type="dxa"/>
              <w:bottom w:w="20" w:type="dxa"/>
              <w:right w:w="20" w:type="dxa"/>
            </w:tcMar>
            <w:vAlign w:val="center"/>
          </w:tcPr>
          <w:p w14:paraId="1E56DCD7" w14:textId="45A809AD" w:rsidR="008F6E77" w:rsidRPr="00581B3A" w:rsidRDefault="008F6E77" w:rsidP="008F6E77">
            <w:pPr>
              <w:pStyle w:val="rowtabella0"/>
              <w:rPr>
                <w:color w:val="002060"/>
              </w:rPr>
            </w:pPr>
            <w:r w:rsidRPr="00581B3A">
              <w:rPr>
                <w:color w:val="002060"/>
              </w:rPr>
              <w:t>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62EAB1" w14:textId="5A881401" w:rsidR="008F6E77" w:rsidRPr="00581B3A" w:rsidRDefault="008F6E77" w:rsidP="008F6E77">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D23FD3" w14:textId="31744241" w:rsidR="008F6E77" w:rsidRPr="00581B3A" w:rsidRDefault="008F6E77" w:rsidP="008F6E77">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E74BFC" w14:textId="541E93ED" w:rsidR="008F6E77" w:rsidRPr="00581B3A" w:rsidRDefault="008F6E77" w:rsidP="008F6E77">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5ABD38" w14:textId="341DBC8C" w:rsidR="008F6E77" w:rsidRPr="00581B3A" w:rsidRDefault="008F6E77" w:rsidP="008F6E77">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19C970" w14:textId="73D70B57" w:rsidR="008F6E77" w:rsidRPr="00581B3A" w:rsidRDefault="008F6E77" w:rsidP="008F6E77">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519B16" w14:textId="1BDB098F" w:rsidR="008F6E77" w:rsidRPr="00581B3A" w:rsidRDefault="008F6E77" w:rsidP="008F6E77">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78D2F" w14:textId="3D0A7DA7" w:rsidR="008F6E77" w:rsidRPr="00581B3A" w:rsidRDefault="008F6E77" w:rsidP="008F6E77">
            <w:pPr>
              <w:pStyle w:val="rowtabella0"/>
              <w:jc w:val="center"/>
              <w:rPr>
                <w:color w:val="002060"/>
              </w:rPr>
            </w:pPr>
            <w:r>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B01705" w14:textId="192821A8" w:rsidR="008F6E77" w:rsidRPr="00581B3A" w:rsidRDefault="008F6E77" w:rsidP="008F6E77">
            <w:pPr>
              <w:pStyle w:val="rowtabella0"/>
              <w:jc w:val="center"/>
              <w:rPr>
                <w:color w:val="002060"/>
              </w:rPr>
            </w:pPr>
            <w:r>
              <w:rPr>
                <w:color w:val="002060"/>
              </w:rPr>
              <w:t>-</w:t>
            </w:r>
            <w:r w:rsidR="005111E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6FF793" w14:textId="0634AB91" w:rsidR="008F6E77" w:rsidRPr="00581B3A" w:rsidRDefault="008F6E77" w:rsidP="008F6E77">
            <w:pPr>
              <w:pStyle w:val="rowtabella0"/>
              <w:jc w:val="center"/>
              <w:rPr>
                <w:color w:val="002060"/>
              </w:rPr>
            </w:pPr>
            <w:r w:rsidRPr="00581B3A">
              <w:rPr>
                <w:color w:val="002060"/>
              </w:rPr>
              <w:t>0</w:t>
            </w:r>
          </w:p>
        </w:tc>
      </w:tr>
      <w:tr w:rsidR="00614796" w:rsidRPr="00581B3A" w14:paraId="219BE9BA" w14:textId="77777777" w:rsidTr="00440BB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46DCE97" w14:textId="77777777" w:rsidR="00614796" w:rsidRPr="00581B3A" w:rsidRDefault="00614796" w:rsidP="00440BB6">
            <w:pPr>
              <w:pStyle w:val="rowtabella0"/>
              <w:rPr>
                <w:color w:val="002060"/>
              </w:rPr>
            </w:pPr>
            <w:r w:rsidRPr="00581B3A">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9B5AA9" w14:textId="77777777" w:rsidR="00614796" w:rsidRPr="00581B3A" w:rsidRDefault="00614796" w:rsidP="00440BB6">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F1DD22" w14:textId="1D5A6D0D" w:rsidR="00614796" w:rsidRPr="00581B3A" w:rsidRDefault="0066320B" w:rsidP="00440BB6">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BD5616" w14:textId="77777777" w:rsidR="00614796" w:rsidRPr="00581B3A" w:rsidRDefault="00614796" w:rsidP="00440BB6">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C8A0C" w14:textId="77777777" w:rsidR="00614796" w:rsidRPr="00581B3A" w:rsidRDefault="00614796" w:rsidP="00440BB6">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68B22B" w14:textId="67EC9513" w:rsidR="00614796" w:rsidRPr="00581B3A" w:rsidRDefault="008F6E77" w:rsidP="00440BB6">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880438" w14:textId="43A17B13" w:rsidR="00614796" w:rsidRPr="00581B3A" w:rsidRDefault="005111E7" w:rsidP="00440BB6">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16C811" w14:textId="2459D197" w:rsidR="00614796" w:rsidRPr="00581B3A" w:rsidRDefault="005111E7" w:rsidP="00440BB6">
            <w:pPr>
              <w:pStyle w:val="rowtabella0"/>
              <w:jc w:val="center"/>
              <w:rPr>
                <w:color w:val="002060"/>
              </w:rPr>
            </w:pPr>
            <w:r>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05E0FB" w14:textId="4108BC85" w:rsidR="00614796" w:rsidRPr="00581B3A" w:rsidRDefault="005111E7" w:rsidP="00440BB6">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4EEDA" w14:textId="77777777" w:rsidR="00614796" w:rsidRPr="00581B3A" w:rsidRDefault="00614796" w:rsidP="00440BB6">
            <w:pPr>
              <w:pStyle w:val="rowtabella0"/>
              <w:jc w:val="center"/>
              <w:rPr>
                <w:color w:val="002060"/>
              </w:rPr>
            </w:pPr>
            <w:r w:rsidRPr="00581B3A">
              <w:rPr>
                <w:color w:val="002060"/>
              </w:rPr>
              <w:t>0</w:t>
            </w:r>
          </w:p>
        </w:tc>
      </w:tr>
    </w:tbl>
    <w:p w14:paraId="756257D0" w14:textId="77777777" w:rsidR="00614796" w:rsidRDefault="00614796" w:rsidP="00614796">
      <w:pPr>
        <w:pStyle w:val="breakline"/>
        <w:rPr>
          <w:rFonts w:eastAsiaTheme="minorEastAsia"/>
          <w:color w:val="002060"/>
        </w:rPr>
      </w:pPr>
    </w:p>
    <w:p w14:paraId="58CFBF32" w14:textId="77777777" w:rsidR="00614796" w:rsidRDefault="00614796" w:rsidP="00614796">
      <w:pPr>
        <w:pStyle w:val="breakline"/>
        <w:rPr>
          <w:rFonts w:eastAsiaTheme="minorEastAsia"/>
          <w:color w:val="002060"/>
        </w:rPr>
      </w:pPr>
    </w:p>
    <w:p w14:paraId="34E6CC16" w14:textId="77777777" w:rsidR="00614796" w:rsidRPr="00426066" w:rsidRDefault="00614796" w:rsidP="00614796">
      <w:pPr>
        <w:pStyle w:val="titoloprinc0"/>
        <w:rPr>
          <w:color w:val="002060"/>
        </w:rPr>
      </w:pPr>
      <w:r>
        <w:rPr>
          <w:color w:val="002060"/>
        </w:rPr>
        <w:t>PROGRAMMA GARE</w:t>
      </w:r>
    </w:p>
    <w:p w14:paraId="3BBAA719" w14:textId="77777777" w:rsidR="00614796" w:rsidRDefault="00614796" w:rsidP="002E4C50">
      <w:pPr>
        <w:pStyle w:val="breakline"/>
        <w:rPr>
          <w:color w:val="002060"/>
        </w:rPr>
      </w:pPr>
    </w:p>
    <w:p w14:paraId="2C80F21F" w14:textId="77777777" w:rsidR="00FF1435" w:rsidRPr="00F7251D" w:rsidRDefault="00FF1435" w:rsidP="00FF1435">
      <w:pPr>
        <w:pStyle w:val="sottotitolocampionato10"/>
        <w:rPr>
          <w:color w:val="002060"/>
        </w:rPr>
      </w:pPr>
      <w:r w:rsidRPr="00F7251D">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FF1435" w:rsidRPr="00F7251D" w14:paraId="53EFCED6" w14:textId="77777777" w:rsidTr="00440BB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54F79" w14:textId="77777777" w:rsidR="00FF1435" w:rsidRPr="00F7251D" w:rsidRDefault="00FF1435" w:rsidP="00440BB6">
            <w:pPr>
              <w:pStyle w:val="headertabella0"/>
              <w:rPr>
                <w:color w:val="002060"/>
              </w:rPr>
            </w:pPr>
            <w:r w:rsidRPr="00F7251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6C859" w14:textId="77777777" w:rsidR="00FF1435" w:rsidRPr="00F7251D" w:rsidRDefault="00FF1435" w:rsidP="00440BB6">
            <w:pPr>
              <w:pStyle w:val="headertabella0"/>
              <w:rPr>
                <w:color w:val="002060"/>
              </w:rPr>
            </w:pPr>
            <w:r w:rsidRPr="00F7251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0CDAF" w14:textId="77777777" w:rsidR="00FF1435" w:rsidRPr="00F7251D" w:rsidRDefault="00FF1435" w:rsidP="00440BB6">
            <w:pPr>
              <w:pStyle w:val="headertabella0"/>
              <w:rPr>
                <w:color w:val="002060"/>
              </w:rPr>
            </w:pPr>
            <w:r w:rsidRPr="00F7251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F73C4" w14:textId="77777777" w:rsidR="00FF1435" w:rsidRPr="00F7251D" w:rsidRDefault="00FF1435" w:rsidP="00440BB6">
            <w:pPr>
              <w:pStyle w:val="headertabella0"/>
              <w:rPr>
                <w:color w:val="002060"/>
              </w:rPr>
            </w:pPr>
            <w:r w:rsidRPr="00F7251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8DABB" w14:textId="77777777" w:rsidR="00FF1435" w:rsidRPr="00F7251D" w:rsidRDefault="00FF1435" w:rsidP="00440BB6">
            <w:pPr>
              <w:pStyle w:val="headertabella0"/>
              <w:rPr>
                <w:color w:val="002060"/>
              </w:rPr>
            </w:pPr>
            <w:r w:rsidRPr="00F7251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BF812" w14:textId="77777777" w:rsidR="00FF1435" w:rsidRPr="00F7251D" w:rsidRDefault="00FF1435" w:rsidP="00440BB6">
            <w:pPr>
              <w:pStyle w:val="headertabella0"/>
              <w:rPr>
                <w:color w:val="002060"/>
              </w:rPr>
            </w:pPr>
            <w:proofErr w:type="spellStart"/>
            <w:r w:rsidRPr="00F7251D">
              <w:rPr>
                <w:color w:val="002060"/>
              </w:rPr>
              <w:t>Localita'</w:t>
            </w:r>
            <w:proofErr w:type="spellEnd"/>
            <w:r w:rsidRPr="00F7251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8B6F6" w14:textId="77777777" w:rsidR="00FF1435" w:rsidRPr="00F7251D" w:rsidRDefault="00FF1435" w:rsidP="00440BB6">
            <w:pPr>
              <w:pStyle w:val="headertabella0"/>
              <w:rPr>
                <w:color w:val="002060"/>
              </w:rPr>
            </w:pPr>
            <w:r w:rsidRPr="00F7251D">
              <w:rPr>
                <w:color w:val="002060"/>
              </w:rPr>
              <w:t>Indirizzo Impianto</w:t>
            </w:r>
          </w:p>
        </w:tc>
      </w:tr>
      <w:tr w:rsidR="00FF1435" w:rsidRPr="00F7251D" w14:paraId="0DF1E65A" w14:textId="77777777" w:rsidTr="00440BB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DECEEB" w14:textId="77777777" w:rsidR="00FF1435" w:rsidRPr="00F7251D" w:rsidRDefault="00FF1435" w:rsidP="00440BB6">
            <w:pPr>
              <w:pStyle w:val="rowtabella0"/>
              <w:rPr>
                <w:color w:val="002060"/>
              </w:rPr>
            </w:pPr>
            <w:r w:rsidRPr="00F7251D">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B4EBC8" w14:textId="77777777" w:rsidR="00FF1435" w:rsidRPr="00F7251D" w:rsidRDefault="00FF1435" w:rsidP="00440BB6">
            <w:pPr>
              <w:pStyle w:val="rowtabella0"/>
              <w:rPr>
                <w:color w:val="002060"/>
              </w:rPr>
            </w:pPr>
            <w:r w:rsidRPr="00F7251D">
              <w:rPr>
                <w:color w:val="002060"/>
              </w:rPr>
              <w:t>POLISPORTIVA BOCA S.E.M.</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C62C66" w14:textId="77777777" w:rsidR="00FF1435" w:rsidRPr="00F7251D" w:rsidRDefault="00FF1435" w:rsidP="00440BB6">
            <w:pPr>
              <w:pStyle w:val="rowtabella0"/>
              <w:jc w:val="center"/>
              <w:rPr>
                <w:color w:val="002060"/>
              </w:rPr>
            </w:pPr>
            <w:r w:rsidRPr="00F7251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A22F9B" w14:textId="77777777" w:rsidR="00FF1435" w:rsidRPr="00F7251D" w:rsidRDefault="00FF1435" w:rsidP="00440BB6">
            <w:pPr>
              <w:pStyle w:val="rowtabella0"/>
              <w:rPr>
                <w:color w:val="002060"/>
              </w:rPr>
            </w:pPr>
            <w:r w:rsidRPr="00F7251D">
              <w:rPr>
                <w:color w:val="002060"/>
              </w:rPr>
              <w:t>16/03/2024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090C2D" w14:textId="77777777" w:rsidR="00FF1435" w:rsidRPr="00F7251D" w:rsidRDefault="00FF1435" w:rsidP="00440BB6">
            <w:pPr>
              <w:pStyle w:val="rowtabella0"/>
              <w:rPr>
                <w:color w:val="002060"/>
              </w:rPr>
            </w:pPr>
            <w:r w:rsidRPr="00F7251D">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24DD08" w14:textId="77777777" w:rsidR="00FF1435" w:rsidRPr="00F7251D" w:rsidRDefault="00FF1435" w:rsidP="00440BB6">
            <w:pPr>
              <w:pStyle w:val="rowtabella0"/>
              <w:rPr>
                <w:color w:val="002060"/>
              </w:rPr>
            </w:pPr>
            <w:r w:rsidRPr="00F7251D">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406F12" w14:textId="77777777" w:rsidR="00FF1435" w:rsidRPr="00F7251D" w:rsidRDefault="00FF1435" w:rsidP="00440BB6">
            <w:pPr>
              <w:pStyle w:val="rowtabella0"/>
              <w:rPr>
                <w:color w:val="002060"/>
              </w:rPr>
            </w:pPr>
            <w:r w:rsidRPr="00F7251D">
              <w:rPr>
                <w:color w:val="002060"/>
              </w:rPr>
              <w:t>VIA SAN SERGIO FZ. GROTTACCIA</w:t>
            </w:r>
          </w:p>
        </w:tc>
      </w:tr>
      <w:tr w:rsidR="00FF1435" w:rsidRPr="00F7251D" w14:paraId="014E2518" w14:textId="77777777" w:rsidTr="00440BB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1EB1E3" w14:textId="77777777" w:rsidR="00FF1435" w:rsidRPr="00F7251D" w:rsidRDefault="00FF1435" w:rsidP="00440BB6">
            <w:pPr>
              <w:pStyle w:val="rowtabella0"/>
              <w:rPr>
                <w:color w:val="002060"/>
              </w:rPr>
            </w:pPr>
            <w:r w:rsidRPr="00F7251D">
              <w:rPr>
                <w:color w:val="002060"/>
              </w:rPr>
              <w:t>CALDAROLA G.N.C.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9B04DD" w14:textId="77777777" w:rsidR="00FF1435" w:rsidRPr="00F7251D" w:rsidRDefault="00FF1435" w:rsidP="00440BB6">
            <w:pPr>
              <w:pStyle w:val="rowtabella0"/>
              <w:rPr>
                <w:color w:val="002060"/>
              </w:rPr>
            </w:pPr>
            <w:proofErr w:type="gramStart"/>
            <w:r w:rsidRPr="00F7251D">
              <w:rPr>
                <w:color w:val="002060"/>
              </w:rPr>
              <w:t>CITTA</w:t>
            </w:r>
            <w:proofErr w:type="gramEnd"/>
            <w:r w:rsidRPr="00F7251D">
              <w:rPr>
                <w:color w:val="002060"/>
              </w:rPr>
              <w:t xml:space="preserve"> DI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168359" w14:textId="77777777" w:rsidR="00FF1435" w:rsidRPr="00F7251D" w:rsidRDefault="00FF1435" w:rsidP="00440BB6">
            <w:pPr>
              <w:pStyle w:val="rowtabella0"/>
              <w:jc w:val="center"/>
              <w:rPr>
                <w:color w:val="002060"/>
              </w:rPr>
            </w:pPr>
            <w:r w:rsidRPr="00F7251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B9F147" w14:textId="77777777" w:rsidR="00FF1435" w:rsidRPr="00F7251D" w:rsidRDefault="00FF1435" w:rsidP="00440BB6">
            <w:pPr>
              <w:pStyle w:val="rowtabella0"/>
              <w:rPr>
                <w:color w:val="002060"/>
              </w:rPr>
            </w:pPr>
            <w:r w:rsidRPr="00F7251D">
              <w:rPr>
                <w:color w:val="002060"/>
              </w:rPr>
              <w:t>17/03/2024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6A2C0D" w14:textId="77777777" w:rsidR="00FF1435" w:rsidRPr="00F7251D" w:rsidRDefault="00FF1435" w:rsidP="00440BB6">
            <w:pPr>
              <w:pStyle w:val="rowtabella0"/>
              <w:rPr>
                <w:color w:val="002060"/>
              </w:rPr>
            </w:pPr>
            <w:r w:rsidRPr="00F7251D">
              <w:rPr>
                <w:color w:val="002060"/>
              </w:rPr>
              <w:t>5241 CAMPO SCOPERTO C5 "</w:t>
            </w:r>
            <w:proofErr w:type="gramStart"/>
            <w:r w:rsidRPr="00F7251D">
              <w:rPr>
                <w:color w:val="002060"/>
              </w:rPr>
              <w:t>N.CESELLI</w:t>
            </w:r>
            <w:proofErr w:type="gramEnd"/>
            <w:r w:rsidRPr="00F7251D">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28C0EC" w14:textId="77777777" w:rsidR="00FF1435" w:rsidRPr="00F7251D" w:rsidRDefault="00FF1435" w:rsidP="00440BB6">
            <w:pPr>
              <w:pStyle w:val="rowtabella0"/>
              <w:rPr>
                <w:color w:val="002060"/>
              </w:rPr>
            </w:pPr>
            <w:r w:rsidRPr="00F7251D">
              <w:rPr>
                <w:color w:val="002060"/>
              </w:rPr>
              <w:t>CALDAROLA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7DDB2E" w14:textId="77777777" w:rsidR="00FF1435" w:rsidRPr="00F7251D" w:rsidRDefault="00FF1435" w:rsidP="00440BB6">
            <w:pPr>
              <w:pStyle w:val="rowtabella0"/>
              <w:rPr>
                <w:color w:val="002060"/>
              </w:rPr>
            </w:pPr>
            <w:r w:rsidRPr="00F7251D">
              <w:rPr>
                <w:color w:val="002060"/>
              </w:rPr>
              <w:t>BEATO FRANCESCO PIANO</w:t>
            </w:r>
          </w:p>
        </w:tc>
      </w:tr>
    </w:tbl>
    <w:p w14:paraId="78032A76" w14:textId="77777777" w:rsidR="00FF1435" w:rsidRPr="002E4C50" w:rsidRDefault="00FF1435" w:rsidP="002E4C50">
      <w:pPr>
        <w:pStyle w:val="breakline"/>
        <w:rPr>
          <w:color w:val="002060"/>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577FA27C"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lastRenderedPageBreak/>
        <w:t>Il versamento delle somme relative alle ammende comminate con il presente Comunicato Ufficiale deve essere effettuato entro il</w:t>
      </w:r>
      <w:r>
        <w:rPr>
          <w:rFonts w:ascii="Arial" w:hAnsi="Arial" w:cs="Arial"/>
          <w:color w:val="002060"/>
        </w:rPr>
        <w:t xml:space="preserve"> </w:t>
      </w:r>
      <w:r w:rsidR="0019568B">
        <w:rPr>
          <w:rFonts w:ascii="Arial" w:hAnsi="Arial" w:cs="Arial"/>
          <w:b/>
          <w:bCs/>
          <w:color w:val="002060"/>
        </w:rPr>
        <w:t>25</w:t>
      </w:r>
      <w:r w:rsidR="00CE6339">
        <w:rPr>
          <w:rFonts w:ascii="Arial" w:hAnsi="Arial" w:cs="Arial"/>
          <w:b/>
          <w:bCs/>
          <w:color w:val="002060"/>
        </w:rPr>
        <w:t xml:space="preserve"> marzo</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34BFF4F3"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19568B">
        <w:rPr>
          <w:b/>
          <w:color w:val="002060"/>
          <w:u w:val="single"/>
        </w:rPr>
        <w:t>1</w:t>
      </w:r>
      <w:r w:rsidR="002B3C65">
        <w:rPr>
          <w:b/>
          <w:color w:val="002060"/>
          <w:u w:val="single"/>
        </w:rPr>
        <w:t>3</w:t>
      </w:r>
      <w:r w:rsidR="004646D7">
        <w:rPr>
          <w:b/>
          <w:color w:val="002060"/>
          <w:u w:val="single"/>
        </w:rPr>
        <w:t>/</w:t>
      </w:r>
      <w:r w:rsidR="00972DD8">
        <w:rPr>
          <w:b/>
          <w:color w:val="002060"/>
          <w:u w:val="single"/>
        </w:rPr>
        <w:t>0</w:t>
      </w:r>
      <w:r w:rsidR="004648A7">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BB70E8">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D4B00" w14:textId="77777777" w:rsidR="00BB70E8" w:rsidRDefault="00BB70E8">
      <w:r>
        <w:separator/>
      </w:r>
    </w:p>
  </w:endnote>
  <w:endnote w:type="continuationSeparator" w:id="0">
    <w:p w14:paraId="516670DA" w14:textId="77777777" w:rsidR="00BB70E8" w:rsidRDefault="00BB7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085C3A41"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4A19C2">
      <w:rPr>
        <w:rStyle w:val="Numeropagina"/>
        <w:rFonts w:ascii="Arial" w:hAnsi="Arial" w:cs="Arial"/>
        <w:color w:val="002060"/>
      </w:rPr>
      <w:t>9</w:t>
    </w:r>
    <w:r w:rsidR="002B3C65">
      <w:rPr>
        <w:rStyle w:val="Numeropagina"/>
        <w:rFonts w:ascii="Arial" w:hAnsi="Arial" w:cs="Arial"/>
        <w:color w:val="002060"/>
      </w:rPr>
      <w:t>2</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8FEDA" w14:textId="77777777" w:rsidR="00BB70E8" w:rsidRDefault="00BB70E8">
      <w:r>
        <w:separator/>
      </w:r>
    </w:p>
  </w:footnote>
  <w:footnote w:type="continuationSeparator" w:id="0">
    <w:p w14:paraId="16B0DF99" w14:textId="77777777" w:rsidR="00BB70E8" w:rsidRDefault="00BB7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3"/>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65113094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1167"/>
    <w:rsid w:val="00041708"/>
    <w:rsid w:val="000418E9"/>
    <w:rsid w:val="00041918"/>
    <w:rsid w:val="00042204"/>
    <w:rsid w:val="00042E43"/>
    <w:rsid w:val="00044BFA"/>
    <w:rsid w:val="00044DFA"/>
    <w:rsid w:val="00045DDA"/>
    <w:rsid w:val="00045E1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54A"/>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742"/>
    <w:rsid w:val="00305B88"/>
    <w:rsid w:val="00305BB5"/>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D9F"/>
    <w:rsid w:val="00317F19"/>
    <w:rsid w:val="00317F3B"/>
    <w:rsid w:val="00320D4D"/>
    <w:rsid w:val="00321B87"/>
    <w:rsid w:val="003229AE"/>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0C07"/>
    <w:rsid w:val="003912CF"/>
    <w:rsid w:val="00391407"/>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047C"/>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3FB5"/>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5DF"/>
    <w:rsid w:val="004F3641"/>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E06"/>
    <w:rsid w:val="0050710E"/>
    <w:rsid w:val="00510FD7"/>
    <w:rsid w:val="005111E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22CC"/>
    <w:rsid w:val="00593EFF"/>
    <w:rsid w:val="00594020"/>
    <w:rsid w:val="0059439B"/>
    <w:rsid w:val="005947FD"/>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FB"/>
    <w:rsid w:val="00610CC0"/>
    <w:rsid w:val="006120F4"/>
    <w:rsid w:val="00612143"/>
    <w:rsid w:val="00612318"/>
    <w:rsid w:val="0061297B"/>
    <w:rsid w:val="0061326A"/>
    <w:rsid w:val="006136AB"/>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1B19"/>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4819"/>
    <w:rsid w:val="007466C1"/>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4C7"/>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1FC"/>
    <w:rsid w:val="008D6CC1"/>
    <w:rsid w:val="008D6F88"/>
    <w:rsid w:val="008D7919"/>
    <w:rsid w:val="008D7FA3"/>
    <w:rsid w:val="008E0B3C"/>
    <w:rsid w:val="008E0E04"/>
    <w:rsid w:val="008E1014"/>
    <w:rsid w:val="008E1BBD"/>
    <w:rsid w:val="008E1CB7"/>
    <w:rsid w:val="008E2FCE"/>
    <w:rsid w:val="008E3612"/>
    <w:rsid w:val="008E3853"/>
    <w:rsid w:val="008E4CAF"/>
    <w:rsid w:val="008E5315"/>
    <w:rsid w:val="008E55A9"/>
    <w:rsid w:val="008E5E8B"/>
    <w:rsid w:val="008E6137"/>
    <w:rsid w:val="008E6B80"/>
    <w:rsid w:val="008E7C6C"/>
    <w:rsid w:val="008E7CF1"/>
    <w:rsid w:val="008E7DE6"/>
    <w:rsid w:val="008F031F"/>
    <w:rsid w:val="008F035F"/>
    <w:rsid w:val="008F0EAB"/>
    <w:rsid w:val="008F11F2"/>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6E4D"/>
    <w:rsid w:val="008F6E77"/>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DD8"/>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206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6CD6"/>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562"/>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E3"/>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E5D"/>
    <w:rsid w:val="00C753E7"/>
    <w:rsid w:val="00C75817"/>
    <w:rsid w:val="00C75AE1"/>
    <w:rsid w:val="00C75BC1"/>
    <w:rsid w:val="00C75D82"/>
    <w:rsid w:val="00C76181"/>
    <w:rsid w:val="00C77ABA"/>
    <w:rsid w:val="00C80213"/>
    <w:rsid w:val="00C806DA"/>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E30"/>
    <w:rsid w:val="00D249C8"/>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8B7"/>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3D66"/>
    <w:rsid w:val="00E347D4"/>
    <w:rsid w:val="00E34AC1"/>
    <w:rsid w:val="00E34D15"/>
    <w:rsid w:val="00E36E88"/>
    <w:rsid w:val="00E3711B"/>
    <w:rsid w:val="00E40179"/>
    <w:rsid w:val="00E40B24"/>
    <w:rsid w:val="00E40C48"/>
    <w:rsid w:val="00E425B7"/>
    <w:rsid w:val="00E427A5"/>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289"/>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73</TotalTime>
  <Pages>1</Pages>
  <Words>6716</Words>
  <Characters>38284</Characters>
  <Application>Microsoft Office Word</Application>
  <DocSecurity>0</DocSecurity>
  <Lines>319</Lines>
  <Paragraphs>89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44911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15</cp:revision>
  <cp:lastPrinted>2024-03-13T10:31:00Z</cp:lastPrinted>
  <dcterms:created xsi:type="dcterms:W3CDTF">2024-03-13T09:02:00Z</dcterms:created>
  <dcterms:modified xsi:type="dcterms:W3CDTF">2024-03-13T10:31:00Z</dcterms:modified>
</cp:coreProperties>
</file>