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4E0C8FC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62894">
              <w:rPr>
                <w:rFonts w:ascii="Arial" w:hAnsi="Arial" w:cs="Arial"/>
                <w:color w:val="002060"/>
                <w:sz w:val="40"/>
                <w:szCs w:val="40"/>
              </w:rPr>
              <w:t>9</w:t>
            </w:r>
            <w:r w:rsidR="008E2F78">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E2F78">
              <w:rPr>
                <w:rFonts w:ascii="Arial" w:hAnsi="Arial" w:cs="Arial"/>
                <w:color w:val="002060"/>
                <w:sz w:val="40"/>
                <w:szCs w:val="40"/>
              </w:rPr>
              <w:t>20</w:t>
            </w:r>
            <w:r w:rsidR="00CF4C7D" w:rsidRPr="00DE1EF7">
              <w:rPr>
                <w:rFonts w:ascii="Arial" w:hAnsi="Arial" w:cs="Arial"/>
                <w:color w:val="002060"/>
                <w:sz w:val="40"/>
                <w:szCs w:val="40"/>
              </w:rPr>
              <w:t>/</w:t>
            </w:r>
            <w:r w:rsidR="00370AC6">
              <w:rPr>
                <w:rFonts w:ascii="Arial" w:hAnsi="Arial" w:cs="Arial"/>
                <w:color w:val="002060"/>
                <w:sz w:val="40"/>
                <w:szCs w:val="40"/>
              </w:rPr>
              <w:t>0</w:t>
            </w:r>
            <w:r w:rsidR="004648A7">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0723E7C"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A931EB">
          <w:rPr>
            <w:noProof/>
            <w:webHidden/>
            <w:color w:val="002060"/>
          </w:rPr>
          <w:t>1</w:t>
        </w:r>
        <w:r w:rsidR="00AC19D9" w:rsidRPr="00DE1EF7">
          <w:rPr>
            <w:noProof/>
            <w:webHidden/>
            <w:color w:val="002060"/>
          </w:rPr>
          <w:fldChar w:fldCharType="end"/>
        </w:r>
      </w:hyperlink>
    </w:p>
    <w:p w14:paraId="112EDB38" w14:textId="303B19A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A931EB">
          <w:rPr>
            <w:noProof/>
            <w:webHidden/>
            <w:color w:val="002060"/>
          </w:rPr>
          <w:t>1</w:t>
        </w:r>
        <w:r w:rsidR="00AC19D9" w:rsidRPr="00DE1EF7">
          <w:rPr>
            <w:noProof/>
            <w:webHidden/>
            <w:color w:val="002060"/>
          </w:rPr>
          <w:fldChar w:fldCharType="end"/>
        </w:r>
      </w:hyperlink>
    </w:p>
    <w:p w14:paraId="4D9CAD43" w14:textId="287DA58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A931EB">
          <w:rPr>
            <w:noProof/>
            <w:webHidden/>
            <w:color w:val="002060"/>
          </w:rPr>
          <w:t>1</w:t>
        </w:r>
        <w:r w:rsidR="00AC19D9" w:rsidRPr="00DE1EF7">
          <w:rPr>
            <w:noProof/>
            <w:webHidden/>
            <w:color w:val="002060"/>
          </w:rPr>
          <w:fldChar w:fldCharType="end"/>
        </w:r>
      </w:hyperlink>
    </w:p>
    <w:p w14:paraId="0EAFCCD8" w14:textId="33E8A2D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A931EB">
          <w:rPr>
            <w:noProof/>
            <w:webHidden/>
            <w:color w:val="002060"/>
          </w:rPr>
          <w:t>1</w:t>
        </w:r>
        <w:r w:rsidR="00AC19D9" w:rsidRPr="00DE1EF7">
          <w:rPr>
            <w:noProof/>
            <w:webHidden/>
            <w:color w:val="002060"/>
          </w:rPr>
          <w:fldChar w:fldCharType="end"/>
        </w:r>
      </w:hyperlink>
    </w:p>
    <w:p w14:paraId="0952245B" w14:textId="0CCA1865"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A931EB">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948CCB0" w14:textId="77777777" w:rsidR="00680405" w:rsidRPr="00680405" w:rsidRDefault="0068040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1905827" w14:textId="77777777" w:rsidR="00DF4E2E" w:rsidRDefault="00DF4E2E" w:rsidP="008B5F73">
      <w:pPr>
        <w:rPr>
          <w:rFonts w:ascii="Arial" w:hAnsi="Arial" w:cs="Arial"/>
          <w:b/>
          <w:bCs/>
          <w:color w:val="002060"/>
          <w:sz w:val="22"/>
          <w:szCs w:val="22"/>
        </w:rPr>
      </w:pPr>
    </w:p>
    <w:p w14:paraId="0A698E4A" w14:textId="77777777" w:rsidR="006B5827" w:rsidRDefault="006B5827" w:rsidP="008B5F73">
      <w:pPr>
        <w:rPr>
          <w:rFonts w:ascii="Arial" w:hAnsi="Arial" w:cs="Arial"/>
          <w:b/>
          <w:bCs/>
          <w:color w:val="002060"/>
          <w:sz w:val="22"/>
          <w:szCs w:val="22"/>
        </w:rPr>
      </w:pPr>
    </w:p>
    <w:p w14:paraId="742725BC" w14:textId="43A351A9" w:rsidR="006B5827" w:rsidRPr="00F83FD5" w:rsidRDefault="006B5827" w:rsidP="006B5827">
      <w:pPr>
        <w:pStyle w:val="Default"/>
        <w:rPr>
          <w:rFonts w:ascii="Arial" w:hAnsi="Arial" w:cs="Arial"/>
          <w:b/>
          <w:color w:val="002060"/>
          <w:sz w:val="28"/>
          <w:szCs w:val="28"/>
        </w:rPr>
      </w:pPr>
      <w:bookmarkStart w:id="6" w:name="_Hlk113435821"/>
      <w:bookmarkStart w:id="7" w:name="_Hlk156378699"/>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w:t>
      </w:r>
      <w:r>
        <w:rPr>
          <w:rFonts w:ascii="Arial" w:hAnsi="Arial" w:cs="Arial"/>
          <w:b/>
          <w:bCs/>
          <w:color w:val="002060"/>
          <w:sz w:val="28"/>
          <w:szCs w:val="28"/>
        </w:rPr>
        <w:t>UNDER 17 E UNDER 15</w:t>
      </w:r>
    </w:p>
    <w:p w14:paraId="1CDF927D" w14:textId="77777777" w:rsidR="006B5827" w:rsidRPr="006C6F07" w:rsidRDefault="006B5827" w:rsidP="006B5827">
      <w:pPr>
        <w:rPr>
          <w:rFonts w:ascii="Arial" w:hAnsi="Arial" w:cs="Arial"/>
          <w:color w:val="002060"/>
          <w:sz w:val="22"/>
          <w:szCs w:val="22"/>
        </w:rPr>
      </w:pPr>
    </w:p>
    <w:p w14:paraId="48037C2F" w14:textId="559F28D9" w:rsidR="006B5827" w:rsidRPr="006C6F07" w:rsidRDefault="006B5827" w:rsidP="006B5827">
      <w:pPr>
        <w:pStyle w:val="A121"/>
        <w:ind w:left="0"/>
        <w:rPr>
          <w:rFonts w:cs="Arial"/>
          <w:color w:val="002060"/>
          <w:sz w:val="22"/>
          <w:szCs w:val="22"/>
        </w:rPr>
      </w:pPr>
      <w:r w:rsidRPr="006C6F07">
        <w:rPr>
          <w:rFonts w:cs="Arial"/>
          <w:color w:val="002060"/>
          <w:sz w:val="22"/>
          <w:szCs w:val="22"/>
        </w:rPr>
        <w:t xml:space="preserve">Si comunica che </w:t>
      </w:r>
      <w:r w:rsidR="00C40075" w:rsidRPr="00C40075">
        <w:rPr>
          <w:rFonts w:cs="Arial"/>
          <w:b/>
          <w:bCs/>
          <w:color w:val="002060"/>
          <w:sz w:val="22"/>
          <w:szCs w:val="22"/>
        </w:rPr>
        <w:t>dal 21 marzo 2024 saranno</w:t>
      </w:r>
      <w:r>
        <w:rPr>
          <w:rFonts w:cs="Arial"/>
          <w:color w:val="002060"/>
          <w:sz w:val="22"/>
          <w:szCs w:val="22"/>
        </w:rPr>
        <w:t xml:space="preserve">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48BFE872" w14:textId="77777777" w:rsidR="006B5827" w:rsidRPr="006C6F07" w:rsidRDefault="006B5827" w:rsidP="006B5827">
      <w:pPr>
        <w:pStyle w:val="A121"/>
        <w:ind w:left="0"/>
        <w:rPr>
          <w:rFonts w:cs="Arial"/>
          <w:color w:val="002060"/>
          <w:sz w:val="22"/>
          <w:szCs w:val="22"/>
        </w:rPr>
      </w:pPr>
    </w:p>
    <w:p w14:paraId="0545414C" w14:textId="3EDF41EC" w:rsidR="006B5827" w:rsidRPr="006C6F07" w:rsidRDefault="006B5827" w:rsidP="006B5827">
      <w:pPr>
        <w:pStyle w:val="A121"/>
        <w:ind w:left="0"/>
        <w:jc w:val="center"/>
        <w:rPr>
          <w:rFonts w:cs="Arial"/>
          <w:b/>
          <w:color w:val="002060"/>
          <w:sz w:val="22"/>
          <w:szCs w:val="22"/>
        </w:rPr>
      </w:pPr>
      <w:r>
        <w:rPr>
          <w:rFonts w:cs="Arial"/>
          <w:b/>
          <w:color w:val="002060"/>
          <w:sz w:val="22"/>
          <w:szCs w:val="22"/>
        </w:rPr>
        <w:t>SABATO 30 MARZO 2024</w:t>
      </w:r>
      <w:r w:rsidRPr="006C6F07">
        <w:rPr>
          <w:rFonts w:cs="Arial"/>
          <w:b/>
          <w:color w:val="002060"/>
          <w:sz w:val="22"/>
          <w:szCs w:val="22"/>
        </w:rPr>
        <w:t>, ORE 19:00</w:t>
      </w:r>
    </w:p>
    <w:p w14:paraId="4CE6B8F4" w14:textId="77777777" w:rsidR="006B5827" w:rsidRPr="006C6F07" w:rsidRDefault="006B5827" w:rsidP="006B5827">
      <w:pPr>
        <w:rPr>
          <w:rFonts w:ascii="Arial" w:hAnsi="Arial" w:cs="Arial"/>
          <w:color w:val="002060"/>
          <w:sz w:val="22"/>
          <w:szCs w:val="22"/>
          <w:shd w:val="clear" w:color="auto" w:fill="FFFFFF"/>
        </w:rPr>
      </w:pPr>
    </w:p>
    <w:p w14:paraId="2D72A61A" w14:textId="4F7F8FEB" w:rsidR="006B5827" w:rsidRPr="00C40075" w:rsidRDefault="00C40075" w:rsidP="006B5827">
      <w:pPr>
        <w:shd w:val="clear" w:color="auto" w:fill="FFFFFF"/>
        <w:jc w:val="left"/>
        <w:rPr>
          <w:rFonts w:ascii="Arial" w:hAnsi="Arial" w:cs="Arial"/>
          <w:b/>
          <w:bCs/>
          <w:color w:val="002060"/>
          <w:sz w:val="22"/>
          <w:szCs w:val="22"/>
        </w:rPr>
      </w:pPr>
      <w:r w:rsidRPr="00C40075">
        <w:rPr>
          <w:rFonts w:ascii="Arial" w:hAnsi="Arial" w:cs="Arial"/>
          <w:b/>
          <w:bCs/>
          <w:color w:val="002060"/>
          <w:sz w:val="22"/>
          <w:szCs w:val="22"/>
        </w:rPr>
        <w:t>5L</w:t>
      </w:r>
      <w:r w:rsidRPr="00C40075">
        <w:rPr>
          <w:rFonts w:ascii="Arial" w:hAnsi="Arial" w:cs="Arial"/>
          <w:b/>
          <w:bCs/>
          <w:color w:val="002060"/>
          <w:sz w:val="22"/>
          <w:szCs w:val="22"/>
        </w:rPr>
        <w:tab/>
      </w:r>
      <w:r w:rsidR="006B5827" w:rsidRPr="00C40075">
        <w:rPr>
          <w:rFonts w:ascii="Arial" w:hAnsi="Arial" w:cs="Arial"/>
          <w:b/>
          <w:bCs/>
          <w:color w:val="002060"/>
          <w:sz w:val="22"/>
          <w:szCs w:val="22"/>
        </w:rPr>
        <w:t>TORNEO PRIMAVERILE C5 UNDER 17</w:t>
      </w:r>
      <w:r w:rsidRPr="00C40075">
        <w:rPr>
          <w:rFonts w:ascii="Arial" w:hAnsi="Arial" w:cs="Arial"/>
          <w:b/>
          <w:bCs/>
          <w:color w:val="002060"/>
          <w:sz w:val="22"/>
          <w:szCs w:val="22"/>
        </w:rPr>
        <w:t xml:space="preserve"> (UNDER 17 CALCIO A 5 FASE 2)</w:t>
      </w:r>
    </w:p>
    <w:p w14:paraId="225AFAC7" w14:textId="4046FF3C" w:rsidR="006B5827" w:rsidRPr="00C40075" w:rsidRDefault="00C40075" w:rsidP="006B5827">
      <w:pPr>
        <w:shd w:val="clear" w:color="auto" w:fill="FFFFFF"/>
        <w:jc w:val="left"/>
        <w:rPr>
          <w:rFonts w:ascii="Arial" w:hAnsi="Arial" w:cs="Arial"/>
          <w:b/>
          <w:bCs/>
          <w:color w:val="002060"/>
          <w:sz w:val="22"/>
          <w:szCs w:val="22"/>
        </w:rPr>
      </w:pPr>
      <w:r w:rsidRPr="00C40075">
        <w:rPr>
          <w:rFonts w:ascii="Arial" w:hAnsi="Arial" w:cs="Arial"/>
          <w:b/>
          <w:bCs/>
          <w:color w:val="002060"/>
          <w:sz w:val="22"/>
          <w:szCs w:val="22"/>
        </w:rPr>
        <w:t>5H</w:t>
      </w:r>
      <w:r w:rsidRPr="00C40075">
        <w:rPr>
          <w:rFonts w:ascii="Arial" w:hAnsi="Arial" w:cs="Arial"/>
          <w:b/>
          <w:bCs/>
          <w:color w:val="002060"/>
          <w:sz w:val="22"/>
          <w:szCs w:val="22"/>
        </w:rPr>
        <w:tab/>
      </w:r>
      <w:r w:rsidR="006B5827" w:rsidRPr="00C40075">
        <w:rPr>
          <w:rFonts w:ascii="Arial" w:hAnsi="Arial" w:cs="Arial"/>
          <w:b/>
          <w:bCs/>
          <w:color w:val="002060"/>
          <w:sz w:val="22"/>
          <w:szCs w:val="22"/>
        </w:rPr>
        <w:t>TORNEO PRIMAVERILE C5 UNDER 15</w:t>
      </w:r>
      <w:r w:rsidRPr="00C40075">
        <w:rPr>
          <w:rFonts w:ascii="Arial" w:hAnsi="Arial" w:cs="Arial"/>
          <w:b/>
          <w:bCs/>
          <w:color w:val="002060"/>
          <w:sz w:val="22"/>
          <w:szCs w:val="22"/>
        </w:rPr>
        <w:t xml:space="preserve"> </w:t>
      </w:r>
      <w:r w:rsidRPr="00C40075">
        <w:rPr>
          <w:rFonts w:ascii="Arial" w:hAnsi="Arial" w:cs="Arial"/>
          <w:b/>
          <w:bCs/>
          <w:color w:val="002060"/>
          <w:sz w:val="22"/>
          <w:szCs w:val="22"/>
        </w:rPr>
        <w:t>(UNDER 1</w:t>
      </w:r>
      <w:r w:rsidRPr="00C40075">
        <w:rPr>
          <w:rFonts w:ascii="Arial" w:hAnsi="Arial" w:cs="Arial"/>
          <w:b/>
          <w:bCs/>
          <w:color w:val="002060"/>
          <w:sz w:val="22"/>
          <w:szCs w:val="22"/>
        </w:rPr>
        <w:t>5</w:t>
      </w:r>
      <w:r w:rsidRPr="00C40075">
        <w:rPr>
          <w:rFonts w:ascii="Arial" w:hAnsi="Arial" w:cs="Arial"/>
          <w:b/>
          <w:bCs/>
          <w:color w:val="002060"/>
          <w:sz w:val="22"/>
          <w:szCs w:val="22"/>
        </w:rPr>
        <w:t xml:space="preserve"> CALCIO A 5 FASE 2)</w:t>
      </w:r>
    </w:p>
    <w:p w14:paraId="5FE24D35" w14:textId="77777777" w:rsidR="006B5827" w:rsidRDefault="006B5827" w:rsidP="006B5827">
      <w:pPr>
        <w:rPr>
          <w:rFonts w:ascii="Arial" w:hAnsi="Arial" w:cs="Arial"/>
          <w:color w:val="002060"/>
          <w:sz w:val="22"/>
          <w:szCs w:val="22"/>
          <w:highlight w:val="yellow"/>
        </w:rPr>
      </w:pPr>
    </w:p>
    <w:p w14:paraId="4975E1C2" w14:textId="5BDA6225" w:rsidR="00C40075" w:rsidRPr="00C40075" w:rsidRDefault="00C40075" w:rsidP="006B5827">
      <w:pPr>
        <w:rPr>
          <w:rFonts w:ascii="Arial" w:hAnsi="Arial" w:cs="Arial"/>
          <w:b/>
          <w:bCs/>
          <w:i/>
          <w:iCs/>
          <w:color w:val="002060"/>
          <w:sz w:val="22"/>
          <w:szCs w:val="22"/>
        </w:rPr>
      </w:pPr>
      <w:r w:rsidRPr="00C40075">
        <w:rPr>
          <w:rFonts w:ascii="Arial" w:hAnsi="Arial" w:cs="Arial"/>
          <w:b/>
          <w:bCs/>
          <w:i/>
          <w:iCs/>
          <w:color w:val="002060"/>
          <w:sz w:val="22"/>
          <w:szCs w:val="22"/>
        </w:rPr>
        <w:t>Potranno iscriversi e partecipare le Società che non prenderanno parte alle Semifinali dei Campionati Regionali Calcio a Cinque Under 17 e Under 15.</w:t>
      </w:r>
    </w:p>
    <w:p w14:paraId="2216C485" w14:textId="77777777" w:rsidR="00C40075" w:rsidRPr="006B5827" w:rsidRDefault="00C40075" w:rsidP="006B5827">
      <w:pPr>
        <w:rPr>
          <w:rFonts w:ascii="Arial" w:hAnsi="Arial" w:cs="Arial"/>
          <w:color w:val="002060"/>
          <w:sz w:val="22"/>
          <w:szCs w:val="22"/>
          <w:highlight w:val="yellow"/>
        </w:rPr>
      </w:pPr>
    </w:p>
    <w:p w14:paraId="07B8DDA6" w14:textId="77777777" w:rsidR="006B5827" w:rsidRPr="00CC3901" w:rsidRDefault="006B5827" w:rsidP="006B5827">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A1BD24A" w14:textId="6F79B330" w:rsidR="006B5827" w:rsidRPr="006C6F07" w:rsidRDefault="006B5827" w:rsidP="006B5827">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w:t>
      </w:r>
    </w:p>
    <w:bookmarkEnd w:id="6"/>
    <w:p w14:paraId="785F486E" w14:textId="77777777" w:rsidR="006B5827" w:rsidRDefault="006B5827" w:rsidP="006B5827">
      <w:pPr>
        <w:pStyle w:val="LndNormale1"/>
        <w:rPr>
          <w:b/>
          <w:color w:val="002060"/>
          <w:szCs w:val="22"/>
          <w:u w:val="single"/>
        </w:rPr>
      </w:pPr>
    </w:p>
    <w:p w14:paraId="7A6AA536" w14:textId="5F39612B" w:rsidR="006B5827" w:rsidRPr="00CC3901" w:rsidRDefault="006B5827" w:rsidP="006B5827">
      <w:pPr>
        <w:pStyle w:val="A121"/>
        <w:ind w:left="0"/>
        <w:rPr>
          <w:rFonts w:cs="Arial"/>
          <w:b/>
          <w:color w:val="002060"/>
          <w:spacing w:val="-2"/>
          <w:sz w:val="26"/>
          <w:szCs w:val="26"/>
          <w:lang w:eastAsia="it-IT"/>
        </w:rPr>
      </w:pPr>
      <w:r>
        <w:rPr>
          <w:rFonts w:cs="Arial"/>
          <w:b/>
          <w:color w:val="002060"/>
          <w:spacing w:val="-2"/>
          <w:sz w:val="26"/>
          <w:szCs w:val="26"/>
          <w:lang w:eastAsia="it-IT"/>
        </w:rPr>
        <w:t>INIZIO TORNEI</w:t>
      </w:r>
    </w:p>
    <w:p w14:paraId="6850EF31" w14:textId="54D3F0AB" w:rsidR="006B5827" w:rsidRPr="004E6A1D" w:rsidRDefault="006B5827" w:rsidP="006B5827">
      <w:pPr>
        <w:pStyle w:val="LndNormale1"/>
        <w:rPr>
          <w:b/>
          <w:bCs/>
          <w:color w:val="002060"/>
          <w:szCs w:val="22"/>
          <w:u w:val="single"/>
        </w:rPr>
      </w:pPr>
      <w:r>
        <w:rPr>
          <w:rFonts w:cs="Arial"/>
          <w:color w:val="002060"/>
          <w:spacing w:val="-2"/>
          <w:szCs w:val="22"/>
          <w:lang w:eastAsia="it-IT"/>
        </w:rPr>
        <w:t xml:space="preserve">I Tornei Primaverili Under 17 e Under 15 Calcio a Cinque avranno inizio </w:t>
      </w:r>
      <w:r>
        <w:rPr>
          <w:rFonts w:cs="Arial"/>
          <w:b/>
          <w:bCs/>
          <w:color w:val="002060"/>
          <w:spacing w:val="-2"/>
          <w:szCs w:val="22"/>
          <w:lang w:eastAsia="it-IT"/>
        </w:rPr>
        <w:t>SABATO 6 APRILE 2024</w:t>
      </w:r>
      <w:r w:rsidRPr="004E6A1D">
        <w:rPr>
          <w:rFonts w:cs="Arial"/>
          <w:b/>
          <w:bCs/>
          <w:color w:val="002060"/>
          <w:spacing w:val="-2"/>
          <w:szCs w:val="22"/>
          <w:lang w:eastAsia="it-IT"/>
        </w:rPr>
        <w:t>.</w:t>
      </w:r>
    </w:p>
    <w:bookmarkEnd w:id="7"/>
    <w:p w14:paraId="089C6DA6" w14:textId="77777777" w:rsidR="006B5827" w:rsidRDefault="006B5827" w:rsidP="008B5F73">
      <w:pPr>
        <w:rPr>
          <w:rFonts w:ascii="Arial" w:hAnsi="Arial" w:cs="Arial"/>
          <w:b/>
          <w:bCs/>
          <w:color w:val="002060"/>
          <w:sz w:val="22"/>
          <w:szCs w:val="22"/>
        </w:rPr>
      </w:pPr>
    </w:p>
    <w:p w14:paraId="6C6C9068" w14:textId="77777777" w:rsidR="0010125C" w:rsidRDefault="0010125C" w:rsidP="008B5F73">
      <w:pPr>
        <w:rPr>
          <w:rFonts w:ascii="Arial" w:hAnsi="Arial" w:cs="Arial"/>
          <w:b/>
          <w:bCs/>
          <w:color w:val="002060"/>
          <w:sz w:val="22"/>
          <w:szCs w:val="22"/>
        </w:rPr>
      </w:pPr>
    </w:p>
    <w:p w14:paraId="068B358A" w14:textId="77777777" w:rsidR="0010125C" w:rsidRPr="0010125C" w:rsidRDefault="0010125C" w:rsidP="0010125C">
      <w:pPr>
        <w:pStyle w:val="LndNormale1"/>
        <w:rPr>
          <w:b/>
          <w:color w:val="002060"/>
          <w:sz w:val="28"/>
          <w:szCs w:val="28"/>
        </w:rPr>
      </w:pPr>
      <w:r w:rsidRPr="0010125C">
        <w:rPr>
          <w:b/>
          <w:color w:val="002060"/>
          <w:sz w:val="28"/>
          <w:szCs w:val="28"/>
        </w:rPr>
        <w:t>SOCIETA’ INATTIVE</w:t>
      </w:r>
    </w:p>
    <w:p w14:paraId="2591A229" w14:textId="77777777" w:rsidR="0010125C" w:rsidRPr="0010125C" w:rsidRDefault="0010125C" w:rsidP="0010125C">
      <w:pPr>
        <w:pStyle w:val="LndNormale1"/>
        <w:rPr>
          <w:b/>
          <w:color w:val="002060"/>
          <w:u w:val="single"/>
        </w:rPr>
      </w:pPr>
    </w:p>
    <w:p w14:paraId="5F06CD1E" w14:textId="77777777" w:rsidR="0010125C" w:rsidRPr="0010125C" w:rsidRDefault="0010125C" w:rsidP="0010125C">
      <w:pPr>
        <w:pStyle w:val="LndNormale1"/>
        <w:rPr>
          <w:color w:val="002060"/>
        </w:rPr>
      </w:pPr>
      <w:r w:rsidRPr="0010125C">
        <w:rPr>
          <w:color w:val="002060"/>
        </w:rPr>
        <w:t>Le sottonotate società, non essendosi iscritte a nessun campionato vengono dichiarate inattive a partire dalla stagione sportiva 2023/2024</w:t>
      </w:r>
    </w:p>
    <w:p w14:paraId="22F7EA04" w14:textId="77777777" w:rsidR="0010125C" w:rsidRPr="0010125C" w:rsidRDefault="0010125C" w:rsidP="0010125C">
      <w:pPr>
        <w:pStyle w:val="LndNormale1"/>
        <w:rPr>
          <w:b/>
          <w:color w:val="002060"/>
        </w:rPr>
      </w:pPr>
      <w:r w:rsidRPr="0010125C">
        <w:rPr>
          <w:b/>
          <w:color w:val="002060"/>
        </w:rPr>
        <w:t>Matr. 954009</w:t>
      </w:r>
      <w:r w:rsidRPr="0010125C">
        <w:rPr>
          <w:b/>
          <w:color w:val="002060"/>
        </w:rPr>
        <w:tab/>
      </w:r>
      <w:r w:rsidRPr="0010125C">
        <w:rPr>
          <w:b/>
          <w:color w:val="002060"/>
        </w:rPr>
        <w:tab/>
        <w:t>A.S.D. ACADEMY GALLO VALFOGLIA</w:t>
      </w:r>
      <w:r w:rsidRPr="0010125C">
        <w:rPr>
          <w:b/>
          <w:color w:val="002060"/>
        </w:rPr>
        <w:tab/>
        <w:t>Montecalvo in Foglia (PU</w:t>
      </w:r>
    </w:p>
    <w:p w14:paraId="1BD9676F" w14:textId="170BD174" w:rsidR="0010125C" w:rsidRPr="0010125C" w:rsidRDefault="0010125C" w:rsidP="0010125C">
      <w:pPr>
        <w:pStyle w:val="LndNormale1"/>
        <w:rPr>
          <w:b/>
          <w:color w:val="002060"/>
        </w:rPr>
      </w:pPr>
      <w:r w:rsidRPr="0010125C">
        <w:rPr>
          <w:b/>
          <w:color w:val="002060"/>
        </w:rPr>
        <w:t>Matr. 80.1\82</w:t>
      </w:r>
      <w:r w:rsidRPr="0010125C">
        <w:rPr>
          <w:b/>
          <w:color w:val="002060"/>
        </w:rPr>
        <w:tab/>
      </w:r>
      <w:r w:rsidRPr="0010125C">
        <w:rPr>
          <w:b/>
          <w:color w:val="002060"/>
        </w:rPr>
        <w:tab/>
        <w:t xml:space="preserve">A.C.   </w:t>
      </w:r>
      <w:r>
        <w:rPr>
          <w:b/>
          <w:color w:val="002060"/>
        </w:rPr>
        <w:tab/>
      </w:r>
      <w:r w:rsidRPr="0010125C">
        <w:rPr>
          <w:b/>
          <w:color w:val="002060"/>
        </w:rPr>
        <w:t>S.ANGELO</w:t>
      </w:r>
      <w:r w:rsidRPr="0010125C">
        <w:rPr>
          <w:b/>
          <w:color w:val="002060"/>
        </w:rPr>
        <w:tab/>
      </w:r>
      <w:r w:rsidRPr="0010125C">
        <w:rPr>
          <w:b/>
          <w:color w:val="002060"/>
        </w:rPr>
        <w:tab/>
      </w:r>
      <w:r w:rsidRPr="0010125C">
        <w:rPr>
          <w:b/>
          <w:color w:val="002060"/>
        </w:rPr>
        <w:tab/>
      </w:r>
      <w:r w:rsidRPr="0010125C">
        <w:rPr>
          <w:b/>
          <w:color w:val="002060"/>
        </w:rPr>
        <w:tab/>
        <w:t>Vallefoglia (PU)</w:t>
      </w:r>
    </w:p>
    <w:p w14:paraId="7E61C7D7" w14:textId="77777777" w:rsidR="0010125C" w:rsidRPr="0010125C" w:rsidRDefault="0010125C" w:rsidP="0010125C">
      <w:pPr>
        <w:pStyle w:val="LndNormale1"/>
        <w:rPr>
          <w:b/>
          <w:color w:val="002060"/>
        </w:rPr>
      </w:pPr>
      <w:r w:rsidRPr="0010125C">
        <w:rPr>
          <w:b/>
          <w:color w:val="002060"/>
        </w:rPr>
        <w:t>Matr. 947.402</w:t>
      </w:r>
      <w:r w:rsidRPr="0010125C">
        <w:rPr>
          <w:b/>
          <w:color w:val="002060"/>
        </w:rPr>
        <w:tab/>
      </w:r>
      <w:r w:rsidRPr="0010125C">
        <w:rPr>
          <w:b/>
          <w:color w:val="002060"/>
        </w:rPr>
        <w:tab/>
        <w:t xml:space="preserve">A.S.D. ATLETICO FABRIANO  </w:t>
      </w:r>
      <w:r w:rsidRPr="0010125C">
        <w:rPr>
          <w:b/>
          <w:color w:val="002060"/>
        </w:rPr>
        <w:tab/>
      </w:r>
      <w:r w:rsidRPr="0010125C">
        <w:rPr>
          <w:b/>
          <w:color w:val="002060"/>
        </w:rPr>
        <w:tab/>
        <w:t>Fabriano (AN)</w:t>
      </w:r>
    </w:p>
    <w:p w14:paraId="083C7DFE" w14:textId="77777777" w:rsidR="0010125C" w:rsidRPr="0010125C" w:rsidRDefault="0010125C" w:rsidP="0010125C">
      <w:pPr>
        <w:pStyle w:val="LndNormale1"/>
        <w:rPr>
          <w:b/>
          <w:color w:val="002060"/>
        </w:rPr>
      </w:pPr>
      <w:r w:rsidRPr="0010125C">
        <w:rPr>
          <w:b/>
          <w:color w:val="002060"/>
        </w:rPr>
        <w:t>Matr. 8.430</w:t>
      </w:r>
      <w:r w:rsidRPr="0010125C">
        <w:rPr>
          <w:b/>
          <w:color w:val="002060"/>
        </w:rPr>
        <w:tab/>
      </w:r>
      <w:r w:rsidRPr="0010125C">
        <w:rPr>
          <w:b/>
          <w:color w:val="002060"/>
        </w:rPr>
        <w:tab/>
        <w:t>A.S.D. CAGLIESE CALCIO</w:t>
      </w:r>
      <w:r w:rsidRPr="0010125C">
        <w:rPr>
          <w:b/>
          <w:color w:val="002060"/>
        </w:rPr>
        <w:tab/>
      </w:r>
      <w:r w:rsidRPr="0010125C">
        <w:rPr>
          <w:b/>
          <w:color w:val="002060"/>
        </w:rPr>
        <w:tab/>
      </w:r>
      <w:r w:rsidRPr="0010125C">
        <w:rPr>
          <w:b/>
          <w:color w:val="002060"/>
        </w:rPr>
        <w:tab/>
        <w:t>Cagli (PU)</w:t>
      </w:r>
    </w:p>
    <w:p w14:paraId="13BA288E" w14:textId="77777777" w:rsidR="0010125C" w:rsidRPr="0010125C" w:rsidRDefault="0010125C" w:rsidP="0010125C">
      <w:pPr>
        <w:pStyle w:val="LndNormale1"/>
        <w:rPr>
          <w:b/>
          <w:color w:val="002060"/>
        </w:rPr>
      </w:pPr>
      <w:r w:rsidRPr="0010125C">
        <w:rPr>
          <w:b/>
          <w:color w:val="002060"/>
        </w:rPr>
        <w:t>Matr. 949.454</w:t>
      </w:r>
      <w:r w:rsidRPr="0010125C">
        <w:rPr>
          <w:b/>
          <w:color w:val="002060"/>
        </w:rPr>
        <w:tab/>
      </w:r>
      <w:r w:rsidRPr="0010125C">
        <w:rPr>
          <w:b/>
          <w:color w:val="002060"/>
        </w:rPr>
        <w:tab/>
        <w:t xml:space="preserve">A.S.D. ELITE SANGIORGESE  </w:t>
      </w:r>
      <w:r w:rsidRPr="0010125C">
        <w:rPr>
          <w:b/>
          <w:color w:val="002060"/>
        </w:rPr>
        <w:tab/>
      </w:r>
      <w:r w:rsidRPr="0010125C">
        <w:rPr>
          <w:b/>
          <w:color w:val="002060"/>
        </w:rPr>
        <w:tab/>
        <w:t>Porto Sant’Elpidio (FM)</w:t>
      </w:r>
    </w:p>
    <w:p w14:paraId="67B29AA9" w14:textId="77777777" w:rsidR="0010125C" w:rsidRPr="0010125C" w:rsidRDefault="0010125C" w:rsidP="0010125C">
      <w:pPr>
        <w:pStyle w:val="LndNormale1"/>
        <w:rPr>
          <w:b/>
          <w:color w:val="002060"/>
          <w:lang w:val="en-US"/>
        </w:rPr>
      </w:pPr>
      <w:r w:rsidRPr="0010125C">
        <w:rPr>
          <w:b/>
          <w:color w:val="002060"/>
          <w:lang w:val="en-US"/>
        </w:rPr>
        <w:t>Matr. 938.415</w:t>
      </w:r>
      <w:r w:rsidRPr="0010125C">
        <w:rPr>
          <w:b/>
          <w:color w:val="002060"/>
          <w:lang w:val="en-US"/>
        </w:rPr>
        <w:tab/>
      </w:r>
      <w:r w:rsidRPr="0010125C">
        <w:rPr>
          <w:b/>
          <w:color w:val="002060"/>
          <w:lang w:val="en-US"/>
        </w:rPr>
        <w:tab/>
        <w:t>A.S.D. NEW FOOTBALL TEAM</w:t>
      </w:r>
      <w:r w:rsidRPr="0010125C">
        <w:rPr>
          <w:b/>
          <w:color w:val="002060"/>
          <w:lang w:val="en-US"/>
        </w:rPr>
        <w:tab/>
      </w:r>
      <w:r w:rsidRPr="0010125C">
        <w:rPr>
          <w:b/>
          <w:color w:val="002060"/>
          <w:lang w:val="en-US"/>
        </w:rPr>
        <w:tab/>
        <w:t>Urbino (PU)</w:t>
      </w:r>
    </w:p>
    <w:p w14:paraId="49E445BF" w14:textId="77777777" w:rsidR="0010125C" w:rsidRPr="0010125C" w:rsidRDefault="0010125C" w:rsidP="0010125C">
      <w:pPr>
        <w:pStyle w:val="LndNormale1"/>
        <w:rPr>
          <w:b/>
          <w:color w:val="002060"/>
        </w:rPr>
      </w:pPr>
      <w:r w:rsidRPr="0010125C">
        <w:rPr>
          <w:b/>
          <w:color w:val="002060"/>
        </w:rPr>
        <w:t>Matr. 938.172</w:t>
      </w:r>
      <w:r w:rsidRPr="0010125C">
        <w:rPr>
          <w:b/>
          <w:color w:val="002060"/>
        </w:rPr>
        <w:tab/>
      </w:r>
      <w:r w:rsidRPr="0010125C">
        <w:rPr>
          <w:b/>
          <w:color w:val="002060"/>
        </w:rPr>
        <w:tab/>
        <w:t xml:space="preserve">A.S.D. PINOCCHIO C5  </w:t>
      </w:r>
      <w:r w:rsidRPr="0010125C">
        <w:rPr>
          <w:b/>
          <w:color w:val="002060"/>
        </w:rPr>
        <w:tab/>
      </w:r>
      <w:r w:rsidRPr="0010125C">
        <w:rPr>
          <w:b/>
          <w:color w:val="002060"/>
        </w:rPr>
        <w:tab/>
      </w:r>
      <w:r w:rsidRPr="0010125C">
        <w:rPr>
          <w:b/>
          <w:color w:val="002060"/>
        </w:rPr>
        <w:tab/>
        <w:t xml:space="preserve">Ancona </w:t>
      </w:r>
    </w:p>
    <w:p w14:paraId="55548FFF" w14:textId="77777777" w:rsidR="0010125C" w:rsidRPr="0010125C" w:rsidRDefault="0010125C" w:rsidP="0010125C">
      <w:pPr>
        <w:pStyle w:val="LndNormale1"/>
        <w:rPr>
          <w:b/>
          <w:color w:val="002060"/>
        </w:rPr>
      </w:pPr>
      <w:r w:rsidRPr="0010125C">
        <w:rPr>
          <w:b/>
          <w:color w:val="002060"/>
        </w:rPr>
        <w:t>Matr. 953.600</w:t>
      </w:r>
      <w:r w:rsidRPr="0010125C">
        <w:rPr>
          <w:b/>
          <w:color w:val="002060"/>
        </w:rPr>
        <w:tab/>
      </w:r>
      <w:r w:rsidRPr="0010125C">
        <w:rPr>
          <w:b/>
          <w:color w:val="002060"/>
        </w:rPr>
        <w:tab/>
        <w:t>SPA    SAMBENEDETTESE SRL</w:t>
      </w:r>
      <w:r w:rsidRPr="0010125C">
        <w:rPr>
          <w:b/>
          <w:color w:val="002060"/>
        </w:rPr>
        <w:tab/>
      </w:r>
      <w:r w:rsidRPr="0010125C">
        <w:rPr>
          <w:b/>
          <w:color w:val="002060"/>
        </w:rPr>
        <w:tab/>
        <w:t>San Benedetto del Tronto (AP)</w:t>
      </w:r>
    </w:p>
    <w:p w14:paraId="2824FAC9" w14:textId="77777777" w:rsidR="0010125C" w:rsidRPr="0010125C" w:rsidRDefault="0010125C" w:rsidP="0010125C">
      <w:pPr>
        <w:pStyle w:val="LndNormale1"/>
        <w:rPr>
          <w:color w:val="002060"/>
        </w:rPr>
      </w:pPr>
      <w:r w:rsidRPr="0010125C">
        <w:rPr>
          <w:color w:val="002060"/>
        </w:rPr>
        <w:t>Visto l’art.16 commi 1) e 2) N.O.I.F. si propongono alla Presidenza Federale per la radiazione dai ruoli.</w:t>
      </w:r>
    </w:p>
    <w:p w14:paraId="2DB5BFFF" w14:textId="77777777" w:rsidR="0010125C" w:rsidRPr="0010125C" w:rsidRDefault="0010125C" w:rsidP="0010125C">
      <w:pPr>
        <w:pStyle w:val="LndNormale1"/>
        <w:rPr>
          <w:color w:val="002060"/>
        </w:rPr>
      </w:pPr>
      <w:r w:rsidRPr="0010125C">
        <w:rPr>
          <w:color w:val="002060"/>
        </w:rPr>
        <w:t>Ai sensi dell’art. 110 p.1) delle N.O.I.F. i calciatori tesserati per le suddetta Società sono svincolati d’autorità dalla data del presente comunicato ufficiale.</w:t>
      </w:r>
    </w:p>
    <w:p w14:paraId="68685B80" w14:textId="77777777" w:rsidR="0010125C" w:rsidRPr="0010125C" w:rsidRDefault="0010125C" w:rsidP="008B5F73">
      <w:pPr>
        <w:rPr>
          <w:rFonts w:ascii="Arial" w:hAnsi="Arial" w:cs="Arial"/>
          <w:b/>
          <w:bCs/>
          <w:color w:val="002060"/>
          <w:sz w:val="22"/>
          <w:szCs w:val="22"/>
        </w:rPr>
      </w:pPr>
    </w:p>
    <w:p w14:paraId="02CEDF9D" w14:textId="77777777" w:rsidR="0030683A" w:rsidRDefault="0030683A"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2F72D2F9" w14:textId="77777777" w:rsidR="005907F8" w:rsidRPr="006F3834" w:rsidRDefault="005907F8" w:rsidP="005907F8">
      <w:pPr>
        <w:pStyle w:val="breakline"/>
        <w:rPr>
          <w:color w:val="002060"/>
        </w:rPr>
      </w:pPr>
    </w:p>
    <w:p w14:paraId="63146F93" w14:textId="77777777" w:rsidR="005907F8" w:rsidRPr="006F3834" w:rsidRDefault="005907F8" w:rsidP="005907F8">
      <w:pPr>
        <w:pStyle w:val="titolocampionato0"/>
        <w:shd w:val="clear" w:color="auto" w:fill="CCCCCC"/>
        <w:spacing w:before="80" w:after="40"/>
        <w:rPr>
          <w:color w:val="002060"/>
        </w:rPr>
      </w:pPr>
      <w:r w:rsidRPr="006F3834">
        <w:rPr>
          <w:color w:val="002060"/>
        </w:rPr>
        <w:lastRenderedPageBreak/>
        <w:t>CALCIO A CINQUE SERIE C1</w:t>
      </w:r>
    </w:p>
    <w:p w14:paraId="2209416E" w14:textId="77777777" w:rsidR="005907F8" w:rsidRPr="006F3834" w:rsidRDefault="005907F8" w:rsidP="005907F8">
      <w:pPr>
        <w:pStyle w:val="titoloprinc0"/>
        <w:rPr>
          <w:color w:val="002060"/>
        </w:rPr>
      </w:pPr>
      <w:r w:rsidRPr="006F3834">
        <w:rPr>
          <w:color w:val="002060"/>
        </w:rPr>
        <w:t>RISULTATI</w:t>
      </w:r>
    </w:p>
    <w:p w14:paraId="581FE96F" w14:textId="77777777" w:rsidR="005907F8" w:rsidRPr="006F3834" w:rsidRDefault="005907F8" w:rsidP="005907F8">
      <w:pPr>
        <w:pStyle w:val="breakline"/>
        <w:rPr>
          <w:color w:val="002060"/>
        </w:rPr>
      </w:pPr>
    </w:p>
    <w:p w14:paraId="5B4B244F" w14:textId="77777777" w:rsidR="005907F8" w:rsidRPr="006F3834" w:rsidRDefault="005907F8" w:rsidP="005907F8">
      <w:pPr>
        <w:pStyle w:val="sottotitolocampionato10"/>
        <w:rPr>
          <w:color w:val="002060"/>
        </w:rPr>
      </w:pPr>
      <w:r w:rsidRPr="006F3834">
        <w:rPr>
          <w:color w:val="002060"/>
        </w:rPr>
        <w:t>RISULTATI UFFICIALI GARE DEL 15/03/2024</w:t>
      </w:r>
    </w:p>
    <w:p w14:paraId="6CBCD47F" w14:textId="77777777" w:rsidR="005907F8" w:rsidRPr="00C40075" w:rsidRDefault="005907F8" w:rsidP="00C40075">
      <w:pPr>
        <w:pStyle w:val="sottotitolocampionato20"/>
        <w:spacing w:before="0" w:beforeAutospacing="0" w:after="0" w:afterAutospacing="0"/>
        <w:rPr>
          <w:rFonts w:ascii="Arial" w:hAnsi="Arial" w:cs="Arial"/>
          <w:color w:val="002060"/>
          <w:sz w:val="20"/>
          <w:szCs w:val="20"/>
        </w:rPr>
      </w:pPr>
      <w:r w:rsidRPr="00C40075">
        <w:rPr>
          <w:rFonts w:ascii="Arial" w:hAnsi="Arial" w:cs="Arial"/>
          <w:color w:val="002060"/>
          <w:sz w:val="20"/>
          <w:szCs w:val="20"/>
        </w:rPr>
        <w:t>Si trascrivono qui di seguito i risultati ufficiali delle gare disputate</w:t>
      </w:r>
    </w:p>
    <w:p w14:paraId="2330F843" w14:textId="77777777" w:rsidR="005907F8" w:rsidRPr="006F3834" w:rsidRDefault="005907F8" w:rsidP="005907F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07F8" w:rsidRPr="006F3834" w14:paraId="58185414" w14:textId="77777777" w:rsidTr="00C857F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07F8" w:rsidRPr="006F3834" w14:paraId="23A87D5C" w14:textId="77777777" w:rsidTr="00C857F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0DA03" w14:textId="77777777" w:rsidR="005907F8" w:rsidRPr="006F3834" w:rsidRDefault="005907F8" w:rsidP="00C857F2">
                  <w:pPr>
                    <w:pStyle w:val="headertabella0"/>
                    <w:rPr>
                      <w:color w:val="002060"/>
                    </w:rPr>
                  </w:pPr>
                  <w:r w:rsidRPr="006F3834">
                    <w:rPr>
                      <w:color w:val="002060"/>
                    </w:rPr>
                    <w:t>GIRONE A - 11 Giornata - R</w:t>
                  </w:r>
                </w:p>
              </w:tc>
            </w:tr>
            <w:tr w:rsidR="005907F8" w:rsidRPr="006F3834" w14:paraId="60F0C24E" w14:textId="77777777" w:rsidTr="00C857F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DDE4DA" w14:textId="77777777" w:rsidR="005907F8" w:rsidRPr="006F3834" w:rsidRDefault="005907F8" w:rsidP="00C857F2">
                  <w:pPr>
                    <w:pStyle w:val="rowtabella0"/>
                    <w:rPr>
                      <w:color w:val="002060"/>
                    </w:rPr>
                  </w:pPr>
                  <w:r w:rsidRPr="006F3834">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13C0A" w14:textId="77777777" w:rsidR="005907F8" w:rsidRPr="006F3834" w:rsidRDefault="005907F8" w:rsidP="00C857F2">
                  <w:pPr>
                    <w:pStyle w:val="rowtabella0"/>
                    <w:rPr>
                      <w:color w:val="002060"/>
                    </w:rPr>
                  </w:pPr>
                  <w:r w:rsidRPr="006F3834">
                    <w:rPr>
                      <w:color w:val="002060"/>
                    </w:rPr>
                    <w:t>-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911FE" w14:textId="77777777" w:rsidR="005907F8" w:rsidRPr="006F3834" w:rsidRDefault="005907F8" w:rsidP="00C857F2">
                  <w:pPr>
                    <w:pStyle w:val="rowtabella0"/>
                    <w:jc w:val="center"/>
                    <w:rPr>
                      <w:color w:val="002060"/>
                    </w:rPr>
                  </w:pPr>
                  <w:r w:rsidRPr="006F3834">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40641" w14:textId="77777777" w:rsidR="005907F8" w:rsidRPr="006F3834" w:rsidRDefault="005907F8" w:rsidP="00C857F2">
                  <w:pPr>
                    <w:pStyle w:val="rowtabella0"/>
                    <w:jc w:val="center"/>
                    <w:rPr>
                      <w:color w:val="002060"/>
                    </w:rPr>
                  </w:pPr>
                  <w:r w:rsidRPr="006F3834">
                    <w:rPr>
                      <w:color w:val="002060"/>
                    </w:rPr>
                    <w:t> </w:t>
                  </w:r>
                </w:p>
              </w:tc>
            </w:tr>
            <w:tr w:rsidR="005907F8" w:rsidRPr="006F3834" w14:paraId="3554F767"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5B0A3F" w14:textId="77777777" w:rsidR="005907F8" w:rsidRPr="006F3834" w:rsidRDefault="005907F8" w:rsidP="00C857F2">
                  <w:pPr>
                    <w:pStyle w:val="rowtabella0"/>
                    <w:rPr>
                      <w:color w:val="002060"/>
                    </w:rPr>
                  </w:pPr>
                  <w:r w:rsidRPr="006F3834">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A4D98C" w14:textId="77777777" w:rsidR="005907F8" w:rsidRPr="006F3834" w:rsidRDefault="005907F8" w:rsidP="00C857F2">
                  <w:pPr>
                    <w:pStyle w:val="rowtabella0"/>
                    <w:rPr>
                      <w:color w:val="002060"/>
                    </w:rPr>
                  </w:pPr>
                  <w:r w:rsidRPr="006F3834">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3A8E59" w14:textId="77777777" w:rsidR="005907F8" w:rsidRPr="006F3834" w:rsidRDefault="005907F8" w:rsidP="00C857F2">
                  <w:pPr>
                    <w:pStyle w:val="rowtabella0"/>
                    <w:jc w:val="center"/>
                    <w:rPr>
                      <w:color w:val="002060"/>
                    </w:rPr>
                  </w:pPr>
                  <w:r w:rsidRPr="006F3834">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73D8E7" w14:textId="77777777" w:rsidR="005907F8" w:rsidRPr="006F3834" w:rsidRDefault="005907F8" w:rsidP="00C857F2">
                  <w:pPr>
                    <w:pStyle w:val="rowtabella0"/>
                    <w:jc w:val="center"/>
                    <w:rPr>
                      <w:color w:val="002060"/>
                    </w:rPr>
                  </w:pPr>
                  <w:r w:rsidRPr="006F3834">
                    <w:rPr>
                      <w:color w:val="002060"/>
                    </w:rPr>
                    <w:t> </w:t>
                  </w:r>
                </w:p>
              </w:tc>
            </w:tr>
            <w:tr w:rsidR="005907F8" w:rsidRPr="006F3834" w14:paraId="2DAB0C11"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A3E9F6" w14:textId="77777777" w:rsidR="005907F8" w:rsidRPr="006F3834" w:rsidRDefault="005907F8" w:rsidP="00C857F2">
                  <w:pPr>
                    <w:pStyle w:val="rowtabella0"/>
                    <w:rPr>
                      <w:color w:val="002060"/>
                    </w:rPr>
                  </w:pPr>
                  <w:r w:rsidRPr="006F3834">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53370C" w14:textId="77777777" w:rsidR="005907F8" w:rsidRPr="006F3834" w:rsidRDefault="005907F8" w:rsidP="00C857F2">
                  <w:pPr>
                    <w:pStyle w:val="rowtabella0"/>
                    <w:rPr>
                      <w:color w:val="002060"/>
                    </w:rPr>
                  </w:pPr>
                  <w:r w:rsidRPr="006F3834">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736F12" w14:textId="77777777" w:rsidR="005907F8" w:rsidRPr="006F3834" w:rsidRDefault="005907F8" w:rsidP="00C857F2">
                  <w:pPr>
                    <w:pStyle w:val="rowtabella0"/>
                    <w:jc w:val="center"/>
                    <w:rPr>
                      <w:color w:val="002060"/>
                    </w:rPr>
                  </w:pPr>
                  <w:r w:rsidRPr="006F3834">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78E9B9" w14:textId="77777777" w:rsidR="005907F8" w:rsidRPr="006F3834" w:rsidRDefault="005907F8" w:rsidP="00C857F2">
                  <w:pPr>
                    <w:pStyle w:val="rowtabella0"/>
                    <w:jc w:val="center"/>
                    <w:rPr>
                      <w:color w:val="002060"/>
                    </w:rPr>
                  </w:pPr>
                  <w:r w:rsidRPr="006F3834">
                    <w:rPr>
                      <w:color w:val="002060"/>
                    </w:rPr>
                    <w:t> </w:t>
                  </w:r>
                </w:p>
              </w:tc>
            </w:tr>
            <w:tr w:rsidR="005907F8" w:rsidRPr="006F3834" w14:paraId="03B43E0A"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FAA1F3" w14:textId="77777777" w:rsidR="005907F8" w:rsidRPr="006F3834" w:rsidRDefault="005907F8" w:rsidP="00C857F2">
                  <w:pPr>
                    <w:pStyle w:val="rowtabella0"/>
                    <w:rPr>
                      <w:color w:val="002060"/>
                    </w:rPr>
                  </w:pPr>
                  <w:r w:rsidRPr="006F3834">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239C7A" w14:textId="77777777" w:rsidR="005907F8" w:rsidRPr="006F3834" w:rsidRDefault="005907F8" w:rsidP="00C857F2">
                  <w:pPr>
                    <w:pStyle w:val="rowtabella0"/>
                    <w:rPr>
                      <w:color w:val="002060"/>
                    </w:rPr>
                  </w:pPr>
                  <w:r w:rsidRPr="006F3834">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36CCD0" w14:textId="77777777" w:rsidR="005907F8" w:rsidRPr="006F3834" w:rsidRDefault="005907F8" w:rsidP="00C857F2">
                  <w:pPr>
                    <w:pStyle w:val="rowtabella0"/>
                    <w:jc w:val="center"/>
                    <w:rPr>
                      <w:color w:val="002060"/>
                    </w:rPr>
                  </w:pPr>
                  <w:r w:rsidRPr="006F3834">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5C0EE5" w14:textId="77777777" w:rsidR="005907F8" w:rsidRPr="006F3834" w:rsidRDefault="005907F8" w:rsidP="00C857F2">
                  <w:pPr>
                    <w:pStyle w:val="rowtabella0"/>
                    <w:jc w:val="center"/>
                    <w:rPr>
                      <w:color w:val="002060"/>
                    </w:rPr>
                  </w:pPr>
                  <w:r w:rsidRPr="006F3834">
                    <w:rPr>
                      <w:color w:val="002060"/>
                    </w:rPr>
                    <w:t> </w:t>
                  </w:r>
                </w:p>
              </w:tc>
            </w:tr>
            <w:tr w:rsidR="005907F8" w:rsidRPr="006F3834" w14:paraId="16739528"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BCA6C1" w14:textId="77777777" w:rsidR="005907F8" w:rsidRPr="006F3834" w:rsidRDefault="005907F8" w:rsidP="00C857F2">
                  <w:pPr>
                    <w:pStyle w:val="rowtabella0"/>
                    <w:rPr>
                      <w:color w:val="002060"/>
                    </w:rPr>
                  </w:pPr>
                  <w:r w:rsidRPr="006F3834">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55F887" w14:textId="77777777" w:rsidR="005907F8" w:rsidRPr="006F3834" w:rsidRDefault="005907F8" w:rsidP="00C857F2">
                  <w:pPr>
                    <w:pStyle w:val="rowtabella0"/>
                    <w:rPr>
                      <w:color w:val="002060"/>
                    </w:rPr>
                  </w:pPr>
                  <w:r w:rsidRPr="006F3834">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2C38A6" w14:textId="77777777" w:rsidR="005907F8" w:rsidRPr="006F3834" w:rsidRDefault="005907F8" w:rsidP="00C857F2">
                  <w:pPr>
                    <w:pStyle w:val="rowtabella0"/>
                    <w:jc w:val="center"/>
                    <w:rPr>
                      <w:color w:val="002060"/>
                    </w:rPr>
                  </w:pPr>
                  <w:r w:rsidRPr="006F3834">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85F779" w14:textId="77777777" w:rsidR="005907F8" w:rsidRPr="006F3834" w:rsidRDefault="005907F8" w:rsidP="00C857F2">
                  <w:pPr>
                    <w:pStyle w:val="rowtabella0"/>
                    <w:jc w:val="center"/>
                    <w:rPr>
                      <w:color w:val="002060"/>
                    </w:rPr>
                  </w:pPr>
                  <w:r w:rsidRPr="006F3834">
                    <w:rPr>
                      <w:color w:val="002060"/>
                    </w:rPr>
                    <w:t> </w:t>
                  </w:r>
                </w:p>
              </w:tc>
            </w:tr>
            <w:tr w:rsidR="005907F8" w:rsidRPr="006F3834" w14:paraId="3006A6E0"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2DDBD9" w14:textId="77777777" w:rsidR="005907F8" w:rsidRPr="006F3834" w:rsidRDefault="005907F8" w:rsidP="00C857F2">
                  <w:pPr>
                    <w:pStyle w:val="rowtabella0"/>
                    <w:rPr>
                      <w:color w:val="002060"/>
                    </w:rPr>
                  </w:pPr>
                  <w:r w:rsidRPr="006F3834">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57F623" w14:textId="77777777" w:rsidR="005907F8" w:rsidRPr="006F3834" w:rsidRDefault="005907F8" w:rsidP="00C857F2">
                  <w:pPr>
                    <w:pStyle w:val="rowtabella0"/>
                    <w:rPr>
                      <w:color w:val="002060"/>
                    </w:rPr>
                  </w:pPr>
                  <w:r w:rsidRPr="006F3834">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8A828B" w14:textId="77777777" w:rsidR="005907F8" w:rsidRPr="006F3834" w:rsidRDefault="005907F8" w:rsidP="00C857F2">
                  <w:pPr>
                    <w:pStyle w:val="rowtabella0"/>
                    <w:jc w:val="center"/>
                    <w:rPr>
                      <w:color w:val="002060"/>
                    </w:rPr>
                  </w:pPr>
                  <w:r w:rsidRPr="006F3834">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BEE291" w14:textId="77777777" w:rsidR="005907F8" w:rsidRPr="006F3834" w:rsidRDefault="005907F8" w:rsidP="00C857F2">
                  <w:pPr>
                    <w:pStyle w:val="rowtabella0"/>
                    <w:jc w:val="center"/>
                    <w:rPr>
                      <w:color w:val="002060"/>
                    </w:rPr>
                  </w:pPr>
                  <w:r w:rsidRPr="006F3834">
                    <w:rPr>
                      <w:color w:val="002060"/>
                    </w:rPr>
                    <w:t> </w:t>
                  </w:r>
                </w:p>
              </w:tc>
            </w:tr>
            <w:tr w:rsidR="005907F8" w:rsidRPr="006F3834" w14:paraId="04ADCCC1" w14:textId="77777777" w:rsidTr="00C857F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3C9CD2" w14:textId="77777777" w:rsidR="005907F8" w:rsidRPr="006F3834" w:rsidRDefault="005907F8" w:rsidP="00C857F2">
                  <w:pPr>
                    <w:pStyle w:val="rowtabella0"/>
                    <w:rPr>
                      <w:color w:val="002060"/>
                    </w:rPr>
                  </w:pPr>
                  <w:r w:rsidRPr="006F3834">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8D5AB" w14:textId="77777777" w:rsidR="005907F8" w:rsidRPr="006F3834" w:rsidRDefault="005907F8" w:rsidP="00C857F2">
                  <w:pPr>
                    <w:pStyle w:val="rowtabella0"/>
                    <w:rPr>
                      <w:color w:val="002060"/>
                    </w:rPr>
                  </w:pPr>
                  <w:r w:rsidRPr="006F3834">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09CF7F" w14:textId="77777777" w:rsidR="005907F8" w:rsidRPr="006F3834" w:rsidRDefault="005907F8" w:rsidP="00C857F2">
                  <w:pPr>
                    <w:pStyle w:val="rowtabella0"/>
                    <w:jc w:val="center"/>
                    <w:rPr>
                      <w:color w:val="002060"/>
                    </w:rPr>
                  </w:pPr>
                  <w:r w:rsidRPr="006F3834">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A14D3" w14:textId="77777777" w:rsidR="005907F8" w:rsidRPr="006F3834" w:rsidRDefault="005907F8" w:rsidP="00C857F2">
                  <w:pPr>
                    <w:pStyle w:val="rowtabella0"/>
                    <w:jc w:val="center"/>
                    <w:rPr>
                      <w:color w:val="002060"/>
                    </w:rPr>
                  </w:pPr>
                  <w:r w:rsidRPr="006F3834">
                    <w:rPr>
                      <w:color w:val="002060"/>
                    </w:rPr>
                    <w:t> </w:t>
                  </w:r>
                </w:p>
              </w:tc>
            </w:tr>
          </w:tbl>
          <w:p w14:paraId="1A94C362" w14:textId="77777777" w:rsidR="005907F8" w:rsidRPr="006F3834" w:rsidRDefault="005907F8" w:rsidP="00C857F2">
            <w:pPr>
              <w:rPr>
                <w:color w:val="002060"/>
              </w:rPr>
            </w:pPr>
          </w:p>
        </w:tc>
      </w:tr>
    </w:tbl>
    <w:p w14:paraId="385E5610" w14:textId="77777777" w:rsidR="005907F8" w:rsidRPr="006F3834" w:rsidRDefault="005907F8" w:rsidP="005907F8">
      <w:pPr>
        <w:pStyle w:val="breakline"/>
        <w:rPr>
          <w:rFonts w:eastAsiaTheme="minorEastAsia"/>
          <w:color w:val="002060"/>
        </w:rPr>
      </w:pPr>
    </w:p>
    <w:p w14:paraId="161872A4" w14:textId="77777777" w:rsidR="005907F8" w:rsidRPr="006F3834" w:rsidRDefault="005907F8" w:rsidP="005907F8">
      <w:pPr>
        <w:pStyle w:val="breakline"/>
        <w:rPr>
          <w:color w:val="002060"/>
        </w:rPr>
      </w:pPr>
    </w:p>
    <w:p w14:paraId="42F2B45A" w14:textId="77777777" w:rsidR="005907F8" w:rsidRPr="006F3834" w:rsidRDefault="005907F8" w:rsidP="005907F8">
      <w:pPr>
        <w:pStyle w:val="titoloprinc0"/>
        <w:rPr>
          <w:color w:val="002060"/>
        </w:rPr>
      </w:pPr>
      <w:r w:rsidRPr="006F3834">
        <w:rPr>
          <w:color w:val="002060"/>
        </w:rPr>
        <w:t>GIUDICE SPORTIVO</w:t>
      </w:r>
    </w:p>
    <w:p w14:paraId="73FDB211" w14:textId="77777777" w:rsidR="005907F8" w:rsidRPr="006F3834" w:rsidRDefault="005907F8" w:rsidP="005907F8">
      <w:pPr>
        <w:pStyle w:val="diffida"/>
        <w:rPr>
          <w:color w:val="002060"/>
        </w:rPr>
      </w:pPr>
      <w:r w:rsidRPr="006F3834">
        <w:rPr>
          <w:color w:val="002060"/>
        </w:rPr>
        <w:t xml:space="preserve">Il Giudice Sportivo Avv. Agnese Lazzaretti, con l'assistenza del segretario Angelo Castellana, nella seduta del </w:t>
      </w:r>
      <w:r>
        <w:rPr>
          <w:color w:val="002060"/>
        </w:rPr>
        <w:t>20</w:t>
      </w:r>
      <w:r w:rsidRPr="006F3834">
        <w:rPr>
          <w:color w:val="002060"/>
        </w:rPr>
        <w:t>/03/2024, ha adottato le decisioni che di seguito integralmente si riportano:</w:t>
      </w:r>
    </w:p>
    <w:p w14:paraId="66A51A0E" w14:textId="77777777" w:rsidR="005907F8" w:rsidRPr="006F3834" w:rsidRDefault="005907F8" w:rsidP="005907F8">
      <w:pPr>
        <w:pStyle w:val="titolo10"/>
        <w:rPr>
          <w:color w:val="002060"/>
        </w:rPr>
      </w:pPr>
      <w:r w:rsidRPr="006F3834">
        <w:rPr>
          <w:color w:val="002060"/>
        </w:rPr>
        <w:t xml:space="preserve">GARE DEL 15/ 3/2024 </w:t>
      </w:r>
    </w:p>
    <w:p w14:paraId="66E569DE" w14:textId="77777777" w:rsidR="005907F8" w:rsidRPr="006F3834" w:rsidRDefault="005907F8" w:rsidP="005907F8">
      <w:pPr>
        <w:pStyle w:val="titolo7a"/>
        <w:rPr>
          <w:color w:val="002060"/>
        </w:rPr>
      </w:pPr>
      <w:r w:rsidRPr="006F3834">
        <w:rPr>
          <w:color w:val="002060"/>
        </w:rPr>
        <w:t xml:space="preserve">PROVVEDIMENTI DISCIPLINARI </w:t>
      </w:r>
    </w:p>
    <w:p w14:paraId="0A1B613D" w14:textId="77777777" w:rsidR="005907F8" w:rsidRPr="006F3834" w:rsidRDefault="005907F8" w:rsidP="005907F8">
      <w:pPr>
        <w:pStyle w:val="titolo7b0"/>
        <w:rPr>
          <w:color w:val="002060"/>
        </w:rPr>
      </w:pPr>
      <w:r w:rsidRPr="006F3834">
        <w:rPr>
          <w:color w:val="002060"/>
        </w:rPr>
        <w:t xml:space="preserve">In base alle risultanze degli atti ufficiali sono state deliberate le seguenti sanzioni disciplinari. </w:t>
      </w:r>
    </w:p>
    <w:p w14:paraId="576E10BD" w14:textId="77777777" w:rsidR="005907F8" w:rsidRPr="006F3834" w:rsidRDefault="005907F8" w:rsidP="005907F8">
      <w:pPr>
        <w:pStyle w:val="titolo30"/>
        <w:rPr>
          <w:color w:val="002060"/>
        </w:rPr>
      </w:pPr>
      <w:r w:rsidRPr="006F3834">
        <w:rPr>
          <w:color w:val="002060"/>
        </w:rPr>
        <w:t xml:space="preserve">SOCIETA' </w:t>
      </w:r>
    </w:p>
    <w:p w14:paraId="3485099D" w14:textId="77777777" w:rsidR="005907F8" w:rsidRPr="006F3834" w:rsidRDefault="005907F8" w:rsidP="005907F8">
      <w:pPr>
        <w:pStyle w:val="titolo20"/>
        <w:rPr>
          <w:color w:val="002060"/>
        </w:rPr>
      </w:pPr>
      <w:r w:rsidRPr="006F3834">
        <w:rPr>
          <w:color w:val="002060"/>
        </w:rPr>
        <w:t xml:space="preserve">AMMENDA </w:t>
      </w:r>
    </w:p>
    <w:p w14:paraId="6ECE958A" w14:textId="77777777" w:rsidR="005907F8" w:rsidRPr="006F3834" w:rsidRDefault="005907F8" w:rsidP="005907F8">
      <w:pPr>
        <w:pStyle w:val="diffida"/>
        <w:spacing w:before="80" w:beforeAutospacing="0" w:after="40" w:afterAutospacing="0"/>
        <w:jc w:val="left"/>
        <w:rPr>
          <w:color w:val="002060"/>
        </w:rPr>
      </w:pPr>
      <w:r w:rsidRPr="006F3834">
        <w:rPr>
          <w:color w:val="002060"/>
        </w:rPr>
        <w:t xml:space="preserve">Euro 150,00 FUTSAL CASELLE </w:t>
      </w:r>
      <w:r w:rsidRPr="006F3834">
        <w:rPr>
          <w:color w:val="002060"/>
        </w:rPr>
        <w:br/>
        <w:t xml:space="preserve">Per comportamento offensivo e minaccioso del proprio pubblico verso l'AR2 per gran parte della gara. </w:t>
      </w:r>
    </w:p>
    <w:p w14:paraId="064BB03E" w14:textId="77777777" w:rsidR="005907F8" w:rsidRPr="006F3834" w:rsidRDefault="005907F8" w:rsidP="005907F8">
      <w:pPr>
        <w:pStyle w:val="diffida"/>
        <w:spacing w:before="80" w:beforeAutospacing="0" w:after="40" w:afterAutospacing="0"/>
        <w:jc w:val="left"/>
        <w:rPr>
          <w:color w:val="002060"/>
        </w:rPr>
      </w:pPr>
      <w:r w:rsidRPr="006F3834">
        <w:rPr>
          <w:color w:val="002060"/>
        </w:rPr>
        <w:br/>
        <w:t xml:space="preserve">Euro 80,00 FUTSAL CASELLE </w:t>
      </w:r>
      <w:r w:rsidRPr="006F3834">
        <w:rPr>
          <w:color w:val="002060"/>
        </w:rPr>
        <w:br/>
        <w:t xml:space="preserve">Per aver permesso ad alcuni tifosi di sostare nello spazio antistante gli spogliatoi per offendere i giocatori avversari. </w:t>
      </w:r>
    </w:p>
    <w:p w14:paraId="20B4FD96" w14:textId="77777777" w:rsidR="005907F8" w:rsidRPr="006F3834" w:rsidRDefault="005907F8" w:rsidP="005907F8">
      <w:pPr>
        <w:pStyle w:val="titolo30"/>
        <w:rPr>
          <w:color w:val="002060"/>
        </w:rPr>
      </w:pPr>
      <w:r w:rsidRPr="006F3834">
        <w:rPr>
          <w:color w:val="002060"/>
        </w:rPr>
        <w:t xml:space="preserve">DIRIGENTI </w:t>
      </w:r>
    </w:p>
    <w:p w14:paraId="5A712CC5" w14:textId="77777777" w:rsidR="005907F8" w:rsidRPr="006F3834" w:rsidRDefault="005907F8" w:rsidP="005907F8">
      <w:pPr>
        <w:pStyle w:val="titolo20"/>
        <w:rPr>
          <w:color w:val="002060"/>
        </w:rPr>
      </w:pPr>
      <w:r w:rsidRPr="006F3834">
        <w:rPr>
          <w:color w:val="002060"/>
        </w:rPr>
        <w:t xml:space="preserve">INIBIZIONE A SVOLGERE OGNI ATTIVITA' FINO AL 17/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5AF63369" w14:textId="77777777" w:rsidTr="00C857F2">
        <w:tc>
          <w:tcPr>
            <w:tcW w:w="2200" w:type="dxa"/>
            <w:tcMar>
              <w:top w:w="20" w:type="dxa"/>
              <w:left w:w="20" w:type="dxa"/>
              <w:bottom w:w="20" w:type="dxa"/>
              <w:right w:w="20" w:type="dxa"/>
            </w:tcMar>
            <w:vAlign w:val="center"/>
            <w:hideMark/>
          </w:tcPr>
          <w:p w14:paraId="42CF7422" w14:textId="77777777" w:rsidR="005907F8" w:rsidRPr="006F3834" w:rsidRDefault="005907F8" w:rsidP="00C857F2">
            <w:pPr>
              <w:pStyle w:val="movimento"/>
              <w:rPr>
                <w:color w:val="002060"/>
              </w:rPr>
            </w:pPr>
            <w:r w:rsidRPr="006F3834">
              <w:rPr>
                <w:color w:val="002060"/>
              </w:rPr>
              <w:t>GIORGI DANIELE</w:t>
            </w:r>
          </w:p>
        </w:tc>
        <w:tc>
          <w:tcPr>
            <w:tcW w:w="2200" w:type="dxa"/>
            <w:tcMar>
              <w:top w:w="20" w:type="dxa"/>
              <w:left w:w="20" w:type="dxa"/>
              <w:bottom w:w="20" w:type="dxa"/>
              <w:right w:w="20" w:type="dxa"/>
            </w:tcMar>
            <w:vAlign w:val="center"/>
            <w:hideMark/>
          </w:tcPr>
          <w:p w14:paraId="2BA70BC7" w14:textId="77777777" w:rsidR="005907F8" w:rsidRPr="006F3834" w:rsidRDefault="005907F8" w:rsidP="00C857F2">
            <w:pPr>
              <w:pStyle w:val="movimento2"/>
              <w:rPr>
                <w:color w:val="002060"/>
              </w:rPr>
            </w:pPr>
            <w:r w:rsidRPr="006F3834">
              <w:rPr>
                <w:color w:val="002060"/>
              </w:rPr>
              <w:t xml:space="preserve">(FUTSAL CASELLE) </w:t>
            </w:r>
          </w:p>
        </w:tc>
        <w:tc>
          <w:tcPr>
            <w:tcW w:w="800" w:type="dxa"/>
            <w:tcMar>
              <w:top w:w="20" w:type="dxa"/>
              <w:left w:w="20" w:type="dxa"/>
              <w:bottom w:w="20" w:type="dxa"/>
              <w:right w:w="20" w:type="dxa"/>
            </w:tcMar>
            <w:vAlign w:val="center"/>
            <w:hideMark/>
          </w:tcPr>
          <w:p w14:paraId="427B9973"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ABAA78C"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5BA6660" w14:textId="77777777" w:rsidR="005907F8" w:rsidRPr="006F3834" w:rsidRDefault="005907F8" w:rsidP="00C857F2">
            <w:pPr>
              <w:pStyle w:val="movimento2"/>
              <w:rPr>
                <w:color w:val="002060"/>
              </w:rPr>
            </w:pPr>
            <w:r w:rsidRPr="006F3834">
              <w:rPr>
                <w:color w:val="002060"/>
              </w:rPr>
              <w:t> </w:t>
            </w:r>
          </w:p>
        </w:tc>
      </w:tr>
    </w:tbl>
    <w:p w14:paraId="321F2860" w14:textId="77777777" w:rsidR="005907F8" w:rsidRPr="006F3834" w:rsidRDefault="005907F8" w:rsidP="005907F8">
      <w:pPr>
        <w:pStyle w:val="diffida"/>
        <w:spacing w:before="80" w:beforeAutospacing="0" w:after="40" w:afterAutospacing="0"/>
        <w:jc w:val="left"/>
        <w:rPr>
          <w:rFonts w:eastAsiaTheme="minorEastAsia"/>
          <w:color w:val="002060"/>
        </w:rPr>
      </w:pPr>
      <w:r w:rsidRPr="006F3834">
        <w:rPr>
          <w:color w:val="002060"/>
        </w:rPr>
        <w:t>Riconosciuto personalm</w:t>
      </w:r>
      <w:r>
        <w:rPr>
          <w:color w:val="002060"/>
        </w:rPr>
        <w:t>e</w:t>
      </w:r>
      <w:r w:rsidRPr="006F3834">
        <w:rPr>
          <w:color w:val="002060"/>
        </w:rPr>
        <w:t xml:space="preserve">nte dal direttore di gara offendeva e minacciava il secondo arbitro dalla tribuna. </w:t>
      </w:r>
    </w:p>
    <w:p w14:paraId="705CAD8F" w14:textId="77777777" w:rsidR="005907F8" w:rsidRPr="006F3834" w:rsidRDefault="005907F8" w:rsidP="005907F8">
      <w:pPr>
        <w:pStyle w:val="titolo30"/>
        <w:rPr>
          <w:color w:val="002060"/>
        </w:rPr>
      </w:pPr>
      <w:r w:rsidRPr="006F3834">
        <w:rPr>
          <w:color w:val="002060"/>
        </w:rPr>
        <w:t xml:space="preserve">ALLENATORI </w:t>
      </w:r>
    </w:p>
    <w:p w14:paraId="2E7B3A1E" w14:textId="77777777" w:rsidR="005907F8" w:rsidRPr="006F3834" w:rsidRDefault="005907F8" w:rsidP="005907F8">
      <w:pPr>
        <w:pStyle w:val="titolo20"/>
        <w:rPr>
          <w:color w:val="002060"/>
        </w:rPr>
      </w:pPr>
      <w:r w:rsidRPr="006F3834">
        <w:rPr>
          <w:color w:val="002060"/>
        </w:rPr>
        <w:t xml:space="preserve">SQUALIFICA FINO AL 3/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0B3B5317" w14:textId="77777777" w:rsidTr="00C857F2">
        <w:tc>
          <w:tcPr>
            <w:tcW w:w="2200" w:type="dxa"/>
            <w:tcMar>
              <w:top w:w="20" w:type="dxa"/>
              <w:left w:w="20" w:type="dxa"/>
              <w:bottom w:w="20" w:type="dxa"/>
              <w:right w:w="20" w:type="dxa"/>
            </w:tcMar>
            <w:vAlign w:val="center"/>
            <w:hideMark/>
          </w:tcPr>
          <w:p w14:paraId="48714B6B" w14:textId="77777777" w:rsidR="005907F8" w:rsidRPr="006F3834" w:rsidRDefault="005907F8" w:rsidP="00C857F2">
            <w:pPr>
              <w:pStyle w:val="movimento"/>
              <w:rPr>
                <w:color w:val="002060"/>
              </w:rPr>
            </w:pPr>
            <w:r w:rsidRPr="006F3834">
              <w:rPr>
                <w:color w:val="002060"/>
              </w:rPr>
              <w:t>PIERINI MARCO</w:t>
            </w:r>
          </w:p>
        </w:tc>
        <w:tc>
          <w:tcPr>
            <w:tcW w:w="2200" w:type="dxa"/>
            <w:tcMar>
              <w:top w:w="20" w:type="dxa"/>
              <w:left w:w="20" w:type="dxa"/>
              <w:bottom w:w="20" w:type="dxa"/>
              <w:right w:w="20" w:type="dxa"/>
            </w:tcMar>
            <w:vAlign w:val="center"/>
            <w:hideMark/>
          </w:tcPr>
          <w:p w14:paraId="3D671C64" w14:textId="77777777" w:rsidR="005907F8" w:rsidRPr="006F3834" w:rsidRDefault="005907F8" w:rsidP="00C857F2">
            <w:pPr>
              <w:pStyle w:val="movimento2"/>
              <w:rPr>
                <w:color w:val="002060"/>
              </w:rPr>
            </w:pPr>
            <w:r w:rsidRPr="006F3834">
              <w:rPr>
                <w:color w:val="002060"/>
              </w:rPr>
              <w:t xml:space="preserve">(FUTSAL MONTEMARCIANO C5) </w:t>
            </w:r>
          </w:p>
        </w:tc>
        <w:tc>
          <w:tcPr>
            <w:tcW w:w="800" w:type="dxa"/>
            <w:tcMar>
              <w:top w:w="20" w:type="dxa"/>
              <w:left w:w="20" w:type="dxa"/>
              <w:bottom w:w="20" w:type="dxa"/>
              <w:right w:w="20" w:type="dxa"/>
            </w:tcMar>
            <w:vAlign w:val="center"/>
            <w:hideMark/>
          </w:tcPr>
          <w:p w14:paraId="37B8FDF9"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EF40489"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25ED5C3" w14:textId="77777777" w:rsidR="005907F8" w:rsidRPr="006F3834" w:rsidRDefault="005907F8" w:rsidP="00C857F2">
            <w:pPr>
              <w:pStyle w:val="movimento2"/>
              <w:rPr>
                <w:color w:val="002060"/>
              </w:rPr>
            </w:pPr>
            <w:r w:rsidRPr="006F3834">
              <w:rPr>
                <w:color w:val="002060"/>
              </w:rPr>
              <w:t> </w:t>
            </w:r>
          </w:p>
        </w:tc>
      </w:tr>
    </w:tbl>
    <w:p w14:paraId="7DEF4423" w14:textId="77777777" w:rsidR="005907F8" w:rsidRPr="006F3834" w:rsidRDefault="005907F8" w:rsidP="005907F8">
      <w:pPr>
        <w:pStyle w:val="diffida"/>
        <w:spacing w:before="80" w:beforeAutospacing="0" w:after="40" w:afterAutospacing="0"/>
        <w:jc w:val="left"/>
        <w:rPr>
          <w:rFonts w:eastAsiaTheme="minorEastAsia"/>
          <w:color w:val="002060"/>
        </w:rPr>
      </w:pPr>
      <w:r w:rsidRPr="006F3834">
        <w:rPr>
          <w:color w:val="002060"/>
        </w:rPr>
        <w:t>Già squalificato con precede</w:t>
      </w:r>
      <w:r>
        <w:rPr>
          <w:color w:val="002060"/>
        </w:rPr>
        <w:t>n</w:t>
      </w:r>
      <w:r w:rsidRPr="006F3834">
        <w:rPr>
          <w:color w:val="002060"/>
        </w:rPr>
        <w:t xml:space="preserve">te CU, entrava negli spogliatoi per dare istruzioni alla propria squadra e successivamente dalla tribuna continuava a dare indicazioni ai calciatori. </w:t>
      </w:r>
    </w:p>
    <w:p w14:paraId="5F15FF0B" w14:textId="77777777" w:rsidR="005907F8" w:rsidRPr="006F3834" w:rsidRDefault="005907F8" w:rsidP="005907F8">
      <w:pPr>
        <w:pStyle w:val="titolo30"/>
        <w:rPr>
          <w:color w:val="002060"/>
        </w:rPr>
      </w:pPr>
      <w:r w:rsidRPr="006F3834">
        <w:rPr>
          <w:color w:val="002060"/>
        </w:rPr>
        <w:t xml:space="preserve">CALCIATORI ESPULSI </w:t>
      </w:r>
    </w:p>
    <w:p w14:paraId="69E64227" w14:textId="77777777" w:rsidR="005907F8" w:rsidRPr="006F3834" w:rsidRDefault="005907F8" w:rsidP="005907F8">
      <w:pPr>
        <w:pStyle w:val="titolo20"/>
        <w:rPr>
          <w:color w:val="002060"/>
        </w:rPr>
      </w:pPr>
      <w:r w:rsidRPr="006F383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18AA0FB6" w14:textId="77777777" w:rsidTr="00C857F2">
        <w:tc>
          <w:tcPr>
            <w:tcW w:w="2200" w:type="dxa"/>
            <w:tcMar>
              <w:top w:w="20" w:type="dxa"/>
              <w:left w:w="20" w:type="dxa"/>
              <w:bottom w:w="20" w:type="dxa"/>
              <w:right w:w="20" w:type="dxa"/>
            </w:tcMar>
            <w:vAlign w:val="center"/>
            <w:hideMark/>
          </w:tcPr>
          <w:p w14:paraId="4184C75B" w14:textId="77777777" w:rsidR="005907F8" w:rsidRPr="006F3834" w:rsidRDefault="005907F8" w:rsidP="00C857F2">
            <w:pPr>
              <w:pStyle w:val="movimento"/>
              <w:rPr>
                <w:color w:val="002060"/>
              </w:rPr>
            </w:pPr>
            <w:r w:rsidRPr="006F3834">
              <w:rPr>
                <w:color w:val="002060"/>
              </w:rPr>
              <w:t>PETETTA MARCO</w:t>
            </w:r>
          </w:p>
        </w:tc>
        <w:tc>
          <w:tcPr>
            <w:tcW w:w="2200" w:type="dxa"/>
            <w:tcMar>
              <w:top w:w="20" w:type="dxa"/>
              <w:left w:w="20" w:type="dxa"/>
              <w:bottom w:w="20" w:type="dxa"/>
              <w:right w:w="20" w:type="dxa"/>
            </w:tcMar>
            <w:vAlign w:val="center"/>
            <w:hideMark/>
          </w:tcPr>
          <w:p w14:paraId="1DE0CB32" w14:textId="77777777" w:rsidR="005907F8" w:rsidRPr="006F3834" w:rsidRDefault="005907F8" w:rsidP="00C857F2">
            <w:pPr>
              <w:pStyle w:val="movimento2"/>
              <w:rPr>
                <w:color w:val="002060"/>
              </w:rPr>
            </w:pPr>
            <w:r w:rsidRPr="006F3834">
              <w:rPr>
                <w:color w:val="002060"/>
              </w:rPr>
              <w:t xml:space="preserve">(BAYER CAPPUCCINI) </w:t>
            </w:r>
          </w:p>
        </w:tc>
        <w:tc>
          <w:tcPr>
            <w:tcW w:w="800" w:type="dxa"/>
            <w:tcMar>
              <w:top w:w="20" w:type="dxa"/>
              <w:left w:w="20" w:type="dxa"/>
              <w:bottom w:w="20" w:type="dxa"/>
              <w:right w:w="20" w:type="dxa"/>
            </w:tcMar>
            <w:vAlign w:val="center"/>
            <w:hideMark/>
          </w:tcPr>
          <w:p w14:paraId="53E00E89"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59A81A6" w14:textId="77777777" w:rsidR="005907F8" w:rsidRPr="006F3834" w:rsidRDefault="005907F8" w:rsidP="00C857F2">
            <w:pPr>
              <w:pStyle w:val="movimento"/>
              <w:rPr>
                <w:color w:val="002060"/>
              </w:rPr>
            </w:pPr>
            <w:r w:rsidRPr="006F3834">
              <w:rPr>
                <w:color w:val="002060"/>
              </w:rPr>
              <w:t>ROMANUCCI MARCO</w:t>
            </w:r>
          </w:p>
        </w:tc>
        <w:tc>
          <w:tcPr>
            <w:tcW w:w="2200" w:type="dxa"/>
            <w:tcMar>
              <w:top w:w="20" w:type="dxa"/>
              <w:left w:w="20" w:type="dxa"/>
              <w:bottom w:w="20" w:type="dxa"/>
              <w:right w:w="20" w:type="dxa"/>
            </w:tcMar>
            <w:vAlign w:val="center"/>
            <w:hideMark/>
          </w:tcPr>
          <w:p w14:paraId="236C9C04" w14:textId="77777777" w:rsidR="005907F8" w:rsidRPr="006F3834" w:rsidRDefault="005907F8" w:rsidP="00C857F2">
            <w:pPr>
              <w:pStyle w:val="movimento2"/>
              <w:rPr>
                <w:color w:val="002060"/>
              </w:rPr>
            </w:pPr>
            <w:r w:rsidRPr="006F3834">
              <w:rPr>
                <w:color w:val="002060"/>
              </w:rPr>
              <w:t xml:space="preserve">(FUTSAL MONTEMARCIANO C5) </w:t>
            </w:r>
          </w:p>
        </w:tc>
      </w:tr>
    </w:tbl>
    <w:p w14:paraId="4F296CD1" w14:textId="77777777" w:rsidR="005907F8" w:rsidRPr="006F3834" w:rsidRDefault="005907F8" w:rsidP="005907F8">
      <w:pPr>
        <w:pStyle w:val="titolo20"/>
        <w:rPr>
          <w:rFonts w:eastAsiaTheme="minorEastAsia"/>
          <w:color w:val="002060"/>
        </w:rPr>
      </w:pPr>
      <w:r w:rsidRPr="006F383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49C15FFC" w14:textId="77777777" w:rsidTr="00C857F2">
        <w:tc>
          <w:tcPr>
            <w:tcW w:w="2200" w:type="dxa"/>
            <w:tcMar>
              <w:top w:w="20" w:type="dxa"/>
              <w:left w:w="20" w:type="dxa"/>
              <w:bottom w:w="20" w:type="dxa"/>
              <w:right w:w="20" w:type="dxa"/>
            </w:tcMar>
            <w:vAlign w:val="center"/>
            <w:hideMark/>
          </w:tcPr>
          <w:p w14:paraId="03407482" w14:textId="77777777" w:rsidR="005907F8" w:rsidRPr="006F3834" w:rsidRDefault="005907F8" w:rsidP="00C857F2">
            <w:pPr>
              <w:pStyle w:val="movimento"/>
              <w:rPr>
                <w:color w:val="002060"/>
              </w:rPr>
            </w:pPr>
            <w:r w:rsidRPr="006F3834">
              <w:rPr>
                <w:color w:val="002060"/>
              </w:rPr>
              <w:lastRenderedPageBreak/>
              <w:t>GIORGI JACOPO</w:t>
            </w:r>
          </w:p>
        </w:tc>
        <w:tc>
          <w:tcPr>
            <w:tcW w:w="2200" w:type="dxa"/>
            <w:tcMar>
              <w:top w:w="20" w:type="dxa"/>
              <w:left w:w="20" w:type="dxa"/>
              <w:bottom w:w="20" w:type="dxa"/>
              <w:right w:w="20" w:type="dxa"/>
            </w:tcMar>
            <w:vAlign w:val="center"/>
            <w:hideMark/>
          </w:tcPr>
          <w:p w14:paraId="5AC245E3" w14:textId="77777777" w:rsidR="005907F8" w:rsidRPr="006F3834" w:rsidRDefault="005907F8" w:rsidP="00C857F2">
            <w:pPr>
              <w:pStyle w:val="movimento2"/>
              <w:rPr>
                <w:color w:val="002060"/>
              </w:rPr>
            </w:pPr>
            <w:r w:rsidRPr="006F3834">
              <w:rPr>
                <w:color w:val="002060"/>
              </w:rPr>
              <w:t xml:space="preserve">(FUTSAL CASELLE) </w:t>
            </w:r>
          </w:p>
        </w:tc>
        <w:tc>
          <w:tcPr>
            <w:tcW w:w="800" w:type="dxa"/>
            <w:tcMar>
              <w:top w:w="20" w:type="dxa"/>
              <w:left w:w="20" w:type="dxa"/>
              <w:bottom w:w="20" w:type="dxa"/>
              <w:right w:w="20" w:type="dxa"/>
            </w:tcMar>
            <w:vAlign w:val="center"/>
            <w:hideMark/>
          </w:tcPr>
          <w:p w14:paraId="6A000B2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EB9BBE7"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66A5EBD" w14:textId="77777777" w:rsidR="005907F8" w:rsidRPr="006F3834" w:rsidRDefault="005907F8" w:rsidP="00C857F2">
            <w:pPr>
              <w:pStyle w:val="movimento2"/>
              <w:rPr>
                <w:color w:val="002060"/>
              </w:rPr>
            </w:pPr>
            <w:r w:rsidRPr="006F3834">
              <w:rPr>
                <w:color w:val="002060"/>
              </w:rPr>
              <w:t> </w:t>
            </w:r>
          </w:p>
        </w:tc>
      </w:tr>
    </w:tbl>
    <w:p w14:paraId="1A8C32E5" w14:textId="77777777" w:rsidR="005907F8" w:rsidRPr="006F3834" w:rsidRDefault="005907F8" w:rsidP="005907F8">
      <w:pPr>
        <w:pStyle w:val="titolo30"/>
        <w:rPr>
          <w:rFonts w:eastAsiaTheme="minorEastAsia"/>
          <w:color w:val="002060"/>
        </w:rPr>
      </w:pPr>
      <w:r w:rsidRPr="006F3834">
        <w:rPr>
          <w:color w:val="002060"/>
        </w:rPr>
        <w:t xml:space="preserve">CALCIATORI NON ESPULSI </w:t>
      </w:r>
    </w:p>
    <w:p w14:paraId="0F8947B2" w14:textId="77777777" w:rsidR="005907F8" w:rsidRPr="006F3834" w:rsidRDefault="005907F8" w:rsidP="005907F8">
      <w:pPr>
        <w:pStyle w:val="titolo20"/>
        <w:rPr>
          <w:color w:val="002060"/>
        </w:rPr>
      </w:pPr>
      <w:r w:rsidRPr="006F3834">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3E0D3A89" w14:textId="77777777" w:rsidTr="00C857F2">
        <w:tc>
          <w:tcPr>
            <w:tcW w:w="2200" w:type="dxa"/>
            <w:tcMar>
              <w:top w:w="20" w:type="dxa"/>
              <w:left w:w="20" w:type="dxa"/>
              <w:bottom w:w="20" w:type="dxa"/>
              <w:right w:w="20" w:type="dxa"/>
            </w:tcMar>
            <w:vAlign w:val="center"/>
            <w:hideMark/>
          </w:tcPr>
          <w:p w14:paraId="20903C9A" w14:textId="77777777" w:rsidR="005907F8" w:rsidRPr="006F3834" w:rsidRDefault="005907F8" w:rsidP="00C857F2">
            <w:pPr>
              <w:pStyle w:val="movimento"/>
              <w:rPr>
                <w:color w:val="002060"/>
              </w:rPr>
            </w:pPr>
            <w:r w:rsidRPr="006F3834">
              <w:rPr>
                <w:color w:val="002060"/>
              </w:rPr>
              <w:t>PASQUI GIACOMO</w:t>
            </w:r>
          </w:p>
        </w:tc>
        <w:tc>
          <w:tcPr>
            <w:tcW w:w="2200" w:type="dxa"/>
            <w:tcMar>
              <w:top w:w="20" w:type="dxa"/>
              <w:left w:w="20" w:type="dxa"/>
              <w:bottom w:w="20" w:type="dxa"/>
              <w:right w:w="20" w:type="dxa"/>
            </w:tcMar>
            <w:vAlign w:val="center"/>
            <w:hideMark/>
          </w:tcPr>
          <w:p w14:paraId="5871979E" w14:textId="77777777" w:rsidR="005907F8" w:rsidRPr="006F3834" w:rsidRDefault="005907F8" w:rsidP="00C857F2">
            <w:pPr>
              <w:pStyle w:val="movimento2"/>
              <w:rPr>
                <w:color w:val="002060"/>
              </w:rPr>
            </w:pPr>
            <w:r w:rsidRPr="006F3834">
              <w:rPr>
                <w:color w:val="002060"/>
              </w:rPr>
              <w:t xml:space="preserve">(MONTELUPONE CALCIO A 5) </w:t>
            </w:r>
          </w:p>
        </w:tc>
        <w:tc>
          <w:tcPr>
            <w:tcW w:w="800" w:type="dxa"/>
            <w:tcMar>
              <w:top w:w="20" w:type="dxa"/>
              <w:left w:w="20" w:type="dxa"/>
              <w:bottom w:w="20" w:type="dxa"/>
              <w:right w:w="20" w:type="dxa"/>
            </w:tcMar>
            <w:vAlign w:val="center"/>
            <w:hideMark/>
          </w:tcPr>
          <w:p w14:paraId="18D260AB"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9D3328C" w14:textId="77777777" w:rsidR="005907F8" w:rsidRPr="006F3834" w:rsidRDefault="005907F8" w:rsidP="00C857F2">
            <w:pPr>
              <w:pStyle w:val="movimento"/>
              <w:rPr>
                <w:color w:val="002060"/>
              </w:rPr>
            </w:pPr>
            <w:r w:rsidRPr="006F3834">
              <w:rPr>
                <w:color w:val="002060"/>
              </w:rPr>
              <w:t>PANTANETTI GUIDO LUIS</w:t>
            </w:r>
          </w:p>
        </w:tc>
        <w:tc>
          <w:tcPr>
            <w:tcW w:w="2200" w:type="dxa"/>
            <w:tcMar>
              <w:top w:w="20" w:type="dxa"/>
              <w:left w:w="20" w:type="dxa"/>
              <w:bottom w:w="20" w:type="dxa"/>
              <w:right w:w="20" w:type="dxa"/>
            </w:tcMar>
            <w:vAlign w:val="center"/>
            <w:hideMark/>
          </w:tcPr>
          <w:p w14:paraId="16470811" w14:textId="77777777" w:rsidR="005907F8" w:rsidRPr="006F3834" w:rsidRDefault="005907F8" w:rsidP="00C857F2">
            <w:pPr>
              <w:pStyle w:val="movimento2"/>
              <w:rPr>
                <w:color w:val="002060"/>
              </w:rPr>
            </w:pPr>
            <w:r w:rsidRPr="006F3834">
              <w:rPr>
                <w:color w:val="002060"/>
              </w:rPr>
              <w:t xml:space="preserve">(TRE TORRI A.S.D.) </w:t>
            </w:r>
          </w:p>
        </w:tc>
      </w:tr>
    </w:tbl>
    <w:p w14:paraId="1C8B62C1" w14:textId="77777777" w:rsidR="005907F8" w:rsidRPr="006F3834" w:rsidRDefault="005907F8" w:rsidP="005907F8">
      <w:pPr>
        <w:pStyle w:val="titolo20"/>
        <w:rPr>
          <w:rFonts w:eastAsiaTheme="minorEastAsia"/>
          <w:color w:val="002060"/>
        </w:rPr>
      </w:pPr>
      <w:r w:rsidRPr="006F383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762F2FB9" w14:textId="77777777" w:rsidTr="00C857F2">
        <w:tc>
          <w:tcPr>
            <w:tcW w:w="2200" w:type="dxa"/>
            <w:tcMar>
              <w:top w:w="20" w:type="dxa"/>
              <w:left w:w="20" w:type="dxa"/>
              <w:bottom w:w="20" w:type="dxa"/>
              <w:right w:w="20" w:type="dxa"/>
            </w:tcMar>
            <w:vAlign w:val="center"/>
            <w:hideMark/>
          </w:tcPr>
          <w:p w14:paraId="2A583672" w14:textId="77777777" w:rsidR="005907F8" w:rsidRPr="006F3834" w:rsidRDefault="005907F8" w:rsidP="00C857F2">
            <w:pPr>
              <w:pStyle w:val="movimento"/>
              <w:rPr>
                <w:color w:val="002060"/>
              </w:rPr>
            </w:pPr>
            <w:r w:rsidRPr="006F3834">
              <w:rPr>
                <w:color w:val="002060"/>
              </w:rPr>
              <w:t>GIULIANI DAMIANO</w:t>
            </w:r>
          </w:p>
        </w:tc>
        <w:tc>
          <w:tcPr>
            <w:tcW w:w="2200" w:type="dxa"/>
            <w:tcMar>
              <w:top w:w="20" w:type="dxa"/>
              <w:left w:w="20" w:type="dxa"/>
              <w:bottom w:w="20" w:type="dxa"/>
              <w:right w:w="20" w:type="dxa"/>
            </w:tcMar>
            <w:vAlign w:val="center"/>
            <w:hideMark/>
          </w:tcPr>
          <w:p w14:paraId="152D6CF6" w14:textId="77777777" w:rsidR="005907F8" w:rsidRPr="006F3834" w:rsidRDefault="005907F8" w:rsidP="00C857F2">
            <w:pPr>
              <w:pStyle w:val="movimento2"/>
              <w:rPr>
                <w:color w:val="002060"/>
              </w:rPr>
            </w:pPr>
            <w:r w:rsidRPr="006F3834">
              <w:rPr>
                <w:color w:val="002060"/>
              </w:rPr>
              <w:t xml:space="preserve">(ALMA JUVENTUS FANO) </w:t>
            </w:r>
          </w:p>
        </w:tc>
        <w:tc>
          <w:tcPr>
            <w:tcW w:w="800" w:type="dxa"/>
            <w:tcMar>
              <w:top w:w="20" w:type="dxa"/>
              <w:left w:w="20" w:type="dxa"/>
              <w:bottom w:w="20" w:type="dxa"/>
              <w:right w:w="20" w:type="dxa"/>
            </w:tcMar>
            <w:vAlign w:val="center"/>
            <w:hideMark/>
          </w:tcPr>
          <w:p w14:paraId="0AB9E007"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7D42B09" w14:textId="77777777" w:rsidR="005907F8" w:rsidRPr="006F3834" w:rsidRDefault="005907F8" w:rsidP="00C857F2">
            <w:pPr>
              <w:pStyle w:val="movimento"/>
              <w:rPr>
                <w:color w:val="002060"/>
              </w:rPr>
            </w:pPr>
            <w:r w:rsidRPr="006F3834">
              <w:rPr>
                <w:color w:val="002060"/>
              </w:rPr>
              <w:t>PATRIGNANI ALESSIO</w:t>
            </w:r>
          </w:p>
        </w:tc>
        <w:tc>
          <w:tcPr>
            <w:tcW w:w="2200" w:type="dxa"/>
            <w:tcMar>
              <w:top w:w="20" w:type="dxa"/>
              <w:left w:w="20" w:type="dxa"/>
              <w:bottom w:w="20" w:type="dxa"/>
              <w:right w:w="20" w:type="dxa"/>
            </w:tcMar>
            <w:vAlign w:val="center"/>
            <w:hideMark/>
          </w:tcPr>
          <w:p w14:paraId="4183BE7A" w14:textId="77777777" w:rsidR="005907F8" w:rsidRPr="006F3834" w:rsidRDefault="005907F8" w:rsidP="00C857F2">
            <w:pPr>
              <w:pStyle w:val="movimento2"/>
              <w:rPr>
                <w:color w:val="002060"/>
              </w:rPr>
            </w:pPr>
            <w:r w:rsidRPr="006F3834">
              <w:rPr>
                <w:color w:val="002060"/>
              </w:rPr>
              <w:t xml:space="preserve">(ALMA JUVENTUS FANO) </w:t>
            </w:r>
          </w:p>
        </w:tc>
      </w:tr>
      <w:tr w:rsidR="005907F8" w:rsidRPr="006F3834" w14:paraId="262CEB38" w14:textId="77777777" w:rsidTr="00C857F2">
        <w:tc>
          <w:tcPr>
            <w:tcW w:w="2200" w:type="dxa"/>
            <w:tcMar>
              <w:top w:w="20" w:type="dxa"/>
              <w:left w:w="20" w:type="dxa"/>
              <w:bottom w:w="20" w:type="dxa"/>
              <w:right w:w="20" w:type="dxa"/>
            </w:tcMar>
            <w:vAlign w:val="center"/>
            <w:hideMark/>
          </w:tcPr>
          <w:p w14:paraId="0B46D182" w14:textId="77777777" w:rsidR="005907F8" w:rsidRPr="006F3834" w:rsidRDefault="005907F8" w:rsidP="00C857F2">
            <w:pPr>
              <w:pStyle w:val="movimento"/>
              <w:rPr>
                <w:color w:val="002060"/>
              </w:rPr>
            </w:pPr>
            <w:r w:rsidRPr="006F3834">
              <w:rPr>
                <w:color w:val="002060"/>
              </w:rPr>
              <w:t>CURZI LUCA</w:t>
            </w:r>
          </w:p>
        </w:tc>
        <w:tc>
          <w:tcPr>
            <w:tcW w:w="2200" w:type="dxa"/>
            <w:tcMar>
              <w:top w:w="20" w:type="dxa"/>
              <w:left w:w="20" w:type="dxa"/>
              <w:bottom w:w="20" w:type="dxa"/>
              <w:right w:w="20" w:type="dxa"/>
            </w:tcMar>
            <w:vAlign w:val="center"/>
            <w:hideMark/>
          </w:tcPr>
          <w:p w14:paraId="36E02119" w14:textId="77777777" w:rsidR="005907F8" w:rsidRPr="006F3834" w:rsidRDefault="005907F8" w:rsidP="00C857F2">
            <w:pPr>
              <w:pStyle w:val="movimento2"/>
              <w:rPr>
                <w:color w:val="002060"/>
              </w:rPr>
            </w:pPr>
            <w:r w:rsidRPr="006F3834">
              <w:rPr>
                <w:color w:val="002060"/>
              </w:rPr>
              <w:t xml:space="preserve">(FUTSAL MONTURANO) </w:t>
            </w:r>
          </w:p>
        </w:tc>
        <w:tc>
          <w:tcPr>
            <w:tcW w:w="800" w:type="dxa"/>
            <w:tcMar>
              <w:top w:w="20" w:type="dxa"/>
              <w:left w:w="20" w:type="dxa"/>
              <w:bottom w:w="20" w:type="dxa"/>
              <w:right w:w="20" w:type="dxa"/>
            </w:tcMar>
            <w:vAlign w:val="center"/>
            <w:hideMark/>
          </w:tcPr>
          <w:p w14:paraId="4F6290C0"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357F955" w14:textId="77777777" w:rsidR="005907F8" w:rsidRPr="006F3834" w:rsidRDefault="005907F8" w:rsidP="00C857F2">
            <w:pPr>
              <w:pStyle w:val="movimento"/>
              <w:rPr>
                <w:color w:val="002060"/>
              </w:rPr>
            </w:pPr>
            <w:r w:rsidRPr="006F3834">
              <w:rPr>
                <w:color w:val="002060"/>
              </w:rPr>
              <w:t>MARILUNGO NICOLA</w:t>
            </w:r>
          </w:p>
        </w:tc>
        <w:tc>
          <w:tcPr>
            <w:tcW w:w="2200" w:type="dxa"/>
            <w:tcMar>
              <w:top w:w="20" w:type="dxa"/>
              <w:left w:w="20" w:type="dxa"/>
              <w:bottom w:w="20" w:type="dxa"/>
              <w:right w:w="20" w:type="dxa"/>
            </w:tcMar>
            <w:vAlign w:val="center"/>
            <w:hideMark/>
          </w:tcPr>
          <w:p w14:paraId="3104F4B7" w14:textId="77777777" w:rsidR="005907F8" w:rsidRPr="006F3834" w:rsidRDefault="005907F8" w:rsidP="00C857F2">
            <w:pPr>
              <w:pStyle w:val="movimento2"/>
              <w:rPr>
                <w:color w:val="002060"/>
              </w:rPr>
            </w:pPr>
            <w:r w:rsidRPr="006F3834">
              <w:rPr>
                <w:color w:val="002060"/>
              </w:rPr>
              <w:t xml:space="preserve">(NUOVA JUVENTINA FFC) </w:t>
            </w:r>
          </w:p>
        </w:tc>
      </w:tr>
      <w:tr w:rsidR="005907F8" w:rsidRPr="006F3834" w14:paraId="3E2B8C1B" w14:textId="77777777" w:rsidTr="00C857F2">
        <w:tc>
          <w:tcPr>
            <w:tcW w:w="2200" w:type="dxa"/>
            <w:tcMar>
              <w:top w:w="20" w:type="dxa"/>
              <w:left w:w="20" w:type="dxa"/>
              <w:bottom w:w="20" w:type="dxa"/>
              <w:right w:w="20" w:type="dxa"/>
            </w:tcMar>
            <w:vAlign w:val="center"/>
            <w:hideMark/>
          </w:tcPr>
          <w:p w14:paraId="24489BE9" w14:textId="77777777" w:rsidR="005907F8" w:rsidRPr="006F3834" w:rsidRDefault="005907F8" w:rsidP="00C857F2">
            <w:pPr>
              <w:pStyle w:val="movimento"/>
              <w:rPr>
                <w:color w:val="002060"/>
              </w:rPr>
            </w:pPr>
            <w:r w:rsidRPr="006F3834">
              <w:rPr>
                <w:color w:val="002060"/>
              </w:rPr>
              <w:t>MAGGIOLI LUCA</w:t>
            </w:r>
          </w:p>
        </w:tc>
        <w:tc>
          <w:tcPr>
            <w:tcW w:w="2200" w:type="dxa"/>
            <w:tcMar>
              <w:top w:w="20" w:type="dxa"/>
              <w:left w:w="20" w:type="dxa"/>
              <w:bottom w:w="20" w:type="dxa"/>
              <w:right w:w="20" w:type="dxa"/>
            </w:tcMar>
            <w:vAlign w:val="center"/>
            <w:hideMark/>
          </w:tcPr>
          <w:p w14:paraId="109207F3" w14:textId="77777777" w:rsidR="005907F8" w:rsidRPr="006F3834" w:rsidRDefault="005907F8" w:rsidP="00C857F2">
            <w:pPr>
              <w:pStyle w:val="movimento2"/>
              <w:rPr>
                <w:color w:val="002060"/>
              </w:rPr>
            </w:pPr>
            <w:r w:rsidRPr="006F3834">
              <w:rPr>
                <w:color w:val="002060"/>
              </w:rPr>
              <w:t xml:space="preserve">(POL.CAGLI SPORT ASSOCIATI) </w:t>
            </w:r>
          </w:p>
        </w:tc>
        <w:tc>
          <w:tcPr>
            <w:tcW w:w="800" w:type="dxa"/>
            <w:tcMar>
              <w:top w:w="20" w:type="dxa"/>
              <w:left w:w="20" w:type="dxa"/>
              <w:bottom w:w="20" w:type="dxa"/>
              <w:right w:w="20" w:type="dxa"/>
            </w:tcMar>
            <w:vAlign w:val="center"/>
            <w:hideMark/>
          </w:tcPr>
          <w:p w14:paraId="4D47A1A2"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010B212"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B8C3DCC" w14:textId="77777777" w:rsidR="005907F8" w:rsidRPr="006F3834" w:rsidRDefault="005907F8" w:rsidP="00C857F2">
            <w:pPr>
              <w:pStyle w:val="movimento2"/>
              <w:rPr>
                <w:color w:val="002060"/>
              </w:rPr>
            </w:pPr>
            <w:r w:rsidRPr="006F3834">
              <w:rPr>
                <w:color w:val="002060"/>
              </w:rPr>
              <w:t> </w:t>
            </w:r>
          </w:p>
        </w:tc>
      </w:tr>
    </w:tbl>
    <w:p w14:paraId="27AACF36" w14:textId="77777777" w:rsidR="005907F8" w:rsidRPr="006F3834" w:rsidRDefault="005907F8" w:rsidP="005907F8">
      <w:pPr>
        <w:pStyle w:val="titolo20"/>
        <w:rPr>
          <w:rFonts w:eastAsiaTheme="minorEastAsia"/>
          <w:color w:val="002060"/>
        </w:rPr>
      </w:pPr>
      <w:r w:rsidRPr="006F3834">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31C0AD7D" w14:textId="77777777" w:rsidTr="00C857F2">
        <w:tc>
          <w:tcPr>
            <w:tcW w:w="2200" w:type="dxa"/>
            <w:tcMar>
              <w:top w:w="20" w:type="dxa"/>
              <w:left w:w="20" w:type="dxa"/>
              <w:bottom w:w="20" w:type="dxa"/>
              <w:right w:w="20" w:type="dxa"/>
            </w:tcMar>
            <w:vAlign w:val="center"/>
            <w:hideMark/>
          </w:tcPr>
          <w:p w14:paraId="5EDC1791" w14:textId="77777777" w:rsidR="005907F8" w:rsidRPr="006F3834" w:rsidRDefault="005907F8" w:rsidP="00C857F2">
            <w:pPr>
              <w:pStyle w:val="movimento"/>
              <w:rPr>
                <w:color w:val="002060"/>
              </w:rPr>
            </w:pPr>
            <w:r w:rsidRPr="006F3834">
              <w:rPr>
                <w:color w:val="002060"/>
              </w:rPr>
              <w:t>GIORGI MATTIA</w:t>
            </w:r>
          </w:p>
        </w:tc>
        <w:tc>
          <w:tcPr>
            <w:tcW w:w="2200" w:type="dxa"/>
            <w:tcMar>
              <w:top w:w="20" w:type="dxa"/>
              <w:left w:w="20" w:type="dxa"/>
              <w:bottom w:w="20" w:type="dxa"/>
              <w:right w:w="20" w:type="dxa"/>
            </w:tcMar>
            <w:vAlign w:val="center"/>
            <w:hideMark/>
          </w:tcPr>
          <w:p w14:paraId="3C81046C" w14:textId="77777777" w:rsidR="005907F8" w:rsidRPr="006F3834" w:rsidRDefault="005907F8" w:rsidP="00C857F2">
            <w:pPr>
              <w:pStyle w:val="movimento2"/>
              <w:rPr>
                <w:color w:val="002060"/>
              </w:rPr>
            </w:pPr>
            <w:r w:rsidRPr="006F3834">
              <w:rPr>
                <w:color w:val="002060"/>
              </w:rPr>
              <w:t xml:space="preserve">(FUTSAL CASELLE) </w:t>
            </w:r>
          </w:p>
        </w:tc>
        <w:tc>
          <w:tcPr>
            <w:tcW w:w="800" w:type="dxa"/>
            <w:tcMar>
              <w:top w:w="20" w:type="dxa"/>
              <w:left w:w="20" w:type="dxa"/>
              <w:bottom w:w="20" w:type="dxa"/>
              <w:right w:w="20" w:type="dxa"/>
            </w:tcMar>
            <w:vAlign w:val="center"/>
            <w:hideMark/>
          </w:tcPr>
          <w:p w14:paraId="3C93688B"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E1E7702" w14:textId="77777777" w:rsidR="005907F8" w:rsidRPr="006F3834" w:rsidRDefault="005907F8" w:rsidP="00C857F2">
            <w:pPr>
              <w:pStyle w:val="movimento"/>
              <w:rPr>
                <w:color w:val="002060"/>
              </w:rPr>
            </w:pPr>
            <w:r w:rsidRPr="006F3834">
              <w:rPr>
                <w:color w:val="002060"/>
              </w:rPr>
              <w:t>GIORDANINO JUAN PABLO</w:t>
            </w:r>
          </w:p>
        </w:tc>
        <w:tc>
          <w:tcPr>
            <w:tcW w:w="2200" w:type="dxa"/>
            <w:tcMar>
              <w:top w:w="20" w:type="dxa"/>
              <w:left w:w="20" w:type="dxa"/>
              <w:bottom w:w="20" w:type="dxa"/>
              <w:right w:w="20" w:type="dxa"/>
            </w:tcMar>
            <w:vAlign w:val="center"/>
            <w:hideMark/>
          </w:tcPr>
          <w:p w14:paraId="71C871BF" w14:textId="77777777" w:rsidR="005907F8" w:rsidRPr="006F3834" w:rsidRDefault="005907F8" w:rsidP="00C857F2">
            <w:pPr>
              <w:pStyle w:val="movimento2"/>
              <w:rPr>
                <w:color w:val="002060"/>
              </w:rPr>
            </w:pPr>
            <w:r w:rsidRPr="006F3834">
              <w:rPr>
                <w:color w:val="002060"/>
              </w:rPr>
              <w:t xml:space="preserve">(JESI) </w:t>
            </w:r>
          </w:p>
        </w:tc>
      </w:tr>
    </w:tbl>
    <w:p w14:paraId="47CC6D0D" w14:textId="77777777" w:rsidR="005907F8" w:rsidRPr="006F3834" w:rsidRDefault="005907F8" w:rsidP="005907F8">
      <w:pPr>
        <w:pStyle w:val="titolo20"/>
        <w:rPr>
          <w:rFonts w:eastAsiaTheme="minorEastAsia"/>
          <w:color w:val="002060"/>
        </w:rPr>
      </w:pPr>
      <w:r w:rsidRPr="006F3834">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5E51CA2C" w14:textId="77777777" w:rsidTr="00C857F2">
        <w:tc>
          <w:tcPr>
            <w:tcW w:w="2200" w:type="dxa"/>
            <w:tcMar>
              <w:top w:w="20" w:type="dxa"/>
              <w:left w:w="20" w:type="dxa"/>
              <w:bottom w:w="20" w:type="dxa"/>
              <w:right w:w="20" w:type="dxa"/>
            </w:tcMar>
            <w:vAlign w:val="center"/>
            <w:hideMark/>
          </w:tcPr>
          <w:p w14:paraId="088060FF" w14:textId="77777777" w:rsidR="005907F8" w:rsidRPr="006F3834" w:rsidRDefault="005907F8" w:rsidP="00C857F2">
            <w:pPr>
              <w:pStyle w:val="movimento"/>
              <w:rPr>
                <w:color w:val="002060"/>
              </w:rPr>
            </w:pPr>
            <w:r w:rsidRPr="006F3834">
              <w:rPr>
                <w:color w:val="002060"/>
              </w:rPr>
              <w:t>SESTILI NICCOLO</w:t>
            </w:r>
          </w:p>
        </w:tc>
        <w:tc>
          <w:tcPr>
            <w:tcW w:w="2200" w:type="dxa"/>
            <w:tcMar>
              <w:top w:w="20" w:type="dxa"/>
              <w:left w:w="20" w:type="dxa"/>
              <w:bottom w:w="20" w:type="dxa"/>
              <w:right w:w="20" w:type="dxa"/>
            </w:tcMar>
            <w:vAlign w:val="center"/>
            <w:hideMark/>
          </w:tcPr>
          <w:p w14:paraId="4015BEE0" w14:textId="77777777" w:rsidR="005907F8" w:rsidRPr="006F3834" w:rsidRDefault="005907F8" w:rsidP="00C857F2">
            <w:pPr>
              <w:pStyle w:val="movimento2"/>
              <w:rPr>
                <w:color w:val="002060"/>
              </w:rPr>
            </w:pPr>
            <w:r w:rsidRPr="006F3834">
              <w:rPr>
                <w:color w:val="002060"/>
              </w:rPr>
              <w:t xml:space="preserve">(FUTSAL CASELLE) </w:t>
            </w:r>
          </w:p>
        </w:tc>
        <w:tc>
          <w:tcPr>
            <w:tcW w:w="800" w:type="dxa"/>
            <w:tcMar>
              <w:top w:w="20" w:type="dxa"/>
              <w:left w:w="20" w:type="dxa"/>
              <w:bottom w:w="20" w:type="dxa"/>
              <w:right w:w="20" w:type="dxa"/>
            </w:tcMar>
            <w:vAlign w:val="center"/>
            <w:hideMark/>
          </w:tcPr>
          <w:p w14:paraId="1D485F9C"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C889B0A" w14:textId="77777777" w:rsidR="005907F8" w:rsidRPr="006F3834" w:rsidRDefault="005907F8" w:rsidP="00C857F2">
            <w:pPr>
              <w:pStyle w:val="movimento"/>
              <w:rPr>
                <w:color w:val="002060"/>
              </w:rPr>
            </w:pPr>
            <w:r w:rsidRPr="006F3834">
              <w:rPr>
                <w:color w:val="002060"/>
              </w:rPr>
              <w:t>DE SOUSA ANDRE VITOR</w:t>
            </w:r>
          </w:p>
        </w:tc>
        <w:tc>
          <w:tcPr>
            <w:tcW w:w="2200" w:type="dxa"/>
            <w:tcMar>
              <w:top w:w="20" w:type="dxa"/>
              <w:left w:w="20" w:type="dxa"/>
              <w:bottom w:w="20" w:type="dxa"/>
              <w:right w:w="20" w:type="dxa"/>
            </w:tcMar>
            <w:vAlign w:val="center"/>
            <w:hideMark/>
          </w:tcPr>
          <w:p w14:paraId="1FB0D7C1" w14:textId="77777777" w:rsidR="005907F8" w:rsidRPr="006F3834" w:rsidRDefault="005907F8" w:rsidP="00C857F2">
            <w:pPr>
              <w:pStyle w:val="movimento2"/>
              <w:rPr>
                <w:color w:val="002060"/>
              </w:rPr>
            </w:pPr>
            <w:r w:rsidRPr="006F3834">
              <w:rPr>
                <w:color w:val="002060"/>
              </w:rPr>
              <w:t xml:space="preserve">(NUOVA JUVENTINA FFC) </w:t>
            </w:r>
          </w:p>
        </w:tc>
      </w:tr>
    </w:tbl>
    <w:p w14:paraId="02C5E9A2" w14:textId="77777777" w:rsidR="005907F8" w:rsidRPr="006F3834" w:rsidRDefault="005907F8" w:rsidP="005907F8">
      <w:pPr>
        <w:pStyle w:val="titolo20"/>
        <w:rPr>
          <w:rFonts w:eastAsiaTheme="minorEastAsia"/>
          <w:color w:val="002060"/>
        </w:rPr>
      </w:pPr>
      <w:r w:rsidRPr="006F3834">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3E461340" w14:textId="77777777" w:rsidTr="00C857F2">
        <w:tc>
          <w:tcPr>
            <w:tcW w:w="2200" w:type="dxa"/>
            <w:tcMar>
              <w:top w:w="20" w:type="dxa"/>
              <w:left w:w="20" w:type="dxa"/>
              <w:bottom w:w="20" w:type="dxa"/>
              <w:right w:w="20" w:type="dxa"/>
            </w:tcMar>
            <w:vAlign w:val="center"/>
            <w:hideMark/>
          </w:tcPr>
          <w:p w14:paraId="7DA091B0" w14:textId="77777777" w:rsidR="005907F8" w:rsidRPr="006F3834" w:rsidRDefault="005907F8" w:rsidP="00C857F2">
            <w:pPr>
              <w:pStyle w:val="movimento"/>
              <w:rPr>
                <w:color w:val="002060"/>
              </w:rPr>
            </w:pPr>
            <w:r w:rsidRPr="006F3834">
              <w:rPr>
                <w:color w:val="002060"/>
              </w:rPr>
              <w:t>MATTIOLI GIULIO</w:t>
            </w:r>
          </w:p>
        </w:tc>
        <w:tc>
          <w:tcPr>
            <w:tcW w:w="2200" w:type="dxa"/>
            <w:tcMar>
              <w:top w:w="20" w:type="dxa"/>
              <w:left w:w="20" w:type="dxa"/>
              <w:bottom w:w="20" w:type="dxa"/>
              <w:right w:w="20" w:type="dxa"/>
            </w:tcMar>
            <w:vAlign w:val="center"/>
            <w:hideMark/>
          </w:tcPr>
          <w:p w14:paraId="140202BB" w14:textId="77777777" w:rsidR="005907F8" w:rsidRPr="006F3834" w:rsidRDefault="005907F8" w:rsidP="00C857F2">
            <w:pPr>
              <w:pStyle w:val="movimento2"/>
              <w:rPr>
                <w:color w:val="002060"/>
              </w:rPr>
            </w:pPr>
            <w:r w:rsidRPr="006F3834">
              <w:rPr>
                <w:color w:val="002060"/>
              </w:rPr>
              <w:t xml:space="preserve">(PIANACCIO) </w:t>
            </w:r>
          </w:p>
        </w:tc>
        <w:tc>
          <w:tcPr>
            <w:tcW w:w="800" w:type="dxa"/>
            <w:tcMar>
              <w:top w:w="20" w:type="dxa"/>
              <w:left w:w="20" w:type="dxa"/>
              <w:bottom w:w="20" w:type="dxa"/>
              <w:right w:w="20" w:type="dxa"/>
            </w:tcMar>
            <w:vAlign w:val="center"/>
            <w:hideMark/>
          </w:tcPr>
          <w:p w14:paraId="2C2F78CE"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43A4B82" w14:textId="77777777" w:rsidR="005907F8" w:rsidRPr="006F3834" w:rsidRDefault="005907F8" w:rsidP="00C857F2">
            <w:pPr>
              <w:pStyle w:val="movimento"/>
              <w:rPr>
                <w:color w:val="002060"/>
              </w:rPr>
            </w:pPr>
            <w:r w:rsidRPr="006F3834">
              <w:rPr>
                <w:color w:val="002060"/>
              </w:rPr>
              <w:t>MARSILI FILIPPO</w:t>
            </w:r>
          </w:p>
        </w:tc>
        <w:tc>
          <w:tcPr>
            <w:tcW w:w="2200" w:type="dxa"/>
            <w:tcMar>
              <w:top w:w="20" w:type="dxa"/>
              <w:left w:w="20" w:type="dxa"/>
              <w:bottom w:w="20" w:type="dxa"/>
              <w:right w:w="20" w:type="dxa"/>
            </w:tcMar>
            <w:vAlign w:val="center"/>
            <w:hideMark/>
          </w:tcPr>
          <w:p w14:paraId="3B6F7772" w14:textId="77777777" w:rsidR="005907F8" w:rsidRPr="006F3834" w:rsidRDefault="005907F8" w:rsidP="00C857F2">
            <w:pPr>
              <w:pStyle w:val="movimento2"/>
              <w:rPr>
                <w:color w:val="002060"/>
              </w:rPr>
            </w:pPr>
            <w:r w:rsidRPr="006F3834">
              <w:rPr>
                <w:color w:val="002060"/>
              </w:rPr>
              <w:t xml:space="preserve">(POL.CAGLI SPORT ASSOCIATI) </w:t>
            </w:r>
          </w:p>
        </w:tc>
      </w:tr>
      <w:tr w:rsidR="005907F8" w:rsidRPr="006F3834" w14:paraId="68E4892C" w14:textId="77777777" w:rsidTr="00C857F2">
        <w:tc>
          <w:tcPr>
            <w:tcW w:w="2200" w:type="dxa"/>
            <w:tcMar>
              <w:top w:w="20" w:type="dxa"/>
              <w:left w:w="20" w:type="dxa"/>
              <w:bottom w:w="20" w:type="dxa"/>
              <w:right w:w="20" w:type="dxa"/>
            </w:tcMar>
            <w:vAlign w:val="center"/>
            <w:hideMark/>
          </w:tcPr>
          <w:p w14:paraId="215D58FE" w14:textId="77777777" w:rsidR="005907F8" w:rsidRPr="006F3834" w:rsidRDefault="005907F8" w:rsidP="00C857F2">
            <w:pPr>
              <w:pStyle w:val="movimento"/>
              <w:rPr>
                <w:color w:val="002060"/>
              </w:rPr>
            </w:pPr>
            <w:r w:rsidRPr="006F3834">
              <w:rPr>
                <w:color w:val="002060"/>
              </w:rPr>
              <w:t>DE CARLONIS NICOLO</w:t>
            </w:r>
          </w:p>
        </w:tc>
        <w:tc>
          <w:tcPr>
            <w:tcW w:w="2200" w:type="dxa"/>
            <w:tcMar>
              <w:top w:w="20" w:type="dxa"/>
              <w:left w:w="20" w:type="dxa"/>
              <w:bottom w:w="20" w:type="dxa"/>
              <w:right w:w="20" w:type="dxa"/>
            </w:tcMar>
            <w:vAlign w:val="center"/>
            <w:hideMark/>
          </w:tcPr>
          <w:p w14:paraId="152BBA7A" w14:textId="77777777" w:rsidR="005907F8" w:rsidRPr="006F3834" w:rsidRDefault="005907F8" w:rsidP="00C857F2">
            <w:pPr>
              <w:pStyle w:val="movimento2"/>
              <w:rPr>
                <w:color w:val="002060"/>
              </w:rPr>
            </w:pPr>
            <w:r w:rsidRPr="006F3834">
              <w:rPr>
                <w:color w:val="002060"/>
              </w:rPr>
              <w:t xml:space="preserve">(REAL SAN GIORGIO) </w:t>
            </w:r>
          </w:p>
        </w:tc>
        <w:tc>
          <w:tcPr>
            <w:tcW w:w="800" w:type="dxa"/>
            <w:tcMar>
              <w:top w:w="20" w:type="dxa"/>
              <w:left w:w="20" w:type="dxa"/>
              <w:bottom w:w="20" w:type="dxa"/>
              <w:right w:w="20" w:type="dxa"/>
            </w:tcMar>
            <w:vAlign w:val="center"/>
            <w:hideMark/>
          </w:tcPr>
          <w:p w14:paraId="499DA89F"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05AAE7C"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1E492E6" w14:textId="77777777" w:rsidR="005907F8" w:rsidRPr="006F3834" w:rsidRDefault="005907F8" w:rsidP="00C857F2">
            <w:pPr>
              <w:pStyle w:val="movimento2"/>
              <w:rPr>
                <w:color w:val="002060"/>
              </w:rPr>
            </w:pPr>
            <w:r w:rsidRPr="006F3834">
              <w:rPr>
                <w:color w:val="002060"/>
              </w:rPr>
              <w:t> </w:t>
            </w:r>
          </w:p>
        </w:tc>
      </w:tr>
    </w:tbl>
    <w:p w14:paraId="226F547F" w14:textId="77777777" w:rsidR="005907F8" w:rsidRPr="006F3834" w:rsidRDefault="005907F8" w:rsidP="005907F8">
      <w:pPr>
        <w:pStyle w:val="titolo20"/>
        <w:rPr>
          <w:rFonts w:eastAsiaTheme="minorEastAsia"/>
          <w:color w:val="002060"/>
        </w:rPr>
      </w:pPr>
      <w:r w:rsidRPr="006F383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68F31004" w14:textId="77777777" w:rsidTr="00C857F2">
        <w:tc>
          <w:tcPr>
            <w:tcW w:w="2200" w:type="dxa"/>
            <w:tcMar>
              <w:top w:w="20" w:type="dxa"/>
              <w:left w:w="20" w:type="dxa"/>
              <w:bottom w:w="20" w:type="dxa"/>
              <w:right w:w="20" w:type="dxa"/>
            </w:tcMar>
            <w:vAlign w:val="center"/>
            <w:hideMark/>
          </w:tcPr>
          <w:p w14:paraId="24095B1D" w14:textId="77777777" w:rsidR="005907F8" w:rsidRPr="006F3834" w:rsidRDefault="005907F8" w:rsidP="00C857F2">
            <w:pPr>
              <w:pStyle w:val="movimento"/>
              <w:rPr>
                <w:color w:val="002060"/>
              </w:rPr>
            </w:pPr>
            <w:r w:rsidRPr="006F3834">
              <w:rPr>
                <w:color w:val="002060"/>
              </w:rPr>
              <w:t>MONTESI DAVIDE</w:t>
            </w:r>
          </w:p>
        </w:tc>
        <w:tc>
          <w:tcPr>
            <w:tcW w:w="2200" w:type="dxa"/>
            <w:tcMar>
              <w:top w:w="20" w:type="dxa"/>
              <w:left w:w="20" w:type="dxa"/>
              <w:bottom w:w="20" w:type="dxa"/>
              <w:right w:w="20" w:type="dxa"/>
            </w:tcMar>
            <w:vAlign w:val="center"/>
            <w:hideMark/>
          </w:tcPr>
          <w:p w14:paraId="15F92C3F" w14:textId="77777777" w:rsidR="005907F8" w:rsidRPr="006F3834" w:rsidRDefault="005907F8" w:rsidP="00C857F2">
            <w:pPr>
              <w:pStyle w:val="movimento2"/>
              <w:rPr>
                <w:color w:val="002060"/>
              </w:rPr>
            </w:pPr>
            <w:r w:rsidRPr="006F3834">
              <w:rPr>
                <w:color w:val="002060"/>
              </w:rPr>
              <w:t xml:space="preserve">(ALMA JUVENTUS FANO) </w:t>
            </w:r>
          </w:p>
        </w:tc>
        <w:tc>
          <w:tcPr>
            <w:tcW w:w="800" w:type="dxa"/>
            <w:tcMar>
              <w:top w:w="20" w:type="dxa"/>
              <w:left w:w="20" w:type="dxa"/>
              <w:bottom w:w="20" w:type="dxa"/>
              <w:right w:w="20" w:type="dxa"/>
            </w:tcMar>
            <w:vAlign w:val="center"/>
            <w:hideMark/>
          </w:tcPr>
          <w:p w14:paraId="13233605"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8DC1C15" w14:textId="77777777" w:rsidR="005907F8" w:rsidRPr="006F3834" w:rsidRDefault="005907F8" w:rsidP="00C857F2">
            <w:pPr>
              <w:pStyle w:val="movimento"/>
              <w:rPr>
                <w:color w:val="002060"/>
              </w:rPr>
            </w:pPr>
            <w:r w:rsidRPr="006F3834">
              <w:rPr>
                <w:color w:val="002060"/>
              </w:rPr>
              <w:t>PEDINELLI ALBERTO</w:t>
            </w:r>
          </w:p>
        </w:tc>
        <w:tc>
          <w:tcPr>
            <w:tcW w:w="2200" w:type="dxa"/>
            <w:tcMar>
              <w:top w:w="20" w:type="dxa"/>
              <w:left w:w="20" w:type="dxa"/>
              <w:bottom w:w="20" w:type="dxa"/>
              <w:right w:w="20" w:type="dxa"/>
            </w:tcMar>
            <w:vAlign w:val="center"/>
            <w:hideMark/>
          </w:tcPr>
          <w:p w14:paraId="3F2E294C" w14:textId="77777777" w:rsidR="005907F8" w:rsidRPr="006F3834" w:rsidRDefault="005907F8" w:rsidP="00C857F2">
            <w:pPr>
              <w:pStyle w:val="movimento2"/>
              <w:rPr>
                <w:color w:val="002060"/>
              </w:rPr>
            </w:pPr>
            <w:r w:rsidRPr="006F3834">
              <w:rPr>
                <w:color w:val="002060"/>
              </w:rPr>
              <w:t xml:space="preserve">(ALMA JUVENTUS FANO) </w:t>
            </w:r>
          </w:p>
        </w:tc>
      </w:tr>
      <w:tr w:rsidR="005907F8" w:rsidRPr="006F3834" w14:paraId="3B600F5A" w14:textId="77777777" w:rsidTr="00C857F2">
        <w:tc>
          <w:tcPr>
            <w:tcW w:w="2200" w:type="dxa"/>
            <w:tcMar>
              <w:top w:w="20" w:type="dxa"/>
              <w:left w:w="20" w:type="dxa"/>
              <w:bottom w:w="20" w:type="dxa"/>
              <w:right w:w="20" w:type="dxa"/>
            </w:tcMar>
            <w:vAlign w:val="center"/>
            <w:hideMark/>
          </w:tcPr>
          <w:p w14:paraId="4FBA4743" w14:textId="77777777" w:rsidR="005907F8" w:rsidRPr="006F3834" w:rsidRDefault="005907F8" w:rsidP="00C857F2">
            <w:pPr>
              <w:pStyle w:val="movimento"/>
              <w:rPr>
                <w:color w:val="002060"/>
              </w:rPr>
            </w:pPr>
            <w:r w:rsidRPr="006F3834">
              <w:rPr>
                <w:color w:val="002060"/>
              </w:rPr>
              <w:t>BRILLANTINI MIRKO</w:t>
            </w:r>
          </w:p>
        </w:tc>
        <w:tc>
          <w:tcPr>
            <w:tcW w:w="2200" w:type="dxa"/>
            <w:tcMar>
              <w:top w:w="20" w:type="dxa"/>
              <w:left w:w="20" w:type="dxa"/>
              <w:bottom w:w="20" w:type="dxa"/>
              <w:right w:w="20" w:type="dxa"/>
            </w:tcMar>
            <w:vAlign w:val="center"/>
            <w:hideMark/>
          </w:tcPr>
          <w:p w14:paraId="384CBF11" w14:textId="77777777" w:rsidR="005907F8" w:rsidRPr="006F3834" w:rsidRDefault="005907F8" w:rsidP="00C857F2">
            <w:pPr>
              <w:pStyle w:val="movimento2"/>
              <w:rPr>
                <w:color w:val="002060"/>
              </w:rPr>
            </w:pPr>
            <w:r w:rsidRPr="006F3834">
              <w:rPr>
                <w:color w:val="002060"/>
              </w:rPr>
              <w:t xml:space="preserve">(REAL SAN GIORGIO) </w:t>
            </w:r>
          </w:p>
        </w:tc>
        <w:tc>
          <w:tcPr>
            <w:tcW w:w="800" w:type="dxa"/>
            <w:tcMar>
              <w:top w:w="20" w:type="dxa"/>
              <w:left w:w="20" w:type="dxa"/>
              <w:bottom w:w="20" w:type="dxa"/>
              <w:right w:w="20" w:type="dxa"/>
            </w:tcMar>
            <w:vAlign w:val="center"/>
            <w:hideMark/>
          </w:tcPr>
          <w:p w14:paraId="734AADF6"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300BED1"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EA50290" w14:textId="77777777" w:rsidR="005907F8" w:rsidRPr="006F3834" w:rsidRDefault="005907F8" w:rsidP="00C857F2">
            <w:pPr>
              <w:pStyle w:val="movimento2"/>
              <w:rPr>
                <w:color w:val="002060"/>
              </w:rPr>
            </w:pPr>
            <w:r w:rsidRPr="006F3834">
              <w:rPr>
                <w:color w:val="002060"/>
              </w:rPr>
              <w:t> </w:t>
            </w:r>
          </w:p>
        </w:tc>
      </w:tr>
    </w:tbl>
    <w:p w14:paraId="6F39BCA5" w14:textId="77777777" w:rsidR="005907F8" w:rsidRPr="006F3834" w:rsidRDefault="005907F8" w:rsidP="005907F8">
      <w:pPr>
        <w:pStyle w:val="titolo20"/>
        <w:rPr>
          <w:rFonts w:eastAsiaTheme="minorEastAsia"/>
          <w:color w:val="002060"/>
        </w:rPr>
      </w:pPr>
      <w:r w:rsidRPr="006F383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37B77AAB" w14:textId="77777777" w:rsidTr="00C857F2">
        <w:tc>
          <w:tcPr>
            <w:tcW w:w="2200" w:type="dxa"/>
            <w:tcMar>
              <w:top w:w="20" w:type="dxa"/>
              <w:left w:w="20" w:type="dxa"/>
              <w:bottom w:w="20" w:type="dxa"/>
              <w:right w:w="20" w:type="dxa"/>
            </w:tcMar>
            <w:vAlign w:val="center"/>
            <w:hideMark/>
          </w:tcPr>
          <w:p w14:paraId="1506F4B0" w14:textId="77777777" w:rsidR="005907F8" w:rsidRPr="006F3834" w:rsidRDefault="005907F8" w:rsidP="00C857F2">
            <w:pPr>
              <w:pStyle w:val="movimento"/>
              <w:rPr>
                <w:color w:val="002060"/>
              </w:rPr>
            </w:pPr>
            <w:r w:rsidRPr="006F3834">
              <w:rPr>
                <w:color w:val="002060"/>
              </w:rPr>
              <w:t>ABBRUCIATI ROBERTO</w:t>
            </w:r>
          </w:p>
        </w:tc>
        <w:tc>
          <w:tcPr>
            <w:tcW w:w="2200" w:type="dxa"/>
            <w:tcMar>
              <w:top w:w="20" w:type="dxa"/>
              <w:left w:w="20" w:type="dxa"/>
              <w:bottom w:w="20" w:type="dxa"/>
              <w:right w:w="20" w:type="dxa"/>
            </w:tcMar>
            <w:vAlign w:val="center"/>
            <w:hideMark/>
          </w:tcPr>
          <w:p w14:paraId="46E5C965" w14:textId="77777777" w:rsidR="005907F8" w:rsidRPr="006F3834" w:rsidRDefault="005907F8" w:rsidP="00C857F2">
            <w:pPr>
              <w:pStyle w:val="movimento2"/>
              <w:rPr>
                <w:color w:val="002060"/>
              </w:rPr>
            </w:pPr>
            <w:r w:rsidRPr="006F3834">
              <w:rPr>
                <w:color w:val="002060"/>
              </w:rPr>
              <w:t xml:space="preserve">(ALMA JUVENTUS FANO) </w:t>
            </w:r>
          </w:p>
        </w:tc>
        <w:tc>
          <w:tcPr>
            <w:tcW w:w="800" w:type="dxa"/>
            <w:tcMar>
              <w:top w:w="20" w:type="dxa"/>
              <w:left w:w="20" w:type="dxa"/>
              <w:bottom w:w="20" w:type="dxa"/>
              <w:right w:w="20" w:type="dxa"/>
            </w:tcMar>
            <w:vAlign w:val="center"/>
            <w:hideMark/>
          </w:tcPr>
          <w:p w14:paraId="786C1023"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4B416DC" w14:textId="77777777" w:rsidR="005907F8" w:rsidRPr="006F3834" w:rsidRDefault="005907F8" w:rsidP="00C857F2">
            <w:pPr>
              <w:pStyle w:val="movimento"/>
              <w:rPr>
                <w:color w:val="002060"/>
              </w:rPr>
            </w:pPr>
            <w:r w:rsidRPr="006F3834">
              <w:rPr>
                <w:color w:val="002060"/>
              </w:rPr>
              <w:t>SERANTONI JACOPO</w:t>
            </w:r>
          </w:p>
        </w:tc>
        <w:tc>
          <w:tcPr>
            <w:tcW w:w="2200" w:type="dxa"/>
            <w:tcMar>
              <w:top w:w="20" w:type="dxa"/>
              <w:left w:w="20" w:type="dxa"/>
              <w:bottom w:w="20" w:type="dxa"/>
              <w:right w:w="20" w:type="dxa"/>
            </w:tcMar>
            <w:vAlign w:val="center"/>
            <w:hideMark/>
          </w:tcPr>
          <w:p w14:paraId="6BDDD168" w14:textId="77777777" w:rsidR="005907F8" w:rsidRPr="006F3834" w:rsidRDefault="005907F8" w:rsidP="00C857F2">
            <w:pPr>
              <w:pStyle w:val="movimento2"/>
              <w:rPr>
                <w:color w:val="002060"/>
              </w:rPr>
            </w:pPr>
            <w:r w:rsidRPr="006F3834">
              <w:rPr>
                <w:color w:val="002060"/>
              </w:rPr>
              <w:t xml:space="preserve">(BAYER CAPPUCCINI) </w:t>
            </w:r>
          </w:p>
        </w:tc>
      </w:tr>
      <w:tr w:rsidR="005907F8" w:rsidRPr="006F3834" w14:paraId="361841B6" w14:textId="77777777" w:rsidTr="00C857F2">
        <w:tc>
          <w:tcPr>
            <w:tcW w:w="2200" w:type="dxa"/>
            <w:tcMar>
              <w:top w:w="20" w:type="dxa"/>
              <w:left w:w="20" w:type="dxa"/>
              <w:bottom w:w="20" w:type="dxa"/>
              <w:right w:w="20" w:type="dxa"/>
            </w:tcMar>
            <w:vAlign w:val="center"/>
            <w:hideMark/>
          </w:tcPr>
          <w:p w14:paraId="14E9BD94" w14:textId="77777777" w:rsidR="005907F8" w:rsidRPr="006F3834" w:rsidRDefault="005907F8" w:rsidP="00C857F2">
            <w:pPr>
              <w:pStyle w:val="movimento"/>
              <w:rPr>
                <w:color w:val="002060"/>
              </w:rPr>
            </w:pPr>
            <w:r w:rsidRPr="006F3834">
              <w:rPr>
                <w:color w:val="002060"/>
              </w:rPr>
              <w:t>CARLETTI GIACOMO</w:t>
            </w:r>
          </w:p>
        </w:tc>
        <w:tc>
          <w:tcPr>
            <w:tcW w:w="2200" w:type="dxa"/>
            <w:tcMar>
              <w:top w:w="20" w:type="dxa"/>
              <w:left w:w="20" w:type="dxa"/>
              <w:bottom w:w="20" w:type="dxa"/>
              <w:right w:w="20" w:type="dxa"/>
            </w:tcMar>
            <w:vAlign w:val="center"/>
            <w:hideMark/>
          </w:tcPr>
          <w:p w14:paraId="661A86DE" w14:textId="77777777" w:rsidR="005907F8" w:rsidRPr="006F3834" w:rsidRDefault="005907F8" w:rsidP="00C857F2">
            <w:pPr>
              <w:pStyle w:val="movimento2"/>
              <w:rPr>
                <w:color w:val="002060"/>
              </w:rPr>
            </w:pPr>
            <w:r w:rsidRPr="006F3834">
              <w:rPr>
                <w:color w:val="002060"/>
              </w:rPr>
              <w:t xml:space="preserve">(FUTSAL MONTEMARCIANO C5) </w:t>
            </w:r>
          </w:p>
        </w:tc>
        <w:tc>
          <w:tcPr>
            <w:tcW w:w="800" w:type="dxa"/>
            <w:tcMar>
              <w:top w:w="20" w:type="dxa"/>
              <w:left w:w="20" w:type="dxa"/>
              <w:bottom w:w="20" w:type="dxa"/>
              <w:right w:w="20" w:type="dxa"/>
            </w:tcMar>
            <w:vAlign w:val="center"/>
            <w:hideMark/>
          </w:tcPr>
          <w:p w14:paraId="22B4E404"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09C407A" w14:textId="77777777" w:rsidR="005907F8" w:rsidRPr="006F3834" w:rsidRDefault="005907F8" w:rsidP="00C857F2">
            <w:pPr>
              <w:pStyle w:val="movimento"/>
              <w:rPr>
                <w:color w:val="002060"/>
              </w:rPr>
            </w:pPr>
            <w:r w:rsidRPr="006F3834">
              <w:rPr>
                <w:color w:val="002060"/>
              </w:rPr>
              <w:t>POMPILI ALEX</w:t>
            </w:r>
          </w:p>
        </w:tc>
        <w:tc>
          <w:tcPr>
            <w:tcW w:w="2200" w:type="dxa"/>
            <w:tcMar>
              <w:top w:w="20" w:type="dxa"/>
              <w:left w:w="20" w:type="dxa"/>
              <w:bottom w:w="20" w:type="dxa"/>
              <w:right w:w="20" w:type="dxa"/>
            </w:tcMar>
            <w:vAlign w:val="center"/>
            <w:hideMark/>
          </w:tcPr>
          <w:p w14:paraId="556245B0" w14:textId="77777777" w:rsidR="005907F8" w:rsidRPr="006F3834" w:rsidRDefault="005907F8" w:rsidP="00C857F2">
            <w:pPr>
              <w:pStyle w:val="movimento2"/>
              <w:rPr>
                <w:color w:val="002060"/>
              </w:rPr>
            </w:pPr>
            <w:r w:rsidRPr="006F3834">
              <w:rPr>
                <w:color w:val="002060"/>
              </w:rPr>
              <w:t xml:space="preserve">(PIANACCIO) </w:t>
            </w:r>
          </w:p>
        </w:tc>
      </w:tr>
      <w:tr w:rsidR="005907F8" w:rsidRPr="006F3834" w14:paraId="718832FD" w14:textId="77777777" w:rsidTr="00C857F2">
        <w:tc>
          <w:tcPr>
            <w:tcW w:w="2200" w:type="dxa"/>
            <w:tcMar>
              <w:top w:w="20" w:type="dxa"/>
              <w:left w:w="20" w:type="dxa"/>
              <w:bottom w:w="20" w:type="dxa"/>
              <w:right w:w="20" w:type="dxa"/>
            </w:tcMar>
            <w:vAlign w:val="center"/>
            <w:hideMark/>
          </w:tcPr>
          <w:p w14:paraId="5B9DB59D" w14:textId="77777777" w:rsidR="005907F8" w:rsidRPr="006F3834" w:rsidRDefault="005907F8" w:rsidP="00C857F2">
            <w:pPr>
              <w:pStyle w:val="movimento"/>
              <w:rPr>
                <w:color w:val="002060"/>
              </w:rPr>
            </w:pPr>
            <w:r w:rsidRPr="006F3834">
              <w:rPr>
                <w:color w:val="002060"/>
              </w:rPr>
              <w:t>DEL GATTO GIONATA</w:t>
            </w:r>
          </w:p>
        </w:tc>
        <w:tc>
          <w:tcPr>
            <w:tcW w:w="2200" w:type="dxa"/>
            <w:tcMar>
              <w:top w:w="20" w:type="dxa"/>
              <w:left w:w="20" w:type="dxa"/>
              <w:bottom w:w="20" w:type="dxa"/>
              <w:right w:w="20" w:type="dxa"/>
            </w:tcMar>
            <w:vAlign w:val="center"/>
            <w:hideMark/>
          </w:tcPr>
          <w:p w14:paraId="4C4D2159" w14:textId="77777777" w:rsidR="005907F8" w:rsidRPr="006F3834" w:rsidRDefault="005907F8" w:rsidP="00C857F2">
            <w:pPr>
              <w:pStyle w:val="movimento2"/>
              <w:rPr>
                <w:color w:val="002060"/>
              </w:rPr>
            </w:pPr>
            <w:r w:rsidRPr="006F3834">
              <w:rPr>
                <w:color w:val="002060"/>
              </w:rPr>
              <w:t xml:space="preserve">(REAL SAN GIORGIO) </w:t>
            </w:r>
          </w:p>
        </w:tc>
        <w:tc>
          <w:tcPr>
            <w:tcW w:w="800" w:type="dxa"/>
            <w:tcMar>
              <w:top w:w="20" w:type="dxa"/>
              <w:left w:w="20" w:type="dxa"/>
              <w:bottom w:w="20" w:type="dxa"/>
              <w:right w:w="20" w:type="dxa"/>
            </w:tcMar>
            <w:vAlign w:val="center"/>
            <w:hideMark/>
          </w:tcPr>
          <w:p w14:paraId="460540F4"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299A083"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AAFB38E" w14:textId="77777777" w:rsidR="005907F8" w:rsidRPr="006F3834" w:rsidRDefault="005907F8" w:rsidP="00C857F2">
            <w:pPr>
              <w:pStyle w:val="movimento2"/>
              <w:rPr>
                <w:color w:val="002060"/>
              </w:rPr>
            </w:pPr>
            <w:r w:rsidRPr="006F3834">
              <w:rPr>
                <w:color w:val="002060"/>
              </w:rPr>
              <w:t> </w:t>
            </w:r>
          </w:p>
        </w:tc>
      </w:tr>
    </w:tbl>
    <w:p w14:paraId="1118FD0A" w14:textId="77777777" w:rsidR="005907F8" w:rsidRPr="006F3834" w:rsidRDefault="005907F8" w:rsidP="005907F8">
      <w:pPr>
        <w:pStyle w:val="titolo20"/>
        <w:rPr>
          <w:rFonts w:eastAsiaTheme="minorEastAsia"/>
          <w:color w:val="002060"/>
        </w:rPr>
      </w:pPr>
      <w:r w:rsidRPr="006F38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7A1DA269" w14:textId="77777777" w:rsidTr="00C857F2">
        <w:tc>
          <w:tcPr>
            <w:tcW w:w="2200" w:type="dxa"/>
            <w:tcMar>
              <w:top w:w="20" w:type="dxa"/>
              <w:left w:w="20" w:type="dxa"/>
              <w:bottom w:w="20" w:type="dxa"/>
              <w:right w:w="20" w:type="dxa"/>
            </w:tcMar>
            <w:vAlign w:val="center"/>
            <w:hideMark/>
          </w:tcPr>
          <w:p w14:paraId="06B0161E" w14:textId="77777777" w:rsidR="005907F8" w:rsidRPr="006F3834" w:rsidRDefault="005907F8" w:rsidP="00C857F2">
            <w:pPr>
              <w:pStyle w:val="movimento"/>
              <w:rPr>
                <w:color w:val="002060"/>
              </w:rPr>
            </w:pPr>
            <w:r w:rsidRPr="006F3834">
              <w:rPr>
                <w:color w:val="002060"/>
              </w:rPr>
              <w:t>DI BERNARDO DANIELE</w:t>
            </w:r>
          </w:p>
        </w:tc>
        <w:tc>
          <w:tcPr>
            <w:tcW w:w="2200" w:type="dxa"/>
            <w:tcMar>
              <w:top w:w="20" w:type="dxa"/>
              <w:left w:w="20" w:type="dxa"/>
              <w:bottom w:w="20" w:type="dxa"/>
              <w:right w:w="20" w:type="dxa"/>
            </w:tcMar>
            <w:vAlign w:val="center"/>
            <w:hideMark/>
          </w:tcPr>
          <w:p w14:paraId="2C4D3A31" w14:textId="77777777" w:rsidR="005907F8" w:rsidRPr="006F3834" w:rsidRDefault="005907F8" w:rsidP="00C857F2">
            <w:pPr>
              <w:pStyle w:val="movimento2"/>
              <w:rPr>
                <w:color w:val="002060"/>
              </w:rPr>
            </w:pPr>
            <w:r w:rsidRPr="006F3834">
              <w:rPr>
                <w:color w:val="002060"/>
              </w:rPr>
              <w:t xml:space="preserve">(BAYER CAPPUCCINI) </w:t>
            </w:r>
          </w:p>
        </w:tc>
        <w:tc>
          <w:tcPr>
            <w:tcW w:w="800" w:type="dxa"/>
            <w:tcMar>
              <w:top w:w="20" w:type="dxa"/>
              <w:left w:w="20" w:type="dxa"/>
              <w:bottom w:w="20" w:type="dxa"/>
              <w:right w:w="20" w:type="dxa"/>
            </w:tcMar>
            <w:vAlign w:val="center"/>
            <w:hideMark/>
          </w:tcPr>
          <w:p w14:paraId="29BE339B"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0CE97EE" w14:textId="77777777" w:rsidR="005907F8" w:rsidRPr="006F3834" w:rsidRDefault="005907F8" w:rsidP="00C857F2">
            <w:pPr>
              <w:pStyle w:val="movimento"/>
              <w:rPr>
                <w:color w:val="002060"/>
              </w:rPr>
            </w:pPr>
            <w:r w:rsidRPr="006F3834">
              <w:rPr>
                <w:color w:val="002060"/>
              </w:rPr>
              <w:t>VIRGULTI NICKY</w:t>
            </w:r>
          </w:p>
        </w:tc>
        <w:tc>
          <w:tcPr>
            <w:tcW w:w="2200" w:type="dxa"/>
            <w:tcMar>
              <w:top w:w="20" w:type="dxa"/>
              <w:left w:w="20" w:type="dxa"/>
              <w:bottom w:w="20" w:type="dxa"/>
              <w:right w:w="20" w:type="dxa"/>
            </w:tcMar>
            <w:vAlign w:val="center"/>
            <w:hideMark/>
          </w:tcPr>
          <w:p w14:paraId="10A7380A" w14:textId="77777777" w:rsidR="005907F8" w:rsidRPr="006F3834" w:rsidRDefault="005907F8" w:rsidP="00C857F2">
            <w:pPr>
              <w:pStyle w:val="movimento2"/>
              <w:rPr>
                <w:color w:val="002060"/>
              </w:rPr>
            </w:pPr>
            <w:r w:rsidRPr="006F3834">
              <w:rPr>
                <w:color w:val="002060"/>
              </w:rPr>
              <w:t xml:space="preserve">(FUTSAL CASELLE) </w:t>
            </w:r>
          </w:p>
        </w:tc>
      </w:tr>
      <w:tr w:rsidR="005907F8" w:rsidRPr="006F3834" w14:paraId="28C02F36" w14:textId="77777777" w:rsidTr="00C857F2">
        <w:tc>
          <w:tcPr>
            <w:tcW w:w="2200" w:type="dxa"/>
            <w:tcMar>
              <w:top w:w="20" w:type="dxa"/>
              <w:left w:w="20" w:type="dxa"/>
              <w:bottom w:w="20" w:type="dxa"/>
              <w:right w:w="20" w:type="dxa"/>
            </w:tcMar>
            <w:vAlign w:val="center"/>
            <w:hideMark/>
          </w:tcPr>
          <w:p w14:paraId="5DEC8620" w14:textId="77777777" w:rsidR="005907F8" w:rsidRPr="006F3834" w:rsidRDefault="005907F8" w:rsidP="00C857F2">
            <w:pPr>
              <w:pStyle w:val="movimento"/>
              <w:rPr>
                <w:color w:val="002060"/>
              </w:rPr>
            </w:pPr>
            <w:r w:rsidRPr="006F3834">
              <w:rPr>
                <w:color w:val="002060"/>
              </w:rPr>
              <w:t>CATALANI LUCA</w:t>
            </w:r>
          </w:p>
        </w:tc>
        <w:tc>
          <w:tcPr>
            <w:tcW w:w="2200" w:type="dxa"/>
            <w:tcMar>
              <w:top w:w="20" w:type="dxa"/>
              <w:left w:w="20" w:type="dxa"/>
              <w:bottom w:w="20" w:type="dxa"/>
              <w:right w:w="20" w:type="dxa"/>
            </w:tcMar>
            <w:vAlign w:val="center"/>
            <w:hideMark/>
          </w:tcPr>
          <w:p w14:paraId="55E2521D" w14:textId="77777777" w:rsidR="005907F8" w:rsidRPr="006F3834" w:rsidRDefault="005907F8" w:rsidP="00C857F2">
            <w:pPr>
              <w:pStyle w:val="movimento2"/>
              <w:rPr>
                <w:color w:val="002060"/>
              </w:rPr>
            </w:pPr>
            <w:r w:rsidRPr="006F3834">
              <w:rPr>
                <w:color w:val="002060"/>
              </w:rPr>
              <w:t xml:space="preserve">(FUTSAL MONTEMARCIANO C5) </w:t>
            </w:r>
          </w:p>
        </w:tc>
        <w:tc>
          <w:tcPr>
            <w:tcW w:w="800" w:type="dxa"/>
            <w:tcMar>
              <w:top w:w="20" w:type="dxa"/>
              <w:left w:w="20" w:type="dxa"/>
              <w:bottom w:w="20" w:type="dxa"/>
              <w:right w:w="20" w:type="dxa"/>
            </w:tcMar>
            <w:vAlign w:val="center"/>
            <w:hideMark/>
          </w:tcPr>
          <w:p w14:paraId="6675103A"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3FC7E47" w14:textId="77777777" w:rsidR="005907F8" w:rsidRPr="006F3834" w:rsidRDefault="005907F8" w:rsidP="00C857F2">
            <w:pPr>
              <w:pStyle w:val="movimento"/>
              <w:rPr>
                <w:color w:val="002060"/>
              </w:rPr>
            </w:pPr>
            <w:r w:rsidRPr="006F3834">
              <w:rPr>
                <w:color w:val="002060"/>
              </w:rPr>
              <w:t>SORCINELLI ALEX</w:t>
            </w:r>
          </w:p>
        </w:tc>
        <w:tc>
          <w:tcPr>
            <w:tcW w:w="2200" w:type="dxa"/>
            <w:tcMar>
              <w:top w:w="20" w:type="dxa"/>
              <w:left w:w="20" w:type="dxa"/>
              <w:bottom w:w="20" w:type="dxa"/>
              <w:right w:w="20" w:type="dxa"/>
            </w:tcMar>
            <w:vAlign w:val="center"/>
            <w:hideMark/>
          </w:tcPr>
          <w:p w14:paraId="78853145" w14:textId="77777777" w:rsidR="005907F8" w:rsidRPr="006F3834" w:rsidRDefault="005907F8" w:rsidP="00C857F2">
            <w:pPr>
              <w:pStyle w:val="movimento2"/>
              <w:rPr>
                <w:color w:val="002060"/>
              </w:rPr>
            </w:pPr>
            <w:r w:rsidRPr="006F3834">
              <w:rPr>
                <w:color w:val="002060"/>
              </w:rPr>
              <w:t xml:space="preserve">(PIANACCIO) </w:t>
            </w:r>
          </w:p>
        </w:tc>
      </w:tr>
      <w:tr w:rsidR="005907F8" w:rsidRPr="006F3834" w14:paraId="0069E656" w14:textId="77777777" w:rsidTr="00C857F2">
        <w:tc>
          <w:tcPr>
            <w:tcW w:w="2200" w:type="dxa"/>
            <w:tcMar>
              <w:top w:w="20" w:type="dxa"/>
              <w:left w:w="20" w:type="dxa"/>
              <w:bottom w:w="20" w:type="dxa"/>
              <w:right w:w="20" w:type="dxa"/>
            </w:tcMar>
            <w:vAlign w:val="center"/>
            <w:hideMark/>
          </w:tcPr>
          <w:p w14:paraId="6FDFE9EE" w14:textId="77777777" w:rsidR="005907F8" w:rsidRPr="006F3834" w:rsidRDefault="005907F8" w:rsidP="00C857F2">
            <w:pPr>
              <w:pStyle w:val="movimento"/>
              <w:rPr>
                <w:color w:val="002060"/>
              </w:rPr>
            </w:pPr>
            <w:r w:rsidRPr="006F3834">
              <w:rPr>
                <w:color w:val="002060"/>
              </w:rPr>
              <w:t>CLERI DAVIDE</w:t>
            </w:r>
          </w:p>
        </w:tc>
        <w:tc>
          <w:tcPr>
            <w:tcW w:w="2200" w:type="dxa"/>
            <w:tcMar>
              <w:top w:w="20" w:type="dxa"/>
              <w:left w:w="20" w:type="dxa"/>
              <w:bottom w:w="20" w:type="dxa"/>
              <w:right w:w="20" w:type="dxa"/>
            </w:tcMar>
            <w:vAlign w:val="center"/>
            <w:hideMark/>
          </w:tcPr>
          <w:p w14:paraId="7C1E3BF4" w14:textId="77777777" w:rsidR="005907F8" w:rsidRPr="006F3834" w:rsidRDefault="005907F8" w:rsidP="00C857F2">
            <w:pPr>
              <w:pStyle w:val="movimento2"/>
              <w:rPr>
                <w:color w:val="002060"/>
              </w:rPr>
            </w:pPr>
            <w:r w:rsidRPr="006F3834">
              <w:rPr>
                <w:color w:val="002060"/>
              </w:rPr>
              <w:t xml:space="preserve">(POL.CAGLI SPORT ASSOCIATI) </w:t>
            </w:r>
          </w:p>
        </w:tc>
        <w:tc>
          <w:tcPr>
            <w:tcW w:w="800" w:type="dxa"/>
            <w:tcMar>
              <w:top w:w="20" w:type="dxa"/>
              <w:left w:w="20" w:type="dxa"/>
              <w:bottom w:w="20" w:type="dxa"/>
              <w:right w:w="20" w:type="dxa"/>
            </w:tcMar>
            <w:vAlign w:val="center"/>
            <w:hideMark/>
          </w:tcPr>
          <w:p w14:paraId="2EEF0072"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1F0D22F"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EBC1477" w14:textId="77777777" w:rsidR="005907F8" w:rsidRPr="006F3834" w:rsidRDefault="005907F8" w:rsidP="00C857F2">
            <w:pPr>
              <w:pStyle w:val="movimento2"/>
              <w:rPr>
                <w:color w:val="002060"/>
              </w:rPr>
            </w:pPr>
            <w:r w:rsidRPr="006F3834">
              <w:rPr>
                <w:color w:val="002060"/>
              </w:rPr>
              <w:t> </w:t>
            </w:r>
          </w:p>
        </w:tc>
      </w:tr>
    </w:tbl>
    <w:p w14:paraId="79B62131" w14:textId="77777777" w:rsidR="005907F8" w:rsidRDefault="005907F8" w:rsidP="005907F8">
      <w:pPr>
        <w:pStyle w:val="breakline"/>
        <w:rPr>
          <w:rFonts w:eastAsiaTheme="minorEastAsia"/>
          <w:color w:val="002060"/>
        </w:rPr>
      </w:pPr>
    </w:p>
    <w:p w14:paraId="0CC7E49C" w14:textId="77777777" w:rsidR="005907F8" w:rsidRPr="007178EC" w:rsidRDefault="005907F8" w:rsidP="005907F8">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6B99F5EF" w14:textId="77777777" w:rsidR="005907F8" w:rsidRPr="007178EC" w:rsidRDefault="005907F8" w:rsidP="005907F8">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1191431A" w14:textId="77777777" w:rsidR="005907F8" w:rsidRPr="006F3834" w:rsidRDefault="005907F8" w:rsidP="005907F8">
      <w:pPr>
        <w:pStyle w:val="breakline"/>
        <w:rPr>
          <w:rFonts w:eastAsiaTheme="minorEastAsia"/>
          <w:color w:val="002060"/>
        </w:rPr>
      </w:pPr>
    </w:p>
    <w:p w14:paraId="5B245E98" w14:textId="77777777" w:rsidR="005907F8" w:rsidRPr="006F3834" w:rsidRDefault="005907F8" w:rsidP="005907F8">
      <w:pPr>
        <w:pStyle w:val="titoloprinc0"/>
        <w:rPr>
          <w:color w:val="002060"/>
        </w:rPr>
      </w:pPr>
      <w:r w:rsidRPr="006F3834">
        <w:rPr>
          <w:color w:val="002060"/>
        </w:rPr>
        <w:t>CLASSIFICA</w:t>
      </w:r>
    </w:p>
    <w:p w14:paraId="1D4DD6F2" w14:textId="77777777" w:rsidR="005907F8" w:rsidRPr="006F3834" w:rsidRDefault="005907F8" w:rsidP="005907F8">
      <w:pPr>
        <w:pStyle w:val="breakline"/>
        <w:rPr>
          <w:color w:val="002060"/>
        </w:rPr>
      </w:pPr>
    </w:p>
    <w:p w14:paraId="4E3BC0B4" w14:textId="77777777" w:rsidR="005907F8" w:rsidRPr="006F3834" w:rsidRDefault="005907F8" w:rsidP="005907F8">
      <w:pPr>
        <w:pStyle w:val="breakline"/>
        <w:rPr>
          <w:color w:val="002060"/>
        </w:rPr>
      </w:pPr>
    </w:p>
    <w:p w14:paraId="655C9B78" w14:textId="77777777" w:rsidR="005907F8" w:rsidRPr="006F3834" w:rsidRDefault="005907F8" w:rsidP="005907F8">
      <w:pPr>
        <w:pStyle w:val="sottotitolocampionato10"/>
        <w:rPr>
          <w:color w:val="002060"/>
        </w:rPr>
      </w:pPr>
      <w:r w:rsidRPr="006F38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907F8" w:rsidRPr="006F3834" w14:paraId="03D03CDB" w14:textId="77777777" w:rsidTr="00C857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541E2" w14:textId="77777777" w:rsidR="005907F8" w:rsidRPr="006F3834" w:rsidRDefault="005907F8" w:rsidP="00C857F2">
            <w:pPr>
              <w:pStyle w:val="headertabella0"/>
              <w:rPr>
                <w:color w:val="002060"/>
              </w:rPr>
            </w:pPr>
            <w:r w:rsidRPr="006F38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D352C" w14:textId="77777777" w:rsidR="005907F8" w:rsidRPr="006F3834" w:rsidRDefault="005907F8" w:rsidP="00C857F2">
            <w:pPr>
              <w:pStyle w:val="headertabella0"/>
              <w:rPr>
                <w:color w:val="002060"/>
              </w:rPr>
            </w:pPr>
            <w:r w:rsidRPr="006F38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DAA0F" w14:textId="77777777" w:rsidR="005907F8" w:rsidRPr="006F3834" w:rsidRDefault="005907F8" w:rsidP="00C857F2">
            <w:pPr>
              <w:pStyle w:val="headertabella0"/>
              <w:rPr>
                <w:color w:val="002060"/>
              </w:rPr>
            </w:pPr>
            <w:r w:rsidRPr="006F38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1C976" w14:textId="77777777" w:rsidR="005907F8" w:rsidRPr="006F3834" w:rsidRDefault="005907F8" w:rsidP="00C857F2">
            <w:pPr>
              <w:pStyle w:val="headertabella0"/>
              <w:rPr>
                <w:color w:val="002060"/>
              </w:rPr>
            </w:pPr>
            <w:r w:rsidRPr="006F38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A5655" w14:textId="77777777" w:rsidR="005907F8" w:rsidRPr="006F3834" w:rsidRDefault="005907F8" w:rsidP="00C857F2">
            <w:pPr>
              <w:pStyle w:val="headertabella0"/>
              <w:rPr>
                <w:color w:val="002060"/>
              </w:rPr>
            </w:pPr>
            <w:r w:rsidRPr="006F38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EEA00" w14:textId="77777777" w:rsidR="005907F8" w:rsidRPr="006F3834" w:rsidRDefault="005907F8" w:rsidP="00C857F2">
            <w:pPr>
              <w:pStyle w:val="headertabella0"/>
              <w:rPr>
                <w:color w:val="002060"/>
              </w:rPr>
            </w:pPr>
            <w:r w:rsidRPr="006F38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3C3CA" w14:textId="77777777" w:rsidR="005907F8" w:rsidRPr="006F3834" w:rsidRDefault="005907F8" w:rsidP="00C857F2">
            <w:pPr>
              <w:pStyle w:val="headertabella0"/>
              <w:rPr>
                <w:color w:val="002060"/>
              </w:rPr>
            </w:pPr>
            <w:r w:rsidRPr="006F38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AE24B" w14:textId="77777777" w:rsidR="005907F8" w:rsidRPr="006F3834" w:rsidRDefault="005907F8" w:rsidP="00C857F2">
            <w:pPr>
              <w:pStyle w:val="headertabella0"/>
              <w:rPr>
                <w:color w:val="002060"/>
              </w:rPr>
            </w:pPr>
            <w:r w:rsidRPr="006F38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81CC7" w14:textId="77777777" w:rsidR="005907F8" w:rsidRPr="006F3834" w:rsidRDefault="005907F8" w:rsidP="00C857F2">
            <w:pPr>
              <w:pStyle w:val="headertabella0"/>
              <w:rPr>
                <w:color w:val="002060"/>
              </w:rPr>
            </w:pPr>
            <w:r w:rsidRPr="006F38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4EDB6" w14:textId="77777777" w:rsidR="005907F8" w:rsidRPr="006F3834" w:rsidRDefault="005907F8" w:rsidP="00C857F2">
            <w:pPr>
              <w:pStyle w:val="headertabella0"/>
              <w:rPr>
                <w:color w:val="002060"/>
              </w:rPr>
            </w:pPr>
            <w:r w:rsidRPr="006F3834">
              <w:rPr>
                <w:color w:val="002060"/>
              </w:rPr>
              <w:t>PE</w:t>
            </w:r>
          </w:p>
        </w:tc>
      </w:tr>
      <w:tr w:rsidR="005907F8" w:rsidRPr="006F3834" w14:paraId="2A06CF71" w14:textId="77777777" w:rsidTr="00C857F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BB59F3" w14:textId="77777777" w:rsidR="005907F8" w:rsidRPr="006F3834" w:rsidRDefault="005907F8" w:rsidP="00C857F2">
            <w:pPr>
              <w:pStyle w:val="rowtabella0"/>
              <w:rPr>
                <w:color w:val="002060"/>
              </w:rPr>
            </w:pPr>
            <w:r w:rsidRPr="006F3834">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A88D" w14:textId="77777777" w:rsidR="005907F8" w:rsidRPr="006F3834" w:rsidRDefault="005907F8" w:rsidP="00C857F2">
            <w:pPr>
              <w:pStyle w:val="rowtabella0"/>
              <w:jc w:val="center"/>
              <w:rPr>
                <w:color w:val="002060"/>
              </w:rPr>
            </w:pPr>
            <w:r w:rsidRPr="006F383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D0AEE"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920E7" w14:textId="77777777" w:rsidR="005907F8" w:rsidRPr="006F3834" w:rsidRDefault="005907F8" w:rsidP="00C857F2">
            <w:pPr>
              <w:pStyle w:val="rowtabella0"/>
              <w:jc w:val="center"/>
              <w:rPr>
                <w:color w:val="002060"/>
              </w:rPr>
            </w:pPr>
            <w:r w:rsidRPr="006F38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032F4"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FB05B"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D5452" w14:textId="77777777" w:rsidR="005907F8" w:rsidRPr="006F3834" w:rsidRDefault="005907F8" w:rsidP="00C857F2">
            <w:pPr>
              <w:pStyle w:val="rowtabella0"/>
              <w:jc w:val="center"/>
              <w:rPr>
                <w:color w:val="002060"/>
              </w:rPr>
            </w:pPr>
            <w:r w:rsidRPr="006F3834">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AFA5" w14:textId="77777777" w:rsidR="005907F8" w:rsidRPr="006F3834" w:rsidRDefault="005907F8" w:rsidP="00C857F2">
            <w:pPr>
              <w:pStyle w:val="rowtabella0"/>
              <w:jc w:val="center"/>
              <w:rPr>
                <w:color w:val="002060"/>
              </w:rPr>
            </w:pPr>
            <w:r w:rsidRPr="006F38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72F53" w14:textId="77777777" w:rsidR="005907F8" w:rsidRPr="006F3834" w:rsidRDefault="005907F8" w:rsidP="00C857F2">
            <w:pPr>
              <w:pStyle w:val="rowtabella0"/>
              <w:jc w:val="center"/>
              <w:rPr>
                <w:color w:val="002060"/>
              </w:rPr>
            </w:pPr>
            <w:r w:rsidRPr="006F38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F4997" w14:textId="77777777" w:rsidR="005907F8" w:rsidRPr="006F3834" w:rsidRDefault="005907F8" w:rsidP="00C857F2">
            <w:pPr>
              <w:pStyle w:val="rowtabella0"/>
              <w:jc w:val="center"/>
              <w:rPr>
                <w:color w:val="002060"/>
              </w:rPr>
            </w:pPr>
            <w:r w:rsidRPr="006F3834">
              <w:rPr>
                <w:color w:val="002060"/>
              </w:rPr>
              <w:t>0</w:t>
            </w:r>
          </w:p>
        </w:tc>
      </w:tr>
      <w:tr w:rsidR="005907F8" w:rsidRPr="006F3834" w14:paraId="3AF6EDC8"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0F49F" w14:textId="77777777" w:rsidR="005907F8" w:rsidRPr="006F3834" w:rsidRDefault="005907F8" w:rsidP="00C857F2">
            <w:pPr>
              <w:pStyle w:val="rowtabella0"/>
              <w:rPr>
                <w:color w:val="002060"/>
              </w:rPr>
            </w:pPr>
            <w:r w:rsidRPr="006F383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5580B" w14:textId="77777777" w:rsidR="005907F8" w:rsidRPr="006F3834" w:rsidRDefault="005907F8" w:rsidP="00C857F2">
            <w:pPr>
              <w:pStyle w:val="rowtabella0"/>
              <w:jc w:val="center"/>
              <w:rPr>
                <w:color w:val="002060"/>
              </w:rPr>
            </w:pPr>
            <w:r w:rsidRPr="006F383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F877E"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E363" w14:textId="77777777" w:rsidR="005907F8" w:rsidRPr="006F3834" w:rsidRDefault="005907F8" w:rsidP="00C857F2">
            <w:pPr>
              <w:pStyle w:val="rowtabella0"/>
              <w:jc w:val="center"/>
              <w:rPr>
                <w:color w:val="002060"/>
              </w:rPr>
            </w:pPr>
            <w:r w:rsidRPr="006F38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9151F"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C1D08"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27C6B" w14:textId="77777777" w:rsidR="005907F8" w:rsidRPr="006F3834" w:rsidRDefault="005907F8" w:rsidP="00C857F2">
            <w:pPr>
              <w:pStyle w:val="rowtabella0"/>
              <w:jc w:val="center"/>
              <w:rPr>
                <w:color w:val="002060"/>
              </w:rPr>
            </w:pPr>
            <w:r w:rsidRPr="006F3834">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BFDC5" w14:textId="77777777" w:rsidR="005907F8" w:rsidRPr="006F3834" w:rsidRDefault="005907F8" w:rsidP="00C857F2">
            <w:pPr>
              <w:pStyle w:val="rowtabella0"/>
              <w:jc w:val="center"/>
              <w:rPr>
                <w:color w:val="002060"/>
              </w:rPr>
            </w:pPr>
            <w:r w:rsidRPr="006F38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353CC" w14:textId="77777777" w:rsidR="005907F8" w:rsidRPr="006F3834" w:rsidRDefault="005907F8" w:rsidP="00C857F2">
            <w:pPr>
              <w:pStyle w:val="rowtabella0"/>
              <w:jc w:val="center"/>
              <w:rPr>
                <w:color w:val="002060"/>
              </w:rPr>
            </w:pPr>
            <w:r w:rsidRPr="006F38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27BDE" w14:textId="77777777" w:rsidR="005907F8" w:rsidRPr="006F3834" w:rsidRDefault="005907F8" w:rsidP="00C857F2">
            <w:pPr>
              <w:pStyle w:val="rowtabella0"/>
              <w:jc w:val="center"/>
              <w:rPr>
                <w:color w:val="002060"/>
              </w:rPr>
            </w:pPr>
            <w:r w:rsidRPr="006F3834">
              <w:rPr>
                <w:color w:val="002060"/>
              </w:rPr>
              <w:t>0</w:t>
            </w:r>
          </w:p>
        </w:tc>
      </w:tr>
      <w:tr w:rsidR="005907F8" w:rsidRPr="006F3834" w14:paraId="3FEA370B"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0CEE7E" w14:textId="77777777" w:rsidR="005907F8" w:rsidRPr="003C3DDA" w:rsidRDefault="005907F8" w:rsidP="00C857F2">
            <w:pPr>
              <w:pStyle w:val="rowtabella0"/>
              <w:rPr>
                <w:color w:val="002060"/>
                <w:lang w:val="es-ES"/>
              </w:rPr>
            </w:pPr>
            <w:r w:rsidRPr="003C3DDA">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633A3" w14:textId="77777777" w:rsidR="005907F8" w:rsidRPr="006F3834" w:rsidRDefault="005907F8" w:rsidP="00C857F2">
            <w:pPr>
              <w:pStyle w:val="rowtabella0"/>
              <w:jc w:val="center"/>
              <w:rPr>
                <w:color w:val="002060"/>
              </w:rPr>
            </w:pPr>
            <w:r w:rsidRPr="006F38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7C236"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29530"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25125"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FB1D7"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63DD3" w14:textId="77777777" w:rsidR="005907F8" w:rsidRPr="006F3834" w:rsidRDefault="005907F8" w:rsidP="00C857F2">
            <w:pPr>
              <w:pStyle w:val="rowtabella0"/>
              <w:jc w:val="center"/>
              <w:rPr>
                <w:color w:val="002060"/>
              </w:rPr>
            </w:pPr>
            <w:r w:rsidRPr="006F383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EB4BF" w14:textId="77777777" w:rsidR="005907F8" w:rsidRPr="006F3834" w:rsidRDefault="005907F8" w:rsidP="00C857F2">
            <w:pPr>
              <w:pStyle w:val="rowtabella0"/>
              <w:jc w:val="center"/>
              <w:rPr>
                <w:color w:val="002060"/>
              </w:rPr>
            </w:pPr>
            <w:r w:rsidRPr="006F38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8EF35" w14:textId="77777777" w:rsidR="005907F8" w:rsidRPr="006F3834" w:rsidRDefault="005907F8" w:rsidP="00C857F2">
            <w:pPr>
              <w:pStyle w:val="rowtabella0"/>
              <w:jc w:val="center"/>
              <w:rPr>
                <w:color w:val="002060"/>
              </w:rPr>
            </w:pPr>
            <w:r w:rsidRPr="006F38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DACC7" w14:textId="77777777" w:rsidR="005907F8" w:rsidRPr="006F3834" w:rsidRDefault="005907F8" w:rsidP="00C857F2">
            <w:pPr>
              <w:pStyle w:val="rowtabella0"/>
              <w:jc w:val="center"/>
              <w:rPr>
                <w:color w:val="002060"/>
              </w:rPr>
            </w:pPr>
            <w:r w:rsidRPr="006F3834">
              <w:rPr>
                <w:color w:val="002060"/>
              </w:rPr>
              <w:t>0</w:t>
            </w:r>
          </w:p>
        </w:tc>
      </w:tr>
      <w:tr w:rsidR="005907F8" w:rsidRPr="006F3834" w14:paraId="3577F152"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E7871" w14:textId="77777777" w:rsidR="005907F8" w:rsidRPr="006F3834" w:rsidRDefault="005907F8" w:rsidP="00C857F2">
            <w:pPr>
              <w:pStyle w:val="rowtabella0"/>
              <w:rPr>
                <w:color w:val="002060"/>
              </w:rPr>
            </w:pPr>
            <w:r w:rsidRPr="006F383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F398E" w14:textId="77777777" w:rsidR="005907F8" w:rsidRPr="006F3834" w:rsidRDefault="005907F8" w:rsidP="00C857F2">
            <w:pPr>
              <w:pStyle w:val="rowtabella0"/>
              <w:jc w:val="center"/>
              <w:rPr>
                <w:color w:val="002060"/>
              </w:rPr>
            </w:pPr>
            <w:r w:rsidRPr="006F383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FC066"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4CB4A"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C59A"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47830"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3C213" w14:textId="77777777" w:rsidR="005907F8" w:rsidRPr="006F3834" w:rsidRDefault="005907F8" w:rsidP="00C857F2">
            <w:pPr>
              <w:pStyle w:val="rowtabella0"/>
              <w:jc w:val="center"/>
              <w:rPr>
                <w:color w:val="002060"/>
              </w:rPr>
            </w:pPr>
            <w:r w:rsidRPr="006F3834">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1750" w14:textId="77777777" w:rsidR="005907F8" w:rsidRPr="006F3834" w:rsidRDefault="005907F8" w:rsidP="00C857F2">
            <w:pPr>
              <w:pStyle w:val="rowtabella0"/>
              <w:jc w:val="center"/>
              <w:rPr>
                <w:color w:val="002060"/>
              </w:rPr>
            </w:pPr>
            <w:r w:rsidRPr="006F383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2BAE" w14:textId="77777777" w:rsidR="005907F8" w:rsidRPr="006F3834" w:rsidRDefault="005907F8" w:rsidP="00C857F2">
            <w:pPr>
              <w:pStyle w:val="rowtabella0"/>
              <w:jc w:val="center"/>
              <w:rPr>
                <w:color w:val="002060"/>
              </w:rPr>
            </w:pPr>
            <w:r w:rsidRPr="006F38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8A753" w14:textId="77777777" w:rsidR="005907F8" w:rsidRPr="006F3834" w:rsidRDefault="005907F8" w:rsidP="00C857F2">
            <w:pPr>
              <w:pStyle w:val="rowtabella0"/>
              <w:jc w:val="center"/>
              <w:rPr>
                <w:color w:val="002060"/>
              </w:rPr>
            </w:pPr>
            <w:r w:rsidRPr="006F3834">
              <w:rPr>
                <w:color w:val="002060"/>
              </w:rPr>
              <w:t>0</w:t>
            </w:r>
          </w:p>
        </w:tc>
      </w:tr>
      <w:tr w:rsidR="005907F8" w:rsidRPr="006F3834" w14:paraId="6B2FB5CA"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71AC48" w14:textId="77777777" w:rsidR="005907F8" w:rsidRPr="006F3834" w:rsidRDefault="005907F8" w:rsidP="00C857F2">
            <w:pPr>
              <w:pStyle w:val="rowtabella0"/>
              <w:rPr>
                <w:color w:val="002060"/>
              </w:rPr>
            </w:pPr>
            <w:r w:rsidRPr="006F383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B29AA" w14:textId="77777777" w:rsidR="005907F8" w:rsidRPr="006F3834" w:rsidRDefault="005907F8" w:rsidP="00C857F2">
            <w:pPr>
              <w:pStyle w:val="rowtabella0"/>
              <w:jc w:val="center"/>
              <w:rPr>
                <w:color w:val="002060"/>
              </w:rPr>
            </w:pPr>
            <w:r w:rsidRPr="006F38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A1AA0"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C4AFC"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57DBD"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8D7A"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18F03" w14:textId="77777777" w:rsidR="005907F8" w:rsidRPr="006F3834" w:rsidRDefault="005907F8" w:rsidP="00C857F2">
            <w:pPr>
              <w:pStyle w:val="rowtabella0"/>
              <w:jc w:val="center"/>
              <w:rPr>
                <w:color w:val="002060"/>
              </w:rPr>
            </w:pPr>
            <w:r w:rsidRPr="006F3834">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82C27" w14:textId="77777777" w:rsidR="005907F8" w:rsidRPr="006F3834" w:rsidRDefault="005907F8" w:rsidP="00C857F2">
            <w:pPr>
              <w:pStyle w:val="rowtabella0"/>
              <w:jc w:val="center"/>
              <w:rPr>
                <w:color w:val="002060"/>
              </w:rPr>
            </w:pPr>
            <w:r w:rsidRPr="006F383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28146" w14:textId="77777777" w:rsidR="005907F8" w:rsidRPr="006F3834" w:rsidRDefault="005907F8" w:rsidP="00C857F2">
            <w:pPr>
              <w:pStyle w:val="rowtabella0"/>
              <w:jc w:val="center"/>
              <w:rPr>
                <w:color w:val="002060"/>
              </w:rPr>
            </w:pPr>
            <w:r w:rsidRPr="006F38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6419C" w14:textId="77777777" w:rsidR="005907F8" w:rsidRPr="006F3834" w:rsidRDefault="005907F8" w:rsidP="00C857F2">
            <w:pPr>
              <w:pStyle w:val="rowtabella0"/>
              <w:jc w:val="center"/>
              <w:rPr>
                <w:color w:val="002060"/>
              </w:rPr>
            </w:pPr>
            <w:r w:rsidRPr="006F3834">
              <w:rPr>
                <w:color w:val="002060"/>
              </w:rPr>
              <w:t>0</w:t>
            </w:r>
          </w:p>
        </w:tc>
      </w:tr>
      <w:tr w:rsidR="005907F8" w:rsidRPr="006F3834" w14:paraId="18F90E1A"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5E0876" w14:textId="77777777" w:rsidR="005907F8" w:rsidRPr="00C40075" w:rsidRDefault="005907F8" w:rsidP="00C857F2">
            <w:pPr>
              <w:pStyle w:val="rowtabella0"/>
              <w:rPr>
                <w:color w:val="002060"/>
                <w:lang w:val="en-US"/>
              </w:rPr>
            </w:pPr>
            <w:r w:rsidRPr="00C40075">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756EE" w14:textId="77777777" w:rsidR="005907F8" w:rsidRPr="006F3834" w:rsidRDefault="005907F8" w:rsidP="00C857F2">
            <w:pPr>
              <w:pStyle w:val="rowtabella0"/>
              <w:jc w:val="center"/>
              <w:rPr>
                <w:color w:val="002060"/>
              </w:rPr>
            </w:pPr>
            <w:r w:rsidRPr="006F38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CDEA"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E619A"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31162"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EBE89"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050C2" w14:textId="77777777" w:rsidR="005907F8" w:rsidRPr="006F3834" w:rsidRDefault="005907F8" w:rsidP="00C857F2">
            <w:pPr>
              <w:pStyle w:val="rowtabella0"/>
              <w:jc w:val="center"/>
              <w:rPr>
                <w:color w:val="002060"/>
              </w:rPr>
            </w:pPr>
            <w:r w:rsidRPr="006F3834">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E4CB" w14:textId="77777777" w:rsidR="005907F8" w:rsidRPr="006F3834" w:rsidRDefault="005907F8" w:rsidP="00C857F2">
            <w:pPr>
              <w:pStyle w:val="rowtabella0"/>
              <w:jc w:val="center"/>
              <w:rPr>
                <w:color w:val="002060"/>
              </w:rPr>
            </w:pPr>
            <w:r w:rsidRPr="006F383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400B5" w14:textId="77777777" w:rsidR="005907F8" w:rsidRPr="006F3834" w:rsidRDefault="005907F8" w:rsidP="00C857F2">
            <w:pPr>
              <w:pStyle w:val="rowtabella0"/>
              <w:jc w:val="center"/>
              <w:rPr>
                <w:color w:val="002060"/>
              </w:rPr>
            </w:pPr>
            <w:r w:rsidRPr="006F38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C0C19" w14:textId="77777777" w:rsidR="005907F8" w:rsidRPr="006F3834" w:rsidRDefault="005907F8" w:rsidP="00C857F2">
            <w:pPr>
              <w:pStyle w:val="rowtabella0"/>
              <w:jc w:val="center"/>
              <w:rPr>
                <w:color w:val="002060"/>
              </w:rPr>
            </w:pPr>
            <w:r w:rsidRPr="006F3834">
              <w:rPr>
                <w:color w:val="002060"/>
              </w:rPr>
              <w:t>0</w:t>
            </w:r>
          </w:p>
        </w:tc>
      </w:tr>
      <w:tr w:rsidR="005907F8" w:rsidRPr="006F3834" w14:paraId="646F1111"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EA808" w14:textId="77777777" w:rsidR="005907F8" w:rsidRPr="006F3834" w:rsidRDefault="005907F8" w:rsidP="00C857F2">
            <w:pPr>
              <w:pStyle w:val="rowtabella0"/>
              <w:rPr>
                <w:color w:val="002060"/>
              </w:rPr>
            </w:pPr>
            <w:r w:rsidRPr="006F383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0F14E" w14:textId="77777777" w:rsidR="005907F8" w:rsidRPr="006F3834" w:rsidRDefault="005907F8" w:rsidP="00C857F2">
            <w:pPr>
              <w:pStyle w:val="rowtabella0"/>
              <w:jc w:val="center"/>
              <w:rPr>
                <w:color w:val="002060"/>
              </w:rPr>
            </w:pPr>
            <w:r w:rsidRPr="006F38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6123C"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6338F"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4AB6C"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12A1A"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8CF14" w14:textId="77777777" w:rsidR="005907F8" w:rsidRPr="006F3834" w:rsidRDefault="005907F8" w:rsidP="00C857F2">
            <w:pPr>
              <w:pStyle w:val="rowtabella0"/>
              <w:jc w:val="center"/>
              <w:rPr>
                <w:color w:val="002060"/>
              </w:rPr>
            </w:pPr>
            <w:r w:rsidRPr="006F3834">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35D7" w14:textId="77777777" w:rsidR="005907F8" w:rsidRPr="006F3834" w:rsidRDefault="005907F8" w:rsidP="00C857F2">
            <w:pPr>
              <w:pStyle w:val="rowtabella0"/>
              <w:jc w:val="center"/>
              <w:rPr>
                <w:color w:val="002060"/>
              </w:rPr>
            </w:pPr>
            <w:r w:rsidRPr="006F3834">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75173"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C622D" w14:textId="77777777" w:rsidR="005907F8" w:rsidRPr="006F3834" w:rsidRDefault="005907F8" w:rsidP="00C857F2">
            <w:pPr>
              <w:pStyle w:val="rowtabella0"/>
              <w:jc w:val="center"/>
              <w:rPr>
                <w:color w:val="002060"/>
              </w:rPr>
            </w:pPr>
            <w:r w:rsidRPr="006F3834">
              <w:rPr>
                <w:color w:val="002060"/>
              </w:rPr>
              <w:t>0</w:t>
            </w:r>
          </w:p>
        </w:tc>
      </w:tr>
      <w:tr w:rsidR="005907F8" w:rsidRPr="006F3834" w14:paraId="7FF6BE0D"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EEA646" w14:textId="77777777" w:rsidR="005907F8" w:rsidRPr="00C40075" w:rsidRDefault="005907F8" w:rsidP="00C857F2">
            <w:pPr>
              <w:pStyle w:val="rowtabella0"/>
              <w:rPr>
                <w:color w:val="002060"/>
                <w:lang w:val="en-US"/>
              </w:rPr>
            </w:pPr>
            <w:r w:rsidRPr="00C40075">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D90E3" w14:textId="77777777" w:rsidR="005907F8" w:rsidRPr="006F3834" w:rsidRDefault="005907F8" w:rsidP="00C857F2">
            <w:pPr>
              <w:pStyle w:val="rowtabella0"/>
              <w:jc w:val="center"/>
              <w:rPr>
                <w:color w:val="002060"/>
              </w:rPr>
            </w:pPr>
            <w:r w:rsidRPr="006F38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C3CEB"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9BECA"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926CB"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22AAA"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B8B56" w14:textId="77777777" w:rsidR="005907F8" w:rsidRPr="006F3834" w:rsidRDefault="005907F8" w:rsidP="00C857F2">
            <w:pPr>
              <w:pStyle w:val="rowtabella0"/>
              <w:jc w:val="center"/>
              <w:rPr>
                <w:color w:val="002060"/>
              </w:rPr>
            </w:pPr>
            <w:r w:rsidRPr="006F383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D11F9" w14:textId="77777777" w:rsidR="005907F8" w:rsidRPr="006F3834" w:rsidRDefault="005907F8" w:rsidP="00C857F2">
            <w:pPr>
              <w:pStyle w:val="rowtabella0"/>
              <w:jc w:val="center"/>
              <w:rPr>
                <w:color w:val="002060"/>
              </w:rPr>
            </w:pPr>
            <w:r w:rsidRPr="006F383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74BFB"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C3D0" w14:textId="77777777" w:rsidR="005907F8" w:rsidRPr="006F3834" w:rsidRDefault="005907F8" w:rsidP="00C857F2">
            <w:pPr>
              <w:pStyle w:val="rowtabella0"/>
              <w:jc w:val="center"/>
              <w:rPr>
                <w:color w:val="002060"/>
              </w:rPr>
            </w:pPr>
            <w:r w:rsidRPr="006F3834">
              <w:rPr>
                <w:color w:val="002060"/>
              </w:rPr>
              <w:t>0</w:t>
            </w:r>
          </w:p>
        </w:tc>
      </w:tr>
      <w:tr w:rsidR="005907F8" w:rsidRPr="006F3834" w14:paraId="60C58A5F"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60178" w14:textId="77777777" w:rsidR="005907F8" w:rsidRPr="006F3834" w:rsidRDefault="005907F8" w:rsidP="00C857F2">
            <w:pPr>
              <w:pStyle w:val="rowtabella0"/>
              <w:rPr>
                <w:color w:val="002060"/>
              </w:rPr>
            </w:pPr>
            <w:r w:rsidRPr="006F3834">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31F1B" w14:textId="77777777" w:rsidR="005907F8" w:rsidRPr="006F3834" w:rsidRDefault="005907F8" w:rsidP="00C857F2">
            <w:pPr>
              <w:pStyle w:val="rowtabella0"/>
              <w:jc w:val="center"/>
              <w:rPr>
                <w:color w:val="002060"/>
              </w:rPr>
            </w:pPr>
            <w:r w:rsidRPr="006F38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CFF5C"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D613C"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81B88"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4F6FE"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25CC" w14:textId="77777777" w:rsidR="005907F8" w:rsidRPr="006F3834" w:rsidRDefault="005907F8" w:rsidP="00C857F2">
            <w:pPr>
              <w:pStyle w:val="rowtabella0"/>
              <w:jc w:val="center"/>
              <w:rPr>
                <w:color w:val="002060"/>
              </w:rPr>
            </w:pPr>
            <w:r w:rsidRPr="006F383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ACD70" w14:textId="77777777" w:rsidR="005907F8" w:rsidRPr="006F3834" w:rsidRDefault="005907F8" w:rsidP="00C857F2">
            <w:pPr>
              <w:pStyle w:val="rowtabella0"/>
              <w:jc w:val="center"/>
              <w:rPr>
                <w:color w:val="002060"/>
              </w:rPr>
            </w:pPr>
            <w:r w:rsidRPr="006F383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822B9"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8CF4E" w14:textId="77777777" w:rsidR="005907F8" w:rsidRPr="006F3834" w:rsidRDefault="005907F8" w:rsidP="00C857F2">
            <w:pPr>
              <w:pStyle w:val="rowtabella0"/>
              <w:jc w:val="center"/>
              <w:rPr>
                <w:color w:val="002060"/>
              </w:rPr>
            </w:pPr>
            <w:r w:rsidRPr="006F3834">
              <w:rPr>
                <w:color w:val="002060"/>
              </w:rPr>
              <w:t>0</w:t>
            </w:r>
          </w:p>
        </w:tc>
      </w:tr>
      <w:tr w:rsidR="005907F8" w:rsidRPr="006F3834" w14:paraId="34F20FF7"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A50B5" w14:textId="77777777" w:rsidR="005907F8" w:rsidRPr="006F3834" w:rsidRDefault="005907F8" w:rsidP="00C857F2">
            <w:pPr>
              <w:pStyle w:val="rowtabella0"/>
              <w:rPr>
                <w:color w:val="002060"/>
              </w:rPr>
            </w:pPr>
            <w:r w:rsidRPr="006F383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6DC56" w14:textId="77777777" w:rsidR="005907F8" w:rsidRPr="006F3834" w:rsidRDefault="005907F8" w:rsidP="00C857F2">
            <w:pPr>
              <w:pStyle w:val="rowtabella0"/>
              <w:jc w:val="center"/>
              <w:rPr>
                <w:color w:val="002060"/>
              </w:rPr>
            </w:pPr>
            <w:r w:rsidRPr="006F38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AC02"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67743"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9F119"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33FEB"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813AE" w14:textId="77777777" w:rsidR="005907F8" w:rsidRPr="006F3834" w:rsidRDefault="005907F8" w:rsidP="00C857F2">
            <w:pPr>
              <w:pStyle w:val="rowtabella0"/>
              <w:jc w:val="center"/>
              <w:rPr>
                <w:color w:val="002060"/>
              </w:rPr>
            </w:pPr>
            <w:r w:rsidRPr="006F383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7D70D" w14:textId="77777777" w:rsidR="005907F8" w:rsidRPr="006F3834" w:rsidRDefault="005907F8" w:rsidP="00C857F2">
            <w:pPr>
              <w:pStyle w:val="rowtabella0"/>
              <w:jc w:val="center"/>
              <w:rPr>
                <w:color w:val="002060"/>
              </w:rPr>
            </w:pPr>
            <w:r w:rsidRPr="006F383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1C339" w14:textId="77777777" w:rsidR="005907F8" w:rsidRPr="006F3834" w:rsidRDefault="005907F8" w:rsidP="00C857F2">
            <w:pPr>
              <w:pStyle w:val="rowtabella0"/>
              <w:jc w:val="center"/>
              <w:rPr>
                <w:color w:val="002060"/>
              </w:rPr>
            </w:pPr>
            <w:r w:rsidRPr="006F38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B2FB5" w14:textId="77777777" w:rsidR="005907F8" w:rsidRPr="006F3834" w:rsidRDefault="005907F8" w:rsidP="00C857F2">
            <w:pPr>
              <w:pStyle w:val="rowtabella0"/>
              <w:jc w:val="center"/>
              <w:rPr>
                <w:color w:val="002060"/>
              </w:rPr>
            </w:pPr>
            <w:r w:rsidRPr="006F3834">
              <w:rPr>
                <w:color w:val="002060"/>
              </w:rPr>
              <w:t>0</w:t>
            </w:r>
          </w:p>
        </w:tc>
      </w:tr>
      <w:tr w:rsidR="005907F8" w:rsidRPr="006F3834" w14:paraId="213EF899"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5B4F12" w14:textId="77777777" w:rsidR="005907F8" w:rsidRPr="006F3834" w:rsidRDefault="005907F8" w:rsidP="00C857F2">
            <w:pPr>
              <w:pStyle w:val="rowtabella0"/>
              <w:rPr>
                <w:color w:val="002060"/>
              </w:rPr>
            </w:pPr>
            <w:r w:rsidRPr="006F3834">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5454C" w14:textId="77777777" w:rsidR="005907F8" w:rsidRPr="006F3834" w:rsidRDefault="005907F8" w:rsidP="00C857F2">
            <w:pPr>
              <w:pStyle w:val="rowtabella0"/>
              <w:jc w:val="center"/>
              <w:rPr>
                <w:color w:val="002060"/>
              </w:rPr>
            </w:pPr>
            <w:r w:rsidRPr="006F38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053B2"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79A66"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B0084"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F8A0A"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F836A" w14:textId="77777777" w:rsidR="005907F8" w:rsidRPr="006F3834" w:rsidRDefault="005907F8" w:rsidP="00C857F2">
            <w:pPr>
              <w:pStyle w:val="rowtabella0"/>
              <w:jc w:val="center"/>
              <w:rPr>
                <w:color w:val="002060"/>
              </w:rPr>
            </w:pPr>
            <w:r w:rsidRPr="006F383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154ED" w14:textId="77777777" w:rsidR="005907F8" w:rsidRPr="006F3834" w:rsidRDefault="005907F8" w:rsidP="00C857F2">
            <w:pPr>
              <w:pStyle w:val="rowtabella0"/>
              <w:jc w:val="center"/>
              <w:rPr>
                <w:color w:val="002060"/>
              </w:rPr>
            </w:pPr>
            <w:r w:rsidRPr="006F3834">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3AC49"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56275" w14:textId="77777777" w:rsidR="005907F8" w:rsidRPr="006F3834" w:rsidRDefault="005907F8" w:rsidP="00C857F2">
            <w:pPr>
              <w:pStyle w:val="rowtabella0"/>
              <w:jc w:val="center"/>
              <w:rPr>
                <w:color w:val="002060"/>
              </w:rPr>
            </w:pPr>
            <w:r w:rsidRPr="006F3834">
              <w:rPr>
                <w:color w:val="002060"/>
              </w:rPr>
              <w:t>0</w:t>
            </w:r>
          </w:p>
        </w:tc>
      </w:tr>
      <w:tr w:rsidR="005907F8" w:rsidRPr="006F3834" w14:paraId="6C73F234"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3D41C" w14:textId="77777777" w:rsidR="005907F8" w:rsidRPr="006F3834" w:rsidRDefault="005907F8" w:rsidP="00C857F2">
            <w:pPr>
              <w:pStyle w:val="rowtabella0"/>
              <w:rPr>
                <w:color w:val="002060"/>
              </w:rPr>
            </w:pPr>
            <w:r w:rsidRPr="006F3834">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CF76F"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D3F2F"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DAA17"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32127"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A51E"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A4279" w14:textId="77777777" w:rsidR="005907F8" w:rsidRPr="006F3834" w:rsidRDefault="005907F8" w:rsidP="00C857F2">
            <w:pPr>
              <w:pStyle w:val="rowtabella0"/>
              <w:jc w:val="center"/>
              <w:rPr>
                <w:color w:val="002060"/>
              </w:rPr>
            </w:pPr>
            <w:r w:rsidRPr="006F383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4D5E1" w14:textId="77777777" w:rsidR="005907F8" w:rsidRPr="006F3834" w:rsidRDefault="005907F8" w:rsidP="00C857F2">
            <w:pPr>
              <w:pStyle w:val="rowtabella0"/>
              <w:jc w:val="center"/>
              <w:rPr>
                <w:color w:val="002060"/>
              </w:rPr>
            </w:pPr>
            <w:r w:rsidRPr="006F3834">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DDBE1" w14:textId="77777777" w:rsidR="005907F8" w:rsidRPr="006F3834" w:rsidRDefault="005907F8" w:rsidP="00C857F2">
            <w:pPr>
              <w:pStyle w:val="rowtabella0"/>
              <w:jc w:val="center"/>
              <w:rPr>
                <w:color w:val="002060"/>
              </w:rPr>
            </w:pPr>
            <w:r w:rsidRPr="006F38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8F09F" w14:textId="77777777" w:rsidR="005907F8" w:rsidRPr="006F3834" w:rsidRDefault="005907F8" w:rsidP="00C857F2">
            <w:pPr>
              <w:pStyle w:val="rowtabella0"/>
              <w:jc w:val="center"/>
              <w:rPr>
                <w:color w:val="002060"/>
              </w:rPr>
            </w:pPr>
            <w:r w:rsidRPr="006F3834">
              <w:rPr>
                <w:color w:val="002060"/>
              </w:rPr>
              <w:t>0</w:t>
            </w:r>
          </w:p>
        </w:tc>
      </w:tr>
      <w:tr w:rsidR="005907F8" w:rsidRPr="006F3834" w14:paraId="70518DBF"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FB684" w14:textId="77777777" w:rsidR="005907F8" w:rsidRPr="003C3DDA" w:rsidRDefault="005907F8" w:rsidP="00C857F2">
            <w:pPr>
              <w:pStyle w:val="rowtabella0"/>
              <w:rPr>
                <w:color w:val="002060"/>
                <w:lang w:val="es-ES"/>
              </w:rPr>
            </w:pPr>
            <w:r w:rsidRPr="003C3DDA">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9C915" w14:textId="77777777" w:rsidR="005907F8" w:rsidRPr="006F3834" w:rsidRDefault="005907F8" w:rsidP="00C857F2">
            <w:pPr>
              <w:pStyle w:val="rowtabella0"/>
              <w:jc w:val="center"/>
              <w:rPr>
                <w:color w:val="002060"/>
              </w:rPr>
            </w:pPr>
            <w:r w:rsidRPr="006F38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41062"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54CB4"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C6BB5"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CE22F" w14:textId="77777777" w:rsidR="005907F8" w:rsidRPr="006F3834" w:rsidRDefault="005907F8" w:rsidP="00C857F2">
            <w:pPr>
              <w:pStyle w:val="rowtabella0"/>
              <w:jc w:val="center"/>
              <w:rPr>
                <w:color w:val="002060"/>
              </w:rPr>
            </w:pPr>
            <w:r w:rsidRPr="006F38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E0056" w14:textId="77777777" w:rsidR="005907F8" w:rsidRPr="006F3834" w:rsidRDefault="005907F8" w:rsidP="00C857F2">
            <w:pPr>
              <w:pStyle w:val="rowtabella0"/>
              <w:jc w:val="center"/>
              <w:rPr>
                <w:color w:val="002060"/>
              </w:rPr>
            </w:pPr>
            <w:r w:rsidRPr="006F383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FC63A" w14:textId="77777777" w:rsidR="005907F8" w:rsidRPr="006F3834" w:rsidRDefault="005907F8" w:rsidP="00C857F2">
            <w:pPr>
              <w:pStyle w:val="rowtabella0"/>
              <w:jc w:val="center"/>
              <w:rPr>
                <w:color w:val="002060"/>
              </w:rPr>
            </w:pPr>
            <w:r w:rsidRPr="006F3834">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5087" w14:textId="77777777" w:rsidR="005907F8" w:rsidRPr="006F3834" w:rsidRDefault="005907F8" w:rsidP="00C857F2">
            <w:pPr>
              <w:pStyle w:val="rowtabella0"/>
              <w:jc w:val="center"/>
              <w:rPr>
                <w:color w:val="002060"/>
              </w:rPr>
            </w:pPr>
            <w:r w:rsidRPr="006F38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1FA06" w14:textId="77777777" w:rsidR="005907F8" w:rsidRPr="006F3834" w:rsidRDefault="005907F8" w:rsidP="00C857F2">
            <w:pPr>
              <w:pStyle w:val="rowtabella0"/>
              <w:jc w:val="center"/>
              <w:rPr>
                <w:color w:val="002060"/>
              </w:rPr>
            </w:pPr>
            <w:r w:rsidRPr="006F3834">
              <w:rPr>
                <w:color w:val="002060"/>
              </w:rPr>
              <w:t>0</w:t>
            </w:r>
          </w:p>
        </w:tc>
      </w:tr>
      <w:tr w:rsidR="005907F8" w:rsidRPr="006F3834" w14:paraId="2BFB6E77" w14:textId="77777777" w:rsidTr="00C857F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B7C2DD" w14:textId="77777777" w:rsidR="005907F8" w:rsidRPr="00C40075" w:rsidRDefault="005907F8" w:rsidP="00C857F2">
            <w:pPr>
              <w:pStyle w:val="rowtabella0"/>
              <w:rPr>
                <w:color w:val="002060"/>
                <w:lang w:val="en-US"/>
              </w:rPr>
            </w:pPr>
            <w:r w:rsidRPr="00C40075">
              <w:rPr>
                <w:color w:val="002060"/>
                <w:lang w:val="en-US"/>
              </w:rPr>
              <w:lastRenderedPageBreak/>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B501B"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D0203"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2FDA3"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93A2C"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9694C" w14:textId="77777777" w:rsidR="005907F8" w:rsidRPr="006F3834" w:rsidRDefault="005907F8" w:rsidP="00C857F2">
            <w:pPr>
              <w:pStyle w:val="rowtabella0"/>
              <w:jc w:val="center"/>
              <w:rPr>
                <w:color w:val="002060"/>
              </w:rPr>
            </w:pPr>
            <w:r w:rsidRPr="006F38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9751C" w14:textId="77777777" w:rsidR="005907F8" w:rsidRPr="006F3834" w:rsidRDefault="005907F8" w:rsidP="00C857F2">
            <w:pPr>
              <w:pStyle w:val="rowtabella0"/>
              <w:jc w:val="center"/>
              <w:rPr>
                <w:color w:val="002060"/>
              </w:rPr>
            </w:pPr>
            <w:r w:rsidRPr="006F383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673F" w14:textId="77777777" w:rsidR="005907F8" w:rsidRPr="006F3834" w:rsidRDefault="005907F8" w:rsidP="00C857F2">
            <w:pPr>
              <w:pStyle w:val="rowtabella0"/>
              <w:jc w:val="center"/>
              <w:rPr>
                <w:color w:val="002060"/>
              </w:rPr>
            </w:pPr>
            <w:r w:rsidRPr="006F3834">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BEF2" w14:textId="77777777" w:rsidR="005907F8" w:rsidRPr="006F3834" w:rsidRDefault="005907F8" w:rsidP="00C857F2">
            <w:pPr>
              <w:pStyle w:val="rowtabella0"/>
              <w:jc w:val="center"/>
              <w:rPr>
                <w:color w:val="002060"/>
              </w:rPr>
            </w:pPr>
            <w:r w:rsidRPr="006F383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0255" w14:textId="77777777" w:rsidR="005907F8" w:rsidRPr="006F3834" w:rsidRDefault="005907F8" w:rsidP="00C857F2">
            <w:pPr>
              <w:pStyle w:val="rowtabella0"/>
              <w:jc w:val="center"/>
              <w:rPr>
                <w:color w:val="002060"/>
              </w:rPr>
            </w:pPr>
            <w:r w:rsidRPr="006F3834">
              <w:rPr>
                <w:color w:val="002060"/>
              </w:rPr>
              <w:t>0</w:t>
            </w:r>
          </w:p>
        </w:tc>
      </w:tr>
    </w:tbl>
    <w:p w14:paraId="67C9A12C" w14:textId="77777777" w:rsidR="005907F8" w:rsidRDefault="005907F8" w:rsidP="005907F8">
      <w:pPr>
        <w:pStyle w:val="breakline"/>
        <w:rPr>
          <w:rFonts w:eastAsiaTheme="minorEastAsia"/>
          <w:color w:val="002060"/>
        </w:rPr>
      </w:pPr>
    </w:p>
    <w:p w14:paraId="0EBA1353" w14:textId="77777777" w:rsidR="00C40075" w:rsidRPr="00426066" w:rsidRDefault="00C40075" w:rsidP="00C40075">
      <w:pPr>
        <w:pStyle w:val="titoloprinc0"/>
        <w:rPr>
          <w:color w:val="002060"/>
        </w:rPr>
      </w:pPr>
      <w:r>
        <w:rPr>
          <w:color w:val="002060"/>
        </w:rPr>
        <w:t>PROGRAMMA GARE</w:t>
      </w:r>
    </w:p>
    <w:p w14:paraId="649A4E48" w14:textId="77777777" w:rsidR="00C40075" w:rsidRDefault="00C40075" w:rsidP="005907F8">
      <w:pPr>
        <w:pStyle w:val="breakline"/>
        <w:rPr>
          <w:rFonts w:eastAsiaTheme="minorEastAsia"/>
          <w:color w:val="002060"/>
        </w:rPr>
      </w:pPr>
    </w:p>
    <w:p w14:paraId="6E21A87F" w14:textId="77777777" w:rsidR="00520176" w:rsidRPr="00E43EB8" w:rsidRDefault="00520176" w:rsidP="00520176">
      <w:pPr>
        <w:pStyle w:val="sottotitolocampionato10"/>
        <w:rPr>
          <w:color w:val="002060"/>
        </w:rPr>
      </w:pPr>
      <w:r w:rsidRPr="00E43EB8">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8"/>
        <w:gridCol w:w="1558"/>
        <w:gridCol w:w="1537"/>
      </w:tblGrid>
      <w:tr w:rsidR="00520176" w:rsidRPr="00E43EB8" w14:paraId="46C011B8" w14:textId="77777777" w:rsidTr="00AF1E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A0939" w14:textId="77777777" w:rsidR="00520176" w:rsidRPr="00E43EB8" w:rsidRDefault="00520176" w:rsidP="00AF1E9D">
            <w:pPr>
              <w:pStyle w:val="headertabella0"/>
              <w:rPr>
                <w:color w:val="002060"/>
              </w:rPr>
            </w:pPr>
            <w:r w:rsidRPr="00E43EB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09790" w14:textId="77777777" w:rsidR="00520176" w:rsidRPr="00E43EB8" w:rsidRDefault="00520176" w:rsidP="00AF1E9D">
            <w:pPr>
              <w:pStyle w:val="headertabella0"/>
              <w:rPr>
                <w:color w:val="002060"/>
              </w:rPr>
            </w:pPr>
            <w:r w:rsidRPr="00E43EB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35092" w14:textId="77777777" w:rsidR="00520176" w:rsidRPr="00E43EB8" w:rsidRDefault="00520176" w:rsidP="00AF1E9D">
            <w:pPr>
              <w:pStyle w:val="headertabella0"/>
              <w:rPr>
                <w:color w:val="002060"/>
              </w:rPr>
            </w:pPr>
            <w:r w:rsidRPr="00E43EB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6C20A" w14:textId="77777777" w:rsidR="00520176" w:rsidRPr="00E43EB8" w:rsidRDefault="00520176" w:rsidP="00AF1E9D">
            <w:pPr>
              <w:pStyle w:val="headertabella0"/>
              <w:rPr>
                <w:color w:val="002060"/>
              </w:rPr>
            </w:pPr>
            <w:r w:rsidRPr="00E43EB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EBAAB" w14:textId="77777777" w:rsidR="00520176" w:rsidRPr="00E43EB8" w:rsidRDefault="00520176" w:rsidP="00AF1E9D">
            <w:pPr>
              <w:pStyle w:val="headertabella0"/>
              <w:rPr>
                <w:color w:val="002060"/>
              </w:rPr>
            </w:pPr>
            <w:r w:rsidRPr="00E43EB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C2570" w14:textId="77777777" w:rsidR="00520176" w:rsidRPr="00E43EB8" w:rsidRDefault="00520176" w:rsidP="00AF1E9D">
            <w:pPr>
              <w:pStyle w:val="headertabella0"/>
              <w:rPr>
                <w:color w:val="002060"/>
              </w:rPr>
            </w:pPr>
            <w:r w:rsidRPr="00E43EB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50225" w14:textId="77777777" w:rsidR="00520176" w:rsidRPr="00E43EB8" w:rsidRDefault="00520176" w:rsidP="00AF1E9D">
            <w:pPr>
              <w:pStyle w:val="headertabella0"/>
              <w:rPr>
                <w:color w:val="002060"/>
              </w:rPr>
            </w:pPr>
            <w:r w:rsidRPr="00E43EB8">
              <w:rPr>
                <w:color w:val="002060"/>
              </w:rPr>
              <w:t>Indirizzo Impianto</w:t>
            </w:r>
          </w:p>
        </w:tc>
      </w:tr>
      <w:tr w:rsidR="00520176" w:rsidRPr="00E43EB8" w14:paraId="5702035E" w14:textId="77777777" w:rsidTr="00AF1E9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74963C" w14:textId="77777777" w:rsidR="00520176" w:rsidRPr="00E43EB8" w:rsidRDefault="00520176" w:rsidP="00AF1E9D">
            <w:pPr>
              <w:pStyle w:val="rowtabella0"/>
              <w:rPr>
                <w:color w:val="002060"/>
              </w:rPr>
            </w:pPr>
            <w:r w:rsidRPr="00E43EB8">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46633" w14:textId="77777777" w:rsidR="00520176" w:rsidRPr="00E43EB8" w:rsidRDefault="00520176" w:rsidP="00AF1E9D">
            <w:pPr>
              <w:pStyle w:val="rowtabella0"/>
              <w:rPr>
                <w:color w:val="002060"/>
              </w:rPr>
            </w:pPr>
            <w:r w:rsidRPr="00E43EB8">
              <w:rPr>
                <w:color w:val="002060"/>
              </w:rPr>
              <w:t>FUTSAL CASELLE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1634F" w14:textId="77777777" w:rsidR="00520176" w:rsidRPr="00E43EB8" w:rsidRDefault="00520176" w:rsidP="00AF1E9D">
            <w:pPr>
              <w:pStyle w:val="rowtabella0"/>
              <w:jc w:val="center"/>
              <w:rPr>
                <w:color w:val="002060"/>
              </w:rPr>
            </w:pPr>
            <w:r w:rsidRPr="00E43EB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0B8AB1" w14:textId="77777777" w:rsidR="00520176" w:rsidRPr="00E43EB8" w:rsidRDefault="00520176" w:rsidP="00AF1E9D">
            <w:pPr>
              <w:pStyle w:val="rowtabella0"/>
              <w:rPr>
                <w:color w:val="002060"/>
              </w:rPr>
            </w:pPr>
            <w:r w:rsidRPr="00E43EB8">
              <w:rPr>
                <w:color w:val="002060"/>
              </w:rPr>
              <w:t>22/03/2024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48819" w14:textId="77777777" w:rsidR="00520176" w:rsidRPr="00E43EB8" w:rsidRDefault="00520176" w:rsidP="00AF1E9D">
            <w:pPr>
              <w:pStyle w:val="rowtabella0"/>
              <w:rPr>
                <w:color w:val="002060"/>
              </w:rPr>
            </w:pPr>
            <w:r w:rsidRPr="00E43EB8">
              <w:rPr>
                <w:color w:val="002060"/>
              </w:rPr>
              <w:t xml:space="preserve">5454 </w:t>
            </w:r>
            <w:proofErr w:type="gramStart"/>
            <w:r w:rsidRPr="00E43EB8">
              <w:rPr>
                <w:color w:val="002060"/>
              </w:rPr>
              <w:t>C.COPERTO</w:t>
            </w:r>
            <w:proofErr w:type="gramEnd"/>
            <w:r w:rsidRPr="00E43EB8">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5F681" w14:textId="77777777" w:rsidR="00520176" w:rsidRPr="00E43EB8" w:rsidRDefault="00520176" w:rsidP="00AF1E9D">
            <w:pPr>
              <w:pStyle w:val="rowtabella0"/>
              <w:rPr>
                <w:color w:val="002060"/>
              </w:rPr>
            </w:pPr>
            <w:r w:rsidRPr="00E43EB8">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EA162" w14:textId="77777777" w:rsidR="00520176" w:rsidRPr="00E43EB8" w:rsidRDefault="00520176" w:rsidP="00AF1E9D">
            <w:pPr>
              <w:pStyle w:val="rowtabella0"/>
              <w:rPr>
                <w:color w:val="002060"/>
              </w:rPr>
            </w:pPr>
            <w:r w:rsidRPr="00E43EB8">
              <w:rPr>
                <w:color w:val="002060"/>
              </w:rPr>
              <w:t>VIA VILLA TOMBARI</w:t>
            </w:r>
          </w:p>
        </w:tc>
      </w:tr>
      <w:tr w:rsidR="00520176" w:rsidRPr="00E43EB8" w14:paraId="540AA20F"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481407" w14:textId="77777777" w:rsidR="00520176" w:rsidRPr="00E43EB8" w:rsidRDefault="00520176" w:rsidP="00AF1E9D">
            <w:pPr>
              <w:pStyle w:val="rowtabella0"/>
              <w:rPr>
                <w:color w:val="002060"/>
              </w:rPr>
            </w:pPr>
            <w:r w:rsidRPr="00E43EB8">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351313" w14:textId="77777777" w:rsidR="00520176" w:rsidRPr="00E43EB8" w:rsidRDefault="00520176" w:rsidP="00AF1E9D">
            <w:pPr>
              <w:pStyle w:val="rowtabella0"/>
              <w:rPr>
                <w:color w:val="002060"/>
              </w:rPr>
            </w:pPr>
            <w:r w:rsidRPr="00E43EB8">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29CB7F"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70A0D4"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D6A8C0" w14:textId="77777777" w:rsidR="00520176" w:rsidRPr="00E43EB8" w:rsidRDefault="00520176" w:rsidP="00AF1E9D">
            <w:pPr>
              <w:pStyle w:val="rowtabella0"/>
              <w:rPr>
                <w:color w:val="002060"/>
              </w:rPr>
            </w:pPr>
            <w:r w:rsidRPr="00E43EB8">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14AF62" w14:textId="77777777" w:rsidR="00520176" w:rsidRPr="00E43EB8" w:rsidRDefault="00520176" w:rsidP="00AF1E9D">
            <w:pPr>
              <w:pStyle w:val="rowtabella0"/>
              <w:rPr>
                <w:color w:val="002060"/>
              </w:rPr>
            </w:pPr>
            <w:r w:rsidRPr="00E43EB8">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991013" w14:textId="77777777" w:rsidR="00520176" w:rsidRPr="00E43EB8" w:rsidRDefault="00520176" w:rsidP="00AF1E9D">
            <w:pPr>
              <w:pStyle w:val="rowtabella0"/>
              <w:rPr>
                <w:color w:val="002060"/>
              </w:rPr>
            </w:pPr>
            <w:r w:rsidRPr="00E43EB8">
              <w:rPr>
                <w:color w:val="002060"/>
              </w:rPr>
              <w:t>VIA GRAZIA DELEDDA</w:t>
            </w:r>
          </w:p>
        </w:tc>
      </w:tr>
      <w:tr w:rsidR="00520176" w:rsidRPr="00E43EB8" w14:paraId="64B48568"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F80EA3" w14:textId="77777777" w:rsidR="00520176" w:rsidRPr="00E43EB8" w:rsidRDefault="00520176" w:rsidP="00AF1E9D">
            <w:pPr>
              <w:pStyle w:val="rowtabella0"/>
              <w:rPr>
                <w:color w:val="002060"/>
              </w:rPr>
            </w:pPr>
            <w:r w:rsidRPr="00E43EB8">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566059" w14:textId="77777777" w:rsidR="00520176" w:rsidRPr="00E43EB8" w:rsidRDefault="00520176" w:rsidP="00AF1E9D">
            <w:pPr>
              <w:pStyle w:val="rowtabella0"/>
              <w:rPr>
                <w:color w:val="002060"/>
              </w:rPr>
            </w:pPr>
            <w:r w:rsidRPr="00E43EB8">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BB2E11"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E3260E"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37C5CC" w14:textId="77777777" w:rsidR="00520176" w:rsidRPr="00E43EB8" w:rsidRDefault="00520176" w:rsidP="00AF1E9D">
            <w:pPr>
              <w:pStyle w:val="rowtabella0"/>
              <w:rPr>
                <w:color w:val="002060"/>
              </w:rPr>
            </w:pPr>
            <w:r w:rsidRPr="00E43EB8">
              <w:rPr>
                <w:color w:val="002060"/>
              </w:rPr>
              <w:t xml:space="preserve">5286 PALESTRA </w:t>
            </w:r>
            <w:proofErr w:type="gramStart"/>
            <w:r w:rsidRPr="00E43EB8">
              <w:rPr>
                <w:color w:val="002060"/>
              </w:rPr>
              <w:t>C.SPORTIVO</w:t>
            </w:r>
            <w:proofErr w:type="gramEnd"/>
            <w:r w:rsidRPr="00E43EB8">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ABED5D" w14:textId="77777777" w:rsidR="00520176" w:rsidRPr="00E43EB8" w:rsidRDefault="00520176" w:rsidP="00AF1E9D">
            <w:pPr>
              <w:pStyle w:val="rowtabella0"/>
              <w:rPr>
                <w:color w:val="002060"/>
              </w:rPr>
            </w:pPr>
            <w:r w:rsidRPr="00E43EB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BDE2D9" w14:textId="77777777" w:rsidR="00520176" w:rsidRPr="00E43EB8" w:rsidRDefault="00520176" w:rsidP="00AF1E9D">
            <w:pPr>
              <w:pStyle w:val="rowtabella0"/>
              <w:rPr>
                <w:color w:val="002060"/>
              </w:rPr>
            </w:pPr>
            <w:r w:rsidRPr="00E43EB8">
              <w:rPr>
                <w:color w:val="002060"/>
              </w:rPr>
              <w:t>VIA ALFIERI SNC</w:t>
            </w:r>
          </w:p>
        </w:tc>
      </w:tr>
      <w:tr w:rsidR="00520176" w:rsidRPr="00E43EB8" w14:paraId="05AFA192"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6EDA2B" w14:textId="77777777" w:rsidR="00520176" w:rsidRPr="00E43EB8" w:rsidRDefault="00520176" w:rsidP="00AF1E9D">
            <w:pPr>
              <w:pStyle w:val="rowtabella0"/>
              <w:rPr>
                <w:color w:val="002060"/>
              </w:rPr>
            </w:pPr>
            <w:r w:rsidRPr="00E43EB8">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B49955" w14:textId="77777777" w:rsidR="00520176" w:rsidRPr="00E43EB8" w:rsidRDefault="00520176" w:rsidP="00AF1E9D">
            <w:pPr>
              <w:pStyle w:val="rowtabella0"/>
              <w:rPr>
                <w:color w:val="002060"/>
              </w:rPr>
            </w:pPr>
            <w:r w:rsidRPr="00E43EB8">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6B3982"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89EBB8"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24D43A" w14:textId="77777777" w:rsidR="00520176" w:rsidRPr="00E43EB8" w:rsidRDefault="00520176" w:rsidP="00AF1E9D">
            <w:pPr>
              <w:pStyle w:val="rowtabella0"/>
              <w:rPr>
                <w:color w:val="002060"/>
              </w:rPr>
            </w:pPr>
            <w:r w:rsidRPr="00E43EB8">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EE9282" w14:textId="77777777" w:rsidR="00520176" w:rsidRPr="00E43EB8" w:rsidRDefault="00520176" w:rsidP="00AF1E9D">
            <w:pPr>
              <w:pStyle w:val="rowtabella0"/>
              <w:rPr>
                <w:color w:val="002060"/>
              </w:rPr>
            </w:pPr>
            <w:r w:rsidRPr="00E43EB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774C1D" w14:textId="77777777" w:rsidR="00520176" w:rsidRPr="00E43EB8" w:rsidRDefault="00520176" w:rsidP="00AF1E9D">
            <w:pPr>
              <w:pStyle w:val="rowtabella0"/>
              <w:rPr>
                <w:color w:val="002060"/>
              </w:rPr>
            </w:pPr>
            <w:r w:rsidRPr="00E43EB8">
              <w:rPr>
                <w:color w:val="002060"/>
              </w:rPr>
              <w:t>VIA DEI TESSITORI</w:t>
            </w:r>
          </w:p>
        </w:tc>
      </w:tr>
      <w:tr w:rsidR="00520176" w:rsidRPr="00E43EB8" w14:paraId="4FD38FE9"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D617E2" w14:textId="77777777" w:rsidR="00520176" w:rsidRPr="00E43EB8" w:rsidRDefault="00520176" w:rsidP="00AF1E9D">
            <w:pPr>
              <w:pStyle w:val="rowtabella0"/>
              <w:rPr>
                <w:color w:val="002060"/>
              </w:rPr>
            </w:pPr>
            <w:r w:rsidRPr="00E43EB8">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5F1BA2" w14:textId="77777777" w:rsidR="00520176" w:rsidRPr="00E43EB8" w:rsidRDefault="00520176" w:rsidP="00AF1E9D">
            <w:pPr>
              <w:pStyle w:val="rowtabella0"/>
              <w:rPr>
                <w:color w:val="002060"/>
              </w:rPr>
            </w:pPr>
            <w:r w:rsidRPr="00E43EB8">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B3EA39"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2D546B"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0C39D4" w14:textId="77777777" w:rsidR="00520176" w:rsidRPr="00E43EB8" w:rsidRDefault="00520176" w:rsidP="00AF1E9D">
            <w:pPr>
              <w:pStyle w:val="rowtabella0"/>
              <w:rPr>
                <w:color w:val="002060"/>
              </w:rPr>
            </w:pPr>
            <w:r w:rsidRPr="00E43EB8">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135342" w14:textId="77777777" w:rsidR="00520176" w:rsidRPr="00E43EB8" w:rsidRDefault="00520176" w:rsidP="00AF1E9D">
            <w:pPr>
              <w:pStyle w:val="rowtabella0"/>
              <w:rPr>
                <w:color w:val="002060"/>
              </w:rPr>
            </w:pPr>
            <w:r w:rsidRPr="00E43EB8">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6DD6BB" w14:textId="77777777" w:rsidR="00520176" w:rsidRPr="00E43EB8" w:rsidRDefault="00520176" w:rsidP="00AF1E9D">
            <w:pPr>
              <w:pStyle w:val="rowtabella0"/>
              <w:rPr>
                <w:color w:val="002060"/>
              </w:rPr>
            </w:pPr>
            <w:r w:rsidRPr="00E43EB8">
              <w:rPr>
                <w:color w:val="002060"/>
              </w:rPr>
              <w:t>VIA ALESSANDRO MANZONI</w:t>
            </w:r>
          </w:p>
        </w:tc>
      </w:tr>
      <w:tr w:rsidR="00520176" w:rsidRPr="00E43EB8" w14:paraId="5AD643C8"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44BE88" w14:textId="77777777" w:rsidR="00520176" w:rsidRPr="00E43EB8" w:rsidRDefault="00520176" w:rsidP="00AF1E9D">
            <w:pPr>
              <w:pStyle w:val="rowtabella0"/>
              <w:rPr>
                <w:color w:val="002060"/>
              </w:rPr>
            </w:pPr>
            <w:r w:rsidRPr="00E43EB8">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4E1590" w14:textId="77777777" w:rsidR="00520176" w:rsidRPr="00E43EB8" w:rsidRDefault="00520176" w:rsidP="00AF1E9D">
            <w:pPr>
              <w:pStyle w:val="rowtabella0"/>
              <w:rPr>
                <w:color w:val="002060"/>
              </w:rPr>
            </w:pPr>
            <w:r w:rsidRPr="00E43EB8">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9E0AF6"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173B16"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428BEA" w14:textId="77777777" w:rsidR="00520176" w:rsidRPr="00E43EB8" w:rsidRDefault="00520176" w:rsidP="00AF1E9D">
            <w:pPr>
              <w:pStyle w:val="rowtabella0"/>
              <w:rPr>
                <w:color w:val="002060"/>
              </w:rPr>
            </w:pPr>
            <w:r w:rsidRPr="00E43EB8">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FE7070" w14:textId="77777777" w:rsidR="00520176" w:rsidRPr="00E43EB8" w:rsidRDefault="00520176" w:rsidP="00AF1E9D">
            <w:pPr>
              <w:pStyle w:val="rowtabella0"/>
              <w:rPr>
                <w:color w:val="002060"/>
              </w:rPr>
            </w:pPr>
            <w:r w:rsidRPr="00E43EB8">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2C7021" w14:textId="77777777" w:rsidR="00520176" w:rsidRPr="00E43EB8" w:rsidRDefault="00520176" w:rsidP="00AF1E9D">
            <w:pPr>
              <w:pStyle w:val="rowtabella0"/>
              <w:rPr>
                <w:color w:val="002060"/>
              </w:rPr>
            </w:pPr>
            <w:r w:rsidRPr="00E43EB8">
              <w:rPr>
                <w:color w:val="002060"/>
              </w:rPr>
              <w:t xml:space="preserve">VIA </w:t>
            </w:r>
            <w:proofErr w:type="gramStart"/>
            <w:r w:rsidRPr="00E43EB8">
              <w:rPr>
                <w:color w:val="002060"/>
              </w:rPr>
              <w:t>B.ROSSI</w:t>
            </w:r>
            <w:proofErr w:type="gramEnd"/>
            <w:r w:rsidRPr="00E43EB8">
              <w:rPr>
                <w:color w:val="002060"/>
              </w:rPr>
              <w:t xml:space="preserve"> SNC</w:t>
            </w:r>
          </w:p>
        </w:tc>
      </w:tr>
      <w:tr w:rsidR="00520176" w:rsidRPr="00E43EB8" w14:paraId="2A908366" w14:textId="77777777" w:rsidTr="00AF1E9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F3266C" w14:textId="77777777" w:rsidR="00520176" w:rsidRPr="00E43EB8" w:rsidRDefault="00520176" w:rsidP="00AF1E9D">
            <w:pPr>
              <w:pStyle w:val="rowtabella0"/>
              <w:rPr>
                <w:color w:val="002060"/>
              </w:rPr>
            </w:pPr>
            <w:r w:rsidRPr="00E43EB8">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5FB1D" w14:textId="77777777" w:rsidR="00520176" w:rsidRPr="00E43EB8" w:rsidRDefault="00520176" w:rsidP="00AF1E9D">
            <w:pPr>
              <w:pStyle w:val="rowtabella0"/>
              <w:rPr>
                <w:color w:val="002060"/>
              </w:rPr>
            </w:pPr>
            <w:r w:rsidRPr="00E43EB8">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F675F"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D6734"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CF880" w14:textId="77777777" w:rsidR="00520176" w:rsidRPr="00E43EB8" w:rsidRDefault="00520176" w:rsidP="00AF1E9D">
            <w:pPr>
              <w:pStyle w:val="rowtabella0"/>
              <w:rPr>
                <w:color w:val="002060"/>
              </w:rPr>
            </w:pPr>
            <w:r w:rsidRPr="00E43EB8">
              <w:rPr>
                <w:color w:val="002060"/>
              </w:rPr>
              <w:t xml:space="preserve">5429 PAL.COM. </w:t>
            </w:r>
            <w:proofErr w:type="gramStart"/>
            <w:r w:rsidRPr="00E43EB8">
              <w:rPr>
                <w:color w:val="002060"/>
              </w:rPr>
              <w:t>S.MICHELE</w:t>
            </w:r>
            <w:proofErr w:type="gramEnd"/>
            <w:r w:rsidRPr="00E43EB8">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C632B2" w14:textId="77777777" w:rsidR="00520176" w:rsidRPr="00E43EB8" w:rsidRDefault="00520176" w:rsidP="00AF1E9D">
            <w:pPr>
              <w:pStyle w:val="rowtabella0"/>
              <w:rPr>
                <w:color w:val="002060"/>
              </w:rPr>
            </w:pPr>
            <w:r w:rsidRPr="00E43EB8">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3BB97" w14:textId="77777777" w:rsidR="00520176" w:rsidRPr="00E43EB8" w:rsidRDefault="00520176" w:rsidP="00AF1E9D">
            <w:pPr>
              <w:pStyle w:val="rowtabella0"/>
              <w:rPr>
                <w:color w:val="002060"/>
              </w:rPr>
            </w:pPr>
            <w:r w:rsidRPr="00E43EB8">
              <w:rPr>
                <w:color w:val="002060"/>
              </w:rPr>
              <w:t>VIA LORETO</w:t>
            </w:r>
          </w:p>
        </w:tc>
      </w:tr>
    </w:tbl>
    <w:p w14:paraId="4190E157" w14:textId="77777777" w:rsidR="00520176" w:rsidRPr="006F3834" w:rsidRDefault="00520176" w:rsidP="005907F8">
      <w:pPr>
        <w:pStyle w:val="breakline"/>
        <w:rPr>
          <w:rFonts w:eastAsiaTheme="minorEastAsia"/>
          <w:color w:val="002060"/>
        </w:rPr>
      </w:pPr>
    </w:p>
    <w:p w14:paraId="3D38FBF0" w14:textId="77777777" w:rsidR="005907F8" w:rsidRPr="006F3834" w:rsidRDefault="005907F8" w:rsidP="005907F8">
      <w:pPr>
        <w:pStyle w:val="breakline"/>
        <w:rPr>
          <w:color w:val="002060"/>
        </w:rPr>
      </w:pPr>
    </w:p>
    <w:p w14:paraId="4E25EFB1" w14:textId="77777777" w:rsidR="005907F8" w:rsidRPr="006F3834" w:rsidRDefault="005907F8" w:rsidP="005907F8">
      <w:pPr>
        <w:pStyle w:val="titolocampionato0"/>
        <w:shd w:val="clear" w:color="auto" w:fill="CCCCCC"/>
        <w:spacing w:before="80" w:after="40"/>
        <w:rPr>
          <w:color w:val="002060"/>
        </w:rPr>
      </w:pPr>
      <w:r w:rsidRPr="006F3834">
        <w:rPr>
          <w:color w:val="002060"/>
        </w:rPr>
        <w:t>CALCIO A CINQUE SERIE C2</w:t>
      </w:r>
    </w:p>
    <w:p w14:paraId="747E5081" w14:textId="77777777" w:rsidR="005907F8" w:rsidRPr="006F3834" w:rsidRDefault="005907F8" w:rsidP="005907F8">
      <w:pPr>
        <w:pStyle w:val="titoloprinc0"/>
        <w:rPr>
          <w:color w:val="002060"/>
        </w:rPr>
      </w:pPr>
      <w:r w:rsidRPr="006F3834">
        <w:rPr>
          <w:color w:val="002060"/>
        </w:rPr>
        <w:t>RISULTATI</w:t>
      </w:r>
    </w:p>
    <w:p w14:paraId="2CE366DE" w14:textId="77777777" w:rsidR="005907F8" w:rsidRPr="006F3834" w:rsidRDefault="005907F8" w:rsidP="005907F8">
      <w:pPr>
        <w:pStyle w:val="breakline"/>
        <w:rPr>
          <w:color w:val="002060"/>
        </w:rPr>
      </w:pPr>
    </w:p>
    <w:p w14:paraId="2AEE0BD2" w14:textId="77777777" w:rsidR="005907F8" w:rsidRPr="006F3834" w:rsidRDefault="005907F8" w:rsidP="005907F8">
      <w:pPr>
        <w:pStyle w:val="sottotitolocampionato10"/>
        <w:rPr>
          <w:color w:val="002060"/>
        </w:rPr>
      </w:pPr>
      <w:r w:rsidRPr="006F3834">
        <w:rPr>
          <w:color w:val="002060"/>
        </w:rPr>
        <w:t>RISULTATI UFFICIALI GARE DEL 15/03/2024</w:t>
      </w:r>
    </w:p>
    <w:p w14:paraId="32E39074" w14:textId="77777777" w:rsidR="00C40075" w:rsidRPr="00C40075" w:rsidRDefault="00C40075" w:rsidP="00C40075">
      <w:pPr>
        <w:pStyle w:val="sottotitolocampionato20"/>
        <w:spacing w:before="0" w:beforeAutospacing="0" w:after="0" w:afterAutospacing="0"/>
        <w:rPr>
          <w:rFonts w:ascii="Arial" w:hAnsi="Arial" w:cs="Arial"/>
          <w:color w:val="002060"/>
          <w:sz w:val="20"/>
          <w:szCs w:val="20"/>
        </w:rPr>
      </w:pPr>
      <w:r w:rsidRPr="00C40075">
        <w:rPr>
          <w:rFonts w:ascii="Arial" w:hAnsi="Arial" w:cs="Arial"/>
          <w:color w:val="002060"/>
          <w:sz w:val="20"/>
          <w:szCs w:val="20"/>
        </w:rPr>
        <w:t>Si trascrivono qui di seguito i risultati ufficiali delle gare disputate</w:t>
      </w:r>
    </w:p>
    <w:p w14:paraId="34046BB1" w14:textId="77777777" w:rsidR="005907F8" w:rsidRPr="006F3834" w:rsidRDefault="005907F8" w:rsidP="005907F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907F8" w:rsidRPr="006F3834" w14:paraId="5F4A2354" w14:textId="77777777" w:rsidTr="00C857F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07F8" w:rsidRPr="006F3834" w14:paraId="3CDE1EDE" w14:textId="77777777" w:rsidTr="00C857F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429A3" w14:textId="77777777" w:rsidR="005907F8" w:rsidRPr="006F3834" w:rsidRDefault="005907F8" w:rsidP="00C857F2">
                  <w:pPr>
                    <w:pStyle w:val="headertabella0"/>
                    <w:rPr>
                      <w:color w:val="002060"/>
                    </w:rPr>
                  </w:pPr>
                  <w:r w:rsidRPr="006F3834">
                    <w:rPr>
                      <w:color w:val="002060"/>
                    </w:rPr>
                    <w:t>GIRONE A - 9 Giornata - R</w:t>
                  </w:r>
                </w:p>
              </w:tc>
            </w:tr>
            <w:tr w:rsidR="005907F8" w:rsidRPr="006F3834" w14:paraId="189B066F" w14:textId="77777777" w:rsidTr="00C857F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52FD85" w14:textId="77777777" w:rsidR="005907F8" w:rsidRPr="006F3834" w:rsidRDefault="005907F8" w:rsidP="00C857F2">
                  <w:pPr>
                    <w:pStyle w:val="rowtabella0"/>
                    <w:rPr>
                      <w:color w:val="002060"/>
                    </w:rPr>
                  </w:pPr>
                  <w:r w:rsidRPr="006F3834">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4AD1B" w14:textId="77777777" w:rsidR="005907F8" w:rsidRPr="006F3834" w:rsidRDefault="005907F8" w:rsidP="00C857F2">
                  <w:pPr>
                    <w:pStyle w:val="rowtabella0"/>
                    <w:rPr>
                      <w:color w:val="002060"/>
                    </w:rPr>
                  </w:pPr>
                  <w:r w:rsidRPr="006F3834">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1E430" w14:textId="77777777" w:rsidR="005907F8" w:rsidRPr="006F3834" w:rsidRDefault="005907F8" w:rsidP="00C857F2">
                  <w:pPr>
                    <w:pStyle w:val="rowtabella0"/>
                    <w:jc w:val="center"/>
                    <w:rPr>
                      <w:color w:val="002060"/>
                    </w:rPr>
                  </w:pPr>
                  <w:r w:rsidRPr="006F3834">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BD72E" w14:textId="77777777" w:rsidR="005907F8" w:rsidRPr="006F3834" w:rsidRDefault="005907F8" w:rsidP="00C857F2">
                  <w:pPr>
                    <w:pStyle w:val="rowtabella0"/>
                    <w:jc w:val="center"/>
                    <w:rPr>
                      <w:color w:val="002060"/>
                    </w:rPr>
                  </w:pPr>
                  <w:r w:rsidRPr="006F3834">
                    <w:rPr>
                      <w:color w:val="002060"/>
                    </w:rPr>
                    <w:t> </w:t>
                  </w:r>
                </w:p>
              </w:tc>
            </w:tr>
            <w:tr w:rsidR="005907F8" w:rsidRPr="006F3834" w14:paraId="7BD9243C"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529A95" w14:textId="77777777" w:rsidR="005907F8" w:rsidRPr="006F3834" w:rsidRDefault="005907F8" w:rsidP="00C857F2">
                  <w:pPr>
                    <w:pStyle w:val="rowtabella0"/>
                    <w:rPr>
                      <w:color w:val="002060"/>
                    </w:rPr>
                  </w:pPr>
                  <w:r w:rsidRPr="006F3834">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00F9D5" w14:textId="77777777" w:rsidR="005907F8" w:rsidRPr="006F3834" w:rsidRDefault="005907F8" w:rsidP="00C857F2">
                  <w:pPr>
                    <w:pStyle w:val="rowtabella0"/>
                    <w:rPr>
                      <w:color w:val="002060"/>
                    </w:rPr>
                  </w:pPr>
                  <w:r w:rsidRPr="006F3834">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7D2098" w14:textId="77777777" w:rsidR="005907F8" w:rsidRPr="006F3834" w:rsidRDefault="005907F8" w:rsidP="00C857F2">
                  <w:pPr>
                    <w:pStyle w:val="rowtabella0"/>
                    <w:jc w:val="center"/>
                    <w:rPr>
                      <w:color w:val="002060"/>
                    </w:rPr>
                  </w:pPr>
                  <w:r w:rsidRPr="006F383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58343F" w14:textId="77777777" w:rsidR="005907F8" w:rsidRPr="006F3834" w:rsidRDefault="005907F8" w:rsidP="00C857F2">
                  <w:pPr>
                    <w:pStyle w:val="rowtabella0"/>
                    <w:jc w:val="center"/>
                    <w:rPr>
                      <w:color w:val="002060"/>
                    </w:rPr>
                  </w:pPr>
                  <w:r w:rsidRPr="006F3834">
                    <w:rPr>
                      <w:color w:val="002060"/>
                    </w:rPr>
                    <w:t> </w:t>
                  </w:r>
                </w:p>
              </w:tc>
            </w:tr>
            <w:tr w:rsidR="005907F8" w:rsidRPr="006F3834" w14:paraId="6ED4D8B4"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4FF959" w14:textId="77777777" w:rsidR="005907F8" w:rsidRPr="006F3834" w:rsidRDefault="005907F8" w:rsidP="00C857F2">
                  <w:pPr>
                    <w:pStyle w:val="rowtabella0"/>
                    <w:rPr>
                      <w:color w:val="002060"/>
                    </w:rPr>
                  </w:pPr>
                  <w:proofErr w:type="gramStart"/>
                  <w:r w:rsidRPr="006F3834">
                    <w:rPr>
                      <w:color w:val="002060"/>
                    </w:rPr>
                    <w:t>CITTA</w:t>
                  </w:r>
                  <w:proofErr w:type="gramEnd"/>
                  <w:r w:rsidRPr="006F3834">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1DA65F" w14:textId="77777777" w:rsidR="005907F8" w:rsidRPr="006F3834" w:rsidRDefault="005907F8" w:rsidP="00C857F2">
                  <w:pPr>
                    <w:pStyle w:val="rowtabella0"/>
                    <w:rPr>
                      <w:color w:val="002060"/>
                    </w:rPr>
                  </w:pPr>
                  <w:r w:rsidRPr="006F3834">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845896" w14:textId="77777777" w:rsidR="005907F8" w:rsidRPr="006F3834" w:rsidRDefault="005907F8" w:rsidP="00C857F2">
                  <w:pPr>
                    <w:pStyle w:val="rowtabella0"/>
                    <w:jc w:val="center"/>
                    <w:rPr>
                      <w:color w:val="002060"/>
                    </w:rPr>
                  </w:pPr>
                  <w:r w:rsidRPr="006F383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4756AB" w14:textId="77777777" w:rsidR="005907F8" w:rsidRPr="006F3834" w:rsidRDefault="005907F8" w:rsidP="00C857F2">
                  <w:pPr>
                    <w:pStyle w:val="rowtabella0"/>
                    <w:jc w:val="center"/>
                    <w:rPr>
                      <w:color w:val="002060"/>
                    </w:rPr>
                  </w:pPr>
                  <w:r w:rsidRPr="006F3834">
                    <w:rPr>
                      <w:color w:val="002060"/>
                    </w:rPr>
                    <w:t> </w:t>
                  </w:r>
                </w:p>
              </w:tc>
            </w:tr>
            <w:tr w:rsidR="005907F8" w:rsidRPr="006F3834" w14:paraId="36B9DC1B"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8A5185" w14:textId="77777777" w:rsidR="005907F8" w:rsidRPr="006F3834" w:rsidRDefault="005907F8" w:rsidP="00C857F2">
                  <w:pPr>
                    <w:pStyle w:val="rowtabella0"/>
                    <w:rPr>
                      <w:color w:val="002060"/>
                    </w:rPr>
                  </w:pPr>
                  <w:r w:rsidRPr="006F3834">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665D51" w14:textId="77777777" w:rsidR="005907F8" w:rsidRPr="006F3834" w:rsidRDefault="005907F8" w:rsidP="00C857F2">
                  <w:pPr>
                    <w:pStyle w:val="rowtabella0"/>
                    <w:rPr>
                      <w:color w:val="002060"/>
                    </w:rPr>
                  </w:pPr>
                  <w:r w:rsidRPr="006F3834">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16CBF5" w14:textId="77777777" w:rsidR="005907F8" w:rsidRPr="006F3834" w:rsidRDefault="005907F8" w:rsidP="00C857F2">
                  <w:pPr>
                    <w:pStyle w:val="rowtabella0"/>
                    <w:jc w:val="center"/>
                    <w:rPr>
                      <w:color w:val="002060"/>
                    </w:rPr>
                  </w:pPr>
                  <w:r w:rsidRPr="006F3834">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9B668B" w14:textId="77777777" w:rsidR="005907F8" w:rsidRPr="006F3834" w:rsidRDefault="005907F8" w:rsidP="00C857F2">
                  <w:pPr>
                    <w:pStyle w:val="rowtabella0"/>
                    <w:jc w:val="center"/>
                    <w:rPr>
                      <w:color w:val="002060"/>
                    </w:rPr>
                  </w:pPr>
                  <w:r w:rsidRPr="006F3834">
                    <w:rPr>
                      <w:color w:val="002060"/>
                    </w:rPr>
                    <w:t> </w:t>
                  </w:r>
                </w:p>
              </w:tc>
            </w:tr>
            <w:tr w:rsidR="005907F8" w:rsidRPr="006F3834" w14:paraId="36122053"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3DCA28" w14:textId="77777777" w:rsidR="005907F8" w:rsidRPr="006F3834" w:rsidRDefault="005907F8" w:rsidP="00C857F2">
                  <w:pPr>
                    <w:pStyle w:val="rowtabella0"/>
                    <w:rPr>
                      <w:color w:val="002060"/>
                    </w:rPr>
                  </w:pPr>
                  <w:r w:rsidRPr="006F3834">
                    <w:rPr>
                      <w:color w:val="002060"/>
                    </w:rPr>
                    <w:t>(1) 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812BE9" w14:textId="77777777" w:rsidR="005907F8" w:rsidRPr="006F3834" w:rsidRDefault="005907F8" w:rsidP="00C857F2">
                  <w:pPr>
                    <w:pStyle w:val="rowtabella0"/>
                    <w:rPr>
                      <w:color w:val="002060"/>
                    </w:rPr>
                  </w:pPr>
                  <w:r w:rsidRPr="006F3834">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7E5925" w14:textId="77777777" w:rsidR="005907F8" w:rsidRPr="006F3834" w:rsidRDefault="005907F8" w:rsidP="00C857F2">
                  <w:pPr>
                    <w:pStyle w:val="rowtabella0"/>
                    <w:jc w:val="center"/>
                    <w:rPr>
                      <w:color w:val="002060"/>
                    </w:rPr>
                  </w:pPr>
                  <w:r w:rsidRPr="006F3834">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2EAF91" w14:textId="77777777" w:rsidR="005907F8" w:rsidRPr="006F3834" w:rsidRDefault="005907F8" w:rsidP="00C857F2">
                  <w:pPr>
                    <w:pStyle w:val="rowtabella0"/>
                    <w:jc w:val="center"/>
                    <w:rPr>
                      <w:color w:val="002060"/>
                    </w:rPr>
                  </w:pPr>
                  <w:r w:rsidRPr="006F3834">
                    <w:rPr>
                      <w:color w:val="002060"/>
                    </w:rPr>
                    <w:t> </w:t>
                  </w:r>
                </w:p>
              </w:tc>
            </w:tr>
            <w:tr w:rsidR="005907F8" w:rsidRPr="006F3834" w14:paraId="68D4CD14" w14:textId="77777777" w:rsidTr="00C857F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6ED10A" w14:textId="77777777" w:rsidR="005907F8" w:rsidRPr="006F3834" w:rsidRDefault="005907F8" w:rsidP="00C857F2">
                  <w:pPr>
                    <w:pStyle w:val="rowtabella0"/>
                    <w:rPr>
                      <w:color w:val="002060"/>
                    </w:rPr>
                  </w:pPr>
                  <w:r w:rsidRPr="006F3834">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565202" w14:textId="77777777" w:rsidR="005907F8" w:rsidRPr="006F3834" w:rsidRDefault="005907F8" w:rsidP="00C857F2">
                  <w:pPr>
                    <w:pStyle w:val="rowtabella0"/>
                    <w:rPr>
                      <w:color w:val="002060"/>
                    </w:rPr>
                  </w:pPr>
                  <w:r w:rsidRPr="006F3834">
                    <w:rPr>
                      <w:color w:val="002060"/>
                    </w:rPr>
                    <w:t>- PIEVE D ICO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50DCA" w14:textId="77777777" w:rsidR="005907F8" w:rsidRPr="006F3834" w:rsidRDefault="005907F8" w:rsidP="00C857F2">
                  <w:pPr>
                    <w:pStyle w:val="rowtabella0"/>
                    <w:jc w:val="center"/>
                    <w:rPr>
                      <w:color w:val="002060"/>
                    </w:rPr>
                  </w:pPr>
                  <w:r w:rsidRPr="006F3834">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EC9EA" w14:textId="77777777" w:rsidR="005907F8" w:rsidRPr="006F3834" w:rsidRDefault="005907F8" w:rsidP="00C857F2">
                  <w:pPr>
                    <w:pStyle w:val="rowtabella0"/>
                    <w:jc w:val="center"/>
                    <w:rPr>
                      <w:color w:val="002060"/>
                    </w:rPr>
                  </w:pPr>
                  <w:r w:rsidRPr="006F3834">
                    <w:rPr>
                      <w:color w:val="002060"/>
                    </w:rPr>
                    <w:t> </w:t>
                  </w:r>
                </w:p>
              </w:tc>
            </w:tr>
            <w:tr w:rsidR="005907F8" w:rsidRPr="006F3834" w14:paraId="2A5F25FD" w14:textId="77777777" w:rsidTr="00C857F2">
              <w:tc>
                <w:tcPr>
                  <w:tcW w:w="4700" w:type="dxa"/>
                  <w:gridSpan w:val="4"/>
                  <w:tcBorders>
                    <w:top w:val="nil"/>
                    <w:left w:val="nil"/>
                    <w:bottom w:val="nil"/>
                    <w:right w:val="nil"/>
                  </w:tcBorders>
                  <w:tcMar>
                    <w:top w:w="20" w:type="dxa"/>
                    <w:left w:w="20" w:type="dxa"/>
                    <w:bottom w:w="20" w:type="dxa"/>
                    <w:right w:w="20" w:type="dxa"/>
                  </w:tcMar>
                  <w:vAlign w:val="center"/>
                  <w:hideMark/>
                </w:tcPr>
                <w:p w14:paraId="46CC6583" w14:textId="77777777" w:rsidR="005907F8" w:rsidRPr="006F3834" w:rsidRDefault="005907F8" w:rsidP="00C857F2">
                  <w:pPr>
                    <w:pStyle w:val="rowtabella0"/>
                    <w:rPr>
                      <w:color w:val="002060"/>
                    </w:rPr>
                  </w:pPr>
                  <w:r w:rsidRPr="006F3834">
                    <w:rPr>
                      <w:color w:val="002060"/>
                    </w:rPr>
                    <w:t>(1) - disputata il 16/03/2024</w:t>
                  </w:r>
                </w:p>
              </w:tc>
            </w:tr>
          </w:tbl>
          <w:p w14:paraId="1F4114C2" w14:textId="77777777" w:rsidR="005907F8" w:rsidRPr="006F3834" w:rsidRDefault="005907F8" w:rsidP="00C857F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07F8" w:rsidRPr="006F3834" w14:paraId="2FC61850" w14:textId="77777777" w:rsidTr="00C857F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612A5" w14:textId="77777777" w:rsidR="005907F8" w:rsidRPr="006F3834" w:rsidRDefault="005907F8" w:rsidP="00C857F2">
                  <w:pPr>
                    <w:pStyle w:val="headertabella0"/>
                    <w:rPr>
                      <w:color w:val="002060"/>
                    </w:rPr>
                  </w:pPr>
                  <w:r w:rsidRPr="006F3834">
                    <w:rPr>
                      <w:color w:val="002060"/>
                    </w:rPr>
                    <w:t>GIRONE B - 9 Giornata - R</w:t>
                  </w:r>
                </w:p>
              </w:tc>
            </w:tr>
            <w:tr w:rsidR="005907F8" w:rsidRPr="006F3834" w14:paraId="766B52FD" w14:textId="77777777" w:rsidTr="00C857F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9F7CC4" w14:textId="77777777" w:rsidR="005907F8" w:rsidRPr="006F3834" w:rsidRDefault="005907F8" w:rsidP="00C857F2">
                  <w:pPr>
                    <w:pStyle w:val="rowtabella0"/>
                    <w:rPr>
                      <w:color w:val="002060"/>
                    </w:rPr>
                  </w:pPr>
                  <w:r w:rsidRPr="006F3834">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264E3" w14:textId="77777777" w:rsidR="005907F8" w:rsidRPr="006F3834" w:rsidRDefault="005907F8" w:rsidP="00C857F2">
                  <w:pPr>
                    <w:pStyle w:val="rowtabella0"/>
                    <w:rPr>
                      <w:color w:val="002060"/>
                    </w:rPr>
                  </w:pPr>
                  <w:r w:rsidRPr="006F3834">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531B5" w14:textId="77777777" w:rsidR="005907F8" w:rsidRPr="006F3834" w:rsidRDefault="005907F8" w:rsidP="00C857F2">
                  <w:pPr>
                    <w:pStyle w:val="rowtabella0"/>
                    <w:jc w:val="center"/>
                    <w:rPr>
                      <w:color w:val="002060"/>
                    </w:rPr>
                  </w:pPr>
                  <w:r w:rsidRPr="006F3834">
                    <w:rPr>
                      <w:color w:val="002060"/>
                    </w:rPr>
                    <w:t>7 - 5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0AD0B" w14:textId="77777777" w:rsidR="005907F8" w:rsidRPr="006F3834" w:rsidRDefault="005907F8" w:rsidP="00C857F2">
                  <w:pPr>
                    <w:pStyle w:val="rowtabella0"/>
                    <w:jc w:val="center"/>
                    <w:rPr>
                      <w:color w:val="002060"/>
                    </w:rPr>
                  </w:pPr>
                  <w:r w:rsidRPr="006F3834">
                    <w:rPr>
                      <w:color w:val="002060"/>
                    </w:rPr>
                    <w:t> </w:t>
                  </w:r>
                </w:p>
              </w:tc>
            </w:tr>
            <w:tr w:rsidR="005907F8" w:rsidRPr="006F3834" w14:paraId="7C4BB828"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5BA581" w14:textId="77777777" w:rsidR="005907F8" w:rsidRPr="006F3834" w:rsidRDefault="005907F8" w:rsidP="00C857F2">
                  <w:pPr>
                    <w:pStyle w:val="rowtabella0"/>
                    <w:rPr>
                      <w:color w:val="002060"/>
                    </w:rPr>
                  </w:pPr>
                  <w:r w:rsidRPr="006F3834">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E9076C" w14:textId="77777777" w:rsidR="005907F8" w:rsidRPr="006F3834" w:rsidRDefault="005907F8" w:rsidP="00C857F2">
                  <w:pPr>
                    <w:pStyle w:val="rowtabella0"/>
                    <w:rPr>
                      <w:color w:val="002060"/>
                    </w:rPr>
                  </w:pPr>
                  <w:r w:rsidRPr="006F3834">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CEB7F7" w14:textId="77777777" w:rsidR="005907F8" w:rsidRPr="006F3834" w:rsidRDefault="005907F8" w:rsidP="00C857F2">
                  <w:pPr>
                    <w:pStyle w:val="rowtabella0"/>
                    <w:jc w:val="center"/>
                    <w:rPr>
                      <w:color w:val="002060"/>
                    </w:rPr>
                  </w:pPr>
                  <w:r w:rsidRPr="006F3834">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7450C8" w14:textId="77777777" w:rsidR="005907F8" w:rsidRPr="006F3834" w:rsidRDefault="005907F8" w:rsidP="00C857F2">
                  <w:pPr>
                    <w:pStyle w:val="rowtabella0"/>
                    <w:jc w:val="center"/>
                    <w:rPr>
                      <w:color w:val="002060"/>
                    </w:rPr>
                  </w:pPr>
                  <w:r w:rsidRPr="006F3834">
                    <w:rPr>
                      <w:color w:val="002060"/>
                    </w:rPr>
                    <w:t> </w:t>
                  </w:r>
                </w:p>
              </w:tc>
            </w:tr>
            <w:tr w:rsidR="005907F8" w:rsidRPr="006F3834" w14:paraId="0324F88A"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E4DCE0" w14:textId="77777777" w:rsidR="005907F8" w:rsidRPr="006F3834" w:rsidRDefault="005907F8" w:rsidP="00C857F2">
                  <w:pPr>
                    <w:pStyle w:val="rowtabella0"/>
                    <w:rPr>
                      <w:color w:val="002060"/>
                    </w:rPr>
                  </w:pPr>
                  <w:r w:rsidRPr="006F3834">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FA7171" w14:textId="77777777" w:rsidR="005907F8" w:rsidRPr="006F3834" w:rsidRDefault="005907F8" w:rsidP="00C857F2">
                  <w:pPr>
                    <w:pStyle w:val="rowtabella0"/>
                    <w:rPr>
                      <w:color w:val="002060"/>
                    </w:rPr>
                  </w:pPr>
                  <w:r w:rsidRPr="006F3834">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DEBD76" w14:textId="77777777" w:rsidR="005907F8" w:rsidRPr="006F3834" w:rsidRDefault="005907F8" w:rsidP="00C857F2">
                  <w:pPr>
                    <w:pStyle w:val="rowtabella0"/>
                    <w:jc w:val="center"/>
                    <w:rPr>
                      <w:color w:val="002060"/>
                    </w:rPr>
                  </w:pPr>
                  <w:r w:rsidRPr="006F3834">
                    <w:rPr>
                      <w:color w:val="002060"/>
                    </w:rPr>
                    <w:t>6 - 8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1747A8" w14:textId="77777777" w:rsidR="005907F8" w:rsidRPr="006F3834" w:rsidRDefault="005907F8" w:rsidP="00C857F2">
                  <w:pPr>
                    <w:pStyle w:val="rowtabella0"/>
                    <w:jc w:val="center"/>
                    <w:rPr>
                      <w:color w:val="002060"/>
                    </w:rPr>
                  </w:pPr>
                  <w:r w:rsidRPr="006F3834">
                    <w:rPr>
                      <w:color w:val="002060"/>
                    </w:rPr>
                    <w:t> </w:t>
                  </w:r>
                </w:p>
              </w:tc>
            </w:tr>
            <w:tr w:rsidR="005907F8" w:rsidRPr="006F3834" w14:paraId="41B3DC9C"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5F66F4" w14:textId="77777777" w:rsidR="005907F8" w:rsidRPr="006F3834" w:rsidRDefault="005907F8" w:rsidP="00C857F2">
                  <w:pPr>
                    <w:pStyle w:val="rowtabella0"/>
                    <w:rPr>
                      <w:color w:val="002060"/>
                    </w:rPr>
                  </w:pPr>
                  <w:r w:rsidRPr="006F3834">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FD678D" w14:textId="77777777" w:rsidR="005907F8" w:rsidRPr="006F3834" w:rsidRDefault="005907F8" w:rsidP="00C857F2">
                  <w:pPr>
                    <w:pStyle w:val="rowtabella0"/>
                    <w:rPr>
                      <w:color w:val="002060"/>
                    </w:rPr>
                  </w:pPr>
                  <w:r w:rsidRPr="006F3834">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7A4C96" w14:textId="77777777" w:rsidR="005907F8" w:rsidRPr="006F3834" w:rsidRDefault="005907F8" w:rsidP="00C857F2">
                  <w:pPr>
                    <w:pStyle w:val="rowtabella0"/>
                    <w:jc w:val="center"/>
                    <w:rPr>
                      <w:color w:val="002060"/>
                    </w:rPr>
                  </w:pPr>
                  <w:r w:rsidRPr="006F3834">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D8F174" w14:textId="77777777" w:rsidR="005907F8" w:rsidRPr="006F3834" w:rsidRDefault="005907F8" w:rsidP="00C857F2">
                  <w:pPr>
                    <w:pStyle w:val="rowtabella0"/>
                    <w:jc w:val="center"/>
                    <w:rPr>
                      <w:color w:val="002060"/>
                    </w:rPr>
                  </w:pPr>
                  <w:r w:rsidRPr="006F3834">
                    <w:rPr>
                      <w:color w:val="002060"/>
                    </w:rPr>
                    <w:t> </w:t>
                  </w:r>
                </w:p>
              </w:tc>
            </w:tr>
            <w:tr w:rsidR="005907F8" w:rsidRPr="006F3834" w14:paraId="2D48AA3C"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23350C" w14:textId="77777777" w:rsidR="005907F8" w:rsidRPr="006F3834" w:rsidRDefault="005907F8" w:rsidP="00C857F2">
                  <w:pPr>
                    <w:pStyle w:val="rowtabella0"/>
                    <w:rPr>
                      <w:color w:val="002060"/>
                    </w:rPr>
                  </w:pPr>
                  <w:r w:rsidRPr="006F3834">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B6E82C" w14:textId="77777777" w:rsidR="005907F8" w:rsidRPr="006F3834" w:rsidRDefault="005907F8" w:rsidP="00C857F2">
                  <w:pPr>
                    <w:pStyle w:val="rowtabella0"/>
                    <w:rPr>
                      <w:color w:val="002060"/>
                    </w:rPr>
                  </w:pPr>
                  <w:r w:rsidRPr="006F3834">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F5BF84" w14:textId="77777777" w:rsidR="005907F8" w:rsidRPr="006F3834" w:rsidRDefault="005907F8" w:rsidP="00C857F2">
                  <w:pPr>
                    <w:pStyle w:val="rowtabella0"/>
                    <w:jc w:val="center"/>
                    <w:rPr>
                      <w:color w:val="002060"/>
                    </w:rPr>
                  </w:pPr>
                  <w:r w:rsidRPr="006F3834">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C11B80" w14:textId="77777777" w:rsidR="005907F8" w:rsidRPr="006F3834" w:rsidRDefault="005907F8" w:rsidP="00C857F2">
                  <w:pPr>
                    <w:pStyle w:val="rowtabella0"/>
                    <w:jc w:val="center"/>
                    <w:rPr>
                      <w:color w:val="002060"/>
                    </w:rPr>
                  </w:pPr>
                  <w:r w:rsidRPr="006F3834">
                    <w:rPr>
                      <w:color w:val="002060"/>
                    </w:rPr>
                    <w:t> </w:t>
                  </w:r>
                </w:p>
              </w:tc>
            </w:tr>
            <w:tr w:rsidR="005907F8" w:rsidRPr="006F3834" w14:paraId="7B97DEF1" w14:textId="77777777" w:rsidTr="00C857F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B78421" w14:textId="77777777" w:rsidR="005907F8" w:rsidRPr="006F3834" w:rsidRDefault="005907F8" w:rsidP="00C857F2">
                  <w:pPr>
                    <w:pStyle w:val="rowtabella0"/>
                    <w:rPr>
                      <w:color w:val="002060"/>
                    </w:rPr>
                  </w:pPr>
                  <w:r w:rsidRPr="006F3834">
                    <w:rPr>
                      <w:color w:val="002060"/>
                    </w:rPr>
                    <w:t>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4D901" w14:textId="77777777" w:rsidR="005907F8" w:rsidRPr="006F3834" w:rsidRDefault="005907F8" w:rsidP="00C857F2">
                  <w:pPr>
                    <w:pStyle w:val="rowtabella0"/>
                    <w:rPr>
                      <w:color w:val="002060"/>
                    </w:rPr>
                  </w:pPr>
                  <w:r w:rsidRPr="006F3834">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15CE3B" w14:textId="77777777" w:rsidR="005907F8" w:rsidRPr="006F3834" w:rsidRDefault="005907F8" w:rsidP="00C857F2">
                  <w:pPr>
                    <w:pStyle w:val="rowtabella0"/>
                    <w:jc w:val="center"/>
                    <w:rPr>
                      <w:color w:val="002060"/>
                    </w:rPr>
                  </w:pPr>
                  <w:r w:rsidRPr="006F3834">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5A998" w14:textId="77777777" w:rsidR="005907F8" w:rsidRPr="006F3834" w:rsidRDefault="005907F8" w:rsidP="00C857F2">
                  <w:pPr>
                    <w:pStyle w:val="rowtabella0"/>
                    <w:jc w:val="center"/>
                    <w:rPr>
                      <w:color w:val="002060"/>
                    </w:rPr>
                  </w:pPr>
                  <w:r w:rsidRPr="006F3834">
                    <w:rPr>
                      <w:color w:val="002060"/>
                    </w:rPr>
                    <w:t> </w:t>
                  </w:r>
                </w:p>
              </w:tc>
            </w:tr>
            <w:tr w:rsidR="005907F8" w:rsidRPr="006F3834" w14:paraId="114776BA" w14:textId="77777777" w:rsidTr="00C857F2">
              <w:tc>
                <w:tcPr>
                  <w:tcW w:w="4700" w:type="dxa"/>
                  <w:gridSpan w:val="4"/>
                  <w:tcBorders>
                    <w:top w:val="nil"/>
                    <w:left w:val="nil"/>
                    <w:bottom w:val="nil"/>
                    <w:right w:val="nil"/>
                  </w:tcBorders>
                  <w:tcMar>
                    <w:top w:w="20" w:type="dxa"/>
                    <w:left w:w="20" w:type="dxa"/>
                    <w:bottom w:w="20" w:type="dxa"/>
                    <w:right w:w="20" w:type="dxa"/>
                  </w:tcMar>
                  <w:vAlign w:val="center"/>
                  <w:hideMark/>
                </w:tcPr>
                <w:p w14:paraId="0C50C2A2" w14:textId="77777777" w:rsidR="005907F8" w:rsidRPr="006F3834" w:rsidRDefault="005907F8" w:rsidP="00C857F2">
                  <w:pPr>
                    <w:pStyle w:val="rowtabella0"/>
                    <w:rPr>
                      <w:color w:val="002060"/>
                    </w:rPr>
                  </w:pPr>
                  <w:r w:rsidRPr="006F3834">
                    <w:rPr>
                      <w:color w:val="002060"/>
                    </w:rPr>
                    <w:t>(1) - disputata il 16/03/2024</w:t>
                  </w:r>
                </w:p>
              </w:tc>
            </w:tr>
          </w:tbl>
          <w:p w14:paraId="7DA2880C" w14:textId="77777777" w:rsidR="005907F8" w:rsidRPr="006F3834" w:rsidRDefault="005907F8" w:rsidP="00C857F2">
            <w:pPr>
              <w:rPr>
                <w:color w:val="002060"/>
              </w:rPr>
            </w:pPr>
          </w:p>
        </w:tc>
      </w:tr>
    </w:tbl>
    <w:p w14:paraId="3A3A27CE" w14:textId="77777777" w:rsidR="005907F8" w:rsidRPr="006F3834" w:rsidRDefault="005907F8" w:rsidP="005907F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07F8" w:rsidRPr="006F3834" w14:paraId="3C4A2E65" w14:textId="77777777" w:rsidTr="00C857F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07F8" w:rsidRPr="006F3834" w14:paraId="36171DAB" w14:textId="77777777" w:rsidTr="00C857F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5DEF4" w14:textId="77777777" w:rsidR="005907F8" w:rsidRPr="006F3834" w:rsidRDefault="005907F8" w:rsidP="00C857F2">
                  <w:pPr>
                    <w:pStyle w:val="headertabella0"/>
                    <w:rPr>
                      <w:color w:val="002060"/>
                    </w:rPr>
                  </w:pPr>
                  <w:r w:rsidRPr="006F3834">
                    <w:rPr>
                      <w:color w:val="002060"/>
                    </w:rPr>
                    <w:t>GIRONE C - 9 Giornata - R</w:t>
                  </w:r>
                </w:p>
              </w:tc>
            </w:tr>
            <w:tr w:rsidR="005907F8" w:rsidRPr="006F3834" w14:paraId="15B88A6A" w14:textId="77777777" w:rsidTr="00C857F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D9F998" w14:textId="77777777" w:rsidR="005907F8" w:rsidRPr="006F3834" w:rsidRDefault="005907F8" w:rsidP="00C857F2">
                  <w:pPr>
                    <w:pStyle w:val="rowtabella0"/>
                    <w:rPr>
                      <w:color w:val="002060"/>
                    </w:rPr>
                  </w:pPr>
                  <w:r w:rsidRPr="006F3834">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491934" w14:textId="77777777" w:rsidR="005907F8" w:rsidRPr="006F3834" w:rsidRDefault="005907F8" w:rsidP="00C857F2">
                  <w:pPr>
                    <w:pStyle w:val="rowtabella0"/>
                    <w:rPr>
                      <w:color w:val="002060"/>
                    </w:rPr>
                  </w:pPr>
                  <w:r w:rsidRPr="006F3834">
                    <w:rPr>
                      <w:color w:val="002060"/>
                    </w:rPr>
                    <w:t>- FERMANA FUTSAL 2022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8C9B1" w14:textId="77777777" w:rsidR="005907F8" w:rsidRPr="006F3834" w:rsidRDefault="005907F8" w:rsidP="00C857F2">
                  <w:pPr>
                    <w:pStyle w:val="rowtabella0"/>
                    <w:jc w:val="center"/>
                    <w:rPr>
                      <w:color w:val="002060"/>
                    </w:rPr>
                  </w:pPr>
                  <w:r w:rsidRPr="006F3834">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E510E" w14:textId="77777777" w:rsidR="005907F8" w:rsidRPr="006F3834" w:rsidRDefault="005907F8" w:rsidP="00C857F2">
                  <w:pPr>
                    <w:pStyle w:val="rowtabella0"/>
                    <w:jc w:val="center"/>
                    <w:rPr>
                      <w:color w:val="002060"/>
                    </w:rPr>
                  </w:pPr>
                  <w:r w:rsidRPr="006F3834">
                    <w:rPr>
                      <w:color w:val="002060"/>
                    </w:rPr>
                    <w:t> </w:t>
                  </w:r>
                </w:p>
              </w:tc>
            </w:tr>
            <w:tr w:rsidR="005907F8" w:rsidRPr="006F3834" w14:paraId="27578DFA"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A2AF97" w14:textId="77777777" w:rsidR="005907F8" w:rsidRPr="006F3834" w:rsidRDefault="005907F8" w:rsidP="00C857F2">
                  <w:pPr>
                    <w:pStyle w:val="rowtabella0"/>
                    <w:rPr>
                      <w:color w:val="002060"/>
                    </w:rPr>
                  </w:pPr>
                  <w:r w:rsidRPr="006F3834">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371EB3" w14:textId="77777777" w:rsidR="005907F8" w:rsidRPr="006F3834" w:rsidRDefault="005907F8" w:rsidP="00C857F2">
                  <w:pPr>
                    <w:pStyle w:val="rowtabella0"/>
                    <w:rPr>
                      <w:color w:val="002060"/>
                    </w:rPr>
                  </w:pPr>
                  <w:r w:rsidRPr="006F3834">
                    <w:rPr>
                      <w:color w:val="002060"/>
                    </w:rPr>
                    <w:t xml:space="preserve">- </w:t>
                  </w:r>
                  <w:proofErr w:type="gramStart"/>
                  <w:r w:rsidRPr="006F3834">
                    <w:rPr>
                      <w:color w:val="002060"/>
                    </w:rPr>
                    <w:t>U.MANDOLESI</w:t>
                  </w:r>
                  <w:proofErr w:type="gramEnd"/>
                  <w:r w:rsidRPr="006F3834">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A1B9FB" w14:textId="77777777" w:rsidR="005907F8" w:rsidRPr="006F3834" w:rsidRDefault="005907F8" w:rsidP="00C857F2">
                  <w:pPr>
                    <w:pStyle w:val="rowtabella0"/>
                    <w:jc w:val="center"/>
                    <w:rPr>
                      <w:color w:val="002060"/>
                    </w:rPr>
                  </w:pPr>
                  <w:r w:rsidRPr="006F383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689CE3" w14:textId="77777777" w:rsidR="005907F8" w:rsidRPr="006F3834" w:rsidRDefault="005907F8" w:rsidP="00C857F2">
                  <w:pPr>
                    <w:pStyle w:val="rowtabella0"/>
                    <w:jc w:val="center"/>
                    <w:rPr>
                      <w:color w:val="002060"/>
                    </w:rPr>
                  </w:pPr>
                  <w:r w:rsidRPr="006F3834">
                    <w:rPr>
                      <w:color w:val="002060"/>
                    </w:rPr>
                    <w:t> </w:t>
                  </w:r>
                </w:p>
              </w:tc>
            </w:tr>
            <w:tr w:rsidR="005907F8" w:rsidRPr="006F3834" w14:paraId="3D8F15A2"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EE7DAB" w14:textId="77777777" w:rsidR="005907F8" w:rsidRPr="006F3834" w:rsidRDefault="005907F8" w:rsidP="00C857F2">
                  <w:pPr>
                    <w:pStyle w:val="rowtabella0"/>
                    <w:rPr>
                      <w:color w:val="002060"/>
                    </w:rPr>
                  </w:pPr>
                  <w:r w:rsidRPr="006F3834">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57FEC3" w14:textId="77777777" w:rsidR="005907F8" w:rsidRPr="006F3834" w:rsidRDefault="005907F8" w:rsidP="00C857F2">
                  <w:pPr>
                    <w:pStyle w:val="rowtabella0"/>
                    <w:rPr>
                      <w:color w:val="002060"/>
                    </w:rPr>
                  </w:pPr>
                  <w:r w:rsidRPr="006F3834">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D5390F" w14:textId="77777777" w:rsidR="005907F8" w:rsidRPr="006F3834" w:rsidRDefault="005907F8" w:rsidP="00C857F2">
                  <w:pPr>
                    <w:pStyle w:val="rowtabella0"/>
                    <w:jc w:val="center"/>
                    <w:rPr>
                      <w:color w:val="002060"/>
                    </w:rPr>
                  </w:pPr>
                  <w:r w:rsidRPr="006F3834">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FAD374" w14:textId="77777777" w:rsidR="005907F8" w:rsidRPr="006F3834" w:rsidRDefault="005907F8" w:rsidP="00C857F2">
                  <w:pPr>
                    <w:pStyle w:val="rowtabella0"/>
                    <w:jc w:val="center"/>
                    <w:rPr>
                      <w:color w:val="002060"/>
                    </w:rPr>
                  </w:pPr>
                  <w:r w:rsidRPr="006F3834">
                    <w:rPr>
                      <w:color w:val="002060"/>
                    </w:rPr>
                    <w:t> </w:t>
                  </w:r>
                </w:p>
              </w:tc>
            </w:tr>
            <w:tr w:rsidR="005907F8" w:rsidRPr="006F3834" w14:paraId="7F97EF7F"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3DB182" w14:textId="77777777" w:rsidR="005907F8" w:rsidRPr="006F3834" w:rsidRDefault="005907F8" w:rsidP="00C857F2">
                  <w:pPr>
                    <w:pStyle w:val="rowtabella0"/>
                    <w:rPr>
                      <w:color w:val="002060"/>
                    </w:rPr>
                  </w:pPr>
                  <w:r w:rsidRPr="006F3834">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CF90E9" w14:textId="77777777" w:rsidR="005907F8" w:rsidRPr="006F3834" w:rsidRDefault="005907F8" w:rsidP="00C857F2">
                  <w:pPr>
                    <w:pStyle w:val="rowtabella0"/>
                    <w:rPr>
                      <w:color w:val="002060"/>
                    </w:rPr>
                  </w:pPr>
                  <w:r w:rsidRPr="006F3834">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F6F577" w14:textId="77777777" w:rsidR="005907F8" w:rsidRPr="006F3834" w:rsidRDefault="005907F8" w:rsidP="00C857F2">
                  <w:pPr>
                    <w:pStyle w:val="rowtabella0"/>
                    <w:jc w:val="center"/>
                    <w:rPr>
                      <w:color w:val="002060"/>
                    </w:rPr>
                  </w:pPr>
                  <w:r w:rsidRPr="006F383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33A042" w14:textId="77777777" w:rsidR="005907F8" w:rsidRPr="006F3834" w:rsidRDefault="005907F8" w:rsidP="00C857F2">
                  <w:pPr>
                    <w:pStyle w:val="rowtabella0"/>
                    <w:jc w:val="center"/>
                    <w:rPr>
                      <w:color w:val="002060"/>
                    </w:rPr>
                  </w:pPr>
                  <w:r w:rsidRPr="006F3834">
                    <w:rPr>
                      <w:color w:val="002060"/>
                    </w:rPr>
                    <w:t> </w:t>
                  </w:r>
                </w:p>
              </w:tc>
            </w:tr>
            <w:tr w:rsidR="005907F8" w:rsidRPr="006F3834" w14:paraId="2138921E"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CBCE15" w14:textId="77777777" w:rsidR="005907F8" w:rsidRPr="006F3834" w:rsidRDefault="005907F8" w:rsidP="00C857F2">
                  <w:pPr>
                    <w:pStyle w:val="rowtabella0"/>
                    <w:rPr>
                      <w:color w:val="002060"/>
                    </w:rPr>
                  </w:pPr>
                  <w:r w:rsidRPr="006F3834">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ADA151" w14:textId="77777777" w:rsidR="005907F8" w:rsidRPr="006F3834" w:rsidRDefault="005907F8" w:rsidP="00C857F2">
                  <w:pPr>
                    <w:pStyle w:val="rowtabella0"/>
                    <w:rPr>
                      <w:color w:val="002060"/>
                    </w:rPr>
                  </w:pPr>
                  <w:r w:rsidRPr="006F3834">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128848" w14:textId="77777777" w:rsidR="005907F8" w:rsidRPr="006F3834" w:rsidRDefault="005907F8" w:rsidP="00C857F2">
                  <w:pPr>
                    <w:pStyle w:val="rowtabella0"/>
                    <w:jc w:val="center"/>
                    <w:rPr>
                      <w:color w:val="002060"/>
                    </w:rPr>
                  </w:pPr>
                  <w:r w:rsidRPr="006F383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02F332" w14:textId="77777777" w:rsidR="005907F8" w:rsidRPr="006F3834" w:rsidRDefault="005907F8" w:rsidP="00C857F2">
                  <w:pPr>
                    <w:pStyle w:val="rowtabella0"/>
                    <w:jc w:val="center"/>
                    <w:rPr>
                      <w:color w:val="002060"/>
                    </w:rPr>
                  </w:pPr>
                  <w:r w:rsidRPr="006F3834">
                    <w:rPr>
                      <w:color w:val="002060"/>
                    </w:rPr>
                    <w:t> </w:t>
                  </w:r>
                </w:p>
              </w:tc>
            </w:tr>
            <w:tr w:rsidR="005907F8" w:rsidRPr="006F3834" w14:paraId="6284F105" w14:textId="77777777" w:rsidTr="00C857F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4A5148" w14:textId="77777777" w:rsidR="005907F8" w:rsidRPr="006F3834" w:rsidRDefault="005907F8" w:rsidP="00C857F2">
                  <w:pPr>
                    <w:pStyle w:val="rowtabella0"/>
                    <w:rPr>
                      <w:color w:val="002060"/>
                    </w:rPr>
                  </w:pPr>
                  <w:r w:rsidRPr="006F3834">
                    <w:rPr>
                      <w:color w:val="002060"/>
                    </w:rPr>
                    <w:t>SAMBENEDETTESE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CFC77" w14:textId="77777777" w:rsidR="005907F8" w:rsidRPr="006F3834" w:rsidRDefault="005907F8" w:rsidP="00C857F2">
                  <w:pPr>
                    <w:pStyle w:val="rowtabella0"/>
                    <w:rPr>
                      <w:color w:val="002060"/>
                    </w:rPr>
                  </w:pPr>
                  <w:r w:rsidRPr="006F3834">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E3BBF" w14:textId="77777777" w:rsidR="005907F8" w:rsidRPr="006F3834" w:rsidRDefault="005907F8" w:rsidP="00C857F2">
                  <w:pPr>
                    <w:pStyle w:val="rowtabella0"/>
                    <w:jc w:val="center"/>
                    <w:rPr>
                      <w:color w:val="002060"/>
                    </w:rPr>
                  </w:pPr>
                  <w:r w:rsidRPr="006F3834">
                    <w:rPr>
                      <w:color w:val="002060"/>
                    </w:rPr>
                    <w:t>10 - 0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6D20D" w14:textId="77777777" w:rsidR="005907F8" w:rsidRPr="006F3834" w:rsidRDefault="005907F8" w:rsidP="00C857F2">
                  <w:pPr>
                    <w:pStyle w:val="rowtabella0"/>
                    <w:jc w:val="center"/>
                    <w:rPr>
                      <w:color w:val="002060"/>
                    </w:rPr>
                  </w:pPr>
                  <w:r w:rsidRPr="006F3834">
                    <w:rPr>
                      <w:color w:val="002060"/>
                    </w:rPr>
                    <w:t> </w:t>
                  </w:r>
                </w:p>
              </w:tc>
            </w:tr>
            <w:tr w:rsidR="005907F8" w:rsidRPr="006F3834" w14:paraId="479E58B7" w14:textId="77777777" w:rsidTr="00C857F2">
              <w:tc>
                <w:tcPr>
                  <w:tcW w:w="4700" w:type="dxa"/>
                  <w:gridSpan w:val="4"/>
                  <w:tcBorders>
                    <w:top w:val="nil"/>
                    <w:left w:val="nil"/>
                    <w:bottom w:val="nil"/>
                    <w:right w:val="nil"/>
                  </w:tcBorders>
                  <w:tcMar>
                    <w:top w:w="20" w:type="dxa"/>
                    <w:left w:w="20" w:type="dxa"/>
                    <w:bottom w:w="20" w:type="dxa"/>
                    <w:right w:w="20" w:type="dxa"/>
                  </w:tcMar>
                  <w:vAlign w:val="center"/>
                  <w:hideMark/>
                </w:tcPr>
                <w:p w14:paraId="211F44C7" w14:textId="77777777" w:rsidR="005907F8" w:rsidRPr="006F3834" w:rsidRDefault="005907F8" w:rsidP="00C857F2">
                  <w:pPr>
                    <w:pStyle w:val="rowtabella0"/>
                    <w:rPr>
                      <w:color w:val="002060"/>
                    </w:rPr>
                  </w:pPr>
                  <w:r w:rsidRPr="006F3834">
                    <w:rPr>
                      <w:color w:val="002060"/>
                    </w:rPr>
                    <w:t>(1) - disputata il 16/03/2024</w:t>
                  </w:r>
                </w:p>
              </w:tc>
            </w:tr>
          </w:tbl>
          <w:p w14:paraId="20BE36D4" w14:textId="77777777" w:rsidR="005907F8" w:rsidRPr="006F3834" w:rsidRDefault="005907F8" w:rsidP="00C857F2">
            <w:pPr>
              <w:rPr>
                <w:color w:val="002060"/>
              </w:rPr>
            </w:pPr>
          </w:p>
        </w:tc>
      </w:tr>
    </w:tbl>
    <w:p w14:paraId="04E2A832" w14:textId="77777777" w:rsidR="005907F8" w:rsidRPr="006F3834" w:rsidRDefault="005907F8" w:rsidP="005907F8">
      <w:pPr>
        <w:pStyle w:val="breakline"/>
        <w:rPr>
          <w:rFonts w:eastAsiaTheme="minorEastAsia"/>
          <w:color w:val="002060"/>
        </w:rPr>
      </w:pPr>
    </w:p>
    <w:p w14:paraId="065B2EEE" w14:textId="77777777" w:rsidR="005907F8" w:rsidRPr="006F3834" w:rsidRDefault="005907F8" w:rsidP="005907F8">
      <w:pPr>
        <w:pStyle w:val="breakline"/>
        <w:rPr>
          <w:color w:val="002060"/>
        </w:rPr>
      </w:pPr>
    </w:p>
    <w:p w14:paraId="73240CBE" w14:textId="77777777" w:rsidR="005907F8" w:rsidRPr="006F3834" w:rsidRDefault="005907F8" w:rsidP="005907F8">
      <w:pPr>
        <w:pStyle w:val="titoloprinc0"/>
        <w:rPr>
          <w:color w:val="002060"/>
        </w:rPr>
      </w:pPr>
      <w:r w:rsidRPr="006F3834">
        <w:rPr>
          <w:color w:val="002060"/>
        </w:rPr>
        <w:t>GIUDICE SPORTIVO</w:t>
      </w:r>
    </w:p>
    <w:p w14:paraId="4909BC46" w14:textId="77777777" w:rsidR="005907F8" w:rsidRPr="006F3834" w:rsidRDefault="005907F8" w:rsidP="005907F8">
      <w:pPr>
        <w:pStyle w:val="diffida"/>
        <w:rPr>
          <w:color w:val="002060"/>
        </w:rPr>
      </w:pPr>
      <w:r w:rsidRPr="006F3834">
        <w:rPr>
          <w:color w:val="002060"/>
        </w:rPr>
        <w:t>Il Giudice Sportivo Avv. Agnese Lazzaretti, con l'assistenza del segretario Angelo Castellana, nella seduta del 19/03/2024, ha adottato le decisioni che di seguito integralmente si riportano:</w:t>
      </w:r>
    </w:p>
    <w:p w14:paraId="1588AEF6" w14:textId="77777777" w:rsidR="005907F8" w:rsidRPr="006F3834" w:rsidRDefault="005907F8" w:rsidP="005907F8">
      <w:pPr>
        <w:pStyle w:val="titolo10"/>
        <w:rPr>
          <w:color w:val="002060"/>
        </w:rPr>
      </w:pPr>
      <w:r w:rsidRPr="006F3834">
        <w:rPr>
          <w:color w:val="002060"/>
        </w:rPr>
        <w:t xml:space="preserve">GARE DEL 15/ 3/2024 </w:t>
      </w:r>
    </w:p>
    <w:p w14:paraId="37ACCB90" w14:textId="77777777" w:rsidR="005907F8" w:rsidRPr="006F3834" w:rsidRDefault="005907F8" w:rsidP="005907F8">
      <w:pPr>
        <w:pStyle w:val="titolo7a"/>
        <w:rPr>
          <w:color w:val="002060"/>
        </w:rPr>
      </w:pPr>
      <w:r w:rsidRPr="006F3834">
        <w:rPr>
          <w:color w:val="002060"/>
        </w:rPr>
        <w:t xml:space="preserve">PROVVEDIMENTI DISCIPLINARI </w:t>
      </w:r>
    </w:p>
    <w:p w14:paraId="7B0A35FD" w14:textId="77777777" w:rsidR="005907F8" w:rsidRPr="006F3834" w:rsidRDefault="005907F8" w:rsidP="005907F8">
      <w:pPr>
        <w:pStyle w:val="titolo7b0"/>
        <w:rPr>
          <w:color w:val="002060"/>
        </w:rPr>
      </w:pPr>
      <w:r w:rsidRPr="006F3834">
        <w:rPr>
          <w:color w:val="002060"/>
        </w:rPr>
        <w:t xml:space="preserve">In base alle risultanze degli atti ufficiali sono state deliberate le seguenti sanzioni disciplinari. </w:t>
      </w:r>
    </w:p>
    <w:p w14:paraId="51C63394" w14:textId="77777777" w:rsidR="005907F8" w:rsidRPr="006F3834" w:rsidRDefault="005907F8" w:rsidP="005907F8">
      <w:pPr>
        <w:pStyle w:val="titolo30"/>
        <w:rPr>
          <w:color w:val="002060"/>
        </w:rPr>
      </w:pPr>
      <w:r w:rsidRPr="006F3834">
        <w:rPr>
          <w:color w:val="002060"/>
        </w:rPr>
        <w:t xml:space="preserve">DIRIGENTI </w:t>
      </w:r>
    </w:p>
    <w:p w14:paraId="3BB59A98" w14:textId="77777777" w:rsidR="005907F8" w:rsidRPr="006F3834" w:rsidRDefault="005907F8" w:rsidP="005907F8">
      <w:pPr>
        <w:pStyle w:val="titolo20"/>
        <w:rPr>
          <w:color w:val="002060"/>
        </w:rPr>
      </w:pPr>
      <w:r w:rsidRPr="006F3834">
        <w:rPr>
          <w:color w:val="002060"/>
        </w:rPr>
        <w:lastRenderedPageBreak/>
        <w:t xml:space="preserve">INIBIZIONE A SVOLGERE OGNI ATTIVITA' FINO AL 3/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0BEAFE19" w14:textId="77777777" w:rsidTr="00C857F2">
        <w:tc>
          <w:tcPr>
            <w:tcW w:w="2200" w:type="dxa"/>
            <w:tcMar>
              <w:top w:w="20" w:type="dxa"/>
              <w:left w:w="20" w:type="dxa"/>
              <w:bottom w:w="20" w:type="dxa"/>
              <w:right w:w="20" w:type="dxa"/>
            </w:tcMar>
            <w:vAlign w:val="center"/>
            <w:hideMark/>
          </w:tcPr>
          <w:p w14:paraId="40F88D4A" w14:textId="77777777" w:rsidR="005907F8" w:rsidRPr="006F3834" w:rsidRDefault="005907F8" w:rsidP="00C857F2">
            <w:pPr>
              <w:pStyle w:val="movimento"/>
              <w:rPr>
                <w:color w:val="002060"/>
              </w:rPr>
            </w:pPr>
            <w:r w:rsidRPr="006F3834">
              <w:rPr>
                <w:color w:val="002060"/>
              </w:rPr>
              <w:t>OTTAVIANELLI MASSIMO</w:t>
            </w:r>
          </w:p>
        </w:tc>
        <w:tc>
          <w:tcPr>
            <w:tcW w:w="2200" w:type="dxa"/>
            <w:tcMar>
              <w:top w:w="20" w:type="dxa"/>
              <w:left w:w="20" w:type="dxa"/>
              <w:bottom w:w="20" w:type="dxa"/>
              <w:right w:w="20" w:type="dxa"/>
            </w:tcMar>
            <w:vAlign w:val="center"/>
            <w:hideMark/>
          </w:tcPr>
          <w:p w14:paraId="1A512215" w14:textId="77777777" w:rsidR="005907F8" w:rsidRPr="006F3834" w:rsidRDefault="005907F8" w:rsidP="00C857F2">
            <w:pPr>
              <w:pStyle w:val="movimento2"/>
              <w:rPr>
                <w:color w:val="002060"/>
              </w:rPr>
            </w:pPr>
            <w:r w:rsidRPr="006F3834">
              <w:rPr>
                <w:color w:val="002060"/>
              </w:rPr>
              <w:t xml:space="preserve">(FUTSAL CASTELFIDARDO) </w:t>
            </w:r>
          </w:p>
        </w:tc>
        <w:tc>
          <w:tcPr>
            <w:tcW w:w="800" w:type="dxa"/>
            <w:tcMar>
              <w:top w:w="20" w:type="dxa"/>
              <w:left w:w="20" w:type="dxa"/>
              <w:bottom w:w="20" w:type="dxa"/>
              <w:right w:w="20" w:type="dxa"/>
            </w:tcMar>
            <w:vAlign w:val="center"/>
            <w:hideMark/>
          </w:tcPr>
          <w:p w14:paraId="35953D12"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954B348"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16E9F89" w14:textId="77777777" w:rsidR="005907F8" w:rsidRPr="006F3834" w:rsidRDefault="005907F8" w:rsidP="00C857F2">
            <w:pPr>
              <w:pStyle w:val="movimento2"/>
              <w:rPr>
                <w:color w:val="002060"/>
              </w:rPr>
            </w:pPr>
            <w:r w:rsidRPr="006F3834">
              <w:rPr>
                <w:color w:val="002060"/>
              </w:rPr>
              <w:t> </w:t>
            </w:r>
          </w:p>
        </w:tc>
      </w:tr>
    </w:tbl>
    <w:p w14:paraId="5122C8D1" w14:textId="77777777" w:rsidR="005907F8" w:rsidRPr="006F3834" w:rsidRDefault="005907F8" w:rsidP="005907F8">
      <w:pPr>
        <w:pStyle w:val="diffida"/>
        <w:spacing w:before="80" w:beforeAutospacing="0" w:after="40" w:afterAutospacing="0"/>
        <w:rPr>
          <w:rFonts w:eastAsiaTheme="minorEastAsia"/>
          <w:color w:val="002060"/>
        </w:rPr>
      </w:pPr>
      <w:r w:rsidRPr="006F3834">
        <w:rPr>
          <w:color w:val="002060"/>
        </w:rPr>
        <w:t xml:space="preserve">Per comportamento irriguardoso verso l'arbitro. Allontanato. </w:t>
      </w:r>
    </w:p>
    <w:p w14:paraId="3E7EE70F" w14:textId="77777777" w:rsidR="005907F8" w:rsidRPr="006F3834" w:rsidRDefault="005907F8" w:rsidP="005907F8">
      <w:pPr>
        <w:pStyle w:val="titolo30"/>
        <w:rPr>
          <w:color w:val="002060"/>
        </w:rPr>
      </w:pPr>
      <w:r w:rsidRPr="006F3834">
        <w:rPr>
          <w:color w:val="002060"/>
        </w:rPr>
        <w:t xml:space="preserve">ALLENATORI </w:t>
      </w:r>
    </w:p>
    <w:p w14:paraId="2573069D" w14:textId="77777777" w:rsidR="005907F8" w:rsidRPr="006F3834" w:rsidRDefault="005907F8" w:rsidP="005907F8">
      <w:pPr>
        <w:pStyle w:val="titolo20"/>
        <w:rPr>
          <w:color w:val="002060"/>
        </w:rPr>
      </w:pPr>
      <w:r w:rsidRPr="006F3834">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617FD842" w14:textId="77777777" w:rsidTr="00C857F2">
        <w:tc>
          <w:tcPr>
            <w:tcW w:w="2200" w:type="dxa"/>
            <w:tcMar>
              <w:top w:w="20" w:type="dxa"/>
              <w:left w:w="20" w:type="dxa"/>
              <w:bottom w:w="20" w:type="dxa"/>
              <w:right w:w="20" w:type="dxa"/>
            </w:tcMar>
            <w:vAlign w:val="center"/>
            <w:hideMark/>
          </w:tcPr>
          <w:p w14:paraId="48D1788C" w14:textId="77777777" w:rsidR="005907F8" w:rsidRPr="006F3834" w:rsidRDefault="005907F8" w:rsidP="00C857F2">
            <w:pPr>
              <w:pStyle w:val="movimento"/>
              <w:rPr>
                <w:color w:val="002060"/>
              </w:rPr>
            </w:pPr>
            <w:r w:rsidRPr="006F3834">
              <w:rPr>
                <w:color w:val="002060"/>
              </w:rPr>
              <w:t>SOLAZZI SIMONE</w:t>
            </w:r>
          </w:p>
        </w:tc>
        <w:tc>
          <w:tcPr>
            <w:tcW w:w="2200" w:type="dxa"/>
            <w:tcMar>
              <w:top w:w="20" w:type="dxa"/>
              <w:left w:w="20" w:type="dxa"/>
              <w:bottom w:w="20" w:type="dxa"/>
              <w:right w:w="20" w:type="dxa"/>
            </w:tcMar>
            <w:vAlign w:val="center"/>
            <w:hideMark/>
          </w:tcPr>
          <w:p w14:paraId="270A5F96" w14:textId="77777777" w:rsidR="005907F8" w:rsidRPr="006F3834" w:rsidRDefault="005907F8" w:rsidP="00C857F2">
            <w:pPr>
              <w:pStyle w:val="movimento2"/>
              <w:rPr>
                <w:color w:val="002060"/>
              </w:rPr>
            </w:pPr>
            <w:r w:rsidRPr="006F3834">
              <w:rPr>
                <w:color w:val="002060"/>
              </w:rPr>
              <w:t xml:space="preserve">(POLISPORTIVA UROBORO) </w:t>
            </w:r>
          </w:p>
        </w:tc>
        <w:tc>
          <w:tcPr>
            <w:tcW w:w="800" w:type="dxa"/>
            <w:tcMar>
              <w:top w:w="20" w:type="dxa"/>
              <w:left w:w="20" w:type="dxa"/>
              <w:bottom w:w="20" w:type="dxa"/>
              <w:right w:w="20" w:type="dxa"/>
            </w:tcMar>
            <w:vAlign w:val="center"/>
            <w:hideMark/>
          </w:tcPr>
          <w:p w14:paraId="5401D755"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5AEA98C"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8AB5F9C" w14:textId="77777777" w:rsidR="005907F8" w:rsidRPr="006F3834" w:rsidRDefault="005907F8" w:rsidP="00C857F2">
            <w:pPr>
              <w:pStyle w:val="movimento2"/>
              <w:rPr>
                <w:color w:val="002060"/>
              </w:rPr>
            </w:pPr>
            <w:r w:rsidRPr="006F3834">
              <w:rPr>
                <w:color w:val="002060"/>
              </w:rPr>
              <w:t> </w:t>
            </w:r>
          </w:p>
        </w:tc>
      </w:tr>
    </w:tbl>
    <w:p w14:paraId="00984E19" w14:textId="77777777" w:rsidR="005907F8" w:rsidRPr="006F3834" w:rsidRDefault="005907F8" w:rsidP="005907F8">
      <w:pPr>
        <w:pStyle w:val="titolo30"/>
        <w:rPr>
          <w:rFonts w:eastAsiaTheme="minorEastAsia"/>
          <w:color w:val="002060"/>
        </w:rPr>
      </w:pPr>
      <w:r w:rsidRPr="006F3834">
        <w:rPr>
          <w:color w:val="002060"/>
        </w:rPr>
        <w:t xml:space="preserve">CALCIATORI ESPULSI </w:t>
      </w:r>
    </w:p>
    <w:p w14:paraId="6DF8BAB2" w14:textId="77777777" w:rsidR="005907F8" w:rsidRPr="006F3834" w:rsidRDefault="005907F8" w:rsidP="005907F8">
      <w:pPr>
        <w:pStyle w:val="titolo20"/>
        <w:rPr>
          <w:color w:val="002060"/>
        </w:rPr>
      </w:pPr>
      <w:r w:rsidRPr="006F383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471367C6" w14:textId="77777777" w:rsidTr="00C857F2">
        <w:tc>
          <w:tcPr>
            <w:tcW w:w="2200" w:type="dxa"/>
            <w:tcMar>
              <w:top w:w="20" w:type="dxa"/>
              <w:left w:w="20" w:type="dxa"/>
              <w:bottom w:w="20" w:type="dxa"/>
              <w:right w:w="20" w:type="dxa"/>
            </w:tcMar>
            <w:vAlign w:val="center"/>
            <w:hideMark/>
          </w:tcPr>
          <w:p w14:paraId="7A1F1F8B" w14:textId="77777777" w:rsidR="005907F8" w:rsidRPr="006F3834" w:rsidRDefault="005907F8" w:rsidP="00C857F2">
            <w:pPr>
              <w:pStyle w:val="movimento"/>
              <w:rPr>
                <w:color w:val="002060"/>
              </w:rPr>
            </w:pPr>
            <w:r w:rsidRPr="006F3834">
              <w:rPr>
                <w:color w:val="002060"/>
              </w:rPr>
              <w:t>GIACOMETTI DIEGO</w:t>
            </w:r>
          </w:p>
        </w:tc>
        <w:tc>
          <w:tcPr>
            <w:tcW w:w="2200" w:type="dxa"/>
            <w:tcMar>
              <w:top w:w="20" w:type="dxa"/>
              <w:left w:w="20" w:type="dxa"/>
              <w:bottom w:w="20" w:type="dxa"/>
              <w:right w:w="20" w:type="dxa"/>
            </w:tcMar>
            <w:vAlign w:val="center"/>
            <w:hideMark/>
          </w:tcPr>
          <w:p w14:paraId="170A1DFF" w14:textId="77777777" w:rsidR="005907F8" w:rsidRPr="006F3834" w:rsidRDefault="005907F8" w:rsidP="00C857F2">
            <w:pPr>
              <w:pStyle w:val="movimento2"/>
              <w:rPr>
                <w:color w:val="002060"/>
              </w:rPr>
            </w:pPr>
            <w:r w:rsidRPr="006F3834">
              <w:rPr>
                <w:color w:val="002060"/>
              </w:rPr>
              <w:t xml:space="preserve">(REAL FABRIANO) </w:t>
            </w:r>
          </w:p>
        </w:tc>
        <w:tc>
          <w:tcPr>
            <w:tcW w:w="800" w:type="dxa"/>
            <w:tcMar>
              <w:top w:w="20" w:type="dxa"/>
              <w:left w:w="20" w:type="dxa"/>
              <w:bottom w:w="20" w:type="dxa"/>
              <w:right w:w="20" w:type="dxa"/>
            </w:tcMar>
            <w:vAlign w:val="center"/>
            <w:hideMark/>
          </w:tcPr>
          <w:p w14:paraId="7A2D74E8"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CEAEE1B"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BBD452C" w14:textId="77777777" w:rsidR="005907F8" w:rsidRPr="006F3834" w:rsidRDefault="005907F8" w:rsidP="00C857F2">
            <w:pPr>
              <w:pStyle w:val="movimento2"/>
              <w:rPr>
                <w:color w:val="002060"/>
              </w:rPr>
            </w:pPr>
            <w:r w:rsidRPr="006F3834">
              <w:rPr>
                <w:color w:val="002060"/>
              </w:rPr>
              <w:t> </w:t>
            </w:r>
          </w:p>
        </w:tc>
      </w:tr>
    </w:tbl>
    <w:p w14:paraId="4E80F903" w14:textId="77777777" w:rsidR="005907F8" w:rsidRPr="006F3834" w:rsidRDefault="005907F8" w:rsidP="005907F8">
      <w:pPr>
        <w:pStyle w:val="titolo30"/>
        <w:rPr>
          <w:rFonts w:eastAsiaTheme="minorEastAsia"/>
          <w:color w:val="002060"/>
        </w:rPr>
      </w:pPr>
      <w:r w:rsidRPr="006F3834">
        <w:rPr>
          <w:color w:val="002060"/>
        </w:rPr>
        <w:t xml:space="preserve">CALCIATORI NON ESPULSI </w:t>
      </w:r>
    </w:p>
    <w:p w14:paraId="44DDB903" w14:textId="77777777" w:rsidR="005907F8" w:rsidRPr="006F3834" w:rsidRDefault="005907F8" w:rsidP="005907F8">
      <w:pPr>
        <w:pStyle w:val="titolo20"/>
        <w:rPr>
          <w:color w:val="002060"/>
        </w:rPr>
      </w:pPr>
      <w:r w:rsidRPr="006F3834">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450D061C" w14:textId="77777777" w:rsidTr="00C857F2">
        <w:tc>
          <w:tcPr>
            <w:tcW w:w="2200" w:type="dxa"/>
            <w:tcMar>
              <w:top w:w="20" w:type="dxa"/>
              <w:left w:w="20" w:type="dxa"/>
              <w:bottom w:w="20" w:type="dxa"/>
              <w:right w:w="20" w:type="dxa"/>
            </w:tcMar>
            <w:vAlign w:val="center"/>
            <w:hideMark/>
          </w:tcPr>
          <w:p w14:paraId="090F8887" w14:textId="77777777" w:rsidR="005907F8" w:rsidRPr="006F3834" w:rsidRDefault="005907F8" w:rsidP="00C857F2">
            <w:pPr>
              <w:pStyle w:val="movimento"/>
              <w:rPr>
                <w:color w:val="002060"/>
              </w:rPr>
            </w:pPr>
            <w:r w:rsidRPr="006F3834">
              <w:rPr>
                <w:color w:val="002060"/>
              </w:rPr>
              <w:t>PISCOPO EDOARDO</w:t>
            </w:r>
          </w:p>
        </w:tc>
        <w:tc>
          <w:tcPr>
            <w:tcW w:w="2200" w:type="dxa"/>
            <w:tcMar>
              <w:top w:w="20" w:type="dxa"/>
              <w:left w:w="20" w:type="dxa"/>
              <w:bottom w:w="20" w:type="dxa"/>
              <w:right w:w="20" w:type="dxa"/>
            </w:tcMar>
            <w:vAlign w:val="center"/>
            <w:hideMark/>
          </w:tcPr>
          <w:p w14:paraId="33F54DC1" w14:textId="77777777" w:rsidR="005907F8" w:rsidRPr="006F3834" w:rsidRDefault="005907F8" w:rsidP="00C857F2">
            <w:pPr>
              <w:pStyle w:val="movimento2"/>
              <w:rPr>
                <w:color w:val="002060"/>
              </w:rPr>
            </w:pPr>
            <w:r w:rsidRPr="006F3834">
              <w:rPr>
                <w:color w:val="002060"/>
              </w:rPr>
              <w:t xml:space="preserve">(ACLI VILLA MUSONE) </w:t>
            </w:r>
          </w:p>
        </w:tc>
        <w:tc>
          <w:tcPr>
            <w:tcW w:w="800" w:type="dxa"/>
            <w:tcMar>
              <w:top w:w="20" w:type="dxa"/>
              <w:left w:w="20" w:type="dxa"/>
              <w:bottom w:w="20" w:type="dxa"/>
              <w:right w:w="20" w:type="dxa"/>
            </w:tcMar>
            <w:vAlign w:val="center"/>
            <w:hideMark/>
          </w:tcPr>
          <w:p w14:paraId="64B4AD1E"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2624719"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F4E2C7A" w14:textId="77777777" w:rsidR="005907F8" w:rsidRPr="006F3834" w:rsidRDefault="005907F8" w:rsidP="00C857F2">
            <w:pPr>
              <w:pStyle w:val="movimento2"/>
              <w:rPr>
                <w:color w:val="002060"/>
              </w:rPr>
            </w:pPr>
            <w:r w:rsidRPr="006F3834">
              <w:rPr>
                <w:color w:val="002060"/>
              </w:rPr>
              <w:t> </w:t>
            </w:r>
          </w:p>
        </w:tc>
      </w:tr>
    </w:tbl>
    <w:p w14:paraId="1FB03D16" w14:textId="77777777" w:rsidR="005907F8" w:rsidRPr="006F3834" w:rsidRDefault="005907F8" w:rsidP="005907F8">
      <w:pPr>
        <w:pStyle w:val="titolo20"/>
        <w:rPr>
          <w:rFonts w:eastAsiaTheme="minorEastAsia"/>
          <w:color w:val="002060"/>
        </w:rPr>
      </w:pPr>
      <w:r w:rsidRPr="006F383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310CE8E0" w14:textId="77777777" w:rsidTr="00C857F2">
        <w:tc>
          <w:tcPr>
            <w:tcW w:w="2200" w:type="dxa"/>
            <w:tcMar>
              <w:top w:w="20" w:type="dxa"/>
              <w:left w:w="20" w:type="dxa"/>
              <w:bottom w:w="20" w:type="dxa"/>
              <w:right w:w="20" w:type="dxa"/>
            </w:tcMar>
            <w:vAlign w:val="center"/>
            <w:hideMark/>
          </w:tcPr>
          <w:p w14:paraId="47243176" w14:textId="77777777" w:rsidR="005907F8" w:rsidRPr="006F3834" w:rsidRDefault="005907F8" w:rsidP="00C857F2">
            <w:pPr>
              <w:pStyle w:val="movimento"/>
              <w:rPr>
                <w:color w:val="002060"/>
              </w:rPr>
            </w:pPr>
            <w:r w:rsidRPr="006F3834">
              <w:rPr>
                <w:color w:val="002060"/>
              </w:rPr>
              <w:t>ANTONINI LORENZO</w:t>
            </w:r>
          </w:p>
        </w:tc>
        <w:tc>
          <w:tcPr>
            <w:tcW w:w="2200" w:type="dxa"/>
            <w:tcMar>
              <w:top w:w="20" w:type="dxa"/>
              <w:left w:w="20" w:type="dxa"/>
              <w:bottom w:w="20" w:type="dxa"/>
              <w:right w:w="20" w:type="dxa"/>
            </w:tcMar>
            <w:vAlign w:val="center"/>
            <w:hideMark/>
          </w:tcPr>
          <w:p w14:paraId="528A45BF" w14:textId="77777777" w:rsidR="005907F8" w:rsidRPr="006F3834" w:rsidRDefault="005907F8" w:rsidP="00C857F2">
            <w:pPr>
              <w:pStyle w:val="movimento2"/>
              <w:rPr>
                <w:color w:val="002060"/>
              </w:rPr>
            </w:pPr>
            <w:r w:rsidRPr="006F3834">
              <w:rPr>
                <w:color w:val="002060"/>
              </w:rPr>
              <w:t xml:space="preserve">(ACLI AUDAX MONTECOSARO C5) </w:t>
            </w:r>
          </w:p>
        </w:tc>
        <w:tc>
          <w:tcPr>
            <w:tcW w:w="800" w:type="dxa"/>
            <w:tcMar>
              <w:top w:w="20" w:type="dxa"/>
              <w:left w:w="20" w:type="dxa"/>
              <w:bottom w:w="20" w:type="dxa"/>
              <w:right w:w="20" w:type="dxa"/>
            </w:tcMar>
            <w:vAlign w:val="center"/>
            <w:hideMark/>
          </w:tcPr>
          <w:p w14:paraId="1DA28DF9"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02D5E48" w14:textId="77777777" w:rsidR="005907F8" w:rsidRPr="006F3834" w:rsidRDefault="005907F8" w:rsidP="00C857F2">
            <w:pPr>
              <w:pStyle w:val="movimento"/>
              <w:rPr>
                <w:color w:val="002060"/>
              </w:rPr>
            </w:pPr>
            <w:r w:rsidRPr="006F3834">
              <w:rPr>
                <w:color w:val="002060"/>
              </w:rPr>
              <w:t>CIMINARI CLAUDIO</w:t>
            </w:r>
          </w:p>
        </w:tc>
        <w:tc>
          <w:tcPr>
            <w:tcW w:w="2200" w:type="dxa"/>
            <w:tcMar>
              <w:top w:w="20" w:type="dxa"/>
              <w:left w:w="20" w:type="dxa"/>
              <w:bottom w:w="20" w:type="dxa"/>
              <w:right w:w="20" w:type="dxa"/>
            </w:tcMar>
            <w:vAlign w:val="center"/>
            <w:hideMark/>
          </w:tcPr>
          <w:p w14:paraId="678694F2" w14:textId="77777777" w:rsidR="005907F8" w:rsidRPr="006F3834" w:rsidRDefault="005907F8" w:rsidP="00C857F2">
            <w:pPr>
              <w:pStyle w:val="movimento2"/>
              <w:rPr>
                <w:color w:val="002060"/>
              </w:rPr>
            </w:pPr>
            <w:r w:rsidRPr="006F3834">
              <w:rPr>
                <w:color w:val="002060"/>
              </w:rPr>
              <w:t xml:space="preserve">(ACLI AUDAX MONTECOSARO C5) </w:t>
            </w:r>
          </w:p>
        </w:tc>
      </w:tr>
      <w:tr w:rsidR="005907F8" w:rsidRPr="006F3834" w14:paraId="6A72CAD7" w14:textId="77777777" w:rsidTr="00C857F2">
        <w:tc>
          <w:tcPr>
            <w:tcW w:w="2200" w:type="dxa"/>
            <w:tcMar>
              <w:top w:w="20" w:type="dxa"/>
              <w:left w:w="20" w:type="dxa"/>
              <w:bottom w:w="20" w:type="dxa"/>
              <w:right w:w="20" w:type="dxa"/>
            </w:tcMar>
            <w:vAlign w:val="center"/>
            <w:hideMark/>
          </w:tcPr>
          <w:p w14:paraId="574E9CE2" w14:textId="77777777" w:rsidR="005907F8" w:rsidRPr="006F3834" w:rsidRDefault="005907F8" w:rsidP="00C857F2">
            <w:pPr>
              <w:pStyle w:val="movimento"/>
              <w:rPr>
                <w:color w:val="002060"/>
              </w:rPr>
            </w:pPr>
            <w:r w:rsidRPr="006F3834">
              <w:rPr>
                <w:color w:val="002060"/>
              </w:rPr>
              <w:t>CARACINI NICOLA</w:t>
            </w:r>
          </w:p>
        </w:tc>
        <w:tc>
          <w:tcPr>
            <w:tcW w:w="2200" w:type="dxa"/>
            <w:tcMar>
              <w:top w:w="20" w:type="dxa"/>
              <w:left w:w="20" w:type="dxa"/>
              <w:bottom w:w="20" w:type="dxa"/>
              <w:right w:w="20" w:type="dxa"/>
            </w:tcMar>
            <w:vAlign w:val="center"/>
            <w:hideMark/>
          </w:tcPr>
          <w:p w14:paraId="7DE57D30" w14:textId="77777777" w:rsidR="005907F8" w:rsidRPr="006F3834" w:rsidRDefault="005907F8" w:rsidP="00C857F2">
            <w:pPr>
              <w:pStyle w:val="movimento2"/>
              <w:rPr>
                <w:color w:val="002060"/>
              </w:rPr>
            </w:pPr>
            <w:r w:rsidRPr="006F3834">
              <w:rPr>
                <w:color w:val="002060"/>
              </w:rPr>
              <w:t xml:space="preserve">(AURORA TREIA) </w:t>
            </w:r>
          </w:p>
        </w:tc>
        <w:tc>
          <w:tcPr>
            <w:tcW w:w="800" w:type="dxa"/>
            <w:tcMar>
              <w:top w:w="20" w:type="dxa"/>
              <w:left w:w="20" w:type="dxa"/>
              <w:bottom w:w="20" w:type="dxa"/>
              <w:right w:w="20" w:type="dxa"/>
            </w:tcMar>
            <w:vAlign w:val="center"/>
            <w:hideMark/>
          </w:tcPr>
          <w:p w14:paraId="68009AA3"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A395752" w14:textId="77777777" w:rsidR="005907F8" w:rsidRPr="006F3834" w:rsidRDefault="005907F8" w:rsidP="00C857F2">
            <w:pPr>
              <w:pStyle w:val="movimento"/>
              <w:rPr>
                <w:color w:val="002060"/>
              </w:rPr>
            </w:pPr>
            <w:r w:rsidRPr="006F3834">
              <w:rPr>
                <w:color w:val="002060"/>
              </w:rPr>
              <w:t>CALVISI MICHELE</w:t>
            </w:r>
          </w:p>
        </w:tc>
        <w:tc>
          <w:tcPr>
            <w:tcW w:w="2200" w:type="dxa"/>
            <w:tcMar>
              <w:top w:w="20" w:type="dxa"/>
              <w:left w:w="20" w:type="dxa"/>
              <w:bottom w:w="20" w:type="dxa"/>
              <w:right w:w="20" w:type="dxa"/>
            </w:tcMar>
            <w:vAlign w:val="center"/>
            <w:hideMark/>
          </w:tcPr>
          <w:p w14:paraId="04D7EB84" w14:textId="77777777" w:rsidR="005907F8" w:rsidRPr="006F3834" w:rsidRDefault="005907F8" w:rsidP="00C857F2">
            <w:pPr>
              <w:pStyle w:val="movimento2"/>
              <w:rPr>
                <w:color w:val="002060"/>
              </w:rPr>
            </w:pPr>
            <w:r w:rsidRPr="006F3834">
              <w:rPr>
                <w:color w:val="002060"/>
              </w:rPr>
              <w:t xml:space="preserve">(AVENALE) </w:t>
            </w:r>
          </w:p>
        </w:tc>
      </w:tr>
      <w:tr w:rsidR="005907F8" w:rsidRPr="006F3834" w14:paraId="04CD9CDD" w14:textId="77777777" w:rsidTr="00C857F2">
        <w:tc>
          <w:tcPr>
            <w:tcW w:w="2200" w:type="dxa"/>
            <w:tcMar>
              <w:top w:w="20" w:type="dxa"/>
              <w:left w:w="20" w:type="dxa"/>
              <w:bottom w:w="20" w:type="dxa"/>
              <w:right w:w="20" w:type="dxa"/>
            </w:tcMar>
            <w:vAlign w:val="center"/>
            <w:hideMark/>
          </w:tcPr>
          <w:p w14:paraId="50DC9A88" w14:textId="77777777" w:rsidR="005907F8" w:rsidRPr="006F3834" w:rsidRDefault="005907F8" w:rsidP="00C857F2">
            <w:pPr>
              <w:pStyle w:val="movimento"/>
              <w:rPr>
                <w:color w:val="002060"/>
              </w:rPr>
            </w:pPr>
            <w:r w:rsidRPr="006F3834">
              <w:rPr>
                <w:color w:val="002060"/>
              </w:rPr>
              <w:t>CONTI DANIELE</w:t>
            </w:r>
          </w:p>
        </w:tc>
        <w:tc>
          <w:tcPr>
            <w:tcW w:w="2200" w:type="dxa"/>
            <w:tcMar>
              <w:top w:w="20" w:type="dxa"/>
              <w:left w:w="20" w:type="dxa"/>
              <w:bottom w:w="20" w:type="dxa"/>
              <w:right w:w="20" w:type="dxa"/>
            </w:tcMar>
            <w:vAlign w:val="center"/>
            <w:hideMark/>
          </w:tcPr>
          <w:p w14:paraId="3A2139FC" w14:textId="77777777" w:rsidR="005907F8" w:rsidRPr="006F3834" w:rsidRDefault="005907F8" w:rsidP="00C857F2">
            <w:pPr>
              <w:pStyle w:val="movimento2"/>
              <w:rPr>
                <w:color w:val="002060"/>
              </w:rPr>
            </w:pPr>
            <w:r w:rsidRPr="006F3834">
              <w:rPr>
                <w:color w:val="002060"/>
              </w:rPr>
              <w:t xml:space="preserve">(POLISPORTIVA UROBORO) </w:t>
            </w:r>
          </w:p>
        </w:tc>
        <w:tc>
          <w:tcPr>
            <w:tcW w:w="800" w:type="dxa"/>
            <w:tcMar>
              <w:top w:w="20" w:type="dxa"/>
              <w:left w:w="20" w:type="dxa"/>
              <w:bottom w:w="20" w:type="dxa"/>
              <w:right w:w="20" w:type="dxa"/>
            </w:tcMar>
            <w:vAlign w:val="center"/>
            <w:hideMark/>
          </w:tcPr>
          <w:p w14:paraId="27BA4593"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00BE7C1" w14:textId="77777777" w:rsidR="005907F8" w:rsidRPr="006F3834" w:rsidRDefault="005907F8" w:rsidP="00C857F2">
            <w:pPr>
              <w:pStyle w:val="movimento"/>
              <w:rPr>
                <w:color w:val="002060"/>
              </w:rPr>
            </w:pPr>
            <w:r w:rsidRPr="006F3834">
              <w:rPr>
                <w:color w:val="002060"/>
              </w:rPr>
              <w:t>PEZZINI GRAZIANO</w:t>
            </w:r>
          </w:p>
        </w:tc>
        <w:tc>
          <w:tcPr>
            <w:tcW w:w="2200" w:type="dxa"/>
            <w:tcMar>
              <w:top w:w="20" w:type="dxa"/>
              <w:left w:w="20" w:type="dxa"/>
              <w:bottom w:w="20" w:type="dxa"/>
              <w:right w:w="20" w:type="dxa"/>
            </w:tcMar>
            <w:vAlign w:val="center"/>
            <w:hideMark/>
          </w:tcPr>
          <w:p w14:paraId="53C6984D" w14:textId="77777777" w:rsidR="005907F8" w:rsidRPr="006F3834" w:rsidRDefault="005907F8" w:rsidP="00C857F2">
            <w:pPr>
              <w:pStyle w:val="movimento2"/>
              <w:rPr>
                <w:color w:val="002060"/>
              </w:rPr>
            </w:pPr>
            <w:r w:rsidRPr="006F3834">
              <w:rPr>
                <w:color w:val="002060"/>
              </w:rPr>
              <w:t xml:space="preserve">(ROCCAFLUVIONE) </w:t>
            </w:r>
          </w:p>
        </w:tc>
      </w:tr>
      <w:tr w:rsidR="005907F8" w:rsidRPr="006F3834" w14:paraId="20B2C1B9" w14:textId="77777777" w:rsidTr="00C857F2">
        <w:tc>
          <w:tcPr>
            <w:tcW w:w="2200" w:type="dxa"/>
            <w:tcMar>
              <w:top w:w="20" w:type="dxa"/>
              <w:left w:w="20" w:type="dxa"/>
              <w:bottom w:w="20" w:type="dxa"/>
              <w:right w:w="20" w:type="dxa"/>
            </w:tcMar>
            <w:vAlign w:val="center"/>
            <w:hideMark/>
          </w:tcPr>
          <w:p w14:paraId="5F078A6C" w14:textId="77777777" w:rsidR="005907F8" w:rsidRPr="006F3834" w:rsidRDefault="005907F8" w:rsidP="00C857F2">
            <w:pPr>
              <w:pStyle w:val="movimento"/>
              <w:rPr>
                <w:color w:val="002060"/>
              </w:rPr>
            </w:pPr>
            <w:r w:rsidRPr="006F3834">
              <w:rPr>
                <w:color w:val="002060"/>
              </w:rPr>
              <w:t>SILMI HAMZA</w:t>
            </w:r>
          </w:p>
        </w:tc>
        <w:tc>
          <w:tcPr>
            <w:tcW w:w="2200" w:type="dxa"/>
            <w:tcMar>
              <w:top w:w="20" w:type="dxa"/>
              <w:left w:w="20" w:type="dxa"/>
              <w:bottom w:w="20" w:type="dxa"/>
              <w:right w:w="20" w:type="dxa"/>
            </w:tcMar>
            <w:vAlign w:val="center"/>
            <w:hideMark/>
          </w:tcPr>
          <w:p w14:paraId="3F563DA8" w14:textId="77777777" w:rsidR="005907F8" w:rsidRPr="006F3834" w:rsidRDefault="005907F8" w:rsidP="00C857F2">
            <w:pPr>
              <w:pStyle w:val="movimento2"/>
              <w:rPr>
                <w:color w:val="002060"/>
              </w:rPr>
            </w:pPr>
            <w:r w:rsidRPr="006F3834">
              <w:rPr>
                <w:color w:val="002060"/>
              </w:rPr>
              <w:t xml:space="preserve">(ROCCAFLUVIONE) </w:t>
            </w:r>
          </w:p>
        </w:tc>
        <w:tc>
          <w:tcPr>
            <w:tcW w:w="800" w:type="dxa"/>
            <w:tcMar>
              <w:top w:w="20" w:type="dxa"/>
              <w:left w:w="20" w:type="dxa"/>
              <w:bottom w:w="20" w:type="dxa"/>
              <w:right w:w="20" w:type="dxa"/>
            </w:tcMar>
            <w:vAlign w:val="center"/>
            <w:hideMark/>
          </w:tcPr>
          <w:p w14:paraId="6A882980"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4ACFAAE"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B199D41" w14:textId="77777777" w:rsidR="005907F8" w:rsidRPr="006F3834" w:rsidRDefault="005907F8" w:rsidP="00C857F2">
            <w:pPr>
              <w:pStyle w:val="movimento2"/>
              <w:rPr>
                <w:color w:val="002060"/>
              </w:rPr>
            </w:pPr>
            <w:r w:rsidRPr="006F3834">
              <w:rPr>
                <w:color w:val="002060"/>
              </w:rPr>
              <w:t> </w:t>
            </w:r>
          </w:p>
        </w:tc>
      </w:tr>
    </w:tbl>
    <w:p w14:paraId="04BE9A78" w14:textId="77777777" w:rsidR="005907F8" w:rsidRPr="006F3834" w:rsidRDefault="005907F8" w:rsidP="005907F8">
      <w:pPr>
        <w:pStyle w:val="titolo20"/>
        <w:rPr>
          <w:rFonts w:eastAsiaTheme="minorEastAsia"/>
          <w:color w:val="002060"/>
        </w:rPr>
      </w:pPr>
      <w:r w:rsidRPr="006F3834">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205FCD16" w14:textId="77777777" w:rsidTr="00C857F2">
        <w:tc>
          <w:tcPr>
            <w:tcW w:w="2200" w:type="dxa"/>
            <w:tcMar>
              <w:top w:w="20" w:type="dxa"/>
              <w:left w:w="20" w:type="dxa"/>
              <w:bottom w:w="20" w:type="dxa"/>
              <w:right w:w="20" w:type="dxa"/>
            </w:tcMar>
            <w:vAlign w:val="center"/>
            <w:hideMark/>
          </w:tcPr>
          <w:p w14:paraId="1F38B348" w14:textId="77777777" w:rsidR="005907F8" w:rsidRPr="006F3834" w:rsidRDefault="005907F8" w:rsidP="00C857F2">
            <w:pPr>
              <w:pStyle w:val="movimento"/>
              <w:rPr>
                <w:color w:val="002060"/>
              </w:rPr>
            </w:pPr>
            <w:r w:rsidRPr="006F3834">
              <w:rPr>
                <w:color w:val="002060"/>
              </w:rPr>
              <w:t>DI RUSSO MATTEO</w:t>
            </w:r>
          </w:p>
        </w:tc>
        <w:tc>
          <w:tcPr>
            <w:tcW w:w="2200" w:type="dxa"/>
            <w:tcMar>
              <w:top w:w="20" w:type="dxa"/>
              <w:left w:w="20" w:type="dxa"/>
              <w:bottom w:w="20" w:type="dxa"/>
              <w:right w:w="20" w:type="dxa"/>
            </w:tcMar>
            <w:vAlign w:val="center"/>
            <w:hideMark/>
          </w:tcPr>
          <w:p w14:paraId="5D4281C9" w14:textId="77777777" w:rsidR="005907F8" w:rsidRPr="006F3834" w:rsidRDefault="005907F8" w:rsidP="00C857F2">
            <w:pPr>
              <w:pStyle w:val="movimento2"/>
              <w:rPr>
                <w:color w:val="002060"/>
              </w:rPr>
            </w:pPr>
            <w:r w:rsidRPr="006F3834">
              <w:rPr>
                <w:color w:val="002060"/>
              </w:rPr>
              <w:t xml:space="preserve">(REAL EAGLES VIRTUS PAGLIA) </w:t>
            </w:r>
          </w:p>
        </w:tc>
        <w:tc>
          <w:tcPr>
            <w:tcW w:w="800" w:type="dxa"/>
            <w:tcMar>
              <w:top w:w="20" w:type="dxa"/>
              <w:left w:w="20" w:type="dxa"/>
              <w:bottom w:w="20" w:type="dxa"/>
              <w:right w:w="20" w:type="dxa"/>
            </w:tcMar>
            <w:vAlign w:val="center"/>
            <w:hideMark/>
          </w:tcPr>
          <w:p w14:paraId="5B79D170"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B649239"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C4A7B10" w14:textId="77777777" w:rsidR="005907F8" w:rsidRPr="006F3834" w:rsidRDefault="005907F8" w:rsidP="00C857F2">
            <w:pPr>
              <w:pStyle w:val="movimento2"/>
              <w:rPr>
                <w:color w:val="002060"/>
              </w:rPr>
            </w:pPr>
            <w:r w:rsidRPr="006F3834">
              <w:rPr>
                <w:color w:val="002060"/>
              </w:rPr>
              <w:t> </w:t>
            </w:r>
          </w:p>
        </w:tc>
      </w:tr>
    </w:tbl>
    <w:p w14:paraId="164B8848" w14:textId="77777777" w:rsidR="005907F8" w:rsidRPr="006F3834" w:rsidRDefault="005907F8" w:rsidP="005907F8">
      <w:pPr>
        <w:pStyle w:val="titolo20"/>
        <w:rPr>
          <w:rFonts w:eastAsiaTheme="minorEastAsia"/>
          <w:color w:val="002060"/>
        </w:rPr>
      </w:pPr>
      <w:r w:rsidRPr="006F383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5385AC8E" w14:textId="77777777" w:rsidTr="00C857F2">
        <w:tc>
          <w:tcPr>
            <w:tcW w:w="2200" w:type="dxa"/>
            <w:tcMar>
              <w:top w:w="20" w:type="dxa"/>
              <w:left w:w="20" w:type="dxa"/>
              <w:bottom w:w="20" w:type="dxa"/>
              <w:right w:w="20" w:type="dxa"/>
            </w:tcMar>
            <w:vAlign w:val="center"/>
            <w:hideMark/>
          </w:tcPr>
          <w:p w14:paraId="6AB7E9FA" w14:textId="77777777" w:rsidR="005907F8" w:rsidRPr="006F3834" w:rsidRDefault="005907F8" w:rsidP="00C857F2">
            <w:pPr>
              <w:pStyle w:val="movimento"/>
              <w:rPr>
                <w:color w:val="002060"/>
              </w:rPr>
            </w:pPr>
            <w:r w:rsidRPr="006F3834">
              <w:rPr>
                <w:color w:val="002060"/>
              </w:rPr>
              <w:t>HADDOUCHI EL FOUNT MOHAMED</w:t>
            </w:r>
          </w:p>
        </w:tc>
        <w:tc>
          <w:tcPr>
            <w:tcW w:w="2200" w:type="dxa"/>
            <w:tcMar>
              <w:top w:w="20" w:type="dxa"/>
              <w:left w:w="20" w:type="dxa"/>
              <w:bottom w:w="20" w:type="dxa"/>
              <w:right w:w="20" w:type="dxa"/>
            </w:tcMar>
            <w:vAlign w:val="center"/>
            <w:hideMark/>
          </w:tcPr>
          <w:p w14:paraId="2C980206" w14:textId="77777777" w:rsidR="005907F8" w:rsidRPr="006F3834" w:rsidRDefault="005907F8" w:rsidP="00C857F2">
            <w:pPr>
              <w:pStyle w:val="movimento2"/>
              <w:rPr>
                <w:color w:val="002060"/>
              </w:rPr>
            </w:pPr>
            <w:r w:rsidRPr="006F3834">
              <w:rPr>
                <w:color w:val="002060"/>
              </w:rPr>
              <w:t xml:space="preserve">(ACLI VILLA MUSONE) </w:t>
            </w:r>
          </w:p>
        </w:tc>
        <w:tc>
          <w:tcPr>
            <w:tcW w:w="800" w:type="dxa"/>
            <w:tcMar>
              <w:top w:w="20" w:type="dxa"/>
              <w:left w:w="20" w:type="dxa"/>
              <w:bottom w:w="20" w:type="dxa"/>
              <w:right w:w="20" w:type="dxa"/>
            </w:tcMar>
            <w:vAlign w:val="center"/>
            <w:hideMark/>
          </w:tcPr>
          <w:p w14:paraId="5E9270BA"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2FB7387" w14:textId="77777777" w:rsidR="005907F8" w:rsidRPr="006F3834" w:rsidRDefault="005907F8" w:rsidP="00C857F2">
            <w:pPr>
              <w:pStyle w:val="movimento"/>
              <w:rPr>
                <w:color w:val="002060"/>
              </w:rPr>
            </w:pPr>
            <w:r w:rsidRPr="006F3834">
              <w:rPr>
                <w:color w:val="002060"/>
              </w:rPr>
              <w:t>MASSACCESI MATTEO</w:t>
            </w:r>
          </w:p>
        </w:tc>
        <w:tc>
          <w:tcPr>
            <w:tcW w:w="2200" w:type="dxa"/>
            <w:tcMar>
              <w:top w:w="20" w:type="dxa"/>
              <w:left w:w="20" w:type="dxa"/>
              <w:bottom w:w="20" w:type="dxa"/>
              <w:right w:w="20" w:type="dxa"/>
            </w:tcMar>
            <w:vAlign w:val="center"/>
            <w:hideMark/>
          </w:tcPr>
          <w:p w14:paraId="738BC15B" w14:textId="77777777" w:rsidR="005907F8" w:rsidRPr="006F3834" w:rsidRDefault="005907F8" w:rsidP="00C857F2">
            <w:pPr>
              <w:pStyle w:val="movimento2"/>
              <w:rPr>
                <w:color w:val="002060"/>
              </w:rPr>
            </w:pPr>
            <w:r w:rsidRPr="006F3834">
              <w:rPr>
                <w:color w:val="002060"/>
              </w:rPr>
              <w:t xml:space="preserve">(ACLI VILLA MUSONE) </w:t>
            </w:r>
          </w:p>
        </w:tc>
      </w:tr>
      <w:tr w:rsidR="005907F8" w:rsidRPr="006F3834" w14:paraId="5496D62A" w14:textId="77777777" w:rsidTr="00C857F2">
        <w:tc>
          <w:tcPr>
            <w:tcW w:w="2200" w:type="dxa"/>
            <w:tcMar>
              <w:top w:w="20" w:type="dxa"/>
              <w:left w:w="20" w:type="dxa"/>
              <w:bottom w:w="20" w:type="dxa"/>
              <w:right w:w="20" w:type="dxa"/>
            </w:tcMar>
            <w:vAlign w:val="center"/>
            <w:hideMark/>
          </w:tcPr>
          <w:p w14:paraId="4A399E06" w14:textId="77777777" w:rsidR="005907F8" w:rsidRPr="006F3834" w:rsidRDefault="005907F8" w:rsidP="00C857F2">
            <w:pPr>
              <w:pStyle w:val="movimento"/>
              <w:rPr>
                <w:color w:val="002060"/>
              </w:rPr>
            </w:pPr>
            <w:r w:rsidRPr="006F3834">
              <w:rPr>
                <w:color w:val="002060"/>
              </w:rPr>
              <w:t>GALOSI LUCA NAZZARENO</w:t>
            </w:r>
          </w:p>
        </w:tc>
        <w:tc>
          <w:tcPr>
            <w:tcW w:w="2200" w:type="dxa"/>
            <w:tcMar>
              <w:top w:w="20" w:type="dxa"/>
              <w:left w:w="20" w:type="dxa"/>
              <w:bottom w:w="20" w:type="dxa"/>
              <w:right w:w="20" w:type="dxa"/>
            </w:tcMar>
            <w:vAlign w:val="center"/>
            <w:hideMark/>
          </w:tcPr>
          <w:p w14:paraId="1F702F3D" w14:textId="77777777" w:rsidR="005907F8" w:rsidRPr="006F3834" w:rsidRDefault="005907F8" w:rsidP="00C857F2">
            <w:pPr>
              <w:pStyle w:val="movimento2"/>
              <w:rPr>
                <w:color w:val="002060"/>
              </w:rPr>
            </w:pPr>
            <w:r w:rsidRPr="006F3834">
              <w:rPr>
                <w:color w:val="002060"/>
              </w:rPr>
              <w:t xml:space="preserve">(ASCOLI CALCIO A 5) </w:t>
            </w:r>
          </w:p>
        </w:tc>
        <w:tc>
          <w:tcPr>
            <w:tcW w:w="800" w:type="dxa"/>
            <w:tcMar>
              <w:top w:w="20" w:type="dxa"/>
              <w:left w:w="20" w:type="dxa"/>
              <w:bottom w:w="20" w:type="dxa"/>
              <w:right w:w="20" w:type="dxa"/>
            </w:tcMar>
            <w:vAlign w:val="center"/>
            <w:hideMark/>
          </w:tcPr>
          <w:p w14:paraId="2DD0EF95"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383F85A" w14:textId="77777777" w:rsidR="005907F8" w:rsidRPr="006F3834" w:rsidRDefault="005907F8" w:rsidP="00C857F2">
            <w:pPr>
              <w:pStyle w:val="movimento"/>
              <w:rPr>
                <w:color w:val="002060"/>
              </w:rPr>
            </w:pPr>
            <w:r w:rsidRPr="006F3834">
              <w:rPr>
                <w:color w:val="002060"/>
              </w:rPr>
              <w:t>PERUCCI DANIELE</w:t>
            </w:r>
          </w:p>
        </w:tc>
        <w:tc>
          <w:tcPr>
            <w:tcW w:w="2200" w:type="dxa"/>
            <w:tcMar>
              <w:top w:w="20" w:type="dxa"/>
              <w:left w:w="20" w:type="dxa"/>
              <w:bottom w:w="20" w:type="dxa"/>
              <w:right w:w="20" w:type="dxa"/>
            </w:tcMar>
            <w:vAlign w:val="center"/>
            <w:hideMark/>
          </w:tcPr>
          <w:p w14:paraId="38DB6AA4" w14:textId="77777777" w:rsidR="005907F8" w:rsidRPr="006F3834" w:rsidRDefault="005907F8" w:rsidP="00C857F2">
            <w:pPr>
              <w:pStyle w:val="movimento2"/>
              <w:rPr>
                <w:color w:val="002060"/>
              </w:rPr>
            </w:pPr>
            <w:r w:rsidRPr="006F3834">
              <w:rPr>
                <w:color w:val="002060"/>
              </w:rPr>
              <w:t xml:space="preserve">(BORGOROSSO TOLENTINO) </w:t>
            </w:r>
          </w:p>
        </w:tc>
      </w:tr>
      <w:tr w:rsidR="005907F8" w:rsidRPr="006F3834" w14:paraId="315D65A5" w14:textId="77777777" w:rsidTr="00C857F2">
        <w:tc>
          <w:tcPr>
            <w:tcW w:w="2200" w:type="dxa"/>
            <w:tcMar>
              <w:top w:w="20" w:type="dxa"/>
              <w:left w:w="20" w:type="dxa"/>
              <w:bottom w:w="20" w:type="dxa"/>
              <w:right w:w="20" w:type="dxa"/>
            </w:tcMar>
            <w:vAlign w:val="center"/>
            <w:hideMark/>
          </w:tcPr>
          <w:p w14:paraId="39A2F920" w14:textId="77777777" w:rsidR="005907F8" w:rsidRPr="006F3834" w:rsidRDefault="005907F8" w:rsidP="00C857F2">
            <w:pPr>
              <w:pStyle w:val="movimento"/>
              <w:rPr>
                <w:color w:val="002060"/>
              </w:rPr>
            </w:pPr>
            <w:r w:rsidRPr="006F3834">
              <w:rPr>
                <w:color w:val="002060"/>
              </w:rPr>
              <w:t>PIERELLA MAURO</w:t>
            </w:r>
          </w:p>
        </w:tc>
        <w:tc>
          <w:tcPr>
            <w:tcW w:w="2200" w:type="dxa"/>
            <w:tcMar>
              <w:top w:w="20" w:type="dxa"/>
              <w:left w:w="20" w:type="dxa"/>
              <w:bottom w:w="20" w:type="dxa"/>
              <w:right w:w="20" w:type="dxa"/>
            </w:tcMar>
            <w:vAlign w:val="center"/>
            <w:hideMark/>
          </w:tcPr>
          <w:p w14:paraId="3C3C21BC" w14:textId="77777777" w:rsidR="005907F8" w:rsidRPr="006F3834" w:rsidRDefault="005907F8" w:rsidP="00C857F2">
            <w:pPr>
              <w:pStyle w:val="movimento2"/>
              <w:rPr>
                <w:color w:val="002060"/>
              </w:rPr>
            </w:pPr>
            <w:r w:rsidRPr="006F3834">
              <w:rPr>
                <w:color w:val="002060"/>
              </w:rPr>
              <w:t xml:space="preserve">(NUOVA OTTRANO 98) </w:t>
            </w:r>
          </w:p>
        </w:tc>
        <w:tc>
          <w:tcPr>
            <w:tcW w:w="800" w:type="dxa"/>
            <w:tcMar>
              <w:top w:w="20" w:type="dxa"/>
              <w:left w:w="20" w:type="dxa"/>
              <w:bottom w:w="20" w:type="dxa"/>
              <w:right w:w="20" w:type="dxa"/>
            </w:tcMar>
            <w:vAlign w:val="center"/>
            <w:hideMark/>
          </w:tcPr>
          <w:p w14:paraId="69E6EC5B"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B064EB3" w14:textId="77777777" w:rsidR="005907F8" w:rsidRPr="006F3834" w:rsidRDefault="005907F8" w:rsidP="00C857F2">
            <w:pPr>
              <w:pStyle w:val="movimento"/>
              <w:rPr>
                <w:color w:val="002060"/>
              </w:rPr>
            </w:pPr>
            <w:r w:rsidRPr="006F3834">
              <w:rPr>
                <w:color w:val="002060"/>
              </w:rPr>
              <w:t>SMARGIASSI MARCO</w:t>
            </w:r>
          </w:p>
        </w:tc>
        <w:tc>
          <w:tcPr>
            <w:tcW w:w="2200" w:type="dxa"/>
            <w:tcMar>
              <w:top w:w="20" w:type="dxa"/>
              <w:left w:w="20" w:type="dxa"/>
              <w:bottom w:w="20" w:type="dxa"/>
              <w:right w:w="20" w:type="dxa"/>
            </w:tcMar>
            <w:vAlign w:val="center"/>
            <w:hideMark/>
          </w:tcPr>
          <w:p w14:paraId="1C061B98" w14:textId="77777777" w:rsidR="005907F8" w:rsidRPr="006F3834" w:rsidRDefault="005907F8" w:rsidP="00C857F2">
            <w:pPr>
              <w:pStyle w:val="movimento2"/>
              <w:rPr>
                <w:color w:val="002060"/>
              </w:rPr>
            </w:pPr>
            <w:r w:rsidRPr="006F3834">
              <w:rPr>
                <w:color w:val="002060"/>
              </w:rPr>
              <w:t xml:space="preserve">(POLISPORTIVA UROBORO) </w:t>
            </w:r>
          </w:p>
        </w:tc>
      </w:tr>
      <w:tr w:rsidR="005907F8" w:rsidRPr="006F3834" w14:paraId="4085D43E" w14:textId="77777777" w:rsidTr="00C857F2">
        <w:tc>
          <w:tcPr>
            <w:tcW w:w="2200" w:type="dxa"/>
            <w:tcMar>
              <w:top w:w="20" w:type="dxa"/>
              <w:left w:w="20" w:type="dxa"/>
              <w:bottom w:w="20" w:type="dxa"/>
              <w:right w:w="20" w:type="dxa"/>
            </w:tcMar>
            <w:vAlign w:val="center"/>
            <w:hideMark/>
          </w:tcPr>
          <w:p w14:paraId="67113318" w14:textId="77777777" w:rsidR="005907F8" w:rsidRPr="006F3834" w:rsidRDefault="005907F8" w:rsidP="00C857F2">
            <w:pPr>
              <w:pStyle w:val="movimento"/>
              <w:rPr>
                <w:color w:val="002060"/>
              </w:rPr>
            </w:pPr>
            <w:r w:rsidRPr="006F3834">
              <w:rPr>
                <w:color w:val="002060"/>
              </w:rPr>
              <w:t>BARTOLINI LUCA</w:t>
            </w:r>
          </w:p>
        </w:tc>
        <w:tc>
          <w:tcPr>
            <w:tcW w:w="2200" w:type="dxa"/>
            <w:tcMar>
              <w:top w:w="20" w:type="dxa"/>
              <w:left w:w="20" w:type="dxa"/>
              <w:bottom w:w="20" w:type="dxa"/>
              <w:right w:w="20" w:type="dxa"/>
            </w:tcMar>
            <w:vAlign w:val="center"/>
            <w:hideMark/>
          </w:tcPr>
          <w:p w14:paraId="19E21CDA" w14:textId="77777777" w:rsidR="005907F8" w:rsidRPr="006F3834" w:rsidRDefault="005907F8" w:rsidP="00C857F2">
            <w:pPr>
              <w:pStyle w:val="movimento2"/>
              <w:rPr>
                <w:color w:val="002060"/>
              </w:rPr>
            </w:pPr>
            <w:r w:rsidRPr="006F3834">
              <w:rPr>
                <w:color w:val="002060"/>
              </w:rPr>
              <w:t xml:space="preserve">(REAL FABRIANO) </w:t>
            </w:r>
          </w:p>
        </w:tc>
        <w:tc>
          <w:tcPr>
            <w:tcW w:w="800" w:type="dxa"/>
            <w:tcMar>
              <w:top w:w="20" w:type="dxa"/>
              <w:left w:w="20" w:type="dxa"/>
              <w:bottom w:w="20" w:type="dxa"/>
              <w:right w:w="20" w:type="dxa"/>
            </w:tcMar>
            <w:vAlign w:val="center"/>
            <w:hideMark/>
          </w:tcPr>
          <w:p w14:paraId="127997B6"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DBDE3A7"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8D362E5" w14:textId="77777777" w:rsidR="005907F8" w:rsidRPr="006F3834" w:rsidRDefault="005907F8" w:rsidP="00C857F2">
            <w:pPr>
              <w:pStyle w:val="movimento2"/>
              <w:rPr>
                <w:color w:val="002060"/>
              </w:rPr>
            </w:pPr>
            <w:r w:rsidRPr="006F3834">
              <w:rPr>
                <w:color w:val="002060"/>
              </w:rPr>
              <w:t> </w:t>
            </w:r>
          </w:p>
        </w:tc>
      </w:tr>
    </w:tbl>
    <w:p w14:paraId="692C1B53" w14:textId="77777777" w:rsidR="005907F8" w:rsidRPr="006F3834" w:rsidRDefault="005907F8" w:rsidP="005907F8">
      <w:pPr>
        <w:pStyle w:val="titolo20"/>
        <w:rPr>
          <w:rFonts w:eastAsiaTheme="minorEastAsia"/>
          <w:color w:val="002060"/>
        </w:rPr>
      </w:pPr>
      <w:r w:rsidRPr="006F3834">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1AB1C23C" w14:textId="77777777" w:rsidTr="00C857F2">
        <w:tc>
          <w:tcPr>
            <w:tcW w:w="2200" w:type="dxa"/>
            <w:tcMar>
              <w:top w:w="20" w:type="dxa"/>
              <w:left w:w="20" w:type="dxa"/>
              <w:bottom w:w="20" w:type="dxa"/>
              <w:right w:w="20" w:type="dxa"/>
            </w:tcMar>
            <w:vAlign w:val="center"/>
            <w:hideMark/>
          </w:tcPr>
          <w:p w14:paraId="5C211FF5" w14:textId="77777777" w:rsidR="005907F8" w:rsidRPr="006F3834" w:rsidRDefault="005907F8" w:rsidP="00C857F2">
            <w:pPr>
              <w:pStyle w:val="movimento"/>
              <w:rPr>
                <w:color w:val="002060"/>
              </w:rPr>
            </w:pPr>
            <w:r w:rsidRPr="006F3834">
              <w:rPr>
                <w:color w:val="002060"/>
              </w:rPr>
              <w:t>GIANFELICI MANUEL</w:t>
            </w:r>
          </w:p>
        </w:tc>
        <w:tc>
          <w:tcPr>
            <w:tcW w:w="2200" w:type="dxa"/>
            <w:tcMar>
              <w:top w:w="20" w:type="dxa"/>
              <w:left w:w="20" w:type="dxa"/>
              <w:bottom w:w="20" w:type="dxa"/>
              <w:right w:w="20" w:type="dxa"/>
            </w:tcMar>
            <w:vAlign w:val="center"/>
            <w:hideMark/>
          </w:tcPr>
          <w:p w14:paraId="7DD3EDEA" w14:textId="77777777" w:rsidR="005907F8" w:rsidRPr="006F3834" w:rsidRDefault="005907F8" w:rsidP="00C857F2">
            <w:pPr>
              <w:pStyle w:val="movimento2"/>
              <w:rPr>
                <w:color w:val="002060"/>
              </w:rPr>
            </w:pPr>
            <w:r w:rsidRPr="006F3834">
              <w:rPr>
                <w:color w:val="002060"/>
              </w:rPr>
              <w:t xml:space="preserve">(POLISPORTIVA VICTORIA) </w:t>
            </w:r>
          </w:p>
        </w:tc>
        <w:tc>
          <w:tcPr>
            <w:tcW w:w="800" w:type="dxa"/>
            <w:tcMar>
              <w:top w:w="20" w:type="dxa"/>
              <w:left w:w="20" w:type="dxa"/>
              <w:bottom w:w="20" w:type="dxa"/>
              <w:right w:w="20" w:type="dxa"/>
            </w:tcMar>
            <w:vAlign w:val="center"/>
            <w:hideMark/>
          </w:tcPr>
          <w:p w14:paraId="465B2A23"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26C4B92"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F9BE51F" w14:textId="77777777" w:rsidR="005907F8" w:rsidRPr="006F3834" w:rsidRDefault="005907F8" w:rsidP="00C857F2">
            <w:pPr>
              <w:pStyle w:val="movimento2"/>
              <w:rPr>
                <w:color w:val="002060"/>
              </w:rPr>
            </w:pPr>
            <w:r w:rsidRPr="006F3834">
              <w:rPr>
                <w:color w:val="002060"/>
              </w:rPr>
              <w:t> </w:t>
            </w:r>
          </w:p>
        </w:tc>
      </w:tr>
    </w:tbl>
    <w:p w14:paraId="307547E6" w14:textId="77777777" w:rsidR="005907F8" w:rsidRPr="006F3834" w:rsidRDefault="005907F8" w:rsidP="005907F8">
      <w:pPr>
        <w:pStyle w:val="titolo20"/>
        <w:rPr>
          <w:rFonts w:eastAsiaTheme="minorEastAsia"/>
          <w:color w:val="002060"/>
        </w:rPr>
      </w:pPr>
      <w:r w:rsidRPr="006F3834">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06C1DD17" w14:textId="77777777" w:rsidTr="00C857F2">
        <w:tc>
          <w:tcPr>
            <w:tcW w:w="2200" w:type="dxa"/>
            <w:tcMar>
              <w:top w:w="20" w:type="dxa"/>
              <w:left w:w="20" w:type="dxa"/>
              <w:bottom w:w="20" w:type="dxa"/>
              <w:right w:w="20" w:type="dxa"/>
            </w:tcMar>
            <w:vAlign w:val="center"/>
            <w:hideMark/>
          </w:tcPr>
          <w:p w14:paraId="1E53FCB4" w14:textId="77777777" w:rsidR="005907F8" w:rsidRPr="006F3834" w:rsidRDefault="005907F8" w:rsidP="00C857F2">
            <w:pPr>
              <w:pStyle w:val="movimento"/>
              <w:rPr>
                <w:color w:val="002060"/>
              </w:rPr>
            </w:pPr>
            <w:r w:rsidRPr="006F3834">
              <w:rPr>
                <w:color w:val="002060"/>
              </w:rPr>
              <w:t>ZENOBI MATTEO</w:t>
            </w:r>
          </w:p>
        </w:tc>
        <w:tc>
          <w:tcPr>
            <w:tcW w:w="2200" w:type="dxa"/>
            <w:tcMar>
              <w:top w:w="20" w:type="dxa"/>
              <w:left w:w="20" w:type="dxa"/>
              <w:bottom w:w="20" w:type="dxa"/>
              <w:right w:w="20" w:type="dxa"/>
            </w:tcMar>
            <w:vAlign w:val="center"/>
            <w:hideMark/>
          </w:tcPr>
          <w:p w14:paraId="17123712" w14:textId="77777777" w:rsidR="005907F8" w:rsidRPr="006F3834" w:rsidRDefault="005907F8" w:rsidP="00C857F2">
            <w:pPr>
              <w:pStyle w:val="movimento2"/>
              <w:rPr>
                <w:color w:val="002060"/>
              </w:rPr>
            </w:pPr>
            <w:r w:rsidRPr="006F3834">
              <w:rPr>
                <w:color w:val="002060"/>
              </w:rPr>
              <w:t xml:space="preserve">(AURORA TREIA) </w:t>
            </w:r>
          </w:p>
        </w:tc>
        <w:tc>
          <w:tcPr>
            <w:tcW w:w="800" w:type="dxa"/>
            <w:tcMar>
              <w:top w:w="20" w:type="dxa"/>
              <w:left w:w="20" w:type="dxa"/>
              <w:bottom w:w="20" w:type="dxa"/>
              <w:right w:w="20" w:type="dxa"/>
            </w:tcMar>
            <w:vAlign w:val="center"/>
            <w:hideMark/>
          </w:tcPr>
          <w:p w14:paraId="30D7716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4272BCD" w14:textId="77777777" w:rsidR="005907F8" w:rsidRPr="006F3834" w:rsidRDefault="005907F8" w:rsidP="00C857F2">
            <w:pPr>
              <w:pStyle w:val="movimento"/>
              <w:rPr>
                <w:color w:val="002060"/>
              </w:rPr>
            </w:pPr>
            <w:r w:rsidRPr="006F3834">
              <w:rPr>
                <w:color w:val="002060"/>
              </w:rPr>
              <w:t>MAMMOLI ROCCO</w:t>
            </w:r>
          </w:p>
        </w:tc>
        <w:tc>
          <w:tcPr>
            <w:tcW w:w="2200" w:type="dxa"/>
            <w:tcMar>
              <w:top w:w="20" w:type="dxa"/>
              <w:left w:w="20" w:type="dxa"/>
              <w:bottom w:w="20" w:type="dxa"/>
              <w:right w:w="20" w:type="dxa"/>
            </w:tcMar>
            <w:vAlign w:val="center"/>
            <w:hideMark/>
          </w:tcPr>
          <w:p w14:paraId="7DC84311" w14:textId="77777777" w:rsidR="005907F8" w:rsidRPr="006F3834" w:rsidRDefault="005907F8" w:rsidP="00C857F2">
            <w:pPr>
              <w:pStyle w:val="movimento2"/>
              <w:rPr>
                <w:color w:val="002060"/>
              </w:rPr>
            </w:pPr>
            <w:r w:rsidRPr="006F3834">
              <w:rPr>
                <w:color w:val="002060"/>
              </w:rPr>
              <w:t xml:space="preserve">(CASTELBELLINO CALCIO A 5) </w:t>
            </w:r>
          </w:p>
        </w:tc>
      </w:tr>
      <w:tr w:rsidR="005907F8" w:rsidRPr="006F3834" w14:paraId="307D42A7" w14:textId="77777777" w:rsidTr="00C857F2">
        <w:tc>
          <w:tcPr>
            <w:tcW w:w="2200" w:type="dxa"/>
            <w:tcMar>
              <w:top w:w="20" w:type="dxa"/>
              <w:left w:w="20" w:type="dxa"/>
              <w:bottom w:w="20" w:type="dxa"/>
              <w:right w:w="20" w:type="dxa"/>
            </w:tcMar>
            <w:vAlign w:val="center"/>
            <w:hideMark/>
          </w:tcPr>
          <w:p w14:paraId="564B5CD9" w14:textId="77777777" w:rsidR="005907F8" w:rsidRPr="006F3834" w:rsidRDefault="005907F8" w:rsidP="00C857F2">
            <w:pPr>
              <w:pStyle w:val="movimento"/>
              <w:rPr>
                <w:color w:val="002060"/>
              </w:rPr>
            </w:pPr>
            <w:r w:rsidRPr="006F3834">
              <w:rPr>
                <w:color w:val="002060"/>
              </w:rPr>
              <w:t>FONTANA MATTEO</w:t>
            </w:r>
          </w:p>
        </w:tc>
        <w:tc>
          <w:tcPr>
            <w:tcW w:w="2200" w:type="dxa"/>
            <w:tcMar>
              <w:top w:w="20" w:type="dxa"/>
              <w:left w:w="20" w:type="dxa"/>
              <w:bottom w:w="20" w:type="dxa"/>
              <w:right w:w="20" w:type="dxa"/>
            </w:tcMar>
            <w:vAlign w:val="center"/>
            <w:hideMark/>
          </w:tcPr>
          <w:p w14:paraId="2435D217" w14:textId="77777777" w:rsidR="005907F8" w:rsidRPr="006F3834" w:rsidRDefault="005907F8" w:rsidP="00C857F2">
            <w:pPr>
              <w:pStyle w:val="movimento2"/>
              <w:rPr>
                <w:color w:val="002060"/>
              </w:rPr>
            </w:pPr>
            <w:r w:rsidRPr="006F3834">
              <w:rPr>
                <w:color w:val="002060"/>
              </w:rPr>
              <w:t xml:space="preserve">(FUTSAL CAMPIGLIONE) </w:t>
            </w:r>
          </w:p>
        </w:tc>
        <w:tc>
          <w:tcPr>
            <w:tcW w:w="800" w:type="dxa"/>
            <w:tcMar>
              <w:top w:w="20" w:type="dxa"/>
              <w:left w:w="20" w:type="dxa"/>
              <w:bottom w:w="20" w:type="dxa"/>
              <w:right w:w="20" w:type="dxa"/>
            </w:tcMar>
            <w:vAlign w:val="center"/>
            <w:hideMark/>
          </w:tcPr>
          <w:p w14:paraId="3FC98D5A"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2409D19"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3D79508" w14:textId="77777777" w:rsidR="005907F8" w:rsidRPr="006F3834" w:rsidRDefault="005907F8" w:rsidP="00C857F2">
            <w:pPr>
              <w:pStyle w:val="movimento2"/>
              <w:rPr>
                <w:color w:val="002060"/>
              </w:rPr>
            </w:pPr>
            <w:r w:rsidRPr="006F3834">
              <w:rPr>
                <w:color w:val="002060"/>
              </w:rPr>
              <w:t> </w:t>
            </w:r>
          </w:p>
        </w:tc>
      </w:tr>
    </w:tbl>
    <w:p w14:paraId="5072C620" w14:textId="77777777" w:rsidR="005907F8" w:rsidRPr="006F3834" w:rsidRDefault="005907F8" w:rsidP="005907F8">
      <w:pPr>
        <w:pStyle w:val="titolo20"/>
        <w:rPr>
          <w:rFonts w:eastAsiaTheme="minorEastAsia"/>
          <w:color w:val="002060"/>
        </w:rPr>
      </w:pPr>
      <w:r w:rsidRPr="006F3834">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3011D4EE" w14:textId="77777777" w:rsidTr="00C857F2">
        <w:tc>
          <w:tcPr>
            <w:tcW w:w="2200" w:type="dxa"/>
            <w:tcMar>
              <w:top w:w="20" w:type="dxa"/>
              <w:left w:w="20" w:type="dxa"/>
              <w:bottom w:w="20" w:type="dxa"/>
              <w:right w:w="20" w:type="dxa"/>
            </w:tcMar>
            <w:vAlign w:val="center"/>
            <w:hideMark/>
          </w:tcPr>
          <w:p w14:paraId="5E27A213" w14:textId="77777777" w:rsidR="005907F8" w:rsidRPr="006F3834" w:rsidRDefault="005907F8" w:rsidP="00C857F2">
            <w:pPr>
              <w:pStyle w:val="movimento"/>
              <w:rPr>
                <w:color w:val="002060"/>
              </w:rPr>
            </w:pPr>
            <w:r w:rsidRPr="006F3834">
              <w:rPr>
                <w:color w:val="002060"/>
              </w:rPr>
              <w:t>GUERRINI MATTEO</w:t>
            </w:r>
          </w:p>
        </w:tc>
        <w:tc>
          <w:tcPr>
            <w:tcW w:w="2200" w:type="dxa"/>
            <w:tcMar>
              <w:top w:w="20" w:type="dxa"/>
              <w:left w:w="20" w:type="dxa"/>
              <w:bottom w:w="20" w:type="dxa"/>
              <w:right w:w="20" w:type="dxa"/>
            </w:tcMar>
            <w:vAlign w:val="center"/>
            <w:hideMark/>
          </w:tcPr>
          <w:p w14:paraId="318194AF" w14:textId="77777777" w:rsidR="005907F8" w:rsidRPr="006F3834" w:rsidRDefault="005907F8" w:rsidP="00C857F2">
            <w:pPr>
              <w:pStyle w:val="movimento2"/>
              <w:rPr>
                <w:color w:val="002060"/>
              </w:rPr>
            </w:pPr>
            <w:r w:rsidRPr="006F3834">
              <w:rPr>
                <w:color w:val="002060"/>
              </w:rPr>
              <w:t xml:space="preserve">(ACLI MANTOVANI CALCIO A 5) </w:t>
            </w:r>
          </w:p>
        </w:tc>
        <w:tc>
          <w:tcPr>
            <w:tcW w:w="800" w:type="dxa"/>
            <w:tcMar>
              <w:top w:w="20" w:type="dxa"/>
              <w:left w:w="20" w:type="dxa"/>
              <w:bottom w:w="20" w:type="dxa"/>
              <w:right w:w="20" w:type="dxa"/>
            </w:tcMar>
            <w:vAlign w:val="center"/>
            <w:hideMark/>
          </w:tcPr>
          <w:p w14:paraId="5331D8FC"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A5E2C77" w14:textId="77777777" w:rsidR="005907F8" w:rsidRPr="006F3834" w:rsidRDefault="005907F8" w:rsidP="00C857F2">
            <w:pPr>
              <w:pStyle w:val="movimento"/>
              <w:rPr>
                <w:color w:val="002060"/>
              </w:rPr>
            </w:pPr>
            <w:r w:rsidRPr="006F3834">
              <w:rPr>
                <w:color w:val="002060"/>
              </w:rPr>
              <w:t>BECCACECE MATTEO</w:t>
            </w:r>
          </w:p>
        </w:tc>
        <w:tc>
          <w:tcPr>
            <w:tcW w:w="2200" w:type="dxa"/>
            <w:tcMar>
              <w:top w:w="20" w:type="dxa"/>
              <w:left w:w="20" w:type="dxa"/>
              <w:bottom w:w="20" w:type="dxa"/>
              <w:right w:w="20" w:type="dxa"/>
            </w:tcMar>
            <w:vAlign w:val="center"/>
            <w:hideMark/>
          </w:tcPr>
          <w:p w14:paraId="49DCA0CE" w14:textId="77777777" w:rsidR="005907F8" w:rsidRPr="006F3834" w:rsidRDefault="005907F8" w:rsidP="00C857F2">
            <w:pPr>
              <w:pStyle w:val="movimento2"/>
              <w:rPr>
                <w:color w:val="002060"/>
              </w:rPr>
            </w:pPr>
            <w:r w:rsidRPr="006F3834">
              <w:rPr>
                <w:color w:val="002060"/>
              </w:rPr>
              <w:t xml:space="preserve">(AVENALE) </w:t>
            </w:r>
          </w:p>
        </w:tc>
      </w:tr>
      <w:tr w:rsidR="005907F8" w:rsidRPr="006F3834" w14:paraId="4171396B" w14:textId="77777777" w:rsidTr="00C857F2">
        <w:tc>
          <w:tcPr>
            <w:tcW w:w="2200" w:type="dxa"/>
            <w:tcMar>
              <w:top w:w="20" w:type="dxa"/>
              <w:left w:w="20" w:type="dxa"/>
              <w:bottom w:w="20" w:type="dxa"/>
              <w:right w:w="20" w:type="dxa"/>
            </w:tcMar>
            <w:vAlign w:val="center"/>
            <w:hideMark/>
          </w:tcPr>
          <w:p w14:paraId="37227CFD" w14:textId="77777777" w:rsidR="005907F8" w:rsidRPr="006F3834" w:rsidRDefault="005907F8" w:rsidP="00C857F2">
            <w:pPr>
              <w:pStyle w:val="movimento"/>
              <w:rPr>
                <w:color w:val="002060"/>
              </w:rPr>
            </w:pPr>
            <w:r w:rsidRPr="006F3834">
              <w:rPr>
                <w:color w:val="002060"/>
              </w:rPr>
              <w:t>ANDREOZZI GIACOMO</w:t>
            </w:r>
          </w:p>
        </w:tc>
        <w:tc>
          <w:tcPr>
            <w:tcW w:w="2200" w:type="dxa"/>
            <w:tcMar>
              <w:top w:w="20" w:type="dxa"/>
              <w:left w:w="20" w:type="dxa"/>
              <w:bottom w:w="20" w:type="dxa"/>
              <w:right w:w="20" w:type="dxa"/>
            </w:tcMar>
            <w:vAlign w:val="center"/>
            <w:hideMark/>
          </w:tcPr>
          <w:p w14:paraId="4121B72C" w14:textId="77777777" w:rsidR="005907F8" w:rsidRPr="006F3834" w:rsidRDefault="005907F8" w:rsidP="00C857F2">
            <w:pPr>
              <w:pStyle w:val="movimento2"/>
              <w:rPr>
                <w:color w:val="002060"/>
              </w:rPr>
            </w:pPr>
            <w:r w:rsidRPr="006F3834">
              <w:rPr>
                <w:color w:val="002060"/>
              </w:rPr>
              <w:t xml:space="preserve">(FIGHT BULLS CORRIDONIA) </w:t>
            </w:r>
          </w:p>
        </w:tc>
        <w:tc>
          <w:tcPr>
            <w:tcW w:w="800" w:type="dxa"/>
            <w:tcMar>
              <w:top w:w="20" w:type="dxa"/>
              <w:left w:w="20" w:type="dxa"/>
              <w:bottom w:w="20" w:type="dxa"/>
              <w:right w:w="20" w:type="dxa"/>
            </w:tcMar>
            <w:vAlign w:val="center"/>
            <w:hideMark/>
          </w:tcPr>
          <w:p w14:paraId="457CF4D7"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5C9BE7C" w14:textId="77777777" w:rsidR="005907F8" w:rsidRPr="006F3834" w:rsidRDefault="005907F8" w:rsidP="00C857F2">
            <w:pPr>
              <w:pStyle w:val="movimento"/>
              <w:rPr>
                <w:color w:val="002060"/>
              </w:rPr>
            </w:pPr>
            <w:r w:rsidRPr="006F3834">
              <w:rPr>
                <w:color w:val="002060"/>
              </w:rPr>
              <w:t>CARBONARI ALESSIO</w:t>
            </w:r>
          </w:p>
        </w:tc>
        <w:tc>
          <w:tcPr>
            <w:tcW w:w="2200" w:type="dxa"/>
            <w:tcMar>
              <w:top w:w="20" w:type="dxa"/>
              <w:left w:w="20" w:type="dxa"/>
              <w:bottom w:w="20" w:type="dxa"/>
              <w:right w:w="20" w:type="dxa"/>
            </w:tcMar>
            <w:vAlign w:val="center"/>
            <w:hideMark/>
          </w:tcPr>
          <w:p w14:paraId="079D87D9" w14:textId="77777777" w:rsidR="005907F8" w:rsidRPr="006F3834" w:rsidRDefault="005907F8" w:rsidP="00C857F2">
            <w:pPr>
              <w:pStyle w:val="movimento2"/>
              <w:rPr>
                <w:color w:val="002060"/>
              </w:rPr>
            </w:pPr>
            <w:r w:rsidRPr="006F3834">
              <w:rPr>
                <w:color w:val="002060"/>
              </w:rPr>
              <w:t xml:space="preserve">(NUOVA OTTRANO 98) </w:t>
            </w:r>
          </w:p>
        </w:tc>
      </w:tr>
      <w:tr w:rsidR="005907F8" w:rsidRPr="006F3834" w14:paraId="0BEAB693" w14:textId="77777777" w:rsidTr="00C857F2">
        <w:tc>
          <w:tcPr>
            <w:tcW w:w="2200" w:type="dxa"/>
            <w:tcMar>
              <w:top w:w="20" w:type="dxa"/>
              <w:left w:w="20" w:type="dxa"/>
              <w:bottom w:w="20" w:type="dxa"/>
              <w:right w:w="20" w:type="dxa"/>
            </w:tcMar>
            <w:vAlign w:val="center"/>
            <w:hideMark/>
          </w:tcPr>
          <w:p w14:paraId="2FB49072" w14:textId="77777777" w:rsidR="005907F8" w:rsidRPr="006F3834" w:rsidRDefault="005907F8" w:rsidP="00C857F2">
            <w:pPr>
              <w:pStyle w:val="movimento"/>
              <w:rPr>
                <w:color w:val="002060"/>
              </w:rPr>
            </w:pPr>
            <w:r w:rsidRPr="006F3834">
              <w:rPr>
                <w:color w:val="002060"/>
              </w:rPr>
              <w:t>BISEGNA ALESSANDRO</w:t>
            </w:r>
          </w:p>
        </w:tc>
        <w:tc>
          <w:tcPr>
            <w:tcW w:w="2200" w:type="dxa"/>
            <w:tcMar>
              <w:top w:w="20" w:type="dxa"/>
              <w:left w:w="20" w:type="dxa"/>
              <w:bottom w:w="20" w:type="dxa"/>
              <w:right w:w="20" w:type="dxa"/>
            </w:tcMar>
            <w:vAlign w:val="center"/>
            <w:hideMark/>
          </w:tcPr>
          <w:p w14:paraId="3D161F56" w14:textId="77777777" w:rsidR="005907F8" w:rsidRPr="006F3834" w:rsidRDefault="005907F8" w:rsidP="00C857F2">
            <w:pPr>
              <w:pStyle w:val="movimento2"/>
              <w:rPr>
                <w:color w:val="002060"/>
              </w:rPr>
            </w:pPr>
            <w:r w:rsidRPr="006F3834">
              <w:rPr>
                <w:color w:val="002060"/>
              </w:rPr>
              <w:t xml:space="preserve">(POLISPORTIVA UROBORO) </w:t>
            </w:r>
          </w:p>
        </w:tc>
        <w:tc>
          <w:tcPr>
            <w:tcW w:w="800" w:type="dxa"/>
            <w:tcMar>
              <w:top w:w="20" w:type="dxa"/>
              <w:left w:w="20" w:type="dxa"/>
              <w:bottom w:w="20" w:type="dxa"/>
              <w:right w:w="20" w:type="dxa"/>
            </w:tcMar>
            <w:vAlign w:val="center"/>
            <w:hideMark/>
          </w:tcPr>
          <w:p w14:paraId="14BCE962"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E51FE7D" w14:textId="77777777" w:rsidR="005907F8" w:rsidRPr="006F3834" w:rsidRDefault="005907F8" w:rsidP="00C857F2">
            <w:pPr>
              <w:pStyle w:val="movimento"/>
              <w:rPr>
                <w:color w:val="002060"/>
              </w:rPr>
            </w:pPr>
            <w:r w:rsidRPr="006F3834">
              <w:rPr>
                <w:color w:val="002060"/>
              </w:rPr>
              <w:t>FIRMANI GUGLIELMO</w:t>
            </w:r>
          </w:p>
        </w:tc>
        <w:tc>
          <w:tcPr>
            <w:tcW w:w="2200" w:type="dxa"/>
            <w:tcMar>
              <w:top w:w="20" w:type="dxa"/>
              <w:left w:w="20" w:type="dxa"/>
              <w:bottom w:w="20" w:type="dxa"/>
              <w:right w:w="20" w:type="dxa"/>
            </w:tcMar>
            <w:vAlign w:val="center"/>
            <w:hideMark/>
          </w:tcPr>
          <w:p w14:paraId="1A9CC97E" w14:textId="77777777" w:rsidR="005907F8" w:rsidRPr="006F3834" w:rsidRDefault="005907F8" w:rsidP="00C857F2">
            <w:pPr>
              <w:pStyle w:val="movimento2"/>
              <w:rPr>
                <w:color w:val="002060"/>
              </w:rPr>
            </w:pPr>
            <w:r w:rsidRPr="006F3834">
              <w:rPr>
                <w:color w:val="002060"/>
              </w:rPr>
              <w:t xml:space="preserve">(REAL ANCARIA) </w:t>
            </w:r>
          </w:p>
        </w:tc>
      </w:tr>
      <w:tr w:rsidR="005907F8" w:rsidRPr="006F3834" w14:paraId="52F3D2E1" w14:textId="77777777" w:rsidTr="00C857F2">
        <w:tc>
          <w:tcPr>
            <w:tcW w:w="2200" w:type="dxa"/>
            <w:tcMar>
              <w:top w:w="20" w:type="dxa"/>
              <w:left w:w="20" w:type="dxa"/>
              <w:bottom w:w="20" w:type="dxa"/>
              <w:right w:w="20" w:type="dxa"/>
            </w:tcMar>
            <w:vAlign w:val="center"/>
            <w:hideMark/>
          </w:tcPr>
          <w:p w14:paraId="466AEA09" w14:textId="77777777" w:rsidR="005907F8" w:rsidRPr="006F3834" w:rsidRDefault="005907F8" w:rsidP="00C857F2">
            <w:pPr>
              <w:pStyle w:val="movimento"/>
              <w:rPr>
                <w:color w:val="002060"/>
              </w:rPr>
            </w:pPr>
            <w:r w:rsidRPr="006F3834">
              <w:rPr>
                <w:color w:val="002060"/>
              </w:rPr>
              <w:t>SPECA SIMONE</w:t>
            </w:r>
          </w:p>
        </w:tc>
        <w:tc>
          <w:tcPr>
            <w:tcW w:w="2200" w:type="dxa"/>
            <w:tcMar>
              <w:top w:w="20" w:type="dxa"/>
              <w:left w:w="20" w:type="dxa"/>
              <w:bottom w:w="20" w:type="dxa"/>
              <w:right w:w="20" w:type="dxa"/>
            </w:tcMar>
            <w:vAlign w:val="center"/>
            <w:hideMark/>
          </w:tcPr>
          <w:p w14:paraId="0EA143CC" w14:textId="77777777" w:rsidR="005907F8" w:rsidRPr="006F3834" w:rsidRDefault="005907F8" w:rsidP="00C857F2">
            <w:pPr>
              <w:pStyle w:val="movimento2"/>
              <w:rPr>
                <w:color w:val="002060"/>
              </w:rPr>
            </w:pPr>
            <w:r w:rsidRPr="006F3834">
              <w:rPr>
                <w:color w:val="002060"/>
              </w:rPr>
              <w:t xml:space="preserve">(REAL ANCARIA) </w:t>
            </w:r>
          </w:p>
        </w:tc>
        <w:tc>
          <w:tcPr>
            <w:tcW w:w="800" w:type="dxa"/>
            <w:tcMar>
              <w:top w:w="20" w:type="dxa"/>
              <w:left w:w="20" w:type="dxa"/>
              <w:bottom w:w="20" w:type="dxa"/>
              <w:right w:w="20" w:type="dxa"/>
            </w:tcMar>
            <w:vAlign w:val="center"/>
            <w:hideMark/>
          </w:tcPr>
          <w:p w14:paraId="5BB2AB7F"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069FE6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D528CE4" w14:textId="77777777" w:rsidR="005907F8" w:rsidRPr="006F3834" w:rsidRDefault="005907F8" w:rsidP="00C857F2">
            <w:pPr>
              <w:pStyle w:val="movimento2"/>
              <w:rPr>
                <w:color w:val="002060"/>
              </w:rPr>
            </w:pPr>
            <w:r w:rsidRPr="006F3834">
              <w:rPr>
                <w:color w:val="002060"/>
              </w:rPr>
              <w:t> </w:t>
            </w:r>
          </w:p>
        </w:tc>
      </w:tr>
    </w:tbl>
    <w:p w14:paraId="6EEDE996" w14:textId="77777777" w:rsidR="005907F8" w:rsidRPr="006F3834" w:rsidRDefault="005907F8" w:rsidP="005907F8">
      <w:pPr>
        <w:pStyle w:val="titolo20"/>
        <w:rPr>
          <w:rFonts w:eastAsiaTheme="minorEastAsia"/>
          <w:color w:val="002060"/>
        </w:rPr>
      </w:pPr>
      <w:r w:rsidRPr="006F383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3622EDF4" w14:textId="77777777" w:rsidTr="00C857F2">
        <w:tc>
          <w:tcPr>
            <w:tcW w:w="2200" w:type="dxa"/>
            <w:tcMar>
              <w:top w:w="20" w:type="dxa"/>
              <w:left w:w="20" w:type="dxa"/>
              <w:bottom w:w="20" w:type="dxa"/>
              <w:right w:w="20" w:type="dxa"/>
            </w:tcMar>
            <w:vAlign w:val="center"/>
            <w:hideMark/>
          </w:tcPr>
          <w:p w14:paraId="38271641" w14:textId="77777777" w:rsidR="005907F8" w:rsidRPr="006F3834" w:rsidRDefault="005907F8" w:rsidP="00C857F2">
            <w:pPr>
              <w:pStyle w:val="movimento"/>
              <w:rPr>
                <w:color w:val="002060"/>
              </w:rPr>
            </w:pPr>
            <w:r w:rsidRPr="006F3834">
              <w:rPr>
                <w:color w:val="002060"/>
              </w:rPr>
              <w:t>POLVERARI TOMMASO</w:t>
            </w:r>
          </w:p>
        </w:tc>
        <w:tc>
          <w:tcPr>
            <w:tcW w:w="2200" w:type="dxa"/>
            <w:tcMar>
              <w:top w:w="20" w:type="dxa"/>
              <w:left w:w="20" w:type="dxa"/>
              <w:bottom w:w="20" w:type="dxa"/>
              <w:right w:w="20" w:type="dxa"/>
            </w:tcMar>
            <w:vAlign w:val="center"/>
            <w:hideMark/>
          </w:tcPr>
          <w:p w14:paraId="4E8D91B5" w14:textId="77777777" w:rsidR="005907F8" w:rsidRPr="006F3834" w:rsidRDefault="005907F8" w:rsidP="00C857F2">
            <w:pPr>
              <w:pStyle w:val="movimento2"/>
              <w:rPr>
                <w:color w:val="002060"/>
              </w:rPr>
            </w:pPr>
            <w:r w:rsidRPr="006F3834">
              <w:rPr>
                <w:color w:val="002060"/>
              </w:rPr>
              <w:t xml:space="preserve">(AMICI DEL CENTROSOCIO SP.) </w:t>
            </w:r>
          </w:p>
        </w:tc>
        <w:tc>
          <w:tcPr>
            <w:tcW w:w="800" w:type="dxa"/>
            <w:tcMar>
              <w:top w:w="20" w:type="dxa"/>
              <w:left w:w="20" w:type="dxa"/>
              <w:bottom w:w="20" w:type="dxa"/>
              <w:right w:w="20" w:type="dxa"/>
            </w:tcMar>
            <w:vAlign w:val="center"/>
            <w:hideMark/>
          </w:tcPr>
          <w:p w14:paraId="281B9B48"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620DA6B" w14:textId="77777777" w:rsidR="005907F8" w:rsidRPr="006F3834" w:rsidRDefault="005907F8" w:rsidP="00C857F2">
            <w:pPr>
              <w:pStyle w:val="movimento"/>
              <w:rPr>
                <w:color w:val="002060"/>
              </w:rPr>
            </w:pPr>
            <w:r w:rsidRPr="006F3834">
              <w:rPr>
                <w:color w:val="002060"/>
              </w:rPr>
              <w:t>CRESCIMBENI SAMUELE</w:t>
            </w:r>
          </w:p>
        </w:tc>
        <w:tc>
          <w:tcPr>
            <w:tcW w:w="2200" w:type="dxa"/>
            <w:tcMar>
              <w:top w:w="20" w:type="dxa"/>
              <w:left w:w="20" w:type="dxa"/>
              <w:bottom w:w="20" w:type="dxa"/>
              <w:right w:w="20" w:type="dxa"/>
            </w:tcMar>
            <w:vAlign w:val="center"/>
            <w:hideMark/>
          </w:tcPr>
          <w:p w14:paraId="75681CB9" w14:textId="77777777" w:rsidR="005907F8" w:rsidRPr="006F3834" w:rsidRDefault="005907F8" w:rsidP="00C857F2">
            <w:pPr>
              <w:pStyle w:val="movimento2"/>
              <w:rPr>
                <w:color w:val="002060"/>
              </w:rPr>
            </w:pPr>
            <w:r w:rsidRPr="006F3834">
              <w:rPr>
                <w:color w:val="002060"/>
              </w:rPr>
              <w:t xml:space="preserve">(AURORA TREIA) </w:t>
            </w:r>
          </w:p>
        </w:tc>
      </w:tr>
      <w:tr w:rsidR="005907F8" w:rsidRPr="006F3834" w14:paraId="3117FDE8" w14:textId="77777777" w:rsidTr="00C857F2">
        <w:tc>
          <w:tcPr>
            <w:tcW w:w="2200" w:type="dxa"/>
            <w:tcMar>
              <w:top w:w="20" w:type="dxa"/>
              <w:left w:w="20" w:type="dxa"/>
              <w:bottom w:w="20" w:type="dxa"/>
              <w:right w:w="20" w:type="dxa"/>
            </w:tcMar>
            <w:vAlign w:val="center"/>
            <w:hideMark/>
          </w:tcPr>
          <w:p w14:paraId="750F7025" w14:textId="77777777" w:rsidR="005907F8" w:rsidRPr="006F3834" w:rsidRDefault="005907F8" w:rsidP="00C857F2">
            <w:pPr>
              <w:pStyle w:val="movimento"/>
              <w:rPr>
                <w:color w:val="002060"/>
              </w:rPr>
            </w:pPr>
            <w:r w:rsidRPr="006F3834">
              <w:rPr>
                <w:color w:val="002060"/>
              </w:rPr>
              <w:t>BIONDI MIRKO</w:t>
            </w:r>
          </w:p>
        </w:tc>
        <w:tc>
          <w:tcPr>
            <w:tcW w:w="2200" w:type="dxa"/>
            <w:tcMar>
              <w:top w:w="20" w:type="dxa"/>
              <w:left w:w="20" w:type="dxa"/>
              <w:bottom w:w="20" w:type="dxa"/>
              <w:right w:w="20" w:type="dxa"/>
            </w:tcMar>
            <w:vAlign w:val="center"/>
            <w:hideMark/>
          </w:tcPr>
          <w:p w14:paraId="6C4E38B8" w14:textId="77777777" w:rsidR="005907F8" w:rsidRPr="006F3834" w:rsidRDefault="005907F8" w:rsidP="00C857F2">
            <w:pPr>
              <w:pStyle w:val="movimento2"/>
              <w:rPr>
                <w:color w:val="002060"/>
              </w:rPr>
            </w:pPr>
            <w:r w:rsidRPr="006F3834">
              <w:rPr>
                <w:color w:val="002060"/>
              </w:rPr>
              <w:t xml:space="preserve">(AVIS ARCEVIA 1964) </w:t>
            </w:r>
          </w:p>
        </w:tc>
        <w:tc>
          <w:tcPr>
            <w:tcW w:w="800" w:type="dxa"/>
            <w:tcMar>
              <w:top w:w="20" w:type="dxa"/>
              <w:left w:w="20" w:type="dxa"/>
              <w:bottom w:w="20" w:type="dxa"/>
              <w:right w:w="20" w:type="dxa"/>
            </w:tcMar>
            <w:vAlign w:val="center"/>
            <w:hideMark/>
          </w:tcPr>
          <w:p w14:paraId="0FE2DFA9"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DAB10C4" w14:textId="77777777" w:rsidR="005907F8" w:rsidRPr="006F3834" w:rsidRDefault="005907F8" w:rsidP="00C857F2">
            <w:pPr>
              <w:pStyle w:val="movimento"/>
              <w:rPr>
                <w:color w:val="002060"/>
              </w:rPr>
            </w:pPr>
            <w:r w:rsidRPr="006F3834">
              <w:rPr>
                <w:color w:val="002060"/>
              </w:rPr>
              <w:t>PERSICHINI DANIELE</w:t>
            </w:r>
          </w:p>
        </w:tc>
        <w:tc>
          <w:tcPr>
            <w:tcW w:w="2200" w:type="dxa"/>
            <w:tcMar>
              <w:top w:w="20" w:type="dxa"/>
              <w:left w:w="20" w:type="dxa"/>
              <w:bottom w:w="20" w:type="dxa"/>
              <w:right w:w="20" w:type="dxa"/>
            </w:tcMar>
            <w:vAlign w:val="center"/>
            <w:hideMark/>
          </w:tcPr>
          <w:p w14:paraId="76AEF5C8" w14:textId="77777777" w:rsidR="005907F8" w:rsidRPr="006F3834" w:rsidRDefault="005907F8" w:rsidP="00C857F2">
            <w:pPr>
              <w:pStyle w:val="movimento2"/>
              <w:rPr>
                <w:color w:val="002060"/>
              </w:rPr>
            </w:pPr>
            <w:r w:rsidRPr="006F3834">
              <w:rPr>
                <w:color w:val="002060"/>
              </w:rPr>
              <w:t xml:space="preserve">(FIGHT BULLS CORRIDONIA) </w:t>
            </w:r>
          </w:p>
        </w:tc>
      </w:tr>
      <w:tr w:rsidR="005907F8" w:rsidRPr="006F3834" w14:paraId="6F770842" w14:textId="77777777" w:rsidTr="00C857F2">
        <w:tc>
          <w:tcPr>
            <w:tcW w:w="2200" w:type="dxa"/>
            <w:tcMar>
              <w:top w:w="20" w:type="dxa"/>
              <w:left w:w="20" w:type="dxa"/>
              <w:bottom w:w="20" w:type="dxa"/>
              <w:right w:w="20" w:type="dxa"/>
            </w:tcMar>
            <w:vAlign w:val="center"/>
            <w:hideMark/>
          </w:tcPr>
          <w:p w14:paraId="007477B0" w14:textId="77777777" w:rsidR="005907F8" w:rsidRPr="006F3834" w:rsidRDefault="005907F8" w:rsidP="00C857F2">
            <w:pPr>
              <w:pStyle w:val="movimento"/>
              <w:rPr>
                <w:color w:val="002060"/>
              </w:rPr>
            </w:pPr>
            <w:r w:rsidRPr="006F3834">
              <w:rPr>
                <w:color w:val="002060"/>
              </w:rPr>
              <w:t>GABBANELLI MARCO</w:t>
            </w:r>
          </w:p>
        </w:tc>
        <w:tc>
          <w:tcPr>
            <w:tcW w:w="2200" w:type="dxa"/>
            <w:tcMar>
              <w:top w:w="20" w:type="dxa"/>
              <w:left w:w="20" w:type="dxa"/>
              <w:bottom w:w="20" w:type="dxa"/>
              <w:right w:w="20" w:type="dxa"/>
            </w:tcMar>
            <w:vAlign w:val="center"/>
            <w:hideMark/>
          </w:tcPr>
          <w:p w14:paraId="0F205C94" w14:textId="77777777" w:rsidR="005907F8" w:rsidRPr="006F3834" w:rsidRDefault="005907F8" w:rsidP="00C857F2">
            <w:pPr>
              <w:pStyle w:val="movimento2"/>
              <w:rPr>
                <w:color w:val="002060"/>
              </w:rPr>
            </w:pPr>
            <w:r w:rsidRPr="006F3834">
              <w:rPr>
                <w:color w:val="002060"/>
              </w:rPr>
              <w:t xml:space="preserve">(FUTSAL CASTELFIDARDO) </w:t>
            </w:r>
          </w:p>
        </w:tc>
        <w:tc>
          <w:tcPr>
            <w:tcW w:w="800" w:type="dxa"/>
            <w:tcMar>
              <w:top w:w="20" w:type="dxa"/>
              <w:left w:w="20" w:type="dxa"/>
              <w:bottom w:w="20" w:type="dxa"/>
              <w:right w:w="20" w:type="dxa"/>
            </w:tcMar>
            <w:vAlign w:val="center"/>
            <w:hideMark/>
          </w:tcPr>
          <w:p w14:paraId="678C51BC"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D2898F1" w14:textId="77777777" w:rsidR="005907F8" w:rsidRPr="006F3834" w:rsidRDefault="005907F8" w:rsidP="00C857F2">
            <w:pPr>
              <w:pStyle w:val="movimento"/>
              <w:rPr>
                <w:color w:val="002060"/>
              </w:rPr>
            </w:pPr>
            <w:r w:rsidRPr="006F3834">
              <w:rPr>
                <w:color w:val="002060"/>
              </w:rPr>
              <w:t>MATTEUCCI LUCA</w:t>
            </w:r>
          </w:p>
        </w:tc>
        <w:tc>
          <w:tcPr>
            <w:tcW w:w="2200" w:type="dxa"/>
            <w:tcMar>
              <w:top w:w="20" w:type="dxa"/>
              <w:left w:w="20" w:type="dxa"/>
              <w:bottom w:w="20" w:type="dxa"/>
              <w:right w:w="20" w:type="dxa"/>
            </w:tcMar>
            <w:vAlign w:val="center"/>
            <w:hideMark/>
          </w:tcPr>
          <w:p w14:paraId="6980061A" w14:textId="77777777" w:rsidR="005907F8" w:rsidRPr="006F3834" w:rsidRDefault="005907F8" w:rsidP="00C857F2">
            <w:pPr>
              <w:pStyle w:val="movimento2"/>
              <w:rPr>
                <w:color w:val="002060"/>
              </w:rPr>
            </w:pPr>
            <w:r w:rsidRPr="006F3834">
              <w:rPr>
                <w:color w:val="002060"/>
              </w:rPr>
              <w:t xml:space="preserve">(FUTSAL CASTELFIDARDO) </w:t>
            </w:r>
          </w:p>
        </w:tc>
      </w:tr>
      <w:tr w:rsidR="005907F8" w:rsidRPr="006F3834" w14:paraId="44986AB8" w14:textId="77777777" w:rsidTr="00C857F2">
        <w:tc>
          <w:tcPr>
            <w:tcW w:w="2200" w:type="dxa"/>
            <w:tcMar>
              <w:top w:w="20" w:type="dxa"/>
              <w:left w:w="20" w:type="dxa"/>
              <w:bottom w:w="20" w:type="dxa"/>
              <w:right w:w="20" w:type="dxa"/>
            </w:tcMar>
            <w:vAlign w:val="center"/>
            <w:hideMark/>
          </w:tcPr>
          <w:p w14:paraId="4484ACA2" w14:textId="77777777" w:rsidR="005907F8" w:rsidRPr="006F3834" w:rsidRDefault="005907F8" w:rsidP="00C857F2">
            <w:pPr>
              <w:pStyle w:val="movimento"/>
              <w:rPr>
                <w:color w:val="002060"/>
              </w:rPr>
            </w:pPr>
            <w:r w:rsidRPr="006F3834">
              <w:rPr>
                <w:color w:val="002060"/>
              </w:rPr>
              <w:lastRenderedPageBreak/>
              <w:t>FIRMANI LEONARDO</w:t>
            </w:r>
          </w:p>
        </w:tc>
        <w:tc>
          <w:tcPr>
            <w:tcW w:w="2200" w:type="dxa"/>
            <w:tcMar>
              <w:top w:w="20" w:type="dxa"/>
              <w:left w:w="20" w:type="dxa"/>
              <w:bottom w:w="20" w:type="dxa"/>
              <w:right w:w="20" w:type="dxa"/>
            </w:tcMar>
            <w:vAlign w:val="center"/>
            <w:hideMark/>
          </w:tcPr>
          <w:p w14:paraId="30DFA8FB" w14:textId="77777777" w:rsidR="005907F8" w:rsidRPr="006F3834" w:rsidRDefault="005907F8" w:rsidP="00C857F2">
            <w:pPr>
              <w:pStyle w:val="movimento2"/>
              <w:rPr>
                <w:color w:val="002060"/>
              </w:rPr>
            </w:pPr>
            <w:r w:rsidRPr="006F3834">
              <w:rPr>
                <w:color w:val="002060"/>
              </w:rPr>
              <w:t xml:space="preserve">(REAL ANCARIA) </w:t>
            </w:r>
          </w:p>
        </w:tc>
        <w:tc>
          <w:tcPr>
            <w:tcW w:w="800" w:type="dxa"/>
            <w:tcMar>
              <w:top w:w="20" w:type="dxa"/>
              <w:left w:w="20" w:type="dxa"/>
              <w:bottom w:w="20" w:type="dxa"/>
              <w:right w:w="20" w:type="dxa"/>
            </w:tcMar>
            <w:vAlign w:val="center"/>
            <w:hideMark/>
          </w:tcPr>
          <w:p w14:paraId="0F626EC4"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E4016EA"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BBBF450" w14:textId="77777777" w:rsidR="005907F8" w:rsidRPr="006F3834" w:rsidRDefault="005907F8" w:rsidP="00C857F2">
            <w:pPr>
              <w:pStyle w:val="movimento2"/>
              <w:rPr>
                <w:color w:val="002060"/>
              </w:rPr>
            </w:pPr>
            <w:r w:rsidRPr="006F3834">
              <w:rPr>
                <w:color w:val="002060"/>
              </w:rPr>
              <w:t> </w:t>
            </w:r>
          </w:p>
        </w:tc>
      </w:tr>
    </w:tbl>
    <w:p w14:paraId="2642DD87" w14:textId="77777777" w:rsidR="005907F8" w:rsidRPr="006F3834" w:rsidRDefault="005907F8" w:rsidP="005907F8">
      <w:pPr>
        <w:pStyle w:val="titolo20"/>
        <w:rPr>
          <w:rFonts w:eastAsiaTheme="minorEastAsia"/>
          <w:color w:val="002060"/>
        </w:rPr>
      </w:pPr>
      <w:r w:rsidRPr="006F383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25A5A40B" w14:textId="77777777" w:rsidTr="00C857F2">
        <w:tc>
          <w:tcPr>
            <w:tcW w:w="2200" w:type="dxa"/>
            <w:tcMar>
              <w:top w:w="20" w:type="dxa"/>
              <w:left w:w="20" w:type="dxa"/>
              <w:bottom w:w="20" w:type="dxa"/>
              <w:right w:w="20" w:type="dxa"/>
            </w:tcMar>
            <w:vAlign w:val="center"/>
            <w:hideMark/>
          </w:tcPr>
          <w:p w14:paraId="6E393EDC" w14:textId="77777777" w:rsidR="005907F8" w:rsidRPr="006F3834" w:rsidRDefault="005907F8" w:rsidP="00C857F2">
            <w:pPr>
              <w:pStyle w:val="movimento"/>
              <w:rPr>
                <w:color w:val="002060"/>
              </w:rPr>
            </w:pPr>
            <w:r w:rsidRPr="006F3834">
              <w:rPr>
                <w:color w:val="002060"/>
              </w:rPr>
              <w:t>COZZOLINO JOSEPH</w:t>
            </w:r>
          </w:p>
        </w:tc>
        <w:tc>
          <w:tcPr>
            <w:tcW w:w="2200" w:type="dxa"/>
            <w:tcMar>
              <w:top w:w="20" w:type="dxa"/>
              <w:left w:w="20" w:type="dxa"/>
              <w:bottom w:w="20" w:type="dxa"/>
              <w:right w:w="20" w:type="dxa"/>
            </w:tcMar>
            <w:vAlign w:val="center"/>
            <w:hideMark/>
          </w:tcPr>
          <w:p w14:paraId="252D6E51" w14:textId="77777777" w:rsidR="005907F8" w:rsidRPr="006F3834" w:rsidRDefault="005907F8" w:rsidP="00C857F2">
            <w:pPr>
              <w:pStyle w:val="movimento2"/>
              <w:rPr>
                <w:color w:val="002060"/>
              </w:rPr>
            </w:pPr>
            <w:r w:rsidRPr="006F3834">
              <w:rPr>
                <w:color w:val="002060"/>
              </w:rPr>
              <w:t xml:space="preserve">(ACLI AUDAX MONTECOSARO C5) </w:t>
            </w:r>
          </w:p>
        </w:tc>
        <w:tc>
          <w:tcPr>
            <w:tcW w:w="800" w:type="dxa"/>
            <w:tcMar>
              <w:top w:w="20" w:type="dxa"/>
              <w:left w:w="20" w:type="dxa"/>
              <w:bottom w:w="20" w:type="dxa"/>
              <w:right w:w="20" w:type="dxa"/>
            </w:tcMar>
            <w:vAlign w:val="center"/>
            <w:hideMark/>
          </w:tcPr>
          <w:p w14:paraId="5AEDDE95"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280ED11" w14:textId="77777777" w:rsidR="005907F8" w:rsidRPr="006F3834" w:rsidRDefault="005907F8" w:rsidP="00C857F2">
            <w:pPr>
              <w:pStyle w:val="movimento"/>
              <w:rPr>
                <w:color w:val="002060"/>
              </w:rPr>
            </w:pPr>
            <w:r w:rsidRPr="006F3834">
              <w:rPr>
                <w:color w:val="002060"/>
              </w:rPr>
              <w:t>CARLETTI ANDREA</w:t>
            </w:r>
          </w:p>
        </w:tc>
        <w:tc>
          <w:tcPr>
            <w:tcW w:w="2200" w:type="dxa"/>
            <w:tcMar>
              <w:top w:w="20" w:type="dxa"/>
              <w:left w:w="20" w:type="dxa"/>
              <w:bottom w:w="20" w:type="dxa"/>
              <w:right w:w="20" w:type="dxa"/>
            </w:tcMar>
            <w:vAlign w:val="center"/>
            <w:hideMark/>
          </w:tcPr>
          <w:p w14:paraId="57139771" w14:textId="77777777" w:rsidR="005907F8" w:rsidRPr="006F3834" w:rsidRDefault="005907F8" w:rsidP="00C857F2">
            <w:pPr>
              <w:pStyle w:val="movimento2"/>
              <w:rPr>
                <w:color w:val="002060"/>
              </w:rPr>
            </w:pPr>
            <w:r w:rsidRPr="006F3834">
              <w:rPr>
                <w:color w:val="002060"/>
              </w:rPr>
              <w:t xml:space="preserve">(AMICI DEL CENTROSOCIO SP.) </w:t>
            </w:r>
          </w:p>
        </w:tc>
      </w:tr>
      <w:tr w:rsidR="005907F8" w:rsidRPr="006F3834" w14:paraId="39C6C9D2" w14:textId="77777777" w:rsidTr="00C857F2">
        <w:tc>
          <w:tcPr>
            <w:tcW w:w="2200" w:type="dxa"/>
            <w:tcMar>
              <w:top w:w="20" w:type="dxa"/>
              <w:left w:w="20" w:type="dxa"/>
              <w:bottom w:w="20" w:type="dxa"/>
              <w:right w:w="20" w:type="dxa"/>
            </w:tcMar>
            <w:vAlign w:val="center"/>
            <w:hideMark/>
          </w:tcPr>
          <w:p w14:paraId="5E92F33D" w14:textId="77777777" w:rsidR="005907F8" w:rsidRPr="006F3834" w:rsidRDefault="005907F8" w:rsidP="00C857F2">
            <w:pPr>
              <w:pStyle w:val="movimento"/>
              <w:rPr>
                <w:color w:val="002060"/>
              </w:rPr>
            </w:pPr>
            <w:r w:rsidRPr="006F3834">
              <w:rPr>
                <w:color w:val="002060"/>
              </w:rPr>
              <w:t>FULIGNI PIERPAOLO</w:t>
            </w:r>
          </w:p>
        </w:tc>
        <w:tc>
          <w:tcPr>
            <w:tcW w:w="2200" w:type="dxa"/>
            <w:tcMar>
              <w:top w:w="20" w:type="dxa"/>
              <w:left w:w="20" w:type="dxa"/>
              <w:bottom w:w="20" w:type="dxa"/>
              <w:right w:w="20" w:type="dxa"/>
            </w:tcMar>
            <w:vAlign w:val="center"/>
            <w:hideMark/>
          </w:tcPr>
          <w:p w14:paraId="468A62AC" w14:textId="77777777" w:rsidR="005907F8" w:rsidRPr="006F3834" w:rsidRDefault="005907F8" w:rsidP="00C857F2">
            <w:pPr>
              <w:pStyle w:val="movimento2"/>
              <w:rPr>
                <w:color w:val="002060"/>
              </w:rPr>
            </w:pPr>
            <w:r w:rsidRPr="006F3834">
              <w:rPr>
                <w:color w:val="002060"/>
              </w:rPr>
              <w:t xml:space="preserve">(AMICI DEL CENTROSOCIO SP.) </w:t>
            </w:r>
          </w:p>
        </w:tc>
        <w:tc>
          <w:tcPr>
            <w:tcW w:w="800" w:type="dxa"/>
            <w:tcMar>
              <w:top w:w="20" w:type="dxa"/>
              <w:left w:w="20" w:type="dxa"/>
              <w:bottom w:w="20" w:type="dxa"/>
              <w:right w:w="20" w:type="dxa"/>
            </w:tcMar>
            <w:vAlign w:val="center"/>
            <w:hideMark/>
          </w:tcPr>
          <w:p w14:paraId="45F82F75"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D418693" w14:textId="77777777" w:rsidR="005907F8" w:rsidRPr="006F3834" w:rsidRDefault="005907F8" w:rsidP="00C857F2">
            <w:pPr>
              <w:pStyle w:val="movimento"/>
              <w:rPr>
                <w:color w:val="002060"/>
              </w:rPr>
            </w:pPr>
            <w:r w:rsidRPr="006F3834">
              <w:rPr>
                <w:color w:val="002060"/>
              </w:rPr>
              <w:t>CARINO RICCARDO</w:t>
            </w:r>
          </w:p>
        </w:tc>
        <w:tc>
          <w:tcPr>
            <w:tcW w:w="2200" w:type="dxa"/>
            <w:tcMar>
              <w:top w:w="20" w:type="dxa"/>
              <w:left w:w="20" w:type="dxa"/>
              <w:bottom w:w="20" w:type="dxa"/>
              <w:right w:w="20" w:type="dxa"/>
            </w:tcMar>
            <w:vAlign w:val="center"/>
            <w:hideMark/>
          </w:tcPr>
          <w:p w14:paraId="35D4A4E6" w14:textId="77777777" w:rsidR="005907F8" w:rsidRPr="006F3834" w:rsidRDefault="005907F8" w:rsidP="00C857F2">
            <w:pPr>
              <w:pStyle w:val="movimento2"/>
              <w:rPr>
                <w:color w:val="002060"/>
              </w:rPr>
            </w:pPr>
            <w:r w:rsidRPr="006F3834">
              <w:rPr>
                <w:color w:val="002060"/>
              </w:rPr>
              <w:t xml:space="preserve">(CANDIA BARACCOLA ASPIO) </w:t>
            </w:r>
          </w:p>
        </w:tc>
      </w:tr>
      <w:tr w:rsidR="005907F8" w:rsidRPr="006F3834" w14:paraId="26492624" w14:textId="77777777" w:rsidTr="00C857F2">
        <w:tc>
          <w:tcPr>
            <w:tcW w:w="2200" w:type="dxa"/>
            <w:tcMar>
              <w:top w:w="20" w:type="dxa"/>
              <w:left w:w="20" w:type="dxa"/>
              <w:bottom w:w="20" w:type="dxa"/>
              <w:right w:w="20" w:type="dxa"/>
            </w:tcMar>
            <w:vAlign w:val="center"/>
            <w:hideMark/>
          </w:tcPr>
          <w:p w14:paraId="1A3954F5" w14:textId="77777777" w:rsidR="005907F8" w:rsidRPr="006F3834" w:rsidRDefault="005907F8" w:rsidP="00C857F2">
            <w:pPr>
              <w:pStyle w:val="movimento"/>
              <w:rPr>
                <w:color w:val="002060"/>
              </w:rPr>
            </w:pPr>
            <w:r w:rsidRPr="006F3834">
              <w:rPr>
                <w:color w:val="002060"/>
              </w:rPr>
              <w:t>ASTUTI ALBERTO</w:t>
            </w:r>
          </w:p>
        </w:tc>
        <w:tc>
          <w:tcPr>
            <w:tcW w:w="2200" w:type="dxa"/>
            <w:tcMar>
              <w:top w:w="20" w:type="dxa"/>
              <w:left w:w="20" w:type="dxa"/>
              <w:bottom w:w="20" w:type="dxa"/>
              <w:right w:w="20" w:type="dxa"/>
            </w:tcMar>
            <w:vAlign w:val="center"/>
            <w:hideMark/>
          </w:tcPr>
          <w:p w14:paraId="247D026A" w14:textId="77777777" w:rsidR="005907F8" w:rsidRPr="006F3834" w:rsidRDefault="005907F8" w:rsidP="00C857F2">
            <w:pPr>
              <w:pStyle w:val="movimento2"/>
              <w:rPr>
                <w:color w:val="002060"/>
              </w:rPr>
            </w:pPr>
            <w:r w:rsidRPr="006F3834">
              <w:rPr>
                <w:color w:val="002060"/>
              </w:rPr>
              <w:t xml:space="preserve">(CASTELBELLINO CALCIO A 5) </w:t>
            </w:r>
          </w:p>
        </w:tc>
        <w:tc>
          <w:tcPr>
            <w:tcW w:w="800" w:type="dxa"/>
            <w:tcMar>
              <w:top w:w="20" w:type="dxa"/>
              <w:left w:w="20" w:type="dxa"/>
              <w:bottom w:w="20" w:type="dxa"/>
              <w:right w:w="20" w:type="dxa"/>
            </w:tcMar>
            <w:vAlign w:val="center"/>
            <w:hideMark/>
          </w:tcPr>
          <w:p w14:paraId="6AD253F4"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1EBA15E" w14:textId="77777777" w:rsidR="005907F8" w:rsidRPr="006F3834" w:rsidRDefault="005907F8" w:rsidP="00C857F2">
            <w:pPr>
              <w:pStyle w:val="movimento"/>
              <w:rPr>
                <w:color w:val="002060"/>
              </w:rPr>
            </w:pPr>
            <w:r w:rsidRPr="006F3834">
              <w:rPr>
                <w:color w:val="002060"/>
              </w:rPr>
              <w:t>CAPRITA IONEL VASILE</w:t>
            </w:r>
          </w:p>
        </w:tc>
        <w:tc>
          <w:tcPr>
            <w:tcW w:w="2200" w:type="dxa"/>
            <w:tcMar>
              <w:top w:w="20" w:type="dxa"/>
              <w:left w:w="20" w:type="dxa"/>
              <w:bottom w:w="20" w:type="dxa"/>
              <w:right w:w="20" w:type="dxa"/>
            </w:tcMar>
            <w:vAlign w:val="center"/>
            <w:hideMark/>
          </w:tcPr>
          <w:p w14:paraId="679A5203" w14:textId="77777777" w:rsidR="005907F8" w:rsidRPr="006F3834" w:rsidRDefault="005907F8" w:rsidP="00C857F2">
            <w:pPr>
              <w:pStyle w:val="movimento2"/>
              <w:rPr>
                <w:color w:val="002060"/>
              </w:rPr>
            </w:pPr>
            <w:r w:rsidRPr="006F3834">
              <w:rPr>
                <w:color w:val="002060"/>
              </w:rPr>
              <w:t xml:space="preserve">(FIGHT BULLS CORRIDONIA) </w:t>
            </w:r>
          </w:p>
        </w:tc>
      </w:tr>
      <w:tr w:rsidR="005907F8" w:rsidRPr="006F3834" w14:paraId="76B204D7" w14:textId="77777777" w:rsidTr="00C857F2">
        <w:tc>
          <w:tcPr>
            <w:tcW w:w="2200" w:type="dxa"/>
            <w:tcMar>
              <w:top w:w="20" w:type="dxa"/>
              <w:left w:w="20" w:type="dxa"/>
              <w:bottom w:w="20" w:type="dxa"/>
              <w:right w:w="20" w:type="dxa"/>
            </w:tcMar>
            <w:vAlign w:val="center"/>
            <w:hideMark/>
          </w:tcPr>
          <w:p w14:paraId="5F48FFE1" w14:textId="77777777" w:rsidR="005907F8" w:rsidRPr="006F3834" w:rsidRDefault="005907F8" w:rsidP="00C857F2">
            <w:pPr>
              <w:pStyle w:val="movimento"/>
              <w:rPr>
                <w:color w:val="002060"/>
              </w:rPr>
            </w:pPr>
            <w:r w:rsidRPr="006F3834">
              <w:rPr>
                <w:color w:val="002060"/>
              </w:rPr>
              <w:t>EVANDRI ANDREA</w:t>
            </w:r>
          </w:p>
        </w:tc>
        <w:tc>
          <w:tcPr>
            <w:tcW w:w="2200" w:type="dxa"/>
            <w:tcMar>
              <w:top w:w="20" w:type="dxa"/>
              <w:left w:w="20" w:type="dxa"/>
              <w:bottom w:w="20" w:type="dxa"/>
              <w:right w:w="20" w:type="dxa"/>
            </w:tcMar>
            <w:vAlign w:val="center"/>
            <w:hideMark/>
          </w:tcPr>
          <w:p w14:paraId="0E8D3B8D" w14:textId="77777777" w:rsidR="005907F8" w:rsidRPr="006F3834" w:rsidRDefault="005907F8" w:rsidP="00C857F2">
            <w:pPr>
              <w:pStyle w:val="movimento2"/>
              <w:rPr>
                <w:color w:val="002060"/>
              </w:rPr>
            </w:pPr>
            <w:r w:rsidRPr="006F3834">
              <w:rPr>
                <w:color w:val="002060"/>
              </w:rPr>
              <w:t xml:space="preserve">(FUTSAL CAMPIGLIONE) </w:t>
            </w:r>
          </w:p>
        </w:tc>
        <w:tc>
          <w:tcPr>
            <w:tcW w:w="800" w:type="dxa"/>
            <w:tcMar>
              <w:top w:w="20" w:type="dxa"/>
              <w:left w:w="20" w:type="dxa"/>
              <w:bottom w:w="20" w:type="dxa"/>
              <w:right w:w="20" w:type="dxa"/>
            </w:tcMar>
            <w:vAlign w:val="center"/>
            <w:hideMark/>
          </w:tcPr>
          <w:p w14:paraId="5B323769"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08490E9" w14:textId="77777777" w:rsidR="005907F8" w:rsidRPr="006F3834" w:rsidRDefault="005907F8" w:rsidP="00C857F2">
            <w:pPr>
              <w:pStyle w:val="movimento"/>
              <w:rPr>
                <w:color w:val="002060"/>
              </w:rPr>
            </w:pPr>
            <w:r w:rsidRPr="006F3834">
              <w:rPr>
                <w:color w:val="002060"/>
              </w:rPr>
              <w:t>SCHIAVONI FRANCESCO</w:t>
            </w:r>
          </w:p>
        </w:tc>
        <w:tc>
          <w:tcPr>
            <w:tcW w:w="2200" w:type="dxa"/>
            <w:tcMar>
              <w:top w:w="20" w:type="dxa"/>
              <w:left w:w="20" w:type="dxa"/>
              <w:bottom w:w="20" w:type="dxa"/>
              <w:right w:w="20" w:type="dxa"/>
            </w:tcMar>
            <w:vAlign w:val="center"/>
            <w:hideMark/>
          </w:tcPr>
          <w:p w14:paraId="68B80559" w14:textId="77777777" w:rsidR="005907F8" w:rsidRPr="006F3834" w:rsidRDefault="005907F8" w:rsidP="00C857F2">
            <w:pPr>
              <w:pStyle w:val="movimento2"/>
              <w:rPr>
                <w:color w:val="002060"/>
              </w:rPr>
            </w:pPr>
            <w:r w:rsidRPr="006F3834">
              <w:rPr>
                <w:color w:val="002060"/>
              </w:rPr>
              <w:t xml:space="preserve">(POLISPORTIVA VICTORIA) </w:t>
            </w:r>
          </w:p>
        </w:tc>
      </w:tr>
      <w:tr w:rsidR="005907F8" w:rsidRPr="006F3834" w14:paraId="259E847B" w14:textId="77777777" w:rsidTr="00C857F2">
        <w:tc>
          <w:tcPr>
            <w:tcW w:w="2200" w:type="dxa"/>
            <w:tcMar>
              <w:top w:w="20" w:type="dxa"/>
              <w:left w:w="20" w:type="dxa"/>
              <w:bottom w:w="20" w:type="dxa"/>
              <w:right w:w="20" w:type="dxa"/>
            </w:tcMar>
            <w:vAlign w:val="center"/>
            <w:hideMark/>
          </w:tcPr>
          <w:p w14:paraId="2670A052" w14:textId="77777777" w:rsidR="005907F8" w:rsidRPr="006F3834" w:rsidRDefault="005907F8" w:rsidP="00C857F2">
            <w:pPr>
              <w:pStyle w:val="movimento"/>
              <w:rPr>
                <w:color w:val="002060"/>
              </w:rPr>
            </w:pPr>
            <w:r w:rsidRPr="006F3834">
              <w:rPr>
                <w:color w:val="002060"/>
              </w:rPr>
              <w:t>LANTERMO DIEGO</w:t>
            </w:r>
          </w:p>
        </w:tc>
        <w:tc>
          <w:tcPr>
            <w:tcW w:w="2200" w:type="dxa"/>
            <w:tcMar>
              <w:top w:w="20" w:type="dxa"/>
              <w:left w:w="20" w:type="dxa"/>
              <w:bottom w:w="20" w:type="dxa"/>
              <w:right w:w="20" w:type="dxa"/>
            </w:tcMar>
            <w:vAlign w:val="center"/>
            <w:hideMark/>
          </w:tcPr>
          <w:p w14:paraId="49C33923" w14:textId="77777777" w:rsidR="005907F8" w:rsidRPr="006F3834" w:rsidRDefault="005907F8" w:rsidP="00C857F2">
            <w:pPr>
              <w:pStyle w:val="movimento2"/>
              <w:rPr>
                <w:color w:val="002060"/>
              </w:rPr>
            </w:pPr>
            <w:r w:rsidRPr="006F3834">
              <w:rPr>
                <w:color w:val="002060"/>
              </w:rPr>
              <w:t>(</w:t>
            </w:r>
            <w:proofErr w:type="gramStart"/>
            <w:r w:rsidRPr="006F3834">
              <w:rPr>
                <w:color w:val="002060"/>
              </w:rPr>
              <w:t>U.MANDOLESI</w:t>
            </w:r>
            <w:proofErr w:type="gramEnd"/>
            <w:r w:rsidRPr="006F3834">
              <w:rPr>
                <w:color w:val="002060"/>
              </w:rPr>
              <w:t xml:space="preserve"> CALCIO) </w:t>
            </w:r>
          </w:p>
        </w:tc>
        <w:tc>
          <w:tcPr>
            <w:tcW w:w="800" w:type="dxa"/>
            <w:tcMar>
              <w:top w:w="20" w:type="dxa"/>
              <w:left w:w="20" w:type="dxa"/>
              <w:bottom w:w="20" w:type="dxa"/>
              <w:right w:w="20" w:type="dxa"/>
            </w:tcMar>
            <w:vAlign w:val="center"/>
            <w:hideMark/>
          </w:tcPr>
          <w:p w14:paraId="6173DB44"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4AF9A98"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FCA795B" w14:textId="77777777" w:rsidR="005907F8" w:rsidRPr="006F3834" w:rsidRDefault="005907F8" w:rsidP="00C857F2">
            <w:pPr>
              <w:pStyle w:val="movimento2"/>
              <w:rPr>
                <w:color w:val="002060"/>
              </w:rPr>
            </w:pPr>
            <w:r w:rsidRPr="006F3834">
              <w:rPr>
                <w:color w:val="002060"/>
              </w:rPr>
              <w:t> </w:t>
            </w:r>
          </w:p>
        </w:tc>
      </w:tr>
    </w:tbl>
    <w:p w14:paraId="4D4D3627" w14:textId="77777777" w:rsidR="005907F8" w:rsidRPr="006F3834" w:rsidRDefault="005907F8" w:rsidP="005907F8">
      <w:pPr>
        <w:pStyle w:val="titolo20"/>
        <w:rPr>
          <w:rFonts w:eastAsiaTheme="minorEastAsia"/>
          <w:color w:val="002060"/>
        </w:rPr>
      </w:pPr>
      <w:r w:rsidRPr="006F38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55450434" w14:textId="77777777" w:rsidTr="00C857F2">
        <w:tc>
          <w:tcPr>
            <w:tcW w:w="2200" w:type="dxa"/>
            <w:tcMar>
              <w:top w:w="20" w:type="dxa"/>
              <w:left w:w="20" w:type="dxa"/>
              <w:bottom w:w="20" w:type="dxa"/>
              <w:right w:w="20" w:type="dxa"/>
            </w:tcMar>
            <w:vAlign w:val="center"/>
            <w:hideMark/>
          </w:tcPr>
          <w:p w14:paraId="26235D59" w14:textId="77777777" w:rsidR="005907F8" w:rsidRPr="006F3834" w:rsidRDefault="005907F8" w:rsidP="00C857F2">
            <w:pPr>
              <w:pStyle w:val="movimento"/>
              <w:rPr>
                <w:color w:val="002060"/>
              </w:rPr>
            </w:pPr>
            <w:r w:rsidRPr="006F3834">
              <w:rPr>
                <w:color w:val="002060"/>
              </w:rPr>
              <w:t>PROIETTI DANY</w:t>
            </w:r>
          </w:p>
        </w:tc>
        <w:tc>
          <w:tcPr>
            <w:tcW w:w="2200" w:type="dxa"/>
            <w:tcMar>
              <w:top w:w="20" w:type="dxa"/>
              <w:left w:w="20" w:type="dxa"/>
              <w:bottom w:w="20" w:type="dxa"/>
              <w:right w:w="20" w:type="dxa"/>
            </w:tcMar>
            <w:vAlign w:val="center"/>
            <w:hideMark/>
          </w:tcPr>
          <w:p w14:paraId="35C0D761" w14:textId="77777777" w:rsidR="005907F8" w:rsidRPr="006F3834" w:rsidRDefault="005907F8" w:rsidP="00C857F2">
            <w:pPr>
              <w:pStyle w:val="movimento2"/>
              <w:rPr>
                <w:color w:val="002060"/>
              </w:rPr>
            </w:pPr>
            <w:r w:rsidRPr="006F3834">
              <w:rPr>
                <w:color w:val="002060"/>
              </w:rPr>
              <w:t xml:space="preserve">(ACLI MANTOVANI CALCIO A 5) </w:t>
            </w:r>
          </w:p>
        </w:tc>
        <w:tc>
          <w:tcPr>
            <w:tcW w:w="800" w:type="dxa"/>
            <w:tcMar>
              <w:top w:w="20" w:type="dxa"/>
              <w:left w:w="20" w:type="dxa"/>
              <w:bottom w:w="20" w:type="dxa"/>
              <w:right w:w="20" w:type="dxa"/>
            </w:tcMar>
            <w:vAlign w:val="center"/>
            <w:hideMark/>
          </w:tcPr>
          <w:p w14:paraId="421378FB"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0151FBC" w14:textId="77777777" w:rsidR="005907F8" w:rsidRPr="006F3834" w:rsidRDefault="005907F8" w:rsidP="00C857F2">
            <w:pPr>
              <w:pStyle w:val="movimento"/>
              <w:rPr>
                <w:color w:val="002060"/>
              </w:rPr>
            </w:pPr>
            <w:r w:rsidRPr="006F3834">
              <w:rPr>
                <w:color w:val="002060"/>
              </w:rPr>
              <w:t>ACCATTOLI DAVIDE</w:t>
            </w:r>
          </w:p>
        </w:tc>
        <w:tc>
          <w:tcPr>
            <w:tcW w:w="2200" w:type="dxa"/>
            <w:tcMar>
              <w:top w:w="20" w:type="dxa"/>
              <w:left w:w="20" w:type="dxa"/>
              <w:bottom w:w="20" w:type="dxa"/>
              <w:right w:w="20" w:type="dxa"/>
            </w:tcMar>
            <w:vAlign w:val="center"/>
            <w:hideMark/>
          </w:tcPr>
          <w:p w14:paraId="456F2E03" w14:textId="77777777" w:rsidR="005907F8" w:rsidRPr="006F3834" w:rsidRDefault="005907F8" w:rsidP="00C857F2">
            <w:pPr>
              <w:pStyle w:val="movimento2"/>
              <w:rPr>
                <w:color w:val="002060"/>
              </w:rPr>
            </w:pPr>
            <w:r w:rsidRPr="006F3834">
              <w:rPr>
                <w:color w:val="002060"/>
              </w:rPr>
              <w:t xml:space="preserve">(ACLI VILLA MUSONE) </w:t>
            </w:r>
          </w:p>
        </w:tc>
      </w:tr>
      <w:tr w:rsidR="005907F8" w:rsidRPr="006F3834" w14:paraId="64AC0529" w14:textId="77777777" w:rsidTr="00C857F2">
        <w:tc>
          <w:tcPr>
            <w:tcW w:w="2200" w:type="dxa"/>
            <w:tcMar>
              <w:top w:w="20" w:type="dxa"/>
              <w:left w:w="20" w:type="dxa"/>
              <w:bottom w:w="20" w:type="dxa"/>
              <w:right w:w="20" w:type="dxa"/>
            </w:tcMar>
            <w:vAlign w:val="center"/>
            <w:hideMark/>
          </w:tcPr>
          <w:p w14:paraId="53BF2192" w14:textId="77777777" w:rsidR="005907F8" w:rsidRPr="006F3834" w:rsidRDefault="005907F8" w:rsidP="00C857F2">
            <w:pPr>
              <w:pStyle w:val="movimento"/>
              <w:rPr>
                <w:color w:val="002060"/>
              </w:rPr>
            </w:pPr>
            <w:r w:rsidRPr="006F3834">
              <w:rPr>
                <w:color w:val="002060"/>
              </w:rPr>
              <w:t>PASQUINI MARCO</w:t>
            </w:r>
          </w:p>
        </w:tc>
        <w:tc>
          <w:tcPr>
            <w:tcW w:w="2200" w:type="dxa"/>
            <w:tcMar>
              <w:top w:w="20" w:type="dxa"/>
              <w:left w:w="20" w:type="dxa"/>
              <w:bottom w:w="20" w:type="dxa"/>
              <w:right w:w="20" w:type="dxa"/>
            </w:tcMar>
            <w:vAlign w:val="center"/>
            <w:hideMark/>
          </w:tcPr>
          <w:p w14:paraId="6677C058" w14:textId="77777777" w:rsidR="005907F8" w:rsidRPr="006F3834" w:rsidRDefault="005907F8" w:rsidP="00C857F2">
            <w:pPr>
              <w:pStyle w:val="movimento2"/>
              <w:rPr>
                <w:color w:val="002060"/>
              </w:rPr>
            </w:pPr>
            <w:r w:rsidRPr="006F3834">
              <w:rPr>
                <w:color w:val="002060"/>
              </w:rPr>
              <w:t xml:space="preserve">(ASCOLI CALCIO A 5) </w:t>
            </w:r>
          </w:p>
        </w:tc>
        <w:tc>
          <w:tcPr>
            <w:tcW w:w="800" w:type="dxa"/>
            <w:tcMar>
              <w:top w:w="20" w:type="dxa"/>
              <w:left w:w="20" w:type="dxa"/>
              <w:bottom w:w="20" w:type="dxa"/>
              <w:right w:w="20" w:type="dxa"/>
            </w:tcMar>
            <w:vAlign w:val="center"/>
            <w:hideMark/>
          </w:tcPr>
          <w:p w14:paraId="1B1AD5C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F88C72D" w14:textId="77777777" w:rsidR="005907F8" w:rsidRPr="006F3834" w:rsidRDefault="005907F8" w:rsidP="00C857F2">
            <w:pPr>
              <w:pStyle w:val="movimento"/>
              <w:rPr>
                <w:color w:val="002060"/>
              </w:rPr>
            </w:pPr>
            <w:r w:rsidRPr="006F3834">
              <w:rPr>
                <w:color w:val="002060"/>
              </w:rPr>
              <w:t>FARHAT AYOUB</w:t>
            </w:r>
          </w:p>
        </w:tc>
        <w:tc>
          <w:tcPr>
            <w:tcW w:w="2200" w:type="dxa"/>
            <w:tcMar>
              <w:top w:w="20" w:type="dxa"/>
              <w:left w:w="20" w:type="dxa"/>
              <w:bottom w:w="20" w:type="dxa"/>
              <w:right w:w="20" w:type="dxa"/>
            </w:tcMar>
            <w:vAlign w:val="center"/>
            <w:hideMark/>
          </w:tcPr>
          <w:p w14:paraId="6D4E01E8" w14:textId="77777777" w:rsidR="005907F8" w:rsidRPr="006F3834" w:rsidRDefault="005907F8" w:rsidP="00C857F2">
            <w:pPr>
              <w:pStyle w:val="movimento2"/>
              <w:rPr>
                <w:color w:val="002060"/>
              </w:rPr>
            </w:pPr>
            <w:r w:rsidRPr="006F3834">
              <w:rPr>
                <w:color w:val="002060"/>
              </w:rPr>
              <w:t xml:space="preserve">(AVENALE) </w:t>
            </w:r>
          </w:p>
        </w:tc>
      </w:tr>
      <w:tr w:rsidR="005907F8" w:rsidRPr="006F3834" w14:paraId="1D0595E1" w14:textId="77777777" w:rsidTr="00C857F2">
        <w:tc>
          <w:tcPr>
            <w:tcW w:w="2200" w:type="dxa"/>
            <w:tcMar>
              <w:top w:w="20" w:type="dxa"/>
              <w:left w:w="20" w:type="dxa"/>
              <w:bottom w:w="20" w:type="dxa"/>
              <w:right w:w="20" w:type="dxa"/>
            </w:tcMar>
            <w:vAlign w:val="center"/>
            <w:hideMark/>
          </w:tcPr>
          <w:p w14:paraId="364ED4AE" w14:textId="77777777" w:rsidR="005907F8" w:rsidRPr="006F3834" w:rsidRDefault="005907F8" w:rsidP="00C857F2">
            <w:pPr>
              <w:pStyle w:val="movimento"/>
              <w:rPr>
                <w:color w:val="002060"/>
              </w:rPr>
            </w:pPr>
            <w:r w:rsidRPr="006F3834">
              <w:rPr>
                <w:color w:val="002060"/>
              </w:rPr>
              <w:t>SURDU IONUT BOGDAN</w:t>
            </w:r>
          </w:p>
        </w:tc>
        <w:tc>
          <w:tcPr>
            <w:tcW w:w="2200" w:type="dxa"/>
            <w:tcMar>
              <w:top w:w="20" w:type="dxa"/>
              <w:left w:w="20" w:type="dxa"/>
              <w:bottom w:w="20" w:type="dxa"/>
              <w:right w:w="20" w:type="dxa"/>
            </w:tcMar>
            <w:vAlign w:val="center"/>
            <w:hideMark/>
          </w:tcPr>
          <w:p w14:paraId="0941E870" w14:textId="77777777" w:rsidR="005907F8" w:rsidRPr="006F3834" w:rsidRDefault="005907F8" w:rsidP="00C857F2">
            <w:pPr>
              <w:pStyle w:val="movimento2"/>
              <w:rPr>
                <w:color w:val="002060"/>
              </w:rPr>
            </w:pPr>
            <w:r w:rsidRPr="006F3834">
              <w:rPr>
                <w:color w:val="002060"/>
              </w:rPr>
              <w:t xml:space="preserve">(BORGOROSSO TOLENTINO) </w:t>
            </w:r>
          </w:p>
        </w:tc>
        <w:tc>
          <w:tcPr>
            <w:tcW w:w="800" w:type="dxa"/>
            <w:tcMar>
              <w:top w:w="20" w:type="dxa"/>
              <w:left w:w="20" w:type="dxa"/>
              <w:bottom w:w="20" w:type="dxa"/>
              <w:right w:w="20" w:type="dxa"/>
            </w:tcMar>
            <w:vAlign w:val="center"/>
            <w:hideMark/>
          </w:tcPr>
          <w:p w14:paraId="407EC044"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9A2D7A7" w14:textId="77777777" w:rsidR="005907F8" w:rsidRPr="006F3834" w:rsidRDefault="005907F8" w:rsidP="00C857F2">
            <w:pPr>
              <w:pStyle w:val="movimento"/>
              <w:rPr>
                <w:color w:val="002060"/>
              </w:rPr>
            </w:pPr>
            <w:r w:rsidRPr="006F3834">
              <w:rPr>
                <w:color w:val="002060"/>
              </w:rPr>
              <w:t>DAVID MATTIA</w:t>
            </w:r>
          </w:p>
        </w:tc>
        <w:tc>
          <w:tcPr>
            <w:tcW w:w="2200" w:type="dxa"/>
            <w:tcMar>
              <w:top w:w="20" w:type="dxa"/>
              <w:left w:w="20" w:type="dxa"/>
              <w:bottom w:w="20" w:type="dxa"/>
              <w:right w:w="20" w:type="dxa"/>
            </w:tcMar>
            <w:vAlign w:val="center"/>
            <w:hideMark/>
          </w:tcPr>
          <w:p w14:paraId="57381189" w14:textId="77777777" w:rsidR="005907F8" w:rsidRPr="006F3834" w:rsidRDefault="005907F8" w:rsidP="00C857F2">
            <w:pPr>
              <w:pStyle w:val="movimento2"/>
              <w:rPr>
                <w:color w:val="002060"/>
              </w:rPr>
            </w:pPr>
            <w:r w:rsidRPr="006F3834">
              <w:rPr>
                <w:color w:val="002060"/>
              </w:rPr>
              <w:t xml:space="preserve">(CANDIA BARACCOLA ASPIO) </w:t>
            </w:r>
          </w:p>
        </w:tc>
      </w:tr>
      <w:tr w:rsidR="005907F8" w:rsidRPr="006F3834" w14:paraId="04048EC3" w14:textId="77777777" w:rsidTr="00C857F2">
        <w:tc>
          <w:tcPr>
            <w:tcW w:w="2200" w:type="dxa"/>
            <w:tcMar>
              <w:top w:w="20" w:type="dxa"/>
              <w:left w:w="20" w:type="dxa"/>
              <w:bottom w:w="20" w:type="dxa"/>
              <w:right w:w="20" w:type="dxa"/>
            </w:tcMar>
            <w:vAlign w:val="center"/>
            <w:hideMark/>
          </w:tcPr>
          <w:p w14:paraId="7A539BCC" w14:textId="77777777" w:rsidR="005907F8" w:rsidRPr="006F3834" w:rsidRDefault="005907F8" w:rsidP="00C857F2">
            <w:pPr>
              <w:pStyle w:val="movimento"/>
              <w:rPr>
                <w:color w:val="002060"/>
              </w:rPr>
            </w:pPr>
            <w:r w:rsidRPr="006F3834">
              <w:rPr>
                <w:color w:val="002060"/>
              </w:rPr>
              <w:t>GIORDANI EMIDIO</w:t>
            </w:r>
          </w:p>
        </w:tc>
        <w:tc>
          <w:tcPr>
            <w:tcW w:w="2200" w:type="dxa"/>
            <w:tcMar>
              <w:top w:w="20" w:type="dxa"/>
              <w:left w:w="20" w:type="dxa"/>
              <w:bottom w:w="20" w:type="dxa"/>
              <w:right w:w="20" w:type="dxa"/>
            </w:tcMar>
            <w:vAlign w:val="center"/>
            <w:hideMark/>
          </w:tcPr>
          <w:p w14:paraId="748CD0C0" w14:textId="77777777" w:rsidR="005907F8" w:rsidRPr="006F3834" w:rsidRDefault="005907F8" w:rsidP="00C857F2">
            <w:pPr>
              <w:pStyle w:val="movimento2"/>
              <w:rPr>
                <w:color w:val="002060"/>
              </w:rPr>
            </w:pPr>
            <w:r w:rsidRPr="006F3834">
              <w:rPr>
                <w:color w:val="002060"/>
              </w:rPr>
              <w:t xml:space="preserve">(CSI STELLA A.S.D.) </w:t>
            </w:r>
          </w:p>
        </w:tc>
        <w:tc>
          <w:tcPr>
            <w:tcW w:w="800" w:type="dxa"/>
            <w:tcMar>
              <w:top w:w="20" w:type="dxa"/>
              <w:left w:w="20" w:type="dxa"/>
              <w:bottom w:w="20" w:type="dxa"/>
              <w:right w:w="20" w:type="dxa"/>
            </w:tcMar>
            <w:vAlign w:val="center"/>
            <w:hideMark/>
          </w:tcPr>
          <w:p w14:paraId="59314877"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2B5DAAA" w14:textId="77777777" w:rsidR="005907F8" w:rsidRPr="006F3834" w:rsidRDefault="005907F8" w:rsidP="00C857F2">
            <w:pPr>
              <w:pStyle w:val="movimento"/>
              <w:rPr>
                <w:color w:val="002060"/>
              </w:rPr>
            </w:pPr>
            <w:r w:rsidRPr="006F3834">
              <w:rPr>
                <w:color w:val="002060"/>
              </w:rPr>
              <w:t>CENTONZE MICHELE</w:t>
            </w:r>
          </w:p>
        </w:tc>
        <w:tc>
          <w:tcPr>
            <w:tcW w:w="2200" w:type="dxa"/>
            <w:tcMar>
              <w:top w:w="20" w:type="dxa"/>
              <w:left w:w="20" w:type="dxa"/>
              <w:bottom w:w="20" w:type="dxa"/>
              <w:right w:w="20" w:type="dxa"/>
            </w:tcMar>
            <w:vAlign w:val="center"/>
            <w:hideMark/>
          </w:tcPr>
          <w:p w14:paraId="25929901" w14:textId="77777777" w:rsidR="005907F8" w:rsidRPr="006F3834" w:rsidRDefault="005907F8" w:rsidP="00C857F2">
            <w:pPr>
              <w:pStyle w:val="movimento2"/>
              <w:rPr>
                <w:color w:val="002060"/>
              </w:rPr>
            </w:pPr>
            <w:r w:rsidRPr="006F3834">
              <w:rPr>
                <w:color w:val="002060"/>
              </w:rPr>
              <w:t xml:space="preserve">(DINAMIS 1990) </w:t>
            </w:r>
          </w:p>
        </w:tc>
      </w:tr>
      <w:tr w:rsidR="005907F8" w:rsidRPr="006F3834" w14:paraId="648B4D0A" w14:textId="77777777" w:rsidTr="00C857F2">
        <w:tc>
          <w:tcPr>
            <w:tcW w:w="2200" w:type="dxa"/>
            <w:tcMar>
              <w:top w:w="20" w:type="dxa"/>
              <w:left w:w="20" w:type="dxa"/>
              <w:bottom w:w="20" w:type="dxa"/>
              <w:right w:w="20" w:type="dxa"/>
            </w:tcMar>
            <w:vAlign w:val="center"/>
            <w:hideMark/>
          </w:tcPr>
          <w:p w14:paraId="3DE588AF" w14:textId="77777777" w:rsidR="005907F8" w:rsidRPr="006F3834" w:rsidRDefault="005907F8" w:rsidP="00C857F2">
            <w:pPr>
              <w:pStyle w:val="movimento"/>
              <w:rPr>
                <w:color w:val="002060"/>
              </w:rPr>
            </w:pPr>
            <w:r w:rsidRPr="006F3834">
              <w:rPr>
                <w:color w:val="002060"/>
              </w:rPr>
              <w:t>MASSACCESI ANDREA</w:t>
            </w:r>
          </w:p>
        </w:tc>
        <w:tc>
          <w:tcPr>
            <w:tcW w:w="2200" w:type="dxa"/>
            <w:tcMar>
              <w:top w:w="20" w:type="dxa"/>
              <w:left w:w="20" w:type="dxa"/>
              <w:bottom w:w="20" w:type="dxa"/>
              <w:right w:w="20" w:type="dxa"/>
            </w:tcMar>
            <w:vAlign w:val="center"/>
            <w:hideMark/>
          </w:tcPr>
          <w:p w14:paraId="29B9841B" w14:textId="77777777" w:rsidR="005907F8" w:rsidRPr="006F3834" w:rsidRDefault="005907F8" w:rsidP="00C857F2">
            <w:pPr>
              <w:pStyle w:val="movimento2"/>
              <w:rPr>
                <w:color w:val="002060"/>
              </w:rPr>
            </w:pPr>
            <w:r w:rsidRPr="006F3834">
              <w:rPr>
                <w:color w:val="002060"/>
              </w:rPr>
              <w:t xml:space="preserve">(FUTSAL CASTELFIDARDO) </w:t>
            </w:r>
          </w:p>
        </w:tc>
        <w:tc>
          <w:tcPr>
            <w:tcW w:w="800" w:type="dxa"/>
            <w:tcMar>
              <w:top w:w="20" w:type="dxa"/>
              <w:left w:w="20" w:type="dxa"/>
              <w:bottom w:w="20" w:type="dxa"/>
              <w:right w:w="20" w:type="dxa"/>
            </w:tcMar>
            <w:vAlign w:val="center"/>
            <w:hideMark/>
          </w:tcPr>
          <w:p w14:paraId="4D0DD42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691B06B" w14:textId="77777777" w:rsidR="005907F8" w:rsidRPr="006F3834" w:rsidRDefault="005907F8" w:rsidP="00C857F2">
            <w:pPr>
              <w:pStyle w:val="movimento"/>
              <w:rPr>
                <w:color w:val="002060"/>
              </w:rPr>
            </w:pPr>
            <w:r w:rsidRPr="006F3834">
              <w:rPr>
                <w:color w:val="002060"/>
              </w:rPr>
              <w:t>LOMBARDI SIMONE</w:t>
            </w:r>
          </w:p>
        </w:tc>
        <w:tc>
          <w:tcPr>
            <w:tcW w:w="2200" w:type="dxa"/>
            <w:tcMar>
              <w:top w:w="20" w:type="dxa"/>
              <w:left w:w="20" w:type="dxa"/>
              <w:bottom w:w="20" w:type="dxa"/>
              <w:right w:w="20" w:type="dxa"/>
            </w:tcMar>
            <w:vAlign w:val="center"/>
            <w:hideMark/>
          </w:tcPr>
          <w:p w14:paraId="3E29CC31" w14:textId="77777777" w:rsidR="005907F8" w:rsidRPr="006F3834" w:rsidRDefault="005907F8" w:rsidP="00C857F2">
            <w:pPr>
              <w:pStyle w:val="movimento2"/>
              <w:rPr>
                <w:color w:val="002060"/>
              </w:rPr>
            </w:pPr>
            <w:r w:rsidRPr="006F3834">
              <w:rPr>
                <w:color w:val="002060"/>
              </w:rPr>
              <w:t xml:space="preserve">(NUOVA OTTRANO 98) </w:t>
            </w:r>
          </w:p>
        </w:tc>
      </w:tr>
      <w:tr w:rsidR="005907F8" w:rsidRPr="006F3834" w14:paraId="5A10DC2D" w14:textId="77777777" w:rsidTr="00C857F2">
        <w:tc>
          <w:tcPr>
            <w:tcW w:w="2200" w:type="dxa"/>
            <w:tcMar>
              <w:top w:w="20" w:type="dxa"/>
              <w:left w:w="20" w:type="dxa"/>
              <w:bottom w:w="20" w:type="dxa"/>
              <w:right w:w="20" w:type="dxa"/>
            </w:tcMar>
            <w:vAlign w:val="center"/>
            <w:hideMark/>
          </w:tcPr>
          <w:p w14:paraId="4F175F49" w14:textId="77777777" w:rsidR="005907F8" w:rsidRPr="006F3834" w:rsidRDefault="005907F8" w:rsidP="00C857F2">
            <w:pPr>
              <w:pStyle w:val="movimento"/>
              <w:rPr>
                <w:color w:val="002060"/>
              </w:rPr>
            </w:pPr>
            <w:r w:rsidRPr="006F3834">
              <w:rPr>
                <w:color w:val="002060"/>
              </w:rPr>
              <w:t>ROSSINI FRANCESCO</w:t>
            </w:r>
          </w:p>
        </w:tc>
        <w:tc>
          <w:tcPr>
            <w:tcW w:w="2200" w:type="dxa"/>
            <w:tcMar>
              <w:top w:w="20" w:type="dxa"/>
              <w:left w:w="20" w:type="dxa"/>
              <w:bottom w:w="20" w:type="dxa"/>
              <w:right w:w="20" w:type="dxa"/>
            </w:tcMar>
            <w:vAlign w:val="center"/>
            <w:hideMark/>
          </w:tcPr>
          <w:p w14:paraId="4EAF4783" w14:textId="77777777" w:rsidR="005907F8" w:rsidRPr="006F3834" w:rsidRDefault="005907F8" w:rsidP="00C857F2">
            <w:pPr>
              <w:pStyle w:val="movimento2"/>
              <w:rPr>
                <w:color w:val="002060"/>
              </w:rPr>
            </w:pPr>
            <w:r w:rsidRPr="006F3834">
              <w:rPr>
                <w:color w:val="002060"/>
              </w:rPr>
              <w:t xml:space="preserve">(REAL FABRIANO) </w:t>
            </w:r>
          </w:p>
        </w:tc>
        <w:tc>
          <w:tcPr>
            <w:tcW w:w="800" w:type="dxa"/>
            <w:tcMar>
              <w:top w:w="20" w:type="dxa"/>
              <w:left w:w="20" w:type="dxa"/>
              <w:bottom w:w="20" w:type="dxa"/>
              <w:right w:w="20" w:type="dxa"/>
            </w:tcMar>
            <w:vAlign w:val="center"/>
            <w:hideMark/>
          </w:tcPr>
          <w:p w14:paraId="35575E2F"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3C4F2A2" w14:textId="77777777" w:rsidR="005907F8" w:rsidRPr="006F3834" w:rsidRDefault="005907F8" w:rsidP="00C857F2">
            <w:pPr>
              <w:pStyle w:val="movimento"/>
              <w:rPr>
                <w:color w:val="002060"/>
              </w:rPr>
            </w:pPr>
            <w:r w:rsidRPr="006F3834">
              <w:rPr>
                <w:color w:val="002060"/>
              </w:rPr>
              <w:t>STROPPA WILLIAM</w:t>
            </w:r>
          </w:p>
        </w:tc>
        <w:tc>
          <w:tcPr>
            <w:tcW w:w="2200" w:type="dxa"/>
            <w:tcMar>
              <w:top w:w="20" w:type="dxa"/>
              <w:left w:w="20" w:type="dxa"/>
              <w:bottom w:w="20" w:type="dxa"/>
              <w:right w:w="20" w:type="dxa"/>
            </w:tcMar>
            <w:vAlign w:val="center"/>
            <w:hideMark/>
          </w:tcPr>
          <w:p w14:paraId="659D2E94" w14:textId="77777777" w:rsidR="005907F8" w:rsidRPr="006F3834" w:rsidRDefault="005907F8" w:rsidP="00C857F2">
            <w:pPr>
              <w:pStyle w:val="movimento2"/>
              <w:rPr>
                <w:color w:val="002060"/>
              </w:rPr>
            </w:pPr>
            <w:r w:rsidRPr="006F3834">
              <w:rPr>
                <w:color w:val="002060"/>
              </w:rPr>
              <w:t xml:space="preserve">(REAL FABRIANO) </w:t>
            </w:r>
          </w:p>
        </w:tc>
      </w:tr>
    </w:tbl>
    <w:p w14:paraId="53DB8037" w14:textId="77777777" w:rsidR="005907F8" w:rsidRPr="006F3834" w:rsidRDefault="005907F8" w:rsidP="005907F8">
      <w:pPr>
        <w:pStyle w:val="titolo10"/>
        <w:rPr>
          <w:rFonts w:eastAsiaTheme="minorEastAsia"/>
          <w:color w:val="002060"/>
        </w:rPr>
      </w:pPr>
      <w:r w:rsidRPr="006F3834">
        <w:rPr>
          <w:color w:val="002060"/>
        </w:rPr>
        <w:t xml:space="preserve">GARE DEL 16/ 3/2024 </w:t>
      </w:r>
    </w:p>
    <w:p w14:paraId="26D29DF7" w14:textId="77777777" w:rsidR="005907F8" w:rsidRPr="006F3834" w:rsidRDefault="005907F8" w:rsidP="005907F8">
      <w:pPr>
        <w:pStyle w:val="titolo7a"/>
        <w:rPr>
          <w:color w:val="002060"/>
        </w:rPr>
      </w:pPr>
      <w:r w:rsidRPr="006F3834">
        <w:rPr>
          <w:color w:val="002060"/>
        </w:rPr>
        <w:t xml:space="preserve">PROVVEDIMENTI DISCIPLINARI </w:t>
      </w:r>
    </w:p>
    <w:p w14:paraId="7902DA5A" w14:textId="77777777" w:rsidR="005907F8" w:rsidRPr="006F3834" w:rsidRDefault="005907F8" w:rsidP="005907F8">
      <w:pPr>
        <w:pStyle w:val="titolo7b0"/>
        <w:rPr>
          <w:color w:val="002060"/>
        </w:rPr>
      </w:pPr>
      <w:r w:rsidRPr="006F3834">
        <w:rPr>
          <w:color w:val="002060"/>
        </w:rPr>
        <w:t xml:space="preserve">In base alle risultanze degli atti ufficiali sono state deliberate le seguenti sanzioni disciplinari. </w:t>
      </w:r>
    </w:p>
    <w:p w14:paraId="7D7FB5CA" w14:textId="77777777" w:rsidR="005907F8" w:rsidRPr="006F3834" w:rsidRDefault="005907F8" w:rsidP="005907F8">
      <w:pPr>
        <w:pStyle w:val="titolo30"/>
        <w:rPr>
          <w:color w:val="002060"/>
        </w:rPr>
      </w:pPr>
      <w:r w:rsidRPr="006F3834">
        <w:rPr>
          <w:color w:val="002060"/>
        </w:rPr>
        <w:t xml:space="preserve">CALCIATORI ESPULSI </w:t>
      </w:r>
    </w:p>
    <w:p w14:paraId="276DF368" w14:textId="77777777" w:rsidR="005907F8" w:rsidRPr="006F3834" w:rsidRDefault="005907F8" w:rsidP="005907F8">
      <w:pPr>
        <w:pStyle w:val="titolo20"/>
        <w:rPr>
          <w:color w:val="002060"/>
        </w:rPr>
      </w:pPr>
      <w:r w:rsidRPr="006F383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127FA843" w14:textId="77777777" w:rsidTr="00C857F2">
        <w:tc>
          <w:tcPr>
            <w:tcW w:w="2200" w:type="dxa"/>
            <w:tcMar>
              <w:top w:w="20" w:type="dxa"/>
              <w:left w:w="20" w:type="dxa"/>
              <w:bottom w:w="20" w:type="dxa"/>
              <w:right w:w="20" w:type="dxa"/>
            </w:tcMar>
            <w:vAlign w:val="center"/>
            <w:hideMark/>
          </w:tcPr>
          <w:p w14:paraId="401F9B59" w14:textId="77777777" w:rsidR="005907F8" w:rsidRPr="006F3834" w:rsidRDefault="005907F8" w:rsidP="00C857F2">
            <w:pPr>
              <w:pStyle w:val="movimento"/>
              <w:rPr>
                <w:color w:val="002060"/>
              </w:rPr>
            </w:pPr>
            <w:r w:rsidRPr="006F3834">
              <w:rPr>
                <w:color w:val="002060"/>
              </w:rPr>
              <w:t>PEREZ MALIA ALVARO</w:t>
            </w:r>
          </w:p>
        </w:tc>
        <w:tc>
          <w:tcPr>
            <w:tcW w:w="2200" w:type="dxa"/>
            <w:tcMar>
              <w:top w:w="20" w:type="dxa"/>
              <w:left w:w="20" w:type="dxa"/>
              <w:bottom w:w="20" w:type="dxa"/>
              <w:right w:w="20" w:type="dxa"/>
            </w:tcMar>
            <w:vAlign w:val="center"/>
            <w:hideMark/>
          </w:tcPr>
          <w:p w14:paraId="17977283" w14:textId="77777777" w:rsidR="005907F8" w:rsidRPr="006F3834" w:rsidRDefault="005907F8" w:rsidP="00C857F2">
            <w:pPr>
              <w:pStyle w:val="movimento2"/>
              <w:rPr>
                <w:color w:val="002060"/>
              </w:rPr>
            </w:pPr>
            <w:r w:rsidRPr="006F3834">
              <w:rPr>
                <w:color w:val="002060"/>
              </w:rPr>
              <w:t xml:space="preserve">(CALCETTO CASTRUM LAURI) </w:t>
            </w:r>
          </w:p>
        </w:tc>
        <w:tc>
          <w:tcPr>
            <w:tcW w:w="800" w:type="dxa"/>
            <w:tcMar>
              <w:top w:w="20" w:type="dxa"/>
              <w:left w:w="20" w:type="dxa"/>
              <w:bottom w:w="20" w:type="dxa"/>
              <w:right w:w="20" w:type="dxa"/>
            </w:tcMar>
            <w:vAlign w:val="center"/>
            <w:hideMark/>
          </w:tcPr>
          <w:p w14:paraId="2810C284"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602FAE7"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B602531" w14:textId="77777777" w:rsidR="005907F8" w:rsidRPr="006F3834" w:rsidRDefault="005907F8" w:rsidP="00C857F2">
            <w:pPr>
              <w:pStyle w:val="movimento2"/>
              <w:rPr>
                <w:color w:val="002060"/>
              </w:rPr>
            </w:pPr>
            <w:r w:rsidRPr="006F3834">
              <w:rPr>
                <w:color w:val="002060"/>
              </w:rPr>
              <w:t> </w:t>
            </w:r>
          </w:p>
        </w:tc>
      </w:tr>
    </w:tbl>
    <w:p w14:paraId="4666D58D" w14:textId="77777777" w:rsidR="005907F8" w:rsidRPr="006F3834" w:rsidRDefault="005907F8" w:rsidP="005907F8">
      <w:pPr>
        <w:pStyle w:val="titolo30"/>
        <w:rPr>
          <w:rFonts w:eastAsiaTheme="minorEastAsia"/>
          <w:color w:val="002060"/>
        </w:rPr>
      </w:pPr>
      <w:r w:rsidRPr="006F3834">
        <w:rPr>
          <w:color w:val="002060"/>
        </w:rPr>
        <w:t xml:space="preserve">CALCIATORI NON ESPULSI </w:t>
      </w:r>
    </w:p>
    <w:p w14:paraId="721B5970" w14:textId="77777777" w:rsidR="005907F8" w:rsidRPr="006F3834" w:rsidRDefault="005907F8" w:rsidP="005907F8">
      <w:pPr>
        <w:pStyle w:val="titolo20"/>
        <w:rPr>
          <w:color w:val="002060"/>
        </w:rPr>
      </w:pPr>
      <w:r w:rsidRPr="006F383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526697C5" w14:textId="77777777" w:rsidTr="00C857F2">
        <w:tc>
          <w:tcPr>
            <w:tcW w:w="2200" w:type="dxa"/>
            <w:tcMar>
              <w:top w:w="20" w:type="dxa"/>
              <w:left w:w="20" w:type="dxa"/>
              <w:bottom w:w="20" w:type="dxa"/>
              <w:right w:w="20" w:type="dxa"/>
            </w:tcMar>
            <w:vAlign w:val="center"/>
            <w:hideMark/>
          </w:tcPr>
          <w:p w14:paraId="1E430803" w14:textId="77777777" w:rsidR="005907F8" w:rsidRPr="006F3834" w:rsidRDefault="005907F8" w:rsidP="00C857F2">
            <w:pPr>
              <w:pStyle w:val="movimento"/>
              <w:rPr>
                <w:color w:val="002060"/>
              </w:rPr>
            </w:pPr>
            <w:r w:rsidRPr="006F3834">
              <w:rPr>
                <w:color w:val="002060"/>
              </w:rPr>
              <w:t>AMADEI FILIPPO</w:t>
            </w:r>
          </w:p>
        </w:tc>
        <w:tc>
          <w:tcPr>
            <w:tcW w:w="2200" w:type="dxa"/>
            <w:tcMar>
              <w:top w:w="20" w:type="dxa"/>
              <w:left w:w="20" w:type="dxa"/>
              <w:bottom w:w="20" w:type="dxa"/>
              <w:right w:w="20" w:type="dxa"/>
            </w:tcMar>
            <w:vAlign w:val="center"/>
            <w:hideMark/>
          </w:tcPr>
          <w:p w14:paraId="0C972B57" w14:textId="77777777" w:rsidR="005907F8" w:rsidRPr="006F3834" w:rsidRDefault="005907F8" w:rsidP="00C857F2">
            <w:pPr>
              <w:pStyle w:val="movimento2"/>
              <w:rPr>
                <w:color w:val="002060"/>
              </w:rPr>
            </w:pPr>
            <w:r w:rsidRPr="006F3834">
              <w:rPr>
                <w:color w:val="002060"/>
              </w:rPr>
              <w:t xml:space="preserve">(CHIARAVALLE FUTSAL) </w:t>
            </w:r>
          </w:p>
        </w:tc>
        <w:tc>
          <w:tcPr>
            <w:tcW w:w="800" w:type="dxa"/>
            <w:tcMar>
              <w:top w:w="20" w:type="dxa"/>
              <w:left w:w="20" w:type="dxa"/>
              <w:bottom w:w="20" w:type="dxa"/>
              <w:right w:w="20" w:type="dxa"/>
            </w:tcMar>
            <w:vAlign w:val="center"/>
            <w:hideMark/>
          </w:tcPr>
          <w:p w14:paraId="1E6670B0"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AFDDFBC"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87D1A4B" w14:textId="77777777" w:rsidR="005907F8" w:rsidRPr="006F3834" w:rsidRDefault="005907F8" w:rsidP="00C857F2">
            <w:pPr>
              <w:pStyle w:val="movimento2"/>
              <w:rPr>
                <w:color w:val="002060"/>
              </w:rPr>
            </w:pPr>
            <w:r w:rsidRPr="006F3834">
              <w:rPr>
                <w:color w:val="002060"/>
              </w:rPr>
              <w:t> </w:t>
            </w:r>
          </w:p>
        </w:tc>
      </w:tr>
    </w:tbl>
    <w:p w14:paraId="44D94951" w14:textId="77777777" w:rsidR="005907F8" w:rsidRPr="006F3834" w:rsidRDefault="005907F8" w:rsidP="005907F8">
      <w:pPr>
        <w:pStyle w:val="titolo20"/>
        <w:rPr>
          <w:rFonts w:eastAsiaTheme="minorEastAsia"/>
          <w:color w:val="002060"/>
        </w:rPr>
      </w:pPr>
      <w:r w:rsidRPr="006F383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49AD5AE1" w14:textId="77777777" w:rsidTr="00C857F2">
        <w:tc>
          <w:tcPr>
            <w:tcW w:w="2200" w:type="dxa"/>
            <w:tcMar>
              <w:top w:w="20" w:type="dxa"/>
              <w:left w:w="20" w:type="dxa"/>
              <w:bottom w:w="20" w:type="dxa"/>
              <w:right w:w="20" w:type="dxa"/>
            </w:tcMar>
            <w:vAlign w:val="center"/>
            <w:hideMark/>
          </w:tcPr>
          <w:p w14:paraId="5EDE7FB7" w14:textId="77777777" w:rsidR="005907F8" w:rsidRPr="006F3834" w:rsidRDefault="005907F8" w:rsidP="00C857F2">
            <w:pPr>
              <w:pStyle w:val="movimento"/>
              <w:rPr>
                <w:color w:val="002060"/>
              </w:rPr>
            </w:pPr>
            <w:r w:rsidRPr="006F3834">
              <w:rPr>
                <w:color w:val="002060"/>
              </w:rPr>
              <w:t>BRESCINI ALESSANDRO</w:t>
            </w:r>
          </w:p>
        </w:tc>
        <w:tc>
          <w:tcPr>
            <w:tcW w:w="2200" w:type="dxa"/>
            <w:tcMar>
              <w:top w:w="20" w:type="dxa"/>
              <w:left w:w="20" w:type="dxa"/>
              <w:bottom w:w="20" w:type="dxa"/>
              <w:right w:w="20" w:type="dxa"/>
            </w:tcMar>
            <w:vAlign w:val="center"/>
            <w:hideMark/>
          </w:tcPr>
          <w:p w14:paraId="18D680C6" w14:textId="77777777" w:rsidR="005907F8" w:rsidRPr="006F3834" w:rsidRDefault="005907F8" w:rsidP="00C857F2">
            <w:pPr>
              <w:pStyle w:val="movimento2"/>
              <w:rPr>
                <w:color w:val="002060"/>
              </w:rPr>
            </w:pPr>
            <w:r w:rsidRPr="006F3834">
              <w:rPr>
                <w:color w:val="002060"/>
              </w:rPr>
              <w:t xml:space="preserve">(CARISSIMI 2016) </w:t>
            </w:r>
          </w:p>
        </w:tc>
        <w:tc>
          <w:tcPr>
            <w:tcW w:w="800" w:type="dxa"/>
            <w:tcMar>
              <w:top w:w="20" w:type="dxa"/>
              <w:left w:w="20" w:type="dxa"/>
              <w:bottom w:w="20" w:type="dxa"/>
              <w:right w:w="20" w:type="dxa"/>
            </w:tcMar>
            <w:vAlign w:val="center"/>
            <w:hideMark/>
          </w:tcPr>
          <w:p w14:paraId="7816F7FB"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4344009" w14:textId="77777777" w:rsidR="005907F8" w:rsidRPr="006F3834" w:rsidRDefault="005907F8" w:rsidP="00C857F2">
            <w:pPr>
              <w:pStyle w:val="movimento"/>
              <w:rPr>
                <w:color w:val="002060"/>
              </w:rPr>
            </w:pPr>
            <w:r w:rsidRPr="006F3834">
              <w:rPr>
                <w:color w:val="002060"/>
              </w:rPr>
              <w:t>FABBRONI MARCO</w:t>
            </w:r>
          </w:p>
        </w:tc>
        <w:tc>
          <w:tcPr>
            <w:tcW w:w="2200" w:type="dxa"/>
            <w:tcMar>
              <w:top w:w="20" w:type="dxa"/>
              <w:left w:w="20" w:type="dxa"/>
              <w:bottom w:w="20" w:type="dxa"/>
              <w:right w:w="20" w:type="dxa"/>
            </w:tcMar>
            <w:vAlign w:val="center"/>
            <w:hideMark/>
          </w:tcPr>
          <w:p w14:paraId="038969D2" w14:textId="77777777" w:rsidR="005907F8" w:rsidRPr="006F3834" w:rsidRDefault="005907F8" w:rsidP="00C857F2">
            <w:pPr>
              <w:pStyle w:val="movimento2"/>
              <w:rPr>
                <w:color w:val="002060"/>
              </w:rPr>
            </w:pPr>
            <w:r w:rsidRPr="006F3834">
              <w:rPr>
                <w:color w:val="002060"/>
              </w:rPr>
              <w:t xml:space="preserve">(CARISSIMI 2016) </w:t>
            </w:r>
          </w:p>
        </w:tc>
      </w:tr>
    </w:tbl>
    <w:p w14:paraId="1A844F6B" w14:textId="77777777" w:rsidR="005907F8" w:rsidRPr="006F3834" w:rsidRDefault="005907F8" w:rsidP="005907F8">
      <w:pPr>
        <w:pStyle w:val="titolo20"/>
        <w:rPr>
          <w:rFonts w:eastAsiaTheme="minorEastAsia"/>
          <w:color w:val="002060"/>
        </w:rPr>
      </w:pPr>
      <w:r w:rsidRPr="006F3834">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3C587A1A" w14:textId="77777777" w:rsidTr="00C857F2">
        <w:tc>
          <w:tcPr>
            <w:tcW w:w="2200" w:type="dxa"/>
            <w:tcMar>
              <w:top w:w="20" w:type="dxa"/>
              <w:left w:w="20" w:type="dxa"/>
              <w:bottom w:w="20" w:type="dxa"/>
              <w:right w:w="20" w:type="dxa"/>
            </w:tcMar>
            <w:vAlign w:val="center"/>
            <w:hideMark/>
          </w:tcPr>
          <w:p w14:paraId="60E78201" w14:textId="77777777" w:rsidR="005907F8" w:rsidRPr="006F3834" w:rsidRDefault="005907F8" w:rsidP="00C857F2">
            <w:pPr>
              <w:pStyle w:val="movimento"/>
              <w:rPr>
                <w:color w:val="002060"/>
              </w:rPr>
            </w:pPr>
            <w:r w:rsidRPr="006F3834">
              <w:rPr>
                <w:color w:val="002060"/>
              </w:rPr>
              <w:t>MASI STEFANO</w:t>
            </w:r>
          </w:p>
        </w:tc>
        <w:tc>
          <w:tcPr>
            <w:tcW w:w="2200" w:type="dxa"/>
            <w:tcMar>
              <w:top w:w="20" w:type="dxa"/>
              <w:left w:w="20" w:type="dxa"/>
              <w:bottom w:w="20" w:type="dxa"/>
              <w:right w:w="20" w:type="dxa"/>
            </w:tcMar>
            <w:vAlign w:val="center"/>
            <w:hideMark/>
          </w:tcPr>
          <w:p w14:paraId="2C733ACE" w14:textId="77777777" w:rsidR="005907F8" w:rsidRPr="006F3834" w:rsidRDefault="005907F8" w:rsidP="00C857F2">
            <w:pPr>
              <w:pStyle w:val="movimento2"/>
              <w:rPr>
                <w:color w:val="002060"/>
              </w:rPr>
            </w:pPr>
            <w:r w:rsidRPr="006F3834">
              <w:rPr>
                <w:color w:val="002060"/>
              </w:rPr>
              <w:t xml:space="preserve">(VERBENA C5 ANCONA) </w:t>
            </w:r>
          </w:p>
        </w:tc>
        <w:tc>
          <w:tcPr>
            <w:tcW w:w="800" w:type="dxa"/>
            <w:tcMar>
              <w:top w:w="20" w:type="dxa"/>
              <w:left w:w="20" w:type="dxa"/>
              <w:bottom w:w="20" w:type="dxa"/>
              <w:right w:w="20" w:type="dxa"/>
            </w:tcMar>
            <w:vAlign w:val="center"/>
            <w:hideMark/>
          </w:tcPr>
          <w:p w14:paraId="5BA3AD87"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144F2D4"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D24803D" w14:textId="77777777" w:rsidR="005907F8" w:rsidRPr="006F3834" w:rsidRDefault="005907F8" w:rsidP="00C857F2">
            <w:pPr>
              <w:pStyle w:val="movimento2"/>
              <w:rPr>
                <w:color w:val="002060"/>
              </w:rPr>
            </w:pPr>
            <w:r w:rsidRPr="006F3834">
              <w:rPr>
                <w:color w:val="002060"/>
              </w:rPr>
              <w:t> </w:t>
            </w:r>
          </w:p>
        </w:tc>
      </w:tr>
    </w:tbl>
    <w:p w14:paraId="29511E66" w14:textId="77777777" w:rsidR="005907F8" w:rsidRPr="006F3834" w:rsidRDefault="005907F8" w:rsidP="005907F8">
      <w:pPr>
        <w:pStyle w:val="titolo20"/>
        <w:rPr>
          <w:rFonts w:eastAsiaTheme="minorEastAsia"/>
          <w:color w:val="002060"/>
        </w:rPr>
      </w:pPr>
      <w:r w:rsidRPr="006F3834">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5CE56367" w14:textId="77777777" w:rsidTr="00C857F2">
        <w:tc>
          <w:tcPr>
            <w:tcW w:w="2200" w:type="dxa"/>
            <w:tcMar>
              <w:top w:w="20" w:type="dxa"/>
              <w:left w:w="20" w:type="dxa"/>
              <w:bottom w:w="20" w:type="dxa"/>
              <w:right w:w="20" w:type="dxa"/>
            </w:tcMar>
            <w:vAlign w:val="center"/>
            <w:hideMark/>
          </w:tcPr>
          <w:p w14:paraId="2807F890" w14:textId="77777777" w:rsidR="005907F8" w:rsidRPr="006F3834" w:rsidRDefault="005907F8" w:rsidP="00C857F2">
            <w:pPr>
              <w:pStyle w:val="movimento"/>
              <w:rPr>
                <w:color w:val="002060"/>
              </w:rPr>
            </w:pPr>
            <w:r w:rsidRPr="006F3834">
              <w:rPr>
                <w:color w:val="002060"/>
              </w:rPr>
              <w:t>CHIAPPORI STEFANO</w:t>
            </w:r>
          </w:p>
        </w:tc>
        <w:tc>
          <w:tcPr>
            <w:tcW w:w="2200" w:type="dxa"/>
            <w:tcMar>
              <w:top w:w="20" w:type="dxa"/>
              <w:left w:w="20" w:type="dxa"/>
              <w:bottom w:w="20" w:type="dxa"/>
              <w:right w:w="20" w:type="dxa"/>
            </w:tcMar>
            <w:vAlign w:val="center"/>
            <w:hideMark/>
          </w:tcPr>
          <w:p w14:paraId="54D7670E" w14:textId="77777777" w:rsidR="005907F8" w:rsidRPr="006F3834" w:rsidRDefault="005907F8" w:rsidP="00C857F2">
            <w:pPr>
              <w:pStyle w:val="movimento2"/>
              <w:rPr>
                <w:color w:val="002060"/>
              </w:rPr>
            </w:pPr>
            <w:r w:rsidRPr="006F3834">
              <w:rPr>
                <w:color w:val="002060"/>
              </w:rPr>
              <w:t xml:space="preserve">(CARISSIMI 2016) </w:t>
            </w:r>
          </w:p>
        </w:tc>
        <w:tc>
          <w:tcPr>
            <w:tcW w:w="800" w:type="dxa"/>
            <w:tcMar>
              <w:top w:w="20" w:type="dxa"/>
              <w:left w:w="20" w:type="dxa"/>
              <w:bottom w:w="20" w:type="dxa"/>
              <w:right w:w="20" w:type="dxa"/>
            </w:tcMar>
            <w:vAlign w:val="center"/>
            <w:hideMark/>
          </w:tcPr>
          <w:p w14:paraId="66996D82"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70B03DF" w14:textId="77777777" w:rsidR="005907F8" w:rsidRPr="006F3834" w:rsidRDefault="005907F8" w:rsidP="00C857F2">
            <w:pPr>
              <w:pStyle w:val="movimento"/>
              <w:rPr>
                <w:color w:val="002060"/>
              </w:rPr>
            </w:pPr>
            <w:r w:rsidRPr="006F3834">
              <w:rPr>
                <w:color w:val="002060"/>
              </w:rPr>
              <w:t>DISARNO EMILIANO</w:t>
            </w:r>
          </w:p>
        </w:tc>
        <w:tc>
          <w:tcPr>
            <w:tcW w:w="2200" w:type="dxa"/>
            <w:tcMar>
              <w:top w:w="20" w:type="dxa"/>
              <w:left w:w="20" w:type="dxa"/>
              <w:bottom w:w="20" w:type="dxa"/>
              <w:right w:w="20" w:type="dxa"/>
            </w:tcMar>
            <w:vAlign w:val="center"/>
            <w:hideMark/>
          </w:tcPr>
          <w:p w14:paraId="6CA04E36" w14:textId="77777777" w:rsidR="005907F8" w:rsidRPr="006F3834" w:rsidRDefault="005907F8" w:rsidP="00C857F2">
            <w:pPr>
              <w:pStyle w:val="movimento2"/>
              <w:rPr>
                <w:color w:val="002060"/>
              </w:rPr>
            </w:pPr>
            <w:r w:rsidRPr="006F3834">
              <w:rPr>
                <w:color w:val="002060"/>
              </w:rPr>
              <w:t xml:space="preserve">(CARISSIMI 2016) </w:t>
            </w:r>
          </w:p>
        </w:tc>
      </w:tr>
    </w:tbl>
    <w:p w14:paraId="672354EF" w14:textId="77777777" w:rsidR="005907F8" w:rsidRPr="006F3834" w:rsidRDefault="005907F8" w:rsidP="005907F8">
      <w:pPr>
        <w:pStyle w:val="titolo20"/>
        <w:rPr>
          <w:rFonts w:eastAsiaTheme="minorEastAsia"/>
          <w:color w:val="002060"/>
        </w:rPr>
      </w:pPr>
      <w:r w:rsidRPr="006F3834">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0F2324D3" w14:textId="77777777" w:rsidTr="00C857F2">
        <w:tc>
          <w:tcPr>
            <w:tcW w:w="2200" w:type="dxa"/>
            <w:tcMar>
              <w:top w:w="20" w:type="dxa"/>
              <w:left w:w="20" w:type="dxa"/>
              <w:bottom w:w="20" w:type="dxa"/>
              <w:right w:w="20" w:type="dxa"/>
            </w:tcMar>
            <w:vAlign w:val="center"/>
            <w:hideMark/>
          </w:tcPr>
          <w:p w14:paraId="517E51F4" w14:textId="77777777" w:rsidR="005907F8" w:rsidRPr="006F3834" w:rsidRDefault="005907F8" w:rsidP="00C857F2">
            <w:pPr>
              <w:pStyle w:val="movimento"/>
              <w:rPr>
                <w:color w:val="002060"/>
              </w:rPr>
            </w:pPr>
            <w:r w:rsidRPr="006F3834">
              <w:rPr>
                <w:color w:val="002060"/>
              </w:rPr>
              <w:t>PEREZ MALIA ALVARO</w:t>
            </w:r>
          </w:p>
        </w:tc>
        <w:tc>
          <w:tcPr>
            <w:tcW w:w="2200" w:type="dxa"/>
            <w:tcMar>
              <w:top w:w="20" w:type="dxa"/>
              <w:left w:w="20" w:type="dxa"/>
              <w:bottom w:w="20" w:type="dxa"/>
              <w:right w:w="20" w:type="dxa"/>
            </w:tcMar>
            <w:vAlign w:val="center"/>
            <w:hideMark/>
          </w:tcPr>
          <w:p w14:paraId="761AE484" w14:textId="77777777" w:rsidR="005907F8" w:rsidRPr="006F3834" w:rsidRDefault="005907F8" w:rsidP="00C857F2">
            <w:pPr>
              <w:pStyle w:val="movimento2"/>
              <w:rPr>
                <w:color w:val="002060"/>
              </w:rPr>
            </w:pPr>
            <w:r w:rsidRPr="006F3834">
              <w:rPr>
                <w:color w:val="002060"/>
              </w:rPr>
              <w:t xml:space="preserve">(CALCETTO CASTRUM LAURI) </w:t>
            </w:r>
          </w:p>
        </w:tc>
        <w:tc>
          <w:tcPr>
            <w:tcW w:w="800" w:type="dxa"/>
            <w:tcMar>
              <w:top w:w="20" w:type="dxa"/>
              <w:left w:w="20" w:type="dxa"/>
              <w:bottom w:w="20" w:type="dxa"/>
              <w:right w:w="20" w:type="dxa"/>
            </w:tcMar>
            <w:vAlign w:val="center"/>
            <w:hideMark/>
          </w:tcPr>
          <w:p w14:paraId="00BD84DB"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19E846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94B0C49" w14:textId="77777777" w:rsidR="005907F8" w:rsidRPr="006F3834" w:rsidRDefault="005907F8" w:rsidP="00C857F2">
            <w:pPr>
              <w:pStyle w:val="movimento2"/>
              <w:rPr>
                <w:color w:val="002060"/>
              </w:rPr>
            </w:pPr>
            <w:r w:rsidRPr="006F3834">
              <w:rPr>
                <w:color w:val="002060"/>
              </w:rPr>
              <w:t> </w:t>
            </w:r>
          </w:p>
        </w:tc>
      </w:tr>
    </w:tbl>
    <w:p w14:paraId="524864C7" w14:textId="77777777" w:rsidR="005907F8" w:rsidRPr="006F3834" w:rsidRDefault="005907F8" w:rsidP="005907F8">
      <w:pPr>
        <w:pStyle w:val="titolo20"/>
        <w:rPr>
          <w:rFonts w:eastAsiaTheme="minorEastAsia"/>
          <w:color w:val="002060"/>
        </w:rPr>
      </w:pPr>
      <w:r w:rsidRPr="006F383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181F0258" w14:textId="77777777" w:rsidTr="00C857F2">
        <w:tc>
          <w:tcPr>
            <w:tcW w:w="2200" w:type="dxa"/>
            <w:tcMar>
              <w:top w:w="20" w:type="dxa"/>
              <w:left w:w="20" w:type="dxa"/>
              <w:bottom w:w="20" w:type="dxa"/>
              <w:right w:w="20" w:type="dxa"/>
            </w:tcMar>
            <w:vAlign w:val="center"/>
            <w:hideMark/>
          </w:tcPr>
          <w:p w14:paraId="3E4F13FD" w14:textId="77777777" w:rsidR="005907F8" w:rsidRPr="006F3834" w:rsidRDefault="005907F8" w:rsidP="00C857F2">
            <w:pPr>
              <w:pStyle w:val="movimento"/>
              <w:rPr>
                <w:color w:val="002060"/>
              </w:rPr>
            </w:pPr>
            <w:r w:rsidRPr="006F3834">
              <w:rPr>
                <w:color w:val="002060"/>
              </w:rPr>
              <w:t>DEL PIZZO MARCUS MAY</w:t>
            </w:r>
          </w:p>
        </w:tc>
        <w:tc>
          <w:tcPr>
            <w:tcW w:w="2200" w:type="dxa"/>
            <w:tcMar>
              <w:top w:w="20" w:type="dxa"/>
              <w:left w:w="20" w:type="dxa"/>
              <w:bottom w:w="20" w:type="dxa"/>
              <w:right w:w="20" w:type="dxa"/>
            </w:tcMar>
            <w:vAlign w:val="center"/>
            <w:hideMark/>
          </w:tcPr>
          <w:p w14:paraId="7ABEA7C0" w14:textId="77777777" w:rsidR="005907F8" w:rsidRPr="006F3834" w:rsidRDefault="005907F8" w:rsidP="00C857F2">
            <w:pPr>
              <w:pStyle w:val="movimento2"/>
              <w:rPr>
                <w:color w:val="002060"/>
              </w:rPr>
            </w:pPr>
            <w:r w:rsidRPr="006F3834">
              <w:rPr>
                <w:color w:val="002060"/>
              </w:rPr>
              <w:t xml:space="preserve">(FERMANA FUTSAL 2022) </w:t>
            </w:r>
          </w:p>
        </w:tc>
        <w:tc>
          <w:tcPr>
            <w:tcW w:w="800" w:type="dxa"/>
            <w:tcMar>
              <w:top w:w="20" w:type="dxa"/>
              <w:left w:w="20" w:type="dxa"/>
              <w:bottom w:w="20" w:type="dxa"/>
              <w:right w:w="20" w:type="dxa"/>
            </w:tcMar>
            <w:vAlign w:val="center"/>
            <w:hideMark/>
          </w:tcPr>
          <w:p w14:paraId="7F365E97"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3D7D225" w14:textId="77777777" w:rsidR="005907F8" w:rsidRPr="006F3834" w:rsidRDefault="005907F8" w:rsidP="00C857F2">
            <w:pPr>
              <w:pStyle w:val="movimento"/>
              <w:rPr>
                <w:color w:val="002060"/>
              </w:rPr>
            </w:pPr>
            <w:r w:rsidRPr="006F3834">
              <w:rPr>
                <w:color w:val="002060"/>
              </w:rPr>
              <w:t>COCCIA LUCA MICHELE</w:t>
            </w:r>
          </w:p>
        </w:tc>
        <w:tc>
          <w:tcPr>
            <w:tcW w:w="2200" w:type="dxa"/>
            <w:tcMar>
              <w:top w:w="20" w:type="dxa"/>
              <w:left w:w="20" w:type="dxa"/>
              <w:bottom w:w="20" w:type="dxa"/>
              <w:right w:w="20" w:type="dxa"/>
            </w:tcMar>
            <w:vAlign w:val="center"/>
            <w:hideMark/>
          </w:tcPr>
          <w:p w14:paraId="69A5C90E" w14:textId="77777777" w:rsidR="005907F8" w:rsidRPr="006F3834" w:rsidRDefault="005907F8" w:rsidP="00C857F2">
            <w:pPr>
              <w:pStyle w:val="movimento2"/>
              <w:rPr>
                <w:color w:val="002060"/>
              </w:rPr>
            </w:pPr>
            <w:r w:rsidRPr="006F3834">
              <w:rPr>
                <w:color w:val="002060"/>
              </w:rPr>
              <w:t xml:space="preserve">(VERBENA C5 ANCONA) </w:t>
            </w:r>
          </w:p>
        </w:tc>
      </w:tr>
    </w:tbl>
    <w:p w14:paraId="78A99ECA" w14:textId="77777777" w:rsidR="005907F8" w:rsidRPr="006F3834" w:rsidRDefault="005907F8" w:rsidP="005907F8">
      <w:pPr>
        <w:pStyle w:val="titolo20"/>
        <w:rPr>
          <w:rFonts w:eastAsiaTheme="minorEastAsia"/>
          <w:color w:val="002060"/>
        </w:rPr>
      </w:pPr>
      <w:r w:rsidRPr="006F383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0FFF8B29" w14:textId="77777777" w:rsidTr="00C857F2">
        <w:tc>
          <w:tcPr>
            <w:tcW w:w="2200" w:type="dxa"/>
            <w:tcMar>
              <w:top w:w="20" w:type="dxa"/>
              <w:left w:w="20" w:type="dxa"/>
              <w:bottom w:w="20" w:type="dxa"/>
              <w:right w:w="20" w:type="dxa"/>
            </w:tcMar>
            <w:vAlign w:val="center"/>
            <w:hideMark/>
          </w:tcPr>
          <w:p w14:paraId="1E3DADC3" w14:textId="77777777" w:rsidR="005907F8" w:rsidRPr="006F3834" w:rsidRDefault="005907F8" w:rsidP="00C857F2">
            <w:pPr>
              <w:pStyle w:val="movimento"/>
              <w:rPr>
                <w:color w:val="002060"/>
              </w:rPr>
            </w:pPr>
            <w:r w:rsidRPr="006F3834">
              <w:rPr>
                <w:color w:val="002060"/>
              </w:rPr>
              <w:t>MARTIN ENZO DANIEL</w:t>
            </w:r>
          </w:p>
        </w:tc>
        <w:tc>
          <w:tcPr>
            <w:tcW w:w="2200" w:type="dxa"/>
            <w:tcMar>
              <w:top w:w="20" w:type="dxa"/>
              <w:left w:w="20" w:type="dxa"/>
              <w:bottom w:w="20" w:type="dxa"/>
              <w:right w:w="20" w:type="dxa"/>
            </w:tcMar>
            <w:vAlign w:val="center"/>
            <w:hideMark/>
          </w:tcPr>
          <w:p w14:paraId="3F3FC76A" w14:textId="77777777" w:rsidR="005907F8" w:rsidRPr="006F3834" w:rsidRDefault="005907F8" w:rsidP="00C857F2">
            <w:pPr>
              <w:pStyle w:val="movimento2"/>
              <w:rPr>
                <w:color w:val="002060"/>
              </w:rPr>
            </w:pPr>
            <w:r w:rsidRPr="006F3834">
              <w:rPr>
                <w:color w:val="002060"/>
              </w:rPr>
              <w:t xml:space="preserve">(CHIARAVALLE FUTSAL) </w:t>
            </w:r>
          </w:p>
        </w:tc>
        <w:tc>
          <w:tcPr>
            <w:tcW w:w="800" w:type="dxa"/>
            <w:tcMar>
              <w:top w:w="20" w:type="dxa"/>
              <w:left w:w="20" w:type="dxa"/>
              <w:bottom w:w="20" w:type="dxa"/>
              <w:right w:w="20" w:type="dxa"/>
            </w:tcMar>
            <w:vAlign w:val="center"/>
            <w:hideMark/>
          </w:tcPr>
          <w:p w14:paraId="0CD2027B"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FB5DB68" w14:textId="77777777" w:rsidR="005907F8" w:rsidRPr="006F3834" w:rsidRDefault="005907F8" w:rsidP="00C857F2">
            <w:pPr>
              <w:pStyle w:val="movimento"/>
              <w:rPr>
                <w:color w:val="002060"/>
              </w:rPr>
            </w:pPr>
            <w:r w:rsidRPr="006F3834">
              <w:rPr>
                <w:color w:val="002060"/>
              </w:rPr>
              <w:t>BORSATO LUIZ HENRIQUE</w:t>
            </w:r>
          </w:p>
        </w:tc>
        <w:tc>
          <w:tcPr>
            <w:tcW w:w="2200" w:type="dxa"/>
            <w:tcMar>
              <w:top w:w="20" w:type="dxa"/>
              <w:left w:w="20" w:type="dxa"/>
              <w:bottom w:w="20" w:type="dxa"/>
              <w:right w:w="20" w:type="dxa"/>
            </w:tcMar>
            <w:vAlign w:val="center"/>
            <w:hideMark/>
          </w:tcPr>
          <w:p w14:paraId="2EAF23DC" w14:textId="77777777" w:rsidR="005907F8" w:rsidRPr="006F3834" w:rsidRDefault="005907F8" w:rsidP="00C857F2">
            <w:pPr>
              <w:pStyle w:val="movimento2"/>
              <w:rPr>
                <w:color w:val="002060"/>
              </w:rPr>
            </w:pPr>
            <w:r w:rsidRPr="006F3834">
              <w:rPr>
                <w:color w:val="002060"/>
              </w:rPr>
              <w:t xml:space="preserve">(FERMANA FUTSAL 2022) </w:t>
            </w:r>
          </w:p>
        </w:tc>
      </w:tr>
      <w:tr w:rsidR="005907F8" w:rsidRPr="006F3834" w14:paraId="2ECCD83C" w14:textId="77777777" w:rsidTr="00C857F2">
        <w:tc>
          <w:tcPr>
            <w:tcW w:w="2200" w:type="dxa"/>
            <w:tcMar>
              <w:top w:w="20" w:type="dxa"/>
              <w:left w:w="20" w:type="dxa"/>
              <w:bottom w:w="20" w:type="dxa"/>
              <w:right w:w="20" w:type="dxa"/>
            </w:tcMar>
            <w:vAlign w:val="center"/>
            <w:hideMark/>
          </w:tcPr>
          <w:p w14:paraId="598A6E5F" w14:textId="77777777" w:rsidR="005907F8" w:rsidRPr="006F3834" w:rsidRDefault="005907F8" w:rsidP="00C857F2">
            <w:pPr>
              <w:pStyle w:val="movimento"/>
              <w:rPr>
                <w:color w:val="002060"/>
              </w:rPr>
            </w:pPr>
            <w:r w:rsidRPr="006F3834">
              <w:rPr>
                <w:color w:val="002060"/>
              </w:rPr>
              <w:t>TONTARELLI ALESSANDRO</w:t>
            </w:r>
          </w:p>
        </w:tc>
        <w:tc>
          <w:tcPr>
            <w:tcW w:w="2200" w:type="dxa"/>
            <w:tcMar>
              <w:top w:w="20" w:type="dxa"/>
              <w:left w:w="20" w:type="dxa"/>
              <w:bottom w:w="20" w:type="dxa"/>
              <w:right w:w="20" w:type="dxa"/>
            </w:tcMar>
            <w:vAlign w:val="center"/>
            <w:hideMark/>
          </w:tcPr>
          <w:p w14:paraId="2EB9217B" w14:textId="77777777" w:rsidR="005907F8" w:rsidRPr="006F3834" w:rsidRDefault="005907F8" w:rsidP="00C857F2">
            <w:pPr>
              <w:pStyle w:val="movimento2"/>
              <w:rPr>
                <w:color w:val="002060"/>
              </w:rPr>
            </w:pPr>
            <w:r w:rsidRPr="006F3834">
              <w:rPr>
                <w:color w:val="002060"/>
              </w:rPr>
              <w:t xml:space="preserve">(VERBENA C5 ANCONA) </w:t>
            </w:r>
          </w:p>
        </w:tc>
        <w:tc>
          <w:tcPr>
            <w:tcW w:w="800" w:type="dxa"/>
            <w:tcMar>
              <w:top w:w="20" w:type="dxa"/>
              <w:left w:w="20" w:type="dxa"/>
              <w:bottom w:w="20" w:type="dxa"/>
              <w:right w:w="20" w:type="dxa"/>
            </w:tcMar>
            <w:vAlign w:val="center"/>
            <w:hideMark/>
          </w:tcPr>
          <w:p w14:paraId="0F4645E7"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5F456B5"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9AF2289" w14:textId="77777777" w:rsidR="005907F8" w:rsidRPr="006F3834" w:rsidRDefault="005907F8" w:rsidP="00C857F2">
            <w:pPr>
              <w:pStyle w:val="movimento2"/>
              <w:rPr>
                <w:color w:val="002060"/>
              </w:rPr>
            </w:pPr>
            <w:r w:rsidRPr="006F3834">
              <w:rPr>
                <w:color w:val="002060"/>
              </w:rPr>
              <w:t> </w:t>
            </w:r>
          </w:p>
        </w:tc>
      </w:tr>
    </w:tbl>
    <w:p w14:paraId="03902FF2" w14:textId="77777777" w:rsidR="005907F8" w:rsidRPr="006F3834" w:rsidRDefault="005907F8" w:rsidP="005907F8">
      <w:pPr>
        <w:pStyle w:val="titolo20"/>
        <w:rPr>
          <w:rFonts w:eastAsiaTheme="minorEastAsia"/>
          <w:color w:val="002060"/>
        </w:rPr>
      </w:pPr>
      <w:r w:rsidRPr="006F38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2A04BDD4" w14:textId="77777777" w:rsidTr="00C857F2">
        <w:tc>
          <w:tcPr>
            <w:tcW w:w="2200" w:type="dxa"/>
            <w:tcMar>
              <w:top w:w="20" w:type="dxa"/>
              <w:left w:w="20" w:type="dxa"/>
              <w:bottom w:w="20" w:type="dxa"/>
              <w:right w:w="20" w:type="dxa"/>
            </w:tcMar>
            <w:vAlign w:val="center"/>
            <w:hideMark/>
          </w:tcPr>
          <w:p w14:paraId="4D8C0897" w14:textId="77777777" w:rsidR="005907F8" w:rsidRPr="006F3834" w:rsidRDefault="005907F8" w:rsidP="00C857F2">
            <w:pPr>
              <w:pStyle w:val="movimento"/>
              <w:rPr>
                <w:color w:val="002060"/>
              </w:rPr>
            </w:pPr>
            <w:r w:rsidRPr="006F3834">
              <w:rPr>
                <w:color w:val="002060"/>
              </w:rPr>
              <w:lastRenderedPageBreak/>
              <w:t>ANTONIONI ANDREA</w:t>
            </w:r>
          </w:p>
        </w:tc>
        <w:tc>
          <w:tcPr>
            <w:tcW w:w="2200" w:type="dxa"/>
            <w:tcMar>
              <w:top w:w="20" w:type="dxa"/>
              <w:left w:w="20" w:type="dxa"/>
              <w:bottom w:w="20" w:type="dxa"/>
              <w:right w:w="20" w:type="dxa"/>
            </w:tcMar>
            <w:vAlign w:val="center"/>
            <w:hideMark/>
          </w:tcPr>
          <w:p w14:paraId="1032731B" w14:textId="77777777" w:rsidR="005907F8" w:rsidRPr="006F3834" w:rsidRDefault="005907F8" w:rsidP="00C857F2">
            <w:pPr>
              <w:pStyle w:val="movimento2"/>
              <w:rPr>
                <w:color w:val="002060"/>
              </w:rPr>
            </w:pPr>
            <w:r w:rsidRPr="006F3834">
              <w:rPr>
                <w:color w:val="002060"/>
              </w:rPr>
              <w:t xml:space="preserve">(CARISSIMI 2016) </w:t>
            </w:r>
          </w:p>
        </w:tc>
        <w:tc>
          <w:tcPr>
            <w:tcW w:w="800" w:type="dxa"/>
            <w:tcMar>
              <w:top w:w="20" w:type="dxa"/>
              <w:left w:w="20" w:type="dxa"/>
              <w:bottom w:w="20" w:type="dxa"/>
              <w:right w:w="20" w:type="dxa"/>
            </w:tcMar>
            <w:vAlign w:val="center"/>
            <w:hideMark/>
          </w:tcPr>
          <w:p w14:paraId="7A769C03"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34C0AB0" w14:textId="77777777" w:rsidR="005907F8" w:rsidRPr="006F3834" w:rsidRDefault="005907F8" w:rsidP="00C857F2">
            <w:pPr>
              <w:pStyle w:val="movimento"/>
              <w:rPr>
                <w:color w:val="002060"/>
              </w:rPr>
            </w:pPr>
            <w:r w:rsidRPr="006F3834">
              <w:rPr>
                <w:color w:val="002060"/>
              </w:rPr>
              <w:t>DI MAGGIO ENRICO</w:t>
            </w:r>
          </w:p>
        </w:tc>
        <w:tc>
          <w:tcPr>
            <w:tcW w:w="2200" w:type="dxa"/>
            <w:tcMar>
              <w:top w:w="20" w:type="dxa"/>
              <w:left w:w="20" w:type="dxa"/>
              <w:bottom w:w="20" w:type="dxa"/>
              <w:right w:w="20" w:type="dxa"/>
            </w:tcMar>
            <w:vAlign w:val="center"/>
            <w:hideMark/>
          </w:tcPr>
          <w:p w14:paraId="0742D57D" w14:textId="77777777" w:rsidR="005907F8" w:rsidRPr="006F3834" w:rsidRDefault="005907F8" w:rsidP="00C857F2">
            <w:pPr>
              <w:pStyle w:val="movimento2"/>
              <w:rPr>
                <w:color w:val="002060"/>
              </w:rPr>
            </w:pPr>
            <w:r w:rsidRPr="006F3834">
              <w:rPr>
                <w:color w:val="002060"/>
              </w:rPr>
              <w:t xml:space="preserve">(CARISSIMI 2016) </w:t>
            </w:r>
          </w:p>
        </w:tc>
      </w:tr>
      <w:tr w:rsidR="005907F8" w:rsidRPr="006F3834" w14:paraId="3599E031" w14:textId="77777777" w:rsidTr="00C857F2">
        <w:tc>
          <w:tcPr>
            <w:tcW w:w="2200" w:type="dxa"/>
            <w:tcMar>
              <w:top w:w="20" w:type="dxa"/>
              <w:left w:w="20" w:type="dxa"/>
              <w:bottom w:w="20" w:type="dxa"/>
              <w:right w:w="20" w:type="dxa"/>
            </w:tcMar>
            <w:vAlign w:val="center"/>
            <w:hideMark/>
          </w:tcPr>
          <w:p w14:paraId="12F3484F" w14:textId="77777777" w:rsidR="005907F8" w:rsidRPr="006F3834" w:rsidRDefault="005907F8" w:rsidP="00C857F2">
            <w:pPr>
              <w:pStyle w:val="movimento"/>
              <w:rPr>
                <w:color w:val="002060"/>
              </w:rPr>
            </w:pPr>
            <w:r w:rsidRPr="006F3834">
              <w:rPr>
                <w:color w:val="002060"/>
              </w:rPr>
              <w:t>BOIANI MIRCO</w:t>
            </w:r>
          </w:p>
        </w:tc>
        <w:tc>
          <w:tcPr>
            <w:tcW w:w="2200" w:type="dxa"/>
            <w:tcMar>
              <w:top w:w="20" w:type="dxa"/>
              <w:left w:w="20" w:type="dxa"/>
              <w:bottom w:w="20" w:type="dxa"/>
              <w:right w:w="20" w:type="dxa"/>
            </w:tcMar>
            <w:vAlign w:val="center"/>
            <w:hideMark/>
          </w:tcPr>
          <w:p w14:paraId="1A29AD75" w14:textId="77777777" w:rsidR="005907F8" w:rsidRPr="006F3834" w:rsidRDefault="005907F8" w:rsidP="00C857F2">
            <w:pPr>
              <w:pStyle w:val="movimento2"/>
              <w:rPr>
                <w:color w:val="002060"/>
              </w:rPr>
            </w:pPr>
            <w:r w:rsidRPr="006F3834">
              <w:rPr>
                <w:color w:val="002060"/>
              </w:rPr>
              <w:t xml:space="preserve">(LUCREZIA CALCIO A 5) </w:t>
            </w:r>
          </w:p>
        </w:tc>
        <w:tc>
          <w:tcPr>
            <w:tcW w:w="800" w:type="dxa"/>
            <w:tcMar>
              <w:top w:w="20" w:type="dxa"/>
              <w:left w:w="20" w:type="dxa"/>
              <w:bottom w:w="20" w:type="dxa"/>
              <w:right w:w="20" w:type="dxa"/>
            </w:tcMar>
            <w:vAlign w:val="center"/>
            <w:hideMark/>
          </w:tcPr>
          <w:p w14:paraId="4BF0222B"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65B9C18"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38021B5" w14:textId="77777777" w:rsidR="005907F8" w:rsidRPr="006F3834" w:rsidRDefault="005907F8" w:rsidP="00C857F2">
            <w:pPr>
              <w:pStyle w:val="movimento2"/>
              <w:rPr>
                <w:color w:val="002060"/>
              </w:rPr>
            </w:pPr>
            <w:r w:rsidRPr="006F3834">
              <w:rPr>
                <w:color w:val="002060"/>
              </w:rPr>
              <w:t> </w:t>
            </w:r>
          </w:p>
        </w:tc>
      </w:tr>
    </w:tbl>
    <w:p w14:paraId="6B3A7D8F" w14:textId="77777777" w:rsidR="005907F8" w:rsidRDefault="005907F8" w:rsidP="005907F8">
      <w:pPr>
        <w:pStyle w:val="breakline"/>
        <w:rPr>
          <w:rFonts w:eastAsiaTheme="minorEastAsia"/>
          <w:color w:val="002060"/>
        </w:rPr>
      </w:pPr>
    </w:p>
    <w:p w14:paraId="5BF2DEE8" w14:textId="77777777" w:rsidR="005907F8" w:rsidRPr="007178EC" w:rsidRDefault="005907F8" w:rsidP="005907F8">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0F5E56EE" w14:textId="77777777" w:rsidR="005907F8" w:rsidRPr="007178EC" w:rsidRDefault="005907F8" w:rsidP="005907F8">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186E5656" w14:textId="77777777" w:rsidR="005907F8" w:rsidRPr="006F3834" w:rsidRDefault="005907F8" w:rsidP="005907F8">
      <w:pPr>
        <w:pStyle w:val="breakline"/>
        <w:rPr>
          <w:rFonts w:eastAsiaTheme="minorEastAsia"/>
          <w:color w:val="002060"/>
        </w:rPr>
      </w:pPr>
    </w:p>
    <w:p w14:paraId="3DEFB4E9" w14:textId="77777777" w:rsidR="005907F8" w:rsidRPr="006F3834" w:rsidRDefault="005907F8" w:rsidP="005907F8">
      <w:pPr>
        <w:pStyle w:val="titoloprinc0"/>
        <w:rPr>
          <w:color w:val="002060"/>
        </w:rPr>
      </w:pPr>
      <w:r w:rsidRPr="006F3834">
        <w:rPr>
          <w:color w:val="002060"/>
        </w:rPr>
        <w:t>CLASSIFICA</w:t>
      </w:r>
    </w:p>
    <w:p w14:paraId="2FFC2018" w14:textId="77777777" w:rsidR="005907F8" w:rsidRPr="006F3834" w:rsidRDefault="005907F8" w:rsidP="005907F8">
      <w:pPr>
        <w:pStyle w:val="breakline"/>
        <w:rPr>
          <w:color w:val="002060"/>
        </w:rPr>
      </w:pPr>
    </w:p>
    <w:p w14:paraId="7667FD33" w14:textId="77777777" w:rsidR="005907F8" w:rsidRPr="006F3834" w:rsidRDefault="005907F8" w:rsidP="005907F8">
      <w:pPr>
        <w:pStyle w:val="breakline"/>
        <w:rPr>
          <w:color w:val="002060"/>
        </w:rPr>
      </w:pPr>
    </w:p>
    <w:p w14:paraId="0E698E7B" w14:textId="77777777" w:rsidR="005907F8" w:rsidRPr="006F3834" w:rsidRDefault="005907F8" w:rsidP="005907F8">
      <w:pPr>
        <w:pStyle w:val="sottotitolocampionato10"/>
        <w:rPr>
          <w:color w:val="002060"/>
        </w:rPr>
      </w:pPr>
      <w:r w:rsidRPr="006F38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907F8" w:rsidRPr="006F3834" w14:paraId="2B12E5F4" w14:textId="77777777" w:rsidTr="00C857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BCF64" w14:textId="77777777" w:rsidR="005907F8" w:rsidRPr="006F3834" w:rsidRDefault="005907F8" w:rsidP="00C857F2">
            <w:pPr>
              <w:pStyle w:val="headertabella0"/>
              <w:rPr>
                <w:color w:val="002060"/>
              </w:rPr>
            </w:pPr>
            <w:r w:rsidRPr="006F38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FE67A" w14:textId="77777777" w:rsidR="005907F8" w:rsidRPr="006F3834" w:rsidRDefault="005907F8" w:rsidP="00C857F2">
            <w:pPr>
              <w:pStyle w:val="headertabella0"/>
              <w:rPr>
                <w:color w:val="002060"/>
              </w:rPr>
            </w:pPr>
            <w:r w:rsidRPr="006F38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9A42D" w14:textId="77777777" w:rsidR="005907F8" w:rsidRPr="006F3834" w:rsidRDefault="005907F8" w:rsidP="00C857F2">
            <w:pPr>
              <w:pStyle w:val="headertabella0"/>
              <w:rPr>
                <w:color w:val="002060"/>
              </w:rPr>
            </w:pPr>
            <w:r w:rsidRPr="006F38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C1243" w14:textId="77777777" w:rsidR="005907F8" w:rsidRPr="006F3834" w:rsidRDefault="005907F8" w:rsidP="00C857F2">
            <w:pPr>
              <w:pStyle w:val="headertabella0"/>
              <w:rPr>
                <w:color w:val="002060"/>
              </w:rPr>
            </w:pPr>
            <w:r w:rsidRPr="006F38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56BDB" w14:textId="77777777" w:rsidR="005907F8" w:rsidRPr="006F3834" w:rsidRDefault="005907F8" w:rsidP="00C857F2">
            <w:pPr>
              <w:pStyle w:val="headertabella0"/>
              <w:rPr>
                <w:color w:val="002060"/>
              </w:rPr>
            </w:pPr>
            <w:r w:rsidRPr="006F38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79064" w14:textId="77777777" w:rsidR="005907F8" w:rsidRPr="006F3834" w:rsidRDefault="005907F8" w:rsidP="00C857F2">
            <w:pPr>
              <w:pStyle w:val="headertabella0"/>
              <w:rPr>
                <w:color w:val="002060"/>
              </w:rPr>
            </w:pPr>
            <w:r w:rsidRPr="006F38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B3261" w14:textId="77777777" w:rsidR="005907F8" w:rsidRPr="006F3834" w:rsidRDefault="005907F8" w:rsidP="00C857F2">
            <w:pPr>
              <w:pStyle w:val="headertabella0"/>
              <w:rPr>
                <w:color w:val="002060"/>
              </w:rPr>
            </w:pPr>
            <w:r w:rsidRPr="006F38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89C37" w14:textId="77777777" w:rsidR="005907F8" w:rsidRPr="006F3834" w:rsidRDefault="005907F8" w:rsidP="00C857F2">
            <w:pPr>
              <w:pStyle w:val="headertabella0"/>
              <w:rPr>
                <w:color w:val="002060"/>
              </w:rPr>
            </w:pPr>
            <w:r w:rsidRPr="006F38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DAFD0" w14:textId="77777777" w:rsidR="005907F8" w:rsidRPr="006F3834" w:rsidRDefault="005907F8" w:rsidP="00C857F2">
            <w:pPr>
              <w:pStyle w:val="headertabella0"/>
              <w:rPr>
                <w:color w:val="002060"/>
              </w:rPr>
            </w:pPr>
            <w:r w:rsidRPr="006F38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EA37E" w14:textId="77777777" w:rsidR="005907F8" w:rsidRPr="006F3834" w:rsidRDefault="005907F8" w:rsidP="00C857F2">
            <w:pPr>
              <w:pStyle w:val="headertabella0"/>
              <w:rPr>
                <w:color w:val="002060"/>
              </w:rPr>
            </w:pPr>
            <w:r w:rsidRPr="006F3834">
              <w:rPr>
                <w:color w:val="002060"/>
              </w:rPr>
              <w:t>PE</w:t>
            </w:r>
          </w:p>
        </w:tc>
      </w:tr>
      <w:tr w:rsidR="005907F8" w:rsidRPr="006F3834" w14:paraId="2E047959" w14:textId="77777777" w:rsidTr="00C857F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0C7891" w14:textId="77777777" w:rsidR="005907F8" w:rsidRPr="006F3834" w:rsidRDefault="005907F8" w:rsidP="00C857F2">
            <w:pPr>
              <w:pStyle w:val="rowtabella0"/>
              <w:rPr>
                <w:color w:val="002060"/>
              </w:rPr>
            </w:pPr>
            <w:r w:rsidRPr="006F3834">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0B9E" w14:textId="77777777" w:rsidR="005907F8" w:rsidRPr="006F3834" w:rsidRDefault="005907F8" w:rsidP="00C857F2">
            <w:pPr>
              <w:pStyle w:val="rowtabella0"/>
              <w:jc w:val="center"/>
              <w:rPr>
                <w:color w:val="002060"/>
              </w:rPr>
            </w:pPr>
            <w:r w:rsidRPr="006F38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CAE67"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B5E96"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9109"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0D95E"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FAF7C" w14:textId="77777777" w:rsidR="005907F8" w:rsidRPr="006F3834" w:rsidRDefault="005907F8" w:rsidP="00C857F2">
            <w:pPr>
              <w:pStyle w:val="rowtabella0"/>
              <w:jc w:val="center"/>
              <w:rPr>
                <w:color w:val="002060"/>
              </w:rPr>
            </w:pPr>
            <w:r w:rsidRPr="006F383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BF4B3" w14:textId="77777777" w:rsidR="005907F8" w:rsidRPr="006F3834" w:rsidRDefault="005907F8" w:rsidP="00C857F2">
            <w:pPr>
              <w:pStyle w:val="rowtabella0"/>
              <w:jc w:val="center"/>
              <w:rPr>
                <w:color w:val="002060"/>
              </w:rPr>
            </w:pPr>
            <w:r w:rsidRPr="006F38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749E5" w14:textId="77777777" w:rsidR="005907F8" w:rsidRPr="006F3834" w:rsidRDefault="005907F8" w:rsidP="00C857F2">
            <w:pPr>
              <w:pStyle w:val="rowtabella0"/>
              <w:jc w:val="center"/>
              <w:rPr>
                <w:color w:val="002060"/>
              </w:rPr>
            </w:pPr>
            <w:r w:rsidRPr="006F38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AD258" w14:textId="77777777" w:rsidR="005907F8" w:rsidRPr="006F3834" w:rsidRDefault="005907F8" w:rsidP="00C857F2">
            <w:pPr>
              <w:pStyle w:val="rowtabella0"/>
              <w:jc w:val="center"/>
              <w:rPr>
                <w:color w:val="002060"/>
              </w:rPr>
            </w:pPr>
            <w:r w:rsidRPr="006F3834">
              <w:rPr>
                <w:color w:val="002060"/>
              </w:rPr>
              <w:t>0</w:t>
            </w:r>
          </w:p>
        </w:tc>
      </w:tr>
      <w:tr w:rsidR="005907F8" w:rsidRPr="006F3834" w14:paraId="3DEB4078"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01D13" w14:textId="77777777" w:rsidR="005907F8" w:rsidRPr="006F3834" w:rsidRDefault="005907F8" w:rsidP="00C857F2">
            <w:pPr>
              <w:pStyle w:val="rowtabella0"/>
              <w:rPr>
                <w:color w:val="002060"/>
              </w:rPr>
            </w:pPr>
            <w:r w:rsidRPr="006F383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868A1" w14:textId="77777777" w:rsidR="005907F8" w:rsidRPr="006F3834" w:rsidRDefault="005907F8" w:rsidP="00C857F2">
            <w:pPr>
              <w:pStyle w:val="rowtabella0"/>
              <w:jc w:val="center"/>
              <w:rPr>
                <w:color w:val="002060"/>
              </w:rPr>
            </w:pPr>
            <w:r w:rsidRPr="006F38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28C61"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03F4E"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9538D"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71541"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70799" w14:textId="77777777" w:rsidR="005907F8" w:rsidRPr="006F3834" w:rsidRDefault="005907F8" w:rsidP="00C857F2">
            <w:pPr>
              <w:pStyle w:val="rowtabella0"/>
              <w:jc w:val="center"/>
              <w:rPr>
                <w:color w:val="002060"/>
              </w:rPr>
            </w:pPr>
            <w:r w:rsidRPr="006F38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B6021" w14:textId="77777777" w:rsidR="005907F8" w:rsidRPr="006F3834" w:rsidRDefault="005907F8" w:rsidP="00C857F2">
            <w:pPr>
              <w:pStyle w:val="rowtabella0"/>
              <w:jc w:val="center"/>
              <w:rPr>
                <w:color w:val="002060"/>
              </w:rPr>
            </w:pPr>
            <w:r w:rsidRPr="006F38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3D363"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1717A" w14:textId="77777777" w:rsidR="005907F8" w:rsidRPr="006F3834" w:rsidRDefault="005907F8" w:rsidP="00C857F2">
            <w:pPr>
              <w:pStyle w:val="rowtabella0"/>
              <w:jc w:val="center"/>
              <w:rPr>
                <w:color w:val="002060"/>
              </w:rPr>
            </w:pPr>
            <w:r w:rsidRPr="006F3834">
              <w:rPr>
                <w:color w:val="002060"/>
              </w:rPr>
              <w:t>0</w:t>
            </w:r>
          </w:p>
        </w:tc>
      </w:tr>
      <w:tr w:rsidR="005907F8" w:rsidRPr="006F3834" w14:paraId="20763F91"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150BB2" w14:textId="77777777" w:rsidR="005907F8" w:rsidRPr="006F3834" w:rsidRDefault="005907F8" w:rsidP="00C857F2">
            <w:pPr>
              <w:pStyle w:val="rowtabella0"/>
              <w:rPr>
                <w:color w:val="002060"/>
              </w:rPr>
            </w:pPr>
            <w:r w:rsidRPr="006F3834">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E65D0" w14:textId="77777777" w:rsidR="005907F8" w:rsidRPr="006F3834" w:rsidRDefault="005907F8" w:rsidP="00C857F2">
            <w:pPr>
              <w:pStyle w:val="rowtabella0"/>
              <w:jc w:val="center"/>
              <w:rPr>
                <w:color w:val="002060"/>
              </w:rPr>
            </w:pPr>
            <w:r w:rsidRPr="006F38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48E3E"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1A469"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195A"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256EF"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DBC01" w14:textId="77777777" w:rsidR="005907F8" w:rsidRPr="006F3834" w:rsidRDefault="005907F8" w:rsidP="00C857F2">
            <w:pPr>
              <w:pStyle w:val="rowtabella0"/>
              <w:jc w:val="center"/>
              <w:rPr>
                <w:color w:val="002060"/>
              </w:rPr>
            </w:pPr>
            <w:r w:rsidRPr="006F38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26082" w14:textId="77777777" w:rsidR="005907F8" w:rsidRPr="006F3834" w:rsidRDefault="005907F8" w:rsidP="00C857F2">
            <w:pPr>
              <w:pStyle w:val="rowtabella0"/>
              <w:jc w:val="center"/>
              <w:rPr>
                <w:color w:val="002060"/>
              </w:rPr>
            </w:pPr>
            <w:r w:rsidRPr="006F38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D3583"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ADE13" w14:textId="77777777" w:rsidR="005907F8" w:rsidRPr="006F3834" w:rsidRDefault="005907F8" w:rsidP="00C857F2">
            <w:pPr>
              <w:pStyle w:val="rowtabella0"/>
              <w:jc w:val="center"/>
              <w:rPr>
                <w:color w:val="002060"/>
              </w:rPr>
            </w:pPr>
            <w:r w:rsidRPr="006F3834">
              <w:rPr>
                <w:color w:val="002060"/>
              </w:rPr>
              <w:t>0</w:t>
            </w:r>
          </w:p>
        </w:tc>
      </w:tr>
      <w:tr w:rsidR="005907F8" w:rsidRPr="006F3834" w14:paraId="34965C36"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16E25" w14:textId="77777777" w:rsidR="005907F8" w:rsidRPr="006F3834" w:rsidRDefault="005907F8" w:rsidP="00C857F2">
            <w:pPr>
              <w:pStyle w:val="rowtabella0"/>
              <w:rPr>
                <w:color w:val="002060"/>
              </w:rPr>
            </w:pPr>
            <w:r w:rsidRPr="006F383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B84CA" w14:textId="77777777" w:rsidR="005907F8" w:rsidRPr="006F3834" w:rsidRDefault="005907F8" w:rsidP="00C857F2">
            <w:pPr>
              <w:pStyle w:val="rowtabella0"/>
              <w:jc w:val="center"/>
              <w:rPr>
                <w:color w:val="002060"/>
              </w:rPr>
            </w:pPr>
            <w:r w:rsidRPr="006F38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2342"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F67B4"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A3E3B"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22F1A"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5F832" w14:textId="77777777" w:rsidR="005907F8" w:rsidRPr="006F3834" w:rsidRDefault="005907F8" w:rsidP="00C857F2">
            <w:pPr>
              <w:pStyle w:val="rowtabella0"/>
              <w:jc w:val="center"/>
              <w:rPr>
                <w:color w:val="002060"/>
              </w:rPr>
            </w:pPr>
            <w:r w:rsidRPr="006F38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F8AD3" w14:textId="77777777" w:rsidR="005907F8" w:rsidRPr="006F3834" w:rsidRDefault="005907F8" w:rsidP="00C857F2">
            <w:pPr>
              <w:pStyle w:val="rowtabella0"/>
              <w:jc w:val="center"/>
              <w:rPr>
                <w:color w:val="002060"/>
              </w:rPr>
            </w:pPr>
            <w:r w:rsidRPr="006F38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DB9BC"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B4F84" w14:textId="77777777" w:rsidR="005907F8" w:rsidRPr="006F3834" w:rsidRDefault="005907F8" w:rsidP="00C857F2">
            <w:pPr>
              <w:pStyle w:val="rowtabella0"/>
              <w:jc w:val="center"/>
              <w:rPr>
                <w:color w:val="002060"/>
              </w:rPr>
            </w:pPr>
            <w:r w:rsidRPr="006F3834">
              <w:rPr>
                <w:color w:val="002060"/>
              </w:rPr>
              <w:t>0</w:t>
            </w:r>
          </w:p>
        </w:tc>
      </w:tr>
      <w:tr w:rsidR="005907F8" w:rsidRPr="006F3834" w14:paraId="632D152D"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C549E" w14:textId="77777777" w:rsidR="005907F8" w:rsidRPr="006F3834" w:rsidRDefault="005907F8" w:rsidP="00C857F2">
            <w:pPr>
              <w:pStyle w:val="rowtabella0"/>
              <w:rPr>
                <w:color w:val="002060"/>
              </w:rPr>
            </w:pPr>
            <w:r w:rsidRPr="006F3834">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F26F" w14:textId="77777777" w:rsidR="005907F8" w:rsidRPr="006F3834" w:rsidRDefault="005907F8" w:rsidP="00C857F2">
            <w:pPr>
              <w:pStyle w:val="rowtabella0"/>
              <w:jc w:val="center"/>
              <w:rPr>
                <w:color w:val="002060"/>
              </w:rPr>
            </w:pPr>
            <w:r w:rsidRPr="006F38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F7FA3"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07F09"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648A0"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CD91F"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26089" w14:textId="77777777" w:rsidR="005907F8" w:rsidRPr="006F3834" w:rsidRDefault="005907F8" w:rsidP="00C857F2">
            <w:pPr>
              <w:pStyle w:val="rowtabella0"/>
              <w:jc w:val="center"/>
              <w:rPr>
                <w:color w:val="002060"/>
              </w:rPr>
            </w:pPr>
            <w:r w:rsidRPr="006F383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E65A6" w14:textId="77777777" w:rsidR="005907F8" w:rsidRPr="006F3834" w:rsidRDefault="005907F8" w:rsidP="00C857F2">
            <w:pPr>
              <w:pStyle w:val="rowtabella0"/>
              <w:jc w:val="center"/>
              <w:rPr>
                <w:color w:val="002060"/>
              </w:rPr>
            </w:pPr>
            <w:r w:rsidRPr="006F38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E7123"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731C5" w14:textId="77777777" w:rsidR="005907F8" w:rsidRPr="006F3834" w:rsidRDefault="005907F8" w:rsidP="00C857F2">
            <w:pPr>
              <w:pStyle w:val="rowtabella0"/>
              <w:jc w:val="center"/>
              <w:rPr>
                <w:color w:val="002060"/>
              </w:rPr>
            </w:pPr>
            <w:r w:rsidRPr="006F3834">
              <w:rPr>
                <w:color w:val="002060"/>
              </w:rPr>
              <w:t>0</w:t>
            </w:r>
          </w:p>
        </w:tc>
      </w:tr>
      <w:tr w:rsidR="005907F8" w:rsidRPr="006F3834" w14:paraId="0185F6E4"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924B8C" w14:textId="77777777" w:rsidR="005907F8" w:rsidRPr="006F3834" w:rsidRDefault="005907F8" w:rsidP="00C857F2">
            <w:pPr>
              <w:pStyle w:val="rowtabella0"/>
              <w:rPr>
                <w:color w:val="002060"/>
              </w:rPr>
            </w:pPr>
            <w:r w:rsidRPr="006F3834">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90F6E" w14:textId="77777777" w:rsidR="005907F8" w:rsidRPr="006F3834" w:rsidRDefault="005907F8" w:rsidP="00C857F2">
            <w:pPr>
              <w:pStyle w:val="rowtabella0"/>
              <w:jc w:val="center"/>
              <w:rPr>
                <w:color w:val="002060"/>
              </w:rPr>
            </w:pPr>
            <w:r w:rsidRPr="006F38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1B313"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F97A5"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99A8A"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A74E0"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29FED" w14:textId="77777777" w:rsidR="005907F8" w:rsidRPr="006F3834" w:rsidRDefault="005907F8" w:rsidP="00C857F2">
            <w:pPr>
              <w:pStyle w:val="rowtabella0"/>
              <w:jc w:val="center"/>
              <w:rPr>
                <w:color w:val="002060"/>
              </w:rPr>
            </w:pPr>
            <w:r w:rsidRPr="006F3834">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05CF" w14:textId="77777777" w:rsidR="005907F8" w:rsidRPr="006F3834" w:rsidRDefault="005907F8" w:rsidP="00C857F2">
            <w:pPr>
              <w:pStyle w:val="rowtabella0"/>
              <w:jc w:val="center"/>
              <w:rPr>
                <w:color w:val="002060"/>
              </w:rPr>
            </w:pPr>
            <w:r w:rsidRPr="006F383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1D7AC"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BDCE4" w14:textId="77777777" w:rsidR="005907F8" w:rsidRPr="006F3834" w:rsidRDefault="005907F8" w:rsidP="00C857F2">
            <w:pPr>
              <w:pStyle w:val="rowtabella0"/>
              <w:jc w:val="center"/>
              <w:rPr>
                <w:color w:val="002060"/>
              </w:rPr>
            </w:pPr>
            <w:r w:rsidRPr="006F3834">
              <w:rPr>
                <w:color w:val="002060"/>
              </w:rPr>
              <w:t>0</w:t>
            </w:r>
          </w:p>
        </w:tc>
      </w:tr>
      <w:tr w:rsidR="005907F8" w:rsidRPr="006F3834" w14:paraId="37A2E472"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D3710" w14:textId="77777777" w:rsidR="005907F8" w:rsidRPr="006F3834" w:rsidRDefault="005907F8" w:rsidP="00C857F2">
            <w:pPr>
              <w:pStyle w:val="rowtabella0"/>
              <w:rPr>
                <w:color w:val="002060"/>
              </w:rPr>
            </w:pPr>
            <w:r w:rsidRPr="006F3834">
              <w:rPr>
                <w:color w:val="002060"/>
              </w:rPr>
              <w:t xml:space="preserve">A.S.D. </w:t>
            </w:r>
            <w:proofErr w:type="gramStart"/>
            <w:r w:rsidRPr="006F3834">
              <w:rPr>
                <w:color w:val="002060"/>
              </w:rPr>
              <w:t>CITTA</w:t>
            </w:r>
            <w:proofErr w:type="gramEnd"/>
            <w:r w:rsidRPr="006F3834">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61711" w14:textId="77777777" w:rsidR="005907F8" w:rsidRPr="006F3834" w:rsidRDefault="005907F8" w:rsidP="00C857F2">
            <w:pPr>
              <w:pStyle w:val="rowtabella0"/>
              <w:jc w:val="center"/>
              <w:rPr>
                <w:color w:val="002060"/>
              </w:rPr>
            </w:pPr>
            <w:r w:rsidRPr="006F38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F9345"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A714"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386CD"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74CD4"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B1924" w14:textId="77777777" w:rsidR="005907F8" w:rsidRPr="006F3834" w:rsidRDefault="005907F8" w:rsidP="00C857F2">
            <w:pPr>
              <w:pStyle w:val="rowtabella0"/>
              <w:jc w:val="center"/>
              <w:rPr>
                <w:color w:val="002060"/>
              </w:rPr>
            </w:pPr>
            <w:r w:rsidRPr="006F383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02F6D" w14:textId="77777777" w:rsidR="005907F8" w:rsidRPr="006F3834" w:rsidRDefault="005907F8" w:rsidP="00C857F2">
            <w:pPr>
              <w:pStyle w:val="rowtabella0"/>
              <w:jc w:val="center"/>
              <w:rPr>
                <w:color w:val="002060"/>
              </w:rPr>
            </w:pPr>
            <w:r w:rsidRPr="006F383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84F06"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C7EA2" w14:textId="77777777" w:rsidR="005907F8" w:rsidRPr="006F3834" w:rsidRDefault="005907F8" w:rsidP="00C857F2">
            <w:pPr>
              <w:pStyle w:val="rowtabella0"/>
              <w:jc w:val="center"/>
              <w:rPr>
                <w:color w:val="002060"/>
              </w:rPr>
            </w:pPr>
            <w:r w:rsidRPr="006F3834">
              <w:rPr>
                <w:color w:val="002060"/>
              </w:rPr>
              <w:t>0</w:t>
            </w:r>
          </w:p>
        </w:tc>
      </w:tr>
      <w:tr w:rsidR="005907F8" w:rsidRPr="006F3834" w14:paraId="614788F3"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22A9D9" w14:textId="77777777" w:rsidR="005907F8" w:rsidRPr="006F3834" w:rsidRDefault="005907F8" w:rsidP="00C857F2">
            <w:pPr>
              <w:pStyle w:val="rowtabella0"/>
              <w:rPr>
                <w:color w:val="002060"/>
              </w:rPr>
            </w:pPr>
            <w:r w:rsidRPr="006F3834">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AF220"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9F0D"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D7F15"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F570"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494FD"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49CCE" w14:textId="77777777" w:rsidR="005907F8" w:rsidRPr="006F3834" w:rsidRDefault="005907F8" w:rsidP="00C857F2">
            <w:pPr>
              <w:pStyle w:val="rowtabella0"/>
              <w:jc w:val="center"/>
              <w:rPr>
                <w:color w:val="002060"/>
              </w:rPr>
            </w:pPr>
            <w:r w:rsidRPr="006F383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05E14" w14:textId="77777777" w:rsidR="005907F8" w:rsidRPr="006F3834" w:rsidRDefault="005907F8" w:rsidP="00C857F2">
            <w:pPr>
              <w:pStyle w:val="rowtabella0"/>
              <w:jc w:val="center"/>
              <w:rPr>
                <w:color w:val="002060"/>
              </w:rPr>
            </w:pPr>
            <w:r w:rsidRPr="006F3834">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61DE6"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5EB79" w14:textId="77777777" w:rsidR="005907F8" w:rsidRPr="006F3834" w:rsidRDefault="005907F8" w:rsidP="00C857F2">
            <w:pPr>
              <w:pStyle w:val="rowtabella0"/>
              <w:jc w:val="center"/>
              <w:rPr>
                <w:color w:val="002060"/>
              </w:rPr>
            </w:pPr>
            <w:r w:rsidRPr="006F3834">
              <w:rPr>
                <w:color w:val="002060"/>
              </w:rPr>
              <w:t>0</w:t>
            </w:r>
          </w:p>
        </w:tc>
      </w:tr>
      <w:tr w:rsidR="005907F8" w:rsidRPr="006F3834" w14:paraId="361C0834"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5DC632" w14:textId="77777777" w:rsidR="005907F8" w:rsidRPr="006F3834" w:rsidRDefault="005907F8" w:rsidP="00C857F2">
            <w:pPr>
              <w:pStyle w:val="rowtabella0"/>
              <w:rPr>
                <w:color w:val="002060"/>
              </w:rPr>
            </w:pPr>
            <w:r w:rsidRPr="006F3834">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91F90"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CC861"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00ED4"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58979"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B21C"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8BD22" w14:textId="77777777" w:rsidR="005907F8" w:rsidRPr="006F3834" w:rsidRDefault="005907F8" w:rsidP="00C857F2">
            <w:pPr>
              <w:pStyle w:val="rowtabella0"/>
              <w:jc w:val="center"/>
              <w:rPr>
                <w:color w:val="002060"/>
              </w:rPr>
            </w:pPr>
            <w:r w:rsidRPr="006F38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767B" w14:textId="77777777" w:rsidR="005907F8" w:rsidRPr="006F3834" w:rsidRDefault="005907F8" w:rsidP="00C857F2">
            <w:pPr>
              <w:pStyle w:val="rowtabella0"/>
              <w:jc w:val="center"/>
              <w:rPr>
                <w:color w:val="002060"/>
              </w:rPr>
            </w:pPr>
            <w:r w:rsidRPr="006F38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F7D8"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5E4EC" w14:textId="77777777" w:rsidR="005907F8" w:rsidRPr="006F3834" w:rsidRDefault="005907F8" w:rsidP="00C857F2">
            <w:pPr>
              <w:pStyle w:val="rowtabella0"/>
              <w:jc w:val="center"/>
              <w:rPr>
                <w:color w:val="002060"/>
              </w:rPr>
            </w:pPr>
            <w:r w:rsidRPr="006F3834">
              <w:rPr>
                <w:color w:val="002060"/>
              </w:rPr>
              <w:t>0</w:t>
            </w:r>
          </w:p>
        </w:tc>
      </w:tr>
      <w:tr w:rsidR="005907F8" w:rsidRPr="006F3834" w14:paraId="3954F03A"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37DE4" w14:textId="77777777" w:rsidR="005907F8" w:rsidRPr="003C3DDA" w:rsidRDefault="005907F8" w:rsidP="00C857F2">
            <w:pPr>
              <w:pStyle w:val="rowtabella0"/>
              <w:rPr>
                <w:color w:val="002060"/>
                <w:lang w:val="es-ES"/>
              </w:rPr>
            </w:pPr>
            <w:r w:rsidRPr="003C3DDA">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18D37" w14:textId="77777777" w:rsidR="005907F8" w:rsidRPr="006F3834" w:rsidRDefault="005907F8" w:rsidP="00C857F2">
            <w:pPr>
              <w:pStyle w:val="rowtabella0"/>
              <w:jc w:val="center"/>
              <w:rPr>
                <w:color w:val="002060"/>
              </w:rPr>
            </w:pPr>
            <w:r w:rsidRPr="006F38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33459"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C0B1A"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2DD4F"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D2BA"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0F7CC" w14:textId="77777777" w:rsidR="005907F8" w:rsidRPr="006F3834" w:rsidRDefault="005907F8" w:rsidP="00C857F2">
            <w:pPr>
              <w:pStyle w:val="rowtabella0"/>
              <w:jc w:val="center"/>
              <w:rPr>
                <w:color w:val="002060"/>
              </w:rPr>
            </w:pPr>
            <w:r w:rsidRPr="006F38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F18DD" w14:textId="77777777" w:rsidR="005907F8" w:rsidRPr="006F3834" w:rsidRDefault="005907F8" w:rsidP="00C857F2">
            <w:pPr>
              <w:pStyle w:val="rowtabella0"/>
              <w:jc w:val="center"/>
              <w:rPr>
                <w:color w:val="002060"/>
              </w:rPr>
            </w:pPr>
            <w:r w:rsidRPr="006F383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9A243"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C539" w14:textId="77777777" w:rsidR="005907F8" w:rsidRPr="006F3834" w:rsidRDefault="005907F8" w:rsidP="00C857F2">
            <w:pPr>
              <w:pStyle w:val="rowtabella0"/>
              <w:jc w:val="center"/>
              <w:rPr>
                <w:color w:val="002060"/>
              </w:rPr>
            </w:pPr>
            <w:r w:rsidRPr="006F3834">
              <w:rPr>
                <w:color w:val="002060"/>
              </w:rPr>
              <w:t>0</w:t>
            </w:r>
          </w:p>
        </w:tc>
      </w:tr>
      <w:tr w:rsidR="005907F8" w:rsidRPr="006F3834" w14:paraId="549753FB"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90B6B8" w14:textId="77777777" w:rsidR="005907F8" w:rsidRPr="006F3834" w:rsidRDefault="005907F8" w:rsidP="00C857F2">
            <w:pPr>
              <w:pStyle w:val="rowtabella0"/>
              <w:rPr>
                <w:color w:val="002060"/>
              </w:rPr>
            </w:pPr>
            <w:r w:rsidRPr="006F383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558E"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528F0"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05EDF"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46921"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1E1D8" w14:textId="77777777" w:rsidR="005907F8" w:rsidRPr="006F3834" w:rsidRDefault="005907F8" w:rsidP="00C857F2">
            <w:pPr>
              <w:pStyle w:val="rowtabella0"/>
              <w:jc w:val="center"/>
              <w:rPr>
                <w:color w:val="002060"/>
              </w:rPr>
            </w:pPr>
            <w:r w:rsidRPr="006F38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1E08E" w14:textId="77777777" w:rsidR="005907F8" w:rsidRPr="006F3834" w:rsidRDefault="005907F8" w:rsidP="00C857F2">
            <w:pPr>
              <w:pStyle w:val="rowtabella0"/>
              <w:jc w:val="center"/>
              <w:rPr>
                <w:color w:val="002060"/>
              </w:rPr>
            </w:pPr>
            <w:r w:rsidRPr="006F38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6D32" w14:textId="77777777" w:rsidR="005907F8" w:rsidRPr="006F3834" w:rsidRDefault="005907F8" w:rsidP="00C857F2">
            <w:pPr>
              <w:pStyle w:val="rowtabella0"/>
              <w:jc w:val="center"/>
              <w:rPr>
                <w:color w:val="002060"/>
              </w:rPr>
            </w:pPr>
            <w:r w:rsidRPr="006F3834">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9E730" w14:textId="77777777" w:rsidR="005907F8" w:rsidRPr="006F3834" w:rsidRDefault="005907F8" w:rsidP="00C857F2">
            <w:pPr>
              <w:pStyle w:val="rowtabella0"/>
              <w:jc w:val="center"/>
              <w:rPr>
                <w:color w:val="002060"/>
              </w:rPr>
            </w:pPr>
            <w:r w:rsidRPr="006F38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6F5FB" w14:textId="77777777" w:rsidR="005907F8" w:rsidRPr="006F3834" w:rsidRDefault="005907F8" w:rsidP="00C857F2">
            <w:pPr>
              <w:pStyle w:val="rowtabella0"/>
              <w:jc w:val="center"/>
              <w:rPr>
                <w:color w:val="002060"/>
              </w:rPr>
            </w:pPr>
            <w:r w:rsidRPr="006F3834">
              <w:rPr>
                <w:color w:val="002060"/>
              </w:rPr>
              <w:t>0</w:t>
            </w:r>
          </w:p>
        </w:tc>
      </w:tr>
      <w:tr w:rsidR="005907F8" w:rsidRPr="006F3834" w14:paraId="50A340B8" w14:textId="77777777" w:rsidTr="00C857F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7DAE0F" w14:textId="77777777" w:rsidR="005907F8" w:rsidRPr="006F3834" w:rsidRDefault="005907F8" w:rsidP="00C857F2">
            <w:pPr>
              <w:pStyle w:val="rowtabella0"/>
              <w:rPr>
                <w:color w:val="002060"/>
              </w:rPr>
            </w:pPr>
            <w:r w:rsidRPr="006F383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B4DA5"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E5E66"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85662"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6B395"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44DFE" w14:textId="77777777" w:rsidR="005907F8" w:rsidRPr="006F3834" w:rsidRDefault="005907F8" w:rsidP="00C857F2">
            <w:pPr>
              <w:pStyle w:val="rowtabella0"/>
              <w:jc w:val="center"/>
              <w:rPr>
                <w:color w:val="002060"/>
              </w:rPr>
            </w:pPr>
            <w:r w:rsidRPr="006F38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0F4A5" w14:textId="77777777" w:rsidR="005907F8" w:rsidRPr="006F3834" w:rsidRDefault="005907F8" w:rsidP="00C857F2">
            <w:pPr>
              <w:pStyle w:val="rowtabella0"/>
              <w:jc w:val="center"/>
              <w:rPr>
                <w:color w:val="002060"/>
              </w:rPr>
            </w:pPr>
            <w:r w:rsidRPr="006F38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642F2" w14:textId="77777777" w:rsidR="005907F8" w:rsidRPr="006F3834" w:rsidRDefault="005907F8" w:rsidP="00C857F2">
            <w:pPr>
              <w:pStyle w:val="rowtabella0"/>
              <w:jc w:val="center"/>
              <w:rPr>
                <w:color w:val="002060"/>
              </w:rPr>
            </w:pPr>
            <w:r w:rsidRPr="006F383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3120F" w14:textId="77777777" w:rsidR="005907F8" w:rsidRPr="006F3834" w:rsidRDefault="005907F8" w:rsidP="00C857F2">
            <w:pPr>
              <w:pStyle w:val="rowtabella0"/>
              <w:jc w:val="center"/>
              <w:rPr>
                <w:color w:val="002060"/>
              </w:rPr>
            </w:pPr>
            <w:r w:rsidRPr="006F38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A29D" w14:textId="77777777" w:rsidR="005907F8" w:rsidRPr="006F3834" w:rsidRDefault="005907F8" w:rsidP="00C857F2">
            <w:pPr>
              <w:pStyle w:val="rowtabella0"/>
              <w:jc w:val="center"/>
              <w:rPr>
                <w:color w:val="002060"/>
              </w:rPr>
            </w:pPr>
            <w:r w:rsidRPr="006F3834">
              <w:rPr>
                <w:color w:val="002060"/>
              </w:rPr>
              <w:t>0</w:t>
            </w:r>
          </w:p>
        </w:tc>
      </w:tr>
    </w:tbl>
    <w:p w14:paraId="21F6AAF6" w14:textId="77777777" w:rsidR="005907F8" w:rsidRPr="006F3834" w:rsidRDefault="005907F8" w:rsidP="005907F8">
      <w:pPr>
        <w:pStyle w:val="breakline"/>
        <w:rPr>
          <w:rFonts w:eastAsiaTheme="minorEastAsia"/>
          <w:color w:val="002060"/>
        </w:rPr>
      </w:pPr>
    </w:p>
    <w:p w14:paraId="0F096A39" w14:textId="77777777" w:rsidR="005907F8" w:rsidRPr="006F3834" w:rsidRDefault="005907F8" w:rsidP="005907F8">
      <w:pPr>
        <w:pStyle w:val="breakline"/>
        <w:rPr>
          <w:color w:val="002060"/>
        </w:rPr>
      </w:pPr>
    </w:p>
    <w:p w14:paraId="773CD1CA" w14:textId="77777777" w:rsidR="005907F8" w:rsidRPr="006F3834" w:rsidRDefault="005907F8" w:rsidP="005907F8">
      <w:pPr>
        <w:pStyle w:val="sottotitolocampionato10"/>
        <w:rPr>
          <w:color w:val="002060"/>
        </w:rPr>
      </w:pPr>
      <w:r w:rsidRPr="006F383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907F8" w:rsidRPr="006F3834" w14:paraId="16CD224A" w14:textId="77777777" w:rsidTr="00C857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91E5A" w14:textId="77777777" w:rsidR="005907F8" w:rsidRPr="006F3834" w:rsidRDefault="005907F8" w:rsidP="00C857F2">
            <w:pPr>
              <w:pStyle w:val="headertabella0"/>
              <w:rPr>
                <w:color w:val="002060"/>
              </w:rPr>
            </w:pPr>
            <w:r w:rsidRPr="006F38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E5928" w14:textId="77777777" w:rsidR="005907F8" w:rsidRPr="006F3834" w:rsidRDefault="005907F8" w:rsidP="00C857F2">
            <w:pPr>
              <w:pStyle w:val="headertabella0"/>
              <w:rPr>
                <w:color w:val="002060"/>
              </w:rPr>
            </w:pPr>
            <w:r w:rsidRPr="006F38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F341D" w14:textId="77777777" w:rsidR="005907F8" w:rsidRPr="006F3834" w:rsidRDefault="005907F8" w:rsidP="00C857F2">
            <w:pPr>
              <w:pStyle w:val="headertabella0"/>
              <w:rPr>
                <w:color w:val="002060"/>
              </w:rPr>
            </w:pPr>
            <w:r w:rsidRPr="006F38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F1B8B" w14:textId="77777777" w:rsidR="005907F8" w:rsidRPr="006F3834" w:rsidRDefault="005907F8" w:rsidP="00C857F2">
            <w:pPr>
              <w:pStyle w:val="headertabella0"/>
              <w:rPr>
                <w:color w:val="002060"/>
              </w:rPr>
            </w:pPr>
            <w:r w:rsidRPr="006F38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0899F" w14:textId="77777777" w:rsidR="005907F8" w:rsidRPr="006F3834" w:rsidRDefault="005907F8" w:rsidP="00C857F2">
            <w:pPr>
              <w:pStyle w:val="headertabella0"/>
              <w:rPr>
                <w:color w:val="002060"/>
              </w:rPr>
            </w:pPr>
            <w:r w:rsidRPr="006F38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C88C7" w14:textId="77777777" w:rsidR="005907F8" w:rsidRPr="006F3834" w:rsidRDefault="005907F8" w:rsidP="00C857F2">
            <w:pPr>
              <w:pStyle w:val="headertabella0"/>
              <w:rPr>
                <w:color w:val="002060"/>
              </w:rPr>
            </w:pPr>
            <w:r w:rsidRPr="006F38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82956" w14:textId="77777777" w:rsidR="005907F8" w:rsidRPr="006F3834" w:rsidRDefault="005907F8" w:rsidP="00C857F2">
            <w:pPr>
              <w:pStyle w:val="headertabella0"/>
              <w:rPr>
                <w:color w:val="002060"/>
              </w:rPr>
            </w:pPr>
            <w:r w:rsidRPr="006F38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6A993" w14:textId="77777777" w:rsidR="005907F8" w:rsidRPr="006F3834" w:rsidRDefault="005907F8" w:rsidP="00C857F2">
            <w:pPr>
              <w:pStyle w:val="headertabella0"/>
              <w:rPr>
                <w:color w:val="002060"/>
              </w:rPr>
            </w:pPr>
            <w:r w:rsidRPr="006F38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4445F" w14:textId="77777777" w:rsidR="005907F8" w:rsidRPr="006F3834" w:rsidRDefault="005907F8" w:rsidP="00C857F2">
            <w:pPr>
              <w:pStyle w:val="headertabella0"/>
              <w:rPr>
                <w:color w:val="002060"/>
              </w:rPr>
            </w:pPr>
            <w:r w:rsidRPr="006F38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FAD6D" w14:textId="77777777" w:rsidR="005907F8" w:rsidRPr="006F3834" w:rsidRDefault="005907F8" w:rsidP="00C857F2">
            <w:pPr>
              <w:pStyle w:val="headertabella0"/>
              <w:rPr>
                <w:color w:val="002060"/>
              </w:rPr>
            </w:pPr>
            <w:r w:rsidRPr="006F3834">
              <w:rPr>
                <w:color w:val="002060"/>
              </w:rPr>
              <w:t>PE</w:t>
            </w:r>
          </w:p>
        </w:tc>
      </w:tr>
      <w:tr w:rsidR="005907F8" w:rsidRPr="006F3834" w14:paraId="25AE154F" w14:textId="77777777" w:rsidTr="00C857F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A935BE" w14:textId="77777777" w:rsidR="005907F8" w:rsidRPr="006F3834" w:rsidRDefault="005907F8" w:rsidP="00C857F2">
            <w:pPr>
              <w:pStyle w:val="rowtabella0"/>
              <w:rPr>
                <w:color w:val="002060"/>
              </w:rPr>
            </w:pPr>
            <w:r w:rsidRPr="006F3834">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F9117" w14:textId="77777777" w:rsidR="005907F8" w:rsidRPr="006F3834" w:rsidRDefault="005907F8" w:rsidP="00C857F2">
            <w:pPr>
              <w:pStyle w:val="rowtabella0"/>
              <w:jc w:val="center"/>
              <w:rPr>
                <w:color w:val="002060"/>
              </w:rPr>
            </w:pPr>
            <w:r w:rsidRPr="006F383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DFBBF"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8070" w14:textId="77777777" w:rsidR="005907F8" w:rsidRPr="006F3834" w:rsidRDefault="005907F8" w:rsidP="00C857F2">
            <w:pPr>
              <w:pStyle w:val="rowtabella0"/>
              <w:jc w:val="center"/>
              <w:rPr>
                <w:color w:val="002060"/>
              </w:rPr>
            </w:pPr>
            <w:r w:rsidRPr="006F38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F2F6A"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AD08B"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F58EF" w14:textId="77777777" w:rsidR="005907F8" w:rsidRPr="006F3834" w:rsidRDefault="005907F8" w:rsidP="00C857F2">
            <w:pPr>
              <w:pStyle w:val="rowtabella0"/>
              <w:jc w:val="center"/>
              <w:rPr>
                <w:color w:val="002060"/>
              </w:rPr>
            </w:pPr>
            <w:r w:rsidRPr="006F3834">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AD28" w14:textId="77777777" w:rsidR="005907F8" w:rsidRPr="006F3834" w:rsidRDefault="005907F8" w:rsidP="00C857F2">
            <w:pPr>
              <w:pStyle w:val="rowtabella0"/>
              <w:jc w:val="center"/>
              <w:rPr>
                <w:color w:val="002060"/>
              </w:rPr>
            </w:pPr>
            <w:r w:rsidRPr="006F38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69354" w14:textId="77777777" w:rsidR="005907F8" w:rsidRPr="006F3834" w:rsidRDefault="005907F8" w:rsidP="00C857F2">
            <w:pPr>
              <w:pStyle w:val="rowtabella0"/>
              <w:jc w:val="center"/>
              <w:rPr>
                <w:color w:val="002060"/>
              </w:rPr>
            </w:pPr>
            <w:r w:rsidRPr="006F383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EAF0C" w14:textId="77777777" w:rsidR="005907F8" w:rsidRPr="006F3834" w:rsidRDefault="005907F8" w:rsidP="00C857F2">
            <w:pPr>
              <w:pStyle w:val="rowtabella0"/>
              <w:jc w:val="center"/>
              <w:rPr>
                <w:color w:val="002060"/>
              </w:rPr>
            </w:pPr>
            <w:r w:rsidRPr="006F3834">
              <w:rPr>
                <w:color w:val="002060"/>
              </w:rPr>
              <w:t>0</w:t>
            </w:r>
          </w:p>
        </w:tc>
      </w:tr>
      <w:tr w:rsidR="005907F8" w:rsidRPr="006F3834" w14:paraId="548419F4"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44926" w14:textId="77777777" w:rsidR="005907F8" w:rsidRPr="006F3834" w:rsidRDefault="005907F8" w:rsidP="00C857F2">
            <w:pPr>
              <w:pStyle w:val="rowtabella0"/>
              <w:rPr>
                <w:color w:val="002060"/>
              </w:rPr>
            </w:pPr>
            <w:r w:rsidRPr="006F3834">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FB4A" w14:textId="77777777" w:rsidR="005907F8" w:rsidRPr="006F3834" w:rsidRDefault="005907F8" w:rsidP="00C857F2">
            <w:pPr>
              <w:pStyle w:val="rowtabella0"/>
              <w:jc w:val="center"/>
              <w:rPr>
                <w:color w:val="002060"/>
              </w:rPr>
            </w:pPr>
            <w:r w:rsidRPr="006F383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32079"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18C97"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B2D0A"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B843D"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0D6D" w14:textId="77777777" w:rsidR="005907F8" w:rsidRPr="006F3834" w:rsidRDefault="005907F8" w:rsidP="00C857F2">
            <w:pPr>
              <w:pStyle w:val="rowtabella0"/>
              <w:jc w:val="center"/>
              <w:rPr>
                <w:color w:val="002060"/>
              </w:rPr>
            </w:pPr>
            <w:r w:rsidRPr="006F383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8CC6B" w14:textId="77777777" w:rsidR="005907F8" w:rsidRPr="006F3834" w:rsidRDefault="005907F8" w:rsidP="00C857F2">
            <w:pPr>
              <w:pStyle w:val="rowtabella0"/>
              <w:jc w:val="center"/>
              <w:rPr>
                <w:color w:val="002060"/>
              </w:rPr>
            </w:pPr>
            <w:r w:rsidRPr="006F38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6D2BB" w14:textId="77777777" w:rsidR="005907F8" w:rsidRPr="006F3834" w:rsidRDefault="005907F8" w:rsidP="00C857F2">
            <w:pPr>
              <w:pStyle w:val="rowtabella0"/>
              <w:jc w:val="center"/>
              <w:rPr>
                <w:color w:val="002060"/>
              </w:rPr>
            </w:pPr>
            <w:r w:rsidRPr="006F38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F09B4" w14:textId="77777777" w:rsidR="005907F8" w:rsidRPr="006F3834" w:rsidRDefault="005907F8" w:rsidP="00C857F2">
            <w:pPr>
              <w:pStyle w:val="rowtabella0"/>
              <w:jc w:val="center"/>
              <w:rPr>
                <w:color w:val="002060"/>
              </w:rPr>
            </w:pPr>
            <w:r w:rsidRPr="006F3834">
              <w:rPr>
                <w:color w:val="002060"/>
              </w:rPr>
              <w:t>0</w:t>
            </w:r>
          </w:p>
        </w:tc>
      </w:tr>
      <w:tr w:rsidR="005907F8" w:rsidRPr="006F3834" w14:paraId="75C9132C"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47E21" w14:textId="77777777" w:rsidR="005907F8" w:rsidRPr="006F3834" w:rsidRDefault="005907F8" w:rsidP="00C857F2">
            <w:pPr>
              <w:pStyle w:val="rowtabella0"/>
              <w:rPr>
                <w:color w:val="002060"/>
              </w:rPr>
            </w:pPr>
            <w:r w:rsidRPr="006F3834">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7A5AF" w14:textId="77777777" w:rsidR="005907F8" w:rsidRPr="006F3834" w:rsidRDefault="005907F8" w:rsidP="00C857F2">
            <w:pPr>
              <w:pStyle w:val="rowtabella0"/>
              <w:jc w:val="center"/>
              <w:rPr>
                <w:color w:val="002060"/>
              </w:rPr>
            </w:pPr>
            <w:r w:rsidRPr="006F38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016B"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F2D5B"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BBA7A"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D998F"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8E87A" w14:textId="77777777" w:rsidR="005907F8" w:rsidRPr="006F3834" w:rsidRDefault="005907F8" w:rsidP="00C857F2">
            <w:pPr>
              <w:pStyle w:val="rowtabella0"/>
              <w:jc w:val="center"/>
              <w:rPr>
                <w:color w:val="002060"/>
              </w:rPr>
            </w:pPr>
            <w:r w:rsidRPr="006F3834">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B6EE1" w14:textId="77777777" w:rsidR="005907F8" w:rsidRPr="006F3834" w:rsidRDefault="005907F8" w:rsidP="00C857F2">
            <w:pPr>
              <w:pStyle w:val="rowtabella0"/>
              <w:jc w:val="center"/>
              <w:rPr>
                <w:color w:val="002060"/>
              </w:rPr>
            </w:pPr>
            <w:r w:rsidRPr="006F383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9906B" w14:textId="77777777" w:rsidR="005907F8" w:rsidRPr="006F3834" w:rsidRDefault="005907F8" w:rsidP="00C857F2">
            <w:pPr>
              <w:pStyle w:val="rowtabella0"/>
              <w:jc w:val="center"/>
              <w:rPr>
                <w:color w:val="002060"/>
              </w:rPr>
            </w:pPr>
            <w:r w:rsidRPr="006F38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63B2C" w14:textId="77777777" w:rsidR="005907F8" w:rsidRPr="006F3834" w:rsidRDefault="005907F8" w:rsidP="00C857F2">
            <w:pPr>
              <w:pStyle w:val="rowtabella0"/>
              <w:jc w:val="center"/>
              <w:rPr>
                <w:color w:val="002060"/>
              </w:rPr>
            </w:pPr>
            <w:r w:rsidRPr="006F3834">
              <w:rPr>
                <w:color w:val="002060"/>
              </w:rPr>
              <w:t>0</w:t>
            </w:r>
          </w:p>
        </w:tc>
      </w:tr>
      <w:tr w:rsidR="005907F8" w:rsidRPr="006F3834" w14:paraId="6BAD7F1E"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1797E" w14:textId="77777777" w:rsidR="005907F8" w:rsidRPr="006F3834" w:rsidRDefault="005907F8" w:rsidP="00C857F2">
            <w:pPr>
              <w:pStyle w:val="rowtabella0"/>
              <w:rPr>
                <w:color w:val="002060"/>
              </w:rPr>
            </w:pPr>
            <w:r w:rsidRPr="006F3834">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EB003" w14:textId="77777777" w:rsidR="005907F8" w:rsidRPr="006F3834" w:rsidRDefault="005907F8" w:rsidP="00C857F2">
            <w:pPr>
              <w:pStyle w:val="rowtabella0"/>
              <w:jc w:val="center"/>
              <w:rPr>
                <w:color w:val="002060"/>
              </w:rPr>
            </w:pPr>
            <w:r w:rsidRPr="006F38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349BE"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0D22B"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B94C9"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7C2B5"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54B83" w14:textId="77777777" w:rsidR="005907F8" w:rsidRPr="006F3834" w:rsidRDefault="005907F8" w:rsidP="00C857F2">
            <w:pPr>
              <w:pStyle w:val="rowtabella0"/>
              <w:jc w:val="center"/>
              <w:rPr>
                <w:color w:val="002060"/>
              </w:rPr>
            </w:pPr>
            <w:r w:rsidRPr="006F383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E8514" w14:textId="77777777" w:rsidR="005907F8" w:rsidRPr="006F3834" w:rsidRDefault="005907F8" w:rsidP="00C857F2">
            <w:pPr>
              <w:pStyle w:val="rowtabella0"/>
              <w:jc w:val="center"/>
              <w:rPr>
                <w:color w:val="002060"/>
              </w:rPr>
            </w:pPr>
            <w:r w:rsidRPr="006F383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43BB6"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A13D" w14:textId="77777777" w:rsidR="005907F8" w:rsidRPr="006F3834" w:rsidRDefault="005907F8" w:rsidP="00C857F2">
            <w:pPr>
              <w:pStyle w:val="rowtabella0"/>
              <w:jc w:val="center"/>
              <w:rPr>
                <w:color w:val="002060"/>
              </w:rPr>
            </w:pPr>
            <w:r w:rsidRPr="006F3834">
              <w:rPr>
                <w:color w:val="002060"/>
              </w:rPr>
              <w:t>0</w:t>
            </w:r>
          </w:p>
        </w:tc>
      </w:tr>
      <w:tr w:rsidR="005907F8" w:rsidRPr="006F3834" w14:paraId="1F79D268"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F2998E" w14:textId="77777777" w:rsidR="005907F8" w:rsidRPr="003C3DDA" w:rsidRDefault="005907F8" w:rsidP="00C857F2">
            <w:pPr>
              <w:pStyle w:val="rowtabella0"/>
              <w:rPr>
                <w:color w:val="002060"/>
                <w:lang w:val="es-ES"/>
              </w:rPr>
            </w:pPr>
            <w:r w:rsidRPr="003C3DD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DFEF" w14:textId="77777777" w:rsidR="005907F8" w:rsidRPr="006F3834" w:rsidRDefault="005907F8" w:rsidP="00C857F2">
            <w:pPr>
              <w:pStyle w:val="rowtabella0"/>
              <w:jc w:val="center"/>
              <w:rPr>
                <w:color w:val="002060"/>
              </w:rPr>
            </w:pPr>
            <w:r w:rsidRPr="006F38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0BDB4"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A48D5"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8CDD4"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CE533"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D5A8" w14:textId="77777777" w:rsidR="005907F8" w:rsidRPr="006F3834" w:rsidRDefault="005907F8" w:rsidP="00C857F2">
            <w:pPr>
              <w:pStyle w:val="rowtabella0"/>
              <w:jc w:val="center"/>
              <w:rPr>
                <w:color w:val="002060"/>
              </w:rPr>
            </w:pPr>
            <w:r w:rsidRPr="006F3834">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E58E2" w14:textId="77777777" w:rsidR="005907F8" w:rsidRPr="006F3834" w:rsidRDefault="005907F8" w:rsidP="00C857F2">
            <w:pPr>
              <w:pStyle w:val="rowtabella0"/>
              <w:jc w:val="center"/>
              <w:rPr>
                <w:color w:val="002060"/>
              </w:rPr>
            </w:pPr>
            <w:r w:rsidRPr="006F3834">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4C18D" w14:textId="77777777" w:rsidR="005907F8" w:rsidRPr="006F3834" w:rsidRDefault="005907F8" w:rsidP="00C857F2">
            <w:pPr>
              <w:pStyle w:val="rowtabella0"/>
              <w:jc w:val="center"/>
              <w:rPr>
                <w:color w:val="002060"/>
              </w:rPr>
            </w:pPr>
            <w:r w:rsidRPr="006F38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03D4" w14:textId="77777777" w:rsidR="005907F8" w:rsidRPr="006F3834" w:rsidRDefault="005907F8" w:rsidP="00C857F2">
            <w:pPr>
              <w:pStyle w:val="rowtabella0"/>
              <w:jc w:val="center"/>
              <w:rPr>
                <w:color w:val="002060"/>
              </w:rPr>
            </w:pPr>
            <w:r w:rsidRPr="006F3834">
              <w:rPr>
                <w:color w:val="002060"/>
              </w:rPr>
              <w:t>0</w:t>
            </w:r>
          </w:p>
        </w:tc>
      </w:tr>
      <w:tr w:rsidR="005907F8" w:rsidRPr="006F3834" w14:paraId="2E4A9FE2"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8992F6" w14:textId="77777777" w:rsidR="005907F8" w:rsidRPr="006F3834" w:rsidRDefault="005907F8" w:rsidP="00C857F2">
            <w:pPr>
              <w:pStyle w:val="rowtabella0"/>
              <w:rPr>
                <w:color w:val="002060"/>
              </w:rPr>
            </w:pPr>
            <w:r w:rsidRPr="006F3834">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79D2A" w14:textId="77777777" w:rsidR="005907F8" w:rsidRPr="006F3834" w:rsidRDefault="005907F8" w:rsidP="00C857F2">
            <w:pPr>
              <w:pStyle w:val="rowtabella0"/>
              <w:jc w:val="center"/>
              <w:rPr>
                <w:color w:val="002060"/>
              </w:rPr>
            </w:pPr>
            <w:r w:rsidRPr="006F38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53E22"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D6B27"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97F9"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71F5F"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B5947" w14:textId="77777777" w:rsidR="005907F8" w:rsidRPr="006F3834" w:rsidRDefault="005907F8" w:rsidP="00C857F2">
            <w:pPr>
              <w:pStyle w:val="rowtabella0"/>
              <w:jc w:val="center"/>
              <w:rPr>
                <w:color w:val="002060"/>
              </w:rPr>
            </w:pPr>
            <w:r w:rsidRPr="006F383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CC37E" w14:textId="77777777" w:rsidR="005907F8" w:rsidRPr="006F3834" w:rsidRDefault="005907F8" w:rsidP="00C857F2">
            <w:pPr>
              <w:pStyle w:val="rowtabella0"/>
              <w:jc w:val="center"/>
              <w:rPr>
                <w:color w:val="002060"/>
              </w:rPr>
            </w:pPr>
            <w:r w:rsidRPr="006F383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4BCA5"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FA28" w14:textId="77777777" w:rsidR="005907F8" w:rsidRPr="006F3834" w:rsidRDefault="005907F8" w:rsidP="00C857F2">
            <w:pPr>
              <w:pStyle w:val="rowtabella0"/>
              <w:jc w:val="center"/>
              <w:rPr>
                <w:color w:val="002060"/>
              </w:rPr>
            </w:pPr>
            <w:r w:rsidRPr="006F3834">
              <w:rPr>
                <w:color w:val="002060"/>
              </w:rPr>
              <w:t>0</w:t>
            </w:r>
          </w:p>
        </w:tc>
      </w:tr>
      <w:tr w:rsidR="005907F8" w:rsidRPr="006F3834" w14:paraId="7A93AA62"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E46249" w14:textId="77777777" w:rsidR="005907F8" w:rsidRPr="006F3834" w:rsidRDefault="005907F8" w:rsidP="00C857F2">
            <w:pPr>
              <w:pStyle w:val="rowtabella0"/>
              <w:rPr>
                <w:color w:val="002060"/>
              </w:rPr>
            </w:pPr>
            <w:r w:rsidRPr="006F3834">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B8BC5" w14:textId="77777777" w:rsidR="005907F8" w:rsidRPr="006F3834" w:rsidRDefault="005907F8" w:rsidP="00C857F2">
            <w:pPr>
              <w:pStyle w:val="rowtabella0"/>
              <w:jc w:val="center"/>
              <w:rPr>
                <w:color w:val="002060"/>
              </w:rPr>
            </w:pPr>
            <w:r w:rsidRPr="006F38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DEB25"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2B78B"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825D0"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F7FFE"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E0E8A" w14:textId="77777777" w:rsidR="005907F8" w:rsidRPr="006F3834" w:rsidRDefault="005907F8" w:rsidP="00C857F2">
            <w:pPr>
              <w:pStyle w:val="rowtabella0"/>
              <w:jc w:val="center"/>
              <w:rPr>
                <w:color w:val="002060"/>
              </w:rPr>
            </w:pPr>
            <w:r w:rsidRPr="006F383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080C0" w14:textId="77777777" w:rsidR="005907F8" w:rsidRPr="006F3834" w:rsidRDefault="005907F8" w:rsidP="00C857F2">
            <w:pPr>
              <w:pStyle w:val="rowtabella0"/>
              <w:jc w:val="center"/>
              <w:rPr>
                <w:color w:val="002060"/>
              </w:rPr>
            </w:pPr>
            <w:r w:rsidRPr="006F3834">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81D92"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31905" w14:textId="77777777" w:rsidR="005907F8" w:rsidRPr="006F3834" w:rsidRDefault="005907F8" w:rsidP="00C857F2">
            <w:pPr>
              <w:pStyle w:val="rowtabella0"/>
              <w:jc w:val="center"/>
              <w:rPr>
                <w:color w:val="002060"/>
              </w:rPr>
            </w:pPr>
            <w:r w:rsidRPr="006F3834">
              <w:rPr>
                <w:color w:val="002060"/>
              </w:rPr>
              <w:t>0</w:t>
            </w:r>
          </w:p>
        </w:tc>
      </w:tr>
      <w:tr w:rsidR="005907F8" w:rsidRPr="006F3834" w14:paraId="5A0200E9"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FC5C14" w14:textId="77777777" w:rsidR="005907F8" w:rsidRPr="006F3834" w:rsidRDefault="005907F8" w:rsidP="00C857F2">
            <w:pPr>
              <w:pStyle w:val="rowtabella0"/>
              <w:rPr>
                <w:color w:val="002060"/>
              </w:rPr>
            </w:pPr>
            <w:r w:rsidRPr="006F383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52317" w14:textId="77777777" w:rsidR="005907F8" w:rsidRPr="006F3834" w:rsidRDefault="005907F8" w:rsidP="00C857F2">
            <w:pPr>
              <w:pStyle w:val="rowtabella0"/>
              <w:jc w:val="center"/>
              <w:rPr>
                <w:color w:val="002060"/>
              </w:rPr>
            </w:pPr>
            <w:r w:rsidRPr="006F38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FE932"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1F3B5"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7113"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1A55D"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1DB38" w14:textId="77777777" w:rsidR="005907F8" w:rsidRPr="006F3834" w:rsidRDefault="005907F8" w:rsidP="00C857F2">
            <w:pPr>
              <w:pStyle w:val="rowtabella0"/>
              <w:jc w:val="center"/>
              <w:rPr>
                <w:color w:val="002060"/>
              </w:rPr>
            </w:pPr>
            <w:r w:rsidRPr="006F38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3C58B" w14:textId="77777777" w:rsidR="005907F8" w:rsidRPr="006F3834" w:rsidRDefault="005907F8" w:rsidP="00C857F2">
            <w:pPr>
              <w:pStyle w:val="rowtabella0"/>
              <w:jc w:val="center"/>
              <w:rPr>
                <w:color w:val="002060"/>
              </w:rPr>
            </w:pPr>
            <w:r w:rsidRPr="006F383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E22EF"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F28EF" w14:textId="77777777" w:rsidR="005907F8" w:rsidRPr="006F3834" w:rsidRDefault="005907F8" w:rsidP="00C857F2">
            <w:pPr>
              <w:pStyle w:val="rowtabella0"/>
              <w:jc w:val="center"/>
              <w:rPr>
                <w:color w:val="002060"/>
              </w:rPr>
            </w:pPr>
            <w:r w:rsidRPr="006F3834">
              <w:rPr>
                <w:color w:val="002060"/>
              </w:rPr>
              <w:t>0</w:t>
            </w:r>
          </w:p>
        </w:tc>
      </w:tr>
      <w:tr w:rsidR="005907F8" w:rsidRPr="006F3834" w14:paraId="1AFBF990"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9CB4E" w14:textId="77777777" w:rsidR="005907F8" w:rsidRPr="006F3834" w:rsidRDefault="005907F8" w:rsidP="00C857F2">
            <w:pPr>
              <w:pStyle w:val="rowtabella0"/>
              <w:rPr>
                <w:color w:val="002060"/>
              </w:rPr>
            </w:pPr>
            <w:r w:rsidRPr="006F383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2EF3"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B0248"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37479"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82A97"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69428"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EB04D" w14:textId="77777777" w:rsidR="005907F8" w:rsidRPr="006F3834" w:rsidRDefault="005907F8" w:rsidP="00C857F2">
            <w:pPr>
              <w:pStyle w:val="rowtabella0"/>
              <w:jc w:val="center"/>
              <w:rPr>
                <w:color w:val="002060"/>
              </w:rPr>
            </w:pPr>
            <w:r w:rsidRPr="006F38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E57C8" w14:textId="77777777" w:rsidR="005907F8" w:rsidRPr="006F3834" w:rsidRDefault="005907F8" w:rsidP="00C857F2">
            <w:pPr>
              <w:pStyle w:val="rowtabella0"/>
              <w:jc w:val="center"/>
              <w:rPr>
                <w:color w:val="002060"/>
              </w:rPr>
            </w:pPr>
            <w:r w:rsidRPr="006F383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A7D60" w14:textId="77777777" w:rsidR="005907F8" w:rsidRPr="006F3834" w:rsidRDefault="005907F8" w:rsidP="00C857F2">
            <w:pPr>
              <w:pStyle w:val="rowtabella0"/>
              <w:jc w:val="center"/>
              <w:rPr>
                <w:color w:val="002060"/>
              </w:rPr>
            </w:pPr>
            <w:r w:rsidRPr="006F38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D765" w14:textId="77777777" w:rsidR="005907F8" w:rsidRPr="006F3834" w:rsidRDefault="005907F8" w:rsidP="00C857F2">
            <w:pPr>
              <w:pStyle w:val="rowtabella0"/>
              <w:jc w:val="center"/>
              <w:rPr>
                <w:color w:val="002060"/>
              </w:rPr>
            </w:pPr>
            <w:r w:rsidRPr="006F3834">
              <w:rPr>
                <w:color w:val="002060"/>
              </w:rPr>
              <w:t>0</w:t>
            </w:r>
          </w:p>
        </w:tc>
      </w:tr>
      <w:tr w:rsidR="005907F8" w:rsidRPr="006F3834" w14:paraId="4AEED388"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A1C1CF" w14:textId="77777777" w:rsidR="005907F8" w:rsidRPr="006F3834" w:rsidRDefault="005907F8" w:rsidP="00C857F2">
            <w:pPr>
              <w:pStyle w:val="rowtabella0"/>
              <w:rPr>
                <w:color w:val="002060"/>
              </w:rPr>
            </w:pPr>
            <w:r w:rsidRPr="006F3834">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4FA65" w14:textId="77777777" w:rsidR="005907F8" w:rsidRPr="006F3834" w:rsidRDefault="005907F8" w:rsidP="00C857F2">
            <w:pPr>
              <w:pStyle w:val="rowtabella0"/>
              <w:jc w:val="center"/>
              <w:rPr>
                <w:color w:val="002060"/>
              </w:rPr>
            </w:pPr>
            <w:r w:rsidRPr="006F38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6A026"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B922"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D1368"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E769D"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94C37" w14:textId="77777777" w:rsidR="005907F8" w:rsidRPr="006F3834" w:rsidRDefault="005907F8" w:rsidP="00C857F2">
            <w:pPr>
              <w:pStyle w:val="rowtabella0"/>
              <w:jc w:val="center"/>
              <w:rPr>
                <w:color w:val="002060"/>
              </w:rPr>
            </w:pPr>
            <w:r w:rsidRPr="006F383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D921A" w14:textId="77777777" w:rsidR="005907F8" w:rsidRPr="006F3834" w:rsidRDefault="005907F8" w:rsidP="00C857F2">
            <w:pPr>
              <w:pStyle w:val="rowtabella0"/>
              <w:jc w:val="center"/>
              <w:rPr>
                <w:color w:val="002060"/>
              </w:rPr>
            </w:pPr>
            <w:r w:rsidRPr="006F3834">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ACB28"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0A3F5" w14:textId="77777777" w:rsidR="005907F8" w:rsidRPr="006F3834" w:rsidRDefault="005907F8" w:rsidP="00C857F2">
            <w:pPr>
              <w:pStyle w:val="rowtabella0"/>
              <w:jc w:val="center"/>
              <w:rPr>
                <w:color w:val="002060"/>
              </w:rPr>
            </w:pPr>
            <w:r w:rsidRPr="006F3834">
              <w:rPr>
                <w:color w:val="002060"/>
              </w:rPr>
              <w:t>0</w:t>
            </w:r>
          </w:p>
        </w:tc>
      </w:tr>
      <w:tr w:rsidR="005907F8" w:rsidRPr="006F3834" w14:paraId="29D0407F"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5E6F7" w14:textId="77777777" w:rsidR="005907F8" w:rsidRPr="006F3834" w:rsidRDefault="005907F8" w:rsidP="00C857F2">
            <w:pPr>
              <w:pStyle w:val="rowtabella0"/>
              <w:rPr>
                <w:color w:val="002060"/>
              </w:rPr>
            </w:pPr>
            <w:r w:rsidRPr="006F3834">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A7468"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0C274"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09B9C"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E5D60"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1246F" w14:textId="77777777" w:rsidR="005907F8" w:rsidRPr="006F3834" w:rsidRDefault="005907F8" w:rsidP="00C857F2">
            <w:pPr>
              <w:pStyle w:val="rowtabella0"/>
              <w:jc w:val="center"/>
              <w:rPr>
                <w:color w:val="002060"/>
              </w:rPr>
            </w:pPr>
            <w:r w:rsidRPr="006F38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F9A20" w14:textId="77777777" w:rsidR="005907F8" w:rsidRPr="006F3834" w:rsidRDefault="005907F8" w:rsidP="00C857F2">
            <w:pPr>
              <w:pStyle w:val="rowtabella0"/>
              <w:jc w:val="center"/>
              <w:rPr>
                <w:color w:val="002060"/>
              </w:rPr>
            </w:pPr>
            <w:r w:rsidRPr="006F38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8BBBC" w14:textId="77777777" w:rsidR="005907F8" w:rsidRPr="006F3834" w:rsidRDefault="005907F8" w:rsidP="00C857F2">
            <w:pPr>
              <w:pStyle w:val="rowtabella0"/>
              <w:jc w:val="center"/>
              <w:rPr>
                <w:color w:val="002060"/>
              </w:rPr>
            </w:pPr>
            <w:r w:rsidRPr="006F383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6C361" w14:textId="77777777" w:rsidR="005907F8" w:rsidRPr="006F3834" w:rsidRDefault="005907F8" w:rsidP="00C857F2">
            <w:pPr>
              <w:pStyle w:val="rowtabella0"/>
              <w:jc w:val="center"/>
              <w:rPr>
                <w:color w:val="002060"/>
              </w:rPr>
            </w:pPr>
            <w:r w:rsidRPr="006F38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6743" w14:textId="77777777" w:rsidR="005907F8" w:rsidRPr="006F3834" w:rsidRDefault="005907F8" w:rsidP="00C857F2">
            <w:pPr>
              <w:pStyle w:val="rowtabella0"/>
              <w:jc w:val="center"/>
              <w:rPr>
                <w:color w:val="002060"/>
              </w:rPr>
            </w:pPr>
            <w:r w:rsidRPr="006F3834">
              <w:rPr>
                <w:color w:val="002060"/>
              </w:rPr>
              <w:t>0</w:t>
            </w:r>
          </w:p>
        </w:tc>
      </w:tr>
      <w:tr w:rsidR="005907F8" w:rsidRPr="006F3834" w14:paraId="136CAA79" w14:textId="77777777" w:rsidTr="00C857F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4702BB" w14:textId="77777777" w:rsidR="005907F8" w:rsidRPr="006F3834" w:rsidRDefault="005907F8" w:rsidP="00C857F2">
            <w:pPr>
              <w:pStyle w:val="rowtabella0"/>
              <w:rPr>
                <w:color w:val="002060"/>
              </w:rPr>
            </w:pPr>
            <w:r w:rsidRPr="006F3834">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9B6D"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74FC2"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B90EE"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3DF51"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ECA3" w14:textId="77777777" w:rsidR="005907F8" w:rsidRPr="006F3834" w:rsidRDefault="005907F8" w:rsidP="00C857F2">
            <w:pPr>
              <w:pStyle w:val="rowtabella0"/>
              <w:jc w:val="center"/>
              <w:rPr>
                <w:color w:val="002060"/>
              </w:rPr>
            </w:pPr>
            <w:r w:rsidRPr="006F38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4E442" w14:textId="77777777" w:rsidR="005907F8" w:rsidRPr="006F3834" w:rsidRDefault="005907F8" w:rsidP="00C857F2">
            <w:pPr>
              <w:pStyle w:val="rowtabella0"/>
              <w:jc w:val="center"/>
              <w:rPr>
                <w:color w:val="002060"/>
              </w:rPr>
            </w:pPr>
            <w:r w:rsidRPr="006F38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596E9" w14:textId="77777777" w:rsidR="005907F8" w:rsidRPr="006F3834" w:rsidRDefault="005907F8" w:rsidP="00C857F2">
            <w:pPr>
              <w:pStyle w:val="rowtabella0"/>
              <w:jc w:val="center"/>
              <w:rPr>
                <w:color w:val="002060"/>
              </w:rPr>
            </w:pPr>
            <w:r w:rsidRPr="006F3834">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B47CD" w14:textId="77777777" w:rsidR="005907F8" w:rsidRPr="006F3834" w:rsidRDefault="005907F8" w:rsidP="00C857F2">
            <w:pPr>
              <w:pStyle w:val="rowtabella0"/>
              <w:jc w:val="center"/>
              <w:rPr>
                <w:color w:val="002060"/>
              </w:rPr>
            </w:pPr>
            <w:r w:rsidRPr="006F38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7789" w14:textId="77777777" w:rsidR="005907F8" w:rsidRPr="006F3834" w:rsidRDefault="005907F8" w:rsidP="00C857F2">
            <w:pPr>
              <w:pStyle w:val="rowtabella0"/>
              <w:jc w:val="center"/>
              <w:rPr>
                <w:color w:val="002060"/>
              </w:rPr>
            </w:pPr>
            <w:r w:rsidRPr="006F3834">
              <w:rPr>
                <w:color w:val="002060"/>
              </w:rPr>
              <w:t>0</w:t>
            </w:r>
          </w:p>
        </w:tc>
      </w:tr>
    </w:tbl>
    <w:p w14:paraId="4AD4A66B" w14:textId="77777777" w:rsidR="005907F8" w:rsidRPr="006F3834" w:rsidRDefault="005907F8" w:rsidP="005907F8">
      <w:pPr>
        <w:pStyle w:val="breakline"/>
        <w:rPr>
          <w:rFonts w:eastAsiaTheme="minorEastAsia"/>
          <w:color w:val="002060"/>
        </w:rPr>
      </w:pPr>
    </w:p>
    <w:p w14:paraId="5B013521" w14:textId="77777777" w:rsidR="005907F8" w:rsidRPr="006F3834" w:rsidRDefault="005907F8" w:rsidP="005907F8">
      <w:pPr>
        <w:pStyle w:val="breakline"/>
        <w:rPr>
          <w:color w:val="002060"/>
        </w:rPr>
      </w:pPr>
    </w:p>
    <w:p w14:paraId="58602028" w14:textId="77777777" w:rsidR="005907F8" w:rsidRPr="006F3834" w:rsidRDefault="005907F8" w:rsidP="005907F8">
      <w:pPr>
        <w:pStyle w:val="sottotitolocampionato10"/>
        <w:rPr>
          <w:color w:val="002060"/>
        </w:rPr>
      </w:pPr>
      <w:r w:rsidRPr="006F383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907F8" w:rsidRPr="006F3834" w14:paraId="0DBD93C7" w14:textId="77777777" w:rsidTr="00C857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E9151" w14:textId="77777777" w:rsidR="005907F8" w:rsidRPr="006F3834" w:rsidRDefault="005907F8" w:rsidP="00C857F2">
            <w:pPr>
              <w:pStyle w:val="headertabella0"/>
              <w:rPr>
                <w:color w:val="002060"/>
              </w:rPr>
            </w:pPr>
            <w:r w:rsidRPr="006F38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9DB1D" w14:textId="77777777" w:rsidR="005907F8" w:rsidRPr="006F3834" w:rsidRDefault="005907F8" w:rsidP="00C857F2">
            <w:pPr>
              <w:pStyle w:val="headertabella0"/>
              <w:rPr>
                <w:color w:val="002060"/>
              </w:rPr>
            </w:pPr>
            <w:r w:rsidRPr="006F38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7F020" w14:textId="77777777" w:rsidR="005907F8" w:rsidRPr="006F3834" w:rsidRDefault="005907F8" w:rsidP="00C857F2">
            <w:pPr>
              <w:pStyle w:val="headertabella0"/>
              <w:rPr>
                <w:color w:val="002060"/>
              </w:rPr>
            </w:pPr>
            <w:r w:rsidRPr="006F38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400EB" w14:textId="77777777" w:rsidR="005907F8" w:rsidRPr="006F3834" w:rsidRDefault="005907F8" w:rsidP="00C857F2">
            <w:pPr>
              <w:pStyle w:val="headertabella0"/>
              <w:rPr>
                <w:color w:val="002060"/>
              </w:rPr>
            </w:pPr>
            <w:r w:rsidRPr="006F38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43CF8" w14:textId="77777777" w:rsidR="005907F8" w:rsidRPr="006F3834" w:rsidRDefault="005907F8" w:rsidP="00C857F2">
            <w:pPr>
              <w:pStyle w:val="headertabella0"/>
              <w:rPr>
                <w:color w:val="002060"/>
              </w:rPr>
            </w:pPr>
            <w:r w:rsidRPr="006F38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3CAD6" w14:textId="77777777" w:rsidR="005907F8" w:rsidRPr="006F3834" w:rsidRDefault="005907F8" w:rsidP="00C857F2">
            <w:pPr>
              <w:pStyle w:val="headertabella0"/>
              <w:rPr>
                <w:color w:val="002060"/>
              </w:rPr>
            </w:pPr>
            <w:r w:rsidRPr="006F38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95E4A" w14:textId="77777777" w:rsidR="005907F8" w:rsidRPr="006F3834" w:rsidRDefault="005907F8" w:rsidP="00C857F2">
            <w:pPr>
              <w:pStyle w:val="headertabella0"/>
              <w:rPr>
                <w:color w:val="002060"/>
              </w:rPr>
            </w:pPr>
            <w:r w:rsidRPr="006F38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3221C" w14:textId="77777777" w:rsidR="005907F8" w:rsidRPr="006F3834" w:rsidRDefault="005907F8" w:rsidP="00C857F2">
            <w:pPr>
              <w:pStyle w:val="headertabella0"/>
              <w:rPr>
                <w:color w:val="002060"/>
              </w:rPr>
            </w:pPr>
            <w:r w:rsidRPr="006F38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07539" w14:textId="77777777" w:rsidR="005907F8" w:rsidRPr="006F3834" w:rsidRDefault="005907F8" w:rsidP="00C857F2">
            <w:pPr>
              <w:pStyle w:val="headertabella0"/>
              <w:rPr>
                <w:color w:val="002060"/>
              </w:rPr>
            </w:pPr>
            <w:r w:rsidRPr="006F38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DD8A8" w14:textId="77777777" w:rsidR="005907F8" w:rsidRPr="006F3834" w:rsidRDefault="005907F8" w:rsidP="00C857F2">
            <w:pPr>
              <w:pStyle w:val="headertabella0"/>
              <w:rPr>
                <w:color w:val="002060"/>
              </w:rPr>
            </w:pPr>
            <w:r w:rsidRPr="006F3834">
              <w:rPr>
                <w:color w:val="002060"/>
              </w:rPr>
              <w:t>PE</w:t>
            </w:r>
          </w:p>
        </w:tc>
      </w:tr>
      <w:tr w:rsidR="005907F8" w:rsidRPr="006F3834" w14:paraId="0C2020DD" w14:textId="77777777" w:rsidTr="00C857F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DAFE9A" w14:textId="77777777" w:rsidR="005907F8" w:rsidRPr="006F3834" w:rsidRDefault="005907F8" w:rsidP="00C857F2">
            <w:pPr>
              <w:pStyle w:val="rowtabella0"/>
              <w:rPr>
                <w:color w:val="002060"/>
              </w:rPr>
            </w:pPr>
            <w:r w:rsidRPr="006F3834">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63476" w14:textId="77777777" w:rsidR="005907F8" w:rsidRPr="006F3834" w:rsidRDefault="005907F8" w:rsidP="00C857F2">
            <w:pPr>
              <w:pStyle w:val="rowtabella0"/>
              <w:jc w:val="center"/>
              <w:rPr>
                <w:color w:val="002060"/>
              </w:rPr>
            </w:pPr>
            <w:r w:rsidRPr="006F38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5687"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F53B6" w14:textId="77777777" w:rsidR="005907F8" w:rsidRPr="006F3834" w:rsidRDefault="005907F8" w:rsidP="00C857F2">
            <w:pPr>
              <w:pStyle w:val="rowtabella0"/>
              <w:jc w:val="center"/>
              <w:rPr>
                <w:color w:val="002060"/>
              </w:rPr>
            </w:pPr>
            <w:r w:rsidRPr="006F38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B185B"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2071F"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7F33D" w14:textId="77777777" w:rsidR="005907F8" w:rsidRPr="006F3834" w:rsidRDefault="005907F8" w:rsidP="00C857F2">
            <w:pPr>
              <w:pStyle w:val="rowtabella0"/>
              <w:jc w:val="center"/>
              <w:rPr>
                <w:color w:val="002060"/>
              </w:rPr>
            </w:pPr>
            <w:r w:rsidRPr="006F3834">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B6718" w14:textId="77777777" w:rsidR="005907F8" w:rsidRPr="006F3834" w:rsidRDefault="005907F8" w:rsidP="00C857F2">
            <w:pPr>
              <w:pStyle w:val="rowtabella0"/>
              <w:jc w:val="center"/>
              <w:rPr>
                <w:color w:val="002060"/>
              </w:rPr>
            </w:pPr>
            <w:r w:rsidRPr="006F38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EC7D3" w14:textId="77777777" w:rsidR="005907F8" w:rsidRPr="006F3834" w:rsidRDefault="005907F8" w:rsidP="00C857F2">
            <w:pPr>
              <w:pStyle w:val="rowtabella0"/>
              <w:jc w:val="center"/>
              <w:rPr>
                <w:color w:val="002060"/>
              </w:rPr>
            </w:pPr>
            <w:r w:rsidRPr="006F383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4EE20" w14:textId="77777777" w:rsidR="005907F8" w:rsidRPr="006F3834" w:rsidRDefault="005907F8" w:rsidP="00C857F2">
            <w:pPr>
              <w:pStyle w:val="rowtabella0"/>
              <w:jc w:val="center"/>
              <w:rPr>
                <w:color w:val="002060"/>
              </w:rPr>
            </w:pPr>
            <w:r w:rsidRPr="006F3834">
              <w:rPr>
                <w:color w:val="002060"/>
              </w:rPr>
              <w:t>0</w:t>
            </w:r>
          </w:p>
        </w:tc>
      </w:tr>
      <w:tr w:rsidR="005907F8" w:rsidRPr="006F3834" w14:paraId="4185CF23"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996C97" w14:textId="77777777" w:rsidR="005907F8" w:rsidRPr="006F3834" w:rsidRDefault="005907F8" w:rsidP="00C857F2">
            <w:pPr>
              <w:pStyle w:val="rowtabella0"/>
              <w:rPr>
                <w:color w:val="002060"/>
              </w:rPr>
            </w:pPr>
            <w:r w:rsidRPr="006F3834">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7C06F" w14:textId="77777777" w:rsidR="005907F8" w:rsidRPr="006F3834" w:rsidRDefault="005907F8" w:rsidP="00C857F2">
            <w:pPr>
              <w:pStyle w:val="rowtabella0"/>
              <w:jc w:val="center"/>
              <w:rPr>
                <w:color w:val="002060"/>
              </w:rPr>
            </w:pPr>
            <w:r w:rsidRPr="006F383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4B86"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42E6C"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5976F"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F71FD"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C9A2" w14:textId="77777777" w:rsidR="005907F8" w:rsidRPr="006F3834" w:rsidRDefault="005907F8" w:rsidP="00C857F2">
            <w:pPr>
              <w:pStyle w:val="rowtabella0"/>
              <w:jc w:val="center"/>
              <w:rPr>
                <w:color w:val="002060"/>
              </w:rPr>
            </w:pPr>
            <w:r w:rsidRPr="006F383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13B4" w14:textId="77777777" w:rsidR="005907F8" w:rsidRPr="006F3834" w:rsidRDefault="005907F8" w:rsidP="00C857F2">
            <w:pPr>
              <w:pStyle w:val="rowtabella0"/>
              <w:jc w:val="center"/>
              <w:rPr>
                <w:color w:val="002060"/>
              </w:rPr>
            </w:pPr>
            <w:r w:rsidRPr="006F38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8E804" w14:textId="77777777" w:rsidR="005907F8" w:rsidRPr="006F3834" w:rsidRDefault="005907F8" w:rsidP="00C857F2">
            <w:pPr>
              <w:pStyle w:val="rowtabella0"/>
              <w:jc w:val="center"/>
              <w:rPr>
                <w:color w:val="002060"/>
              </w:rPr>
            </w:pPr>
            <w:r w:rsidRPr="006F38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98C3D" w14:textId="77777777" w:rsidR="005907F8" w:rsidRPr="006F3834" w:rsidRDefault="005907F8" w:rsidP="00C857F2">
            <w:pPr>
              <w:pStyle w:val="rowtabella0"/>
              <w:jc w:val="center"/>
              <w:rPr>
                <w:color w:val="002060"/>
              </w:rPr>
            </w:pPr>
            <w:r w:rsidRPr="006F3834">
              <w:rPr>
                <w:color w:val="002060"/>
              </w:rPr>
              <w:t>0</w:t>
            </w:r>
          </w:p>
        </w:tc>
      </w:tr>
      <w:tr w:rsidR="005907F8" w:rsidRPr="006F3834" w14:paraId="4912A0EE"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8366D" w14:textId="77777777" w:rsidR="005907F8" w:rsidRPr="006F3834" w:rsidRDefault="005907F8" w:rsidP="00C857F2">
            <w:pPr>
              <w:pStyle w:val="rowtabella0"/>
              <w:rPr>
                <w:color w:val="002060"/>
              </w:rPr>
            </w:pPr>
            <w:r w:rsidRPr="006F3834">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CBCBA" w14:textId="77777777" w:rsidR="005907F8" w:rsidRPr="006F3834" w:rsidRDefault="005907F8" w:rsidP="00C857F2">
            <w:pPr>
              <w:pStyle w:val="rowtabella0"/>
              <w:jc w:val="center"/>
              <w:rPr>
                <w:color w:val="002060"/>
              </w:rPr>
            </w:pPr>
            <w:r w:rsidRPr="006F38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11032"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74C31"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2E1B8"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A3BAA"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FD148" w14:textId="77777777" w:rsidR="005907F8" w:rsidRPr="006F3834" w:rsidRDefault="005907F8" w:rsidP="00C857F2">
            <w:pPr>
              <w:pStyle w:val="rowtabella0"/>
              <w:jc w:val="center"/>
              <w:rPr>
                <w:color w:val="002060"/>
              </w:rPr>
            </w:pPr>
            <w:r w:rsidRPr="006F3834">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C9FE9" w14:textId="77777777" w:rsidR="005907F8" w:rsidRPr="006F3834" w:rsidRDefault="005907F8" w:rsidP="00C857F2">
            <w:pPr>
              <w:pStyle w:val="rowtabella0"/>
              <w:jc w:val="center"/>
              <w:rPr>
                <w:color w:val="002060"/>
              </w:rPr>
            </w:pPr>
            <w:r w:rsidRPr="006F383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F5E93" w14:textId="77777777" w:rsidR="005907F8" w:rsidRPr="006F3834" w:rsidRDefault="005907F8" w:rsidP="00C857F2">
            <w:pPr>
              <w:pStyle w:val="rowtabella0"/>
              <w:jc w:val="center"/>
              <w:rPr>
                <w:color w:val="002060"/>
              </w:rPr>
            </w:pPr>
            <w:r w:rsidRPr="006F38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BF855" w14:textId="77777777" w:rsidR="005907F8" w:rsidRPr="006F3834" w:rsidRDefault="005907F8" w:rsidP="00C857F2">
            <w:pPr>
              <w:pStyle w:val="rowtabella0"/>
              <w:jc w:val="center"/>
              <w:rPr>
                <w:color w:val="002060"/>
              </w:rPr>
            </w:pPr>
            <w:r w:rsidRPr="006F3834">
              <w:rPr>
                <w:color w:val="002060"/>
              </w:rPr>
              <w:t>0</w:t>
            </w:r>
          </w:p>
        </w:tc>
      </w:tr>
      <w:tr w:rsidR="005907F8" w:rsidRPr="006F3834" w14:paraId="599559AD"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4B24F" w14:textId="77777777" w:rsidR="005907F8" w:rsidRPr="006F3834" w:rsidRDefault="005907F8" w:rsidP="00C857F2">
            <w:pPr>
              <w:pStyle w:val="rowtabella0"/>
              <w:rPr>
                <w:color w:val="002060"/>
              </w:rPr>
            </w:pPr>
            <w:r w:rsidRPr="006F3834">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97776" w14:textId="77777777" w:rsidR="005907F8" w:rsidRPr="006F3834" w:rsidRDefault="005907F8" w:rsidP="00C857F2">
            <w:pPr>
              <w:pStyle w:val="rowtabella0"/>
              <w:jc w:val="center"/>
              <w:rPr>
                <w:color w:val="002060"/>
              </w:rPr>
            </w:pPr>
            <w:r w:rsidRPr="006F38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8BFE3"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62F05"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6BE91"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7BF1"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4C063" w14:textId="77777777" w:rsidR="005907F8" w:rsidRPr="006F3834" w:rsidRDefault="005907F8" w:rsidP="00C857F2">
            <w:pPr>
              <w:pStyle w:val="rowtabella0"/>
              <w:jc w:val="center"/>
              <w:rPr>
                <w:color w:val="002060"/>
              </w:rPr>
            </w:pPr>
            <w:r w:rsidRPr="006F383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58F47" w14:textId="77777777" w:rsidR="005907F8" w:rsidRPr="006F3834" w:rsidRDefault="005907F8" w:rsidP="00C857F2">
            <w:pPr>
              <w:pStyle w:val="rowtabella0"/>
              <w:jc w:val="center"/>
              <w:rPr>
                <w:color w:val="002060"/>
              </w:rPr>
            </w:pPr>
            <w:r w:rsidRPr="006F383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64D44"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0591" w14:textId="77777777" w:rsidR="005907F8" w:rsidRPr="006F3834" w:rsidRDefault="005907F8" w:rsidP="00C857F2">
            <w:pPr>
              <w:pStyle w:val="rowtabella0"/>
              <w:jc w:val="center"/>
              <w:rPr>
                <w:color w:val="002060"/>
              </w:rPr>
            </w:pPr>
            <w:r w:rsidRPr="006F3834">
              <w:rPr>
                <w:color w:val="002060"/>
              </w:rPr>
              <w:t>0</w:t>
            </w:r>
          </w:p>
        </w:tc>
      </w:tr>
      <w:tr w:rsidR="005907F8" w:rsidRPr="006F3834" w14:paraId="0F4B5B4E"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E1F0F" w14:textId="77777777" w:rsidR="005907F8" w:rsidRPr="006F3834" w:rsidRDefault="005907F8" w:rsidP="00C857F2">
            <w:pPr>
              <w:pStyle w:val="rowtabella0"/>
              <w:rPr>
                <w:color w:val="002060"/>
              </w:rPr>
            </w:pPr>
            <w:r w:rsidRPr="006F3834">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A5ACA" w14:textId="77777777" w:rsidR="005907F8" w:rsidRPr="006F3834" w:rsidRDefault="005907F8" w:rsidP="00C857F2">
            <w:pPr>
              <w:pStyle w:val="rowtabella0"/>
              <w:jc w:val="center"/>
              <w:rPr>
                <w:color w:val="002060"/>
              </w:rPr>
            </w:pPr>
            <w:r w:rsidRPr="006F38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D725"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F5F2A"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294FD"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A99BB"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88362" w14:textId="77777777" w:rsidR="005907F8" w:rsidRPr="006F3834" w:rsidRDefault="005907F8" w:rsidP="00C857F2">
            <w:pPr>
              <w:pStyle w:val="rowtabella0"/>
              <w:jc w:val="center"/>
              <w:rPr>
                <w:color w:val="002060"/>
              </w:rPr>
            </w:pPr>
            <w:r w:rsidRPr="006F383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52863" w14:textId="77777777" w:rsidR="005907F8" w:rsidRPr="006F3834" w:rsidRDefault="005907F8" w:rsidP="00C857F2">
            <w:pPr>
              <w:pStyle w:val="rowtabella0"/>
              <w:jc w:val="center"/>
              <w:rPr>
                <w:color w:val="002060"/>
              </w:rPr>
            </w:pPr>
            <w:r w:rsidRPr="006F38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B1303"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54B01" w14:textId="77777777" w:rsidR="005907F8" w:rsidRPr="006F3834" w:rsidRDefault="005907F8" w:rsidP="00C857F2">
            <w:pPr>
              <w:pStyle w:val="rowtabella0"/>
              <w:jc w:val="center"/>
              <w:rPr>
                <w:color w:val="002060"/>
              </w:rPr>
            </w:pPr>
            <w:r w:rsidRPr="006F3834">
              <w:rPr>
                <w:color w:val="002060"/>
              </w:rPr>
              <w:t>0</w:t>
            </w:r>
          </w:p>
        </w:tc>
      </w:tr>
      <w:tr w:rsidR="005907F8" w:rsidRPr="006F3834" w14:paraId="18DA6A11"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FA6F10" w14:textId="77777777" w:rsidR="005907F8" w:rsidRPr="006F3834" w:rsidRDefault="005907F8" w:rsidP="00C857F2">
            <w:pPr>
              <w:pStyle w:val="rowtabella0"/>
              <w:rPr>
                <w:color w:val="002060"/>
              </w:rPr>
            </w:pPr>
            <w:r w:rsidRPr="006F3834">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3ADB4" w14:textId="77777777" w:rsidR="005907F8" w:rsidRPr="006F3834" w:rsidRDefault="005907F8" w:rsidP="00C857F2">
            <w:pPr>
              <w:pStyle w:val="rowtabella0"/>
              <w:jc w:val="center"/>
              <w:rPr>
                <w:color w:val="002060"/>
              </w:rPr>
            </w:pPr>
            <w:r w:rsidRPr="006F38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B93A7"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C4F85"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3AA0F"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FEE52"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696C8" w14:textId="77777777" w:rsidR="005907F8" w:rsidRPr="006F3834" w:rsidRDefault="005907F8" w:rsidP="00C857F2">
            <w:pPr>
              <w:pStyle w:val="rowtabella0"/>
              <w:jc w:val="center"/>
              <w:rPr>
                <w:color w:val="002060"/>
              </w:rPr>
            </w:pPr>
            <w:r w:rsidRPr="006F3834">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34C12" w14:textId="77777777" w:rsidR="005907F8" w:rsidRPr="006F3834" w:rsidRDefault="005907F8" w:rsidP="00C857F2">
            <w:pPr>
              <w:pStyle w:val="rowtabella0"/>
              <w:jc w:val="center"/>
              <w:rPr>
                <w:color w:val="002060"/>
              </w:rPr>
            </w:pPr>
            <w:r w:rsidRPr="006F38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A516F"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31C1E" w14:textId="77777777" w:rsidR="005907F8" w:rsidRPr="006F3834" w:rsidRDefault="005907F8" w:rsidP="00C857F2">
            <w:pPr>
              <w:pStyle w:val="rowtabella0"/>
              <w:jc w:val="center"/>
              <w:rPr>
                <w:color w:val="002060"/>
              </w:rPr>
            </w:pPr>
            <w:r w:rsidRPr="006F3834">
              <w:rPr>
                <w:color w:val="002060"/>
              </w:rPr>
              <w:t>0</w:t>
            </w:r>
          </w:p>
        </w:tc>
      </w:tr>
      <w:tr w:rsidR="005907F8" w:rsidRPr="006F3834" w14:paraId="1BEA24B9"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3C660" w14:textId="77777777" w:rsidR="005907F8" w:rsidRPr="006F3834" w:rsidRDefault="005907F8" w:rsidP="00C857F2">
            <w:pPr>
              <w:pStyle w:val="rowtabella0"/>
              <w:rPr>
                <w:color w:val="002060"/>
              </w:rPr>
            </w:pPr>
            <w:r w:rsidRPr="006F3834">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E0D32" w14:textId="77777777" w:rsidR="005907F8" w:rsidRPr="006F3834" w:rsidRDefault="005907F8" w:rsidP="00C857F2">
            <w:pPr>
              <w:pStyle w:val="rowtabella0"/>
              <w:jc w:val="center"/>
              <w:rPr>
                <w:color w:val="002060"/>
              </w:rPr>
            </w:pPr>
            <w:r w:rsidRPr="006F38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CF31C"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38A3"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49948"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957B8"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6EB4A" w14:textId="77777777" w:rsidR="005907F8" w:rsidRPr="006F3834" w:rsidRDefault="005907F8" w:rsidP="00C857F2">
            <w:pPr>
              <w:pStyle w:val="rowtabella0"/>
              <w:jc w:val="center"/>
              <w:rPr>
                <w:color w:val="002060"/>
              </w:rPr>
            </w:pPr>
            <w:r w:rsidRPr="006F383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2743" w14:textId="77777777" w:rsidR="005907F8" w:rsidRPr="006F3834" w:rsidRDefault="005907F8" w:rsidP="00C857F2">
            <w:pPr>
              <w:pStyle w:val="rowtabella0"/>
              <w:jc w:val="center"/>
              <w:rPr>
                <w:color w:val="002060"/>
              </w:rPr>
            </w:pPr>
            <w:r w:rsidRPr="006F3834">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803B8"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5D2B" w14:textId="77777777" w:rsidR="005907F8" w:rsidRPr="006F3834" w:rsidRDefault="005907F8" w:rsidP="00C857F2">
            <w:pPr>
              <w:pStyle w:val="rowtabella0"/>
              <w:jc w:val="center"/>
              <w:rPr>
                <w:color w:val="002060"/>
              </w:rPr>
            </w:pPr>
            <w:r w:rsidRPr="006F3834">
              <w:rPr>
                <w:color w:val="002060"/>
              </w:rPr>
              <w:t>0</w:t>
            </w:r>
          </w:p>
        </w:tc>
      </w:tr>
      <w:tr w:rsidR="005907F8" w:rsidRPr="006F3834" w14:paraId="3BD9E807"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8F887B" w14:textId="77777777" w:rsidR="005907F8" w:rsidRPr="006F3834" w:rsidRDefault="005907F8" w:rsidP="00C857F2">
            <w:pPr>
              <w:pStyle w:val="rowtabella0"/>
              <w:rPr>
                <w:color w:val="002060"/>
              </w:rPr>
            </w:pPr>
            <w:r w:rsidRPr="006F3834">
              <w:rPr>
                <w:color w:val="002060"/>
              </w:rPr>
              <w:t xml:space="preserve">POL.D. </w:t>
            </w:r>
            <w:proofErr w:type="gramStart"/>
            <w:r w:rsidRPr="006F3834">
              <w:rPr>
                <w:color w:val="002060"/>
              </w:rPr>
              <w:t>U.MANDOLESI</w:t>
            </w:r>
            <w:proofErr w:type="gramEnd"/>
            <w:r w:rsidRPr="006F3834">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37DCC"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DCDE7"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1179C"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8121"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DB770"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32579" w14:textId="77777777" w:rsidR="005907F8" w:rsidRPr="006F3834" w:rsidRDefault="005907F8" w:rsidP="00C857F2">
            <w:pPr>
              <w:pStyle w:val="rowtabella0"/>
              <w:jc w:val="center"/>
              <w:rPr>
                <w:color w:val="002060"/>
              </w:rPr>
            </w:pPr>
            <w:r w:rsidRPr="006F38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14802" w14:textId="77777777" w:rsidR="005907F8" w:rsidRPr="006F3834" w:rsidRDefault="005907F8" w:rsidP="00C857F2">
            <w:pPr>
              <w:pStyle w:val="rowtabella0"/>
              <w:jc w:val="center"/>
              <w:rPr>
                <w:color w:val="002060"/>
              </w:rPr>
            </w:pPr>
            <w:r w:rsidRPr="006F38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43F48" w14:textId="77777777" w:rsidR="005907F8" w:rsidRPr="006F3834" w:rsidRDefault="005907F8" w:rsidP="00C857F2">
            <w:pPr>
              <w:pStyle w:val="rowtabella0"/>
              <w:jc w:val="center"/>
              <w:rPr>
                <w:color w:val="002060"/>
              </w:rPr>
            </w:pPr>
            <w:r w:rsidRPr="006F38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C7CBB" w14:textId="77777777" w:rsidR="005907F8" w:rsidRPr="006F3834" w:rsidRDefault="005907F8" w:rsidP="00C857F2">
            <w:pPr>
              <w:pStyle w:val="rowtabella0"/>
              <w:jc w:val="center"/>
              <w:rPr>
                <w:color w:val="002060"/>
              </w:rPr>
            </w:pPr>
            <w:r w:rsidRPr="006F3834">
              <w:rPr>
                <w:color w:val="002060"/>
              </w:rPr>
              <w:t>0</w:t>
            </w:r>
          </w:p>
        </w:tc>
      </w:tr>
      <w:tr w:rsidR="005907F8" w:rsidRPr="006F3834" w14:paraId="68889AD7"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72312" w14:textId="77777777" w:rsidR="005907F8" w:rsidRPr="003C3DDA" w:rsidRDefault="005907F8" w:rsidP="00C857F2">
            <w:pPr>
              <w:pStyle w:val="rowtabella0"/>
              <w:rPr>
                <w:color w:val="002060"/>
                <w:lang w:val="es-ES"/>
              </w:rPr>
            </w:pPr>
            <w:r w:rsidRPr="003C3DDA">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92ACC"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BDC54"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0650C"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151BB"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93AA4"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B78E5" w14:textId="77777777" w:rsidR="005907F8" w:rsidRPr="006F3834" w:rsidRDefault="005907F8" w:rsidP="00C857F2">
            <w:pPr>
              <w:pStyle w:val="rowtabella0"/>
              <w:jc w:val="center"/>
              <w:rPr>
                <w:color w:val="002060"/>
              </w:rPr>
            </w:pPr>
            <w:r w:rsidRPr="006F38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9E8CC" w14:textId="77777777" w:rsidR="005907F8" w:rsidRPr="006F3834" w:rsidRDefault="005907F8" w:rsidP="00C857F2">
            <w:pPr>
              <w:pStyle w:val="rowtabella0"/>
              <w:jc w:val="center"/>
              <w:rPr>
                <w:color w:val="002060"/>
              </w:rPr>
            </w:pPr>
            <w:r w:rsidRPr="006F3834">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9A78" w14:textId="77777777" w:rsidR="005907F8" w:rsidRPr="006F3834" w:rsidRDefault="005907F8" w:rsidP="00C857F2">
            <w:pPr>
              <w:pStyle w:val="rowtabella0"/>
              <w:jc w:val="center"/>
              <w:rPr>
                <w:color w:val="002060"/>
              </w:rPr>
            </w:pPr>
            <w:r w:rsidRPr="006F38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EEEC" w14:textId="77777777" w:rsidR="005907F8" w:rsidRPr="006F3834" w:rsidRDefault="005907F8" w:rsidP="00C857F2">
            <w:pPr>
              <w:pStyle w:val="rowtabella0"/>
              <w:jc w:val="center"/>
              <w:rPr>
                <w:color w:val="002060"/>
              </w:rPr>
            </w:pPr>
            <w:r w:rsidRPr="006F3834">
              <w:rPr>
                <w:color w:val="002060"/>
              </w:rPr>
              <w:t>0</w:t>
            </w:r>
          </w:p>
        </w:tc>
      </w:tr>
      <w:tr w:rsidR="005907F8" w:rsidRPr="006F3834" w14:paraId="16AAD6F0"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A91267" w14:textId="77777777" w:rsidR="005907F8" w:rsidRPr="006F3834" w:rsidRDefault="005907F8" w:rsidP="00C857F2">
            <w:pPr>
              <w:pStyle w:val="rowtabella0"/>
              <w:rPr>
                <w:color w:val="002060"/>
              </w:rPr>
            </w:pPr>
            <w:r w:rsidRPr="006F3834">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3F3A1"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624C7"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DD676"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51DF"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6AC29"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753B2" w14:textId="77777777" w:rsidR="005907F8" w:rsidRPr="006F3834" w:rsidRDefault="005907F8" w:rsidP="00C857F2">
            <w:pPr>
              <w:pStyle w:val="rowtabella0"/>
              <w:jc w:val="center"/>
              <w:rPr>
                <w:color w:val="002060"/>
              </w:rPr>
            </w:pPr>
            <w:r w:rsidRPr="006F38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B359" w14:textId="77777777" w:rsidR="005907F8" w:rsidRPr="006F3834" w:rsidRDefault="005907F8" w:rsidP="00C857F2">
            <w:pPr>
              <w:pStyle w:val="rowtabella0"/>
              <w:jc w:val="center"/>
              <w:rPr>
                <w:color w:val="002060"/>
              </w:rPr>
            </w:pPr>
            <w:r w:rsidRPr="006F3834">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73573" w14:textId="77777777" w:rsidR="005907F8" w:rsidRPr="006F3834" w:rsidRDefault="005907F8" w:rsidP="00C857F2">
            <w:pPr>
              <w:pStyle w:val="rowtabella0"/>
              <w:jc w:val="center"/>
              <w:rPr>
                <w:color w:val="002060"/>
              </w:rPr>
            </w:pPr>
            <w:r w:rsidRPr="006F38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47A2" w14:textId="77777777" w:rsidR="005907F8" w:rsidRPr="006F3834" w:rsidRDefault="005907F8" w:rsidP="00C857F2">
            <w:pPr>
              <w:pStyle w:val="rowtabella0"/>
              <w:jc w:val="center"/>
              <w:rPr>
                <w:color w:val="002060"/>
              </w:rPr>
            </w:pPr>
            <w:r w:rsidRPr="006F3834">
              <w:rPr>
                <w:color w:val="002060"/>
              </w:rPr>
              <w:t>0</w:t>
            </w:r>
          </w:p>
        </w:tc>
      </w:tr>
      <w:tr w:rsidR="005907F8" w:rsidRPr="006F3834" w14:paraId="0ED28DD6"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47ACC" w14:textId="77777777" w:rsidR="005907F8" w:rsidRPr="003C3DDA" w:rsidRDefault="005907F8" w:rsidP="00C857F2">
            <w:pPr>
              <w:pStyle w:val="rowtabella0"/>
              <w:rPr>
                <w:color w:val="002060"/>
                <w:lang w:val="es-ES"/>
              </w:rPr>
            </w:pPr>
            <w:r w:rsidRPr="003C3DDA">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B422"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655E4"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E7FE"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5BEC9"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4F1C0"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0639" w14:textId="77777777" w:rsidR="005907F8" w:rsidRPr="006F3834" w:rsidRDefault="005907F8" w:rsidP="00C857F2">
            <w:pPr>
              <w:pStyle w:val="rowtabella0"/>
              <w:jc w:val="center"/>
              <w:rPr>
                <w:color w:val="002060"/>
              </w:rPr>
            </w:pPr>
            <w:r w:rsidRPr="006F38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AB0BD" w14:textId="77777777" w:rsidR="005907F8" w:rsidRPr="006F3834" w:rsidRDefault="005907F8" w:rsidP="00C857F2">
            <w:pPr>
              <w:pStyle w:val="rowtabella0"/>
              <w:jc w:val="center"/>
              <w:rPr>
                <w:color w:val="002060"/>
              </w:rPr>
            </w:pPr>
            <w:r w:rsidRPr="006F3834">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B4290" w14:textId="77777777" w:rsidR="005907F8" w:rsidRPr="006F3834" w:rsidRDefault="005907F8" w:rsidP="00C857F2">
            <w:pPr>
              <w:pStyle w:val="rowtabella0"/>
              <w:jc w:val="center"/>
              <w:rPr>
                <w:color w:val="002060"/>
              </w:rPr>
            </w:pPr>
            <w:r w:rsidRPr="006F38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56A79" w14:textId="77777777" w:rsidR="005907F8" w:rsidRPr="006F3834" w:rsidRDefault="005907F8" w:rsidP="00C857F2">
            <w:pPr>
              <w:pStyle w:val="rowtabella0"/>
              <w:jc w:val="center"/>
              <w:rPr>
                <w:color w:val="002060"/>
              </w:rPr>
            </w:pPr>
            <w:r w:rsidRPr="006F3834">
              <w:rPr>
                <w:color w:val="002060"/>
              </w:rPr>
              <w:t>0</w:t>
            </w:r>
          </w:p>
        </w:tc>
      </w:tr>
      <w:tr w:rsidR="005907F8" w:rsidRPr="006F3834" w14:paraId="76457503" w14:textId="77777777" w:rsidTr="00C857F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97F12E" w14:textId="77777777" w:rsidR="005907F8" w:rsidRPr="006F3834" w:rsidRDefault="005907F8" w:rsidP="00C857F2">
            <w:pPr>
              <w:pStyle w:val="rowtabella0"/>
              <w:rPr>
                <w:color w:val="002060"/>
              </w:rPr>
            </w:pPr>
            <w:r w:rsidRPr="006F383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C5284"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685DF"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A6F6A"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10038"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20C22" w14:textId="77777777" w:rsidR="005907F8" w:rsidRPr="006F3834" w:rsidRDefault="005907F8" w:rsidP="00C857F2">
            <w:pPr>
              <w:pStyle w:val="rowtabella0"/>
              <w:jc w:val="center"/>
              <w:rPr>
                <w:color w:val="002060"/>
              </w:rPr>
            </w:pPr>
            <w:r w:rsidRPr="006F38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83922" w14:textId="77777777" w:rsidR="005907F8" w:rsidRPr="006F3834" w:rsidRDefault="005907F8" w:rsidP="00C857F2">
            <w:pPr>
              <w:pStyle w:val="rowtabella0"/>
              <w:jc w:val="center"/>
              <w:rPr>
                <w:color w:val="002060"/>
              </w:rPr>
            </w:pPr>
            <w:r w:rsidRPr="006F38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4C3D0" w14:textId="77777777" w:rsidR="005907F8" w:rsidRPr="006F3834" w:rsidRDefault="005907F8" w:rsidP="00C857F2">
            <w:pPr>
              <w:pStyle w:val="rowtabella0"/>
              <w:jc w:val="center"/>
              <w:rPr>
                <w:color w:val="002060"/>
              </w:rPr>
            </w:pPr>
            <w:r w:rsidRPr="006F3834">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E313" w14:textId="77777777" w:rsidR="005907F8" w:rsidRPr="006F3834" w:rsidRDefault="005907F8" w:rsidP="00C857F2">
            <w:pPr>
              <w:pStyle w:val="rowtabella0"/>
              <w:jc w:val="center"/>
              <w:rPr>
                <w:color w:val="002060"/>
              </w:rPr>
            </w:pPr>
            <w:r w:rsidRPr="006F38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C0195" w14:textId="77777777" w:rsidR="005907F8" w:rsidRPr="006F3834" w:rsidRDefault="005907F8" w:rsidP="00C857F2">
            <w:pPr>
              <w:pStyle w:val="rowtabella0"/>
              <w:jc w:val="center"/>
              <w:rPr>
                <w:color w:val="002060"/>
              </w:rPr>
            </w:pPr>
            <w:r w:rsidRPr="006F3834">
              <w:rPr>
                <w:color w:val="002060"/>
              </w:rPr>
              <w:t>0</w:t>
            </w:r>
          </w:p>
        </w:tc>
      </w:tr>
    </w:tbl>
    <w:p w14:paraId="61A6E3A8" w14:textId="77777777" w:rsidR="005907F8" w:rsidRDefault="005907F8" w:rsidP="005907F8">
      <w:pPr>
        <w:pStyle w:val="breakline"/>
        <w:rPr>
          <w:rFonts w:eastAsiaTheme="minorEastAsia"/>
          <w:color w:val="002060"/>
        </w:rPr>
      </w:pPr>
    </w:p>
    <w:p w14:paraId="39FAB807" w14:textId="77777777" w:rsidR="00C40075" w:rsidRPr="00426066" w:rsidRDefault="00C40075" w:rsidP="00C40075">
      <w:pPr>
        <w:pStyle w:val="titoloprinc0"/>
        <w:rPr>
          <w:color w:val="002060"/>
        </w:rPr>
      </w:pPr>
      <w:r>
        <w:rPr>
          <w:color w:val="002060"/>
        </w:rPr>
        <w:t>PROGRAMMA GARE</w:t>
      </w:r>
    </w:p>
    <w:p w14:paraId="019B32DB" w14:textId="77777777" w:rsidR="00C40075" w:rsidRDefault="00C40075" w:rsidP="005907F8">
      <w:pPr>
        <w:pStyle w:val="breakline"/>
        <w:rPr>
          <w:rFonts w:eastAsiaTheme="minorEastAsia"/>
          <w:color w:val="002060"/>
        </w:rPr>
      </w:pPr>
    </w:p>
    <w:p w14:paraId="261486DD" w14:textId="77777777" w:rsidR="00520176" w:rsidRPr="00E43EB8" w:rsidRDefault="00520176" w:rsidP="00520176">
      <w:pPr>
        <w:pStyle w:val="sottotitolocampionato10"/>
        <w:rPr>
          <w:color w:val="002060"/>
        </w:rPr>
      </w:pPr>
      <w:r w:rsidRPr="00E43EB8">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0"/>
        <w:gridCol w:w="385"/>
        <w:gridCol w:w="898"/>
        <w:gridCol w:w="1178"/>
        <w:gridCol w:w="1553"/>
        <w:gridCol w:w="1550"/>
      </w:tblGrid>
      <w:tr w:rsidR="00520176" w:rsidRPr="00E43EB8" w14:paraId="77FE1C9E" w14:textId="77777777" w:rsidTr="00AF1E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68E12" w14:textId="77777777" w:rsidR="00520176" w:rsidRPr="00E43EB8" w:rsidRDefault="00520176" w:rsidP="00AF1E9D">
            <w:pPr>
              <w:pStyle w:val="headertabella0"/>
              <w:rPr>
                <w:color w:val="002060"/>
              </w:rPr>
            </w:pPr>
            <w:r w:rsidRPr="00E43EB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534CF" w14:textId="77777777" w:rsidR="00520176" w:rsidRPr="00E43EB8" w:rsidRDefault="00520176" w:rsidP="00AF1E9D">
            <w:pPr>
              <w:pStyle w:val="headertabella0"/>
              <w:rPr>
                <w:color w:val="002060"/>
              </w:rPr>
            </w:pPr>
            <w:r w:rsidRPr="00E43EB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7D52C" w14:textId="77777777" w:rsidR="00520176" w:rsidRPr="00E43EB8" w:rsidRDefault="00520176" w:rsidP="00AF1E9D">
            <w:pPr>
              <w:pStyle w:val="headertabella0"/>
              <w:rPr>
                <w:color w:val="002060"/>
              </w:rPr>
            </w:pPr>
            <w:r w:rsidRPr="00E43EB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9C902" w14:textId="77777777" w:rsidR="00520176" w:rsidRPr="00E43EB8" w:rsidRDefault="00520176" w:rsidP="00AF1E9D">
            <w:pPr>
              <w:pStyle w:val="headertabella0"/>
              <w:rPr>
                <w:color w:val="002060"/>
              </w:rPr>
            </w:pPr>
            <w:r w:rsidRPr="00E43EB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12B43" w14:textId="77777777" w:rsidR="00520176" w:rsidRPr="00E43EB8" w:rsidRDefault="00520176" w:rsidP="00AF1E9D">
            <w:pPr>
              <w:pStyle w:val="headertabella0"/>
              <w:rPr>
                <w:color w:val="002060"/>
              </w:rPr>
            </w:pPr>
            <w:r w:rsidRPr="00E43EB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5ABDD" w14:textId="77777777" w:rsidR="00520176" w:rsidRPr="00E43EB8" w:rsidRDefault="00520176" w:rsidP="00AF1E9D">
            <w:pPr>
              <w:pStyle w:val="headertabella0"/>
              <w:rPr>
                <w:color w:val="002060"/>
              </w:rPr>
            </w:pPr>
            <w:r w:rsidRPr="00E43EB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F2729" w14:textId="77777777" w:rsidR="00520176" w:rsidRPr="00E43EB8" w:rsidRDefault="00520176" w:rsidP="00AF1E9D">
            <w:pPr>
              <w:pStyle w:val="headertabella0"/>
              <w:rPr>
                <w:color w:val="002060"/>
              </w:rPr>
            </w:pPr>
            <w:r w:rsidRPr="00E43EB8">
              <w:rPr>
                <w:color w:val="002060"/>
              </w:rPr>
              <w:t>Indirizzo Impianto</w:t>
            </w:r>
          </w:p>
        </w:tc>
      </w:tr>
      <w:tr w:rsidR="00520176" w:rsidRPr="00E43EB8" w14:paraId="72094D31" w14:textId="77777777" w:rsidTr="00AF1E9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9CD999" w14:textId="77777777" w:rsidR="00520176" w:rsidRPr="00E43EB8" w:rsidRDefault="00520176" w:rsidP="00AF1E9D">
            <w:pPr>
              <w:pStyle w:val="rowtabella0"/>
              <w:rPr>
                <w:color w:val="002060"/>
              </w:rPr>
            </w:pPr>
            <w:r w:rsidRPr="00E43EB8">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4BAB2" w14:textId="77777777" w:rsidR="00520176" w:rsidRPr="00E43EB8" w:rsidRDefault="00520176" w:rsidP="00AF1E9D">
            <w:pPr>
              <w:pStyle w:val="rowtabella0"/>
              <w:rPr>
                <w:color w:val="002060"/>
              </w:rPr>
            </w:pPr>
            <w:r w:rsidRPr="00E43EB8">
              <w:rPr>
                <w:color w:val="002060"/>
              </w:rPr>
              <w:t>CARISSIMI 2016</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AF8A9" w14:textId="77777777" w:rsidR="00520176" w:rsidRPr="00E43EB8" w:rsidRDefault="00520176" w:rsidP="00AF1E9D">
            <w:pPr>
              <w:pStyle w:val="rowtabella0"/>
              <w:jc w:val="center"/>
              <w:rPr>
                <w:color w:val="002060"/>
              </w:rPr>
            </w:pPr>
            <w:r w:rsidRPr="00E43EB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2357F" w14:textId="77777777" w:rsidR="00520176" w:rsidRPr="00E43EB8" w:rsidRDefault="00520176" w:rsidP="00AF1E9D">
            <w:pPr>
              <w:pStyle w:val="rowtabella0"/>
              <w:rPr>
                <w:color w:val="002060"/>
              </w:rPr>
            </w:pPr>
            <w:r w:rsidRPr="00E43EB8">
              <w:rPr>
                <w:color w:val="002060"/>
              </w:rPr>
              <w:t>22/03/2024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B3BA1" w14:textId="77777777" w:rsidR="00520176" w:rsidRPr="00E43EB8" w:rsidRDefault="00520176" w:rsidP="00AF1E9D">
            <w:pPr>
              <w:pStyle w:val="rowtabella0"/>
              <w:rPr>
                <w:color w:val="002060"/>
              </w:rPr>
            </w:pPr>
            <w:r w:rsidRPr="00E43EB8">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B57F2" w14:textId="77777777" w:rsidR="00520176" w:rsidRPr="00E43EB8" w:rsidRDefault="00520176" w:rsidP="00AF1E9D">
            <w:pPr>
              <w:pStyle w:val="rowtabella0"/>
              <w:rPr>
                <w:color w:val="002060"/>
              </w:rPr>
            </w:pPr>
            <w:r w:rsidRPr="00E43EB8">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9AB32" w14:textId="77777777" w:rsidR="00520176" w:rsidRPr="00E43EB8" w:rsidRDefault="00520176" w:rsidP="00AF1E9D">
            <w:pPr>
              <w:pStyle w:val="rowtabella0"/>
              <w:rPr>
                <w:color w:val="002060"/>
              </w:rPr>
            </w:pPr>
            <w:r w:rsidRPr="00E43EB8">
              <w:rPr>
                <w:color w:val="002060"/>
              </w:rPr>
              <w:t>VIA ROSSINI</w:t>
            </w:r>
          </w:p>
        </w:tc>
      </w:tr>
      <w:tr w:rsidR="00520176" w:rsidRPr="00E43EB8" w14:paraId="064390DE"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E33B32" w14:textId="77777777" w:rsidR="00520176" w:rsidRPr="00E43EB8" w:rsidRDefault="00520176" w:rsidP="00AF1E9D">
            <w:pPr>
              <w:pStyle w:val="rowtabella0"/>
              <w:rPr>
                <w:color w:val="002060"/>
              </w:rPr>
            </w:pPr>
            <w:r w:rsidRPr="00E43EB8">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62EAAB" w14:textId="77777777" w:rsidR="00520176" w:rsidRPr="00E43EB8" w:rsidRDefault="00520176" w:rsidP="00AF1E9D">
            <w:pPr>
              <w:pStyle w:val="rowtabella0"/>
              <w:rPr>
                <w:color w:val="002060"/>
              </w:rPr>
            </w:pPr>
            <w:r w:rsidRPr="00E43EB8">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D18579"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FA6D9E"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4C0723" w14:textId="77777777" w:rsidR="00520176" w:rsidRPr="00E43EB8" w:rsidRDefault="00520176" w:rsidP="00AF1E9D">
            <w:pPr>
              <w:pStyle w:val="rowtabella0"/>
              <w:rPr>
                <w:color w:val="002060"/>
              </w:rPr>
            </w:pPr>
            <w:r w:rsidRPr="00E43EB8">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BAA128" w14:textId="77777777" w:rsidR="00520176" w:rsidRPr="00E43EB8" w:rsidRDefault="00520176" w:rsidP="00AF1E9D">
            <w:pPr>
              <w:pStyle w:val="rowtabella0"/>
              <w:rPr>
                <w:color w:val="002060"/>
              </w:rPr>
            </w:pPr>
            <w:r w:rsidRPr="00E43EB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C55466" w14:textId="77777777" w:rsidR="00520176" w:rsidRPr="00E43EB8" w:rsidRDefault="00520176" w:rsidP="00AF1E9D">
            <w:pPr>
              <w:pStyle w:val="rowtabella0"/>
              <w:rPr>
                <w:color w:val="002060"/>
              </w:rPr>
            </w:pPr>
            <w:r w:rsidRPr="00E43EB8">
              <w:rPr>
                <w:color w:val="002060"/>
              </w:rPr>
              <w:t>LOCALITA' CANDIA</w:t>
            </w:r>
          </w:p>
        </w:tc>
      </w:tr>
      <w:tr w:rsidR="00520176" w:rsidRPr="00E43EB8" w14:paraId="395509E2"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1956E2" w14:textId="77777777" w:rsidR="00520176" w:rsidRPr="00E43EB8" w:rsidRDefault="00520176" w:rsidP="00AF1E9D">
            <w:pPr>
              <w:pStyle w:val="rowtabella0"/>
              <w:rPr>
                <w:color w:val="002060"/>
              </w:rPr>
            </w:pPr>
            <w:r w:rsidRPr="00E43EB8">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270BD3" w14:textId="77777777" w:rsidR="00520176" w:rsidRPr="00E43EB8" w:rsidRDefault="00520176" w:rsidP="00AF1E9D">
            <w:pPr>
              <w:pStyle w:val="rowtabella0"/>
              <w:rPr>
                <w:color w:val="002060"/>
              </w:rPr>
            </w:pPr>
            <w:r w:rsidRPr="00E43EB8">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FD4A75"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1E5C2C"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C2CC84" w14:textId="77777777" w:rsidR="00520176" w:rsidRPr="00E43EB8" w:rsidRDefault="00520176" w:rsidP="00AF1E9D">
            <w:pPr>
              <w:pStyle w:val="rowtabella0"/>
              <w:rPr>
                <w:color w:val="002060"/>
              </w:rPr>
            </w:pPr>
            <w:r w:rsidRPr="00E43EB8">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2CB734" w14:textId="77777777" w:rsidR="00520176" w:rsidRPr="00E43EB8" w:rsidRDefault="00520176" w:rsidP="00AF1E9D">
            <w:pPr>
              <w:pStyle w:val="rowtabella0"/>
              <w:rPr>
                <w:color w:val="002060"/>
              </w:rPr>
            </w:pPr>
            <w:r w:rsidRPr="00E43EB8">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7CF1CD" w14:textId="77777777" w:rsidR="00520176" w:rsidRPr="00E43EB8" w:rsidRDefault="00520176" w:rsidP="00AF1E9D">
            <w:pPr>
              <w:pStyle w:val="rowtabella0"/>
              <w:rPr>
                <w:color w:val="002060"/>
              </w:rPr>
            </w:pPr>
            <w:r w:rsidRPr="00E43EB8">
              <w:rPr>
                <w:color w:val="002060"/>
              </w:rPr>
              <w:t>VIA FALCONARA</w:t>
            </w:r>
          </w:p>
        </w:tc>
      </w:tr>
      <w:tr w:rsidR="00520176" w:rsidRPr="00E43EB8" w14:paraId="3747EA4C"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68F6BA" w14:textId="77777777" w:rsidR="00520176" w:rsidRPr="00E43EB8" w:rsidRDefault="00520176" w:rsidP="00AF1E9D">
            <w:pPr>
              <w:pStyle w:val="rowtabella0"/>
              <w:rPr>
                <w:color w:val="002060"/>
              </w:rPr>
            </w:pPr>
            <w:r w:rsidRPr="00E43EB8">
              <w:rPr>
                <w:color w:val="002060"/>
              </w:rPr>
              <w:lastRenderedPageBreak/>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CDE5F4" w14:textId="77777777" w:rsidR="00520176" w:rsidRPr="00E43EB8" w:rsidRDefault="00520176" w:rsidP="00AF1E9D">
            <w:pPr>
              <w:pStyle w:val="rowtabella0"/>
              <w:rPr>
                <w:color w:val="002060"/>
              </w:rPr>
            </w:pPr>
            <w:r w:rsidRPr="00E43EB8">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FBBE2C"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BB73A0"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4FB291" w14:textId="77777777" w:rsidR="00520176" w:rsidRPr="00E43EB8" w:rsidRDefault="00520176" w:rsidP="00AF1E9D">
            <w:pPr>
              <w:pStyle w:val="rowtabella0"/>
              <w:rPr>
                <w:color w:val="002060"/>
              </w:rPr>
            </w:pPr>
            <w:r w:rsidRPr="00E43EB8">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823EAA" w14:textId="77777777" w:rsidR="00520176" w:rsidRPr="00E43EB8" w:rsidRDefault="00520176" w:rsidP="00AF1E9D">
            <w:pPr>
              <w:pStyle w:val="rowtabella0"/>
              <w:rPr>
                <w:color w:val="002060"/>
              </w:rPr>
            </w:pPr>
            <w:r w:rsidRPr="00E43EB8">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AADF5D" w14:textId="77777777" w:rsidR="00520176" w:rsidRPr="00E43EB8" w:rsidRDefault="00520176" w:rsidP="00AF1E9D">
            <w:pPr>
              <w:pStyle w:val="rowtabella0"/>
              <w:rPr>
                <w:color w:val="002060"/>
              </w:rPr>
            </w:pPr>
            <w:r w:rsidRPr="00E43EB8">
              <w:rPr>
                <w:color w:val="002060"/>
              </w:rPr>
              <w:t>VIA NAZARIO SAURO</w:t>
            </w:r>
          </w:p>
        </w:tc>
      </w:tr>
      <w:tr w:rsidR="00520176" w:rsidRPr="00E43EB8" w14:paraId="454259A7"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F434A8" w14:textId="77777777" w:rsidR="00520176" w:rsidRPr="00E43EB8" w:rsidRDefault="00520176" w:rsidP="00AF1E9D">
            <w:pPr>
              <w:pStyle w:val="rowtabella0"/>
              <w:rPr>
                <w:color w:val="002060"/>
              </w:rPr>
            </w:pPr>
            <w:r w:rsidRPr="00E43EB8">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950313" w14:textId="77777777" w:rsidR="00520176" w:rsidRPr="00E43EB8" w:rsidRDefault="00520176" w:rsidP="00AF1E9D">
            <w:pPr>
              <w:pStyle w:val="rowtabella0"/>
              <w:rPr>
                <w:color w:val="002060"/>
              </w:rPr>
            </w:pPr>
            <w:r w:rsidRPr="00E43EB8">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A3B4EA"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6033A6"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AA3B72" w14:textId="77777777" w:rsidR="00520176" w:rsidRPr="00E43EB8" w:rsidRDefault="00520176" w:rsidP="00AF1E9D">
            <w:pPr>
              <w:pStyle w:val="rowtabella0"/>
              <w:rPr>
                <w:color w:val="002060"/>
              </w:rPr>
            </w:pPr>
            <w:r w:rsidRPr="00E43EB8">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B783F1" w14:textId="77777777" w:rsidR="00520176" w:rsidRPr="00E43EB8" w:rsidRDefault="00520176" w:rsidP="00AF1E9D">
            <w:pPr>
              <w:pStyle w:val="rowtabella0"/>
              <w:rPr>
                <w:color w:val="002060"/>
              </w:rPr>
            </w:pPr>
            <w:r w:rsidRPr="00E43EB8">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4D9463" w14:textId="77777777" w:rsidR="00520176" w:rsidRPr="00E43EB8" w:rsidRDefault="00520176" w:rsidP="00AF1E9D">
            <w:pPr>
              <w:pStyle w:val="rowtabella0"/>
              <w:rPr>
                <w:color w:val="002060"/>
              </w:rPr>
            </w:pPr>
            <w:r w:rsidRPr="00E43EB8">
              <w:rPr>
                <w:color w:val="002060"/>
              </w:rPr>
              <w:t>VIA IV NOVEMBRE</w:t>
            </w:r>
          </w:p>
        </w:tc>
      </w:tr>
      <w:tr w:rsidR="00520176" w:rsidRPr="00E43EB8" w14:paraId="0C84219D" w14:textId="77777777" w:rsidTr="00AF1E9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7644A5" w14:textId="77777777" w:rsidR="00520176" w:rsidRPr="00E43EB8" w:rsidRDefault="00520176" w:rsidP="00AF1E9D">
            <w:pPr>
              <w:pStyle w:val="rowtabella0"/>
              <w:rPr>
                <w:color w:val="002060"/>
              </w:rPr>
            </w:pPr>
            <w:r w:rsidRPr="00E43EB8">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433C6" w14:textId="77777777" w:rsidR="00520176" w:rsidRPr="00E43EB8" w:rsidRDefault="00520176" w:rsidP="00AF1E9D">
            <w:pPr>
              <w:pStyle w:val="rowtabella0"/>
              <w:rPr>
                <w:color w:val="002060"/>
              </w:rPr>
            </w:pPr>
            <w:proofErr w:type="gramStart"/>
            <w:r w:rsidRPr="00E43EB8">
              <w:rPr>
                <w:color w:val="002060"/>
              </w:rPr>
              <w:t>CITTA</w:t>
            </w:r>
            <w:proofErr w:type="gramEnd"/>
            <w:r w:rsidRPr="00E43EB8">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317DC"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7201A"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73C5F" w14:textId="77777777" w:rsidR="00520176" w:rsidRPr="00E43EB8" w:rsidRDefault="00520176" w:rsidP="00AF1E9D">
            <w:pPr>
              <w:pStyle w:val="rowtabella0"/>
              <w:rPr>
                <w:color w:val="002060"/>
              </w:rPr>
            </w:pPr>
            <w:r w:rsidRPr="00E43EB8">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3C174" w14:textId="77777777" w:rsidR="00520176" w:rsidRPr="00E43EB8" w:rsidRDefault="00520176" w:rsidP="00AF1E9D">
            <w:pPr>
              <w:pStyle w:val="rowtabella0"/>
              <w:rPr>
                <w:color w:val="002060"/>
              </w:rPr>
            </w:pPr>
            <w:r w:rsidRPr="00E43EB8">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18125" w14:textId="77777777" w:rsidR="00520176" w:rsidRPr="00E43EB8" w:rsidRDefault="00520176" w:rsidP="00AF1E9D">
            <w:pPr>
              <w:pStyle w:val="rowtabella0"/>
              <w:rPr>
                <w:color w:val="002060"/>
              </w:rPr>
            </w:pPr>
            <w:r w:rsidRPr="00E43EB8">
              <w:rPr>
                <w:color w:val="002060"/>
              </w:rPr>
              <w:t>VIA LAGO DI MISURINA</w:t>
            </w:r>
          </w:p>
        </w:tc>
      </w:tr>
    </w:tbl>
    <w:p w14:paraId="440A4E37" w14:textId="77777777" w:rsidR="00520176" w:rsidRPr="00E43EB8" w:rsidRDefault="00520176" w:rsidP="00520176">
      <w:pPr>
        <w:pStyle w:val="breakline"/>
        <w:rPr>
          <w:rFonts w:eastAsiaTheme="minorEastAsia"/>
          <w:color w:val="002060"/>
        </w:rPr>
      </w:pPr>
    </w:p>
    <w:p w14:paraId="5A676713" w14:textId="77777777" w:rsidR="00520176" w:rsidRPr="00E43EB8" w:rsidRDefault="00520176" w:rsidP="00520176">
      <w:pPr>
        <w:pStyle w:val="breakline"/>
        <w:rPr>
          <w:color w:val="002060"/>
        </w:rPr>
      </w:pPr>
    </w:p>
    <w:p w14:paraId="4BEA2E9A" w14:textId="77777777" w:rsidR="00520176" w:rsidRPr="00E43EB8" w:rsidRDefault="00520176" w:rsidP="00520176">
      <w:pPr>
        <w:pStyle w:val="breakline"/>
        <w:rPr>
          <w:color w:val="002060"/>
        </w:rPr>
      </w:pPr>
    </w:p>
    <w:p w14:paraId="720A9698" w14:textId="77777777" w:rsidR="00520176" w:rsidRPr="00E43EB8" w:rsidRDefault="00520176" w:rsidP="00520176">
      <w:pPr>
        <w:pStyle w:val="sottotitolocampionato10"/>
        <w:rPr>
          <w:color w:val="002060"/>
        </w:rPr>
      </w:pPr>
      <w:r w:rsidRPr="00E43EB8">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7"/>
        <w:gridCol w:w="385"/>
        <w:gridCol w:w="898"/>
        <w:gridCol w:w="1175"/>
        <w:gridCol w:w="1558"/>
        <w:gridCol w:w="1547"/>
      </w:tblGrid>
      <w:tr w:rsidR="00520176" w:rsidRPr="00E43EB8" w14:paraId="1F19E1BA" w14:textId="77777777" w:rsidTr="00AF1E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03E75" w14:textId="77777777" w:rsidR="00520176" w:rsidRPr="00E43EB8" w:rsidRDefault="00520176" w:rsidP="00AF1E9D">
            <w:pPr>
              <w:pStyle w:val="headertabella0"/>
              <w:rPr>
                <w:color w:val="002060"/>
              </w:rPr>
            </w:pPr>
            <w:r w:rsidRPr="00E43EB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8BE16" w14:textId="77777777" w:rsidR="00520176" w:rsidRPr="00E43EB8" w:rsidRDefault="00520176" w:rsidP="00AF1E9D">
            <w:pPr>
              <w:pStyle w:val="headertabella0"/>
              <w:rPr>
                <w:color w:val="002060"/>
              </w:rPr>
            </w:pPr>
            <w:r w:rsidRPr="00E43EB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11296" w14:textId="77777777" w:rsidR="00520176" w:rsidRPr="00E43EB8" w:rsidRDefault="00520176" w:rsidP="00AF1E9D">
            <w:pPr>
              <w:pStyle w:val="headertabella0"/>
              <w:rPr>
                <w:color w:val="002060"/>
              </w:rPr>
            </w:pPr>
            <w:r w:rsidRPr="00E43EB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2A7A3" w14:textId="77777777" w:rsidR="00520176" w:rsidRPr="00E43EB8" w:rsidRDefault="00520176" w:rsidP="00AF1E9D">
            <w:pPr>
              <w:pStyle w:val="headertabella0"/>
              <w:rPr>
                <w:color w:val="002060"/>
              </w:rPr>
            </w:pPr>
            <w:r w:rsidRPr="00E43EB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5D2F5" w14:textId="77777777" w:rsidR="00520176" w:rsidRPr="00E43EB8" w:rsidRDefault="00520176" w:rsidP="00AF1E9D">
            <w:pPr>
              <w:pStyle w:val="headertabella0"/>
              <w:rPr>
                <w:color w:val="002060"/>
              </w:rPr>
            </w:pPr>
            <w:r w:rsidRPr="00E43EB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AEA6E" w14:textId="77777777" w:rsidR="00520176" w:rsidRPr="00E43EB8" w:rsidRDefault="00520176" w:rsidP="00AF1E9D">
            <w:pPr>
              <w:pStyle w:val="headertabella0"/>
              <w:rPr>
                <w:color w:val="002060"/>
              </w:rPr>
            </w:pPr>
            <w:r w:rsidRPr="00E43EB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0473F" w14:textId="77777777" w:rsidR="00520176" w:rsidRPr="00E43EB8" w:rsidRDefault="00520176" w:rsidP="00AF1E9D">
            <w:pPr>
              <w:pStyle w:val="headertabella0"/>
              <w:rPr>
                <w:color w:val="002060"/>
              </w:rPr>
            </w:pPr>
            <w:r w:rsidRPr="00E43EB8">
              <w:rPr>
                <w:color w:val="002060"/>
              </w:rPr>
              <w:t>Indirizzo Impianto</w:t>
            </w:r>
          </w:p>
        </w:tc>
      </w:tr>
      <w:tr w:rsidR="00520176" w:rsidRPr="00E43EB8" w14:paraId="460B6324" w14:textId="77777777" w:rsidTr="00AF1E9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F56BFF" w14:textId="77777777" w:rsidR="00520176" w:rsidRPr="00E43EB8" w:rsidRDefault="00520176" w:rsidP="00AF1E9D">
            <w:pPr>
              <w:pStyle w:val="rowtabella0"/>
              <w:rPr>
                <w:color w:val="002060"/>
              </w:rPr>
            </w:pPr>
            <w:r w:rsidRPr="00E43EB8">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CDDCA" w14:textId="77777777" w:rsidR="00520176" w:rsidRPr="00E43EB8" w:rsidRDefault="00520176" w:rsidP="00AF1E9D">
            <w:pPr>
              <w:pStyle w:val="rowtabella0"/>
              <w:rPr>
                <w:color w:val="002060"/>
              </w:rPr>
            </w:pPr>
            <w:r w:rsidRPr="00E43EB8">
              <w:rPr>
                <w:color w:val="002060"/>
              </w:rPr>
              <w:t>POLISPORTIVA UROBORO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58B84" w14:textId="77777777" w:rsidR="00520176" w:rsidRPr="00E43EB8" w:rsidRDefault="00520176" w:rsidP="00AF1E9D">
            <w:pPr>
              <w:pStyle w:val="rowtabella0"/>
              <w:jc w:val="center"/>
              <w:rPr>
                <w:color w:val="002060"/>
              </w:rPr>
            </w:pPr>
            <w:r w:rsidRPr="00E43EB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60778" w14:textId="77777777" w:rsidR="00520176" w:rsidRPr="00E43EB8" w:rsidRDefault="00520176" w:rsidP="00AF1E9D">
            <w:pPr>
              <w:pStyle w:val="rowtabella0"/>
              <w:rPr>
                <w:color w:val="002060"/>
              </w:rPr>
            </w:pPr>
            <w:r w:rsidRPr="00E43EB8">
              <w:rPr>
                <w:color w:val="002060"/>
              </w:rPr>
              <w:t>22/03/2024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94923" w14:textId="77777777" w:rsidR="00520176" w:rsidRPr="00E43EB8" w:rsidRDefault="00520176" w:rsidP="00AF1E9D">
            <w:pPr>
              <w:pStyle w:val="rowtabella0"/>
              <w:rPr>
                <w:color w:val="002060"/>
              </w:rPr>
            </w:pPr>
            <w:r w:rsidRPr="00E43EB8">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677338" w14:textId="77777777" w:rsidR="00520176" w:rsidRPr="00E43EB8" w:rsidRDefault="00520176" w:rsidP="00AF1E9D">
            <w:pPr>
              <w:pStyle w:val="rowtabella0"/>
              <w:rPr>
                <w:color w:val="002060"/>
              </w:rPr>
            </w:pPr>
            <w:r w:rsidRPr="00E43EB8">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C0B54" w14:textId="77777777" w:rsidR="00520176" w:rsidRPr="00E43EB8" w:rsidRDefault="00520176" w:rsidP="00AF1E9D">
            <w:pPr>
              <w:pStyle w:val="rowtabella0"/>
              <w:rPr>
                <w:color w:val="002060"/>
              </w:rPr>
            </w:pPr>
            <w:r w:rsidRPr="00E43EB8">
              <w:rPr>
                <w:color w:val="002060"/>
              </w:rPr>
              <w:t>VIA CERQUATTI</w:t>
            </w:r>
          </w:p>
        </w:tc>
      </w:tr>
      <w:tr w:rsidR="00520176" w:rsidRPr="00E43EB8" w14:paraId="604E1AFA"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E73CD0" w14:textId="77777777" w:rsidR="00520176" w:rsidRPr="00E43EB8" w:rsidRDefault="00520176" w:rsidP="00AF1E9D">
            <w:pPr>
              <w:pStyle w:val="rowtabella0"/>
              <w:rPr>
                <w:color w:val="002060"/>
              </w:rPr>
            </w:pPr>
            <w:r w:rsidRPr="00E43EB8">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14BE25" w14:textId="77777777" w:rsidR="00520176" w:rsidRPr="00E43EB8" w:rsidRDefault="00520176" w:rsidP="00AF1E9D">
            <w:pPr>
              <w:pStyle w:val="rowtabella0"/>
              <w:rPr>
                <w:color w:val="002060"/>
              </w:rPr>
            </w:pPr>
            <w:r w:rsidRPr="00E43EB8">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CF6F54"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EEB3EB"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79265F" w14:textId="77777777" w:rsidR="00520176" w:rsidRPr="00E43EB8" w:rsidRDefault="00520176" w:rsidP="00AF1E9D">
            <w:pPr>
              <w:pStyle w:val="rowtabella0"/>
              <w:rPr>
                <w:color w:val="002060"/>
              </w:rPr>
            </w:pPr>
            <w:r w:rsidRPr="00E43EB8">
              <w:rPr>
                <w:color w:val="002060"/>
              </w:rPr>
              <w:t>5299 CENTRO SP. POL. "</w:t>
            </w:r>
            <w:proofErr w:type="gramStart"/>
            <w:r w:rsidRPr="00E43EB8">
              <w:rPr>
                <w:color w:val="002060"/>
              </w:rPr>
              <w:t>R.GATTARI</w:t>
            </w:r>
            <w:proofErr w:type="gramEnd"/>
            <w:r w:rsidRPr="00E43EB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C1E8D9" w14:textId="77777777" w:rsidR="00520176" w:rsidRPr="00E43EB8" w:rsidRDefault="00520176" w:rsidP="00AF1E9D">
            <w:pPr>
              <w:pStyle w:val="rowtabella0"/>
              <w:rPr>
                <w:color w:val="002060"/>
              </w:rPr>
            </w:pPr>
            <w:r w:rsidRPr="00E43EB8">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0E9A9C" w14:textId="77777777" w:rsidR="00520176" w:rsidRPr="00E43EB8" w:rsidRDefault="00520176" w:rsidP="00AF1E9D">
            <w:pPr>
              <w:pStyle w:val="rowtabella0"/>
              <w:rPr>
                <w:color w:val="002060"/>
              </w:rPr>
            </w:pPr>
            <w:r w:rsidRPr="00E43EB8">
              <w:rPr>
                <w:color w:val="002060"/>
              </w:rPr>
              <w:t>VIA TAGLIAMENTO</w:t>
            </w:r>
          </w:p>
        </w:tc>
      </w:tr>
      <w:tr w:rsidR="00520176" w:rsidRPr="00E43EB8" w14:paraId="06643E1F"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6DCD86" w14:textId="77777777" w:rsidR="00520176" w:rsidRPr="00E43EB8" w:rsidRDefault="00520176" w:rsidP="00AF1E9D">
            <w:pPr>
              <w:pStyle w:val="rowtabella0"/>
              <w:rPr>
                <w:color w:val="002060"/>
              </w:rPr>
            </w:pPr>
            <w:r w:rsidRPr="00E43EB8">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726C51" w14:textId="77777777" w:rsidR="00520176" w:rsidRPr="00E43EB8" w:rsidRDefault="00520176" w:rsidP="00AF1E9D">
            <w:pPr>
              <w:pStyle w:val="rowtabella0"/>
              <w:rPr>
                <w:color w:val="002060"/>
              </w:rPr>
            </w:pPr>
            <w:r w:rsidRPr="00E43EB8">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B222B7"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EA7E4D"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FC362D" w14:textId="77777777" w:rsidR="00520176" w:rsidRPr="00E43EB8" w:rsidRDefault="00520176" w:rsidP="00AF1E9D">
            <w:pPr>
              <w:pStyle w:val="rowtabella0"/>
              <w:rPr>
                <w:color w:val="002060"/>
              </w:rPr>
            </w:pPr>
            <w:r w:rsidRPr="00E43EB8">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B72CE6" w14:textId="77777777" w:rsidR="00520176" w:rsidRPr="00E43EB8" w:rsidRDefault="00520176" w:rsidP="00AF1E9D">
            <w:pPr>
              <w:pStyle w:val="rowtabella0"/>
              <w:rPr>
                <w:color w:val="002060"/>
              </w:rPr>
            </w:pPr>
            <w:r w:rsidRPr="00E43EB8">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423126" w14:textId="77777777" w:rsidR="00520176" w:rsidRPr="00E43EB8" w:rsidRDefault="00520176" w:rsidP="00AF1E9D">
            <w:pPr>
              <w:pStyle w:val="rowtabella0"/>
              <w:rPr>
                <w:color w:val="002060"/>
              </w:rPr>
            </w:pPr>
            <w:r w:rsidRPr="00E43EB8">
              <w:rPr>
                <w:color w:val="002060"/>
              </w:rPr>
              <w:t>VIA GHANDI - FRAZ. CROCETTE</w:t>
            </w:r>
          </w:p>
        </w:tc>
      </w:tr>
      <w:tr w:rsidR="00520176" w:rsidRPr="00E43EB8" w14:paraId="6207AE7A"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AFF165" w14:textId="77777777" w:rsidR="00520176" w:rsidRPr="00E43EB8" w:rsidRDefault="00520176" w:rsidP="00AF1E9D">
            <w:pPr>
              <w:pStyle w:val="rowtabella0"/>
              <w:rPr>
                <w:color w:val="002060"/>
              </w:rPr>
            </w:pPr>
            <w:r w:rsidRPr="00E43EB8">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CC9880" w14:textId="77777777" w:rsidR="00520176" w:rsidRPr="00E43EB8" w:rsidRDefault="00520176" w:rsidP="00AF1E9D">
            <w:pPr>
              <w:pStyle w:val="rowtabella0"/>
              <w:rPr>
                <w:color w:val="002060"/>
              </w:rPr>
            </w:pPr>
            <w:r w:rsidRPr="00E43EB8">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035446"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C4B8E1"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F55319" w14:textId="77777777" w:rsidR="00520176" w:rsidRPr="00E43EB8" w:rsidRDefault="00520176" w:rsidP="00AF1E9D">
            <w:pPr>
              <w:pStyle w:val="rowtabella0"/>
              <w:rPr>
                <w:color w:val="002060"/>
              </w:rPr>
            </w:pPr>
            <w:r w:rsidRPr="00E43EB8">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81CB3C" w14:textId="77777777" w:rsidR="00520176" w:rsidRPr="00E43EB8" w:rsidRDefault="00520176" w:rsidP="00AF1E9D">
            <w:pPr>
              <w:pStyle w:val="rowtabella0"/>
              <w:rPr>
                <w:color w:val="002060"/>
              </w:rPr>
            </w:pPr>
            <w:r w:rsidRPr="00E43EB8">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5E9F07" w14:textId="77777777" w:rsidR="00520176" w:rsidRPr="00E43EB8" w:rsidRDefault="00520176" w:rsidP="00AF1E9D">
            <w:pPr>
              <w:pStyle w:val="rowtabella0"/>
              <w:rPr>
                <w:color w:val="002060"/>
              </w:rPr>
            </w:pPr>
            <w:r w:rsidRPr="00E43EB8">
              <w:rPr>
                <w:color w:val="002060"/>
              </w:rPr>
              <w:t>LOC. "LE CALVIE"</w:t>
            </w:r>
          </w:p>
        </w:tc>
      </w:tr>
      <w:tr w:rsidR="00520176" w:rsidRPr="00E43EB8" w14:paraId="1095C93B"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BD5D8E" w14:textId="77777777" w:rsidR="00520176" w:rsidRPr="00E43EB8" w:rsidRDefault="00520176" w:rsidP="00AF1E9D">
            <w:pPr>
              <w:pStyle w:val="rowtabella0"/>
              <w:rPr>
                <w:color w:val="002060"/>
              </w:rPr>
            </w:pPr>
            <w:r w:rsidRPr="00E43EB8">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BAE542" w14:textId="77777777" w:rsidR="00520176" w:rsidRPr="00E43EB8" w:rsidRDefault="00520176" w:rsidP="00AF1E9D">
            <w:pPr>
              <w:pStyle w:val="rowtabella0"/>
              <w:rPr>
                <w:color w:val="002060"/>
              </w:rPr>
            </w:pPr>
            <w:r w:rsidRPr="00E43EB8">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F9D232"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018B01"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3E59BE" w14:textId="77777777" w:rsidR="00520176" w:rsidRPr="00E43EB8" w:rsidRDefault="00520176" w:rsidP="00AF1E9D">
            <w:pPr>
              <w:pStyle w:val="rowtabella0"/>
              <w:rPr>
                <w:color w:val="002060"/>
              </w:rPr>
            </w:pPr>
            <w:r w:rsidRPr="00E43EB8">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05803B" w14:textId="77777777" w:rsidR="00520176" w:rsidRPr="00E43EB8" w:rsidRDefault="00520176" w:rsidP="00AF1E9D">
            <w:pPr>
              <w:pStyle w:val="rowtabella0"/>
              <w:rPr>
                <w:color w:val="002060"/>
              </w:rPr>
            </w:pPr>
            <w:r w:rsidRPr="00E43EB8">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14FF60" w14:textId="77777777" w:rsidR="00520176" w:rsidRPr="00E43EB8" w:rsidRDefault="00520176" w:rsidP="00AF1E9D">
            <w:pPr>
              <w:pStyle w:val="rowtabella0"/>
              <w:rPr>
                <w:color w:val="002060"/>
              </w:rPr>
            </w:pPr>
            <w:r w:rsidRPr="00E43EB8">
              <w:rPr>
                <w:color w:val="002060"/>
              </w:rPr>
              <w:t>VIA GEMME, 13</w:t>
            </w:r>
          </w:p>
        </w:tc>
      </w:tr>
      <w:tr w:rsidR="00520176" w:rsidRPr="00E43EB8" w14:paraId="65F6AA8C" w14:textId="77777777" w:rsidTr="00AF1E9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558BF9" w14:textId="77777777" w:rsidR="00520176" w:rsidRPr="00E43EB8" w:rsidRDefault="00520176" w:rsidP="00AF1E9D">
            <w:pPr>
              <w:pStyle w:val="rowtabella0"/>
              <w:rPr>
                <w:color w:val="002060"/>
              </w:rPr>
            </w:pPr>
            <w:r w:rsidRPr="00E43EB8">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7C61B" w14:textId="77777777" w:rsidR="00520176" w:rsidRPr="00E43EB8" w:rsidRDefault="00520176" w:rsidP="00AF1E9D">
            <w:pPr>
              <w:pStyle w:val="rowtabella0"/>
              <w:rPr>
                <w:color w:val="002060"/>
              </w:rPr>
            </w:pPr>
            <w:r w:rsidRPr="00E43EB8">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7D885"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A3093"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62B1A" w14:textId="77777777" w:rsidR="00520176" w:rsidRPr="00E43EB8" w:rsidRDefault="00520176" w:rsidP="00AF1E9D">
            <w:pPr>
              <w:pStyle w:val="rowtabella0"/>
              <w:rPr>
                <w:color w:val="002060"/>
              </w:rPr>
            </w:pPr>
            <w:r w:rsidRPr="00E43EB8">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006B05" w14:textId="77777777" w:rsidR="00520176" w:rsidRPr="00E43EB8" w:rsidRDefault="00520176" w:rsidP="00AF1E9D">
            <w:pPr>
              <w:pStyle w:val="rowtabella0"/>
              <w:rPr>
                <w:color w:val="002060"/>
              </w:rPr>
            </w:pPr>
            <w:r w:rsidRPr="00E43EB8">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69247" w14:textId="77777777" w:rsidR="00520176" w:rsidRPr="00E43EB8" w:rsidRDefault="00520176" w:rsidP="00AF1E9D">
            <w:pPr>
              <w:pStyle w:val="rowtabella0"/>
              <w:rPr>
                <w:color w:val="002060"/>
              </w:rPr>
            </w:pPr>
            <w:r w:rsidRPr="00E43EB8">
              <w:rPr>
                <w:color w:val="002060"/>
              </w:rPr>
              <w:t xml:space="preserve">VIA </w:t>
            </w:r>
            <w:proofErr w:type="gramStart"/>
            <w:r w:rsidRPr="00E43EB8">
              <w:rPr>
                <w:color w:val="002060"/>
              </w:rPr>
              <w:t>B.BUOZZI</w:t>
            </w:r>
            <w:proofErr w:type="gramEnd"/>
          </w:p>
        </w:tc>
      </w:tr>
    </w:tbl>
    <w:p w14:paraId="42F9A755" w14:textId="77777777" w:rsidR="00520176" w:rsidRPr="00E43EB8" w:rsidRDefault="00520176" w:rsidP="00520176">
      <w:pPr>
        <w:pStyle w:val="breakline"/>
        <w:rPr>
          <w:rFonts w:eastAsiaTheme="minorEastAsia"/>
          <w:color w:val="002060"/>
        </w:rPr>
      </w:pPr>
    </w:p>
    <w:p w14:paraId="7E9545FC" w14:textId="77777777" w:rsidR="00520176" w:rsidRPr="00E43EB8" w:rsidRDefault="00520176" w:rsidP="00520176">
      <w:pPr>
        <w:pStyle w:val="breakline"/>
        <w:rPr>
          <w:color w:val="002060"/>
        </w:rPr>
      </w:pPr>
    </w:p>
    <w:p w14:paraId="3FAADA25" w14:textId="77777777" w:rsidR="00520176" w:rsidRPr="00E43EB8" w:rsidRDefault="00520176" w:rsidP="00520176">
      <w:pPr>
        <w:pStyle w:val="breakline"/>
        <w:rPr>
          <w:color w:val="002060"/>
        </w:rPr>
      </w:pPr>
    </w:p>
    <w:p w14:paraId="187F9230" w14:textId="77777777" w:rsidR="00520176" w:rsidRPr="00E43EB8" w:rsidRDefault="00520176" w:rsidP="00520176">
      <w:pPr>
        <w:pStyle w:val="sottotitolocampionato10"/>
        <w:rPr>
          <w:color w:val="002060"/>
        </w:rPr>
      </w:pPr>
      <w:r w:rsidRPr="00E43EB8">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20"/>
        <w:gridCol w:w="385"/>
        <w:gridCol w:w="898"/>
        <w:gridCol w:w="1198"/>
        <w:gridCol w:w="1548"/>
        <w:gridCol w:w="1547"/>
      </w:tblGrid>
      <w:tr w:rsidR="00520176" w:rsidRPr="00E43EB8" w14:paraId="1F681D83" w14:textId="77777777" w:rsidTr="00AF1E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7FF9F" w14:textId="77777777" w:rsidR="00520176" w:rsidRPr="00E43EB8" w:rsidRDefault="00520176" w:rsidP="00AF1E9D">
            <w:pPr>
              <w:pStyle w:val="headertabella0"/>
              <w:rPr>
                <w:color w:val="002060"/>
              </w:rPr>
            </w:pPr>
            <w:r w:rsidRPr="00E43EB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65BD7" w14:textId="77777777" w:rsidR="00520176" w:rsidRPr="00E43EB8" w:rsidRDefault="00520176" w:rsidP="00AF1E9D">
            <w:pPr>
              <w:pStyle w:val="headertabella0"/>
              <w:rPr>
                <w:color w:val="002060"/>
              </w:rPr>
            </w:pPr>
            <w:r w:rsidRPr="00E43EB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E224B" w14:textId="77777777" w:rsidR="00520176" w:rsidRPr="00E43EB8" w:rsidRDefault="00520176" w:rsidP="00AF1E9D">
            <w:pPr>
              <w:pStyle w:val="headertabella0"/>
              <w:rPr>
                <w:color w:val="002060"/>
              </w:rPr>
            </w:pPr>
            <w:r w:rsidRPr="00E43EB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67343" w14:textId="77777777" w:rsidR="00520176" w:rsidRPr="00E43EB8" w:rsidRDefault="00520176" w:rsidP="00AF1E9D">
            <w:pPr>
              <w:pStyle w:val="headertabella0"/>
              <w:rPr>
                <w:color w:val="002060"/>
              </w:rPr>
            </w:pPr>
            <w:r w:rsidRPr="00E43EB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086EB" w14:textId="77777777" w:rsidR="00520176" w:rsidRPr="00E43EB8" w:rsidRDefault="00520176" w:rsidP="00AF1E9D">
            <w:pPr>
              <w:pStyle w:val="headertabella0"/>
              <w:rPr>
                <w:color w:val="002060"/>
              </w:rPr>
            </w:pPr>
            <w:r w:rsidRPr="00E43EB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493FB" w14:textId="77777777" w:rsidR="00520176" w:rsidRPr="00E43EB8" w:rsidRDefault="00520176" w:rsidP="00AF1E9D">
            <w:pPr>
              <w:pStyle w:val="headertabella0"/>
              <w:rPr>
                <w:color w:val="002060"/>
              </w:rPr>
            </w:pPr>
            <w:r w:rsidRPr="00E43EB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DC268" w14:textId="77777777" w:rsidR="00520176" w:rsidRPr="00E43EB8" w:rsidRDefault="00520176" w:rsidP="00AF1E9D">
            <w:pPr>
              <w:pStyle w:val="headertabella0"/>
              <w:rPr>
                <w:color w:val="002060"/>
              </w:rPr>
            </w:pPr>
            <w:r w:rsidRPr="00E43EB8">
              <w:rPr>
                <w:color w:val="002060"/>
              </w:rPr>
              <w:t>Indirizzo Impianto</w:t>
            </w:r>
          </w:p>
        </w:tc>
      </w:tr>
      <w:tr w:rsidR="00520176" w:rsidRPr="00E43EB8" w14:paraId="283E2640" w14:textId="77777777" w:rsidTr="00AF1E9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40E0E9" w14:textId="77777777" w:rsidR="00520176" w:rsidRPr="00E43EB8" w:rsidRDefault="00520176" w:rsidP="00AF1E9D">
            <w:pPr>
              <w:pStyle w:val="rowtabella0"/>
              <w:rPr>
                <w:color w:val="002060"/>
              </w:rPr>
            </w:pPr>
            <w:r w:rsidRPr="00E43EB8">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13EEE" w14:textId="77777777" w:rsidR="00520176" w:rsidRPr="00E43EB8" w:rsidRDefault="00520176" w:rsidP="00AF1E9D">
            <w:pPr>
              <w:pStyle w:val="rowtabella0"/>
              <w:rPr>
                <w:color w:val="002060"/>
              </w:rPr>
            </w:pPr>
            <w:r w:rsidRPr="00E43EB8">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82D12" w14:textId="77777777" w:rsidR="00520176" w:rsidRPr="00E43EB8" w:rsidRDefault="00520176" w:rsidP="00AF1E9D">
            <w:pPr>
              <w:pStyle w:val="rowtabella0"/>
              <w:jc w:val="center"/>
              <w:rPr>
                <w:color w:val="002060"/>
              </w:rPr>
            </w:pPr>
            <w:r w:rsidRPr="00E43EB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5C1B7" w14:textId="77777777" w:rsidR="00520176" w:rsidRPr="00E43EB8" w:rsidRDefault="00520176" w:rsidP="00AF1E9D">
            <w:pPr>
              <w:pStyle w:val="rowtabella0"/>
              <w:rPr>
                <w:color w:val="002060"/>
              </w:rPr>
            </w:pPr>
            <w:r w:rsidRPr="00E43EB8">
              <w:rPr>
                <w:color w:val="002060"/>
              </w:rPr>
              <w:t>22/03/2024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54978" w14:textId="77777777" w:rsidR="00520176" w:rsidRPr="00E43EB8" w:rsidRDefault="00520176" w:rsidP="00AF1E9D">
            <w:pPr>
              <w:pStyle w:val="rowtabella0"/>
              <w:rPr>
                <w:color w:val="002060"/>
              </w:rPr>
            </w:pPr>
            <w:r w:rsidRPr="00E43EB8">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05F14" w14:textId="77777777" w:rsidR="00520176" w:rsidRPr="00E43EB8" w:rsidRDefault="00520176" w:rsidP="00AF1E9D">
            <w:pPr>
              <w:pStyle w:val="rowtabella0"/>
              <w:rPr>
                <w:color w:val="002060"/>
              </w:rPr>
            </w:pPr>
            <w:r w:rsidRPr="00E43EB8">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C5DFA" w14:textId="77777777" w:rsidR="00520176" w:rsidRPr="00E43EB8" w:rsidRDefault="00520176" w:rsidP="00AF1E9D">
            <w:pPr>
              <w:pStyle w:val="rowtabella0"/>
              <w:rPr>
                <w:color w:val="002060"/>
              </w:rPr>
            </w:pPr>
            <w:r w:rsidRPr="00E43EB8">
              <w:rPr>
                <w:color w:val="002060"/>
              </w:rPr>
              <w:t>VIA ROSSINI</w:t>
            </w:r>
          </w:p>
        </w:tc>
      </w:tr>
      <w:tr w:rsidR="00520176" w:rsidRPr="00E43EB8" w14:paraId="4ADD90A7"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4E2456" w14:textId="77777777" w:rsidR="00520176" w:rsidRPr="00E43EB8" w:rsidRDefault="00520176" w:rsidP="00AF1E9D">
            <w:pPr>
              <w:pStyle w:val="rowtabella0"/>
              <w:rPr>
                <w:color w:val="002060"/>
              </w:rPr>
            </w:pPr>
            <w:r w:rsidRPr="00E43EB8">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D4F533" w14:textId="77777777" w:rsidR="00520176" w:rsidRPr="00E43EB8" w:rsidRDefault="00520176" w:rsidP="00AF1E9D">
            <w:pPr>
              <w:pStyle w:val="rowtabella0"/>
              <w:rPr>
                <w:color w:val="002060"/>
              </w:rPr>
            </w:pPr>
            <w:r w:rsidRPr="00E43EB8">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CF660A"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8A7689"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F224A3" w14:textId="77777777" w:rsidR="00520176" w:rsidRPr="00E43EB8" w:rsidRDefault="00520176" w:rsidP="00AF1E9D">
            <w:pPr>
              <w:pStyle w:val="rowtabella0"/>
              <w:rPr>
                <w:color w:val="002060"/>
              </w:rPr>
            </w:pPr>
            <w:r w:rsidRPr="00E43EB8">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7443E6" w14:textId="77777777" w:rsidR="00520176" w:rsidRPr="00E43EB8" w:rsidRDefault="00520176" w:rsidP="00AF1E9D">
            <w:pPr>
              <w:pStyle w:val="rowtabella0"/>
              <w:rPr>
                <w:color w:val="002060"/>
              </w:rPr>
            </w:pPr>
            <w:r w:rsidRPr="00E43EB8">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5DC1B7" w14:textId="77777777" w:rsidR="00520176" w:rsidRPr="00E43EB8" w:rsidRDefault="00520176" w:rsidP="00AF1E9D">
            <w:pPr>
              <w:pStyle w:val="rowtabella0"/>
              <w:rPr>
                <w:color w:val="002060"/>
              </w:rPr>
            </w:pPr>
            <w:r w:rsidRPr="00E43EB8">
              <w:rPr>
                <w:color w:val="002060"/>
              </w:rPr>
              <w:t>VIA DELL IRIS</w:t>
            </w:r>
          </w:p>
        </w:tc>
      </w:tr>
      <w:tr w:rsidR="00520176" w:rsidRPr="00E43EB8" w14:paraId="58207EAE"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032438" w14:textId="77777777" w:rsidR="00520176" w:rsidRPr="00E43EB8" w:rsidRDefault="00520176" w:rsidP="00AF1E9D">
            <w:pPr>
              <w:pStyle w:val="rowtabella0"/>
              <w:rPr>
                <w:color w:val="002060"/>
              </w:rPr>
            </w:pPr>
            <w:r w:rsidRPr="00E43EB8">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91521B" w14:textId="77777777" w:rsidR="00520176" w:rsidRPr="00E43EB8" w:rsidRDefault="00520176" w:rsidP="00AF1E9D">
            <w:pPr>
              <w:pStyle w:val="rowtabella0"/>
              <w:rPr>
                <w:color w:val="002060"/>
              </w:rPr>
            </w:pPr>
            <w:r w:rsidRPr="00E43EB8">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07C6E0"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655CE3"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A93E51" w14:textId="77777777" w:rsidR="00520176" w:rsidRPr="00E43EB8" w:rsidRDefault="00520176" w:rsidP="00AF1E9D">
            <w:pPr>
              <w:pStyle w:val="rowtabella0"/>
              <w:rPr>
                <w:color w:val="002060"/>
              </w:rPr>
            </w:pPr>
            <w:r w:rsidRPr="00E43EB8">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C878B4" w14:textId="77777777" w:rsidR="00520176" w:rsidRPr="00E43EB8" w:rsidRDefault="00520176" w:rsidP="00AF1E9D">
            <w:pPr>
              <w:pStyle w:val="rowtabella0"/>
              <w:rPr>
                <w:color w:val="002060"/>
              </w:rPr>
            </w:pPr>
            <w:r w:rsidRPr="00E43EB8">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CB4B9B" w14:textId="77777777" w:rsidR="00520176" w:rsidRPr="00E43EB8" w:rsidRDefault="00520176" w:rsidP="00AF1E9D">
            <w:pPr>
              <w:pStyle w:val="rowtabella0"/>
              <w:rPr>
                <w:color w:val="002060"/>
              </w:rPr>
            </w:pPr>
            <w:r w:rsidRPr="00E43EB8">
              <w:rPr>
                <w:color w:val="002060"/>
              </w:rPr>
              <w:t>VIA SALVO D'ACQUISTO</w:t>
            </w:r>
          </w:p>
        </w:tc>
      </w:tr>
      <w:tr w:rsidR="00520176" w:rsidRPr="00E43EB8" w14:paraId="0500050C"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A8BF56" w14:textId="77777777" w:rsidR="00520176" w:rsidRPr="00E43EB8" w:rsidRDefault="00520176" w:rsidP="00AF1E9D">
            <w:pPr>
              <w:pStyle w:val="rowtabella0"/>
              <w:rPr>
                <w:color w:val="002060"/>
              </w:rPr>
            </w:pPr>
            <w:r w:rsidRPr="00E43EB8">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C1362F" w14:textId="77777777" w:rsidR="00520176" w:rsidRPr="00E43EB8" w:rsidRDefault="00520176" w:rsidP="00AF1E9D">
            <w:pPr>
              <w:pStyle w:val="rowtabella0"/>
              <w:rPr>
                <w:color w:val="002060"/>
              </w:rPr>
            </w:pPr>
            <w:r w:rsidRPr="00E43EB8">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48914D"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FB03ED"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D2637B" w14:textId="77777777" w:rsidR="00520176" w:rsidRPr="00E43EB8" w:rsidRDefault="00520176" w:rsidP="00AF1E9D">
            <w:pPr>
              <w:pStyle w:val="rowtabella0"/>
              <w:rPr>
                <w:color w:val="002060"/>
              </w:rPr>
            </w:pPr>
            <w:r w:rsidRPr="00E43EB8">
              <w:rPr>
                <w:color w:val="002060"/>
              </w:rPr>
              <w:t xml:space="preserve">5295 TENSOSTRUTTURA VIA </w:t>
            </w:r>
            <w:proofErr w:type="gramStart"/>
            <w:r w:rsidRPr="00E43EB8">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3F2AFE" w14:textId="77777777" w:rsidR="00520176" w:rsidRPr="00E43EB8" w:rsidRDefault="00520176" w:rsidP="00AF1E9D">
            <w:pPr>
              <w:pStyle w:val="rowtabella0"/>
              <w:rPr>
                <w:color w:val="002060"/>
              </w:rPr>
            </w:pPr>
            <w:r w:rsidRPr="00E43EB8">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612CCA" w14:textId="77777777" w:rsidR="00520176" w:rsidRPr="00E43EB8" w:rsidRDefault="00520176" w:rsidP="00AF1E9D">
            <w:pPr>
              <w:pStyle w:val="rowtabella0"/>
              <w:rPr>
                <w:color w:val="002060"/>
              </w:rPr>
            </w:pPr>
            <w:r w:rsidRPr="00E43EB8">
              <w:rPr>
                <w:color w:val="002060"/>
              </w:rPr>
              <w:t xml:space="preserve">VIA </w:t>
            </w:r>
            <w:proofErr w:type="gramStart"/>
            <w:r w:rsidRPr="00E43EB8">
              <w:rPr>
                <w:color w:val="002060"/>
              </w:rPr>
              <w:t>E.MATTEI</w:t>
            </w:r>
            <w:proofErr w:type="gramEnd"/>
          </w:p>
        </w:tc>
      </w:tr>
      <w:tr w:rsidR="00520176" w:rsidRPr="00E43EB8" w14:paraId="1327F3EB"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CE51A8" w14:textId="77777777" w:rsidR="00520176" w:rsidRPr="00E43EB8" w:rsidRDefault="00520176" w:rsidP="00AF1E9D">
            <w:pPr>
              <w:pStyle w:val="rowtabella0"/>
              <w:rPr>
                <w:color w:val="002060"/>
              </w:rPr>
            </w:pPr>
            <w:r w:rsidRPr="00E43EB8">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1F91FE" w14:textId="77777777" w:rsidR="00520176" w:rsidRPr="00E43EB8" w:rsidRDefault="00520176" w:rsidP="00AF1E9D">
            <w:pPr>
              <w:pStyle w:val="rowtabella0"/>
              <w:rPr>
                <w:color w:val="002060"/>
              </w:rPr>
            </w:pPr>
            <w:r w:rsidRPr="00E43EB8">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308FC5"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0851E1"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3A125C" w14:textId="77777777" w:rsidR="00520176" w:rsidRPr="00E43EB8" w:rsidRDefault="00520176" w:rsidP="00AF1E9D">
            <w:pPr>
              <w:pStyle w:val="rowtabella0"/>
              <w:rPr>
                <w:color w:val="002060"/>
              </w:rPr>
            </w:pPr>
            <w:r w:rsidRPr="00E43EB8">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DF2360" w14:textId="77777777" w:rsidR="00520176" w:rsidRPr="00E43EB8" w:rsidRDefault="00520176" w:rsidP="00AF1E9D">
            <w:pPr>
              <w:pStyle w:val="rowtabella0"/>
              <w:rPr>
                <w:color w:val="002060"/>
              </w:rPr>
            </w:pPr>
            <w:r w:rsidRPr="00E43EB8">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5CC615" w14:textId="77777777" w:rsidR="00520176" w:rsidRPr="00E43EB8" w:rsidRDefault="00520176" w:rsidP="00AF1E9D">
            <w:pPr>
              <w:pStyle w:val="rowtabella0"/>
              <w:rPr>
                <w:color w:val="002060"/>
              </w:rPr>
            </w:pPr>
            <w:r w:rsidRPr="00E43EB8">
              <w:rPr>
                <w:color w:val="002060"/>
              </w:rPr>
              <w:t xml:space="preserve">VIA </w:t>
            </w:r>
            <w:proofErr w:type="gramStart"/>
            <w:r w:rsidRPr="00E43EB8">
              <w:rPr>
                <w:color w:val="002060"/>
              </w:rPr>
              <w:t>C.ULPIANI</w:t>
            </w:r>
            <w:proofErr w:type="gramEnd"/>
          </w:p>
        </w:tc>
      </w:tr>
      <w:tr w:rsidR="00520176" w:rsidRPr="00E43EB8" w14:paraId="0BAE2BF5" w14:textId="77777777" w:rsidTr="00AF1E9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C53225" w14:textId="77777777" w:rsidR="00520176" w:rsidRPr="00E43EB8" w:rsidRDefault="00520176" w:rsidP="00AF1E9D">
            <w:pPr>
              <w:pStyle w:val="rowtabella0"/>
              <w:rPr>
                <w:color w:val="002060"/>
              </w:rPr>
            </w:pPr>
            <w:r w:rsidRPr="00E43EB8">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1A2FC" w14:textId="77777777" w:rsidR="00520176" w:rsidRPr="00E43EB8" w:rsidRDefault="00520176" w:rsidP="00AF1E9D">
            <w:pPr>
              <w:pStyle w:val="rowtabella0"/>
              <w:rPr>
                <w:color w:val="002060"/>
              </w:rPr>
            </w:pPr>
            <w:proofErr w:type="gramStart"/>
            <w:r w:rsidRPr="00E43EB8">
              <w:rPr>
                <w:color w:val="002060"/>
              </w:rPr>
              <w:t>U.MANDOLESI</w:t>
            </w:r>
            <w:proofErr w:type="gramEnd"/>
            <w:r w:rsidRPr="00E43EB8">
              <w:rPr>
                <w:color w:val="002060"/>
              </w:rPr>
              <w:t xml:space="preserv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68CF8"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ABD78"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1360FC" w14:textId="77777777" w:rsidR="00520176" w:rsidRPr="00E43EB8" w:rsidRDefault="00520176" w:rsidP="00AF1E9D">
            <w:pPr>
              <w:pStyle w:val="rowtabella0"/>
              <w:rPr>
                <w:color w:val="002060"/>
              </w:rPr>
            </w:pPr>
            <w:r w:rsidRPr="00E43EB8">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C8CD3" w14:textId="77777777" w:rsidR="00520176" w:rsidRPr="00E43EB8" w:rsidRDefault="00520176" w:rsidP="00AF1E9D">
            <w:pPr>
              <w:pStyle w:val="rowtabella0"/>
              <w:rPr>
                <w:color w:val="002060"/>
              </w:rPr>
            </w:pPr>
            <w:r w:rsidRPr="00E43EB8">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333613" w14:textId="77777777" w:rsidR="00520176" w:rsidRPr="00E43EB8" w:rsidRDefault="00520176" w:rsidP="00AF1E9D">
            <w:pPr>
              <w:pStyle w:val="rowtabella0"/>
              <w:rPr>
                <w:color w:val="002060"/>
              </w:rPr>
            </w:pPr>
            <w:r w:rsidRPr="00E43EB8">
              <w:rPr>
                <w:color w:val="002060"/>
              </w:rPr>
              <w:t>FRAZ.PAGLIARE VIA VECCHI</w:t>
            </w:r>
          </w:p>
        </w:tc>
      </w:tr>
    </w:tbl>
    <w:p w14:paraId="14413ED7" w14:textId="77777777" w:rsidR="00520176" w:rsidRPr="006F3834" w:rsidRDefault="00520176" w:rsidP="005907F8">
      <w:pPr>
        <w:pStyle w:val="breakline"/>
        <w:rPr>
          <w:rFonts w:eastAsiaTheme="minorEastAsia"/>
          <w:color w:val="002060"/>
        </w:rPr>
      </w:pPr>
    </w:p>
    <w:p w14:paraId="5A788FB4" w14:textId="77777777" w:rsidR="005907F8" w:rsidRPr="006F3834" w:rsidRDefault="005907F8" w:rsidP="005907F8">
      <w:pPr>
        <w:pStyle w:val="breakline"/>
        <w:rPr>
          <w:color w:val="002060"/>
        </w:rPr>
      </w:pPr>
    </w:p>
    <w:p w14:paraId="5E2DC6E7" w14:textId="77777777" w:rsidR="005907F8" w:rsidRPr="006F3834" w:rsidRDefault="005907F8" w:rsidP="005907F8">
      <w:pPr>
        <w:pStyle w:val="titolocampionato0"/>
        <w:shd w:val="clear" w:color="auto" w:fill="CCCCCC"/>
        <w:spacing w:before="80" w:after="40"/>
        <w:rPr>
          <w:color w:val="002060"/>
        </w:rPr>
      </w:pPr>
      <w:r w:rsidRPr="006F3834">
        <w:rPr>
          <w:color w:val="002060"/>
        </w:rPr>
        <w:t>CALCIO A CINQUE SERIE D</w:t>
      </w:r>
    </w:p>
    <w:p w14:paraId="1D3475F2" w14:textId="77777777" w:rsidR="005907F8" w:rsidRPr="006F3834" w:rsidRDefault="005907F8" w:rsidP="005907F8">
      <w:pPr>
        <w:pStyle w:val="titoloprinc0"/>
        <w:rPr>
          <w:color w:val="002060"/>
        </w:rPr>
      </w:pPr>
      <w:r w:rsidRPr="006F3834">
        <w:rPr>
          <w:color w:val="002060"/>
        </w:rPr>
        <w:t>VARIAZIONI AL PROGRAMMA GARE</w:t>
      </w:r>
    </w:p>
    <w:p w14:paraId="009D7938" w14:textId="77777777" w:rsidR="005907F8" w:rsidRPr="006F3834" w:rsidRDefault="005907F8" w:rsidP="005907F8">
      <w:pPr>
        <w:pStyle w:val="breakline"/>
        <w:rPr>
          <w:color w:val="002060"/>
        </w:rPr>
      </w:pPr>
    </w:p>
    <w:p w14:paraId="34400494" w14:textId="77777777" w:rsidR="005907F8" w:rsidRPr="006F3834" w:rsidRDefault="005907F8" w:rsidP="005907F8">
      <w:pPr>
        <w:pStyle w:val="breakline"/>
        <w:rPr>
          <w:color w:val="002060"/>
        </w:rPr>
      </w:pPr>
    </w:p>
    <w:p w14:paraId="072337D0" w14:textId="77777777" w:rsidR="005907F8" w:rsidRPr="006F3834" w:rsidRDefault="005907F8" w:rsidP="005907F8">
      <w:pPr>
        <w:pStyle w:val="sottotitolocampionato10"/>
        <w:rPr>
          <w:color w:val="002060"/>
        </w:rPr>
      </w:pPr>
      <w:r w:rsidRPr="006F383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907F8" w:rsidRPr="006F3834" w14:paraId="0B08027B" w14:textId="77777777" w:rsidTr="0010125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0D2C5" w14:textId="77777777" w:rsidR="005907F8" w:rsidRPr="006F3834" w:rsidRDefault="005907F8" w:rsidP="00C857F2">
            <w:pPr>
              <w:pStyle w:val="headertabella0"/>
              <w:rPr>
                <w:color w:val="002060"/>
              </w:rPr>
            </w:pPr>
            <w:r w:rsidRPr="006F38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2AFDA" w14:textId="77777777" w:rsidR="005907F8" w:rsidRPr="006F3834" w:rsidRDefault="005907F8" w:rsidP="00C857F2">
            <w:pPr>
              <w:pStyle w:val="headertabella0"/>
              <w:rPr>
                <w:color w:val="002060"/>
              </w:rPr>
            </w:pPr>
            <w:r w:rsidRPr="006F383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10168" w14:textId="77777777" w:rsidR="005907F8" w:rsidRPr="006F3834" w:rsidRDefault="005907F8" w:rsidP="00C857F2">
            <w:pPr>
              <w:pStyle w:val="headertabella0"/>
              <w:rPr>
                <w:color w:val="002060"/>
              </w:rPr>
            </w:pPr>
            <w:r w:rsidRPr="006F38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FCA00" w14:textId="77777777" w:rsidR="005907F8" w:rsidRPr="006F3834" w:rsidRDefault="005907F8" w:rsidP="00C857F2">
            <w:pPr>
              <w:pStyle w:val="headertabella0"/>
              <w:rPr>
                <w:color w:val="002060"/>
              </w:rPr>
            </w:pPr>
            <w:r w:rsidRPr="006F38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525F7" w14:textId="77777777" w:rsidR="005907F8" w:rsidRPr="006F3834" w:rsidRDefault="005907F8" w:rsidP="00C857F2">
            <w:pPr>
              <w:pStyle w:val="headertabella0"/>
              <w:rPr>
                <w:color w:val="002060"/>
              </w:rPr>
            </w:pPr>
            <w:r w:rsidRPr="006F383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E1E8A" w14:textId="77777777" w:rsidR="005907F8" w:rsidRPr="006F3834" w:rsidRDefault="005907F8" w:rsidP="00C857F2">
            <w:pPr>
              <w:pStyle w:val="headertabella0"/>
              <w:rPr>
                <w:color w:val="002060"/>
              </w:rPr>
            </w:pPr>
            <w:r w:rsidRPr="006F38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67B9C" w14:textId="77777777" w:rsidR="005907F8" w:rsidRPr="006F3834" w:rsidRDefault="005907F8" w:rsidP="00C857F2">
            <w:pPr>
              <w:pStyle w:val="headertabella0"/>
              <w:rPr>
                <w:color w:val="002060"/>
              </w:rPr>
            </w:pPr>
            <w:r w:rsidRPr="006F3834">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0E397" w14:textId="77777777" w:rsidR="005907F8" w:rsidRPr="006F3834" w:rsidRDefault="005907F8" w:rsidP="00C857F2">
            <w:pPr>
              <w:pStyle w:val="headertabella0"/>
              <w:rPr>
                <w:color w:val="002060"/>
              </w:rPr>
            </w:pPr>
            <w:r w:rsidRPr="006F3834">
              <w:rPr>
                <w:color w:val="002060"/>
              </w:rPr>
              <w:t>Impianto</w:t>
            </w:r>
          </w:p>
        </w:tc>
      </w:tr>
      <w:tr w:rsidR="005907F8" w:rsidRPr="006F3834" w14:paraId="61F3EDD5" w14:textId="77777777" w:rsidTr="0010125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F445E" w14:textId="77777777" w:rsidR="005907F8" w:rsidRPr="0010125C" w:rsidRDefault="005907F8" w:rsidP="00C857F2">
            <w:pPr>
              <w:pStyle w:val="rowtabella0"/>
              <w:rPr>
                <w:color w:val="002060"/>
                <w:highlight w:val="yellow"/>
              </w:rPr>
            </w:pPr>
            <w:r w:rsidRPr="0010125C">
              <w:rPr>
                <w:color w:val="002060"/>
                <w:highlight w:val="yellow"/>
              </w:rPr>
              <w:t>23/03/2024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EBEF6" w14:textId="77777777" w:rsidR="005907F8" w:rsidRPr="0010125C" w:rsidRDefault="005907F8" w:rsidP="00C857F2">
            <w:pPr>
              <w:pStyle w:val="rowtabella0"/>
              <w:jc w:val="center"/>
              <w:rPr>
                <w:color w:val="002060"/>
                <w:highlight w:val="yellow"/>
              </w:rPr>
            </w:pPr>
            <w:r w:rsidRPr="0010125C">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0C41A" w14:textId="77777777" w:rsidR="005907F8" w:rsidRPr="0010125C" w:rsidRDefault="005907F8" w:rsidP="00C857F2">
            <w:pPr>
              <w:pStyle w:val="rowtabella0"/>
              <w:rPr>
                <w:color w:val="002060"/>
                <w:highlight w:val="yellow"/>
              </w:rPr>
            </w:pPr>
            <w:r w:rsidRPr="0010125C">
              <w:rPr>
                <w:color w:val="002060"/>
                <w:highlight w:val="yellow"/>
              </w:rPr>
              <w:t>CASENUOVE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E01A" w14:textId="77777777" w:rsidR="005907F8" w:rsidRPr="0010125C" w:rsidRDefault="005907F8" w:rsidP="00C857F2">
            <w:pPr>
              <w:pStyle w:val="rowtabella0"/>
              <w:rPr>
                <w:color w:val="002060"/>
                <w:highlight w:val="yellow"/>
              </w:rPr>
            </w:pPr>
            <w:r w:rsidRPr="0010125C">
              <w:rPr>
                <w:color w:val="002060"/>
                <w:highlight w:val="yellow"/>
              </w:rPr>
              <w:t>GLS DORICA AN.UR</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52A4C" w14:textId="77777777" w:rsidR="005907F8" w:rsidRPr="006F3834" w:rsidRDefault="005907F8" w:rsidP="00C857F2">
            <w:pPr>
              <w:pStyle w:val="rowtabella0"/>
              <w:rPr>
                <w:color w:val="002060"/>
              </w:rPr>
            </w:pPr>
            <w:r w:rsidRPr="006F3834">
              <w:rPr>
                <w:color w:val="002060"/>
              </w:rPr>
              <w:t>22/03/2024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49254" w14:textId="77777777" w:rsidR="005907F8" w:rsidRPr="006F3834" w:rsidRDefault="005907F8" w:rsidP="00C857F2">
            <w:pPr>
              <w:pStyle w:val="rowtabella0"/>
              <w:jc w:val="center"/>
              <w:rPr>
                <w:color w:val="002060"/>
              </w:rPr>
            </w:pPr>
            <w:r w:rsidRPr="0010125C">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E8FF0" w14:textId="77777777" w:rsidR="005907F8" w:rsidRPr="006F3834" w:rsidRDefault="005907F8" w:rsidP="00C857F2">
            <w:pPr>
              <w:pStyle w:val="rowtabella0"/>
              <w:jc w:val="center"/>
              <w:rPr>
                <w:color w:val="002060"/>
              </w:rPr>
            </w:pPr>
            <w:r w:rsidRPr="006F3834">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4A17D" w14:textId="77777777" w:rsidR="005907F8" w:rsidRPr="006F3834" w:rsidRDefault="005907F8" w:rsidP="00C857F2">
            <w:pPr>
              <w:rPr>
                <w:color w:val="002060"/>
              </w:rPr>
            </w:pPr>
          </w:p>
        </w:tc>
      </w:tr>
    </w:tbl>
    <w:p w14:paraId="5B0C5E9D" w14:textId="77777777" w:rsidR="005907F8" w:rsidRPr="006F3834" w:rsidRDefault="005907F8" w:rsidP="005907F8">
      <w:pPr>
        <w:pStyle w:val="breakline"/>
        <w:rPr>
          <w:rFonts w:eastAsiaTheme="minorEastAsia"/>
          <w:color w:val="002060"/>
        </w:rPr>
      </w:pPr>
    </w:p>
    <w:p w14:paraId="049687A1" w14:textId="77777777" w:rsidR="005907F8" w:rsidRPr="006F3834" w:rsidRDefault="005907F8" w:rsidP="005907F8">
      <w:pPr>
        <w:pStyle w:val="breakline"/>
        <w:rPr>
          <w:color w:val="002060"/>
        </w:rPr>
      </w:pPr>
    </w:p>
    <w:p w14:paraId="1DDDCFC2" w14:textId="77777777" w:rsidR="005907F8" w:rsidRPr="006F3834" w:rsidRDefault="005907F8" w:rsidP="005907F8">
      <w:pPr>
        <w:pStyle w:val="sottotitolocampionato10"/>
        <w:rPr>
          <w:color w:val="002060"/>
        </w:rPr>
      </w:pPr>
      <w:r w:rsidRPr="006F383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907F8" w:rsidRPr="006F3834" w14:paraId="5D6B96A4" w14:textId="77777777" w:rsidTr="0010125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7F5A7" w14:textId="77777777" w:rsidR="005907F8" w:rsidRPr="006F3834" w:rsidRDefault="005907F8" w:rsidP="00C857F2">
            <w:pPr>
              <w:pStyle w:val="headertabella0"/>
              <w:rPr>
                <w:color w:val="002060"/>
              </w:rPr>
            </w:pPr>
            <w:r w:rsidRPr="006F38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80001" w14:textId="77777777" w:rsidR="005907F8" w:rsidRPr="006F3834" w:rsidRDefault="005907F8" w:rsidP="00C857F2">
            <w:pPr>
              <w:pStyle w:val="headertabella0"/>
              <w:rPr>
                <w:color w:val="002060"/>
              </w:rPr>
            </w:pPr>
            <w:r w:rsidRPr="006F383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4F542" w14:textId="77777777" w:rsidR="005907F8" w:rsidRPr="006F3834" w:rsidRDefault="005907F8" w:rsidP="00C857F2">
            <w:pPr>
              <w:pStyle w:val="headertabella0"/>
              <w:rPr>
                <w:color w:val="002060"/>
              </w:rPr>
            </w:pPr>
            <w:r w:rsidRPr="006F38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1EF73" w14:textId="77777777" w:rsidR="005907F8" w:rsidRPr="006F3834" w:rsidRDefault="005907F8" w:rsidP="00C857F2">
            <w:pPr>
              <w:pStyle w:val="headertabella0"/>
              <w:rPr>
                <w:color w:val="002060"/>
              </w:rPr>
            </w:pPr>
            <w:r w:rsidRPr="006F38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BB5AA" w14:textId="77777777" w:rsidR="005907F8" w:rsidRPr="006F3834" w:rsidRDefault="005907F8" w:rsidP="00C857F2">
            <w:pPr>
              <w:pStyle w:val="headertabella0"/>
              <w:rPr>
                <w:color w:val="002060"/>
              </w:rPr>
            </w:pPr>
            <w:r w:rsidRPr="006F383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51F02" w14:textId="77777777" w:rsidR="005907F8" w:rsidRPr="006F3834" w:rsidRDefault="005907F8" w:rsidP="00C857F2">
            <w:pPr>
              <w:pStyle w:val="headertabella0"/>
              <w:rPr>
                <w:color w:val="002060"/>
              </w:rPr>
            </w:pPr>
            <w:r w:rsidRPr="006F38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39147" w14:textId="77777777" w:rsidR="005907F8" w:rsidRPr="006F3834" w:rsidRDefault="005907F8" w:rsidP="00C857F2">
            <w:pPr>
              <w:pStyle w:val="headertabella0"/>
              <w:rPr>
                <w:color w:val="002060"/>
              </w:rPr>
            </w:pPr>
            <w:r w:rsidRPr="006F3834">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92CE2" w14:textId="77777777" w:rsidR="005907F8" w:rsidRPr="006F3834" w:rsidRDefault="005907F8" w:rsidP="00C857F2">
            <w:pPr>
              <w:pStyle w:val="headertabella0"/>
              <w:rPr>
                <w:color w:val="002060"/>
              </w:rPr>
            </w:pPr>
            <w:r w:rsidRPr="006F3834">
              <w:rPr>
                <w:color w:val="002060"/>
              </w:rPr>
              <w:t>Impianto</w:t>
            </w:r>
          </w:p>
        </w:tc>
      </w:tr>
      <w:tr w:rsidR="005907F8" w:rsidRPr="006F3834" w14:paraId="52F1FB77" w14:textId="77777777" w:rsidTr="0010125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F08CB" w14:textId="77777777" w:rsidR="005907F8" w:rsidRPr="0010125C" w:rsidRDefault="005907F8" w:rsidP="00C857F2">
            <w:pPr>
              <w:pStyle w:val="rowtabella0"/>
              <w:rPr>
                <w:color w:val="002060"/>
                <w:highlight w:val="yellow"/>
              </w:rPr>
            </w:pPr>
            <w:r w:rsidRPr="0010125C">
              <w:rPr>
                <w:color w:val="002060"/>
                <w:highlight w:val="yellow"/>
              </w:rPr>
              <w:t>22/03/2024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106D9" w14:textId="77777777" w:rsidR="005907F8" w:rsidRPr="0010125C" w:rsidRDefault="005907F8" w:rsidP="00C857F2">
            <w:pPr>
              <w:pStyle w:val="rowtabella0"/>
              <w:jc w:val="center"/>
              <w:rPr>
                <w:color w:val="002060"/>
                <w:highlight w:val="yellow"/>
              </w:rPr>
            </w:pPr>
            <w:r w:rsidRPr="0010125C">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08806" w14:textId="77777777" w:rsidR="005907F8" w:rsidRPr="0010125C" w:rsidRDefault="005907F8" w:rsidP="00C857F2">
            <w:pPr>
              <w:pStyle w:val="rowtabella0"/>
              <w:rPr>
                <w:color w:val="002060"/>
                <w:highlight w:val="yellow"/>
              </w:rPr>
            </w:pPr>
            <w:r w:rsidRPr="0010125C">
              <w:rPr>
                <w:color w:val="002060"/>
                <w:highlight w:val="yellow"/>
              </w:rPr>
              <w:t>FRASASSI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F3C2D" w14:textId="77777777" w:rsidR="005907F8" w:rsidRPr="0010125C" w:rsidRDefault="005907F8" w:rsidP="00C857F2">
            <w:pPr>
              <w:pStyle w:val="rowtabella0"/>
              <w:rPr>
                <w:color w:val="002060"/>
                <w:highlight w:val="yellow"/>
              </w:rPr>
            </w:pPr>
            <w:r w:rsidRPr="0010125C">
              <w:rPr>
                <w:color w:val="002060"/>
                <w:highlight w:val="yellow"/>
              </w:rPr>
              <w:t>FABRIANO CALCIO A 5 2023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56B3" w14:textId="77777777" w:rsidR="005907F8" w:rsidRPr="006F3834" w:rsidRDefault="005907F8" w:rsidP="00C857F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EEE63" w14:textId="77777777" w:rsidR="005907F8" w:rsidRPr="006F3834" w:rsidRDefault="005907F8" w:rsidP="00C857F2">
            <w:pPr>
              <w:pStyle w:val="rowtabella0"/>
              <w:jc w:val="center"/>
              <w:rPr>
                <w:color w:val="002060"/>
              </w:rPr>
            </w:pPr>
            <w:r w:rsidRPr="0010125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323E" w14:textId="77777777" w:rsidR="005907F8" w:rsidRPr="006F3834" w:rsidRDefault="005907F8" w:rsidP="00C857F2">
            <w:pPr>
              <w:pStyle w:val="rowtabella0"/>
              <w:jc w:val="center"/>
              <w:rPr>
                <w:color w:val="002060"/>
              </w:rPr>
            </w:pPr>
            <w:r w:rsidRPr="006F3834">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04C0B" w14:textId="77777777" w:rsidR="005907F8" w:rsidRPr="006F3834" w:rsidRDefault="005907F8" w:rsidP="00C857F2">
            <w:pPr>
              <w:rPr>
                <w:color w:val="002060"/>
              </w:rPr>
            </w:pPr>
          </w:p>
        </w:tc>
      </w:tr>
    </w:tbl>
    <w:p w14:paraId="1A5894FE" w14:textId="77777777" w:rsidR="005907F8" w:rsidRPr="006F3834" w:rsidRDefault="005907F8" w:rsidP="005907F8">
      <w:pPr>
        <w:pStyle w:val="breakline"/>
        <w:rPr>
          <w:rFonts w:eastAsiaTheme="minorEastAsia"/>
          <w:color w:val="002060"/>
        </w:rPr>
      </w:pPr>
    </w:p>
    <w:p w14:paraId="53588174" w14:textId="77777777" w:rsidR="005907F8" w:rsidRPr="006F3834" w:rsidRDefault="005907F8" w:rsidP="005907F8">
      <w:pPr>
        <w:pStyle w:val="breakline"/>
        <w:rPr>
          <w:color w:val="002060"/>
        </w:rPr>
      </w:pPr>
    </w:p>
    <w:p w14:paraId="4B2C0079" w14:textId="77777777" w:rsidR="005907F8" w:rsidRPr="006F3834" w:rsidRDefault="005907F8" w:rsidP="005907F8">
      <w:pPr>
        <w:pStyle w:val="breakline"/>
        <w:rPr>
          <w:color w:val="002060"/>
        </w:rPr>
      </w:pPr>
    </w:p>
    <w:p w14:paraId="721AF786" w14:textId="77777777" w:rsidR="005907F8" w:rsidRPr="006F3834" w:rsidRDefault="005907F8" w:rsidP="005907F8">
      <w:pPr>
        <w:pStyle w:val="titoloprinc0"/>
        <w:rPr>
          <w:color w:val="002060"/>
        </w:rPr>
      </w:pPr>
      <w:r w:rsidRPr="006F3834">
        <w:rPr>
          <w:color w:val="002060"/>
        </w:rPr>
        <w:t>RISULTATI</w:t>
      </w:r>
    </w:p>
    <w:p w14:paraId="0F96BA28" w14:textId="77777777" w:rsidR="005907F8" w:rsidRPr="006F3834" w:rsidRDefault="005907F8" w:rsidP="005907F8">
      <w:pPr>
        <w:pStyle w:val="breakline"/>
        <w:rPr>
          <w:color w:val="002060"/>
        </w:rPr>
      </w:pPr>
    </w:p>
    <w:p w14:paraId="2470485B" w14:textId="77777777" w:rsidR="005907F8" w:rsidRPr="006F3834" w:rsidRDefault="005907F8" w:rsidP="005907F8">
      <w:pPr>
        <w:pStyle w:val="sottotitolocampionato10"/>
        <w:rPr>
          <w:color w:val="002060"/>
        </w:rPr>
      </w:pPr>
      <w:r w:rsidRPr="006F3834">
        <w:rPr>
          <w:color w:val="002060"/>
        </w:rPr>
        <w:t>RISULTATI UFFICIALI GARE DEL 15/03/2024</w:t>
      </w:r>
    </w:p>
    <w:p w14:paraId="5F29841C" w14:textId="77777777" w:rsidR="00C40075" w:rsidRPr="00C40075" w:rsidRDefault="00C40075" w:rsidP="00C40075">
      <w:pPr>
        <w:pStyle w:val="sottotitolocampionato20"/>
        <w:spacing w:before="0" w:beforeAutospacing="0" w:after="0" w:afterAutospacing="0"/>
        <w:rPr>
          <w:rFonts w:ascii="Arial" w:hAnsi="Arial" w:cs="Arial"/>
          <w:color w:val="002060"/>
          <w:sz w:val="20"/>
          <w:szCs w:val="20"/>
        </w:rPr>
      </w:pPr>
      <w:r w:rsidRPr="00C40075">
        <w:rPr>
          <w:rFonts w:ascii="Arial" w:hAnsi="Arial" w:cs="Arial"/>
          <w:color w:val="002060"/>
          <w:sz w:val="20"/>
          <w:szCs w:val="20"/>
        </w:rPr>
        <w:t>Si trascrivono qui di seguito i risultati ufficiali delle gare disputate</w:t>
      </w:r>
    </w:p>
    <w:p w14:paraId="17A16A1B" w14:textId="77777777" w:rsidR="005907F8" w:rsidRPr="006F3834" w:rsidRDefault="005907F8" w:rsidP="005907F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907F8" w:rsidRPr="006F3834" w14:paraId="38947E38" w14:textId="77777777" w:rsidTr="00C857F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07F8" w:rsidRPr="006F3834" w14:paraId="3D0984BC" w14:textId="77777777" w:rsidTr="00C857F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04B67" w14:textId="77777777" w:rsidR="005907F8" w:rsidRPr="006F3834" w:rsidRDefault="005907F8" w:rsidP="00C857F2">
                  <w:pPr>
                    <w:pStyle w:val="headertabella0"/>
                    <w:rPr>
                      <w:color w:val="002060"/>
                    </w:rPr>
                  </w:pPr>
                  <w:r w:rsidRPr="006F3834">
                    <w:rPr>
                      <w:color w:val="002060"/>
                    </w:rPr>
                    <w:lastRenderedPageBreak/>
                    <w:t>GIRONE A - 9 Giornata - R</w:t>
                  </w:r>
                </w:p>
              </w:tc>
            </w:tr>
            <w:tr w:rsidR="005907F8" w:rsidRPr="006F3834" w14:paraId="735557E3" w14:textId="77777777" w:rsidTr="00C857F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3603BA" w14:textId="77777777" w:rsidR="005907F8" w:rsidRPr="006F3834" w:rsidRDefault="005907F8" w:rsidP="00C857F2">
                  <w:pPr>
                    <w:pStyle w:val="rowtabella0"/>
                    <w:rPr>
                      <w:color w:val="002060"/>
                    </w:rPr>
                  </w:pPr>
                  <w:r w:rsidRPr="006F3834">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39D1D6" w14:textId="77777777" w:rsidR="005907F8" w:rsidRPr="006F3834" w:rsidRDefault="005907F8" w:rsidP="00C857F2">
                  <w:pPr>
                    <w:pStyle w:val="rowtabella0"/>
                    <w:rPr>
                      <w:color w:val="002060"/>
                    </w:rPr>
                  </w:pPr>
                  <w:r w:rsidRPr="006F3834">
                    <w:rPr>
                      <w:color w:val="002060"/>
                    </w:rPr>
                    <w:t>- OLIMPIA JUVENTU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3BB5C" w14:textId="77777777" w:rsidR="005907F8" w:rsidRPr="006F3834" w:rsidRDefault="005907F8" w:rsidP="00C857F2">
                  <w:pPr>
                    <w:pStyle w:val="rowtabella0"/>
                    <w:jc w:val="center"/>
                    <w:rPr>
                      <w:color w:val="002060"/>
                    </w:rPr>
                  </w:pPr>
                  <w:r w:rsidRPr="006F3834">
                    <w:rPr>
                      <w:color w:val="002060"/>
                    </w:rPr>
                    <w:t>16 - 2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7903D" w14:textId="77777777" w:rsidR="005907F8" w:rsidRPr="006F3834" w:rsidRDefault="005907F8" w:rsidP="00C857F2">
                  <w:pPr>
                    <w:pStyle w:val="rowtabella0"/>
                    <w:jc w:val="center"/>
                    <w:rPr>
                      <w:color w:val="002060"/>
                    </w:rPr>
                  </w:pPr>
                  <w:r w:rsidRPr="006F3834">
                    <w:rPr>
                      <w:color w:val="002060"/>
                    </w:rPr>
                    <w:t> </w:t>
                  </w:r>
                </w:p>
              </w:tc>
            </w:tr>
            <w:tr w:rsidR="005907F8" w:rsidRPr="006F3834" w14:paraId="2B4A91F8"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1996AD" w14:textId="77777777" w:rsidR="005907F8" w:rsidRPr="006F3834" w:rsidRDefault="005907F8" w:rsidP="00C857F2">
                  <w:pPr>
                    <w:pStyle w:val="rowtabella0"/>
                    <w:rPr>
                      <w:color w:val="002060"/>
                    </w:rPr>
                  </w:pPr>
                  <w:r w:rsidRPr="006F3834">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B64462" w14:textId="77777777" w:rsidR="005907F8" w:rsidRPr="006F3834" w:rsidRDefault="005907F8" w:rsidP="00C857F2">
                  <w:pPr>
                    <w:pStyle w:val="rowtabella0"/>
                    <w:rPr>
                      <w:color w:val="002060"/>
                    </w:rPr>
                  </w:pPr>
                  <w:r w:rsidRPr="006F3834">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6A6621" w14:textId="77777777" w:rsidR="005907F8" w:rsidRPr="006F3834" w:rsidRDefault="005907F8" w:rsidP="00C857F2">
                  <w:pPr>
                    <w:pStyle w:val="rowtabella0"/>
                    <w:jc w:val="center"/>
                    <w:rPr>
                      <w:color w:val="002060"/>
                    </w:rPr>
                  </w:pPr>
                  <w:r w:rsidRPr="006F3834">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DCC3A6" w14:textId="77777777" w:rsidR="005907F8" w:rsidRPr="006F3834" w:rsidRDefault="005907F8" w:rsidP="00C857F2">
                  <w:pPr>
                    <w:pStyle w:val="rowtabella0"/>
                    <w:jc w:val="center"/>
                    <w:rPr>
                      <w:color w:val="002060"/>
                    </w:rPr>
                  </w:pPr>
                  <w:r w:rsidRPr="006F3834">
                    <w:rPr>
                      <w:color w:val="002060"/>
                    </w:rPr>
                    <w:t> </w:t>
                  </w:r>
                </w:p>
              </w:tc>
            </w:tr>
            <w:tr w:rsidR="005907F8" w:rsidRPr="006F3834" w14:paraId="5C866061"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CEA8B0" w14:textId="77777777" w:rsidR="005907F8" w:rsidRPr="006F3834" w:rsidRDefault="005907F8" w:rsidP="00C857F2">
                  <w:pPr>
                    <w:pStyle w:val="rowtabella0"/>
                    <w:rPr>
                      <w:color w:val="002060"/>
                    </w:rPr>
                  </w:pPr>
                  <w:r w:rsidRPr="006F3834">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2A60B9" w14:textId="77777777" w:rsidR="005907F8" w:rsidRPr="006F3834" w:rsidRDefault="005907F8" w:rsidP="00C857F2">
                  <w:pPr>
                    <w:pStyle w:val="rowtabella0"/>
                    <w:rPr>
                      <w:color w:val="002060"/>
                    </w:rPr>
                  </w:pPr>
                  <w:r w:rsidRPr="006F3834">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CD6B8D" w14:textId="77777777" w:rsidR="005907F8" w:rsidRPr="006F3834" w:rsidRDefault="005907F8" w:rsidP="00C857F2">
                  <w:pPr>
                    <w:pStyle w:val="rowtabella0"/>
                    <w:jc w:val="center"/>
                    <w:rPr>
                      <w:color w:val="002060"/>
                    </w:rPr>
                  </w:pPr>
                  <w:r w:rsidRPr="006F3834">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A3F1F6" w14:textId="77777777" w:rsidR="005907F8" w:rsidRPr="006F3834" w:rsidRDefault="005907F8" w:rsidP="00C857F2">
                  <w:pPr>
                    <w:pStyle w:val="rowtabella0"/>
                    <w:jc w:val="center"/>
                    <w:rPr>
                      <w:color w:val="002060"/>
                    </w:rPr>
                  </w:pPr>
                  <w:r w:rsidRPr="006F3834">
                    <w:rPr>
                      <w:color w:val="002060"/>
                    </w:rPr>
                    <w:t> </w:t>
                  </w:r>
                </w:p>
              </w:tc>
            </w:tr>
            <w:tr w:rsidR="005907F8" w:rsidRPr="006F3834" w14:paraId="4D9C0222"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2C4660" w14:textId="77777777" w:rsidR="005907F8" w:rsidRPr="006F3834" w:rsidRDefault="005907F8" w:rsidP="00C857F2">
                  <w:pPr>
                    <w:pStyle w:val="rowtabella0"/>
                    <w:rPr>
                      <w:color w:val="002060"/>
                    </w:rPr>
                  </w:pPr>
                  <w:r w:rsidRPr="006F3834">
                    <w:rPr>
                      <w:color w:val="002060"/>
                    </w:rPr>
                    <w:t>URBANIA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94A23E" w14:textId="77777777" w:rsidR="005907F8" w:rsidRPr="006F3834" w:rsidRDefault="005907F8" w:rsidP="00C857F2">
                  <w:pPr>
                    <w:pStyle w:val="rowtabella0"/>
                    <w:rPr>
                      <w:color w:val="002060"/>
                    </w:rPr>
                  </w:pPr>
                  <w:r w:rsidRPr="006F3834">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212EC5" w14:textId="77777777" w:rsidR="005907F8" w:rsidRPr="006F3834" w:rsidRDefault="005907F8" w:rsidP="00C857F2">
                  <w:pPr>
                    <w:pStyle w:val="rowtabella0"/>
                    <w:jc w:val="center"/>
                    <w:rPr>
                      <w:color w:val="002060"/>
                    </w:rPr>
                  </w:pPr>
                  <w:r w:rsidRPr="006F383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0BF3FE" w14:textId="77777777" w:rsidR="005907F8" w:rsidRPr="006F3834" w:rsidRDefault="005907F8" w:rsidP="00C857F2">
                  <w:pPr>
                    <w:pStyle w:val="rowtabella0"/>
                    <w:jc w:val="center"/>
                    <w:rPr>
                      <w:color w:val="002060"/>
                    </w:rPr>
                  </w:pPr>
                  <w:r w:rsidRPr="006F3834">
                    <w:rPr>
                      <w:color w:val="002060"/>
                    </w:rPr>
                    <w:t> </w:t>
                  </w:r>
                </w:p>
              </w:tc>
            </w:tr>
            <w:tr w:rsidR="005907F8" w:rsidRPr="006F3834" w14:paraId="33D3AE4C"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0AA84B" w14:textId="77777777" w:rsidR="005907F8" w:rsidRPr="006F3834" w:rsidRDefault="005907F8" w:rsidP="00C857F2">
                  <w:pPr>
                    <w:pStyle w:val="rowtabella0"/>
                    <w:rPr>
                      <w:color w:val="002060"/>
                    </w:rPr>
                  </w:pPr>
                  <w:r w:rsidRPr="006F3834">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E72C33" w14:textId="77777777" w:rsidR="005907F8" w:rsidRPr="006F3834" w:rsidRDefault="005907F8" w:rsidP="00C857F2">
                  <w:pPr>
                    <w:pStyle w:val="rowtabella0"/>
                    <w:rPr>
                      <w:color w:val="002060"/>
                    </w:rPr>
                  </w:pPr>
                  <w:r w:rsidRPr="006F3834">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976A2F" w14:textId="77777777" w:rsidR="005907F8" w:rsidRPr="006F3834" w:rsidRDefault="005907F8" w:rsidP="00C857F2">
                  <w:pPr>
                    <w:pStyle w:val="rowtabella0"/>
                    <w:jc w:val="center"/>
                    <w:rPr>
                      <w:color w:val="002060"/>
                    </w:rPr>
                  </w:pPr>
                  <w:r w:rsidRPr="006F3834">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D155C2" w14:textId="77777777" w:rsidR="005907F8" w:rsidRPr="006F3834" w:rsidRDefault="005907F8" w:rsidP="00C857F2">
                  <w:pPr>
                    <w:pStyle w:val="rowtabella0"/>
                    <w:jc w:val="center"/>
                    <w:rPr>
                      <w:color w:val="002060"/>
                    </w:rPr>
                  </w:pPr>
                  <w:r w:rsidRPr="006F3834">
                    <w:rPr>
                      <w:color w:val="002060"/>
                    </w:rPr>
                    <w:t> </w:t>
                  </w:r>
                </w:p>
              </w:tc>
            </w:tr>
            <w:tr w:rsidR="005907F8" w:rsidRPr="006F3834" w14:paraId="606A7FF9" w14:textId="77777777" w:rsidTr="00C857F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D263A4" w14:textId="77777777" w:rsidR="005907F8" w:rsidRPr="003C3DDA" w:rsidRDefault="005907F8" w:rsidP="00C857F2">
                  <w:pPr>
                    <w:pStyle w:val="rowtabella0"/>
                    <w:rPr>
                      <w:color w:val="002060"/>
                      <w:lang w:val="es-ES"/>
                    </w:rPr>
                  </w:pPr>
                  <w:r w:rsidRPr="003C3DDA">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566BD" w14:textId="77777777" w:rsidR="005907F8" w:rsidRPr="006F3834" w:rsidRDefault="005907F8" w:rsidP="00C857F2">
                  <w:pPr>
                    <w:pStyle w:val="rowtabella0"/>
                    <w:rPr>
                      <w:color w:val="002060"/>
                    </w:rPr>
                  </w:pPr>
                  <w:r w:rsidRPr="006F3834">
                    <w:rPr>
                      <w:color w:val="002060"/>
                    </w:rPr>
                    <w:t>- AUDAX CALCIO PIOBBICO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34A8A" w14:textId="77777777" w:rsidR="005907F8" w:rsidRPr="006F3834" w:rsidRDefault="005907F8" w:rsidP="00C857F2">
                  <w:pPr>
                    <w:pStyle w:val="rowtabella0"/>
                    <w:jc w:val="center"/>
                    <w:rPr>
                      <w:color w:val="002060"/>
                    </w:rPr>
                  </w:pPr>
                  <w:r w:rsidRPr="006F3834">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F3680" w14:textId="77777777" w:rsidR="005907F8" w:rsidRPr="006F3834" w:rsidRDefault="005907F8" w:rsidP="00C857F2">
                  <w:pPr>
                    <w:pStyle w:val="rowtabella0"/>
                    <w:jc w:val="center"/>
                    <w:rPr>
                      <w:color w:val="002060"/>
                    </w:rPr>
                  </w:pPr>
                  <w:r w:rsidRPr="006F3834">
                    <w:rPr>
                      <w:color w:val="002060"/>
                    </w:rPr>
                    <w:t> </w:t>
                  </w:r>
                </w:p>
              </w:tc>
            </w:tr>
            <w:tr w:rsidR="005907F8" w:rsidRPr="006F3834" w14:paraId="07749A2B" w14:textId="77777777" w:rsidTr="00C857F2">
              <w:tc>
                <w:tcPr>
                  <w:tcW w:w="4700" w:type="dxa"/>
                  <w:gridSpan w:val="4"/>
                  <w:tcBorders>
                    <w:top w:val="nil"/>
                    <w:left w:val="nil"/>
                    <w:bottom w:val="nil"/>
                    <w:right w:val="nil"/>
                  </w:tcBorders>
                  <w:tcMar>
                    <w:top w:w="20" w:type="dxa"/>
                    <w:left w:w="20" w:type="dxa"/>
                    <w:bottom w:w="20" w:type="dxa"/>
                    <w:right w:w="20" w:type="dxa"/>
                  </w:tcMar>
                  <w:vAlign w:val="center"/>
                  <w:hideMark/>
                </w:tcPr>
                <w:p w14:paraId="70BC6B7D" w14:textId="77777777" w:rsidR="005907F8" w:rsidRPr="006F3834" w:rsidRDefault="005907F8" w:rsidP="00C857F2">
                  <w:pPr>
                    <w:pStyle w:val="rowtabella0"/>
                    <w:rPr>
                      <w:color w:val="002060"/>
                    </w:rPr>
                  </w:pPr>
                  <w:r w:rsidRPr="006F3834">
                    <w:rPr>
                      <w:color w:val="002060"/>
                    </w:rPr>
                    <w:t>(1) - disputata il 16/03/2024</w:t>
                  </w:r>
                </w:p>
              </w:tc>
            </w:tr>
          </w:tbl>
          <w:p w14:paraId="1F4B0B8F" w14:textId="77777777" w:rsidR="005907F8" w:rsidRPr="006F3834" w:rsidRDefault="005907F8" w:rsidP="00C857F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07F8" w:rsidRPr="006F3834" w14:paraId="3A227157" w14:textId="77777777" w:rsidTr="00C857F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73FAC" w14:textId="77777777" w:rsidR="005907F8" w:rsidRPr="006F3834" w:rsidRDefault="005907F8" w:rsidP="00C857F2">
                  <w:pPr>
                    <w:pStyle w:val="headertabella0"/>
                    <w:rPr>
                      <w:color w:val="002060"/>
                    </w:rPr>
                  </w:pPr>
                  <w:r w:rsidRPr="006F3834">
                    <w:rPr>
                      <w:color w:val="002060"/>
                    </w:rPr>
                    <w:t>GIRONE B - 9 Giornata - R</w:t>
                  </w:r>
                </w:p>
              </w:tc>
            </w:tr>
            <w:tr w:rsidR="005907F8" w:rsidRPr="006F3834" w14:paraId="7D4BC35F" w14:textId="77777777" w:rsidTr="00C857F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62F7DD" w14:textId="77777777" w:rsidR="005907F8" w:rsidRPr="006F3834" w:rsidRDefault="005907F8" w:rsidP="00C857F2">
                  <w:pPr>
                    <w:pStyle w:val="rowtabella0"/>
                    <w:rPr>
                      <w:color w:val="002060"/>
                    </w:rPr>
                  </w:pPr>
                  <w:r w:rsidRPr="006F3834">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CBAA49" w14:textId="77777777" w:rsidR="005907F8" w:rsidRPr="006F3834" w:rsidRDefault="005907F8" w:rsidP="00C857F2">
                  <w:pPr>
                    <w:pStyle w:val="rowtabella0"/>
                    <w:rPr>
                      <w:color w:val="002060"/>
                    </w:rPr>
                  </w:pPr>
                  <w:r w:rsidRPr="006F3834">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0738E" w14:textId="77777777" w:rsidR="005907F8" w:rsidRPr="006F3834" w:rsidRDefault="005907F8" w:rsidP="00C857F2">
                  <w:pPr>
                    <w:pStyle w:val="rowtabella0"/>
                    <w:jc w:val="center"/>
                    <w:rPr>
                      <w:color w:val="002060"/>
                    </w:rPr>
                  </w:pPr>
                  <w:r w:rsidRPr="006F3834">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6E01E7" w14:textId="77777777" w:rsidR="005907F8" w:rsidRPr="006F3834" w:rsidRDefault="005907F8" w:rsidP="00C857F2">
                  <w:pPr>
                    <w:pStyle w:val="rowtabella0"/>
                    <w:jc w:val="center"/>
                    <w:rPr>
                      <w:color w:val="002060"/>
                    </w:rPr>
                  </w:pPr>
                  <w:r w:rsidRPr="006F3834">
                    <w:rPr>
                      <w:color w:val="002060"/>
                    </w:rPr>
                    <w:t> </w:t>
                  </w:r>
                </w:p>
              </w:tc>
            </w:tr>
            <w:tr w:rsidR="005907F8" w:rsidRPr="006F3834" w14:paraId="549662CB"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930627" w14:textId="77777777" w:rsidR="005907F8" w:rsidRPr="006F3834" w:rsidRDefault="005907F8" w:rsidP="00C857F2">
                  <w:pPr>
                    <w:pStyle w:val="rowtabella0"/>
                    <w:rPr>
                      <w:color w:val="002060"/>
                    </w:rPr>
                  </w:pPr>
                  <w:r w:rsidRPr="006F3834">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5FDCB6" w14:textId="77777777" w:rsidR="005907F8" w:rsidRPr="006F3834" w:rsidRDefault="005907F8" w:rsidP="00C857F2">
                  <w:pPr>
                    <w:pStyle w:val="rowtabella0"/>
                    <w:rPr>
                      <w:color w:val="002060"/>
                    </w:rPr>
                  </w:pPr>
                  <w:r w:rsidRPr="006F3834">
                    <w:rPr>
                      <w:color w:val="002060"/>
                    </w:rPr>
                    <w:t xml:space="preserve">- </w:t>
                  </w:r>
                  <w:proofErr w:type="gramStart"/>
                  <w:r w:rsidRPr="006F3834">
                    <w:rPr>
                      <w:color w:val="002060"/>
                    </w:rPr>
                    <w:t>CITTA</w:t>
                  </w:r>
                  <w:proofErr w:type="gramEnd"/>
                  <w:r w:rsidRPr="006F3834">
                    <w:rPr>
                      <w:color w:val="002060"/>
                    </w:rPr>
                    <w:t xml:space="preserve">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A30416" w14:textId="77777777" w:rsidR="005907F8" w:rsidRPr="006F3834" w:rsidRDefault="005907F8" w:rsidP="00C857F2">
                  <w:pPr>
                    <w:pStyle w:val="rowtabella0"/>
                    <w:jc w:val="center"/>
                    <w:rPr>
                      <w:color w:val="002060"/>
                    </w:rPr>
                  </w:pPr>
                  <w:r w:rsidRPr="006F3834">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E0B541" w14:textId="77777777" w:rsidR="005907F8" w:rsidRPr="006F3834" w:rsidRDefault="005907F8" w:rsidP="00C857F2">
                  <w:pPr>
                    <w:pStyle w:val="rowtabella0"/>
                    <w:jc w:val="center"/>
                    <w:rPr>
                      <w:color w:val="002060"/>
                    </w:rPr>
                  </w:pPr>
                  <w:r w:rsidRPr="006F3834">
                    <w:rPr>
                      <w:color w:val="002060"/>
                    </w:rPr>
                    <w:t> </w:t>
                  </w:r>
                </w:p>
              </w:tc>
            </w:tr>
            <w:tr w:rsidR="005907F8" w:rsidRPr="006F3834" w14:paraId="361CD0CD"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58DA0B" w14:textId="77777777" w:rsidR="005907F8" w:rsidRPr="006F3834" w:rsidRDefault="005907F8" w:rsidP="00C857F2">
                  <w:pPr>
                    <w:pStyle w:val="rowtabella0"/>
                    <w:rPr>
                      <w:color w:val="002060"/>
                    </w:rPr>
                  </w:pPr>
                  <w:r w:rsidRPr="006F3834">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B198BB" w14:textId="77777777" w:rsidR="005907F8" w:rsidRPr="006F3834" w:rsidRDefault="005907F8" w:rsidP="00C857F2">
                  <w:pPr>
                    <w:pStyle w:val="rowtabella0"/>
                    <w:rPr>
                      <w:color w:val="002060"/>
                    </w:rPr>
                  </w:pPr>
                  <w:r w:rsidRPr="006F3834">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3D3BBC" w14:textId="77777777" w:rsidR="005907F8" w:rsidRPr="006F3834" w:rsidRDefault="005907F8" w:rsidP="00C857F2">
                  <w:pPr>
                    <w:pStyle w:val="rowtabella0"/>
                    <w:jc w:val="center"/>
                    <w:rPr>
                      <w:color w:val="002060"/>
                    </w:rPr>
                  </w:pPr>
                  <w:r w:rsidRPr="006F3834">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299A99" w14:textId="77777777" w:rsidR="005907F8" w:rsidRPr="006F3834" w:rsidRDefault="005907F8" w:rsidP="00C857F2">
                  <w:pPr>
                    <w:pStyle w:val="rowtabella0"/>
                    <w:jc w:val="center"/>
                    <w:rPr>
                      <w:color w:val="002060"/>
                    </w:rPr>
                  </w:pPr>
                  <w:r w:rsidRPr="006F3834">
                    <w:rPr>
                      <w:color w:val="002060"/>
                    </w:rPr>
                    <w:t> </w:t>
                  </w:r>
                </w:p>
              </w:tc>
            </w:tr>
            <w:tr w:rsidR="005907F8" w:rsidRPr="006F3834" w14:paraId="44C9502B"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830DA3" w14:textId="77777777" w:rsidR="005907F8" w:rsidRPr="006F3834" w:rsidRDefault="005907F8" w:rsidP="00C857F2">
                  <w:pPr>
                    <w:pStyle w:val="rowtabella0"/>
                    <w:rPr>
                      <w:color w:val="002060"/>
                    </w:rPr>
                  </w:pPr>
                  <w:r w:rsidRPr="006F3834">
                    <w:rPr>
                      <w:color w:val="002060"/>
                    </w:rPr>
                    <w:t>(2)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AECC6D" w14:textId="77777777" w:rsidR="005907F8" w:rsidRPr="006F3834" w:rsidRDefault="005907F8" w:rsidP="00C857F2">
                  <w:pPr>
                    <w:pStyle w:val="rowtabella0"/>
                    <w:rPr>
                      <w:color w:val="002060"/>
                    </w:rPr>
                  </w:pPr>
                  <w:r w:rsidRPr="006F3834">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E563DD" w14:textId="77777777" w:rsidR="005907F8" w:rsidRPr="006F3834" w:rsidRDefault="005907F8" w:rsidP="00C857F2">
                  <w:pPr>
                    <w:pStyle w:val="rowtabella0"/>
                    <w:jc w:val="center"/>
                    <w:rPr>
                      <w:color w:val="002060"/>
                    </w:rPr>
                  </w:pPr>
                  <w:r w:rsidRPr="006F3834">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34EF32" w14:textId="77777777" w:rsidR="005907F8" w:rsidRPr="006F3834" w:rsidRDefault="005907F8" w:rsidP="00C857F2">
                  <w:pPr>
                    <w:pStyle w:val="rowtabella0"/>
                    <w:jc w:val="center"/>
                    <w:rPr>
                      <w:color w:val="002060"/>
                    </w:rPr>
                  </w:pPr>
                  <w:r w:rsidRPr="006F3834">
                    <w:rPr>
                      <w:color w:val="002060"/>
                    </w:rPr>
                    <w:t> </w:t>
                  </w:r>
                </w:p>
              </w:tc>
            </w:tr>
            <w:tr w:rsidR="005907F8" w:rsidRPr="006F3834" w14:paraId="6C2ACDAC"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1556F6" w14:textId="77777777" w:rsidR="005907F8" w:rsidRPr="006F3834" w:rsidRDefault="005907F8" w:rsidP="00C857F2">
                  <w:pPr>
                    <w:pStyle w:val="rowtabella0"/>
                    <w:rPr>
                      <w:color w:val="002060"/>
                    </w:rPr>
                  </w:pPr>
                  <w:r w:rsidRPr="006F3834">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B6174D" w14:textId="77777777" w:rsidR="005907F8" w:rsidRPr="006F3834" w:rsidRDefault="005907F8" w:rsidP="00C857F2">
                  <w:pPr>
                    <w:pStyle w:val="rowtabella0"/>
                    <w:rPr>
                      <w:color w:val="002060"/>
                    </w:rPr>
                  </w:pPr>
                  <w:r w:rsidRPr="006F3834">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A8A93C" w14:textId="77777777" w:rsidR="005907F8" w:rsidRPr="006F3834" w:rsidRDefault="005907F8" w:rsidP="00C857F2">
                  <w:pPr>
                    <w:pStyle w:val="rowtabella0"/>
                    <w:jc w:val="center"/>
                    <w:rPr>
                      <w:color w:val="002060"/>
                    </w:rPr>
                  </w:pPr>
                  <w:r w:rsidRPr="006F3834">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71287C" w14:textId="77777777" w:rsidR="005907F8" w:rsidRPr="006F3834" w:rsidRDefault="005907F8" w:rsidP="00C857F2">
                  <w:pPr>
                    <w:pStyle w:val="rowtabella0"/>
                    <w:jc w:val="center"/>
                    <w:rPr>
                      <w:color w:val="002060"/>
                    </w:rPr>
                  </w:pPr>
                  <w:r w:rsidRPr="006F3834">
                    <w:rPr>
                      <w:color w:val="002060"/>
                    </w:rPr>
                    <w:t> </w:t>
                  </w:r>
                </w:p>
              </w:tc>
            </w:tr>
            <w:tr w:rsidR="005907F8" w:rsidRPr="006F3834" w14:paraId="74077A9D"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213B44" w14:textId="77777777" w:rsidR="005907F8" w:rsidRPr="006F3834" w:rsidRDefault="005907F8" w:rsidP="00C857F2">
                  <w:pPr>
                    <w:pStyle w:val="rowtabella0"/>
                    <w:rPr>
                      <w:color w:val="002060"/>
                    </w:rPr>
                  </w:pPr>
                  <w:r w:rsidRPr="006F3834">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EB7C3E" w14:textId="77777777" w:rsidR="005907F8" w:rsidRPr="006F3834" w:rsidRDefault="005907F8" w:rsidP="00C857F2">
                  <w:pPr>
                    <w:pStyle w:val="rowtabella0"/>
                    <w:rPr>
                      <w:color w:val="002060"/>
                    </w:rPr>
                  </w:pPr>
                  <w:r w:rsidRPr="006F3834">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0A1684" w14:textId="77777777" w:rsidR="005907F8" w:rsidRPr="006F3834" w:rsidRDefault="005907F8" w:rsidP="00C857F2">
                  <w:pPr>
                    <w:pStyle w:val="rowtabella0"/>
                    <w:jc w:val="center"/>
                    <w:rPr>
                      <w:color w:val="002060"/>
                    </w:rPr>
                  </w:pPr>
                  <w:r w:rsidRPr="006F3834">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0E7E14" w14:textId="77777777" w:rsidR="005907F8" w:rsidRPr="006F3834" w:rsidRDefault="005907F8" w:rsidP="00C857F2">
                  <w:pPr>
                    <w:pStyle w:val="rowtabella0"/>
                    <w:jc w:val="center"/>
                    <w:rPr>
                      <w:color w:val="002060"/>
                    </w:rPr>
                  </w:pPr>
                  <w:r w:rsidRPr="006F3834">
                    <w:rPr>
                      <w:color w:val="002060"/>
                    </w:rPr>
                    <w:t> </w:t>
                  </w:r>
                </w:p>
              </w:tc>
            </w:tr>
            <w:tr w:rsidR="005907F8" w:rsidRPr="006F3834" w14:paraId="295F1DC5" w14:textId="77777777" w:rsidTr="00C857F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F7BF76" w14:textId="77777777" w:rsidR="005907F8" w:rsidRPr="006F3834" w:rsidRDefault="005907F8" w:rsidP="00C857F2">
                  <w:pPr>
                    <w:pStyle w:val="rowtabella0"/>
                    <w:rPr>
                      <w:color w:val="002060"/>
                    </w:rPr>
                  </w:pPr>
                  <w:r w:rsidRPr="006F3834">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8F766" w14:textId="77777777" w:rsidR="005907F8" w:rsidRPr="006F3834" w:rsidRDefault="005907F8" w:rsidP="00C857F2">
                  <w:pPr>
                    <w:pStyle w:val="rowtabella0"/>
                    <w:rPr>
                      <w:color w:val="002060"/>
                    </w:rPr>
                  </w:pPr>
                  <w:r w:rsidRPr="006F3834">
                    <w:rPr>
                      <w:color w:val="002060"/>
                    </w:rPr>
                    <w:t>- FUTSAL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B7BC41" w14:textId="77777777" w:rsidR="005907F8" w:rsidRPr="006F3834" w:rsidRDefault="005907F8" w:rsidP="00C857F2">
                  <w:pPr>
                    <w:pStyle w:val="rowtabella0"/>
                    <w:jc w:val="center"/>
                    <w:rPr>
                      <w:color w:val="002060"/>
                    </w:rPr>
                  </w:pPr>
                  <w:r w:rsidRPr="006F3834">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DC5EE" w14:textId="77777777" w:rsidR="005907F8" w:rsidRPr="006F3834" w:rsidRDefault="005907F8" w:rsidP="00C857F2">
                  <w:pPr>
                    <w:pStyle w:val="rowtabella0"/>
                    <w:jc w:val="center"/>
                    <w:rPr>
                      <w:color w:val="002060"/>
                    </w:rPr>
                  </w:pPr>
                  <w:r w:rsidRPr="006F3834">
                    <w:rPr>
                      <w:color w:val="002060"/>
                    </w:rPr>
                    <w:t> </w:t>
                  </w:r>
                </w:p>
              </w:tc>
            </w:tr>
            <w:tr w:rsidR="005907F8" w:rsidRPr="006F3834" w14:paraId="16BDDCFB" w14:textId="77777777" w:rsidTr="00C857F2">
              <w:tc>
                <w:tcPr>
                  <w:tcW w:w="4700" w:type="dxa"/>
                  <w:gridSpan w:val="4"/>
                  <w:tcBorders>
                    <w:top w:val="nil"/>
                    <w:left w:val="nil"/>
                    <w:bottom w:val="nil"/>
                    <w:right w:val="nil"/>
                  </w:tcBorders>
                  <w:tcMar>
                    <w:top w:w="20" w:type="dxa"/>
                    <w:left w:w="20" w:type="dxa"/>
                    <w:bottom w:w="20" w:type="dxa"/>
                    <w:right w:w="20" w:type="dxa"/>
                  </w:tcMar>
                  <w:vAlign w:val="center"/>
                  <w:hideMark/>
                </w:tcPr>
                <w:p w14:paraId="4105CE08" w14:textId="77777777" w:rsidR="005907F8" w:rsidRPr="006F3834" w:rsidRDefault="005907F8" w:rsidP="00C857F2">
                  <w:pPr>
                    <w:pStyle w:val="rowtabella0"/>
                    <w:rPr>
                      <w:color w:val="002060"/>
                    </w:rPr>
                  </w:pPr>
                  <w:r w:rsidRPr="006F3834">
                    <w:rPr>
                      <w:color w:val="002060"/>
                    </w:rPr>
                    <w:t>(1) - disputata il 16/03/2024</w:t>
                  </w:r>
                </w:p>
              </w:tc>
            </w:tr>
            <w:tr w:rsidR="005907F8" w:rsidRPr="006F3834" w14:paraId="1DA5BE43" w14:textId="77777777" w:rsidTr="00C857F2">
              <w:tc>
                <w:tcPr>
                  <w:tcW w:w="4700" w:type="dxa"/>
                  <w:gridSpan w:val="4"/>
                  <w:tcBorders>
                    <w:top w:val="nil"/>
                    <w:left w:val="nil"/>
                    <w:bottom w:val="nil"/>
                    <w:right w:val="nil"/>
                  </w:tcBorders>
                  <w:tcMar>
                    <w:top w:w="20" w:type="dxa"/>
                    <w:left w:w="20" w:type="dxa"/>
                    <w:bottom w:w="20" w:type="dxa"/>
                    <w:right w:w="20" w:type="dxa"/>
                  </w:tcMar>
                  <w:vAlign w:val="center"/>
                  <w:hideMark/>
                </w:tcPr>
                <w:p w14:paraId="0CD33505" w14:textId="77777777" w:rsidR="005907F8" w:rsidRPr="006F3834" w:rsidRDefault="005907F8" w:rsidP="00C857F2">
                  <w:pPr>
                    <w:pStyle w:val="rowtabella0"/>
                    <w:rPr>
                      <w:color w:val="002060"/>
                    </w:rPr>
                  </w:pPr>
                  <w:r w:rsidRPr="006F3834">
                    <w:rPr>
                      <w:color w:val="002060"/>
                    </w:rPr>
                    <w:t>(2) - disputata il 18/03/2024</w:t>
                  </w:r>
                </w:p>
              </w:tc>
            </w:tr>
          </w:tbl>
          <w:p w14:paraId="7A80C1B7" w14:textId="77777777" w:rsidR="005907F8" w:rsidRPr="006F3834" w:rsidRDefault="005907F8" w:rsidP="00C857F2">
            <w:pPr>
              <w:rPr>
                <w:color w:val="002060"/>
              </w:rPr>
            </w:pPr>
          </w:p>
        </w:tc>
      </w:tr>
    </w:tbl>
    <w:p w14:paraId="33BB042F" w14:textId="77777777" w:rsidR="005907F8" w:rsidRPr="006F3834" w:rsidRDefault="005907F8" w:rsidP="005907F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907F8" w:rsidRPr="006F3834" w14:paraId="5DE091B2" w14:textId="77777777" w:rsidTr="00C857F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07F8" w:rsidRPr="006F3834" w14:paraId="0FD288C8" w14:textId="77777777" w:rsidTr="00C857F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C50BF" w14:textId="77777777" w:rsidR="005907F8" w:rsidRPr="006F3834" w:rsidRDefault="005907F8" w:rsidP="00C857F2">
                  <w:pPr>
                    <w:pStyle w:val="headertabella0"/>
                    <w:rPr>
                      <w:color w:val="002060"/>
                    </w:rPr>
                  </w:pPr>
                  <w:r w:rsidRPr="006F3834">
                    <w:rPr>
                      <w:color w:val="002060"/>
                    </w:rPr>
                    <w:t>GIRONE C - 9 Giornata - R</w:t>
                  </w:r>
                </w:p>
              </w:tc>
            </w:tr>
            <w:tr w:rsidR="005907F8" w:rsidRPr="006F3834" w14:paraId="6D120642" w14:textId="77777777" w:rsidTr="00C857F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D60885" w14:textId="77777777" w:rsidR="005907F8" w:rsidRPr="006F3834" w:rsidRDefault="005907F8" w:rsidP="00C857F2">
                  <w:pPr>
                    <w:pStyle w:val="rowtabella0"/>
                    <w:rPr>
                      <w:color w:val="002060"/>
                    </w:rPr>
                  </w:pPr>
                  <w:r w:rsidRPr="006F3834">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1A212" w14:textId="77777777" w:rsidR="005907F8" w:rsidRPr="006F3834" w:rsidRDefault="005907F8" w:rsidP="00C857F2">
                  <w:pPr>
                    <w:pStyle w:val="rowtabella0"/>
                    <w:rPr>
                      <w:color w:val="002060"/>
                    </w:rPr>
                  </w:pPr>
                  <w:r w:rsidRPr="006F3834">
                    <w:rPr>
                      <w:color w:val="002060"/>
                    </w:rPr>
                    <w:t>- ANGELI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35884" w14:textId="77777777" w:rsidR="005907F8" w:rsidRPr="006F3834" w:rsidRDefault="005907F8" w:rsidP="00C857F2">
                  <w:pPr>
                    <w:pStyle w:val="rowtabella0"/>
                    <w:jc w:val="center"/>
                    <w:rPr>
                      <w:color w:val="002060"/>
                    </w:rPr>
                  </w:pPr>
                  <w:r w:rsidRPr="006F3834">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7A0D6" w14:textId="77777777" w:rsidR="005907F8" w:rsidRPr="006F3834" w:rsidRDefault="005907F8" w:rsidP="00C857F2">
                  <w:pPr>
                    <w:pStyle w:val="rowtabella0"/>
                    <w:jc w:val="center"/>
                    <w:rPr>
                      <w:color w:val="002060"/>
                    </w:rPr>
                  </w:pPr>
                  <w:r w:rsidRPr="006F3834">
                    <w:rPr>
                      <w:color w:val="002060"/>
                    </w:rPr>
                    <w:t> </w:t>
                  </w:r>
                </w:p>
              </w:tc>
            </w:tr>
            <w:tr w:rsidR="005907F8" w:rsidRPr="006F3834" w14:paraId="3AC7DBCB"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870DFB" w14:textId="77777777" w:rsidR="005907F8" w:rsidRPr="006F3834" w:rsidRDefault="005907F8" w:rsidP="00C857F2">
                  <w:pPr>
                    <w:pStyle w:val="rowtabella0"/>
                    <w:rPr>
                      <w:color w:val="002060"/>
                    </w:rPr>
                  </w:pPr>
                  <w:r w:rsidRPr="006F3834">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3047B3" w14:textId="77777777" w:rsidR="005907F8" w:rsidRPr="006F3834" w:rsidRDefault="005907F8" w:rsidP="00C857F2">
                  <w:pPr>
                    <w:pStyle w:val="rowtabella0"/>
                    <w:rPr>
                      <w:color w:val="002060"/>
                    </w:rPr>
                  </w:pPr>
                  <w:r w:rsidRPr="006F3834">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3B7EFC" w14:textId="77777777" w:rsidR="005907F8" w:rsidRPr="006F3834" w:rsidRDefault="005907F8" w:rsidP="00C857F2">
                  <w:pPr>
                    <w:pStyle w:val="rowtabella0"/>
                    <w:jc w:val="center"/>
                    <w:rPr>
                      <w:color w:val="002060"/>
                    </w:rPr>
                  </w:pPr>
                  <w:r w:rsidRPr="006F3834">
                    <w:rPr>
                      <w:color w:val="002060"/>
                    </w:rPr>
                    <w:t>10 - 3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836509" w14:textId="77777777" w:rsidR="005907F8" w:rsidRPr="006F3834" w:rsidRDefault="005907F8" w:rsidP="00C857F2">
                  <w:pPr>
                    <w:pStyle w:val="rowtabella0"/>
                    <w:jc w:val="center"/>
                    <w:rPr>
                      <w:color w:val="002060"/>
                    </w:rPr>
                  </w:pPr>
                  <w:r w:rsidRPr="006F3834">
                    <w:rPr>
                      <w:color w:val="002060"/>
                    </w:rPr>
                    <w:t> </w:t>
                  </w:r>
                </w:p>
              </w:tc>
            </w:tr>
            <w:tr w:rsidR="005907F8" w:rsidRPr="006F3834" w14:paraId="56A2902E"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47C633" w14:textId="77777777" w:rsidR="005907F8" w:rsidRPr="006F3834" w:rsidRDefault="005907F8" w:rsidP="00C857F2">
                  <w:pPr>
                    <w:pStyle w:val="rowtabella0"/>
                    <w:rPr>
                      <w:color w:val="002060"/>
                    </w:rPr>
                  </w:pPr>
                  <w:r w:rsidRPr="006F3834">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8B68FE" w14:textId="77777777" w:rsidR="005907F8" w:rsidRPr="006F3834" w:rsidRDefault="005907F8" w:rsidP="00C857F2">
                  <w:pPr>
                    <w:pStyle w:val="rowtabella0"/>
                    <w:rPr>
                      <w:color w:val="002060"/>
                    </w:rPr>
                  </w:pPr>
                  <w:r w:rsidRPr="006F3834">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47C9A5" w14:textId="77777777" w:rsidR="005907F8" w:rsidRPr="006F3834" w:rsidRDefault="005907F8" w:rsidP="00C857F2">
                  <w:pPr>
                    <w:pStyle w:val="rowtabella0"/>
                    <w:jc w:val="center"/>
                    <w:rPr>
                      <w:color w:val="002060"/>
                    </w:rPr>
                  </w:pPr>
                  <w:r w:rsidRPr="006F3834">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0F6BAC" w14:textId="77777777" w:rsidR="005907F8" w:rsidRPr="006F3834" w:rsidRDefault="005907F8" w:rsidP="00C857F2">
                  <w:pPr>
                    <w:pStyle w:val="rowtabella0"/>
                    <w:jc w:val="center"/>
                    <w:rPr>
                      <w:color w:val="002060"/>
                    </w:rPr>
                  </w:pPr>
                  <w:r w:rsidRPr="006F3834">
                    <w:rPr>
                      <w:color w:val="002060"/>
                    </w:rPr>
                    <w:t> </w:t>
                  </w:r>
                </w:p>
              </w:tc>
            </w:tr>
            <w:tr w:rsidR="005907F8" w:rsidRPr="006F3834" w14:paraId="269796CC"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8227BA" w14:textId="77777777" w:rsidR="005907F8" w:rsidRPr="006F3834" w:rsidRDefault="005907F8" w:rsidP="00C857F2">
                  <w:pPr>
                    <w:pStyle w:val="rowtabella0"/>
                    <w:rPr>
                      <w:color w:val="002060"/>
                    </w:rPr>
                  </w:pPr>
                  <w:r w:rsidRPr="006F3834">
                    <w:rPr>
                      <w:color w:val="002060"/>
                    </w:rPr>
                    <w:t>(1) 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3ADD71" w14:textId="77777777" w:rsidR="005907F8" w:rsidRPr="006F3834" w:rsidRDefault="005907F8" w:rsidP="00C857F2">
                  <w:pPr>
                    <w:pStyle w:val="rowtabella0"/>
                    <w:rPr>
                      <w:color w:val="002060"/>
                    </w:rPr>
                  </w:pPr>
                  <w:r w:rsidRPr="006F3834">
                    <w:rPr>
                      <w:color w:val="002060"/>
                    </w:rPr>
                    <w:t>- VISSO-ALTONERA CALCIO1970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4E0DD8" w14:textId="77777777" w:rsidR="005907F8" w:rsidRPr="006F3834" w:rsidRDefault="005907F8" w:rsidP="00C857F2">
                  <w:pPr>
                    <w:pStyle w:val="rowtabella0"/>
                    <w:jc w:val="center"/>
                    <w:rPr>
                      <w:color w:val="002060"/>
                    </w:rPr>
                  </w:pPr>
                  <w:r w:rsidRPr="006F3834">
                    <w:rPr>
                      <w:color w:val="002060"/>
                    </w:rPr>
                    <w:t>8 - 6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75F07B" w14:textId="77777777" w:rsidR="005907F8" w:rsidRPr="006F3834" w:rsidRDefault="005907F8" w:rsidP="00C857F2">
                  <w:pPr>
                    <w:pStyle w:val="rowtabella0"/>
                    <w:jc w:val="center"/>
                    <w:rPr>
                      <w:color w:val="002060"/>
                    </w:rPr>
                  </w:pPr>
                  <w:r w:rsidRPr="006F3834">
                    <w:rPr>
                      <w:color w:val="002060"/>
                    </w:rPr>
                    <w:t> </w:t>
                  </w:r>
                </w:p>
              </w:tc>
            </w:tr>
            <w:tr w:rsidR="005907F8" w:rsidRPr="006F3834" w14:paraId="0D2F5EA2"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80CA2E" w14:textId="77777777" w:rsidR="005907F8" w:rsidRPr="006F3834" w:rsidRDefault="005907F8" w:rsidP="00C857F2">
                  <w:pPr>
                    <w:pStyle w:val="rowtabella0"/>
                    <w:rPr>
                      <w:color w:val="002060"/>
                    </w:rPr>
                  </w:pPr>
                  <w:r w:rsidRPr="006F3834">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D917C9" w14:textId="77777777" w:rsidR="005907F8" w:rsidRPr="006F3834" w:rsidRDefault="005907F8" w:rsidP="00C857F2">
                  <w:pPr>
                    <w:pStyle w:val="rowtabella0"/>
                    <w:rPr>
                      <w:color w:val="002060"/>
                    </w:rPr>
                  </w:pPr>
                  <w:r w:rsidRPr="006F3834">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724207" w14:textId="77777777" w:rsidR="005907F8" w:rsidRPr="006F3834" w:rsidRDefault="005907F8" w:rsidP="00C857F2">
                  <w:pPr>
                    <w:pStyle w:val="rowtabella0"/>
                    <w:jc w:val="center"/>
                    <w:rPr>
                      <w:color w:val="002060"/>
                    </w:rPr>
                  </w:pPr>
                  <w:r w:rsidRPr="006F3834">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5BCF5F" w14:textId="77777777" w:rsidR="005907F8" w:rsidRPr="006F3834" w:rsidRDefault="005907F8" w:rsidP="00C857F2">
                  <w:pPr>
                    <w:pStyle w:val="rowtabella0"/>
                    <w:jc w:val="center"/>
                    <w:rPr>
                      <w:color w:val="002060"/>
                    </w:rPr>
                  </w:pPr>
                  <w:r w:rsidRPr="006F3834">
                    <w:rPr>
                      <w:color w:val="002060"/>
                    </w:rPr>
                    <w:t> </w:t>
                  </w:r>
                </w:p>
              </w:tc>
            </w:tr>
            <w:tr w:rsidR="005907F8" w:rsidRPr="006F3834" w14:paraId="35CFB9C7" w14:textId="77777777" w:rsidTr="00C857F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4E2EB6" w14:textId="77777777" w:rsidR="005907F8" w:rsidRPr="006F3834" w:rsidRDefault="005907F8" w:rsidP="00C857F2">
                  <w:pPr>
                    <w:pStyle w:val="rowtabella0"/>
                    <w:rPr>
                      <w:color w:val="002060"/>
                    </w:rPr>
                  </w:pPr>
                  <w:r w:rsidRPr="006F3834">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2EF5B" w14:textId="77777777" w:rsidR="005907F8" w:rsidRPr="006F3834" w:rsidRDefault="005907F8" w:rsidP="00C857F2">
                  <w:pPr>
                    <w:pStyle w:val="rowtabella0"/>
                    <w:rPr>
                      <w:color w:val="002060"/>
                    </w:rPr>
                  </w:pPr>
                  <w:r w:rsidRPr="006F3834">
                    <w:rPr>
                      <w:color w:val="002060"/>
                    </w:rPr>
                    <w:t>- FOLGORE CASTELRAIMONDO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855DFC" w14:textId="77777777" w:rsidR="005907F8" w:rsidRPr="006F3834" w:rsidRDefault="005907F8" w:rsidP="00C857F2">
                  <w:pPr>
                    <w:pStyle w:val="rowtabella0"/>
                    <w:jc w:val="center"/>
                    <w:rPr>
                      <w:color w:val="002060"/>
                    </w:rPr>
                  </w:pPr>
                  <w:r w:rsidRPr="006F3834">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363FE" w14:textId="77777777" w:rsidR="005907F8" w:rsidRPr="006F3834" w:rsidRDefault="005907F8" w:rsidP="00C857F2">
                  <w:pPr>
                    <w:pStyle w:val="rowtabella0"/>
                    <w:jc w:val="center"/>
                    <w:rPr>
                      <w:color w:val="002060"/>
                    </w:rPr>
                  </w:pPr>
                  <w:r w:rsidRPr="006F3834">
                    <w:rPr>
                      <w:color w:val="002060"/>
                    </w:rPr>
                    <w:t> </w:t>
                  </w:r>
                </w:p>
              </w:tc>
            </w:tr>
            <w:tr w:rsidR="005907F8" w:rsidRPr="006F3834" w14:paraId="6E7A8D0B" w14:textId="77777777" w:rsidTr="00C857F2">
              <w:tc>
                <w:tcPr>
                  <w:tcW w:w="4700" w:type="dxa"/>
                  <w:gridSpan w:val="4"/>
                  <w:tcBorders>
                    <w:top w:val="nil"/>
                    <w:left w:val="nil"/>
                    <w:bottom w:val="nil"/>
                    <w:right w:val="nil"/>
                  </w:tcBorders>
                  <w:tcMar>
                    <w:top w:w="20" w:type="dxa"/>
                    <w:left w:w="20" w:type="dxa"/>
                    <w:bottom w:w="20" w:type="dxa"/>
                    <w:right w:w="20" w:type="dxa"/>
                  </w:tcMar>
                  <w:vAlign w:val="center"/>
                  <w:hideMark/>
                </w:tcPr>
                <w:p w14:paraId="7D16CB1A" w14:textId="77777777" w:rsidR="005907F8" w:rsidRPr="006F3834" w:rsidRDefault="005907F8" w:rsidP="00C857F2">
                  <w:pPr>
                    <w:pStyle w:val="rowtabella0"/>
                    <w:rPr>
                      <w:color w:val="002060"/>
                    </w:rPr>
                  </w:pPr>
                  <w:r w:rsidRPr="006F3834">
                    <w:rPr>
                      <w:color w:val="002060"/>
                    </w:rPr>
                    <w:t>(1) - disputata il 16/03/2024</w:t>
                  </w:r>
                </w:p>
              </w:tc>
            </w:tr>
          </w:tbl>
          <w:p w14:paraId="6E81CEB6" w14:textId="77777777" w:rsidR="005907F8" w:rsidRPr="006F3834" w:rsidRDefault="005907F8" w:rsidP="00C857F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07F8" w:rsidRPr="006F3834" w14:paraId="3D2252EB" w14:textId="77777777" w:rsidTr="00C857F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415BB" w14:textId="77777777" w:rsidR="005907F8" w:rsidRPr="006F3834" w:rsidRDefault="005907F8" w:rsidP="00C857F2">
                  <w:pPr>
                    <w:pStyle w:val="headertabella0"/>
                    <w:rPr>
                      <w:color w:val="002060"/>
                    </w:rPr>
                  </w:pPr>
                  <w:r w:rsidRPr="006F3834">
                    <w:rPr>
                      <w:color w:val="002060"/>
                    </w:rPr>
                    <w:t>GIRONE D - 9 Giornata - R</w:t>
                  </w:r>
                </w:p>
              </w:tc>
            </w:tr>
            <w:tr w:rsidR="005907F8" w:rsidRPr="006F3834" w14:paraId="04FAA192" w14:textId="77777777" w:rsidTr="00C857F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D3CCBF" w14:textId="77777777" w:rsidR="005907F8" w:rsidRPr="006F3834" w:rsidRDefault="005907F8" w:rsidP="00C857F2">
                  <w:pPr>
                    <w:pStyle w:val="rowtabella0"/>
                    <w:rPr>
                      <w:color w:val="002060"/>
                    </w:rPr>
                  </w:pPr>
                  <w:r w:rsidRPr="006F3834">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2B140" w14:textId="77777777" w:rsidR="005907F8" w:rsidRPr="006F3834" w:rsidRDefault="005907F8" w:rsidP="00C857F2">
                  <w:pPr>
                    <w:pStyle w:val="rowtabella0"/>
                    <w:rPr>
                      <w:color w:val="002060"/>
                    </w:rPr>
                  </w:pPr>
                  <w:r w:rsidRPr="006F3834">
                    <w:rPr>
                      <w:color w:val="002060"/>
                    </w:rPr>
                    <w:t>- CAPODARCO CASABIANCA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36B361" w14:textId="77777777" w:rsidR="005907F8" w:rsidRPr="006F3834" w:rsidRDefault="005907F8" w:rsidP="00C857F2">
                  <w:pPr>
                    <w:pStyle w:val="rowtabella0"/>
                    <w:jc w:val="center"/>
                    <w:rPr>
                      <w:color w:val="002060"/>
                    </w:rPr>
                  </w:pPr>
                  <w:r w:rsidRPr="006F3834">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8C3C86" w14:textId="77777777" w:rsidR="005907F8" w:rsidRPr="006F3834" w:rsidRDefault="005907F8" w:rsidP="00C857F2">
                  <w:pPr>
                    <w:pStyle w:val="rowtabella0"/>
                    <w:jc w:val="center"/>
                    <w:rPr>
                      <w:color w:val="002060"/>
                    </w:rPr>
                  </w:pPr>
                  <w:r w:rsidRPr="006F3834">
                    <w:rPr>
                      <w:color w:val="002060"/>
                    </w:rPr>
                    <w:t> </w:t>
                  </w:r>
                </w:p>
              </w:tc>
            </w:tr>
            <w:tr w:rsidR="005907F8" w:rsidRPr="006F3834" w14:paraId="78D5466F"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151D0E" w14:textId="77777777" w:rsidR="005907F8" w:rsidRPr="006F3834" w:rsidRDefault="005907F8" w:rsidP="00C857F2">
                  <w:pPr>
                    <w:pStyle w:val="rowtabella0"/>
                    <w:rPr>
                      <w:color w:val="002060"/>
                    </w:rPr>
                  </w:pPr>
                  <w:r w:rsidRPr="006F3834">
                    <w:rPr>
                      <w:color w:val="002060"/>
                    </w:rPr>
                    <w:t>BOCA CIVITANOVA 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0872B6" w14:textId="77777777" w:rsidR="005907F8" w:rsidRPr="006F3834" w:rsidRDefault="005907F8" w:rsidP="00C857F2">
                  <w:pPr>
                    <w:pStyle w:val="rowtabella0"/>
                    <w:rPr>
                      <w:color w:val="002060"/>
                    </w:rPr>
                  </w:pPr>
                  <w:r w:rsidRPr="006F3834">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2574AC" w14:textId="77777777" w:rsidR="005907F8" w:rsidRPr="006F3834" w:rsidRDefault="005907F8" w:rsidP="00C857F2">
                  <w:pPr>
                    <w:pStyle w:val="rowtabella0"/>
                    <w:jc w:val="center"/>
                    <w:rPr>
                      <w:color w:val="002060"/>
                    </w:rPr>
                  </w:pPr>
                  <w:r w:rsidRPr="006F3834">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F9F267" w14:textId="77777777" w:rsidR="005907F8" w:rsidRPr="006F3834" w:rsidRDefault="005907F8" w:rsidP="00C857F2">
                  <w:pPr>
                    <w:pStyle w:val="rowtabella0"/>
                    <w:jc w:val="center"/>
                    <w:rPr>
                      <w:color w:val="002060"/>
                    </w:rPr>
                  </w:pPr>
                  <w:r w:rsidRPr="006F3834">
                    <w:rPr>
                      <w:color w:val="002060"/>
                    </w:rPr>
                    <w:t> </w:t>
                  </w:r>
                </w:p>
              </w:tc>
            </w:tr>
            <w:tr w:rsidR="005907F8" w:rsidRPr="006F3834" w14:paraId="556CF0BA"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FC1B9E" w14:textId="77777777" w:rsidR="005907F8" w:rsidRPr="006F3834" w:rsidRDefault="005907F8" w:rsidP="00C857F2">
                  <w:pPr>
                    <w:pStyle w:val="rowtabella0"/>
                    <w:rPr>
                      <w:color w:val="002060"/>
                    </w:rPr>
                  </w:pPr>
                  <w:r w:rsidRPr="006F3834">
                    <w:rPr>
                      <w:color w:val="002060"/>
                    </w:rPr>
                    <w:t xml:space="preserve">CALCIO </w:t>
                  </w:r>
                  <w:proofErr w:type="gramStart"/>
                  <w:r w:rsidRPr="006F3834">
                    <w:rPr>
                      <w:color w:val="002060"/>
                    </w:rPr>
                    <w:t>S.ELPIDIO</w:t>
                  </w:r>
                  <w:proofErr w:type="gramEnd"/>
                  <w:r w:rsidRPr="006F3834">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BC49A6" w14:textId="77777777" w:rsidR="005907F8" w:rsidRPr="006F3834" w:rsidRDefault="005907F8" w:rsidP="00C857F2">
                  <w:pPr>
                    <w:pStyle w:val="rowtabella0"/>
                    <w:rPr>
                      <w:color w:val="002060"/>
                    </w:rPr>
                  </w:pPr>
                  <w:r w:rsidRPr="006F3834">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62498F" w14:textId="77777777" w:rsidR="005907F8" w:rsidRPr="006F3834" w:rsidRDefault="005907F8" w:rsidP="00C857F2">
                  <w:pPr>
                    <w:pStyle w:val="rowtabella0"/>
                    <w:jc w:val="center"/>
                    <w:rPr>
                      <w:color w:val="002060"/>
                    </w:rPr>
                  </w:pPr>
                  <w:r w:rsidRPr="006F3834">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ACCE23" w14:textId="77777777" w:rsidR="005907F8" w:rsidRPr="006F3834" w:rsidRDefault="005907F8" w:rsidP="00C857F2">
                  <w:pPr>
                    <w:pStyle w:val="rowtabella0"/>
                    <w:jc w:val="center"/>
                    <w:rPr>
                      <w:color w:val="002060"/>
                    </w:rPr>
                  </w:pPr>
                  <w:r w:rsidRPr="006F3834">
                    <w:rPr>
                      <w:color w:val="002060"/>
                    </w:rPr>
                    <w:t> </w:t>
                  </w:r>
                </w:p>
              </w:tc>
            </w:tr>
            <w:tr w:rsidR="005907F8" w:rsidRPr="006F3834" w14:paraId="587EAAC0"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5BEB82" w14:textId="77777777" w:rsidR="005907F8" w:rsidRPr="006F3834" w:rsidRDefault="005907F8" w:rsidP="00C857F2">
                  <w:pPr>
                    <w:pStyle w:val="rowtabella0"/>
                    <w:rPr>
                      <w:color w:val="002060"/>
                    </w:rPr>
                  </w:pPr>
                  <w:r w:rsidRPr="006F3834">
                    <w:rPr>
                      <w:color w:val="002060"/>
                    </w:rPr>
                    <w:t>PIEDIRIPA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66AF33" w14:textId="77777777" w:rsidR="005907F8" w:rsidRPr="006F3834" w:rsidRDefault="005907F8" w:rsidP="00C857F2">
                  <w:pPr>
                    <w:pStyle w:val="rowtabella0"/>
                    <w:rPr>
                      <w:color w:val="002060"/>
                    </w:rPr>
                  </w:pPr>
                  <w:r w:rsidRPr="006F3834">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5BEA41" w14:textId="77777777" w:rsidR="005907F8" w:rsidRPr="006F3834" w:rsidRDefault="005907F8" w:rsidP="00C857F2">
                  <w:pPr>
                    <w:pStyle w:val="rowtabella0"/>
                    <w:jc w:val="center"/>
                    <w:rPr>
                      <w:color w:val="002060"/>
                    </w:rPr>
                  </w:pPr>
                  <w:r w:rsidRPr="006F3834">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369854" w14:textId="77777777" w:rsidR="005907F8" w:rsidRPr="006F3834" w:rsidRDefault="005907F8" w:rsidP="00C857F2">
                  <w:pPr>
                    <w:pStyle w:val="rowtabella0"/>
                    <w:jc w:val="center"/>
                    <w:rPr>
                      <w:color w:val="002060"/>
                    </w:rPr>
                  </w:pPr>
                  <w:r w:rsidRPr="006F3834">
                    <w:rPr>
                      <w:color w:val="002060"/>
                    </w:rPr>
                    <w:t> </w:t>
                  </w:r>
                </w:p>
              </w:tc>
            </w:tr>
            <w:tr w:rsidR="005907F8" w:rsidRPr="006F3834" w14:paraId="63E30254"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697898" w14:textId="77777777" w:rsidR="005907F8" w:rsidRPr="006F3834" w:rsidRDefault="005907F8" w:rsidP="00C857F2">
                  <w:pPr>
                    <w:pStyle w:val="rowtabella0"/>
                    <w:rPr>
                      <w:color w:val="002060"/>
                    </w:rPr>
                  </w:pPr>
                  <w:r w:rsidRPr="006F3834">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4427D2" w14:textId="77777777" w:rsidR="005907F8" w:rsidRPr="006F3834" w:rsidRDefault="005907F8" w:rsidP="00C857F2">
                  <w:pPr>
                    <w:pStyle w:val="rowtabella0"/>
                    <w:rPr>
                      <w:color w:val="002060"/>
                    </w:rPr>
                  </w:pPr>
                  <w:r w:rsidRPr="006F3834">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B8A3DD" w14:textId="77777777" w:rsidR="005907F8" w:rsidRPr="006F3834" w:rsidRDefault="005907F8" w:rsidP="00C857F2">
                  <w:pPr>
                    <w:pStyle w:val="rowtabella0"/>
                    <w:jc w:val="center"/>
                    <w:rPr>
                      <w:color w:val="002060"/>
                    </w:rPr>
                  </w:pPr>
                  <w:r w:rsidRPr="006F3834">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7349CC" w14:textId="77777777" w:rsidR="005907F8" w:rsidRPr="006F3834" w:rsidRDefault="005907F8" w:rsidP="00C857F2">
                  <w:pPr>
                    <w:pStyle w:val="rowtabella0"/>
                    <w:jc w:val="center"/>
                    <w:rPr>
                      <w:color w:val="002060"/>
                    </w:rPr>
                  </w:pPr>
                  <w:r w:rsidRPr="006F3834">
                    <w:rPr>
                      <w:color w:val="002060"/>
                    </w:rPr>
                    <w:t> </w:t>
                  </w:r>
                </w:p>
              </w:tc>
            </w:tr>
            <w:tr w:rsidR="005907F8" w:rsidRPr="006F3834" w14:paraId="143E1C44" w14:textId="77777777" w:rsidTr="00C857F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DD4DF3" w14:textId="77777777" w:rsidR="005907F8" w:rsidRPr="006F3834" w:rsidRDefault="005907F8" w:rsidP="00C857F2">
                  <w:pPr>
                    <w:pStyle w:val="rowtabella0"/>
                    <w:rPr>
                      <w:color w:val="002060"/>
                    </w:rPr>
                  </w:pPr>
                  <w:r w:rsidRPr="006F3834">
                    <w:rPr>
                      <w:color w:val="002060"/>
                    </w:rPr>
                    <w:t>(1) VIS CIVITANOVA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4194D" w14:textId="77777777" w:rsidR="005907F8" w:rsidRPr="006F3834" w:rsidRDefault="005907F8" w:rsidP="00C857F2">
                  <w:pPr>
                    <w:pStyle w:val="rowtabella0"/>
                    <w:rPr>
                      <w:color w:val="002060"/>
                    </w:rPr>
                  </w:pPr>
                  <w:r w:rsidRPr="006F3834">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4B7764" w14:textId="77777777" w:rsidR="005907F8" w:rsidRPr="006F3834" w:rsidRDefault="005907F8" w:rsidP="00C857F2">
                  <w:pPr>
                    <w:pStyle w:val="rowtabella0"/>
                    <w:jc w:val="center"/>
                    <w:rPr>
                      <w:color w:val="002060"/>
                    </w:rPr>
                  </w:pPr>
                  <w:r w:rsidRPr="006F3834">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FF7B1" w14:textId="77777777" w:rsidR="005907F8" w:rsidRPr="006F3834" w:rsidRDefault="005907F8" w:rsidP="00C857F2">
                  <w:pPr>
                    <w:pStyle w:val="rowtabella0"/>
                    <w:jc w:val="center"/>
                    <w:rPr>
                      <w:color w:val="002060"/>
                    </w:rPr>
                  </w:pPr>
                  <w:r w:rsidRPr="006F3834">
                    <w:rPr>
                      <w:color w:val="002060"/>
                    </w:rPr>
                    <w:t> </w:t>
                  </w:r>
                </w:p>
              </w:tc>
            </w:tr>
            <w:tr w:rsidR="005907F8" w:rsidRPr="006F3834" w14:paraId="7E9DA47F" w14:textId="77777777" w:rsidTr="00C857F2">
              <w:tc>
                <w:tcPr>
                  <w:tcW w:w="4700" w:type="dxa"/>
                  <w:gridSpan w:val="4"/>
                  <w:tcBorders>
                    <w:top w:val="nil"/>
                    <w:left w:val="nil"/>
                    <w:bottom w:val="nil"/>
                    <w:right w:val="nil"/>
                  </w:tcBorders>
                  <w:tcMar>
                    <w:top w:w="20" w:type="dxa"/>
                    <w:left w:w="20" w:type="dxa"/>
                    <w:bottom w:w="20" w:type="dxa"/>
                    <w:right w:w="20" w:type="dxa"/>
                  </w:tcMar>
                  <w:vAlign w:val="center"/>
                  <w:hideMark/>
                </w:tcPr>
                <w:p w14:paraId="2DCF23D0" w14:textId="77777777" w:rsidR="005907F8" w:rsidRPr="006F3834" w:rsidRDefault="005907F8" w:rsidP="00C857F2">
                  <w:pPr>
                    <w:pStyle w:val="rowtabella0"/>
                    <w:rPr>
                      <w:color w:val="002060"/>
                    </w:rPr>
                  </w:pPr>
                  <w:r w:rsidRPr="006F3834">
                    <w:rPr>
                      <w:color w:val="002060"/>
                    </w:rPr>
                    <w:t>(1) - disputata il 17/03/2024</w:t>
                  </w:r>
                </w:p>
              </w:tc>
            </w:tr>
          </w:tbl>
          <w:p w14:paraId="00BC9659" w14:textId="77777777" w:rsidR="005907F8" w:rsidRPr="006F3834" w:rsidRDefault="005907F8" w:rsidP="00C857F2">
            <w:pPr>
              <w:rPr>
                <w:color w:val="002060"/>
              </w:rPr>
            </w:pPr>
          </w:p>
        </w:tc>
      </w:tr>
    </w:tbl>
    <w:p w14:paraId="0B4250CE" w14:textId="77777777" w:rsidR="005907F8" w:rsidRPr="006F3834" w:rsidRDefault="005907F8" w:rsidP="005907F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07F8" w:rsidRPr="006F3834" w14:paraId="089A70E6" w14:textId="77777777" w:rsidTr="00C857F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07F8" w:rsidRPr="006F3834" w14:paraId="6E57C19E" w14:textId="77777777" w:rsidTr="00C857F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2A670" w14:textId="77777777" w:rsidR="005907F8" w:rsidRPr="006F3834" w:rsidRDefault="005907F8" w:rsidP="00C857F2">
                  <w:pPr>
                    <w:pStyle w:val="headertabella0"/>
                    <w:rPr>
                      <w:color w:val="002060"/>
                    </w:rPr>
                  </w:pPr>
                  <w:r w:rsidRPr="006F3834">
                    <w:rPr>
                      <w:color w:val="002060"/>
                    </w:rPr>
                    <w:t>GIRONE E - 9 Giornata - R</w:t>
                  </w:r>
                </w:p>
              </w:tc>
            </w:tr>
            <w:tr w:rsidR="005907F8" w:rsidRPr="006F3834" w14:paraId="521B2A8D" w14:textId="77777777" w:rsidTr="00C857F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ABCDAC" w14:textId="77777777" w:rsidR="005907F8" w:rsidRPr="006F3834" w:rsidRDefault="005907F8" w:rsidP="00C857F2">
                  <w:pPr>
                    <w:pStyle w:val="rowtabella0"/>
                    <w:rPr>
                      <w:color w:val="002060"/>
                    </w:rPr>
                  </w:pPr>
                  <w:r w:rsidRPr="006F3834">
                    <w:rPr>
                      <w:color w:val="002060"/>
                    </w:rPr>
                    <w:t>CSI MONTEFIORE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E2250" w14:textId="77777777" w:rsidR="005907F8" w:rsidRPr="006F3834" w:rsidRDefault="005907F8" w:rsidP="00C857F2">
                  <w:pPr>
                    <w:pStyle w:val="rowtabella0"/>
                    <w:rPr>
                      <w:color w:val="002060"/>
                    </w:rPr>
                  </w:pPr>
                  <w:r w:rsidRPr="006F3834">
                    <w:rPr>
                      <w:color w:val="002060"/>
                    </w:rPr>
                    <w:t>- ACQUAVIVA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77474E" w14:textId="77777777" w:rsidR="005907F8" w:rsidRPr="006F3834" w:rsidRDefault="005907F8" w:rsidP="00C857F2">
                  <w:pPr>
                    <w:pStyle w:val="rowtabella0"/>
                    <w:jc w:val="center"/>
                    <w:rPr>
                      <w:color w:val="002060"/>
                    </w:rPr>
                  </w:pPr>
                  <w:r w:rsidRPr="006F3834">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758EB" w14:textId="77777777" w:rsidR="005907F8" w:rsidRPr="006F3834" w:rsidRDefault="005907F8" w:rsidP="00C857F2">
                  <w:pPr>
                    <w:pStyle w:val="rowtabella0"/>
                    <w:jc w:val="center"/>
                    <w:rPr>
                      <w:color w:val="002060"/>
                    </w:rPr>
                  </w:pPr>
                  <w:r w:rsidRPr="006F3834">
                    <w:rPr>
                      <w:color w:val="002060"/>
                    </w:rPr>
                    <w:t> </w:t>
                  </w:r>
                </w:p>
              </w:tc>
            </w:tr>
            <w:tr w:rsidR="005907F8" w:rsidRPr="006F3834" w14:paraId="6A2A454B"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3C54BC" w14:textId="77777777" w:rsidR="005907F8" w:rsidRPr="006F3834" w:rsidRDefault="005907F8" w:rsidP="00C857F2">
                  <w:pPr>
                    <w:pStyle w:val="rowtabella0"/>
                    <w:rPr>
                      <w:color w:val="002060"/>
                    </w:rPr>
                  </w:pPr>
                  <w:r w:rsidRPr="006F3834">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8BB79E" w14:textId="77777777" w:rsidR="005907F8" w:rsidRPr="006F3834" w:rsidRDefault="005907F8" w:rsidP="00C857F2">
                  <w:pPr>
                    <w:pStyle w:val="rowtabella0"/>
                    <w:rPr>
                      <w:color w:val="002060"/>
                    </w:rPr>
                  </w:pPr>
                  <w:r w:rsidRPr="006F3834">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100409" w14:textId="77777777" w:rsidR="005907F8" w:rsidRPr="006F3834" w:rsidRDefault="005907F8" w:rsidP="00C857F2">
                  <w:pPr>
                    <w:pStyle w:val="rowtabella0"/>
                    <w:jc w:val="center"/>
                    <w:rPr>
                      <w:color w:val="002060"/>
                    </w:rPr>
                  </w:pPr>
                  <w:r w:rsidRPr="006F3834">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77ACBA" w14:textId="77777777" w:rsidR="005907F8" w:rsidRPr="006F3834" w:rsidRDefault="005907F8" w:rsidP="00C857F2">
                  <w:pPr>
                    <w:pStyle w:val="rowtabella0"/>
                    <w:jc w:val="center"/>
                    <w:rPr>
                      <w:color w:val="002060"/>
                    </w:rPr>
                  </w:pPr>
                  <w:r w:rsidRPr="006F3834">
                    <w:rPr>
                      <w:color w:val="002060"/>
                    </w:rPr>
                    <w:t> </w:t>
                  </w:r>
                </w:p>
              </w:tc>
            </w:tr>
            <w:tr w:rsidR="005907F8" w:rsidRPr="006F3834" w14:paraId="7EFC5544"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B13366" w14:textId="77777777" w:rsidR="005907F8" w:rsidRPr="006F3834" w:rsidRDefault="005907F8" w:rsidP="00C857F2">
                  <w:pPr>
                    <w:pStyle w:val="rowtabella0"/>
                    <w:rPr>
                      <w:color w:val="002060"/>
                    </w:rPr>
                  </w:pPr>
                  <w:r w:rsidRPr="006F3834">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0DB224" w14:textId="77777777" w:rsidR="005907F8" w:rsidRPr="006F3834" w:rsidRDefault="005907F8" w:rsidP="00C857F2">
                  <w:pPr>
                    <w:pStyle w:val="rowtabella0"/>
                    <w:rPr>
                      <w:color w:val="002060"/>
                    </w:rPr>
                  </w:pPr>
                  <w:r w:rsidRPr="006F3834">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77B9B7" w14:textId="77777777" w:rsidR="005907F8" w:rsidRPr="006F3834" w:rsidRDefault="005907F8" w:rsidP="00C857F2">
                  <w:pPr>
                    <w:pStyle w:val="rowtabella0"/>
                    <w:jc w:val="center"/>
                    <w:rPr>
                      <w:color w:val="002060"/>
                    </w:rPr>
                  </w:pPr>
                  <w:r w:rsidRPr="006F3834">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1C6284" w14:textId="77777777" w:rsidR="005907F8" w:rsidRPr="006F3834" w:rsidRDefault="005907F8" w:rsidP="00C857F2">
                  <w:pPr>
                    <w:pStyle w:val="rowtabella0"/>
                    <w:jc w:val="center"/>
                    <w:rPr>
                      <w:color w:val="002060"/>
                    </w:rPr>
                  </w:pPr>
                  <w:r w:rsidRPr="006F3834">
                    <w:rPr>
                      <w:color w:val="002060"/>
                    </w:rPr>
                    <w:t> </w:t>
                  </w:r>
                </w:p>
              </w:tc>
            </w:tr>
            <w:tr w:rsidR="005907F8" w:rsidRPr="006F3834" w14:paraId="098067C7"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600086" w14:textId="77777777" w:rsidR="005907F8" w:rsidRPr="006F3834" w:rsidRDefault="005907F8" w:rsidP="00C857F2">
                  <w:pPr>
                    <w:pStyle w:val="rowtabella0"/>
                    <w:rPr>
                      <w:color w:val="002060"/>
                    </w:rPr>
                  </w:pPr>
                  <w:r w:rsidRPr="006F3834">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00E108" w14:textId="77777777" w:rsidR="005907F8" w:rsidRPr="006F3834" w:rsidRDefault="005907F8" w:rsidP="00C857F2">
                  <w:pPr>
                    <w:pStyle w:val="rowtabella0"/>
                    <w:rPr>
                      <w:color w:val="002060"/>
                    </w:rPr>
                  </w:pPr>
                  <w:r w:rsidRPr="006F3834">
                    <w:rPr>
                      <w:color w:val="002060"/>
                    </w:rPr>
                    <w:t>- ATLETICO ASCOLI 2000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C5CD43" w14:textId="77777777" w:rsidR="005907F8" w:rsidRPr="006F3834" w:rsidRDefault="005907F8" w:rsidP="00C857F2">
                  <w:pPr>
                    <w:pStyle w:val="rowtabella0"/>
                    <w:jc w:val="center"/>
                    <w:rPr>
                      <w:color w:val="002060"/>
                    </w:rPr>
                  </w:pPr>
                  <w:r w:rsidRPr="006F3834">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608FFA" w14:textId="77777777" w:rsidR="005907F8" w:rsidRPr="006F3834" w:rsidRDefault="005907F8" w:rsidP="00C857F2">
                  <w:pPr>
                    <w:pStyle w:val="rowtabella0"/>
                    <w:jc w:val="center"/>
                    <w:rPr>
                      <w:color w:val="002060"/>
                    </w:rPr>
                  </w:pPr>
                  <w:r w:rsidRPr="006F3834">
                    <w:rPr>
                      <w:color w:val="002060"/>
                    </w:rPr>
                    <w:t> </w:t>
                  </w:r>
                </w:p>
              </w:tc>
            </w:tr>
            <w:tr w:rsidR="005907F8" w:rsidRPr="006F3834" w14:paraId="17D384BD"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19FDCF" w14:textId="77777777" w:rsidR="005907F8" w:rsidRPr="006F3834" w:rsidRDefault="005907F8" w:rsidP="00C857F2">
                  <w:pPr>
                    <w:pStyle w:val="rowtabella0"/>
                    <w:rPr>
                      <w:color w:val="002060"/>
                    </w:rPr>
                  </w:pPr>
                  <w:r w:rsidRPr="006F3834">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2AB0BC" w14:textId="77777777" w:rsidR="005907F8" w:rsidRPr="006F3834" w:rsidRDefault="005907F8" w:rsidP="00C857F2">
                  <w:pPr>
                    <w:pStyle w:val="rowtabella0"/>
                    <w:rPr>
                      <w:color w:val="002060"/>
                    </w:rPr>
                  </w:pPr>
                  <w:r w:rsidRPr="006F3834">
                    <w:rPr>
                      <w:color w:val="002060"/>
                    </w:rPr>
                    <w:t>- SAMBENEDETTESE BEACH SOCC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CB0187" w14:textId="77777777" w:rsidR="005907F8" w:rsidRPr="006F3834" w:rsidRDefault="005907F8" w:rsidP="00C857F2">
                  <w:pPr>
                    <w:pStyle w:val="rowtabella0"/>
                    <w:jc w:val="center"/>
                    <w:rPr>
                      <w:color w:val="002060"/>
                    </w:rPr>
                  </w:pPr>
                  <w:r w:rsidRPr="006F3834">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065ABB" w14:textId="77777777" w:rsidR="005907F8" w:rsidRPr="006F3834" w:rsidRDefault="005907F8" w:rsidP="00C857F2">
                  <w:pPr>
                    <w:pStyle w:val="rowtabella0"/>
                    <w:jc w:val="center"/>
                    <w:rPr>
                      <w:color w:val="002060"/>
                    </w:rPr>
                  </w:pPr>
                  <w:r w:rsidRPr="006F3834">
                    <w:rPr>
                      <w:color w:val="002060"/>
                    </w:rPr>
                    <w:t> </w:t>
                  </w:r>
                </w:p>
              </w:tc>
            </w:tr>
            <w:tr w:rsidR="005907F8" w:rsidRPr="006F3834" w14:paraId="7059D796"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98011B" w14:textId="77777777" w:rsidR="005907F8" w:rsidRPr="006F3834" w:rsidRDefault="005907F8" w:rsidP="00C857F2">
                  <w:pPr>
                    <w:pStyle w:val="rowtabella0"/>
                    <w:rPr>
                      <w:color w:val="002060"/>
                    </w:rPr>
                  </w:pPr>
                  <w:r w:rsidRPr="006F3834">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6F365B" w14:textId="77777777" w:rsidR="005907F8" w:rsidRPr="006F3834" w:rsidRDefault="005907F8" w:rsidP="00C857F2">
                  <w:pPr>
                    <w:pStyle w:val="rowtabella0"/>
                    <w:rPr>
                      <w:color w:val="002060"/>
                    </w:rPr>
                  </w:pPr>
                  <w:r w:rsidRPr="006F3834">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854130" w14:textId="77777777" w:rsidR="005907F8" w:rsidRPr="006F3834" w:rsidRDefault="005907F8" w:rsidP="00C857F2">
                  <w:pPr>
                    <w:pStyle w:val="rowtabella0"/>
                    <w:jc w:val="center"/>
                    <w:rPr>
                      <w:color w:val="002060"/>
                    </w:rPr>
                  </w:pPr>
                  <w:r w:rsidRPr="006F3834">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229924" w14:textId="77777777" w:rsidR="005907F8" w:rsidRPr="006F3834" w:rsidRDefault="005907F8" w:rsidP="00C857F2">
                  <w:pPr>
                    <w:pStyle w:val="rowtabella0"/>
                    <w:jc w:val="center"/>
                    <w:rPr>
                      <w:color w:val="002060"/>
                    </w:rPr>
                  </w:pPr>
                  <w:r w:rsidRPr="006F3834">
                    <w:rPr>
                      <w:color w:val="002060"/>
                    </w:rPr>
                    <w:t> </w:t>
                  </w:r>
                </w:p>
              </w:tc>
            </w:tr>
            <w:tr w:rsidR="005907F8" w:rsidRPr="006F3834" w14:paraId="6BBED82E" w14:textId="77777777" w:rsidTr="00C857F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B089B5" w14:textId="77777777" w:rsidR="005907F8" w:rsidRPr="006F3834" w:rsidRDefault="005907F8" w:rsidP="00C857F2">
                  <w:pPr>
                    <w:pStyle w:val="rowtabella0"/>
                    <w:rPr>
                      <w:color w:val="002060"/>
                    </w:rPr>
                  </w:pPr>
                  <w:r w:rsidRPr="006F3834">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FB41B" w14:textId="77777777" w:rsidR="005907F8" w:rsidRPr="006F3834" w:rsidRDefault="005907F8" w:rsidP="00C857F2">
                  <w:pPr>
                    <w:pStyle w:val="rowtabella0"/>
                    <w:rPr>
                      <w:color w:val="002060"/>
                    </w:rPr>
                  </w:pPr>
                  <w:r w:rsidRPr="006F3834">
                    <w:rPr>
                      <w:color w:val="002060"/>
                    </w:rPr>
                    <w:t>- AMICI 84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D3100" w14:textId="77777777" w:rsidR="005907F8" w:rsidRPr="006F3834" w:rsidRDefault="005907F8" w:rsidP="00C857F2">
                  <w:pPr>
                    <w:pStyle w:val="rowtabella0"/>
                    <w:jc w:val="center"/>
                    <w:rPr>
                      <w:color w:val="002060"/>
                    </w:rPr>
                  </w:pPr>
                  <w:r w:rsidRPr="006F3834">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DD8187" w14:textId="77777777" w:rsidR="005907F8" w:rsidRPr="006F3834" w:rsidRDefault="005907F8" w:rsidP="00C857F2">
                  <w:pPr>
                    <w:pStyle w:val="rowtabella0"/>
                    <w:jc w:val="center"/>
                    <w:rPr>
                      <w:color w:val="002060"/>
                    </w:rPr>
                  </w:pPr>
                  <w:r w:rsidRPr="006F3834">
                    <w:rPr>
                      <w:color w:val="002060"/>
                    </w:rPr>
                    <w:t> </w:t>
                  </w:r>
                </w:p>
              </w:tc>
            </w:tr>
          </w:tbl>
          <w:p w14:paraId="13784923" w14:textId="77777777" w:rsidR="005907F8" w:rsidRPr="006F3834" w:rsidRDefault="005907F8" w:rsidP="00C857F2">
            <w:pPr>
              <w:rPr>
                <w:color w:val="002060"/>
              </w:rPr>
            </w:pPr>
          </w:p>
        </w:tc>
      </w:tr>
    </w:tbl>
    <w:p w14:paraId="27E9EF56" w14:textId="77777777" w:rsidR="005907F8" w:rsidRPr="006F3834" w:rsidRDefault="005907F8" w:rsidP="005907F8">
      <w:pPr>
        <w:pStyle w:val="breakline"/>
        <w:rPr>
          <w:rFonts w:eastAsiaTheme="minorEastAsia"/>
          <w:color w:val="002060"/>
        </w:rPr>
      </w:pPr>
    </w:p>
    <w:p w14:paraId="548F9088" w14:textId="77777777" w:rsidR="005907F8" w:rsidRPr="006F3834" w:rsidRDefault="005907F8" w:rsidP="005907F8">
      <w:pPr>
        <w:pStyle w:val="breakline"/>
        <w:rPr>
          <w:color w:val="002060"/>
        </w:rPr>
      </w:pPr>
    </w:p>
    <w:p w14:paraId="22A88687" w14:textId="77777777" w:rsidR="005907F8" w:rsidRPr="006F3834" w:rsidRDefault="005907F8" w:rsidP="005907F8">
      <w:pPr>
        <w:pStyle w:val="titoloprinc0"/>
        <w:rPr>
          <w:color w:val="002060"/>
        </w:rPr>
      </w:pPr>
      <w:r w:rsidRPr="006F3834">
        <w:rPr>
          <w:color w:val="002060"/>
        </w:rPr>
        <w:t>GIUDICE SPORTIVO</w:t>
      </w:r>
    </w:p>
    <w:p w14:paraId="363DA9B5" w14:textId="77777777" w:rsidR="005907F8" w:rsidRPr="006F3834" w:rsidRDefault="005907F8" w:rsidP="005907F8">
      <w:pPr>
        <w:pStyle w:val="diffida"/>
        <w:rPr>
          <w:color w:val="002060"/>
        </w:rPr>
      </w:pPr>
      <w:r w:rsidRPr="006F3834">
        <w:rPr>
          <w:color w:val="002060"/>
        </w:rPr>
        <w:t>Il Giudice Sportivo Avv. Agnese Lazzaretti, con l'assistenza del segretario Angelo Castellana, nella seduta del 19/03/2024, ha adottato le decisioni che di seguito integralmente si riportano:</w:t>
      </w:r>
    </w:p>
    <w:p w14:paraId="76A45539" w14:textId="77777777" w:rsidR="005907F8" w:rsidRPr="006F3834" w:rsidRDefault="005907F8" w:rsidP="005907F8">
      <w:pPr>
        <w:pStyle w:val="titolo10"/>
        <w:rPr>
          <w:color w:val="002060"/>
        </w:rPr>
      </w:pPr>
      <w:r w:rsidRPr="006F3834">
        <w:rPr>
          <w:color w:val="002060"/>
        </w:rPr>
        <w:t xml:space="preserve">GARE DEL 15/ 3/2024 </w:t>
      </w:r>
    </w:p>
    <w:p w14:paraId="19666F0F" w14:textId="77777777" w:rsidR="005907F8" w:rsidRPr="006F3834" w:rsidRDefault="005907F8" w:rsidP="005907F8">
      <w:pPr>
        <w:pStyle w:val="titolo7a"/>
        <w:rPr>
          <w:color w:val="002060"/>
        </w:rPr>
      </w:pPr>
      <w:r w:rsidRPr="006F3834">
        <w:rPr>
          <w:color w:val="002060"/>
        </w:rPr>
        <w:t xml:space="preserve">PROVVEDIMENTI DISCIPLINARI </w:t>
      </w:r>
    </w:p>
    <w:p w14:paraId="09BF55F7" w14:textId="77777777" w:rsidR="005907F8" w:rsidRPr="006F3834" w:rsidRDefault="005907F8" w:rsidP="005907F8">
      <w:pPr>
        <w:pStyle w:val="titolo7b0"/>
        <w:rPr>
          <w:color w:val="002060"/>
        </w:rPr>
      </w:pPr>
      <w:r w:rsidRPr="006F3834">
        <w:rPr>
          <w:color w:val="002060"/>
        </w:rPr>
        <w:t xml:space="preserve">In base alle risultanze degli atti ufficiali sono state deliberate le seguenti sanzioni disciplinari. </w:t>
      </w:r>
    </w:p>
    <w:p w14:paraId="0C518B19" w14:textId="77777777" w:rsidR="005907F8" w:rsidRPr="006F3834" w:rsidRDefault="005907F8" w:rsidP="005907F8">
      <w:pPr>
        <w:pStyle w:val="titolo30"/>
        <w:rPr>
          <w:color w:val="002060"/>
        </w:rPr>
      </w:pPr>
      <w:r w:rsidRPr="006F3834">
        <w:rPr>
          <w:color w:val="002060"/>
        </w:rPr>
        <w:t xml:space="preserve">SOCIETA' </w:t>
      </w:r>
    </w:p>
    <w:p w14:paraId="2F51F18F" w14:textId="77777777" w:rsidR="005907F8" w:rsidRPr="006F3834" w:rsidRDefault="005907F8" w:rsidP="005907F8">
      <w:pPr>
        <w:pStyle w:val="titolo20"/>
        <w:rPr>
          <w:color w:val="002060"/>
        </w:rPr>
      </w:pPr>
      <w:r w:rsidRPr="006F3834">
        <w:rPr>
          <w:color w:val="002060"/>
        </w:rPr>
        <w:t xml:space="preserve">AMMENDA </w:t>
      </w:r>
    </w:p>
    <w:p w14:paraId="75ACCC9E" w14:textId="56BE1B6F" w:rsidR="005907F8" w:rsidRPr="006F3834" w:rsidRDefault="005907F8" w:rsidP="005907F8">
      <w:pPr>
        <w:pStyle w:val="diffida"/>
        <w:spacing w:before="80" w:beforeAutospacing="0" w:after="40" w:afterAutospacing="0"/>
        <w:jc w:val="left"/>
        <w:rPr>
          <w:color w:val="002060"/>
        </w:rPr>
      </w:pPr>
      <w:r w:rsidRPr="006F3834">
        <w:rPr>
          <w:color w:val="002060"/>
        </w:rPr>
        <w:t xml:space="preserve">Euro 50,00 SPORTING GROTTAMMARE </w:t>
      </w:r>
      <w:r w:rsidRPr="006F3834">
        <w:rPr>
          <w:color w:val="002060"/>
        </w:rPr>
        <w:br/>
        <w:t xml:space="preserve">Per mancanza di acqua calda nello spogliatoio dell'arbitro. </w:t>
      </w:r>
    </w:p>
    <w:p w14:paraId="0132C928" w14:textId="77777777" w:rsidR="005907F8" w:rsidRPr="006F3834" w:rsidRDefault="005907F8" w:rsidP="005907F8">
      <w:pPr>
        <w:pStyle w:val="titolo30"/>
        <w:rPr>
          <w:color w:val="002060"/>
        </w:rPr>
      </w:pPr>
      <w:r w:rsidRPr="006F3834">
        <w:rPr>
          <w:color w:val="002060"/>
        </w:rPr>
        <w:t xml:space="preserve">DIRIGENTI </w:t>
      </w:r>
    </w:p>
    <w:p w14:paraId="145BAB79" w14:textId="77777777" w:rsidR="005907F8" w:rsidRPr="006F3834" w:rsidRDefault="005907F8" w:rsidP="005907F8">
      <w:pPr>
        <w:pStyle w:val="titolo20"/>
        <w:rPr>
          <w:color w:val="002060"/>
        </w:rPr>
      </w:pPr>
      <w:r w:rsidRPr="006F3834">
        <w:rPr>
          <w:color w:val="002060"/>
        </w:rPr>
        <w:t xml:space="preserve">INIBIZIONE A SVOLGERE OGNI ATTIVITA' FINO AL 3/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1155DDDA" w14:textId="77777777" w:rsidTr="00C857F2">
        <w:tc>
          <w:tcPr>
            <w:tcW w:w="2200" w:type="dxa"/>
            <w:tcMar>
              <w:top w:w="20" w:type="dxa"/>
              <w:left w:w="20" w:type="dxa"/>
              <w:bottom w:w="20" w:type="dxa"/>
              <w:right w:w="20" w:type="dxa"/>
            </w:tcMar>
            <w:vAlign w:val="center"/>
            <w:hideMark/>
          </w:tcPr>
          <w:p w14:paraId="1BCDED51" w14:textId="77777777" w:rsidR="005907F8" w:rsidRPr="006F3834" w:rsidRDefault="005907F8" w:rsidP="00C857F2">
            <w:pPr>
              <w:pStyle w:val="movimento"/>
              <w:rPr>
                <w:color w:val="002060"/>
              </w:rPr>
            </w:pPr>
            <w:r w:rsidRPr="006F3834">
              <w:rPr>
                <w:color w:val="002060"/>
              </w:rPr>
              <w:t>MUNARETTO ENRICO</w:t>
            </w:r>
          </w:p>
        </w:tc>
        <w:tc>
          <w:tcPr>
            <w:tcW w:w="2200" w:type="dxa"/>
            <w:tcMar>
              <w:top w:w="20" w:type="dxa"/>
              <w:left w:w="20" w:type="dxa"/>
              <w:bottom w:w="20" w:type="dxa"/>
              <w:right w:w="20" w:type="dxa"/>
            </w:tcMar>
            <w:vAlign w:val="center"/>
            <w:hideMark/>
          </w:tcPr>
          <w:p w14:paraId="46160FC9" w14:textId="77777777" w:rsidR="005907F8" w:rsidRPr="006F3834" w:rsidRDefault="005907F8" w:rsidP="00C857F2">
            <w:pPr>
              <w:pStyle w:val="movimento2"/>
              <w:rPr>
                <w:color w:val="002060"/>
              </w:rPr>
            </w:pPr>
            <w:r w:rsidRPr="006F3834">
              <w:rPr>
                <w:color w:val="002060"/>
              </w:rPr>
              <w:t xml:space="preserve">(FUTSAL ANCONA) </w:t>
            </w:r>
          </w:p>
        </w:tc>
        <w:tc>
          <w:tcPr>
            <w:tcW w:w="800" w:type="dxa"/>
            <w:tcMar>
              <w:top w:w="20" w:type="dxa"/>
              <w:left w:w="20" w:type="dxa"/>
              <w:bottom w:w="20" w:type="dxa"/>
              <w:right w:w="20" w:type="dxa"/>
            </w:tcMar>
            <w:vAlign w:val="center"/>
            <w:hideMark/>
          </w:tcPr>
          <w:p w14:paraId="57685B8F"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98D74AF"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2C24175" w14:textId="77777777" w:rsidR="005907F8" w:rsidRPr="006F3834" w:rsidRDefault="005907F8" w:rsidP="00C857F2">
            <w:pPr>
              <w:pStyle w:val="movimento2"/>
              <w:rPr>
                <w:color w:val="002060"/>
              </w:rPr>
            </w:pPr>
            <w:r w:rsidRPr="006F3834">
              <w:rPr>
                <w:color w:val="002060"/>
              </w:rPr>
              <w:t> </w:t>
            </w:r>
          </w:p>
        </w:tc>
      </w:tr>
    </w:tbl>
    <w:p w14:paraId="262CBE73" w14:textId="562F556D" w:rsidR="005907F8" w:rsidRPr="006F3834" w:rsidRDefault="005907F8" w:rsidP="005907F8">
      <w:pPr>
        <w:pStyle w:val="diffida"/>
        <w:spacing w:before="80" w:beforeAutospacing="0" w:after="40" w:afterAutospacing="0"/>
        <w:jc w:val="left"/>
        <w:rPr>
          <w:rFonts w:eastAsiaTheme="minorEastAsia"/>
          <w:color w:val="002060"/>
        </w:rPr>
      </w:pPr>
      <w:r w:rsidRPr="006F3834">
        <w:rPr>
          <w:color w:val="002060"/>
        </w:rPr>
        <w:t xml:space="preserve">Per comportamento irrispettoso verso un giocatore avversario. Allontanato. </w:t>
      </w:r>
    </w:p>
    <w:p w14:paraId="1D931BD8" w14:textId="77777777" w:rsidR="005907F8" w:rsidRPr="006F3834" w:rsidRDefault="005907F8" w:rsidP="005907F8">
      <w:pPr>
        <w:pStyle w:val="titolo30"/>
        <w:rPr>
          <w:color w:val="002060"/>
        </w:rPr>
      </w:pPr>
      <w:r w:rsidRPr="006F3834">
        <w:rPr>
          <w:color w:val="002060"/>
        </w:rPr>
        <w:t xml:space="preserve">MASSAGGIATORI </w:t>
      </w:r>
    </w:p>
    <w:p w14:paraId="2F9FEDAF" w14:textId="77777777" w:rsidR="005907F8" w:rsidRPr="006F3834" w:rsidRDefault="005907F8" w:rsidP="005907F8">
      <w:pPr>
        <w:pStyle w:val="titolo20"/>
        <w:rPr>
          <w:color w:val="002060"/>
        </w:rPr>
      </w:pPr>
      <w:r w:rsidRPr="006F3834">
        <w:rPr>
          <w:color w:val="002060"/>
        </w:rPr>
        <w:t xml:space="preserve">SQUALIFICA. FINO AL 10/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2AB63A23" w14:textId="77777777" w:rsidTr="00C857F2">
        <w:tc>
          <w:tcPr>
            <w:tcW w:w="2200" w:type="dxa"/>
            <w:tcMar>
              <w:top w:w="20" w:type="dxa"/>
              <w:left w:w="20" w:type="dxa"/>
              <w:bottom w:w="20" w:type="dxa"/>
              <w:right w:w="20" w:type="dxa"/>
            </w:tcMar>
            <w:vAlign w:val="center"/>
            <w:hideMark/>
          </w:tcPr>
          <w:p w14:paraId="256E1F9A" w14:textId="77777777" w:rsidR="005907F8" w:rsidRPr="006F3834" w:rsidRDefault="005907F8" w:rsidP="00C857F2">
            <w:pPr>
              <w:pStyle w:val="movimento"/>
              <w:rPr>
                <w:color w:val="002060"/>
              </w:rPr>
            </w:pPr>
            <w:r w:rsidRPr="006F3834">
              <w:rPr>
                <w:color w:val="002060"/>
              </w:rPr>
              <w:t>MASIA NERIO</w:t>
            </w:r>
          </w:p>
        </w:tc>
        <w:tc>
          <w:tcPr>
            <w:tcW w:w="2200" w:type="dxa"/>
            <w:tcMar>
              <w:top w:w="20" w:type="dxa"/>
              <w:left w:w="20" w:type="dxa"/>
              <w:bottom w:w="20" w:type="dxa"/>
              <w:right w:w="20" w:type="dxa"/>
            </w:tcMar>
            <w:vAlign w:val="center"/>
            <w:hideMark/>
          </w:tcPr>
          <w:p w14:paraId="0CBF264C" w14:textId="77777777" w:rsidR="005907F8" w:rsidRPr="006F3834" w:rsidRDefault="005907F8" w:rsidP="00C857F2">
            <w:pPr>
              <w:pStyle w:val="movimento2"/>
              <w:rPr>
                <w:color w:val="002060"/>
              </w:rPr>
            </w:pPr>
            <w:r w:rsidRPr="006F3834">
              <w:rPr>
                <w:color w:val="002060"/>
              </w:rPr>
              <w:t xml:space="preserve">(AMICI 84) </w:t>
            </w:r>
          </w:p>
        </w:tc>
        <w:tc>
          <w:tcPr>
            <w:tcW w:w="800" w:type="dxa"/>
            <w:tcMar>
              <w:top w:w="20" w:type="dxa"/>
              <w:left w:w="20" w:type="dxa"/>
              <w:bottom w:w="20" w:type="dxa"/>
              <w:right w:w="20" w:type="dxa"/>
            </w:tcMar>
            <w:vAlign w:val="center"/>
            <w:hideMark/>
          </w:tcPr>
          <w:p w14:paraId="1C2CF2C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36B5700"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7F55B23" w14:textId="77777777" w:rsidR="005907F8" w:rsidRPr="006F3834" w:rsidRDefault="005907F8" w:rsidP="00C857F2">
            <w:pPr>
              <w:pStyle w:val="movimento2"/>
              <w:rPr>
                <w:color w:val="002060"/>
              </w:rPr>
            </w:pPr>
            <w:r w:rsidRPr="006F3834">
              <w:rPr>
                <w:color w:val="002060"/>
              </w:rPr>
              <w:t> </w:t>
            </w:r>
          </w:p>
        </w:tc>
      </w:tr>
    </w:tbl>
    <w:p w14:paraId="2BE12430" w14:textId="77777777" w:rsidR="005907F8" w:rsidRPr="006F3834" w:rsidRDefault="005907F8" w:rsidP="005907F8">
      <w:pPr>
        <w:pStyle w:val="diffida"/>
        <w:spacing w:before="80" w:beforeAutospacing="0" w:after="40" w:afterAutospacing="0"/>
        <w:jc w:val="left"/>
        <w:rPr>
          <w:rFonts w:eastAsiaTheme="minorEastAsia"/>
          <w:color w:val="002060"/>
        </w:rPr>
      </w:pPr>
      <w:r w:rsidRPr="006F3834">
        <w:rPr>
          <w:color w:val="002060"/>
        </w:rPr>
        <w:t xml:space="preserve">Per comportamento minaccioso verso un dirigente avversario. </w:t>
      </w:r>
    </w:p>
    <w:p w14:paraId="7736063F" w14:textId="77777777" w:rsidR="005907F8" w:rsidRPr="006F3834" w:rsidRDefault="005907F8" w:rsidP="005907F8">
      <w:pPr>
        <w:pStyle w:val="diffida"/>
        <w:spacing w:before="80" w:beforeAutospacing="0" w:after="40" w:afterAutospacing="0"/>
        <w:jc w:val="left"/>
        <w:rPr>
          <w:color w:val="002060"/>
        </w:rPr>
      </w:pPr>
      <w:r w:rsidRPr="006F3834">
        <w:rPr>
          <w:color w:val="002060"/>
        </w:rPr>
        <w:t xml:space="preserve">Allontanato. </w:t>
      </w:r>
    </w:p>
    <w:p w14:paraId="6E9AA3A8" w14:textId="77777777" w:rsidR="005907F8" w:rsidRPr="006F3834" w:rsidRDefault="005907F8" w:rsidP="005907F8">
      <w:pPr>
        <w:pStyle w:val="titolo30"/>
        <w:rPr>
          <w:color w:val="002060"/>
        </w:rPr>
      </w:pPr>
      <w:r w:rsidRPr="006F3834">
        <w:rPr>
          <w:color w:val="002060"/>
        </w:rPr>
        <w:t xml:space="preserve">CALCIATORI ESPULSI </w:t>
      </w:r>
    </w:p>
    <w:p w14:paraId="3D855F24" w14:textId="77777777" w:rsidR="005907F8" w:rsidRPr="006F3834" w:rsidRDefault="005907F8" w:rsidP="005907F8">
      <w:pPr>
        <w:pStyle w:val="titolo20"/>
        <w:rPr>
          <w:color w:val="002060"/>
        </w:rPr>
      </w:pPr>
      <w:r w:rsidRPr="006F3834">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0959CA83" w14:textId="77777777" w:rsidTr="00C857F2">
        <w:tc>
          <w:tcPr>
            <w:tcW w:w="2200" w:type="dxa"/>
            <w:tcMar>
              <w:top w:w="20" w:type="dxa"/>
              <w:left w:w="20" w:type="dxa"/>
              <w:bottom w:w="20" w:type="dxa"/>
              <w:right w:w="20" w:type="dxa"/>
            </w:tcMar>
            <w:vAlign w:val="center"/>
            <w:hideMark/>
          </w:tcPr>
          <w:p w14:paraId="409FAC57" w14:textId="77777777" w:rsidR="005907F8" w:rsidRPr="006F3834" w:rsidRDefault="005907F8" w:rsidP="00C857F2">
            <w:pPr>
              <w:pStyle w:val="movimento"/>
              <w:rPr>
                <w:color w:val="002060"/>
              </w:rPr>
            </w:pPr>
            <w:r w:rsidRPr="006F3834">
              <w:rPr>
                <w:color w:val="002060"/>
              </w:rPr>
              <w:t>CICCARELLI DENIS</w:t>
            </w:r>
          </w:p>
        </w:tc>
        <w:tc>
          <w:tcPr>
            <w:tcW w:w="2200" w:type="dxa"/>
            <w:tcMar>
              <w:top w:w="20" w:type="dxa"/>
              <w:left w:w="20" w:type="dxa"/>
              <w:bottom w:w="20" w:type="dxa"/>
              <w:right w:w="20" w:type="dxa"/>
            </w:tcMar>
            <w:vAlign w:val="center"/>
            <w:hideMark/>
          </w:tcPr>
          <w:p w14:paraId="48A34B4A" w14:textId="77777777" w:rsidR="005907F8" w:rsidRPr="006F3834" w:rsidRDefault="005907F8" w:rsidP="00C857F2">
            <w:pPr>
              <w:pStyle w:val="movimento2"/>
              <w:rPr>
                <w:color w:val="002060"/>
              </w:rPr>
            </w:pPr>
            <w:r w:rsidRPr="006F3834">
              <w:rPr>
                <w:color w:val="002060"/>
              </w:rPr>
              <w:t xml:space="preserve">(AMICI 84) </w:t>
            </w:r>
          </w:p>
        </w:tc>
        <w:tc>
          <w:tcPr>
            <w:tcW w:w="800" w:type="dxa"/>
            <w:tcMar>
              <w:top w:w="20" w:type="dxa"/>
              <w:left w:w="20" w:type="dxa"/>
              <w:bottom w:w="20" w:type="dxa"/>
              <w:right w:w="20" w:type="dxa"/>
            </w:tcMar>
            <w:vAlign w:val="center"/>
            <w:hideMark/>
          </w:tcPr>
          <w:p w14:paraId="3B8C2CE0"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BA262CC" w14:textId="77777777" w:rsidR="005907F8" w:rsidRPr="006F3834" w:rsidRDefault="005907F8" w:rsidP="00C857F2">
            <w:pPr>
              <w:pStyle w:val="movimento"/>
              <w:rPr>
                <w:color w:val="002060"/>
              </w:rPr>
            </w:pPr>
            <w:r w:rsidRPr="006F3834">
              <w:rPr>
                <w:color w:val="002060"/>
              </w:rPr>
              <w:t>DI EMIDIO SIMONE</w:t>
            </w:r>
          </w:p>
        </w:tc>
        <w:tc>
          <w:tcPr>
            <w:tcW w:w="2200" w:type="dxa"/>
            <w:tcMar>
              <w:top w:w="20" w:type="dxa"/>
              <w:left w:w="20" w:type="dxa"/>
              <w:bottom w:w="20" w:type="dxa"/>
              <w:right w:w="20" w:type="dxa"/>
            </w:tcMar>
            <w:vAlign w:val="center"/>
            <w:hideMark/>
          </w:tcPr>
          <w:p w14:paraId="6FB4E248" w14:textId="77777777" w:rsidR="005907F8" w:rsidRPr="006F3834" w:rsidRDefault="005907F8" w:rsidP="00C857F2">
            <w:pPr>
              <w:pStyle w:val="movimento2"/>
              <w:rPr>
                <w:color w:val="002060"/>
              </w:rPr>
            </w:pPr>
            <w:r w:rsidRPr="006F3834">
              <w:rPr>
                <w:color w:val="002060"/>
              </w:rPr>
              <w:t xml:space="preserve">(TRUENTIN LAMA) </w:t>
            </w:r>
          </w:p>
        </w:tc>
      </w:tr>
      <w:tr w:rsidR="005907F8" w:rsidRPr="006F3834" w14:paraId="44C6A5C1" w14:textId="77777777" w:rsidTr="00C857F2">
        <w:tc>
          <w:tcPr>
            <w:tcW w:w="2200" w:type="dxa"/>
            <w:tcMar>
              <w:top w:w="20" w:type="dxa"/>
              <w:left w:w="20" w:type="dxa"/>
              <w:bottom w:w="20" w:type="dxa"/>
              <w:right w:w="20" w:type="dxa"/>
            </w:tcMar>
            <w:vAlign w:val="center"/>
            <w:hideMark/>
          </w:tcPr>
          <w:p w14:paraId="54BABBDC" w14:textId="77777777" w:rsidR="005907F8" w:rsidRPr="006F3834" w:rsidRDefault="005907F8" w:rsidP="00C857F2">
            <w:pPr>
              <w:pStyle w:val="movimento"/>
              <w:rPr>
                <w:color w:val="002060"/>
              </w:rPr>
            </w:pPr>
            <w:r w:rsidRPr="006F3834">
              <w:rPr>
                <w:color w:val="002060"/>
              </w:rPr>
              <w:t>SANTONI GIACOMO</w:t>
            </w:r>
          </w:p>
        </w:tc>
        <w:tc>
          <w:tcPr>
            <w:tcW w:w="2200" w:type="dxa"/>
            <w:tcMar>
              <w:top w:w="20" w:type="dxa"/>
              <w:left w:w="20" w:type="dxa"/>
              <w:bottom w:w="20" w:type="dxa"/>
              <w:right w:w="20" w:type="dxa"/>
            </w:tcMar>
            <w:vAlign w:val="center"/>
            <w:hideMark/>
          </w:tcPr>
          <w:p w14:paraId="1AC5D093" w14:textId="77777777" w:rsidR="005907F8" w:rsidRPr="006F3834" w:rsidRDefault="005907F8" w:rsidP="00C857F2">
            <w:pPr>
              <w:pStyle w:val="movimento2"/>
              <w:rPr>
                <w:color w:val="002060"/>
              </w:rPr>
            </w:pPr>
            <w:r w:rsidRPr="006F3834">
              <w:rPr>
                <w:color w:val="002060"/>
              </w:rPr>
              <w:t xml:space="preserve">(VIRTUS AURORA C5) </w:t>
            </w:r>
          </w:p>
        </w:tc>
        <w:tc>
          <w:tcPr>
            <w:tcW w:w="800" w:type="dxa"/>
            <w:tcMar>
              <w:top w:w="20" w:type="dxa"/>
              <w:left w:w="20" w:type="dxa"/>
              <w:bottom w:w="20" w:type="dxa"/>
              <w:right w:w="20" w:type="dxa"/>
            </w:tcMar>
            <w:vAlign w:val="center"/>
            <w:hideMark/>
          </w:tcPr>
          <w:p w14:paraId="31DF4F3A"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EEF23E8"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7417232" w14:textId="77777777" w:rsidR="005907F8" w:rsidRPr="006F3834" w:rsidRDefault="005907F8" w:rsidP="00C857F2">
            <w:pPr>
              <w:pStyle w:val="movimento2"/>
              <w:rPr>
                <w:color w:val="002060"/>
              </w:rPr>
            </w:pPr>
            <w:r w:rsidRPr="006F3834">
              <w:rPr>
                <w:color w:val="002060"/>
              </w:rPr>
              <w:t> </w:t>
            </w:r>
          </w:p>
        </w:tc>
      </w:tr>
    </w:tbl>
    <w:p w14:paraId="13D1C2CB" w14:textId="77777777" w:rsidR="005907F8" w:rsidRPr="006F3834" w:rsidRDefault="005907F8" w:rsidP="005907F8">
      <w:pPr>
        <w:pStyle w:val="titolo20"/>
        <w:rPr>
          <w:rFonts w:eastAsiaTheme="minorEastAsia"/>
          <w:color w:val="002060"/>
        </w:rPr>
      </w:pPr>
      <w:r w:rsidRPr="006F383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76D30EC1" w14:textId="77777777" w:rsidTr="00C857F2">
        <w:tc>
          <w:tcPr>
            <w:tcW w:w="2200" w:type="dxa"/>
            <w:tcMar>
              <w:top w:w="20" w:type="dxa"/>
              <w:left w:w="20" w:type="dxa"/>
              <w:bottom w:w="20" w:type="dxa"/>
              <w:right w:w="20" w:type="dxa"/>
            </w:tcMar>
            <w:vAlign w:val="center"/>
            <w:hideMark/>
          </w:tcPr>
          <w:p w14:paraId="712AABE0" w14:textId="77777777" w:rsidR="005907F8" w:rsidRPr="006F3834" w:rsidRDefault="005907F8" w:rsidP="00C857F2">
            <w:pPr>
              <w:pStyle w:val="movimento"/>
              <w:rPr>
                <w:color w:val="002060"/>
              </w:rPr>
            </w:pPr>
            <w:r w:rsidRPr="006F3834">
              <w:rPr>
                <w:color w:val="002060"/>
              </w:rPr>
              <w:t>DACHAN ABDULLAH</w:t>
            </w:r>
          </w:p>
        </w:tc>
        <w:tc>
          <w:tcPr>
            <w:tcW w:w="2200" w:type="dxa"/>
            <w:tcMar>
              <w:top w:w="20" w:type="dxa"/>
              <w:left w:w="20" w:type="dxa"/>
              <w:bottom w:w="20" w:type="dxa"/>
              <w:right w:w="20" w:type="dxa"/>
            </w:tcMar>
            <w:vAlign w:val="center"/>
            <w:hideMark/>
          </w:tcPr>
          <w:p w14:paraId="0D10B12E" w14:textId="77777777" w:rsidR="005907F8" w:rsidRPr="006F3834" w:rsidRDefault="005907F8" w:rsidP="00C857F2">
            <w:pPr>
              <w:pStyle w:val="movimento2"/>
              <w:rPr>
                <w:color w:val="002060"/>
              </w:rPr>
            </w:pPr>
            <w:r w:rsidRPr="006F3834">
              <w:rPr>
                <w:color w:val="002060"/>
              </w:rPr>
              <w:t xml:space="preserve">(ANGELI) </w:t>
            </w:r>
          </w:p>
        </w:tc>
        <w:tc>
          <w:tcPr>
            <w:tcW w:w="800" w:type="dxa"/>
            <w:tcMar>
              <w:top w:w="20" w:type="dxa"/>
              <w:left w:w="20" w:type="dxa"/>
              <w:bottom w:w="20" w:type="dxa"/>
              <w:right w:w="20" w:type="dxa"/>
            </w:tcMar>
            <w:vAlign w:val="center"/>
            <w:hideMark/>
          </w:tcPr>
          <w:p w14:paraId="5469EE7A"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EEEA412" w14:textId="77777777" w:rsidR="005907F8" w:rsidRPr="006F3834" w:rsidRDefault="005907F8" w:rsidP="00C857F2">
            <w:pPr>
              <w:pStyle w:val="movimento"/>
              <w:rPr>
                <w:color w:val="002060"/>
              </w:rPr>
            </w:pPr>
            <w:r w:rsidRPr="006F3834">
              <w:rPr>
                <w:color w:val="002060"/>
              </w:rPr>
              <w:t>ALESSANDRINI ANDREA</w:t>
            </w:r>
          </w:p>
        </w:tc>
        <w:tc>
          <w:tcPr>
            <w:tcW w:w="2200" w:type="dxa"/>
            <w:tcMar>
              <w:top w:w="20" w:type="dxa"/>
              <w:left w:w="20" w:type="dxa"/>
              <w:bottom w:w="20" w:type="dxa"/>
              <w:right w:w="20" w:type="dxa"/>
            </w:tcMar>
            <w:vAlign w:val="center"/>
            <w:hideMark/>
          </w:tcPr>
          <w:p w14:paraId="24193A01" w14:textId="77777777" w:rsidR="005907F8" w:rsidRPr="006F3834" w:rsidRDefault="005907F8" w:rsidP="00C857F2">
            <w:pPr>
              <w:pStyle w:val="movimento2"/>
              <w:rPr>
                <w:color w:val="002060"/>
              </w:rPr>
            </w:pPr>
            <w:r w:rsidRPr="006F3834">
              <w:rPr>
                <w:color w:val="002060"/>
              </w:rPr>
              <w:t xml:space="preserve">(CASENUOVE) </w:t>
            </w:r>
          </w:p>
        </w:tc>
      </w:tr>
      <w:tr w:rsidR="005907F8" w:rsidRPr="006F3834" w14:paraId="0C838839" w14:textId="77777777" w:rsidTr="00C857F2">
        <w:tc>
          <w:tcPr>
            <w:tcW w:w="2200" w:type="dxa"/>
            <w:tcMar>
              <w:top w:w="20" w:type="dxa"/>
              <w:left w:w="20" w:type="dxa"/>
              <w:bottom w:w="20" w:type="dxa"/>
              <w:right w:w="20" w:type="dxa"/>
            </w:tcMar>
            <w:vAlign w:val="center"/>
            <w:hideMark/>
          </w:tcPr>
          <w:p w14:paraId="19E9EC84" w14:textId="77777777" w:rsidR="005907F8" w:rsidRPr="006F3834" w:rsidRDefault="005907F8" w:rsidP="00C857F2">
            <w:pPr>
              <w:pStyle w:val="movimento"/>
              <w:rPr>
                <w:color w:val="002060"/>
              </w:rPr>
            </w:pPr>
            <w:r w:rsidRPr="006F3834">
              <w:rPr>
                <w:color w:val="002060"/>
              </w:rPr>
              <w:t>MANFRONI DAVIDE</w:t>
            </w:r>
          </w:p>
        </w:tc>
        <w:tc>
          <w:tcPr>
            <w:tcW w:w="2200" w:type="dxa"/>
            <w:tcMar>
              <w:top w:w="20" w:type="dxa"/>
              <w:left w:w="20" w:type="dxa"/>
              <w:bottom w:w="20" w:type="dxa"/>
              <w:right w:w="20" w:type="dxa"/>
            </w:tcMar>
            <w:vAlign w:val="center"/>
            <w:hideMark/>
          </w:tcPr>
          <w:p w14:paraId="3E2334BB" w14:textId="77777777" w:rsidR="005907F8" w:rsidRPr="006F3834" w:rsidRDefault="005907F8" w:rsidP="00C857F2">
            <w:pPr>
              <w:pStyle w:val="movimento2"/>
              <w:rPr>
                <w:color w:val="002060"/>
              </w:rPr>
            </w:pPr>
            <w:r w:rsidRPr="006F3834">
              <w:rPr>
                <w:color w:val="002060"/>
              </w:rPr>
              <w:t xml:space="preserve">(CSI MONTEFIORE) </w:t>
            </w:r>
          </w:p>
        </w:tc>
        <w:tc>
          <w:tcPr>
            <w:tcW w:w="800" w:type="dxa"/>
            <w:tcMar>
              <w:top w:w="20" w:type="dxa"/>
              <w:left w:w="20" w:type="dxa"/>
              <w:bottom w:w="20" w:type="dxa"/>
              <w:right w:w="20" w:type="dxa"/>
            </w:tcMar>
            <w:vAlign w:val="center"/>
            <w:hideMark/>
          </w:tcPr>
          <w:p w14:paraId="67AACD49"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E92642E" w14:textId="77777777" w:rsidR="005907F8" w:rsidRPr="006F3834" w:rsidRDefault="005907F8" w:rsidP="00C857F2">
            <w:pPr>
              <w:pStyle w:val="movimento"/>
              <w:rPr>
                <w:color w:val="002060"/>
              </w:rPr>
            </w:pPr>
            <w:r w:rsidRPr="006F3834">
              <w:rPr>
                <w:color w:val="002060"/>
              </w:rPr>
              <w:t>PICARDI LORENZO</w:t>
            </w:r>
          </w:p>
        </w:tc>
        <w:tc>
          <w:tcPr>
            <w:tcW w:w="2200" w:type="dxa"/>
            <w:tcMar>
              <w:top w:w="20" w:type="dxa"/>
              <w:left w:w="20" w:type="dxa"/>
              <w:bottom w:w="20" w:type="dxa"/>
              <w:right w:w="20" w:type="dxa"/>
            </w:tcMar>
            <w:vAlign w:val="center"/>
            <w:hideMark/>
          </w:tcPr>
          <w:p w14:paraId="7119F972" w14:textId="77777777" w:rsidR="005907F8" w:rsidRPr="006F3834" w:rsidRDefault="005907F8" w:rsidP="00C857F2">
            <w:pPr>
              <w:pStyle w:val="movimento2"/>
              <w:rPr>
                <w:color w:val="002060"/>
              </w:rPr>
            </w:pPr>
            <w:r w:rsidRPr="006F3834">
              <w:rPr>
                <w:color w:val="002060"/>
              </w:rPr>
              <w:t xml:space="preserve">(TRIBALCIO PICENA) </w:t>
            </w:r>
          </w:p>
        </w:tc>
      </w:tr>
      <w:tr w:rsidR="005907F8" w:rsidRPr="006F3834" w14:paraId="05769989" w14:textId="77777777" w:rsidTr="00C857F2">
        <w:tc>
          <w:tcPr>
            <w:tcW w:w="2200" w:type="dxa"/>
            <w:tcMar>
              <w:top w:w="20" w:type="dxa"/>
              <w:left w:w="20" w:type="dxa"/>
              <w:bottom w:w="20" w:type="dxa"/>
              <w:right w:w="20" w:type="dxa"/>
            </w:tcMar>
            <w:vAlign w:val="center"/>
            <w:hideMark/>
          </w:tcPr>
          <w:p w14:paraId="2D0DA549" w14:textId="77777777" w:rsidR="005907F8" w:rsidRPr="006F3834" w:rsidRDefault="005907F8" w:rsidP="00C857F2">
            <w:pPr>
              <w:pStyle w:val="movimento"/>
              <w:rPr>
                <w:color w:val="002060"/>
              </w:rPr>
            </w:pPr>
            <w:r w:rsidRPr="006F3834">
              <w:rPr>
                <w:color w:val="002060"/>
              </w:rPr>
              <w:t>PALAZZINI ALESSANDRO</w:t>
            </w:r>
          </w:p>
        </w:tc>
        <w:tc>
          <w:tcPr>
            <w:tcW w:w="2200" w:type="dxa"/>
            <w:tcMar>
              <w:top w:w="20" w:type="dxa"/>
              <w:left w:w="20" w:type="dxa"/>
              <w:bottom w:w="20" w:type="dxa"/>
              <w:right w:w="20" w:type="dxa"/>
            </w:tcMar>
            <w:vAlign w:val="center"/>
            <w:hideMark/>
          </w:tcPr>
          <w:p w14:paraId="7F8AAC4B" w14:textId="77777777" w:rsidR="005907F8" w:rsidRPr="006F3834" w:rsidRDefault="005907F8" w:rsidP="00C857F2">
            <w:pPr>
              <w:pStyle w:val="movimento2"/>
              <w:rPr>
                <w:color w:val="002060"/>
              </w:rPr>
            </w:pPr>
            <w:r w:rsidRPr="006F3834">
              <w:rPr>
                <w:color w:val="002060"/>
              </w:rPr>
              <w:t xml:space="preserve">(VALLESINA) </w:t>
            </w:r>
          </w:p>
        </w:tc>
        <w:tc>
          <w:tcPr>
            <w:tcW w:w="800" w:type="dxa"/>
            <w:tcMar>
              <w:top w:w="20" w:type="dxa"/>
              <w:left w:w="20" w:type="dxa"/>
              <w:bottom w:w="20" w:type="dxa"/>
              <w:right w:w="20" w:type="dxa"/>
            </w:tcMar>
            <w:vAlign w:val="center"/>
            <w:hideMark/>
          </w:tcPr>
          <w:p w14:paraId="0600C418"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66F7028"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C2EAB83" w14:textId="77777777" w:rsidR="005907F8" w:rsidRPr="006F3834" w:rsidRDefault="005907F8" w:rsidP="00C857F2">
            <w:pPr>
              <w:pStyle w:val="movimento2"/>
              <w:rPr>
                <w:color w:val="002060"/>
              </w:rPr>
            </w:pPr>
            <w:r w:rsidRPr="006F3834">
              <w:rPr>
                <w:color w:val="002060"/>
              </w:rPr>
              <w:t> </w:t>
            </w:r>
          </w:p>
        </w:tc>
      </w:tr>
    </w:tbl>
    <w:p w14:paraId="31ECC130" w14:textId="77777777" w:rsidR="005907F8" w:rsidRPr="006F3834" w:rsidRDefault="005907F8" w:rsidP="005907F8">
      <w:pPr>
        <w:pStyle w:val="titolo30"/>
        <w:rPr>
          <w:rFonts w:eastAsiaTheme="minorEastAsia"/>
          <w:color w:val="002060"/>
        </w:rPr>
      </w:pPr>
      <w:r w:rsidRPr="006F3834">
        <w:rPr>
          <w:color w:val="002060"/>
        </w:rPr>
        <w:t xml:space="preserve">CALCIATORI NON ESPULSI </w:t>
      </w:r>
    </w:p>
    <w:p w14:paraId="62BC0C8D" w14:textId="77777777" w:rsidR="005907F8" w:rsidRPr="006F3834" w:rsidRDefault="005907F8" w:rsidP="005907F8">
      <w:pPr>
        <w:pStyle w:val="titolo20"/>
        <w:rPr>
          <w:color w:val="002060"/>
        </w:rPr>
      </w:pPr>
      <w:r w:rsidRPr="006F383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4DD1EE08" w14:textId="77777777" w:rsidTr="00C857F2">
        <w:tc>
          <w:tcPr>
            <w:tcW w:w="2200" w:type="dxa"/>
            <w:tcMar>
              <w:top w:w="20" w:type="dxa"/>
              <w:left w:w="20" w:type="dxa"/>
              <w:bottom w:w="20" w:type="dxa"/>
              <w:right w:w="20" w:type="dxa"/>
            </w:tcMar>
            <w:vAlign w:val="center"/>
            <w:hideMark/>
          </w:tcPr>
          <w:p w14:paraId="633A6D50" w14:textId="77777777" w:rsidR="005907F8" w:rsidRPr="006F3834" w:rsidRDefault="005907F8" w:rsidP="00C857F2">
            <w:pPr>
              <w:pStyle w:val="movimento"/>
              <w:rPr>
                <w:color w:val="002060"/>
              </w:rPr>
            </w:pPr>
            <w:r w:rsidRPr="006F3834">
              <w:rPr>
                <w:color w:val="002060"/>
              </w:rPr>
              <w:t>TIBERI GIANLUCA</w:t>
            </w:r>
          </w:p>
        </w:tc>
        <w:tc>
          <w:tcPr>
            <w:tcW w:w="2200" w:type="dxa"/>
            <w:tcMar>
              <w:top w:w="20" w:type="dxa"/>
              <w:left w:w="20" w:type="dxa"/>
              <w:bottom w:w="20" w:type="dxa"/>
              <w:right w:w="20" w:type="dxa"/>
            </w:tcMar>
            <w:vAlign w:val="center"/>
            <w:hideMark/>
          </w:tcPr>
          <w:p w14:paraId="53808C13" w14:textId="77777777" w:rsidR="005907F8" w:rsidRPr="006F3834" w:rsidRDefault="005907F8" w:rsidP="00C857F2">
            <w:pPr>
              <w:pStyle w:val="movimento2"/>
              <w:rPr>
                <w:color w:val="002060"/>
              </w:rPr>
            </w:pPr>
            <w:r w:rsidRPr="006F3834">
              <w:rPr>
                <w:color w:val="002060"/>
              </w:rPr>
              <w:t xml:space="preserve">(VALLESINA) </w:t>
            </w:r>
          </w:p>
        </w:tc>
        <w:tc>
          <w:tcPr>
            <w:tcW w:w="800" w:type="dxa"/>
            <w:tcMar>
              <w:top w:w="20" w:type="dxa"/>
              <w:left w:w="20" w:type="dxa"/>
              <w:bottom w:w="20" w:type="dxa"/>
              <w:right w:w="20" w:type="dxa"/>
            </w:tcMar>
            <w:vAlign w:val="center"/>
            <w:hideMark/>
          </w:tcPr>
          <w:p w14:paraId="058A91F8"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00E7B23"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696AF5A" w14:textId="77777777" w:rsidR="005907F8" w:rsidRPr="006F3834" w:rsidRDefault="005907F8" w:rsidP="00C857F2">
            <w:pPr>
              <w:pStyle w:val="movimento2"/>
              <w:rPr>
                <w:color w:val="002060"/>
              </w:rPr>
            </w:pPr>
            <w:r w:rsidRPr="006F3834">
              <w:rPr>
                <w:color w:val="002060"/>
              </w:rPr>
              <w:t> </w:t>
            </w:r>
          </w:p>
        </w:tc>
      </w:tr>
    </w:tbl>
    <w:p w14:paraId="09A576AF" w14:textId="499863D8" w:rsidR="005907F8" w:rsidRPr="006F3834" w:rsidRDefault="005907F8" w:rsidP="005907F8">
      <w:pPr>
        <w:pStyle w:val="diffida"/>
        <w:spacing w:before="80" w:beforeAutospacing="0" w:after="40" w:afterAutospacing="0"/>
        <w:jc w:val="left"/>
        <w:rPr>
          <w:rFonts w:eastAsiaTheme="minorEastAsia"/>
          <w:color w:val="002060"/>
        </w:rPr>
      </w:pPr>
      <w:r w:rsidRPr="006F3834">
        <w:rPr>
          <w:color w:val="002060"/>
        </w:rPr>
        <w:t xml:space="preserve">Per aver tentato di entrare nello </w:t>
      </w:r>
      <w:r w:rsidR="00C40075">
        <w:rPr>
          <w:color w:val="002060"/>
        </w:rPr>
        <w:t>sp</w:t>
      </w:r>
      <w:r w:rsidRPr="006F3834">
        <w:rPr>
          <w:color w:val="002060"/>
        </w:rPr>
        <w:t xml:space="preserve">ogliatoio della squadra avversaria in modo provocatorio. </w:t>
      </w:r>
    </w:p>
    <w:p w14:paraId="2BC6DFE2" w14:textId="77777777" w:rsidR="005907F8" w:rsidRPr="006F3834" w:rsidRDefault="005907F8" w:rsidP="005907F8">
      <w:pPr>
        <w:pStyle w:val="titolo20"/>
        <w:rPr>
          <w:color w:val="002060"/>
        </w:rPr>
      </w:pPr>
      <w:r w:rsidRPr="006F383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560DEB3C" w14:textId="77777777" w:rsidTr="00C857F2">
        <w:tc>
          <w:tcPr>
            <w:tcW w:w="2200" w:type="dxa"/>
            <w:tcMar>
              <w:top w:w="20" w:type="dxa"/>
              <w:left w:w="20" w:type="dxa"/>
              <w:bottom w:w="20" w:type="dxa"/>
              <w:right w:w="20" w:type="dxa"/>
            </w:tcMar>
            <w:vAlign w:val="center"/>
            <w:hideMark/>
          </w:tcPr>
          <w:p w14:paraId="07879F72" w14:textId="77777777" w:rsidR="005907F8" w:rsidRPr="006F3834" w:rsidRDefault="005907F8" w:rsidP="00C857F2">
            <w:pPr>
              <w:pStyle w:val="movimento"/>
              <w:rPr>
                <w:color w:val="002060"/>
              </w:rPr>
            </w:pPr>
            <w:r w:rsidRPr="006F3834">
              <w:rPr>
                <w:color w:val="002060"/>
              </w:rPr>
              <w:t>CIMARELLI SAMUELE</w:t>
            </w:r>
          </w:p>
        </w:tc>
        <w:tc>
          <w:tcPr>
            <w:tcW w:w="2200" w:type="dxa"/>
            <w:tcMar>
              <w:top w:w="20" w:type="dxa"/>
              <w:left w:w="20" w:type="dxa"/>
              <w:bottom w:w="20" w:type="dxa"/>
              <w:right w:w="20" w:type="dxa"/>
            </w:tcMar>
            <w:vAlign w:val="center"/>
            <w:hideMark/>
          </w:tcPr>
          <w:p w14:paraId="78FC90AF" w14:textId="77777777" w:rsidR="005907F8" w:rsidRPr="006F3834" w:rsidRDefault="005907F8" w:rsidP="00C857F2">
            <w:pPr>
              <w:pStyle w:val="movimento2"/>
              <w:rPr>
                <w:color w:val="002060"/>
              </w:rPr>
            </w:pPr>
            <w:r w:rsidRPr="006F3834">
              <w:rPr>
                <w:color w:val="002060"/>
              </w:rPr>
              <w:t xml:space="preserve">(FFJ CALCIO A 5) </w:t>
            </w:r>
          </w:p>
        </w:tc>
        <w:tc>
          <w:tcPr>
            <w:tcW w:w="800" w:type="dxa"/>
            <w:tcMar>
              <w:top w:w="20" w:type="dxa"/>
              <w:left w:w="20" w:type="dxa"/>
              <w:bottom w:w="20" w:type="dxa"/>
              <w:right w:w="20" w:type="dxa"/>
            </w:tcMar>
            <w:vAlign w:val="center"/>
            <w:hideMark/>
          </w:tcPr>
          <w:p w14:paraId="0C47733A"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C1C300B" w14:textId="77777777" w:rsidR="005907F8" w:rsidRPr="006F3834" w:rsidRDefault="005907F8" w:rsidP="00C857F2">
            <w:pPr>
              <w:pStyle w:val="movimento"/>
              <w:rPr>
                <w:color w:val="002060"/>
              </w:rPr>
            </w:pPr>
            <w:r w:rsidRPr="006F3834">
              <w:rPr>
                <w:color w:val="002060"/>
              </w:rPr>
              <w:t>TOMASSINI LUCA</w:t>
            </w:r>
          </w:p>
        </w:tc>
        <w:tc>
          <w:tcPr>
            <w:tcW w:w="2200" w:type="dxa"/>
            <w:tcMar>
              <w:top w:w="20" w:type="dxa"/>
              <w:left w:w="20" w:type="dxa"/>
              <w:bottom w:w="20" w:type="dxa"/>
              <w:right w:w="20" w:type="dxa"/>
            </w:tcMar>
            <w:vAlign w:val="center"/>
            <w:hideMark/>
          </w:tcPr>
          <w:p w14:paraId="506BE3C5" w14:textId="77777777" w:rsidR="005907F8" w:rsidRPr="006F3834" w:rsidRDefault="005907F8" w:rsidP="00C857F2">
            <w:pPr>
              <w:pStyle w:val="movimento2"/>
              <w:rPr>
                <w:color w:val="002060"/>
              </w:rPr>
            </w:pPr>
            <w:r w:rsidRPr="006F3834">
              <w:rPr>
                <w:color w:val="002060"/>
              </w:rPr>
              <w:t xml:space="preserve">(GIOVANI SANT IPPOLITO) </w:t>
            </w:r>
          </w:p>
        </w:tc>
      </w:tr>
    </w:tbl>
    <w:p w14:paraId="6F06417F" w14:textId="77777777" w:rsidR="005907F8" w:rsidRPr="006F3834" w:rsidRDefault="005907F8" w:rsidP="005907F8">
      <w:pPr>
        <w:pStyle w:val="titolo20"/>
        <w:rPr>
          <w:rFonts w:eastAsiaTheme="minorEastAsia"/>
          <w:color w:val="002060"/>
        </w:rPr>
      </w:pPr>
      <w:r w:rsidRPr="006F383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159B4825" w14:textId="77777777" w:rsidTr="00C857F2">
        <w:tc>
          <w:tcPr>
            <w:tcW w:w="2200" w:type="dxa"/>
            <w:tcMar>
              <w:top w:w="20" w:type="dxa"/>
              <w:left w:w="20" w:type="dxa"/>
              <w:bottom w:w="20" w:type="dxa"/>
              <w:right w:w="20" w:type="dxa"/>
            </w:tcMar>
            <w:vAlign w:val="center"/>
            <w:hideMark/>
          </w:tcPr>
          <w:p w14:paraId="5E0BAA22" w14:textId="77777777" w:rsidR="005907F8" w:rsidRPr="006F3834" w:rsidRDefault="005907F8" w:rsidP="00C857F2">
            <w:pPr>
              <w:pStyle w:val="movimento"/>
              <w:rPr>
                <w:color w:val="002060"/>
              </w:rPr>
            </w:pPr>
            <w:r w:rsidRPr="006F3834">
              <w:rPr>
                <w:color w:val="002060"/>
              </w:rPr>
              <w:t>MANNOCCHI STEFANO</w:t>
            </w:r>
          </w:p>
        </w:tc>
        <w:tc>
          <w:tcPr>
            <w:tcW w:w="2200" w:type="dxa"/>
            <w:tcMar>
              <w:top w:w="20" w:type="dxa"/>
              <w:left w:w="20" w:type="dxa"/>
              <w:bottom w:w="20" w:type="dxa"/>
              <w:right w:w="20" w:type="dxa"/>
            </w:tcMar>
            <w:vAlign w:val="center"/>
            <w:hideMark/>
          </w:tcPr>
          <w:p w14:paraId="008AC414" w14:textId="77777777" w:rsidR="005907F8" w:rsidRPr="006F3834" w:rsidRDefault="005907F8" w:rsidP="00C857F2">
            <w:pPr>
              <w:pStyle w:val="movimento2"/>
              <w:rPr>
                <w:color w:val="002060"/>
              </w:rPr>
            </w:pPr>
            <w:r w:rsidRPr="006F3834">
              <w:rPr>
                <w:color w:val="002060"/>
              </w:rPr>
              <w:t xml:space="preserve">(AMATORI STESE 2007 SRL) </w:t>
            </w:r>
          </w:p>
        </w:tc>
        <w:tc>
          <w:tcPr>
            <w:tcW w:w="800" w:type="dxa"/>
            <w:tcMar>
              <w:top w:w="20" w:type="dxa"/>
              <w:left w:w="20" w:type="dxa"/>
              <w:bottom w:w="20" w:type="dxa"/>
              <w:right w:w="20" w:type="dxa"/>
            </w:tcMar>
            <w:vAlign w:val="center"/>
            <w:hideMark/>
          </w:tcPr>
          <w:p w14:paraId="6690F20E"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1A2E52B" w14:textId="77777777" w:rsidR="005907F8" w:rsidRPr="006F3834" w:rsidRDefault="005907F8" w:rsidP="00C857F2">
            <w:pPr>
              <w:pStyle w:val="movimento"/>
              <w:rPr>
                <w:color w:val="002060"/>
              </w:rPr>
            </w:pPr>
            <w:r w:rsidRPr="006F3834">
              <w:rPr>
                <w:color w:val="002060"/>
              </w:rPr>
              <w:t>BLASI PIETRO</w:t>
            </w:r>
          </w:p>
        </w:tc>
        <w:tc>
          <w:tcPr>
            <w:tcW w:w="2200" w:type="dxa"/>
            <w:tcMar>
              <w:top w:w="20" w:type="dxa"/>
              <w:left w:w="20" w:type="dxa"/>
              <w:bottom w:w="20" w:type="dxa"/>
              <w:right w:w="20" w:type="dxa"/>
            </w:tcMar>
            <w:vAlign w:val="center"/>
            <w:hideMark/>
          </w:tcPr>
          <w:p w14:paraId="413E7F02" w14:textId="77777777" w:rsidR="005907F8" w:rsidRPr="006F3834" w:rsidRDefault="005907F8" w:rsidP="00C857F2">
            <w:pPr>
              <w:pStyle w:val="movimento2"/>
              <w:rPr>
                <w:color w:val="002060"/>
              </w:rPr>
            </w:pPr>
            <w:r w:rsidRPr="006F3834">
              <w:rPr>
                <w:color w:val="002060"/>
              </w:rPr>
              <w:t xml:space="preserve">(AUDAX CALCIO PIOBBICO) </w:t>
            </w:r>
          </w:p>
        </w:tc>
      </w:tr>
      <w:tr w:rsidR="005907F8" w:rsidRPr="006F3834" w14:paraId="5A2FE186" w14:textId="77777777" w:rsidTr="00C857F2">
        <w:tc>
          <w:tcPr>
            <w:tcW w:w="2200" w:type="dxa"/>
            <w:tcMar>
              <w:top w:w="20" w:type="dxa"/>
              <w:left w:w="20" w:type="dxa"/>
              <w:bottom w:w="20" w:type="dxa"/>
              <w:right w:w="20" w:type="dxa"/>
            </w:tcMar>
            <w:vAlign w:val="center"/>
            <w:hideMark/>
          </w:tcPr>
          <w:p w14:paraId="012B73CF" w14:textId="77777777" w:rsidR="005907F8" w:rsidRPr="006F3834" w:rsidRDefault="005907F8" w:rsidP="00C857F2">
            <w:pPr>
              <w:pStyle w:val="movimento"/>
              <w:rPr>
                <w:color w:val="002060"/>
              </w:rPr>
            </w:pPr>
            <w:r w:rsidRPr="006F3834">
              <w:rPr>
                <w:color w:val="002060"/>
              </w:rPr>
              <w:t>PREARSI MARCO</w:t>
            </w:r>
          </w:p>
        </w:tc>
        <w:tc>
          <w:tcPr>
            <w:tcW w:w="2200" w:type="dxa"/>
            <w:tcMar>
              <w:top w:w="20" w:type="dxa"/>
              <w:left w:w="20" w:type="dxa"/>
              <w:bottom w:w="20" w:type="dxa"/>
              <w:right w:w="20" w:type="dxa"/>
            </w:tcMar>
            <w:vAlign w:val="center"/>
            <w:hideMark/>
          </w:tcPr>
          <w:p w14:paraId="7B0680CC" w14:textId="77777777" w:rsidR="005907F8" w:rsidRPr="006F3834" w:rsidRDefault="005907F8" w:rsidP="00C857F2">
            <w:pPr>
              <w:pStyle w:val="movimento2"/>
              <w:rPr>
                <w:color w:val="002060"/>
              </w:rPr>
            </w:pPr>
            <w:r w:rsidRPr="006F3834">
              <w:rPr>
                <w:color w:val="002060"/>
              </w:rPr>
              <w:t xml:space="preserve">(FOLGORE CASTELRAIMONDO) </w:t>
            </w:r>
          </w:p>
        </w:tc>
        <w:tc>
          <w:tcPr>
            <w:tcW w:w="800" w:type="dxa"/>
            <w:tcMar>
              <w:top w:w="20" w:type="dxa"/>
              <w:left w:w="20" w:type="dxa"/>
              <w:bottom w:w="20" w:type="dxa"/>
              <w:right w:w="20" w:type="dxa"/>
            </w:tcMar>
            <w:vAlign w:val="center"/>
            <w:hideMark/>
          </w:tcPr>
          <w:p w14:paraId="4387FF95"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364C4AE" w14:textId="77777777" w:rsidR="005907F8" w:rsidRPr="006F3834" w:rsidRDefault="005907F8" w:rsidP="00C857F2">
            <w:pPr>
              <w:pStyle w:val="movimento"/>
              <w:rPr>
                <w:color w:val="002060"/>
              </w:rPr>
            </w:pPr>
            <w:r w:rsidRPr="006F3834">
              <w:rPr>
                <w:color w:val="002060"/>
              </w:rPr>
              <w:t>RODILOSSI SIMONE</w:t>
            </w:r>
          </w:p>
        </w:tc>
        <w:tc>
          <w:tcPr>
            <w:tcW w:w="2200" w:type="dxa"/>
            <w:tcMar>
              <w:top w:w="20" w:type="dxa"/>
              <w:left w:w="20" w:type="dxa"/>
              <w:bottom w:w="20" w:type="dxa"/>
              <w:right w:w="20" w:type="dxa"/>
            </w:tcMar>
            <w:vAlign w:val="center"/>
            <w:hideMark/>
          </w:tcPr>
          <w:p w14:paraId="5BDA20F9" w14:textId="77777777" w:rsidR="005907F8" w:rsidRPr="006F3834" w:rsidRDefault="005907F8" w:rsidP="00C857F2">
            <w:pPr>
              <w:pStyle w:val="movimento2"/>
              <w:rPr>
                <w:color w:val="002060"/>
              </w:rPr>
            </w:pPr>
            <w:r w:rsidRPr="006F3834">
              <w:rPr>
                <w:color w:val="002060"/>
              </w:rPr>
              <w:t xml:space="preserve">(FROG S CLUB SPORT) </w:t>
            </w:r>
          </w:p>
        </w:tc>
      </w:tr>
      <w:tr w:rsidR="005907F8" w:rsidRPr="006F3834" w14:paraId="06C489C1" w14:textId="77777777" w:rsidTr="00C857F2">
        <w:tc>
          <w:tcPr>
            <w:tcW w:w="2200" w:type="dxa"/>
            <w:tcMar>
              <w:top w:w="20" w:type="dxa"/>
              <w:left w:w="20" w:type="dxa"/>
              <w:bottom w:w="20" w:type="dxa"/>
              <w:right w:w="20" w:type="dxa"/>
            </w:tcMar>
            <w:vAlign w:val="center"/>
            <w:hideMark/>
          </w:tcPr>
          <w:p w14:paraId="79EBAF30" w14:textId="77777777" w:rsidR="005907F8" w:rsidRPr="006F3834" w:rsidRDefault="005907F8" w:rsidP="00C857F2">
            <w:pPr>
              <w:pStyle w:val="movimento"/>
              <w:rPr>
                <w:color w:val="002060"/>
              </w:rPr>
            </w:pPr>
            <w:r w:rsidRPr="006F3834">
              <w:rPr>
                <w:color w:val="002060"/>
              </w:rPr>
              <w:t>DI GENNARO NICOLA</w:t>
            </w:r>
          </w:p>
        </w:tc>
        <w:tc>
          <w:tcPr>
            <w:tcW w:w="2200" w:type="dxa"/>
            <w:tcMar>
              <w:top w:w="20" w:type="dxa"/>
              <w:left w:w="20" w:type="dxa"/>
              <w:bottom w:w="20" w:type="dxa"/>
              <w:right w:w="20" w:type="dxa"/>
            </w:tcMar>
            <w:vAlign w:val="center"/>
            <w:hideMark/>
          </w:tcPr>
          <w:p w14:paraId="61ACB8A6" w14:textId="77777777" w:rsidR="005907F8" w:rsidRPr="006F3834" w:rsidRDefault="005907F8" w:rsidP="00C857F2">
            <w:pPr>
              <w:pStyle w:val="movimento2"/>
              <w:rPr>
                <w:color w:val="002060"/>
              </w:rPr>
            </w:pPr>
            <w:r w:rsidRPr="006F3834">
              <w:rPr>
                <w:color w:val="002060"/>
              </w:rPr>
              <w:t xml:space="preserve">(GIOVANI SANT IPPOLITO) </w:t>
            </w:r>
          </w:p>
        </w:tc>
        <w:tc>
          <w:tcPr>
            <w:tcW w:w="800" w:type="dxa"/>
            <w:tcMar>
              <w:top w:w="20" w:type="dxa"/>
              <w:left w:w="20" w:type="dxa"/>
              <w:bottom w:w="20" w:type="dxa"/>
              <w:right w:w="20" w:type="dxa"/>
            </w:tcMar>
            <w:vAlign w:val="center"/>
            <w:hideMark/>
          </w:tcPr>
          <w:p w14:paraId="3A34AE05"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204B702" w14:textId="77777777" w:rsidR="005907F8" w:rsidRPr="006F3834" w:rsidRDefault="005907F8" w:rsidP="00C857F2">
            <w:pPr>
              <w:pStyle w:val="movimento"/>
              <w:rPr>
                <w:color w:val="002060"/>
              </w:rPr>
            </w:pPr>
            <w:r w:rsidRPr="006F3834">
              <w:rPr>
                <w:color w:val="002060"/>
              </w:rPr>
              <w:t>FURELLI VALERIO</w:t>
            </w:r>
          </w:p>
        </w:tc>
        <w:tc>
          <w:tcPr>
            <w:tcW w:w="2200" w:type="dxa"/>
            <w:tcMar>
              <w:top w:w="20" w:type="dxa"/>
              <w:left w:w="20" w:type="dxa"/>
              <w:bottom w:w="20" w:type="dxa"/>
              <w:right w:w="20" w:type="dxa"/>
            </w:tcMar>
            <w:vAlign w:val="center"/>
            <w:hideMark/>
          </w:tcPr>
          <w:p w14:paraId="59ED7C40" w14:textId="77777777" w:rsidR="005907F8" w:rsidRPr="006F3834" w:rsidRDefault="005907F8" w:rsidP="00C857F2">
            <w:pPr>
              <w:pStyle w:val="movimento2"/>
              <w:rPr>
                <w:color w:val="002060"/>
              </w:rPr>
            </w:pPr>
            <w:r w:rsidRPr="006F3834">
              <w:rPr>
                <w:color w:val="002060"/>
              </w:rPr>
              <w:t xml:space="preserve">(GNANO 04) </w:t>
            </w:r>
          </w:p>
        </w:tc>
      </w:tr>
      <w:tr w:rsidR="005907F8" w:rsidRPr="006F3834" w14:paraId="0C4BC9AC" w14:textId="77777777" w:rsidTr="00C857F2">
        <w:tc>
          <w:tcPr>
            <w:tcW w:w="2200" w:type="dxa"/>
            <w:tcMar>
              <w:top w:w="20" w:type="dxa"/>
              <w:left w:w="20" w:type="dxa"/>
              <w:bottom w:w="20" w:type="dxa"/>
              <w:right w:w="20" w:type="dxa"/>
            </w:tcMar>
            <w:vAlign w:val="center"/>
            <w:hideMark/>
          </w:tcPr>
          <w:p w14:paraId="3CE5772C" w14:textId="77777777" w:rsidR="005907F8" w:rsidRPr="006F3834" w:rsidRDefault="005907F8" w:rsidP="00C857F2">
            <w:pPr>
              <w:pStyle w:val="movimento"/>
              <w:rPr>
                <w:color w:val="002060"/>
              </w:rPr>
            </w:pPr>
            <w:r w:rsidRPr="006F3834">
              <w:rPr>
                <w:color w:val="002060"/>
              </w:rPr>
              <w:t>SCARAMUCCI MICHAEL</w:t>
            </w:r>
          </w:p>
        </w:tc>
        <w:tc>
          <w:tcPr>
            <w:tcW w:w="2200" w:type="dxa"/>
            <w:tcMar>
              <w:top w:w="20" w:type="dxa"/>
              <w:left w:w="20" w:type="dxa"/>
              <w:bottom w:w="20" w:type="dxa"/>
              <w:right w:w="20" w:type="dxa"/>
            </w:tcMar>
            <w:vAlign w:val="center"/>
            <w:hideMark/>
          </w:tcPr>
          <w:p w14:paraId="4A19A674" w14:textId="77777777" w:rsidR="005907F8" w:rsidRPr="006F3834" w:rsidRDefault="005907F8" w:rsidP="00C857F2">
            <w:pPr>
              <w:pStyle w:val="movimento2"/>
              <w:rPr>
                <w:color w:val="002060"/>
              </w:rPr>
            </w:pPr>
            <w:r w:rsidRPr="006F3834">
              <w:rPr>
                <w:color w:val="002060"/>
              </w:rPr>
              <w:t xml:space="preserve">(MONTECCHIO SPORT) </w:t>
            </w:r>
          </w:p>
        </w:tc>
        <w:tc>
          <w:tcPr>
            <w:tcW w:w="800" w:type="dxa"/>
            <w:tcMar>
              <w:top w:w="20" w:type="dxa"/>
              <w:left w:w="20" w:type="dxa"/>
              <w:bottom w:w="20" w:type="dxa"/>
              <w:right w:w="20" w:type="dxa"/>
            </w:tcMar>
            <w:vAlign w:val="center"/>
            <w:hideMark/>
          </w:tcPr>
          <w:p w14:paraId="55139751"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BA0DCD5" w14:textId="77777777" w:rsidR="005907F8" w:rsidRPr="006F3834" w:rsidRDefault="005907F8" w:rsidP="00C857F2">
            <w:pPr>
              <w:pStyle w:val="movimento"/>
              <w:rPr>
                <w:color w:val="002060"/>
              </w:rPr>
            </w:pPr>
            <w:r w:rsidRPr="006F3834">
              <w:rPr>
                <w:color w:val="002060"/>
              </w:rPr>
              <w:t>CAMELA MARIO</w:t>
            </w:r>
          </w:p>
        </w:tc>
        <w:tc>
          <w:tcPr>
            <w:tcW w:w="2200" w:type="dxa"/>
            <w:tcMar>
              <w:top w:w="20" w:type="dxa"/>
              <w:left w:w="20" w:type="dxa"/>
              <w:bottom w:w="20" w:type="dxa"/>
              <w:right w:w="20" w:type="dxa"/>
            </w:tcMar>
            <w:vAlign w:val="center"/>
            <w:hideMark/>
          </w:tcPr>
          <w:p w14:paraId="1544D27D" w14:textId="77777777" w:rsidR="005907F8" w:rsidRPr="006F3834" w:rsidRDefault="005907F8" w:rsidP="00C857F2">
            <w:pPr>
              <w:pStyle w:val="movimento2"/>
              <w:rPr>
                <w:color w:val="002060"/>
              </w:rPr>
            </w:pPr>
            <w:r w:rsidRPr="006F3834">
              <w:rPr>
                <w:color w:val="002060"/>
              </w:rPr>
              <w:t xml:space="preserve">(RIPABERARDA) </w:t>
            </w:r>
          </w:p>
        </w:tc>
      </w:tr>
      <w:tr w:rsidR="005907F8" w:rsidRPr="006F3834" w14:paraId="0987A904" w14:textId="77777777" w:rsidTr="00C857F2">
        <w:tc>
          <w:tcPr>
            <w:tcW w:w="2200" w:type="dxa"/>
            <w:tcMar>
              <w:top w:w="20" w:type="dxa"/>
              <w:left w:w="20" w:type="dxa"/>
              <w:bottom w:w="20" w:type="dxa"/>
              <w:right w:w="20" w:type="dxa"/>
            </w:tcMar>
            <w:vAlign w:val="center"/>
            <w:hideMark/>
          </w:tcPr>
          <w:p w14:paraId="5284912B" w14:textId="77777777" w:rsidR="005907F8" w:rsidRPr="006F3834" w:rsidRDefault="005907F8" w:rsidP="00C857F2">
            <w:pPr>
              <w:pStyle w:val="movimento"/>
              <w:rPr>
                <w:color w:val="002060"/>
              </w:rPr>
            </w:pPr>
            <w:r w:rsidRPr="006F3834">
              <w:rPr>
                <w:color w:val="002060"/>
              </w:rPr>
              <w:t>PETROCCHI MARCELLO</w:t>
            </w:r>
          </w:p>
        </w:tc>
        <w:tc>
          <w:tcPr>
            <w:tcW w:w="2200" w:type="dxa"/>
            <w:tcMar>
              <w:top w:w="20" w:type="dxa"/>
              <w:left w:w="20" w:type="dxa"/>
              <w:bottom w:w="20" w:type="dxa"/>
              <w:right w:w="20" w:type="dxa"/>
            </w:tcMar>
            <w:vAlign w:val="center"/>
            <w:hideMark/>
          </w:tcPr>
          <w:p w14:paraId="42C1F59D" w14:textId="77777777" w:rsidR="005907F8" w:rsidRPr="006F3834" w:rsidRDefault="005907F8" w:rsidP="00C857F2">
            <w:pPr>
              <w:pStyle w:val="movimento2"/>
              <w:rPr>
                <w:color w:val="002060"/>
              </w:rPr>
            </w:pPr>
            <w:r w:rsidRPr="006F3834">
              <w:rPr>
                <w:color w:val="002060"/>
              </w:rPr>
              <w:t xml:space="preserve">(SAMBENEDETTESE BEACH SOCC) </w:t>
            </w:r>
          </w:p>
        </w:tc>
        <w:tc>
          <w:tcPr>
            <w:tcW w:w="800" w:type="dxa"/>
            <w:tcMar>
              <w:top w:w="20" w:type="dxa"/>
              <w:left w:w="20" w:type="dxa"/>
              <w:bottom w:w="20" w:type="dxa"/>
              <w:right w:w="20" w:type="dxa"/>
            </w:tcMar>
            <w:vAlign w:val="center"/>
            <w:hideMark/>
          </w:tcPr>
          <w:p w14:paraId="25F85D75"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42607AD" w14:textId="77777777" w:rsidR="005907F8" w:rsidRPr="006F3834" w:rsidRDefault="005907F8" w:rsidP="00C857F2">
            <w:pPr>
              <w:pStyle w:val="movimento"/>
              <w:rPr>
                <w:color w:val="002060"/>
              </w:rPr>
            </w:pPr>
            <w:r w:rsidRPr="006F3834">
              <w:rPr>
                <w:color w:val="002060"/>
              </w:rPr>
              <w:t>AGOUZAL ANWAR</w:t>
            </w:r>
          </w:p>
        </w:tc>
        <w:tc>
          <w:tcPr>
            <w:tcW w:w="2200" w:type="dxa"/>
            <w:tcMar>
              <w:top w:w="20" w:type="dxa"/>
              <w:left w:w="20" w:type="dxa"/>
              <w:bottom w:w="20" w:type="dxa"/>
              <w:right w:w="20" w:type="dxa"/>
            </w:tcMar>
            <w:vAlign w:val="center"/>
            <w:hideMark/>
          </w:tcPr>
          <w:p w14:paraId="02015E34" w14:textId="77777777" w:rsidR="005907F8" w:rsidRPr="006F3834" w:rsidRDefault="005907F8" w:rsidP="00C857F2">
            <w:pPr>
              <w:pStyle w:val="movimento2"/>
              <w:rPr>
                <w:color w:val="002060"/>
              </w:rPr>
            </w:pPr>
            <w:r w:rsidRPr="006F3834">
              <w:rPr>
                <w:color w:val="002060"/>
              </w:rPr>
              <w:t xml:space="preserve">(SPECIAL ONE SPORTING CLUB) </w:t>
            </w:r>
          </w:p>
        </w:tc>
      </w:tr>
    </w:tbl>
    <w:p w14:paraId="346BB3CE" w14:textId="77777777" w:rsidR="005907F8" w:rsidRPr="006F3834" w:rsidRDefault="005907F8" w:rsidP="005907F8">
      <w:pPr>
        <w:pStyle w:val="titolo20"/>
        <w:rPr>
          <w:rFonts w:eastAsiaTheme="minorEastAsia"/>
          <w:color w:val="002060"/>
        </w:rPr>
      </w:pPr>
      <w:r w:rsidRPr="006F3834">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72FDAB3F" w14:textId="77777777" w:rsidTr="00C857F2">
        <w:tc>
          <w:tcPr>
            <w:tcW w:w="2200" w:type="dxa"/>
            <w:tcMar>
              <w:top w:w="20" w:type="dxa"/>
              <w:left w:w="20" w:type="dxa"/>
              <w:bottom w:w="20" w:type="dxa"/>
              <w:right w:w="20" w:type="dxa"/>
            </w:tcMar>
            <w:vAlign w:val="center"/>
            <w:hideMark/>
          </w:tcPr>
          <w:p w14:paraId="22DDBCE5" w14:textId="77777777" w:rsidR="005907F8" w:rsidRPr="006F3834" w:rsidRDefault="005907F8" w:rsidP="00C857F2">
            <w:pPr>
              <w:pStyle w:val="movimento"/>
              <w:rPr>
                <w:color w:val="002060"/>
              </w:rPr>
            </w:pPr>
            <w:r w:rsidRPr="006F3834">
              <w:rPr>
                <w:color w:val="002060"/>
              </w:rPr>
              <w:t>CORNELL PABLO</w:t>
            </w:r>
          </w:p>
        </w:tc>
        <w:tc>
          <w:tcPr>
            <w:tcW w:w="2200" w:type="dxa"/>
            <w:tcMar>
              <w:top w:w="20" w:type="dxa"/>
              <w:left w:w="20" w:type="dxa"/>
              <w:bottom w:w="20" w:type="dxa"/>
              <w:right w:w="20" w:type="dxa"/>
            </w:tcMar>
            <w:vAlign w:val="center"/>
            <w:hideMark/>
          </w:tcPr>
          <w:p w14:paraId="2FA46A55" w14:textId="77777777" w:rsidR="005907F8" w:rsidRPr="006F3834" w:rsidRDefault="005907F8" w:rsidP="00C857F2">
            <w:pPr>
              <w:pStyle w:val="movimento2"/>
              <w:rPr>
                <w:color w:val="002060"/>
              </w:rPr>
            </w:pPr>
            <w:r w:rsidRPr="006F3834">
              <w:rPr>
                <w:color w:val="002060"/>
              </w:rPr>
              <w:t xml:space="preserve">(FOLGORE CASTELRAIMONDO) </w:t>
            </w:r>
          </w:p>
        </w:tc>
        <w:tc>
          <w:tcPr>
            <w:tcW w:w="800" w:type="dxa"/>
            <w:tcMar>
              <w:top w:w="20" w:type="dxa"/>
              <w:left w:w="20" w:type="dxa"/>
              <w:bottom w:w="20" w:type="dxa"/>
              <w:right w:w="20" w:type="dxa"/>
            </w:tcMar>
            <w:vAlign w:val="center"/>
            <w:hideMark/>
          </w:tcPr>
          <w:p w14:paraId="51900580"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D2FCDB1"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DF2B459" w14:textId="77777777" w:rsidR="005907F8" w:rsidRPr="006F3834" w:rsidRDefault="005907F8" w:rsidP="00C857F2">
            <w:pPr>
              <w:pStyle w:val="movimento2"/>
              <w:rPr>
                <w:color w:val="002060"/>
              </w:rPr>
            </w:pPr>
            <w:r w:rsidRPr="006F3834">
              <w:rPr>
                <w:color w:val="002060"/>
              </w:rPr>
              <w:t> </w:t>
            </w:r>
          </w:p>
        </w:tc>
      </w:tr>
    </w:tbl>
    <w:p w14:paraId="089F85D4" w14:textId="77777777" w:rsidR="005907F8" w:rsidRPr="006F3834" w:rsidRDefault="005907F8" w:rsidP="005907F8">
      <w:pPr>
        <w:pStyle w:val="titolo20"/>
        <w:rPr>
          <w:rFonts w:eastAsiaTheme="minorEastAsia"/>
          <w:color w:val="002060"/>
        </w:rPr>
      </w:pPr>
      <w:r w:rsidRPr="006F3834">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11B81B8D" w14:textId="77777777" w:rsidTr="00C857F2">
        <w:tc>
          <w:tcPr>
            <w:tcW w:w="2200" w:type="dxa"/>
            <w:tcMar>
              <w:top w:w="20" w:type="dxa"/>
              <w:left w:w="20" w:type="dxa"/>
              <w:bottom w:w="20" w:type="dxa"/>
              <w:right w:w="20" w:type="dxa"/>
            </w:tcMar>
            <w:vAlign w:val="center"/>
            <w:hideMark/>
          </w:tcPr>
          <w:p w14:paraId="6ADDC5E4" w14:textId="77777777" w:rsidR="005907F8" w:rsidRPr="006F3834" w:rsidRDefault="005907F8" w:rsidP="00C857F2">
            <w:pPr>
              <w:pStyle w:val="movimento"/>
              <w:rPr>
                <w:color w:val="002060"/>
              </w:rPr>
            </w:pPr>
            <w:r w:rsidRPr="006F3834">
              <w:rPr>
                <w:color w:val="002060"/>
              </w:rPr>
              <w:t>MORESCHI LEONARDO</w:t>
            </w:r>
          </w:p>
        </w:tc>
        <w:tc>
          <w:tcPr>
            <w:tcW w:w="2200" w:type="dxa"/>
            <w:tcMar>
              <w:top w:w="20" w:type="dxa"/>
              <w:left w:w="20" w:type="dxa"/>
              <w:bottom w:w="20" w:type="dxa"/>
              <w:right w:w="20" w:type="dxa"/>
            </w:tcMar>
            <w:vAlign w:val="center"/>
            <w:hideMark/>
          </w:tcPr>
          <w:p w14:paraId="58FDBEA7" w14:textId="77777777" w:rsidR="005907F8" w:rsidRPr="006F3834" w:rsidRDefault="005907F8" w:rsidP="00C857F2">
            <w:pPr>
              <w:pStyle w:val="movimento2"/>
              <w:rPr>
                <w:color w:val="002060"/>
              </w:rPr>
            </w:pPr>
            <w:r w:rsidRPr="006F3834">
              <w:rPr>
                <w:color w:val="002060"/>
              </w:rPr>
              <w:t xml:space="preserve">(SAN BIAGIO) </w:t>
            </w:r>
          </w:p>
        </w:tc>
        <w:tc>
          <w:tcPr>
            <w:tcW w:w="800" w:type="dxa"/>
            <w:tcMar>
              <w:top w:w="20" w:type="dxa"/>
              <w:left w:w="20" w:type="dxa"/>
              <w:bottom w:w="20" w:type="dxa"/>
              <w:right w:w="20" w:type="dxa"/>
            </w:tcMar>
            <w:vAlign w:val="center"/>
            <w:hideMark/>
          </w:tcPr>
          <w:p w14:paraId="1987EC34"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E7D5113"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89BF2A2" w14:textId="77777777" w:rsidR="005907F8" w:rsidRPr="006F3834" w:rsidRDefault="005907F8" w:rsidP="00C857F2">
            <w:pPr>
              <w:pStyle w:val="movimento2"/>
              <w:rPr>
                <w:color w:val="002060"/>
              </w:rPr>
            </w:pPr>
            <w:r w:rsidRPr="006F3834">
              <w:rPr>
                <w:color w:val="002060"/>
              </w:rPr>
              <w:t> </w:t>
            </w:r>
          </w:p>
        </w:tc>
      </w:tr>
    </w:tbl>
    <w:p w14:paraId="5F05BCDF" w14:textId="77777777" w:rsidR="005907F8" w:rsidRPr="006F3834" w:rsidRDefault="005907F8" w:rsidP="005907F8">
      <w:pPr>
        <w:pStyle w:val="titolo20"/>
        <w:rPr>
          <w:rFonts w:eastAsiaTheme="minorEastAsia"/>
          <w:color w:val="002060"/>
        </w:rPr>
      </w:pPr>
      <w:r w:rsidRPr="006F383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352F62B8" w14:textId="77777777" w:rsidTr="00C857F2">
        <w:tc>
          <w:tcPr>
            <w:tcW w:w="2200" w:type="dxa"/>
            <w:tcMar>
              <w:top w:w="20" w:type="dxa"/>
              <w:left w:w="20" w:type="dxa"/>
              <w:bottom w:w="20" w:type="dxa"/>
              <w:right w:w="20" w:type="dxa"/>
            </w:tcMar>
            <w:vAlign w:val="center"/>
            <w:hideMark/>
          </w:tcPr>
          <w:p w14:paraId="7A2BB03E" w14:textId="77777777" w:rsidR="005907F8" w:rsidRPr="006F3834" w:rsidRDefault="005907F8" w:rsidP="00C857F2">
            <w:pPr>
              <w:pStyle w:val="movimento"/>
              <w:rPr>
                <w:color w:val="002060"/>
              </w:rPr>
            </w:pPr>
            <w:r w:rsidRPr="006F3834">
              <w:rPr>
                <w:color w:val="002060"/>
              </w:rPr>
              <w:t>PAGNETTI LEONARDO</w:t>
            </w:r>
          </w:p>
        </w:tc>
        <w:tc>
          <w:tcPr>
            <w:tcW w:w="2200" w:type="dxa"/>
            <w:tcMar>
              <w:top w:w="20" w:type="dxa"/>
              <w:left w:w="20" w:type="dxa"/>
              <w:bottom w:w="20" w:type="dxa"/>
              <w:right w:w="20" w:type="dxa"/>
            </w:tcMar>
            <w:vAlign w:val="center"/>
            <w:hideMark/>
          </w:tcPr>
          <w:p w14:paraId="791536AD" w14:textId="77777777" w:rsidR="005907F8" w:rsidRPr="006F3834" w:rsidRDefault="005907F8" w:rsidP="00C857F2">
            <w:pPr>
              <w:pStyle w:val="movimento2"/>
              <w:rPr>
                <w:color w:val="002060"/>
              </w:rPr>
            </w:pPr>
            <w:r w:rsidRPr="006F3834">
              <w:rPr>
                <w:color w:val="002060"/>
              </w:rPr>
              <w:t xml:space="preserve">(AUDAX CALCIO PIOBBICO) </w:t>
            </w:r>
          </w:p>
        </w:tc>
        <w:tc>
          <w:tcPr>
            <w:tcW w:w="800" w:type="dxa"/>
            <w:tcMar>
              <w:top w:w="20" w:type="dxa"/>
              <w:left w:w="20" w:type="dxa"/>
              <w:bottom w:w="20" w:type="dxa"/>
              <w:right w:w="20" w:type="dxa"/>
            </w:tcMar>
            <w:vAlign w:val="center"/>
            <w:hideMark/>
          </w:tcPr>
          <w:p w14:paraId="3DDF8A4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3C984C3" w14:textId="77777777" w:rsidR="005907F8" w:rsidRPr="006F3834" w:rsidRDefault="005907F8" w:rsidP="00C857F2">
            <w:pPr>
              <w:pStyle w:val="movimento"/>
              <w:rPr>
                <w:color w:val="002060"/>
              </w:rPr>
            </w:pPr>
            <w:r w:rsidRPr="006F3834">
              <w:rPr>
                <w:color w:val="002060"/>
              </w:rPr>
              <w:t>BARTOLINI ANGELO</w:t>
            </w:r>
          </w:p>
        </w:tc>
        <w:tc>
          <w:tcPr>
            <w:tcW w:w="2200" w:type="dxa"/>
            <w:tcMar>
              <w:top w:w="20" w:type="dxa"/>
              <w:left w:w="20" w:type="dxa"/>
              <w:bottom w:w="20" w:type="dxa"/>
              <w:right w:w="20" w:type="dxa"/>
            </w:tcMar>
            <w:vAlign w:val="center"/>
            <w:hideMark/>
          </w:tcPr>
          <w:p w14:paraId="24F7100C" w14:textId="77777777" w:rsidR="005907F8" w:rsidRPr="006F3834" w:rsidRDefault="005907F8" w:rsidP="00C857F2">
            <w:pPr>
              <w:pStyle w:val="movimento2"/>
              <w:rPr>
                <w:color w:val="002060"/>
              </w:rPr>
            </w:pPr>
            <w:r w:rsidRPr="006F3834">
              <w:rPr>
                <w:color w:val="002060"/>
              </w:rPr>
              <w:t xml:space="preserve">(BOCA CIVITANOVA A.) </w:t>
            </w:r>
          </w:p>
        </w:tc>
      </w:tr>
      <w:tr w:rsidR="005907F8" w:rsidRPr="006F3834" w14:paraId="7C372B44" w14:textId="77777777" w:rsidTr="00C857F2">
        <w:tc>
          <w:tcPr>
            <w:tcW w:w="2200" w:type="dxa"/>
            <w:tcMar>
              <w:top w:w="20" w:type="dxa"/>
              <w:left w:w="20" w:type="dxa"/>
              <w:bottom w:w="20" w:type="dxa"/>
              <w:right w:w="20" w:type="dxa"/>
            </w:tcMar>
            <w:vAlign w:val="center"/>
            <w:hideMark/>
          </w:tcPr>
          <w:p w14:paraId="75EAF5D2" w14:textId="77777777" w:rsidR="005907F8" w:rsidRPr="006F3834" w:rsidRDefault="005907F8" w:rsidP="00C857F2">
            <w:pPr>
              <w:pStyle w:val="movimento"/>
              <w:rPr>
                <w:color w:val="002060"/>
              </w:rPr>
            </w:pPr>
            <w:r w:rsidRPr="006F3834">
              <w:rPr>
                <w:color w:val="002060"/>
              </w:rPr>
              <w:t>BARLETTA MARCO</w:t>
            </w:r>
          </w:p>
        </w:tc>
        <w:tc>
          <w:tcPr>
            <w:tcW w:w="2200" w:type="dxa"/>
            <w:tcMar>
              <w:top w:w="20" w:type="dxa"/>
              <w:left w:w="20" w:type="dxa"/>
              <w:bottom w:w="20" w:type="dxa"/>
              <w:right w:w="20" w:type="dxa"/>
            </w:tcMar>
            <w:vAlign w:val="center"/>
            <w:hideMark/>
          </w:tcPr>
          <w:p w14:paraId="51E57658" w14:textId="77777777" w:rsidR="005907F8" w:rsidRPr="006F3834" w:rsidRDefault="005907F8" w:rsidP="00C857F2">
            <w:pPr>
              <w:pStyle w:val="movimento2"/>
              <w:rPr>
                <w:color w:val="002060"/>
              </w:rPr>
            </w:pPr>
            <w:r w:rsidRPr="006F3834">
              <w:rPr>
                <w:color w:val="002060"/>
              </w:rPr>
              <w:t xml:space="preserve">(CANTINE RIUNITE CSI) </w:t>
            </w:r>
          </w:p>
        </w:tc>
        <w:tc>
          <w:tcPr>
            <w:tcW w:w="800" w:type="dxa"/>
            <w:tcMar>
              <w:top w:w="20" w:type="dxa"/>
              <w:left w:w="20" w:type="dxa"/>
              <w:bottom w:w="20" w:type="dxa"/>
              <w:right w:w="20" w:type="dxa"/>
            </w:tcMar>
            <w:vAlign w:val="center"/>
            <w:hideMark/>
          </w:tcPr>
          <w:p w14:paraId="6AF9EDF3"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12A7745" w14:textId="77777777" w:rsidR="005907F8" w:rsidRPr="006F3834" w:rsidRDefault="005907F8" w:rsidP="00C857F2">
            <w:pPr>
              <w:pStyle w:val="movimento"/>
              <w:rPr>
                <w:color w:val="002060"/>
              </w:rPr>
            </w:pPr>
            <w:r w:rsidRPr="006F3834">
              <w:rPr>
                <w:color w:val="002060"/>
              </w:rPr>
              <w:t>BELARDINELLI MANUEL</w:t>
            </w:r>
          </w:p>
        </w:tc>
        <w:tc>
          <w:tcPr>
            <w:tcW w:w="2200" w:type="dxa"/>
            <w:tcMar>
              <w:top w:w="20" w:type="dxa"/>
              <w:left w:w="20" w:type="dxa"/>
              <w:bottom w:w="20" w:type="dxa"/>
              <w:right w:w="20" w:type="dxa"/>
            </w:tcMar>
            <w:vAlign w:val="center"/>
            <w:hideMark/>
          </w:tcPr>
          <w:p w14:paraId="252E4C70" w14:textId="77777777" w:rsidR="005907F8" w:rsidRPr="006F3834" w:rsidRDefault="005907F8" w:rsidP="00C857F2">
            <w:pPr>
              <w:pStyle w:val="movimento2"/>
              <w:rPr>
                <w:color w:val="002060"/>
              </w:rPr>
            </w:pPr>
            <w:r w:rsidRPr="006F3834">
              <w:rPr>
                <w:color w:val="002060"/>
              </w:rPr>
              <w:t xml:space="preserve">(CIRCOLO COLLODI CALCIO 5) </w:t>
            </w:r>
          </w:p>
        </w:tc>
      </w:tr>
      <w:tr w:rsidR="005907F8" w:rsidRPr="006F3834" w14:paraId="3A41134E" w14:textId="77777777" w:rsidTr="00C857F2">
        <w:tc>
          <w:tcPr>
            <w:tcW w:w="2200" w:type="dxa"/>
            <w:tcMar>
              <w:top w:w="20" w:type="dxa"/>
              <w:left w:w="20" w:type="dxa"/>
              <w:bottom w:w="20" w:type="dxa"/>
              <w:right w:w="20" w:type="dxa"/>
            </w:tcMar>
            <w:vAlign w:val="center"/>
            <w:hideMark/>
          </w:tcPr>
          <w:p w14:paraId="6B83D3F3" w14:textId="77777777" w:rsidR="005907F8" w:rsidRPr="006F3834" w:rsidRDefault="005907F8" w:rsidP="00C857F2">
            <w:pPr>
              <w:pStyle w:val="movimento"/>
              <w:rPr>
                <w:color w:val="002060"/>
              </w:rPr>
            </w:pPr>
            <w:r w:rsidRPr="006F3834">
              <w:rPr>
                <w:color w:val="002060"/>
              </w:rPr>
              <w:t>CECCHINI DANIELE</w:t>
            </w:r>
          </w:p>
        </w:tc>
        <w:tc>
          <w:tcPr>
            <w:tcW w:w="2200" w:type="dxa"/>
            <w:tcMar>
              <w:top w:w="20" w:type="dxa"/>
              <w:left w:w="20" w:type="dxa"/>
              <w:bottom w:w="20" w:type="dxa"/>
              <w:right w:w="20" w:type="dxa"/>
            </w:tcMar>
            <w:vAlign w:val="center"/>
            <w:hideMark/>
          </w:tcPr>
          <w:p w14:paraId="3B67020C" w14:textId="77777777" w:rsidR="005907F8" w:rsidRPr="006F3834" w:rsidRDefault="005907F8" w:rsidP="00C857F2">
            <w:pPr>
              <w:pStyle w:val="movimento2"/>
              <w:rPr>
                <w:color w:val="002060"/>
              </w:rPr>
            </w:pPr>
            <w:r w:rsidRPr="006F3834">
              <w:rPr>
                <w:color w:val="002060"/>
              </w:rPr>
              <w:t xml:space="preserve">(FFJ CALCIO A 5) </w:t>
            </w:r>
          </w:p>
        </w:tc>
        <w:tc>
          <w:tcPr>
            <w:tcW w:w="800" w:type="dxa"/>
            <w:tcMar>
              <w:top w:w="20" w:type="dxa"/>
              <w:left w:w="20" w:type="dxa"/>
              <w:bottom w:w="20" w:type="dxa"/>
              <w:right w:w="20" w:type="dxa"/>
            </w:tcMar>
            <w:vAlign w:val="center"/>
            <w:hideMark/>
          </w:tcPr>
          <w:p w14:paraId="79C64811"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6C7BFD8" w14:textId="77777777" w:rsidR="005907F8" w:rsidRPr="006F3834" w:rsidRDefault="005907F8" w:rsidP="00C857F2">
            <w:pPr>
              <w:pStyle w:val="movimento"/>
              <w:rPr>
                <w:color w:val="002060"/>
              </w:rPr>
            </w:pPr>
            <w:r w:rsidRPr="006F3834">
              <w:rPr>
                <w:color w:val="002060"/>
              </w:rPr>
              <w:t>LADOWSKI LEONARDO</w:t>
            </w:r>
          </w:p>
        </w:tc>
        <w:tc>
          <w:tcPr>
            <w:tcW w:w="2200" w:type="dxa"/>
            <w:tcMar>
              <w:top w:w="20" w:type="dxa"/>
              <w:left w:w="20" w:type="dxa"/>
              <w:bottom w:w="20" w:type="dxa"/>
              <w:right w:w="20" w:type="dxa"/>
            </w:tcMar>
            <w:vAlign w:val="center"/>
            <w:hideMark/>
          </w:tcPr>
          <w:p w14:paraId="78178B1F" w14:textId="77777777" w:rsidR="005907F8" w:rsidRPr="006F3834" w:rsidRDefault="005907F8" w:rsidP="00C857F2">
            <w:pPr>
              <w:pStyle w:val="movimento2"/>
              <w:rPr>
                <w:color w:val="002060"/>
              </w:rPr>
            </w:pPr>
            <w:r w:rsidRPr="006F3834">
              <w:rPr>
                <w:color w:val="002060"/>
              </w:rPr>
              <w:t xml:space="preserve">(FROG S CLUB SPORT) </w:t>
            </w:r>
          </w:p>
        </w:tc>
      </w:tr>
      <w:tr w:rsidR="005907F8" w:rsidRPr="006F3834" w14:paraId="0D788ACB" w14:textId="77777777" w:rsidTr="00C857F2">
        <w:tc>
          <w:tcPr>
            <w:tcW w:w="2200" w:type="dxa"/>
            <w:tcMar>
              <w:top w:w="20" w:type="dxa"/>
              <w:left w:w="20" w:type="dxa"/>
              <w:bottom w:w="20" w:type="dxa"/>
              <w:right w:w="20" w:type="dxa"/>
            </w:tcMar>
            <w:vAlign w:val="center"/>
            <w:hideMark/>
          </w:tcPr>
          <w:p w14:paraId="6D8E78AA" w14:textId="77777777" w:rsidR="005907F8" w:rsidRPr="006F3834" w:rsidRDefault="005907F8" w:rsidP="00C857F2">
            <w:pPr>
              <w:pStyle w:val="movimento"/>
              <w:rPr>
                <w:color w:val="002060"/>
              </w:rPr>
            </w:pPr>
            <w:r w:rsidRPr="006F3834">
              <w:rPr>
                <w:color w:val="002060"/>
              </w:rPr>
              <w:t>SEVERINI FRANCESCO</w:t>
            </w:r>
          </w:p>
        </w:tc>
        <w:tc>
          <w:tcPr>
            <w:tcW w:w="2200" w:type="dxa"/>
            <w:tcMar>
              <w:top w:w="20" w:type="dxa"/>
              <w:left w:w="20" w:type="dxa"/>
              <w:bottom w:w="20" w:type="dxa"/>
              <w:right w:w="20" w:type="dxa"/>
            </w:tcMar>
            <w:vAlign w:val="center"/>
            <w:hideMark/>
          </w:tcPr>
          <w:p w14:paraId="0DB81017" w14:textId="77777777" w:rsidR="005907F8" w:rsidRPr="006F3834" w:rsidRDefault="005907F8" w:rsidP="00C857F2">
            <w:pPr>
              <w:pStyle w:val="movimento2"/>
              <w:rPr>
                <w:color w:val="002060"/>
              </w:rPr>
            </w:pPr>
            <w:r w:rsidRPr="006F3834">
              <w:rPr>
                <w:color w:val="002060"/>
              </w:rPr>
              <w:t xml:space="preserve">(PIEDIRIPA C5) </w:t>
            </w:r>
          </w:p>
        </w:tc>
        <w:tc>
          <w:tcPr>
            <w:tcW w:w="800" w:type="dxa"/>
            <w:tcMar>
              <w:top w:w="20" w:type="dxa"/>
              <w:left w:w="20" w:type="dxa"/>
              <w:bottom w:w="20" w:type="dxa"/>
              <w:right w:w="20" w:type="dxa"/>
            </w:tcMar>
            <w:vAlign w:val="center"/>
            <w:hideMark/>
          </w:tcPr>
          <w:p w14:paraId="694DFF6B"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04CAD7F" w14:textId="77777777" w:rsidR="005907F8" w:rsidRPr="006F3834" w:rsidRDefault="005907F8" w:rsidP="00C857F2">
            <w:pPr>
              <w:pStyle w:val="movimento"/>
              <w:rPr>
                <w:color w:val="002060"/>
              </w:rPr>
            </w:pPr>
            <w:r w:rsidRPr="006F3834">
              <w:rPr>
                <w:color w:val="002060"/>
              </w:rPr>
              <w:t>DI BERARDINO GIANMARCO</w:t>
            </w:r>
          </w:p>
        </w:tc>
        <w:tc>
          <w:tcPr>
            <w:tcW w:w="2200" w:type="dxa"/>
            <w:tcMar>
              <w:top w:w="20" w:type="dxa"/>
              <w:left w:w="20" w:type="dxa"/>
              <w:bottom w:w="20" w:type="dxa"/>
              <w:right w:w="20" w:type="dxa"/>
            </w:tcMar>
            <w:vAlign w:val="center"/>
            <w:hideMark/>
          </w:tcPr>
          <w:p w14:paraId="48A8C41E" w14:textId="77777777" w:rsidR="005907F8" w:rsidRPr="006F3834" w:rsidRDefault="005907F8" w:rsidP="00C857F2">
            <w:pPr>
              <w:pStyle w:val="movimento2"/>
              <w:rPr>
                <w:color w:val="002060"/>
              </w:rPr>
            </w:pPr>
            <w:r w:rsidRPr="006F3834">
              <w:rPr>
                <w:color w:val="002060"/>
              </w:rPr>
              <w:t xml:space="preserve">(SPORTING GROTTAMMARE) </w:t>
            </w:r>
          </w:p>
        </w:tc>
      </w:tr>
      <w:tr w:rsidR="005907F8" w:rsidRPr="006F3834" w14:paraId="2907D2B0" w14:textId="77777777" w:rsidTr="00C857F2">
        <w:tc>
          <w:tcPr>
            <w:tcW w:w="2200" w:type="dxa"/>
            <w:tcMar>
              <w:top w:w="20" w:type="dxa"/>
              <w:left w:w="20" w:type="dxa"/>
              <w:bottom w:w="20" w:type="dxa"/>
              <w:right w:w="20" w:type="dxa"/>
            </w:tcMar>
            <w:vAlign w:val="center"/>
            <w:hideMark/>
          </w:tcPr>
          <w:p w14:paraId="647143B1" w14:textId="77777777" w:rsidR="005907F8" w:rsidRPr="006F3834" w:rsidRDefault="005907F8" w:rsidP="00C857F2">
            <w:pPr>
              <w:pStyle w:val="movimento"/>
              <w:rPr>
                <w:color w:val="002060"/>
              </w:rPr>
            </w:pPr>
            <w:r w:rsidRPr="006F3834">
              <w:rPr>
                <w:color w:val="002060"/>
              </w:rPr>
              <w:t>GROSSI MATTEO</w:t>
            </w:r>
          </w:p>
        </w:tc>
        <w:tc>
          <w:tcPr>
            <w:tcW w:w="2200" w:type="dxa"/>
            <w:tcMar>
              <w:top w:w="20" w:type="dxa"/>
              <w:left w:w="20" w:type="dxa"/>
              <w:bottom w:w="20" w:type="dxa"/>
              <w:right w:w="20" w:type="dxa"/>
            </w:tcMar>
            <w:vAlign w:val="center"/>
            <w:hideMark/>
          </w:tcPr>
          <w:p w14:paraId="683ED51C" w14:textId="77777777" w:rsidR="005907F8" w:rsidRPr="006F3834" w:rsidRDefault="005907F8" w:rsidP="00C857F2">
            <w:pPr>
              <w:pStyle w:val="movimento2"/>
              <w:rPr>
                <w:color w:val="002060"/>
              </w:rPr>
            </w:pPr>
            <w:r w:rsidRPr="006F3834">
              <w:rPr>
                <w:color w:val="002060"/>
              </w:rPr>
              <w:t xml:space="preserve">(TRIBALCIO PICENA) </w:t>
            </w:r>
          </w:p>
        </w:tc>
        <w:tc>
          <w:tcPr>
            <w:tcW w:w="800" w:type="dxa"/>
            <w:tcMar>
              <w:top w:w="20" w:type="dxa"/>
              <w:left w:w="20" w:type="dxa"/>
              <w:bottom w:w="20" w:type="dxa"/>
              <w:right w:w="20" w:type="dxa"/>
            </w:tcMar>
            <w:vAlign w:val="center"/>
            <w:hideMark/>
          </w:tcPr>
          <w:p w14:paraId="4D827E05"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2296068" w14:textId="77777777" w:rsidR="005907F8" w:rsidRPr="006F3834" w:rsidRDefault="005907F8" w:rsidP="00C857F2">
            <w:pPr>
              <w:pStyle w:val="movimento"/>
              <w:rPr>
                <w:color w:val="002060"/>
              </w:rPr>
            </w:pPr>
            <w:r w:rsidRPr="006F3834">
              <w:rPr>
                <w:color w:val="002060"/>
              </w:rPr>
              <w:t>BRUNI MATTEO</w:t>
            </w:r>
          </w:p>
        </w:tc>
        <w:tc>
          <w:tcPr>
            <w:tcW w:w="2200" w:type="dxa"/>
            <w:tcMar>
              <w:top w:w="20" w:type="dxa"/>
              <w:left w:w="20" w:type="dxa"/>
              <w:bottom w:w="20" w:type="dxa"/>
              <w:right w:w="20" w:type="dxa"/>
            </w:tcMar>
            <w:vAlign w:val="center"/>
            <w:hideMark/>
          </w:tcPr>
          <w:p w14:paraId="28644069" w14:textId="77777777" w:rsidR="005907F8" w:rsidRPr="006F3834" w:rsidRDefault="005907F8" w:rsidP="00C857F2">
            <w:pPr>
              <w:pStyle w:val="movimento2"/>
              <w:rPr>
                <w:color w:val="002060"/>
              </w:rPr>
            </w:pPr>
            <w:r w:rsidRPr="006F3834">
              <w:rPr>
                <w:color w:val="002060"/>
              </w:rPr>
              <w:t xml:space="preserve">(TRUENTIN LAMA) </w:t>
            </w:r>
          </w:p>
        </w:tc>
      </w:tr>
      <w:tr w:rsidR="005907F8" w:rsidRPr="006F3834" w14:paraId="5FCEA70F" w14:textId="77777777" w:rsidTr="00C857F2">
        <w:tc>
          <w:tcPr>
            <w:tcW w:w="2200" w:type="dxa"/>
            <w:tcMar>
              <w:top w:w="20" w:type="dxa"/>
              <w:left w:w="20" w:type="dxa"/>
              <w:bottom w:w="20" w:type="dxa"/>
              <w:right w:w="20" w:type="dxa"/>
            </w:tcMar>
            <w:vAlign w:val="center"/>
            <w:hideMark/>
          </w:tcPr>
          <w:p w14:paraId="2C2A7BE9" w14:textId="77777777" w:rsidR="005907F8" w:rsidRPr="006F3834" w:rsidRDefault="005907F8" w:rsidP="00C857F2">
            <w:pPr>
              <w:pStyle w:val="movimento"/>
              <w:rPr>
                <w:color w:val="002060"/>
              </w:rPr>
            </w:pPr>
            <w:r w:rsidRPr="006F3834">
              <w:rPr>
                <w:color w:val="002060"/>
              </w:rPr>
              <w:t>ALESSANDRONI DIEGO</w:t>
            </w:r>
          </w:p>
        </w:tc>
        <w:tc>
          <w:tcPr>
            <w:tcW w:w="2200" w:type="dxa"/>
            <w:tcMar>
              <w:top w:w="20" w:type="dxa"/>
              <w:left w:w="20" w:type="dxa"/>
              <w:bottom w:w="20" w:type="dxa"/>
              <w:right w:w="20" w:type="dxa"/>
            </w:tcMar>
            <w:vAlign w:val="center"/>
            <w:hideMark/>
          </w:tcPr>
          <w:p w14:paraId="74E0688B" w14:textId="77777777" w:rsidR="005907F8" w:rsidRPr="006F3834" w:rsidRDefault="005907F8" w:rsidP="00C857F2">
            <w:pPr>
              <w:pStyle w:val="movimento2"/>
              <w:rPr>
                <w:color w:val="002060"/>
              </w:rPr>
            </w:pPr>
            <w:r w:rsidRPr="006F3834">
              <w:rPr>
                <w:color w:val="002060"/>
              </w:rPr>
              <w:t xml:space="preserve">(URBANIA CALCIO) </w:t>
            </w:r>
          </w:p>
        </w:tc>
        <w:tc>
          <w:tcPr>
            <w:tcW w:w="800" w:type="dxa"/>
            <w:tcMar>
              <w:top w:w="20" w:type="dxa"/>
              <w:left w:w="20" w:type="dxa"/>
              <w:bottom w:w="20" w:type="dxa"/>
              <w:right w:w="20" w:type="dxa"/>
            </w:tcMar>
            <w:vAlign w:val="center"/>
            <w:hideMark/>
          </w:tcPr>
          <w:p w14:paraId="60178099"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0AD6133" w14:textId="77777777" w:rsidR="005907F8" w:rsidRPr="006F3834" w:rsidRDefault="005907F8" w:rsidP="00C857F2">
            <w:pPr>
              <w:pStyle w:val="movimento"/>
              <w:rPr>
                <w:color w:val="002060"/>
              </w:rPr>
            </w:pPr>
            <w:r w:rsidRPr="006F3834">
              <w:rPr>
                <w:color w:val="002060"/>
              </w:rPr>
              <w:t>GAMBINI NICOLO</w:t>
            </w:r>
          </w:p>
        </w:tc>
        <w:tc>
          <w:tcPr>
            <w:tcW w:w="2200" w:type="dxa"/>
            <w:tcMar>
              <w:top w:w="20" w:type="dxa"/>
              <w:left w:w="20" w:type="dxa"/>
              <w:bottom w:w="20" w:type="dxa"/>
              <w:right w:w="20" w:type="dxa"/>
            </w:tcMar>
            <w:vAlign w:val="center"/>
            <w:hideMark/>
          </w:tcPr>
          <w:p w14:paraId="16769F6C" w14:textId="77777777" w:rsidR="005907F8" w:rsidRPr="006F3834" w:rsidRDefault="005907F8" w:rsidP="00C857F2">
            <w:pPr>
              <w:pStyle w:val="movimento2"/>
              <w:rPr>
                <w:color w:val="002060"/>
              </w:rPr>
            </w:pPr>
            <w:r w:rsidRPr="006F3834">
              <w:rPr>
                <w:color w:val="002060"/>
              </w:rPr>
              <w:t xml:space="preserve">(VAL TENNA UNITED) </w:t>
            </w:r>
          </w:p>
        </w:tc>
      </w:tr>
    </w:tbl>
    <w:p w14:paraId="15EBD1F7" w14:textId="77777777" w:rsidR="005907F8" w:rsidRPr="006F3834" w:rsidRDefault="005907F8" w:rsidP="005907F8">
      <w:pPr>
        <w:pStyle w:val="titolo20"/>
        <w:rPr>
          <w:rFonts w:eastAsiaTheme="minorEastAsia"/>
          <w:color w:val="002060"/>
        </w:rPr>
      </w:pPr>
      <w:r w:rsidRPr="006F383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6BDF2E5B" w14:textId="77777777" w:rsidTr="00C857F2">
        <w:tc>
          <w:tcPr>
            <w:tcW w:w="2200" w:type="dxa"/>
            <w:tcMar>
              <w:top w:w="20" w:type="dxa"/>
              <w:left w:w="20" w:type="dxa"/>
              <w:bottom w:w="20" w:type="dxa"/>
              <w:right w:w="20" w:type="dxa"/>
            </w:tcMar>
            <w:vAlign w:val="center"/>
            <w:hideMark/>
          </w:tcPr>
          <w:p w14:paraId="12E2B4EB" w14:textId="77777777" w:rsidR="005907F8" w:rsidRPr="006F3834" w:rsidRDefault="005907F8" w:rsidP="00C857F2">
            <w:pPr>
              <w:pStyle w:val="movimento"/>
              <w:rPr>
                <w:color w:val="002060"/>
              </w:rPr>
            </w:pPr>
            <w:r w:rsidRPr="006F3834">
              <w:rPr>
                <w:color w:val="002060"/>
              </w:rPr>
              <w:t>CAPRIOTTI KEVIN</w:t>
            </w:r>
          </w:p>
        </w:tc>
        <w:tc>
          <w:tcPr>
            <w:tcW w:w="2200" w:type="dxa"/>
            <w:tcMar>
              <w:top w:w="20" w:type="dxa"/>
              <w:left w:w="20" w:type="dxa"/>
              <w:bottom w:w="20" w:type="dxa"/>
              <w:right w:w="20" w:type="dxa"/>
            </w:tcMar>
            <w:vAlign w:val="center"/>
            <w:hideMark/>
          </w:tcPr>
          <w:p w14:paraId="1E435A17" w14:textId="77777777" w:rsidR="005907F8" w:rsidRPr="006F3834" w:rsidRDefault="005907F8" w:rsidP="00C857F2">
            <w:pPr>
              <w:pStyle w:val="movimento2"/>
              <w:rPr>
                <w:color w:val="002060"/>
              </w:rPr>
            </w:pPr>
            <w:r w:rsidRPr="006F3834">
              <w:rPr>
                <w:color w:val="002060"/>
              </w:rPr>
              <w:t xml:space="preserve">(ACQUAVIVA CALCIO) </w:t>
            </w:r>
          </w:p>
        </w:tc>
        <w:tc>
          <w:tcPr>
            <w:tcW w:w="800" w:type="dxa"/>
            <w:tcMar>
              <w:top w:w="20" w:type="dxa"/>
              <w:left w:w="20" w:type="dxa"/>
              <w:bottom w:w="20" w:type="dxa"/>
              <w:right w:w="20" w:type="dxa"/>
            </w:tcMar>
            <w:vAlign w:val="center"/>
            <w:hideMark/>
          </w:tcPr>
          <w:p w14:paraId="18E3D91C"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80CB5D9" w14:textId="77777777" w:rsidR="005907F8" w:rsidRPr="006F3834" w:rsidRDefault="005907F8" w:rsidP="00C857F2">
            <w:pPr>
              <w:pStyle w:val="movimento"/>
              <w:rPr>
                <w:color w:val="002060"/>
              </w:rPr>
            </w:pPr>
            <w:r w:rsidRPr="006F3834">
              <w:rPr>
                <w:color w:val="002060"/>
              </w:rPr>
              <w:t>LAPATI GIUSEPPE</w:t>
            </w:r>
          </w:p>
        </w:tc>
        <w:tc>
          <w:tcPr>
            <w:tcW w:w="2200" w:type="dxa"/>
            <w:tcMar>
              <w:top w:w="20" w:type="dxa"/>
              <w:left w:w="20" w:type="dxa"/>
              <w:bottom w:w="20" w:type="dxa"/>
              <w:right w:w="20" w:type="dxa"/>
            </w:tcMar>
            <w:vAlign w:val="center"/>
            <w:hideMark/>
          </w:tcPr>
          <w:p w14:paraId="1AA94C42" w14:textId="77777777" w:rsidR="005907F8" w:rsidRPr="006F3834" w:rsidRDefault="005907F8" w:rsidP="00C857F2">
            <w:pPr>
              <w:pStyle w:val="movimento2"/>
              <w:rPr>
                <w:color w:val="002060"/>
              </w:rPr>
            </w:pPr>
            <w:r w:rsidRPr="006F3834">
              <w:rPr>
                <w:color w:val="002060"/>
              </w:rPr>
              <w:t xml:space="preserve">(ATLETICO ASCOLI 2000) </w:t>
            </w:r>
          </w:p>
        </w:tc>
      </w:tr>
      <w:tr w:rsidR="005907F8" w:rsidRPr="006F3834" w14:paraId="18BC4304" w14:textId="77777777" w:rsidTr="00C857F2">
        <w:tc>
          <w:tcPr>
            <w:tcW w:w="2200" w:type="dxa"/>
            <w:tcMar>
              <w:top w:w="20" w:type="dxa"/>
              <w:left w:w="20" w:type="dxa"/>
              <w:bottom w:w="20" w:type="dxa"/>
              <w:right w:w="20" w:type="dxa"/>
            </w:tcMar>
            <w:vAlign w:val="center"/>
            <w:hideMark/>
          </w:tcPr>
          <w:p w14:paraId="6C02439B" w14:textId="77777777" w:rsidR="005907F8" w:rsidRPr="006F3834" w:rsidRDefault="005907F8" w:rsidP="00C857F2">
            <w:pPr>
              <w:pStyle w:val="movimento"/>
              <w:rPr>
                <w:color w:val="002060"/>
              </w:rPr>
            </w:pPr>
            <w:r w:rsidRPr="006F3834">
              <w:rPr>
                <w:color w:val="002060"/>
              </w:rPr>
              <w:t>BAFFO JONNY</w:t>
            </w:r>
          </w:p>
        </w:tc>
        <w:tc>
          <w:tcPr>
            <w:tcW w:w="2200" w:type="dxa"/>
            <w:tcMar>
              <w:top w:w="20" w:type="dxa"/>
              <w:left w:w="20" w:type="dxa"/>
              <w:bottom w:w="20" w:type="dxa"/>
              <w:right w:w="20" w:type="dxa"/>
            </w:tcMar>
            <w:vAlign w:val="center"/>
            <w:hideMark/>
          </w:tcPr>
          <w:p w14:paraId="2DE8768A" w14:textId="77777777" w:rsidR="005907F8" w:rsidRPr="006F3834" w:rsidRDefault="005907F8" w:rsidP="00C857F2">
            <w:pPr>
              <w:pStyle w:val="movimento2"/>
              <w:rPr>
                <w:color w:val="002060"/>
              </w:rPr>
            </w:pPr>
            <w:r w:rsidRPr="006F3834">
              <w:rPr>
                <w:color w:val="002060"/>
              </w:rPr>
              <w:t xml:space="preserve">(BOCA CIVITANOVA A.) </w:t>
            </w:r>
          </w:p>
        </w:tc>
        <w:tc>
          <w:tcPr>
            <w:tcW w:w="800" w:type="dxa"/>
            <w:tcMar>
              <w:top w:w="20" w:type="dxa"/>
              <w:left w:w="20" w:type="dxa"/>
              <w:bottom w:w="20" w:type="dxa"/>
              <w:right w:w="20" w:type="dxa"/>
            </w:tcMar>
            <w:vAlign w:val="center"/>
            <w:hideMark/>
          </w:tcPr>
          <w:p w14:paraId="4A184EE5"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1977AF7" w14:textId="77777777" w:rsidR="005907F8" w:rsidRPr="006F3834" w:rsidRDefault="005907F8" w:rsidP="00C857F2">
            <w:pPr>
              <w:pStyle w:val="movimento"/>
              <w:rPr>
                <w:color w:val="002060"/>
              </w:rPr>
            </w:pPr>
            <w:r w:rsidRPr="006F3834">
              <w:rPr>
                <w:color w:val="002060"/>
              </w:rPr>
              <w:t>MAGGIORI NICOLO</w:t>
            </w:r>
          </w:p>
        </w:tc>
        <w:tc>
          <w:tcPr>
            <w:tcW w:w="2200" w:type="dxa"/>
            <w:tcMar>
              <w:top w:w="20" w:type="dxa"/>
              <w:left w:w="20" w:type="dxa"/>
              <w:bottom w:w="20" w:type="dxa"/>
              <w:right w:w="20" w:type="dxa"/>
            </w:tcMar>
            <w:vAlign w:val="center"/>
            <w:hideMark/>
          </w:tcPr>
          <w:p w14:paraId="4B550C0E" w14:textId="77777777" w:rsidR="005907F8" w:rsidRPr="006F3834" w:rsidRDefault="005907F8" w:rsidP="00C857F2">
            <w:pPr>
              <w:pStyle w:val="movimento2"/>
              <w:rPr>
                <w:color w:val="002060"/>
              </w:rPr>
            </w:pPr>
            <w:r w:rsidRPr="006F3834">
              <w:rPr>
                <w:color w:val="002060"/>
              </w:rPr>
              <w:t xml:space="preserve">(CASENUOVE) </w:t>
            </w:r>
          </w:p>
        </w:tc>
      </w:tr>
      <w:tr w:rsidR="005907F8" w:rsidRPr="006F3834" w14:paraId="0194F4D6" w14:textId="77777777" w:rsidTr="00C857F2">
        <w:tc>
          <w:tcPr>
            <w:tcW w:w="2200" w:type="dxa"/>
            <w:tcMar>
              <w:top w:w="20" w:type="dxa"/>
              <w:left w:w="20" w:type="dxa"/>
              <w:bottom w:w="20" w:type="dxa"/>
              <w:right w:w="20" w:type="dxa"/>
            </w:tcMar>
            <w:vAlign w:val="center"/>
            <w:hideMark/>
          </w:tcPr>
          <w:p w14:paraId="0963A056" w14:textId="77777777" w:rsidR="005907F8" w:rsidRPr="006F3834" w:rsidRDefault="005907F8" w:rsidP="00C857F2">
            <w:pPr>
              <w:pStyle w:val="movimento"/>
              <w:rPr>
                <w:color w:val="002060"/>
              </w:rPr>
            </w:pPr>
            <w:r w:rsidRPr="006F3834">
              <w:rPr>
                <w:color w:val="002060"/>
              </w:rPr>
              <w:t>FANINI TOMMASO</w:t>
            </w:r>
          </w:p>
        </w:tc>
        <w:tc>
          <w:tcPr>
            <w:tcW w:w="2200" w:type="dxa"/>
            <w:tcMar>
              <w:top w:w="20" w:type="dxa"/>
              <w:left w:w="20" w:type="dxa"/>
              <w:bottom w:w="20" w:type="dxa"/>
              <w:right w:w="20" w:type="dxa"/>
            </w:tcMar>
            <w:vAlign w:val="center"/>
            <w:hideMark/>
          </w:tcPr>
          <w:p w14:paraId="4E0AB957" w14:textId="77777777" w:rsidR="005907F8" w:rsidRPr="006F3834" w:rsidRDefault="005907F8" w:rsidP="00C857F2">
            <w:pPr>
              <w:pStyle w:val="movimento2"/>
              <w:rPr>
                <w:color w:val="002060"/>
              </w:rPr>
            </w:pPr>
            <w:r w:rsidRPr="006F3834">
              <w:rPr>
                <w:color w:val="002060"/>
              </w:rPr>
              <w:t xml:space="preserve">(PICENO UNITED MMX A R.L.) </w:t>
            </w:r>
          </w:p>
        </w:tc>
        <w:tc>
          <w:tcPr>
            <w:tcW w:w="800" w:type="dxa"/>
            <w:tcMar>
              <w:top w:w="20" w:type="dxa"/>
              <w:left w:w="20" w:type="dxa"/>
              <w:bottom w:w="20" w:type="dxa"/>
              <w:right w:w="20" w:type="dxa"/>
            </w:tcMar>
            <w:vAlign w:val="center"/>
            <w:hideMark/>
          </w:tcPr>
          <w:p w14:paraId="0C751DFE"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40C5585" w14:textId="77777777" w:rsidR="005907F8" w:rsidRPr="006F3834" w:rsidRDefault="005907F8" w:rsidP="00C857F2">
            <w:pPr>
              <w:pStyle w:val="movimento"/>
              <w:rPr>
                <w:color w:val="002060"/>
              </w:rPr>
            </w:pPr>
            <w:r w:rsidRPr="006F3834">
              <w:rPr>
                <w:color w:val="002060"/>
              </w:rPr>
              <w:t>DIALUCE ANDREA</w:t>
            </w:r>
          </w:p>
        </w:tc>
        <w:tc>
          <w:tcPr>
            <w:tcW w:w="2200" w:type="dxa"/>
            <w:tcMar>
              <w:top w:w="20" w:type="dxa"/>
              <w:left w:w="20" w:type="dxa"/>
              <w:bottom w:w="20" w:type="dxa"/>
              <w:right w:w="20" w:type="dxa"/>
            </w:tcMar>
            <w:vAlign w:val="center"/>
            <w:hideMark/>
          </w:tcPr>
          <w:p w14:paraId="6839844A" w14:textId="77777777" w:rsidR="005907F8" w:rsidRPr="006F3834" w:rsidRDefault="005907F8" w:rsidP="00C857F2">
            <w:pPr>
              <w:pStyle w:val="movimento2"/>
              <w:rPr>
                <w:color w:val="002060"/>
              </w:rPr>
            </w:pPr>
            <w:r w:rsidRPr="006F3834">
              <w:rPr>
                <w:color w:val="002060"/>
              </w:rPr>
              <w:t xml:space="preserve">(SERRALTA) </w:t>
            </w:r>
          </w:p>
        </w:tc>
      </w:tr>
      <w:tr w:rsidR="005907F8" w:rsidRPr="003C3DDA" w14:paraId="6459FE8B" w14:textId="77777777" w:rsidTr="00C857F2">
        <w:tc>
          <w:tcPr>
            <w:tcW w:w="2200" w:type="dxa"/>
            <w:tcMar>
              <w:top w:w="20" w:type="dxa"/>
              <w:left w:w="20" w:type="dxa"/>
              <w:bottom w:w="20" w:type="dxa"/>
              <w:right w:w="20" w:type="dxa"/>
            </w:tcMar>
            <w:vAlign w:val="center"/>
            <w:hideMark/>
          </w:tcPr>
          <w:p w14:paraId="4A816313" w14:textId="77777777" w:rsidR="005907F8" w:rsidRPr="006F3834" w:rsidRDefault="005907F8" w:rsidP="00C857F2">
            <w:pPr>
              <w:pStyle w:val="movimento"/>
              <w:rPr>
                <w:color w:val="002060"/>
              </w:rPr>
            </w:pPr>
            <w:r w:rsidRPr="006F3834">
              <w:rPr>
                <w:color w:val="002060"/>
              </w:rPr>
              <w:t>VESPRINI ALEX</w:t>
            </w:r>
          </w:p>
        </w:tc>
        <w:tc>
          <w:tcPr>
            <w:tcW w:w="2200" w:type="dxa"/>
            <w:tcMar>
              <w:top w:w="20" w:type="dxa"/>
              <w:left w:w="20" w:type="dxa"/>
              <w:bottom w:w="20" w:type="dxa"/>
              <w:right w:w="20" w:type="dxa"/>
            </w:tcMar>
            <w:vAlign w:val="center"/>
            <w:hideMark/>
          </w:tcPr>
          <w:p w14:paraId="60C2A59F" w14:textId="77777777" w:rsidR="005907F8" w:rsidRPr="003C3DDA" w:rsidRDefault="005907F8" w:rsidP="00C857F2">
            <w:pPr>
              <w:pStyle w:val="movimento2"/>
              <w:rPr>
                <w:color w:val="002060"/>
                <w:lang w:val="es-ES"/>
              </w:rPr>
            </w:pPr>
            <w:r w:rsidRPr="003C3DDA">
              <w:rPr>
                <w:color w:val="002060"/>
                <w:lang w:val="es-ES"/>
              </w:rPr>
              <w:t xml:space="preserve">(VALMISA FUTSAL A.S.D.) </w:t>
            </w:r>
          </w:p>
        </w:tc>
        <w:tc>
          <w:tcPr>
            <w:tcW w:w="800" w:type="dxa"/>
            <w:tcMar>
              <w:top w:w="20" w:type="dxa"/>
              <w:left w:w="20" w:type="dxa"/>
              <w:bottom w:w="20" w:type="dxa"/>
              <w:right w:w="20" w:type="dxa"/>
            </w:tcMar>
            <w:vAlign w:val="center"/>
            <w:hideMark/>
          </w:tcPr>
          <w:p w14:paraId="2658A246" w14:textId="77777777" w:rsidR="005907F8" w:rsidRPr="003C3DDA" w:rsidRDefault="005907F8" w:rsidP="00C857F2">
            <w:pPr>
              <w:pStyle w:val="movimento"/>
              <w:rPr>
                <w:color w:val="002060"/>
                <w:lang w:val="es-ES"/>
              </w:rPr>
            </w:pPr>
            <w:r w:rsidRPr="003C3DDA">
              <w:rPr>
                <w:color w:val="002060"/>
                <w:lang w:val="es-ES"/>
              </w:rPr>
              <w:t> </w:t>
            </w:r>
          </w:p>
        </w:tc>
        <w:tc>
          <w:tcPr>
            <w:tcW w:w="2200" w:type="dxa"/>
            <w:tcMar>
              <w:top w:w="20" w:type="dxa"/>
              <w:left w:w="20" w:type="dxa"/>
              <w:bottom w:w="20" w:type="dxa"/>
              <w:right w:w="20" w:type="dxa"/>
            </w:tcMar>
            <w:vAlign w:val="center"/>
            <w:hideMark/>
          </w:tcPr>
          <w:p w14:paraId="31562548" w14:textId="77777777" w:rsidR="005907F8" w:rsidRPr="003C3DDA" w:rsidRDefault="005907F8" w:rsidP="00C857F2">
            <w:pPr>
              <w:pStyle w:val="movimento"/>
              <w:rPr>
                <w:color w:val="002060"/>
                <w:lang w:val="es-ES"/>
              </w:rPr>
            </w:pPr>
            <w:r w:rsidRPr="003C3DDA">
              <w:rPr>
                <w:color w:val="002060"/>
                <w:lang w:val="es-ES"/>
              </w:rPr>
              <w:t> </w:t>
            </w:r>
          </w:p>
        </w:tc>
        <w:tc>
          <w:tcPr>
            <w:tcW w:w="2200" w:type="dxa"/>
            <w:tcMar>
              <w:top w:w="20" w:type="dxa"/>
              <w:left w:w="20" w:type="dxa"/>
              <w:bottom w:w="20" w:type="dxa"/>
              <w:right w:w="20" w:type="dxa"/>
            </w:tcMar>
            <w:vAlign w:val="center"/>
            <w:hideMark/>
          </w:tcPr>
          <w:p w14:paraId="50E10A6E" w14:textId="77777777" w:rsidR="005907F8" w:rsidRPr="003C3DDA" w:rsidRDefault="005907F8" w:rsidP="00C857F2">
            <w:pPr>
              <w:pStyle w:val="movimento2"/>
              <w:rPr>
                <w:color w:val="002060"/>
                <w:lang w:val="es-ES"/>
              </w:rPr>
            </w:pPr>
            <w:r w:rsidRPr="003C3DDA">
              <w:rPr>
                <w:color w:val="002060"/>
                <w:lang w:val="es-ES"/>
              </w:rPr>
              <w:t> </w:t>
            </w:r>
          </w:p>
        </w:tc>
      </w:tr>
    </w:tbl>
    <w:p w14:paraId="6B86F981" w14:textId="77777777" w:rsidR="005907F8" w:rsidRPr="006F3834" w:rsidRDefault="005907F8" w:rsidP="005907F8">
      <w:pPr>
        <w:pStyle w:val="titolo20"/>
        <w:rPr>
          <w:rFonts w:eastAsiaTheme="minorEastAsia"/>
          <w:color w:val="002060"/>
        </w:rPr>
      </w:pPr>
      <w:r w:rsidRPr="006F38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7E6D66AB" w14:textId="77777777" w:rsidTr="00C857F2">
        <w:tc>
          <w:tcPr>
            <w:tcW w:w="2200" w:type="dxa"/>
            <w:tcMar>
              <w:top w:w="20" w:type="dxa"/>
              <w:left w:w="20" w:type="dxa"/>
              <w:bottom w:w="20" w:type="dxa"/>
              <w:right w:w="20" w:type="dxa"/>
            </w:tcMar>
            <w:vAlign w:val="center"/>
            <w:hideMark/>
          </w:tcPr>
          <w:p w14:paraId="341EAFFE" w14:textId="77777777" w:rsidR="005907F8" w:rsidRPr="006F3834" w:rsidRDefault="005907F8" w:rsidP="00C857F2">
            <w:pPr>
              <w:pStyle w:val="movimento"/>
              <w:rPr>
                <w:color w:val="002060"/>
              </w:rPr>
            </w:pPr>
            <w:r w:rsidRPr="006F3834">
              <w:rPr>
                <w:color w:val="002060"/>
              </w:rPr>
              <w:t>MASULLO RICCARDO</w:t>
            </w:r>
          </w:p>
        </w:tc>
        <w:tc>
          <w:tcPr>
            <w:tcW w:w="2200" w:type="dxa"/>
            <w:tcMar>
              <w:top w:w="20" w:type="dxa"/>
              <w:left w:w="20" w:type="dxa"/>
              <w:bottom w:w="20" w:type="dxa"/>
              <w:right w:w="20" w:type="dxa"/>
            </w:tcMar>
            <w:vAlign w:val="center"/>
            <w:hideMark/>
          </w:tcPr>
          <w:p w14:paraId="18526CEE" w14:textId="77777777" w:rsidR="005907F8" w:rsidRPr="006F3834" w:rsidRDefault="005907F8" w:rsidP="00C857F2">
            <w:pPr>
              <w:pStyle w:val="movimento2"/>
              <w:rPr>
                <w:color w:val="002060"/>
              </w:rPr>
            </w:pPr>
            <w:r w:rsidRPr="006F3834">
              <w:rPr>
                <w:color w:val="002060"/>
              </w:rPr>
              <w:t xml:space="preserve">(AMATORI STESE 2007 SRL) </w:t>
            </w:r>
          </w:p>
        </w:tc>
        <w:tc>
          <w:tcPr>
            <w:tcW w:w="800" w:type="dxa"/>
            <w:tcMar>
              <w:top w:w="20" w:type="dxa"/>
              <w:left w:w="20" w:type="dxa"/>
              <w:bottom w:w="20" w:type="dxa"/>
              <w:right w:w="20" w:type="dxa"/>
            </w:tcMar>
            <w:vAlign w:val="center"/>
            <w:hideMark/>
          </w:tcPr>
          <w:p w14:paraId="2D29AF25"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330D943" w14:textId="77777777" w:rsidR="005907F8" w:rsidRPr="006F3834" w:rsidRDefault="005907F8" w:rsidP="00C857F2">
            <w:pPr>
              <w:pStyle w:val="movimento"/>
              <w:rPr>
                <w:color w:val="002060"/>
              </w:rPr>
            </w:pPr>
            <w:r w:rsidRPr="006F3834">
              <w:rPr>
                <w:color w:val="002060"/>
              </w:rPr>
              <w:t>PACI LORENZO</w:t>
            </w:r>
          </w:p>
        </w:tc>
        <w:tc>
          <w:tcPr>
            <w:tcW w:w="2200" w:type="dxa"/>
            <w:tcMar>
              <w:top w:w="20" w:type="dxa"/>
              <w:left w:w="20" w:type="dxa"/>
              <w:bottom w:w="20" w:type="dxa"/>
              <w:right w:w="20" w:type="dxa"/>
            </w:tcMar>
            <w:vAlign w:val="center"/>
            <w:hideMark/>
          </w:tcPr>
          <w:p w14:paraId="740BA95E" w14:textId="77777777" w:rsidR="005907F8" w:rsidRPr="006F3834" w:rsidRDefault="005907F8" w:rsidP="00C857F2">
            <w:pPr>
              <w:pStyle w:val="movimento2"/>
              <w:rPr>
                <w:color w:val="002060"/>
              </w:rPr>
            </w:pPr>
            <w:r w:rsidRPr="006F3834">
              <w:rPr>
                <w:color w:val="002060"/>
              </w:rPr>
              <w:t xml:space="preserve">(AMICI 84) </w:t>
            </w:r>
          </w:p>
        </w:tc>
      </w:tr>
      <w:tr w:rsidR="005907F8" w:rsidRPr="006F3834" w14:paraId="632723AE" w14:textId="77777777" w:rsidTr="00C857F2">
        <w:tc>
          <w:tcPr>
            <w:tcW w:w="2200" w:type="dxa"/>
            <w:tcMar>
              <w:top w:w="20" w:type="dxa"/>
              <w:left w:w="20" w:type="dxa"/>
              <w:bottom w:w="20" w:type="dxa"/>
              <w:right w:w="20" w:type="dxa"/>
            </w:tcMar>
            <w:vAlign w:val="center"/>
            <w:hideMark/>
          </w:tcPr>
          <w:p w14:paraId="4608A123" w14:textId="77777777" w:rsidR="005907F8" w:rsidRPr="006F3834" w:rsidRDefault="005907F8" w:rsidP="00C857F2">
            <w:pPr>
              <w:pStyle w:val="movimento"/>
              <w:rPr>
                <w:color w:val="002060"/>
              </w:rPr>
            </w:pPr>
            <w:r w:rsidRPr="006F3834">
              <w:rPr>
                <w:color w:val="002060"/>
              </w:rPr>
              <w:t>AMATUCCI DAVIDE</w:t>
            </w:r>
          </w:p>
        </w:tc>
        <w:tc>
          <w:tcPr>
            <w:tcW w:w="2200" w:type="dxa"/>
            <w:tcMar>
              <w:top w:w="20" w:type="dxa"/>
              <w:left w:w="20" w:type="dxa"/>
              <w:bottom w:w="20" w:type="dxa"/>
              <w:right w:w="20" w:type="dxa"/>
            </w:tcMar>
            <w:vAlign w:val="center"/>
            <w:hideMark/>
          </w:tcPr>
          <w:p w14:paraId="541A8EA9" w14:textId="77777777" w:rsidR="005907F8" w:rsidRPr="006F3834" w:rsidRDefault="005907F8" w:rsidP="00C857F2">
            <w:pPr>
              <w:pStyle w:val="movimento2"/>
              <w:rPr>
                <w:color w:val="002060"/>
              </w:rPr>
            </w:pPr>
            <w:r w:rsidRPr="006F3834">
              <w:rPr>
                <w:color w:val="002060"/>
              </w:rPr>
              <w:t xml:space="preserve">(BOCASTRUM UNITED) </w:t>
            </w:r>
          </w:p>
        </w:tc>
        <w:tc>
          <w:tcPr>
            <w:tcW w:w="800" w:type="dxa"/>
            <w:tcMar>
              <w:top w:w="20" w:type="dxa"/>
              <w:left w:w="20" w:type="dxa"/>
              <w:bottom w:w="20" w:type="dxa"/>
              <w:right w:w="20" w:type="dxa"/>
            </w:tcMar>
            <w:vAlign w:val="center"/>
            <w:hideMark/>
          </w:tcPr>
          <w:p w14:paraId="19DFC629"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8C1C16D" w14:textId="77777777" w:rsidR="005907F8" w:rsidRPr="006F3834" w:rsidRDefault="005907F8" w:rsidP="00C857F2">
            <w:pPr>
              <w:pStyle w:val="movimento"/>
              <w:rPr>
                <w:color w:val="002060"/>
              </w:rPr>
            </w:pPr>
            <w:r w:rsidRPr="006F3834">
              <w:rPr>
                <w:color w:val="002060"/>
              </w:rPr>
              <w:t>STACCHIOTTI ALESSANDRO</w:t>
            </w:r>
          </w:p>
        </w:tc>
        <w:tc>
          <w:tcPr>
            <w:tcW w:w="2200" w:type="dxa"/>
            <w:tcMar>
              <w:top w:w="20" w:type="dxa"/>
              <w:left w:w="20" w:type="dxa"/>
              <w:bottom w:w="20" w:type="dxa"/>
              <w:right w:w="20" w:type="dxa"/>
            </w:tcMar>
            <w:vAlign w:val="center"/>
            <w:hideMark/>
          </w:tcPr>
          <w:p w14:paraId="7C2644B7" w14:textId="77777777" w:rsidR="005907F8" w:rsidRPr="006F3834" w:rsidRDefault="005907F8" w:rsidP="00C857F2">
            <w:pPr>
              <w:pStyle w:val="movimento2"/>
              <w:rPr>
                <w:color w:val="002060"/>
              </w:rPr>
            </w:pPr>
            <w:r w:rsidRPr="006F3834">
              <w:rPr>
                <w:color w:val="002060"/>
              </w:rPr>
              <w:t xml:space="preserve">(CANTINE RIUNITE CSI) </w:t>
            </w:r>
          </w:p>
        </w:tc>
      </w:tr>
      <w:tr w:rsidR="005907F8" w:rsidRPr="006F3834" w14:paraId="1E611292" w14:textId="77777777" w:rsidTr="00C857F2">
        <w:tc>
          <w:tcPr>
            <w:tcW w:w="2200" w:type="dxa"/>
            <w:tcMar>
              <w:top w:w="20" w:type="dxa"/>
              <w:left w:w="20" w:type="dxa"/>
              <w:bottom w:w="20" w:type="dxa"/>
              <w:right w:w="20" w:type="dxa"/>
            </w:tcMar>
            <w:vAlign w:val="center"/>
            <w:hideMark/>
          </w:tcPr>
          <w:p w14:paraId="6F90A625" w14:textId="77777777" w:rsidR="005907F8" w:rsidRPr="006F3834" w:rsidRDefault="005907F8" w:rsidP="00C857F2">
            <w:pPr>
              <w:pStyle w:val="movimento"/>
              <w:rPr>
                <w:color w:val="002060"/>
              </w:rPr>
            </w:pPr>
            <w:r w:rsidRPr="006F3834">
              <w:rPr>
                <w:color w:val="002060"/>
              </w:rPr>
              <w:t>KECI ENEA</w:t>
            </w:r>
          </w:p>
        </w:tc>
        <w:tc>
          <w:tcPr>
            <w:tcW w:w="2200" w:type="dxa"/>
            <w:tcMar>
              <w:top w:w="20" w:type="dxa"/>
              <w:left w:w="20" w:type="dxa"/>
              <w:bottom w:w="20" w:type="dxa"/>
              <w:right w:w="20" w:type="dxa"/>
            </w:tcMar>
            <w:vAlign w:val="center"/>
            <w:hideMark/>
          </w:tcPr>
          <w:p w14:paraId="1B42D4C7" w14:textId="77777777" w:rsidR="005907F8" w:rsidRPr="006F3834" w:rsidRDefault="005907F8" w:rsidP="00C857F2">
            <w:pPr>
              <w:pStyle w:val="movimento2"/>
              <w:rPr>
                <w:color w:val="002060"/>
              </w:rPr>
            </w:pPr>
            <w:r w:rsidRPr="006F3834">
              <w:rPr>
                <w:color w:val="002060"/>
              </w:rPr>
              <w:t xml:space="preserve">(CAPODARCO CASABIANCA C5) </w:t>
            </w:r>
          </w:p>
        </w:tc>
        <w:tc>
          <w:tcPr>
            <w:tcW w:w="800" w:type="dxa"/>
            <w:tcMar>
              <w:top w:w="20" w:type="dxa"/>
              <w:left w:w="20" w:type="dxa"/>
              <w:bottom w:w="20" w:type="dxa"/>
              <w:right w:w="20" w:type="dxa"/>
            </w:tcMar>
            <w:vAlign w:val="center"/>
            <w:hideMark/>
          </w:tcPr>
          <w:p w14:paraId="6DE9892B"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3401D46" w14:textId="77777777" w:rsidR="005907F8" w:rsidRPr="006F3834" w:rsidRDefault="005907F8" w:rsidP="00C857F2">
            <w:pPr>
              <w:pStyle w:val="movimento"/>
              <w:rPr>
                <w:color w:val="002060"/>
              </w:rPr>
            </w:pPr>
            <w:r w:rsidRPr="006F3834">
              <w:rPr>
                <w:color w:val="002060"/>
              </w:rPr>
              <w:t>PICCIONI GIORGIO</w:t>
            </w:r>
          </w:p>
        </w:tc>
        <w:tc>
          <w:tcPr>
            <w:tcW w:w="2200" w:type="dxa"/>
            <w:tcMar>
              <w:top w:w="20" w:type="dxa"/>
              <w:left w:w="20" w:type="dxa"/>
              <w:bottom w:w="20" w:type="dxa"/>
              <w:right w:w="20" w:type="dxa"/>
            </w:tcMar>
            <w:vAlign w:val="center"/>
            <w:hideMark/>
          </w:tcPr>
          <w:p w14:paraId="3DAFDA93" w14:textId="77777777" w:rsidR="005907F8" w:rsidRPr="006F3834" w:rsidRDefault="005907F8" w:rsidP="00C857F2">
            <w:pPr>
              <w:pStyle w:val="movimento2"/>
              <w:rPr>
                <w:color w:val="002060"/>
              </w:rPr>
            </w:pPr>
            <w:r w:rsidRPr="006F3834">
              <w:rPr>
                <w:color w:val="002060"/>
              </w:rPr>
              <w:t xml:space="preserve">(CAPODARCO CASABIANCA C5) </w:t>
            </w:r>
          </w:p>
        </w:tc>
      </w:tr>
      <w:tr w:rsidR="005907F8" w:rsidRPr="006F3834" w14:paraId="167147A8" w14:textId="77777777" w:rsidTr="00C857F2">
        <w:tc>
          <w:tcPr>
            <w:tcW w:w="2200" w:type="dxa"/>
            <w:tcMar>
              <w:top w:w="20" w:type="dxa"/>
              <w:left w:w="20" w:type="dxa"/>
              <w:bottom w:w="20" w:type="dxa"/>
              <w:right w:w="20" w:type="dxa"/>
            </w:tcMar>
            <w:vAlign w:val="center"/>
            <w:hideMark/>
          </w:tcPr>
          <w:p w14:paraId="0D12245D" w14:textId="77777777" w:rsidR="005907F8" w:rsidRPr="006F3834" w:rsidRDefault="005907F8" w:rsidP="00C857F2">
            <w:pPr>
              <w:pStyle w:val="movimento"/>
              <w:rPr>
                <w:color w:val="002060"/>
              </w:rPr>
            </w:pPr>
            <w:r w:rsidRPr="006F3834">
              <w:rPr>
                <w:color w:val="002060"/>
              </w:rPr>
              <w:t>CASAROLA MATTIA</w:t>
            </w:r>
          </w:p>
        </w:tc>
        <w:tc>
          <w:tcPr>
            <w:tcW w:w="2200" w:type="dxa"/>
            <w:tcMar>
              <w:top w:w="20" w:type="dxa"/>
              <w:left w:w="20" w:type="dxa"/>
              <w:bottom w:w="20" w:type="dxa"/>
              <w:right w:w="20" w:type="dxa"/>
            </w:tcMar>
            <w:vAlign w:val="center"/>
            <w:hideMark/>
          </w:tcPr>
          <w:p w14:paraId="0C09B58B" w14:textId="77777777" w:rsidR="005907F8" w:rsidRPr="006F3834" w:rsidRDefault="005907F8" w:rsidP="00C857F2">
            <w:pPr>
              <w:pStyle w:val="movimento2"/>
              <w:rPr>
                <w:color w:val="002060"/>
              </w:rPr>
            </w:pPr>
            <w:r w:rsidRPr="006F3834">
              <w:rPr>
                <w:color w:val="002060"/>
              </w:rPr>
              <w:t xml:space="preserve">(CASENUOVE) </w:t>
            </w:r>
          </w:p>
        </w:tc>
        <w:tc>
          <w:tcPr>
            <w:tcW w:w="800" w:type="dxa"/>
            <w:tcMar>
              <w:top w:w="20" w:type="dxa"/>
              <w:left w:w="20" w:type="dxa"/>
              <w:bottom w:w="20" w:type="dxa"/>
              <w:right w:w="20" w:type="dxa"/>
            </w:tcMar>
            <w:vAlign w:val="center"/>
            <w:hideMark/>
          </w:tcPr>
          <w:p w14:paraId="6B8639FC"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76B63FF" w14:textId="77777777" w:rsidR="005907F8" w:rsidRPr="006F3834" w:rsidRDefault="005907F8" w:rsidP="00C857F2">
            <w:pPr>
              <w:pStyle w:val="movimento"/>
              <w:rPr>
                <w:color w:val="002060"/>
              </w:rPr>
            </w:pPr>
            <w:r w:rsidRPr="006F3834">
              <w:rPr>
                <w:color w:val="002060"/>
              </w:rPr>
              <w:t>BOCCOLINI ELIA</w:t>
            </w:r>
          </w:p>
        </w:tc>
        <w:tc>
          <w:tcPr>
            <w:tcW w:w="2200" w:type="dxa"/>
            <w:tcMar>
              <w:top w:w="20" w:type="dxa"/>
              <w:left w:w="20" w:type="dxa"/>
              <w:bottom w:w="20" w:type="dxa"/>
              <w:right w:w="20" w:type="dxa"/>
            </w:tcMar>
            <w:vAlign w:val="center"/>
            <w:hideMark/>
          </w:tcPr>
          <w:p w14:paraId="0DE7F366" w14:textId="77777777" w:rsidR="005907F8" w:rsidRPr="006F3834" w:rsidRDefault="005907F8" w:rsidP="00C857F2">
            <w:pPr>
              <w:pStyle w:val="movimento2"/>
              <w:rPr>
                <w:color w:val="002060"/>
              </w:rPr>
            </w:pPr>
            <w:r w:rsidRPr="006F3834">
              <w:rPr>
                <w:color w:val="002060"/>
              </w:rPr>
              <w:t xml:space="preserve">(CIRCOLO COLLODI CALCIO 5) </w:t>
            </w:r>
          </w:p>
        </w:tc>
      </w:tr>
      <w:tr w:rsidR="005907F8" w:rsidRPr="006F3834" w14:paraId="4ADE747C" w14:textId="77777777" w:rsidTr="00C857F2">
        <w:tc>
          <w:tcPr>
            <w:tcW w:w="2200" w:type="dxa"/>
            <w:tcMar>
              <w:top w:w="20" w:type="dxa"/>
              <w:left w:w="20" w:type="dxa"/>
              <w:bottom w:w="20" w:type="dxa"/>
              <w:right w:w="20" w:type="dxa"/>
            </w:tcMar>
            <w:vAlign w:val="center"/>
            <w:hideMark/>
          </w:tcPr>
          <w:p w14:paraId="12D6A2F8" w14:textId="77777777" w:rsidR="005907F8" w:rsidRPr="006F3834" w:rsidRDefault="005907F8" w:rsidP="00C857F2">
            <w:pPr>
              <w:pStyle w:val="movimento"/>
              <w:rPr>
                <w:color w:val="002060"/>
              </w:rPr>
            </w:pPr>
            <w:r w:rsidRPr="006F3834">
              <w:rPr>
                <w:color w:val="002060"/>
              </w:rPr>
              <w:t>PROCACCINI ELIA</w:t>
            </w:r>
          </w:p>
        </w:tc>
        <w:tc>
          <w:tcPr>
            <w:tcW w:w="2200" w:type="dxa"/>
            <w:tcMar>
              <w:top w:w="20" w:type="dxa"/>
              <w:left w:w="20" w:type="dxa"/>
              <w:bottom w:w="20" w:type="dxa"/>
              <w:right w:w="20" w:type="dxa"/>
            </w:tcMar>
            <w:vAlign w:val="center"/>
            <w:hideMark/>
          </w:tcPr>
          <w:p w14:paraId="4F36BAA4" w14:textId="77777777" w:rsidR="005907F8" w:rsidRPr="006F3834" w:rsidRDefault="005907F8" w:rsidP="00C857F2">
            <w:pPr>
              <w:pStyle w:val="movimento2"/>
              <w:rPr>
                <w:color w:val="002060"/>
              </w:rPr>
            </w:pPr>
            <w:r w:rsidRPr="006F3834">
              <w:rPr>
                <w:color w:val="002060"/>
              </w:rPr>
              <w:t xml:space="preserve">(FOLGORE CASTELRAIMONDO) </w:t>
            </w:r>
          </w:p>
        </w:tc>
        <w:tc>
          <w:tcPr>
            <w:tcW w:w="800" w:type="dxa"/>
            <w:tcMar>
              <w:top w:w="20" w:type="dxa"/>
              <w:left w:w="20" w:type="dxa"/>
              <w:bottom w:w="20" w:type="dxa"/>
              <w:right w:w="20" w:type="dxa"/>
            </w:tcMar>
            <w:vAlign w:val="center"/>
            <w:hideMark/>
          </w:tcPr>
          <w:p w14:paraId="01A3086A"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6866E06" w14:textId="77777777" w:rsidR="005907F8" w:rsidRPr="006F3834" w:rsidRDefault="005907F8" w:rsidP="00C857F2">
            <w:pPr>
              <w:pStyle w:val="movimento"/>
              <w:rPr>
                <w:color w:val="002060"/>
              </w:rPr>
            </w:pPr>
            <w:r w:rsidRPr="006F3834">
              <w:rPr>
                <w:color w:val="002060"/>
              </w:rPr>
              <w:t>LONZI ANDREA</w:t>
            </w:r>
          </w:p>
        </w:tc>
        <w:tc>
          <w:tcPr>
            <w:tcW w:w="2200" w:type="dxa"/>
            <w:tcMar>
              <w:top w:w="20" w:type="dxa"/>
              <w:left w:w="20" w:type="dxa"/>
              <w:bottom w:w="20" w:type="dxa"/>
              <w:right w:w="20" w:type="dxa"/>
            </w:tcMar>
            <w:vAlign w:val="center"/>
            <w:hideMark/>
          </w:tcPr>
          <w:p w14:paraId="4E37B9C4" w14:textId="77777777" w:rsidR="005907F8" w:rsidRPr="006F3834" w:rsidRDefault="005907F8" w:rsidP="00C857F2">
            <w:pPr>
              <w:pStyle w:val="movimento2"/>
              <w:rPr>
                <w:color w:val="002060"/>
              </w:rPr>
            </w:pPr>
            <w:r w:rsidRPr="006F3834">
              <w:rPr>
                <w:color w:val="002060"/>
              </w:rPr>
              <w:t xml:space="preserve">(GNANO 04) </w:t>
            </w:r>
          </w:p>
        </w:tc>
      </w:tr>
      <w:tr w:rsidR="005907F8" w:rsidRPr="006F3834" w14:paraId="7DA4449A" w14:textId="77777777" w:rsidTr="00C857F2">
        <w:tc>
          <w:tcPr>
            <w:tcW w:w="2200" w:type="dxa"/>
            <w:tcMar>
              <w:top w:w="20" w:type="dxa"/>
              <w:left w:w="20" w:type="dxa"/>
              <w:bottom w:w="20" w:type="dxa"/>
              <w:right w:w="20" w:type="dxa"/>
            </w:tcMar>
            <w:vAlign w:val="center"/>
            <w:hideMark/>
          </w:tcPr>
          <w:p w14:paraId="5327A28C" w14:textId="77777777" w:rsidR="005907F8" w:rsidRPr="006F3834" w:rsidRDefault="005907F8" w:rsidP="00C857F2">
            <w:pPr>
              <w:pStyle w:val="movimento"/>
              <w:rPr>
                <w:color w:val="002060"/>
              </w:rPr>
            </w:pPr>
            <w:r w:rsidRPr="006F3834">
              <w:rPr>
                <w:color w:val="002060"/>
              </w:rPr>
              <w:lastRenderedPageBreak/>
              <w:t>OLIVA RICCARDO</w:t>
            </w:r>
          </w:p>
        </w:tc>
        <w:tc>
          <w:tcPr>
            <w:tcW w:w="2200" w:type="dxa"/>
            <w:tcMar>
              <w:top w:w="20" w:type="dxa"/>
              <w:left w:w="20" w:type="dxa"/>
              <w:bottom w:w="20" w:type="dxa"/>
              <w:right w:w="20" w:type="dxa"/>
            </w:tcMar>
            <w:vAlign w:val="center"/>
            <w:hideMark/>
          </w:tcPr>
          <w:p w14:paraId="3293A51C" w14:textId="77777777" w:rsidR="005907F8" w:rsidRPr="006F3834" w:rsidRDefault="005907F8" w:rsidP="00C857F2">
            <w:pPr>
              <w:pStyle w:val="movimento2"/>
              <w:rPr>
                <w:color w:val="002060"/>
              </w:rPr>
            </w:pPr>
            <w:r w:rsidRPr="006F3834">
              <w:rPr>
                <w:color w:val="002060"/>
              </w:rPr>
              <w:t xml:space="preserve">(MONTECCHIO SPORT) </w:t>
            </w:r>
          </w:p>
        </w:tc>
        <w:tc>
          <w:tcPr>
            <w:tcW w:w="800" w:type="dxa"/>
            <w:tcMar>
              <w:top w:w="20" w:type="dxa"/>
              <w:left w:w="20" w:type="dxa"/>
              <w:bottom w:w="20" w:type="dxa"/>
              <w:right w:w="20" w:type="dxa"/>
            </w:tcMar>
            <w:vAlign w:val="center"/>
            <w:hideMark/>
          </w:tcPr>
          <w:p w14:paraId="6531EB40"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71AEC69" w14:textId="77777777" w:rsidR="005907F8" w:rsidRPr="006F3834" w:rsidRDefault="005907F8" w:rsidP="00C857F2">
            <w:pPr>
              <w:pStyle w:val="movimento"/>
              <w:rPr>
                <w:color w:val="002060"/>
              </w:rPr>
            </w:pPr>
            <w:r w:rsidRPr="006F3834">
              <w:rPr>
                <w:color w:val="002060"/>
              </w:rPr>
              <w:t>TRILLINI EMANUELE</w:t>
            </w:r>
          </w:p>
        </w:tc>
        <w:tc>
          <w:tcPr>
            <w:tcW w:w="2200" w:type="dxa"/>
            <w:tcMar>
              <w:top w:w="20" w:type="dxa"/>
              <w:left w:w="20" w:type="dxa"/>
              <w:bottom w:w="20" w:type="dxa"/>
              <w:right w:w="20" w:type="dxa"/>
            </w:tcMar>
            <w:vAlign w:val="center"/>
            <w:hideMark/>
          </w:tcPr>
          <w:p w14:paraId="6EEC6324" w14:textId="77777777" w:rsidR="005907F8" w:rsidRPr="006F3834" w:rsidRDefault="005907F8" w:rsidP="00C857F2">
            <w:pPr>
              <w:pStyle w:val="movimento2"/>
              <w:rPr>
                <w:color w:val="002060"/>
              </w:rPr>
            </w:pPr>
            <w:r w:rsidRPr="006F3834">
              <w:rPr>
                <w:color w:val="002060"/>
              </w:rPr>
              <w:t xml:space="preserve">(PIEDIRIPA C5) </w:t>
            </w:r>
          </w:p>
        </w:tc>
      </w:tr>
      <w:tr w:rsidR="005907F8" w:rsidRPr="006F3834" w14:paraId="0B3C2866" w14:textId="77777777" w:rsidTr="00C857F2">
        <w:tc>
          <w:tcPr>
            <w:tcW w:w="2200" w:type="dxa"/>
            <w:tcMar>
              <w:top w:w="20" w:type="dxa"/>
              <w:left w:w="20" w:type="dxa"/>
              <w:bottom w:w="20" w:type="dxa"/>
              <w:right w:w="20" w:type="dxa"/>
            </w:tcMar>
            <w:vAlign w:val="center"/>
            <w:hideMark/>
          </w:tcPr>
          <w:p w14:paraId="21E8B0C6" w14:textId="77777777" w:rsidR="005907F8" w:rsidRPr="006F3834" w:rsidRDefault="005907F8" w:rsidP="00C857F2">
            <w:pPr>
              <w:pStyle w:val="movimento"/>
              <w:rPr>
                <w:color w:val="002060"/>
              </w:rPr>
            </w:pPr>
            <w:r w:rsidRPr="006F3834">
              <w:rPr>
                <w:color w:val="002060"/>
              </w:rPr>
              <w:t>BENIGNI WALTER</w:t>
            </w:r>
          </w:p>
        </w:tc>
        <w:tc>
          <w:tcPr>
            <w:tcW w:w="2200" w:type="dxa"/>
            <w:tcMar>
              <w:top w:w="20" w:type="dxa"/>
              <w:left w:w="20" w:type="dxa"/>
              <w:bottom w:w="20" w:type="dxa"/>
              <w:right w:w="20" w:type="dxa"/>
            </w:tcMar>
            <w:vAlign w:val="center"/>
            <w:hideMark/>
          </w:tcPr>
          <w:p w14:paraId="76D253E6" w14:textId="77777777" w:rsidR="005907F8" w:rsidRPr="006F3834" w:rsidRDefault="005907F8" w:rsidP="00C857F2">
            <w:pPr>
              <w:pStyle w:val="movimento2"/>
              <w:rPr>
                <w:color w:val="002060"/>
              </w:rPr>
            </w:pPr>
            <w:r w:rsidRPr="006F3834">
              <w:rPr>
                <w:color w:val="002060"/>
              </w:rPr>
              <w:t xml:space="preserve">(SAMBENEDETTESE BEACH SOCC) </w:t>
            </w:r>
          </w:p>
        </w:tc>
        <w:tc>
          <w:tcPr>
            <w:tcW w:w="800" w:type="dxa"/>
            <w:tcMar>
              <w:top w:w="20" w:type="dxa"/>
              <w:left w:w="20" w:type="dxa"/>
              <w:bottom w:w="20" w:type="dxa"/>
              <w:right w:w="20" w:type="dxa"/>
            </w:tcMar>
            <w:vAlign w:val="center"/>
            <w:hideMark/>
          </w:tcPr>
          <w:p w14:paraId="7DE992B1"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4AD7F20" w14:textId="77777777" w:rsidR="005907F8" w:rsidRPr="006F3834" w:rsidRDefault="005907F8" w:rsidP="00C857F2">
            <w:pPr>
              <w:pStyle w:val="movimento"/>
              <w:rPr>
                <w:color w:val="002060"/>
              </w:rPr>
            </w:pPr>
            <w:r w:rsidRPr="006F3834">
              <w:rPr>
                <w:color w:val="002060"/>
              </w:rPr>
              <w:t>PICCININI ENRICO</w:t>
            </w:r>
          </w:p>
        </w:tc>
        <w:tc>
          <w:tcPr>
            <w:tcW w:w="2200" w:type="dxa"/>
            <w:tcMar>
              <w:top w:w="20" w:type="dxa"/>
              <w:left w:w="20" w:type="dxa"/>
              <w:bottom w:w="20" w:type="dxa"/>
              <w:right w:w="20" w:type="dxa"/>
            </w:tcMar>
            <w:vAlign w:val="center"/>
            <w:hideMark/>
          </w:tcPr>
          <w:p w14:paraId="0EF2949E" w14:textId="77777777" w:rsidR="005907F8" w:rsidRPr="006F3834" w:rsidRDefault="005907F8" w:rsidP="00C857F2">
            <w:pPr>
              <w:pStyle w:val="movimento2"/>
              <w:rPr>
                <w:color w:val="002060"/>
              </w:rPr>
            </w:pPr>
            <w:r w:rsidRPr="006F3834">
              <w:rPr>
                <w:color w:val="002060"/>
              </w:rPr>
              <w:t xml:space="preserve">(SERRALTA) </w:t>
            </w:r>
          </w:p>
        </w:tc>
      </w:tr>
      <w:tr w:rsidR="005907F8" w:rsidRPr="006F3834" w14:paraId="63D7E961" w14:textId="77777777" w:rsidTr="00C857F2">
        <w:tc>
          <w:tcPr>
            <w:tcW w:w="2200" w:type="dxa"/>
            <w:tcMar>
              <w:top w:w="20" w:type="dxa"/>
              <w:left w:w="20" w:type="dxa"/>
              <w:bottom w:w="20" w:type="dxa"/>
              <w:right w:w="20" w:type="dxa"/>
            </w:tcMar>
            <w:vAlign w:val="center"/>
            <w:hideMark/>
          </w:tcPr>
          <w:p w14:paraId="1DE690F9" w14:textId="77777777" w:rsidR="005907F8" w:rsidRPr="006F3834" w:rsidRDefault="005907F8" w:rsidP="00C857F2">
            <w:pPr>
              <w:pStyle w:val="movimento"/>
              <w:rPr>
                <w:color w:val="002060"/>
              </w:rPr>
            </w:pPr>
            <w:r w:rsidRPr="006F3834">
              <w:rPr>
                <w:color w:val="002060"/>
              </w:rPr>
              <w:t>NARDINOCCHI DOMENICO</w:t>
            </w:r>
          </w:p>
        </w:tc>
        <w:tc>
          <w:tcPr>
            <w:tcW w:w="2200" w:type="dxa"/>
            <w:tcMar>
              <w:top w:w="20" w:type="dxa"/>
              <w:left w:w="20" w:type="dxa"/>
              <w:bottom w:w="20" w:type="dxa"/>
              <w:right w:w="20" w:type="dxa"/>
            </w:tcMar>
            <w:vAlign w:val="center"/>
            <w:hideMark/>
          </w:tcPr>
          <w:p w14:paraId="3154519C" w14:textId="77777777" w:rsidR="005907F8" w:rsidRPr="006F3834" w:rsidRDefault="005907F8" w:rsidP="00C857F2">
            <w:pPr>
              <w:pStyle w:val="movimento2"/>
              <w:rPr>
                <w:color w:val="002060"/>
              </w:rPr>
            </w:pPr>
            <w:r w:rsidRPr="006F3834">
              <w:rPr>
                <w:color w:val="002060"/>
              </w:rPr>
              <w:t xml:space="preserve">(TRUENTIN LAMA) </w:t>
            </w:r>
          </w:p>
        </w:tc>
        <w:tc>
          <w:tcPr>
            <w:tcW w:w="800" w:type="dxa"/>
            <w:tcMar>
              <w:top w:w="20" w:type="dxa"/>
              <w:left w:w="20" w:type="dxa"/>
              <w:bottom w:w="20" w:type="dxa"/>
              <w:right w:w="20" w:type="dxa"/>
            </w:tcMar>
            <w:vAlign w:val="center"/>
            <w:hideMark/>
          </w:tcPr>
          <w:p w14:paraId="0ACBAD82"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2CC13EA" w14:textId="77777777" w:rsidR="005907F8" w:rsidRPr="006F3834" w:rsidRDefault="005907F8" w:rsidP="00C857F2">
            <w:pPr>
              <w:pStyle w:val="movimento"/>
              <w:rPr>
                <w:color w:val="002060"/>
              </w:rPr>
            </w:pPr>
            <w:r w:rsidRPr="006F3834">
              <w:rPr>
                <w:color w:val="002060"/>
              </w:rPr>
              <w:t>SENSI SEBASTIANO</w:t>
            </w:r>
          </w:p>
        </w:tc>
        <w:tc>
          <w:tcPr>
            <w:tcW w:w="2200" w:type="dxa"/>
            <w:tcMar>
              <w:top w:w="20" w:type="dxa"/>
              <w:left w:w="20" w:type="dxa"/>
              <w:bottom w:w="20" w:type="dxa"/>
              <w:right w:w="20" w:type="dxa"/>
            </w:tcMar>
            <w:vAlign w:val="center"/>
            <w:hideMark/>
          </w:tcPr>
          <w:p w14:paraId="2A24E0FC" w14:textId="77777777" w:rsidR="005907F8" w:rsidRPr="006F3834" w:rsidRDefault="005907F8" w:rsidP="00C857F2">
            <w:pPr>
              <w:pStyle w:val="movimento2"/>
              <w:rPr>
                <w:color w:val="002060"/>
              </w:rPr>
            </w:pPr>
            <w:r w:rsidRPr="006F3834">
              <w:rPr>
                <w:color w:val="002060"/>
              </w:rPr>
              <w:t xml:space="preserve">(URBANIA CALCIO) </w:t>
            </w:r>
          </w:p>
        </w:tc>
      </w:tr>
      <w:tr w:rsidR="005907F8" w:rsidRPr="006F3834" w14:paraId="1A2E6E15" w14:textId="77777777" w:rsidTr="00C857F2">
        <w:tc>
          <w:tcPr>
            <w:tcW w:w="2200" w:type="dxa"/>
            <w:tcMar>
              <w:top w:w="20" w:type="dxa"/>
              <w:left w:w="20" w:type="dxa"/>
              <w:bottom w:w="20" w:type="dxa"/>
              <w:right w:w="20" w:type="dxa"/>
            </w:tcMar>
            <w:vAlign w:val="center"/>
            <w:hideMark/>
          </w:tcPr>
          <w:p w14:paraId="6D21132A" w14:textId="77777777" w:rsidR="005907F8" w:rsidRPr="006F3834" w:rsidRDefault="005907F8" w:rsidP="00C857F2">
            <w:pPr>
              <w:pStyle w:val="movimento"/>
              <w:rPr>
                <w:color w:val="002060"/>
              </w:rPr>
            </w:pPr>
            <w:r w:rsidRPr="006F3834">
              <w:rPr>
                <w:color w:val="002060"/>
              </w:rPr>
              <w:t>MARANO ALESSANDRO</w:t>
            </w:r>
          </w:p>
        </w:tc>
        <w:tc>
          <w:tcPr>
            <w:tcW w:w="2200" w:type="dxa"/>
            <w:tcMar>
              <w:top w:w="20" w:type="dxa"/>
              <w:left w:w="20" w:type="dxa"/>
              <w:bottom w:w="20" w:type="dxa"/>
              <w:right w:w="20" w:type="dxa"/>
            </w:tcMar>
            <w:vAlign w:val="center"/>
            <w:hideMark/>
          </w:tcPr>
          <w:p w14:paraId="28E925CD" w14:textId="77777777" w:rsidR="005907F8" w:rsidRPr="006F3834" w:rsidRDefault="005907F8" w:rsidP="00C857F2">
            <w:pPr>
              <w:pStyle w:val="movimento2"/>
              <w:rPr>
                <w:color w:val="002060"/>
              </w:rPr>
            </w:pPr>
            <w:r w:rsidRPr="006F3834">
              <w:rPr>
                <w:color w:val="002060"/>
              </w:rPr>
              <w:t xml:space="preserve">(VAL TENNA UNITED) </w:t>
            </w:r>
          </w:p>
        </w:tc>
        <w:tc>
          <w:tcPr>
            <w:tcW w:w="800" w:type="dxa"/>
            <w:tcMar>
              <w:top w:w="20" w:type="dxa"/>
              <w:left w:w="20" w:type="dxa"/>
              <w:bottom w:w="20" w:type="dxa"/>
              <w:right w:w="20" w:type="dxa"/>
            </w:tcMar>
            <w:vAlign w:val="center"/>
            <w:hideMark/>
          </w:tcPr>
          <w:p w14:paraId="135BE08C"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6C221BE" w14:textId="77777777" w:rsidR="005907F8" w:rsidRPr="006F3834" w:rsidRDefault="005907F8" w:rsidP="00C857F2">
            <w:pPr>
              <w:pStyle w:val="movimento"/>
              <w:rPr>
                <w:color w:val="002060"/>
              </w:rPr>
            </w:pPr>
            <w:r w:rsidRPr="006F3834">
              <w:rPr>
                <w:color w:val="002060"/>
              </w:rPr>
              <w:t>PIRRO ALBERTO</w:t>
            </w:r>
          </w:p>
        </w:tc>
        <w:tc>
          <w:tcPr>
            <w:tcW w:w="2200" w:type="dxa"/>
            <w:tcMar>
              <w:top w:w="20" w:type="dxa"/>
              <w:left w:w="20" w:type="dxa"/>
              <w:bottom w:w="20" w:type="dxa"/>
              <w:right w:w="20" w:type="dxa"/>
            </w:tcMar>
            <w:vAlign w:val="center"/>
            <w:hideMark/>
          </w:tcPr>
          <w:p w14:paraId="2095496C" w14:textId="77777777" w:rsidR="005907F8" w:rsidRPr="006F3834" w:rsidRDefault="005907F8" w:rsidP="00C857F2">
            <w:pPr>
              <w:pStyle w:val="movimento2"/>
              <w:rPr>
                <w:color w:val="002060"/>
              </w:rPr>
            </w:pPr>
            <w:r w:rsidRPr="006F3834">
              <w:rPr>
                <w:color w:val="002060"/>
              </w:rPr>
              <w:t xml:space="preserve">(VAL TENNA UNITED) </w:t>
            </w:r>
          </w:p>
        </w:tc>
      </w:tr>
    </w:tbl>
    <w:p w14:paraId="0241D7CD" w14:textId="77777777" w:rsidR="005907F8" w:rsidRPr="006F3834" w:rsidRDefault="005907F8" w:rsidP="005907F8">
      <w:pPr>
        <w:pStyle w:val="titolo10"/>
        <w:rPr>
          <w:rFonts w:eastAsiaTheme="minorEastAsia"/>
          <w:color w:val="002060"/>
        </w:rPr>
      </w:pPr>
      <w:r w:rsidRPr="006F3834">
        <w:rPr>
          <w:color w:val="002060"/>
        </w:rPr>
        <w:t xml:space="preserve">GARE DEL 16/ 3/2024 </w:t>
      </w:r>
    </w:p>
    <w:p w14:paraId="3300817B" w14:textId="77777777" w:rsidR="005907F8" w:rsidRPr="006F3834" w:rsidRDefault="005907F8" w:rsidP="005907F8">
      <w:pPr>
        <w:pStyle w:val="titolo7a"/>
        <w:rPr>
          <w:color w:val="002060"/>
        </w:rPr>
      </w:pPr>
      <w:r w:rsidRPr="006F3834">
        <w:rPr>
          <w:color w:val="002060"/>
        </w:rPr>
        <w:t xml:space="preserve">PROVVEDIMENTI DISCIPLINARI </w:t>
      </w:r>
    </w:p>
    <w:p w14:paraId="35741365" w14:textId="77777777" w:rsidR="005907F8" w:rsidRPr="006F3834" w:rsidRDefault="005907F8" w:rsidP="005907F8">
      <w:pPr>
        <w:pStyle w:val="titolo7b0"/>
        <w:rPr>
          <w:color w:val="002060"/>
        </w:rPr>
      </w:pPr>
      <w:r w:rsidRPr="006F3834">
        <w:rPr>
          <w:color w:val="002060"/>
        </w:rPr>
        <w:t xml:space="preserve">In base alle risultanze degli atti ufficiali sono state deliberate le seguenti sanzioni disciplinari. </w:t>
      </w:r>
    </w:p>
    <w:p w14:paraId="4118CDA7" w14:textId="77777777" w:rsidR="005907F8" w:rsidRPr="006F3834" w:rsidRDefault="005907F8" w:rsidP="005907F8">
      <w:pPr>
        <w:pStyle w:val="titolo30"/>
        <w:rPr>
          <w:color w:val="002060"/>
        </w:rPr>
      </w:pPr>
      <w:r w:rsidRPr="006F3834">
        <w:rPr>
          <w:color w:val="002060"/>
        </w:rPr>
        <w:t xml:space="preserve">SOCIETA' </w:t>
      </w:r>
    </w:p>
    <w:p w14:paraId="6F964FD7" w14:textId="77777777" w:rsidR="005907F8" w:rsidRPr="006F3834" w:rsidRDefault="005907F8" w:rsidP="005907F8">
      <w:pPr>
        <w:pStyle w:val="titolo20"/>
        <w:rPr>
          <w:color w:val="002060"/>
        </w:rPr>
      </w:pPr>
      <w:r w:rsidRPr="006F3834">
        <w:rPr>
          <w:color w:val="002060"/>
        </w:rPr>
        <w:t xml:space="preserve">AMMENDA </w:t>
      </w:r>
    </w:p>
    <w:p w14:paraId="7481D294" w14:textId="77777777" w:rsidR="005907F8" w:rsidRPr="006F3834" w:rsidRDefault="005907F8" w:rsidP="005907F8">
      <w:pPr>
        <w:pStyle w:val="diffida"/>
        <w:spacing w:before="80" w:beforeAutospacing="0" w:after="40" w:afterAutospacing="0"/>
        <w:jc w:val="left"/>
        <w:rPr>
          <w:color w:val="002060"/>
        </w:rPr>
      </w:pPr>
      <w:r w:rsidRPr="006F3834">
        <w:rPr>
          <w:color w:val="002060"/>
        </w:rPr>
        <w:t xml:space="preserve">Euro 80,00 VADO C5 </w:t>
      </w:r>
      <w:r w:rsidRPr="006F3834">
        <w:rPr>
          <w:color w:val="002060"/>
        </w:rPr>
        <w:br/>
        <w:t xml:space="preserve">Per aver un proprio tifoso insultato l'arbitro e i giocatori ospiti. </w:t>
      </w:r>
    </w:p>
    <w:p w14:paraId="33787220" w14:textId="77777777" w:rsidR="005907F8" w:rsidRPr="006F3834" w:rsidRDefault="005907F8" w:rsidP="005907F8">
      <w:pPr>
        <w:pStyle w:val="titolo30"/>
        <w:rPr>
          <w:color w:val="002060"/>
        </w:rPr>
      </w:pPr>
      <w:r w:rsidRPr="006F3834">
        <w:rPr>
          <w:color w:val="002060"/>
        </w:rPr>
        <w:t xml:space="preserve">DIRIGENTI </w:t>
      </w:r>
    </w:p>
    <w:p w14:paraId="2EBF00EE" w14:textId="77777777" w:rsidR="005907F8" w:rsidRPr="006F3834" w:rsidRDefault="005907F8" w:rsidP="005907F8">
      <w:pPr>
        <w:pStyle w:val="titolo20"/>
        <w:rPr>
          <w:color w:val="002060"/>
        </w:rPr>
      </w:pPr>
      <w:r w:rsidRPr="006F3834">
        <w:rPr>
          <w:color w:val="002060"/>
        </w:rPr>
        <w:t xml:space="preserve">INIBIZIONE A SVOLGERE OGNI ATTIVITA' FINO AL 27/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1371ED2F" w14:textId="77777777" w:rsidTr="00C857F2">
        <w:tc>
          <w:tcPr>
            <w:tcW w:w="2200" w:type="dxa"/>
            <w:tcMar>
              <w:top w:w="20" w:type="dxa"/>
              <w:left w:w="20" w:type="dxa"/>
              <w:bottom w:w="20" w:type="dxa"/>
              <w:right w:w="20" w:type="dxa"/>
            </w:tcMar>
            <w:vAlign w:val="center"/>
            <w:hideMark/>
          </w:tcPr>
          <w:p w14:paraId="709372FD" w14:textId="77777777" w:rsidR="005907F8" w:rsidRPr="006F3834" w:rsidRDefault="005907F8" w:rsidP="00C857F2">
            <w:pPr>
              <w:pStyle w:val="movimento"/>
              <w:rPr>
                <w:color w:val="002060"/>
              </w:rPr>
            </w:pPr>
            <w:r w:rsidRPr="006F3834">
              <w:rPr>
                <w:color w:val="002060"/>
              </w:rPr>
              <w:t>DINI DAVIDE</w:t>
            </w:r>
          </w:p>
        </w:tc>
        <w:tc>
          <w:tcPr>
            <w:tcW w:w="2200" w:type="dxa"/>
            <w:tcMar>
              <w:top w:w="20" w:type="dxa"/>
              <w:left w:w="20" w:type="dxa"/>
              <w:bottom w:w="20" w:type="dxa"/>
              <w:right w:w="20" w:type="dxa"/>
            </w:tcMar>
            <w:vAlign w:val="center"/>
            <w:hideMark/>
          </w:tcPr>
          <w:p w14:paraId="63AF4D84" w14:textId="77777777" w:rsidR="005907F8" w:rsidRPr="006F3834" w:rsidRDefault="005907F8" w:rsidP="00C857F2">
            <w:pPr>
              <w:pStyle w:val="movimento2"/>
              <w:rPr>
                <w:color w:val="002060"/>
              </w:rPr>
            </w:pPr>
            <w:r w:rsidRPr="006F3834">
              <w:rPr>
                <w:color w:val="002060"/>
              </w:rPr>
              <w:t xml:space="preserve">(VADO C5) </w:t>
            </w:r>
          </w:p>
        </w:tc>
        <w:tc>
          <w:tcPr>
            <w:tcW w:w="800" w:type="dxa"/>
            <w:tcMar>
              <w:top w:w="20" w:type="dxa"/>
              <w:left w:w="20" w:type="dxa"/>
              <w:bottom w:w="20" w:type="dxa"/>
              <w:right w:w="20" w:type="dxa"/>
            </w:tcMar>
            <w:vAlign w:val="center"/>
            <w:hideMark/>
          </w:tcPr>
          <w:p w14:paraId="573DB9A9"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6087A22"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E426037" w14:textId="77777777" w:rsidR="005907F8" w:rsidRPr="006F3834" w:rsidRDefault="005907F8" w:rsidP="00C857F2">
            <w:pPr>
              <w:pStyle w:val="movimento2"/>
              <w:rPr>
                <w:color w:val="002060"/>
              </w:rPr>
            </w:pPr>
            <w:r w:rsidRPr="006F3834">
              <w:rPr>
                <w:color w:val="002060"/>
              </w:rPr>
              <w:t> </w:t>
            </w:r>
          </w:p>
        </w:tc>
      </w:tr>
    </w:tbl>
    <w:p w14:paraId="14A4D754" w14:textId="77777777" w:rsidR="005907F8" w:rsidRPr="006F3834" w:rsidRDefault="005907F8" w:rsidP="005907F8">
      <w:pPr>
        <w:pStyle w:val="diffida"/>
        <w:spacing w:before="80" w:beforeAutospacing="0" w:after="40" w:afterAutospacing="0"/>
        <w:jc w:val="left"/>
        <w:rPr>
          <w:rFonts w:eastAsiaTheme="minorEastAsia"/>
          <w:color w:val="002060"/>
        </w:rPr>
      </w:pPr>
      <w:r w:rsidRPr="006F3834">
        <w:rPr>
          <w:color w:val="002060"/>
        </w:rPr>
        <w:t xml:space="preserve">Espulso per somma di ammonizioni. Allontanato. </w:t>
      </w:r>
    </w:p>
    <w:p w14:paraId="12E56E49" w14:textId="77777777" w:rsidR="005907F8" w:rsidRPr="006F3834" w:rsidRDefault="005907F8" w:rsidP="005907F8">
      <w:pPr>
        <w:pStyle w:val="titolo30"/>
        <w:rPr>
          <w:color w:val="002060"/>
        </w:rPr>
      </w:pPr>
      <w:r w:rsidRPr="006F3834">
        <w:rPr>
          <w:color w:val="002060"/>
        </w:rPr>
        <w:t xml:space="preserve">ALLENATORI </w:t>
      </w:r>
    </w:p>
    <w:p w14:paraId="06C4A5EA" w14:textId="77777777" w:rsidR="005907F8" w:rsidRPr="006F3834" w:rsidRDefault="005907F8" w:rsidP="005907F8">
      <w:pPr>
        <w:pStyle w:val="titolo20"/>
        <w:rPr>
          <w:color w:val="002060"/>
        </w:rPr>
      </w:pPr>
      <w:r w:rsidRPr="006F383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39895A73" w14:textId="77777777" w:rsidTr="00C857F2">
        <w:tc>
          <w:tcPr>
            <w:tcW w:w="2200" w:type="dxa"/>
            <w:tcMar>
              <w:top w:w="20" w:type="dxa"/>
              <w:left w:w="20" w:type="dxa"/>
              <w:bottom w:w="20" w:type="dxa"/>
              <w:right w:w="20" w:type="dxa"/>
            </w:tcMar>
            <w:vAlign w:val="center"/>
            <w:hideMark/>
          </w:tcPr>
          <w:p w14:paraId="411DA8BF" w14:textId="77777777" w:rsidR="005907F8" w:rsidRPr="006F3834" w:rsidRDefault="005907F8" w:rsidP="00C857F2">
            <w:pPr>
              <w:pStyle w:val="movimento"/>
              <w:rPr>
                <w:color w:val="002060"/>
              </w:rPr>
            </w:pPr>
            <w:r w:rsidRPr="006F3834">
              <w:rPr>
                <w:color w:val="002060"/>
              </w:rPr>
              <w:t>VENTURINI OSCAR</w:t>
            </w:r>
          </w:p>
        </w:tc>
        <w:tc>
          <w:tcPr>
            <w:tcW w:w="2200" w:type="dxa"/>
            <w:tcMar>
              <w:top w:w="20" w:type="dxa"/>
              <w:left w:w="20" w:type="dxa"/>
              <w:bottom w:w="20" w:type="dxa"/>
              <w:right w:w="20" w:type="dxa"/>
            </w:tcMar>
            <w:vAlign w:val="center"/>
            <w:hideMark/>
          </w:tcPr>
          <w:p w14:paraId="29DF7DB5" w14:textId="77777777" w:rsidR="005907F8" w:rsidRPr="006F3834" w:rsidRDefault="005907F8" w:rsidP="00C857F2">
            <w:pPr>
              <w:pStyle w:val="movimento2"/>
              <w:rPr>
                <w:color w:val="002060"/>
              </w:rPr>
            </w:pPr>
            <w:r w:rsidRPr="006F3834">
              <w:rPr>
                <w:color w:val="002060"/>
              </w:rPr>
              <w:t xml:space="preserve">(ACQUALAGNA CALCIO C 5) </w:t>
            </w:r>
          </w:p>
        </w:tc>
        <w:tc>
          <w:tcPr>
            <w:tcW w:w="800" w:type="dxa"/>
            <w:tcMar>
              <w:top w:w="20" w:type="dxa"/>
              <w:left w:w="20" w:type="dxa"/>
              <w:bottom w:w="20" w:type="dxa"/>
              <w:right w:w="20" w:type="dxa"/>
            </w:tcMar>
            <w:vAlign w:val="center"/>
            <w:hideMark/>
          </w:tcPr>
          <w:p w14:paraId="7DE645D1"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611648E"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44B585A" w14:textId="77777777" w:rsidR="005907F8" w:rsidRPr="006F3834" w:rsidRDefault="005907F8" w:rsidP="00C857F2">
            <w:pPr>
              <w:pStyle w:val="movimento2"/>
              <w:rPr>
                <w:color w:val="002060"/>
              </w:rPr>
            </w:pPr>
            <w:r w:rsidRPr="006F3834">
              <w:rPr>
                <w:color w:val="002060"/>
              </w:rPr>
              <w:t> </w:t>
            </w:r>
          </w:p>
        </w:tc>
      </w:tr>
    </w:tbl>
    <w:p w14:paraId="655FBAE0" w14:textId="77777777" w:rsidR="005907F8" w:rsidRPr="006F3834" w:rsidRDefault="005907F8" w:rsidP="005907F8">
      <w:pPr>
        <w:pStyle w:val="titolo30"/>
        <w:rPr>
          <w:rFonts w:eastAsiaTheme="minorEastAsia"/>
          <w:color w:val="002060"/>
        </w:rPr>
      </w:pPr>
      <w:r w:rsidRPr="006F3834">
        <w:rPr>
          <w:color w:val="002060"/>
        </w:rPr>
        <w:t xml:space="preserve">CALCIATORI ESPULSI </w:t>
      </w:r>
    </w:p>
    <w:p w14:paraId="2491200F" w14:textId="77777777" w:rsidR="005907F8" w:rsidRPr="006F3834" w:rsidRDefault="005907F8" w:rsidP="005907F8">
      <w:pPr>
        <w:pStyle w:val="titolo20"/>
        <w:rPr>
          <w:color w:val="002060"/>
        </w:rPr>
      </w:pPr>
      <w:r w:rsidRPr="006F383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04951AD9" w14:textId="77777777" w:rsidTr="00C857F2">
        <w:tc>
          <w:tcPr>
            <w:tcW w:w="2200" w:type="dxa"/>
            <w:tcMar>
              <w:top w:w="20" w:type="dxa"/>
              <w:left w:w="20" w:type="dxa"/>
              <w:bottom w:w="20" w:type="dxa"/>
              <w:right w:w="20" w:type="dxa"/>
            </w:tcMar>
            <w:vAlign w:val="center"/>
            <w:hideMark/>
          </w:tcPr>
          <w:p w14:paraId="6E879C83" w14:textId="77777777" w:rsidR="005907F8" w:rsidRPr="006F3834" w:rsidRDefault="005907F8" w:rsidP="00C857F2">
            <w:pPr>
              <w:pStyle w:val="movimento"/>
              <w:rPr>
                <w:color w:val="002060"/>
              </w:rPr>
            </w:pPr>
            <w:r w:rsidRPr="006F3834">
              <w:rPr>
                <w:color w:val="002060"/>
              </w:rPr>
              <w:t>UGOLINI MATTEO</w:t>
            </w:r>
          </w:p>
        </w:tc>
        <w:tc>
          <w:tcPr>
            <w:tcW w:w="2200" w:type="dxa"/>
            <w:tcMar>
              <w:top w:w="20" w:type="dxa"/>
              <w:left w:w="20" w:type="dxa"/>
              <w:bottom w:w="20" w:type="dxa"/>
              <w:right w:w="20" w:type="dxa"/>
            </w:tcMar>
            <w:vAlign w:val="center"/>
            <w:hideMark/>
          </w:tcPr>
          <w:p w14:paraId="638C4F37" w14:textId="77777777" w:rsidR="005907F8" w:rsidRPr="006F3834" w:rsidRDefault="005907F8" w:rsidP="00C857F2">
            <w:pPr>
              <w:pStyle w:val="movimento2"/>
              <w:rPr>
                <w:color w:val="002060"/>
              </w:rPr>
            </w:pPr>
            <w:r w:rsidRPr="006F3834">
              <w:rPr>
                <w:color w:val="002060"/>
              </w:rPr>
              <w:t xml:space="preserve">(ACQUALAGNA CALCIO C 5) </w:t>
            </w:r>
          </w:p>
        </w:tc>
        <w:tc>
          <w:tcPr>
            <w:tcW w:w="800" w:type="dxa"/>
            <w:tcMar>
              <w:top w:w="20" w:type="dxa"/>
              <w:left w:w="20" w:type="dxa"/>
              <w:bottom w:w="20" w:type="dxa"/>
              <w:right w:w="20" w:type="dxa"/>
            </w:tcMar>
            <w:vAlign w:val="center"/>
            <w:hideMark/>
          </w:tcPr>
          <w:p w14:paraId="18C7D41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5211BED" w14:textId="77777777" w:rsidR="005907F8" w:rsidRPr="006F3834" w:rsidRDefault="005907F8" w:rsidP="00C857F2">
            <w:pPr>
              <w:pStyle w:val="movimento"/>
              <w:rPr>
                <w:color w:val="002060"/>
              </w:rPr>
            </w:pPr>
            <w:r w:rsidRPr="006F3834">
              <w:rPr>
                <w:color w:val="002060"/>
              </w:rPr>
              <w:t>DIAKITE YOUSSUF</w:t>
            </w:r>
          </w:p>
        </w:tc>
        <w:tc>
          <w:tcPr>
            <w:tcW w:w="2200" w:type="dxa"/>
            <w:tcMar>
              <w:top w:w="20" w:type="dxa"/>
              <w:left w:w="20" w:type="dxa"/>
              <w:bottom w:w="20" w:type="dxa"/>
              <w:right w:w="20" w:type="dxa"/>
            </w:tcMar>
            <w:vAlign w:val="center"/>
            <w:hideMark/>
          </w:tcPr>
          <w:p w14:paraId="22392033" w14:textId="77777777" w:rsidR="005907F8" w:rsidRPr="006F3834" w:rsidRDefault="005907F8" w:rsidP="00C857F2">
            <w:pPr>
              <w:pStyle w:val="movimento2"/>
              <w:rPr>
                <w:color w:val="002060"/>
              </w:rPr>
            </w:pPr>
            <w:r w:rsidRPr="006F3834">
              <w:rPr>
                <w:color w:val="002060"/>
              </w:rPr>
              <w:t xml:space="preserve">(VADO C5) </w:t>
            </w:r>
          </w:p>
        </w:tc>
      </w:tr>
    </w:tbl>
    <w:p w14:paraId="6733B3E6" w14:textId="77777777" w:rsidR="005907F8" w:rsidRPr="006F3834" w:rsidRDefault="005907F8" w:rsidP="005907F8">
      <w:pPr>
        <w:pStyle w:val="titolo30"/>
        <w:rPr>
          <w:rFonts w:eastAsiaTheme="minorEastAsia"/>
          <w:color w:val="002060"/>
        </w:rPr>
      </w:pPr>
      <w:r w:rsidRPr="006F3834">
        <w:rPr>
          <w:color w:val="002060"/>
        </w:rPr>
        <w:t xml:space="preserve">CALCIATORI NON ESPULSI </w:t>
      </w:r>
    </w:p>
    <w:p w14:paraId="458959D1" w14:textId="77777777" w:rsidR="005907F8" w:rsidRPr="006F3834" w:rsidRDefault="005907F8" w:rsidP="005907F8">
      <w:pPr>
        <w:pStyle w:val="titolo20"/>
        <w:rPr>
          <w:color w:val="002060"/>
        </w:rPr>
      </w:pPr>
      <w:r w:rsidRPr="006F383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075866F0" w14:textId="77777777" w:rsidTr="00C857F2">
        <w:tc>
          <w:tcPr>
            <w:tcW w:w="2200" w:type="dxa"/>
            <w:tcMar>
              <w:top w:w="20" w:type="dxa"/>
              <w:left w:w="20" w:type="dxa"/>
              <w:bottom w:w="20" w:type="dxa"/>
              <w:right w:w="20" w:type="dxa"/>
            </w:tcMar>
            <w:vAlign w:val="center"/>
            <w:hideMark/>
          </w:tcPr>
          <w:p w14:paraId="414789E8" w14:textId="77777777" w:rsidR="005907F8" w:rsidRPr="006F3834" w:rsidRDefault="005907F8" w:rsidP="00C857F2">
            <w:pPr>
              <w:pStyle w:val="movimento"/>
              <w:rPr>
                <w:color w:val="002060"/>
              </w:rPr>
            </w:pPr>
            <w:r w:rsidRPr="006F3834">
              <w:rPr>
                <w:color w:val="002060"/>
              </w:rPr>
              <w:t>TANTUCCI ALESSIO</w:t>
            </w:r>
          </w:p>
        </w:tc>
        <w:tc>
          <w:tcPr>
            <w:tcW w:w="2200" w:type="dxa"/>
            <w:tcMar>
              <w:top w:w="20" w:type="dxa"/>
              <w:left w:w="20" w:type="dxa"/>
              <w:bottom w:w="20" w:type="dxa"/>
              <w:right w:w="20" w:type="dxa"/>
            </w:tcMar>
            <w:vAlign w:val="center"/>
            <w:hideMark/>
          </w:tcPr>
          <w:p w14:paraId="70826118" w14:textId="77777777" w:rsidR="005907F8" w:rsidRPr="006F3834" w:rsidRDefault="005907F8" w:rsidP="00C857F2">
            <w:pPr>
              <w:pStyle w:val="movimento2"/>
              <w:rPr>
                <w:color w:val="002060"/>
              </w:rPr>
            </w:pPr>
            <w:r w:rsidRPr="006F3834">
              <w:rPr>
                <w:color w:val="002060"/>
              </w:rPr>
              <w:t xml:space="preserve">(VIRTUS ASD) </w:t>
            </w:r>
          </w:p>
        </w:tc>
        <w:tc>
          <w:tcPr>
            <w:tcW w:w="800" w:type="dxa"/>
            <w:tcMar>
              <w:top w:w="20" w:type="dxa"/>
              <w:left w:w="20" w:type="dxa"/>
              <w:bottom w:w="20" w:type="dxa"/>
              <w:right w:w="20" w:type="dxa"/>
            </w:tcMar>
            <w:vAlign w:val="center"/>
            <w:hideMark/>
          </w:tcPr>
          <w:p w14:paraId="54D3D16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D16183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3ACCD9A" w14:textId="77777777" w:rsidR="005907F8" w:rsidRPr="006F3834" w:rsidRDefault="005907F8" w:rsidP="00C857F2">
            <w:pPr>
              <w:pStyle w:val="movimento2"/>
              <w:rPr>
                <w:color w:val="002060"/>
              </w:rPr>
            </w:pPr>
            <w:r w:rsidRPr="006F3834">
              <w:rPr>
                <w:color w:val="002060"/>
              </w:rPr>
              <w:t> </w:t>
            </w:r>
          </w:p>
        </w:tc>
      </w:tr>
    </w:tbl>
    <w:p w14:paraId="6571BE6E" w14:textId="77777777" w:rsidR="005907F8" w:rsidRPr="006F3834" w:rsidRDefault="005907F8" w:rsidP="005907F8">
      <w:pPr>
        <w:pStyle w:val="titolo20"/>
        <w:rPr>
          <w:rFonts w:eastAsiaTheme="minorEastAsia"/>
          <w:color w:val="002060"/>
        </w:rPr>
      </w:pPr>
      <w:r w:rsidRPr="006F383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6787FCBD" w14:textId="77777777" w:rsidTr="00C857F2">
        <w:tc>
          <w:tcPr>
            <w:tcW w:w="2200" w:type="dxa"/>
            <w:tcMar>
              <w:top w:w="20" w:type="dxa"/>
              <w:left w:w="20" w:type="dxa"/>
              <w:bottom w:w="20" w:type="dxa"/>
              <w:right w:w="20" w:type="dxa"/>
            </w:tcMar>
            <w:vAlign w:val="center"/>
            <w:hideMark/>
          </w:tcPr>
          <w:p w14:paraId="57A37978" w14:textId="77777777" w:rsidR="005907F8" w:rsidRPr="006F3834" w:rsidRDefault="005907F8" w:rsidP="00C857F2">
            <w:pPr>
              <w:pStyle w:val="movimento"/>
              <w:rPr>
                <w:color w:val="002060"/>
              </w:rPr>
            </w:pPr>
            <w:r w:rsidRPr="006F3834">
              <w:rPr>
                <w:color w:val="002060"/>
              </w:rPr>
              <w:t>EJLLI FATJON</w:t>
            </w:r>
          </w:p>
        </w:tc>
        <w:tc>
          <w:tcPr>
            <w:tcW w:w="2200" w:type="dxa"/>
            <w:tcMar>
              <w:top w:w="20" w:type="dxa"/>
              <w:left w:w="20" w:type="dxa"/>
              <w:bottom w:w="20" w:type="dxa"/>
              <w:right w:w="20" w:type="dxa"/>
            </w:tcMar>
            <w:vAlign w:val="center"/>
            <w:hideMark/>
          </w:tcPr>
          <w:p w14:paraId="3577E5EF" w14:textId="77777777" w:rsidR="005907F8" w:rsidRPr="006F3834" w:rsidRDefault="005907F8" w:rsidP="00C857F2">
            <w:pPr>
              <w:pStyle w:val="movimento2"/>
              <w:rPr>
                <w:color w:val="002060"/>
              </w:rPr>
            </w:pPr>
            <w:r w:rsidRPr="006F3834">
              <w:rPr>
                <w:color w:val="002060"/>
              </w:rPr>
              <w:t xml:space="preserve">(VADO C5) </w:t>
            </w:r>
          </w:p>
        </w:tc>
        <w:tc>
          <w:tcPr>
            <w:tcW w:w="800" w:type="dxa"/>
            <w:tcMar>
              <w:top w:w="20" w:type="dxa"/>
              <w:left w:w="20" w:type="dxa"/>
              <w:bottom w:w="20" w:type="dxa"/>
              <w:right w:w="20" w:type="dxa"/>
            </w:tcMar>
            <w:vAlign w:val="center"/>
            <w:hideMark/>
          </w:tcPr>
          <w:p w14:paraId="53BCC688"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C193EE7" w14:textId="77777777" w:rsidR="005907F8" w:rsidRPr="006F3834" w:rsidRDefault="005907F8" w:rsidP="00C857F2">
            <w:pPr>
              <w:pStyle w:val="movimento"/>
              <w:rPr>
                <w:color w:val="002060"/>
              </w:rPr>
            </w:pPr>
            <w:r w:rsidRPr="006F3834">
              <w:rPr>
                <w:color w:val="002060"/>
              </w:rPr>
              <w:t>LAMBERTUCCI MANUEL</w:t>
            </w:r>
          </w:p>
        </w:tc>
        <w:tc>
          <w:tcPr>
            <w:tcW w:w="2200" w:type="dxa"/>
            <w:tcMar>
              <w:top w:w="20" w:type="dxa"/>
              <w:left w:w="20" w:type="dxa"/>
              <w:bottom w:w="20" w:type="dxa"/>
              <w:right w:w="20" w:type="dxa"/>
            </w:tcMar>
            <w:vAlign w:val="center"/>
            <w:hideMark/>
          </w:tcPr>
          <w:p w14:paraId="3F8EE22F" w14:textId="77777777" w:rsidR="005907F8" w:rsidRPr="006F3834" w:rsidRDefault="005907F8" w:rsidP="00C857F2">
            <w:pPr>
              <w:pStyle w:val="movimento2"/>
              <w:rPr>
                <w:color w:val="002060"/>
              </w:rPr>
            </w:pPr>
            <w:r w:rsidRPr="006F3834">
              <w:rPr>
                <w:color w:val="002060"/>
              </w:rPr>
              <w:t xml:space="preserve">(VIRTUS ASD) </w:t>
            </w:r>
          </w:p>
        </w:tc>
      </w:tr>
    </w:tbl>
    <w:p w14:paraId="66F7CC6E" w14:textId="77777777" w:rsidR="005907F8" w:rsidRPr="006F3834" w:rsidRDefault="005907F8" w:rsidP="005907F8">
      <w:pPr>
        <w:pStyle w:val="titolo20"/>
        <w:rPr>
          <w:rFonts w:eastAsiaTheme="minorEastAsia"/>
          <w:color w:val="002060"/>
        </w:rPr>
      </w:pPr>
      <w:r w:rsidRPr="006F383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3DFBB5D5" w14:textId="77777777" w:rsidTr="00C857F2">
        <w:tc>
          <w:tcPr>
            <w:tcW w:w="2200" w:type="dxa"/>
            <w:tcMar>
              <w:top w:w="20" w:type="dxa"/>
              <w:left w:w="20" w:type="dxa"/>
              <w:bottom w:w="20" w:type="dxa"/>
              <w:right w:w="20" w:type="dxa"/>
            </w:tcMar>
            <w:vAlign w:val="center"/>
            <w:hideMark/>
          </w:tcPr>
          <w:p w14:paraId="4B6A75C5" w14:textId="77777777" w:rsidR="005907F8" w:rsidRPr="006F3834" w:rsidRDefault="005907F8" w:rsidP="00C857F2">
            <w:pPr>
              <w:pStyle w:val="movimento"/>
              <w:rPr>
                <w:color w:val="002060"/>
              </w:rPr>
            </w:pPr>
            <w:r w:rsidRPr="006F3834">
              <w:rPr>
                <w:color w:val="002060"/>
              </w:rPr>
              <w:t>IMMOBILE SALVATORE</w:t>
            </w:r>
          </w:p>
        </w:tc>
        <w:tc>
          <w:tcPr>
            <w:tcW w:w="2200" w:type="dxa"/>
            <w:tcMar>
              <w:top w:w="20" w:type="dxa"/>
              <w:left w:w="20" w:type="dxa"/>
              <w:bottom w:w="20" w:type="dxa"/>
              <w:right w:w="20" w:type="dxa"/>
            </w:tcMar>
            <w:vAlign w:val="center"/>
            <w:hideMark/>
          </w:tcPr>
          <w:p w14:paraId="4E34F04A" w14:textId="77777777" w:rsidR="005907F8" w:rsidRPr="006F3834" w:rsidRDefault="005907F8" w:rsidP="00C857F2">
            <w:pPr>
              <w:pStyle w:val="movimento2"/>
              <w:rPr>
                <w:color w:val="002060"/>
              </w:rPr>
            </w:pPr>
            <w:r w:rsidRPr="006F3834">
              <w:rPr>
                <w:color w:val="002060"/>
              </w:rPr>
              <w:t xml:space="preserve">(CALCETTO NUMANA) </w:t>
            </w:r>
          </w:p>
        </w:tc>
        <w:tc>
          <w:tcPr>
            <w:tcW w:w="800" w:type="dxa"/>
            <w:tcMar>
              <w:top w:w="20" w:type="dxa"/>
              <w:left w:w="20" w:type="dxa"/>
              <w:bottom w:w="20" w:type="dxa"/>
              <w:right w:w="20" w:type="dxa"/>
            </w:tcMar>
            <w:vAlign w:val="center"/>
            <w:hideMark/>
          </w:tcPr>
          <w:p w14:paraId="5FF32C09"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EED375B" w14:textId="77777777" w:rsidR="005907F8" w:rsidRPr="006F3834" w:rsidRDefault="005907F8" w:rsidP="00C857F2">
            <w:pPr>
              <w:pStyle w:val="movimento"/>
              <w:rPr>
                <w:color w:val="002060"/>
              </w:rPr>
            </w:pPr>
            <w:r w:rsidRPr="006F3834">
              <w:rPr>
                <w:color w:val="002060"/>
              </w:rPr>
              <w:t>PROCACCINI FIORENZO</w:t>
            </w:r>
          </w:p>
        </w:tc>
        <w:tc>
          <w:tcPr>
            <w:tcW w:w="2200" w:type="dxa"/>
            <w:tcMar>
              <w:top w:w="20" w:type="dxa"/>
              <w:left w:w="20" w:type="dxa"/>
              <w:bottom w:w="20" w:type="dxa"/>
              <w:right w:w="20" w:type="dxa"/>
            </w:tcMar>
            <w:vAlign w:val="center"/>
            <w:hideMark/>
          </w:tcPr>
          <w:p w14:paraId="3D71489E" w14:textId="77777777" w:rsidR="005907F8" w:rsidRPr="006F3834" w:rsidRDefault="005907F8" w:rsidP="00C857F2">
            <w:pPr>
              <w:pStyle w:val="movimento2"/>
              <w:rPr>
                <w:color w:val="002060"/>
              </w:rPr>
            </w:pPr>
            <w:r w:rsidRPr="006F3834">
              <w:rPr>
                <w:color w:val="002060"/>
              </w:rPr>
              <w:t xml:space="preserve">(CASTELRAIMONDO CALCIO A 5) </w:t>
            </w:r>
          </w:p>
        </w:tc>
      </w:tr>
      <w:tr w:rsidR="005907F8" w:rsidRPr="006F3834" w14:paraId="30E81300" w14:textId="77777777" w:rsidTr="00C857F2">
        <w:tc>
          <w:tcPr>
            <w:tcW w:w="2200" w:type="dxa"/>
            <w:tcMar>
              <w:top w:w="20" w:type="dxa"/>
              <w:left w:w="20" w:type="dxa"/>
              <w:bottom w:w="20" w:type="dxa"/>
              <w:right w:w="20" w:type="dxa"/>
            </w:tcMar>
            <w:vAlign w:val="center"/>
            <w:hideMark/>
          </w:tcPr>
          <w:p w14:paraId="7C7B7D73" w14:textId="77777777" w:rsidR="005907F8" w:rsidRPr="006F3834" w:rsidRDefault="005907F8" w:rsidP="00C857F2">
            <w:pPr>
              <w:pStyle w:val="movimento"/>
              <w:rPr>
                <w:color w:val="002060"/>
              </w:rPr>
            </w:pPr>
            <w:r w:rsidRPr="006F3834">
              <w:rPr>
                <w:color w:val="002060"/>
              </w:rPr>
              <w:t>MARINELLI GIULIO</w:t>
            </w:r>
          </w:p>
        </w:tc>
        <w:tc>
          <w:tcPr>
            <w:tcW w:w="2200" w:type="dxa"/>
            <w:tcMar>
              <w:top w:w="20" w:type="dxa"/>
              <w:left w:w="20" w:type="dxa"/>
              <w:bottom w:w="20" w:type="dxa"/>
              <w:right w:w="20" w:type="dxa"/>
            </w:tcMar>
            <w:vAlign w:val="center"/>
            <w:hideMark/>
          </w:tcPr>
          <w:p w14:paraId="28889326" w14:textId="77777777" w:rsidR="005907F8" w:rsidRPr="006F3834" w:rsidRDefault="005907F8" w:rsidP="00C857F2">
            <w:pPr>
              <w:pStyle w:val="movimento2"/>
              <w:rPr>
                <w:color w:val="002060"/>
              </w:rPr>
            </w:pPr>
            <w:r w:rsidRPr="006F3834">
              <w:rPr>
                <w:color w:val="002060"/>
              </w:rPr>
              <w:t xml:space="preserve">(VADO C5) </w:t>
            </w:r>
          </w:p>
        </w:tc>
        <w:tc>
          <w:tcPr>
            <w:tcW w:w="800" w:type="dxa"/>
            <w:tcMar>
              <w:top w:w="20" w:type="dxa"/>
              <w:left w:w="20" w:type="dxa"/>
              <w:bottom w:w="20" w:type="dxa"/>
              <w:right w:w="20" w:type="dxa"/>
            </w:tcMar>
            <w:vAlign w:val="center"/>
            <w:hideMark/>
          </w:tcPr>
          <w:p w14:paraId="1A81E1B6"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3BCD2D8" w14:textId="77777777" w:rsidR="005907F8" w:rsidRPr="006F3834" w:rsidRDefault="005907F8" w:rsidP="00C857F2">
            <w:pPr>
              <w:pStyle w:val="movimento"/>
              <w:rPr>
                <w:color w:val="002060"/>
              </w:rPr>
            </w:pPr>
            <w:r w:rsidRPr="006F3834">
              <w:rPr>
                <w:color w:val="002060"/>
              </w:rPr>
              <w:t>GRIECO FRANCESCO</w:t>
            </w:r>
          </w:p>
        </w:tc>
        <w:tc>
          <w:tcPr>
            <w:tcW w:w="2200" w:type="dxa"/>
            <w:tcMar>
              <w:top w:w="20" w:type="dxa"/>
              <w:left w:w="20" w:type="dxa"/>
              <w:bottom w:w="20" w:type="dxa"/>
              <w:right w:w="20" w:type="dxa"/>
            </w:tcMar>
            <w:vAlign w:val="center"/>
            <w:hideMark/>
          </w:tcPr>
          <w:p w14:paraId="7DF16622" w14:textId="77777777" w:rsidR="005907F8" w:rsidRPr="006F3834" w:rsidRDefault="005907F8" w:rsidP="00C857F2">
            <w:pPr>
              <w:pStyle w:val="movimento2"/>
              <w:rPr>
                <w:color w:val="002060"/>
              </w:rPr>
            </w:pPr>
            <w:r w:rsidRPr="006F3834">
              <w:rPr>
                <w:color w:val="002060"/>
              </w:rPr>
              <w:t xml:space="preserve">(VIRTUS ASD) </w:t>
            </w:r>
          </w:p>
        </w:tc>
      </w:tr>
    </w:tbl>
    <w:p w14:paraId="522DA929" w14:textId="77777777" w:rsidR="005907F8" w:rsidRPr="006F3834" w:rsidRDefault="005907F8" w:rsidP="005907F8">
      <w:pPr>
        <w:pStyle w:val="titolo20"/>
        <w:rPr>
          <w:rFonts w:eastAsiaTheme="minorEastAsia"/>
          <w:color w:val="002060"/>
        </w:rPr>
      </w:pPr>
      <w:r w:rsidRPr="006F383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750F5C6E" w14:textId="77777777" w:rsidTr="00C857F2">
        <w:tc>
          <w:tcPr>
            <w:tcW w:w="2200" w:type="dxa"/>
            <w:tcMar>
              <w:top w:w="20" w:type="dxa"/>
              <w:left w:w="20" w:type="dxa"/>
              <w:bottom w:w="20" w:type="dxa"/>
              <w:right w:w="20" w:type="dxa"/>
            </w:tcMar>
            <w:vAlign w:val="center"/>
            <w:hideMark/>
          </w:tcPr>
          <w:p w14:paraId="3CBF72A5" w14:textId="77777777" w:rsidR="005907F8" w:rsidRPr="006F3834" w:rsidRDefault="005907F8" w:rsidP="00C857F2">
            <w:pPr>
              <w:pStyle w:val="movimento"/>
              <w:rPr>
                <w:color w:val="002060"/>
              </w:rPr>
            </w:pPr>
            <w:r w:rsidRPr="006F3834">
              <w:rPr>
                <w:color w:val="002060"/>
              </w:rPr>
              <w:t>PACE ANDREA</w:t>
            </w:r>
          </w:p>
        </w:tc>
        <w:tc>
          <w:tcPr>
            <w:tcW w:w="2200" w:type="dxa"/>
            <w:tcMar>
              <w:top w:w="20" w:type="dxa"/>
              <w:left w:w="20" w:type="dxa"/>
              <w:bottom w:w="20" w:type="dxa"/>
              <w:right w:w="20" w:type="dxa"/>
            </w:tcMar>
            <w:vAlign w:val="center"/>
            <w:hideMark/>
          </w:tcPr>
          <w:p w14:paraId="179DFB3C" w14:textId="77777777" w:rsidR="005907F8" w:rsidRPr="006F3834" w:rsidRDefault="005907F8" w:rsidP="00C857F2">
            <w:pPr>
              <w:pStyle w:val="movimento2"/>
              <w:rPr>
                <w:color w:val="002060"/>
              </w:rPr>
            </w:pPr>
            <w:r w:rsidRPr="006F3834">
              <w:rPr>
                <w:color w:val="002060"/>
              </w:rPr>
              <w:t xml:space="preserve">(ACQUALAGNA CALCIO C 5) </w:t>
            </w:r>
          </w:p>
        </w:tc>
        <w:tc>
          <w:tcPr>
            <w:tcW w:w="800" w:type="dxa"/>
            <w:tcMar>
              <w:top w:w="20" w:type="dxa"/>
              <w:left w:w="20" w:type="dxa"/>
              <w:bottom w:w="20" w:type="dxa"/>
              <w:right w:w="20" w:type="dxa"/>
            </w:tcMar>
            <w:vAlign w:val="center"/>
            <w:hideMark/>
          </w:tcPr>
          <w:p w14:paraId="22BBF7BA"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01B66A0" w14:textId="77777777" w:rsidR="005907F8" w:rsidRPr="006F3834" w:rsidRDefault="005907F8" w:rsidP="00C857F2">
            <w:pPr>
              <w:pStyle w:val="movimento"/>
              <w:rPr>
                <w:color w:val="002060"/>
              </w:rPr>
            </w:pPr>
            <w:r w:rsidRPr="006F3834">
              <w:rPr>
                <w:color w:val="002060"/>
              </w:rPr>
              <w:t>AMADIO MICHELE</w:t>
            </w:r>
          </w:p>
        </w:tc>
        <w:tc>
          <w:tcPr>
            <w:tcW w:w="2200" w:type="dxa"/>
            <w:tcMar>
              <w:top w:w="20" w:type="dxa"/>
              <w:left w:w="20" w:type="dxa"/>
              <w:bottom w:w="20" w:type="dxa"/>
              <w:right w:w="20" w:type="dxa"/>
            </w:tcMar>
            <w:vAlign w:val="center"/>
            <w:hideMark/>
          </w:tcPr>
          <w:p w14:paraId="563CC99C" w14:textId="77777777" w:rsidR="005907F8" w:rsidRPr="006F3834" w:rsidRDefault="005907F8" w:rsidP="00C857F2">
            <w:pPr>
              <w:pStyle w:val="movimento2"/>
              <w:rPr>
                <w:color w:val="002060"/>
              </w:rPr>
            </w:pPr>
            <w:r w:rsidRPr="006F3834">
              <w:rPr>
                <w:color w:val="002060"/>
              </w:rPr>
              <w:t xml:space="preserve">(VIRTUS ASD) </w:t>
            </w:r>
          </w:p>
        </w:tc>
      </w:tr>
    </w:tbl>
    <w:p w14:paraId="6959E457" w14:textId="77777777" w:rsidR="005907F8" w:rsidRPr="006F3834" w:rsidRDefault="005907F8" w:rsidP="005907F8">
      <w:pPr>
        <w:pStyle w:val="titolo20"/>
        <w:rPr>
          <w:rFonts w:eastAsiaTheme="minorEastAsia"/>
          <w:color w:val="002060"/>
        </w:rPr>
      </w:pPr>
      <w:r w:rsidRPr="006F38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0132F65D" w14:textId="77777777" w:rsidTr="00C857F2">
        <w:tc>
          <w:tcPr>
            <w:tcW w:w="2200" w:type="dxa"/>
            <w:tcMar>
              <w:top w:w="20" w:type="dxa"/>
              <w:left w:w="20" w:type="dxa"/>
              <w:bottom w:w="20" w:type="dxa"/>
              <w:right w:w="20" w:type="dxa"/>
            </w:tcMar>
            <w:vAlign w:val="center"/>
            <w:hideMark/>
          </w:tcPr>
          <w:p w14:paraId="3899CB87" w14:textId="77777777" w:rsidR="005907F8" w:rsidRPr="006F3834" w:rsidRDefault="005907F8" w:rsidP="00C857F2">
            <w:pPr>
              <w:pStyle w:val="movimento"/>
              <w:rPr>
                <w:color w:val="002060"/>
              </w:rPr>
            </w:pPr>
            <w:r w:rsidRPr="006F3834">
              <w:rPr>
                <w:color w:val="002060"/>
              </w:rPr>
              <w:t>BERNARDINI MASSIMILIANO</w:t>
            </w:r>
          </w:p>
        </w:tc>
        <w:tc>
          <w:tcPr>
            <w:tcW w:w="2200" w:type="dxa"/>
            <w:tcMar>
              <w:top w:w="20" w:type="dxa"/>
              <w:left w:w="20" w:type="dxa"/>
              <w:bottom w:w="20" w:type="dxa"/>
              <w:right w:w="20" w:type="dxa"/>
            </w:tcMar>
            <w:vAlign w:val="center"/>
            <w:hideMark/>
          </w:tcPr>
          <w:p w14:paraId="7F21BF6C" w14:textId="77777777" w:rsidR="005907F8" w:rsidRPr="006F3834" w:rsidRDefault="005907F8" w:rsidP="00C857F2">
            <w:pPr>
              <w:pStyle w:val="movimento2"/>
              <w:rPr>
                <w:color w:val="002060"/>
              </w:rPr>
            </w:pPr>
            <w:r w:rsidRPr="006F3834">
              <w:rPr>
                <w:color w:val="002060"/>
              </w:rPr>
              <w:t xml:space="preserve">(VADO C5) </w:t>
            </w:r>
          </w:p>
        </w:tc>
        <w:tc>
          <w:tcPr>
            <w:tcW w:w="800" w:type="dxa"/>
            <w:tcMar>
              <w:top w:w="20" w:type="dxa"/>
              <w:left w:w="20" w:type="dxa"/>
              <w:bottom w:w="20" w:type="dxa"/>
              <w:right w:w="20" w:type="dxa"/>
            </w:tcMar>
            <w:vAlign w:val="center"/>
            <w:hideMark/>
          </w:tcPr>
          <w:p w14:paraId="4CB99A14"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758D73F" w14:textId="77777777" w:rsidR="005907F8" w:rsidRPr="006F3834" w:rsidRDefault="005907F8" w:rsidP="00C857F2">
            <w:pPr>
              <w:pStyle w:val="movimento"/>
              <w:rPr>
                <w:color w:val="002060"/>
              </w:rPr>
            </w:pPr>
            <w:r w:rsidRPr="006F3834">
              <w:rPr>
                <w:color w:val="002060"/>
              </w:rPr>
              <w:t>PAZZAGLIA MATTIA</w:t>
            </w:r>
          </w:p>
        </w:tc>
        <w:tc>
          <w:tcPr>
            <w:tcW w:w="2200" w:type="dxa"/>
            <w:tcMar>
              <w:top w:w="20" w:type="dxa"/>
              <w:left w:w="20" w:type="dxa"/>
              <w:bottom w:w="20" w:type="dxa"/>
              <w:right w:w="20" w:type="dxa"/>
            </w:tcMar>
            <w:vAlign w:val="center"/>
            <w:hideMark/>
          </w:tcPr>
          <w:p w14:paraId="76464787" w14:textId="77777777" w:rsidR="005907F8" w:rsidRPr="006F3834" w:rsidRDefault="005907F8" w:rsidP="00C857F2">
            <w:pPr>
              <w:pStyle w:val="movimento2"/>
              <w:rPr>
                <w:color w:val="002060"/>
              </w:rPr>
            </w:pPr>
            <w:r w:rsidRPr="006F3834">
              <w:rPr>
                <w:color w:val="002060"/>
              </w:rPr>
              <w:t xml:space="preserve">(VISSO-ALTONERA CALCIO1970) </w:t>
            </w:r>
          </w:p>
        </w:tc>
      </w:tr>
    </w:tbl>
    <w:p w14:paraId="1B220C0E" w14:textId="77777777" w:rsidR="005907F8" w:rsidRPr="006F3834" w:rsidRDefault="005907F8" w:rsidP="005907F8">
      <w:pPr>
        <w:pStyle w:val="titolo10"/>
        <w:rPr>
          <w:rFonts w:eastAsiaTheme="minorEastAsia"/>
          <w:color w:val="002060"/>
        </w:rPr>
      </w:pPr>
      <w:r w:rsidRPr="006F3834">
        <w:rPr>
          <w:color w:val="002060"/>
        </w:rPr>
        <w:t xml:space="preserve">GARE DEL 17/ 3/2024 </w:t>
      </w:r>
    </w:p>
    <w:p w14:paraId="04352665" w14:textId="77777777" w:rsidR="005907F8" w:rsidRPr="006F3834" w:rsidRDefault="005907F8" w:rsidP="005907F8">
      <w:pPr>
        <w:pStyle w:val="titolo7a"/>
        <w:rPr>
          <w:color w:val="002060"/>
        </w:rPr>
      </w:pPr>
      <w:r w:rsidRPr="006F3834">
        <w:rPr>
          <w:color w:val="002060"/>
        </w:rPr>
        <w:lastRenderedPageBreak/>
        <w:t xml:space="preserve">PROVVEDIMENTI DISCIPLINARI </w:t>
      </w:r>
    </w:p>
    <w:p w14:paraId="060E9D3D" w14:textId="77777777" w:rsidR="005907F8" w:rsidRPr="006F3834" w:rsidRDefault="005907F8" w:rsidP="005907F8">
      <w:pPr>
        <w:pStyle w:val="titolo7b0"/>
        <w:rPr>
          <w:color w:val="002060"/>
        </w:rPr>
      </w:pPr>
      <w:r w:rsidRPr="006F3834">
        <w:rPr>
          <w:color w:val="002060"/>
        </w:rPr>
        <w:t xml:space="preserve">In base alle risultanze degli atti ufficiali sono state deliberate le seguenti sanzioni disciplinari. </w:t>
      </w:r>
    </w:p>
    <w:p w14:paraId="79B2F341" w14:textId="77777777" w:rsidR="005907F8" w:rsidRPr="006F3834" w:rsidRDefault="005907F8" w:rsidP="005907F8">
      <w:pPr>
        <w:pStyle w:val="titolo30"/>
        <w:rPr>
          <w:color w:val="002060"/>
        </w:rPr>
      </w:pPr>
      <w:r w:rsidRPr="006F3834">
        <w:rPr>
          <w:color w:val="002060"/>
        </w:rPr>
        <w:t xml:space="preserve">CALCIATORI ESPULSI </w:t>
      </w:r>
    </w:p>
    <w:p w14:paraId="612AEEBF" w14:textId="77777777" w:rsidR="005907F8" w:rsidRPr="006F3834" w:rsidRDefault="005907F8" w:rsidP="005907F8">
      <w:pPr>
        <w:pStyle w:val="titolo20"/>
        <w:rPr>
          <w:color w:val="002060"/>
        </w:rPr>
      </w:pPr>
      <w:r w:rsidRPr="006F383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7EBFA787" w14:textId="77777777" w:rsidTr="00C857F2">
        <w:tc>
          <w:tcPr>
            <w:tcW w:w="2200" w:type="dxa"/>
            <w:tcMar>
              <w:top w:w="20" w:type="dxa"/>
              <w:left w:w="20" w:type="dxa"/>
              <w:bottom w:w="20" w:type="dxa"/>
              <w:right w:w="20" w:type="dxa"/>
            </w:tcMar>
            <w:vAlign w:val="center"/>
            <w:hideMark/>
          </w:tcPr>
          <w:p w14:paraId="47160DCC" w14:textId="77777777" w:rsidR="005907F8" w:rsidRPr="006F3834" w:rsidRDefault="005907F8" w:rsidP="00C857F2">
            <w:pPr>
              <w:pStyle w:val="movimento"/>
              <w:rPr>
                <w:color w:val="002060"/>
              </w:rPr>
            </w:pPr>
            <w:r w:rsidRPr="006F3834">
              <w:rPr>
                <w:color w:val="002060"/>
              </w:rPr>
              <w:t>BIAGIOLI FRANCESCO</w:t>
            </w:r>
          </w:p>
        </w:tc>
        <w:tc>
          <w:tcPr>
            <w:tcW w:w="2200" w:type="dxa"/>
            <w:tcMar>
              <w:top w:w="20" w:type="dxa"/>
              <w:left w:w="20" w:type="dxa"/>
              <w:bottom w:w="20" w:type="dxa"/>
              <w:right w:w="20" w:type="dxa"/>
            </w:tcMar>
            <w:vAlign w:val="center"/>
            <w:hideMark/>
          </w:tcPr>
          <w:p w14:paraId="341C20FA" w14:textId="77777777" w:rsidR="005907F8" w:rsidRPr="006F3834" w:rsidRDefault="005907F8" w:rsidP="00C857F2">
            <w:pPr>
              <w:pStyle w:val="movimento2"/>
              <w:rPr>
                <w:color w:val="002060"/>
              </w:rPr>
            </w:pPr>
            <w:r w:rsidRPr="006F3834">
              <w:rPr>
                <w:color w:val="002060"/>
              </w:rPr>
              <w:t xml:space="preserve">(VIS CIVITANOVA) </w:t>
            </w:r>
          </w:p>
        </w:tc>
        <w:tc>
          <w:tcPr>
            <w:tcW w:w="800" w:type="dxa"/>
            <w:tcMar>
              <w:top w:w="20" w:type="dxa"/>
              <w:left w:w="20" w:type="dxa"/>
              <w:bottom w:w="20" w:type="dxa"/>
              <w:right w:w="20" w:type="dxa"/>
            </w:tcMar>
            <w:vAlign w:val="center"/>
            <w:hideMark/>
          </w:tcPr>
          <w:p w14:paraId="3629F6CE"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2EE0A77"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114319B" w14:textId="77777777" w:rsidR="005907F8" w:rsidRPr="006F3834" w:rsidRDefault="005907F8" w:rsidP="00C857F2">
            <w:pPr>
              <w:pStyle w:val="movimento2"/>
              <w:rPr>
                <w:color w:val="002060"/>
              </w:rPr>
            </w:pPr>
            <w:r w:rsidRPr="006F3834">
              <w:rPr>
                <w:color w:val="002060"/>
              </w:rPr>
              <w:t> </w:t>
            </w:r>
          </w:p>
        </w:tc>
      </w:tr>
    </w:tbl>
    <w:p w14:paraId="198ADAEE" w14:textId="77777777" w:rsidR="005907F8" w:rsidRPr="006F3834" w:rsidRDefault="005907F8" w:rsidP="005907F8">
      <w:pPr>
        <w:pStyle w:val="titolo30"/>
        <w:rPr>
          <w:rFonts w:eastAsiaTheme="minorEastAsia"/>
          <w:color w:val="002060"/>
        </w:rPr>
      </w:pPr>
      <w:r w:rsidRPr="006F3834">
        <w:rPr>
          <w:color w:val="002060"/>
        </w:rPr>
        <w:t xml:space="preserve">CALCIATORI NON ESPULSI </w:t>
      </w:r>
    </w:p>
    <w:p w14:paraId="7EFD8AB0" w14:textId="77777777" w:rsidR="005907F8" w:rsidRPr="006F3834" w:rsidRDefault="005907F8" w:rsidP="005907F8">
      <w:pPr>
        <w:pStyle w:val="titolo20"/>
        <w:rPr>
          <w:color w:val="002060"/>
        </w:rPr>
      </w:pPr>
      <w:r w:rsidRPr="006F383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778C8BDE" w14:textId="77777777" w:rsidTr="00C857F2">
        <w:tc>
          <w:tcPr>
            <w:tcW w:w="2200" w:type="dxa"/>
            <w:tcMar>
              <w:top w:w="20" w:type="dxa"/>
              <w:left w:w="20" w:type="dxa"/>
              <w:bottom w:w="20" w:type="dxa"/>
              <w:right w:w="20" w:type="dxa"/>
            </w:tcMar>
            <w:vAlign w:val="center"/>
            <w:hideMark/>
          </w:tcPr>
          <w:p w14:paraId="5FBE84E9" w14:textId="77777777" w:rsidR="005907F8" w:rsidRPr="006F3834" w:rsidRDefault="005907F8" w:rsidP="00C857F2">
            <w:pPr>
              <w:pStyle w:val="movimento"/>
              <w:rPr>
                <w:color w:val="002060"/>
              </w:rPr>
            </w:pPr>
            <w:r w:rsidRPr="006F3834">
              <w:rPr>
                <w:color w:val="002060"/>
              </w:rPr>
              <w:t>ARISTEI ALEX</w:t>
            </w:r>
          </w:p>
        </w:tc>
        <w:tc>
          <w:tcPr>
            <w:tcW w:w="2200" w:type="dxa"/>
            <w:tcMar>
              <w:top w:w="20" w:type="dxa"/>
              <w:left w:w="20" w:type="dxa"/>
              <w:bottom w:w="20" w:type="dxa"/>
              <w:right w:w="20" w:type="dxa"/>
            </w:tcMar>
            <w:vAlign w:val="center"/>
            <w:hideMark/>
          </w:tcPr>
          <w:p w14:paraId="2AFDCBF7" w14:textId="77777777" w:rsidR="005907F8" w:rsidRPr="006F3834" w:rsidRDefault="005907F8" w:rsidP="00C857F2">
            <w:pPr>
              <w:pStyle w:val="movimento2"/>
              <w:rPr>
                <w:color w:val="002060"/>
              </w:rPr>
            </w:pPr>
            <w:r w:rsidRPr="006F3834">
              <w:rPr>
                <w:color w:val="002060"/>
              </w:rPr>
              <w:t xml:space="preserve">(FUTSAL SAMBUCHETO) </w:t>
            </w:r>
          </w:p>
        </w:tc>
        <w:tc>
          <w:tcPr>
            <w:tcW w:w="800" w:type="dxa"/>
            <w:tcMar>
              <w:top w:w="20" w:type="dxa"/>
              <w:left w:w="20" w:type="dxa"/>
              <w:bottom w:w="20" w:type="dxa"/>
              <w:right w:w="20" w:type="dxa"/>
            </w:tcMar>
            <w:vAlign w:val="center"/>
            <w:hideMark/>
          </w:tcPr>
          <w:p w14:paraId="65869D18"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8457DC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CF82ABE" w14:textId="77777777" w:rsidR="005907F8" w:rsidRPr="006F3834" w:rsidRDefault="005907F8" w:rsidP="00C857F2">
            <w:pPr>
              <w:pStyle w:val="movimento2"/>
              <w:rPr>
                <w:color w:val="002060"/>
              </w:rPr>
            </w:pPr>
            <w:r w:rsidRPr="006F3834">
              <w:rPr>
                <w:color w:val="002060"/>
              </w:rPr>
              <w:t> </w:t>
            </w:r>
          </w:p>
        </w:tc>
      </w:tr>
    </w:tbl>
    <w:p w14:paraId="65DEC379" w14:textId="77777777" w:rsidR="005907F8" w:rsidRPr="006F3834" w:rsidRDefault="005907F8" w:rsidP="005907F8">
      <w:pPr>
        <w:pStyle w:val="titolo20"/>
        <w:rPr>
          <w:rFonts w:eastAsiaTheme="minorEastAsia"/>
          <w:color w:val="002060"/>
        </w:rPr>
      </w:pPr>
      <w:r w:rsidRPr="006F383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42CE85DF" w14:textId="77777777" w:rsidTr="00C857F2">
        <w:tc>
          <w:tcPr>
            <w:tcW w:w="2200" w:type="dxa"/>
            <w:tcMar>
              <w:top w:w="20" w:type="dxa"/>
              <w:left w:w="20" w:type="dxa"/>
              <w:bottom w:w="20" w:type="dxa"/>
              <w:right w:w="20" w:type="dxa"/>
            </w:tcMar>
            <w:vAlign w:val="center"/>
            <w:hideMark/>
          </w:tcPr>
          <w:p w14:paraId="2DFDF4AA" w14:textId="77777777" w:rsidR="005907F8" w:rsidRPr="006F3834" w:rsidRDefault="005907F8" w:rsidP="00C857F2">
            <w:pPr>
              <w:pStyle w:val="movimento"/>
              <w:rPr>
                <w:color w:val="002060"/>
              </w:rPr>
            </w:pPr>
            <w:r w:rsidRPr="006F3834">
              <w:rPr>
                <w:color w:val="002060"/>
              </w:rPr>
              <w:t>SAMPAOLESI EMILIANO</w:t>
            </w:r>
          </w:p>
        </w:tc>
        <w:tc>
          <w:tcPr>
            <w:tcW w:w="2200" w:type="dxa"/>
            <w:tcMar>
              <w:top w:w="20" w:type="dxa"/>
              <w:left w:w="20" w:type="dxa"/>
              <w:bottom w:w="20" w:type="dxa"/>
              <w:right w:w="20" w:type="dxa"/>
            </w:tcMar>
            <w:vAlign w:val="center"/>
            <w:hideMark/>
          </w:tcPr>
          <w:p w14:paraId="029FF354" w14:textId="77777777" w:rsidR="005907F8" w:rsidRPr="006F3834" w:rsidRDefault="005907F8" w:rsidP="00C857F2">
            <w:pPr>
              <w:pStyle w:val="movimento2"/>
              <w:rPr>
                <w:color w:val="002060"/>
              </w:rPr>
            </w:pPr>
            <w:r w:rsidRPr="006F3834">
              <w:rPr>
                <w:color w:val="002060"/>
              </w:rPr>
              <w:t xml:space="preserve">(FUTSAL SAMBUCHETO) </w:t>
            </w:r>
          </w:p>
        </w:tc>
        <w:tc>
          <w:tcPr>
            <w:tcW w:w="800" w:type="dxa"/>
            <w:tcMar>
              <w:top w:w="20" w:type="dxa"/>
              <w:left w:w="20" w:type="dxa"/>
              <w:bottom w:w="20" w:type="dxa"/>
              <w:right w:w="20" w:type="dxa"/>
            </w:tcMar>
            <w:vAlign w:val="center"/>
            <w:hideMark/>
          </w:tcPr>
          <w:p w14:paraId="4D46A1A0"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9B3553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FD9D508" w14:textId="77777777" w:rsidR="005907F8" w:rsidRPr="006F3834" w:rsidRDefault="005907F8" w:rsidP="00C857F2">
            <w:pPr>
              <w:pStyle w:val="movimento2"/>
              <w:rPr>
                <w:color w:val="002060"/>
              </w:rPr>
            </w:pPr>
            <w:r w:rsidRPr="006F3834">
              <w:rPr>
                <w:color w:val="002060"/>
              </w:rPr>
              <w:t> </w:t>
            </w:r>
          </w:p>
        </w:tc>
      </w:tr>
    </w:tbl>
    <w:p w14:paraId="07F2A06B" w14:textId="77777777" w:rsidR="005907F8" w:rsidRPr="006F3834" w:rsidRDefault="005907F8" w:rsidP="005907F8">
      <w:pPr>
        <w:pStyle w:val="titolo10"/>
        <w:rPr>
          <w:rFonts w:eastAsiaTheme="minorEastAsia"/>
          <w:color w:val="002060"/>
        </w:rPr>
      </w:pPr>
      <w:r w:rsidRPr="006F3834">
        <w:rPr>
          <w:color w:val="002060"/>
        </w:rPr>
        <w:t xml:space="preserve">GARE DEL 18/ 3/2024 </w:t>
      </w:r>
    </w:p>
    <w:p w14:paraId="0200EBA3" w14:textId="77777777" w:rsidR="005907F8" w:rsidRPr="006F3834" w:rsidRDefault="005907F8" w:rsidP="005907F8">
      <w:pPr>
        <w:pStyle w:val="titolo7a"/>
        <w:rPr>
          <w:color w:val="002060"/>
        </w:rPr>
      </w:pPr>
      <w:r w:rsidRPr="006F3834">
        <w:rPr>
          <w:color w:val="002060"/>
        </w:rPr>
        <w:t xml:space="preserve">PROVVEDIMENTI DISCIPLINARI </w:t>
      </w:r>
    </w:p>
    <w:p w14:paraId="785C799E" w14:textId="77777777" w:rsidR="005907F8" w:rsidRPr="006F3834" w:rsidRDefault="005907F8" w:rsidP="005907F8">
      <w:pPr>
        <w:pStyle w:val="titolo7b0"/>
        <w:rPr>
          <w:color w:val="002060"/>
        </w:rPr>
      </w:pPr>
      <w:r w:rsidRPr="006F3834">
        <w:rPr>
          <w:color w:val="002060"/>
        </w:rPr>
        <w:t xml:space="preserve">In base alle risultanze degli atti ufficiali sono state deliberate le seguenti sanzioni disciplinari. </w:t>
      </w:r>
    </w:p>
    <w:p w14:paraId="0EB2A574" w14:textId="77777777" w:rsidR="005907F8" w:rsidRPr="006F3834" w:rsidRDefault="005907F8" w:rsidP="005907F8">
      <w:pPr>
        <w:pStyle w:val="titolo30"/>
        <w:rPr>
          <w:color w:val="002060"/>
        </w:rPr>
      </w:pPr>
      <w:r w:rsidRPr="006F3834">
        <w:rPr>
          <w:color w:val="002060"/>
        </w:rPr>
        <w:t xml:space="preserve">CALCIATORI NON ESPULSI </w:t>
      </w:r>
    </w:p>
    <w:p w14:paraId="768211B4" w14:textId="77777777" w:rsidR="005907F8" w:rsidRPr="006F3834" w:rsidRDefault="005907F8" w:rsidP="005907F8">
      <w:pPr>
        <w:pStyle w:val="titolo20"/>
        <w:rPr>
          <w:color w:val="002060"/>
        </w:rPr>
      </w:pPr>
      <w:r w:rsidRPr="006F3834">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748931DC" w14:textId="77777777" w:rsidTr="00C857F2">
        <w:tc>
          <w:tcPr>
            <w:tcW w:w="2200" w:type="dxa"/>
            <w:tcMar>
              <w:top w:w="20" w:type="dxa"/>
              <w:left w:w="20" w:type="dxa"/>
              <w:bottom w:w="20" w:type="dxa"/>
              <w:right w:w="20" w:type="dxa"/>
            </w:tcMar>
            <w:vAlign w:val="center"/>
            <w:hideMark/>
          </w:tcPr>
          <w:p w14:paraId="76EE19ED" w14:textId="77777777" w:rsidR="005907F8" w:rsidRPr="006F3834" w:rsidRDefault="005907F8" w:rsidP="00C857F2">
            <w:pPr>
              <w:pStyle w:val="movimento"/>
              <w:rPr>
                <w:color w:val="002060"/>
              </w:rPr>
            </w:pPr>
            <w:r w:rsidRPr="006F3834">
              <w:rPr>
                <w:color w:val="002060"/>
              </w:rPr>
              <w:t>TOGNETTI MATTIA</w:t>
            </w:r>
          </w:p>
        </w:tc>
        <w:tc>
          <w:tcPr>
            <w:tcW w:w="2200" w:type="dxa"/>
            <w:tcMar>
              <w:top w:w="20" w:type="dxa"/>
              <w:left w:w="20" w:type="dxa"/>
              <w:bottom w:w="20" w:type="dxa"/>
              <w:right w:w="20" w:type="dxa"/>
            </w:tcMar>
            <w:vAlign w:val="center"/>
            <w:hideMark/>
          </w:tcPr>
          <w:p w14:paraId="27659CE6" w14:textId="77777777" w:rsidR="005907F8" w:rsidRPr="006F3834" w:rsidRDefault="005907F8" w:rsidP="00C857F2">
            <w:pPr>
              <w:pStyle w:val="movimento2"/>
              <w:rPr>
                <w:color w:val="002060"/>
              </w:rPr>
            </w:pPr>
            <w:r w:rsidRPr="006F3834">
              <w:rPr>
                <w:color w:val="002060"/>
              </w:rPr>
              <w:t xml:space="preserve">(POLVERIGI C5) </w:t>
            </w:r>
          </w:p>
        </w:tc>
        <w:tc>
          <w:tcPr>
            <w:tcW w:w="800" w:type="dxa"/>
            <w:tcMar>
              <w:top w:w="20" w:type="dxa"/>
              <w:left w:w="20" w:type="dxa"/>
              <w:bottom w:w="20" w:type="dxa"/>
              <w:right w:w="20" w:type="dxa"/>
            </w:tcMar>
            <w:vAlign w:val="center"/>
            <w:hideMark/>
          </w:tcPr>
          <w:p w14:paraId="0040EA84"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5717DF4"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DF9D5BA" w14:textId="77777777" w:rsidR="005907F8" w:rsidRPr="006F3834" w:rsidRDefault="005907F8" w:rsidP="00C857F2">
            <w:pPr>
              <w:pStyle w:val="movimento2"/>
              <w:rPr>
                <w:color w:val="002060"/>
              </w:rPr>
            </w:pPr>
            <w:r w:rsidRPr="006F3834">
              <w:rPr>
                <w:color w:val="002060"/>
              </w:rPr>
              <w:t> </w:t>
            </w:r>
          </w:p>
        </w:tc>
      </w:tr>
    </w:tbl>
    <w:p w14:paraId="4E4AB756" w14:textId="77777777" w:rsidR="005907F8" w:rsidRPr="006F3834" w:rsidRDefault="005907F8" w:rsidP="005907F8">
      <w:pPr>
        <w:pStyle w:val="titolo20"/>
        <w:rPr>
          <w:rFonts w:eastAsiaTheme="minorEastAsia"/>
          <w:color w:val="002060"/>
        </w:rPr>
      </w:pPr>
      <w:r w:rsidRPr="006F383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3AACD8C0" w14:textId="77777777" w:rsidTr="00C857F2">
        <w:tc>
          <w:tcPr>
            <w:tcW w:w="2200" w:type="dxa"/>
            <w:tcMar>
              <w:top w:w="20" w:type="dxa"/>
              <w:left w:w="20" w:type="dxa"/>
              <w:bottom w:w="20" w:type="dxa"/>
              <w:right w:w="20" w:type="dxa"/>
            </w:tcMar>
            <w:vAlign w:val="center"/>
            <w:hideMark/>
          </w:tcPr>
          <w:p w14:paraId="2368462B" w14:textId="77777777" w:rsidR="005907F8" w:rsidRPr="006F3834" w:rsidRDefault="005907F8" w:rsidP="00C857F2">
            <w:pPr>
              <w:pStyle w:val="movimento"/>
              <w:rPr>
                <w:color w:val="002060"/>
              </w:rPr>
            </w:pPr>
            <w:r w:rsidRPr="006F3834">
              <w:rPr>
                <w:color w:val="002060"/>
              </w:rPr>
              <w:t>MANARA MAILO</w:t>
            </w:r>
          </w:p>
        </w:tc>
        <w:tc>
          <w:tcPr>
            <w:tcW w:w="2200" w:type="dxa"/>
            <w:tcMar>
              <w:top w:w="20" w:type="dxa"/>
              <w:left w:w="20" w:type="dxa"/>
              <w:bottom w:w="20" w:type="dxa"/>
              <w:right w:w="20" w:type="dxa"/>
            </w:tcMar>
            <w:vAlign w:val="center"/>
            <w:hideMark/>
          </w:tcPr>
          <w:p w14:paraId="7258B6FC" w14:textId="77777777" w:rsidR="005907F8" w:rsidRPr="006F3834" w:rsidRDefault="005907F8" w:rsidP="00C857F2">
            <w:pPr>
              <w:pStyle w:val="movimento2"/>
              <w:rPr>
                <w:color w:val="002060"/>
              </w:rPr>
            </w:pPr>
            <w:r w:rsidRPr="006F3834">
              <w:rPr>
                <w:color w:val="002060"/>
              </w:rPr>
              <w:t xml:space="preserve">(POLVERIGI C5) </w:t>
            </w:r>
          </w:p>
        </w:tc>
        <w:tc>
          <w:tcPr>
            <w:tcW w:w="800" w:type="dxa"/>
            <w:tcMar>
              <w:top w:w="20" w:type="dxa"/>
              <w:left w:w="20" w:type="dxa"/>
              <w:bottom w:w="20" w:type="dxa"/>
              <w:right w:w="20" w:type="dxa"/>
            </w:tcMar>
            <w:vAlign w:val="center"/>
            <w:hideMark/>
          </w:tcPr>
          <w:p w14:paraId="5070D9CE"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460A235"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A3B9415" w14:textId="77777777" w:rsidR="005907F8" w:rsidRPr="006F3834" w:rsidRDefault="005907F8" w:rsidP="00C857F2">
            <w:pPr>
              <w:pStyle w:val="movimento2"/>
              <w:rPr>
                <w:color w:val="002060"/>
              </w:rPr>
            </w:pPr>
            <w:r w:rsidRPr="006F3834">
              <w:rPr>
                <w:color w:val="002060"/>
              </w:rPr>
              <w:t> </w:t>
            </w:r>
          </w:p>
        </w:tc>
      </w:tr>
    </w:tbl>
    <w:p w14:paraId="1403FF8A" w14:textId="77777777" w:rsidR="005907F8" w:rsidRPr="006F3834" w:rsidRDefault="005907F8" w:rsidP="005907F8">
      <w:pPr>
        <w:pStyle w:val="titolo20"/>
        <w:rPr>
          <w:rFonts w:eastAsiaTheme="minorEastAsia"/>
          <w:color w:val="002060"/>
        </w:rPr>
      </w:pPr>
      <w:r w:rsidRPr="006F383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33D21469" w14:textId="77777777" w:rsidTr="00C857F2">
        <w:tc>
          <w:tcPr>
            <w:tcW w:w="2200" w:type="dxa"/>
            <w:tcMar>
              <w:top w:w="20" w:type="dxa"/>
              <w:left w:w="20" w:type="dxa"/>
              <w:bottom w:w="20" w:type="dxa"/>
              <w:right w:w="20" w:type="dxa"/>
            </w:tcMar>
            <w:vAlign w:val="center"/>
            <w:hideMark/>
          </w:tcPr>
          <w:p w14:paraId="786F170A" w14:textId="77777777" w:rsidR="005907F8" w:rsidRPr="006F3834" w:rsidRDefault="005907F8" w:rsidP="00C857F2">
            <w:pPr>
              <w:pStyle w:val="movimento"/>
              <w:rPr>
                <w:color w:val="002060"/>
              </w:rPr>
            </w:pPr>
            <w:r w:rsidRPr="006F3834">
              <w:rPr>
                <w:color w:val="002060"/>
              </w:rPr>
              <w:t>MANZOTTI DIEGO</w:t>
            </w:r>
          </w:p>
        </w:tc>
        <w:tc>
          <w:tcPr>
            <w:tcW w:w="2200" w:type="dxa"/>
            <w:tcMar>
              <w:top w:w="20" w:type="dxa"/>
              <w:left w:w="20" w:type="dxa"/>
              <w:bottom w:w="20" w:type="dxa"/>
              <w:right w:w="20" w:type="dxa"/>
            </w:tcMar>
            <w:vAlign w:val="center"/>
            <w:hideMark/>
          </w:tcPr>
          <w:p w14:paraId="58D3C687" w14:textId="77777777" w:rsidR="005907F8" w:rsidRPr="006F3834" w:rsidRDefault="005907F8" w:rsidP="00C857F2">
            <w:pPr>
              <w:pStyle w:val="movimento2"/>
              <w:rPr>
                <w:color w:val="002060"/>
              </w:rPr>
            </w:pPr>
            <w:r w:rsidRPr="006F3834">
              <w:rPr>
                <w:color w:val="002060"/>
              </w:rPr>
              <w:t xml:space="preserve">(GLS DORICA AN.UR) </w:t>
            </w:r>
          </w:p>
        </w:tc>
        <w:tc>
          <w:tcPr>
            <w:tcW w:w="800" w:type="dxa"/>
            <w:tcMar>
              <w:top w:w="20" w:type="dxa"/>
              <w:left w:w="20" w:type="dxa"/>
              <w:bottom w:w="20" w:type="dxa"/>
              <w:right w:w="20" w:type="dxa"/>
            </w:tcMar>
            <w:vAlign w:val="center"/>
            <w:hideMark/>
          </w:tcPr>
          <w:p w14:paraId="4F741876"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3DB4487"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DE0CAD4" w14:textId="77777777" w:rsidR="005907F8" w:rsidRPr="006F3834" w:rsidRDefault="005907F8" w:rsidP="00C857F2">
            <w:pPr>
              <w:pStyle w:val="movimento2"/>
              <w:rPr>
                <w:color w:val="002060"/>
              </w:rPr>
            </w:pPr>
            <w:r w:rsidRPr="006F3834">
              <w:rPr>
                <w:color w:val="002060"/>
              </w:rPr>
              <w:t> </w:t>
            </w:r>
          </w:p>
        </w:tc>
      </w:tr>
    </w:tbl>
    <w:p w14:paraId="1D65E17B" w14:textId="77777777" w:rsidR="005907F8" w:rsidRPr="006F3834" w:rsidRDefault="005907F8" w:rsidP="005907F8">
      <w:pPr>
        <w:pStyle w:val="titolo20"/>
        <w:rPr>
          <w:rFonts w:eastAsiaTheme="minorEastAsia"/>
          <w:color w:val="002060"/>
        </w:rPr>
      </w:pPr>
      <w:r w:rsidRPr="006F383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6FE9214C" w14:textId="77777777" w:rsidTr="00C857F2">
        <w:tc>
          <w:tcPr>
            <w:tcW w:w="2200" w:type="dxa"/>
            <w:tcMar>
              <w:top w:w="20" w:type="dxa"/>
              <w:left w:w="20" w:type="dxa"/>
              <w:bottom w:w="20" w:type="dxa"/>
              <w:right w:w="20" w:type="dxa"/>
            </w:tcMar>
            <w:vAlign w:val="center"/>
            <w:hideMark/>
          </w:tcPr>
          <w:p w14:paraId="6887DD49" w14:textId="77777777" w:rsidR="005907F8" w:rsidRPr="006F3834" w:rsidRDefault="005907F8" w:rsidP="00C857F2">
            <w:pPr>
              <w:pStyle w:val="movimento"/>
              <w:rPr>
                <w:color w:val="002060"/>
              </w:rPr>
            </w:pPr>
            <w:r w:rsidRPr="006F3834">
              <w:rPr>
                <w:color w:val="002060"/>
              </w:rPr>
              <w:t>BELFIORI ETTORE</w:t>
            </w:r>
          </w:p>
        </w:tc>
        <w:tc>
          <w:tcPr>
            <w:tcW w:w="2200" w:type="dxa"/>
            <w:tcMar>
              <w:top w:w="20" w:type="dxa"/>
              <w:left w:w="20" w:type="dxa"/>
              <w:bottom w:w="20" w:type="dxa"/>
              <w:right w:w="20" w:type="dxa"/>
            </w:tcMar>
            <w:vAlign w:val="center"/>
            <w:hideMark/>
          </w:tcPr>
          <w:p w14:paraId="3F411CCD" w14:textId="77777777" w:rsidR="005907F8" w:rsidRPr="006F3834" w:rsidRDefault="005907F8" w:rsidP="00C857F2">
            <w:pPr>
              <w:pStyle w:val="movimento2"/>
              <w:rPr>
                <w:color w:val="002060"/>
              </w:rPr>
            </w:pPr>
            <w:r w:rsidRPr="006F3834">
              <w:rPr>
                <w:color w:val="002060"/>
              </w:rPr>
              <w:t xml:space="preserve">(GLS DORICA AN.UR) </w:t>
            </w:r>
          </w:p>
        </w:tc>
        <w:tc>
          <w:tcPr>
            <w:tcW w:w="800" w:type="dxa"/>
            <w:tcMar>
              <w:top w:w="20" w:type="dxa"/>
              <w:left w:w="20" w:type="dxa"/>
              <w:bottom w:w="20" w:type="dxa"/>
              <w:right w:w="20" w:type="dxa"/>
            </w:tcMar>
            <w:vAlign w:val="center"/>
            <w:hideMark/>
          </w:tcPr>
          <w:p w14:paraId="3FFAB1C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F83CA56"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DF5F5F2" w14:textId="77777777" w:rsidR="005907F8" w:rsidRPr="006F3834" w:rsidRDefault="005907F8" w:rsidP="00C857F2">
            <w:pPr>
              <w:pStyle w:val="movimento2"/>
              <w:rPr>
                <w:color w:val="002060"/>
              </w:rPr>
            </w:pPr>
            <w:r w:rsidRPr="006F3834">
              <w:rPr>
                <w:color w:val="002060"/>
              </w:rPr>
              <w:t> </w:t>
            </w:r>
          </w:p>
        </w:tc>
      </w:tr>
    </w:tbl>
    <w:p w14:paraId="5DAF5F63" w14:textId="77777777" w:rsidR="005907F8" w:rsidRPr="006F3834" w:rsidRDefault="005907F8" w:rsidP="005907F8">
      <w:pPr>
        <w:pStyle w:val="titolo20"/>
        <w:rPr>
          <w:rFonts w:eastAsiaTheme="minorEastAsia"/>
          <w:color w:val="002060"/>
        </w:rPr>
      </w:pPr>
      <w:r w:rsidRPr="006F38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286B8363" w14:textId="77777777" w:rsidTr="00C857F2">
        <w:tc>
          <w:tcPr>
            <w:tcW w:w="2200" w:type="dxa"/>
            <w:tcMar>
              <w:top w:w="20" w:type="dxa"/>
              <w:left w:w="20" w:type="dxa"/>
              <w:bottom w:w="20" w:type="dxa"/>
              <w:right w:w="20" w:type="dxa"/>
            </w:tcMar>
            <w:vAlign w:val="center"/>
            <w:hideMark/>
          </w:tcPr>
          <w:p w14:paraId="2BEB3FB1" w14:textId="77777777" w:rsidR="005907F8" w:rsidRPr="006F3834" w:rsidRDefault="005907F8" w:rsidP="00C857F2">
            <w:pPr>
              <w:pStyle w:val="movimento"/>
              <w:rPr>
                <w:color w:val="002060"/>
              </w:rPr>
            </w:pPr>
            <w:r w:rsidRPr="006F3834">
              <w:rPr>
                <w:color w:val="002060"/>
              </w:rPr>
              <w:t>SAMPAOLO MARCO</w:t>
            </w:r>
          </w:p>
        </w:tc>
        <w:tc>
          <w:tcPr>
            <w:tcW w:w="2200" w:type="dxa"/>
            <w:tcMar>
              <w:top w:w="20" w:type="dxa"/>
              <w:left w:w="20" w:type="dxa"/>
              <w:bottom w:w="20" w:type="dxa"/>
              <w:right w:w="20" w:type="dxa"/>
            </w:tcMar>
            <w:vAlign w:val="center"/>
            <w:hideMark/>
          </w:tcPr>
          <w:p w14:paraId="7AF74443" w14:textId="77777777" w:rsidR="005907F8" w:rsidRPr="006F3834" w:rsidRDefault="005907F8" w:rsidP="00C857F2">
            <w:pPr>
              <w:pStyle w:val="movimento2"/>
              <w:rPr>
                <w:color w:val="002060"/>
              </w:rPr>
            </w:pPr>
            <w:r w:rsidRPr="006F3834">
              <w:rPr>
                <w:color w:val="002060"/>
              </w:rPr>
              <w:t xml:space="preserve">(POLVERIGI C5) </w:t>
            </w:r>
          </w:p>
        </w:tc>
        <w:tc>
          <w:tcPr>
            <w:tcW w:w="800" w:type="dxa"/>
            <w:tcMar>
              <w:top w:w="20" w:type="dxa"/>
              <w:left w:w="20" w:type="dxa"/>
              <w:bottom w:w="20" w:type="dxa"/>
              <w:right w:w="20" w:type="dxa"/>
            </w:tcMar>
            <w:vAlign w:val="center"/>
            <w:hideMark/>
          </w:tcPr>
          <w:p w14:paraId="7B02ABCF"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0860C93"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19D3E4B" w14:textId="77777777" w:rsidR="005907F8" w:rsidRPr="006F3834" w:rsidRDefault="005907F8" w:rsidP="00C857F2">
            <w:pPr>
              <w:pStyle w:val="movimento2"/>
              <w:rPr>
                <w:color w:val="002060"/>
              </w:rPr>
            </w:pPr>
            <w:r w:rsidRPr="006F3834">
              <w:rPr>
                <w:color w:val="002060"/>
              </w:rPr>
              <w:t> </w:t>
            </w:r>
          </w:p>
        </w:tc>
      </w:tr>
    </w:tbl>
    <w:p w14:paraId="3F9C3306" w14:textId="77777777" w:rsidR="005907F8" w:rsidRDefault="005907F8" w:rsidP="005907F8">
      <w:pPr>
        <w:pStyle w:val="breakline"/>
        <w:rPr>
          <w:rFonts w:eastAsiaTheme="minorEastAsia"/>
          <w:color w:val="002060"/>
        </w:rPr>
      </w:pPr>
    </w:p>
    <w:p w14:paraId="1D9C6B1A" w14:textId="77777777" w:rsidR="005907F8" w:rsidRPr="007178EC" w:rsidRDefault="005907F8" w:rsidP="005907F8">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14C58EA1" w14:textId="77777777" w:rsidR="005907F8" w:rsidRPr="007178EC" w:rsidRDefault="005907F8" w:rsidP="005907F8">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0C4DBEC6" w14:textId="77777777" w:rsidR="005907F8" w:rsidRPr="006F3834" w:rsidRDefault="005907F8" w:rsidP="005907F8">
      <w:pPr>
        <w:pStyle w:val="breakline"/>
        <w:rPr>
          <w:rFonts w:eastAsiaTheme="minorEastAsia"/>
          <w:color w:val="002060"/>
        </w:rPr>
      </w:pPr>
    </w:p>
    <w:p w14:paraId="665E40A6" w14:textId="77777777" w:rsidR="005907F8" w:rsidRPr="006F3834" w:rsidRDefault="005907F8" w:rsidP="005907F8">
      <w:pPr>
        <w:pStyle w:val="titoloprinc0"/>
        <w:rPr>
          <w:color w:val="002060"/>
        </w:rPr>
      </w:pPr>
      <w:r w:rsidRPr="006F3834">
        <w:rPr>
          <w:color w:val="002060"/>
        </w:rPr>
        <w:t>CLASSIFICA</w:t>
      </w:r>
    </w:p>
    <w:p w14:paraId="48E3077B" w14:textId="77777777" w:rsidR="005907F8" w:rsidRPr="006F3834" w:rsidRDefault="005907F8" w:rsidP="005907F8">
      <w:pPr>
        <w:pStyle w:val="breakline"/>
        <w:rPr>
          <w:color w:val="002060"/>
        </w:rPr>
      </w:pPr>
    </w:p>
    <w:p w14:paraId="48A2D818" w14:textId="77777777" w:rsidR="005907F8" w:rsidRPr="006F3834" w:rsidRDefault="005907F8" w:rsidP="005907F8">
      <w:pPr>
        <w:pStyle w:val="breakline"/>
        <w:rPr>
          <w:color w:val="002060"/>
        </w:rPr>
      </w:pPr>
    </w:p>
    <w:p w14:paraId="2A48E577" w14:textId="77777777" w:rsidR="005907F8" w:rsidRPr="006F3834" w:rsidRDefault="005907F8" w:rsidP="005907F8">
      <w:pPr>
        <w:pStyle w:val="sottotitolocampionato10"/>
        <w:rPr>
          <w:color w:val="002060"/>
        </w:rPr>
      </w:pPr>
      <w:r w:rsidRPr="006F38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907F8" w:rsidRPr="006F3834" w14:paraId="5D5D8D42" w14:textId="77777777" w:rsidTr="00C857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7CA6A" w14:textId="77777777" w:rsidR="005907F8" w:rsidRPr="006F3834" w:rsidRDefault="005907F8" w:rsidP="00C857F2">
            <w:pPr>
              <w:pStyle w:val="headertabella0"/>
              <w:rPr>
                <w:color w:val="002060"/>
              </w:rPr>
            </w:pPr>
            <w:r w:rsidRPr="006F38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D2996" w14:textId="77777777" w:rsidR="005907F8" w:rsidRPr="006F3834" w:rsidRDefault="005907F8" w:rsidP="00C857F2">
            <w:pPr>
              <w:pStyle w:val="headertabella0"/>
              <w:rPr>
                <w:color w:val="002060"/>
              </w:rPr>
            </w:pPr>
            <w:r w:rsidRPr="006F38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13A9B" w14:textId="77777777" w:rsidR="005907F8" w:rsidRPr="006F3834" w:rsidRDefault="005907F8" w:rsidP="00C857F2">
            <w:pPr>
              <w:pStyle w:val="headertabella0"/>
              <w:rPr>
                <w:color w:val="002060"/>
              </w:rPr>
            </w:pPr>
            <w:r w:rsidRPr="006F38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2215A" w14:textId="77777777" w:rsidR="005907F8" w:rsidRPr="006F3834" w:rsidRDefault="005907F8" w:rsidP="00C857F2">
            <w:pPr>
              <w:pStyle w:val="headertabella0"/>
              <w:rPr>
                <w:color w:val="002060"/>
              </w:rPr>
            </w:pPr>
            <w:r w:rsidRPr="006F38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659C2" w14:textId="77777777" w:rsidR="005907F8" w:rsidRPr="006F3834" w:rsidRDefault="005907F8" w:rsidP="00C857F2">
            <w:pPr>
              <w:pStyle w:val="headertabella0"/>
              <w:rPr>
                <w:color w:val="002060"/>
              </w:rPr>
            </w:pPr>
            <w:r w:rsidRPr="006F38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E15B5" w14:textId="77777777" w:rsidR="005907F8" w:rsidRPr="006F3834" w:rsidRDefault="005907F8" w:rsidP="00C857F2">
            <w:pPr>
              <w:pStyle w:val="headertabella0"/>
              <w:rPr>
                <w:color w:val="002060"/>
              </w:rPr>
            </w:pPr>
            <w:r w:rsidRPr="006F38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39D5E" w14:textId="77777777" w:rsidR="005907F8" w:rsidRPr="006F3834" w:rsidRDefault="005907F8" w:rsidP="00C857F2">
            <w:pPr>
              <w:pStyle w:val="headertabella0"/>
              <w:rPr>
                <w:color w:val="002060"/>
              </w:rPr>
            </w:pPr>
            <w:r w:rsidRPr="006F38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8E61A" w14:textId="77777777" w:rsidR="005907F8" w:rsidRPr="006F3834" w:rsidRDefault="005907F8" w:rsidP="00C857F2">
            <w:pPr>
              <w:pStyle w:val="headertabella0"/>
              <w:rPr>
                <w:color w:val="002060"/>
              </w:rPr>
            </w:pPr>
            <w:r w:rsidRPr="006F38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0742B" w14:textId="77777777" w:rsidR="005907F8" w:rsidRPr="006F3834" w:rsidRDefault="005907F8" w:rsidP="00C857F2">
            <w:pPr>
              <w:pStyle w:val="headertabella0"/>
              <w:rPr>
                <w:color w:val="002060"/>
              </w:rPr>
            </w:pPr>
            <w:r w:rsidRPr="006F38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59838" w14:textId="77777777" w:rsidR="005907F8" w:rsidRPr="006F3834" w:rsidRDefault="005907F8" w:rsidP="00C857F2">
            <w:pPr>
              <w:pStyle w:val="headertabella0"/>
              <w:rPr>
                <w:color w:val="002060"/>
              </w:rPr>
            </w:pPr>
            <w:r w:rsidRPr="006F3834">
              <w:rPr>
                <w:color w:val="002060"/>
              </w:rPr>
              <w:t>PE</w:t>
            </w:r>
          </w:p>
        </w:tc>
      </w:tr>
      <w:tr w:rsidR="005907F8" w:rsidRPr="006F3834" w14:paraId="621FF412" w14:textId="77777777" w:rsidTr="00C857F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0112FD" w14:textId="77777777" w:rsidR="005907F8" w:rsidRPr="006F3834" w:rsidRDefault="005907F8" w:rsidP="00C857F2">
            <w:pPr>
              <w:pStyle w:val="rowtabella0"/>
              <w:rPr>
                <w:color w:val="002060"/>
              </w:rPr>
            </w:pPr>
            <w:r w:rsidRPr="006F3834">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250F8" w14:textId="77777777" w:rsidR="005907F8" w:rsidRPr="006F3834" w:rsidRDefault="005907F8" w:rsidP="00C857F2">
            <w:pPr>
              <w:pStyle w:val="rowtabella0"/>
              <w:jc w:val="center"/>
              <w:rPr>
                <w:color w:val="002060"/>
              </w:rPr>
            </w:pPr>
            <w:r w:rsidRPr="006F383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92ADD"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E21EC"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3911"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23550"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42CBB" w14:textId="77777777" w:rsidR="005907F8" w:rsidRPr="006F3834" w:rsidRDefault="005907F8" w:rsidP="00C857F2">
            <w:pPr>
              <w:pStyle w:val="rowtabella0"/>
              <w:jc w:val="center"/>
              <w:rPr>
                <w:color w:val="002060"/>
              </w:rPr>
            </w:pPr>
            <w:r w:rsidRPr="006F3834">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4E6B6" w14:textId="77777777" w:rsidR="005907F8" w:rsidRPr="006F3834" w:rsidRDefault="005907F8" w:rsidP="00C857F2">
            <w:pPr>
              <w:pStyle w:val="rowtabella0"/>
              <w:jc w:val="center"/>
              <w:rPr>
                <w:color w:val="002060"/>
              </w:rPr>
            </w:pPr>
            <w:r w:rsidRPr="006F38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3B9B9" w14:textId="77777777" w:rsidR="005907F8" w:rsidRPr="006F3834" w:rsidRDefault="005907F8" w:rsidP="00C857F2">
            <w:pPr>
              <w:pStyle w:val="rowtabella0"/>
              <w:jc w:val="center"/>
              <w:rPr>
                <w:color w:val="002060"/>
              </w:rPr>
            </w:pPr>
            <w:r w:rsidRPr="006F383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8AD5F" w14:textId="77777777" w:rsidR="005907F8" w:rsidRPr="006F3834" w:rsidRDefault="005907F8" w:rsidP="00C857F2">
            <w:pPr>
              <w:pStyle w:val="rowtabella0"/>
              <w:jc w:val="center"/>
              <w:rPr>
                <w:color w:val="002060"/>
              </w:rPr>
            </w:pPr>
            <w:r w:rsidRPr="006F3834">
              <w:rPr>
                <w:color w:val="002060"/>
              </w:rPr>
              <w:t>0</w:t>
            </w:r>
          </w:p>
        </w:tc>
      </w:tr>
      <w:tr w:rsidR="005907F8" w:rsidRPr="006F3834" w14:paraId="433753DF"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33937" w14:textId="77777777" w:rsidR="005907F8" w:rsidRPr="006F3834" w:rsidRDefault="005907F8" w:rsidP="00C857F2">
            <w:pPr>
              <w:pStyle w:val="rowtabella0"/>
              <w:rPr>
                <w:color w:val="002060"/>
              </w:rPr>
            </w:pPr>
            <w:r w:rsidRPr="006F3834">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FBA6" w14:textId="77777777" w:rsidR="005907F8" w:rsidRPr="006F3834" w:rsidRDefault="005907F8" w:rsidP="00C857F2">
            <w:pPr>
              <w:pStyle w:val="rowtabella0"/>
              <w:jc w:val="center"/>
              <w:rPr>
                <w:color w:val="002060"/>
              </w:rPr>
            </w:pPr>
            <w:r w:rsidRPr="006F38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0F523"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8ED7F"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BFA4F"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52A8"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EC72" w14:textId="77777777" w:rsidR="005907F8" w:rsidRPr="006F3834" w:rsidRDefault="005907F8" w:rsidP="00C857F2">
            <w:pPr>
              <w:pStyle w:val="rowtabella0"/>
              <w:jc w:val="center"/>
              <w:rPr>
                <w:color w:val="002060"/>
              </w:rPr>
            </w:pPr>
            <w:r w:rsidRPr="006F3834">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CB417" w14:textId="77777777" w:rsidR="005907F8" w:rsidRPr="006F3834" w:rsidRDefault="005907F8" w:rsidP="00C857F2">
            <w:pPr>
              <w:pStyle w:val="rowtabella0"/>
              <w:jc w:val="center"/>
              <w:rPr>
                <w:color w:val="002060"/>
              </w:rPr>
            </w:pPr>
            <w:r w:rsidRPr="006F38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5DF06" w14:textId="77777777" w:rsidR="005907F8" w:rsidRPr="006F3834" w:rsidRDefault="005907F8" w:rsidP="00C857F2">
            <w:pPr>
              <w:pStyle w:val="rowtabella0"/>
              <w:jc w:val="center"/>
              <w:rPr>
                <w:color w:val="002060"/>
              </w:rPr>
            </w:pPr>
            <w:r w:rsidRPr="006F38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9CF02" w14:textId="77777777" w:rsidR="005907F8" w:rsidRPr="006F3834" w:rsidRDefault="005907F8" w:rsidP="00C857F2">
            <w:pPr>
              <w:pStyle w:val="rowtabella0"/>
              <w:jc w:val="center"/>
              <w:rPr>
                <w:color w:val="002060"/>
              </w:rPr>
            </w:pPr>
            <w:r w:rsidRPr="006F3834">
              <w:rPr>
                <w:color w:val="002060"/>
              </w:rPr>
              <w:t>0</w:t>
            </w:r>
          </w:p>
        </w:tc>
      </w:tr>
      <w:tr w:rsidR="005907F8" w:rsidRPr="006F3834" w14:paraId="5E332BB6"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996B2D" w14:textId="77777777" w:rsidR="005907F8" w:rsidRPr="006F3834" w:rsidRDefault="005907F8" w:rsidP="00C857F2">
            <w:pPr>
              <w:pStyle w:val="rowtabella0"/>
              <w:rPr>
                <w:color w:val="002060"/>
              </w:rPr>
            </w:pPr>
            <w:r w:rsidRPr="006F3834">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17D07" w14:textId="77777777" w:rsidR="005907F8" w:rsidRPr="006F3834" w:rsidRDefault="005907F8" w:rsidP="00C857F2">
            <w:pPr>
              <w:pStyle w:val="rowtabella0"/>
              <w:jc w:val="center"/>
              <w:rPr>
                <w:color w:val="002060"/>
              </w:rPr>
            </w:pPr>
            <w:r w:rsidRPr="006F38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67407"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DD508"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27F5A"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C8BAB"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6EF39" w14:textId="77777777" w:rsidR="005907F8" w:rsidRPr="006F3834" w:rsidRDefault="005907F8" w:rsidP="00C857F2">
            <w:pPr>
              <w:pStyle w:val="rowtabella0"/>
              <w:jc w:val="center"/>
              <w:rPr>
                <w:color w:val="002060"/>
              </w:rPr>
            </w:pPr>
            <w:r w:rsidRPr="006F383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417DA" w14:textId="77777777" w:rsidR="005907F8" w:rsidRPr="006F3834" w:rsidRDefault="005907F8" w:rsidP="00C857F2">
            <w:pPr>
              <w:pStyle w:val="rowtabella0"/>
              <w:jc w:val="center"/>
              <w:rPr>
                <w:color w:val="002060"/>
              </w:rPr>
            </w:pPr>
            <w:r w:rsidRPr="006F38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3DE3C" w14:textId="77777777" w:rsidR="005907F8" w:rsidRPr="006F3834" w:rsidRDefault="005907F8" w:rsidP="00C857F2">
            <w:pPr>
              <w:pStyle w:val="rowtabella0"/>
              <w:jc w:val="center"/>
              <w:rPr>
                <w:color w:val="002060"/>
              </w:rPr>
            </w:pPr>
            <w:r w:rsidRPr="006F38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18E0C" w14:textId="77777777" w:rsidR="005907F8" w:rsidRPr="006F3834" w:rsidRDefault="005907F8" w:rsidP="00C857F2">
            <w:pPr>
              <w:pStyle w:val="rowtabella0"/>
              <w:jc w:val="center"/>
              <w:rPr>
                <w:color w:val="002060"/>
              </w:rPr>
            </w:pPr>
            <w:r w:rsidRPr="006F3834">
              <w:rPr>
                <w:color w:val="002060"/>
              </w:rPr>
              <w:t>0</w:t>
            </w:r>
          </w:p>
        </w:tc>
      </w:tr>
      <w:tr w:rsidR="005907F8" w:rsidRPr="006F3834" w14:paraId="2E0123B9"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0DEA6" w14:textId="77777777" w:rsidR="005907F8" w:rsidRPr="006F3834" w:rsidRDefault="005907F8" w:rsidP="00C857F2">
            <w:pPr>
              <w:pStyle w:val="rowtabella0"/>
              <w:rPr>
                <w:color w:val="002060"/>
              </w:rPr>
            </w:pPr>
            <w:r w:rsidRPr="006F3834">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A77F9" w14:textId="77777777" w:rsidR="005907F8" w:rsidRPr="006F3834" w:rsidRDefault="005907F8" w:rsidP="00C857F2">
            <w:pPr>
              <w:pStyle w:val="rowtabella0"/>
              <w:jc w:val="center"/>
              <w:rPr>
                <w:color w:val="002060"/>
              </w:rPr>
            </w:pPr>
            <w:r w:rsidRPr="006F38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95410"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AC406"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F0EB1"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38773"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016E1" w14:textId="77777777" w:rsidR="005907F8" w:rsidRPr="006F3834" w:rsidRDefault="005907F8" w:rsidP="00C857F2">
            <w:pPr>
              <w:pStyle w:val="rowtabella0"/>
              <w:jc w:val="center"/>
              <w:rPr>
                <w:color w:val="002060"/>
              </w:rPr>
            </w:pPr>
            <w:r w:rsidRPr="006F3834">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A6FE2" w14:textId="77777777" w:rsidR="005907F8" w:rsidRPr="006F3834" w:rsidRDefault="005907F8" w:rsidP="00C857F2">
            <w:pPr>
              <w:pStyle w:val="rowtabella0"/>
              <w:jc w:val="center"/>
              <w:rPr>
                <w:color w:val="002060"/>
              </w:rPr>
            </w:pPr>
            <w:r w:rsidRPr="006F38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0924" w14:textId="77777777" w:rsidR="005907F8" w:rsidRPr="006F3834" w:rsidRDefault="005907F8" w:rsidP="00C857F2">
            <w:pPr>
              <w:pStyle w:val="rowtabella0"/>
              <w:jc w:val="center"/>
              <w:rPr>
                <w:color w:val="002060"/>
              </w:rPr>
            </w:pPr>
            <w:r w:rsidRPr="006F38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29453" w14:textId="77777777" w:rsidR="005907F8" w:rsidRPr="006F3834" w:rsidRDefault="005907F8" w:rsidP="00C857F2">
            <w:pPr>
              <w:pStyle w:val="rowtabella0"/>
              <w:jc w:val="center"/>
              <w:rPr>
                <w:color w:val="002060"/>
              </w:rPr>
            </w:pPr>
            <w:r w:rsidRPr="006F3834">
              <w:rPr>
                <w:color w:val="002060"/>
              </w:rPr>
              <w:t>0</w:t>
            </w:r>
          </w:p>
        </w:tc>
      </w:tr>
      <w:tr w:rsidR="005907F8" w:rsidRPr="006F3834" w14:paraId="7199CA13"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43583" w14:textId="77777777" w:rsidR="005907F8" w:rsidRPr="006F3834" w:rsidRDefault="005907F8" w:rsidP="00C857F2">
            <w:pPr>
              <w:pStyle w:val="rowtabella0"/>
              <w:rPr>
                <w:color w:val="002060"/>
              </w:rPr>
            </w:pPr>
            <w:r w:rsidRPr="006F3834">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5E378" w14:textId="77777777" w:rsidR="005907F8" w:rsidRPr="006F3834" w:rsidRDefault="005907F8" w:rsidP="00C857F2">
            <w:pPr>
              <w:pStyle w:val="rowtabella0"/>
              <w:jc w:val="center"/>
              <w:rPr>
                <w:color w:val="002060"/>
              </w:rPr>
            </w:pPr>
            <w:r w:rsidRPr="006F38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43641"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23647"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91364"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9B5BF"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5919" w14:textId="77777777" w:rsidR="005907F8" w:rsidRPr="006F3834" w:rsidRDefault="005907F8" w:rsidP="00C857F2">
            <w:pPr>
              <w:pStyle w:val="rowtabella0"/>
              <w:jc w:val="center"/>
              <w:rPr>
                <w:color w:val="002060"/>
              </w:rPr>
            </w:pPr>
            <w:r w:rsidRPr="006F3834">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CDF76" w14:textId="77777777" w:rsidR="005907F8" w:rsidRPr="006F3834" w:rsidRDefault="005907F8" w:rsidP="00C857F2">
            <w:pPr>
              <w:pStyle w:val="rowtabella0"/>
              <w:jc w:val="center"/>
              <w:rPr>
                <w:color w:val="002060"/>
              </w:rPr>
            </w:pPr>
            <w:r w:rsidRPr="006F38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5815E" w14:textId="77777777" w:rsidR="005907F8" w:rsidRPr="006F3834" w:rsidRDefault="005907F8" w:rsidP="00C857F2">
            <w:pPr>
              <w:pStyle w:val="rowtabella0"/>
              <w:jc w:val="center"/>
              <w:rPr>
                <w:color w:val="002060"/>
              </w:rPr>
            </w:pPr>
            <w:r w:rsidRPr="006F38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0C246" w14:textId="77777777" w:rsidR="005907F8" w:rsidRPr="006F3834" w:rsidRDefault="005907F8" w:rsidP="00C857F2">
            <w:pPr>
              <w:pStyle w:val="rowtabella0"/>
              <w:jc w:val="center"/>
              <w:rPr>
                <w:color w:val="002060"/>
              </w:rPr>
            </w:pPr>
            <w:r w:rsidRPr="006F3834">
              <w:rPr>
                <w:color w:val="002060"/>
              </w:rPr>
              <w:t>0</w:t>
            </w:r>
          </w:p>
        </w:tc>
      </w:tr>
      <w:tr w:rsidR="005907F8" w:rsidRPr="006F3834" w14:paraId="2CC4FBE5"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A2228" w14:textId="77777777" w:rsidR="005907F8" w:rsidRPr="003C3DDA" w:rsidRDefault="005907F8" w:rsidP="00C857F2">
            <w:pPr>
              <w:pStyle w:val="rowtabella0"/>
              <w:rPr>
                <w:color w:val="002060"/>
                <w:lang w:val="es-ES"/>
              </w:rPr>
            </w:pPr>
            <w:r w:rsidRPr="003C3DDA">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D17B2" w14:textId="77777777" w:rsidR="005907F8" w:rsidRPr="006F3834" w:rsidRDefault="005907F8" w:rsidP="00C857F2">
            <w:pPr>
              <w:pStyle w:val="rowtabella0"/>
              <w:jc w:val="center"/>
              <w:rPr>
                <w:color w:val="002060"/>
              </w:rPr>
            </w:pPr>
            <w:r w:rsidRPr="006F38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2E639"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6FB63"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E746"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27E5"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E5043" w14:textId="77777777" w:rsidR="005907F8" w:rsidRPr="006F3834" w:rsidRDefault="005907F8" w:rsidP="00C857F2">
            <w:pPr>
              <w:pStyle w:val="rowtabella0"/>
              <w:jc w:val="center"/>
              <w:rPr>
                <w:color w:val="002060"/>
              </w:rPr>
            </w:pPr>
            <w:r w:rsidRPr="006F383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EC8A" w14:textId="77777777" w:rsidR="005907F8" w:rsidRPr="006F3834" w:rsidRDefault="005907F8" w:rsidP="00C857F2">
            <w:pPr>
              <w:pStyle w:val="rowtabella0"/>
              <w:jc w:val="center"/>
              <w:rPr>
                <w:color w:val="002060"/>
              </w:rPr>
            </w:pPr>
            <w:r w:rsidRPr="006F38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42792" w14:textId="77777777" w:rsidR="005907F8" w:rsidRPr="006F3834" w:rsidRDefault="005907F8" w:rsidP="00C857F2">
            <w:pPr>
              <w:pStyle w:val="rowtabella0"/>
              <w:jc w:val="center"/>
              <w:rPr>
                <w:color w:val="002060"/>
              </w:rPr>
            </w:pPr>
            <w:r w:rsidRPr="006F38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F0A26" w14:textId="77777777" w:rsidR="005907F8" w:rsidRPr="006F3834" w:rsidRDefault="005907F8" w:rsidP="00C857F2">
            <w:pPr>
              <w:pStyle w:val="rowtabella0"/>
              <w:jc w:val="center"/>
              <w:rPr>
                <w:color w:val="002060"/>
              </w:rPr>
            </w:pPr>
            <w:r w:rsidRPr="006F3834">
              <w:rPr>
                <w:color w:val="002060"/>
              </w:rPr>
              <w:t>0</w:t>
            </w:r>
          </w:p>
        </w:tc>
      </w:tr>
      <w:tr w:rsidR="005907F8" w:rsidRPr="006F3834" w14:paraId="51D2DA6C"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03A7D" w14:textId="77777777" w:rsidR="005907F8" w:rsidRPr="006F3834" w:rsidRDefault="005907F8" w:rsidP="00C857F2">
            <w:pPr>
              <w:pStyle w:val="rowtabella0"/>
              <w:rPr>
                <w:color w:val="002060"/>
              </w:rPr>
            </w:pPr>
            <w:r w:rsidRPr="006F3834">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8D06" w14:textId="77777777" w:rsidR="005907F8" w:rsidRPr="006F3834" w:rsidRDefault="005907F8" w:rsidP="00C857F2">
            <w:pPr>
              <w:pStyle w:val="rowtabella0"/>
              <w:jc w:val="center"/>
              <w:rPr>
                <w:color w:val="002060"/>
              </w:rPr>
            </w:pPr>
            <w:r w:rsidRPr="006F38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F0130"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D5864"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4D8E2"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126CD"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A51FF" w14:textId="77777777" w:rsidR="005907F8" w:rsidRPr="006F3834" w:rsidRDefault="005907F8" w:rsidP="00C857F2">
            <w:pPr>
              <w:pStyle w:val="rowtabella0"/>
              <w:jc w:val="center"/>
              <w:rPr>
                <w:color w:val="002060"/>
              </w:rPr>
            </w:pPr>
            <w:r w:rsidRPr="006F3834">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8A770" w14:textId="77777777" w:rsidR="005907F8" w:rsidRPr="006F3834" w:rsidRDefault="005907F8" w:rsidP="00C857F2">
            <w:pPr>
              <w:pStyle w:val="rowtabella0"/>
              <w:jc w:val="center"/>
              <w:rPr>
                <w:color w:val="002060"/>
              </w:rPr>
            </w:pPr>
            <w:r w:rsidRPr="006F383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C3AA6" w14:textId="77777777" w:rsidR="005907F8" w:rsidRPr="006F3834" w:rsidRDefault="005907F8" w:rsidP="00C857F2">
            <w:pPr>
              <w:pStyle w:val="rowtabella0"/>
              <w:jc w:val="center"/>
              <w:rPr>
                <w:color w:val="002060"/>
              </w:rPr>
            </w:pPr>
            <w:r w:rsidRPr="006F38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2A64E" w14:textId="77777777" w:rsidR="005907F8" w:rsidRPr="006F3834" w:rsidRDefault="005907F8" w:rsidP="00C857F2">
            <w:pPr>
              <w:pStyle w:val="rowtabella0"/>
              <w:jc w:val="center"/>
              <w:rPr>
                <w:color w:val="002060"/>
              </w:rPr>
            </w:pPr>
            <w:r w:rsidRPr="006F3834">
              <w:rPr>
                <w:color w:val="002060"/>
              </w:rPr>
              <w:t>0</w:t>
            </w:r>
          </w:p>
        </w:tc>
      </w:tr>
      <w:tr w:rsidR="005907F8" w:rsidRPr="006F3834" w14:paraId="6ABDA072"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124424" w14:textId="77777777" w:rsidR="005907F8" w:rsidRPr="006F3834" w:rsidRDefault="005907F8" w:rsidP="00C857F2">
            <w:pPr>
              <w:pStyle w:val="rowtabella0"/>
              <w:rPr>
                <w:color w:val="002060"/>
              </w:rPr>
            </w:pPr>
            <w:r w:rsidRPr="006F3834">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E9ED" w14:textId="77777777" w:rsidR="005907F8" w:rsidRPr="006F3834" w:rsidRDefault="005907F8" w:rsidP="00C857F2">
            <w:pPr>
              <w:pStyle w:val="rowtabella0"/>
              <w:jc w:val="center"/>
              <w:rPr>
                <w:color w:val="002060"/>
              </w:rPr>
            </w:pPr>
            <w:r w:rsidRPr="006F38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70290"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A2381"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F9DC"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E3947"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80FCB" w14:textId="77777777" w:rsidR="005907F8" w:rsidRPr="006F3834" w:rsidRDefault="005907F8" w:rsidP="00C857F2">
            <w:pPr>
              <w:pStyle w:val="rowtabella0"/>
              <w:jc w:val="center"/>
              <w:rPr>
                <w:color w:val="002060"/>
              </w:rPr>
            </w:pPr>
            <w:r w:rsidRPr="006F383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29EA9" w14:textId="77777777" w:rsidR="005907F8" w:rsidRPr="006F3834" w:rsidRDefault="005907F8" w:rsidP="00C857F2">
            <w:pPr>
              <w:pStyle w:val="rowtabella0"/>
              <w:jc w:val="center"/>
              <w:rPr>
                <w:color w:val="002060"/>
              </w:rPr>
            </w:pPr>
            <w:r w:rsidRPr="006F383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D90E8"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D1A7B" w14:textId="77777777" w:rsidR="005907F8" w:rsidRPr="006F3834" w:rsidRDefault="005907F8" w:rsidP="00C857F2">
            <w:pPr>
              <w:pStyle w:val="rowtabella0"/>
              <w:jc w:val="center"/>
              <w:rPr>
                <w:color w:val="002060"/>
              </w:rPr>
            </w:pPr>
            <w:r w:rsidRPr="006F3834">
              <w:rPr>
                <w:color w:val="002060"/>
              </w:rPr>
              <w:t>0</w:t>
            </w:r>
          </w:p>
        </w:tc>
      </w:tr>
      <w:tr w:rsidR="005907F8" w:rsidRPr="006F3834" w14:paraId="7E10D061"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1255C" w14:textId="77777777" w:rsidR="005907F8" w:rsidRPr="006F3834" w:rsidRDefault="005907F8" w:rsidP="00C857F2">
            <w:pPr>
              <w:pStyle w:val="rowtabella0"/>
              <w:rPr>
                <w:color w:val="002060"/>
              </w:rPr>
            </w:pPr>
            <w:r w:rsidRPr="006F3834">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2FC23" w14:textId="77777777" w:rsidR="005907F8" w:rsidRPr="006F3834" w:rsidRDefault="005907F8" w:rsidP="00C857F2">
            <w:pPr>
              <w:pStyle w:val="rowtabella0"/>
              <w:jc w:val="center"/>
              <w:rPr>
                <w:color w:val="002060"/>
              </w:rPr>
            </w:pPr>
            <w:r w:rsidRPr="006F38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89A8"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0BBB0"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179E"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FE995"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0C328" w14:textId="77777777" w:rsidR="005907F8" w:rsidRPr="006F3834" w:rsidRDefault="005907F8" w:rsidP="00C857F2">
            <w:pPr>
              <w:pStyle w:val="rowtabella0"/>
              <w:jc w:val="center"/>
              <w:rPr>
                <w:color w:val="002060"/>
              </w:rPr>
            </w:pPr>
            <w:r w:rsidRPr="006F3834">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BC10E" w14:textId="77777777" w:rsidR="005907F8" w:rsidRPr="006F3834" w:rsidRDefault="005907F8" w:rsidP="00C857F2">
            <w:pPr>
              <w:pStyle w:val="rowtabella0"/>
              <w:jc w:val="center"/>
              <w:rPr>
                <w:color w:val="002060"/>
              </w:rPr>
            </w:pPr>
            <w:r w:rsidRPr="006F383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A02A9"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4FFA8" w14:textId="77777777" w:rsidR="005907F8" w:rsidRPr="006F3834" w:rsidRDefault="005907F8" w:rsidP="00C857F2">
            <w:pPr>
              <w:pStyle w:val="rowtabella0"/>
              <w:jc w:val="center"/>
              <w:rPr>
                <w:color w:val="002060"/>
              </w:rPr>
            </w:pPr>
            <w:r w:rsidRPr="006F3834">
              <w:rPr>
                <w:color w:val="002060"/>
              </w:rPr>
              <w:t>0</w:t>
            </w:r>
          </w:p>
        </w:tc>
      </w:tr>
      <w:tr w:rsidR="005907F8" w:rsidRPr="006F3834" w14:paraId="0F225208"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71F48" w14:textId="77777777" w:rsidR="005907F8" w:rsidRPr="00C40075" w:rsidRDefault="005907F8" w:rsidP="00C857F2">
            <w:pPr>
              <w:pStyle w:val="rowtabella0"/>
              <w:rPr>
                <w:color w:val="002060"/>
                <w:lang w:val="en-US"/>
              </w:rPr>
            </w:pPr>
            <w:r w:rsidRPr="00C40075">
              <w:rPr>
                <w:color w:val="002060"/>
                <w:lang w:val="en-US"/>
              </w:rPr>
              <w:lastRenderedPageBreak/>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80BB6" w14:textId="77777777" w:rsidR="005907F8" w:rsidRPr="006F3834" w:rsidRDefault="005907F8" w:rsidP="00C857F2">
            <w:pPr>
              <w:pStyle w:val="rowtabella0"/>
              <w:jc w:val="center"/>
              <w:rPr>
                <w:color w:val="002060"/>
              </w:rPr>
            </w:pPr>
            <w:r w:rsidRPr="006F38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616F0"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ADC84"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79F0"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4B8B0"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E233B" w14:textId="77777777" w:rsidR="005907F8" w:rsidRPr="006F3834" w:rsidRDefault="005907F8" w:rsidP="00C857F2">
            <w:pPr>
              <w:pStyle w:val="rowtabella0"/>
              <w:jc w:val="center"/>
              <w:rPr>
                <w:color w:val="002060"/>
              </w:rPr>
            </w:pPr>
            <w:r w:rsidRPr="006F38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A92D6" w14:textId="77777777" w:rsidR="005907F8" w:rsidRPr="006F3834" w:rsidRDefault="005907F8" w:rsidP="00C857F2">
            <w:pPr>
              <w:pStyle w:val="rowtabella0"/>
              <w:jc w:val="center"/>
              <w:rPr>
                <w:color w:val="002060"/>
              </w:rPr>
            </w:pPr>
            <w:r w:rsidRPr="006F383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FCDB8"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3EB9B" w14:textId="77777777" w:rsidR="005907F8" w:rsidRPr="006F3834" w:rsidRDefault="005907F8" w:rsidP="00C857F2">
            <w:pPr>
              <w:pStyle w:val="rowtabella0"/>
              <w:jc w:val="center"/>
              <w:rPr>
                <w:color w:val="002060"/>
              </w:rPr>
            </w:pPr>
            <w:r w:rsidRPr="006F3834">
              <w:rPr>
                <w:color w:val="002060"/>
              </w:rPr>
              <w:t>0</w:t>
            </w:r>
          </w:p>
        </w:tc>
      </w:tr>
      <w:tr w:rsidR="005907F8" w:rsidRPr="006F3834" w14:paraId="74AE039B"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B1C3A4" w14:textId="77777777" w:rsidR="005907F8" w:rsidRPr="006F3834" w:rsidRDefault="005907F8" w:rsidP="00C857F2">
            <w:pPr>
              <w:pStyle w:val="rowtabella0"/>
              <w:rPr>
                <w:color w:val="002060"/>
              </w:rPr>
            </w:pPr>
            <w:r w:rsidRPr="006F383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B3009"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EB1B9"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4C19F"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4F28A"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962B0"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BC983" w14:textId="77777777" w:rsidR="005907F8" w:rsidRPr="006F3834" w:rsidRDefault="005907F8" w:rsidP="00C857F2">
            <w:pPr>
              <w:pStyle w:val="rowtabella0"/>
              <w:jc w:val="center"/>
              <w:rPr>
                <w:color w:val="002060"/>
              </w:rPr>
            </w:pPr>
            <w:r w:rsidRPr="006F383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7CAF" w14:textId="77777777" w:rsidR="005907F8" w:rsidRPr="006F3834" w:rsidRDefault="005907F8" w:rsidP="00C857F2">
            <w:pPr>
              <w:pStyle w:val="rowtabella0"/>
              <w:jc w:val="center"/>
              <w:rPr>
                <w:color w:val="002060"/>
              </w:rPr>
            </w:pPr>
            <w:r w:rsidRPr="006F383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21419" w14:textId="77777777" w:rsidR="005907F8" w:rsidRPr="006F3834" w:rsidRDefault="005907F8" w:rsidP="00C857F2">
            <w:pPr>
              <w:pStyle w:val="rowtabella0"/>
              <w:jc w:val="center"/>
              <w:rPr>
                <w:color w:val="002060"/>
              </w:rPr>
            </w:pPr>
            <w:r w:rsidRPr="006F38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9EAB6" w14:textId="77777777" w:rsidR="005907F8" w:rsidRPr="006F3834" w:rsidRDefault="005907F8" w:rsidP="00C857F2">
            <w:pPr>
              <w:pStyle w:val="rowtabella0"/>
              <w:jc w:val="center"/>
              <w:rPr>
                <w:color w:val="002060"/>
              </w:rPr>
            </w:pPr>
            <w:r w:rsidRPr="006F3834">
              <w:rPr>
                <w:color w:val="002060"/>
              </w:rPr>
              <w:t>0</w:t>
            </w:r>
          </w:p>
        </w:tc>
      </w:tr>
      <w:tr w:rsidR="005907F8" w:rsidRPr="006F3834" w14:paraId="5ABA81BE"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D5A0D" w14:textId="77777777" w:rsidR="005907F8" w:rsidRPr="006F3834" w:rsidRDefault="005907F8" w:rsidP="00C857F2">
            <w:pPr>
              <w:pStyle w:val="rowtabella0"/>
              <w:rPr>
                <w:color w:val="002060"/>
              </w:rPr>
            </w:pPr>
            <w:r w:rsidRPr="006F3834">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49198" w14:textId="77777777" w:rsidR="005907F8" w:rsidRPr="006F3834" w:rsidRDefault="005907F8" w:rsidP="00C857F2">
            <w:pPr>
              <w:pStyle w:val="rowtabella0"/>
              <w:jc w:val="center"/>
              <w:rPr>
                <w:color w:val="002060"/>
              </w:rPr>
            </w:pPr>
            <w:r w:rsidRPr="006F38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24B22"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94C2B"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BC7EB"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141FC"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D428D" w14:textId="77777777" w:rsidR="005907F8" w:rsidRPr="006F3834" w:rsidRDefault="005907F8" w:rsidP="00C857F2">
            <w:pPr>
              <w:pStyle w:val="rowtabella0"/>
              <w:jc w:val="center"/>
              <w:rPr>
                <w:color w:val="002060"/>
              </w:rPr>
            </w:pPr>
            <w:r w:rsidRPr="006F3834">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F0B8B" w14:textId="77777777" w:rsidR="005907F8" w:rsidRPr="006F3834" w:rsidRDefault="005907F8" w:rsidP="00C857F2">
            <w:pPr>
              <w:pStyle w:val="rowtabella0"/>
              <w:jc w:val="center"/>
              <w:rPr>
                <w:color w:val="002060"/>
              </w:rPr>
            </w:pPr>
            <w:r w:rsidRPr="006F383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A91B1"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3DDA2" w14:textId="77777777" w:rsidR="005907F8" w:rsidRPr="006F3834" w:rsidRDefault="005907F8" w:rsidP="00C857F2">
            <w:pPr>
              <w:pStyle w:val="rowtabella0"/>
              <w:jc w:val="center"/>
              <w:rPr>
                <w:color w:val="002060"/>
              </w:rPr>
            </w:pPr>
            <w:r w:rsidRPr="006F3834">
              <w:rPr>
                <w:color w:val="002060"/>
              </w:rPr>
              <w:t>0</w:t>
            </w:r>
          </w:p>
        </w:tc>
      </w:tr>
      <w:tr w:rsidR="005907F8" w:rsidRPr="006F3834" w14:paraId="408E6F3D" w14:textId="77777777" w:rsidTr="00C857F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103376" w14:textId="77777777" w:rsidR="005907F8" w:rsidRPr="003C3DDA" w:rsidRDefault="005907F8" w:rsidP="00C857F2">
            <w:pPr>
              <w:pStyle w:val="rowtabella0"/>
              <w:rPr>
                <w:color w:val="002060"/>
                <w:lang w:val="es-ES"/>
              </w:rPr>
            </w:pPr>
            <w:r w:rsidRPr="003C3DDA">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2FCC0"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2525"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8DCA7"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5AED6"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11C1C"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04C3E" w14:textId="77777777" w:rsidR="005907F8" w:rsidRPr="006F3834" w:rsidRDefault="005907F8" w:rsidP="00C857F2">
            <w:pPr>
              <w:pStyle w:val="rowtabella0"/>
              <w:jc w:val="center"/>
              <w:rPr>
                <w:color w:val="002060"/>
              </w:rPr>
            </w:pPr>
            <w:r w:rsidRPr="006F38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9B9D9" w14:textId="77777777" w:rsidR="005907F8" w:rsidRPr="006F3834" w:rsidRDefault="005907F8" w:rsidP="00C857F2">
            <w:pPr>
              <w:pStyle w:val="rowtabella0"/>
              <w:jc w:val="center"/>
              <w:rPr>
                <w:color w:val="002060"/>
              </w:rPr>
            </w:pPr>
            <w:r w:rsidRPr="006F3834">
              <w:rPr>
                <w:color w:val="002060"/>
              </w:rPr>
              <w:t>227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B6CB5" w14:textId="77777777" w:rsidR="005907F8" w:rsidRPr="006F3834" w:rsidRDefault="005907F8" w:rsidP="00C857F2">
            <w:pPr>
              <w:pStyle w:val="rowtabella0"/>
              <w:jc w:val="center"/>
              <w:rPr>
                <w:color w:val="002060"/>
              </w:rPr>
            </w:pPr>
            <w:r w:rsidRPr="006F38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4267" w14:textId="77777777" w:rsidR="005907F8" w:rsidRPr="006F3834" w:rsidRDefault="005907F8" w:rsidP="00C857F2">
            <w:pPr>
              <w:pStyle w:val="rowtabella0"/>
              <w:jc w:val="center"/>
              <w:rPr>
                <w:color w:val="002060"/>
              </w:rPr>
            </w:pPr>
            <w:r w:rsidRPr="006F3834">
              <w:rPr>
                <w:color w:val="002060"/>
              </w:rPr>
              <w:t>0</w:t>
            </w:r>
          </w:p>
        </w:tc>
      </w:tr>
    </w:tbl>
    <w:p w14:paraId="334E60E3" w14:textId="77777777" w:rsidR="005907F8" w:rsidRPr="006F3834" w:rsidRDefault="005907F8" w:rsidP="005907F8">
      <w:pPr>
        <w:pStyle w:val="breakline"/>
        <w:rPr>
          <w:rFonts w:eastAsiaTheme="minorEastAsia"/>
          <w:color w:val="002060"/>
        </w:rPr>
      </w:pPr>
    </w:p>
    <w:p w14:paraId="60E7A341" w14:textId="77777777" w:rsidR="005907F8" w:rsidRPr="006F3834" w:rsidRDefault="005907F8" w:rsidP="005907F8">
      <w:pPr>
        <w:pStyle w:val="breakline"/>
        <w:rPr>
          <w:color w:val="002060"/>
        </w:rPr>
      </w:pPr>
    </w:p>
    <w:p w14:paraId="316ED6B2" w14:textId="77777777" w:rsidR="005907F8" w:rsidRPr="006F3834" w:rsidRDefault="005907F8" w:rsidP="005907F8">
      <w:pPr>
        <w:pStyle w:val="sottotitolocampionato10"/>
        <w:rPr>
          <w:color w:val="002060"/>
        </w:rPr>
      </w:pPr>
      <w:r w:rsidRPr="006F383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907F8" w:rsidRPr="006F3834" w14:paraId="1CC67705" w14:textId="77777777" w:rsidTr="00C857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F3B97" w14:textId="77777777" w:rsidR="005907F8" w:rsidRPr="006F3834" w:rsidRDefault="005907F8" w:rsidP="00C857F2">
            <w:pPr>
              <w:pStyle w:val="headertabella0"/>
              <w:rPr>
                <w:color w:val="002060"/>
              </w:rPr>
            </w:pPr>
            <w:r w:rsidRPr="006F38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DC9ED" w14:textId="77777777" w:rsidR="005907F8" w:rsidRPr="006F3834" w:rsidRDefault="005907F8" w:rsidP="00C857F2">
            <w:pPr>
              <w:pStyle w:val="headertabella0"/>
              <w:rPr>
                <w:color w:val="002060"/>
              </w:rPr>
            </w:pPr>
            <w:r w:rsidRPr="006F38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85A2B" w14:textId="77777777" w:rsidR="005907F8" w:rsidRPr="006F3834" w:rsidRDefault="005907F8" w:rsidP="00C857F2">
            <w:pPr>
              <w:pStyle w:val="headertabella0"/>
              <w:rPr>
                <w:color w:val="002060"/>
              </w:rPr>
            </w:pPr>
            <w:r w:rsidRPr="006F38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811FD" w14:textId="77777777" w:rsidR="005907F8" w:rsidRPr="006F3834" w:rsidRDefault="005907F8" w:rsidP="00C857F2">
            <w:pPr>
              <w:pStyle w:val="headertabella0"/>
              <w:rPr>
                <w:color w:val="002060"/>
              </w:rPr>
            </w:pPr>
            <w:r w:rsidRPr="006F38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7061A" w14:textId="77777777" w:rsidR="005907F8" w:rsidRPr="006F3834" w:rsidRDefault="005907F8" w:rsidP="00C857F2">
            <w:pPr>
              <w:pStyle w:val="headertabella0"/>
              <w:rPr>
                <w:color w:val="002060"/>
              </w:rPr>
            </w:pPr>
            <w:r w:rsidRPr="006F38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20291" w14:textId="77777777" w:rsidR="005907F8" w:rsidRPr="006F3834" w:rsidRDefault="005907F8" w:rsidP="00C857F2">
            <w:pPr>
              <w:pStyle w:val="headertabella0"/>
              <w:rPr>
                <w:color w:val="002060"/>
              </w:rPr>
            </w:pPr>
            <w:r w:rsidRPr="006F38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93677" w14:textId="77777777" w:rsidR="005907F8" w:rsidRPr="006F3834" w:rsidRDefault="005907F8" w:rsidP="00C857F2">
            <w:pPr>
              <w:pStyle w:val="headertabella0"/>
              <w:rPr>
                <w:color w:val="002060"/>
              </w:rPr>
            </w:pPr>
            <w:r w:rsidRPr="006F38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B3923" w14:textId="77777777" w:rsidR="005907F8" w:rsidRPr="006F3834" w:rsidRDefault="005907F8" w:rsidP="00C857F2">
            <w:pPr>
              <w:pStyle w:val="headertabella0"/>
              <w:rPr>
                <w:color w:val="002060"/>
              </w:rPr>
            </w:pPr>
            <w:r w:rsidRPr="006F38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BDF9D" w14:textId="77777777" w:rsidR="005907F8" w:rsidRPr="006F3834" w:rsidRDefault="005907F8" w:rsidP="00C857F2">
            <w:pPr>
              <w:pStyle w:val="headertabella0"/>
              <w:rPr>
                <w:color w:val="002060"/>
              </w:rPr>
            </w:pPr>
            <w:r w:rsidRPr="006F38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E5318" w14:textId="77777777" w:rsidR="005907F8" w:rsidRPr="006F3834" w:rsidRDefault="005907F8" w:rsidP="00C857F2">
            <w:pPr>
              <w:pStyle w:val="headertabella0"/>
              <w:rPr>
                <w:color w:val="002060"/>
              </w:rPr>
            </w:pPr>
            <w:r w:rsidRPr="006F3834">
              <w:rPr>
                <w:color w:val="002060"/>
              </w:rPr>
              <w:t>PE</w:t>
            </w:r>
          </w:p>
        </w:tc>
      </w:tr>
      <w:tr w:rsidR="005907F8" w:rsidRPr="006F3834" w14:paraId="4C43BDF6" w14:textId="77777777" w:rsidTr="00C857F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D0B03F" w14:textId="77777777" w:rsidR="005907F8" w:rsidRPr="006F3834" w:rsidRDefault="005907F8" w:rsidP="00C857F2">
            <w:pPr>
              <w:pStyle w:val="rowtabella0"/>
              <w:rPr>
                <w:color w:val="002060"/>
              </w:rPr>
            </w:pPr>
            <w:r w:rsidRPr="006F3834">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6018E" w14:textId="77777777" w:rsidR="005907F8" w:rsidRPr="006F3834" w:rsidRDefault="005907F8" w:rsidP="00C857F2">
            <w:pPr>
              <w:pStyle w:val="rowtabella0"/>
              <w:jc w:val="center"/>
              <w:rPr>
                <w:color w:val="002060"/>
              </w:rPr>
            </w:pPr>
            <w:r w:rsidRPr="006F38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685EA"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C6055"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8A686"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3014"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66176" w14:textId="77777777" w:rsidR="005907F8" w:rsidRPr="006F3834" w:rsidRDefault="005907F8" w:rsidP="00C857F2">
            <w:pPr>
              <w:pStyle w:val="rowtabella0"/>
              <w:jc w:val="center"/>
              <w:rPr>
                <w:color w:val="002060"/>
              </w:rPr>
            </w:pPr>
            <w:r w:rsidRPr="006F3834">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9873" w14:textId="77777777" w:rsidR="005907F8" w:rsidRPr="006F3834" w:rsidRDefault="005907F8" w:rsidP="00C857F2">
            <w:pPr>
              <w:pStyle w:val="rowtabella0"/>
              <w:jc w:val="center"/>
              <w:rPr>
                <w:color w:val="002060"/>
              </w:rPr>
            </w:pPr>
            <w:r w:rsidRPr="006F38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6508B" w14:textId="77777777" w:rsidR="005907F8" w:rsidRPr="006F3834" w:rsidRDefault="005907F8" w:rsidP="00C857F2">
            <w:pPr>
              <w:pStyle w:val="rowtabella0"/>
              <w:jc w:val="center"/>
              <w:rPr>
                <w:color w:val="002060"/>
              </w:rPr>
            </w:pPr>
            <w:r w:rsidRPr="006F383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CAA09" w14:textId="77777777" w:rsidR="005907F8" w:rsidRPr="006F3834" w:rsidRDefault="005907F8" w:rsidP="00C857F2">
            <w:pPr>
              <w:pStyle w:val="rowtabella0"/>
              <w:jc w:val="center"/>
              <w:rPr>
                <w:color w:val="002060"/>
              </w:rPr>
            </w:pPr>
            <w:r w:rsidRPr="006F3834">
              <w:rPr>
                <w:color w:val="002060"/>
              </w:rPr>
              <w:t>0</w:t>
            </w:r>
          </w:p>
        </w:tc>
      </w:tr>
      <w:tr w:rsidR="005907F8" w:rsidRPr="006F3834" w14:paraId="6A3900D6"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B6407" w14:textId="77777777" w:rsidR="005907F8" w:rsidRPr="006F3834" w:rsidRDefault="005907F8" w:rsidP="00C857F2">
            <w:pPr>
              <w:pStyle w:val="rowtabella0"/>
              <w:rPr>
                <w:color w:val="002060"/>
              </w:rPr>
            </w:pPr>
            <w:r w:rsidRPr="006F3834">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95355" w14:textId="77777777" w:rsidR="005907F8" w:rsidRPr="006F3834" w:rsidRDefault="005907F8" w:rsidP="00C857F2">
            <w:pPr>
              <w:pStyle w:val="rowtabella0"/>
              <w:jc w:val="center"/>
              <w:rPr>
                <w:color w:val="002060"/>
              </w:rPr>
            </w:pPr>
            <w:r w:rsidRPr="006F38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EC835"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37B69" w14:textId="77777777" w:rsidR="005907F8" w:rsidRPr="006F3834" w:rsidRDefault="005907F8" w:rsidP="00C857F2">
            <w:pPr>
              <w:pStyle w:val="rowtabella0"/>
              <w:jc w:val="center"/>
              <w:rPr>
                <w:color w:val="002060"/>
              </w:rPr>
            </w:pPr>
            <w:r w:rsidRPr="006F38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24309"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28C96"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80194" w14:textId="77777777" w:rsidR="005907F8" w:rsidRPr="006F3834" w:rsidRDefault="005907F8" w:rsidP="00C857F2">
            <w:pPr>
              <w:pStyle w:val="rowtabella0"/>
              <w:jc w:val="center"/>
              <w:rPr>
                <w:color w:val="002060"/>
              </w:rPr>
            </w:pPr>
            <w:r w:rsidRPr="006F3834">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4F40" w14:textId="77777777" w:rsidR="005907F8" w:rsidRPr="006F3834" w:rsidRDefault="005907F8" w:rsidP="00C857F2">
            <w:pPr>
              <w:pStyle w:val="rowtabella0"/>
              <w:jc w:val="center"/>
              <w:rPr>
                <w:color w:val="002060"/>
              </w:rPr>
            </w:pPr>
            <w:r w:rsidRPr="006F38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A24D7" w14:textId="77777777" w:rsidR="005907F8" w:rsidRPr="006F3834" w:rsidRDefault="005907F8" w:rsidP="00C857F2">
            <w:pPr>
              <w:pStyle w:val="rowtabella0"/>
              <w:jc w:val="center"/>
              <w:rPr>
                <w:color w:val="002060"/>
              </w:rPr>
            </w:pPr>
            <w:r w:rsidRPr="006F38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416BC" w14:textId="77777777" w:rsidR="005907F8" w:rsidRPr="006F3834" w:rsidRDefault="005907F8" w:rsidP="00C857F2">
            <w:pPr>
              <w:pStyle w:val="rowtabella0"/>
              <w:jc w:val="center"/>
              <w:rPr>
                <w:color w:val="002060"/>
              </w:rPr>
            </w:pPr>
            <w:r w:rsidRPr="006F3834">
              <w:rPr>
                <w:color w:val="002060"/>
              </w:rPr>
              <w:t>0</w:t>
            </w:r>
          </w:p>
        </w:tc>
      </w:tr>
      <w:tr w:rsidR="005907F8" w:rsidRPr="006F3834" w14:paraId="5C1A9B9A"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E20A14" w14:textId="77777777" w:rsidR="005907F8" w:rsidRPr="006F3834" w:rsidRDefault="005907F8" w:rsidP="00C857F2">
            <w:pPr>
              <w:pStyle w:val="rowtabella0"/>
              <w:rPr>
                <w:color w:val="002060"/>
              </w:rPr>
            </w:pPr>
            <w:r w:rsidRPr="006F3834">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702B" w14:textId="77777777" w:rsidR="005907F8" w:rsidRPr="006F3834" w:rsidRDefault="005907F8" w:rsidP="00C857F2">
            <w:pPr>
              <w:pStyle w:val="rowtabella0"/>
              <w:jc w:val="center"/>
              <w:rPr>
                <w:color w:val="002060"/>
              </w:rPr>
            </w:pPr>
            <w:r w:rsidRPr="006F38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0DF5C"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5C00A"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4FD99"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1B8BD"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028D" w14:textId="77777777" w:rsidR="005907F8" w:rsidRPr="006F3834" w:rsidRDefault="005907F8" w:rsidP="00C857F2">
            <w:pPr>
              <w:pStyle w:val="rowtabella0"/>
              <w:jc w:val="center"/>
              <w:rPr>
                <w:color w:val="002060"/>
              </w:rPr>
            </w:pPr>
            <w:r w:rsidRPr="006F383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B788" w14:textId="77777777" w:rsidR="005907F8" w:rsidRPr="006F3834" w:rsidRDefault="005907F8" w:rsidP="00C857F2">
            <w:pPr>
              <w:pStyle w:val="rowtabella0"/>
              <w:jc w:val="center"/>
              <w:rPr>
                <w:color w:val="002060"/>
              </w:rPr>
            </w:pPr>
            <w:r w:rsidRPr="006F383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4D437" w14:textId="77777777" w:rsidR="005907F8" w:rsidRPr="006F3834" w:rsidRDefault="005907F8" w:rsidP="00C857F2">
            <w:pPr>
              <w:pStyle w:val="rowtabella0"/>
              <w:jc w:val="center"/>
              <w:rPr>
                <w:color w:val="002060"/>
              </w:rPr>
            </w:pPr>
            <w:r w:rsidRPr="006F38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E2CD5" w14:textId="77777777" w:rsidR="005907F8" w:rsidRPr="006F3834" w:rsidRDefault="005907F8" w:rsidP="00C857F2">
            <w:pPr>
              <w:pStyle w:val="rowtabella0"/>
              <w:jc w:val="center"/>
              <w:rPr>
                <w:color w:val="002060"/>
              </w:rPr>
            </w:pPr>
            <w:r w:rsidRPr="006F3834">
              <w:rPr>
                <w:color w:val="002060"/>
              </w:rPr>
              <w:t>0</w:t>
            </w:r>
          </w:p>
        </w:tc>
      </w:tr>
      <w:tr w:rsidR="005907F8" w:rsidRPr="006F3834" w14:paraId="05B30744"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D053F1" w14:textId="77777777" w:rsidR="005907F8" w:rsidRPr="006F3834" w:rsidRDefault="005907F8" w:rsidP="00C857F2">
            <w:pPr>
              <w:pStyle w:val="rowtabella0"/>
              <w:rPr>
                <w:color w:val="002060"/>
              </w:rPr>
            </w:pPr>
            <w:r w:rsidRPr="006F3834">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0F4BA" w14:textId="77777777" w:rsidR="005907F8" w:rsidRPr="006F3834" w:rsidRDefault="005907F8" w:rsidP="00C857F2">
            <w:pPr>
              <w:pStyle w:val="rowtabella0"/>
              <w:jc w:val="center"/>
              <w:rPr>
                <w:color w:val="002060"/>
              </w:rPr>
            </w:pPr>
            <w:r w:rsidRPr="006F38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97BE7"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3422F"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EC2E4"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7790D"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BA17D" w14:textId="77777777" w:rsidR="005907F8" w:rsidRPr="006F3834" w:rsidRDefault="005907F8" w:rsidP="00C857F2">
            <w:pPr>
              <w:pStyle w:val="rowtabella0"/>
              <w:jc w:val="center"/>
              <w:rPr>
                <w:color w:val="002060"/>
              </w:rPr>
            </w:pPr>
            <w:r w:rsidRPr="006F383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F3A57" w14:textId="77777777" w:rsidR="005907F8" w:rsidRPr="006F3834" w:rsidRDefault="005907F8" w:rsidP="00C857F2">
            <w:pPr>
              <w:pStyle w:val="rowtabella0"/>
              <w:jc w:val="center"/>
              <w:rPr>
                <w:color w:val="002060"/>
              </w:rPr>
            </w:pPr>
            <w:r w:rsidRPr="006F383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DCDE1"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2C5F" w14:textId="77777777" w:rsidR="005907F8" w:rsidRPr="006F3834" w:rsidRDefault="005907F8" w:rsidP="00C857F2">
            <w:pPr>
              <w:pStyle w:val="rowtabella0"/>
              <w:jc w:val="center"/>
              <w:rPr>
                <w:color w:val="002060"/>
              </w:rPr>
            </w:pPr>
            <w:r w:rsidRPr="006F3834">
              <w:rPr>
                <w:color w:val="002060"/>
              </w:rPr>
              <w:t>0</w:t>
            </w:r>
          </w:p>
        </w:tc>
      </w:tr>
      <w:tr w:rsidR="005907F8" w:rsidRPr="006F3834" w14:paraId="5A0F8567"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A6B82" w14:textId="77777777" w:rsidR="005907F8" w:rsidRPr="006F3834" w:rsidRDefault="005907F8" w:rsidP="00C857F2">
            <w:pPr>
              <w:pStyle w:val="rowtabella0"/>
              <w:rPr>
                <w:color w:val="002060"/>
              </w:rPr>
            </w:pPr>
            <w:r w:rsidRPr="006F3834">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B2FB8" w14:textId="77777777" w:rsidR="005907F8" w:rsidRPr="006F3834" w:rsidRDefault="005907F8" w:rsidP="00C857F2">
            <w:pPr>
              <w:pStyle w:val="rowtabella0"/>
              <w:jc w:val="center"/>
              <w:rPr>
                <w:color w:val="002060"/>
              </w:rPr>
            </w:pPr>
            <w:r w:rsidRPr="006F38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28959"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FD90"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B5C2D"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BDC2D"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A7C2B" w14:textId="77777777" w:rsidR="005907F8" w:rsidRPr="006F3834" w:rsidRDefault="005907F8" w:rsidP="00C857F2">
            <w:pPr>
              <w:pStyle w:val="rowtabella0"/>
              <w:jc w:val="center"/>
              <w:rPr>
                <w:color w:val="002060"/>
              </w:rPr>
            </w:pPr>
            <w:r w:rsidRPr="006F383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A64F2" w14:textId="77777777" w:rsidR="005907F8" w:rsidRPr="006F3834" w:rsidRDefault="005907F8" w:rsidP="00C857F2">
            <w:pPr>
              <w:pStyle w:val="rowtabella0"/>
              <w:jc w:val="center"/>
              <w:rPr>
                <w:color w:val="002060"/>
              </w:rPr>
            </w:pPr>
            <w:r w:rsidRPr="006F383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F8443"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1CAD8" w14:textId="77777777" w:rsidR="005907F8" w:rsidRPr="006F3834" w:rsidRDefault="005907F8" w:rsidP="00C857F2">
            <w:pPr>
              <w:pStyle w:val="rowtabella0"/>
              <w:jc w:val="center"/>
              <w:rPr>
                <w:color w:val="002060"/>
              </w:rPr>
            </w:pPr>
            <w:r w:rsidRPr="006F3834">
              <w:rPr>
                <w:color w:val="002060"/>
              </w:rPr>
              <w:t>0</w:t>
            </w:r>
          </w:p>
        </w:tc>
      </w:tr>
      <w:tr w:rsidR="005907F8" w:rsidRPr="006F3834" w14:paraId="41FFAE40"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D9E75" w14:textId="77777777" w:rsidR="005907F8" w:rsidRPr="006F3834" w:rsidRDefault="005907F8" w:rsidP="00C857F2">
            <w:pPr>
              <w:pStyle w:val="rowtabella0"/>
              <w:rPr>
                <w:color w:val="002060"/>
              </w:rPr>
            </w:pPr>
            <w:r w:rsidRPr="006F3834">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4A069" w14:textId="77777777" w:rsidR="005907F8" w:rsidRPr="006F3834" w:rsidRDefault="005907F8" w:rsidP="00C857F2">
            <w:pPr>
              <w:pStyle w:val="rowtabella0"/>
              <w:jc w:val="center"/>
              <w:rPr>
                <w:color w:val="002060"/>
              </w:rPr>
            </w:pPr>
            <w:r w:rsidRPr="006F38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A8E93"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C5A3F"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EE93F"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6DEDF"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0C158" w14:textId="77777777" w:rsidR="005907F8" w:rsidRPr="006F3834" w:rsidRDefault="005907F8" w:rsidP="00C857F2">
            <w:pPr>
              <w:pStyle w:val="rowtabella0"/>
              <w:jc w:val="center"/>
              <w:rPr>
                <w:color w:val="002060"/>
              </w:rPr>
            </w:pPr>
            <w:r w:rsidRPr="006F383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60683" w14:textId="77777777" w:rsidR="005907F8" w:rsidRPr="006F3834" w:rsidRDefault="005907F8" w:rsidP="00C857F2">
            <w:pPr>
              <w:pStyle w:val="rowtabella0"/>
              <w:jc w:val="center"/>
              <w:rPr>
                <w:color w:val="002060"/>
              </w:rPr>
            </w:pPr>
            <w:r w:rsidRPr="006F383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BC9C"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49186" w14:textId="77777777" w:rsidR="005907F8" w:rsidRPr="006F3834" w:rsidRDefault="005907F8" w:rsidP="00C857F2">
            <w:pPr>
              <w:pStyle w:val="rowtabella0"/>
              <w:jc w:val="center"/>
              <w:rPr>
                <w:color w:val="002060"/>
              </w:rPr>
            </w:pPr>
            <w:r w:rsidRPr="006F3834">
              <w:rPr>
                <w:color w:val="002060"/>
              </w:rPr>
              <w:t>0</w:t>
            </w:r>
          </w:p>
        </w:tc>
      </w:tr>
      <w:tr w:rsidR="005907F8" w:rsidRPr="006F3834" w14:paraId="64B3403E"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CCAEBC" w14:textId="77777777" w:rsidR="005907F8" w:rsidRPr="006F3834" w:rsidRDefault="005907F8" w:rsidP="00C857F2">
            <w:pPr>
              <w:pStyle w:val="rowtabella0"/>
              <w:rPr>
                <w:color w:val="002060"/>
              </w:rPr>
            </w:pPr>
            <w:r w:rsidRPr="006F3834">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821D6" w14:textId="77777777" w:rsidR="005907F8" w:rsidRPr="006F3834" w:rsidRDefault="005907F8" w:rsidP="00C857F2">
            <w:pPr>
              <w:pStyle w:val="rowtabella0"/>
              <w:jc w:val="center"/>
              <w:rPr>
                <w:color w:val="002060"/>
              </w:rPr>
            </w:pPr>
            <w:r w:rsidRPr="006F38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6E9C7"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36BBC"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8C91C"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831C2"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9A4B5" w14:textId="77777777" w:rsidR="005907F8" w:rsidRPr="006F3834" w:rsidRDefault="005907F8" w:rsidP="00C857F2">
            <w:pPr>
              <w:pStyle w:val="rowtabella0"/>
              <w:jc w:val="center"/>
              <w:rPr>
                <w:color w:val="002060"/>
              </w:rPr>
            </w:pPr>
            <w:r w:rsidRPr="006F383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0ADA9" w14:textId="77777777" w:rsidR="005907F8" w:rsidRPr="006F3834" w:rsidRDefault="005907F8" w:rsidP="00C857F2">
            <w:pPr>
              <w:pStyle w:val="rowtabella0"/>
              <w:jc w:val="center"/>
              <w:rPr>
                <w:color w:val="002060"/>
              </w:rPr>
            </w:pPr>
            <w:r w:rsidRPr="006F383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31A9E"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0DA4A" w14:textId="77777777" w:rsidR="005907F8" w:rsidRPr="006F3834" w:rsidRDefault="005907F8" w:rsidP="00C857F2">
            <w:pPr>
              <w:pStyle w:val="rowtabella0"/>
              <w:jc w:val="center"/>
              <w:rPr>
                <w:color w:val="002060"/>
              </w:rPr>
            </w:pPr>
            <w:r w:rsidRPr="006F3834">
              <w:rPr>
                <w:color w:val="002060"/>
              </w:rPr>
              <w:t>0</w:t>
            </w:r>
          </w:p>
        </w:tc>
      </w:tr>
      <w:tr w:rsidR="005907F8" w:rsidRPr="006F3834" w14:paraId="75034A7F"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471ED" w14:textId="77777777" w:rsidR="005907F8" w:rsidRPr="006F3834" w:rsidRDefault="005907F8" w:rsidP="00C857F2">
            <w:pPr>
              <w:pStyle w:val="rowtabella0"/>
              <w:rPr>
                <w:color w:val="002060"/>
              </w:rPr>
            </w:pPr>
            <w:r w:rsidRPr="006F3834">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35E0C" w14:textId="77777777" w:rsidR="005907F8" w:rsidRPr="006F3834" w:rsidRDefault="005907F8" w:rsidP="00C857F2">
            <w:pPr>
              <w:pStyle w:val="rowtabella0"/>
              <w:jc w:val="center"/>
              <w:rPr>
                <w:color w:val="002060"/>
              </w:rPr>
            </w:pPr>
            <w:r w:rsidRPr="006F38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E11B"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78E1E"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3EF6A"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4792A"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94148" w14:textId="77777777" w:rsidR="005907F8" w:rsidRPr="006F3834" w:rsidRDefault="005907F8" w:rsidP="00C857F2">
            <w:pPr>
              <w:pStyle w:val="rowtabella0"/>
              <w:jc w:val="center"/>
              <w:rPr>
                <w:color w:val="002060"/>
              </w:rPr>
            </w:pPr>
            <w:r w:rsidRPr="006F383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A5F44" w14:textId="77777777" w:rsidR="005907F8" w:rsidRPr="006F3834" w:rsidRDefault="005907F8" w:rsidP="00C857F2">
            <w:pPr>
              <w:pStyle w:val="rowtabella0"/>
              <w:jc w:val="center"/>
              <w:rPr>
                <w:color w:val="002060"/>
              </w:rPr>
            </w:pPr>
            <w:r w:rsidRPr="006F383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9410"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F3EB" w14:textId="77777777" w:rsidR="005907F8" w:rsidRPr="006F3834" w:rsidRDefault="005907F8" w:rsidP="00C857F2">
            <w:pPr>
              <w:pStyle w:val="rowtabella0"/>
              <w:jc w:val="center"/>
              <w:rPr>
                <w:color w:val="002060"/>
              </w:rPr>
            </w:pPr>
            <w:r w:rsidRPr="006F3834">
              <w:rPr>
                <w:color w:val="002060"/>
              </w:rPr>
              <w:t>0</w:t>
            </w:r>
          </w:p>
        </w:tc>
      </w:tr>
      <w:tr w:rsidR="005907F8" w:rsidRPr="006F3834" w14:paraId="0E0420A6"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4DD8F5" w14:textId="77777777" w:rsidR="005907F8" w:rsidRPr="006F3834" w:rsidRDefault="005907F8" w:rsidP="00C857F2">
            <w:pPr>
              <w:pStyle w:val="rowtabella0"/>
              <w:rPr>
                <w:color w:val="002060"/>
              </w:rPr>
            </w:pPr>
            <w:r w:rsidRPr="006F3834">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FB5B" w14:textId="77777777" w:rsidR="005907F8" w:rsidRPr="006F3834" w:rsidRDefault="005907F8" w:rsidP="00C857F2">
            <w:pPr>
              <w:pStyle w:val="rowtabella0"/>
              <w:jc w:val="center"/>
              <w:rPr>
                <w:color w:val="002060"/>
              </w:rPr>
            </w:pPr>
            <w:r w:rsidRPr="006F38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FAF6C"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98225"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2C353"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C00A0"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0B9D0" w14:textId="77777777" w:rsidR="005907F8" w:rsidRPr="006F3834" w:rsidRDefault="005907F8" w:rsidP="00C857F2">
            <w:pPr>
              <w:pStyle w:val="rowtabella0"/>
              <w:jc w:val="center"/>
              <w:rPr>
                <w:color w:val="002060"/>
              </w:rPr>
            </w:pPr>
            <w:r w:rsidRPr="006F383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5498A" w14:textId="77777777" w:rsidR="005907F8" w:rsidRPr="006F3834" w:rsidRDefault="005907F8" w:rsidP="00C857F2">
            <w:pPr>
              <w:pStyle w:val="rowtabella0"/>
              <w:jc w:val="center"/>
              <w:rPr>
                <w:color w:val="002060"/>
              </w:rPr>
            </w:pPr>
            <w:r w:rsidRPr="006F3834">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F8F7"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600A9" w14:textId="77777777" w:rsidR="005907F8" w:rsidRPr="006F3834" w:rsidRDefault="005907F8" w:rsidP="00C857F2">
            <w:pPr>
              <w:pStyle w:val="rowtabella0"/>
              <w:jc w:val="center"/>
              <w:rPr>
                <w:color w:val="002060"/>
              </w:rPr>
            </w:pPr>
            <w:r w:rsidRPr="006F3834">
              <w:rPr>
                <w:color w:val="002060"/>
              </w:rPr>
              <w:t>0</w:t>
            </w:r>
          </w:p>
        </w:tc>
      </w:tr>
      <w:tr w:rsidR="005907F8" w:rsidRPr="006F3834" w14:paraId="7CEDB3B8"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53E32" w14:textId="77777777" w:rsidR="005907F8" w:rsidRPr="006F3834" w:rsidRDefault="005907F8" w:rsidP="00C857F2">
            <w:pPr>
              <w:pStyle w:val="rowtabella0"/>
              <w:rPr>
                <w:color w:val="002060"/>
              </w:rPr>
            </w:pPr>
            <w:r w:rsidRPr="006F3834">
              <w:rPr>
                <w:color w:val="002060"/>
              </w:rPr>
              <w:t xml:space="preserve">A.S.D. </w:t>
            </w:r>
            <w:proofErr w:type="gramStart"/>
            <w:r w:rsidRPr="006F3834">
              <w:rPr>
                <w:color w:val="002060"/>
              </w:rPr>
              <w:t>CITTA</w:t>
            </w:r>
            <w:proofErr w:type="gramEnd"/>
            <w:r w:rsidRPr="006F3834">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DF59"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85BB5"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30AB1"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DFD45"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A1927"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EC3F" w14:textId="77777777" w:rsidR="005907F8" w:rsidRPr="006F3834" w:rsidRDefault="005907F8" w:rsidP="00C857F2">
            <w:pPr>
              <w:pStyle w:val="rowtabella0"/>
              <w:jc w:val="center"/>
              <w:rPr>
                <w:color w:val="002060"/>
              </w:rPr>
            </w:pPr>
            <w:r w:rsidRPr="006F383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B0920" w14:textId="77777777" w:rsidR="005907F8" w:rsidRPr="006F3834" w:rsidRDefault="005907F8" w:rsidP="00C857F2">
            <w:pPr>
              <w:pStyle w:val="rowtabella0"/>
              <w:jc w:val="center"/>
              <w:rPr>
                <w:color w:val="002060"/>
              </w:rPr>
            </w:pPr>
            <w:r w:rsidRPr="006F3834">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9DB1B" w14:textId="77777777" w:rsidR="005907F8" w:rsidRPr="006F3834" w:rsidRDefault="005907F8" w:rsidP="00C857F2">
            <w:pPr>
              <w:pStyle w:val="rowtabella0"/>
              <w:jc w:val="center"/>
              <w:rPr>
                <w:color w:val="002060"/>
              </w:rPr>
            </w:pPr>
            <w:r w:rsidRPr="006F38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7636B" w14:textId="77777777" w:rsidR="005907F8" w:rsidRPr="006F3834" w:rsidRDefault="005907F8" w:rsidP="00C857F2">
            <w:pPr>
              <w:pStyle w:val="rowtabella0"/>
              <w:jc w:val="center"/>
              <w:rPr>
                <w:color w:val="002060"/>
              </w:rPr>
            </w:pPr>
            <w:r w:rsidRPr="006F3834">
              <w:rPr>
                <w:color w:val="002060"/>
              </w:rPr>
              <w:t>0</w:t>
            </w:r>
          </w:p>
        </w:tc>
      </w:tr>
      <w:tr w:rsidR="005907F8" w:rsidRPr="006F3834" w14:paraId="26E4DEC6"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148E5B" w14:textId="77777777" w:rsidR="005907F8" w:rsidRPr="006F3834" w:rsidRDefault="005907F8" w:rsidP="00C857F2">
            <w:pPr>
              <w:pStyle w:val="rowtabella0"/>
              <w:rPr>
                <w:color w:val="002060"/>
              </w:rPr>
            </w:pPr>
            <w:r w:rsidRPr="006F3834">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62449"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AB53A"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72818"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9F923"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77415"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CFE3C" w14:textId="77777777" w:rsidR="005907F8" w:rsidRPr="006F3834" w:rsidRDefault="005907F8" w:rsidP="00C857F2">
            <w:pPr>
              <w:pStyle w:val="rowtabella0"/>
              <w:jc w:val="center"/>
              <w:rPr>
                <w:color w:val="002060"/>
              </w:rPr>
            </w:pPr>
            <w:r w:rsidRPr="006F383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1FB89" w14:textId="77777777" w:rsidR="005907F8" w:rsidRPr="006F3834" w:rsidRDefault="005907F8" w:rsidP="00C857F2">
            <w:pPr>
              <w:pStyle w:val="rowtabella0"/>
              <w:jc w:val="center"/>
              <w:rPr>
                <w:color w:val="002060"/>
              </w:rPr>
            </w:pPr>
            <w:r w:rsidRPr="006F3834">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B86C1" w14:textId="77777777" w:rsidR="005907F8" w:rsidRPr="006F3834" w:rsidRDefault="005907F8" w:rsidP="00C857F2">
            <w:pPr>
              <w:pStyle w:val="rowtabella0"/>
              <w:jc w:val="center"/>
              <w:rPr>
                <w:color w:val="002060"/>
              </w:rPr>
            </w:pPr>
            <w:r w:rsidRPr="006F38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8359" w14:textId="77777777" w:rsidR="005907F8" w:rsidRPr="006F3834" w:rsidRDefault="005907F8" w:rsidP="00C857F2">
            <w:pPr>
              <w:pStyle w:val="rowtabella0"/>
              <w:jc w:val="center"/>
              <w:rPr>
                <w:color w:val="002060"/>
              </w:rPr>
            </w:pPr>
            <w:r w:rsidRPr="006F3834">
              <w:rPr>
                <w:color w:val="002060"/>
              </w:rPr>
              <w:t>0</w:t>
            </w:r>
          </w:p>
        </w:tc>
      </w:tr>
      <w:tr w:rsidR="005907F8" w:rsidRPr="006F3834" w14:paraId="55B1AAB1"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432BEB" w14:textId="77777777" w:rsidR="005907F8" w:rsidRPr="003C3DDA" w:rsidRDefault="005907F8" w:rsidP="00C857F2">
            <w:pPr>
              <w:pStyle w:val="rowtabella0"/>
              <w:rPr>
                <w:color w:val="002060"/>
                <w:lang w:val="es-ES"/>
              </w:rPr>
            </w:pPr>
            <w:r w:rsidRPr="003C3DDA">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8B5FA"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A2F55"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69EEE"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BDC24"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91616"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12F00" w14:textId="77777777" w:rsidR="005907F8" w:rsidRPr="006F3834" w:rsidRDefault="005907F8" w:rsidP="00C857F2">
            <w:pPr>
              <w:pStyle w:val="rowtabella0"/>
              <w:jc w:val="center"/>
              <w:rPr>
                <w:color w:val="002060"/>
              </w:rPr>
            </w:pPr>
            <w:r w:rsidRPr="006F38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4D7C8" w14:textId="77777777" w:rsidR="005907F8" w:rsidRPr="006F3834" w:rsidRDefault="005907F8" w:rsidP="00C857F2">
            <w:pPr>
              <w:pStyle w:val="rowtabella0"/>
              <w:jc w:val="center"/>
              <w:rPr>
                <w:color w:val="002060"/>
              </w:rPr>
            </w:pPr>
            <w:r w:rsidRPr="006F383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0A1F" w14:textId="77777777" w:rsidR="005907F8" w:rsidRPr="006F3834" w:rsidRDefault="005907F8" w:rsidP="00C857F2">
            <w:pPr>
              <w:pStyle w:val="rowtabella0"/>
              <w:jc w:val="center"/>
              <w:rPr>
                <w:color w:val="002060"/>
              </w:rPr>
            </w:pPr>
            <w:r w:rsidRPr="006F38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C017C" w14:textId="77777777" w:rsidR="005907F8" w:rsidRPr="006F3834" w:rsidRDefault="005907F8" w:rsidP="00C857F2">
            <w:pPr>
              <w:pStyle w:val="rowtabella0"/>
              <w:jc w:val="center"/>
              <w:rPr>
                <w:color w:val="002060"/>
              </w:rPr>
            </w:pPr>
            <w:r w:rsidRPr="006F3834">
              <w:rPr>
                <w:color w:val="002060"/>
              </w:rPr>
              <w:t>0</w:t>
            </w:r>
          </w:p>
        </w:tc>
      </w:tr>
      <w:tr w:rsidR="005907F8" w:rsidRPr="006F3834" w14:paraId="79FC7C9B"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EE2E6E" w14:textId="77777777" w:rsidR="005907F8" w:rsidRPr="003C3DDA" w:rsidRDefault="005907F8" w:rsidP="00C857F2">
            <w:pPr>
              <w:pStyle w:val="rowtabella0"/>
              <w:rPr>
                <w:color w:val="002060"/>
                <w:lang w:val="es-ES"/>
              </w:rPr>
            </w:pPr>
            <w:r w:rsidRPr="003C3DDA">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7FB8B" w14:textId="77777777" w:rsidR="005907F8" w:rsidRPr="006F3834" w:rsidRDefault="005907F8" w:rsidP="00C857F2">
            <w:pPr>
              <w:pStyle w:val="rowtabella0"/>
              <w:jc w:val="center"/>
              <w:rPr>
                <w:color w:val="002060"/>
              </w:rPr>
            </w:pPr>
            <w:r w:rsidRPr="006F38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9C535"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678E"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4A29B"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DCFD"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0B718" w14:textId="77777777" w:rsidR="005907F8" w:rsidRPr="006F3834" w:rsidRDefault="005907F8" w:rsidP="00C857F2">
            <w:pPr>
              <w:pStyle w:val="rowtabella0"/>
              <w:jc w:val="center"/>
              <w:rPr>
                <w:color w:val="002060"/>
              </w:rPr>
            </w:pPr>
            <w:r w:rsidRPr="006F38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CDDC0" w14:textId="77777777" w:rsidR="005907F8" w:rsidRPr="006F3834" w:rsidRDefault="005907F8" w:rsidP="00C857F2">
            <w:pPr>
              <w:pStyle w:val="rowtabella0"/>
              <w:jc w:val="center"/>
              <w:rPr>
                <w:color w:val="002060"/>
              </w:rPr>
            </w:pPr>
            <w:r w:rsidRPr="006F383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3D3E9"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5E39" w14:textId="77777777" w:rsidR="005907F8" w:rsidRPr="006F3834" w:rsidRDefault="005907F8" w:rsidP="00C857F2">
            <w:pPr>
              <w:pStyle w:val="rowtabella0"/>
              <w:jc w:val="center"/>
              <w:rPr>
                <w:color w:val="002060"/>
              </w:rPr>
            </w:pPr>
            <w:r w:rsidRPr="006F3834">
              <w:rPr>
                <w:color w:val="002060"/>
              </w:rPr>
              <w:t>0</w:t>
            </w:r>
          </w:p>
        </w:tc>
      </w:tr>
      <w:tr w:rsidR="005907F8" w:rsidRPr="006F3834" w14:paraId="293D5277" w14:textId="77777777" w:rsidTr="00C857F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454695" w14:textId="77777777" w:rsidR="005907F8" w:rsidRPr="006F3834" w:rsidRDefault="005907F8" w:rsidP="00C857F2">
            <w:pPr>
              <w:pStyle w:val="rowtabella0"/>
              <w:rPr>
                <w:color w:val="002060"/>
              </w:rPr>
            </w:pPr>
            <w:r w:rsidRPr="006F3834">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1C123" w14:textId="77777777" w:rsidR="005907F8" w:rsidRPr="006F3834" w:rsidRDefault="005907F8" w:rsidP="00C857F2">
            <w:pPr>
              <w:pStyle w:val="rowtabella0"/>
              <w:jc w:val="center"/>
              <w:rPr>
                <w:color w:val="002060"/>
              </w:rPr>
            </w:pPr>
            <w:r w:rsidRPr="006F38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0A9E"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445D"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26C04"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6B330" w14:textId="77777777" w:rsidR="005907F8" w:rsidRPr="006F3834" w:rsidRDefault="005907F8" w:rsidP="00C857F2">
            <w:pPr>
              <w:pStyle w:val="rowtabella0"/>
              <w:jc w:val="center"/>
              <w:rPr>
                <w:color w:val="002060"/>
              </w:rPr>
            </w:pPr>
            <w:r w:rsidRPr="006F38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51B31" w14:textId="77777777" w:rsidR="005907F8" w:rsidRPr="006F3834" w:rsidRDefault="005907F8" w:rsidP="00C857F2">
            <w:pPr>
              <w:pStyle w:val="rowtabella0"/>
              <w:jc w:val="center"/>
              <w:rPr>
                <w:color w:val="002060"/>
              </w:rPr>
            </w:pPr>
            <w:r w:rsidRPr="006F383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11014" w14:textId="77777777" w:rsidR="005907F8" w:rsidRPr="006F3834" w:rsidRDefault="005907F8" w:rsidP="00C857F2">
            <w:pPr>
              <w:pStyle w:val="rowtabella0"/>
              <w:jc w:val="center"/>
              <w:rPr>
                <w:color w:val="002060"/>
              </w:rPr>
            </w:pPr>
            <w:r w:rsidRPr="006F3834">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28AAF" w14:textId="77777777" w:rsidR="005907F8" w:rsidRPr="006F3834" w:rsidRDefault="005907F8" w:rsidP="00C857F2">
            <w:pPr>
              <w:pStyle w:val="rowtabella0"/>
              <w:jc w:val="center"/>
              <w:rPr>
                <w:color w:val="002060"/>
              </w:rPr>
            </w:pPr>
            <w:r w:rsidRPr="006F383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F36FC" w14:textId="77777777" w:rsidR="005907F8" w:rsidRPr="006F3834" w:rsidRDefault="005907F8" w:rsidP="00C857F2">
            <w:pPr>
              <w:pStyle w:val="rowtabella0"/>
              <w:jc w:val="center"/>
              <w:rPr>
                <w:color w:val="002060"/>
              </w:rPr>
            </w:pPr>
            <w:r w:rsidRPr="006F3834">
              <w:rPr>
                <w:color w:val="002060"/>
              </w:rPr>
              <w:t>0</w:t>
            </w:r>
          </w:p>
        </w:tc>
      </w:tr>
    </w:tbl>
    <w:p w14:paraId="30916EE1" w14:textId="77777777" w:rsidR="005907F8" w:rsidRPr="006F3834" w:rsidRDefault="005907F8" w:rsidP="005907F8">
      <w:pPr>
        <w:pStyle w:val="breakline"/>
        <w:rPr>
          <w:rFonts w:eastAsiaTheme="minorEastAsia"/>
          <w:color w:val="002060"/>
        </w:rPr>
      </w:pPr>
    </w:p>
    <w:p w14:paraId="56578ACC" w14:textId="77777777" w:rsidR="005907F8" w:rsidRPr="006F3834" w:rsidRDefault="005907F8" w:rsidP="005907F8">
      <w:pPr>
        <w:pStyle w:val="breakline"/>
        <w:rPr>
          <w:color w:val="002060"/>
        </w:rPr>
      </w:pPr>
    </w:p>
    <w:p w14:paraId="7774A4E0" w14:textId="77777777" w:rsidR="005907F8" w:rsidRPr="006F3834" w:rsidRDefault="005907F8" w:rsidP="005907F8">
      <w:pPr>
        <w:pStyle w:val="sottotitolocampionato10"/>
        <w:rPr>
          <w:color w:val="002060"/>
        </w:rPr>
      </w:pPr>
      <w:r w:rsidRPr="006F383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907F8" w:rsidRPr="006F3834" w14:paraId="26CAE38F" w14:textId="77777777" w:rsidTr="00C857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60D60" w14:textId="77777777" w:rsidR="005907F8" w:rsidRPr="006F3834" w:rsidRDefault="005907F8" w:rsidP="00C857F2">
            <w:pPr>
              <w:pStyle w:val="headertabella0"/>
              <w:rPr>
                <w:color w:val="002060"/>
              </w:rPr>
            </w:pPr>
            <w:r w:rsidRPr="006F38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BFA36" w14:textId="77777777" w:rsidR="005907F8" w:rsidRPr="006F3834" w:rsidRDefault="005907F8" w:rsidP="00C857F2">
            <w:pPr>
              <w:pStyle w:val="headertabella0"/>
              <w:rPr>
                <w:color w:val="002060"/>
              </w:rPr>
            </w:pPr>
            <w:r w:rsidRPr="006F38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AB765" w14:textId="77777777" w:rsidR="005907F8" w:rsidRPr="006F3834" w:rsidRDefault="005907F8" w:rsidP="00C857F2">
            <w:pPr>
              <w:pStyle w:val="headertabella0"/>
              <w:rPr>
                <w:color w:val="002060"/>
              </w:rPr>
            </w:pPr>
            <w:r w:rsidRPr="006F38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A65FE" w14:textId="77777777" w:rsidR="005907F8" w:rsidRPr="006F3834" w:rsidRDefault="005907F8" w:rsidP="00C857F2">
            <w:pPr>
              <w:pStyle w:val="headertabella0"/>
              <w:rPr>
                <w:color w:val="002060"/>
              </w:rPr>
            </w:pPr>
            <w:r w:rsidRPr="006F38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7CC57" w14:textId="77777777" w:rsidR="005907F8" w:rsidRPr="006F3834" w:rsidRDefault="005907F8" w:rsidP="00C857F2">
            <w:pPr>
              <w:pStyle w:val="headertabella0"/>
              <w:rPr>
                <w:color w:val="002060"/>
              </w:rPr>
            </w:pPr>
            <w:r w:rsidRPr="006F38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7043E" w14:textId="77777777" w:rsidR="005907F8" w:rsidRPr="006F3834" w:rsidRDefault="005907F8" w:rsidP="00C857F2">
            <w:pPr>
              <w:pStyle w:val="headertabella0"/>
              <w:rPr>
                <w:color w:val="002060"/>
              </w:rPr>
            </w:pPr>
            <w:r w:rsidRPr="006F38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A81CF" w14:textId="77777777" w:rsidR="005907F8" w:rsidRPr="006F3834" w:rsidRDefault="005907F8" w:rsidP="00C857F2">
            <w:pPr>
              <w:pStyle w:val="headertabella0"/>
              <w:rPr>
                <w:color w:val="002060"/>
              </w:rPr>
            </w:pPr>
            <w:r w:rsidRPr="006F38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2C062" w14:textId="77777777" w:rsidR="005907F8" w:rsidRPr="006F3834" w:rsidRDefault="005907F8" w:rsidP="00C857F2">
            <w:pPr>
              <w:pStyle w:val="headertabella0"/>
              <w:rPr>
                <w:color w:val="002060"/>
              </w:rPr>
            </w:pPr>
            <w:r w:rsidRPr="006F38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B55CE" w14:textId="77777777" w:rsidR="005907F8" w:rsidRPr="006F3834" w:rsidRDefault="005907F8" w:rsidP="00C857F2">
            <w:pPr>
              <w:pStyle w:val="headertabella0"/>
              <w:rPr>
                <w:color w:val="002060"/>
              </w:rPr>
            </w:pPr>
            <w:r w:rsidRPr="006F38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79062" w14:textId="77777777" w:rsidR="005907F8" w:rsidRPr="006F3834" w:rsidRDefault="005907F8" w:rsidP="00C857F2">
            <w:pPr>
              <w:pStyle w:val="headertabella0"/>
              <w:rPr>
                <w:color w:val="002060"/>
              </w:rPr>
            </w:pPr>
            <w:r w:rsidRPr="006F3834">
              <w:rPr>
                <w:color w:val="002060"/>
              </w:rPr>
              <w:t>PE</w:t>
            </w:r>
          </w:p>
        </w:tc>
      </w:tr>
      <w:tr w:rsidR="005907F8" w:rsidRPr="006F3834" w14:paraId="2AC23584" w14:textId="77777777" w:rsidTr="00C857F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88A443" w14:textId="77777777" w:rsidR="005907F8" w:rsidRPr="006F3834" w:rsidRDefault="005907F8" w:rsidP="00C857F2">
            <w:pPr>
              <w:pStyle w:val="rowtabella0"/>
              <w:rPr>
                <w:color w:val="002060"/>
              </w:rPr>
            </w:pPr>
            <w:r w:rsidRPr="006F3834">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28AD7" w14:textId="77777777" w:rsidR="005907F8" w:rsidRPr="006F3834" w:rsidRDefault="005907F8" w:rsidP="00C857F2">
            <w:pPr>
              <w:pStyle w:val="rowtabella0"/>
              <w:jc w:val="center"/>
              <w:rPr>
                <w:color w:val="002060"/>
              </w:rPr>
            </w:pPr>
            <w:r w:rsidRPr="006F38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50E2E"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DDDC4" w14:textId="77777777" w:rsidR="005907F8" w:rsidRPr="006F3834" w:rsidRDefault="005907F8" w:rsidP="00C857F2">
            <w:pPr>
              <w:pStyle w:val="rowtabella0"/>
              <w:jc w:val="center"/>
              <w:rPr>
                <w:color w:val="002060"/>
              </w:rPr>
            </w:pPr>
            <w:r w:rsidRPr="006F38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186FC"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6922"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2134C" w14:textId="77777777" w:rsidR="005907F8" w:rsidRPr="006F3834" w:rsidRDefault="005907F8" w:rsidP="00C857F2">
            <w:pPr>
              <w:pStyle w:val="rowtabella0"/>
              <w:jc w:val="center"/>
              <w:rPr>
                <w:color w:val="002060"/>
              </w:rPr>
            </w:pPr>
            <w:r w:rsidRPr="006F3834">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B0B33" w14:textId="77777777" w:rsidR="005907F8" w:rsidRPr="006F3834" w:rsidRDefault="005907F8" w:rsidP="00C857F2">
            <w:pPr>
              <w:pStyle w:val="rowtabella0"/>
              <w:jc w:val="center"/>
              <w:rPr>
                <w:color w:val="002060"/>
              </w:rPr>
            </w:pPr>
            <w:r w:rsidRPr="006F38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96D09" w14:textId="77777777" w:rsidR="005907F8" w:rsidRPr="006F3834" w:rsidRDefault="005907F8" w:rsidP="00C857F2">
            <w:pPr>
              <w:pStyle w:val="rowtabella0"/>
              <w:jc w:val="center"/>
              <w:rPr>
                <w:color w:val="002060"/>
              </w:rPr>
            </w:pPr>
            <w:r w:rsidRPr="006F38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8AD03" w14:textId="77777777" w:rsidR="005907F8" w:rsidRPr="006F3834" w:rsidRDefault="005907F8" w:rsidP="00C857F2">
            <w:pPr>
              <w:pStyle w:val="rowtabella0"/>
              <w:jc w:val="center"/>
              <w:rPr>
                <w:color w:val="002060"/>
              </w:rPr>
            </w:pPr>
            <w:r w:rsidRPr="006F3834">
              <w:rPr>
                <w:color w:val="002060"/>
              </w:rPr>
              <w:t>0</w:t>
            </w:r>
          </w:p>
        </w:tc>
      </w:tr>
      <w:tr w:rsidR="005907F8" w:rsidRPr="006F3834" w14:paraId="44690F7B"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BD23B" w14:textId="77777777" w:rsidR="005907F8" w:rsidRPr="006F3834" w:rsidRDefault="005907F8" w:rsidP="00C857F2">
            <w:pPr>
              <w:pStyle w:val="rowtabella0"/>
              <w:rPr>
                <w:color w:val="002060"/>
              </w:rPr>
            </w:pPr>
            <w:r w:rsidRPr="006F3834">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1400" w14:textId="77777777" w:rsidR="005907F8" w:rsidRPr="006F3834" w:rsidRDefault="005907F8" w:rsidP="00C857F2">
            <w:pPr>
              <w:pStyle w:val="rowtabella0"/>
              <w:jc w:val="center"/>
              <w:rPr>
                <w:color w:val="002060"/>
              </w:rPr>
            </w:pPr>
            <w:r w:rsidRPr="006F383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5137F"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E4A1"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4A0C4"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8CD1"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F1374" w14:textId="77777777" w:rsidR="005907F8" w:rsidRPr="006F3834" w:rsidRDefault="005907F8" w:rsidP="00C857F2">
            <w:pPr>
              <w:pStyle w:val="rowtabella0"/>
              <w:jc w:val="center"/>
              <w:rPr>
                <w:color w:val="002060"/>
              </w:rPr>
            </w:pPr>
            <w:r w:rsidRPr="006F3834">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A27C7" w14:textId="77777777" w:rsidR="005907F8" w:rsidRPr="006F3834" w:rsidRDefault="005907F8" w:rsidP="00C857F2">
            <w:pPr>
              <w:pStyle w:val="rowtabella0"/>
              <w:jc w:val="center"/>
              <w:rPr>
                <w:color w:val="002060"/>
              </w:rPr>
            </w:pPr>
            <w:r w:rsidRPr="006F38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4C094" w14:textId="77777777" w:rsidR="005907F8" w:rsidRPr="006F3834" w:rsidRDefault="005907F8" w:rsidP="00C857F2">
            <w:pPr>
              <w:pStyle w:val="rowtabella0"/>
              <w:jc w:val="center"/>
              <w:rPr>
                <w:color w:val="002060"/>
              </w:rPr>
            </w:pPr>
            <w:r w:rsidRPr="006F38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CCBF3" w14:textId="77777777" w:rsidR="005907F8" w:rsidRPr="006F3834" w:rsidRDefault="005907F8" w:rsidP="00C857F2">
            <w:pPr>
              <w:pStyle w:val="rowtabella0"/>
              <w:jc w:val="center"/>
              <w:rPr>
                <w:color w:val="002060"/>
              </w:rPr>
            </w:pPr>
            <w:r w:rsidRPr="006F3834">
              <w:rPr>
                <w:color w:val="002060"/>
              </w:rPr>
              <w:t>0</w:t>
            </w:r>
          </w:p>
        </w:tc>
      </w:tr>
      <w:tr w:rsidR="005907F8" w:rsidRPr="006F3834" w14:paraId="175F29E9"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83B23C" w14:textId="77777777" w:rsidR="005907F8" w:rsidRPr="006F3834" w:rsidRDefault="005907F8" w:rsidP="00C857F2">
            <w:pPr>
              <w:pStyle w:val="rowtabella0"/>
              <w:rPr>
                <w:color w:val="002060"/>
              </w:rPr>
            </w:pPr>
            <w:r w:rsidRPr="006F3834">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96564" w14:textId="77777777" w:rsidR="005907F8" w:rsidRPr="006F3834" w:rsidRDefault="005907F8" w:rsidP="00C857F2">
            <w:pPr>
              <w:pStyle w:val="rowtabella0"/>
              <w:jc w:val="center"/>
              <w:rPr>
                <w:color w:val="002060"/>
              </w:rPr>
            </w:pPr>
            <w:r w:rsidRPr="006F38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36CA4"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BBC13"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AFF57"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28FAA"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252E" w14:textId="77777777" w:rsidR="005907F8" w:rsidRPr="006F3834" w:rsidRDefault="005907F8" w:rsidP="00C857F2">
            <w:pPr>
              <w:pStyle w:val="rowtabella0"/>
              <w:jc w:val="center"/>
              <w:rPr>
                <w:color w:val="002060"/>
              </w:rPr>
            </w:pPr>
            <w:r w:rsidRPr="006F383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526EE" w14:textId="77777777" w:rsidR="005907F8" w:rsidRPr="006F3834" w:rsidRDefault="005907F8" w:rsidP="00C857F2">
            <w:pPr>
              <w:pStyle w:val="rowtabella0"/>
              <w:jc w:val="center"/>
              <w:rPr>
                <w:color w:val="002060"/>
              </w:rPr>
            </w:pPr>
            <w:r w:rsidRPr="006F38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374C5" w14:textId="77777777" w:rsidR="005907F8" w:rsidRPr="006F3834" w:rsidRDefault="005907F8" w:rsidP="00C857F2">
            <w:pPr>
              <w:pStyle w:val="rowtabella0"/>
              <w:jc w:val="center"/>
              <w:rPr>
                <w:color w:val="002060"/>
              </w:rPr>
            </w:pPr>
            <w:r w:rsidRPr="006F38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6A3B" w14:textId="77777777" w:rsidR="005907F8" w:rsidRPr="006F3834" w:rsidRDefault="005907F8" w:rsidP="00C857F2">
            <w:pPr>
              <w:pStyle w:val="rowtabella0"/>
              <w:jc w:val="center"/>
              <w:rPr>
                <w:color w:val="002060"/>
              </w:rPr>
            </w:pPr>
            <w:r w:rsidRPr="006F3834">
              <w:rPr>
                <w:color w:val="002060"/>
              </w:rPr>
              <w:t>0</w:t>
            </w:r>
          </w:p>
        </w:tc>
      </w:tr>
      <w:tr w:rsidR="005907F8" w:rsidRPr="006F3834" w14:paraId="305319D0"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D78645" w14:textId="77777777" w:rsidR="005907F8" w:rsidRPr="006F3834" w:rsidRDefault="005907F8" w:rsidP="00C857F2">
            <w:pPr>
              <w:pStyle w:val="rowtabella0"/>
              <w:rPr>
                <w:color w:val="002060"/>
              </w:rPr>
            </w:pPr>
            <w:r w:rsidRPr="006F3834">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6C881" w14:textId="77777777" w:rsidR="005907F8" w:rsidRPr="006F3834" w:rsidRDefault="005907F8" w:rsidP="00C857F2">
            <w:pPr>
              <w:pStyle w:val="rowtabella0"/>
              <w:jc w:val="center"/>
              <w:rPr>
                <w:color w:val="002060"/>
              </w:rPr>
            </w:pPr>
            <w:r w:rsidRPr="006F38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C2A0"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2BB8"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B2981"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416C7"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A8CC2" w14:textId="77777777" w:rsidR="005907F8" w:rsidRPr="006F3834" w:rsidRDefault="005907F8" w:rsidP="00C857F2">
            <w:pPr>
              <w:pStyle w:val="rowtabella0"/>
              <w:jc w:val="center"/>
              <w:rPr>
                <w:color w:val="002060"/>
              </w:rPr>
            </w:pPr>
            <w:r w:rsidRPr="006F383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6DEB8" w14:textId="77777777" w:rsidR="005907F8" w:rsidRPr="006F3834" w:rsidRDefault="005907F8" w:rsidP="00C857F2">
            <w:pPr>
              <w:pStyle w:val="rowtabella0"/>
              <w:jc w:val="center"/>
              <w:rPr>
                <w:color w:val="002060"/>
              </w:rPr>
            </w:pPr>
            <w:r w:rsidRPr="006F383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B166E" w14:textId="77777777" w:rsidR="005907F8" w:rsidRPr="006F3834" w:rsidRDefault="005907F8" w:rsidP="00C857F2">
            <w:pPr>
              <w:pStyle w:val="rowtabella0"/>
              <w:jc w:val="center"/>
              <w:rPr>
                <w:color w:val="002060"/>
              </w:rPr>
            </w:pPr>
            <w:r w:rsidRPr="006F38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84EC8" w14:textId="77777777" w:rsidR="005907F8" w:rsidRPr="006F3834" w:rsidRDefault="005907F8" w:rsidP="00C857F2">
            <w:pPr>
              <w:pStyle w:val="rowtabella0"/>
              <w:jc w:val="center"/>
              <w:rPr>
                <w:color w:val="002060"/>
              </w:rPr>
            </w:pPr>
            <w:r w:rsidRPr="006F3834">
              <w:rPr>
                <w:color w:val="002060"/>
              </w:rPr>
              <w:t>0</w:t>
            </w:r>
          </w:p>
        </w:tc>
      </w:tr>
      <w:tr w:rsidR="005907F8" w:rsidRPr="006F3834" w14:paraId="07B1529E"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1FB27" w14:textId="77777777" w:rsidR="005907F8" w:rsidRPr="006F3834" w:rsidRDefault="005907F8" w:rsidP="00C857F2">
            <w:pPr>
              <w:pStyle w:val="rowtabella0"/>
              <w:rPr>
                <w:color w:val="002060"/>
              </w:rPr>
            </w:pPr>
            <w:r w:rsidRPr="006F383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D0904" w14:textId="77777777" w:rsidR="005907F8" w:rsidRPr="006F3834" w:rsidRDefault="005907F8" w:rsidP="00C857F2">
            <w:pPr>
              <w:pStyle w:val="rowtabella0"/>
              <w:jc w:val="center"/>
              <w:rPr>
                <w:color w:val="002060"/>
              </w:rPr>
            </w:pPr>
            <w:r w:rsidRPr="006F38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FD66B"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17301"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C6AD"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3C877"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E738B" w14:textId="77777777" w:rsidR="005907F8" w:rsidRPr="006F3834" w:rsidRDefault="005907F8" w:rsidP="00C857F2">
            <w:pPr>
              <w:pStyle w:val="rowtabella0"/>
              <w:jc w:val="center"/>
              <w:rPr>
                <w:color w:val="002060"/>
              </w:rPr>
            </w:pPr>
            <w:r w:rsidRPr="006F383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36E12" w14:textId="77777777" w:rsidR="005907F8" w:rsidRPr="006F3834" w:rsidRDefault="005907F8" w:rsidP="00C857F2">
            <w:pPr>
              <w:pStyle w:val="rowtabella0"/>
              <w:jc w:val="center"/>
              <w:rPr>
                <w:color w:val="002060"/>
              </w:rPr>
            </w:pPr>
            <w:r w:rsidRPr="006F383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26275" w14:textId="77777777" w:rsidR="005907F8" w:rsidRPr="006F3834" w:rsidRDefault="005907F8" w:rsidP="00C857F2">
            <w:pPr>
              <w:pStyle w:val="rowtabella0"/>
              <w:jc w:val="center"/>
              <w:rPr>
                <w:color w:val="002060"/>
              </w:rPr>
            </w:pPr>
            <w:r w:rsidRPr="006F38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80C01" w14:textId="77777777" w:rsidR="005907F8" w:rsidRPr="006F3834" w:rsidRDefault="005907F8" w:rsidP="00C857F2">
            <w:pPr>
              <w:pStyle w:val="rowtabella0"/>
              <w:jc w:val="center"/>
              <w:rPr>
                <w:color w:val="002060"/>
              </w:rPr>
            </w:pPr>
            <w:r w:rsidRPr="006F3834">
              <w:rPr>
                <w:color w:val="002060"/>
              </w:rPr>
              <w:t>0</w:t>
            </w:r>
          </w:p>
        </w:tc>
      </w:tr>
      <w:tr w:rsidR="005907F8" w:rsidRPr="006F3834" w14:paraId="265DA012"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B191E" w14:textId="77777777" w:rsidR="005907F8" w:rsidRPr="006F3834" w:rsidRDefault="005907F8" w:rsidP="00C857F2">
            <w:pPr>
              <w:pStyle w:val="rowtabella0"/>
              <w:rPr>
                <w:color w:val="002060"/>
              </w:rPr>
            </w:pPr>
            <w:r w:rsidRPr="006F3834">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F63B2" w14:textId="77777777" w:rsidR="005907F8" w:rsidRPr="006F3834" w:rsidRDefault="005907F8" w:rsidP="00C857F2">
            <w:pPr>
              <w:pStyle w:val="rowtabella0"/>
              <w:jc w:val="center"/>
              <w:rPr>
                <w:color w:val="002060"/>
              </w:rPr>
            </w:pPr>
            <w:r w:rsidRPr="006F38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08EA9"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DD1EB"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B0D1E"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335B4"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01342" w14:textId="77777777" w:rsidR="005907F8" w:rsidRPr="006F3834" w:rsidRDefault="005907F8" w:rsidP="00C857F2">
            <w:pPr>
              <w:pStyle w:val="rowtabella0"/>
              <w:jc w:val="center"/>
              <w:rPr>
                <w:color w:val="002060"/>
              </w:rPr>
            </w:pPr>
            <w:r w:rsidRPr="006F3834">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F8EC9" w14:textId="77777777" w:rsidR="005907F8" w:rsidRPr="006F3834" w:rsidRDefault="005907F8" w:rsidP="00C857F2">
            <w:pPr>
              <w:pStyle w:val="rowtabella0"/>
              <w:jc w:val="center"/>
              <w:rPr>
                <w:color w:val="002060"/>
              </w:rPr>
            </w:pPr>
            <w:r w:rsidRPr="006F383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59DA0" w14:textId="77777777" w:rsidR="005907F8" w:rsidRPr="006F3834" w:rsidRDefault="005907F8" w:rsidP="00C857F2">
            <w:pPr>
              <w:pStyle w:val="rowtabella0"/>
              <w:jc w:val="center"/>
              <w:rPr>
                <w:color w:val="002060"/>
              </w:rPr>
            </w:pPr>
            <w:r w:rsidRPr="006F38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CA61E" w14:textId="77777777" w:rsidR="005907F8" w:rsidRPr="006F3834" w:rsidRDefault="005907F8" w:rsidP="00C857F2">
            <w:pPr>
              <w:pStyle w:val="rowtabella0"/>
              <w:jc w:val="center"/>
              <w:rPr>
                <w:color w:val="002060"/>
              </w:rPr>
            </w:pPr>
            <w:r w:rsidRPr="006F3834">
              <w:rPr>
                <w:color w:val="002060"/>
              </w:rPr>
              <w:t>0</w:t>
            </w:r>
          </w:p>
        </w:tc>
      </w:tr>
      <w:tr w:rsidR="005907F8" w:rsidRPr="006F3834" w14:paraId="09F03866"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29DD7" w14:textId="77777777" w:rsidR="005907F8" w:rsidRPr="006F3834" w:rsidRDefault="005907F8" w:rsidP="00C857F2">
            <w:pPr>
              <w:pStyle w:val="rowtabella0"/>
              <w:rPr>
                <w:color w:val="002060"/>
              </w:rPr>
            </w:pPr>
            <w:r w:rsidRPr="006F3834">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2FFF" w14:textId="77777777" w:rsidR="005907F8" w:rsidRPr="006F3834" w:rsidRDefault="005907F8" w:rsidP="00C857F2">
            <w:pPr>
              <w:pStyle w:val="rowtabella0"/>
              <w:jc w:val="center"/>
              <w:rPr>
                <w:color w:val="002060"/>
              </w:rPr>
            </w:pPr>
            <w:r w:rsidRPr="006F38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4433E"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49A29"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ADB4E"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C12F4"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00FC0" w14:textId="77777777" w:rsidR="005907F8" w:rsidRPr="006F3834" w:rsidRDefault="005907F8" w:rsidP="00C857F2">
            <w:pPr>
              <w:pStyle w:val="rowtabella0"/>
              <w:jc w:val="center"/>
              <w:rPr>
                <w:color w:val="002060"/>
              </w:rPr>
            </w:pPr>
            <w:r w:rsidRPr="006F383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355A" w14:textId="77777777" w:rsidR="005907F8" w:rsidRPr="006F3834" w:rsidRDefault="005907F8" w:rsidP="00C857F2">
            <w:pPr>
              <w:pStyle w:val="rowtabella0"/>
              <w:jc w:val="center"/>
              <w:rPr>
                <w:color w:val="002060"/>
              </w:rPr>
            </w:pPr>
            <w:r w:rsidRPr="006F383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0C098"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96DA5" w14:textId="77777777" w:rsidR="005907F8" w:rsidRPr="006F3834" w:rsidRDefault="005907F8" w:rsidP="00C857F2">
            <w:pPr>
              <w:pStyle w:val="rowtabella0"/>
              <w:jc w:val="center"/>
              <w:rPr>
                <w:color w:val="002060"/>
              </w:rPr>
            </w:pPr>
            <w:r w:rsidRPr="006F3834">
              <w:rPr>
                <w:color w:val="002060"/>
              </w:rPr>
              <w:t>0</w:t>
            </w:r>
          </w:p>
        </w:tc>
      </w:tr>
      <w:tr w:rsidR="005907F8" w:rsidRPr="006F3834" w14:paraId="53A61FAF"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05248" w14:textId="77777777" w:rsidR="005907F8" w:rsidRPr="006F3834" w:rsidRDefault="005907F8" w:rsidP="00C857F2">
            <w:pPr>
              <w:pStyle w:val="rowtabella0"/>
              <w:rPr>
                <w:color w:val="002060"/>
              </w:rPr>
            </w:pPr>
            <w:r w:rsidRPr="006F3834">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17AF6" w14:textId="77777777" w:rsidR="005907F8" w:rsidRPr="006F3834" w:rsidRDefault="005907F8" w:rsidP="00C857F2">
            <w:pPr>
              <w:pStyle w:val="rowtabella0"/>
              <w:jc w:val="center"/>
              <w:rPr>
                <w:color w:val="002060"/>
              </w:rPr>
            </w:pPr>
            <w:r w:rsidRPr="006F38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EAEF"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FBC2D"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2CCCE"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FF75"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018D4" w14:textId="77777777" w:rsidR="005907F8" w:rsidRPr="006F3834" w:rsidRDefault="005907F8" w:rsidP="00C857F2">
            <w:pPr>
              <w:pStyle w:val="rowtabella0"/>
              <w:jc w:val="center"/>
              <w:rPr>
                <w:color w:val="002060"/>
              </w:rPr>
            </w:pPr>
            <w:r w:rsidRPr="006F38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53117" w14:textId="77777777" w:rsidR="005907F8" w:rsidRPr="006F3834" w:rsidRDefault="005907F8" w:rsidP="00C857F2">
            <w:pPr>
              <w:pStyle w:val="rowtabella0"/>
              <w:jc w:val="center"/>
              <w:rPr>
                <w:color w:val="002060"/>
              </w:rPr>
            </w:pPr>
            <w:r w:rsidRPr="006F38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92269"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9F4EE" w14:textId="77777777" w:rsidR="005907F8" w:rsidRPr="006F3834" w:rsidRDefault="005907F8" w:rsidP="00C857F2">
            <w:pPr>
              <w:pStyle w:val="rowtabella0"/>
              <w:jc w:val="center"/>
              <w:rPr>
                <w:color w:val="002060"/>
              </w:rPr>
            </w:pPr>
            <w:r w:rsidRPr="006F3834">
              <w:rPr>
                <w:color w:val="002060"/>
              </w:rPr>
              <w:t>0</w:t>
            </w:r>
          </w:p>
        </w:tc>
      </w:tr>
      <w:tr w:rsidR="005907F8" w:rsidRPr="006F3834" w14:paraId="04F945FF"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A5285" w14:textId="77777777" w:rsidR="005907F8" w:rsidRPr="006F3834" w:rsidRDefault="005907F8" w:rsidP="00C857F2">
            <w:pPr>
              <w:pStyle w:val="rowtabella0"/>
              <w:rPr>
                <w:color w:val="002060"/>
              </w:rPr>
            </w:pPr>
            <w:r w:rsidRPr="006F383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C78E8"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725CA"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17121"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DC20D"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A3600"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69091" w14:textId="77777777" w:rsidR="005907F8" w:rsidRPr="006F3834" w:rsidRDefault="005907F8" w:rsidP="00C857F2">
            <w:pPr>
              <w:pStyle w:val="rowtabella0"/>
              <w:jc w:val="center"/>
              <w:rPr>
                <w:color w:val="002060"/>
              </w:rPr>
            </w:pPr>
            <w:r w:rsidRPr="006F3834">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4DA1A" w14:textId="77777777" w:rsidR="005907F8" w:rsidRPr="006F3834" w:rsidRDefault="005907F8" w:rsidP="00C857F2">
            <w:pPr>
              <w:pStyle w:val="rowtabella0"/>
              <w:jc w:val="center"/>
              <w:rPr>
                <w:color w:val="002060"/>
              </w:rPr>
            </w:pPr>
            <w:r w:rsidRPr="006F3834">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FDF9A" w14:textId="77777777" w:rsidR="005907F8" w:rsidRPr="006F3834" w:rsidRDefault="005907F8" w:rsidP="00C857F2">
            <w:pPr>
              <w:pStyle w:val="rowtabella0"/>
              <w:jc w:val="center"/>
              <w:rPr>
                <w:color w:val="002060"/>
              </w:rPr>
            </w:pPr>
            <w:r w:rsidRPr="006F38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EDB6" w14:textId="77777777" w:rsidR="005907F8" w:rsidRPr="006F3834" w:rsidRDefault="005907F8" w:rsidP="00C857F2">
            <w:pPr>
              <w:pStyle w:val="rowtabella0"/>
              <w:jc w:val="center"/>
              <w:rPr>
                <w:color w:val="002060"/>
              </w:rPr>
            </w:pPr>
            <w:r w:rsidRPr="006F3834">
              <w:rPr>
                <w:color w:val="002060"/>
              </w:rPr>
              <w:t>0</w:t>
            </w:r>
          </w:p>
        </w:tc>
      </w:tr>
      <w:tr w:rsidR="005907F8" w:rsidRPr="006F3834" w14:paraId="7E865692"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F0A2C" w14:textId="77777777" w:rsidR="005907F8" w:rsidRPr="006F3834" w:rsidRDefault="005907F8" w:rsidP="00C857F2">
            <w:pPr>
              <w:pStyle w:val="rowtabella0"/>
              <w:rPr>
                <w:color w:val="002060"/>
              </w:rPr>
            </w:pPr>
            <w:r w:rsidRPr="006F3834">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1F36"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843AB"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8C414"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D549"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116D3"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9D87" w14:textId="77777777" w:rsidR="005907F8" w:rsidRPr="006F3834" w:rsidRDefault="005907F8" w:rsidP="00C857F2">
            <w:pPr>
              <w:pStyle w:val="rowtabella0"/>
              <w:jc w:val="center"/>
              <w:rPr>
                <w:color w:val="002060"/>
              </w:rPr>
            </w:pPr>
            <w:r w:rsidRPr="006F383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92E10" w14:textId="77777777" w:rsidR="005907F8" w:rsidRPr="006F3834" w:rsidRDefault="005907F8" w:rsidP="00C857F2">
            <w:pPr>
              <w:pStyle w:val="rowtabella0"/>
              <w:jc w:val="center"/>
              <w:rPr>
                <w:color w:val="002060"/>
              </w:rPr>
            </w:pPr>
            <w:r w:rsidRPr="006F3834">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91CEA"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715A7" w14:textId="77777777" w:rsidR="005907F8" w:rsidRPr="006F3834" w:rsidRDefault="005907F8" w:rsidP="00C857F2">
            <w:pPr>
              <w:pStyle w:val="rowtabella0"/>
              <w:jc w:val="center"/>
              <w:rPr>
                <w:color w:val="002060"/>
              </w:rPr>
            </w:pPr>
            <w:r w:rsidRPr="006F3834">
              <w:rPr>
                <w:color w:val="002060"/>
              </w:rPr>
              <w:t>0</w:t>
            </w:r>
          </w:p>
        </w:tc>
      </w:tr>
      <w:tr w:rsidR="005907F8" w:rsidRPr="006F3834" w14:paraId="03DA4A6B"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41402" w14:textId="77777777" w:rsidR="005907F8" w:rsidRPr="006F3834" w:rsidRDefault="005907F8" w:rsidP="00C857F2">
            <w:pPr>
              <w:pStyle w:val="rowtabella0"/>
              <w:rPr>
                <w:color w:val="002060"/>
              </w:rPr>
            </w:pPr>
            <w:r w:rsidRPr="006F3834">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32AB" w14:textId="77777777" w:rsidR="005907F8" w:rsidRPr="006F3834" w:rsidRDefault="005907F8" w:rsidP="00C857F2">
            <w:pPr>
              <w:pStyle w:val="rowtabella0"/>
              <w:jc w:val="center"/>
              <w:rPr>
                <w:color w:val="002060"/>
              </w:rPr>
            </w:pPr>
            <w:r w:rsidRPr="006F38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4AED3"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3CA4A"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45977"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9093D"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44F4A" w14:textId="77777777" w:rsidR="005907F8" w:rsidRPr="006F3834" w:rsidRDefault="005907F8" w:rsidP="00C857F2">
            <w:pPr>
              <w:pStyle w:val="rowtabella0"/>
              <w:jc w:val="center"/>
              <w:rPr>
                <w:color w:val="002060"/>
              </w:rPr>
            </w:pPr>
            <w:r w:rsidRPr="006F383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938A" w14:textId="77777777" w:rsidR="005907F8" w:rsidRPr="006F3834" w:rsidRDefault="005907F8" w:rsidP="00C857F2">
            <w:pPr>
              <w:pStyle w:val="rowtabella0"/>
              <w:jc w:val="center"/>
              <w:rPr>
                <w:color w:val="002060"/>
              </w:rPr>
            </w:pPr>
            <w:r w:rsidRPr="006F3834">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2DDD0" w14:textId="77777777" w:rsidR="005907F8" w:rsidRPr="006F3834" w:rsidRDefault="005907F8" w:rsidP="00C857F2">
            <w:pPr>
              <w:pStyle w:val="rowtabella0"/>
              <w:jc w:val="center"/>
              <w:rPr>
                <w:color w:val="002060"/>
              </w:rPr>
            </w:pPr>
            <w:r w:rsidRPr="006F38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455BF" w14:textId="77777777" w:rsidR="005907F8" w:rsidRPr="006F3834" w:rsidRDefault="005907F8" w:rsidP="00C857F2">
            <w:pPr>
              <w:pStyle w:val="rowtabella0"/>
              <w:jc w:val="center"/>
              <w:rPr>
                <w:color w:val="002060"/>
              </w:rPr>
            </w:pPr>
            <w:r w:rsidRPr="006F3834">
              <w:rPr>
                <w:color w:val="002060"/>
              </w:rPr>
              <w:t>0</w:t>
            </w:r>
          </w:p>
        </w:tc>
      </w:tr>
      <w:tr w:rsidR="005907F8" w:rsidRPr="006F3834" w14:paraId="333408B3"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5B007" w14:textId="77777777" w:rsidR="005907F8" w:rsidRPr="006F3834" w:rsidRDefault="005907F8" w:rsidP="00C857F2">
            <w:pPr>
              <w:pStyle w:val="rowtabella0"/>
              <w:rPr>
                <w:color w:val="002060"/>
              </w:rPr>
            </w:pPr>
            <w:r w:rsidRPr="006F3834">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EEF7C"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633F3"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3CB30"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6EF71"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C9766" w14:textId="77777777" w:rsidR="005907F8" w:rsidRPr="006F3834" w:rsidRDefault="005907F8" w:rsidP="00C857F2">
            <w:pPr>
              <w:pStyle w:val="rowtabella0"/>
              <w:jc w:val="center"/>
              <w:rPr>
                <w:color w:val="002060"/>
              </w:rPr>
            </w:pPr>
            <w:r w:rsidRPr="006F38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8D343" w14:textId="77777777" w:rsidR="005907F8" w:rsidRPr="006F3834" w:rsidRDefault="005907F8" w:rsidP="00C857F2">
            <w:pPr>
              <w:pStyle w:val="rowtabella0"/>
              <w:jc w:val="center"/>
              <w:rPr>
                <w:color w:val="002060"/>
              </w:rPr>
            </w:pPr>
            <w:r w:rsidRPr="006F383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D7573" w14:textId="77777777" w:rsidR="005907F8" w:rsidRPr="006F3834" w:rsidRDefault="005907F8" w:rsidP="00C857F2">
            <w:pPr>
              <w:pStyle w:val="rowtabella0"/>
              <w:jc w:val="center"/>
              <w:rPr>
                <w:color w:val="002060"/>
              </w:rPr>
            </w:pPr>
            <w:r w:rsidRPr="006F3834">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F9AE4" w14:textId="77777777" w:rsidR="005907F8" w:rsidRPr="006F3834" w:rsidRDefault="005907F8" w:rsidP="00C857F2">
            <w:pPr>
              <w:pStyle w:val="rowtabella0"/>
              <w:jc w:val="center"/>
              <w:rPr>
                <w:color w:val="002060"/>
              </w:rPr>
            </w:pPr>
            <w:r w:rsidRPr="006F38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5D5B2" w14:textId="77777777" w:rsidR="005907F8" w:rsidRPr="006F3834" w:rsidRDefault="005907F8" w:rsidP="00C857F2">
            <w:pPr>
              <w:pStyle w:val="rowtabella0"/>
              <w:jc w:val="center"/>
              <w:rPr>
                <w:color w:val="002060"/>
              </w:rPr>
            </w:pPr>
            <w:r w:rsidRPr="006F3834">
              <w:rPr>
                <w:color w:val="002060"/>
              </w:rPr>
              <w:t>0</w:t>
            </w:r>
          </w:p>
        </w:tc>
      </w:tr>
      <w:tr w:rsidR="005907F8" w:rsidRPr="006F3834" w14:paraId="5CFE6E13" w14:textId="77777777" w:rsidTr="00C857F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3E7864" w14:textId="77777777" w:rsidR="005907F8" w:rsidRPr="006F3834" w:rsidRDefault="005907F8" w:rsidP="00C857F2">
            <w:pPr>
              <w:pStyle w:val="rowtabella0"/>
              <w:rPr>
                <w:color w:val="002060"/>
              </w:rPr>
            </w:pPr>
            <w:r w:rsidRPr="006F3834">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D8B76"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26E0"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46B4"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2D60"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68860" w14:textId="77777777" w:rsidR="005907F8" w:rsidRPr="006F3834" w:rsidRDefault="005907F8" w:rsidP="00C857F2">
            <w:pPr>
              <w:pStyle w:val="rowtabella0"/>
              <w:jc w:val="center"/>
              <w:rPr>
                <w:color w:val="002060"/>
              </w:rPr>
            </w:pPr>
            <w:r w:rsidRPr="006F38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AB62C" w14:textId="77777777" w:rsidR="005907F8" w:rsidRPr="006F3834" w:rsidRDefault="005907F8" w:rsidP="00C857F2">
            <w:pPr>
              <w:pStyle w:val="rowtabella0"/>
              <w:jc w:val="center"/>
              <w:rPr>
                <w:color w:val="002060"/>
              </w:rPr>
            </w:pPr>
            <w:r w:rsidRPr="006F38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9405" w14:textId="77777777" w:rsidR="005907F8" w:rsidRPr="006F3834" w:rsidRDefault="005907F8" w:rsidP="00C857F2">
            <w:pPr>
              <w:pStyle w:val="rowtabella0"/>
              <w:jc w:val="center"/>
              <w:rPr>
                <w:color w:val="002060"/>
              </w:rPr>
            </w:pPr>
            <w:r w:rsidRPr="006F3834">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A5C15" w14:textId="77777777" w:rsidR="005907F8" w:rsidRPr="006F3834" w:rsidRDefault="005907F8" w:rsidP="00C857F2">
            <w:pPr>
              <w:pStyle w:val="rowtabella0"/>
              <w:jc w:val="center"/>
              <w:rPr>
                <w:color w:val="002060"/>
              </w:rPr>
            </w:pPr>
            <w:r w:rsidRPr="006F383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B6A6A" w14:textId="77777777" w:rsidR="005907F8" w:rsidRPr="006F3834" w:rsidRDefault="005907F8" w:rsidP="00C857F2">
            <w:pPr>
              <w:pStyle w:val="rowtabella0"/>
              <w:jc w:val="center"/>
              <w:rPr>
                <w:color w:val="002060"/>
              </w:rPr>
            </w:pPr>
            <w:r w:rsidRPr="006F3834">
              <w:rPr>
                <w:color w:val="002060"/>
              </w:rPr>
              <w:t>0</w:t>
            </w:r>
          </w:p>
        </w:tc>
      </w:tr>
    </w:tbl>
    <w:p w14:paraId="27D1BBA0" w14:textId="77777777" w:rsidR="005907F8" w:rsidRPr="006F3834" w:rsidRDefault="005907F8" w:rsidP="005907F8">
      <w:pPr>
        <w:pStyle w:val="breakline"/>
        <w:rPr>
          <w:rFonts w:eastAsiaTheme="minorEastAsia"/>
          <w:color w:val="002060"/>
        </w:rPr>
      </w:pPr>
    </w:p>
    <w:p w14:paraId="3417B21B" w14:textId="77777777" w:rsidR="005907F8" w:rsidRPr="006F3834" w:rsidRDefault="005907F8" w:rsidP="005907F8">
      <w:pPr>
        <w:pStyle w:val="breakline"/>
        <w:rPr>
          <w:color w:val="002060"/>
        </w:rPr>
      </w:pPr>
    </w:p>
    <w:p w14:paraId="0C188C81" w14:textId="77777777" w:rsidR="005907F8" w:rsidRPr="006F3834" w:rsidRDefault="005907F8" w:rsidP="005907F8">
      <w:pPr>
        <w:pStyle w:val="sottotitolocampionato10"/>
        <w:rPr>
          <w:color w:val="002060"/>
        </w:rPr>
      </w:pPr>
      <w:r w:rsidRPr="006F3834">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907F8" w:rsidRPr="006F3834" w14:paraId="0C095836" w14:textId="77777777" w:rsidTr="00C857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2EA69" w14:textId="77777777" w:rsidR="005907F8" w:rsidRPr="006F3834" w:rsidRDefault="005907F8" w:rsidP="00C857F2">
            <w:pPr>
              <w:pStyle w:val="headertabella0"/>
              <w:rPr>
                <w:color w:val="002060"/>
              </w:rPr>
            </w:pPr>
            <w:r w:rsidRPr="006F38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784CD" w14:textId="77777777" w:rsidR="005907F8" w:rsidRPr="006F3834" w:rsidRDefault="005907F8" w:rsidP="00C857F2">
            <w:pPr>
              <w:pStyle w:val="headertabella0"/>
              <w:rPr>
                <w:color w:val="002060"/>
              </w:rPr>
            </w:pPr>
            <w:r w:rsidRPr="006F38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E9153" w14:textId="77777777" w:rsidR="005907F8" w:rsidRPr="006F3834" w:rsidRDefault="005907F8" w:rsidP="00C857F2">
            <w:pPr>
              <w:pStyle w:val="headertabella0"/>
              <w:rPr>
                <w:color w:val="002060"/>
              </w:rPr>
            </w:pPr>
            <w:r w:rsidRPr="006F38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A09BA" w14:textId="77777777" w:rsidR="005907F8" w:rsidRPr="006F3834" w:rsidRDefault="005907F8" w:rsidP="00C857F2">
            <w:pPr>
              <w:pStyle w:val="headertabella0"/>
              <w:rPr>
                <w:color w:val="002060"/>
              </w:rPr>
            </w:pPr>
            <w:r w:rsidRPr="006F38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3DF9E" w14:textId="77777777" w:rsidR="005907F8" w:rsidRPr="006F3834" w:rsidRDefault="005907F8" w:rsidP="00C857F2">
            <w:pPr>
              <w:pStyle w:val="headertabella0"/>
              <w:rPr>
                <w:color w:val="002060"/>
              </w:rPr>
            </w:pPr>
            <w:r w:rsidRPr="006F38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668F9" w14:textId="77777777" w:rsidR="005907F8" w:rsidRPr="006F3834" w:rsidRDefault="005907F8" w:rsidP="00C857F2">
            <w:pPr>
              <w:pStyle w:val="headertabella0"/>
              <w:rPr>
                <w:color w:val="002060"/>
              </w:rPr>
            </w:pPr>
            <w:r w:rsidRPr="006F38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5D142" w14:textId="77777777" w:rsidR="005907F8" w:rsidRPr="006F3834" w:rsidRDefault="005907F8" w:rsidP="00C857F2">
            <w:pPr>
              <w:pStyle w:val="headertabella0"/>
              <w:rPr>
                <w:color w:val="002060"/>
              </w:rPr>
            </w:pPr>
            <w:r w:rsidRPr="006F38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983D1" w14:textId="77777777" w:rsidR="005907F8" w:rsidRPr="006F3834" w:rsidRDefault="005907F8" w:rsidP="00C857F2">
            <w:pPr>
              <w:pStyle w:val="headertabella0"/>
              <w:rPr>
                <w:color w:val="002060"/>
              </w:rPr>
            </w:pPr>
            <w:r w:rsidRPr="006F38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2B8EA" w14:textId="77777777" w:rsidR="005907F8" w:rsidRPr="006F3834" w:rsidRDefault="005907F8" w:rsidP="00C857F2">
            <w:pPr>
              <w:pStyle w:val="headertabella0"/>
              <w:rPr>
                <w:color w:val="002060"/>
              </w:rPr>
            </w:pPr>
            <w:r w:rsidRPr="006F38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CABD8" w14:textId="77777777" w:rsidR="005907F8" w:rsidRPr="006F3834" w:rsidRDefault="005907F8" w:rsidP="00C857F2">
            <w:pPr>
              <w:pStyle w:val="headertabella0"/>
              <w:rPr>
                <w:color w:val="002060"/>
              </w:rPr>
            </w:pPr>
            <w:r w:rsidRPr="006F3834">
              <w:rPr>
                <w:color w:val="002060"/>
              </w:rPr>
              <w:t>PE</w:t>
            </w:r>
          </w:p>
        </w:tc>
      </w:tr>
      <w:tr w:rsidR="005907F8" w:rsidRPr="006F3834" w14:paraId="72F7B463" w14:textId="77777777" w:rsidTr="00C857F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89C1D1" w14:textId="77777777" w:rsidR="005907F8" w:rsidRPr="003C3DDA" w:rsidRDefault="005907F8" w:rsidP="00C857F2">
            <w:pPr>
              <w:pStyle w:val="rowtabella0"/>
              <w:rPr>
                <w:color w:val="002060"/>
                <w:lang w:val="es-ES"/>
              </w:rPr>
            </w:pPr>
            <w:r w:rsidRPr="003C3DDA">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D6398" w14:textId="77777777" w:rsidR="005907F8" w:rsidRPr="006F3834" w:rsidRDefault="005907F8" w:rsidP="00C857F2">
            <w:pPr>
              <w:pStyle w:val="rowtabella0"/>
              <w:jc w:val="center"/>
              <w:rPr>
                <w:color w:val="002060"/>
              </w:rPr>
            </w:pPr>
            <w:r w:rsidRPr="006F383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26A94"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F779E" w14:textId="77777777" w:rsidR="005907F8" w:rsidRPr="006F3834" w:rsidRDefault="005907F8" w:rsidP="00C857F2">
            <w:pPr>
              <w:pStyle w:val="rowtabella0"/>
              <w:jc w:val="center"/>
              <w:rPr>
                <w:color w:val="002060"/>
              </w:rPr>
            </w:pPr>
            <w:r w:rsidRPr="006F38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CF005"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0C0F8"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792B5" w14:textId="77777777" w:rsidR="005907F8" w:rsidRPr="006F3834" w:rsidRDefault="005907F8" w:rsidP="00C857F2">
            <w:pPr>
              <w:pStyle w:val="rowtabella0"/>
              <w:jc w:val="center"/>
              <w:rPr>
                <w:color w:val="002060"/>
              </w:rPr>
            </w:pPr>
            <w:r w:rsidRPr="006F3834">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3EE76" w14:textId="77777777" w:rsidR="005907F8" w:rsidRPr="006F3834" w:rsidRDefault="005907F8" w:rsidP="00C857F2">
            <w:pPr>
              <w:pStyle w:val="rowtabella0"/>
              <w:jc w:val="center"/>
              <w:rPr>
                <w:color w:val="002060"/>
              </w:rPr>
            </w:pPr>
            <w:r w:rsidRPr="006F38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0145D" w14:textId="77777777" w:rsidR="005907F8" w:rsidRPr="006F3834" w:rsidRDefault="005907F8" w:rsidP="00C857F2">
            <w:pPr>
              <w:pStyle w:val="rowtabella0"/>
              <w:jc w:val="center"/>
              <w:rPr>
                <w:color w:val="002060"/>
              </w:rPr>
            </w:pPr>
            <w:r w:rsidRPr="006F383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9F20D" w14:textId="77777777" w:rsidR="005907F8" w:rsidRPr="006F3834" w:rsidRDefault="005907F8" w:rsidP="00C857F2">
            <w:pPr>
              <w:pStyle w:val="rowtabella0"/>
              <w:jc w:val="center"/>
              <w:rPr>
                <w:color w:val="002060"/>
              </w:rPr>
            </w:pPr>
            <w:r w:rsidRPr="006F3834">
              <w:rPr>
                <w:color w:val="002060"/>
              </w:rPr>
              <w:t>0</w:t>
            </w:r>
          </w:p>
        </w:tc>
      </w:tr>
      <w:tr w:rsidR="005907F8" w:rsidRPr="006F3834" w14:paraId="36C93F93"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027BD" w14:textId="77777777" w:rsidR="005907F8" w:rsidRPr="006F3834" w:rsidRDefault="005907F8" w:rsidP="00C857F2">
            <w:pPr>
              <w:pStyle w:val="rowtabella0"/>
              <w:rPr>
                <w:color w:val="002060"/>
              </w:rPr>
            </w:pPr>
            <w:r w:rsidRPr="006F3834">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3530" w14:textId="77777777" w:rsidR="005907F8" w:rsidRPr="006F3834" w:rsidRDefault="005907F8" w:rsidP="00C857F2">
            <w:pPr>
              <w:pStyle w:val="rowtabella0"/>
              <w:jc w:val="center"/>
              <w:rPr>
                <w:color w:val="002060"/>
              </w:rPr>
            </w:pPr>
            <w:r w:rsidRPr="006F38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21666"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24E73" w14:textId="77777777" w:rsidR="005907F8" w:rsidRPr="006F3834" w:rsidRDefault="005907F8" w:rsidP="00C857F2">
            <w:pPr>
              <w:pStyle w:val="rowtabella0"/>
              <w:jc w:val="center"/>
              <w:rPr>
                <w:color w:val="002060"/>
              </w:rPr>
            </w:pPr>
            <w:r w:rsidRPr="006F38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8744F"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2CF24"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18D1E" w14:textId="77777777" w:rsidR="005907F8" w:rsidRPr="006F3834" w:rsidRDefault="005907F8" w:rsidP="00C857F2">
            <w:pPr>
              <w:pStyle w:val="rowtabella0"/>
              <w:jc w:val="center"/>
              <w:rPr>
                <w:color w:val="002060"/>
              </w:rPr>
            </w:pPr>
            <w:r w:rsidRPr="006F383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8719" w14:textId="77777777" w:rsidR="005907F8" w:rsidRPr="006F3834" w:rsidRDefault="005907F8" w:rsidP="00C857F2">
            <w:pPr>
              <w:pStyle w:val="rowtabella0"/>
              <w:jc w:val="center"/>
              <w:rPr>
                <w:color w:val="002060"/>
              </w:rPr>
            </w:pPr>
            <w:r w:rsidRPr="006F38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EA3B1" w14:textId="77777777" w:rsidR="005907F8" w:rsidRPr="006F3834" w:rsidRDefault="005907F8" w:rsidP="00C857F2">
            <w:pPr>
              <w:pStyle w:val="rowtabella0"/>
              <w:jc w:val="center"/>
              <w:rPr>
                <w:color w:val="002060"/>
              </w:rPr>
            </w:pPr>
            <w:r w:rsidRPr="006F38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AC6CB" w14:textId="77777777" w:rsidR="005907F8" w:rsidRPr="006F3834" w:rsidRDefault="005907F8" w:rsidP="00C857F2">
            <w:pPr>
              <w:pStyle w:val="rowtabella0"/>
              <w:jc w:val="center"/>
              <w:rPr>
                <w:color w:val="002060"/>
              </w:rPr>
            </w:pPr>
            <w:r w:rsidRPr="006F3834">
              <w:rPr>
                <w:color w:val="002060"/>
              </w:rPr>
              <w:t>0</w:t>
            </w:r>
          </w:p>
        </w:tc>
      </w:tr>
      <w:tr w:rsidR="005907F8" w:rsidRPr="006F3834" w14:paraId="1A2435CD"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98BE8C" w14:textId="77777777" w:rsidR="005907F8" w:rsidRPr="006F3834" w:rsidRDefault="005907F8" w:rsidP="00C857F2">
            <w:pPr>
              <w:pStyle w:val="rowtabella0"/>
              <w:rPr>
                <w:color w:val="002060"/>
              </w:rPr>
            </w:pPr>
            <w:r w:rsidRPr="006F3834">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2DA06" w14:textId="77777777" w:rsidR="005907F8" w:rsidRPr="006F3834" w:rsidRDefault="005907F8" w:rsidP="00C857F2">
            <w:pPr>
              <w:pStyle w:val="rowtabella0"/>
              <w:jc w:val="center"/>
              <w:rPr>
                <w:color w:val="002060"/>
              </w:rPr>
            </w:pPr>
            <w:r w:rsidRPr="006F38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2F7DD"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BB167"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18745"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F4D84"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8690" w14:textId="77777777" w:rsidR="005907F8" w:rsidRPr="006F3834" w:rsidRDefault="005907F8" w:rsidP="00C857F2">
            <w:pPr>
              <w:pStyle w:val="rowtabella0"/>
              <w:jc w:val="center"/>
              <w:rPr>
                <w:color w:val="002060"/>
              </w:rPr>
            </w:pPr>
            <w:r w:rsidRPr="006F383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01256" w14:textId="77777777" w:rsidR="005907F8" w:rsidRPr="006F3834" w:rsidRDefault="005907F8" w:rsidP="00C857F2">
            <w:pPr>
              <w:pStyle w:val="rowtabella0"/>
              <w:jc w:val="center"/>
              <w:rPr>
                <w:color w:val="002060"/>
              </w:rPr>
            </w:pPr>
            <w:r w:rsidRPr="006F38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C46C8"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42D1" w14:textId="77777777" w:rsidR="005907F8" w:rsidRPr="006F3834" w:rsidRDefault="005907F8" w:rsidP="00C857F2">
            <w:pPr>
              <w:pStyle w:val="rowtabella0"/>
              <w:jc w:val="center"/>
              <w:rPr>
                <w:color w:val="002060"/>
              </w:rPr>
            </w:pPr>
            <w:r w:rsidRPr="006F3834">
              <w:rPr>
                <w:color w:val="002060"/>
              </w:rPr>
              <w:t>0</w:t>
            </w:r>
          </w:p>
        </w:tc>
      </w:tr>
      <w:tr w:rsidR="005907F8" w:rsidRPr="006F3834" w14:paraId="4701F45F"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0C632" w14:textId="77777777" w:rsidR="005907F8" w:rsidRPr="006F3834" w:rsidRDefault="005907F8" w:rsidP="00C857F2">
            <w:pPr>
              <w:pStyle w:val="rowtabella0"/>
              <w:rPr>
                <w:color w:val="002060"/>
              </w:rPr>
            </w:pPr>
            <w:r w:rsidRPr="006F3834">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06C5E" w14:textId="77777777" w:rsidR="005907F8" w:rsidRPr="006F3834" w:rsidRDefault="005907F8" w:rsidP="00C857F2">
            <w:pPr>
              <w:pStyle w:val="rowtabella0"/>
              <w:jc w:val="center"/>
              <w:rPr>
                <w:color w:val="002060"/>
              </w:rPr>
            </w:pPr>
            <w:r w:rsidRPr="006F38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A23E6"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FE88E"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93353"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2E9A4"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A2766" w14:textId="77777777" w:rsidR="005907F8" w:rsidRPr="006F3834" w:rsidRDefault="005907F8" w:rsidP="00C857F2">
            <w:pPr>
              <w:pStyle w:val="rowtabella0"/>
              <w:jc w:val="center"/>
              <w:rPr>
                <w:color w:val="002060"/>
              </w:rPr>
            </w:pPr>
            <w:r w:rsidRPr="006F383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64054" w14:textId="77777777" w:rsidR="005907F8" w:rsidRPr="006F3834" w:rsidRDefault="005907F8" w:rsidP="00C857F2">
            <w:pPr>
              <w:pStyle w:val="rowtabella0"/>
              <w:jc w:val="center"/>
              <w:rPr>
                <w:color w:val="002060"/>
              </w:rPr>
            </w:pPr>
            <w:r w:rsidRPr="006F38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ED345"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BE876" w14:textId="77777777" w:rsidR="005907F8" w:rsidRPr="006F3834" w:rsidRDefault="005907F8" w:rsidP="00C857F2">
            <w:pPr>
              <w:pStyle w:val="rowtabella0"/>
              <w:jc w:val="center"/>
              <w:rPr>
                <w:color w:val="002060"/>
              </w:rPr>
            </w:pPr>
            <w:r w:rsidRPr="006F3834">
              <w:rPr>
                <w:color w:val="002060"/>
              </w:rPr>
              <w:t>0</w:t>
            </w:r>
          </w:p>
        </w:tc>
      </w:tr>
      <w:tr w:rsidR="005907F8" w:rsidRPr="006F3834" w14:paraId="5737A8AF"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08C3F1" w14:textId="77777777" w:rsidR="005907F8" w:rsidRPr="006F3834" w:rsidRDefault="005907F8" w:rsidP="00C857F2">
            <w:pPr>
              <w:pStyle w:val="rowtabella0"/>
              <w:rPr>
                <w:color w:val="002060"/>
              </w:rPr>
            </w:pPr>
            <w:r w:rsidRPr="006F3834">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1CFD0" w14:textId="77777777" w:rsidR="005907F8" w:rsidRPr="006F3834" w:rsidRDefault="005907F8" w:rsidP="00C857F2">
            <w:pPr>
              <w:pStyle w:val="rowtabella0"/>
              <w:jc w:val="center"/>
              <w:rPr>
                <w:color w:val="002060"/>
              </w:rPr>
            </w:pPr>
            <w:r w:rsidRPr="006F38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E418B"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54951"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A5767"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80659"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86ECF" w14:textId="77777777" w:rsidR="005907F8" w:rsidRPr="006F3834" w:rsidRDefault="005907F8" w:rsidP="00C857F2">
            <w:pPr>
              <w:pStyle w:val="rowtabella0"/>
              <w:jc w:val="center"/>
              <w:rPr>
                <w:color w:val="002060"/>
              </w:rPr>
            </w:pPr>
            <w:r w:rsidRPr="006F383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FB2F2" w14:textId="77777777" w:rsidR="005907F8" w:rsidRPr="006F3834" w:rsidRDefault="005907F8" w:rsidP="00C857F2">
            <w:pPr>
              <w:pStyle w:val="rowtabella0"/>
              <w:jc w:val="center"/>
              <w:rPr>
                <w:color w:val="002060"/>
              </w:rPr>
            </w:pPr>
            <w:r w:rsidRPr="006F383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0CD25"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AFF7A" w14:textId="77777777" w:rsidR="005907F8" w:rsidRPr="006F3834" w:rsidRDefault="005907F8" w:rsidP="00C857F2">
            <w:pPr>
              <w:pStyle w:val="rowtabella0"/>
              <w:jc w:val="center"/>
              <w:rPr>
                <w:color w:val="002060"/>
              </w:rPr>
            </w:pPr>
            <w:r w:rsidRPr="006F3834">
              <w:rPr>
                <w:color w:val="002060"/>
              </w:rPr>
              <w:t>0</w:t>
            </w:r>
          </w:p>
        </w:tc>
      </w:tr>
      <w:tr w:rsidR="005907F8" w:rsidRPr="006F3834" w14:paraId="2CA657AA"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4F38B7" w14:textId="77777777" w:rsidR="005907F8" w:rsidRPr="006F3834" w:rsidRDefault="005907F8" w:rsidP="00C857F2">
            <w:pPr>
              <w:pStyle w:val="rowtabella0"/>
              <w:rPr>
                <w:color w:val="002060"/>
              </w:rPr>
            </w:pPr>
            <w:r w:rsidRPr="006F3834">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F709D" w14:textId="77777777" w:rsidR="005907F8" w:rsidRPr="006F3834" w:rsidRDefault="005907F8" w:rsidP="00C857F2">
            <w:pPr>
              <w:pStyle w:val="rowtabella0"/>
              <w:jc w:val="center"/>
              <w:rPr>
                <w:color w:val="002060"/>
              </w:rPr>
            </w:pPr>
            <w:r w:rsidRPr="006F38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105A"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013F5"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A4785"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5E8E"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65FA5" w14:textId="77777777" w:rsidR="005907F8" w:rsidRPr="006F3834" w:rsidRDefault="005907F8" w:rsidP="00C857F2">
            <w:pPr>
              <w:pStyle w:val="rowtabella0"/>
              <w:jc w:val="center"/>
              <w:rPr>
                <w:color w:val="002060"/>
              </w:rPr>
            </w:pPr>
            <w:r w:rsidRPr="006F38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2073" w14:textId="77777777" w:rsidR="005907F8" w:rsidRPr="006F3834" w:rsidRDefault="005907F8" w:rsidP="00C857F2">
            <w:pPr>
              <w:pStyle w:val="rowtabella0"/>
              <w:jc w:val="center"/>
              <w:rPr>
                <w:color w:val="002060"/>
              </w:rPr>
            </w:pPr>
            <w:r w:rsidRPr="006F38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97A6"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73CE" w14:textId="77777777" w:rsidR="005907F8" w:rsidRPr="006F3834" w:rsidRDefault="005907F8" w:rsidP="00C857F2">
            <w:pPr>
              <w:pStyle w:val="rowtabella0"/>
              <w:jc w:val="center"/>
              <w:rPr>
                <w:color w:val="002060"/>
              </w:rPr>
            </w:pPr>
            <w:r w:rsidRPr="006F3834">
              <w:rPr>
                <w:color w:val="002060"/>
              </w:rPr>
              <w:t>0</w:t>
            </w:r>
          </w:p>
        </w:tc>
      </w:tr>
      <w:tr w:rsidR="005907F8" w:rsidRPr="006F3834" w14:paraId="7B4688C7"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DE695" w14:textId="77777777" w:rsidR="005907F8" w:rsidRPr="00C40075" w:rsidRDefault="005907F8" w:rsidP="00C857F2">
            <w:pPr>
              <w:pStyle w:val="rowtabella0"/>
              <w:rPr>
                <w:color w:val="002060"/>
                <w:lang w:val="en-US"/>
              </w:rPr>
            </w:pPr>
            <w:r w:rsidRPr="00C40075">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3A317" w14:textId="77777777" w:rsidR="005907F8" w:rsidRPr="006F3834" w:rsidRDefault="005907F8" w:rsidP="00C857F2">
            <w:pPr>
              <w:pStyle w:val="rowtabella0"/>
              <w:jc w:val="center"/>
              <w:rPr>
                <w:color w:val="002060"/>
              </w:rPr>
            </w:pPr>
            <w:r w:rsidRPr="006F38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495B4"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FE70B"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F63DE"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71172"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4F510" w14:textId="77777777" w:rsidR="005907F8" w:rsidRPr="006F3834" w:rsidRDefault="005907F8" w:rsidP="00C857F2">
            <w:pPr>
              <w:pStyle w:val="rowtabella0"/>
              <w:jc w:val="center"/>
              <w:rPr>
                <w:color w:val="002060"/>
              </w:rPr>
            </w:pPr>
            <w:r w:rsidRPr="006F383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A5EED" w14:textId="77777777" w:rsidR="005907F8" w:rsidRPr="006F3834" w:rsidRDefault="005907F8" w:rsidP="00C857F2">
            <w:pPr>
              <w:pStyle w:val="rowtabella0"/>
              <w:jc w:val="center"/>
              <w:rPr>
                <w:color w:val="002060"/>
              </w:rPr>
            </w:pPr>
            <w:r w:rsidRPr="006F383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86417" w14:textId="77777777" w:rsidR="005907F8" w:rsidRPr="006F3834" w:rsidRDefault="005907F8" w:rsidP="00C857F2">
            <w:pPr>
              <w:pStyle w:val="rowtabella0"/>
              <w:jc w:val="center"/>
              <w:rPr>
                <w:color w:val="002060"/>
              </w:rPr>
            </w:pPr>
            <w:r w:rsidRPr="006F38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4B6D2" w14:textId="77777777" w:rsidR="005907F8" w:rsidRPr="006F3834" w:rsidRDefault="005907F8" w:rsidP="00C857F2">
            <w:pPr>
              <w:pStyle w:val="rowtabella0"/>
              <w:jc w:val="center"/>
              <w:rPr>
                <w:color w:val="002060"/>
              </w:rPr>
            </w:pPr>
            <w:r w:rsidRPr="006F3834">
              <w:rPr>
                <w:color w:val="002060"/>
              </w:rPr>
              <w:t>0</w:t>
            </w:r>
          </w:p>
        </w:tc>
      </w:tr>
      <w:tr w:rsidR="005907F8" w:rsidRPr="006F3834" w14:paraId="389BB922"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A291C" w14:textId="77777777" w:rsidR="005907F8" w:rsidRPr="006F3834" w:rsidRDefault="005907F8" w:rsidP="00C857F2">
            <w:pPr>
              <w:pStyle w:val="rowtabella0"/>
              <w:rPr>
                <w:color w:val="002060"/>
              </w:rPr>
            </w:pPr>
            <w:r w:rsidRPr="006F3834">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809E4" w14:textId="77777777" w:rsidR="005907F8" w:rsidRPr="006F3834" w:rsidRDefault="005907F8" w:rsidP="00C857F2">
            <w:pPr>
              <w:pStyle w:val="rowtabella0"/>
              <w:jc w:val="center"/>
              <w:rPr>
                <w:color w:val="002060"/>
              </w:rPr>
            </w:pPr>
            <w:r w:rsidRPr="006F38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026D2"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E52EE"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04C0D"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27587"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3779D" w14:textId="77777777" w:rsidR="005907F8" w:rsidRPr="006F3834" w:rsidRDefault="005907F8" w:rsidP="00C857F2">
            <w:pPr>
              <w:pStyle w:val="rowtabella0"/>
              <w:jc w:val="center"/>
              <w:rPr>
                <w:color w:val="002060"/>
              </w:rPr>
            </w:pPr>
            <w:r w:rsidRPr="006F383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08506" w14:textId="77777777" w:rsidR="005907F8" w:rsidRPr="006F3834" w:rsidRDefault="005907F8" w:rsidP="00C857F2">
            <w:pPr>
              <w:pStyle w:val="rowtabella0"/>
              <w:jc w:val="center"/>
              <w:rPr>
                <w:color w:val="002060"/>
              </w:rPr>
            </w:pPr>
            <w:r w:rsidRPr="006F383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BF97D"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F2719" w14:textId="77777777" w:rsidR="005907F8" w:rsidRPr="006F3834" w:rsidRDefault="005907F8" w:rsidP="00C857F2">
            <w:pPr>
              <w:pStyle w:val="rowtabella0"/>
              <w:jc w:val="center"/>
              <w:rPr>
                <w:color w:val="002060"/>
              </w:rPr>
            </w:pPr>
            <w:r w:rsidRPr="006F3834">
              <w:rPr>
                <w:color w:val="002060"/>
              </w:rPr>
              <w:t>0</w:t>
            </w:r>
          </w:p>
        </w:tc>
      </w:tr>
      <w:tr w:rsidR="005907F8" w:rsidRPr="006F3834" w14:paraId="06C5EA85"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1A1907" w14:textId="77777777" w:rsidR="005907F8" w:rsidRPr="006F3834" w:rsidRDefault="005907F8" w:rsidP="00C857F2">
            <w:pPr>
              <w:pStyle w:val="rowtabella0"/>
              <w:rPr>
                <w:color w:val="002060"/>
              </w:rPr>
            </w:pPr>
            <w:r w:rsidRPr="006F3834">
              <w:rPr>
                <w:color w:val="002060"/>
              </w:rPr>
              <w:t xml:space="preserve">A.S.D. CALCIO </w:t>
            </w:r>
            <w:proofErr w:type="gramStart"/>
            <w:r w:rsidRPr="006F3834">
              <w:rPr>
                <w:color w:val="002060"/>
              </w:rPr>
              <w:t>S.ELPIDIO</w:t>
            </w:r>
            <w:proofErr w:type="gramEnd"/>
            <w:r w:rsidRPr="006F3834">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F0CEB" w14:textId="77777777" w:rsidR="005907F8" w:rsidRPr="006F3834" w:rsidRDefault="005907F8" w:rsidP="00C857F2">
            <w:pPr>
              <w:pStyle w:val="rowtabella0"/>
              <w:jc w:val="center"/>
              <w:rPr>
                <w:color w:val="002060"/>
              </w:rPr>
            </w:pPr>
            <w:r w:rsidRPr="006F38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F5203"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A113C"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403F7"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8D40D"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BCED7" w14:textId="77777777" w:rsidR="005907F8" w:rsidRPr="006F3834" w:rsidRDefault="005907F8" w:rsidP="00C857F2">
            <w:pPr>
              <w:pStyle w:val="rowtabella0"/>
              <w:jc w:val="center"/>
              <w:rPr>
                <w:color w:val="002060"/>
              </w:rPr>
            </w:pPr>
            <w:r w:rsidRPr="006F383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D8F5" w14:textId="77777777" w:rsidR="005907F8" w:rsidRPr="006F3834" w:rsidRDefault="005907F8" w:rsidP="00C857F2">
            <w:pPr>
              <w:pStyle w:val="rowtabella0"/>
              <w:jc w:val="center"/>
              <w:rPr>
                <w:color w:val="002060"/>
              </w:rPr>
            </w:pPr>
            <w:r w:rsidRPr="006F383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21A74" w14:textId="77777777" w:rsidR="005907F8" w:rsidRPr="006F3834" w:rsidRDefault="005907F8" w:rsidP="00C857F2">
            <w:pPr>
              <w:pStyle w:val="rowtabella0"/>
              <w:jc w:val="center"/>
              <w:rPr>
                <w:color w:val="002060"/>
              </w:rPr>
            </w:pPr>
            <w:r w:rsidRPr="006F38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D99E6" w14:textId="77777777" w:rsidR="005907F8" w:rsidRPr="006F3834" w:rsidRDefault="005907F8" w:rsidP="00C857F2">
            <w:pPr>
              <w:pStyle w:val="rowtabella0"/>
              <w:jc w:val="center"/>
              <w:rPr>
                <w:color w:val="002060"/>
              </w:rPr>
            </w:pPr>
            <w:r w:rsidRPr="006F3834">
              <w:rPr>
                <w:color w:val="002060"/>
              </w:rPr>
              <w:t>0</w:t>
            </w:r>
          </w:p>
        </w:tc>
      </w:tr>
      <w:tr w:rsidR="005907F8" w:rsidRPr="006F3834" w14:paraId="0C295B2F"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C29B3F" w14:textId="77777777" w:rsidR="005907F8" w:rsidRPr="006F3834" w:rsidRDefault="005907F8" w:rsidP="00C857F2">
            <w:pPr>
              <w:pStyle w:val="rowtabella0"/>
              <w:rPr>
                <w:color w:val="002060"/>
              </w:rPr>
            </w:pPr>
            <w:r w:rsidRPr="006F3834">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AC329" w14:textId="77777777" w:rsidR="005907F8" w:rsidRPr="006F3834" w:rsidRDefault="005907F8" w:rsidP="00C857F2">
            <w:pPr>
              <w:pStyle w:val="rowtabella0"/>
              <w:jc w:val="center"/>
              <w:rPr>
                <w:color w:val="002060"/>
              </w:rPr>
            </w:pPr>
            <w:r w:rsidRPr="006F38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DDEB9"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64F74"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2CC5D"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6E09B"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36575" w14:textId="77777777" w:rsidR="005907F8" w:rsidRPr="006F3834" w:rsidRDefault="005907F8" w:rsidP="00C857F2">
            <w:pPr>
              <w:pStyle w:val="rowtabella0"/>
              <w:jc w:val="center"/>
              <w:rPr>
                <w:color w:val="002060"/>
              </w:rPr>
            </w:pPr>
            <w:r w:rsidRPr="006F383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840D3" w14:textId="77777777" w:rsidR="005907F8" w:rsidRPr="006F3834" w:rsidRDefault="005907F8" w:rsidP="00C857F2">
            <w:pPr>
              <w:pStyle w:val="rowtabella0"/>
              <w:jc w:val="center"/>
              <w:rPr>
                <w:color w:val="002060"/>
              </w:rPr>
            </w:pPr>
            <w:r w:rsidRPr="006F3834">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BBA4A"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68857" w14:textId="77777777" w:rsidR="005907F8" w:rsidRPr="006F3834" w:rsidRDefault="005907F8" w:rsidP="00C857F2">
            <w:pPr>
              <w:pStyle w:val="rowtabella0"/>
              <w:jc w:val="center"/>
              <w:rPr>
                <w:color w:val="002060"/>
              </w:rPr>
            </w:pPr>
            <w:r w:rsidRPr="006F3834">
              <w:rPr>
                <w:color w:val="002060"/>
              </w:rPr>
              <w:t>0</w:t>
            </w:r>
          </w:p>
        </w:tc>
      </w:tr>
      <w:tr w:rsidR="005907F8" w:rsidRPr="006F3834" w14:paraId="4C5A4574"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9BCAEE" w14:textId="77777777" w:rsidR="005907F8" w:rsidRPr="003C3DDA" w:rsidRDefault="005907F8" w:rsidP="00C857F2">
            <w:pPr>
              <w:pStyle w:val="rowtabella0"/>
              <w:rPr>
                <w:color w:val="002060"/>
                <w:lang w:val="es-ES"/>
              </w:rPr>
            </w:pPr>
            <w:r w:rsidRPr="003C3DDA">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D06B" w14:textId="77777777" w:rsidR="005907F8" w:rsidRPr="006F3834" w:rsidRDefault="005907F8" w:rsidP="00C857F2">
            <w:pPr>
              <w:pStyle w:val="rowtabella0"/>
              <w:jc w:val="center"/>
              <w:rPr>
                <w:color w:val="002060"/>
              </w:rPr>
            </w:pPr>
            <w:r w:rsidRPr="006F38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C8F69"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67041"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D67E6"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A6D0"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7659C" w14:textId="77777777" w:rsidR="005907F8" w:rsidRPr="006F3834" w:rsidRDefault="005907F8" w:rsidP="00C857F2">
            <w:pPr>
              <w:pStyle w:val="rowtabella0"/>
              <w:jc w:val="center"/>
              <w:rPr>
                <w:color w:val="002060"/>
              </w:rPr>
            </w:pPr>
            <w:r w:rsidRPr="006F38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1E8A9" w14:textId="77777777" w:rsidR="005907F8" w:rsidRPr="006F3834" w:rsidRDefault="005907F8" w:rsidP="00C857F2">
            <w:pPr>
              <w:pStyle w:val="rowtabella0"/>
              <w:jc w:val="center"/>
              <w:rPr>
                <w:color w:val="002060"/>
              </w:rPr>
            </w:pPr>
            <w:r w:rsidRPr="006F383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972D" w14:textId="77777777" w:rsidR="005907F8" w:rsidRPr="006F3834" w:rsidRDefault="005907F8" w:rsidP="00C857F2">
            <w:pPr>
              <w:pStyle w:val="rowtabella0"/>
              <w:jc w:val="center"/>
              <w:rPr>
                <w:color w:val="002060"/>
              </w:rPr>
            </w:pPr>
            <w:r w:rsidRPr="006F38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F75E1" w14:textId="77777777" w:rsidR="005907F8" w:rsidRPr="006F3834" w:rsidRDefault="005907F8" w:rsidP="00C857F2">
            <w:pPr>
              <w:pStyle w:val="rowtabella0"/>
              <w:jc w:val="center"/>
              <w:rPr>
                <w:color w:val="002060"/>
              </w:rPr>
            </w:pPr>
            <w:r w:rsidRPr="006F3834">
              <w:rPr>
                <w:color w:val="002060"/>
              </w:rPr>
              <w:t>0</w:t>
            </w:r>
          </w:p>
        </w:tc>
      </w:tr>
      <w:tr w:rsidR="005907F8" w:rsidRPr="006F3834" w14:paraId="1686C803"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2751C7" w14:textId="77777777" w:rsidR="005907F8" w:rsidRPr="00C40075" w:rsidRDefault="005907F8" w:rsidP="00C857F2">
            <w:pPr>
              <w:pStyle w:val="rowtabella0"/>
              <w:rPr>
                <w:color w:val="002060"/>
                <w:lang w:val="en-US"/>
              </w:rPr>
            </w:pPr>
            <w:r w:rsidRPr="00C40075">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90295"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4C5F4"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E17B"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8FC3A"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4763" w14:textId="77777777" w:rsidR="005907F8" w:rsidRPr="006F3834" w:rsidRDefault="005907F8" w:rsidP="00C857F2">
            <w:pPr>
              <w:pStyle w:val="rowtabella0"/>
              <w:jc w:val="center"/>
              <w:rPr>
                <w:color w:val="002060"/>
              </w:rPr>
            </w:pPr>
            <w:r w:rsidRPr="006F38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C86CA" w14:textId="77777777" w:rsidR="005907F8" w:rsidRPr="006F3834" w:rsidRDefault="005907F8" w:rsidP="00C857F2">
            <w:pPr>
              <w:pStyle w:val="rowtabella0"/>
              <w:jc w:val="center"/>
              <w:rPr>
                <w:color w:val="002060"/>
              </w:rPr>
            </w:pPr>
            <w:r w:rsidRPr="006F38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BEDE5" w14:textId="77777777" w:rsidR="005907F8" w:rsidRPr="006F3834" w:rsidRDefault="005907F8" w:rsidP="00C857F2">
            <w:pPr>
              <w:pStyle w:val="rowtabella0"/>
              <w:jc w:val="center"/>
              <w:rPr>
                <w:color w:val="002060"/>
              </w:rPr>
            </w:pPr>
            <w:r w:rsidRPr="006F383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21D11" w14:textId="77777777" w:rsidR="005907F8" w:rsidRPr="006F3834" w:rsidRDefault="005907F8" w:rsidP="00C857F2">
            <w:pPr>
              <w:pStyle w:val="rowtabella0"/>
              <w:jc w:val="center"/>
              <w:rPr>
                <w:color w:val="002060"/>
              </w:rPr>
            </w:pPr>
            <w:r w:rsidRPr="006F38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1FBD4" w14:textId="77777777" w:rsidR="005907F8" w:rsidRPr="006F3834" w:rsidRDefault="005907F8" w:rsidP="00C857F2">
            <w:pPr>
              <w:pStyle w:val="rowtabella0"/>
              <w:jc w:val="center"/>
              <w:rPr>
                <w:color w:val="002060"/>
              </w:rPr>
            </w:pPr>
            <w:r w:rsidRPr="006F3834">
              <w:rPr>
                <w:color w:val="002060"/>
              </w:rPr>
              <w:t>0</w:t>
            </w:r>
          </w:p>
        </w:tc>
      </w:tr>
      <w:tr w:rsidR="005907F8" w:rsidRPr="006F3834" w14:paraId="5C6A5688" w14:textId="77777777" w:rsidTr="00C857F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B3E651" w14:textId="77777777" w:rsidR="005907F8" w:rsidRPr="006F3834" w:rsidRDefault="005907F8" w:rsidP="00C857F2">
            <w:pPr>
              <w:pStyle w:val="rowtabella0"/>
              <w:rPr>
                <w:color w:val="002060"/>
              </w:rPr>
            </w:pPr>
            <w:r w:rsidRPr="006F3834">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995A"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2E911"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3DCB5"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6FA0D"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38695" w14:textId="77777777" w:rsidR="005907F8" w:rsidRPr="006F3834" w:rsidRDefault="005907F8" w:rsidP="00C857F2">
            <w:pPr>
              <w:pStyle w:val="rowtabella0"/>
              <w:jc w:val="center"/>
              <w:rPr>
                <w:color w:val="002060"/>
              </w:rPr>
            </w:pPr>
            <w:r w:rsidRPr="006F38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EF55E" w14:textId="77777777" w:rsidR="005907F8" w:rsidRPr="006F3834" w:rsidRDefault="005907F8" w:rsidP="00C857F2">
            <w:pPr>
              <w:pStyle w:val="rowtabella0"/>
              <w:jc w:val="center"/>
              <w:rPr>
                <w:color w:val="002060"/>
              </w:rPr>
            </w:pPr>
            <w:r w:rsidRPr="006F38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7FEEE" w14:textId="77777777" w:rsidR="005907F8" w:rsidRPr="006F3834" w:rsidRDefault="005907F8" w:rsidP="00C857F2">
            <w:pPr>
              <w:pStyle w:val="rowtabella0"/>
              <w:jc w:val="center"/>
              <w:rPr>
                <w:color w:val="002060"/>
              </w:rPr>
            </w:pPr>
            <w:r w:rsidRPr="006F3834">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939A" w14:textId="77777777" w:rsidR="005907F8" w:rsidRPr="006F3834" w:rsidRDefault="005907F8" w:rsidP="00C857F2">
            <w:pPr>
              <w:pStyle w:val="rowtabella0"/>
              <w:jc w:val="center"/>
              <w:rPr>
                <w:color w:val="002060"/>
              </w:rPr>
            </w:pPr>
            <w:r w:rsidRPr="006F3834">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A5C0D" w14:textId="77777777" w:rsidR="005907F8" w:rsidRPr="006F3834" w:rsidRDefault="005907F8" w:rsidP="00C857F2">
            <w:pPr>
              <w:pStyle w:val="rowtabella0"/>
              <w:jc w:val="center"/>
              <w:rPr>
                <w:color w:val="002060"/>
              </w:rPr>
            </w:pPr>
            <w:r w:rsidRPr="006F3834">
              <w:rPr>
                <w:color w:val="002060"/>
              </w:rPr>
              <w:t>0</w:t>
            </w:r>
          </w:p>
        </w:tc>
      </w:tr>
    </w:tbl>
    <w:p w14:paraId="76868A40" w14:textId="77777777" w:rsidR="005907F8" w:rsidRPr="006F3834" w:rsidRDefault="005907F8" w:rsidP="005907F8">
      <w:pPr>
        <w:pStyle w:val="breakline"/>
        <w:rPr>
          <w:rFonts w:eastAsiaTheme="minorEastAsia"/>
          <w:color w:val="002060"/>
        </w:rPr>
      </w:pPr>
    </w:p>
    <w:p w14:paraId="2272BA34" w14:textId="77777777" w:rsidR="005907F8" w:rsidRPr="006F3834" w:rsidRDefault="005907F8" w:rsidP="005907F8">
      <w:pPr>
        <w:pStyle w:val="breakline"/>
        <w:rPr>
          <w:color w:val="002060"/>
        </w:rPr>
      </w:pPr>
    </w:p>
    <w:p w14:paraId="265E2799" w14:textId="77777777" w:rsidR="005907F8" w:rsidRPr="006F3834" w:rsidRDefault="005907F8" w:rsidP="005907F8">
      <w:pPr>
        <w:pStyle w:val="sottotitolocampionato10"/>
        <w:rPr>
          <w:color w:val="002060"/>
        </w:rPr>
      </w:pPr>
      <w:r w:rsidRPr="006F3834">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907F8" w:rsidRPr="006F3834" w14:paraId="00225D4B" w14:textId="77777777" w:rsidTr="00C857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1CFBC" w14:textId="77777777" w:rsidR="005907F8" w:rsidRPr="006F3834" w:rsidRDefault="005907F8" w:rsidP="00C857F2">
            <w:pPr>
              <w:pStyle w:val="headertabella0"/>
              <w:rPr>
                <w:color w:val="002060"/>
              </w:rPr>
            </w:pPr>
            <w:r w:rsidRPr="006F38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B06C8" w14:textId="77777777" w:rsidR="005907F8" w:rsidRPr="006F3834" w:rsidRDefault="005907F8" w:rsidP="00C857F2">
            <w:pPr>
              <w:pStyle w:val="headertabella0"/>
              <w:rPr>
                <w:color w:val="002060"/>
              </w:rPr>
            </w:pPr>
            <w:r w:rsidRPr="006F38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01C4A" w14:textId="77777777" w:rsidR="005907F8" w:rsidRPr="006F3834" w:rsidRDefault="005907F8" w:rsidP="00C857F2">
            <w:pPr>
              <w:pStyle w:val="headertabella0"/>
              <w:rPr>
                <w:color w:val="002060"/>
              </w:rPr>
            </w:pPr>
            <w:r w:rsidRPr="006F38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A49FA" w14:textId="77777777" w:rsidR="005907F8" w:rsidRPr="006F3834" w:rsidRDefault="005907F8" w:rsidP="00C857F2">
            <w:pPr>
              <w:pStyle w:val="headertabella0"/>
              <w:rPr>
                <w:color w:val="002060"/>
              </w:rPr>
            </w:pPr>
            <w:r w:rsidRPr="006F38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4E8D8" w14:textId="77777777" w:rsidR="005907F8" w:rsidRPr="006F3834" w:rsidRDefault="005907F8" w:rsidP="00C857F2">
            <w:pPr>
              <w:pStyle w:val="headertabella0"/>
              <w:rPr>
                <w:color w:val="002060"/>
              </w:rPr>
            </w:pPr>
            <w:r w:rsidRPr="006F38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564F6" w14:textId="77777777" w:rsidR="005907F8" w:rsidRPr="006F3834" w:rsidRDefault="005907F8" w:rsidP="00C857F2">
            <w:pPr>
              <w:pStyle w:val="headertabella0"/>
              <w:rPr>
                <w:color w:val="002060"/>
              </w:rPr>
            </w:pPr>
            <w:r w:rsidRPr="006F38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EF794" w14:textId="77777777" w:rsidR="005907F8" w:rsidRPr="006F3834" w:rsidRDefault="005907F8" w:rsidP="00C857F2">
            <w:pPr>
              <w:pStyle w:val="headertabella0"/>
              <w:rPr>
                <w:color w:val="002060"/>
              </w:rPr>
            </w:pPr>
            <w:r w:rsidRPr="006F38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CA3D0" w14:textId="77777777" w:rsidR="005907F8" w:rsidRPr="006F3834" w:rsidRDefault="005907F8" w:rsidP="00C857F2">
            <w:pPr>
              <w:pStyle w:val="headertabella0"/>
              <w:rPr>
                <w:color w:val="002060"/>
              </w:rPr>
            </w:pPr>
            <w:r w:rsidRPr="006F38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51B22" w14:textId="77777777" w:rsidR="005907F8" w:rsidRPr="006F3834" w:rsidRDefault="005907F8" w:rsidP="00C857F2">
            <w:pPr>
              <w:pStyle w:val="headertabella0"/>
              <w:rPr>
                <w:color w:val="002060"/>
              </w:rPr>
            </w:pPr>
            <w:r w:rsidRPr="006F38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EC684" w14:textId="77777777" w:rsidR="005907F8" w:rsidRPr="006F3834" w:rsidRDefault="005907F8" w:rsidP="00C857F2">
            <w:pPr>
              <w:pStyle w:val="headertabella0"/>
              <w:rPr>
                <w:color w:val="002060"/>
              </w:rPr>
            </w:pPr>
            <w:r w:rsidRPr="006F3834">
              <w:rPr>
                <w:color w:val="002060"/>
              </w:rPr>
              <w:t>PE</w:t>
            </w:r>
          </w:p>
        </w:tc>
      </w:tr>
      <w:tr w:rsidR="005907F8" w:rsidRPr="006F3834" w14:paraId="70A30F8D" w14:textId="77777777" w:rsidTr="00C857F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61C796" w14:textId="77777777" w:rsidR="005907F8" w:rsidRPr="00C40075" w:rsidRDefault="005907F8" w:rsidP="00C857F2">
            <w:pPr>
              <w:pStyle w:val="rowtabella0"/>
              <w:rPr>
                <w:color w:val="002060"/>
                <w:lang w:val="en-US"/>
              </w:rPr>
            </w:pPr>
            <w:r w:rsidRPr="00C40075">
              <w:rPr>
                <w:color w:val="002060"/>
                <w:lang w:val="en-US"/>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9EF3" w14:textId="77777777" w:rsidR="005907F8" w:rsidRPr="006F3834" w:rsidRDefault="005907F8" w:rsidP="00C857F2">
            <w:pPr>
              <w:pStyle w:val="rowtabella0"/>
              <w:jc w:val="center"/>
              <w:rPr>
                <w:color w:val="002060"/>
              </w:rPr>
            </w:pPr>
            <w:r w:rsidRPr="006F383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BB93"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0D470"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2A4F3"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EFD6E"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483E" w14:textId="77777777" w:rsidR="005907F8" w:rsidRPr="006F3834" w:rsidRDefault="005907F8" w:rsidP="00C857F2">
            <w:pPr>
              <w:pStyle w:val="rowtabella0"/>
              <w:jc w:val="center"/>
              <w:rPr>
                <w:color w:val="002060"/>
              </w:rPr>
            </w:pPr>
            <w:r w:rsidRPr="006F3834">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93FDA" w14:textId="77777777" w:rsidR="005907F8" w:rsidRPr="006F3834" w:rsidRDefault="005907F8" w:rsidP="00C857F2">
            <w:pPr>
              <w:pStyle w:val="rowtabella0"/>
              <w:jc w:val="center"/>
              <w:rPr>
                <w:color w:val="002060"/>
              </w:rPr>
            </w:pPr>
            <w:r w:rsidRPr="006F38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3530F" w14:textId="77777777" w:rsidR="005907F8" w:rsidRPr="006F3834" w:rsidRDefault="005907F8" w:rsidP="00C857F2">
            <w:pPr>
              <w:pStyle w:val="rowtabella0"/>
              <w:jc w:val="center"/>
              <w:rPr>
                <w:color w:val="002060"/>
              </w:rPr>
            </w:pPr>
            <w:r w:rsidRPr="006F3834">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61726" w14:textId="77777777" w:rsidR="005907F8" w:rsidRPr="006F3834" w:rsidRDefault="005907F8" w:rsidP="00C857F2">
            <w:pPr>
              <w:pStyle w:val="rowtabella0"/>
              <w:jc w:val="center"/>
              <w:rPr>
                <w:color w:val="002060"/>
              </w:rPr>
            </w:pPr>
            <w:r w:rsidRPr="006F3834">
              <w:rPr>
                <w:color w:val="002060"/>
              </w:rPr>
              <w:t>0</w:t>
            </w:r>
          </w:p>
        </w:tc>
      </w:tr>
      <w:tr w:rsidR="005907F8" w:rsidRPr="006F3834" w14:paraId="165996CD"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89314" w14:textId="77777777" w:rsidR="005907F8" w:rsidRPr="00C40075" w:rsidRDefault="005907F8" w:rsidP="00C857F2">
            <w:pPr>
              <w:pStyle w:val="rowtabella0"/>
              <w:rPr>
                <w:color w:val="002060"/>
                <w:lang w:val="en-US"/>
              </w:rPr>
            </w:pPr>
            <w:r w:rsidRPr="00C40075">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2DAD" w14:textId="77777777" w:rsidR="005907F8" w:rsidRPr="006F3834" w:rsidRDefault="005907F8" w:rsidP="00C857F2">
            <w:pPr>
              <w:pStyle w:val="rowtabella0"/>
              <w:jc w:val="center"/>
              <w:rPr>
                <w:color w:val="002060"/>
              </w:rPr>
            </w:pPr>
            <w:r w:rsidRPr="006F38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7FD4C"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0FF8" w14:textId="77777777" w:rsidR="005907F8" w:rsidRPr="006F3834" w:rsidRDefault="005907F8" w:rsidP="00C857F2">
            <w:pPr>
              <w:pStyle w:val="rowtabella0"/>
              <w:jc w:val="center"/>
              <w:rPr>
                <w:color w:val="002060"/>
              </w:rPr>
            </w:pPr>
            <w:r w:rsidRPr="006F38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A823F"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38CF8"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3D703" w14:textId="77777777" w:rsidR="005907F8" w:rsidRPr="006F3834" w:rsidRDefault="005907F8" w:rsidP="00C857F2">
            <w:pPr>
              <w:pStyle w:val="rowtabella0"/>
              <w:jc w:val="center"/>
              <w:rPr>
                <w:color w:val="002060"/>
              </w:rPr>
            </w:pPr>
            <w:r w:rsidRPr="006F3834">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C94E3" w14:textId="77777777" w:rsidR="005907F8" w:rsidRPr="006F3834" w:rsidRDefault="005907F8" w:rsidP="00C857F2">
            <w:pPr>
              <w:pStyle w:val="rowtabella0"/>
              <w:jc w:val="center"/>
              <w:rPr>
                <w:color w:val="002060"/>
              </w:rPr>
            </w:pPr>
            <w:r w:rsidRPr="006F38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999C" w14:textId="77777777" w:rsidR="005907F8" w:rsidRPr="006F3834" w:rsidRDefault="005907F8" w:rsidP="00C857F2">
            <w:pPr>
              <w:pStyle w:val="rowtabella0"/>
              <w:jc w:val="center"/>
              <w:rPr>
                <w:color w:val="002060"/>
              </w:rPr>
            </w:pPr>
            <w:r w:rsidRPr="006F38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9EB02" w14:textId="77777777" w:rsidR="005907F8" w:rsidRPr="006F3834" w:rsidRDefault="005907F8" w:rsidP="00C857F2">
            <w:pPr>
              <w:pStyle w:val="rowtabella0"/>
              <w:jc w:val="center"/>
              <w:rPr>
                <w:color w:val="002060"/>
              </w:rPr>
            </w:pPr>
            <w:r w:rsidRPr="006F3834">
              <w:rPr>
                <w:color w:val="002060"/>
              </w:rPr>
              <w:t>0</w:t>
            </w:r>
          </w:p>
        </w:tc>
      </w:tr>
      <w:tr w:rsidR="005907F8" w:rsidRPr="006F3834" w14:paraId="474256DF"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AFFAE" w14:textId="77777777" w:rsidR="005907F8" w:rsidRPr="006F3834" w:rsidRDefault="005907F8" w:rsidP="00C857F2">
            <w:pPr>
              <w:pStyle w:val="rowtabella0"/>
              <w:rPr>
                <w:color w:val="002060"/>
              </w:rPr>
            </w:pPr>
            <w:r w:rsidRPr="006F383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F7B73" w14:textId="77777777" w:rsidR="005907F8" w:rsidRPr="006F3834" w:rsidRDefault="005907F8" w:rsidP="00C857F2">
            <w:pPr>
              <w:pStyle w:val="rowtabella0"/>
              <w:jc w:val="center"/>
              <w:rPr>
                <w:color w:val="002060"/>
              </w:rPr>
            </w:pPr>
            <w:r w:rsidRPr="006F383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F97F5"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58025" w14:textId="77777777" w:rsidR="005907F8" w:rsidRPr="006F3834" w:rsidRDefault="005907F8" w:rsidP="00C857F2">
            <w:pPr>
              <w:pStyle w:val="rowtabella0"/>
              <w:jc w:val="center"/>
              <w:rPr>
                <w:color w:val="002060"/>
              </w:rPr>
            </w:pPr>
            <w:r w:rsidRPr="006F38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20C3D"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C89A7"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9B180" w14:textId="77777777" w:rsidR="005907F8" w:rsidRPr="006F3834" w:rsidRDefault="005907F8" w:rsidP="00C857F2">
            <w:pPr>
              <w:pStyle w:val="rowtabella0"/>
              <w:jc w:val="center"/>
              <w:rPr>
                <w:color w:val="002060"/>
              </w:rPr>
            </w:pPr>
            <w:r w:rsidRPr="006F3834">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2935" w14:textId="77777777" w:rsidR="005907F8" w:rsidRPr="006F3834" w:rsidRDefault="005907F8" w:rsidP="00C857F2">
            <w:pPr>
              <w:pStyle w:val="rowtabella0"/>
              <w:jc w:val="center"/>
              <w:rPr>
                <w:color w:val="002060"/>
              </w:rPr>
            </w:pPr>
            <w:r w:rsidRPr="006F38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8A873" w14:textId="77777777" w:rsidR="005907F8" w:rsidRPr="006F3834" w:rsidRDefault="005907F8" w:rsidP="00C857F2">
            <w:pPr>
              <w:pStyle w:val="rowtabella0"/>
              <w:jc w:val="center"/>
              <w:rPr>
                <w:color w:val="002060"/>
              </w:rPr>
            </w:pPr>
            <w:r w:rsidRPr="006F3834">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32794" w14:textId="77777777" w:rsidR="005907F8" w:rsidRPr="006F3834" w:rsidRDefault="005907F8" w:rsidP="00C857F2">
            <w:pPr>
              <w:pStyle w:val="rowtabella0"/>
              <w:jc w:val="center"/>
              <w:rPr>
                <w:color w:val="002060"/>
              </w:rPr>
            </w:pPr>
            <w:r w:rsidRPr="006F3834">
              <w:rPr>
                <w:color w:val="002060"/>
              </w:rPr>
              <w:t>0</w:t>
            </w:r>
          </w:p>
        </w:tc>
      </w:tr>
      <w:tr w:rsidR="005907F8" w:rsidRPr="006F3834" w14:paraId="0993B83E"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0B7776" w14:textId="77777777" w:rsidR="005907F8" w:rsidRPr="006F3834" w:rsidRDefault="005907F8" w:rsidP="00C857F2">
            <w:pPr>
              <w:pStyle w:val="rowtabella0"/>
              <w:rPr>
                <w:color w:val="002060"/>
              </w:rPr>
            </w:pPr>
            <w:r w:rsidRPr="006F3834">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2CA86" w14:textId="77777777" w:rsidR="005907F8" w:rsidRPr="006F3834" w:rsidRDefault="005907F8" w:rsidP="00C857F2">
            <w:pPr>
              <w:pStyle w:val="rowtabella0"/>
              <w:jc w:val="center"/>
              <w:rPr>
                <w:color w:val="002060"/>
              </w:rPr>
            </w:pPr>
            <w:r w:rsidRPr="006F38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05CA9"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F7B1D"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2D876"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E0F0"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02843" w14:textId="77777777" w:rsidR="005907F8" w:rsidRPr="006F3834" w:rsidRDefault="005907F8" w:rsidP="00C857F2">
            <w:pPr>
              <w:pStyle w:val="rowtabella0"/>
              <w:jc w:val="center"/>
              <w:rPr>
                <w:color w:val="002060"/>
              </w:rPr>
            </w:pPr>
            <w:r w:rsidRPr="006F383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55A58" w14:textId="77777777" w:rsidR="005907F8" w:rsidRPr="006F3834" w:rsidRDefault="005907F8" w:rsidP="00C857F2">
            <w:pPr>
              <w:pStyle w:val="rowtabella0"/>
              <w:jc w:val="center"/>
              <w:rPr>
                <w:color w:val="002060"/>
              </w:rPr>
            </w:pPr>
            <w:r w:rsidRPr="006F38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7D12A"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00104" w14:textId="77777777" w:rsidR="005907F8" w:rsidRPr="006F3834" w:rsidRDefault="005907F8" w:rsidP="00C857F2">
            <w:pPr>
              <w:pStyle w:val="rowtabella0"/>
              <w:jc w:val="center"/>
              <w:rPr>
                <w:color w:val="002060"/>
              </w:rPr>
            </w:pPr>
            <w:r w:rsidRPr="006F3834">
              <w:rPr>
                <w:color w:val="002060"/>
              </w:rPr>
              <w:t>0</w:t>
            </w:r>
          </w:p>
        </w:tc>
      </w:tr>
      <w:tr w:rsidR="005907F8" w:rsidRPr="006F3834" w14:paraId="2CAB3AA4"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FE870" w14:textId="77777777" w:rsidR="005907F8" w:rsidRPr="006F3834" w:rsidRDefault="005907F8" w:rsidP="00C857F2">
            <w:pPr>
              <w:pStyle w:val="rowtabella0"/>
              <w:rPr>
                <w:color w:val="002060"/>
              </w:rPr>
            </w:pPr>
            <w:r w:rsidRPr="006F3834">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4C6DB" w14:textId="77777777" w:rsidR="005907F8" w:rsidRPr="006F3834" w:rsidRDefault="005907F8" w:rsidP="00C857F2">
            <w:pPr>
              <w:pStyle w:val="rowtabella0"/>
              <w:jc w:val="center"/>
              <w:rPr>
                <w:color w:val="002060"/>
              </w:rPr>
            </w:pPr>
            <w:r w:rsidRPr="006F38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D704C"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9C1AD"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7BA02"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7B88D"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FC368" w14:textId="77777777" w:rsidR="005907F8" w:rsidRPr="006F3834" w:rsidRDefault="005907F8" w:rsidP="00C857F2">
            <w:pPr>
              <w:pStyle w:val="rowtabella0"/>
              <w:jc w:val="center"/>
              <w:rPr>
                <w:color w:val="002060"/>
              </w:rPr>
            </w:pPr>
            <w:r w:rsidRPr="006F383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81983" w14:textId="77777777" w:rsidR="005907F8" w:rsidRPr="006F3834" w:rsidRDefault="005907F8" w:rsidP="00C857F2">
            <w:pPr>
              <w:pStyle w:val="rowtabella0"/>
              <w:jc w:val="center"/>
              <w:rPr>
                <w:color w:val="002060"/>
              </w:rPr>
            </w:pPr>
            <w:r w:rsidRPr="006F38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7A14A"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6089" w14:textId="77777777" w:rsidR="005907F8" w:rsidRPr="006F3834" w:rsidRDefault="005907F8" w:rsidP="00C857F2">
            <w:pPr>
              <w:pStyle w:val="rowtabella0"/>
              <w:jc w:val="center"/>
              <w:rPr>
                <w:color w:val="002060"/>
              </w:rPr>
            </w:pPr>
            <w:r w:rsidRPr="006F3834">
              <w:rPr>
                <w:color w:val="002060"/>
              </w:rPr>
              <w:t>0</w:t>
            </w:r>
          </w:p>
        </w:tc>
      </w:tr>
      <w:tr w:rsidR="005907F8" w:rsidRPr="006F3834" w14:paraId="7FFA5863"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F57B5F" w14:textId="77777777" w:rsidR="005907F8" w:rsidRPr="006F3834" w:rsidRDefault="005907F8" w:rsidP="00C857F2">
            <w:pPr>
              <w:pStyle w:val="rowtabella0"/>
              <w:rPr>
                <w:color w:val="002060"/>
              </w:rPr>
            </w:pPr>
            <w:r w:rsidRPr="006F3834">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AC487" w14:textId="77777777" w:rsidR="005907F8" w:rsidRPr="006F3834" w:rsidRDefault="005907F8" w:rsidP="00C857F2">
            <w:pPr>
              <w:pStyle w:val="rowtabella0"/>
              <w:jc w:val="center"/>
              <w:rPr>
                <w:color w:val="002060"/>
              </w:rPr>
            </w:pPr>
            <w:r w:rsidRPr="006F38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240CA"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C65BE"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7F420"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D621D"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9E15A" w14:textId="77777777" w:rsidR="005907F8" w:rsidRPr="006F3834" w:rsidRDefault="005907F8" w:rsidP="00C857F2">
            <w:pPr>
              <w:pStyle w:val="rowtabella0"/>
              <w:jc w:val="center"/>
              <w:rPr>
                <w:color w:val="002060"/>
              </w:rPr>
            </w:pPr>
            <w:r w:rsidRPr="006F383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72C56" w14:textId="77777777" w:rsidR="005907F8" w:rsidRPr="006F3834" w:rsidRDefault="005907F8" w:rsidP="00C857F2">
            <w:pPr>
              <w:pStyle w:val="rowtabella0"/>
              <w:jc w:val="center"/>
              <w:rPr>
                <w:color w:val="002060"/>
              </w:rPr>
            </w:pPr>
            <w:r w:rsidRPr="006F383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CB5A2"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0F23F" w14:textId="77777777" w:rsidR="005907F8" w:rsidRPr="006F3834" w:rsidRDefault="005907F8" w:rsidP="00C857F2">
            <w:pPr>
              <w:pStyle w:val="rowtabella0"/>
              <w:jc w:val="center"/>
              <w:rPr>
                <w:color w:val="002060"/>
              </w:rPr>
            </w:pPr>
            <w:r w:rsidRPr="006F3834">
              <w:rPr>
                <w:color w:val="002060"/>
              </w:rPr>
              <w:t>0</w:t>
            </w:r>
          </w:p>
        </w:tc>
      </w:tr>
      <w:tr w:rsidR="005907F8" w:rsidRPr="006F3834" w14:paraId="299FF8BD"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1DD7C2" w14:textId="77777777" w:rsidR="005907F8" w:rsidRPr="006F3834" w:rsidRDefault="005907F8" w:rsidP="00C857F2">
            <w:pPr>
              <w:pStyle w:val="rowtabella0"/>
              <w:rPr>
                <w:color w:val="002060"/>
              </w:rPr>
            </w:pPr>
            <w:r w:rsidRPr="006F3834">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B08D1" w14:textId="77777777" w:rsidR="005907F8" w:rsidRPr="006F3834" w:rsidRDefault="005907F8" w:rsidP="00C857F2">
            <w:pPr>
              <w:pStyle w:val="rowtabella0"/>
              <w:jc w:val="center"/>
              <w:rPr>
                <w:color w:val="002060"/>
              </w:rPr>
            </w:pPr>
            <w:r w:rsidRPr="006F38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FD84"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5E48"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4EC3D"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7B235"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C7120" w14:textId="77777777" w:rsidR="005907F8" w:rsidRPr="006F3834" w:rsidRDefault="005907F8" w:rsidP="00C857F2">
            <w:pPr>
              <w:pStyle w:val="rowtabella0"/>
              <w:jc w:val="center"/>
              <w:rPr>
                <w:color w:val="002060"/>
              </w:rPr>
            </w:pPr>
            <w:r w:rsidRPr="006F383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C923E" w14:textId="77777777" w:rsidR="005907F8" w:rsidRPr="006F3834" w:rsidRDefault="005907F8" w:rsidP="00C857F2">
            <w:pPr>
              <w:pStyle w:val="rowtabella0"/>
              <w:jc w:val="center"/>
              <w:rPr>
                <w:color w:val="002060"/>
              </w:rPr>
            </w:pPr>
            <w:r w:rsidRPr="006F3834">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34884"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1AA53" w14:textId="77777777" w:rsidR="005907F8" w:rsidRPr="006F3834" w:rsidRDefault="005907F8" w:rsidP="00C857F2">
            <w:pPr>
              <w:pStyle w:val="rowtabella0"/>
              <w:jc w:val="center"/>
              <w:rPr>
                <w:color w:val="002060"/>
              </w:rPr>
            </w:pPr>
            <w:r w:rsidRPr="006F3834">
              <w:rPr>
                <w:color w:val="002060"/>
              </w:rPr>
              <w:t>0</w:t>
            </w:r>
          </w:p>
        </w:tc>
      </w:tr>
      <w:tr w:rsidR="005907F8" w:rsidRPr="006F3834" w14:paraId="107A7A4F"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6222E" w14:textId="77777777" w:rsidR="005907F8" w:rsidRPr="006F3834" w:rsidRDefault="005907F8" w:rsidP="00C857F2">
            <w:pPr>
              <w:pStyle w:val="rowtabella0"/>
              <w:rPr>
                <w:color w:val="002060"/>
              </w:rPr>
            </w:pPr>
            <w:r w:rsidRPr="006F3834">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A2F67" w14:textId="77777777" w:rsidR="005907F8" w:rsidRPr="006F3834" w:rsidRDefault="005907F8" w:rsidP="00C857F2">
            <w:pPr>
              <w:pStyle w:val="rowtabella0"/>
              <w:jc w:val="center"/>
              <w:rPr>
                <w:color w:val="002060"/>
              </w:rPr>
            </w:pPr>
            <w:r w:rsidRPr="006F38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96374"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9153C"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06C32"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AC5B"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7F200" w14:textId="77777777" w:rsidR="005907F8" w:rsidRPr="006F3834" w:rsidRDefault="005907F8" w:rsidP="00C857F2">
            <w:pPr>
              <w:pStyle w:val="rowtabella0"/>
              <w:jc w:val="center"/>
              <w:rPr>
                <w:color w:val="002060"/>
              </w:rPr>
            </w:pPr>
            <w:r w:rsidRPr="006F383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BED20" w14:textId="77777777" w:rsidR="005907F8" w:rsidRPr="006F3834" w:rsidRDefault="005907F8" w:rsidP="00C857F2">
            <w:pPr>
              <w:pStyle w:val="rowtabella0"/>
              <w:jc w:val="center"/>
              <w:rPr>
                <w:color w:val="002060"/>
              </w:rPr>
            </w:pPr>
            <w:r w:rsidRPr="006F3834">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4B9AC"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3B52E" w14:textId="77777777" w:rsidR="005907F8" w:rsidRPr="006F3834" w:rsidRDefault="005907F8" w:rsidP="00C857F2">
            <w:pPr>
              <w:pStyle w:val="rowtabella0"/>
              <w:jc w:val="center"/>
              <w:rPr>
                <w:color w:val="002060"/>
              </w:rPr>
            </w:pPr>
            <w:r w:rsidRPr="006F3834">
              <w:rPr>
                <w:color w:val="002060"/>
              </w:rPr>
              <w:t>0</w:t>
            </w:r>
          </w:p>
        </w:tc>
      </w:tr>
      <w:tr w:rsidR="005907F8" w:rsidRPr="006F3834" w14:paraId="710E0D2D"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B2DEF3" w14:textId="77777777" w:rsidR="005907F8" w:rsidRPr="006F3834" w:rsidRDefault="005907F8" w:rsidP="00C857F2">
            <w:pPr>
              <w:pStyle w:val="rowtabella0"/>
              <w:rPr>
                <w:color w:val="002060"/>
              </w:rPr>
            </w:pPr>
            <w:r w:rsidRPr="006F3834">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D73B" w14:textId="77777777" w:rsidR="005907F8" w:rsidRPr="006F3834" w:rsidRDefault="005907F8" w:rsidP="00C857F2">
            <w:pPr>
              <w:pStyle w:val="rowtabella0"/>
              <w:jc w:val="center"/>
              <w:rPr>
                <w:color w:val="002060"/>
              </w:rPr>
            </w:pPr>
            <w:r w:rsidRPr="006F38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0F329"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4821"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50AD5"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D5623"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E3E80" w14:textId="77777777" w:rsidR="005907F8" w:rsidRPr="006F3834" w:rsidRDefault="005907F8" w:rsidP="00C857F2">
            <w:pPr>
              <w:pStyle w:val="rowtabella0"/>
              <w:jc w:val="center"/>
              <w:rPr>
                <w:color w:val="002060"/>
              </w:rPr>
            </w:pPr>
            <w:r w:rsidRPr="006F38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0A0C5" w14:textId="77777777" w:rsidR="005907F8" w:rsidRPr="006F3834" w:rsidRDefault="005907F8" w:rsidP="00C857F2">
            <w:pPr>
              <w:pStyle w:val="rowtabella0"/>
              <w:jc w:val="center"/>
              <w:rPr>
                <w:color w:val="002060"/>
              </w:rPr>
            </w:pPr>
            <w:r w:rsidRPr="006F383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49177"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D4B49" w14:textId="77777777" w:rsidR="005907F8" w:rsidRPr="006F3834" w:rsidRDefault="005907F8" w:rsidP="00C857F2">
            <w:pPr>
              <w:pStyle w:val="rowtabella0"/>
              <w:jc w:val="center"/>
              <w:rPr>
                <w:color w:val="002060"/>
              </w:rPr>
            </w:pPr>
            <w:r w:rsidRPr="006F3834">
              <w:rPr>
                <w:color w:val="002060"/>
              </w:rPr>
              <w:t>0</w:t>
            </w:r>
          </w:p>
        </w:tc>
      </w:tr>
      <w:tr w:rsidR="005907F8" w:rsidRPr="006F3834" w14:paraId="5536D8D2"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1C7980" w14:textId="77777777" w:rsidR="005907F8" w:rsidRPr="006F3834" w:rsidRDefault="005907F8" w:rsidP="00C857F2">
            <w:pPr>
              <w:pStyle w:val="rowtabella0"/>
              <w:rPr>
                <w:color w:val="002060"/>
              </w:rPr>
            </w:pPr>
            <w:r w:rsidRPr="006F383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EA9C" w14:textId="77777777" w:rsidR="005907F8" w:rsidRPr="006F3834" w:rsidRDefault="005907F8" w:rsidP="00C857F2">
            <w:pPr>
              <w:pStyle w:val="rowtabella0"/>
              <w:jc w:val="center"/>
              <w:rPr>
                <w:color w:val="002060"/>
              </w:rPr>
            </w:pPr>
            <w:r w:rsidRPr="006F38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E249C"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F4884"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DD39B"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BD17A"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00C04" w14:textId="77777777" w:rsidR="005907F8" w:rsidRPr="006F3834" w:rsidRDefault="005907F8" w:rsidP="00C857F2">
            <w:pPr>
              <w:pStyle w:val="rowtabella0"/>
              <w:jc w:val="center"/>
              <w:rPr>
                <w:color w:val="002060"/>
              </w:rPr>
            </w:pPr>
            <w:r w:rsidRPr="006F38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AF00" w14:textId="77777777" w:rsidR="005907F8" w:rsidRPr="006F3834" w:rsidRDefault="005907F8" w:rsidP="00C857F2">
            <w:pPr>
              <w:pStyle w:val="rowtabella0"/>
              <w:jc w:val="center"/>
              <w:rPr>
                <w:color w:val="002060"/>
              </w:rPr>
            </w:pPr>
            <w:r w:rsidRPr="006F383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B59A7" w14:textId="77777777" w:rsidR="005907F8" w:rsidRPr="006F3834" w:rsidRDefault="005907F8" w:rsidP="00C857F2">
            <w:pPr>
              <w:pStyle w:val="rowtabella0"/>
              <w:jc w:val="center"/>
              <w:rPr>
                <w:color w:val="002060"/>
              </w:rPr>
            </w:pPr>
            <w:r w:rsidRPr="006F38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B66E2" w14:textId="77777777" w:rsidR="005907F8" w:rsidRPr="006F3834" w:rsidRDefault="005907F8" w:rsidP="00C857F2">
            <w:pPr>
              <w:pStyle w:val="rowtabella0"/>
              <w:jc w:val="center"/>
              <w:rPr>
                <w:color w:val="002060"/>
              </w:rPr>
            </w:pPr>
            <w:r w:rsidRPr="006F3834">
              <w:rPr>
                <w:color w:val="002060"/>
              </w:rPr>
              <w:t>0</w:t>
            </w:r>
          </w:p>
        </w:tc>
      </w:tr>
      <w:tr w:rsidR="005907F8" w:rsidRPr="006F3834" w14:paraId="0EBABD08"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28DFA2" w14:textId="77777777" w:rsidR="005907F8" w:rsidRPr="003C3DDA" w:rsidRDefault="005907F8" w:rsidP="00C857F2">
            <w:pPr>
              <w:pStyle w:val="rowtabella0"/>
              <w:rPr>
                <w:color w:val="002060"/>
                <w:lang w:val="es-ES"/>
              </w:rPr>
            </w:pPr>
            <w:r w:rsidRPr="003C3DDA">
              <w:rPr>
                <w:color w:val="002060"/>
                <w:lang w:val="es-ES"/>
              </w:rPr>
              <w:lastRenderedPageBreak/>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8208C"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55467"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3E071"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60D9D"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53394"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86BD7" w14:textId="77777777" w:rsidR="005907F8" w:rsidRPr="006F3834" w:rsidRDefault="005907F8" w:rsidP="00C857F2">
            <w:pPr>
              <w:pStyle w:val="rowtabella0"/>
              <w:jc w:val="center"/>
              <w:rPr>
                <w:color w:val="002060"/>
              </w:rPr>
            </w:pPr>
            <w:r w:rsidRPr="006F38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DDDFD" w14:textId="77777777" w:rsidR="005907F8" w:rsidRPr="006F3834" w:rsidRDefault="005907F8" w:rsidP="00C857F2">
            <w:pPr>
              <w:pStyle w:val="rowtabella0"/>
              <w:jc w:val="center"/>
              <w:rPr>
                <w:color w:val="002060"/>
              </w:rPr>
            </w:pPr>
            <w:r w:rsidRPr="006F3834">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A064F" w14:textId="77777777" w:rsidR="005907F8" w:rsidRPr="006F3834" w:rsidRDefault="005907F8" w:rsidP="00C857F2">
            <w:pPr>
              <w:pStyle w:val="rowtabella0"/>
              <w:jc w:val="center"/>
              <w:rPr>
                <w:color w:val="002060"/>
              </w:rPr>
            </w:pPr>
            <w:r w:rsidRPr="006F38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0BE8C" w14:textId="77777777" w:rsidR="005907F8" w:rsidRPr="006F3834" w:rsidRDefault="005907F8" w:rsidP="00C857F2">
            <w:pPr>
              <w:pStyle w:val="rowtabella0"/>
              <w:jc w:val="center"/>
              <w:rPr>
                <w:color w:val="002060"/>
              </w:rPr>
            </w:pPr>
            <w:r w:rsidRPr="006F3834">
              <w:rPr>
                <w:color w:val="002060"/>
              </w:rPr>
              <w:t>0</w:t>
            </w:r>
          </w:p>
        </w:tc>
      </w:tr>
      <w:tr w:rsidR="005907F8" w:rsidRPr="006F3834" w14:paraId="3931506D"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F289EA" w14:textId="77777777" w:rsidR="005907F8" w:rsidRPr="00C40075" w:rsidRDefault="005907F8" w:rsidP="00C857F2">
            <w:pPr>
              <w:pStyle w:val="rowtabella0"/>
              <w:rPr>
                <w:color w:val="002060"/>
                <w:lang w:val="en-US"/>
              </w:rPr>
            </w:pPr>
            <w:r w:rsidRPr="00C40075">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1A937"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584F3"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A37F8"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1E8D5"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DEEA5" w14:textId="77777777" w:rsidR="005907F8" w:rsidRPr="006F3834" w:rsidRDefault="005907F8" w:rsidP="00C857F2">
            <w:pPr>
              <w:pStyle w:val="rowtabella0"/>
              <w:jc w:val="center"/>
              <w:rPr>
                <w:color w:val="002060"/>
              </w:rPr>
            </w:pPr>
            <w:r w:rsidRPr="006F38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923C8" w14:textId="77777777" w:rsidR="005907F8" w:rsidRPr="006F3834" w:rsidRDefault="005907F8" w:rsidP="00C857F2">
            <w:pPr>
              <w:pStyle w:val="rowtabella0"/>
              <w:jc w:val="center"/>
              <w:rPr>
                <w:color w:val="002060"/>
              </w:rPr>
            </w:pPr>
            <w:r w:rsidRPr="006F38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E829A" w14:textId="77777777" w:rsidR="005907F8" w:rsidRPr="006F3834" w:rsidRDefault="005907F8" w:rsidP="00C857F2">
            <w:pPr>
              <w:pStyle w:val="rowtabella0"/>
              <w:jc w:val="center"/>
              <w:rPr>
                <w:color w:val="002060"/>
              </w:rPr>
            </w:pPr>
            <w:r w:rsidRPr="006F3834">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52AB6" w14:textId="77777777" w:rsidR="005907F8" w:rsidRPr="006F3834" w:rsidRDefault="005907F8" w:rsidP="00C857F2">
            <w:pPr>
              <w:pStyle w:val="rowtabella0"/>
              <w:jc w:val="center"/>
              <w:rPr>
                <w:color w:val="002060"/>
              </w:rPr>
            </w:pPr>
            <w:r w:rsidRPr="006F383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436A6" w14:textId="77777777" w:rsidR="005907F8" w:rsidRPr="006F3834" w:rsidRDefault="005907F8" w:rsidP="00C857F2">
            <w:pPr>
              <w:pStyle w:val="rowtabella0"/>
              <w:jc w:val="center"/>
              <w:rPr>
                <w:color w:val="002060"/>
              </w:rPr>
            </w:pPr>
            <w:r w:rsidRPr="006F3834">
              <w:rPr>
                <w:color w:val="002060"/>
              </w:rPr>
              <w:t>0</w:t>
            </w:r>
          </w:p>
        </w:tc>
      </w:tr>
      <w:tr w:rsidR="005907F8" w:rsidRPr="006F3834" w14:paraId="02398806"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7426F" w14:textId="77777777" w:rsidR="005907F8" w:rsidRPr="006F3834" w:rsidRDefault="005907F8" w:rsidP="00C857F2">
            <w:pPr>
              <w:pStyle w:val="rowtabella0"/>
              <w:rPr>
                <w:color w:val="002060"/>
              </w:rPr>
            </w:pPr>
            <w:r w:rsidRPr="006F3834">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C7830"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B9771"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D80E7"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6CFE5"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263F4" w14:textId="77777777" w:rsidR="005907F8" w:rsidRPr="006F3834" w:rsidRDefault="005907F8" w:rsidP="00C857F2">
            <w:pPr>
              <w:pStyle w:val="rowtabella0"/>
              <w:jc w:val="center"/>
              <w:rPr>
                <w:color w:val="002060"/>
              </w:rPr>
            </w:pPr>
            <w:r w:rsidRPr="006F38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1405D" w14:textId="77777777" w:rsidR="005907F8" w:rsidRPr="006F3834" w:rsidRDefault="005907F8" w:rsidP="00C857F2">
            <w:pPr>
              <w:pStyle w:val="rowtabella0"/>
              <w:jc w:val="center"/>
              <w:rPr>
                <w:color w:val="002060"/>
              </w:rPr>
            </w:pPr>
            <w:r w:rsidRPr="006F38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EF684" w14:textId="77777777" w:rsidR="005907F8" w:rsidRPr="006F3834" w:rsidRDefault="005907F8" w:rsidP="00C857F2">
            <w:pPr>
              <w:pStyle w:val="rowtabella0"/>
              <w:jc w:val="center"/>
              <w:rPr>
                <w:color w:val="002060"/>
              </w:rPr>
            </w:pPr>
            <w:r w:rsidRPr="006F3834">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411C7" w14:textId="77777777" w:rsidR="005907F8" w:rsidRPr="006F3834" w:rsidRDefault="005907F8" w:rsidP="00C857F2">
            <w:pPr>
              <w:pStyle w:val="rowtabella0"/>
              <w:jc w:val="center"/>
              <w:rPr>
                <w:color w:val="002060"/>
              </w:rPr>
            </w:pPr>
            <w:r w:rsidRPr="006F3834">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AC162" w14:textId="77777777" w:rsidR="005907F8" w:rsidRPr="006F3834" w:rsidRDefault="005907F8" w:rsidP="00C857F2">
            <w:pPr>
              <w:pStyle w:val="rowtabella0"/>
              <w:jc w:val="center"/>
              <w:rPr>
                <w:color w:val="002060"/>
              </w:rPr>
            </w:pPr>
            <w:r w:rsidRPr="006F3834">
              <w:rPr>
                <w:color w:val="002060"/>
              </w:rPr>
              <w:t>0</w:t>
            </w:r>
          </w:p>
        </w:tc>
      </w:tr>
      <w:tr w:rsidR="005907F8" w:rsidRPr="006F3834" w14:paraId="38F1DDC0" w14:textId="77777777" w:rsidTr="00C857F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24033A" w14:textId="77777777" w:rsidR="005907F8" w:rsidRPr="006F3834" w:rsidRDefault="005907F8" w:rsidP="00C857F2">
            <w:pPr>
              <w:pStyle w:val="rowtabella0"/>
              <w:rPr>
                <w:color w:val="002060"/>
              </w:rPr>
            </w:pPr>
            <w:r w:rsidRPr="006F3834">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B8FE"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1A87D"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99070"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6E80A"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088D3"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BB2F" w14:textId="77777777" w:rsidR="005907F8" w:rsidRPr="006F3834" w:rsidRDefault="005907F8" w:rsidP="00C857F2">
            <w:pPr>
              <w:pStyle w:val="rowtabella0"/>
              <w:jc w:val="center"/>
              <w:rPr>
                <w:color w:val="002060"/>
              </w:rPr>
            </w:pPr>
            <w:r w:rsidRPr="006F38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29F5A" w14:textId="77777777" w:rsidR="005907F8" w:rsidRPr="006F3834" w:rsidRDefault="005907F8" w:rsidP="00C857F2">
            <w:pPr>
              <w:pStyle w:val="rowtabella0"/>
              <w:jc w:val="center"/>
              <w:rPr>
                <w:color w:val="002060"/>
              </w:rPr>
            </w:pPr>
            <w:r w:rsidRPr="006F3834">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7FD68" w14:textId="77777777" w:rsidR="005907F8" w:rsidRPr="006F3834" w:rsidRDefault="005907F8" w:rsidP="00C857F2">
            <w:pPr>
              <w:pStyle w:val="rowtabella0"/>
              <w:jc w:val="center"/>
              <w:rPr>
                <w:color w:val="002060"/>
              </w:rPr>
            </w:pPr>
            <w:r w:rsidRPr="006F3834">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16AFB" w14:textId="77777777" w:rsidR="005907F8" w:rsidRPr="006F3834" w:rsidRDefault="005907F8" w:rsidP="00C857F2">
            <w:pPr>
              <w:pStyle w:val="rowtabella0"/>
              <w:jc w:val="center"/>
              <w:rPr>
                <w:color w:val="002060"/>
              </w:rPr>
            </w:pPr>
            <w:r w:rsidRPr="006F3834">
              <w:rPr>
                <w:color w:val="002060"/>
              </w:rPr>
              <w:t>0</w:t>
            </w:r>
          </w:p>
        </w:tc>
      </w:tr>
    </w:tbl>
    <w:p w14:paraId="31D4DBED" w14:textId="77777777" w:rsidR="005907F8" w:rsidRDefault="005907F8" w:rsidP="005907F8">
      <w:pPr>
        <w:pStyle w:val="breakline"/>
        <w:rPr>
          <w:rFonts w:eastAsiaTheme="minorEastAsia"/>
          <w:color w:val="002060"/>
        </w:rPr>
      </w:pPr>
    </w:p>
    <w:p w14:paraId="363BE12D" w14:textId="77777777" w:rsidR="00C40075" w:rsidRPr="00426066" w:rsidRDefault="00C40075" w:rsidP="00C40075">
      <w:pPr>
        <w:pStyle w:val="titoloprinc0"/>
        <w:rPr>
          <w:color w:val="002060"/>
        </w:rPr>
      </w:pPr>
      <w:r>
        <w:rPr>
          <w:color w:val="002060"/>
        </w:rPr>
        <w:t>PROGRAMMA GARE</w:t>
      </w:r>
    </w:p>
    <w:p w14:paraId="421B8EA3" w14:textId="77777777" w:rsidR="00C40075" w:rsidRDefault="00C40075" w:rsidP="005907F8">
      <w:pPr>
        <w:pStyle w:val="breakline"/>
        <w:rPr>
          <w:rFonts w:eastAsiaTheme="minorEastAsia"/>
          <w:color w:val="002060"/>
        </w:rPr>
      </w:pPr>
    </w:p>
    <w:p w14:paraId="3AF49679" w14:textId="77777777" w:rsidR="00520176" w:rsidRPr="00E43EB8" w:rsidRDefault="00520176" w:rsidP="00520176">
      <w:pPr>
        <w:pStyle w:val="sottotitolocampionato10"/>
        <w:rPr>
          <w:color w:val="002060"/>
        </w:rPr>
      </w:pPr>
      <w:r w:rsidRPr="00E43EB8">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9"/>
        <w:gridCol w:w="1976"/>
        <w:gridCol w:w="385"/>
        <w:gridCol w:w="897"/>
        <w:gridCol w:w="1281"/>
        <w:gridCol w:w="1528"/>
        <w:gridCol w:w="1554"/>
      </w:tblGrid>
      <w:tr w:rsidR="00520176" w:rsidRPr="00E43EB8" w14:paraId="6228A114" w14:textId="77777777" w:rsidTr="00AF1E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D8269" w14:textId="77777777" w:rsidR="00520176" w:rsidRPr="00E43EB8" w:rsidRDefault="00520176" w:rsidP="00AF1E9D">
            <w:pPr>
              <w:pStyle w:val="headertabella0"/>
              <w:rPr>
                <w:color w:val="002060"/>
              </w:rPr>
            </w:pPr>
            <w:r w:rsidRPr="00E43EB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0E9E8" w14:textId="77777777" w:rsidR="00520176" w:rsidRPr="00E43EB8" w:rsidRDefault="00520176" w:rsidP="00AF1E9D">
            <w:pPr>
              <w:pStyle w:val="headertabella0"/>
              <w:rPr>
                <w:color w:val="002060"/>
              </w:rPr>
            </w:pPr>
            <w:r w:rsidRPr="00E43EB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A5B79" w14:textId="77777777" w:rsidR="00520176" w:rsidRPr="00E43EB8" w:rsidRDefault="00520176" w:rsidP="00AF1E9D">
            <w:pPr>
              <w:pStyle w:val="headertabella0"/>
              <w:rPr>
                <w:color w:val="002060"/>
              </w:rPr>
            </w:pPr>
            <w:r w:rsidRPr="00E43EB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403E6" w14:textId="77777777" w:rsidR="00520176" w:rsidRPr="00E43EB8" w:rsidRDefault="00520176" w:rsidP="00AF1E9D">
            <w:pPr>
              <w:pStyle w:val="headertabella0"/>
              <w:rPr>
                <w:color w:val="002060"/>
              </w:rPr>
            </w:pPr>
            <w:r w:rsidRPr="00E43EB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691AE" w14:textId="77777777" w:rsidR="00520176" w:rsidRPr="00E43EB8" w:rsidRDefault="00520176" w:rsidP="00AF1E9D">
            <w:pPr>
              <w:pStyle w:val="headertabella0"/>
              <w:rPr>
                <w:color w:val="002060"/>
              </w:rPr>
            </w:pPr>
            <w:r w:rsidRPr="00E43EB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F9542" w14:textId="77777777" w:rsidR="00520176" w:rsidRPr="00E43EB8" w:rsidRDefault="00520176" w:rsidP="00AF1E9D">
            <w:pPr>
              <w:pStyle w:val="headertabella0"/>
              <w:rPr>
                <w:color w:val="002060"/>
              </w:rPr>
            </w:pPr>
            <w:r w:rsidRPr="00E43EB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DBEAB" w14:textId="77777777" w:rsidR="00520176" w:rsidRPr="00E43EB8" w:rsidRDefault="00520176" w:rsidP="00AF1E9D">
            <w:pPr>
              <w:pStyle w:val="headertabella0"/>
              <w:rPr>
                <w:color w:val="002060"/>
              </w:rPr>
            </w:pPr>
            <w:r w:rsidRPr="00E43EB8">
              <w:rPr>
                <w:color w:val="002060"/>
              </w:rPr>
              <w:t>Indirizzo Impianto</w:t>
            </w:r>
          </w:p>
        </w:tc>
      </w:tr>
      <w:tr w:rsidR="00520176" w:rsidRPr="00E43EB8" w14:paraId="7E18F4EF" w14:textId="77777777" w:rsidTr="00AF1E9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B858F4" w14:textId="77777777" w:rsidR="00520176" w:rsidRPr="00E43EB8" w:rsidRDefault="00520176" w:rsidP="00AF1E9D">
            <w:pPr>
              <w:pStyle w:val="rowtabella0"/>
              <w:rPr>
                <w:color w:val="002060"/>
              </w:rPr>
            </w:pPr>
            <w:r w:rsidRPr="00E43EB8">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395690" w14:textId="77777777" w:rsidR="00520176" w:rsidRPr="00E43EB8" w:rsidRDefault="00520176" w:rsidP="00AF1E9D">
            <w:pPr>
              <w:pStyle w:val="rowtabella0"/>
              <w:rPr>
                <w:color w:val="002060"/>
              </w:rPr>
            </w:pPr>
            <w:r w:rsidRPr="00E43EB8">
              <w:rPr>
                <w:color w:val="002060"/>
              </w:rPr>
              <w:t>VALMISA FUTSAL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ACEEC" w14:textId="77777777" w:rsidR="00520176" w:rsidRPr="00E43EB8" w:rsidRDefault="00520176" w:rsidP="00AF1E9D">
            <w:pPr>
              <w:pStyle w:val="rowtabella0"/>
              <w:jc w:val="center"/>
              <w:rPr>
                <w:color w:val="002060"/>
              </w:rPr>
            </w:pPr>
            <w:r w:rsidRPr="00E43EB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A0E9E9" w14:textId="77777777" w:rsidR="00520176" w:rsidRPr="00E43EB8" w:rsidRDefault="00520176" w:rsidP="00AF1E9D">
            <w:pPr>
              <w:pStyle w:val="rowtabella0"/>
              <w:rPr>
                <w:color w:val="002060"/>
              </w:rPr>
            </w:pPr>
            <w:r w:rsidRPr="00E43EB8">
              <w:rPr>
                <w:color w:val="002060"/>
              </w:rPr>
              <w:t>22/03/2024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A4FA1" w14:textId="77777777" w:rsidR="00520176" w:rsidRPr="00E43EB8" w:rsidRDefault="00520176" w:rsidP="00AF1E9D">
            <w:pPr>
              <w:pStyle w:val="rowtabella0"/>
              <w:rPr>
                <w:color w:val="002060"/>
              </w:rPr>
            </w:pPr>
            <w:r w:rsidRPr="00E43EB8">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DD856" w14:textId="77777777" w:rsidR="00520176" w:rsidRPr="00E43EB8" w:rsidRDefault="00520176" w:rsidP="00AF1E9D">
            <w:pPr>
              <w:pStyle w:val="rowtabella0"/>
              <w:rPr>
                <w:color w:val="002060"/>
              </w:rPr>
            </w:pPr>
            <w:r w:rsidRPr="00E43EB8">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13707" w14:textId="77777777" w:rsidR="00520176" w:rsidRPr="00E43EB8" w:rsidRDefault="00520176" w:rsidP="00AF1E9D">
            <w:pPr>
              <w:pStyle w:val="rowtabella0"/>
              <w:rPr>
                <w:color w:val="002060"/>
              </w:rPr>
            </w:pPr>
            <w:r w:rsidRPr="00E43EB8">
              <w:rPr>
                <w:color w:val="002060"/>
              </w:rPr>
              <w:t>VIA ALDO GAMBA SNC</w:t>
            </w:r>
          </w:p>
        </w:tc>
      </w:tr>
      <w:tr w:rsidR="00520176" w:rsidRPr="00E43EB8" w14:paraId="48048CA6"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797C86" w14:textId="77777777" w:rsidR="00520176" w:rsidRPr="00E43EB8" w:rsidRDefault="00520176" w:rsidP="00AF1E9D">
            <w:pPr>
              <w:pStyle w:val="rowtabella0"/>
              <w:rPr>
                <w:color w:val="002060"/>
              </w:rPr>
            </w:pPr>
            <w:r w:rsidRPr="00E43EB8">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AAD25C" w14:textId="77777777" w:rsidR="00520176" w:rsidRPr="00E43EB8" w:rsidRDefault="00520176" w:rsidP="00AF1E9D">
            <w:pPr>
              <w:pStyle w:val="rowtabella0"/>
              <w:rPr>
                <w:color w:val="002060"/>
              </w:rPr>
            </w:pPr>
            <w:r w:rsidRPr="00E43EB8">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54D74E"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D4BAE7"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131B97" w14:textId="77777777" w:rsidR="00520176" w:rsidRPr="00E43EB8" w:rsidRDefault="00520176" w:rsidP="00AF1E9D">
            <w:pPr>
              <w:pStyle w:val="rowtabella0"/>
              <w:rPr>
                <w:color w:val="002060"/>
              </w:rPr>
            </w:pPr>
            <w:r w:rsidRPr="00E43EB8">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164A5E" w14:textId="77777777" w:rsidR="00520176" w:rsidRPr="00E43EB8" w:rsidRDefault="00520176" w:rsidP="00AF1E9D">
            <w:pPr>
              <w:pStyle w:val="rowtabella0"/>
              <w:rPr>
                <w:color w:val="002060"/>
              </w:rPr>
            </w:pPr>
            <w:r w:rsidRPr="00E43EB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2FE22D" w14:textId="77777777" w:rsidR="00520176" w:rsidRPr="00E43EB8" w:rsidRDefault="00520176" w:rsidP="00AF1E9D">
            <w:pPr>
              <w:pStyle w:val="rowtabella0"/>
              <w:rPr>
                <w:color w:val="002060"/>
              </w:rPr>
            </w:pPr>
            <w:r w:rsidRPr="00E43EB8">
              <w:rPr>
                <w:color w:val="002060"/>
              </w:rPr>
              <w:t>VIA ANTONIO ROSMINI 22/B</w:t>
            </w:r>
          </w:p>
        </w:tc>
      </w:tr>
      <w:tr w:rsidR="00520176" w:rsidRPr="00E43EB8" w14:paraId="1A6A90ED"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948DE6" w14:textId="77777777" w:rsidR="00520176" w:rsidRPr="00E43EB8" w:rsidRDefault="00520176" w:rsidP="00AF1E9D">
            <w:pPr>
              <w:pStyle w:val="rowtabella0"/>
              <w:rPr>
                <w:color w:val="002060"/>
              </w:rPr>
            </w:pPr>
            <w:r w:rsidRPr="00E43EB8">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14B7B9" w14:textId="77777777" w:rsidR="00520176" w:rsidRPr="00E43EB8" w:rsidRDefault="00520176" w:rsidP="00AF1E9D">
            <w:pPr>
              <w:pStyle w:val="rowtabella0"/>
              <w:rPr>
                <w:color w:val="002060"/>
              </w:rPr>
            </w:pPr>
            <w:r w:rsidRPr="00E43EB8">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D92820"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E50719" w14:textId="77777777" w:rsidR="00520176" w:rsidRPr="00E43EB8" w:rsidRDefault="00520176" w:rsidP="00AF1E9D">
            <w:pPr>
              <w:pStyle w:val="rowtabella0"/>
              <w:rPr>
                <w:color w:val="002060"/>
              </w:rPr>
            </w:pPr>
            <w:r w:rsidRPr="00E43EB8">
              <w:rPr>
                <w:color w:val="002060"/>
              </w:rPr>
              <w:t>22/03/2024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4E421F" w14:textId="77777777" w:rsidR="00520176" w:rsidRPr="00E43EB8" w:rsidRDefault="00520176" w:rsidP="00AF1E9D">
            <w:pPr>
              <w:pStyle w:val="rowtabella0"/>
              <w:rPr>
                <w:color w:val="002060"/>
              </w:rPr>
            </w:pPr>
            <w:r w:rsidRPr="00E43EB8">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B5249" w14:textId="77777777" w:rsidR="00520176" w:rsidRPr="00E43EB8" w:rsidRDefault="00520176" w:rsidP="00AF1E9D">
            <w:pPr>
              <w:pStyle w:val="rowtabella0"/>
              <w:rPr>
                <w:color w:val="002060"/>
              </w:rPr>
            </w:pPr>
            <w:r w:rsidRPr="00E43EB8">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A0AF1B" w14:textId="77777777" w:rsidR="00520176" w:rsidRPr="00E43EB8" w:rsidRDefault="00520176" w:rsidP="00AF1E9D">
            <w:pPr>
              <w:pStyle w:val="rowtabella0"/>
              <w:rPr>
                <w:color w:val="002060"/>
              </w:rPr>
            </w:pPr>
            <w:r w:rsidRPr="00E43EB8">
              <w:rPr>
                <w:color w:val="002060"/>
              </w:rPr>
              <w:t>VIA DELL'INDUSTRIA</w:t>
            </w:r>
          </w:p>
        </w:tc>
      </w:tr>
      <w:tr w:rsidR="00520176" w:rsidRPr="00E43EB8" w14:paraId="414A1AC0"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46A014" w14:textId="77777777" w:rsidR="00520176" w:rsidRPr="00E43EB8" w:rsidRDefault="00520176" w:rsidP="00AF1E9D">
            <w:pPr>
              <w:pStyle w:val="rowtabella0"/>
              <w:rPr>
                <w:color w:val="002060"/>
              </w:rPr>
            </w:pPr>
            <w:r w:rsidRPr="00E43EB8">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77D9CA" w14:textId="77777777" w:rsidR="00520176" w:rsidRPr="00E43EB8" w:rsidRDefault="00520176" w:rsidP="00AF1E9D">
            <w:pPr>
              <w:pStyle w:val="rowtabella0"/>
              <w:rPr>
                <w:color w:val="002060"/>
              </w:rPr>
            </w:pPr>
            <w:r w:rsidRPr="00E43EB8">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EAC889"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1C2BC6" w14:textId="77777777" w:rsidR="00520176" w:rsidRPr="00E43EB8" w:rsidRDefault="00520176" w:rsidP="00AF1E9D">
            <w:pPr>
              <w:pStyle w:val="rowtabella0"/>
              <w:rPr>
                <w:color w:val="002060"/>
              </w:rPr>
            </w:pPr>
            <w:r w:rsidRPr="00E43EB8">
              <w:rPr>
                <w:color w:val="002060"/>
              </w:rPr>
              <w:t>22/03/2024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C847FC" w14:textId="77777777" w:rsidR="00520176" w:rsidRPr="00E43EB8" w:rsidRDefault="00520176" w:rsidP="00AF1E9D">
            <w:pPr>
              <w:pStyle w:val="rowtabella0"/>
              <w:rPr>
                <w:color w:val="002060"/>
              </w:rPr>
            </w:pPr>
            <w:r w:rsidRPr="00E43EB8">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7E6E76" w14:textId="77777777" w:rsidR="00520176" w:rsidRPr="00E43EB8" w:rsidRDefault="00520176" w:rsidP="00AF1E9D">
            <w:pPr>
              <w:pStyle w:val="rowtabella0"/>
              <w:rPr>
                <w:color w:val="002060"/>
              </w:rPr>
            </w:pPr>
            <w:r w:rsidRPr="00E43EB8">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60452A" w14:textId="77777777" w:rsidR="00520176" w:rsidRPr="00E43EB8" w:rsidRDefault="00520176" w:rsidP="00AF1E9D">
            <w:pPr>
              <w:pStyle w:val="rowtabella0"/>
              <w:rPr>
                <w:color w:val="002060"/>
              </w:rPr>
            </w:pPr>
            <w:r w:rsidRPr="00E43EB8">
              <w:rPr>
                <w:color w:val="002060"/>
              </w:rPr>
              <w:t>VIA MAZZINI</w:t>
            </w:r>
          </w:p>
        </w:tc>
      </w:tr>
      <w:tr w:rsidR="00520176" w:rsidRPr="00E43EB8" w14:paraId="2253177A"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F10975" w14:textId="77777777" w:rsidR="00520176" w:rsidRPr="00E43EB8" w:rsidRDefault="00520176" w:rsidP="00AF1E9D">
            <w:pPr>
              <w:pStyle w:val="rowtabella0"/>
              <w:rPr>
                <w:color w:val="002060"/>
              </w:rPr>
            </w:pPr>
            <w:r w:rsidRPr="00E43EB8">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04BD9A" w14:textId="77777777" w:rsidR="00520176" w:rsidRPr="00E43EB8" w:rsidRDefault="00520176" w:rsidP="00AF1E9D">
            <w:pPr>
              <w:pStyle w:val="rowtabella0"/>
              <w:rPr>
                <w:color w:val="002060"/>
              </w:rPr>
            </w:pPr>
            <w:r w:rsidRPr="00E43EB8">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EA663B"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60C27E" w14:textId="77777777" w:rsidR="00520176" w:rsidRPr="00E43EB8" w:rsidRDefault="00520176" w:rsidP="00AF1E9D">
            <w:pPr>
              <w:pStyle w:val="rowtabella0"/>
              <w:rPr>
                <w:color w:val="002060"/>
              </w:rPr>
            </w:pPr>
            <w:r w:rsidRPr="00E43EB8">
              <w:rPr>
                <w:color w:val="002060"/>
              </w:rPr>
              <w:t>22/03/2024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124C8A" w14:textId="77777777" w:rsidR="00520176" w:rsidRPr="00E43EB8" w:rsidRDefault="00520176" w:rsidP="00AF1E9D">
            <w:pPr>
              <w:pStyle w:val="rowtabella0"/>
              <w:rPr>
                <w:color w:val="002060"/>
              </w:rPr>
            </w:pPr>
            <w:r w:rsidRPr="00E43EB8">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0F3235" w14:textId="77777777" w:rsidR="00520176" w:rsidRPr="00E43EB8" w:rsidRDefault="00520176" w:rsidP="00AF1E9D">
            <w:pPr>
              <w:pStyle w:val="rowtabella0"/>
              <w:rPr>
                <w:color w:val="002060"/>
              </w:rPr>
            </w:pPr>
            <w:r w:rsidRPr="00E43EB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0600A3" w14:textId="77777777" w:rsidR="00520176" w:rsidRPr="00E43EB8" w:rsidRDefault="00520176" w:rsidP="00AF1E9D">
            <w:pPr>
              <w:pStyle w:val="rowtabella0"/>
              <w:rPr>
                <w:color w:val="002060"/>
              </w:rPr>
            </w:pPr>
            <w:r w:rsidRPr="00E43EB8">
              <w:rPr>
                <w:color w:val="002060"/>
              </w:rPr>
              <w:t>VIA DELLO STADIO</w:t>
            </w:r>
          </w:p>
        </w:tc>
      </w:tr>
      <w:tr w:rsidR="00520176" w:rsidRPr="00E43EB8" w14:paraId="2E14ACA6" w14:textId="77777777" w:rsidTr="00AF1E9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B867E1" w14:textId="77777777" w:rsidR="00520176" w:rsidRPr="00E43EB8" w:rsidRDefault="00520176" w:rsidP="00AF1E9D">
            <w:pPr>
              <w:pStyle w:val="rowtabella0"/>
              <w:rPr>
                <w:color w:val="002060"/>
              </w:rPr>
            </w:pPr>
            <w:r w:rsidRPr="00E43EB8">
              <w:rPr>
                <w:color w:val="002060"/>
              </w:rPr>
              <w:t>URBINO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6044C" w14:textId="77777777" w:rsidR="00520176" w:rsidRPr="00E43EB8" w:rsidRDefault="00520176" w:rsidP="00AF1E9D">
            <w:pPr>
              <w:pStyle w:val="rowtabella0"/>
              <w:rPr>
                <w:color w:val="002060"/>
              </w:rPr>
            </w:pPr>
            <w:r w:rsidRPr="00E43EB8">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8F9E1F"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B1BBD0" w14:textId="77777777" w:rsidR="00520176" w:rsidRPr="00E43EB8" w:rsidRDefault="00520176" w:rsidP="00AF1E9D">
            <w:pPr>
              <w:pStyle w:val="rowtabella0"/>
              <w:rPr>
                <w:color w:val="002060"/>
              </w:rPr>
            </w:pPr>
            <w:r w:rsidRPr="00E43EB8">
              <w:rPr>
                <w:color w:val="002060"/>
              </w:rPr>
              <w:t>22/03/2024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F0F61" w14:textId="77777777" w:rsidR="00520176" w:rsidRPr="00E43EB8" w:rsidRDefault="00520176" w:rsidP="00AF1E9D">
            <w:pPr>
              <w:pStyle w:val="rowtabella0"/>
              <w:rPr>
                <w:color w:val="002060"/>
              </w:rPr>
            </w:pPr>
            <w:r w:rsidRPr="00E43EB8">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DB69B" w14:textId="77777777" w:rsidR="00520176" w:rsidRPr="00E43EB8" w:rsidRDefault="00520176" w:rsidP="00AF1E9D">
            <w:pPr>
              <w:pStyle w:val="rowtabella0"/>
              <w:rPr>
                <w:color w:val="002060"/>
              </w:rPr>
            </w:pPr>
            <w:r w:rsidRPr="00E43EB8">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34540" w14:textId="77777777" w:rsidR="00520176" w:rsidRPr="00E43EB8" w:rsidRDefault="00520176" w:rsidP="00AF1E9D">
            <w:pPr>
              <w:pStyle w:val="rowtabella0"/>
              <w:rPr>
                <w:color w:val="002060"/>
              </w:rPr>
            </w:pPr>
            <w:r w:rsidRPr="00E43EB8">
              <w:rPr>
                <w:color w:val="002060"/>
              </w:rPr>
              <w:t>VIA DELL'ANNUNZIATA</w:t>
            </w:r>
          </w:p>
        </w:tc>
      </w:tr>
    </w:tbl>
    <w:p w14:paraId="6A3034A5" w14:textId="77777777" w:rsidR="00520176" w:rsidRPr="00E43EB8" w:rsidRDefault="00520176" w:rsidP="00520176">
      <w:pPr>
        <w:pStyle w:val="breakline"/>
        <w:rPr>
          <w:rFonts w:eastAsiaTheme="minorEastAsia"/>
          <w:color w:val="002060"/>
        </w:rPr>
      </w:pPr>
    </w:p>
    <w:p w14:paraId="56607DB3" w14:textId="77777777" w:rsidR="00520176" w:rsidRPr="00E43EB8" w:rsidRDefault="00520176" w:rsidP="00520176">
      <w:pPr>
        <w:pStyle w:val="breakline"/>
        <w:rPr>
          <w:color w:val="002060"/>
        </w:rPr>
      </w:pPr>
    </w:p>
    <w:p w14:paraId="4EC31B1C" w14:textId="77777777" w:rsidR="00520176" w:rsidRPr="00E43EB8" w:rsidRDefault="00520176" w:rsidP="00520176">
      <w:pPr>
        <w:pStyle w:val="breakline"/>
        <w:rPr>
          <w:color w:val="002060"/>
        </w:rPr>
      </w:pPr>
    </w:p>
    <w:p w14:paraId="2DF3EE45" w14:textId="77777777" w:rsidR="00520176" w:rsidRPr="00E43EB8" w:rsidRDefault="00520176" w:rsidP="00520176">
      <w:pPr>
        <w:pStyle w:val="sottotitolocampionato10"/>
        <w:rPr>
          <w:color w:val="002060"/>
        </w:rPr>
      </w:pPr>
      <w:r w:rsidRPr="00E43EB8">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2"/>
        <w:gridCol w:w="385"/>
        <w:gridCol w:w="898"/>
        <w:gridCol w:w="1180"/>
        <w:gridCol w:w="1545"/>
        <w:gridCol w:w="1574"/>
      </w:tblGrid>
      <w:tr w:rsidR="00520176" w:rsidRPr="00E43EB8" w14:paraId="7E6201A2" w14:textId="77777777" w:rsidTr="00AF1E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89287" w14:textId="77777777" w:rsidR="00520176" w:rsidRPr="00E43EB8" w:rsidRDefault="00520176" w:rsidP="00AF1E9D">
            <w:pPr>
              <w:pStyle w:val="headertabella0"/>
              <w:rPr>
                <w:color w:val="002060"/>
              </w:rPr>
            </w:pPr>
            <w:r w:rsidRPr="00E43EB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A0722" w14:textId="77777777" w:rsidR="00520176" w:rsidRPr="00E43EB8" w:rsidRDefault="00520176" w:rsidP="00AF1E9D">
            <w:pPr>
              <w:pStyle w:val="headertabella0"/>
              <w:rPr>
                <w:color w:val="002060"/>
              </w:rPr>
            </w:pPr>
            <w:r w:rsidRPr="00E43EB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05EC6" w14:textId="77777777" w:rsidR="00520176" w:rsidRPr="00E43EB8" w:rsidRDefault="00520176" w:rsidP="00AF1E9D">
            <w:pPr>
              <w:pStyle w:val="headertabella0"/>
              <w:rPr>
                <w:color w:val="002060"/>
              </w:rPr>
            </w:pPr>
            <w:r w:rsidRPr="00E43EB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09DFC" w14:textId="77777777" w:rsidR="00520176" w:rsidRPr="00E43EB8" w:rsidRDefault="00520176" w:rsidP="00AF1E9D">
            <w:pPr>
              <w:pStyle w:val="headertabella0"/>
              <w:rPr>
                <w:color w:val="002060"/>
              </w:rPr>
            </w:pPr>
            <w:r w:rsidRPr="00E43EB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98E09" w14:textId="77777777" w:rsidR="00520176" w:rsidRPr="00E43EB8" w:rsidRDefault="00520176" w:rsidP="00AF1E9D">
            <w:pPr>
              <w:pStyle w:val="headertabella0"/>
              <w:rPr>
                <w:color w:val="002060"/>
              </w:rPr>
            </w:pPr>
            <w:r w:rsidRPr="00E43EB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ABFAB" w14:textId="77777777" w:rsidR="00520176" w:rsidRPr="00E43EB8" w:rsidRDefault="00520176" w:rsidP="00AF1E9D">
            <w:pPr>
              <w:pStyle w:val="headertabella0"/>
              <w:rPr>
                <w:color w:val="002060"/>
              </w:rPr>
            </w:pPr>
            <w:r w:rsidRPr="00E43EB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7D924" w14:textId="77777777" w:rsidR="00520176" w:rsidRPr="00E43EB8" w:rsidRDefault="00520176" w:rsidP="00AF1E9D">
            <w:pPr>
              <w:pStyle w:val="headertabella0"/>
              <w:rPr>
                <w:color w:val="002060"/>
              </w:rPr>
            </w:pPr>
            <w:r w:rsidRPr="00E43EB8">
              <w:rPr>
                <w:color w:val="002060"/>
              </w:rPr>
              <w:t>Indirizzo Impianto</w:t>
            </w:r>
          </w:p>
        </w:tc>
      </w:tr>
      <w:tr w:rsidR="00520176" w:rsidRPr="00E43EB8" w14:paraId="49D90CDB" w14:textId="77777777" w:rsidTr="00AF1E9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E58F9A" w14:textId="77777777" w:rsidR="00520176" w:rsidRPr="00E43EB8" w:rsidRDefault="00520176" w:rsidP="00AF1E9D">
            <w:pPr>
              <w:pStyle w:val="rowtabella0"/>
              <w:rPr>
                <w:color w:val="002060"/>
              </w:rPr>
            </w:pPr>
            <w:proofErr w:type="gramStart"/>
            <w:r w:rsidRPr="00E43EB8">
              <w:rPr>
                <w:color w:val="002060"/>
              </w:rPr>
              <w:t>CITTA</w:t>
            </w:r>
            <w:proofErr w:type="gramEnd"/>
            <w:r w:rsidRPr="00E43EB8">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2C236" w14:textId="77777777" w:rsidR="00520176" w:rsidRPr="00E43EB8" w:rsidRDefault="00520176" w:rsidP="00AF1E9D">
            <w:pPr>
              <w:pStyle w:val="rowtabella0"/>
              <w:rPr>
                <w:color w:val="002060"/>
              </w:rPr>
            </w:pPr>
            <w:r w:rsidRPr="00E43EB8">
              <w:rPr>
                <w:color w:val="002060"/>
              </w:rPr>
              <w:t>POLISPORTIVA FUTURA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18575" w14:textId="77777777" w:rsidR="00520176" w:rsidRPr="00E43EB8" w:rsidRDefault="00520176" w:rsidP="00AF1E9D">
            <w:pPr>
              <w:pStyle w:val="rowtabella0"/>
              <w:jc w:val="center"/>
              <w:rPr>
                <w:color w:val="002060"/>
              </w:rPr>
            </w:pPr>
            <w:r w:rsidRPr="00E43EB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9AC4D" w14:textId="77777777" w:rsidR="00520176" w:rsidRPr="00E43EB8" w:rsidRDefault="00520176" w:rsidP="00AF1E9D">
            <w:pPr>
              <w:pStyle w:val="rowtabella0"/>
              <w:rPr>
                <w:color w:val="002060"/>
              </w:rPr>
            </w:pPr>
            <w:r w:rsidRPr="00E43EB8">
              <w:rPr>
                <w:color w:val="002060"/>
              </w:rPr>
              <w:t>22/03/2024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A3D4CD" w14:textId="77777777" w:rsidR="00520176" w:rsidRPr="00E43EB8" w:rsidRDefault="00520176" w:rsidP="00AF1E9D">
            <w:pPr>
              <w:pStyle w:val="rowtabella0"/>
              <w:rPr>
                <w:color w:val="002060"/>
              </w:rPr>
            </w:pPr>
            <w:r w:rsidRPr="00E43EB8">
              <w:rPr>
                <w:color w:val="002060"/>
              </w:rPr>
              <w:t>5047 PALLONE GEODETICO "</w:t>
            </w:r>
            <w:proofErr w:type="gramStart"/>
            <w:r w:rsidRPr="00E43EB8">
              <w:rPr>
                <w:color w:val="002060"/>
              </w:rPr>
              <w:t>L.PAPINI</w:t>
            </w:r>
            <w:proofErr w:type="gramEnd"/>
            <w:r w:rsidRPr="00E43EB8">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77340" w14:textId="77777777" w:rsidR="00520176" w:rsidRPr="00E43EB8" w:rsidRDefault="00520176" w:rsidP="00AF1E9D">
            <w:pPr>
              <w:pStyle w:val="rowtabella0"/>
              <w:rPr>
                <w:color w:val="002060"/>
              </w:rPr>
            </w:pPr>
            <w:r w:rsidRPr="00E43EB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D0943" w14:textId="77777777" w:rsidR="00520176" w:rsidRPr="00E43EB8" w:rsidRDefault="00520176" w:rsidP="00AF1E9D">
            <w:pPr>
              <w:pStyle w:val="rowtabella0"/>
              <w:rPr>
                <w:color w:val="002060"/>
              </w:rPr>
            </w:pPr>
            <w:r w:rsidRPr="00E43EB8">
              <w:rPr>
                <w:color w:val="002060"/>
              </w:rPr>
              <w:t>VIA ESINO 122 TORRETTE</w:t>
            </w:r>
          </w:p>
        </w:tc>
      </w:tr>
      <w:tr w:rsidR="00520176" w:rsidRPr="00E43EB8" w14:paraId="1173B963"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CF0C45" w14:textId="77777777" w:rsidR="00520176" w:rsidRPr="00E43EB8" w:rsidRDefault="00520176" w:rsidP="00AF1E9D">
            <w:pPr>
              <w:pStyle w:val="rowtabella0"/>
              <w:rPr>
                <w:color w:val="002060"/>
              </w:rPr>
            </w:pPr>
            <w:r w:rsidRPr="00E43EB8">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167D51" w14:textId="77777777" w:rsidR="00520176" w:rsidRPr="00E43EB8" w:rsidRDefault="00520176" w:rsidP="00AF1E9D">
            <w:pPr>
              <w:pStyle w:val="rowtabella0"/>
              <w:rPr>
                <w:color w:val="002060"/>
              </w:rPr>
            </w:pPr>
            <w:r w:rsidRPr="00E43EB8">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D28CDB"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726DED" w14:textId="77777777" w:rsidR="00520176" w:rsidRPr="00E43EB8" w:rsidRDefault="00520176" w:rsidP="00AF1E9D">
            <w:pPr>
              <w:pStyle w:val="rowtabella0"/>
              <w:rPr>
                <w:color w:val="002060"/>
              </w:rPr>
            </w:pPr>
            <w:r w:rsidRPr="00E43EB8">
              <w:rPr>
                <w:color w:val="002060"/>
              </w:rPr>
              <w:t>22/03/2024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EFD1B2" w14:textId="77777777" w:rsidR="00520176" w:rsidRPr="00E43EB8" w:rsidRDefault="00520176" w:rsidP="00AF1E9D">
            <w:pPr>
              <w:pStyle w:val="rowtabella0"/>
              <w:rPr>
                <w:color w:val="002060"/>
              </w:rPr>
            </w:pPr>
            <w:r w:rsidRPr="00E43EB8">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4C8723" w14:textId="77777777" w:rsidR="00520176" w:rsidRPr="00E43EB8" w:rsidRDefault="00520176" w:rsidP="00AF1E9D">
            <w:pPr>
              <w:pStyle w:val="rowtabella0"/>
              <w:rPr>
                <w:color w:val="002060"/>
              </w:rPr>
            </w:pPr>
            <w:r w:rsidRPr="00E43EB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E90BBB" w14:textId="77777777" w:rsidR="00520176" w:rsidRPr="00E43EB8" w:rsidRDefault="00520176" w:rsidP="00AF1E9D">
            <w:pPr>
              <w:pStyle w:val="rowtabella0"/>
              <w:rPr>
                <w:color w:val="002060"/>
              </w:rPr>
            </w:pPr>
            <w:r w:rsidRPr="00E43EB8">
              <w:rPr>
                <w:color w:val="002060"/>
              </w:rPr>
              <w:t>LOCALITA' NONTESICURO</w:t>
            </w:r>
          </w:p>
        </w:tc>
      </w:tr>
      <w:tr w:rsidR="00520176" w:rsidRPr="00E43EB8" w14:paraId="46BA6407"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9BD281" w14:textId="77777777" w:rsidR="00520176" w:rsidRPr="00E43EB8" w:rsidRDefault="00520176" w:rsidP="00AF1E9D">
            <w:pPr>
              <w:pStyle w:val="rowtabella0"/>
              <w:rPr>
                <w:color w:val="002060"/>
              </w:rPr>
            </w:pPr>
            <w:r w:rsidRPr="00E43EB8">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E76C19" w14:textId="77777777" w:rsidR="00520176" w:rsidRPr="00E43EB8" w:rsidRDefault="00520176" w:rsidP="00AF1E9D">
            <w:pPr>
              <w:pStyle w:val="rowtabella0"/>
              <w:rPr>
                <w:color w:val="002060"/>
              </w:rPr>
            </w:pPr>
            <w:r w:rsidRPr="00E43EB8">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2AC0D7"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34D611" w14:textId="77777777" w:rsidR="00520176" w:rsidRPr="00E43EB8" w:rsidRDefault="00520176" w:rsidP="00AF1E9D">
            <w:pPr>
              <w:pStyle w:val="rowtabella0"/>
              <w:rPr>
                <w:color w:val="002060"/>
              </w:rPr>
            </w:pPr>
            <w:r w:rsidRPr="00E43EB8">
              <w:rPr>
                <w:color w:val="002060"/>
              </w:rPr>
              <w:t>22/03/2024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051B7A" w14:textId="77777777" w:rsidR="00520176" w:rsidRPr="00E43EB8" w:rsidRDefault="00520176" w:rsidP="00AF1E9D">
            <w:pPr>
              <w:pStyle w:val="rowtabella0"/>
              <w:rPr>
                <w:color w:val="002060"/>
              </w:rPr>
            </w:pPr>
            <w:r w:rsidRPr="00E43EB8">
              <w:rPr>
                <w:color w:val="002060"/>
              </w:rPr>
              <w:t>5136 PALASPORT "</w:t>
            </w:r>
            <w:proofErr w:type="gramStart"/>
            <w:r w:rsidRPr="00E43EB8">
              <w:rPr>
                <w:color w:val="002060"/>
              </w:rPr>
              <w:t>A.PERGOLESI</w:t>
            </w:r>
            <w:proofErr w:type="gramEnd"/>
            <w:r w:rsidRPr="00E43EB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FBCDDE" w14:textId="77777777" w:rsidR="00520176" w:rsidRPr="00E43EB8" w:rsidRDefault="00520176" w:rsidP="00AF1E9D">
            <w:pPr>
              <w:pStyle w:val="rowtabella0"/>
              <w:rPr>
                <w:color w:val="002060"/>
              </w:rPr>
            </w:pPr>
            <w:r w:rsidRPr="00E43EB8">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15A07B" w14:textId="77777777" w:rsidR="00520176" w:rsidRPr="00E43EB8" w:rsidRDefault="00520176" w:rsidP="00AF1E9D">
            <w:pPr>
              <w:pStyle w:val="rowtabella0"/>
              <w:rPr>
                <w:color w:val="002060"/>
              </w:rPr>
            </w:pPr>
            <w:r w:rsidRPr="00E43EB8">
              <w:rPr>
                <w:color w:val="002060"/>
              </w:rPr>
              <w:t>VIA CIRCONVALLAZIONE</w:t>
            </w:r>
          </w:p>
        </w:tc>
      </w:tr>
      <w:tr w:rsidR="00520176" w:rsidRPr="00E43EB8" w14:paraId="131EF42C"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9C361C" w14:textId="77777777" w:rsidR="00520176" w:rsidRPr="00E43EB8" w:rsidRDefault="00520176" w:rsidP="00AF1E9D">
            <w:pPr>
              <w:pStyle w:val="rowtabella0"/>
              <w:rPr>
                <w:color w:val="002060"/>
              </w:rPr>
            </w:pPr>
            <w:r w:rsidRPr="00E43EB8">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D4BAA5" w14:textId="77777777" w:rsidR="00520176" w:rsidRPr="00E43EB8" w:rsidRDefault="00520176" w:rsidP="00AF1E9D">
            <w:pPr>
              <w:pStyle w:val="rowtabella0"/>
              <w:rPr>
                <w:color w:val="002060"/>
              </w:rPr>
            </w:pPr>
            <w:r w:rsidRPr="00E43EB8">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092A21"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A1F3D4" w14:textId="77777777" w:rsidR="00520176" w:rsidRPr="00E43EB8" w:rsidRDefault="00520176" w:rsidP="00AF1E9D">
            <w:pPr>
              <w:pStyle w:val="rowtabella0"/>
              <w:rPr>
                <w:color w:val="002060"/>
              </w:rPr>
            </w:pPr>
            <w:r w:rsidRPr="00E43EB8">
              <w:rPr>
                <w:color w:val="002060"/>
              </w:rPr>
              <w:t>22/03/2024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13DC91" w14:textId="77777777" w:rsidR="00520176" w:rsidRPr="00E43EB8" w:rsidRDefault="00520176" w:rsidP="00AF1E9D">
            <w:pPr>
              <w:pStyle w:val="rowtabella0"/>
              <w:rPr>
                <w:color w:val="002060"/>
              </w:rPr>
            </w:pPr>
            <w:r w:rsidRPr="00E43EB8">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017B45" w14:textId="77777777" w:rsidR="00520176" w:rsidRPr="00E43EB8" w:rsidRDefault="00520176" w:rsidP="00AF1E9D">
            <w:pPr>
              <w:pStyle w:val="rowtabella0"/>
              <w:rPr>
                <w:color w:val="002060"/>
              </w:rPr>
            </w:pPr>
            <w:r w:rsidRPr="00E43EB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E2E2AD" w14:textId="77777777" w:rsidR="00520176" w:rsidRPr="00E43EB8" w:rsidRDefault="00520176" w:rsidP="00AF1E9D">
            <w:pPr>
              <w:pStyle w:val="rowtabella0"/>
              <w:rPr>
                <w:color w:val="002060"/>
              </w:rPr>
            </w:pPr>
            <w:r w:rsidRPr="00E43EB8">
              <w:rPr>
                <w:color w:val="002060"/>
              </w:rPr>
              <w:t>VIA ZANNONI</w:t>
            </w:r>
          </w:p>
        </w:tc>
      </w:tr>
      <w:tr w:rsidR="00520176" w:rsidRPr="00E43EB8" w14:paraId="2D93F68C"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89EFFD" w14:textId="77777777" w:rsidR="00520176" w:rsidRPr="00E43EB8" w:rsidRDefault="00520176" w:rsidP="00AF1E9D">
            <w:pPr>
              <w:pStyle w:val="rowtabella0"/>
              <w:rPr>
                <w:color w:val="002060"/>
              </w:rPr>
            </w:pPr>
            <w:r w:rsidRPr="00E43EB8">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C872A2" w14:textId="77777777" w:rsidR="00520176" w:rsidRPr="00E43EB8" w:rsidRDefault="00520176" w:rsidP="00AF1E9D">
            <w:pPr>
              <w:pStyle w:val="rowtabella0"/>
              <w:rPr>
                <w:color w:val="002060"/>
              </w:rPr>
            </w:pPr>
            <w:r w:rsidRPr="00E43EB8">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E293C2"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4B4A53" w14:textId="77777777" w:rsidR="00520176" w:rsidRPr="00E43EB8" w:rsidRDefault="00520176" w:rsidP="00AF1E9D">
            <w:pPr>
              <w:pStyle w:val="rowtabella0"/>
              <w:rPr>
                <w:color w:val="002060"/>
              </w:rPr>
            </w:pPr>
            <w:r w:rsidRPr="00E43EB8">
              <w:rPr>
                <w:color w:val="002060"/>
              </w:rPr>
              <w:t>23/03/2024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6F2B9E" w14:textId="77777777" w:rsidR="00520176" w:rsidRPr="00E43EB8" w:rsidRDefault="00520176" w:rsidP="00AF1E9D">
            <w:pPr>
              <w:pStyle w:val="rowtabella0"/>
              <w:rPr>
                <w:color w:val="002060"/>
              </w:rPr>
            </w:pPr>
            <w:r w:rsidRPr="00E43EB8">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E92198" w14:textId="77777777" w:rsidR="00520176" w:rsidRPr="00E43EB8" w:rsidRDefault="00520176" w:rsidP="00AF1E9D">
            <w:pPr>
              <w:pStyle w:val="rowtabella0"/>
              <w:rPr>
                <w:color w:val="002060"/>
              </w:rPr>
            </w:pPr>
            <w:r w:rsidRPr="00E43EB8">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BA8BDA" w14:textId="77777777" w:rsidR="00520176" w:rsidRPr="00E43EB8" w:rsidRDefault="00520176" w:rsidP="00AF1E9D">
            <w:pPr>
              <w:pStyle w:val="rowtabella0"/>
              <w:rPr>
                <w:color w:val="002060"/>
              </w:rPr>
            </w:pPr>
            <w:r w:rsidRPr="00E43EB8">
              <w:rPr>
                <w:color w:val="002060"/>
              </w:rPr>
              <w:t>VIA FONTE ANTICA 6</w:t>
            </w:r>
          </w:p>
        </w:tc>
      </w:tr>
      <w:tr w:rsidR="00520176" w:rsidRPr="00E43EB8" w14:paraId="58585279"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663639" w14:textId="77777777" w:rsidR="00520176" w:rsidRPr="00E43EB8" w:rsidRDefault="00520176" w:rsidP="00AF1E9D">
            <w:pPr>
              <w:pStyle w:val="rowtabella0"/>
              <w:rPr>
                <w:color w:val="002060"/>
              </w:rPr>
            </w:pPr>
            <w:r w:rsidRPr="00E43EB8">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3AE8A0" w14:textId="77777777" w:rsidR="00520176" w:rsidRPr="00E43EB8" w:rsidRDefault="00520176" w:rsidP="00AF1E9D">
            <w:pPr>
              <w:pStyle w:val="rowtabella0"/>
              <w:rPr>
                <w:color w:val="002060"/>
              </w:rPr>
            </w:pPr>
            <w:r w:rsidRPr="00E43EB8">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FAF347"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53CAA1" w14:textId="77777777" w:rsidR="00520176" w:rsidRPr="00E43EB8" w:rsidRDefault="00520176" w:rsidP="00AF1E9D">
            <w:pPr>
              <w:pStyle w:val="rowtabella0"/>
              <w:rPr>
                <w:color w:val="002060"/>
              </w:rPr>
            </w:pPr>
            <w:r w:rsidRPr="00E43EB8">
              <w:rPr>
                <w:color w:val="002060"/>
              </w:rPr>
              <w:t>23/03/2024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91422D" w14:textId="77777777" w:rsidR="00520176" w:rsidRPr="00E43EB8" w:rsidRDefault="00520176" w:rsidP="00AF1E9D">
            <w:pPr>
              <w:pStyle w:val="rowtabella0"/>
              <w:rPr>
                <w:color w:val="002060"/>
              </w:rPr>
            </w:pPr>
            <w:r w:rsidRPr="00E43EB8">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A4A153" w14:textId="77777777" w:rsidR="00520176" w:rsidRPr="00E43EB8" w:rsidRDefault="00520176" w:rsidP="00AF1E9D">
            <w:pPr>
              <w:pStyle w:val="rowtabella0"/>
              <w:rPr>
                <w:color w:val="002060"/>
              </w:rPr>
            </w:pPr>
            <w:r w:rsidRPr="00E43EB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CDB2FC" w14:textId="77777777" w:rsidR="00520176" w:rsidRPr="00E43EB8" w:rsidRDefault="00520176" w:rsidP="00AF1E9D">
            <w:pPr>
              <w:pStyle w:val="rowtabella0"/>
              <w:rPr>
                <w:color w:val="002060"/>
              </w:rPr>
            </w:pPr>
            <w:r w:rsidRPr="00E43EB8">
              <w:rPr>
                <w:color w:val="002060"/>
              </w:rPr>
              <w:t>LOCALITA' NONTESICURO</w:t>
            </w:r>
          </w:p>
        </w:tc>
      </w:tr>
      <w:tr w:rsidR="00520176" w:rsidRPr="00E43EB8" w14:paraId="2C6CD520" w14:textId="77777777" w:rsidTr="00AF1E9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60DF92" w14:textId="77777777" w:rsidR="00520176" w:rsidRPr="00E43EB8" w:rsidRDefault="00520176" w:rsidP="00AF1E9D">
            <w:pPr>
              <w:pStyle w:val="rowtabella0"/>
              <w:rPr>
                <w:color w:val="002060"/>
              </w:rPr>
            </w:pPr>
            <w:r w:rsidRPr="00E43EB8">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DC84B" w14:textId="77777777" w:rsidR="00520176" w:rsidRPr="00E43EB8" w:rsidRDefault="00520176" w:rsidP="00AF1E9D">
            <w:pPr>
              <w:pStyle w:val="rowtabella0"/>
              <w:rPr>
                <w:color w:val="002060"/>
              </w:rPr>
            </w:pPr>
            <w:r w:rsidRPr="00E43EB8">
              <w:rPr>
                <w:color w:val="002060"/>
              </w:rPr>
              <w:t>VALLESINA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9C06F"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483E57" w14:textId="77777777" w:rsidR="00520176" w:rsidRPr="00E43EB8" w:rsidRDefault="00520176" w:rsidP="00AF1E9D">
            <w:pPr>
              <w:pStyle w:val="rowtabella0"/>
              <w:rPr>
                <w:color w:val="002060"/>
              </w:rPr>
            </w:pPr>
            <w:r w:rsidRPr="00E43EB8">
              <w:rPr>
                <w:color w:val="002060"/>
              </w:rPr>
              <w:t>23/03/2024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C452F" w14:textId="77777777" w:rsidR="00520176" w:rsidRPr="00E43EB8" w:rsidRDefault="00520176" w:rsidP="00AF1E9D">
            <w:pPr>
              <w:pStyle w:val="rowtabella0"/>
              <w:rPr>
                <w:color w:val="002060"/>
              </w:rPr>
            </w:pPr>
            <w:r w:rsidRPr="00E43EB8">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6CAAE" w14:textId="77777777" w:rsidR="00520176" w:rsidRPr="00E43EB8" w:rsidRDefault="00520176" w:rsidP="00AF1E9D">
            <w:pPr>
              <w:pStyle w:val="rowtabella0"/>
              <w:rPr>
                <w:color w:val="002060"/>
              </w:rPr>
            </w:pPr>
            <w:r w:rsidRPr="00E43EB8">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A654B" w14:textId="77777777" w:rsidR="00520176" w:rsidRPr="00E43EB8" w:rsidRDefault="00520176" w:rsidP="00AF1E9D">
            <w:pPr>
              <w:pStyle w:val="rowtabella0"/>
              <w:rPr>
                <w:color w:val="002060"/>
              </w:rPr>
            </w:pPr>
            <w:r w:rsidRPr="00E43EB8">
              <w:rPr>
                <w:color w:val="002060"/>
              </w:rPr>
              <w:t xml:space="preserve">VIA MANZONI FZ. </w:t>
            </w:r>
            <w:proofErr w:type="gramStart"/>
            <w:r w:rsidRPr="00E43EB8">
              <w:rPr>
                <w:color w:val="002060"/>
              </w:rPr>
              <w:t>S.BIAGIO</w:t>
            </w:r>
            <w:proofErr w:type="gramEnd"/>
          </w:p>
        </w:tc>
      </w:tr>
    </w:tbl>
    <w:p w14:paraId="6638EF29" w14:textId="77777777" w:rsidR="00520176" w:rsidRPr="00E43EB8" w:rsidRDefault="00520176" w:rsidP="00520176">
      <w:pPr>
        <w:pStyle w:val="breakline"/>
        <w:rPr>
          <w:rFonts w:eastAsiaTheme="minorEastAsia"/>
          <w:color w:val="002060"/>
        </w:rPr>
      </w:pPr>
    </w:p>
    <w:p w14:paraId="313BDD20" w14:textId="77777777" w:rsidR="00520176" w:rsidRPr="00E43EB8" w:rsidRDefault="00520176" w:rsidP="00520176">
      <w:pPr>
        <w:pStyle w:val="breakline"/>
        <w:rPr>
          <w:color w:val="002060"/>
        </w:rPr>
      </w:pPr>
    </w:p>
    <w:p w14:paraId="609ED74F" w14:textId="77777777" w:rsidR="00520176" w:rsidRPr="00E43EB8" w:rsidRDefault="00520176" w:rsidP="00520176">
      <w:pPr>
        <w:pStyle w:val="breakline"/>
        <w:rPr>
          <w:color w:val="002060"/>
        </w:rPr>
      </w:pPr>
    </w:p>
    <w:p w14:paraId="48B6E4DD" w14:textId="77777777" w:rsidR="00520176" w:rsidRPr="00E43EB8" w:rsidRDefault="00520176" w:rsidP="00520176">
      <w:pPr>
        <w:pStyle w:val="sottotitolocampionato10"/>
        <w:rPr>
          <w:color w:val="002060"/>
        </w:rPr>
      </w:pPr>
      <w:r w:rsidRPr="00E43EB8">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520176" w:rsidRPr="00E43EB8" w14:paraId="085E9DE3" w14:textId="77777777" w:rsidTr="00AF1E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6D318" w14:textId="77777777" w:rsidR="00520176" w:rsidRPr="00E43EB8" w:rsidRDefault="00520176" w:rsidP="00AF1E9D">
            <w:pPr>
              <w:pStyle w:val="headertabella0"/>
              <w:rPr>
                <w:color w:val="002060"/>
              </w:rPr>
            </w:pPr>
            <w:r w:rsidRPr="00E43EB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D0D46" w14:textId="77777777" w:rsidR="00520176" w:rsidRPr="00E43EB8" w:rsidRDefault="00520176" w:rsidP="00AF1E9D">
            <w:pPr>
              <w:pStyle w:val="headertabella0"/>
              <w:rPr>
                <w:color w:val="002060"/>
              </w:rPr>
            </w:pPr>
            <w:r w:rsidRPr="00E43EB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2E9D5" w14:textId="77777777" w:rsidR="00520176" w:rsidRPr="00E43EB8" w:rsidRDefault="00520176" w:rsidP="00AF1E9D">
            <w:pPr>
              <w:pStyle w:val="headertabella0"/>
              <w:rPr>
                <w:color w:val="002060"/>
              </w:rPr>
            </w:pPr>
            <w:r w:rsidRPr="00E43EB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15B14" w14:textId="77777777" w:rsidR="00520176" w:rsidRPr="00E43EB8" w:rsidRDefault="00520176" w:rsidP="00AF1E9D">
            <w:pPr>
              <w:pStyle w:val="headertabella0"/>
              <w:rPr>
                <w:color w:val="002060"/>
              </w:rPr>
            </w:pPr>
            <w:r w:rsidRPr="00E43EB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01223" w14:textId="77777777" w:rsidR="00520176" w:rsidRPr="00E43EB8" w:rsidRDefault="00520176" w:rsidP="00AF1E9D">
            <w:pPr>
              <w:pStyle w:val="headertabella0"/>
              <w:rPr>
                <w:color w:val="002060"/>
              </w:rPr>
            </w:pPr>
            <w:r w:rsidRPr="00E43EB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4BCEF" w14:textId="77777777" w:rsidR="00520176" w:rsidRPr="00E43EB8" w:rsidRDefault="00520176" w:rsidP="00AF1E9D">
            <w:pPr>
              <w:pStyle w:val="headertabella0"/>
              <w:rPr>
                <w:color w:val="002060"/>
              </w:rPr>
            </w:pPr>
            <w:r w:rsidRPr="00E43EB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0C5BC" w14:textId="77777777" w:rsidR="00520176" w:rsidRPr="00E43EB8" w:rsidRDefault="00520176" w:rsidP="00AF1E9D">
            <w:pPr>
              <w:pStyle w:val="headertabella0"/>
              <w:rPr>
                <w:color w:val="002060"/>
              </w:rPr>
            </w:pPr>
            <w:r w:rsidRPr="00E43EB8">
              <w:rPr>
                <w:color w:val="002060"/>
              </w:rPr>
              <w:t>Indirizzo Impianto</w:t>
            </w:r>
          </w:p>
        </w:tc>
      </w:tr>
      <w:tr w:rsidR="00520176" w:rsidRPr="00E43EB8" w14:paraId="14F6E526" w14:textId="77777777" w:rsidTr="00AF1E9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DBB6C0" w14:textId="77777777" w:rsidR="00520176" w:rsidRPr="00E43EB8" w:rsidRDefault="00520176" w:rsidP="00AF1E9D">
            <w:pPr>
              <w:pStyle w:val="rowtabella0"/>
              <w:rPr>
                <w:color w:val="002060"/>
              </w:rPr>
            </w:pPr>
            <w:r w:rsidRPr="00E43EB8">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EC0CF" w14:textId="77777777" w:rsidR="00520176" w:rsidRPr="00E43EB8" w:rsidRDefault="00520176" w:rsidP="00AF1E9D">
            <w:pPr>
              <w:pStyle w:val="rowtabella0"/>
              <w:rPr>
                <w:color w:val="002060"/>
              </w:rPr>
            </w:pPr>
            <w:r w:rsidRPr="00E43EB8">
              <w:rPr>
                <w:color w:val="002060"/>
              </w:rPr>
              <w:t>FABRIANO CALCIO A 5 2023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7B5F8" w14:textId="77777777" w:rsidR="00520176" w:rsidRPr="00E43EB8" w:rsidRDefault="00520176" w:rsidP="00AF1E9D">
            <w:pPr>
              <w:pStyle w:val="rowtabella0"/>
              <w:jc w:val="center"/>
              <w:rPr>
                <w:color w:val="002060"/>
              </w:rPr>
            </w:pPr>
            <w:r w:rsidRPr="00E43EB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CACCF" w14:textId="77777777" w:rsidR="00520176" w:rsidRPr="00E43EB8" w:rsidRDefault="00520176" w:rsidP="00AF1E9D">
            <w:pPr>
              <w:pStyle w:val="rowtabella0"/>
              <w:rPr>
                <w:color w:val="002060"/>
              </w:rPr>
            </w:pPr>
            <w:r w:rsidRPr="00E43EB8">
              <w:rPr>
                <w:color w:val="002060"/>
              </w:rPr>
              <w:t>22/03/2024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E4025" w14:textId="77777777" w:rsidR="00520176" w:rsidRPr="00E43EB8" w:rsidRDefault="00520176" w:rsidP="00AF1E9D">
            <w:pPr>
              <w:pStyle w:val="rowtabella0"/>
              <w:rPr>
                <w:color w:val="002060"/>
              </w:rPr>
            </w:pPr>
            <w:r w:rsidRPr="00E43EB8">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F85BA" w14:textId="77777777" w:rsidR="00520176" w:rsidRPr="00E43EB8" w:rsidRDefault="00520176" w:rsidP="00AF1E9D">
            <w:pPr>
              <w:pStyle w:val="rowtabella0"/>
              <w:rPr>
                <w:color w:val="002060"/>
              </w:rPr>
            </w:pPr>
            <w:r w:rsidRPr="00E43EB8">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FA074C" w14:textId="77777777" w:rsidR="00520176" w:rsidRPr="00E43EB8" w:rsidRDefault="00520176" w:rsidP="00AF1E9D">
            <w:pPr>
              <w:pStyle w:val="rowtabella0"/>
              <w:rPr>
                <w:color w:val="002060"/>
              </w:rPr>
            </w:pPr>
            <w:r w:rsidRPr="00E43EB8">
              <w:rPr>
                <w:color w:val="002060"/>
              </w:rPr>
              <w:t>VIA MARCONI GENGA STAZIONE</w:t>
            </w:r>
          </w:p>
        </w:tc>
      </w:tr>
      <w:tr w:rsidR="00520176" w:rsidRPr="00E43EB8" w14:paraId="7C760329"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C1A411" w14:textId="77777777" w:rsidR="00520176" w:rsidRPr="00E43EB8" w:rsidRDefault="00520176" w:rsidP="00AF1E9D">
            <w:pPr>
              <w:pStyle w:val="rowtabella0"/>
              <w:rPr>
                <w:color w:val="002060"/>
              </w:rPr>
            </w:pPr>
            <w:r w:rsidRPr="00E43EB8">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C00208" w14:textId="77777777" w:rsidR="00520176" w:rsidRPr="00E43EB8" w:rsidRDefault="00520176" w:rsidP="00AF1E9D">
            <w:pPr>
              <w:pStyle w:val="rowtabella0"/>
              <w:rPr>
                <w:color w:val="002060"/>
              </w:rPr>
            </w:pPr>
            <w:r w:rsidRPr="00E43EB8">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1ACF49"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8F1052" w14:textId="77777777" w:rsidR="00520176" w:rsidRPr="00E43EB8" w:rsidRDefault="00520176" w:rsidP="00AF1E9D">
            <w:pPr>
              <w:pStyle w:val="rowtabella0"/>
              <w:rPr>
                <w:color w:val="002060"/>
              </w:rPr>
            </w:pPr>
            <w:r w:rsidRPr="00E43EB8">
              <w:rPr>
                <w:color w:val="002060"/>
              </w:rPr>
              <w:t>23/03/2024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71C360" w14:textId="77777777" w:rsidR="00520176" w:rsidRPr="00E43EB8" w:rsidRDefault="00520176" w:rsidP="00AF1E9D">
            <w:pPr>
              <w:pStyle w:val="rowtabella0"/>
              <w:rPr>
                <w:color w:val="002060"/>
              </w:rPr>
            </w:pPr>
            <w:r w:rsidRPr="00E43EB8">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610C72" w14:textId="77777777" w:rsidR="00520176" w:rsidRPr="00E43EB8" w:rsidRDefault="00520176" w:rsidP="00AF1E9D">
            <w:pPr>
              <w:pStyle w:val="rowtabella0"/>
              <w:rPr>
                <w:color w:val="002060"/>
              </w:rPr>
            </w:pPr>
            <w:r w:rsidRPr="00E43EB8">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2751B3" w14:textId="77777777" w:rsidR="00520176" w:rsidRPr="00E43EB8" w:rsidRDefault="00520176" w:rsidP="00AF1E9D">
            <w:pPr>
              <w:pStyle w:val="rowtabella0"/>
              <w:rPr>
                <w:color w:val="002060"/>
              </w:rPr>
            </w:pPr>
            <w:r w:rsidRPr="00E43EB8">
              <w:rPr>
                <w:color w:val="002060"/>
              </w:rPr>
              <w:t>VIA MONTESSORI LOC. ANGELI</w:t>
            </w:r>
          </w:p>
        </w:tc>
      </w:tr>
      <w:tr w:rsidR="00520176" w:rsidRPr="00E43EB8" w14:paraId="5F731C9A"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643281" w14:textId="77777777" w:rsidR="00520176" w:rsidRPr="00E43EB8" w:rsidRDefault="00520176" w:rsidP="00AF1E9D">
            <w:pPr>
              <w:pStyle w:val="rowtabella0"/>
              <w:rPr>
                <w:color w:val="002060"/>
              </w:rPr>
            </w:pPr>
            <w:r w:rsidRPr="00E43EB8">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F26D62" w14:textId="77777777" w:rsidR="00520176" w:rsidRPr="00E43EB8" w:rsidRDefault="00520176" w:rsidP="00AF1E9D">
            <w:pPr>
              <w:pStyle w:val="rowtabella0"/>
              <w:rPr>
                <w:color w:val="002060"/>
              </w:rPr>
            </w:pPr>
            <w:r w:rsidRPr="00E43EB8">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5B1F5E"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CF4006" w14:textId="77777777" w:rsidR="00520176" w:rsidRPr="00E43EB8" w:rsidRDefault="00520176" w:rsidP="00AF1E9D">
            <w:pPr>
              <w:pStyle w:val="rowtabella0"/>
              <w:rPr>
                <w:color w:val="002060"/>
              </w:rPr>
            </w:pPr>
            <w:r w:rsidRPr="00E43EB8">
              <w:rPr>
                <w:color w:val="002060"/>
              </w:rPr>
              <w:t>23/03/2024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D80F15" w14:textId="77777777" w:rsidR="00520176" w:rsidRPr="00E43EB8" w:rsidRDefault="00520176" w:rsidP="00AF1E9D">
            <w:pPr>
              <w:pStyle w:val="rowtabella0"/>
              <w:rPr>
                <w:color w:val="002060"/>
              </w:rPr>
            </w:pPr>
            <w:r w:rsidRPr="00E43EB8">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C7577E" w14:textId="77777777" w:rsidR="00520176" w:rsidRPr="00E43EB8" w:rsidRDefault="00520176" w:rsidP="00AF1E9D">
            <w:pPr>
              <w:pStyle w:val="rowtabella0"/>
              <w:rPr>
                <w:color w:val="002060"/>
              </w:rPr>
            </w:pPr>
            <w:r w:rsidRPr="00E43EB8">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7465D2" w14:textId="77777777" w:rsidR="00520176" w:rsidRPr="00E43EB8" w:rsidRDefault="00520176" w:rsidP="00AF1E9D">
            <w:pPr>
              <w:pStyle w:val="rowtabella0"/>
              <w:rPr>
                <w:color w:val="002060"/>
              </w:rPr>
            </w:pPr>
            <w:r w:rsidRPr="00E43EB8">
              <w:rPr>
                <w:color w:val="002060"/>
              </w:rPr>
              <w:t>VIA VENEZIA 43</w:t>
            </w:r>
          </w:p>
        </w:tc>
      </w:tr>
      <w:tr w:rsidR="00520176" w:rsidRPr="00E43EB8" w14:paraId="3BED745D"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1D2EC3" w14:textId="77777777" w:rsidR="00520176" w:rsidRPr="00E43EB8" w:rsidRDefault="00520176" w:rsidP="00AF1E9D">
            <w:pPr>
              <w:pStyle w:val="rowtabella0"/>
              <w:rPr>
                <w:color w:val="002060"/>
              </w:rPr>
            </w:pPr>
            <w:r w:rsidRPr="00E43EB8">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97E17B" w14:textId="77777777" w:rsidR="00520176" w:rsidRPr="00E43EB8" w:rsidRDefault="00520176" w:rsidP="00AF1E9D">
            <w:pPr>
              <w:pStyle w:val="rowtabella0"/>
              <w:rPr>
                <w:color w:val="002060"/>
              </w:rPr>
            </w:pPr>
            <w:r w:rsidRPr="00E43EB8">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B20213"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067D4D" w14:textId="77777777" w:rsidR="00520176" w:rsidRPr="00E43EB8" w:rsidRDefault="00520176" w:rsidP="00AF1E9D">
            <w:pPr>
              <w:pStyle w:val="rowtabella0"/>
              <w:rPr>
                <w:color w:val="002060"/>
              </w:rPr>
            </w:pPr>
            <w:r w:rsidRPr="00E43EB8">
              <w:rPr>
                <w:color w:val="002060"/>
              </w:rPr>
              <w:t>23/03/2024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01CA1D" w14:textId="77777777" w:rsidR="00520176" w:rsidRPr="00E43EB8" w:rsidRDefault="00520176" w:rsidP="00AF1E9D">
            <w:pPr>
              <w:pStyle w:val="rowtabella0"/>
              <w:rPr>
                <w:color w:val="002060"/>
              </w:rPr>
            </w:pPr>
            <w:r w:rsidRPr="00E43EB8">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B39DE4" w14:textId="77777777" w:rsidR="00520176" w:rsidRPr="00E43EB8" w:rsidRDefault="00520176" w:rsidP="00AF1E9D">
            <w:pPr>
              <w:pStyle w:val="rowtabella0"/>
              <w:rPr>
                <w:color w:val="002060"/>
              </w:rPr>
            </w:pPr>
            <w:r w:rsidRPr="00E43EB8">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BD0820" w14:textId="77777777" w:rsidR="00520176" w:rsidRPr="00E43EB8" w:rsidRDefault="00520176" w:rsidP="00AF1E9D">
            <w:pPr>
              <w:pStyle w:val="rowtabella0"/>
              <w:rPr>
                <w:color w:val="002060"/>
              </w:rPr>
            </w:pPr>
            <w:r w:rsidRPr="00E43EB8">
              <w:rPr>
                <w:color w:val="002060"/>
              </w:rPr>
              <w:t>VIA GRAMSCI-VIA FEGGIANI</w:t>
            </w:r>
          </w:p>
        </w:tc>
      </w:tr>
      <w:tr w:rsidR="00520176" w:rsidRPr="00E43EB8" w14:paraId="43A12DBC"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95EB3B" w14:textId="77777777" w:rsidR="00520176" w:rsidRPr="00E43EB8" w:rsidRDefault="00520176" w:rsidP="00AF1E9D">
            <w:pPr>
              <w:pStyle w:val="rowtabella0"/>
              <w:rPr>
                <w:color w:val="002060"/>
              </w:rPr>
            </w:pPr>
            <w:r w:rsidRPr="00E43EB8">
              <w:rPr>
                <w:color w:val="002060"/>
              </w:rPr>
              <w:t>VIRTUS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6DE8EF" w14:textId="77777777" w:rsidR="00520176" w:rsidRPr="00E43EB8" w:rsidRDefault="00520176" w:rsidP="00AF1E9D">
            <w:pPr>
              <w:pStyle w:val="rowtabella0"/>
              <w:rPr>
                <w:color w:val="002060"/>
              </w:rPr>
            </w:pPr>
            <w:r w:rsidRPr="00E43EB8">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8E02FF"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15D93E" w14:textId="77777777" w:rsidR="00520176" w:rsidRPr="00E43EB8" w:rsidRDefault="00520176" w:rsidP="00AF1E9D">
            <w:pPr>
              <w:pStyle w:val="rowtabella0"/>
              <w:rPr>
                <w:color w:val="002060"/>
              </w:rPr>
            </w:pPr>
            <w:r w:rsidRPr="00E43EB8">
              <w:rPr>
                <w:color w:val="002060"/>
              </w:rPr>
              <w:t>23/03/2024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3BC283" w14:textId="77777777" w:rsidR="00520176" w:rsidRPr="00E43EB8" w:rsidRDefault="00520176" w:rsidP="00AF1E9D">
            <w:pPr>
              <w:pStyle w:val="rowtabella0"/>
              <w:rPr>
                <w:color w:val="002060"/>
              </w:rPr>
            </w:pPr>
            <w:r w:rsidRPr="00E43EB8">
              <w:rPr>
                <w:color w:val="002060"/>
              </w:rPr>
              <w:t>5015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A21520" w14:textId="77777777" w:rsidR="00520176" w:rsidRPr="00E43EB8" w:rsidRDefault="00520176" w:rsidP="00AF1E9D">
            <w:pPr>
              <w:pStyle w:val="rowtabella0"/>
              <w:rPr>
                <w:color w:val="002060"/>
              </w:rPr>
            </w:pPr>
            <w:r w:rsidRPr="00E43EB8">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113814" w14:textId="77777777" w:rsidR="00520176" w:rsidRPr="00E43EB8" w:rsidRDefault="00520176" w:rsidP="00AF1E9D">
            <w:pPr>
              <w:pStyle w:val="rowtabella0"/>
              <w:rPr>
                <w:color w:val="002060"/>
              </w:rPr>
            </w:pPr>
            <w:r w:rsidRPr="00E43EB8">
              <w:rPr>
                <w:color w:val="002060"/>
              </w:rPr>
              <w:t>VIA MARIO RIDOLFI</w:t>
            </w:r>
          </w:p>
        </w:tc>
      </w:tr>
      <w:tr w:rsidR="00520176" w:rsidRPr="00E43EB8" w14:paraId="06E80982" w14:textId="77777777" w:rsidTr="00AF1E9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64504E" w14:textId="77777777" w:rsidR="00520176" w:rsidRPr="00E43EB8" w:rsidRDefault="00520176" w:rsidP="00AF1E9D">
            <w:pPr>
              <w:pStyle w:val="rowtabella0"/>
              <w:rPr>
                <w:color w:val="002060"/>
              </w:rPr>
            </w:pPr>
            <w:r w:rsidRPr="00E43EB8">
              <w:rPr>
                <w:color w:val="002060"/>
              </w:rPr>
              <w:t>VISSO-ALTONERA CALCIO1970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96CFE" w14:textId="77777777" w:rsidR="00520176" w:rsidRPr="00E43EB8" w:rsidRDefault="00520176" w:rsidP="00AF1E9D">
            <w:pPr>
              <w:pStyle w:val="rowtabella0"/>
              <w:rPr>
                <w:color w:val="002060"/>
              </w:rPr>
            </w:pPr>
            <w:r w:rsidRPr="00E43EB8">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73001"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96723" w14:textId="77777777" w:rsidR="00520176" w:rsidRPr="00E43EB8" w:rsidRDefault="00520176" w:rsidP="00AF1E9D">
            <w:pPr>
              <w:pStyle w:val="rowtabella0"/>
              <w:rPr>
                <w:color w:val="002060"/>
              </w:rPr>
            </w:pPr>
            <w:r w:rsidRPr="00E43EB8">
              <w:rPr>
                <w:color w:val="002060"/>
              </w:rPr>
              <w:t>23/03/2024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67C36" w14:textId="77777777" w:rsidR="00520176" w:rsidRPr="00E43EB8" w:rsidRDefault="00520176" w:rsidP="00AF1E9D">
            <w:pPr>
              <w:pStyle w:val="rowtabella0"/>
              <w:rPr>
                <w:color w:val="002060"/>
              </w:rPr>
            </w:pPr>
            <w:r w:rsidRPr="00E43EB8">
              <w:rPr>
                <w:color w:val="002060"/>
              </w:rPr>
              <w:t>5305 "DEL LAGHETTO" PALOMBARE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D7FCEF" w14:textId="77777777" w:rsidR="00520176" w:rsidRPr="00E43EB8" w:rsidRDefault="00520176" w:rsidP="00AF1E9D">
            <w:pPr>
              <w:pStyle w:val="rowtabella0"/>
              <w:rPr>
                <w:color w:val="002060"/>
              </w:rPr>
            </w:pPr>
            <w:r w:rsidRPr="00E43EB8">
              <w:rPr>
                <w:color w:val="002060"/>
              </w:rPr>
              <w:t>VISSO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F2415" w14:textId="77777777" w:rsidR="00520176" w:rsidRPr="00E43EB8" w:rsidRDefault="00520176" w:rsidP="00AF1E9D">
            <w:pPr>
              <w:pStyle w:val="rowtabella0"/>
              <w:rPr>
                <w:color w:val="002060"/>
              </w:rPr>
            </w:pPr>
            <w:r w:rsidRPr="00E43EB8">
              <w:rPr>
                <w:color w:val="002060"/>
              </w:rPr>
              <w:t>VIA PALOMBARE SNC</w:t>
            </w:r>
          </w:p>
        </w:tc>
      </w:tr>
    </w:tbl>
    <w:p w14:paraId="0EC16578" w14:textId="77777777" w:rsidR="00520176" w:rsidRPr="00E43EB8" w:rsidRDefault="00520176" w:rsidP="00520176">
      <w:pPr>
        <w:pStyle w:val="breakline"/>
        <w:rPr>
          <w:rFonts w:eastAsiaTheme="minorEastAsia"/>
          <w:color w:val="002060"/>
        </w:rPr>
      </w:pPr>
    </w:p>
    <w:p w14:paraId="2C5E6AA3" w14:textId="77777777" w:rsidR="00520176" w:rsidRPr="00E43EB8" w:rsidRDefault="00520176" w:rsidP="00520176">
      <w:pPr>
        <w:pStyle w:val="breakline"/>
        <w:rPr>
          <w:color w:val="002060"/>
        </w:rPr>
      </w:pPr>
    </w:p>
    <w:p w14:paraId="3D2DB1FA" w14:textId="77777777" w:rsidR="00520176" w:rsidRPr="00E43EB8" w:rsidRDefault="00520176" w:rsidP="00520176">
      <w:pPr>
        <w:pStyle w:val="breakline"/>
        <w:rPr>
          <w:color w:val="002060"/>
        </w:rPr>
      </w:pPr>
    </w:p>
    <w:p w14:paraId="1D119798" w14:textId="77777777" w:rsidR="00520176" w:rsidRPr="00E43EB8" w:rsidRDefault="00520176" w:rsidP="00520176">
      <w:pPr>
        <w:pStyle w:val="sottotitolocampionato10"/>
        <w:rPr>
          <w:color w:val="002060"/>
        </w:rPr>
      </w:pPr>
      <w:r w:rsidRPr="00E43EB8">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2"/>
        <w:gridCol w:w="385"/>
        <w:gridCol w:w="898"/>
        <w:gridCol w:w="1175"/>
        <w:gridCol w:w="1561"/>
        <w:gridCol w:w="1552"/>
      </w:tblGrid>
      <w:tr w:rsidR="00520176" w:rsidRPr="00E43EB8" w14:paraId="2B1A6E91" w14:textId="77777777" w:rsidTr="00AF1E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1588B" w14:textId="77777777" w:rsidR="00520176" w:rsidRPr="00E43EB8" w:rsidRDefault="00520176" w:rsidP="00AF1E9D">
            <w:pPr>
              <w:pStyle w:val="headertabella0"/>
              <w:rPr>
                <w:color w:val="002060"/>
              </w:rPr>
            </w:pPr>
            <w:r w:rsidRPr="00E43EB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E9A6C" w14:textId="77777777" w:rsidR="00520176" w:rsidRPr="00E43EB8" w:rsidRDefault="00520176" w:rsidP="00AF1E9D">
            <w:pPr>
              <w:pStyle w:val="headertabella0"/>
              <w:rPr>
                <w:color w:val="002060"/>
              </w:rPr>
            </w:pPr>
            <w:r w:rsidRPr="00E43EB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6F779" w14:textId="77777777" w:rsidR="00520176" w:rsidRPr="00E43EB8" w:rsidRDefault="00520176" w:rsidP="00AF1E9D">
            <w:pPr>
              <w:pStyle w:val="headertabella0"/>
              <w:rPr>
                <w:color w:val="002060"/>
              </w:rPr>
            </w:pPr>
            <w:r w:rsidRPr="00E43EB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0DFC8" w14:textId="77777777" w:rsidR="00520176" w:rsidRPr="00E43EB8" w:rsidRDefault="00520176" w:rsidP="00AF1E9D">
            <w:pPr>
              <w:pStyle w:val="headertabella0"/>
              <w:rPr>
                <w:color w:val="002060"/>
              </w:rPr>
            </w:pPr>
            <w:r w:rsidRPr="00E43EB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5DB30" w14:textId="77777777" w:rsidR="00520176" w:rsidRPr="00E43EB8" w:rsidRDefault="00520176" w:rsidP="00AF1E9D">
            <w:pPr>
              <w:pStyle w:val="headertabella0"/>
              <w:rPr>
                <w:color w:val="002060"/>
              </w:rPr>
            </w:pPr>
            <w:r w:rsidRPr="00E43EB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6B0FA" w14:textId="77777777" w:rsidR="00520176" w:rsidRPr="00E43EB8" w:rsidRDefault="00520176" w:rsidP="00AF1E9D">
            <w:pPr>
              <w:pStyle w:val="headertabella0"/>
              <w:rPr>
                <w:color w:val="002060"/>
              </w:rPr>
            </w:pPr>
            <w:r w:rsidRPr="00E43EB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06048" w14:textId="77777777" w:rsidR="00520176" w:rsidRPr="00E43EB8" w:rsidRDefault="00520176" w:rsidP="00AF1E9D">
            <w:pPr>
              <w:pStyle w:val="headertabella0"/>
              <w:rPr>
                <w:color w:val="002060"/>
              </w:rPr>
            </w:pPr>
            <w:r w:rsidRPr="00E43EB8">
              <w:rPr>
                <w:color w:val="002060"/>
              </w:rPr>
              <w:t>Indirizzo Impianto</w:t>
            </w:r>
          </w:p>
        </w:tc>
      </w:tr>
      <w:tr w:rsidR="00520176" w:rsidRPr="00E43EB8" w14:paraId="6787EFB5" w14:textId="77777777" w:rsidTr="00AF1E9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10844C" w14:textId="77777777" w:rsidR="00520176" w:rsidRPr="00E43EB8" w:rsidRDefault="00520176" w:rsidP="00AF1E9D">
            <w:pPr>
              <w:pStyle w:val="rowtabella0"/>
              <w:rPr>
                <w:color w:val="002060"/>
              </w:rPr>
            </w:pPr>
            <w:r w:rsidRPr="00E43EB8">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0265D" w14:textId="77777777" w:rsidR="00520176" w:rsidRPr="00E43EB8" w:rsidRDefault="00520176" w:rsidP="00AF1E9D">
            <w:pPr>
              <w:pStyle w:val="rowtabella0"/>
              <w:rPr>
                <w:color w:val="002060"/>
              </w:rPr>
            </w:pPr>
            <w:r w:rsidRPr="00E43EB8">
              <w:rPr>
                <w:color w:val="002060"/>
              </w:rPr>
              <w:t xml:space="preserve">CALCIO </w:t>
            </w:r>
            <w:proofErr w:type="gramStart"/>
            <w:r w:rsidRPr="00E43EB8">
              <w:rPr>
                <w:color w:val="002060"/>
              </w:rPr>
              <w:t>S.ELPIDIO</w:t>
            </w:r>
            <w:proofErr w:type="gramEnd"/>
            <w:r w:rsidRPr="00E43EB8">
              <w:rPr>
                <w:color w:val="002060"/>
              </w:rPr>
              <w:t xml:space="preserve">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BC6D96" w14:textId="77777777" w:rsidR="00520176" w:rsidRPr="00E43EB8" w:rsidRDefault="00520176" w:rsidP="00AF1E9D">
            <w:pPr>
              <w:pStyle w:val="rowtabella0"/>
              <w:jc w:val="center"/>
              <w:rPr>
                <w:color w:val="002060"/>
              </w:rPr>
            </w:pPr>
            <w:r w:rsidRPr="00E43EB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50F58" w14:textId="77777777" w:rsidR="00520176" w:rsidRPr="00E43EB8" w:rsidRDefault="00520176" w:rsidP="00AF1E9D">
            <w:pPr>
              <w:pStyle w:val="rowtabella0"/>
              <w:rPr>
                <w:color w:val="002060"/>
              </w:rPr>
            </w:pPr>
            <w:r w:rsidRPr="00E43EB8">
              <w:rPr>
                <w:color w:val="002060"/>
              </w:rPr>
              <w:t>22/03/2024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AACE9" w14:textId="77777777" w:rsidR="00520176" w:rsidRPr="00E43EB8" w:rsidRDefault="00520176" w:rsidP="00AF1E9D">
            <w:pPr>
              <w:pStyle w:val="rowtabella0"/>
              <w:rPr>
                <w:color w:val="002060"/>
              </w:rPr>
            </w:pPr>
            <w:r w:rsidRPr="00E43EB8">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84FEB" w14:textId="77777777" w:rsidR="00520176" w:rsidRPr="00E43EB8" w:rsidRDefault="00520176" w:rsidP="00AF1E9D">
            <w:pPr>
              <w:pStyle w:val="rowtabella0"/>
              <w:rPr>
                <w:color w:val="002060"/>
              </w:rPr>
            </w:pPr>
            <w:r w:rsidRPr="00E43EB8">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ECC13" w14:textId="77777777" w:rsidR="00520176" w:rsidRPr="00E43EB8" w:rsidRDefault="00520176" w:rsidP="00AF1E9D">
            <w:pPr>
              <w:pStyle w:val="rowtabella0"/>
              <w:rPr>
                <w:color w:val="002060"/>
              </w:rPr>
            </w:pPr>
            <w:r w:rsidRPr="00E43EB8">
              <w:rPr>
                <w:color w:val="002060"/>
              </w:rPr>
              <w:t>VIA INDIPENDENZA-CAPODARCO</w:t>
            </w:r>
          </w:p>
        </w:tc>
      </w:tr>
      <w:tr w:rsidR="00520176" w:rsidRPr="00E43EB8" w14:paraId="2DACBDE3"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03E7DD" w14:textId="77777777" w:rsidR="00520176" w:rsidRPr="00E43EB8" w:rsidRDefault="00520176" w:rsidP="00AF1E9D">
            <w:pPr>
              <w:pStyle w:val="rowtabella0"/>
              <w:rPr>
                <w:color w:val="002060"/>
              </w:rPr>
            </w:pPr>
            <w:r w:rsidRPr="00E43EB8">
              <w:rPr>
                <w:color w:val="002060"/>
              </w:rPr>
              <w:lastRenderedPageBreak/>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E305D0" w14:textId="77777777" w:rsidR="00520176" w:rsidRPr="00E43EB8" w:rsidRDefault="00520176" w:rsidP="00AF1E9D">
            <w:pPr>
              <w:pStyle w:val="rowtabella0"/>
              <w:rPr>
                <w:color w:val="002060"/>
              </w:rPr>
            </w:pPr>
            <w:r w:rsidRPr="00E43EB8">
              <w:rPr>
                <w:color w:val="002060"/>
              </w:rPr>
              <w:t>BOCA CIVITANOVA 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62F86B"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E10460" w14:textId="77777777" w:rsidR="00520176" w:rsidRPr="00E43EB8" w:rsidRDefault="00520176" w:rsidP="00AF1E9D">
            <w:pPr>
              <w:pStyle w:val="rowtabella0"/>
              <w:rPr>
                <w:color w:val="002060"/>
              </w:rPr>
            </w:pPr>
            <w:r w:rsidRPr="00E43EB8">
              <w:rPr>
                <w:color w:val="002060"/>
              </w:rPr>
              <w:t>22/03/2024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71B91C" w14:textId="77777777" w:rsidR="00520176" w:rsidRPr="00E43EB8" w:rsidRDefault="00520176" w:rsidP="00AF1E9D">
            <w:pPr>
              <w:pStyle w:val="rowtabella0"/>
              <w:rPr>
                <w:color w:val="002060"/>
              </w:rPr>
            </w:pPr>
            <w:r w:rsidRPr="00E43EB8">
              <w:rPr>
                <w:color w:val="002060"/>
              </w:rPr>
              <w:t xml:space="preserve">5623 PALESTRA </w:t>
            </w:r>
            <w:proofErr w:type="gramStart"/>
            <w:r w:rsidRPr="00E43EB8">
              <w:rPr>
                <w:color w:val="002060"/>
              </w:rPr>
              <w:t>SC.MEDIA</w:t>
            </w:r>
            <w:proofErr w:type="gramEnd"/>
            <w:r w:rsidRPr="00E43EB8">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D71FAB" w14:textId="77777777" w:rsidR="00520176" w:rsidRPr="00E43EB8" w:rsidRDefault="00520176" w:rsidP="00AF1E9D">
            <w:pPr>
              <w:pStyle w:val="rowtabella0"/>
              <w:rPr>
                <w:color w:val="002060"/>
              </w:rPr>
            </w:pPr>
            <w:r w:rsidRPr="00E43EB8">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E6BB51" w14:textId="77777777" w:rsidR="00520176" w:rsidRPr="00E43EB8" w:rsidRDefault="00520176" w:rsidP="00AF1E9D">
            <w:pPr>
              <w:pStyle w:val="rowtabella0"/>
              <w:rPr>
                <w:color w:val="002060"/>
              </w:rPr>
            </w:pPr>
            <w:r w:rsidRPr="00E43EB8">
              <w:rPr>
                <w:color w:val="002060"/>
              </w:rPr>
              <w:t>VIA PIRANDELLO</w:t>
            </w:r>
          </w:p>
        </w:tc>
      </w:tr>
      <w:tr w:rsidR="00520176" w:rsidRPr="00E43EB8" w14:paraId="07E3C27F"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FD6E6D" w14:textId="77777777" w:rsidR="00520176" w:rsidRPr="00E43EB8" w:rsidRDefault="00520176" w:rsidP="00AF1E9D">
            <w:pPr>
              <w:pStyle w:val="rowtabella0"/>
              <w:rPr>
                <w:color w:val="002060"/>
              </w:rPr>
            </w:pPr>
            <w:r w:rsidRPr="00E43EB8">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8237F1" w14:textId="77777777" w:rsidR="00520176" w:rsidRPr="00E43EB8" w:rsidRDefault="00520176" w:rsidP="00AF1E9D">
            <w:pPr>
              <w:pStyle w:val="rowtabella0"/>
              <w:rPr>
                <w:color w:val="002060"/>
              </w:rPr>
            </w:pPr>
            <w:r w:rsidRPr="00E43EB8">
              <w:rPr>
                <w:color w:val="002060"/>
              </w:rPr>
              <w:t>VIS CIVITANOVA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A90B6A"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27CCCF" w14:textId="77777777" w:rsidR="00520176" w:rsidRPr="00E43EB8" w:rsidRDefault="00520176" w:rsidP="00AF1E9D">
            <w:pPr>
              <w:pStyle w:val="rowtabella0"/>
              <w:rPr>
                <w:color w:val="002060"/>
              </w:rPr>
            </w:pPr>
            <w:r w:rsidRPr="00E43EB8">
              <w:rPr>
                <w:color w:val="002060"/>
              </w:rPr>
              <w:t>22/03/2024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E8D8DE" w14:textId="77777777" w:rsidR="00520176" w:rsidRPr="00E43EB8" w:rsidRDefault="00520176" w:rsidP="00AF1E9D">
            <w:pPr>
              <w:pStyle w:val="rowtabella0"/>
              <w:rPr>
                <w:color w:val="002060"/>
              </w:rPr>
            </w:pPr>
            <w:r w:rsidRPr="00E43EB8">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4BB47" w14:textId="77777777" w:rsidR="00520176" w:rsidRPr="00E43EB8" w:rsidRDefault="00520176" w:rsidP="00AF1E9D">
            <w:pPr>
              <w:pStyle w:val="rowtabella0"/>
              <w:rPr>
                <w:color w:val="002060"/>
              </w:rPr>
            </w:pPr>
            <w:r w:rsidRPr="00E43EB8">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21771E" w14:textId="77777777" w:rsidR="00520176" w:rsidRPr="00E43EB8" w:rsidRDefault="00520176" w:rsidP="00AF1E9D">
            <w:pPr>
              <w:pStyle w:val="rowtabella0"/>
              <w:rPr>
                <w:color w:val="002060"/>
              </w:rPr>
            </w:pPr>
            <w:r w:rsidRPr="00E43EB8">
              <w:rPr>
                <w:color w:val="002060"/>
              </w:rPr>
              <w:t>VIA ALDO MORO</w:t>
            </w:r>
          </w:p>
        </w:tc>
      </w:tr>
      <w:tr w:rsidR="00520176" w:rsidRPr="00E43EB8" w14:paraId="5606F50E"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A93AB5" w14:textId="77777777" w:rsidR="00520176" w:rsidRPr="00E43EB8" w:rsidRDefault="00520176" w:rsidP="00AF1E9D">
            <w:pPr>
              <w:pStyle w:val="rowtabella0"/>
              <w:rPr>
                <w:color w:val="002060"/>
              </w:rPr>
            </w:pPr>
            <w:r w:rsidRPr="00E43EB8">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3E10EA" w14:textId="77777777" w:rsidR="00520176" w:rsidRPr="00E43EB8" w:rsidRDefault="00520176" w:rsidP="00AF1E9D">
            <w:pPr>
              <w:pStyle w:val="rowtabella0"/>
              <w:rPr>
                <w:color w:val="002060"/>
              </w:rPr>
            </w:pPr>
            <w:r w:rsidRPr="00E43EB8">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1BAEB5"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0A3D74" w14:textId="77777777" w:rsidR="00520176" w:rsidRPr="00E43EB8" w:rsidRDefault="00520176" w:rsidP="00AF1E9D">
            <w:pPr>
              <w:pStyle w:val="rowtabella0"/>
              <w:rPr>
                <w:color w:val="002060"/>
              </w:rPr>
            </w:pPr>
            <w:r w:rsidRPr="00E43EB8">
              <w:rPr>
                <w:color w:val="002060"/>
              </w:rPr>
              <w:t>22/03/2024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E473F7" w14:textId="77777777" w:rsidR="00520176" w:rsidRPr="00E43EB8" w:rsidRDefault="00520176" w:rsidP="00AF1E9D">
            <w:pPr>
              <w:pStyle w:val="rowtabella0"/>
              <w:rPr>
                <w:color w:val="002060"/>
              </w:rPr>
            </w:pPr>
            <w:r w:rsidRPr="00E43EB8">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41A8FF" w14:textId="77777777" w:rsidR="00520176" w:rsidRPr="00E43EB8" w:rsidRDefault="00520176" w:rsidP="00AF1E9D">
            <w:pPr>
              <w:pStyle w:val="rowtabella0"/>
              <w:rPr>
                <w:color w:val="002060"/>
              </w:rPr>
            </w:pPr>
            <w:r w:rsidRPr="00E43EB8">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FCDF15" w14:textId="77777777" w:rsidR="00520176" w:rsidRPr="00E43EB8" w:rsidRDefault="00520176" w:rsidP="00AF1E9D">
            <w:pPr>
              <w:pStyle w:val="rowtabella0"/>
              <w:rPr>
                <w:color w:val="002060"/>
              </w:rPr>
            </w:pPr>
            <w:r w:rsidRPr="00E43EB8">
              <w:rPr>
                <w:color w:val="002060"/>
              </w:rPr>
              <w:t>LOC. SAN LIBERATO</w:t>
            </w:r>
          </w:p>
        </w:tc>
      </w:tr>
      <w:tr w:rsidR="00520176" w:rsidRPr="00E43EB8" w14:paraId="29AA3D51"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F409E1" w14:textId="77777777" w:rsidR="00520176" w:rsidRPr="00E43EB8" w:rsidRDefault="00520176" w:rsidP="00AF1E9D">
            <w:pPr>
              <w:pStyle w:val="rowtabella0"/>
              <w:rPr>
                <w:color w:val="002060"/>
              </w:rPr>
            </w:pPr>
            <w:r w:rsidRPr="00E43EB8">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2BD6E1" w14:textId="77777777" w:rsidR="00520176" w:rsidRPr="00E43EB8" w:rsidRDefault="00520176" w:rsidP="00AF1E9D">
            <w:pPr>
              <w:pStyle w:val="rowtabella0"/>
              <w:rPr>
                <w:color w:val="002060"/>
              </w:rPr>
            </w:pPr>
            <w:r w:rsidRPr="00E43EB8">
              <w:rPr>
                <w:color w:val="002060"/>
              </w:rPr>
              <w:t>PIEDIRIPA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DF3CEC"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30F2A4" w14:textId="77777777" w:rsidR="00520176" w:rsidRPr="00E43EB8" w:rsidRDefault="00520176" w:rsidP="00AF1E9D">
            <w:pPr>
              <w:pStyle w:val="rowtabella0"/>
              <w:rPr>
                <w:color w:val="002060"/>
              </w:rPr>
            </w:pPr>
            <w:r w:rsidRPr="00E43EB8">
              <w:rPr>
                <w:color w:val="002060"/>
              </w:rPr>
              <w:t>22/03/2024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D94D4E" w14:textId="77777777" w:rsidR="00520176" w:rsidRPr="00E43EB8" w:rsidRDefault="00520176" w:rsidP="00AF1E9D">
            <w:pPr>
              <w:pStyle w:val="rowtabella0"/>
              <w:rPr>
                <w:color w:val="002060"/>
              </w:rPr>
            </w:pPr>
            <w:r w:rsidRPr="00E43EB8">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776700" w14:textId="77777777" w:rsidR="00520176" w:rsidRPr="00E43EB8" w:rsidRDefault="00520176" w:rsidP="00AF1E9D">
            <w:pPr>
              <w:pStyle w:val="rowtabella0"/>
              <w:rPr>
                <w:color w:val="002060"/>
              </w:rPr>
            </w:pPr>
            <w:r w:rsidRPr="00E43EB8">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B757A6" w14:textId="77777777" w:rsidR="00520176" w:rsidRPr="00E43EB8" w:rsidRDefault="00520176" w:rsidP="00AF1E9D">
            <w:pPr>
              <w:pStyle w:val="rowtabella0"/>
              <w:rPr>
                <w:color w:val="002060"/>
              </w:rPr>
            </w:pPr>
            <w:r w:rsidRPr="00E43EB8">
              <w:rPr>
                <w:color w:val="002060"/>
              </w:rPr>
              <w:t>VIA PAOLO BORSELLINO</w:t>
            </w:r>
          </w:p>
        </w:tc>
      </w:tr>
      <w:tr w:rsidR="00520176" w:rsidRPr="00E43EB8" w14:paraId="1E5B5B45" w14:textId="77777777" w:rsidTr="00AF1E9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FF273E" w14:textId="77777777" w:rsidR="00520176" w:rsidRPr="00E43EB8" w:rsidRDefault="00520176" w:rsidP="00AF1E9D">
            <w:pPr>
              <w:pStyle w:val="rowtabella0"/>
              <w:rPr>
                <w:color w:val="002060"/>
              </w:rPr>
            </w:pPr>
            <w:r w:rsidRPr="00E43EB8">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12EB2" w14:textId="77777777" w:rsidR="00520176" w:rsidRPr="00E43EB8" w:rsidRDefault="00520176" w:rsidP="00AF1E9D">
            <w:pPr>
              <w:pStyle w:val="rowtabella0"/>
              <w:rPr>
                <w:color w:val="002060"/>
              </w:rPr>
            </w:pPr>
            <w:r w:rsidRPr="00E43EB8">
              <w:rPr>
                <w:color w:val="002060"/>
              </w:rPr>
              <w:t>AMATORI STESE 2007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92CD9"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A4492" w14:textId="77777777" w:rsidR="00520176" w:rsidRPr="00E43EB8" w:rsidRDefault="00520176" w:rsidP="00AF1E9D">
            <w:pPr>
              <w:pStyle w:val="rowtabella0"/>
              <w:rPr>
                <w:color w:val="002060"/>
              </w:rPr>
            </w:pPr>
            <w:r w:rsidRPr="00E43EB8">
              <w:rPr>
                <w:color w:val="002060"/>
              </w:rPr>
              <w:t>22/03/2024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25504E" w14:textId="77777777" w:rsidR="00520176" w:rsidRPr="00E43EB8" w:rsidRDefault="00520176" w:rsidP="00AF1E9D">
            <w:pPr>
              <w:pStyle w:val="rowtabella0"/>
              <w:rPr>
                <w:color w:val="002060"/>
              </w:rPr>
            </w:pPr>
            <w:r w:rsidRPr="00E43EB8">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6B42D" w14:textId="77777777" w:rsidR="00520176" w:rsidRPr="00E43EB8" w:rsidRDefault="00520176" w:rsidP="00AF1E9D">
            <w:pPr>
              <w:pStyle w:val="rowtabella0"/>
              <w:rPr>
                <w:color w:val="002060"/>
              </w:rPr>
            </w:pPr>
            <w:r w:rsidRPr="00E43EB8">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AF526" w14:textId="77777777" w:rsidR="00520176" w:rsidRPr="00E43EB8" w:rsidRDefault="00520176" w:rsidP="00AF1E9D">
            <w:pPr>
              <w:pStyle w:val="rowtabella0"/>
              <w:rPr>
                <w:color w:val="002060"/>
              </w:rPr>
            </w:pPr>
            <w:r w:rsidRPr="00E43EB8">
              <w:rPr>
                <w:color w:val="002060"/>
              </w:rPr>
              <w:t>VIA SIBILLA 2C</w:t>
            </w:r>
          </w:p>
        </w:tc>
      </w:tr>
    </w:tbl>
    <w:p w14:paraId="31C91CD7" w14:textId="77777777" w:rsidR="00520176" w:rsidRPr="00E43EB8" w:rsidRDefault="00520176" w:rsidP="00520176">
      <w:pPr>
        <w:pStyle w:val="breakline"/>
        <w:rPr>
          <w:rFonts w:eastAsiaTheme="minorEastAsia"/>
          <w:color w:val="002060"/>
        </w:rPr>
      </w:pPr>
    </w:p>
    <w:p w14:paraId="0B64357B" w14:textId="77777777" w:rsidR="00520176" w:rsidRPr="00E43EB8" w:rsidRDefault="00520176" w:rsidP="00520176">
      <w:pPr>
        <w:pStyle w:val="breakline"/>
        <w:rPr>
          <w:color w:val="002060"/>
        </w:rPr>
      </w:pPr>
    </w:p>
    <w:p w14:paraId="1E646D34" w14:textId="77777777" w:rsidR="00520176" w:rsidRPr="00E43EB8" w:rsidRDefault="00520176" w:rsidP="00520176">
      <w:pPr>
        <w:pStyle w:val="breakline"/>
        <w:rPr>
          <w:color w:val="002060"/>
        </w:rPr>
      </w:pPr>
    </w:p>
    <w:p w14:paraId="0DBE1C3D" w14:textId="77777777" w:rsidR="00520176" w:rsidRPr="00E43EB8" w:rsidRDefault="00520176" w:rsidP="00520176">
      <w:pPr>
        <w:pStyle w:val="sottotitolocampionato10"/>
        <w:rPr>
          <w:color w:val="002060"/>
        </w:rPr>
      </w:pPr>
      <w:r w:rsidRPr="00E43EB8">
        <w:rPr>
          <w:color w:val="002060"/>
        </w:rPr>
        <w:t>GIRONE E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73"/>
        <w:gridCol w:w="1544"/>
        <w:gridCol w:w="1567"/>
      </w:tblGrid>
      <w:tr w:rsidR="00520176" w:rsidRPr="00E43EB8" w14:paraId="15D9894B" w14:textId="77777777" w:rsidTr="00AF1E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E1A6A" w14:textId="77777777" w:rsidR="00520176" w:rsidRPr="00E43EB8" w:rsidRDefault="00520176" w:rsidP="00AF1E9D">
            <w:pPr>
              <w:pStyle w:val="headertabella0"/>
              <w:rPr>
                <w:color w:val="002060"/>
              </w:rPr>
            </w:pPr>
            <w:r w:rsidRPr="00E43EB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82E92" w14:textId="77777777" w:rsidR="00520176" w:rsidRPr="00E43EB8" w:rsidRDefault="00520176" w:rsidP="00AF1E9D">
            <w:pPr>
              <w:pStyle w:val="headertabella0"/>
              <w:rPr>
                <w:color w:val="002060"/>
              </w:rPr>
            </w:pPr>
            <w:r w:rsidRPr="00E43EB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F7D9E" w14:textId="77777777" w:rsidR="00520176" w:rsidRPr="00E43EB8" w:rsidRDefault="00520176" w:rsidP="00AF1E9D">
            <w:pPr>
              <w:pStyle w:val="headertabella0"/>
              <w:rPr>
                <w:color w:val="002060"/>
              </w:rPr>
            </w:pPr>
            <w:r w:rsidRPr="00E43EB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2E36C" w14:textId="77777777" w:rsidR="00520176" w:rsidRPr="00E43EB8" w:rsidRDefault="00520176" w:rsidP="00AF1E9D">
            <w:pPr>
              <w:pStyle w:val="headertabella0"/>
              <w:rPr>
                <w:color w:val="002060"/>
              </w:rPr>
            </w:pPr>
            <w:r w:rsidRPr="00E43EB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B9BF2" w14:textId="77777777" w:rsidR="00520176" w:rsidRPr="00E43EB8" w:rsidRDefault="00520176" w:rsidP="00AF1E9D">
            <w:pPr>
              <w:pStyle w:val="headertabella0"/>
              <w:rPr>
                <w:color w:val="002060"/>
              </w:rPr>
            </w:pPr>
            <w:r w:rsidRPr="00E43EB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A7A8A" w14:textId="77777777" w:rsidR="00520176" w:rsidRPr="00E43EB8" w:rsidRDefault="00520176" w:rsidP="00AF1E9D">
            <w:pPr>
              <w:pStyle w:val="headertabella0"/>
              <w:rPr>
                <w:color w:val="002060"/>
              </w:rPr>
            </w:pPr>
            <w:r w:rsidRPr="00E43EB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BE1FD" w14:textId="77777777" w:rsidR="00520176" w:rsidRPr="00E43EB8" w:rsidRDefault="00520176" w:rsidP="00AF1E9D">
            <w:pPr>
              <w:pStyle w:val="headertabella0"/>
              <w:rPr>
                <w:color w:val="002060"/>
              </w:rPr>
            </w:pPr>
            <w:r w:rsidRPr="00E43EB8">
              <w:rPr>
                <w:color w:val="002060"/>
              </w:rPr>
              <w:t>Indirizzo Impianto</w:t>
            </w:r>
          </w:p>
        </w:tc>
      </w:tr>
      <w:tr w:rsidR="00520176" w:rsidRPr="00E43EB8" w14:paraId="5E45966B" w14:textId="77777777" w:rsidTr="00AF1E9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74C8C1" w14:textId="77777777" w:rsidR="00520176" w:rsidRPr="00E43EB8" w:rsidRDefault="00520176" w:rsidP="00AF1E9D">
            <w:pPr>
              <w:pStyle w:val="rowtabella0"/>
              <w:rPr>
                <w:color w:val="002060"/>
              </w:rPr>
            </w:pPr>
            <w:r w:rsidRPr="00E43EB8">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66B07" w14:textId="77777777" w:rsidR="00520176" w:rsidRPr="00E43EB8" w:rsidRDefault="00520176" w:rsidP="00AF1E9D">
            <w:pPr>
              <w:pStyle w:val="rowtabella0"/>
              <w:rPr>
                <w:color w:val="002060"/>
              </w:rPr>
            </w:pPr>
            <w:r w:rsidRPr="00E43EB8">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84E05B" w14:textId="77777777" w:rsidR="00520176" w:rsidRPr="00E43EB8" w:rsidRDefault="00520176" w:rsidP="00AF1E9D">
            <w:pPr>
              <w:pStyle w:val="rowtabella0"/>
              <w:jc w:val="center"/>
              <w:rPr>
                <w:color w:val="002060"/>
              </w:rPr>
            </w:pPr>
            <w:r w:rsidRPr="00E43EB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FE3CA" w14:textId="77777777" w:rsidR="00520176" w:rsidRPr="00E43EB8" w:rsidRDefault="00520176" w:rsidP="00AF1E9D">
            <w:pPr>
              <w:pStyle w:val="rowtabella0"/>
              <w:rPr>
                <w:color w:val="002060"/>
              </w:rPr>
            </w:pPr>
            <w:r w:rsidRPr="00E43EB8">
              <w:rPr>
                <w:color w:val="002060"/>
              </w:rPr>
              <w:t>22/03/2024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2A954" w14:textId="77777777" w:rsidR="00520176" w:rsidRPr="00E43EB8" w:rsidRDefault="00520176" w:rsidP="00AF1E9D">
            <w:pPr>
              <w:pStyle w:val="rowtabella0"/>
              <w:rPr>
                <w:color w:val="002060"/>
              </w:rPr>
            </w:pPr>
            <w:r w:rsidRPr="00E43EB8">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6D966" w14:textId="77777777" w:rsidR="00520176" w:rsidRPr="00E43EB8" w:rsidRDefault="00520176" w:rsidP="00AF1E9D">
            <w:pPr>
              <w:pStyle w:val="rowtabella0"/>
              <w:rPr>
                <w:color w:val="002060"/>
              </w:rPr>
            </w:pPr>
            <w:r w:rsidRPr="00E43EB8">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F0EBF" w14:textId="77777777" w:rsidR="00520176" w:rsidRPr="00E43EB8" w:rsidRDefault="00520176" w:rsidP="00AF1E9D">
            <w:pPr>
              <w:pStyle w:val="rowtabella0"/>
              <w:rPr>
                <w:color w:val="002060"/>
              </w:rPr>
            </w:pPr>
            <w:r w:rsidRPr="00E43EB8">
              <w:rPr>
                <w:color w:val="002060"/>
              </w:rPr>
              <w:t>VIA COLLE CIMINO 9</w:t>
            </w:r>
          </w:p>
        </w:tc>
      </w:tr>
      <w:tr w:rsidR="00520176" w:rsidRPr="00E43EB8" w14:paraId="5CA5D45D"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A86954" w14:textId="77777777" w:rsidR="00520176" w:rsidRPr="00E43EB8" w:rsidRDefault="00520176" w:rsidP="00AF1E9D">
            <w:pPr>
              <w:pStyle w:val="rowtabella0"/>
              <w:rPr>
                <w:color w:val="002060"/>
              </w:rPr>
            </w:pPr>
            <w:r w:rsidRPr="00E43EB8">
              <w:rPr>
                <w:color w:val="002060"/>
              </w:rPr>
              <w:t>AMICI 84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DD88EC" w14:textId="77777777" w:rsidR="00520176" w:rsidRPr="00E43EB8" w:rsidRDefault="00520176" w:rsidP="00AF1E9D">
            <w:pPr>
              <w:pStyle w:val="rowtabella0"/>
              <w:rPr>
                <w:color w:val="002060"/>
              </w:rPr>
            </w:pPr>
            <w:r w:rsidRPr="00E43EB8">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DA6B34"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4F567A" w14:textId="77777777" w:rsidR="00520176" w:rsidRPr="00E43EB8" w:rsidRDefault="00520176" w:rsidP="00AF1E9D">
            <w:pPr>
              <w:pStyle w:val="rowtabella0"/>
              <w:rPr>
                <w:color w:val="002060"/>
              </w:rPr>
            </w:pPr>
            <w:r w:rsidRPr="00E43EB8">
              <w:rPr>
                <w:color w:val="002060"/>
              </w:rPr>
              <w:t>22/03/2024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B53CB7" w14:textId="77777777" w:rsidR="00520176" w:rsidRPr="00E43EB8" w:rsidRDefault="00520176" w:rsidP="00AF1E9D">
            <w:pPr>
              <w:pStyle w:val="rowtabella0"/>
              <w:rPr>
                <w:color w:val="002060"/>
              </w:rPr>
            </w:pPr>
            <w:r w:rsidRPr="00E43EB8">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E733BD" w14:textId="77777777" w:rsidR="00520176" w:rsidRPr="00E43EB8" w:rsidRDefault="00520176" w:rsidP="00AF1E9D">
            <w:pPr>
              <w:pStyle w:val="rowtabella0"/>
              <w:rPr>
                <w:color w:val="002060"/>
              </w:rPr>
            </w:pPr>
            <w:r w:rsidRPr="00E43EB8">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B8ABDC" w14:textId="77777777" w:rsidR="00520176" w:rsidRPr="00E43EB8" w:rsidRDefault="00520176" w:rsidP="00AF1E9D">
            <w:pPr>
              <w:pStyle w:val="rowtabella0"/>
              <w:rPr>
                <w:color w:val="002060"/>
              </w:rPr>
            </w:pPr>
            <w:r w:rsidRPr="00E43EB8">
              <w:rPr>
                <w:color w:val="002060"/>
              </w:rPr>
              <w:t>PIAZZA S. D'ACQUISTO</w:t>
            </w:r>
          </w:p>
        </w:tc>
      </w:tr>
      <w:tr w:rsidR="00520176" w:rsidRPr="00E43EB8" w14:paraId="6317CB72"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D0CB86" w14:textId="77777777" w:rsidR="00520176" w:rsidRPr="00E43EB8" w:rsidRDefault="00520176" w:rsidP="00AF1E9D">
            <w:pPr>
              <w:pStyle w:val="rowtabella0"/>
              <w:rPr>
                <w:color w:val="002060"/>
              </w:rPr>
            </w:pPr>
            <w:r w:rsidRPr="00E43EB8">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1CC86B" w14:textId="77777777" w:rsidR="00520176" w:rsidRPr="00E43EB8" w:rsidRDefault="00520176" w:rsidP="00AF1E9D">
            <w:pPr>
              <w:pStyle w:val="rowtabella0"/>
              <w:rPr>
                <w:color w:val="002060"/>
              </w:rPr>
            </w:pPr>
            <w:r w:rsidRPr="00E43EB8">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418A8F"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6D7A0B" w14:textId="77777777" w:rsidR="00520176" w:rsidRPr="00E43EB8" w:rsidRDefault="00520176" w:rsidP="00AF1E9D">
            <w:pPr>
              <w:pStyle w:val="rowtabella0"/>
              <w:rPr>
                <w:color w:val="002060"/>
              </w:rPr>
            </w:pPr>
            <w:r w:rsidRPr="00E43EB8">
              <w:rPr>
                <w:color w:val="002060"/>
              </w:rPr>
              <w:t>22/03/2024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EFFFFD" w14:textId="77777777" w:rsidR="00520176" w:rsidRPr="00E43EB8" w:rsidRDefault="00520176" w:rsidP="00AF1E9D">
            <w:pPr>
              <w:pStyle w:val="rowtabella0"/>
              <w:rPr>
                <w:color w:val="002060"/>
              </w:rPr>
            </w:pPr>
            <w:r w:rsidRPr="00E43EB8">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3C80D3" w14:textId="77777777" w:rsidR="00520176" w:rsidRPr="00E43EB8" w:rsidRDefault="00520176" w:rsidP="00AF1E9D">
            <w:pPr>
              <w:pStyle w:val="rowtabella0"/>
              <w:rPr>
                <w:color w:val="002060"/>
              </w:rPr>
            </w:pPr>
            <w:r w:rsidRPr="00E43EB8">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26F87E" w14:textId="77777777" w:rsidR="00520176" w:rsidRPr="00E43EB8" w:rsidRDefault="00520176" w:rsidP="00AF1E9D">
            <w:pPr>
              <w:pStyle w:val="rowtabella0"/>
              <w:rPr>
                <w:color w:val="002060"/>
              </w:rPr>
            </w:pPr>
            <w:r w:rsidRPr="00E43EB8">
              <w:rPr>
                <w:color w:val="002060"/>
              </w:rPr>
              <w:t xml:space="preserve">LOC.MONTEROCCO VIA </w:t>
            </w:r>
            <w:proofErr w:type="gramStart"/>
            <w:r w:rsidRPr="00E43EB8">
              <w:rPr>
                <w:color w:val="002060"/>
              </w:rPr>
              <w:t>A.MANCINI</w:t>
            </w:r>
            <w:proofErr w:type="gramEnd"/>
          </w:p>
        </w:tc>
      </w:tr>
      <w:tr w:rsidR="00520176" w:rsidRPr="00E43EB8" w14:paraId="0F9A7A34"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E4ADCE" w14:textId="77777777" w:rsidR="00520176" w:rsidRPr="00E43EB8" w:rsidRDefault="00520176" w:rsidP="00AF1E9D">
            <w:pPr>
              <w:pStyle w:val="rowtabella0"/>
              <w:rPr>
                <w:color w:val="002060"/>
              </w:rPr>
            </w:pPr>
            <w:r w:rsidRPr="00E43EB8">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EC8610" w14:textId="77777777" w:rsidR="00520176" w:rsidRPr="00E43EB8" w:rsidRDefault="00520176" w:rsidP="00AF1E9D">
            <w:pPr>
              <w:pStyle w:val="rowtabella0"/>
              <w:rPr>
                <w:color w:val="002060"/>
              </w:rPr>
            </w:pPr>
            <w:r w:rsidRPr="00E43EB8">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DFDF91"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9089A7" w14:textId="77777777" w:rsidR="00520176" w:rsidRPr="00E43EB8" w:rsidRDefault="00520176" w:rsidP="00AF1E9D">
            <w:pPr>
              <w:pStyle w:val="rowtabella0"/>
              <w:rPr>
                <w:color w:val="002060"/>
              </w:rPr>
            </w:pPr>
            <w:r w:rsidRPr="00E43EB8">
              <w:rPr>
                <w:color w:val="002060"/>
              </w:rPr>
              <w:t>22/03/2024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FDAC8C" w14:textId="77777777" w:rsidR="00520176" w:rsidRPr="00E43EB8" w:rsidRDefault="00520176" w:rsidP="00AF1E9D">
            <w:pPr>
              <w:pStyle w:val="rowtabella0"/>
              <w:rPr>
                <w:color w:val="002060"/>
              </w:rPr>
            </w:pPr>
            <w:r w:rsidRPr="00E43EB8">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D171BE" w14:textId="77777777" w:rsidR="00520176" w:rsidRPr="00E43EB8" w:rsidRDefault="00520176" w:rsidP="00AF1E9D">
            <w:pPr>
              <w:pStyle w:val="rowtabella0"/>
              <w:rPr>
                <w:color w:val="002060"/>
              </w:rPr>
            </w:pPr>
            <w:r w:rsidRPr="00E43EB8">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055BAA" w14:textId="77777777" w:rsidR="00520176" w:rsidRPr="00E43EB8" w:rsidRDefault="00520176" w:rsidP="00AF1E9D">
            <w:pPr>
              <w:pStyle w:val="rowtabella0"/>
              <w:rPr>
                <w:color w:val="002060"/>
              </w:rPr>
            </w:pPr>
            <w:r w:rsidRPr="00E43EB8">
              <w:rPr>
                <w:color w:val="002060"/>
              </w:rPr>
              <w:t>VIA CORRADI</w:t>
            </w:r>
          </w:p>
        </w:tc>
      </w:tr>
      <w:tr w:rsidR="00520176" w:rsidRPr="00E43EB8" w14:paraId="49D3A0F6"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4ED084" w14:textId="77777777" w:rsidR="00520176" w:rsidRPr="00E43EB8" w:rsidRDefault="00520176" w:rsidP="00AF1E9D">
            <w:pPr>
              <w:pStyle w:val="rowtabella0"/>
              <w:rPr>
                <w:color w:val="002060"/>
              </w:rPr>
            </w:pPr>
            <w:r w:rsidRPr="00E43EB8">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A23790" w14:textId="77777777" w:rsidR="00520176" w:rsidRPr="00E43EB8" w:rsidRDefault="00520176" w:rsidP="00AF1E9D">
            <w:pPr>
              <w:pStyle w:val="rowtabella0"/>
              <w:rPr>
                <w:color w:val="002060"/>
              </w:rPr>
            </w:pPr>
            <w:r w:rsidRPr="00E43EB8">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3A6076"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935DD8" w14:textId="77777777" w:rsidR="00520176" w:rsidRPr="00E43EB8" w:rsidRDefault="00520176" w:rsidP="00AF1E9D">
            <w:pPr>
              <w:pStyle w:val="rowtabella0"/>
              <w:rPr>
                <w:color w:val="002060"/>
              </w:rPr>
            </w:pPr>
            <w:r w:rsidRPr="00E43EB8">
              <w:rPr>
                <w:color w:val="002060"/>
              </w:rPr>
              <w:t>22/03/2024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83EC2E" w14:textId="77777777" w:rsidR="00520176" w:rsidRPr="00E43EB8" w:rsidRDefault="00520176" w:rsidP="00AF1E9D">
            <w:pPr>
              <w:pStyle w:val="rowtabella0"/>
              <w:rPr>
                <w:color w:val="002060"/>
              </w:rPr>
            </w:pPr>
            <w:r w:rsidRPr="00E43EB8">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0869D7" w14:textId="77777777" w:rsidR="00520176" w:rsidRPr="00E43EB8" w:rsidRDefault="00520176" w:rsidP="00AF1E9D">
            <w:pPr>
              <w:pStyle w:val="rowtabella0"/>
              <w:rPr>
                <w:color w:val="002060"/>
              </w:rPr>
            </w:pPr>
            <w:r w:rsidRPr="00E43EB8">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D141BB" w14:textId="77777777" w:rsidR="00520176" w:rsidRPr="00E43EB8" w:rsidRDefault="00520176" w:rsidP="00AF1E9D">
            <w:pPr>
              <w:pStyle w:val="rowtabella0"/>
              <w:rPr>
                <w:color w:val="002060"/>
              </w:rPr>
            </w:pPr>
            <w:r w:rsidRPr="00E43EB8">
              <w:rPr>
                <w:color w:val="002060"/>
              </w:rPr>
              <w:t>VIA DELLO SPORT</w:t>
            </w:r>
          </w:p>
        </w:tc>
      </w:tr>
      <w:tr w:rsidR="00520176" w:rsidRPr="00E43EB8" w14:paraId="3C2F0E84"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D2EB49" w14:textId="77777777" w:rsidR="00520176" w:rsidRPr="00E43EB8" w:rsidRDefault="00520176" w:rsidP="00AF1E9D">
            <w:pPr>
              <w:pStyle w:val="rowtabella0"/>
              <w:rPr>
                <w:color w:val="002060"/>
              </w:rPr>
            </w:pPr>
            <w:r w:rsidRPr="00E43EB8">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993B43" w14:textId="77777777" w:rsidR="00520176" w:rsidRPr="00E43EB8" w:rsidRDefault="00520176" w:rsidP="00AF1E9D">
            <w:pPr>
              <w:pStyle w:val="rowtabella0"/>
              <w:rPr>
                <w:color w:val="002060"/>
              </w:rPr>
            </w:pPr>
            <w:r w:rsidRPr="00E43EB8">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838130"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FFCE0E" w14:textId="77777777" w:rsidR="00520176" w:rsidRPr="00E43EB8" w:rsidRDefault="00520176" w:rsidP="00AF1E9D">
            <w:pPr>
              <w:pStyle w:val="rowtabella0"/>
              <w:rPr>
                <w:color w:val="002060"/>
              </w:rPr>
            </w:pPr>
            <w:r w:rsidRPr="00E43EB8">
              <w:rPr>
                <w:color w:val="002060"/>
              </w:rPr>
              <w:t>22/03/2024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90AABB" w14:textId="77777777" w:rsidR="00520176" w:rsidRPr="00E43EB8" w:rsidRDefault="00520176" w:rsidP="00AF1E9D">
            <w:pPr>
              <w:pStyle w:val="rowtabella0"/>
              <w:rPr>
                <w:color w:val="002060"/>
              </w:rPr>
            </w:pPr>
            <w:r w:rsidRPr="00E43EB8">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F291E4" w14:textId="77777777" w:rsidR="00520176" w:rsidRPr="00E43EB8" w:rsidRDefault="00520176" w:rsidP="00AF1E9D">
            <w:pPr>
              <w:pStyle w:val="rowtabella0"/>
              <w:rPr>
                <w:color w:val="002060"/>
              </w:rPr>
            </w:pPr>
            <w:r w:rsidRPr="00E43EB8">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D39604" w14:textId="77777777" w:rsidR="00520176" w:rsidRPr="00E43EB8" w:rsidRDefault="00520176" w:rsidP="00AF1E9D">
            <w:pPr>
              <w:pStyle w:val="rowtabella0"/>
              <w:rPr>
                <w:color w:val="002060"/>
              </w:rPr>
            </w:pPr>
            <w:r w:rsidRPr="00E43EB8">
              <w:rPr>
                <w:color w:val="002060"/>
              </w:rPr>
              <w:t>CENTRO ABITATO</w:t>
            </w:r>
          </w:p>
        </w:tc>
      </w:tr>
      <w:tr w:rsidR="00520176" w:rsidRPr="00E43EB8" w14:paraId="412724A7" w14:textId="77777777" w:rsidTr="00AF1E9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4CA97A" w14:textId="77777777" w:rsidR="00520176" w:rsidRPr="00E43EB8" w:rsidRDefault="00520176" w:rsidP="00AF1E9D">
            <w:pPr>
              <w:pStyle w:val="rowtabella0"/>
              <w:rPr>
                <w:color w:val="002060"/>
              </w:rPr>
            </w:pPr>
            <w:r w:rsidRPr="00E43EB8">
              <w:rPr>
                <w:color w:val="002060"/>
              </w:rPr>
              <w:t>BOCASTRUM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EB11F" w14:textId="77777777" w:rsidR="00520176" w:rsidRPr="00E43EB8" w:rsidRDefault="00520176" w:rsidP="00AF1E9D">
            <w:pPr>
              <w:pStyle w:val="rowtabella0"/>
              <w:rPr>
                <w:color w:val="002060"/>
              </w:rPr>
            </w:pPr>
            <w:r w:rsidRPr="00E43EB8">
              <w:rPr>
                <w:color w:val="002060"/>
              </w:rPr>
              <w:t>TRUENTIN LAMA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ADB939"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773B6" w14:textId="77777777" w:rsidR="00520176" w:rsidRPr="00E43EB8" w:rsidRDefault="00520176" w:rsidP="00AF1E9D">
            <w:pPr>
              <w:pStyle w:val="rowtabella0"/>
              <w:rPr>
                <w:color w:val="002060"/>
              </w:rPr>
            </w:pPr>
            <w:r w:rsidRPr="00E43EB8">
              <w:rPr>
                <w:color w:val="002060"/>
              </w:rPr>
              <w:t>23/03/2024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EC2D7" w14:textId="77777777" w:rsidR="00520176" w:rsidRPr="00E43EB8" w:rsidRDefault="00520176" w:rsidP="00AF1E9D">
            <w:pPr>
              <w:pStyle w:val="rowtabella0"/>
              <w:rPr>
                <w:color w:val="002060"/>
              </w:rPr>
            </w:pPr>
            <w:r w:rsidRPr="00E43EB8">
              <w:rPr>
                <w:color w:val="002060"/>
              </w:rPr>
              <w:t>5665 PALESTRA C5 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59503" w14:textId="77777777" w:rsidR="00520176" w:rsidRPr="00E43EB8" w:rsidRDefault="00520176" w:rsidP="00AF1E9D">
            <w:pPr>
              <w:pStyle w:val="rowtabella0"/>
              <w:rPr>
                <w:color w:val="002060"/>
              </w:rPr>
            </w:pPr>
            <w:r w:rsidRPr="00E43EB8">
              <w:rPr>
                <w:color w:val="002060"/>
              </w:rPr>
              <w:t>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264F0" w14:textId="77777777" w:rsidR="00520176" w:rsidRPr="00E43EB8" w:rsidRDefault="00520176" w:rsidP="00AF1E9D">
            <w:pPr>
              <w:pStyle w:val="rowtabella0"/>
              <w:rPr>
                <w:color w:val="002060"/>
              </w:rPr>
            </w:pPr>
            <w:r w:rsidRPr="00E43EB8">
              <w:rPr>
                <w:color w:val="002060"/>
              </w:rPr>
              <w:t>LOC. ROCCHETTA</w:t>
            </w:r>
          </w:p>
        </w:tc>
      </w:tr>
    </w:tbl>
    <w:p w14:paraId="2BB43226" w14:textId="77777777" w:rsidR="00520176" w:rsidRPr="006F3834" w:rsidRDefault="00520176" w:rsidP="005907F8">
      <w:pPr>
        <w:pStyle w:val="breakline"/>
        <w:rPr>
          <w:rFonts w:eastAsiaTheme="minorEastAsia"/>
          <w:color w:val="002060"/>
        </w:rPr>
      </w:pPr>
    </w:p>
    <w:p w14:paraId="4E05F062" w14:textId="77777777" w:rsidR="005907F8" w:rsidRPr="006F3834" w:rsidRDefault="005907F8" w:rsidP="005907F8">
      <w:pPr>
        <w:pStyle w:val="breakline"/>
        <w:rPr>
          <w:color w:val="002060"/>
        </w:rPr>
      </w:pPr>
    </w:p>
    <w:p w14:paraId="79C1E7C4" w14:textId="3B6F1234" w:rsidR="005907F8" w:rsidRPr="006F3834" w:rsidRDefault="005907F8" w:rsidP="0010125C">
      <w:pPr>
        <w:pStyle w:val="titolocampionato0"/>
        <w:shd w:val="clear" w:color="auto" w:fill="CCCCCC"/>
        <w:spacing w:before="80" w:after="40"/>
        <w:rPr>
          <w:color w:val="002060"/>
        </w:rPr>
      </w:pPr>
      <w:r w:rsidRPr="006F3834">
        <w:rPr>
          <w:color w:val="002060"/>
        </w:rPr>
        <w:t>REGIONALE CALCIO A 5 FEMMINILE</w:t>
      </w:r>
    </w:p>
    <w:p w14:paraId="1EE55486" w14:textId="77777777" w:rsidR="005907F8" w:rsidRPr="006F3834" w:rsidRDefault="005907F8" w:rsidP="005907F8">
      <w:pPr>
        <w:pStyle w:val="titoloprinc0"/>
        <w:rPr>
          <w:color w:val="002060"/>
        </w:rPr>
      </w:pPr>
      <w:r w:rsidRPr="006F3834">
        <w:rPr>
          <w:color w:val="002060"/>
        </w:rPr>
        <w:t>RISULTATI</w:t>
      </w:r>
    </w:p>
    <w:p w14:paraId="5EE85824" w14:textId="77777777" w:rsidR="005907F8" w:rsidRPr="006F3834" w:rsidRDefault="005907F8" w:rsidP="005907F8">
      <w:pPr>
        <w:pStyle w:val="breakline"/>
        <w:rPr>
          <w:color w:val="002060"/>
        </w:rPr>
      </w:pPr>
    </w:p>
    <w:p w14:paraId="128A5784" w14:textId="77777777" w:rsidR="005907F8" w:rsidRPr="006F3834" w:rsidRDefault="005907F8" w:rsidP="005907F8">
      <w:pPr>
        <w:pStyle w:val="sottotitolocampionato10"/>
        <w:rPr>
          <w:color w:val="002060"/>
        </w:rPr>
      </w:pPr>
      <w:r w:rsidRPr="006F3834">
        <w:rPr>
          <w:color w:val="002060"/>
        </w:rPr>
        <w:t>RISULTATI UFFICIALI GARE DEL 15/03/2024</w:t>
      </w:r>
    </w:p>
    <w:p w14:paraId="763B35D3" w14:textId="77777777" w:rsidR="00C40075" w:rsidRPr="00C40075" w:rsidRDefault="00C40075" w:rsidP="00C40075">
      <w:pPr>
        <w:pStyle w:val="sottotitolocampionato20"/>
        <w:spacing w:before="0" w:beforeAutospacing="0" w:after="0" w:afterAutospacing="0"/>
        <w:rPr>
          <w:rFonts w:ascii="Arial" w:hAnsi="Arial" w:cs="Arial"/>
          <w:color w:val="002060"/>
          <w:sz w:val="20"/>
          <w:szCs w:val="20"/>
        </w:rPr>
      </w:pPr>
      <w:r w:rsidRPr="00C40075">
        <w:rPr>
          <w:rFonts w:ascii="Arial" w:hAnsi="Arial" w:cs="Arial"/>
          <w:color w:val="002060"/>
          <w:sz w:val="20"/>
          <w:szCs w:val="20"/>
        </w:rPr>
        <w:t>Si trascrivono qui di seguito i risultati ufficiali delle gare disputate</w:t>
      </w:r>
    </w:p>
    <w:p w14:paraId="60E018D3" w14:textId="77777777" w:rsidR="005907F8" w:rsidRPr="006F3834" w:rsidRDefault="005907F8" w:rsidP="005907F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07F8" w:rsidRPr="006F3834" w14:paraId="05EFCF5C" w14:textId="77777777" w:rsidTr="00C857F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07F8" w:rsidRPr="006F3834" w14:paraId="7D71A710" w14:textId="77777777" w:rsidTr="00C857F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52E66" w14:textId="77777777" w:rsidR="005907F8" w:rsidRPr="006F3834" w:rsidRDefault="005907F8" w:rsidP="00C857F2">
                  <w:pPr>
                    <w:pStyle w:val="headertabella0"/>
                    <w:rPr>
                      <w:color w:val="002060"/>
                    </w:rPr>
                  </w:pPr>
                  <w:r w:rsidRPr="006F3834">
                    <w:rPr>
                      <w:color w:val="002060"/>
                    </w:rPr>
                    <w:t>GIRONE A - 9 Giornata - R</w:t>
                  </w:r>
                </w:p>
              </w:tc>
            </w:tr>
            <w:tr w:rsidR="005907F8" w:rsidRPr="006F3834" w14:paraId="1D58706E" w14:textId="77777777" w:rsidTr="00C857F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2310DE" w14:textId="77777777" w:rsidR="005907F8" w:rsidRPr="006F3834" w:rsidRDefault="005907F8" w:rsidP="00C857F2">
                  <w:pPr>
                    <w:pStyle w:val="rowtabella0"/>
                    <w:rPr>
                      <w:color w:val="002060"/>
                    </w:rPr>
                  </w:pPr>
                  <w:r w:rsidRPr="006F3834">
                    <w:rPr>
                      <w:color w:val="002060"/>
                    </w:rPr>
                    <w:t>ASD KAPPABI POTENZAPICENA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AD876" w14:textId="77777777" w:rsidR="005907F8" w:rsidRPr="006F3834" w:rsidRDefault="005907F8" w:rsidP="00C857F2">
                  <w:pPr>
                    <w:pStyle w:val="rowtabella0"/>
                    <w:rPr>
                      <w:color w:val="002060"/>
                    </w:rPr>
                  </w:pPr>
                  <w:r w:rsidRPr="006F3834">
                    <w:rPr>
                      <w:color w:val="002060"/>
                    </w:rPr>
                    <w:t>- GROTTESE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EE91B" w14:textId="77777777" w:rsidR="005907F8" w:rsidRPr="006F3834" w:rsidRDefault="005907F8" w:rsidP="00C857F2">
                  <w:pPr>
                    <w:pStyle w:val="rowtabella0"/>
                    <w:jc w:val="center"/>
                    <w:rPr>
                      <w:color w:val="002060"/>
                    </w:rPr>
                  </w:pPr>
                  <w:r w:rsidRPr="006F3834">
                    <w:rPr>
                      <w:color w:val="002060"/>
                    </w:rPr>
                    <w:t>17 - 2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17A2B" w14:textId="77777777" w:rsidR="005907F8" w:rsidRPr="006F3834" w:rsidRDefault="005907F8" w:rsidP="00C857F2">
                  <w:pPr>
                    <w:pStyle w:val="rowtabella0"/>
                    <w:jc w:val="center"/>
                    <w:rPr>
                      <w:color w:val="002060"/>
                    </w:rPr>
                  </w:pPr>
                  <w:r w:rsidRPr="006F3834">
                    <w:rPr>
                      <w:color w:val="002060"/>
                    </w:rPr>
                    <w:t> </w:t>
                  </w:r>
                </w:p>
              </w:tc>
            </w:tr>
            <w:tr w:rsidR="005907F8" w:rsidRPr="006F3834" w14:paraId="2029507A"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DDF743" w14:textId="77777777" w:rsidR="005907F8" w:rsidRPr="006F3834" w:rsidRDefault="005907F8" w:rsidP="00C857F2">
                  <w:pPr>
                    <w:pStyle w:val="rowtabella0"/>
                    <w:rPr>
                      <w:color w:val="002060"/>
                    </w:rPr>
                  </w:pPr>
                  <w:r w:rsidRPr="006F3834">
                    <w:rPr>
                      <w:color w:val="002060"/>
                    </w:rPr>
                    <w:t>(1) 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63B43C" w14:textId="77777777" w:rsidR="005907F8" w:rsidRPr="006F3834" w:rsidRDefault="005907F8" w:rsidP="00C857F2">
                  <w:pPr>
                    <w:pStyle w:val="rowtabella0"/>
                    <w:rPr>
                      <w:color w:val="002060"/>
                    </w:rPr>
                  </w:pPr>
                  <w:r w:rsidRPr="006F3834">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06350B" w14:textId="77777777" w:rsidR="005907F8" w:rsidRPr="006F3834" w:rsidRDefault="005907F8" w:rsidP="00C857F2">
                  <w:pPr>
                    <w:pStyle w:val="rowtabella0"/>
                    <w:jc w:val="center"/>
                    <w:rPr>
                      <w:color w:val="002060"/>
                    </w:rPr>
                  </w:pPr>
                  <w:r w:rsidRPr="006F3834">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2DB945" w14:textId="77777777" w:rsidR="005907F8" w:rsidRPr="006F3834" w:rsidRDefault="005907F8" w:rsidP="00C857F2">
                  <w:pPr>
                    <w:pStyle w:val="rowtabella0"/>
                    <w:jc w:val="center"/>
                    <w:rPr>
                      <w:color w:val="002060"/>
                    </w:rPr>
                  </w:pPr>
                  <w:r w:rsidRPr="006F3834">
                    <w:rPr>
                      <w:color w:val="002060"/>
                    </w:rPr>
                    <w:t> </w:t>
                  </w:r>
                </w:p>
              </w:tc>
            </w:tr>
            <w:tr w:rsidR="005907F8" w:rsidRPr="006F3834" w14:paraId="423D5796"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012BF0" w14:textId="77777777" w:rsidR="005907F8" w:rsidRPr="006F3834" w:rsidRDefault="005907F8" w:rsidP="00C857F2">
                  <w:pPr>
                    <w:pStyle w:val="rowtabella0"/>
                    <w:rPr>
                      <w:color w:val="002060"/>
                    </w:rPr>
                  </w:pPr>
                  <w:r w:rsidRPr="006F3834">
                    <w:rPr>
                      <w:color w:val="002060"/>
                    </w:rPr>
                    <w:t>(2)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FF8B4E" w14:textId="77777777" w:rsidR="005907F8" w:rsidRPr="006F3834" w:rsidRDefault="005907F8" w:rsidP="00C857F2">
                  <w:pPr>
                    <w:pStyle w:val="rowtabella0"/>
                    <w:rPr>
                      <w:color w:val="002060"/>
                    </w:rPr>
                  </w:pPr>
                  <w:r w:rsidRPr="006F3834">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8FDF36" w14:textId="77777777" w:rsidR="005907F8" w:rsidRPr="006F3834" w:rsidRDefault="005907F8" w:rsidP="00C857F2">
                  <w:pPr>
                    <w:pStyle w:val="rowtabella0"/>
                    <w:jc w:val="center"/>
                    <w:rPr>
                      <w:color w:val="002060"/>
                    </w:rPr>
                  </w:pPr>
                  <w:r w:rsidRPr="006F3834">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731D72" w14:textId="77777777" w:rsidR="005907F8" w:rsidRPr="006F3834" w:rsidRDefault="005907F8" w:rsidP="00C857F2">
                  <w:pPr>
                    <w:pStyle w:val="rowtabella0"/>
                    <w:jc w:val="center"/>
                    <w:rPr>
                      <w:color w:val="002060"/>
                    </w:rPr>
                  </w:pPr>
                  <w:r w:rsidRPr="006F3834">
                    <w:rPr>
                      <w:color w:val="002060"/>
                    </w:rPr>
                    <w:t> </w:t>
                  </w:r>
                </w:p>
              </w:tc>
            </w:tr>
            <w:tr w:rsidR="005907F8" w:rsidRPr="006F3834" w14:paraId="439811F9"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55DFAC" w14:textId="77777777" w:rsidR="005907F8" w:rsidRPr="006F3834" w:rsidRDefault="005907F8" w:rsidP="00C857F2">
                  <w:pPr>
                    <w:pStyle w:val="rowtabella0"/>
                    <w:rPr>
                      <w:color w:val="002060"/>
                    </w:rPr>
                  </w:pPr>
                  <w:r w:rsidRPr="006F3834">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729C94" w14:textId="77777777" w:rsidR="005907F8" w:rsidRPr="006F3834" w:rsidRDefault="005907F8" w:rsidP="00C857F2">
                  <w:pPr>
                    <w:pStyle w:val="rowtabella0"/>
                    <w:rPr>
                      <w:color w:val="002060"/>
                    </w:rPr>
                  </w:pPr>
                  <w:r w:rsidRPr="006F3834">
                    <w:rPr>
                      <w:color w:val="002060"/>
                    </w:rPr>
                    <w:t>- POLISPORTIVA BOCA S.E.M.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EDC477" w14:textId="77777777" w:rsidR="005907F8" w:rsidRPr="006F3834" w:rsidRDefault="005907F8" w:rsidP="00C857F2">
                  <w:pPr>
                    <w:pStyle w:val="rowtabella0"/>
                    <w:jc w:val="center"/>
                    <w:rPr>
                      <w:color w:val="002060"/>
                    </w:rPr>
                  </w:pPr>
                  <w:r w:rsidRPr="006F3834">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96D5E1" w14:textId="77777777" w:rsidR="005907F8" w:rsidRPr="006F3834" w:rsidRDefault="005907F8" w:rsidP="00C857F2">
                  <w:pPr>
                    <w:pStyle w:val="rowtabella0"/>
                    <w:jc w:val="center"/>
                    <w:rPr>
                      <w:color w:val="002060"/>
                    </w:rPr>
                  </w:pPr>
                  <w:r w:rsidRPr="006F3834">
                    <w:rPr>
                      <w:color w:val="002060"/>
                    </w:rPr>
                    <w:t> </w:t>
                  </w:r>
                </w:p>
              </w:tc>
            </w:tr>
            <w:tr w:rsidR="005907F8" w:rsidRPr="006F3834" w14:paraId="7B2699B0"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F65340" w14:textId="77777777" w:rsidR="005907F8" w:rsidRPr="006F3834" w:rsidRDefault="005907F8" w:rsidP="00C857F2">
                  <w:pPr>
                    <w:pStyle w:val="rowtabella0"/>
                    <w:rPr>
                      <w:color w:val="002060"/>
                    </w:rPr>
                  </w:pPr>
                  <w:r w:rsidRPr="006F3834">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E49743" w14:textId="77777777" w:rsidR="005907F8" w:rsidRPr="006F3834" w:rsidRDefault="005907F8" w:rsidP="00C857F2">
                  <w:pPr>
                    <w:pStyle w:val="rowtabella0"/>
                    <w:rPr>
                      <w:color w:val="002060"/>
                    </w:rPr>
                  </w:pPr>
                  <w:r w:rsidRPr="006F3834">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8BDD74" w14:textId="77777777" w:rsidR="005907F8" w:rsidRPr="006F3834" w:rsidRDefault="005907F8" w:rsidP="00C857F2">
                  <w:pPr>
                    <w:pStyle w:val="rowtabella0"/>
                    <w:jc w:val="center"/>
                    <w:rPr>
                      <w:color w:val="002060"/>
                    </w:rPr>
                  </w:pPr>
                  <w:r w:rsidRPr="006F3834">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BB6536" w14:textId="77777777" w:rsidR="005907F8" w:rsidRPr="006F3834" w:rsidRDefault="005907F8" w:rsidP="00C857F2">
                  <w:pPr>
                    <w:pStyle w:val="rowtabella0"/>
                    <w:jc w:val="center"/>
                    <w:rPr>
                      <w:color w:val="002060"/>
                    </w:rPr>
                  </w:pPr>
                  <w:r w:rsidRPr="006F3834">
                    <w:rPr>
                      <w:color w:val="002060"/>
                    </w:rPr>
                    <w:t> </w:t>
                  </w:r>
                </w:p>
              </w:tc>
            </w:tr>
            <w:tr w:rsidR="005907F8" w:rsidRPr="006F3834" w14:paraId="4C840378" w14:textId="77777777" w:rsidTr="00C857F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E2E34F" w14:textId="77777777" w:rsidR="005907F8" w:rsidRPr="006F3834" w:rsidRDefault="005907F8" w:rsidP="00C857F2">
                  <w:pPr>
                    <w:pStyle w:val="rowtabella0"/>
                    <w:rPr>
                      <w:color w:val="002060"/>
                    </w:rPr>
                  </w:pPr>
                  <w:r w:rsidRPr="006F3834">
                    <w:rPr>
                      <w:color w:val="002060"/>
                    </w:rPr>
                    <w:t>SANTANGIOLESE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7169B" w14:textId="77777777" w:rsidR="005907F8" w:rsidRPr="006F3834" w:rsidRDefault="005907F8" w:rsidP="00C857F2">
                  <w:pPr>
                    <w:pStyle w:val="rowtabella0"/>
                    <w:rPr>
                      <w:color w:val="002060"/>
                    </w:rPr>
                  </w:pPr>
                  <w:r w:rsidRPr="006F3834">
                    <w:rPr>
                      <w:color w:val="002060"/>
                    </w:rPr>
                    <w:t>- SANTA MARIA APPARENTE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B0808" w14:textId="77777777" w:rsidR="005907F8" w:rsidRPr="006F3834" w:rsidRDefault="005907F8" w:rsidP="00C857F2">
                  <w:pPr>
                    <w:pStyle w:val="rowtabella0"/>
                    <w:jc w:val="center"/>
                    <w:rPr>
                      <w:color w:val="002060"/>
                    </w:rPr>
                  </w:pPr>
                  <w:r w:rsidRPr="006F3834">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FFEF0" w14:textId="77777777" w:rsidR="005907F8" w:rsidRPr="006F3834" w:rsidRDefault="005907F8" w:rsidP="00C857F2">
                  <w:pPr>
                    <w:pStyle w:val="rowtabella0"/>
                    <w:jc w:val="center"/>
                    <w:rPr>
                      <w:color w:val="002060"/>
                    </w:rPr>
                  </w:pPr>
                  <w:r w:rsidRPr="006F3834">
                    <w:rPr>
                      <w:color w:val="002060"/>
                    </w:rPr>
                    <w:t> </w:t>
                  </w:r>
                </w:p>
              </w:tc>
            </w:tr>
            <w:tr w:rsidR="005907F8" w:rsidRPr="006F3834" w14:paraId="51F9D6E8" w14:textId="77777777" w:rsidTr="00C857F2">
              <w:tc>
                <w:tcPr>
                  <w:tcW w:w="4700" w:type="dxa"/>
                  <w:gridSpan w:val="4"/>
                  <w:tcBorders>
                    <w:top w:val="nil"/>
                    <w:left w:val="nil"/>
                    <w:bottom w:val="nil"/>
                    <w:right w:val="nil"/>
                  </w:tcBorders>
                  <w:tcMar>
                    <w:top w:w="20" w:type="dxa"/>
                    <w:left w:w="20" w:type="dxa"/>
                    <w:bottom w:w="20" w:type="dxa"/>
                    <w:right w:w="20" w:type="dxa"/>
                  </w:tcMar>
                  <w:vAlign w:val="center"/>
                  <w:hideMark/>
                </w:tcPr>
                <w:p w14:paraId="7F85FAF7" w14:textId="77777777" w:rsidR="005907F8" w:rsidRPr="006F3834" w:rsidRDefault="005907F8" w:rsidP="00C857F2">
                  <w:pPr>
                    <w:pStyle w:val="rowtabella0"/>
                    <w:rPr>
                      <w:color w:val="002060"/>
                    </w:rPr>
                  </w:pPr>
                  <w:r w:rsidRPr="006F3834">
                    <w:rPr>
                      <w:color w:val="002060"/>
                    </w:rPr>
                    <w:t>(1) - disputata il 17/03/2024</w:t>
                  </w:r>
                </w:p>
              </w:tc>
            </w:tr>
            <w:tr w:rsidR="005907F8" w:rsidRPr="006F3834" w14:paraId="07D3591C" w14:textId="77777777" w:rsidTr="00C857F2">
              <w:tc>
                <w:tcPr>
                  <w:tcW w:w="4700" w:type="dxa"/>
                  <w:gridSpan w:val="4"/>
                  <w:tcBorders>
                    <w:top w:val="nil"/>
                    <w:left w:val="nil"/>
                    <w:bottom w:val="nil"/>
                    <w:right w:val="nil"/>
                  </w:tcBorders>
                  <w:tcMar>
                    <w:top w:w="20" w:type="dxa"/>
                    <w:left w:w="20" w:type="dxa"/>
                    <w:bottom w:w="20" w:type="dxa"/>
                    <w:right w:w="20" w:type="dxa"/>
                  </w:tcMar>
                  <w:vAlign w:val="center"/>
                  <w:hideMark/>
                </w:tcPr>
                <w:p w14:paraId="78B661D0" w14:textId="77777777" w:rsidR="005907F8" w:rsidRPr="006F3834" w:rsidRDefault="005907F8" w:rsidP="00C857F2">
                  <w:pPr>
                    <w:pStyle w:val="rowtabella0"/>
                    <w:rPr>
                      <w:color w:val="002060"/>
                    </w:rPr>
                  </w:pPr>
                  <w:r w:rsidRPr="006F3834">
                    <w:rPr>
                      <w:color w:val="002060"/>
                    </w:rPr>
                    <w:t>(2) - disputata il 16/03/2024</w:t>
                  </w:r>
                </w:p>
              </w:tc>
            </w:tr>
          </w:tbl>
          <w:p w14:paraId="520E340E" w14:textId="77777777" w:rsidR="005907F8" w:rsidRPr="006F3834" w:rsidRDefault="005907F8" w:rsidP="00C857F2">
            <w:pPr>
              <w:rPr>
                <w:color w:val="002060"/>
              </w:rPr>
            </w:pPr>
          </w:p>
        </w:tc>
      </w:tr>
    </w:tbl>
    <w:p w14:paraId="5BF2C0D4" w14:textId="77777777" w:rsidR="005907F8" w:rsidRPr="006F3834" w:rsidRDefault="005907F8" w:rsidP="005907F8">
      <w:pPr>
        <w:pStyle w:val="breakline"/>
        <w:rPr>
          <w:rFonts w:eastAsiaTheme="minorEastAsia"/>
          <w:color w:val="002060"/>
        </w:rPr>
      </w:pPr>
    </w:p>
    <w:p w14:paraId="0ADC7F01" w14:textId="77777777" w:rsidR="005907F8" w:rsidRPr="006F3834" w:rsidRDefault="005907F8" w:rsidP="005907F8">
      <w:pPr>
        <w:pStyle w:val="breakline"/>
        <w:rPr>
          <w:color w:val="002060"/>
        </w:rPr>
      </w:pPr>
    </w:p>
    <w:p w14:paraId="4800F1C0" w14:textId="77777777" w:rsidR="005907F8" w:rsidRPr="006F3834" w:rsidRDefault="005907F8" w:rsidP="005907F8">
      <w:pPr>
        <w:pStyle w:val="titoloprinc0"/>
        <w:rPr>
          <w:color w:val="002060"/>
        </w:rPr>
      </w:pPr>
      <w:r w:rsidRPr="006F3834">
        <w:rPr>
          <w:color w:val="002060"/>
        </w:rPr>
        <w:t>GIUDICE SPORTIVO</w:t>
      </w:r>
    </w:p>
    <w:p w14:paraId="674728EA" w14:textId="523820D3" w:rsidR="005907F8" w:rsidRPr="006F3834" w:rsidRDefault="005907F8" w:rsidP="005907F8">
      <w:pPr>
        <w:pStyle w:val="diffida"/>
        <w:rPr>
          <w:color w:val="002060"/>
        </w:rPr>
      </w:pPr>
      <w:r w:rsidRPr="006F3834">
        <w:rPr>
          <w:color w:val="002060"/>
        </w:rPr>
        <w:t xml:space="preserve">Il Giudice Sportivo Avv. Agnese Lazzaretti, con l'assistenza del segretario Angelo Castellana, nella seduta del </w:t>
      </w:r>
      <w:r w:rsidR="006347E0">
        <w:rPr>
          <w:color w:val="002060"/>
        </w:rPr>
        <w:t>20</w:t>
      </w:r>
      <w:r w:rsidRPr="006F3834">
        <w:rPr>
          <w:color w:val="002060"/>
        </w:rPr>
        <w:t>/03/2024, ha adottato le decisioni che di seguito integralmente si riportano:</w:t>
      </w:r>
    </w:p>
    <w:p w14:paraId="2FF994DE" w14:textId="77777777" w:rsidR="005907F8" w:rsidRPr="006F3834" w:rsidRDefault="005907F8" w:rsidP="005907F8">
      <w:pPr>
        <w:pStyle w:val="titolo10"/>
        <w:rPr>
          <w:color w:val="002060"/>
        </w:rPr>
      </w:pPr>
      <w:r w:rsidRPr="006F3834">
        <w:rPr>
          <w:color w:val="002060"/>
        </w:rPr>
        <w:t xml:space="preserve">GARE DEL 15/ 3/2024 </w:t>
      </w:r>
    </w:p>
    <w:p w14:paraId="14D0C5CB" w14:textId="77777777" w:rsidR="005907F8" w:rsidRPr="006F3834" w:rsidRDefault="005907F8" w:rsidP="005907F8">
      <w:pPr>
        <w:pStyle w:val="titolo7a"/>
        <w:rPr>
          <w:color w:val="002060"/>
        </w:rPr>
      </w:pPr>
      <w:r w:rsidRPr="006F3834">
        <w:rPr>
          <w:color w:val="002060"/>
        </w:rPr>
        <w:t xml:space="preserve">PROVVEDIMENTI DISCIPLINARI </w:t>
      </w:r>
    </w:p>
    <w:p w14:paraId="2840B89E" w14:textId="77777777" w:rsidR="005907F8" w:rsidRPr="006F3834" w:rsidRDefault="005907F8" w:rsidP="005907F8">
      <w:pPr>
        <w:pStyle w:val="titolo7b0"/>
        <w:rPr>
          <w:color w:val="002060"/>
        </w:rPr>
      </w:pPr>
      <w:r w:rsidRPr="006F3834">
        <w:rPr>
          <w:color w:val="002060"/>
        </w:rPr>
        <w:t xml:space="preserve">In base alle risultanze degli atti ufficiali sono state deliberate le seguenti sanzioni disciplinari. </w:t>
      </w:r>
    </w:p>
    <w:p w14:paraId="55F73DE5" w14:textId="77777777" w:rsidR="005907F8" w:rsidRPr="006F3834" w:rsidRDefault="005907F8" w:rsidP="005907F8">
      <w:pPr>
        <w:pStyle w:val="titolo30"/>
        <w:rPr>
          <w:color w:val="002060"/>
        </w:rPr>
      </w:pPr>
      <w:r w:rsidRPr="006F3834">
        <w:rPr>
          <w:color w:val="002060"/>
        </w:rPr>
        <w:t xml:space="preserve">CALCIATORI ESPULSI </w:t>
      </w:r>
    </w:p>
    <w:p w14:paraId="090E5263" w14:textId="77777777" w:rsidR="005907F8" w:rsidRPr="006F3834" w:rsidRDefault="005907F8" w:rsidP="005907F8">
      <w:pPr>
        <w:pStyle w:val="titolo20"/>
        <w:rPr>
          <w:color w:val="002060"/>
        </w:rPr>
      </w:pPr>
      <w:r w:rsidRPr="006F383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26DF39A1" w14:textId="77777777" w:rsidTr="00C857F2">
        <w:tc>
          <w:tcPr>
            <w:tcW w:w="2200" w:type="dxa"/>
            <w:tcMar>
              <w:top w:w="20" w:type="dxa"/>
              <w:left w:w="20" w:type="dxa"/>
              <w:bottom w:w="20" w:type="dxa"/>
              <w:right w:w="20" w:type="dxa"/>
            </w:tcMar>
            <w:vAlign w:val="center"/>
            <w:hideMark/>
          </w:tcPr>
          <w:p w14:paraId="057B4B6D" w14:textId="77777777" w:rsidR="005907F8" w:rsidRPr="006F3834" w:rsidRDefault="005907F8" w:rsidP="00C857F2">
            <w:pPr>
              <w:pStyle w:val="movimento"/>
              <w:rPr>
                <w:color w:val="002060"/>
              </w:rPr>
            </w:pPr>
            <w:r w:rsidRPr="006F3834">
              <w:rPr>
                <w:color w:val="002060"/>
              </w:rPr>
              <w:t>CARNEVALI SARA</w:t>
            </w:r>
          </w:p>
        </w:tc>
        <w:tc>
          <w:tcPr>
            <w:tcW w:w="2200" w:type="dxa"/>
            <w:tcMar>
              <w:top w:w="20" w:type="dxa"/>
              <w:left w:w="20" w:type="dxa"/>
              <w:bottom w:w="20" w:type="dxa"/>
              <w:right w:w="20" w:type="dxa"/>
            </w:tcMar>
            <w:vAlign w:val="center"/>
            <w:hideMark/>
          </w:tcPr>
          <w:p w14:paraId="6609558F" w14:textId="77777777" w:rsidR="005907F8" w:rsidRPr="006F3834" w:rsidRDefault="005907F8" w:rsidP="00C857F2">
            <w:pPr>
              <w:pStyle w:val="movimento2"/>
              <w:rPr>
                <w:color w:val="002060"/>
              </w:rPr>
            </w:pPr>
            <w:r w:rsidRPr="006F3834">
              <w:rPr>
                <w:color w:val="002060"/>
              </w:rPr>
              <w:t xml:space="preserve">(PIANDIROSE) </w:t>
            </w:r>
          </w:p>
        </w:tc>
        <w:tc>
          <w:tcPr>
            <w:tcW w:w="800" w:type="dxa"/>
            <w:tcMar>
              <w:top w:w="20" w:type="dxa"/>
              <w:left w:w="20" w:type="dxa"/>
              <w:bottom w:w="20" w:type="dxa"/>
              <w:right w:w="20" w:type="dxa"/>
            </w:tcMar>
            <w:vAlign w:val="center"/>
            <w:hideMark/>
          </w:tcPr>
          <w:p w14:paraId="0F243B4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C039F1C"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1FBE078" w14:textId="77777777" w:rsidR="005907F8" w:rsidRPr="006F3834" w:rsidRDefault="005907F8" w:rsidP="00C857F2">
            <w:pPr>
              <w:pStyle w:val="movimento2"/>
              <w:rPr>
                <w:color w:val="002060"/>
              </w:rPr>
            </w:pPr>
            <w:r w:rsidRPr="006F3834">
              <w:rPr>
                <w:color w:val="002060"/>
              </w:rPr>
              <w:t> </w:t>
            </w:r>
          </w:p>
        </w:tc>
      </w:tr>
    </w:tbl>
    <w:p w14:paraId="5CB2ADC1" w14:textId="77777777" w:rsidR="005907F8" w:rsidRPr="006F3834" w:rsidRDefault="005907F8" w:rsidP="005907F8">
      <w:pPr>
        <w:pStyle w:val="titolo30"/>
        <w:rPr>
          <w:rFonts w:eastAsiaTheme="minorEastAsia"/>
          <w:color w:val="002060"/>
        </w:rPr>
      </w:pPr>
      <w:r w:rsidRPr="006F3834">
        <w:rPr>
          <w:color w:val="002060"/>
        </w:rPr>
        <w:t xml:space="preserve">CALCIATORI NON ESPULSI </w:t>
      </w:r>
    </w:p>
    <w:p w14:paraId="4DC09DE7" w14:textId="77777777" w:rsidR="005907F8" w:rsidRPr="006F3834" w:rsidRDefault="005907F8" w:rsidP="005907F8">
      <w:pPr>
        <w:pStyle w:val="titolo20"/>
        <w:rPr>
          <w:color w:val="002060"/>
        </w:rPr>
      </w:pPr>
      <w:r w:rsidRPr="006F3834">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7FFD0627" w14:textId="77777777" w:rsidTr="00C857F2">
        <w:tc>
          <w:tcPr>
            <w:tcW w:w="2200" w:type="dxa"/>
            <w:tcMar>
              <w:top w:w="20" w:type="dxa"/>
              <w:left w:w="20" w:type="dxa"/>
              <w:bottom w:w="20" w:type="dxa"/>
              <w:right w:w="20" w:type="dxa"/>
            </w:tcMar>
            <w:vAlign w:val="center"/>
            <w:hideMark/>
          </w:tcPr>
          <w:p w14:paraId="71768A1F" w14:textId="77777777" w:rsidR="005907F8" w:rsidRPr="006F3834" w:rsidRDefault="005907F8" w:rsidP="00C857F2">
            <w:pPr>
              <w:pStyle w:val="movimento"/>
              <w:rPr>
                <w:color w:val="002060"/>
              </w:rPr>
            </w:pPr>
            <w:r w:rsidRPr="006F3834">
              <w:rPr>
                <w:color w:val="002060"/>
              </w:rPr>
              <w:t>MORICHELLI MARTINA</w:t>
            </w:r>
          </w:p>
        </w:tc>
        <w:tc>
          <w:tcPr>
            <w:tcW w:w="2200" w:type="dxa"/>
            <w:tcMar>
              <w:top w:w="20" w:type="dxa"/>
              <w:left w:w="20" w:type="dxa"/>
              <w:bottom w:w="20" w:type="dxa"/>
              <w:right w:w="20" w:type="dxa"/>
            </w:tcMar>
            <w:vAlign w:val="center"/>
            <w:hideMark/>
          </w:tcPr>
          <w:p w14:paraId="6B9DB3FB" w14:textId="77777777" w:rsidR="005907F8" w:rsidRPr="006F3834" w:rsidRDefault="005907F8" w:rsidP="00C857F2">
            <w:pPr>
              <w:pStyle w:val="movimento2"/>
              <w:rPr>
                <w:color w:val="002060"/>
              </w:rPr>
            </w:pPr>
            <w:r w:rsidRPr="006F3834">
              <w:rPr>
                <w:color w:val="002060"/>
              </w:rPr>
              <w:t xml:space="preserve">(PIANDIROSE) </w:t>
            </w:r>
          </w:p>
        </w:tc>
        <w:tc>
          <w:tcPr>
            <w:tcW w:w="800" w:type="dxa"/>
            <w:tcMar>
              <w:top w:w="20" w:type="dxa"/>
              <w:left w:w="20" w:type="dxa"/>
              <w:bottom w:w="20" w:type="dxa"/>
              <w:right w:w="20" w:type="dxa"/>
            </w:tcMar>
            <w:vAlign w:val="center"/>
            <w:hideMark/>
          </w:tcPr>
          <w:p w14:paraId="1C0E939B"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64158A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3F3EDF7" w14:textId="77777777" w:rsidR="005907F8" w:rsidRPr="006F3834" w:rsidRDefault="005907F8" w:rsidP="00C857F2">
            <w:pPr>
              <w:pStyle w:val="movimento2"/>
              <w:rPr>
                <w:color w:val="002060"/>
              </w:rPr>
            </w:pPr>
            <w:r w:rsidRPr="006F3834">
              <w:rPr>
                <w:color w:val="002060"/>
              </w:rPr>
              <w:t> </w:t>
            </w:r>
          </w:p>
        </w:tc>
      </w:tr>
    </w:tbl>
    <w:p w14:paraId="28E1F5D0" w14:textId="77777777" w:rsidR="005907F8" w:rsidRPr="006F3834" w:rsidRDefault="005907F8" w:rsidP="005907F8">
      <w:pPr>
        <w:pStyle w:val="titolo20"/>
        <w:rPr>
          <w:rFonts w:eastAsiaTheme="minorEastAsia"/>
          <w:color w:val="002060"/>
        </w:rPr>
      </w:pPr>
      <w:r w:rsidRPr="006F38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28EEDB59" w14:textId="77777777" w:rsidTr="00C857F2">
        <w:tc>
          <w:tcPr>
            <w:tcW w:w="2200" w:type="dxa"/>
            <w:tcMar>
              <w:top w:w="20" w:type="dxa"/>
              <w:left w:w="20" w:type="dxa"/>
              <w:bottom w:w="20" w:type="dxa"/>
              <w:right w:w="20" w:type="dxa"/>
            </w:tcMar>
            <w:vAlign w:val="center"/>
            <w:hideMark/>
          </w:tcPr>
          <w:p w14:paraId="7F9FF8E9" w14:textId="77777777" w:rsidR="005907F8" w:rsidRPr="006F3834" w:rsidRDefault="005907F8" w:rsidP="00C857F2">
            <w:pPr>
              <w:pStyle w:val="movimento"/>
              <w:rPr>
                <w:color w:val="002060"/>
              </w:rPr>
            </w:pPr>
            <w:r w:rsidRPr="006F3834">
              <w:rPr>
                <w:color w:val="002060"/>
              </w:rPr>
              <w:t>CARNEVALI SARA</w:t>
            </w:r>
          </w:p>
        </w:tc>
        <w:tc>
          <w:tcPr>
            <w:tcW w:w="2200" w:type="dxa"/>
            <w:tcMar>
              <w:top w:w="20" w:type="dxa"/>
              <w:left w:w="20" w:type="dxa"/>
              <w:bottom w:w="20" w:type="dxa"/>
              <w:right w:w="20" w:type="dxa"/>
            </w:tcMar>
            <w:vAlign w:val="center"/>
            <w:hideMark/>
          </w:tcPr>
          <w:p w14:paraId="371D065F" w14:textId="77777777" w:rsidR="005907F8" w:rsidRPr="006F3834" w:rsidRDefault="005907F8" w:rsidP="00C857F2">
            <w:pPr>
              <w:pStyle w:val="movimento2"/>
              <w:rPr>
                <w:color w:val="002060"/>
              </w:rPr>
            </w:pPr>
            <w:r w:rsidRPr="006F3834">
              <w:rPr>
                <w:color w:val="002060"/>
              </w:rPr>
              <w:t xml:space="preserve">(PIANDIROSE) </w:t>
            </w:r>
          </w:p>
        </w:tc>
        <w:tc>
          <w:tcPr>
            <w:tcW w:w="800" w:type="dxa"/>
            <w:tcMar>
              <w:top w:w="20" w:type="dxa"/>
              <w:left w:w="20" w:type="dxa"/>
              <w:bottom w:w="20" w:type="dxa"/>
              <w:right w:w="20" w:type="dxa"/>
            </w:tcMar>
            <w:vAlign w:val="center"/>
            <w:hideMark/>
          </w:tcPr>
          <w:p w14:paraId="6F8A2A93"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2902EDB" w14:textId="77777777" w:rsidR="005907F8" w:rsidRPr="006F3834" w:rsidRDefault="005907F8" w:rsidP="00C857F2">
            <w:pPr>
              <w:pStyle w:val="movimento"/>
              <w:rPr>
                <w:color w:val="002060"/>
              </w:rPr>
            </w:pPr>
            <w:r w:rsidRPr="006F3834">
              <w:rPr>
                <w:color w:val="002060"/>
              </w:rPr>
              <w:t>CICCIOLI MICHELA</w:t>
            </w:r>
          </w:p>
        </w:tc>
        <w:tc>
          <w:tcPr>
            <w:tcW w:w="2200" w:type="dxa"/>
            <w:tcMar>
              <w:top w:w="20" w:type="dxa"/>
              <w:left w:w="20" w:type="dxa"/>
              <w:bottom w:w="20" w:type="dxa"/>
              <w:right w:w="20" w:type="dxa"/>
            </w:tcMar>
            <w:vAlign w:val="center"/>
            <w:hideMark/>
          </w:tcPr>
          <w:p w14:paraId="10625F4E" w14:textId="77777777" w:rsidR="005907F8" w:rsidRPr="006F3834" w:rsidRDefault="005907F8" w:rsidP="00C857F2">
            <w:pPr>
              <w:pStyle w:val="movimento2"/>
              <w:rPr>
                <w:color w:val="002060"/>
              </w:rPr>
            </w:pPr>
            <w:r w:rsidRPr="006F3834">
              <w:rPr>
                <w:color w:val="002060"/>
              </w:rPr>
              <w:t xml:space="preserve">(SANTA MARIA APPARENTE) </w:t>
            </w:r>
          </w:p>
        </w:tc>
      </w:tr>
    </w:tbl>
    <w:p w14:paraId="6E61BF05" w14:textId="77777777" w:rsidR="005907F8" w:rsidRPr="006F3834" w:rsidRDefault="005907F8" w:rsidP="005907F8">
      <w:pPr>
        <w:pStyle w:val="titolo10"/>
        <w:rPr>
          <w:rFonts w:eastAsiaTheme="minorEastAsia"/>
          <w:color w:val="002060"/>
        </w:rPr>
      </w:pPr>
      <w:r w:rsidRPr="006F3834">
        <w:rPr>
          <w:color w:val="002060"/>
        </w:rPr>
        <w:t xml:space="preserve">GARE DEL 16/ 3/2024 </w:t>
      </w:r>
    </w:p>
    <w:p w14:paraId="36EA0CEA" w14:textId="77777777" w:rsidR="005907F8" w:rsidRPr="006F3834" w:rsidRDefault="005907F8" w:rsidP="005907F8">
      <w:pPr>
        <w:pStyle w:val="titolo7a"/>
        <w:rPr>
          <w:color w:val="002060"/>
        </w:rPr>
      </w:pPr>
      <w:r w:rsidRPr="006F3834">
        <w:rPr>
          <w:color w:val="002060"/>
        </w:rPr>
        <w:t xml:space="preserve">PROVVEDIMENTI DISCIPLINARI </w:t>
      </w:r>
    </w:p>
    <w:p w14:paraId="4BFE4EA4" w14:textId="77777777" w:rsidR="005907F8" w:rsidRPr="006F3834" w:rsidRDefault="005907F8" w:rsidP="005907F8">
      <w:pPr>
        <w:pStyle w:val="titolo7b0"/>
        <w:rPr>
          <w:color w:val="002060"/>
        </w:rPr>
      </w:pPr>
      <w:r w:rsidRPr="006F3834">
        <w:rPr>
          <w:color w:val="002060"/>
        </w:rPr>
        <w:t xml:space="preserve">In base alle risultanze degli atti ufficiali sono state deliberate le seguenti sanzioni disciplinari. </w:t>
      </w:r>
    </w:p>
    <w:p w14:paraId="761BB70D" w14:textId="77777777" w:rsidR="005907F8" w:rsidRPr="006F3834" w:rsidRDefault="005907F8" w:rsidP="005907F8">
      <w:pPr>
        <w:pStyle w:val="titolo30"/>
        <w:rPr>
          <w:color w:val="002060"/>
        </w:rPr>
      </w:pPr>
      <w:r w:rsidRPr="006F3834">
        <w:rPr>
          <w:color w:val="002060"/>
        </w:rPr>
        <w:t xml:space="preserve">CALCIATORI NON ESPULSI </w:t>
      </w:r>
    </w:p>
    <w:p w14:paraId="204A66E2" w14:textId="77777777" w:rsidR="005907F8" w:rsidRPr="006F3834" w:rsidRDefault="005907F8" w:rsidP="005907F8">
      <w:pPr>
        <w:pStyle w:val="titolo20"/>
        <w:rPr>
          <w:color w:val="002060"/>
        </w:rPr>
      </w:pPr>
      <w:r w:rsidRPr="006F38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5B5108DA" w14:textId="77777777" w:rsidTr="00C857F2">
        <w:tc>
          <w:tcPr>
            <w:tcW w:w="2200" w:type="dxa"/>
            <w:tcMar>
              <w:top w:w="20" w:type="dxa"/>
              <w:left w:w="20" w:type="dxa"/>
              <w:bottom w:w="20" w:type="dxa"/>
              <w:right w:w="20" w:type="dxa"/>
            </w:tcMar>
            <w:vAlign w:val="center"/>
            <w:hideMark/>
          </w:tcPr>
          <w:p w14:paraId="6159BB00" w14:textId="77777777" w:rsidR="005907F8" w:rsidRPr="006F3834" w:rsidRDefault="005907F8" w:rsidP="00C857F2">
            <w:pPr>
              <w:pStyle w:val="movimento"/>
              <w:rPr>
                <w:color w:val="002060"/>
              </w:rPr>
            </w:pPr>
            <w:r w:rsidRPr="006F3834">
              <w:rPr>
                <w:color w:val="002060"/>
              </w:rPr>
              <w:t>GABBIANELLI SOFIA</w:t>
            </w:r>
          </w:p>
        </w:tc>
        <w:tc>
          <w:tcPr>
            <w:tcW w:w="2200" w:type="dxa"/>
            <w:tcMar>
              <w:top w:w="20" w:type="dxa"/>
              <w:left w:w="20" w:type="dxa"/>
              <w:bottom w:w="20" w:type="dxa"/>
              <w:right w:w="20" w:type="dxa"/>
            </w:tcMar>
            <w:vAlign w:val="center"/>
            <w:hideMark/>
          </w:tcPr>
          <w:p w14:paraId="4A67D31B" w14:textId="77777777" w:rsidR="005907F8" w:rsidRPr="006F3834" w:rsidRDefault="005907F8" w:rsidP="00C857F2">
            <w:pPr>
              <w:pStyle w:val="movimento2"/>
              <w:rPr>
                <w:color w:val="002060"/>
              </w:rPr>
            </w:pPr>
            <w:r w:rsidRPr="006F3834">
              <w:rPr>
                <w:color w:val="002060"/>
              </w:rPr>
              <w:t xml:space="preserve">(CARISSIMI 2016) </w:t>
            </w:r>
          </w:p>
        </w:tc>
        <w:tc>
          <w:tcPr>
            <w:tcW w:w="800" w:type="dxa"/>
            <w:tcMar>
              <w:top w:w="20" w:type="dxa"/>
              <w:left w:w="20" w:type="dxa"/>
              <w:bottom w:w="20" w:type="dxa"/>
              <w:right w:w="20" w:type="dxa"/>
            </w:tcMar>
            <w:vAlign w:val="center"/>
            <w:hideMark/>
          </w:tcPr>
          <w:p w14:paraId="0C1A8010"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FAFA3B3"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0280B94" w14:textId="77777777" w:rsidR="005907F8" w:rsidRPr="006F3834" w:rsidRDefault="005907F8" w:rsidP="00C857F2">
            <w:pPr>
              <w:pStyle w:val="movimento2"/>
              <w:rPr>
                <w:color w:val="002060"/>
              </w:rPr>
            </w:pPr>
            <w:r w:rsidRPr="006F3834">
              <w:rPr>
                <w:color w:val="002060"/>
              </w:rPr>
              <w:t> </w:t>
            </w:r>
          </w:p>
        </w:tc>
      </w:tr>
    </w:tbl>
    <w:p w14:paraId="4ECD761A" w14:textId="77777777" w:rsidR="005907F8" w:rsidRDefault="005907F8" w:rsidP="005907F8">
      <w:pPr>
        <w:pStyle w:val="breakline"/>
        <w:rPr>
          <w:rFonts w:eastAsiaTheme="minorEastAsia"/>
          <w:color w:val="002060"/>
        </w:rPr>
      </w:pPr>
    </w:p>
    <w:p w14:paraId="704C61CE" w14:textId="77777777" w:rsidR="006347E0" w:rsidRPr="007178EC" w:rsidRDefault="006347E0" w:rsidP="006347E0">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3D50FDB1" w14:textId="77777777" w:rsidR="006347E0" w:rsidRPr="007178EC" w:rsidRDefault="006347E0" w:rsidP="006347E0">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2EA7A407" w14:textId="77777777" w:rsidR="006347E0" w:rsidRDefault="006347E0" w:rsidP="005907F8">
      <w:pPr>
        <w:pStyle w:val="breakline"/>
        <w:rPr>
          <w:rFonts w:eastAsiaTheme="minorEastAsia"/>
          <w:color w:val="002060"/>
        </w:rPr>
      </w:pPr>
    </w:p>
    <w:p w14:paraId="0D5AB3B6" w14:textId="77777777" w:rsidR="006347E0" w:rsidRDefault="006347E0" w:rsidP="005907F8">
      <w:pPr>
        <w:pStyle w:val="breakline"/>
        <w:rPr>
          <w:rFonts w:eastAsiaTheme="minorEastAsia"/>
          <w:color w:val="002060"/>
        </w:rPr>
      </w:pPr>
    </w:p>
    <w:p w14:paraId="06043188" w14:textId="77777777" w:rsidR="006347E0" w:rsidRPr="006F3834" w:rsidRDefault="006347E0" w:rsidP="005907F8">
      <w:pPr>
        <w:pStyle w:val="breakline"/>
        <w:rPr>
          <w:rFonts w:eastAsiaTheme="minorEastAsia"/>
          <w:color w:val="002060"/>
        </w:rPr>
      </w:pPr>
    </w:p>
    <w:p w14:paraId="3B38944B" w14:textId="77777777" w:rsidR="005907F8" w:rsidRPr="006F3834" w:rsidRDefault="005907F8" w:rsidP="005907F8">
      <w:pPr>
        <w:pStyle w:val="titoloprinc0"/>
        <w:rPr>
          <w:color w:val="002060"/>
        </w:rPr>
      </w:pPr>
      <w:r w:rsidRPr="006F3834">
        <w:rPr>
          <w:color w:val="002060"/>
        </w:rPr>
        <w:t>CLASSIFICA</w:t>
      </w:r>
    </w:p>
    <w:p w14:paraId="049DDAB7" w14:textId="77777777" w:rsidR="005907F8" w:rsidRPr="006F3834" w:rsidRDefault="005907F8" w:rsidP="005907F8">
      <w:pPr>
        <w:pStyle w:val="breakline"/>
        <w:rPr>
          <w:color w:val="002060"/>
        </w:rPr>
      </w:pPr>
    </w:p>
    <w:p w14:paraId="36DC4D50" w14:textId="77777777" w:rsidR="005907F8" w:rsidRPr="006F3834" w:rsidRDefault="005907F8" w:rsidP="005907F8">
      <w:pPr>
        <w:pStyle w:val="breakline"/>
        <w:rPr>
          <w:color w:val="002060"/>
        </w:rPr>
      </w:pPr>
    </w:p>
    <w:p w14:paraId="3C8EBDB2" w14:textId="77777777" w:rsidR="005907F8" w:rsidRPr="006F3834" w:rsidRDefault="005907F8" w:rsidP="005907F8">
      <w:pPr>
        <w:pStyle w:val="sottotitolocampionato10"/>
        <w:rPr>
          <w:color w:val="002060"/>
        </w:rPr>
      </w:pPr>
      <w:r w:rsidRPr="006F38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907F8" w:rsidRPr="006F3834" w14:paraId="5EDBA4A4" w14:textId="77777777" w:rsidTr="00C857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02204" w14:textId="77777777" w:rsidR="005907F8" w:rsidRPr="006F3834" w:rsidRDefault="005907F8" w:rsidP="00C857F2">
            <w:pPr>
              <w:pStyle w:val="headertabella0"/>
              <w:rPr>
                <w:color w:val="002060"/>
              </w:rPr>
            </w:pPr>
            <w:r w:rsidRPr="006F38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5D0D0" w14:textId="77777777" w:rsidR="005907F8" w:rsidRPr="006F3834" w:rsidRDefault="005907F8" w:rsidP="00C857F2">
            <w:pPr>
              <w:pStyle w:val="headertabella0"/>
              <w:rPr>
                <w:color w:val="002060"/>
              </w:rPr>
            </w:pPr>
            <w:r w:rsidRPr="006F38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8A1D7" w14:textId="77777777" w:rsidR="005907F8" w:rsidRPr="006F3834" w:rsidRDefault="005907F8" w:rsidP="00C857F2">
            <w:pPr>
              <w:pStyle w:val="headertabella0"/>
              <w:rPr>
                <w:color w:val="002060"/>
              </w:rPr>
            </w:pPr>
            <w:r w:rsidRPr="006F38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58C9F" w14:textId="77777777" w:rsidR="005907F8" w:rsidRPr="006F3834" w:rsidRDefault="005907F8" w:rsidP="00C857F2">
            <w:pPr>
              <w:pStyle w:val="headertabella0"/>
              <w:rPr>
                <w:color w:val="002060"/>
              </w:rPr>
            </w:pPr>
            <w:r w:rsidRPr="006F38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08F99" w14:textId="77777777" w:rsidR="005907F8" w:rsidRPr="006F3834" w:rsidRDefault="005907F8" w:rsidP="00C857F2">
            <w:pPr>
              <w:pStyle w:val="headertabella0"/>
              <w:rPr>
                <w:color w:val="002060"/>
              </w:rPr>
            </w:pPr>
            <w:r w:rsidRPr="006F38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1A045" w14:textId="77777777" w:rsidR="005907F8" w:rsidRPr="006F3834" w:rsidRDefault="005907F8" w:rsidP="00C857F2">
            <w:pPr>
              <w:pStyle w:val="headertabella0"/>
              <w:rPr>
                <w:color w:val="002060"/>
              </w:rPr>
            </w:pPr>
            <w:r w:rsidRPr="006F38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E600B" w14:textId="77777777" w:rsidR="005907F8" w:rsidRPr="006F3834" w:rsidRDefault="005907F8" w:rsidP="00C857F2">
            <w:pPr>
              <w:pStyle w:val="headertabella0"/>
              <w:rPr>
                <w:color w:val="002060"/>
              </w:rPr>
            </w:pPr>
            <w:r w:rsidRPr="006F38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74BD5" w14:textId="77777777" w:rsidR="005907F8" w:rsidRPr="006F3834" w:rsidRDefault="005907F8" w:rsidP="00C857F2">
            <w:pPr>
              <w:pStyle w:val="headertabella0"/>
              <w:rPr>
                <w:color w:val="002060"/>
              </w:rPr>
            </w:pPr>
            <w:r w:rsidRPr="006F38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4E8F2" w14:textId="77777777" w:rsidR="005907F8" w:rsidRPr="006F3834" w:rsidRDefault="005907F8" w:rsidP="00C857F2">
            <w:pPr>
              <w:pStyle w:val="headertabella0"/>
              <w:rPr>
                <w:color w:val="002060"/>
              </w:rPr>
            </w:pPr>
            <w:r w:rsidRPr="006F38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95918" w14:textId="77777777" w:rsidR="005907F8" w:rsidRPr="006F3834" w:rsidRDefault="005907F8" w:rsidP="00C857F2">
            <w:pPr>
              <w:pStyle w:val="headertabella0"/>
              <w:rPr>
                <w:color w:val="002060"/>
              </w:rPr>
            </w:pPr>
            <w:r w:rsidRPr="006F3834">
              <w:rPr>
                <w:color w:val="002060"/>
              </w:rPr>
              <w:t>PE</w:t>
            </w:r>
          </w:p>
        </w:tc>
      </w:tr>
      <w:tr w:rsidR="005907F8" w:rsidRPr="006F3834" w14:paraId="7A689E62" w14:textId="77777777" w:rsidTr="00C857F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4806E3" w14:textId="77777777" w:rsidR="005907F8" w:rsidRPr="006F3834" w:rsidRDefault="005907F8" w:rsidP="00C857F2">
            <w:pPr>
              <w:pStyle w:val="rowtabella0"/>
              <w:rPr>
                <w:color w:val="002060"/>
              </w:rPr>
            </w:pPr>
            <w:r w:rsidRPr="006F3834">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D0E1B" w14:textId="77777777" w:rsidR="005907F8" w:rsidRPr="006F3834" w:rsidRDefault="005907F8" w:rsidP="00C857F2">
            <w:pPr>
              <w:pStyle w:val="rowtabella0"/>
              <w:jc w:val="center"/>
              <w:rPr>
                <w:color w:val="002060"/>
              </w:rPr>
            </w:pPr>
            <w:r w:rsidRPr="006F38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2DAE8"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4B97F" w14:textId="77777777" w:rsidR="005907F8" w:rsidRPr="006F3834" w:rsidRDefault="005907F8" w:rsidP="00C857F2">
            <w:pPr>
              <w:pStyle w:val="rowtabella0"/>
              <w:jc w:val="center"/>
              <w:rPr>
                <w:color w:val="002060"/>
              </w:rPr>
            </w:pPr>
            <w:r w:rsidRPr="006F38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EDFE"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2ED3C"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E6F9" w14:textId="77777777" w:rsidR="005907F8" w:rsidRPr="006F3834" w:rsidRDefault="005907F8" w:rsidP="00C857F2">
            <w:pPr>
              <w:pStyle w:val="rowtabella0"/>
              <w:jc w:val="center"/>
              <w:rPr>
                <w:color w:val="002060"/>
              </w:rPr>
            </w:pPr>
            <w:r w:rsidRPr="006F3834">
              <w:rPr>
                <w:color w:val="002060"/>
              </w:rPr>
              <w:t>150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09F91"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677F6" w14:textId="77777777" w:rsidR="005907F8" w:rsidRPr="006F3834" w:rsidRDefault="005907F8" w:rsidP="00C857F2">
            <w:pPr>
              <w:pStyle w:val="rowtabella0"/>
              <w:jc w:val="center"/>
              <w:rPr>
                <w:color w:val="002060"/>
              </w:rPr>
            </w:pPr>
            <w:r w:rsidRPr="006F3834">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4E817" w14:textId="77777777" w:rsidR="005907F8" w:rsidRPr="006F3834" w:rsidRDefault="005907F8" w:rsidP="00C857F2">
            <w:pPr>
              <w:pStyle w:val="rowtabella0"/>
              <w:jc w:val="center"/>
              <w:rPr>
                <w:color w:val="002060"/>
              </w:rPr>
            </w:pPr>
            <w:r w:rsidRPr="006F3834">
              <w:rPr>
                <w:color w:val="002060"/>
              </w:rPr>
              <w:t>0</w:t>
            </w:r>
          </w:p>
        </w:tc>
      </w:tr>
      <w:tr w:rsidR="005907F8" w:rsidRPr="006F3834" w14:paraId="7E85A0AC"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910240" w14:textId="77777777" w:rsidR="005907F8" w:rsidRPr="006F3834" w:rsidRDefault="005907F8" w:rsidP="00C857F2">
            <w:pPr>
              <w:pStyle w:val="rowtabella0"/>
              <w:rPr>
                <w:color w:val="002060"/>
              </w:rPr>
            </w:pPr>
            <w:r w:rsidRPr="006F3834">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01369" w14:textId="77777777" w:rsidR="005907F8" w:rsidRPr="006F3834" w:rsidRDefault="005907F8" w:rsidP="00C857F2">
            <w:pPr>
              <w:pStyle w:val="rowtabella0"/>
              <w:jc w:val="center"/>
              <w:rPr>
                <w:color w:val="002060"/>
              </w:rPr>
            </w:pPr>
            <w:r w:rsidRPr="006F38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58BE5"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4A77B" w14:textId="77777777" w:rsidR="005907F8" w:rsidRPr="006F3834" w:rsidRDefault="005907F8" w:rsidP="00C857F2">
            <w:pPr>
              <w:pStyle w:val="rowtabella0"/>
              <w:jc w:val="center"/>
              <w:rPr>
                <w:color w:val="002060"/>
              </w:rPr>
            </w:pPr>
            <w:r w:rsidRPr="006F38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A0AF9"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3E4DF"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026DD" w14:textId="77777777" w:rsidR="005907F8" w:rsidRPr="006F3834" w:rsidRDefault="005907F8" w:rsidP="00C857F2">
            <w:pPr>
              <w:pStyle w:val="rowtabella0"/>
              <w:jc w:val="center"/>
              <w:rPr>
                <w:color w:val="002060"/>
              </w:rPr>
            </w:pPr>
            <w:r w:rsidRPr="006F383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FBCAF"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65B97" w14:textId="77777777" w:rsidR="005907F8" w:rsidRPr="006F3834" w:rsidRDefault="005907F8" w:rsidP="00C857F2">
            <w:pPr>
              <w:pStyle w:val="rowtabella0"/>
              <w:jc w:val="center"/>
              <w:rPr>
                <w:color w:val="002060"/>
              </w:rPr>
            </w:pPr>
            <w:r w:rsidRPr="006F38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49DC7" w14:textId="77777777" w:rsidR="005907F8" w:rsidRPr="006F3834" w:rsidRDefault="005907F8" w:rsidP="00C857F2">
            <w:pPr>
              <w:pStyle w:val="rowtabella0"/>
              <w:jc w:val="center"/>
              <w:rPr>
                <w:color w:val="002060"/>
              </w:rPr>
            </w:pPr>
            <w:r w:rsidRPr="006F3834">
              <w:rPr>
                <w:color w:val="002060"/>
              </w:rPr>
              <w:t>0</w:t>
            </w:r>
          </w:p>
        </w:tc>
      </w:tr>
      <w:tr w:rsidR="005907F8" w:rsidRPr="006F3834" w14:paraId="03F1C1F1"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1EE54" w14:textId="77777777" w:rsidR="005907F8" w:rsidRPr="006F3834" w:rsidRDefault="005907F8" w:rsidP="00C857F2">
            <w:pPr>
              <w:pStyle w:val="rowtabella0"/>
              <w:rPr>
                <w:color w:val="002060"/>
              </w:rPr>
            </w:pPr>
            <w:r w:rsidRPr="006F3834">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0F27F" w14:textId="77777777" w:rsidR="005907F8" w:rsidRPr="006F3834" w:rsidRDefault="005907F8" w:rsidP="00C857F2">
            <w:pPr>
              <w:pStyle w:val="rowtabella0"/>
              <w:jc w:val="center"/>
              <w:rPr>
                <w:color w:val="002060"/>
              </w:rPr>
            </w:pPr>
            <w:r w:rsidRPr="006F38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ADC8"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E9B9B" w14:textId="77777777" w:rsidR="005907F8" w:rsidRPr="006F3834" w:rsidRDefault="005907F8" w:rsidP="00C857F2">
            <w:pPr>
              <w:pStyle w:val="rowtabella0"/>
              <w:jc w:val="center"/>
              <w:rPr>
                <w:color w:val="002060"/>
              </w:rPr>
            </w:pPr>
            <w:r w:rsidRPr="006F38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4943A"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745EC"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221D6" w14:textId="77777777" w:rsidR="005907F8" w:rsidRPr="006F3834" w:rsidRDefault="005907F8" w:rsidP="00C857F2">
            <w:pPr>
              <w:pStyle w:val="rowtabella0"/>
              <w:jc w:val="center"/>
              <w:rPr>
                <w:color w:val="002060"/>
              </w:rPr>
            </w:pPr>
            <w:r w:rsidRPr="006F3834">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8E3F0" w14:textId="77777777" w:rsidR="005907F8" w:rsidRPr="006F3834" w:rsidRDefault="005907F8" w:rsidP="00C857F2">
            <w:pPr>
              <w:pStyle w:val="rowtabella0"/>
              <w:jc w:val="center"/>
              <w:rPr>
                <w:color w:val="002060"/>
              </w:rPr>
            </w:pPr>
            <w:r w:rsidRPr="006F38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35D2" w14:textId="77777777" w:rsidR="005907F8" w:rsidRPr="006F3834" w:rsidRDefault="005907F8" w:rsidP="00C857F2">
            <w:pPr>
              <w:pStyle w:val="rowtabella0"/>
              <w:jc w:val="center"/>
              <w:rPr>
                <w:color w:val="002060"/>
              </w:rPr>
            </w:pPr>
            <w:r w:rsidRPr="006F383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685A4" w14:textId="77777777" w:rsidR="005907F8" w:rsidRPr="006F3834" w:rsidRDefault="005907F8" w:rsidP="00C857F2">
            <w:pPr>
              <w:pStyle w:val="rowtabella0"/>
              <w:jc w:val="center"/>
              <w:rPr>
                <w:color w:val="002060"/>
              </w:rPr>
            </w:pPr>
            <w:r w:rsidRPr="006F3834">
              <w:rPr>
                <w:color w:val="002060"/>
              </w:rPr>
              <w:t>0</w:t>
            </w:r>
          </w:p>
        </w:tc>
      </w:tr>
      <w:tr w:rsidR="005907F8" w:rsidRPr="006F3834" w14:paraId="7BBA5EB8"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9FA76" w14:textId="77777777" w:rsidR="005907F8" w:rsidRPr="006F3834" w:rsidRDefault="005907F8" w:rsidP="00C857F2">
            <w:pPr>
              <w:pStyle w:val="rowtabella0"/>
              <w:rPr>
                <w:color w:val="002060"/>
              </w:rPr>
            </w:pPr>
            <w:r w:rsidRPr="006F3834">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7EBF" w14:textId="77777777" w:rsidR="005907F8" w:rsidRPr="006F3834" w:rsidRDefault="005907F8" w:rsidP="00C857F2">
            <w:pPr>
              <w:pStyle w:val="rowtabella0"/>
              <w:jc w:val="center"/>
              <w:rPr>
                <w:color w:val="002060"/>
              </w:rPr>
            </w:pPr>
            <w:r w:rsidRPr="006F38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D4538"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55B65"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01AAA"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BD7F4"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9091" w14:textId="77777777" w:rsidR="005907F8" w:rsidRPr="006F3834" w:rsidRDefault="005907F8" w:rsidP="00C857F2">
            <w:pPr>
              <w:pStyle w:val="rowtabella0"/>
              <w:jc w:val="center"/>
              <w:rPr>
                <w:color w:val="002060"/>
              </w:rPr>
            </w:pPr>
            <w:r w:rsidRPr="006F3834">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EFE38" w14:textId="77777777" w:rsidR="005907F8" w:rsidRPr="006F3834" w:rsidRDefault="005907F8" w:rsidP="00C857F2">
            <w:pPr>
              <w:pStyle w:val="rowtabella0"/>
              <w:jc w:val="center"/>
              <w:rPr>
                <w:color w:val="002060"/>
              </w:rPr>
            </w:pPr>
            <w:r w:rsidRPr="006F383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B6145" w14:textId="77777777" w:rsidR="005907F8" w:rsidRPr="006F3834" w:rsidRDefault="005907F8" w:rsidP="00C857F2">
            <w:pPr>
              <w:pStyle w:val="rowtabella0"/>
              <w:jc w:val="center"/>
              <w:rPr>
                <w:color w:val="002060"/>
              </w:rPr>
            </w:pPr>
            <w:r w:rsidRPr="006F38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F4D04" w14:textId="77777777" w:rsidR="005907F8" w:rsidRPr="006F3834" w:rsidRDefault="005907F8" w:rsidP="00C857F2">
            <w:pPr>
              <w:pStyle w:val="rowtabella0"/>
              <w:jc w:val="center"/>
              <w:rPr>
                <w:color w:val="002060"/>
              </w:rPr>
            </w:pPr>
            <w:r w:rsidRPr="006F3834">
              <w:rPr>
                <w:color w:val="002060"/>
              </w:rPr>
              <w:t>0</w:t>
            </w:r>
          </w:p>
        </w:tc>
      </w:tr>
      <w:tr w:rsidR="005907F8" w:rsidRPr="006F3834" w14:paraId="71683BF6"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0A65A" w14:textId="77777777" w:rsidR="005907F8" w:rsidRPr="006F3834" w:rsidRDefault="005907F8" w:rsidP="00C857F2">
            <w:pPr>
              <w:pStyle w:val="rowtabella0"/>
              <w:rPr>
                <w:color w:val="002060"/>
              </w:rPr>
            </w:pPr>
            <w:r w:rsidRPr="006F3834">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AA356" w14:textId="77777777" w:rsidR="005907F8" w:rsidRPr="006F3834" w:rsidRDefault="005907F8" w:rsidP="00C857F2">
            <w:pPr>
              <w:pStyle w:val="rowtabella0"/>
              <w:jc w:val="center"/>
              <w:rPr>
                <w:color w:val="002060"/>
              </w:rPr>
            </w:pPr>
            <w:r w:rsidRPr="006F383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8EF83"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94330"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37708"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A4BA5"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4B556" w14:textId="77777777" w:rsidR="005907F8" w:rsidRPr="006F3834" w:rsidRDefault="005907F8" w:rsidP="00C857F2">
            <w:pPr>
              <w:pStyle w:val="rowtabella0"/>
              <w:jc w:val="center"/>
              <w:rPr>
                <w:color w:val="002060"/>
              </w:rPr>
            </w:pPr>
            <w:r w:rsidRPr="006F3834">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D6728" w14:textId="77777777" w:rsidR="005907F8" w:rsidRPr="006F3834" w:rsidRDefault="005907F8" w:rsidP="00C857F2">
            <w:pPr>
              <w:pStyle w:val="rowtabella0"/>
              <w:jc w:val="center"/>
              <w:rPr>
                <w:color w:val="002060"/>
              </w:rPr>
            </w:pPr>
            <w:r w:rsidRPr="006F383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B24E1" w14:textId="77777777" w:rsidR="005907F8" w:rsidRPr="006F3834" w:rsidRDefault="005907F8" w:rsidP="00C857F2">
            <w:pPr>
              <w:pStyle w:val="rowtabella0"/>
              <w:jc w:val="center"/>
              <w:rPr>
                <w:color w:val="002060"/>
              </w:rPr>
            </w:pPr>
            <w:r w:rsidRPr="006F383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279D2" w14:textId="77777777" w:rsidR="005907F8" w:rsidRPr="006F3834" w:rsidRDefault="005907F8" w:rsidP="00C857F2">
            <w:pPr>
              <w:pStyle w:val="rowtabella0"/>
              <w:jc w:val="center"/>
              <w:rPr>
                <w:color w:val="002060"/>
              </w:rPr>
            </w:pPr>
            <w:r w:rsidRPr="006F3834">
              <w:rPr>
                <w:color w:val="002060"/>
              </w:rPr>
              <w:t>0</w:t>
            </w:r>
          </w:p>
        </w:tc>
      </w:tr>
      <w:tr w:rsidR="005907F8" w:rsidRPr="006F3834" w14:paraId="4E3AB652"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D141EE" w14:textId="77777777" w:rsidR="005907F8" w:rsidRPr="006F3834" w:rsidRDefault="005907F8" w:rsidP="00C857F2">
            <w:pPr>
              <w:pStyle w:val="rowtabella0"/>
              <w:rPr>
                <w:color w:val="002060"/>
              </w:rPr>
            </w:pPr>
            <w:r w:rsidRPr="006F383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B2126" w14:textId="77777777" w:rsidR="005907F8" w:rsidRPr="006F3834" w:rsidRDefault="005907F8" w:rsidP="00C857F2">
            <w:pPr>
              <w:pStyle w:val="rowtabella0"/>
              <w:jc w:val="center"/>
              <w:rPr>
                <w:color w:val="002060"/>
              </w:rPr>
            </w:pPr>
            <w:r w:rsidRPr="006F383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398E7"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DB78D"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769B4"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ECAD3"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7CF7A" w14:textId="77777777" w:rsidR="005907F8" w:rsidRPr="006F3834" w:rsidRDefault="005907F8" w:rsidP="00C857F2">
            <w:pPr>
              <w:pStyle w:val="rowtabella0"/>
              <w:jc w:val="center"/>
              <w:rPr>
                <w:color w:val="002060"/>
              </w:rPr>
            </w:pPr>
            <w:r w:rsidRPr="006F383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F5875" w14:textId="77777777" w:rsidR="005907F8" w:rsidRPr="006F3834" w:rsidRDefault="005907F8" w:rsidP="00C857F2">
            <w:pPr>
              <w:pStyle w:val="rowtabella0"/>
              <w:jc w:val="center"/>
              <w:rPr>
                <w:color w:val="002060"/>
              </w:rPr>
            </w:pPr>
            <w:r w:rsidRPr="006F383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151E1"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E240" w14:textId="77777777" w:rsidR="005907F8" w:rsidRPr="006F3834" w:rsidRDefault="005907F8" w:rsidP="00C857F2">
            <w:pPr>
              <w:pStyle w:val="rowtabella0"/>
              <w:jc w:val="center"/>
              <w:rPr>
                <w:color w:val="002060"/>
              </w:rPr>
            </w:pPr>
            <w:r w:rsidRPr="006F3834">
              <w:rPr>
                <w:color w:val="002060"/>
              </w:rPr>
              <w:t>0</w:t>
            </w:r>
          </w:p>
        </w:tc>
      </w:tr>
      <w:tr w:rsidR="005907F8" w:rsidRPr="006F3834" w14:paraId="2CF4BABE"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715868" w14:textId="77777777" w:rsidR="005907F8" w:rsidRPr="006F3834" w:rsidRDefault="005907F8" w:rsidP="00C857F2">
            <w:pPr>
              <w:pStyle w:val="rowtabella0"/>
              <w:rPr>
                <w:color w:val="002060"/>
              </w:rPr>
            </w:pPr>
            <w:r w:rsidRPr="006F3834">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967D8" w14:textId="77777777" w:rsidR="005907F8" w:rsidRPr="006F3834" w:rsidRDefault="005907F8" w:rsidP="00C857F2">
            <w:pPr>
              <w:pStyle w:val="rowtabella0"/>
              <w:jc w:val="center"/>
              <w:rPr>
                <w:color w:val="002060"/>
              </w:rPr>
            </w:pPr>
            <w:r w:rsidRPr="006F38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1B00C"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B8964"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26A50"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5669D"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E6FEC" w14:textId="77777777" w:rsidR="005907F8" w:rsidRPr="006F3834" w:rsidRDefault="005907F8" w:rsidP="00C857F2">
            <w:pPr>
              <w:pStyle w:val="rowtabella0"/>
              <w:jc w:val="center"/>
              <w:rPr>
                <w:color w:val="002060"/>
              </w:rPr>
            </w:pPr>
            <w:r w:rsidRPr="006F38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8973D" w14:textId="77777777" w:rsidR="005907F8" w:rsidRPr="006F3834" w:rsidRDefault="005907F8" w:rsidP="00C857F2">
            <w:pPr>
              <w:pStyle w:val="rowtabella0"/>
              <w:jc w:val="center"/>
              <w:rPr>
                <w:color w:val="002060"/>
              </w:rPr>
            </w:pPr>
            <w:r w:rsidRPr="006F383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EC537"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0C8D0" w14:textId="77777777" w:rsidR="005907F8" w:rsidRPr="006F3834" w:rsidRDefault="005907F8" w:rsidP="00C857F2">
            <w:pPr>
              <w:pStyle w:val="rowtabella0"/>
              <w:jc w:val="center"/>
              <w:rPr>
                <w:color w:val="002060"/>
              </w:rPr>
            </w:pPr>
            <w:r w:rsidRPr="006F3834">
              <w:rPr>
                <w:color w:val="002060"/>
              </w:rPr>
              <w:t>0</w:t>
            </w:r>
          </w:p>
        </w:tc>
      </w:tr>
      <w:tr w:rsidR="005907F8" w:rsidRPr="006F3834" w14:paraId="78D38C99"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ACC312" w14:textId="77777777" w:rsidR="005907F8" w:rsidRPr="006F3834" w:rsidRDefault="005907F8" w:rsidP="00C857F2">
            <w:pPr>
              <w:pStyle w:val="rowtabella0"/>
              <w:rPr>
                <w:color w:val="002060"/>
              </w:rPr>
            </w:pPr>
            <w:r w:rsidRPr="006F3834">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45E48" w14:textId="77777777" w:rsidR="005907F8" w:rsidRPr="006F3834" w:rsidRDefault="005907F8" w:rsidP="00C857F2">
            <w:pPr>
              <w:pStyle w:val="rowtabella0"/>
              <w:jc w:val="center"/>
              <w:rPr>
                <w:color w:val="002060"/>
              </w:rPr>
            </w:pPr>
            <w:r w:rsidRPr="006F38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1DAB4"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1077"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4A6B6"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C42CD"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B6C2A" w14:textId="77777777" w:rsidR="005907F8" w:rsidRPr="006F3834" w:rsidRDefault="005907F8" w:rsidP="00C857F2">
            <w:pPr>
              <w:pStyle w:val="rowtabella0"/>
              <w:jc w:val="center"/>
              <w:rPr>
                <w:color w:val="002060"/>
              </w:rPr>
            </w:pPr>
            <w:r w:rsidRPr="006F38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18237" w14:textId="77777777" w:rsidR="005907F8" w:rsidRPr="006F3834" w:rsidRDefault="005907F8" w:rsidP="00C857F2">
            <w:pPr>
              <w:pStyle w:val="rowtabella0"/>
              <w:jc w:val="center"/>
              <w:rPr>
                <w:color w:val="002060"/>
              </w:rPr>
            </w:pPr>
            <w:r w:rsidRPr="006F38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54AB"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5F20B" w14:textId="77777777" w:rsidR="005907F8" w:rsidRPr="006F3834" w:rsidRDefault="005907F8" w:rsidP="00C857F2">
            <w:pPr>
              <w:pStyle w:val="rowtabella0"/>
              <w:jc w:val="center"/>
              <w:rPr>
                <w:color w:val="002060"/>
              </w:rPr>
            </w:pPr>
            <w:r w:rsidRPr="006F3834">
              <w:rPr>
                <w:color w:val="002060"/>
              </w:rPr>
              <w:t>0</w:t>
            </w:r>
          </w:p>
        </w:tc>
      </w:tr>
      <w:tr w:rsidR="005907F8" w:rsidRPr="006F3834" w14:paraId="5D9DC460"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C5CC68" w14:textId="77777777" w:rsidR="005907F8" w:rsidRPr="006F3834" w:rsidRDefault="005907F8" w:rsidP="00C857F2">
            <w:pPr>
              <w:pStyle w:val="rowtabella0"/>
              <w:rPr>
                <w:color w:val="002060"/>
              </w:rPr>
            </w:pPr>
            <w:r w:rsidRPr="006F3834">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F9150"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69A9B"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5FF67"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3FD1F"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2348C"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6D818" w14:textId="77777777" w:rsidR="005907F8" w:rsidRPr="006F3834" w:rsidRDefault="005907F8" w:rsidP="00C857F2">
            <w:pPr>
              <w:pStyle w:val="rowtabella0"/>
              <w:jc w:val="center"/>
              <w:rPr>
                <w:color w:val="002060"/>
              </w:rPr>
            </w:pPr>
            <w:r w:rsidRPr="006F38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CF4E6" w14:textId="77777777" w:rsidR="005907F8" w:rsidRPr="006F3834" w:rsidRDefault="005907F8" w:rsidP="00C857F2">
            <w:pPr>
              <w:pStyle w:val="rowtabella0"/>
              <w:jc w:val="center"/>
              <w:rPr>
                <w:color w:val="002060"/>
              </w:rPr>
            </w:pPr>
            <w:r w:rsidRPr="006F383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BEFC6"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A5F10" w14:textId="77777777" w:rsidR="005907F8" w:rsidRPr="006F3834" w:rsidRDefault="005907F8" w:rsidP="00C857F2">
            <w:pPr>
              <w:pStyle w:val="rowtabella0"/>
              <w:jc w:val="center"/>
              <w:rPr>
                <w:color w:val="002060"/>
              </w:rPr>
            </w:pPr>
            <w:r w:rsidRPr="006F3834">
              <w:rPr>
                <w:color w:val="002060"/>
              </w:rPr>
              <w:t>0</w:t>
            </w:r>
          </w:p>
        </w:tc>
      </w:tr>
      <w:tr w:rsidR="005907F8" w:rsidRPr="006F3834" w14:paraId="5925BC00"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836F5E" w14:textId="77777777" w:rsidR="005907F8" w:rsidRPr="006F3834" w:rsidRDefault="005907F8" w:rsidP="00C857F2">
            <w:pPr>
              <w:pStyle w:val="rowtabella0"/>
              <w:rPr>
                <w:color w:val="002060"/>
              </w:rPr>
            </w:pPr>
            <w:r w:rsidRPr="006F3834">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307B" w14:textId="77777777" w:rsidR="005907F8" w:rsidRPr="006F3834" w:rsidRDefault="005907F8" w:rsidP="00C857F2">
            <w:pPr>
              <w:pStyle w:val="rowtabella0"/>
              <w:jc w:val="center"/>
              <w:rPr>
                <w:color w:val="002060"/>
              </w:rPr>
            </w:pPr>
            <w:r w:rsidRPr="006F38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4B586"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4C386"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DD09C"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BDEC"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AEAFD" w14:textId="77777777" w:rsidR="005907F8" w:rsidRPr="006F3834" w:rsidRDefault="005907F8" w:rsidP="00C857F2">
            <w:pPr>
              <w:pStyle w:val="rowtabella0"/>
              <w:jc w:val="center"/>
              <w:rPr>
                <w:color w:val="002060"/>
              </w:rPr>
            </w:pPr>
            <w:r w:rsidRPr="006F38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5C718" w14:textId="77777777" w:rsidR="005907F8" w:rsidRPr="006F3834" w:rsidRDefault="005907F8" w:rsidP="00C857F2">
            <w:pPr>
              <w:pStyle w:val="rowtabella0"/>
              <w:jc w:val="center"/>
              <w:rPr>
                <w:color w:val="002060"/>
              </w:rPr>
            </w:pPr>
            <w:r w:rsidRPr="006F3834">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3E618" w14:textId="77777777" w:rsidR="005907F8" w:rsidRPr="006F3834" w:rsidRDefault="005907F8" w:rsidP="00C857F2">
            <w:pPr>
              <w:pStyle w:val="rowtabella0"/>
              <w:jc w:val="center"/>
              <w:rPr>
                <w:color w:val="002060"/>
              </w:rPr>
            </w:pPr>
            <w:r w:rsidRPr="006F38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02A9" w14:textId="77777777" w:rsidR="005907F8" w:rsidRPr="006F3834" w:rsidRDefault="005907F8" w:rsidP="00C857F2">
            <w:pPr>
              <w:pStyle w:val="rowtabella0"/>
              <w:jc w:val="center"/>
              <w:rPr>
                <w:color w:val="002060"/>
              </w:rPr>
            </w:pPr>
            <w:r w:rsidRPr="006F3834">
              <w:rPr>
                <w:color w:val="002060"/>
              </w:rPr>
              <w:t>0</w:t>
            </w:r>
          </w:p>
        </w:tc>
      </w:tr>
      <w:tr w:rsidR="005907F8" w:rsidRPr="006F3834" w14:paraId="05AEEF41"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A2518" w14:textId="77777777" w:rsidR="005907F8" w:rsidRPr="006F3834" w:rsidRDefault="005907F8" w:rsidP="00C857F2">
            <w:pPr>
              <w:pStyle w:val="rowtabella0"/>
              <w:rPr>
                <w:color w:val="002060"/>
              </w:rPr>
            </w:pPr>
            <w:r w:rsidRPr="006F3834">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DBC11"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4DAC7"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9CED8"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12A67"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4ADE0" w14:textId="77777777" w:rsidR="005907F8" w:rsidRPr="006F3834" w:rsidRDefault="005907F8" w:rsidP="00C857F2">
            <w:pPr>
              <w:pStyle w:val="rowtabella0"/>
              <w:jc w:val="center"/>
              <w:rPr>
                <w:color w:val="002060"/>
              </w:rPr>
            </w:pPr>
            <w:r w:rsidRPr="006F38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F38F9" w14:textId="77777777" w:rsidR="005907F8" w:rsidRPr="006F3834" w:rsidRDefault="005907F8" w:rsidP="00C857F2">
            <w:pPr>
              <w:pStyle w:val="rowtabella0"/>
              <w:jc w:val="center"/>
              <w:rPr>
                <w:color w:val="002060"/>
              </w:rPr>
            </w:pPr>
            <w:r w:rsidRPr="006F383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9970D" w14:textId="77777777" w:rsidR="005907F8" w:rsidRPr="006F3834" w:rsidRDefault="005907F8" w:rsidP="00C857F2">
            <w:pPr>
              <w:pStyle w:val="rowtabella0"/>
              <w:jc w:val="center"/>
              <w:rPr>
                <w:color w:val="002060"/>
              </w:rPr>
            </w:pPr>
            <w:r w:rsidRPr="006F3834">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4AB75" w14:textId="77777777" w:rsidR="005907F8" w:rsidRPr="006F3834" w:rsidRDefault="005907F8" w:rsidP="00C857F2">
            <w:pPr>
              <w:pStyle w:val="rowtabella0"/>
              <w:jc w:val="center"/>
              <w:rPr>
                <w:color w:val="002060"/>
              </w:rPr>
            </w:pPr>
            <w:r w:rsidRPr="006F3834">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28A43" w14:textId="77777777" w:rsidR="005907F8" w:rsidRPr="006F3834" w:rsidRDefault="005907F8" w:rsidP="00C857F2">
            <w:pPr>
              <w:pStyle w:val="rowtabella0"/>
              <w:jc w:val="center"/>
              <w:rPr>
                <w:color w:val="002060"/>
              </w:rPr>
            </w:pPr>
            <w:r w:rsidRPr="006F3834">
              <w:rPr>
                <w:color w:val="002060"/>
              </w:rPr>
              <w:t>0</w:t>
            </w:r>
          </w:p>
        </w:tc>
      </w:tr>
      <w:tr w:rsidR="005907F8" w:rsidRPr="006F3834" w14:paraId="48196958"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1D4BF5" w14:textId="77777777" w:rsidR="005907F8" w:rsidRPr="006F3834" w:rsidRDefault="005907F8" w:rsidP="00C857F2">
            <w:pPr>
              <w:pStyle w:val="rowtabella0"/>
              <w:rPr>
                <w:color w:val="002060"/>
              </w:rPr>
            </w:pPr>
            <w:r w:rsidRPr="006F3834">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7CA73"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E6C73"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36D56"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67C4B"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B336C" w14:textId="77777777" w:rsidR="005907F8" w:rsidRPr="006F3834" w:rsidRDefault="005907F8" w:rsidP="00C857F2">
            <w:pPr>
              <w:pStyle w:val="rowtabella0"/>
              <w:jc w:val="center"/>
              <w:rPr>
                <w:color w:val="002060"/>
              </w:rPr>
            </w:pPr>
            <w:r w:rsidRPr="006F38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788B" w14:textId="77777777" w:rsidR="005907F8" w:rsidRPr="006F3834" w:rsidRDefault="005907F8" w:rsidP="00C857F2">
            <w:pPr>
              <w:pStyle w:val="rowtabella0"/>
              <w:jc w:val="center"/>
              <w:rPr>
                <w:color w:val="002060"/>
              </w:rPr>
            </w:pPr>
            <w:r w:rsidRPr="006F383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D632F" w14:textId="77777777" w:rsidR="005907F8" w:rsidRPr="006F3834" w:rsidRDefault="005907F8" w:rsidP="00C857F2">
            <w:pPr>
              <w:pStyle w:val="rowtabella0"/>
              <w:jc w:val="center"/>
              <w:rPr>
                <w:color w:val="002060"/>
              </w:rPr>
            </w:pPr>
            <w:r w:rsidRPr="006F383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2D120" w14:textId="77777777" w:rsidR="005907F8" w:rsidRPr="006F3834" w:rsidRDefault="005907F8" w:rsidP="00C857F2">
            <w:pPr>
              <w:pStyle w:val="rowtabella0"/>
              <w:jc w:val="center"/>
              <w:rPr>
                <w:color w:val="002060"/>
              </w:rPr>
            </w:pPr>
            <w:r w:rsidRPr="006F383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844D" w14:textId="77777777" w:rsidR="005907F8" w:rsidRPr="006F3834" w:rsidRDefault="005907F8" w:rsidP="00C857F2">
            <w:pPr>
              <w:pStyle w:val="rowtabella0"/>
              <w:jc w:val="center"/>
              <w:rPr>
                <w:color w:val="002060"/>
              </w:rPr>
            </w:pPr>
            <w:r w:rsidRPr="006F3834">
              <w:rPr>
                <w:color w:val="002060"/>
              </w:rPr>
              <w:t>0</w:t>
            </w:r>
          </w:p>
        </w:tc>
      </w:tr>
      <w:tr w:rsidR="005907F8" w:rsidRPr="006F3834" w14:paraId="0852C8A8" w14:textId="77777777" w:rsidTr="00C857F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EB39FA" w14:textId="77777777" w:rsidR="005907F8" w:rsidRPr="006F3834" w:rsidRDefault="005907F8" w:rsidP="00C857F2">
            <w:pPr>
              <w:pStyle w:val="rowtabella0"/>
              <w:rPr>
                <w:color w:val="002060"/>
              </w:rPr>
            </w:pPr>
            <w:r w:rsidRPr="006F3834">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BD99B"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7C21C"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E8BDC"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28AC"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D3FB4" w14:textId="77777777" w:rsidR="005907F8" w:rsidRPr="006F3834" w:rsidRDefault="005907F8" w:rsidP="00C857F2">
            <w:pPr>
              <w:pStyle w:val="rowtabella0"/>
              <w:jc w:val="center"/>
              <w:rPr>
                <w:color w:val="002060"/>
              </w:rPr>
            </w:pPr>
            <w:r w:rsidRPr="006F38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1A179" w14:textId="77777777" w:rsidR="005907F8" w:rsidRPr="006F3834" w:rsidRDefault="005907F8" w:rsidP="00C857F2">
            <w:pPr>
              <w:pStyle w:val="rowtabella0"/>
              <w:jc w:val="center"/>
              <w:rPr>
                <w:color w:val="002060"/>
              </w:rPr>
            </w:pPr>
            <w:r w:rsidRPr="006F38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C8AEE" w14:textId="77777777" w:rsidR="005907F8" w:rsidRPr="006F3834" w:rsidRDefault="005907F8" w:rsidP="00C857F2">
            <w:pPr>
              <w:pStyle w:val="rowtabella0"/>
              <w:jc w:val="center"/>
              <w:rPr>
                <w:color w:val="002060"/>
              </w:rPr>
            </w:pPr>
            <w:r w:rsidRPr="006F3834">
              <w:rPr>
                <w:color w:val="002060"/>
              </w:rPr>
              <w:t>209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A9C7C" w14:textId="77777777" w:rsidR="005907F8" w:rsidRPr="006F3834" w:rsidRDefault="005907F8" w:rsidP="00C857F2">
            <w:pPr>
              <w:pStyle w:val="rowtabella0"/>
              <w:jc w:val="center"/>
              <w:rPr>
                <w:color w:val="002060"/>
              </w:rPr>
            </w:pPr>
            <w:r w:rsidRPr="006F38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21A97" w14:textId="77777777" w:rsidR="005907F8" w:rsidRPr="006F3834" w:rsidRDefault="005907F8" w:rsidP="00C857F2">
            <w:pPr>
              <w:pStyle w:val="rowtabella0"/>
              <w:jc w:val="center"/>
              <w:rPr>
                <w:color w:val="002060"/>
              </w:rPr>
            </w:pPr>
            <w:r w:rsidRPr="006F3834">
              <w:rPr>
                <w:color w:val="002060"/>
              </w:rPr>
              <w:t>1</w:t>
            </w:r>
          </w:p>
        </w:tc>
      </w:tr>
    </w:tbl>
    <w:p w14:paraId="6AE8988A" w14:textId="77777777" w:rsidR="005907F8" w:rsidRDefault="005907F8" w:rsidP="005907F8">
      <w:pPr>
        <w:pStyle w:val="breakline"/>
        <w:rPr>
          <w:rFonts w:eastAsiaTheme="minorEastAsia"/>
          <w:color w:val="002060"/>
        </w:rPr>
      </w:pPr>
    </w:p>
    <w:p w14:paraId="33D96AE4" w14:textId="77777777" w:rsidR="00C40075" w:rsidRPr="00426066" w:rsidRDefault="00C40075" w:rsidP="00C40075">
      <w:pPr>
        <w:pStyle w:val="titoloprinc0"/>
        <w:rPr>
          <w:color w:val="002060"/>
        </w:rPr>
      </w:pPr>
      <w:r>
        <w:rPr>
          <w:color w:val="002060"/>
        </w:rPr>
        <w:t>PROGRAMMA GARE</w:t>
      </w:r>
    </w:p>
    <w:p w14:paraId="290EB243" w14:textId="77777777" w:rsidR="00C40075" w:rsidRDefault="00C40075" w:rsidP="005907F8">
      <w:pPr>
        <w:pStyle w:val="breakline"/>
        <w:rPr>
          <w:rFonts w:eastAsiaTheme="minorEastAsia"/>
          <w:color w:val="002060"/>
        </w:rPr>
      </w:pPr>
    </w:p>
    <w:p w14:paraId="0522BF71" w14:textId="77777777" w:rsidR="001F3755" w:rsidRPr="00E43EB8" w:rsidRDefault="001F3755" w:rsidP="001F3755">
      <w:pPr>
        <w:pStyle w:val="sottotitolocampionato10"/>
        <w:rPr>
          <w:color w:val="002060"/>
        </w:rPr>
      </w:pPr>
      <w:r w:rsidRPr="00E43EB8">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8"/>
        <w:gridCol w:w="2011"/>
        <w:gridCol w:w="385"/>
        <w:gridCol w:w="898"/>
        <w:gridCol w:w="1198"/>
        <w:gridCol w:w="1544"/>
        <w:gridCol w:w="1566"/>
      </w:tblGrid>
      <w:tr w:rsidR="001F3755" w:rsidRPr="00E43EB8" w14:paraId="234C921B" w14:textId="77777777" w:rsidTr="00AF1E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70FA5" w14:textId="77777777" w:rsidR="001F3755" w:rsidRPr="00E43EB8" w:rsidRDefault="001F3755" w:rsidP="00AF1E9D">
            <w:pPr>
              <w:pStyle w:val="headertabella0"/>
              <w:rPr>
                <w:color w:val="002060"/>
              </w:rPr>
            </w:pPr>
            <w:r w:rsidRPr="00E43EB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FEC42" w14:textId="77777777" w:rsidR="001F3755" w:rsidRPr="00E43EB8" w:rsidRDefault="001F3755" w:rsidP="00AF1E9D">
            <w:pPr>
              <w:pStyle w:val="headertabella0"/>
              <w:rPr>
                <w:color w:val="002060"/>
              </w:rPr>
            </w:pPr>
            <w:r w:rsidRPr="00E43EB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7661C" w14:textId="77777777" w:rsidR="001F3755" w:rsidRPr="00E43EB8" w:rsidRDefault="001F3755" w:rsidP="00AF1E9D">
            <w:pPr>
              <w:pStyle w:val="headertabella0"/>
              <w:rPr>
                <w:color w:val="002060"/>
              </w:rPr>
            </w:pPr>
            <w:r w:rsidRPr="00E43EB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51A9D" w14:textId="77777777" w:rsidR="001F3755" w:rsidRPr="00E43EB8" w:rsidRDefault="001F3755" w:rsidP="00AF1E9D">
            <w:pPr>
              <w:pStyle w:val="headertabella0"/>
              <w:rPr>
                <w:color w:val="002060"/>
              </w:rPr>
            </w:pPr>
            <w:r w:rsidRPr="00E43EB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AB5BB" w14:textId="77777777" w:rsidR="001F3755" w:rsidRPr="00E43EB8" w:rsidRDefault="001F3755" w:rsidP="00AF1E9D">
            <w:pPr>
              <w:pStyle w:val="headertabella0"/>
              <w:rPr>
                <w:color w:val="002060"/>
              </w:rPr>
            </w:pPr>
            <w:r w:rsidRPr="00E43EB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A7F5B" w14:textId="77777777" w:rsidR="001F3755" w:rsidRPr="00E43EB8" w:rsidRDefault="001F3755" w:rsidP="00AF1E9D">
            <w:pPr>
              <w:pStyle w:val="headertabella0"/>
              <w:rPr>
                <w:color w:val="002060"/>
              </w:rPr>
            </w:pPr>
            <w:r w:rsidRPr="00E43EB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49748" w14:textId="77777777" w:rsidR="001F3755" w:rsidRPr="00E43EB8" w:rsidRDefault="001F3755" w:rsidP="00AF1E9D">
            <w:pPr>
              <w:pStyle w:val="headertabella0"/>
              <w:rPr>
                <w:color w:val="002060"/>
              </w:rPr>
            </w:pPr>
            <w:r w:rsidRPr="00E43EB8">
              <w:rPr>
                <w:color w:val="002060"/>
              </w:rPr>
              <w:t>Indirizzo Impianto</w:t>
            </w:r>
          </w:p>
        </w:tc>
      </w:tr>
      <w:tr w:rsidR="001F3755" w:rsidRPr="00E43EB8" w14:paraId="0EA2CAD5" w14:textId="77777777" w:rsidTr="00AF1E9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8DCD7B" w14:textId="77777777" w:rsidR="001F3755" w:rsidRPr="00E43EB8" w:rsidRDefault="001F3755" w:rsidP="00AF1E9D">
            <w:pPr>
              <w:pStyle w:val="rowtabella0"/>
              <w:rPr>
                <w:color w:val="002060"/>
              </w:rPr>
            </w:pPr>
            <w:r w:rsidRPr="00E43EB8">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0BFF4" w14:textId="77777777" w:rsidR="001F3755" w:rsidRPr="00E43EB8" w:rsidRDefault="001F3755" w:rsidP="00AF1E9D">
            <w:pPr>
              <w:pStyle w:val="rowtabella0"/>
              <w:rPr>
                <w:color w:val="002060"/>
              </w:rPr>
            </w:pPr>
            <w:r w:rsidRPr="00E43EB8">
              <w:rPr>
                <w:color w:val="002060"/>
              </w:rPr>
              <w:t>SANTANGIOLESE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A0A612" w14:textId="77777777" w:rsidR="001F3755" w:rsidRPr="00E43EB8" w:rsidRDefault="001F3755" w:rsidP="00AF1E9D">
            <w:pPr>
              <w:pStyle w:val="rowtabella0"/>
              <w:jc w:val="center"/>
              <w:rPr>
                <w:color w:val="002060"/>
              </w:rPr>
            </w:pPr>
            <w:r w:rsidRPr="00E43EB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FBD62" w14:textId="77777777" w:rsidR="001F3755" w:rsidRPr="00E43EB8" w:rsidRDefault="001F3755" w:rsidP="00AF1E9D">
            <w:pPr>
              <w:pStyle w:val="rowtabella0"/>
              <w:rPr>
                <w:color w:val="002060"/>
              </w:rPr>
            </w:pPr>
            <w:r w:rsidRPr="00E43EB8">
              <w:rPr>
                <w:color w:val="002060"/>
              </w:rPr>
              <w:t>22/03/2024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11EF5" w14:textId="77777777" w:rsidR="001F3755" w:rsidRPr="00E43EB8" w:rsidRDefault="001F3755" w:rsidP="00AF1E9D">
            <w:pPr>
              <w:pStyle w:val="rowtabella0"/>
              <w:rPr>
                <w:color w:val="002060"/>
              </w:rPr>
            </w:pPr>
            <w:r w:rsidRPr="00E43EB8">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6D8C5A" w14:textId="77777777" w:rsidR="001F3755" w:rsidRPr="00E43EB8" w:rsidRDefault="001F3755" w:rsidP="00AF1E9D">
            <w:pPr>
              <w:pStyle w:val="rowtabella0"/>
              <w:rPr>
                <w:color w:val="002060"/>
              </w:rPr>
            </w:pPr>
            <w:r w:rsidRPr="00E43EB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AE092C" w14:textId="77777777" w:rsidR="001F3755" w:rsidRPr="00E43EB8" w:rsidRDefault="001F3755" w:rsidP="00AF1E9D">
            <w:pPr>
              <w:pStyle w:val="rowtabella0"/>
              <w:rPr>
                <w:color w:val="002060"/>
              </w:rPr>
            </w:pPr>
            <w:r w:rsidRPr="00E43EB8">
              <w:rPr>
                <w:color w:val="002060"/>
              </w:rPr>
              <w:t>VIA MADRE TERESA DI CALCUTTA</w:t>
            </w:r>
          </w:p>
        </w:tc>
      </w:tr>
      <w:tr w:rsidR="001F3755" w:rsidRPr="00E43EB8" w14:paraId="0EA0A45D"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4C0BF2" w14:textId="77777777" w:rsidR="001F3755" w:rsidRPr="00E43EB8" w:rsidRDefault="001F3755" w:rsidP="00AF1E9D">
            <w:pPr>
              <w:pStyle w:val="rowtabella0"/>
              <w:rPr>
                <w:color w:val="002060"/>
              </w:rPr>
            </w:pPr>
            <w:r w:rsidRPr="00E43EB8">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731016" w14:textId="77777777" w:rsidR="001F3755" w:rsidRPr="00E43EB8" w:rsidRDefault="001F3755" w:rsidP="00AF1E9D">
            <w:pPr>
              <w:pStyle w:val="rowtabella0"/>
              <w:rPr>
                <w:color w:val="002060"/>
              </w:rPr>
            </w:pPr>
            <w:r w:rsidRPr="00E43EB8">
              <w:rPr>
                <w:color w:val="002060"/>
              </w:rPr>
              <w:t>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3D1FA5" w14:textId="77777777" w:rsidR="001F3755" w:rsidRPr="00E43EB8" w:rsidRDefault="001F3755"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F3B5F7" w14:textId="77777777" w:rsidR="001F3755" w:rsidRPr="00E43EB8" w:rsidRDefault="001F3755" w:rsidP="00AF1E9D">
            <w:pPr>
              <w:pStyle w:val="rowtabella0"/>
              <w:rPr>
                <w:color w:val="002060"/>
              </w:rPr>
            </w:pPr>
            <w:r w:rsidRPr="00E43EB8">
              <w:rPr>
                <w:color w:val="002060"/>
              </w:rPr>
              <w:t>22/03/2024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9880F9" w14:textId="77777777" w:rsidR="001F3755" w:rsidRPr="00E43EB8" w:rsidRDefault="001F3755" w:rsidP="00AF1E9D">
            <w:pPr>
              <w:pStyle w:val="rowtabella0"/>
              <w:rPr>
                <w:color w:val="002060"/>
              </w:rPr>
            </w:pPr>
            <w:r w:rsidRPr="00E43EB8">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8ABCB" w14:textId="77777777" w:rsidR="001F3755" w:rsidRPr="00E43EB8" w:rsidRDefault="001F3755" w:rsidP="00AF1E9D">
            <w:pPr>
              <w:pStyle w:val="rowtabella0"/>
              <w:rPr>
                <w:color w:val="002060"/>
              </w:rPr>
            </w:pPr>
            <w:r w:rsidRPr="00E43EB8">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0374B2" w14:textId="77777777" w:rsidR="001F3755" w:rsidRPr="00E43EB8" w:rsidRDefault="001F3755" w:rsidP="00AF1E9D">
            <w:pPr>
              <w:pStyle w:val="rowtabella0"/>
              <w:rPr>
                <w:color w:val="002060"/>
              </w:rPr>
            </w:pPr>
            <w:r w:rsidRPr="00E43EB8">
              <w:rPr>
                <w:color w:val="002060"/>
              </w:rPr>
              <w:t>STRADA FERMANA FALERIENSE, 52</w:t>
            </w:r>
          </w:p>
        </w:tc>
      </w:tr>
      <w:tr w:rsidR="001F3755" w:rsidRPr="00E43EB8" w14:paraId="490A3C22"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CE3324" w14:textId="77777777" w:rsidR="001F3755" w:rsidRPr="00E43EB8" w:rsidRDefault="001F3755" w:rsidP="00AF1E9D">
            <w:pPr>
              <w:pStyle w:val="rowtabella0"/>
              <w:rPr>
                <w:color w:val="002060"/>
              </w:rPr>
            </w:pPr>
            <w:r w:rsidRPr="00E43EB8">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8CBE20" w14:textId="77777777" w:rsidR="001F3755" w:rsidRPr="00E43EB8" w:rsidRDefault="001F3755" w:rsidP="00AF1E9D">
            <w:pPr>
              <w:pStyle w:val="rowtabella0"/>
              <w:rPr>
                <w:color w:val="002060"/>
              </w:rPr>
            </w:pPr>
            <w:r w:rsidRPr="00E43EB8">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66A77F" w14:textId="77777777" w:rsidR="001F3755" w:rsidRPr="00E43EB8" w:rsidRDefault="001F3755"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346CC2" w14:textId="77777777" w:rsidR="001F3755" w:rsidRPr="00E43EB8" w:rsidRDefault="001F3755" w:rsidP="00AF1E9D">
            <w:pPr>
              <w:pStyle w:val="rowtabella0"/>
              <w:rPr>
                <w:color w:val="002060"/>
              </w:rPr>
            </w:pPr>
            <w:r w:rsidRPr="00E43EB8">
              <w:rPr>
                <w:color w:val="002060"/>
              </w:rPr>
              <w:t>22/03/2024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3D1C1A" w14:textId="77777777" w:rsidR="001F3755" w:rsidRPr="00E43EB8" w:rsidRDefault="001F3755" w:rsidP="00AF1E9D">
            <w:pPr>
              <w:pStyle w:val="rowtabella0"/>
              <w:rPr>
                <w:color w:val="002060"/>
              </w:rPr>
            </w:pPr>
            <w:r w:rsidRPr="00E43EB8">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6BF22E" w14:textId="77777777" w:rsidR="001F3755" w:rsidRPr="00E43EB8" w:rsidRDefault="001F3755" w:rsidP="00AF1E9D">
            <w:pPr>
              <w:pStyle w:val="rowtabella0"/>
              <w:rPr>
                <w:color w:val="002060"/>
              </w:rPr>
            </w:pPr>
            <w:r w:rsidRPr="00E43EB8">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36954C" w14:textId="77777777" w:rsidR="001F3755" w:rsidRPr="00E43EB8" w:rsidRDefault="001F3755" w:rsidP="00AF1E9D">
            <w:pPr>
              <w:pStyle w:val="rowtabella0"/>
              <w:rPr>
                <w:color w:val="002060"/>
              </w:rPr>
            </w:pPr>
            <w:r w:rsidRPr="00E43EB8">
              <w:rPr>
                <w:color w:val="002060"/>
              </w:rPr>
              <w:t>VIA ROMA, SNC</w:t>
            </w:r>
          </w:p>
        </w:tc>
      </w:tr>
      <w:tr w:rsidR="001F3755" w:rsidRPr="00E43EB8" w14:paraId="199C10DF"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B1AEAF" w14:textId="77777777" w:rsidR="001F3755" w:rsidRPr="00E43EB8" w:rsidRDefault="001F3755" w:rsidP="00AF1E9D">
            <w:pPr>
              <w:pStyle w:val="rowtabella0"/>
              <w:rPr>
                <w:color w:val="002060"/>
              </w:rPr>
            </w:pPr>
            <w:r w:rsidRPr="00E43EB8">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8738A1" w14:textId="77777777" w:rsidR="001F3755" w:rsidRPr="00E43EB8" w:rsidRDefault="001F3755" w:rsidP="00AF1E9D">
            <w:pPr>
              <w:pStyle w:val="rowtabella0"/>
              <w:rPr>
                <w:color w:val="002060"/>
              </w:rPr>
            </w:pPr>
            <w:r w:rsidRPr="00E43EB8">
              <w:rPr>
                <w:color w:val="002060"/>
              </w:rPr>
              <w:t>ASD KAPPABI POTENZAPICENA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945626" w14:textId="77777777" w:rsidR="001F3755" w:rsidRPr="00E43EB8" w:rsidRDefault="001F3755"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B9CB98" w14:textId="77777777" w:rsidR="001F3755" w:rsidRPr="00E43EB8" w:rsidRDefault="001F3755" w:rsidP="00AF1E9D">
            <w:pPr>
              <w:pStyle w:val="rowtabella0"/>
              <w:rPr>
                <w:color w:val="002060"/>
              </w:rPr>
            </w:pPr>
            <w:r w:rsidRPr="00E43EB8">
              <w:rPr>
                <w:color w:val="002060"/>
              </w:rPr>
              <w:t>23/03/2024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C44D40" w14:textId="77777777" w:rsidR="001F3755" w:rsidRPr="00E43EB8" w:rsidRDefault="001F3755" w:rsidP="00AF1E9D">
            <w:pPr>
              <w:pStyle w:val="rowtabella0"/>
              <w:rPr>
                <w:color w:val="002060"/>
              </w:rPr>
            </w:pPr>
            <w:r w:rsidRPr="00E43EB8">
              <w:rPr>
                <w:color w:val="002060"/>
              </w:rPr>
              <w:t xml:space="preserve">5454 </w:t>
            </w:r>
            <w:proofErr w:type="gramStart"/>
            <w:r w:rsidRPr="00E43EB8">
              <w:rPr>
                <w:color w:val="002060"/>
              </w:rPr>
              <w:t>C.COPERTO</w:t>
            </w:r>
            <w:proofErr w:type="gramEnd"/>
            <w:r w:rsidRPr="00E43EB8">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D47195" w14:textId="77777777" w:rsidR="001F3755" w:rsidRPr="00E43EB8" w:rsidRDefault="001F3755" w:rsidP="00AF1E9D">
            <w:pPr>
              <w:pStyle w:val="rowtabella0"/>
              <w:rPr>
                <w:color w:val="002060"/>
              </w:rPr>
            </w:pPr>
            <w:r w:rsidRPr="00E43EB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16392C" w14:textId="77777777" w:rsidR="001F3755" w:rsidRPr="00E43EB8" w:rsidRDefault="001F3755" w:rsidP="00AF1E9D">
            <w:pPr>
              <w:pStyle w:val="rowtabella0"/>
              <w:rPr>
                <w:color w:val="002060"/>
              </w:rPr>
            </w:pPr>
            <w:r w:rsidRPr="00E43EB8">
              <w:rPr>
                <w:color w:val="002060"/>
              </w:rPr>
              <w:t>VIA VILLA TOMBARI</w:t>
            </w:r>
          </w:p>
        </w:tc>
      </w:tr>
      <w:tr w:rsidR="001F3755" w:rsidRPr="00E43EB8" w14:paraId="7AA1D4D6"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400438" w14:textId="77777777" w:rsidR="001F3755" w:rsidRPr="00E43EB8" w:rsidRDefault="001F3755" w:rsidP="00AF1E9D">
            <w:pPr>
              <w:pStyle w:val="rowtabella0"/>
              <w:rPr>
                <w:color w:val="002060"/>
              </w:rPr>
            </w:pPr>
            <w:r w:rsidRPr="00E43EB8">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EE9D95" w14:textId="77777777" w:rsidR="001F3755" w:rsidRPr="00E43EB8" w:rsidRDefault="001F3755" w:rsidP="00AF1E9D">
            <w:pPr>
              <w:pStyle w:val="rowtabella0"/>
              <w:rPr>
                <w:color w:val="002060"/>
              </w:rPr>
            </w:pPr>
            <w:r w:rsidRPr="00E43EB8">
              <w:rPr>
                <w:color w:val="002060"/>
              </w:rPr>
              <w:t>POL. KAIROS 3 MONTI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200A4F" w14:textId="77777777" w:rsidR="001F3755" w:rsidRPr="00E43EB8" w:rsidRDefault="001F3755"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3866D8" w14:textId="77777777" w:rsidR="001F3755" w:rsidRPr="00E43EB8" w:rsidRDefault="001F3755" w:rsidP="00AF1E9D">
            <w:pPr>
              <w:pStyle w:val="rowtabella0"/>
              <w:rPr>
                <w:color w:val="002060"/>
              </w:rPr>
            </w:pPr>
            <w:r w:rsidRPr="00E43EB8">
              <w:rPr>
                <w:color w:val="002060"/>
              </w:rPr>
              <w:t>23/03/2024 20:15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CE46E8" w14:textId="77777777" w:rsidR="001F3755" w:rsidRPr="00E43EB8" w:rsidRDefault="001F3755" w:rsidP="00AF1E9D">
            <w:pPr>
              <w:pStyle w:val="rowtabella0"/>
              <w:rPr>
                <w:color w:val="002060"/>
              </w:rPr>
            </w:pPr>
            <w:r w:rsidRPr="00E43EB8">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831555" w14:textId="77777777" w:rsidR="001F3755" w:rsidRPr="00E43EB8" w:rsidRDefault="001F3755" w:rsidP="00AF1E9D">
            <w:pPr>
              <w:pStyle w:val="rowtabella0"/>
              <w:rPr>
                <w:color w:val="002060"/>
              </w:rPr>
            </w:pPr>
            <w:r w:rsidRPr="00E43EB8">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D66307" w14:textId="77777777" w:rsidR="001F3755" w:rsidRPr="00E43EB8" w:rsidRDefault="001F3755" w:rsidP="00AF1E9D">
            <w:pPr>
              <w:pStyle w:val="rowtabella0"/>
              <w:rPr>
                <w:color w:val="002060"/>
              </w:rPr>
            </w:pPr>
            <w:r w:rsidRPr="00E43EB8">
              <w:rPr>
                <w:color w:val="002060"/>
              </w:rPr>
              <w:t xml:space="preserve">LOC.MONTEROCCO VIA </w:t>
            </w:r>
            <w:proofErr w:type="gramStart"/>
            <w:r w:rsidRPr="00E43EB8">
              <w:rPr>
                <w:color w:val="002060"/>
              </w:rPr>
              <w:t>A.MANCINI</w:t>
            </w:r>
            <w:proofErr w:type="gramEnd"/>
          </w:p>
        </w:tc>
      </w:tr>
      <w:tr w:rsidR="001F3755" w:rsidRPr="00E43EB8" w14:paraId="1C555A42" w14:textId="77777777" w:rsidTr="00AF1E9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6F1905" w14:textId="77777777" w:rsidR="001F3755" w:rsidRPr="00E43EB8" w:rsidRDefault="001F3755" w:rsidP="00AF1E9D">
            <w:pPr>
              <w:pStyle w:val="rowtabella0"/>
              <w:rPr>
                <w:color w:val="002060"/>
              </w:rPr>
            </w:pPr>
            <w:r w:rsidRPr="00E43EB8">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F9149" w14:textId="77777777" w:rsidR="001F3755" w:rsidRPr="00E43EB8" w:rsidRDefault="001F3755" w:rsidP="00AF1E9D">
            <w:pPr>
              <w:pStyle w:val="rowtabella0"/>
              <w:rPr>
                <w:color w:val="002060"/>
              </w:rPr>
            </w:pPr>
            <w:r w:rsidRPr="00E43EB8">
              <w:rPr>
                <w:color w:val="002060"/>
              </w:rPr>
              <w:t>GRADARA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56766" w14:textId="77777777" w:rsidR="001F3755" w:rsidRPr="00E43EB8" w:rsidRDefault="001F3755" w:rsidP="00AF1E9D">
            <w:pPr>
              <w:pStyle w:val="rowtabella0"/>
              <w:jc w:val="center"/>
              <w:rPr>
                <w:color w:val="002060"/>
              </w:rPr>
            </w:pPr>
            <w:r w:rsidRPr="00E43EB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C91A3" w14:textId="77777777" w:rsidR="001F3755" w:rsidRPr="00E43EB8" w:rsidRDefault="001F3755" w:rsidP="00AF1E9D">
            <w:pPr>
              <w:pStyle w:val="rowtabella0"/>
              <w:rPr>
                <w:color w:val="002060"/>
              </w:rPr>
            </w:pPr>
            <w:r w:rsidRPr="00E43EB8">
              <w:rPr>
                <w:color w:val="002060"/>
              </w:rPr>
              <w:t>23/03/2024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C1565" w14:textId="77777777" w:rsidR="001F3755" w:rsidRPr="00E43EB8" w:rsidRDefault="001F3755" w:rsidP="00AF1E9D">
            <w:pPr>
              <w:pStyle w:val="rowtabella0"/>
              <w:rPr>
                <w:color w:val="002060"/>
              </w:rPr>
            </w:pPr>
            <w:r w:rsidRPr="00E43EB8">
              <w:rPr>
                <w:color w:val="002060"/>
              </w:rPr>
              <w:t>5280 TENSOSTRUTTURA S.</w:t>
            </w:r>
            <w:proofErr w:type="gramStart"/>
            <w:r w:rsidRPr="00E43EB8">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DB534" w14:textId="77777777" w:rsidR="001F3755" w:rsidRPr="00E43EB8" w:rsidRDefault="001F3755" w:rsidP="00AF1E9D">
            <w:pPr>
              <w:pStyle w:val="rowtabella0"/>
              <w:rPr>
                <w:color w:val="002060"/>
              </w:rPr>
            </w:pPr>
            <w:r w:rsidRPr="00E43EB8">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D9336" w14:textId="77777777" w:rsidR="001F3755" w:rsidRPr="00E43EB8" w:rsidRDefault="001F3755" w:rsidP="00AF1E9D">
            <w:pPr>
              <w:pStyle w:val="rowtabella0"/>
              <w:rPr>
                <w:color w:val="002060"/>
              </w:rPr>
            </w:pPr>
            <w:r w:rsidRPr="00E43EB8">
              <w:rPr>
                <w:color w:val="002060"/>
              </w:rPr>
              <w:t>VIA LORENZO LOTTO</w:t>
            </w:r>
          </w:p>
        </w:tc>
      </w:tr>
    </w:tbl>
    <w:p w14:paraId="589C7433" w14:textId="77777777" w:rsidR="001F3755" w:rsidRPr="006F3834" w:rsidRDefault="001F3755" w:rsidP="005907F8">
      <w:pPr>
        <w:pStyle w:val="breakline"/>
        <w:rPr>
          <w:rFonts w:eastAsiaTheme="minorEastAsia"/>
          <w:color w:val="002060"/>
        </w:rPr>
      </w:pPr>
    </w:p>
    <w:p w14:paraId="7830D938" w14:textId="77777777" w:rsidR="005907F8" w:rsidRPr="006F3834" w:rsidRDefault="005907F8" w:rsidP="005907F8">
      <w:pPr>
        <w:pStyle w:val="breakline"/>
        <w:rPr>
          <w:color w:val="002060"/>
        </w:rPr>
      </w:pPr>
    </w:p>
    <w:p w14:paraId="050A398D" w14:textId="77777777" w:rsidR="005907F8" w:rsidRPr="006F3834" w:rsidRDefault="005907F8" w:rsidP="005907F8">
      <w:pPr>
        <w:pStyle w:val="breakline"/>
        <w:rPr>
          <w:color w:val="002060"/>
        </w:rPr>
      </w:pPr>
    </w:p>
    <w:p w14:paraId="744E819A" w14:textId="77777777" w:rsidR="005907F8" w:rsidRPr="006F3834" w:rsidRDefault="005907F8" w:rsidP="005907F8">
      <w:pPr>
        <w:pStyle w:val="titolocampionato0"/>
        <w:shd w:val="clear" w:color="auto" w:fill="CCCCCC"/>
        <w:spacing w:before="80" w:after="40"/>
        <w:rPr>
          <w:color w:val="002060"/>
        </w:rPr>
      </w:pPr>
      <w:r w:rsidRPr="006F3834">
        <w:rPr>
          <w:color w:val="002060"/>
        </w:rPr>
        <w:t>UNDER 21 CALCIO A 5 REGIONALE</w:t>
      </w:r>
    </w:p>
    <w:p w14:paraId="3D0DE65B" w14:textId="77777777" w:rsidR="005907F8" w:rsidRPr="006F3834" w:rsidRDefault="005907F8" w:rsidP="005907F8">
      <w:pPr>
        <w:pStyle w:val="titoloprinc0"/>
        <w:rPr>
          <w:color w:val="002060"/>
        </w:rPr>
      </w:pPr>
      <w:r w:rsidRPr="006F3834">
        <w:rPr>
          <w:color w:val="002060"/>
        </w:rPr>
        <w:lastRenderedPageBreak/>
        <w:t>RISULTATI</w:t>
      </w:r>
    </w:p>
    <w:p w14:paraId="594AFEE8" w14:textId="77777777" w:rsidR="005907F8" w:rsidRPr="006F3834" w:rsidRDefault="005907F8" w:rsidP="005907F8">
      <w:pPr>
        <w:pStyle w:val="breakline"/>
        <w:rPr>
          <w:color w:val="002060"/>
        </w:rPr>
      </w:pPr>
    </w:p>
    <w:p w14:paraId="2D21FFEC" w14:textId="77777777" w:rsidR="005907F8" w:rsidRPr="006F3834" w:rsidRDefault="005907F8" w:rsidP="005907F8">
      <w:pPr>
        <w:pStyle w:val="sottotitolocampionato10"/>
        <w:rPr>
          <w:color w:val="002060"/>
        </w:rPr>
      </w:pPr>
      <w:r w:rsidRPr="006F3834">
        <w:rPr>
          <w:color w:val="002060"/>
        </w:rPr>
        <w:t>RISULTATI UFFICIALI GARE DEL 17/03/2024</w:t>
      </w:r>
    </w:p>
    <w:p w14:paraId="588CD01E" w14:textId="77777777" w:rsidR="00C40075" w:rsidRPr="00C40075" w:rsidRDefault="00C40075" w:rsidP="00C40075">
      <w:pPr>
        <w:pStyle w:val="sottotitolocampionato20"/>
        <w:spacing w:before="0" w:beforeAutospacing="0" w:after="0" w:afterAutospacing="0"/>
        <w:rPr>
          <w:rFonts w:ascii="Arial" w:hAnsi="Arial" w:cs="Arial"/>
          <w:color w:val="002060"/>
          <w:sz w:val="20"/>
          <w:szCs w:val="20"/>
        </w:rPr>
      </w:pPr>
      <w:r w:rsidRPr="00C40075">
        <w:rPr>
          <w:rFonts w:ascii="Arial" w:hAnsi="Arial" w:cs="Arial"/>
          <w:color w:val="002060"/>
          <w:sz w:val="20"/>
          <w:szCs w:val="20"/>
        </w:rPr>
        <w:t>Si trascrivono qui di seguito i risultati ufficiali delle gare disputate</w:t>
      </w:r>
    </w:p>
    <w:p w14:paraId="690801A6" w14:textId="77777777" w:rsidR="005907F8" w:rsidRPr="006F3834" w:rsidRDefault="005907F8" w:rsidP="005907F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07F8" w:rsidRPr="006F3834" w14:paraId="15663598" w14:textId="77777777" w:rsidTr="00C857F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07F8" w:rsidRPr="006F3834" w14:paraId="324022E8" w14:textId="77777777" w:rsidTr="00C857F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4236E" w14:textId="77777777" w:rsidR="005907F8" w:rsidRPr="006F3834" w:rsidRDefault="005907F8" w:rsidP="00C857F2">
                  <w:pPr>
                    <w:pStyle w:val="headertabella0"/>
                    <w:rPr>
                      <w:color w:val="002060"/>
                    </w:rPr>
                  </w:pPr>
                  <w:r w:rsidRPr="006F3834">
                    <w:rPr>
                      <w:color w:val="002060"/>
                    </w:rPr>
                    <w:t>GIRONE A - 4 Giornata - R</w:t>
                  </w:r>
                </w:p>
              </w:tc>
            </w:tr>
            <w:tr w:rsidR="005907F8" w:rsidRPr="006F3834" w14:paraId="277D22EE" w14:textId="77777777" w:rsidTr="00C857F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87E024" w14:textId="77777777" w:rsidR="005907F8" w:rsidRPr="006F3834" w:rsidRDefault="005907F8" w:rsidP="00C857F2">
                  <w:pPr>
                    <w:pStyle w:val="rowtabella0"/>
                    <w:rPr>
                      <w:color w:val="002060"/>
                    </w:rPr>
                  </w:pPr>
                  <w:r w:rsidRPr="006F3834">
                    <w:rPr>
                      <w:color w:val="002060"/>
                    </w:rPr>
                    <w:t xml:space="preserve">AUDAX 1970 </w:t>
                  </w:r>
                  <w:proofErr w:type="gramStart"/>
                  <w:r w:rsidRPr="006F3834">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EB852" w14:textId="77777777" w:rsidR="005907F8" w:rsidRPr="006F3834" w:rsidRDefault="005907F8" w:rsidP="00C857F2">
                  <w:pPr>
                    <w:pStyle w:val="rowtabella0"/>
                    <w:rPr>
                      <w:color w:val="002060"/>
                    </w:rPr>
                  </w:pPr>
                  <w:r w:rsidRPr="006F3834">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1E334" w14:textId="77777777" w:rsidR="005907F8" w:rsidRPr="006F3834" w:rsidRDefault="005907F8" w:rsidP="00C857F2">
                  <w:pPr>
                    <w:pStyle w:val="rowtabella0"/>
                    <w:jc w:val="center"/>
                    <w:rPr>
                      <w:color w:val="002060"/>
                    </w:rPr>
                  </w:pPr>
                  <w:r w:rsidRPr="006F3834">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D60B52" w14:textId="77777777" w:rsidR="005907F8" w:rsidRPr="006F3834" w:rsidRDefault="005907F8" w:rsidP="00C857F2">
                  <w:pPr>
                    <w:pStyle w:val="rowtabella0"/>
                    <w:jc w:val="center"/>
                    <w:rPr>
                      <w:color w:val="002060"/>
                    </w:rPr>
                  </w:pPr>
                  <w:r w:rsidRPr="006F3834">
                    <w:rPr>
                      <w:color w:val="002060"/>
                    </w:rPr>
                    <w:t> </w:t>
                  </w:r>
                </w:p>
              </w:tc>
            </w:tr>
            <w:tr w:rsidR="005907F8" w:rsidRPr="006F3834" w14:paraId="5DAA4BAF" w14:textId="77777777" w:rsidTr="00C857F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B1CBA6" w14:textId="77777777" w:rsidR="005907F8" w:rsidRPr="006F3834" w:rsidRDefault="005907F8" w:rsidP="00C857F2">
                  <w:pPr>
                    <w:pStyle w:val="rowtabella0"/>
                    <w:rPr>
                      <w:color w:val="002060"/>
                    </w:rPr>
                  </w:pPr>
                  <w:r w:rsidRPr="006F3834">
                    <w:rPr>
                      <w:color w:val="002060"/>
                    </w:rPr>
                    <w:t>(1)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E41D8" w14:textId="77777777" w:rsidR="005907F8" w:rsidRPr="006F3834" w:rsidRDefault="005907F8" w:rsidP="00C857F2">
                  <w:pPr>
                    <w:pStyle w:val="rowtabella0"/>
                    <w:rPr>
                      <w:color w:val="002060"/>
                    </w:rPr>
                  </w:pPr>
                  <w:r w:rsidRPr="006F3834">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0F18F" w14:textId="77777777" w:rsidR="005907F8" w:rsidRPr="006F3834" w:rsidRDefault="005907F8" w:rsidP="00C857F2">
                  <w:pPr>
                    <w:pStyle w:val="rowtabella0"/>
                    <w:jc w:val="center"/>
                    <w:rPr>
                      <w:color w:val="002060"/>
                    </w:rPr>
                  </w:pPr>
                  <w:r w:rsidRPr="006F3834">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8FB89E" w14:textId="77777777" w:rsidR="005907F8" w:rsidRPr="006F3834" w:rsidRDefault="005907F8" w:rsidP="00C857F2">
                  <w:pPr>
                    <w:pStyle w:val="rowtabella0"/>
                    <w:jc w:val="center"/>
                    <w:rPr>
                      <w:color w:val="002060"/>
                    </w:rPr>
                  </w:pPr>
                  <w:r w:rsidRPr="006F3834">
                    <w:rPr>
                      <w:color w:val="002060"/>
                    </w:rPr>
                    <w:t> </w:t>
                  </w:r>
                </w:p>
              </w:tc>
            </w:tr>
            <w:tr w:rsidR="005907F8" w:rsidRPr="006F3834" w14:paraId="7E14DF99" w14:textId="77777777" w:rsidTr="00C857F2">
              <w:tc>
                <w:tcPr>
                  <w:tcW w:w="4700" w:type="dxa"/>
                  <w:gridSpan w:val="4"/>
                  <w:tcBorders>
                    <w:top w:val="nil"/>
                    <w:left w:val="nil"/>
                    <w:bottom w:val="nil"/>
                    <w:right w:val="nil"/>
                  </w:tcBorders>
                  <w:tcMar>
                    <w:top w:w="20" w:type="dxa"/>
                    <w:left w:w="20" w:type="dxa"/>
                    <w:bottom w:w="20" w:type="dxa"/>
                    <w:right w:w="20" w:type="dxa"/>
                  </w:tcMar>
                  <w:vAlign w:val="center"/>
                  <w:hideMark/>
                </w:tcPr>
                <w:p w14:paraId="69265196" w14:textId="77777777" w:rsidR="005907F8" w:rsidRPr="006F3834" w:rsidRDefault="005907F8" w:rsidP="00C857F2">
                  <w:pPr>
                    <w:pStyle w:val="rowtabella0"/>
                    <w:rPr>
                      <w:color w:val="002060"/>
                    </w:rPr>
                  </w:pPr>
                  <w:r w:rsidRPr="006F3834">
                    <w:rPr>
                      <w:color w:val="002060"/>
                    </w:rPr>
                    <w:t>(1) - disputata il 16/03/2024</w:t>
                  </w:r>
                </w:p>
              </w:tc>
            </w:tr>
          </w:tbl>
          <w:p w14:paraId="01D2F74F" w14:textId="77777777" w:rsidR="005907F8" w:rsidRPr="006F3834" w:rsidRDefault="005907F8" w:rsidP="00C857F2">
            <w:pPr>
              <w:rPr>
                <w:color w:val="002060"/>
              </w:rPr>
            </w:pPr>
          </w:p>
        </w:tc>
      </w:tr>
    </w:tbl>
    <w:p w14:paraId="0D22BBED" w14:textId="77777777" w:rsidR="005907F8" w:rsidRPr="006F3834" w:rsidRDefault="005907F8" w:rsidP="005907F8">
      <w:pPr>
        <w:pStyle w:val="breakline"/>
        <w:rPr>
          <w:rFonts w:eastAsiaTheme="minorEastAsia"/>
          <w:color w:val="002060"/>
        </w:rPr>
      </w:pPr>
    </w:p>
    <w:p w14:paraId="089023F4" w14:textId="77777777" w:rsidR="005907F8" w:rsidRPr="006F3834" w:rsidRDefault="005907F8" w:rsidP="005907F8">
      <w:pPr>
        <w:pStyle w:val="breakline"/>
        <w:rPr>
          <w:color w:val="002060"/>
        </w:rPr>
      </w:pPr>
    </w:p>
    <w:p w14:paraId="1CC00B9A" w14:textId="77777777" w:rsidR="005907F8" w:rsidRPr="006F3834" w:rsidRDefault="005907F8" w:rsidP="005907F8">
      <w:pPr>
        <w:pStyle w:val="titoloprinc0"/>
        <w:rPr>
          <w:color w:val="002060"/>
        </w:rPr>
      </w:pPr>
      <w:r w:rsidRPr="006F3834">
        <w:rPr>
          <w:color w:val="002060"/>
        </w:rPr>
        <w:t>GIUDICE SPORTIVO</w:t>
      </w:r>
    </w:p>
    <w:p w14:paraId="0E89E31F" w14:textId="6E57A483" w:rsidR="005907F8" w:rsidRPr="006F3834" w:rsidRDefault="005907F8" w:rsidP="005907F8">
      <w:pPr>
        <w:pStyle w:val="diffida"/>
        <w:rPr>
          <w:color w:val="002060"/>
        </w:rPr>
      </w:pPr>
      <w:r w:rsidRPr="006F3834">
        <w:rPr>
          <w:color w:val="002060"/>
        </w:rPr>
        <w:t xml:space="preserve">Il Giudice Sportivo Avv. Agnese Lazzaretti, con l'assistenza del segretario Angelo Castellana, nella seduta del </w:t>
      </w:r>
      <w:r w:rsidR="006347E0">
        <w:rPr>
          <w:color w:val="002060"/>
        </w:rPr>
        <w:t>20</w:t>
      </w:r>
      <w:r w:rsidRPr="006F3834">
        <w:rPr>
          <w:color w:val="002060"/>
        </w:rPr>
        <w:t>/03/2024, ha adottato le decisioni che di seguito integralmente si riportano:</w:t>
      </w:r>
    </w:p>
    <w:p w14:paraId="5ADADD60" w14:textId="77777777" w:rsidR="005907F8" w:rsidRPr="006F3834" w:rsidRDefault="005907F8" w:rsidP="005907F8">
      <w:pPr>
        <w:pStyle w:val="titolo10"/>
        <w:rPr>
          <w:color w:val="002060"/>
        </w:rPr>
      </w:pPr>
      <w:r w:rsidRPr="006F3834">
        <w:rPr>
          <w:color w:val="002060"/>
        </w:rPr>
        <w:t xml:space="preserve">GARE DEL 16/ 3/2024 </w:t>
      </w:r>
    </w:p>
    <w:p w14:paraId="196B7FCC" w14:textId="77777777" w:rsidR="005907F8" w:rsidRPr="006F3834" w:rsidRDefault="005907F8" w:rsidP="005907F8">
      <w:pPr>
        <w:pStyle w:val="titolo7a"/>
        <w:rPr>
          <w:color w:val="002060"/>
        </w:rPr>
      </w:pPr>
      <w:r w:rsidRPr="006F3834">
        <w:rPr>
          <w:color w:val="002060"/>
        </w:rPr>
        <w:t xml:space="preserve">PROVVEDIMENTI DISCIPLINARI </w:t>
      </w:r>
    </w:p>
    <w:p w14:paraId="4C12795E" w14:textId="77777777" w:rsidR="005907F8" w:rsidRPr="006F3834" w:rsidRDefault="005907F8" w:rsidP="005907F8">
      <w:pPr>
        <w:pStyle w:val="titolo7b0"/>
        <w:rPr>
          <w:color w:val="002060"/>
        </w:rPr>
      </w:pPr>
      <w:r w:rsidRPr="006F3834">
        <w:rPr>
          <w:color w:val="002060"/>
        </w:rPr>
        <w:t xml:space="preserve">In base alle risultanze degli atti ufficiali sono state deliberate le seguenti sanzioni disciplinari. </w:t>
      </w:r>
    </w:p>
    <w:p w14:paraId="7BC6F731" w14:textId="77777777" w:rsidR="005907F8" w:rsidRPr="006F3834" w:rsidRDefault="005907F8" w:rsidP="005907F8">
      <w:pPr>
        <w:pStyle w:val="titolo30"/>
        <w:rPr>
          <w:color w:val="002060"/>
        </w:rPr>
      </w:pPr>
      <w:r w:rsidRPr="006F3834">
        <w:rPr>
          <w:color w:val="002060"/>
        </w:rPr>
        <w:t xml:space="preserve">CALCIATORI ESPULSI </w:t>
      </w:r>
    </w:p>
    <w:p w14:paraId="1B061029" w14:textId="77777777" w:rsidR="005907F8" w:rsidRPr="006F3834" w:rsidRDefault="005907F8" w:rsidP="005907F8">
      <w:pPr>
        <w:pStyle w:val="titolo20"/>
        <w:rPr>
          <w:color w:val="002060"/>
        </w:rPr>
      </w:pPr>
      <w:r w:rsidRPr="006F383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6DB27061" w14:textId="77777777" w:rsidTr="00C857F2">
        <w:tc>
          <w:tcPr>
            <w:tcW w:w="2200" w:type="dxa"/>
            <w:tcMar>
              <w:top w:w="20" w:type="dxa"/>
              <w:left w:w="20" w:type="dxa"/>
              <w:bottom w:w="20" w:type="dxa"/>
              <w:right w:w="20" w:type="dxa"/>
            </w:tcMar>
            <w:vAlign w:val="center"/>
            <w:hideMark/>
          </w:tcPr>
          <w:p w14:paraId="52A6A406" w14:textId="77777777" w:rsidR="005907F8" w:rsidRPr="006F3834" w:rsidRDefault="005907F8" w:rsidP="00C857F2">
            <w:pPr>
              <w:pStyle w:val="movimento"/>
              <w:rPr>
                <w:color w:val="002060"/>
              </w:rPr>
            </w:pPr>
            <w:r w:rsidRPr="006F3834">
              <w:rPr>
                <w:color w:val="002060"/>
              </w:rPr>
              <w:t>AMBROSINI MATTEO</w:t>
            </w:r>
          </w:p>
        </w:tc>
        <w:tc>
          <w:tcPr>
            <w:tcW w:w="2200" w:type="dxa"/>
            <w:tcMar>
              <w:top w:w="20" w:type="dxa"/>
              <w:left w:w="20" w:type="dxa"/>
              <w:bottom w:w="20" w:type="dxa"/>
              <w:right w:w="20" w:type="dxa"/>
            </w:tcMar>
            <w:vAlign w:val="center"/>
            <w:hideMark/>
          </w:tcPr>
          <w:p w14:paraId="5DEF5DAF" w14:textId="77777777" w:rsidR="005907F8" w:rsidRPr="006F3834" w:rsidRDefault="005907F8" w:rsidP="00C857F2">
            <w:pPr>
              <w:pStyle w:val="movimento2"/>
              <w:rPr>
                <w:color w:val="002060"/>
              </w:rPr>
            </w:pPr>
            <w:r w:rsidRPr="006F3834">
              <w:rPr>
                <w:color w:val="002060"/>
              </w:rPr>
              <w:t xml:space="preserve">(REAL FABRIANO) </w:t>
            </w:r>
          </w:p>
        </w:tc>
        <w:tc>
          <w:tcPr>
            <w:tcW w:w="800" w:type="dxa"/>
            <w:tcMar>
              <w:top w:w="20" w:type="dxa"/>
              <w:left w:w="20" w:type="dxa"/>
              <w:bottom w:w="20" w:type="dxa"/>
              <w:right w:w="20" w:type="dxa"/>
            </w:tcMar>
            <w:vAlign w:val="center"/>
            <w:hideMark/>
          </w:tcPr>
          <w:p w14:paraId="42E9E4CE"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1FB91B3"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B1131DB" w14:textId="77777777" w:rsidR="005907F8" w:rsidRPr="006F3834" w:rsidRDefault="005907F8" w:rsidP="00C857F2">
            <w:pPr>
              <w:pStyle w:val="movimento2"/>
              <w:rPr>
                <w:color w:val="002060"/>
              </w:rPr>
            </w:pPr>
            <w:r w:rsidRPr="006F3834">
              <w:rPr>
                <w:color w:val="002060"/>
              </w:rPr>
              <w:t> </w:t>
            </w:r>
          </w:p>
        </w:tc>
      </w:tr>
    </w:tbl>
    <w:p w14:paraId="718E2090" w14:textId="77777777" w:rsidR="005907F8" w:rsidRPr="006F3834" w:rsidRDefault="005907F8" w:rsidP="005907F8">
      <w:pPr>
        <w:pStyle w:val="titolo30"/>
        <w:rPr>
          <w:rFonts w:eastAsiaTheme="minorEastAsia"/>
          <w:color w:val="002060"/>
        </w:rPr>
      </w:pPr>
      <w:r w:rsidRPr="006F3834">
        <w:rPr>
          <w:color w:val="002060"/>
        </w:rPr>
        <w:t xml:space="preserve">CALCIATORI NON ESPULSI </w:t>
      </w:r>
    </w:p>
    <w:p w14:paraId="748420BB" w14:textId="77777777" w:rsidR="005907F8" w:rsidRPr="006F3834" w:rsidRDefault="005907F8" w:rsidP="005907F8">
      <w:pPr>
        <w:pStyle w:val="titolo20"/>
        <w:rPr>
          <w:color w:val="002060"/>
        </w:rPr>
      </w:pPr>
      <w:r w:rsidRPr="006F38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2E292E6B" w14:textId="77777777" w:rsidTr="00C857F2">
        <w:tc>
          <w:tcPr>
            <w:tcW w:w="2200" w:type="dxa"/>
            <w:tcMar>
              <w:top w:w="20" w:type="dxa"/>
              <w:left w:w="20" w:type="dxa"/>
              <w:bottom w:w="20" w:type="dxa"/>
              <w:right w:w="20" w:type="dxa"/>
            </w:tcMar>
            <w:vAlign w:val="center"/>
            <w:hideMark/>
          </w:tcPr>
          <w:p w14:paraId="0BE89FD8" w14:textId="77777777" w:rsidR="005907F8" w:rsidRPr="006F3834" w:rsidRDefault="005907F8" w:rsidP="00C857F2">
            <w:pPr>
              <w:pStyle w:val="movimento"/>
              <w:rPr>
                <w:color w:val="002060"/>
              </w:rPr>
            </w:pPr>
            <w:r w:rsidRPr="006F3834">
              <w:rPr>
                <w:color w:val="002060"/>
              </w:rPr>
              <w:t>FRONTINO FABIO GAETANO</w:t>
            </w:r>
          </w:p>
        </w:tc>
        <w:tc>
          <w:tcPr>
            <w:tcW w:w="2200" w:type="dxa"/>
            <w:tcMar>
              <w:top w:w="20" w:type="dxa"/>
              <w:left w:w="20" w:type="dxa"/>
              <w:bottom w:w="20" w:type="dxa"/>
              <w:right w:w="20" w:type="dxa"/>
            </w:tcMar>
            <w:vAlign w:val="center"/>
            <w:hideMark/>
          </w:tcPr>
          <w:p w14:paraId="7648E952" w14:textId="77777777" w:rsidR="005907F8" w:rsidRPr="006F3834" w:rsidRDefault="005907F8" w:rsidP="00C857F2">
            <w:pPr>
              <w:pStyle w:val="movimento2"/>
              <w:rPr>
                <w:color w:val="002060"/>
              </w:rPr>
            </w:pPr>
            <w:r w:rsidRPr="006F3834">
              <w:rPr>
                <w:color w:val="002060"/>
              </w:rPr>
              <w:t xml:space="preserve">(ITALSERVICE C5) </w:t>
            </w:r>
          </w:p>
        </w:tc>
        <w:tc>
          <w:tcPr>
            <w:tcW w:w="800" w:type="dxa"/>
            <w:tcMar>
              <w:top w:w="20" w:type="dxa"/>
              <w:left w:w="20" w:type="dxa"/>
              <w:bottom w:w="20" w:type="dxa"/>
              <w:right w:w="20" w:type="dxa"/>
            </w:tcMar>
            <w:vAlign w:val="center"/>
            <w:hideMark/>
          </w:tcPr>
          <w:p w14:paraId="662BF668"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F98EB4B" w14:textId="77777777" w:rsidR="005907F8" w:rsidRPr="006F3834" w:rsidRDefault="005907F8" w:rsidP="00C857F2">
            <w:pPr>
              <w:pStyle w:val="movimento"/>
              <w:rPr>
                <w:color w:val="002060"/>
              </w:rPr>
            </w:pPr>
            <w:r w:rsidRPr="006F3834">
              <w:rPr>
                <w:color w:val="002060"/>
              </w:rPr>
              <w:t>CICCARELLI LUIGI</w:t>
            </w:r>
          </w:p>
        </w:tc>
        <w:tc>
          <w:tcPr>
            <w:tcW w:w="2200" w:type="dxa"/>
            <w:tcMar>
              <w:top w:w="20" w:type="dxa"/>
              <w:left w:w="20" w:type="dxa"/>
              <w:bottom w:w="20" w:type="dxa"/>
              <w:right w:w="20" w:type="dxa"/>
            </w:tcMar>
            <w:vAlign w:val="center"/>
            <w:hideMark/>
          </w:tcPr>
          <w:p w14:paraId="68876B38" w14:textId="77777777" w:rsidR="005907F8" w:rsidRPr="006F3834" w:rsidRDefault="005907F8" w:rsidP="00C857F2">
            <w:pPr>
              <w:pStyle w:val="movimento2"/>
              <w:rPr>
                <w:color w:val="002060"/>
              </w:rPr>
            </w:pPr>
            <w:r w:rsidRPr="006F3834">
              <w:rPr>
                <w:color w:val="002060"/>
              </w:rPr>
              <w:t xml:space="preserve">(REAL FABRIANO) </w:t>
            </w:r>
          </w:p>
        </w:tc>
      </w:tr>
      <w:tr w:rsidR="005907F8" w:rsidRPr="006F3834" w14:paraId="4AE905A3" w14:textId="77777777" w:rsidTr="00C857F2">
        <w:tc>
          <w:tcPr>
            <w:tcW w:w="2200" w:type="dxa"/>
            <w:tcMar>
              <w:top w:w="20" w:type="dxa"/>
              <w:left w:w="20" w:type="dxa"/>
              <w:bottom w:w="20" w:type="dxa"/>
              <w:right w:w="20" w:type="dxa"/>
            </w:tcMar>
            <w:vAlign w:val="center"/>
            <w:hideMark/>
          </w:tcPr>
          <w:p w14:paraId="7CE687FF" w14:textId="77777777" w:rsidR="005907F8" w:rsidRPr="006F3834" w:rsidRDefault="005907F8" w:rsidP="00C857F2">
            <w:pPr>
              <w:pStyle w:val="movimento"/>
              <w:rPr>
                <w:color w:val="002060"/>
              </w:rPr>
            </w:pPr>
            <w:r w:rsidRPr="006F3834">
              <w:rPr>
                <w:color w:val="002060"/>
              </w:rPr>
              <w:t>ZEPPONI GIANMARCO</w:t>
            </w:r>
          </w:p>
        </w:tc>
        <w:tc>
          <w:tcPr>
            <w:tcW w:w="2200" w:type="dxa"/>
            <w:tcMar>
              <w:top w:w="20" w:type="dxa"/>
              <w:left w:w="20" w:type="dxa"/>
              <w:bottom w:w="20" w:type="dxa"/>
              <w:right w:w="20" w:type="dxa"/>
            </w:tcMar>
            <w:vAlign w:val="center"/>
            <w:hideMark/>
          </w:tcPr>
          <w:p w14:paraId="32FC4CA1" w14:textId="77777777" w:rsidR="005907F8" w:rsidRPr="006F3834" w:rsidRDefault="005907F8" w:rsidP="00C857F2">
            <w:pPr>
              <w:pStyle w:val="movimento2"/>
              <w:rPr>
                <w:color w:val="002060"/>
              </w:rPr>
            </w:pPr>
            <w:r w:rsidRPr="006F3834">
              <w:rPr>
                <w:color w:val="002060"/>
              </w:rPr>
              <w:t xml:space="preserve">(REAL FABRIANO) </w:t>
            </w:r>
          </w:p>
        </w:tc>
        <w:tc>
          <w:tcPr>
            <w:tcW w:w="800" w:type="dxa"/>
            <w:tcMar>
              <w:top w:w="20" w:type="dxa"/>
              <w:left w:w="20" w:type="dxa"/>
              <w:bottom w:w="20" w:type="dxa"/>
              <w:right w:w="20" w:type="dxa"/>
            </w:tcMar>
            <w:vAlign w:val="center"/>
            <w:hideMark/>
          </w:tcPr>
          <w:p w14:paraId="1414943B"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48769CE"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9F303E4" w14:textId="77777777" w:rsidR="005907F8" w:rsidRPr="006F3834" w:rsidRDefault="005907F8" w:rsidP="00C857F2">
            <w:pPr>
              <w:pStyle w:val="movimento2"/>
              <w:rPr>
                <w:color w:val="002060"/>
              </w:rPr>
            </w:pPr>
            <w:r w:rsidRPr="006F3834">
              <w:rPr>
                <w:color w:val="002060"/>
              </w:rPr>
              <w:t> </w:t>
            </w:r>
          </w:p>
        </w:tc>
      </w:tr>
    </w:tbl>
    <w:p w14:paraId="688A26D0" w14:textId="77777777" w:rsidR="005907F8" w:rsidRPr="006F3834" w:rsidRDefault="005907F8" w:rsidP="005907F8">
      <w:pPr>
        <w:pStyle w:val="titolo10"/>
        <w:rPr>
          <w:rFonts w:eastAsiaTheme="minorEastAsia"/>
          <w:color w:val="002060"/>
        </w:rPr>
      </w:pPr>
      <w:r w:rsidRPr="006F3834">
        <w:rPr>
          <w:color w:val="002060"/>
        </w:rPr>
        <w:t xml:space="preserve">GARE DEL 17/ 3/2024 </w:t>
      </w:r>
    </w:p>
    <w:p w14:paraId="16FFE949" w14:textId="77777777" w:rsidR="005907F8" w:rsidRPr="006F3834" w:rsidRDefault="005907F8" w:rsidP="005907F8">
      <w:pPr>
        <w:pStyle w:val="titolo7a"/>
        <w:rPr>
          <w:color w:val="002060"/>
        </w:rPr>
      </w:pPr>
      <w:r w:rsidRPr="006F3834">
        <w:rPr>
          <w:color w:val="002060"/>
        </w:rPr>
        <w:t xml:space="preserve">PROVVEDIMENTI DISCIPLINARI </w:t>
      </w:r>
    </w:p>
    <w:p w14:paraId="72A54253" w14:textId="77777777" w:rsidR="005907F8" w:rsidRPr="006F3834" w:rsidRDefault="005907F8" w:rsidP="005907F8">
      <w:pPr>
        <w:pStyle w:val="titolo7b0"/>
        <w:rPr>
          <w:color w:val="002060"/>
        </w:rPr>
      </w:pPr>
      <w:r w:rsidRPr="006F3834">
        <w:rPr>
          <w:color w:val="002060"/>
        </w:rPr>
        <w:t xml:space="preserve">In base alle risultanze degli atti ufficiali sono state deliberate le seguenti sanzioni disciplinari. </w:t>
      </w:r>
    </w:p>
    <w:p w14:paraId="48EE5BD1" w14:textId="77777777" w:rsidR="005907F8" w:rsidRPr="006F3834" w:rsidRDefault="005907F8" w:rsidP="005907F8">
      <w:pPr>
        <w:pStyle w:val="titolo30"/>
        <w:rPr>
          <w:color w:val="002060"/>
        </w:rPr>
      </w:pPr>
      <w:r w:rsidRPr="006F3834">
        <w:rPr>
          <w:color w:val="002060"/>
        </w:rPr>
        <w:t xml:space="preserve">ALLENATORI </w:t>
      </w:r>
    </w:p>
    <w:p w14:paraId="7B454FE4" w14:textId="77777777" w:rsidR="005907F8" w:rsidRPr="006F3834" w:rsidRDefault="005907F8" w:rsidP="005907F8">
      <w:pPr>
        <w:pStyle w:val="titolo20"/>
        <w:rPr>
          <w:color w:val="002060"/>
        </w:rPr>
      </w:pPr>
      <w:r w:rsidRPr="006F38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4204B0F1" w14:textId="77777777" w:rsidTr="00C857F2">
        <w:tc>
          <w:tcPr>
            <w:tcW w:w="2200" w:type="dxa"/>
            <w:tcMar>
              <w:top w:w="20" w:type="dxa"/>
              <w:left w:w="20" w:type="dxa"/>
              <w:bottom w:w="20" w:type="dxa"/>
              <w:right w:w="20" w:type="dxa"/>
            </w:tcMar>
            <w:vAlign w:val="center"/>
            <w:hideMark/>
          </w:tcPr>
          <w:p w14:paraId="2D16DE68" w14:textId="77777777" w:rsidR="005907F8" w:rsidRPr="006F3834" w:rsidRDefault="005907F8" w:rsidP="00C857F2">
            <w:pPr>
              <w:pStyle w:val="movimento"/>
              <w:rPr>
                <w:color w:val="002060"/>
              </w:rPr>
            </w:pPr>
            <w:r w:rsidRPr="006F3834">
              <w:rPr>
                <w:color w:val="002060"/>
              </w:rPr>
              <w:t>MONTI FILIPPO</w:t>
            </w:r>
          </w:p>
        </w:tc>
        <w:tc>
          <w:tcPr>
            <w:tcW w:w="2200" w:type="dxa"/>
            <w:tcMar>
              <w:top w:w="20" w:type="dxa"/>
              <w:left w:w="20" w:type="dxa"/>
              <w:bottom w:w="20" w:type="dxa"/>
              <w:right w:w="20" w:type="dxa"/>
            </w:tcMar>
            <w:vAlign w:val="center"/>
            <w:hideMark/>
          </w:tcPr>
          <w:p w14:paraId="615F09EE" w14:textId="77777777" w:rsidR="005907F8" w:rsidRPr="006F3834" w:rsidRDefault="005907F8" w:rsidP="00C857F2">
            <w:pPr>
              <w:pStyle w:val="movimento2"/>
              <w:rPr>
                <w:color w:val="002060"/>
              </w:rPr>
            </w:pPr>
            <w:r w:rsidRPr="006F3834">
              <w:rPr>
                <w:color w:val="002060"/>
              </w:rPr>
              <w:t xml:space="preserve">(SPECIAL ONE SPORTING CLUB) </w:t>
            </w:r>
          </w:p>
        </w:tc>
        <w:tc>
          <w:tcPr>
            <w:tcW w:w="800" w:type="dxa"/>
            <w:tcMar>
              <w:top w:w="20" w:type="dxa"/>
              <w:left w:w="20" w:type="dxa"/>
              <w:bottom w:w="20" w:type="dxa"/>
              <w:right w:w="20" w:type="dxa"/>
            </w:tcMar>
            <w:vAlign w:val="center"/>
            <w:hideMark/>
          </w:tcPr>
          <w:p w14:paraId="160CDA9C"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62B62C6"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9790013" w14:textId="77777777" w:rsidR="005907F8" w:rsidRPr="006F3834" w:rsidRDefault="005907F8" w:rsidP="00C857F2">
            <w:pPr>
              <w:pStyle w:val="movimento2"/>
              <w:rPr>
                <w:color w:val="002060"/>
              </w:rPr>
            </w:pPr>
            <w:r w:rsidRPr="006F3834">
              <w:rPr>
                <w:color w:val="002060"/>
              </w:rPr>
              <w:t> </w:t>
            </w:r>
          </w:p>
        </w:tc>
      </w:tr>
    </w:tbl>
    <w:p w14:paraId="4904F7CD" w14:textId="77777777" w:rsidR="005907F8" w:rsidRPr="006F3834" w:rsidRDefault="005907F8" w:rsidP="005907F8">
      <w:pPr>
        <w:pStyle w:val="titolo30"/>
        <w:rPr>
          <w:rFonts w:eastAsiaTheme="minorEastAsia"/>
          <w:color w:val="002060"/>
        </w:rPr>
      </w:pPr>
      <w:r w:rsidRPr="006F3834">
        <w:rPr>
          <w:color w:val="002060"/>
        </w:rPr>
        <w:t xml:space="preserve">CALCIATORI NON ESPULSI </w:t>
      </w:r>
    </w:p>
    <w:p w14:paraId="5EA33CAD" w14:textId="77777777" w:rsidR="005907F8" w:rsidRPr="006F3834" w:rsidRDefault="005907F8" w:rsidP="005907F8">
      <w:pPr>
        <w:pStyle w:val="titolo20"/>
        <w:rPr>
          <w:color w:val="002060"/>
        </w:rPr>
      </w:pPr>
      <w:r w:rsidRPr="006F38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4727F2C5" w14:textId="77777777" w:rsidTr="00C857F2">
        <w:tc>
          <w:tcPr>
            <w:tcW w:w="2200" w:type="dxa"/>
            <w:tcMar>
              <w:top w:w="20" w:type="dxa"/>
              <w:left w:w="20" w:type="dxa"/>
              <w:bottom w:w="20" w:type="dxa"/>
              <w:right w:w="20" w:type="dxa"/>
            </w:tcMar>
            <w:vAlign w:val="center"/>
            <w:hideMark/>
          </w:tcPr>
          <w:p w14:paraId="375BA472" w14:textId="77777777" w:rsidR="005907F8" w:rsidRPr="006F3834" w:rsidRDefault="005907F8" w:rsidP="00C857F2">
            <w:pPr>
              <w:pStyle w:val="movimento"/>
              <w:rPr>
                <w:color w:val="002060"/>
              </w:rPr>
            </w:pPr>
            <w:r w:rsidRPr="006F3834">
              <w:rPr>
                <w:color w:val="002060"/>
              </w:rPr>
              <w:t>SCATTOLINI PAOLO</w:t>
            </w:r>
          </w:p>
        </w:tc>
        <w:tc>
          <w:tcPr>
            <w:tcW w:w="2200" w:type="dxa"/>
            <w:tcMar>
              <w:top w:w="20" w:type="dxa"/>
              <w:left w:w="20" w:type="dxa"/>
              <w:bottom w:w="20" w:type="dxa"/>
              <w:right w:w="20" w:type="dxa"/>
            </w:tcMar>
            <w:vAlign w:val="center"/>
            <w:hideMark/>
          </w:tcPr>
          <w:p w14:paraId="51C07CF5" w14:textId="77777777" w:rsidR="005907F8" w:rsidRPr="006F3834" w:rsidRDefault="005907F8" w:rsidP="00C857F2">
            <w:pPr>
              <w:pStyle w:val="movimento2"/>
              <w:rPr>
                <w:color w:val="002060"/>
              </w:rPr>
            </w:pPr>
            <w:r w:rsidRPr="006F3834">
              <w:rPr>
                <w:color w:val="002060"/>
              </w:rPr>
              <w:t xml:space="preserve">(AUDAX 1970 </w:t>
            </w:r>
            <w:proofErr w:type="gramStart"/>
            <w:r w:rsidRPr="006F3834">
              <w:rPr>
                <w:color w:val="002060"/>
              </w:rPr>
              <w:t>S.ANGELO</w:t>
            </w:r>
            <w:proofErr w:type="gramEnd"/>
            <w:r w:rsidRPr="006F3834">
              <w:rPr>
                <w:color w:val="002060"/>
              </w:rPr>
              <w:t xml:space="preserve">) </w:t>
            </w:r>
          </w:p>
        </w:tc>
        <w:tc>
          <w:tcPr>
            <w:tcW w:w="800" w:type="dxa"/>
            <w:tcMar>
              <w:top w:w="20" w:type="dxa"/>
              <w:left w:w="20" w:type="dxa"/>
              <w:bottom w:w="20" w:type="dxa"/>
              <w:right w:w="20" w:type="dxa"/>
            </w:tcMar>
            <w:vAlign w:val="center"/>
            <w:hideMark/>
          </w:tcPr>
          <w:p w14:paraId="6086B126"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2A46D918"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B0342D6" w14:textId="77777777" w:rsidR="005907F8" w:rsidRPr="006F3834" w:rsidRDefault="005907F8" w:rsidP="00C857F2">
            <w:pPr>
              <w:pStyle w:val="movimento2"/>
              <w:rPr>
                <w:color w:val="002060"/>
              </w:rPr>
            </w:pPr>
            <w:r w:rsidRPr="006F3834">
              <w:rPr>
                <w:color w:val="002060"/>
              </w:rPr>
              <w:t> </w:t>
            </w:r>
          </w:p>
        </w:tc>
      </w:tr>
    </w:tbl>
    <w:p w14:paraId="6299401D" w14:textId="77777777" w:rsidR="005907F8" w:rsidRDefault="005907F8" w:rsidP="005907F8">
      <w:pPr>
        <w:pStyle w:val="breakline"/>
        <w:rPr>
          <w:rFonts w:eastAsiaTheme="minorEastAsia"/>
          <w:color w:val="002060"/>
        </w:rPr>
      </w:pPr>
    </w:p>
    <w:p w14:paraId="379A75CC" w14:textId="77777777" w:rsidR="006347E0" w:rsidRPr="007178EC" w:rsidRDefault="006347E0" w:rsidP="006347E0">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3BA5E18F" w14:textId="77777777" w:rsidR="006347E0" w:rsidRPr="007178EC" w:rsidRDefault="006347E0" w:rsidP="006347E0">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2C724A55" w14:textId="77777777" w:rsidR="006347E0" w:rsidRPr="006F3834" w:rsidRDefault="006347E0" w:rsidP="005907F8">
      <w:pPr>
        <w:pStyle w:val="breakline"/>
        <w:rPr>
          <w:rFonts w:eastAsiaTheme="minorEastAsia"/>
          <w:color w:val="002060"/>
        </w:rPr>
      </w:pPr>
    </w:p>
    <w:p w14:paraId="2C3D7C7E" w14:textId="77777777" w:rsidR="005907F8" w:rsidRPr="006F3834" w:rsidRDefault="005907F8" w:rsidP="005907F8">
      <w:pPr>
        <w:pStyle w:val="titoloprinc0"/>
        <w:rPr>
          <w:color w:val="002060"/>
        </w:rPr>
      </w:pPr>
      <w:r w:rsidRPr="006F3834">
        <w:rPr>
          <w:color w:val="002060"/>
        </w:rPr>
        <w:t>CLASSIFICA</w:t>
      </w:r>
    </w:p>
    <w:p w14:paraId="4DDDAD16" w14:textId="77777777" w:rsidR="005907F8" w:rsidRPr="006F3834" w:rsidRDefault="005907F8" w:rsidP="005907F8">
      <w:pPr>
        <w:pStyle w:val="breakline"/>
        <w:rPr>
          <w:color w:val="002060"/>
        </w:rPr>
      </w:pPr>
    </w:p>
    <w:p w14:paraId="4C46117D" w14:textId="77777777" w:rsidR="005907F8" w:rsidRPr="006F3834" w:rsidRDefault="005907F8" w:rsidP="005907F8">
      <w:pPr>
        <w:pStyle w:val="breakline"/>
        <w:rPr>
          <w:color w:val="002060"/>
        </w:rPr>
      </w:pPr>
    </w:p>
    <w:p w14:paraId="3719C2D9" w14:textId="77777777" w:rsidR="005907F8" w:rsidRPr="006F3834" w:rsidRDefault="005907F8" w:rsidP="005907F8">
      <w:pPr>
        <w:pStyle w:val="sottotitolocampionato10"/>
        <w:rPr>
          <w:color w:val="002060"/>
        </w:rPr>
      </w:pPr>
      <w:r w:rsidRPr="006F38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907F8" w:rsidRPr="006F3834" w14:paraId="534416F0" w14:textId="77777777" w:rsidTr="00C857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4E1E2" w14:textId="77777777" w:rsidR="005907F8" w:rsidRPr="006F3834" w:rsidRDefault="005907F8" w:rsidP="00C857F2">
            <w:pPr>
              <w:pStyle w:val="headertabella0"/>
              <w:rPr>
                <w:color w:val="002060"/>
              </w:rPr>
            </w:pPr>
            <w:r w:rsidRPr="006F38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AA040" w14:textId="77777777" w:rsidR="005907F8" w:rsidRPr="006F3834" w:rsidRDefault="005907F8" w:rsidP="00C857F2">
            <w:pPr>
              <w:pStyle w:val="headertabella0"/>
              <w:rPr>
                <w:color w:val="002060"/>
              </w:rPr>
            </w:pPr>
            <w:r w:rsidRPr="006F38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2888C" w14:textId="77777777" w:rsidR="005907F8" w:rsidRPr="006F3834" w:rsidRDefault="005907F8" w:rsidP="00C857F2">
            <w:pPr>
              <w:pStyle w:val="headertabella0"/>
              <w:rPr>
                <w:color w:val="002060"/>
              </w:rPr>
            </w:pPr>
            <w:r w:rsidRPr="006F38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D3FC6" w14:textId="77777777" w:rsidR="005907F8" w:rsidRPr="006F3834" w:rsidRDefault="005907F8" w:rsidP="00C857F2">
            <w:pPr>
              <w:pStyle w:val="headertabella0"/>
              <w:rPr>
                <w:color w:val="002060"/>
              </w:rPr>
            </w:pPr>
            <w:r w:rsidRPr="006F38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44B66" w14:textId="77777777" w:rsidR="005907F8" w:rsidRPr="006F3834" w:rsidRDefault="005907F8" w:rsidP="00C857F2">
            <w:pPr>
              <w:pStyle w:val="headertabella0"/>
              <w:rPr>
                <w:color w:val="002060"/>
              </w:rPr>
            </w:pPr>
            <w:r w:rsidRPr="006F38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D51EF" w14:textId="77777777" w:rsidR="005907F8" w:rsidRPr="006F3834" w:rsidRDefault="005907F8" w:rsidP="00C857F2">
            <w:pPr>
              <w:pStyle w:val="headertabella0"/>
              <w:rPr>
                <w:color w:val="002060"/>
              </w:rPr>
            </w:pPr>
            <w:r w:rsidRPr="006F38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D1B6A" w14:textId="77777777" w:rsidR="005907F8" w:rsidRPr="006F3834" w:rsidRDefault="005907F8" w:rsidP="00C857F2">
            <w:pPr>
              <w:pStyle w:val="headertabella0"/>
              <w:rPr>
                <w:color w:val="002060"/>
              </w:rPr>
            </w:pPr>
            <w:r w:rsidRPr="006F38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15FF7" w14:textId="77777777" w:rsidR="005907F8" w:rsidRPr="006F3834" w:rsidRDefault="005907F8" w:rsidP="00C857F2">
            <w:pPr>
              <w:pStyle w:val="headertabella0"/>
              <w:rPr>
                <w:color w:val="002060"/>
              </w:rPr>
            </w:pPr>
            <w:r w:rsidRPr="006F38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B51E2" w14:textId="77777777" w:rsidR="005907F8" w:rsidRPr="006F3834" w:rsidRDefault="005907F8" w:rsidP="00C857F2">
            <w:pPr>
              <w:pStyle w:val="headertabella0"/>
              <w:rPr>
                <w:color w:val="002060"/>
              </w:rPr>
            </w:pPr>
            <w:r w:rsidRPr="006F38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12C10" w14:textId="77777777" w:rsidR="005907F8" w:rsidRPr="006F3834" w:rsidRDefault="005907F8" w:rsidP="00C857F2">
            <w:pPr>
              <w:pStyle w:val="headertabella0"/>
              <w:rPr>
                <w:color w:val="002060"/>
              </w:rPr>
            </w:pPr>
            <w:r w:rsidRPr="006F3834">
              <w:rPr>
                <w:color w:val="002060"/>
              </w:rPr>
              <w:t>PE</w:t>
            </w:r>
          </w:p>
        </w:tc>
      </w:tr>
      <w:tr w:rsidR="005907F8" w:rsidRPr="006F3834" w14:paraId="2796B399" w14:textId="77777777" w:rsidTr="00C857F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30C6B5" w14:textId="77777777" w:rsidR="005907F8" w:rsidRPr="006F3834" w:rsidRDefault="005907F8" w:rsidP="00C857F2">
            <w:pPr>
              <w:pStyle w:val="rowtabella0"/>
              <w:rPr>
                <w:color w:val="002060"/>
              </w:rPr>
            </w:pPr>
            <w:r w:rsidRPr="006F3834">
              <w:rPr>
                <w:color w:val="002060"/>
              </w:rPr>
              <w:lastRenderedPageBreak/>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3FF92" w14:textId="77777777" w:rsidR="005907F8" w:rsidRPr="006F3834" w:rsidRDefault="005907F8" w:rsidP="00C857F2">
            <w:pPr>
              <w:pStyle w:val="rowtabella0"/>
              <w:jc w:val="center"/>
              <w:rPr>
                <w:color w:val="002060"/>
              </w:rPr>
            </w:pPr>
            <w:r w:rsidRPr="006F38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05A94"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FD81A"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2C7E"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1CFD1"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E49F0" w14:textId="77777777" w:rsidR="005907F8" w:rsidRPr="006F3834" w:rsidRDefault="005907F8" w:rsidP="00C857F2">
            <w:pPr>
              <w:pStyle w:val="rowtabella0"/>
              <w:jc w:val="center"/>
              <w:rPr>
                <w:color w:val="002060"/>
              </w:rPr>
            </w:pPr>
            <w:r w:rsidRPr="006F38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73AD5"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8AB29" w14:textId="77777777" w:rsidR="005907F8" w:rsidRPr="006F3834" w:rsidRDefault="005907F8" w:rsidP="00C857F2">
            <w:pPr>
              <w:pStyle w:val="rowtabella0"/>
              <w:jc w:val="center"/>
              <w:rPr>
                <w:color w:val="002060"/>
              </w:rPr>
            </w:pPr>
            <w:r w:rsidRPr="006F38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B1D0F" w14:textId="77777777" w:rsidR="005907F8" w:rsidRPr="006F3834" w:rsidRDefault="005907F8" w:rsidP="00C857F2">
            <w:pPr>
              <w:pStyle w:val="rowtabella0"/>
              <w:jc w:val="center"/>
              <w:rPr>
                <w:color w:val="002060"/>
              </w:rPr>
            </w:pPr>
            <w:r w:rsidRPr="006F3834">
              <w:rPr>
                <w:color w:val="002060"/>
              </w:rPr>
              <w:t>0</w:t>
            </w:r>
          </w:p>
        </w:tc>
      </w:tr>
      <w:tr w:rsidR="005907F8" w:rsidRPr="006F3834" w14:paraId="11B2C6A6"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4C4AE" w14:textId="77777777" w:rsidR="005907F8" w:rsidRPr="006F3834" w:rsidRDefault="005907F8" w:rsidP="00C857F2">
            <w:pPr>
              <w:pStyle w:val="rowtabella0"/>
              <w:rPr>
                <w:color w:val="002060"/>
                <w:lang w:val="es-ES"/>
              </w:rPr>
            </w:pPr>
            <w:r w:rsidRPr="006F383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A27B8"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295E2"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CE959"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EB0E"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624E5"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2307F" w14:textId="77777777" w:rsidR="005907F8" w:rsidRPr="006F3834" w:rsidRDefault="005907F8" w:rsidP="00C857F2">
            <w:pPr>
              <w:pStyle w:val="rowtabella0"/>
              <w:jc w:val="center"/>
              <w:rPr>
                <w:color w:val="002060"/>
              </w:rPr>
            </w:pPr>
            <w:r w:rsidRPr="006F38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B40AB" w14:textId="77777777" w:rsidR="005907F8" w:rsidRPr="006F3834" w:rsidRDefault="005907F8" w:rsidP="00C857F2">
            <w:pPr>
              <w:pStyle w:val="rowtabella0"/>
              <w:jc w:val="center"/>
              <w:rPr>
                <w:color w:val="002060"/>
              </w:rPr>
            </w:pPr>
            <w:r w:rsidRPr="006F38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CB35F"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9EF6B" w14:textId="77777777" w:rsidR="005907F8" w:rsidRPr="006F3834" w:rsidRDefault="005907F8" w:rsidP="00C857F2">
            <w:pPr>
              <w:pStyle w:val="rowtabella0"/>
              <w:jc w:val="center"/>
              <w:rPr>
                <w:color w:val="002060"/>
              </w:rPr>
            </w:pPr>
            <w:r w:rsidRPr="006F3834">
              <w:rPr>
                <w:color w:val="002060"/>
              </w:rPr>
              <w:t>0</w:t>
            </w:r>
          </w:p>
        </w:tc>
      </w:tr>
      <w:tr w:rsidR="005907F8" w:rsidRPr="006F3834" w14:paraId="199F018B"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7B7B91" w14:textId="77777777" w:rsidR="005907F8" w:rsidRPr="006F3834" w:rsidRDefault="005907F8" w:rsidP="00C857F2">
            <w:pPr>
              <w:pStyle w:val="rowtabella0"/>
              <w:rPr>
                <w:color w:val="002060"/>
                <w:lang w:val="es-ES"/>
              </w:rPr>
            </w:pPr>
            <w:r w:rsidRPr="006F3834">
              <w:rPr>
                <w:color w:val="002060"/>
                <w:lang w:val="es-ES"/>
              </w:rPr>
              <w:t xml:space="preserve">G.S. AUDAX 1970 </w:t>
            </w:r>
            <w:proofErr w:type="gramStart"/>
            <w:r w:rsidRPr="006F3834">
              <w:rPr>
                <w:color w:val="002060"/>
                <w:lang w:val="es-ES"/>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01210"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1C5FC"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503AC"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AE75B"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6101"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84020" w14:textId="77777777" w:rsidR="005907F8" w:rsidRPr="006F3834" w:rsidRDefault="005907F8" w:rsidP="00C857F2">
            <w:pPr>
              <w:pStyle w:val="rowtabella0"/>
              <w:jc w:val="center"/>
              <w:rPr>
                <w:color w:val="002060"/>
              </w:rPr>
            </w:pPr>
            <w:r w:rsidRPr="006F38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0E085" w14:textId="77777777" w:rsidR="005907F8" w:rsidRPr="006F3834" w:rsidRDefault="005907F8" w:rsidP="00C857F2">
            <w:pPr>
              <w:pStyle w:val="rowtabella0"/>
              <w:jc w:val="center"/>
              <w:rPr>
                <w:color w:val="002060"/>
              </w:rPr>
            </w:pPr>
            <w:r w:rsidRPr="006F38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22070"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34586" w14:textId="77777777" w:rsidR="005907F8" w:rsidRPr="006F3834" w:rsidRDefault="005907F8" w:rsidP="00C857F2">
            <w:pPr>
              <w:pStyle w:val="rowtabella0"/>
              <w:jc w:val="center"/>
              <w:rPr>
                <w:color w:val="002060"/>
              </w:rPr>
            </w:pPr>
            <w:r w:rsidRPr="006F3834">
              <w:rPr>
                <w:color w:val="002060"/>
              </w:rPr>
              <w:t>0</w:t>
            </w:r>
          </w:p>
        </w:tc>
      </w:tr>
      <w:tr w:rsidR="005907F8" w:rsidRPr="006F3834" w14:paraId="60D977EB"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AFF80" w14:textId="77777777" w:rsidR="005907F8" w:rsidRPr="00C40075" w:rsidRDefault="005907F8" w:rsidP="00C857F2">
            <w:pPr>
              <w:pStyle w:val="rowtabella0"/>
              <w:rPr>
                <w:color w:val="002060"/>
                <w:lang w:val="en-US"/>
              </w:rPr>
            </w:pPr>
            <w:r w:rsidRPr="00C40075">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88859"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396AC"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8243E"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33D9B"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F5068" w14:textId="77777777" w:rsidR="005907F8" w:rsidRPr="006F3834" w:rsidRDefault="005907F8" w:rsidP="00C857F2">
            <w:pPr>
              <w:pStyle w:val="rowtabella0"/>
              <w:jc w:val="center"/>
              <w:rPr>
                <w:color w:val="002060"/>
              </w:rPr>
            </w:pPr>
            <w:r w:rsidRPr="006F38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C6B3C" w14:textId="77777777" w:rsidR="005907F8" w:rsidRPr="006F3834" w:rsidRDefault="005907F8" w:rsidP="00C857F2">
            <w:pPr>
              <w:pStyle w:val="rowtabella0"/>
              <w:jc w:val="center"/>
              <w:rPr>
                <w:color w:val="002060"/>
              </w:rPr>
            </w:pPr>
            <w:r w:rsidRPr="006F38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AEB9C" w14:textId="77777777" w:rsidR="005907F8" w:rsidRPr="006F3834" w:rsidRDefault="005907F8" w:rsidP="00C857F2">
            <w:pPr>
              <w:pStyle w:val="rowtabella0"/>
              <w:jc w:val="center"/>
              <w:rPr>
                <w:color w:val="002060"/>
              </w:rPr>
            </w:pPr>
            <w:r w:rsidRPr="006F38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DA19B"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7A4C" w14:textId="77777777" w:rsidR="005907F8" w:rsidRPr="006F3834" w:rsidRDefault="005907F8" w:rsidP="00C857F2">
            <w:pPr>
              <w:pStyle w:val="rowtabella0"/>
              <w:jc w:val="center"/>
              <w:rPr>
                <w:color w:val="002060"/>
              </w:rPr>
            </w:pPr>
            <w:r w:rsidRPr="006F3834">
              <w:rPr>
                <w:color w:val="002060"/>
              </w:rPr>
              <w:t>0</w:t>
            </w:r>
          </w:p>
        </w:tc>
      </w:tr>
      <w:tr w:rsidR="005907F8" w:rsidRPr="006F3834" w14:paraId="4DAF19EB" w14:textId="77777777" w:rsidTr="00C857F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DA6910" w14:textId="77777777" w:rsidR="005907F8" w:rsidRPr="006F3834" w:rsidRDefault="005907F8" w:rsidP="00C857F2">
            <w:pPr>
              <w:pStyle w:val="rowtabella0"/>
              <w:rPr>
                <w:color w:val="002060"/>
              </w:rPr>
            </w:pPr>
            <w:r w:rsidRPr="006F3834">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D3381"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D812D"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86BA"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A3CDA"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D4247"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4516B"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557B" w14:textId="77777777" w:rsidR="005907F8" w:rsidRPr="006F3834" w:rsidRDefault="005907F8" w:rsidP="00C857F2">
            <w:pPr>
              <w:pStyle w:val="rowtabella0"/>
              <w:jc w:val="center"/>
              <w:rPr>
                <w:color w:val="002060"/>
              </w:rPr>
            </w:pPr>
            <w:r w:rsidRPr="006F383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20D4" w14:textId="77777777" w:rsidR="005907F8" w:rsidRPr="006F3834" w:rsidRDefault="005907F8" w:rsidP="00C857F2">
            <w:pPr>
              <w:pStyle w:val="rowtabella0"/>
              <w:jc w:val="center"/>
              <w:rPr>
                <w:color w:val="002060"/>
              </w:rPr>
            </w:pPr>
            <w:r w:rsidRPr="006F383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85A5B" w14:textId="77777777" w:rsidR="005907F8" w:rsidRPr="006F3834" w:rsidRDefault="005907F8" w:rsidP="00C857F2">
            <w:pPr>
              <w:pStyle w:val="rowtabella0"/>
              <w:jc w:val="center"/>
              <w:rPr>
                <w:color w:val="002060"/>
              </w:rPr>
            </w:pPr>
            <w:r w:rsidRPr="006F3834">
              <w:rPr>
                <w:color w:val="002060"/>
              </w:rPr>
              <w:t>0</w:t>
            </w:r>
          </w:p>
        </w:tc>
      </w:tr>
    </w:tbl>
    <w:p w14:paraId="51822370" w14:textId="77777777" w:rsidR="005907F8" w:rsidRDefault="005907F8" w:rsidP="005907F8">
      <w:pPr>
        <w:pStyle w:val="breakline"/>
        <w:rPr>
          <w:rFonts w:eastAsiaTheme="minorEastAsia"/>
          <w:color w:val="002060"/>
        </w:rPr>
      </w:pPr>
    </w:p>
    <w:p w14:paraId="171E51D9" w14:textId="77777777" w:rsidR="00C40075" w:rsidRPr="00426066" w:rsidRDefault="00C40075" w:rsidP="00C40075">
      <w:pPr>
        <w:pStyle w:val="titoloprinc0"/>
        <w:rPr>
          <w:color w:val="002060"/>
        </w:rPr>
      </w:pPr>
      <w:r>
        <w:rPr>
          <w:color w:val="002060"/>
        </w:rPr>
        <w:t>PROGRAMMA GARE</w:t>
      </w:r>
    </w:p>
    <w:p w14:paraId="24100F0E" w14:textId="77777777" w:rsidR="00C40075" w:rsidRDefault="00C40075" w:rsidP="005907F8">
      <w:pPr>
        <w:pStyle w:val="breakline"/>
        <w:rPr>
          <w:rFonts w:eastAsiaTheme="minorEastAsia"/>
          <w:color w:val="002060"/>
        </w:rPr>
      </w:pPr>
    </w:p>
    <w:p w14:paraId="69E67433" w14:textId="77777777" w:rsidR="001F3755" w:rsidRPr="00E43EB8" w:rsidRDefault="001F3755" w:rsidP="001F3755">
      <w:pPr>
        <w:pStyle w:val="sottotitolocampionato10"/>
        <w:rPr>
          <w:color w:val="002060"/>
        </w:rPr>
      </w:pPr>
      <w:r w:rsidRPr="00E43EB8">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1F3755" w:rsidRPr="00E43EB8" w14:paraId="4C6B8A49" w14:textId="77777777" w:rsidTr="00AF1E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4B89F" w14:textId="77777777" w:rsidR="001F3755" w:rsidRPr="00E43EB8" w:rsidRDefault="001F3755" w:rsidP="00AF1E9D">
            <w:pPr>
              <w:pStyle w:val="headertabella0"/>
              <w:rPr>
                <w:color w:val="002060"/>
              </w:rPr>
            </w:pPr>
            <w:r w:rsidRPr="00E43EB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B7B69" w14:textId="77777777" w:rsidR="001F3755" w:rsidRPr="00E43EB8" w:rsidRDefault="001F3755" w:rsidP="00AF1E9D">
            <w:pPr>
              <w:pStyle w:val="headertabella0"/>
              <w:rPr>
                <w:color w:val="002060"/>
              </w:rPr>
            </w:pPr>
            <w:r w:rsidRPr="00E43EB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A4836" w14:textId="77777777" w:rsidR="001F3755" w:rsidRPr="00E43EB8" w:rsidRDefault="001F3755" w:rsidP="00AF1E9D">
            <w:pPr>
              <w:pStyle w:val="headertabella0"/>
              <w:rPr>
                <w:color w:val="002060"/>
              </w:rPr>
            </w:pPr>
            <w:r w:rsidRPr="00E43EB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0E3A8" w14:textId="77777777" w:rsidR="001F3755" w:rsidRPr="00E43EB8" w:rsidRDefault="001F3755" w:rsidP="00AF1E9D">
            <w:pPr>
              <w:pStyle w:val="headertabella0"/>
              <w:rPr>
                <w:color w:val="002060"/>
              </w:rPr>
            </w:pPr>
            <w:r w:rsidRPr="00E43EB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A8C09" w14:textId="77777777" w:rsidR="001F3755" w:rsidRPr="00E43EB8" w:rsidRDefault="001F3755" w:rsidP="00AF1E9D">
            <w:pPr>
              <w:pStyle w:val="headertabella0"/>
              <w:rPr>
                <w:color w:val="002060"/>
              </w:rPr>
            </w:pPr>
            <w:r w:rsidRPr="00E43EB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AFBA1" w14:textId="77777777" w:rsidR="001F3755" w:rsidRPr="00E43EB8" w:rsidRDefault="001F3755" w:rsidP="00AF1E9D">
            <w:pPr>
              <w:pStyle w:val="headertabella0"/>
              <w:rPr>
                <w:color w:val="002060"/>
              </w:rPr>
            </w:pPr>
            <w:r w:rsidRPr="00E43EB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41878" w14:textId="77777777" w:rsidR="001F3755" w:rsidRPr="00E43EB8" w:rsidRDefault="001F3755" w:rsidP="00AF1E9D">
            <w:pPr>
              <w:pStyle w:val="headertabella0"/>
              <w:rPr>
                <w:color w:val="002060"/>
              </w:rPr>
            </w:pPr>
            <w:r w:rsidRPr="00E43EB8">
              <w:rPr>
                <w:color w:val="002060"/>
              </w:rPr>
              <w:t>Indirizzo Impianto</w:t>
            </w:r>
          </w:p>
        </w:tc>
      </w:tr>
      <w:tr w:rsidR="001F3755" w:rsidRPr="00E43EB8" w14:paraId="5C16E7D5" w14:textId="77777777" w:rsidTr="00AF1E9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A4F26D" w14:textId="77777777" w:rsidR="001F3755" w:rsidRPr="00E43EB8" w:rsidRDefault="001F3755" w:rsidP="00AF1E9D">
            <w:pPr>
              <w:pStyle w:val="rowtabella0"/>
              <w:rPr>
                <w:color w:val="002060"/>
              </w:rPr>
            </w:pPr>
            <w:r w:rsidRPr="00E43EB8">
              <w:rPr>
                <w:color w:val="002060"/>
              </w:rPr>
              <w:t>SPECIAL ONE SPORTING CLUB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52C9E" w14:textId="77777777" w:rsidR="001F3755" w:rsidRPr="00E43EB8" w:rsidRDefault="001F3755" w:rsidP="00AF1E9D">
            <w:pPr>
              <w:pStyle w:val="rowtabella0"/>
              <w:rPr>
                <w:color w:val="002060"/>
              </w:rPr>
            </w:pPr>
            <w:r w:rsidRPr="00E43EB8">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D8E41" w14:textId="77777777" w:rsidR="001F3755" w:rsidRPr="00E43EB8" w:rsidRDefault="001F3755" w:rsidP="00AF1E9D">
            <w:pPr>
              <w:pStyle w:val="rowtabella0"/>
              <w:jc w:val="center"/>
              <w:rPr>
                <w:color w:val="002060"/>
              </w:rPr>
            </w:pPr>
            <w:r w:rsidRPr="00E43EB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719D3" w14:textId="77777777" w:rsidR="001F3755" w:rsidRPr="00E43EB8" w:rsidRDefault="001F3755" w:rsidP="00AF1E9D">
            <w:pPr>
              <w:pStyle w:val="rowtabella0"/>
              <w:rPr>
                <w:color w:val="002060"/>
              </w:rPr>
            </w:pPr>
            <w:r w:rsidRPr="00E43EB8">
              <w:rPr>
                <w:color w:val="002060"/>
              </w:rPr>
              <w:t>23/03/2024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766EB3" w14:textId="77777777" w:rsidR="001F3755" w:rsidRPr="00E43EB8" w:rsidRDefault="001F3755" w:rsidP="00AF1E9D">
            <w:pPr>
              <w:pStyle w:val="rowtabella0"/>
              <w:rPr>
                <w:color w:val="002060"/>
              </w:rPr>
            </w:pPr>
            <w:r w:rsidRPr="00E43EB8">
              <w:rPr>
                <w:color w:val="002060"/>
              </w:rPr>
              <w:t>5425 CAMPO SCOPERTO TAVERNELLE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18199" w14:textId="77777777" w:rsidR="001F3755" w:rsidRPr="00E43EB8" w:rsidRDefault="001F3755" w:rsidP="00AF1E9D">
            <w:pPr>
              <w:pStyle w:val="rowtabella0"/>
              <w:rPr>
                <w:color w:val="002060"/>
              </w:rPr>
            </w:pPr>
            <w:r w:rsidRPr="00E43EB8">
              <w:rPr>
                <w:color w:val="002060"/>
              </w:rPr>
              <w:t>COLLI AL MEUAURO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5B53D" w14:textId="77777777" w:rsidR="001F3755" w:rsidRPr="00E43EB8" w:rsidRDefault="001F3755" w:rsidP="00AF1E9D">
            <w:pPr>
              <w:pStyle w:val="rowtabella0"/>
              <w:rPr>
                <w:color w:val="002060"/>
              </w:rPr>
            </w:pPr>
            <w:r w:rsidRPr="00E43EB8">
              <w:rPr>
                <w:color w:val="002060"/>
              </w:rPr>
              <w:t>VIA DEI LECCI-TAVERNELLE</w:t>
            </w:r>
          </w:p>
        </w:tc>
      </w:tr>
      <w:tr w:rsidR="001F3755" w:rsidRPr="00E43EB8" w14:paraId="4D590AF2" w14:textId="77777777" w:rsidTr="00AF1E9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C8CE30" w14:textId="77777777" w:rsidR="001F3755" w:rsidRPr="00E43EB8" w:rsidRDefault="001F3755" w:rsidP="00AF1E9D">
            <w:pPr>
              <w:pStyle w:val="rowtabella0"/>
              <w:rPr>
                <w:color w:val="002060"/>
              </w:rPr>
            </w:pPr>
            <w:r w:rsidRPr="00E43EB8">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AF249" w14:textId="77777777" w:rsidR="001F3755" w:rsidRPr="00E43EB8" w:rsidRDefault="001F3755" w:rsidP="00AF1E9D">
            <w:pPr>
              <w:pStyle w:val="rowtabella0"/>
              <w:rPr>
                <w:color w:val="002060"/>
              </w:rPr>
            </w:pPr>
            <w:r w:rsidRPr="00E43EB8">
              <w:rPr>
                <w:color w:val="002060"/>
              </w:rPr>
              <w:t xml:space="preserve">AUDAX 1970 </w:t>
            </w:r>
            <w:proofErr w:type="gramStart"/>
            <w:r w:rsidRPr="00E43EB8">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DB542" w14:textId="77777777" w:rsidR="001F3755" w:rsidRPr="00E43EB8" w:rsidRDefault="001F3755" w:rsidP="00AF1E9D">
            <w:pPr>
              <w:pStyle w:val="rowtabella0"/>
              <w:jc w:val="center"/>
              <w:rPr>
                <w:color w:val="002060"/>
              </w:rPr>
            </w:pPr>
            <w:r w:rsidRPr="00E43EB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F7D8A" w14:textId="77777777" w:rsidR="001F3755" w:rsidRPr="00E43EB8" w:rsidRDefault="001F3755" w:rsidP="00AF1E9D">
            <w:pPr>
              <w:pStyle w:val="rowtabella0"/>
              <w:rPr>
                <w:color w:val="002060"/>
              </w:rPr>
            </w:pPr>
            <w:r w:rsidRPr="00E43EB8">
              <w:rPr>
                <w:color w:val="002060"/>
              </w:rPr>
              <w:t>24/03/2024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00BCC" w14:textId="77777777" w:rsidR="001F3755" w:rsidRPr="00E43EB8" w:rsidRDefault="001F3755" w:rsidP="00AF1E9D">
            <w:pPr>
              <w:pStyle w:val="rowtabella0"/>
              <w:rPr>
                <w:color w:val="002060"/>
              </w:rPr>
            </w:pPr>
            <w:r w:rsidRPr="00E43EB8">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163E7" w14:textId="77777777" w:rsidR="001F3755" w:rsidRPr="00E43EB8" w:rsidRDefault="001F3755" w:rsidP="00AF1E9D">
            <w:pPr>
              <w:pStyle w:val="rowtabella0"/>
              <w:rPr>
                <w:color w:val="002060"/>
              </w:rPr>
            </w:pPr>
            <w:r w:rsidRPr="00E43EB8">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28A1B" w14:textId="77777777" w:rsidR="001F3755" w:rsidRPr="00E43EB8" w:rsidRDefault="001F3755" w:rsidP="00AF1E9D">
            <w:pPr>
              <w:pStyle w:val="rowtabella0"/>
              <w:rPr>
                <w:color w:val="002060"/>
              </w:rPr>
            </w:pPr>
            <w:r w:rsidRPr="00E43EB8">
              <w:rPr>
                <w:color w:val="002060"/>
              </w:rPr>
              <w:t>VIA CORRADI</w:t>
            </w:r>
          </w:p>
        </w:tc>
      </w:tr>
    </w:tbl>
    <w:p w14:paraId="13E2410E" w14:textId="77777777" w:rsidR="001F3755" w:rsidRPr="006F3834" w:rsidRDefault="001F3755" w:rsidP="005907F8">
      <w:pPr>
        <w:pStyle w:val="breakline"/>
        <w:rPr>
          <w:rFonts w:eastAsiaTheme="minorEastAsia"/>
          <w:color w:val="002060"/>
        </w:rPr>
      </w:pPr>
    </w:p>
    <w:p w14:paraId="08965C14" w14:textId="77777777" w:rsidR="005907F8" w:rsidRPr="006F3834" w:rsidRDefault="005907F8" w:rsidP="005907F8">
      <w:pPr>
        <w:pStyle w:val="breakline"/>
        <w:rPr>
          <w:color w:val="002060"/>
        </w:rPr>
      </w:pPr>
    </w:p>
    <w:p w14:paraId="46D31566" w14:textId="2F1A1E2C" w:rsidR="005907F8" w:rsidRPr="006F3834" w:rsidRDefault="005907F8" w:rsidP="0010125C">
      <w:pPr>
        <w:pStyle w:val="titolocampionato0"/>
        <w:shd w:val="clear" w:color="auto" w:fill="CCCCCC"/>
        <w:spacing w:before="80" w:after="40"/>
        <w:rPr>
          <w:color w:val="002060"/>
        </w:rPr>
      </w:pPr>
      <w:r w:rsidRPr="006F3834">
        <w:rPr>
          <w:color w:val="002060"/>
        </w:rPr>
        <w:t>UNDER 19 CALCIO A 5 REGIONALE</w:t>
      </w:r>
    </w:p>
    <w:p w14:paraId="2AE8C0E6" w14:textId="77777777" w:rsidR="005907F8" w:rsidRPr="006F3834" w:rsidRDefault="005907F8" w:rsidP="005907F8">
      <w:pPr>
        <w:pStyle w:val="titoloprinc0"/>
        <w:rPr>
          <w:color w:val="002060"/>
        </w:rPr>
      </w:pPr>
      <w:r w:rsidRPr="006F3834">
        <w:rPr>
          <w:color w:val="002060"/>
        </w:rPr>
        <w:t>RISULTATI</w:t>
      </w:r>
    </w:p>
    <w:p w14:paraId="3E3CFF09" w14:textId="77777777" w:rsidR="005907F8" w:rsidRPr="006F3834" w:rsidRDefault="005907F8" w:rsidP="005907F8">
      <w:pPr>
        <w:pStyle w:val="breakline"/>
        <w:rPr>
          <w:color w:val="002060"/>
        </w:rPr>
      </w:pPr>
    </w:p>
    <w:p w14:paraId="4510E10C" w14:textId="77777777" w:rsidR="005907F8" w:rsidRPr="006F3834" w:rsidRDefault="005907F8" w:rsidP="005907F8">
      <w:pPr>
        <w:pStyle w:val="sottotitolocampionato10"/>
        <w:rPr>
          <w:color w:val="002060"/>
        </w:rPr>
      </w:pPr>
      <w:r w:rsidRPr="006F3834">
        <w:rPr>
          <w:color w:val="002060"/>
        </w:rPr>
        <w:t>RISULTATI UFFICIALI GARE DEL 16/03/2024</w:t>
      </w:r>
    </w:p>
    <w:p w14:paraId="2D190177" w14:textId="77777777" w:rsidR="00C40075" w:rsidRPr="00C40075" w:rsidRDefault="00C40075" w:rsidP="00C40075">
      <w:pPr>
        <w:pStyle w:val="sottotitolocampionato20"/>
        <w:spacing w:before="0" w:beforeAutospacing="0" w:after="0" w:afterAutospacing="0"/>
        <w:rPr>
          <w:rFonts w:ascii="Arial" w:hAnsi="Arial" w:cs="Arial"/>
          <w:color w:val="002060"/>
          <w:sz w:val="20"/>
          <w:szCs w:val="20"/>
        </w:rPr>
      </w:pPr>
      <w:r w:rsidRPr="00C40075">
        <w:rPr>
          <w:rFonts w:ascii="Arial" w:hAnsi="Arial" w:cs="Arial"/>
          <w:color w:val="002060"/>
          <w:sz w:val="20"/>
          <w:szCs w:val="20"/>
        </w:rPr>
        <w:t>Si trascrivono qui di seguito i risultati ufficiali delle gare disputate</w:t>
      </w:r>
    </w:p>
    <w:p w14:paraId="2D2BB8E6" w14:textId="77777777" w:rsidR="005907F8" w:rsidRPr="006F3834" w:rsidRDefault="005907F8" w:rsidP="005907F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07F8" w:rsidRPr="006F3834" w14:paraId="33DD5438" w14:textId="77777777" w:rsidTr="00C857F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07F8" w:rsidRPr="006F3834" w14:paraId="0273336F" w14:textId="77777777" w:rsidTr="00C857F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107C1" w14:textId="77777777" w:rsidR="005907F8" w:rsidRPr="006F3834" w:rsidRDefault="005907F8" w:rsidP="00C857F2">
                  <w:pPr>
                    <w:pStyle w:val="headertabella0"/>
                    <w:rPr>
                      <w:color w:val="002060"/>
                    </w:rPr>
                  </w:pPr>
                  <w:r w:rsidRPr="006F3834">
                    <w:rPr>
                      <w:color w:val="002060"/>
                    </w:rPr>
                    <w:t>GIRONE A - 9 Giornata - R</w:t>
                  </w:r>
                </w:p>
              </w:tc>
            </w:tr>
            <w:tr w:rsidR="005907F8" w:rsidRPr="006F3834" w14:paraId="59D8A862" w14:textId="77777777" w:rsidTr="00C857F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88E545" w14:textId="77777777" w:rsidR="005907F8" w:rsidRPr="006F3834" w:rsidRDefault="005907F8" w:rsidP="00C857F2">
                  <w:pPr>
                    <w:pStyle w:val="rowtabella0"/>
                    <w:rPr>
                      <w:color w:val="002060"/>
                    </w:rPr>
                  </w:pPr>
                  <w:r w:rsidRPr="006F3834">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05307" w14:textId="77777777" w:rsidR="005907F8" w:rsidRPr="006F3834" w:rsidRDefault="005907F8" w:rsidP="00C857F2">
                  <w:pPr>
                    <w:pStyle w:val="rowtabella0"/>
                    <w:rPr>
                      <w:color w:val="002060"/>
                    </w:rPr>
                  </w:pPr>
                  <w:r w:rsidRPr="006F3834">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0E25A0" w14:textId="77777777" w:rsidR="005907F8" w:rsidRPr="006F3834" w:rsidRDefault="005907F8" w:rsidP="00C857F2">
                  <w:pPr>
                    <w:pStyle w:val="rowtabella0"/>
                    <w:jc w:val="center"/>
                    <w:rPr>
                      <w:color w:val="002060"/>
                    </w:rPr>
                  </w:pPr>
                  <w:r w:rsidRPr="006F3834">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62079" w14:textId="77777777" w:rsidR="005907F8" w:rsidRPr="006F3834" w:rsidRDefault="005907F8" w:rsidP="00C857F2">
                  <w:pPr>
                    <w:pStyle w:val="rowtabella0"/>
                    <w:jc w:val="center"/>
                    <w:rPr>
                      <w:color w:val="002060"/>
                    </w:rPr>
                  </w:pPr>
                  <w:r w:rsidRPr="006F3834">
                    <w:rPr>
                      <w:color w:val="002060"/>
                    </w:rPr>
                    <w:t> </w:t>
                  </w:r>
                </w:p>
              </w:tc>
            </w:tr>
            <w:tr w:rsidR="005907F8" w:rsidRPr="006F3834" w14:paraId="5111E938"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C09D0D" w14:textId="77777777" w:rsidR="005907F8" w:rsidRPr="006F3834" w:rsidRDefault="005907F8" w:rsidP="00C857F2">
                  <w:pPr>
                    <w:pStyle w:val="rowtabella0"/>
                    <w:rPr>
                      <w:color w:val="002060"/>
                    </w:rPr>
                  </w:pPr>
                  <w:r w:rsidRPr="006F3834">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55F9AD" w14:textId="77777777" w:rsidR="005907F8" w:rsidRPr="006F3834" w:rsidRDefault="005907F8" w:rsidP="00C857F2">
                  <w:pPr>
                    <w:pStyle w:val="rowtabella0"/>
                    <w:rPr>
                      <w:color w:val="002060"/>
                    </w:rPr>
                  </w:pPr>
                  <w:r w:rsidRPr="006F3834">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5848A5" w14:textId="77777777" w:rsidR="005907F8" w:rsidRPr="006F3834" w:rsidRDefault="005907F8" w:rsidP="00C857F2">
                  <w:pPr>
                    <w:pStyle w:val="rowtabella0"/>
                    <w:jc w:val="center"/>
                    <w:rPr>
                      <w:color w:val="002060"/>
                    </w:rPr>
                  </w:pPr>
                  <w:r w:rsidRPr="006F3834">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E7EA3C" w14:textId="77777777" w:rsidR="005907F8" w:rsidRPr="006F3834" w:rsidRDefault="005907F8" w:rsidP="00C857F2">
                  <w:pPr>
                    <w:pStyle w:val="rowtabella0"/>
                    <w:jc w:val="center"/>
                    <w:rPr>
                      <w:color w:val="002060"/>
                    </w:rPr>
                  </w:pPr>
                  <w:r w:rsidRPr="006F3834">
                    <w:rPr>
                      <w:color w:val="002060"/>
                    </w:rPr>
                    <w:t> </w:t>
                  </w:r>
                </w:p>
              </w:tc>
            </w:tr>
            <w:tr w:rsidR="005907F8" w:rsidRPr="006F3834" w14:paraId="303758D1"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2CF910" w14:textId="77777777" w:rsidR="005907F8" w:rsidRPr="006F3834" w:rsidRDefault="005907F8" w:rsidP="00C857F2">
                  <w:pPr>
                    <w:pStyle w:val="rowtabella0"/>
                    <w:rPr>
                      <w:color w:val="002060"/>
                    </w:rPr>
                  </w:pPr>
                  <w:r w:rsidRPr="006F3834">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5BADFB" w14:textId="77777777" w:rsidR="005907F8" w:rsidRPr="006F3834" w:rsidRDefault="005907F8" w:rsidP="00C857F2">
                  <w:pPr>
                    <w:pStyle w:val="rowtabella0"/>
                    <w:rPr>
                      <w:color w:val="002060"/>
                    </w:rPr>
                  </w:pPr>
                  <w:r w:rsidRPr="006F3834">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2E67D9" w14:textId="77777777" w:rsidR="005907F8" w:rsidRPr="006F3834" w:rsidRDefault="005907F8" w:rsidP="00C857F2">
                  <w:pPr>
                    <w:pStyle w:val="rowtabella0"/>
                    <w:jc w:val="center"/>
                    <w:rPr>
                      <w:color w:val="002060"/>
                    </w:rPr>
                  </w:pPr>
                  <w:r w:rsidRPr="006F3834">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52DEBA" w14:textId="77777777" w:rsidR="005907F8" w:rsidRPr="006F3834" w:rsidRDefault="005907F8" w:rsidP="00C857F2">
                  <w:pPr>
                    <w:pStyle w:val="rowtabella0"/>
                    <w:jc w:val="center"/>
                    <w:rPr>
                      <w:color w:val="002060"/>
                    </w:rPr>
                  </w:pPr>
                  <w:r w:rsidRPr="006F3834">
                    <w:rPr>
                      <w:color w:val="002060"/>
                    </w:rPr>
                    <w:t> </w:t>
                  </w:r>
                </w:p>
              </w:tc>
            </w:tr>
            <w:tr w:rsidR="005907F8" w:rsidRPr="006F3834" w14:paraId="49E76585"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571C32" w14:textId="77777777" w:rsidR="005907F8" w:rsidRPr="006F3834" w:rsidRDefault="005907F8" w:rsidP="00C857F2">
                  <w:pPr>
                    <w:pStyle w:val="rowtabella0"/>
                    <w:rPr>
                      <w:color w:val="002060"/>
                    </w:rPr>
                  </w:pPr>
                  <w:r w:rsidRPr="006F3834">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E194EF" w14:textId="77777777" w:rsidR="005907F8" w:rsidRPr="006F3834" w:rsidRDefault="005907F8" w:rsidP="00C857F2">
                  <w:pPr>
                    <w:pStyle w:val="rowtabella0"/>
                    <w:rPr>
                      <w:color w:val="002060"/>
                    </w:rPr>
                  </w:pPr>
                  <w:r w:rsidRPr="006F3834">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1B8ECE" w14:textId="77777777" w:rsidR="005907F8" w:rsidRPr="006F3834" w:rsidRDefault="005907F8" w:rsidP="00C857F2">
                  <w:pPr>
                    <w:pStyle w:val="rowtabella0"/>
                    <w:jc w:val="center"/>
                    <w:rPr>
                      <w:color w:val="002060"/>
                    </w:rPr>
                  </w:pPr>
                  <w:r w:rsidRPr="006F3834">
                    <w:rPr>
                      <w:color w:val="002060"/>
                    </w:rPr>
                    <w:t>7 - 8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4269F2" w14:textId="77777777" w:rsidR="005907F8" w:rsidRPr="006F3834" w:rsidRDefault="005907F8" w:rsidP="00C857F2">
                  <w:pPr>
                    <w:pStyle w:val="rowtabella0"/>
                    <w:jc w:val="center"/>
                    <w:rPr>
                      <w:color w:val="002060"/>
                    </w:rPr>
                  </w:pPr>
                  <w:r w:rsidRPr="006F3834">
                    <w:rPr>
                      <w:color w:val="002060"/>
                    </w:rPr>
                    <w:t> </w:t>
                  </w:r>
                </w:p>
              </w:tc>
            </w:tr>
            <w:tr w:rsidR="005907F8" w:rsidRPr="006F3834" w14:paraId="3DA299A3"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2E7BDA" w14:textId="77777777" w:rsidR="005907F8" w:rsidRPr="006F3834" w:rsidRDefault="005907F8" w:rsidP="00C857F2">
                  <w:pPr>
                    <w:pStyle w:val="rowtabella0"/>
                    <w:rPr>
                      <w:color w:val="002060"/>
                    </w:rPr>
                  </w:pPr>
                  <w:r w:rsidRPr="006F3834">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52408D" w14:textId="77777777" w:rsidR="005907F8" w:rsidRPr="006F3834" w:rsidRDefault="005907F8" w:rsidP="00C857F2">
                  <w:pPr>
                    <w:pStyle w:val="rowtabella0"/>
                    <w:rPr>
                      <w:color w:val="002060"/>
                    </w:rPr>
                  </w:pPr>
                  <w:r w:rsidRPr="006F3834">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831957" w14:textId="77777777" w:rsidR="005907F8" w:rsidRPr="006F3834" w:rsidRDefault="005907F8" w:rsidP="00C857F2">
                  <w:pPr>
                    <w:pStyle w:val="rowtabella0"/>
                    <w:jc w:val="center"/>
                    <w:rPr>
                      <w:color w:val="002060"/>
                    </w:rPr>
                  </w:pPr>
                  <w:r w:rsidRPr="006F383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7020AE" w14:textId="77777777" w:rsidR="005907F8" w:rsidRPr="006F3834" w:rsidRDefault="005907F8" w:rsidP="00C857F2">
                  <w:pPr>
                    <w:pStyle w:val="rowtabella0"/>
                    <w:jc w:val="center"/>
                    <w:rPr>
                      <w:color w:val="002060"/>
                    </w:rPr>
                  </w:pPr>
                  <w:r w:rsidRPr="006F3834">
                    <w:rPr>
                      <w:color w:val="002060"/>
                    </w:rPr>
                    <w:t> </w:t>
                  </w:r>
                </w:p>
              </w:tc>
            </w:tr>
            <w:tr w:rsidR="005907F8" w:rsidRPr="006F3834" w14:paraId="7B5FFE52" w14:textId="77777777" w:rsidTr="00C857F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ECE7AB" w14:textId="77777777" w:rsidR="005907F8" w:rsidRPr="006F3834" w:rsidRDefault="005907F8" w:rsidP="00C857F2">
                  <w:pPr>
                    <w:pStyle w:val="rowtabella0"/>
                    <w:rPr>
                      <w:color w:val="002060"/>
                    </w:rPr>
                  </w:pPr>
                  <w:r w:rsidRPr="006F3834">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8062B7" w14:textId="77777777" w:rsidR="005907F8" w:rsidRPr="006F3834" w:rsidRDefault="005907F8" w:rsidP="00C857F2">
                  <w:pPr>
                    <w:pStyle w:val="rowtabella0"/>
                    <w:rPr>
                      <w:color w:val="002060"/>
                    </w:rPr>
                  </w:pPr>
                  <w:r w:rsidRPr="006F3834">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57C6EC" w14:textId="77777777" w:rsidR="005907F8" w:rsidRPr="006F3834" w:rsidRDefault="005907F8" w:rsidP="00C857F2">
                  <w:pPr>
                    <w:pStyle w:val="rowtabella0"/>
                    <w:jc w:val="center"/>
                    <w:rPr>
                      <w:color w:val="002060"/>
                    </w:rPr>
                  </w:pPr>
                  <w:r w:rsidRPr="006F3834">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77074E" w14:textId="77777777" w:rsidR="005907F8" w:rsidRPr="006F3834" w:rsidRDefault="005907F8" w:rsidP="00C857F2">
                  <w:pPr>
                    <w:pStyle w:val="rowtabella0"/>
                    <w:jc w:val="center"/>
                    <w:rPr>
                      <w:color w:val="002060"/>
                    </w:rPr>
                  </w:pPr>
                  <w:r w:rsidRPr="006F3834">
                    <w:rPr>
                      <w:color w:val="002060"/>
                    </w:rPr>
                    <w:t> </w:t>
                  </w:r>
                </w:p>
              </w:tc>
            </w:tr>
            <w:tr w:rsidR="005907F8" w:rsidRPr="006F3834" w14:paraId="37E9357B" w14:textId="77777777" w:rsidTr="00C857F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AC7877" w14:textId="77777777" w:rsidR="005907F8" w:rsidRPr="006F3834" w:rsidRDefault="005907F8" w:rsidP="00C857F2">
                  <w:pPr>
                    <w:pStyle w:val="rowtabella0"/>
                    <w:rPr>
                      <w:color w:val="002060"/>
                    </w:rPr>
                  </w:pPr>
                  <w:r w:rsidRPr="006F3834">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63DA0" w14:textId="77777777" w:rsidR="005907F8" w:rsidRPr="006F3834" w:rsidRDefault="005907F8" w:rsidP="00C857F2">
                  <w:pPr>
                    <w:pStyle w:val="rowtabella0"/>
                    <w:rPr>
                      <w:color w:val="002060"/>
                    </w:rPr>
                  </w:pPr>
                  <w:r w:rsidRPr="006F3834">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71F81" w14:textId="77777777" w:rsidR="005907F8" w:rsidRPr="006F3834" w:rsidRDefault="005907F8" w:rsidP="00C857F2">
                  <w:pPr>
                    <w:pStyle w:val="rowtabella0"/>
                    <w:jc w:val="center"/>
                    <w:rPr>
                      <w:color w:val="002060"/>
                    </w:rPr>
                  </w:pPr>
                  <w:r w:rsidRPr="006F3834">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085C8" w14:textId="77777777" w:rsidR="005907F8" w:rsidRPr="006F3834" w:rsidRDefault="005907F8" w:rsidP="00C857F2">
                  <w:pPr>
                    <w:pStyle w:val="rowtabella0"/>
                    <w:jc w:val="center"/>
                    <w:rPr>
                      <w:color w:val="002060"/>
                    </w:rPr>
                  </w:pPr>
                  <w:r w:rsidRPr="006F3834">
                    <w:rPr>
                      <w:color w:val="002060"/>
                    </w:rPr>
                    <w:t> </w:t>
                  </w:r>
                </w:p>
              </w:tc>
            </w:tr>
          </w:tbl>
          <w:p w14:paraId="08B571D9" w14:textId="77777777" w:rsidR="005907F8" w:rsidRPr="006F3834" w:rsidRDefault="005907F8" w:rsidP="00C857F2">
            <w:pPr>
              <w:rPr>
                <w:color w:val="002060"/>
              </w:rPr>
            </w:pPr>
          </w:p>
        </w:tc>
      </w:tr>
    </w:tbl>
    <w:p w14:paraId="4CF4BFA2" w14:textId="77777777" w:rsidR="005907F8" w:rsidRPr="006F3834" w:rsidRDefault="005907F8" w:rsidP="005907F8">
      <w:pPr>
        <w:pStyle w:val="breakline"/>
        <w:rPr>
          <w:rFonts w:eastAsiaTheme="minorEastAsia"/>
          <w:color w:val="002060"/>
        </w:rPr>
      </w:pPr>
    </w:p>
    <w:p w14:paraId="64689B24" w14:textId="77777777" w:rsidR="005907F8" w:rsidRPr="006F3834" w:rsidRDefault="005907F8" w:rsidP="005907F8">
      <w:pPr>
        <w:pStyle w:val="breakline"/>
        <w:rPr>
          <w:color w:val="002060"/>
        </w:rPr>
      </w:pPr>
    </w:p>
    <w:p w14:paraId="1C14A67F" w14:textId="77777777" w:rsidR="005907F8" w:rsidRPr="006F3834" w:rsidRDefault="005907F8" w:rsidP="005907F8">
      <w:pPr>
        <w:pStyle w:val="titoloprinc0"/>
        <w:rPr>
          <w:color w:val="002060"/>
        </w:rPr>
      </w:pPr>
      <w:r w:rsidRPr="006F3834">
        <w:rPr>
          <w:color w:val="002060"/>
        </w:rPr>
        <w:t>GIUDICE SPORTIVO</w:t>
      </w:r>
    </w:p>
    <w:p w14:paraId="5F44179F" w14:textId="193481E1" w:rsidR="005907F8" w:rsidRPr="006F3834" w:rsidRDefault="005907F8" w:rsidP="005907F8">
      <w:pPr>
        <w:pStyle w:val="diffida"/>
        <w:rPr>
          <w:color w:val="002060"/>
        </w:rPr>
      </w:pPr>
      <w:r w:rsidRPr="006F3834">
        <w:rPr>
          <w:color w:val="002060"/>
        </w:rPr>
        <w:t xml:space="preserve">Il Giudice Sportivo Avv. Agnese Lazzaretti, con l'assistenza del segretario Angelo Castellana, nella seduta del </w:t>
      </w:r>
      <w:r w:rsidR="006347E0">
        <w:rPr>
          <w:color w:val="002060"/>
        </w:rPr>
        <w:t>20</w:t>
      </w:r>
      <w:r w:rsidRPr="006F3834">
        <w:rPr>
          <w:color w:val="002060"/>
        </w:rPr>
        <w:t>/03/2024, ha adottato le decisioni che di seguito integralmente si riportano:</w:t>
      </w:r>
    </w:p>
    <w:p w14:paraId="524B2586" w14:textId="77777777" w:rsidR="005907F8" w:rsidRPr="006F3834" w:rsidRDefault="005907F8" w:rsidP="005907F8">
      <w:pPr>
        <w:pStyle w:val="titolo10"/>
        <w:rPr>
          <w:color w:val="002060"/>
        </w:rPr>
      </w:pPr>
      <w:r w:rsidRPr="006F3834">
        <w:rPr>
          <w:color w:val="002060"/>
        </w:rPr>
        <w:t xml:space="preserve">GARE DEL 16/ 3/2024 </w:t>
      </w:r>
    </w:p>
    <w:p w14:paraId="27EB5BB3" w14:textId="77777777" w:rsidR="005907F8" w:rsidRPr="006F3834" w:rsidRDefault="005907F8" w:rsidP="005907F8">
      <w:pPr>
        <w:pStyle w:val="titolo7a"/>
        <w:rPr>
          <w:color w:val="002060"/>
        </w:rPr>
      </w:pPr>
      <w:r w:rsidRPr="006F3834">
        <w:rPr>
          <w:color w:val="002060"/>
        </w:rPr>
        <w:t xml:space="preserve">PROVVEDIMENTI DISCIPLINARI </w:t>
      </w:r>
    </w:p>
    <w:p w14:paraId="0B29A996" w14:textId="77777777" w:rsidR="005907F8" w:rsidRPr="006F3834" w:rsidRDefault="005907F8" w:rsidP="005907F8">
      <w:pPr>
        <w:pStyle w:val="titolo7b0"/>
        <w:rPr>
          <w:color w:val="002060"/>
        </w:rPr>
      </w:pPr>
      <w:r w:rsidRPr="006F3834">
        <w:rPr>
          <w:color w:val="002060"/>
        </w:rPr>
        <w:t xml:space="preserve">In base alle risultanze degli atti ufficiali sono state deliberate le seguenti sanzioni disciplinari. </w:t>
      </w:r>
    </w:p>
    <w:p w14:paraId="585BA4E0" w14:textId="77777777" w:rsidR="005907F8" w:rsidRPr="006F3834" w:rsidRDefault="005907F8" w:rsidP="005907F8">
      <w:pPr>
        <w:pStyle w:val="titolo30"/>
        <w:rPr>
          <w:color w:val="002060"/>
        </w:rPr>
      </w:pPr>
      <w:r w:rsidRPr="006F3834">
        <w:rPr>
          <w:color w:val="002060"/>
        </w:rPr>
        <w:t xml:space="preserve">DIRIGENTI </w:t>
      </w:r>
    </w:p>
    <w:p w14:paraId="4ED106DB" w14:textId="77777777" w:rsidR="005907F8" w:rsidRPr="006F3834" w:rsidRDefault="005907F8" w:rsidP="005907F8">
      <w:pPr>
        <w:pStyle w:val="titolo20"/>
        <w:rPr>
          <w:color w:val="002060"/>
        </w:rPr>
      </w:pPr>
      <w:r w:rsidRPr="006F383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7FFD0826" w14:textId="77777777" w:rsidTr="00C857F2">
        <w:tc>
          <w:tcPr>
            <w:tcW w:w="2200" w:type="dxa"/>
            <w:tcMar>
              <w:top w:w="20" w:type="dxa"/>
              <w:left w:w="20" w:type="dxa"/>
              <w:bottom w:w="20" w:type="dxa"/>
              <w:right w:w="20" w:type="dxa"/>
            </w:tcMar>
            <w:vAlign w:val="center"/>
            <w:hideMark/>
          </w:tcPr>
          <w:p w14:paraId="4400E576" w14:textId="77777777" w:rsidR="005907F8" w:rsidRPr="006F3834" w:rsidRDefault="005907F8" w:rsidP="00C857F2">
            <w:pPr>
              <w:pStyle w:val="movimento"/>
              <w:rPr>
                <w:color w:val="002060"/>
              </w:rPr>
            </w:pPr>
            <w:r w:rsidRPr="006F3834">
              <w:rPr>
                <w:color w:val="002060"/>
              </w:rPr>
              <w:t>CALUSSI LORENZO</w:t>
            </w:r>
          </w:p>
        </w:tc>
        <w:tc>
          <w:tcPr>
            <w:tcW w:w="2200" w:type="dxa"/>
            <w:tcMar>
              <w:top w:w="20" w:type="dxa"/>
              <w:left w:w="20" w:type="dxa"/>
              <w:bottom w:w="20" w:type="dxa"/>
              <w:right w:w="20" w:type="dxa"/>
            </w:tcMar>
            <w:vAlign w:val="center"/>
            <w:hideMark/>
          </w:tcPr>
          <w:p w14:paraId="716FBAE7" w14:textId="77777777" w:rsidR="005907F8" w:rsidRPr="006F3834" w:rsidRDefault="005907F8" w:rsidP="00C857F2">
            <w:pPr>
              <w:pStyle w:val="movimento2"/>
              <w:rPr>
                <w:color w:val="002060"/>
              </w:rPr>
            </w:pPr>
            <w:r w:rsidRPr="006F3834">
              <w:rPr>
                <w:color w:val="002060"/>
              </w:rPr>
              <w:t xml:space="preserve">(REAL FABRIANO) </w:t>
            </w:r>
          </w:p>
        </w:tc>
        <w:tc>
          <w:tcPr>
            <w:tcW w:w="800" w:type="dxa"/>
            <w:tcMar>
              <w:top w:w="20" w:type="dxa"/>
              <w:left w:w="20" w:type="dxa"/>
              <w:bottom w:w="20" w:type="dxa"/>
              <w:right w:w="20" w:type="dxa"/>
            </w:tcMar>
            <w:vAlign w:val="center"/>
            <w:hideMark/>
          </w:tcPr>
          <w:p w14:paraId="6662245B"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E199B63"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76B0720" w14:textId="77777777" w:rsidR="005907F8" w:rsidRPr="006F3834" w:rsidRDefault="005907F8" w:rsidP="00C857F2">
            <w:pPr>
              <w:pStyle w:val="movimento2"/>
              <w:rPr>
                <w:color w:val="002060"/>
              </w:rPr>
            </w:pPr>
            <w:r w:rsidRPr="006F3834">
              <w:rPr>
                <w:color w:val="002060"/>
              </w:rPr>
              <w:t> </w:t>
            </w:r>
          </w:p>
        </w:tc>
      </w:tr>
    </w:tbl>
    <w:p w14:paraId="292E9C7B" w14:textId="77777777" w:rsidR="005907F8" w:rsidRPr="006F3834" w:rsidRDefault="005907F8" w:rsidP="005907F8">
      <w:pPr>
        <w:pStyle w:val="titolo30"/>
        <w:rPr>
          <w:rFonts w:eastAsiaTheme="minorEastAsia"/>
          <w:color w:val="002060"/>
        </w:rPr>
      </w:pPr>
      <w:r w:rsidRPr="006F3834">
        <w:rPr>
          <w:color w:val="002060"/>
        </w:rPr>
        <w:t xml:space="preserve">ALLENATORI </w:t>
      </w:r>
    </w:p>
    <w:p w14:paraId="7C35EC21" w14:textId="77777777" w:rsidR="005907F8" w:rsidRPr="006F3834" w:rsidRDefault="005907F8" w:rsidP="005907F8">
      <w:pPr>
        <w:pStyle w:val="titolo20"/>
        <w:rPr>
          <w:color w:val="002060"/>
        </w:rPr>
      </w:pPr>
      <w:r w:rsidRPr="006F383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2B4832FC" w14:textId="77777777" w:rsidTr="00C857F2">
        <w:tc>
          <w:tcPr>
            <w:tcW w:w="2200" w:type="dxa"/>
            <w:tcMar>
              <w:top w:w="20" w:type="dxa"/>
              <w:left w:w="20" w:type="dxa"/>
              <w:bottom w:w="20" w:type="dxa"/>
              <w:right w:w="20" w:type="dxa"/>
            </w:tcMar>
            <w:vAlign w:val="center"/>
            <w:hideMark/>
          </w:tcPr>
          <w:p w14:paraId="3BB098D6" w14:textId="77777777" w:rsidR="005907F8" w:rsidRPr="006F3834" w:rsidRDefault="005907F8" w:rsidP="00C857F2">
            <w:pPr>
              <w:pStyle w:val="movimento"/>
              <w:rPr>
                <w:color w:val="002060"/>
              </w:rPr>
            </w:pPr>
            <w:r w:rsidRPr="006F3834">
              <w:rPr>
                <w:color w:val="002060"/>
              </w:rPr>
              <w:t>VITALINO BENIAMINO</w:t>
            </w:r>
          </w:p>
        </w:tc>
        <w:tc>
          <w:tcPr>
            <w:tcW w:w="2200" w:type="dxa"/>
            <w:tcMar>
              <w:top w:w="20" w:type="dxa"/>
              <w:left w:w="20" w:type="dxa"/>
              <w:bottom w:w="20" w:type="dxa"/>
              <w:right w:w="20" w:type="dxa"/>
            </w:tcMar>
            <w:vAlign w:val="center"/>
            <w:hideMark/>
          </w:tcPr>
          <w:p w14:paraId="00E4247C" w14:textId="77777777" w:rsidR="005907F8" w:rsidRPr="006F3834" w:rsidRDefault="005907F8" w:rsidP="00C857F2">
            <w:pPr>
              <w:pStyle w:val="movimento2"/>
              <w:rPr>
                <w:color w:val="002060"/>
              </w:rPr>
            </w:pPr>
            <w:r w:rsidRPr="006F3834">
              <w:rPr>
                <w:color w:val="002060"/>
              </w:rPr>
              <w:t xml:space="preserve">(OSIMO FIVE) </w:t>
            </w:r>
          </w:p>
        </w:tc>
        <w:tc>
          <w:tcPr>
            <w:tcW w:w="800" w:type="dxa"/>
            <w:tcMar>
              <w:top w:w="20" w:type="dxa"/>
              <w:left w:w="20" w:type="dxa"/>
              <w:bottom w:w="20" w:type="dxa"/>
              <w:right w:w="20" w:type="dxa"/>
            </w:tcMar>
            <w:vAlign w:val="center"/>
            <w:hideMark/>
          </w:tcPr>
          <w:p w14:paraId="4B585B40"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7B1748E"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0DD12369" w14:textId="77777777" w:rsidR="005907F8" w:rsidRPr="006F3834" w:rsidRDefault="005907F8" w:rsidP="00C857F2">
            <w:pPr>
              <w:pStyle w:val="movimento2"/>
              <w:rPr>
                <w:color w:val="002060"/>
              </w:rPr>
            </w:pPr>
            <w:r w:rsidRPr="006F3834">
              <w:rPr>
                <w:color w:val="002060"/>
              </w:rPr>
              <w:t> </w:t>
            </w:r>
          </w:p>
        </w:tc>
      </w:tr>
    </w:tbl>
    <w:p w14:paraId="0BD8BE19" w14:textId="77777777" w:rsidR="005907F8" w:rsidRPr="006F3834" w:rsidRDefault="005907F8" w:rsidP="005907F8">
      <w:pPr>
        <w:pStyle w:val="titolo20"/>
        <w:rPr>
          <w:rFonts w:eastAsiaTheme="minorEastAsia"/>
          <w:color w:val="002060"/>
        </w:rPr>
      </w:pPr>
      <w:r w:rsidRPr="006F383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5260DDC3" w14:textId="77777777" w:rsidTr="00C857F2">
        <w:tc>
          <w:tcPr>
            <w:tcW w:w="2200" w:type="dxa"/>
            <w:tcMar>
              <w:top w:w="20" w:type="dxa"/>
              <w:left w:w="20" w:type="dxa"/>
              <w:bottom w:w="20" w:type="dxa"/>
              <w:right w:w="20" w:type="dxa"/>
            </w:tcMar>
            <w:vAlign w:val="center"/>
            <w:hideMark/>
          </w:tcPr>
          <w:p w14:paraId="150182AD" w14:textId="77777777" w:rsidR="005907F8" w:rsidRPr="006F3834" w:rsidRDefault="005907F8" w:rsidP="00C857F2">
            <w:pPr>
              <w:pStyle w:val="movimento"/>
              <w:rPr>
                <w:color w:val="002060"/>
              </w:rPr>
            </w:pPr>
            <w:r w:rsidRPr="006F3834">
              <w:rPr>
                <w:color w:val="002060"/>
              </w:rPr>
              <w:t>FALCIONI GIOVANNI</w:t>
            </w:r>
          </w:p>
        </w:tc>
        <w:tc>
          <w:tcPr>
            <w:tcW w:w="2200" w:type="dxa"/>
            <w:tcMar>
              <w:top w:w="20" w:type="dxa"/>
              <w:left w:w="20" w:type="dxa"/>
              <w:bottom w:w="20" w:type="dxa"/>
              <w:right w:w="20" w:type="dxa"/>
            </w:tcMar>
            <w:vAlign w:val="center"/>
            <w:hideMark/>
          </w:tcPr>
          <w:p w14:paraId="75FEE629" w14:textId="77777777" w:rsidR="005907F8" w:rsidRPr="006F3834" w:rsidRDefault="005907F8" w:rsidP="00C857F2">
            <w:pPr>
              <w:pStyle w:val="movimento2"/>
              <w:rPr>
                <w:color w:val="002060"/>
              </w:rPr>
            </w:pPr>
            <w:r w:rsidRPr="006F3834">
              <w:rPr>
                <w:color w:val="002060"/>
              </w:rPr>
              <w:t xml:space="preserve">(CARISSIMI 2016) </w:t>
            </w:r>
          </w:p>
        </w:tc>
        <w:tc>
          <w:tcPr>
            <w:tcW w:w="800" w:type="dxa"/>
            <w:tcMar>
              <w:top w:w="20" w:type="dxa"/>
              <w:left w:w="20" w:type="dxa"/>
              <w:bottom w:w="20" w:type="dxa"/>
              <w:right w:w="20" w:type="dxa"/>
            </w:tcMar>
            <w:vAlign w:val="center"/>
            <w:hideMark/>
          </w:tcPr>
          <w:p w14:paraId="4ED09F64"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47F99C5"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E3AD743" w14:textId="77777777" w:rsidR="005907F8" w:rsidRPr="006F3834" w:rsidRDefault="005907F8" w:rsidP="00C857F2">
            <w:pPr>
              <w:pStyle w:val="movimento2"/>
              <w:rPr>
                <w:color w:val="002060"/>
              </w:rPr>
            </w:pPr>
            <w:r w:rsidRPr="006F3834">
              <w:rPr>
                <w:color w:val="002060"/>
              </w:rPr>
              <w:t> </w:t>
            </w:r>
          </w:p>
        </w:tc>
      </w:tr>
    </w:tbl>
    <w:p w14:paraId="6928530F" w14:textId="77777777" w:rsidR="005907F8" w:rsidRPr="006F3834" w:rsidRDefault="005907F8" w:rsidP="005907F8">
      <w:pPr>
        <w:pStyle w:val="titolo30"/>
        <w:rPr>
          <w:rFonts w:eastAsiaTheme="minorEastAsia"/>
          <w:color w:val="002060"/>
        </w:rPr>
      </w:pPr>
      <w:r w:rsidRPr="006F3834">
        <w:rPr>
          <w:color w:val="002060"/>
        </w:rPr>
        <w:t xml:space="preserve">CALCIATORI ESPULSI </w:t>
      </w:r>
    </w:p>
    <w:p w14:paraId="4B0762C1" w14:textId="77777777" w:rsidR="005907F8" w:rsidRPr="006F3834" w:rsidRDefault="005907F8" w:rsidP="005907F8">
      <w:pPr>
        <w:pStyle w:val="titolo20"/>
        <w:rPr>
          <w:color w:val="002060"/>
        </w:rPr>
      </w:pPr>
      <w:r w:rsidRPr="006F383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6ECC06B9" w14:textId="77777777" w:rsidTr="00C857F2">
        <w:tc>
          <w:tcPr>
            <w:tcW w:w="2200" w:type="dxa"/>
            <w:tcMar>
              <w:top w:w="20" w:type="dxa"/>
              <w:left w:w="20" w:type="dxa"/>
              <w:bottom w:w="20" w:type="dxa"/>
              <w:right w:w="20" w:type="dxa"/>
            </w:tcMar>
            <w:vAlign w:val="center"/>
            <w:hideMark/>
          </w:tcPr>
          <w:p w14:paraId="75646D10" w14:textId="77777777" w:rsidR="005907F8" w:rsidRPr="006F3834" w:rsidRDefault="005907F8" w:rsidP="00C857F2">
            <w:pPr>
              <w:pStyle w:val="movimento"/>
              <w:rPr>
                <w:color w:val="002060"/>
              </w:rPr>
            </w:pPr>
            <w:r w:rsidRPr="006F3834">
              <w:rPr>
                <w:color w:val="002060"/>
              </w:rPr>
              <w:lastRenderedPageBreak/>
              <w:t>GIACOMELLI MATTEO</w:t>
            </w:r>
          </w:p>
        </w:tc>
        <w:tc>
          <w:tcPr>
            <w:tcW w:w="2200" w:type="dxa"/>
            <w:tcMar>
              <w:top w:w="20" w:type="dxa"/>
              <w:left w:w="20" w:type="dxa"/>
              <w:bottom w:w="20" w:type="dxa"/>
              <w:right w:w="20" w:type="dxa"/>
            </w:tcMar>
            <w:vAlign w:val="center"/>
            <w:hideMark/>
          </w:tcPr>
          <w:p w14:paraId="28B8EEAF" w14:textId="77777777" w:rsidR="005907F8" w:rsidRPr="006F3834" w:rsidRDefault="005907F8" w:rsidP="00C857F2">
            <w:pPr>
              <w:pStyle w:val="movimento2"/>
              <w:rPr>
                <w:color w:val="002060"/>
              </w:rPr>
            </w:pPr>
            <w:r w:rsidRPr="006F3834">
              <w:rPr>
                <w:color w:val="002060"/>
              </w:rPr>
              <w:t xml:space="preserve">(MONTELUPONE CALCIO A 5) </w:t>
            </w:r>
          </w:p>
        </w:tc>
        <w:tc>
          <w:tcPr>
            <w:tcW w:w="800" w:type="dxa"/>
            <w:tcMar>
              <w:top w:w="20" w:type="dxa"/>
              <w:left w:w="20" w:type="dxa"/>
              <w:bottom w:w="20" w:type="dxa"/>
              <w:right w:w="20" w:type="dxa"/>
            </w:tcMar>
            <w:vAlign w:val="center"/>
            <w:hideMark/>
          </w:tcPr>
          <w:p w14:paraId="59A96A64"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3636EB8" w14:textId="77777777" w:rsidR="005907F8" w:rsidRPr="006F3834" w:rsidRDefault="005907F8" w:rsidP="00C857F2">
            <w:pPr>
              <w:pStyle w:val="movimento"/>
              <w:rPr>
                <w:color w:val="002060"/>
              </w:rPr>
            </w:pPr>
            <w:r w:rsidRPr="006F3834">
              <w:rPr>
                <w:color w:val="002060"/>
              </w:rPr>
              <w:t>REGOLI IACOPO</w:t>
            </w:r>
          </w:p>
        </w:tc>
        <w:tc>
          <w:tcPr>
            <w:tcW w:w="2200" w:type="dxa"/>
            <w:tcMar>
              <w:top w:w="20" w:type="dxa"/>
              <w:left w:w="20" w:type="dxa"/>
              <w:bottom w:w="20" w:type="dxa"/>
              <w:right w:w="20" w:type="dxa"/>
            </w:tcMar>
            <w:vAlign w:val="center"/>
            <w:hideMark/>
          </w:tcPr>
          <w:p w14:paraId="289B745E" w14:textId="77777777" w:rsidR="005907F8" w:rsidRPr="006F3834" w:rsidRDefault="005907F8" w:rsidP="00C857F2">
            <w:pPr>
              <w:pStyle w:val="movimento2"/>
              <w:rPr>
                <w:color w:val="002060"/>
              </w:rPr>
            </w:pPr>
            <w:r w:rsidRPr="006F3834">
              <w:rPr>
                <w:color w:val="002060"/>
              </w:rPr>
              <w:t xml:space="preserve">(PIETRALACROCE 73) </w:t>
            </w:r>
          </w:p>
        </w:tc>
      </w:tr>
    </w:tbl>
    <w:p w14:paraId="242AD97A" w14:textId="77777777" w:rsidR="005907F8" w:rsidRPr="006F3834" w:rsidRDefault="005907F8" w:rsidP="005907F8">
      <w:pPr>
        <w:pStyle w:val="titolo20"/>
        <w:rPr>
          <w:rFonts w:eastAsiaTheme="minorEastAsia"/>
          <w:color w:val="002060"/>
        </w:rPr>
      </w:pPr>
      <w:r w:rsidRPr="006F383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3F2F0191" w14:textId="77777777" w:rsidTr="00C857F2">
        <w:tc>
          <w:tcPr>
            <w:tcW w:w="2200" w:type="dxa"/>
            <w:tcMar>
              <w:top w:w="20" w:type="dxa"/>
              <w:left w:w="20" w:type="dxa"/>
              <w:bottom w:w="20" w:type="dxa"/>
              <w:right w:w="20" w:type="dxa"/>
            </w:tcMar>
            <w:vAlign w:val="center"/>
            <w:hideMark/>
          </w:tcPr>
          <w:p w14:paraId="1AE5D0F3" w14:textId="77777777" w:rsidR="005907F8" w:rsidRPr="006F3834" w:rsidRDefault="005907F8" w:rsidP="00C857F2">
            <w:pPr>
              <w:pStyle w:val="movimento"/>
              <w:rPr>
                <w:color w:val="002060"/>
              </w:rPr>
            </w:pPr>
            <w:r w:rsidRPr="006F3834">
              <w:rPr>
                <w:color w:val="002060"/>
              </w:rPr>
              <w:t>SPARAPANI TOMMASO</w:t>
            </w:r>
          </w:p>
        </w:tc>
        <w:tc>
          <w:tcPr>
            <w:tcW w:w="2200" w:type="dxa"/>
            <w:tcMar>
              <w:top w:w="20" w:type="dxa"/>
              <w:left w:w="20" w:type="dxa"/>
              <w:bottom w:w="20" w:type="dxa"/>
              <w:right w:w="20" w:type="dxa"/>
            </w:tcMar>
            <w:vAlign w:val="center"/>
            <w:hideMark/>
          </w:tcPr>
          <w:p w14:paraId="7D8DB385" w14:textId="77777777" w:rsidR="005907F8" w:rsidRPr="006F3834" w:rsidRDefault="005907F8" w:rsidP="00C857F2">
            <w:pPr>
              <w:pStyle w:val="movimento2"/>
              <w:rPr>
                <w:color w:val="002060"/>
              </w:rPr>
            </w:pPr>
            <w:r w:rsidRPr="006F3834">
              <w:rPr>
                <w:color w:val="002060"/>
              </w:rPr>
              <w:t xml:space="preserve">(OSIMO FIVE) </w:t>
            </w:r>
          </w:p>
        </w:tc>
        <w:tc>
          <w:tcPr>
            <w:tcW w:w="800" w:type="dxa"/>
            <w:tcMar>
              <w:top w:w="20" w:type="dxa"/>
              <w:left w:w="20" w:type="dxa"/>
              <w:bottom w:w="20" w:type="dxa"/>
              <w:right w:w="20" w:type="dxa"/>
            </w:tcMar>
            <w:vAlign w:val="center"/>
            <w:hideMark/>
          </w:tcPr>
          <w:p w14:paraId="402CECD4"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6865011"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39BA67DB" w14:textId="77777777" w:rsidR="005907F8" w:rsidRPr="006F3834" w:rsidRDefault="005907F8" w:rsidP="00C857F2">
            <w:pPr>
              <w:pStyle w:val="movimento2"/>
              <w:rPr>
                <w:color w:val="002060"/>
              </w:rPr>
            </w:pPr>
            <w:r w:rsidRPr="006F3834">
              <w:rPr>
                <w:color w:val="002060"/>
              </w:rPr>
              <w:t> </w:t>
            </w:r>
          </w:p>
        </w:tc>
      </w:tr>
    </w:tbl>
    <w:p w14:paraId="095BFCAF" w14:textId="77777777" w:rsidR="005907F8" w:rsidRPr="006F3834" w:rsidRDefault="005907F8" w:rsidP="005907F8">
      <w:pPr>
        <w:pStyle w:val="titolo30"/>
        <w:rPr>
          <w:rFonts w:eastAsiaTheme="minorEastAsia"/>
          <w:color w:val="002060"/>
        </w:rPr>
      </w:pPr>
      <w:r w:rsidRPr="006F3834">
        <w:rPr>
          <w:color w:val="002060"/>
        </w:rPr>
        <w:t xml:space="preserve">CALCIATORI NON ESPULSI </w:t>
      </w:r>
    </w:p>
    <w:p w14:paraId="28F9735B" w14:textId="77777777" w:rsidR="005907F8" w:rsidRPr="006F3834" w:rsidRDefault="005907F8" w:rsidP="005907F8">
      <w:pPr>
        <w:pStyle w:val="titolo20"/>
        <w:rPr>
          <w:color w:val="002060"/>
        </w:rPr>
      </w:pPr>
      <w:r w:rsidRPr="006F383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14253EA6" w14:textId="77777777" w:rsidTr="00C857F2">
        <w:tc>
          <w:tcPr>
            <w:tcW w:w="2200" w:type="dxa"/>
            <w:tcMar>
              <w:top w:w="20" w:type="dxa"/>
              <w:left w:w="20" w:type="dxa"/>
              <w:bottom w:w="20" w:type="dxa"/>
              <w:right w:w="20" w:type="dxa"/>
            </w:tcMar>
            <w:vAlign w:val="center"/>
            <w:hideMark/>
          </w:tcPr>
          <w:p w14:paraId="04CB433A" w14:textId="77777777" w:rsidR="005907F8" w:rsidRPr="006F3834" w:rsidRDefault="005907F8" w:rsidP="00C857F2">
            <w:pPr>
              <w:pStyle w:val="movimento"/>
              <w:rPr>
                <w:color w:val="002060"/>
              </w:rPr>
            </w:pPr>
            <w:r w:rsidRPr="006F3834">
              <w:rPr>
                <w:color w:val="002060"/>
              </w:rPr>
              <w:t>BINCI LEONARDO</w:t>
            </w:r>
          </w:p>
        </w:tc>
        <w:tc>
          <w:tcPr>
            <w:tcW w:w="2200" w:type="dxa"/>
            <w:tcMar>
              <w:top w:w="20" w:type="dxa"/>
              <w:left w:w="20" w:type="dxa"/>
              <w:bottom w:w="20" w:type="dxa"/>
              <w:right w:w="20" w:type="dxa"/>
            </w:tcMar>
            <w:vAlign w:val="center"/>
            <w:hideMark/>
          </w:tcPr>
          <w:p w14:paraId="04DEC165" w14:textId="77777777" w:rsidR="005907F8" w:rsidRPr="006F3834" w:rsidRDefault="005907F8" w:rsidP="00C857F2">
            <w:pPr>
              <w:pStyle w:val="movimento2"/>
              <w:rPr>
                <w:color w:val="002060"/>
              </w:rPr>
            </w:pPr>
            <w:r w:rsidRPr="006F3834">
              <w:rPr>
                <w:color w:val="002060"/>
              </w:rPr>
              <w:t xml:space="preserve">(OSIMO FIVE) </w:t>
            </w:r>
          </w:p>
        </w:tc>
        <w:tc>
          <w:tcPr>
            <w:tcW w:w="800" w:type="dxa"/>
            <w:tcMar>
              <w:top w:w="20" w:type="dxa"/>
              <w:left w:w="20" w:type="dxa"/>
              <w:bottom w:w="20" w:type="dxa"/>
              <w:right w:w="20" w:type="dxa"/>
            </w:tcMar>
            <w:vAlign w:val="center"/>
            <w:hideMark/>
          </w:tcPr>
          <w:p w14:paraId="70ADF171"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5C146D44"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6B0B53A" w14:textId="77777777" w:rsidR="005907F8" w:rsidRPr="006F3834" w:rsidRDefault="005907F8" w:rsidP="00C857F2">
            <w:pPr>
              <w:pStyle w:val="movimento2"/>
              <w:rPr>
                <w:color w:val="002060"/>
              </w:rPr>
            </w:pPr>
            <w:r w:rsidRPr="006F3834">
              <w:rPr>
                <w:color w:val="002060"/>
              </w:rPr>
              <w:t> </w:t>
            </w:r>
          </w:p>
        </w:tc>
      </w:tr>
    </w:tbl>
    <w:p w14:paraId="73E13234" w14:textId="77777777" w:rsidR="005907F8" w:rsidRPr="006F3834" w:rsidRDefault="005907F8" w:rsidP="005907F8">
      <w:pPr>
        <w:pStyle w:val="titolo20"/>
        <w:rPr>
          <w:rFonts w:eastAsiaTheme="minorEastAsia"/>
          <w:color w:val="002060"/>
        </w:rPr>
      </w:pPr>
      <w:r w:rsidRPr="006F3834">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6315BF21" w14:textId="77777777" w:rsidTr="00C857F2">
        <w:tc>
          <w:tcPr>
            <w:tcW w:w="2200" w:type="dxa"/>
            <w:tcMar>
              <w:top w:w="20" w:type="dxa"/>
              <w:left w:w="20" w:type="dxa"/>
              <w:bottom w:w="20" w:type="dxa"/>
              <w:right w:w="20" w:type="dxa"/>
            </w:tcMar>
            <w:vAlign w:val="center"/>
            <w:hideMark/>
          </w:tcPr>
          <w:p w14:paraId="214FF52C" w14:textId="77777777" w:rsidR="005907F8" w:rsidRPr="006F3834" w:rsidRDefault="005907F8" w:rsidP="00C857F2">
            <w:pPr>
              <w:pStyle w:val="movimento"/>
              <w:rPr>
                <w:color w:val="002060"/>
              </w:rPr>
            </w:pPr>
            <w:r w:rsidRPr="006F3834">
              <w:rPr>
                <w:color w:val="002060"/>
              </w:rPr>
              <w:t>REGOLI IACOPO</w:t>
            </w:r>
          </w:p>
        </w:tc>
        <w:tc>
          <w:tcPr>
            <w:tcW w:w="2200" w:type="dxa"/>
            <w:tcMar>
              <w:top w:w="20" w:type="dxa"/>
              <w:left w:w="20" w:type="dxa"/>
              <w:bottom w:w="20" w:type="dxa"/>
              <w:right w:w="20" w:type="dxa"/>
            </w:tcMar>
            <w:vAlign w:val="center"/>
            <w:hideMark/>
          </w:tcPr>
          <w:p w14:paraId="137D4B44" w14:textId="77777777" w:rsidR="005907F8" w:rsidRPr="006F3834" w:rsidRDefault="005907F8" w:rsidP="00C857F2">
            <w:pPr>
              <w:pStyle w:val="movimento2"/>
              <w:rPr>
                <w:color w:val="002060"/>
              </w:rPr>
            </w:pPr>
            <w:r w:rsidRPr="006F3834">
              <w:rPr>
                <w:color w:val="002060"/>
              </w:rPr>
              <w:t xml:space="preserve">(PIETRALACROCE 73) </w:t>
            </w:r>
          </w:p>
        </w:tc>
        <w:tc>
          <w:tcPr>
            <w:tcW w:w="800" w:type="dxa"/>
            <w:tcMar>
              <w:top w:w="20" w:type="dxa"/>
              <w:left w:w="20" w:type="dxa"/>
              <w:bottom w:w="20" w:type="dxa"/>
              <w:right w:w="20" w:type="dxa"/>
            </w:tcMar>
            <w:vAlign w:val="center"/>
            <w:hideMark/>
          </w:tcPr>
          <w:p w14:paraId="48BD1E9C"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A4C1546"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3D8E6A8" w14:textId="77777777" w:rsidR="005907F8" w:rsidRPr="006F3834" w:rsidRDefault="005907F8" w:rsidP="00C857F2">
            <w:pPr>
              <w:pStyle w:val="movimento2"/>
              <w:rPr>
                <w:color w:val="002060"/>
              </w:rPr>
            </w:pPr>
            <w:r w:rsidRPr="006F3834">
              <w:rPr>
                <w:color w:val="002060"/>
              </w:rPr>
              <w:t> </w:t>
            </w:r>
          </w:p>
        </w:tc>
      </w:tr>
    </w:tbl>
    <w:p w14:paraId="545237D1" w14:textId="77777777" w:rsidR="005907F8" w:rsidRPr="006F3834" w:rsidRDefault="005907F8" w:rsidP="005907F8">
      <w:pPr>
        <w:pStyle w:val="titolo20"/>
        <w:rPr>
          <w:rFonts w:eastAsiaTheme="minorEastAsia"/>
          <w:color w:val="002060"/>
        </w:rPr>
      </w:pPr>
      <w:r w:rsidRPr="006F383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1556A794" w14:textId="77777777" w:rsidTr="00C857F2">
        <w:tc>
          <w:tcPr>
            <w:tcW w:w="2200" w:type="dxa"/>
            <w:tcMar>
              <w:top w:w="20" w:type="dxa"/>
              <w:left w:w="20" w:type="dxa"/>
              <w:bottom w:w="20" w:type="dxa"/>
              <w:right w:w="20" w:type="dxa"/>
            </w:tcMar>
            <w:vAlign w:val="center"/>
            <w:hideMark/>
          </w:tcPr>
          <w:p w14:paraId="71343D2A" w14:textId="77777777" w:rsidR="005907F8" w:rsidRPr="006F3834" w:rsidRDefault="005907F8" w:rsidP="00C857F2">
            <w:pPr>
              <w:pStyle w:val="movimento"/>
              <w:rPr>
                <w:color w:val="002060"/>
              </w:rPr>
            </w:pPr>
            <w:r w:rsidRPr="006F3834">
              <w:rPr>
                <w:color w:val="002060"/>
              </w:rPr>
              <w:t>ROSSINI LORENZO</w:t>
            </w:r>
          </w:p>
        </w:tc>
        <w:tc>
          <w:tcPr>
            <w:tcW w:w="2200" w:type="dxa"/>
            <w:tcMar>
              <w:top w:w="20" w:type="dxa"/>
              <w:left w:w="20" w:type="dxa"/>
              <w:bottom w:w="20" w:type="dxa"/>
              <w:right w:w="20" w:type="dxa"/>
            </w:tcMar>
            <w:vAlign w:val="center"/>
            <w:hideMark/>
          </w:tcPr>
          <w:p w14:paraId="7C1B7834" w14:textId="77777777" w:rsidR="005907F8" w:rsidRPr="006F3834" w:rsidRDefault="005907F8" w:rsidP="00C857F2">
            <w:pPr>
              <w:pStyle w:val="movimento2"/>
              <w:rPr>
                <w:color w:val="002060"/>
              </w:rPr>
            </w:pPr>
            <w:r w:rsidRPr="006F3834">
              <w:rPr>
                <w:color w:val="002060"/>
              </w:rPr>
              <w:t xml:space="preserve">(ACLI MANTOVANI CALCIO A 5) </w:t>
            </w:r>
          </w:p>
        </w:tc>
        <w:tc>
          <w:tcPr>
            <w:tcW w:w="800" w:type="dxa"/>
            <w:tcMar>
              <w:top w:w="20" w:type="dxa"/>
              <w:left w:w="20" w:type="dxa"/>
              <w:bottom w:w="20" w:type="dxa"/>
              <w:right w:w="20" w:type="dxa"/>
            </w:tcMar>
            <w:vAlign w:val="center"/>
            <w:hideMark/>
          </w:tcPr>
          <w:p w14:paraId="44DF5E26"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82BAA00" w14:textId="77777777" w:rsidR="005907F8" w:rsidRPr="006F3834" w:rsidRDefault="005907F8" w:rsidP="00C857F2">
            <w:pPr>
              <w:pStyle w:val="movimento"/>
              <w:rPr>
                <w:color w:val="002060"/>
              </w:rPr>
            </w:pPr>
            <w:r w:rsidRPr="006F3834">
              <w:rPr>
                <w:color w:val="002060"/>
              </w:rPr>
              <w:t>EL KHANOUSSI AYMAN</w:t>
            </w:r>
          </w:p>
        </w:tc>
        <w:tc>
          <w:tcPr>
            <w:tcW w:w="2200" w:type="dxa"/>
            <w:tcMar>
              <w:top w:w="20" w:type="dxa"/>
              <w:left w:w="20" w:type="dxa"/>
              <w:bottom w:w="20" w:type="dxa"/>
              <w:right w:w="20" w:type="dxa"/>
            </w:tcMar>
            <w:vAlign w:val="center"/>
            <w:hideMark/>
          </w:tcPr>
          <w:p w14:paraId="4E25A5CE" w14:textId="77777777" w:rsidR="005907F8" w:rsidRPr="006F3834" w:rsidRDefault="005907F8" w:rsidP="00C857F2">
            <w:pPr>
              <w:pStyle w:val="movimento2"/>
              <w:rPr>
                <w:color w:val="002060"/>
              </w:rPr>
            </w:pPr>
            <w:r w:rsidRPr="006F3834">
              <w:rPr>
                <w:color w:val="002060"/>
              </w:rPr>
              <w:t xml:space="preserve">(PIETRALACROCE 73) </w:t>
            </w:r>
          </w:p>
        </w:tc>
      </w:tr>
      <w:tr w:rsidR="005907F8" w:rsidRPr="006F3834" w14:paraId="37C225F7" w14:textId="77777777" w:rsidTr="00C857F2">
        <w:tc>
          <w:tcPr>
            <w:tcW w:w="2200" w:type="dxa"/>
            <w:tcMar>
              <w:top w:w="20" w:type="dxa"/>
              <w:left w:w="20" w:type="dxa"/>
              <w:bottom w:w="20" w:type="dxa"/>
              <w:right w:w="20" w:type="dxa"/>
            </w:tcMar>
            <w:vAlign w:val="center"/>
            <w:hideMark/>
          </w:tcPr>
          <w:p w14:paraId="3867A724" w14:textId="77777777" w:rsidR="005907F8" w:rsidRPr="006F3834" w:rsidRDefault="005907F8" w:rsidP="00C857F2">
            <w:pPr>
              <w:pStyle w:val="movimento"/>
              <w:rPr>
                <w:color w:val="002060"/>
              </w:rPr>
            </w:pPr>
            <w:r w:rsidRPr="006F3834">
              <w:rPr>
                <w:color w:val="002060"/>
              </w:rPr>
              <w:t>TAVIANI MATTIA</w:t>
            </w:r>
          </w:p>
        </w:tc>
        <w:tc>
          <w:tcPr>
            <w:tcW w:w="2200" w:type="dxa"/>
            <w:tcMar>
              <w:top w:w="20" w:type="dxa"/>
              <w:left w:w="20" w:type="dxa"/>
              <w:bottom w:w="20" w:type="dxa"/>
              <w:right w:w="20" w:type="dxa"/>
            </w:tcMar>
            <w:vAlign w:val="center"/>
            <w:hideMark/>
          </w:tcPr>
          <w:p w14:paraId="7B83E9C4" w14:textId="77777777" w:rsidR="005907F8" w:rsidRPr="006F3834" w:rsidRDefault="005907F8" w:rsidP="00C857F2">
            <w:pPr>
              <w:pStyle w:val="movimento2"/>
              <w:rPr>
                <w:color w:val="002060"/>
              </w:rPr>
            </w:pPr>
            <w:r w:rsidRPr="006F3834">
              <w:rPr>
                <w:color w:val="002060"/>
              </w:rPr>
              <w:t xml:space="preserve">(PIETRALACROCE 73) </w:t>
            </w:r>
          </w:p>
        </w:tc>
        <w:tc>
          <w:tcPr>
            <w:tcW w:w="800" w:type="dxa"/>
            <w:tcMar>
              <w:top w:w="20" w:type="dxa"/>
              <w:left w:w="20" w:type="dxa"/>
              <w:bottom w:w="20" w:type="dxa"/>
              <w:right w:w="20" w:type="dxa"/>
            </w:tcMar>
            <w:vAlign w:val="center"/>
            <w:hideMark/>
          </w:tcPr>
          <w:p w14:paraId="0EABEE4E"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74E1E19A"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1898C4CA" w14:textId="77777777" w:rsidR="005907F8" w:rsidRPr="006F3834" w:rsidRDefault="005907F8" w:rsidP="00C857F2">
            <w:pPr>
              <w:pStyle w:val="movimento2"/>
              <w:rPr>
                <w:color w:val="002060"/>
              </w:rPr>
            </w:pPr>
            <w:r w:rsidRPr="006F3834">
              <w:rPr>
                <w:color w:val="002060"/>
              </w:rPr>
              <w:t> </w:t>
            </w:r>
          </w:p>
        </w:tc>
      </w:tr>
    </w:tbl>
    <w:p w14:paraId="2E37517E" w14:textId="77777777" w:rsidR="005907F8" w:rsidRPr="006F3834" w:rsidRDefault="005907F8" w:rsidP="005907F8">
      <w:pPr>
        <w:pStyle w:val="titolo20"/>
        <w:rPr>
          <w:rFonts w:eastAsiaTheme="minorEastAsia"/>
          <w:color w:val="002060"/>
        </w:rPr>
      </w:pPr>
      <w:r w:rsidRPr="006F383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09139A88" w14:textId="77777777" w:rsidTr="00C857F2">
        <w:tc>
          <w:tcPr>
            <w:tcW w:w="2200" w:type="dxa"/>
            <w:tcMar>
              <w:top w:w="20" w:type="dxa"/>
              <w:left w:w="20" w:type="dxa"/>
              <w:bottom w:w="20" w:type="dxa"/>
              <w:right w:w="20" w:type="dxa"/>
            </w:tcMar>
            <w:vAlign w:val="center"/>
            <w:hideMark/>
          </w:tcPr>
          <w:p w14:paraId="1B3E23AB" w14:textId="77777777" w:rsidR="005907F8" w:rsidRPr="006F3834" w:rsidRDefault="005907F8" w:rsidP="00C857F2">
            <w:pPr>
              <w:pStyle w:val="movimento"/>
              <w:rPr>
                <w:color w:val="002060"/>
              </w:rPr>
            </w:pPr>
            <w:r w:rsidRPr="006F3834">
              <w:rPr>
                <w:color w:val="002060"/>
              </w:rPr>
              <w:t>ASFALDO ANDREA</w:t>
            </w:r>
          </w:p>
        </w:tc>
        <w:tc>
          <w:tcPr>
            <w:tcW w:w="2200" w:type="dxa"/>
            <w:tcMar>
              <w:top w:w="20" w:type="dxa"/>
              <w:left w:w="20" w:type="dxa"/>
              <w:bottom w:w="20" w:type="dxa"/>
              <w:right w:w="20" w:type="dxa"/>
            </w:tcMar>
            <w:vAlign w:val="center"/>
            <w:hideMark/>
          </w:tcPr>
          <w:p w14:paraId="39EB293E" w14:textId="77777777" w:rsidR="005907F8" w:rsidRPr="006F3834" w:rsidRDefault="005907F8" w:rsidP="00C857F2">
            <w:pPr>
              <w:pStyle w:val="movimento2"/>
              <w:rPr>
                <w:color w:val="002060"/>
              </w:rPr>
            </w:pPr>
            <w:r w:rsidRPr="006F3834">
              <w:rPr>
                <w:color w:val="002060"/>
              </w:rPr>
              <w:t xml:space="preserve">(CANTINE RIUNITE CSI) </w:t>
            </w:r>
          </w:p>
        </w:tc>
        <w:tc>
          <w:tcPr>
            <w:tcW w:w="800" w:type="dxa"/>
            <w:tcMar>
              <w:top w:w="20" w:type="dxa"/>
              <w:left w:w="20" w:type="dxa"/>
              <w:bottom w:w="20" w:type="dxa"/>
              <w:right w:w="20" w:type="dxa"/>
            </w:tcMar>
            <w:vAlign w:val="center"/>
            <w:hideMark/>
          </w:tcPr>
          <w:p w14:paraId="0D9A0C5D"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9D90148" w14:textId="77777777" w:rsidR="005907F8" w:rsidRPr="006F3834" w:rsidRDefault="005907F8" w:rsidP="00C857F2">
            <w:pPr>
              <w:pStyle w:val="movimento"/>
              <w:rPr>
                <w:color w:val="002060"/>
              </w:rPr>
            </w:pPr>
            <w:r w:rsidRPr="006F3834">
              <w:rPr>
                <w:color w:val="002060"/>
              </w:rPr>
              <w:t>ALESSANDRONI MATTIA</w:t>
            </w:r>
          </w:p>
        </w:tc>
        <w:tc>
          <w:tcPr>
            <w:tcW w:w="2200" w:type="dxa"/>
            <w:tcMar>
              <w:top w:w="20" w:type="dxa"/>
              <w:left w:w="20" w:type="dxa"/>
              <w:bottom w:w="20" w:type="dxa"/>
              <w:right w:w="20" w:type="dxa"/>
            </w:tcMar>
            <w:vAlign w:val="center"/>
            <w:hideMark/>
          </w:tcPr>
          <w:p w14:paraId="45131B85" w14:textId="77777777" w:rsidR="005907F8" w:rsidRPr="006F3834" w:rsidRDefault="005907F8" w:rsidP="00C857F2">
            <w:pPr>
              <w:pStyle w:val="movimento2"/>
              <w:rPr>
                <w:color w:val="002060"/>
              </w:rPr>
            </w:pPr>
            <w:r w:rsidRPr="006F3834">
              <w:rPr>
                <w:color w:val="002060"/>
              </w:rPr>
              <w:t xml:space="preserve">(CARISSIMI 2016) </w:t>
            </w:r>
          </w:p>
        </w:tc>
      </w:tr>
      <w:tr w:rsidR="005907F8" w:rsidRPr="006F3834" w14:paraId="03FB121B" w14:textId="77777777" w:rsidTr="00C857F2">
        <w:tc>
          <w:tcPr>
            <w:tcW w:w="2200" w:type="dxa"/>
            <w:tcMar>
              <w:top w:w="20" w:type="dxa"/>
              <w:left w:w="20" w:type="dxa"/>
              <w:bottom w:w="20" w:type="dxa"/>
              <w:right w:w="20" w:type="dxa"/>
            </w:tcMar>
            <w:vAlign w:val="center"/>
            <w:hideMark/>
          </w:tcPr>
          <w:p w14:paraId="501C0562" w14:textId="77777777" w:rsidR="005907F8" w:rsidRPr="006F3834" w:rsidRDefault="005907F8" w:rsidP="00C857F2">
            <w:pPr>
              <w:pStyle w:val="movimento"/>
              <w:rPr>
                <w:color w:val="002060"/>
              </w:rPr>
            </w:pPr>
            <w:r w:rsidRPr="006F3834">
              <w:rPr>
                <w:color w:val="002060"/>
              </w:rPr>
              <w:t>SANTINI JACOPO</w:t>
            </w:r>
          </w:p>
        </w:tc>
        <w:tc>
          <w:tcPr>
            <w:tcW w:w="2200" w:type="dxa"/>
            <w:tcMar>
              <w:top w:w="20" w:type="dxa"/>
              <w:left w:w="20" w:type="dxa"/>
              <w:bottom w:w="20" w:type="dxa"/>
              <w:right w:w="20" w:type="dxa"/>
            </w:tcMar>
            <w:vAlign w:val="center"/>
            <w:hideMark/>
          </w:tcPr>
          <w:p w14:paraId="5E07605C" w14:textId="77777777" w:rsidR="005907F8" w:rsidRPr="006F3834" w:rsidRDefault="005907F8" w:rsidP="00C857F2">
            <w:pPr>
              <w:pStyle w:val="movimento2"/>
              <w:rPr>
                <w:color w:val="002060"/>
              </w:rPr>
            </w:pPr>
            <w:r w:rsidRPr="006F3834">
              <w:rPr>
                <w:color w:val="002060"/>
              </w:rPr>
              <w:t xml:space="preserve">(DINAMIS 1990) </w:t>
            </w:r>
          </w:p>
        </w:tc>
        <w:tc>
          <w:tcPr>
            <w:tcW w:w="800" w:type="dxa"/>
            <w:tcMar>
              <w:top w:w="20" w:type="dxa"/>
              <w:left w:w="20" w:type="dxa"/>
              <w:bottom w:w="20" w:type="dxa"/>
              <w:right w:w="20" w:type="dxa"/>
            </w:tcMar>
            <w:vAlign w:val="center"/>
            <w:hideMark/>
          </w:tcPr>
          <w:p w14:paraId="5C088881"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4E69A9F5" w14:textId="77777777" w:rsidR="005907F8" w:rsidRPr="006F3834" w:rsidRDefault="005907F8" w:rsidP="00C857F2">
            <w:pPr>
              <w:pStyle w:val="movimento"/>
              <w:rPr>
                <w:color w:val="002060"/>
              </w:rPr>
            </w:pPr>
            <w:r w:rsidRPr="006F3834">
              <w:rPr>
                <w:color w:val="002060"/>
              </w:rPr>
              <w:t>SERRANI ALESSANDRO</w:t>
            </w:r>
          </w:p>
        </w:tc>
        <w:tc>
          <w:tcPr>
            <w:tcW w:w="2200" w:type="dxa"/>
            <w:tcMar>
              <w:top w:w="20" w:type="dxa"/>
              <w:left w:w="20" w:type="dxa"/>
              <w:bottom w:w="20" w:type="dxa"/>
              <w:right w:w="20" w:type="dxa"/>
            </w:tcMar>
            <w:vAlign w:val="center"/>
            <w:hideMark/>
          </w:tcPr>
          <w:p w14:paraId="46AA07D3" w14:textId="77777777" w:rsidR="005907F8" w:rsidRPr="006F3834" w:rsidRDefault="005907F8" w:rsidP="00C857F2">
            <w:pPr>
              <w:pStyle w:val="movimento2"/>
              <w:rPr>
                <w:color w:val="002060"/>
              </w:rPr>
            </w:pPr>
            <w:r w:rsidRPr="006F3834">
              <w:rPr>
                <w:color w:val="002060"/>
              </w:rPr>
              <w:t xml:space="preserve">(OSIMO FIVE) </w:t>
            </w:r>
          </w:p>
        </w:tc>
      </w:tr>
      <w:tr w:rsidR="005907F8" w:rsidRPr="006F3834" w14:paraId="7B711DAB" w14:textId="77777777" w:rsidTr="00C857F2">
        <w:tc>
          <w:tcPr>
            <w:tcW w:w="2200" w:type="dxa"/>
            <w:tcMar>
              <w:top w:w="20" w:type="dxa"/>
              <w:left w:w="20" w:type="dxa"/>
              <w:bottom w:w="20" w:type="dxa"/>
              <w:right w:w="20" w:type="dxa"/>
            </w:tcMar>
            <w:vAlign w:val="center"/>
            <w:hideMark/>
          </w:tcPr>
          <w:p w14:paraId="51F2513A" w14:textId="77777777" w:rsidR="005907F8" w:rsidRPr="006F3834" w:rsidRDefault="005907F8" w:rsidP="00C857F2">
            <w:pPr>
              <w:pStyle w:val="movimento"/>
              <w:rPr>
                <w:color w:val="002060"/>
              </w:rPr>
            </w:pPr>
            <w:r w:rsidRPr="006F3834">
              <w:rPr>
                <w:color w:val="002060"/>
              </w:rPr>
              <w:t>BALDINI ANDREA</w:t>
            </w:r>
          </w:p>
        </w:tc>
        <w:tc>
          <w:tcPr>
            <w:tcW w:w="2200" w:type="dxa"/>
            <w:tcMar>
              <w:top w:w="20" w:type="dxa"/>
              <w:left w:w="20" w:type="dxa"/>
              <w:bottom w:w="20" w:type="dxa"/>
              <w:right w:w="20" w:type="dxa"/>
            </w:tcMar>
            <w:vAlign w:val="center"/>
            <w:hideMark/>
          </w:tcPr>
          <w:p w14:paraId="5822F97B" w14:textId="77777777" w:rsidR="005907F8" w:rsidRPr="006F3834" w:rsidRDefault="005907F8" w:rsidP="00C857F2">
            <w:pPr>
              <w:pStyle w:val="movimento2"/>
              <w:rPr>
                <w:color w:val="002060"/>
              </w:rPr>
            </w:pPr>
            <w:r w:rsidRPr="006F3834">
              <w:rPr>
                <w:color w:val="002060"/>
              </w:rPr>
              <w:t xml:space="preserve">(REAL FABRIANO) </w:t>
            </w:r>
          </w:p>
        </w:tc>
        <w:tc>
          <w:tcPr>
            <w:tcW w:w="800" w:type="dxa"/>
            <w:tcMar>
              <w:top w:w="20" w:type="dxa"/>
              <w:left w:w="20" w:type="dxa"/>
              <w:bottom w:w="20" w:type="dxa"/>
              <w:right w:w="20" w:type="dxa"/>
            </w:tcMar>
            <w:vAlign w:val="center"/>
            <w:hideMark/>
          </w:tcPr>
          <w:p w14:paraId="50C9D49A"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9EDE784" w14:textId="77777777" w:rsidR="005907F8" w:rsidRPr="006F3834" w:rsidRDefault="005907F8" w:rsidP="00C857F2">
            <w:pPr>
              <w:pStyle w:val="movimento"/>
              <w:rPr>
                <w:color w:val="002060"/>
              </w:rPr>
            </w:pPr>
            <w:r w:rsidRPr="006F3834">
              <w:rPr>
                <w:color w:val="002060"/>
              </w:rPr>
              <w:t>CARMENATI ALESSANDRO</w:t>
            </w:r>
          </w:p>
        </w:tc>
        <w:tc>
          <w:tcPr>
            <w:tcW w:w="2200" w:type="dxa"/>
            <w:tcMar>
              <w:top w:w="20" w:type="dxa"/>
              <w:left w:w="20" w:type="dxa"/>
              <w:bottom w:w="20" w:type="dxa"/>
              <w:right w:w="20" w:type="dxa"/>
            </w:tcMar>
            <w:vAlign w:val="center"/>
            <w:hideMark/>
          </w:tcPr>
          <w:p w14:paraId="66D7AF68" w14:textId="77777777" w:rsidR="005907F8" w:rsidRPr="006F3834" w:rsidRDefault="005907F8" w:rsidP="00C857F2">
            <w:pPr>
              <w:pStyle w:val="movimento2"/>
              <w:rPr>
                <w:color w:val="002060"/>
              </w:rPr>
            </w:pPr>
            <w:r w:rsidRPr="006F3834">
              <w:rPr>
                <w:color w:val="002060"/>
              </w:rPr>
              <w:t xml:space="preserve">(REAL FABRIANO) </w:t>
            </w:r>
          </w:p>
        </w:tc>
      </w:tr>
    </w:tbl>
    <w:p w14:paraId="3D8C10BF" w14:textId="77777777" w:rsidR="005907F8" w:rsidRPr="006F3834" w:rsidRDefault="005907F8" w:rsidP="005907F8">
      <w:pPr>
        <w:pStyle w:val="titolo20"/>
        <w:rPr>
          <w:rFonts w:eastAsiaTheme="minorEastAsia"/>
          <w:color w:val="002060"/>
        </w:rPr>
      </w:pPr>
      <w:r w:rsidRPr="006F383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07F8" w:rsidRPr="006F3834" w14:paraId="42059199" w14:textId="77777777" w:rsidTr="00C857F2">
        <w:tc>
          <w:tcPr>
            <w:tcW w:w="2200" w:type="dxa"/>
            <w:tcMar>
              <w:top w:w="20" w:type="dxa"/>
              <w:left w:w="20" w:type="dxa"/>
              <w:bottom w:w="20" w:type="dxa"/>
              <w:right w:w="20" w:type="dxa"/>
            </w:tcMar>
            <w:vAlign w:val="center"/>
            <w:hideMark/>
          </w:tcPr>
          <w:p w14:paraId="416B5151" w14:textId="77777777" w:rsidR="005907F8" w:rsidRPr="006F3834" w:rsidRDefault="005907F8" w:rsidP="00C857F2">
            <w:pPr>
              <w:pStyle w:val="movimento"/>
              <w:rPr>
                <w:color w:val="002060"/>
              </w:rPr>
            </w:pPr>
            <w:r w:rsidRPr="006F3834">
              <w:rPr>
                <w:color w:val="002060"/>
              </w:rPr>
              <w:t>LUCIANI ALBERTO</w:t>
            </w:r>
          </w:p>
        </w:tc>
        <w:tc>
          <w:tcPr>
            <w:tcW w:w="2200" w:type="dxa"/>
            <w:tcMar>
              <w:top w:w="20" w:type="dxa"/>
              <w:left w:w="20" w:type="dxa"/>
              <w:bottom w:w="20" w:type="dxa"/>
              <w:right w:w="20" w:type="dxa"/>
            </w:tcMar>
            <w:vAlign w:val="center"/>
            <w:hideMark/>
          </w:tcPr>
          <w:p w14:paraId="4D1B79C6" w14:textId="77777777" w:rsidR="005907F8" w:rsidRPr="006F3834" w:rsidRDefault="005907F8" w:rsidP="00C857F2">
            <w:pPr>
              <w:pStyle w:val="movimento2"/>
              <w:rPr>
                <w:color w:val="002060"/>
              </w:rPr>
            </w:pPr>
            <w:r w:rsidRPr="006F3834">
              <w:rPr>
                <w:color w:val="002060"/>
              </w:rPr>
              <w:t xml:space="preserve">(FERMANA FUTSAL 2022) </w:t>
            </w:r>
          </w:p>
        </w:tc>
        <w:tc>
          <w:tcPr>
            <w:tcW w:w="800" w:type="dxa"/>
            <w:tcMar>
              <w:top w:w="20" w:type="dxa"/>
              <w:left w:w="20" w:type="dxa"/>
              <w:bottom w:w="20" w:type="dxa"/>
              <w:right w:w="20" w:type="dxa"/>
            </w:tcMar>
            <w:vAlign w:val="center"/>
            <w:hideMark/>
          </w:tcPr>
          <w:p w14:paraId="321B899B" w14:textId="77777777" w:rsidR="005907F8" w:rsidRPr="006F3834" w:rsidRDefault="005907F8" w:rsidP="00C857F2">
            <w:pPr>
              <w:pStyle w:val="movimento"/>
              <w:rPr>
                <w:color w:val="002060"/>
              </w:rPr>
            </w:pPr>
            <w:r w:rsidRPr="006F3834">
              <w:rPr>
                <w:color w:val="002060"/>
              </w:rPr>
              <w:t> </w:t>
            </w:r>
          </w:p>
        </w:tc>
        <w:tc>
          <w:tcPr>
            <w:tcW w:w="2200" w:type="dxa"/>
            <w:tcMar>
              <w:top w:w="20" w:type="dxa"/>
              <w:left w:w="20" w:type="dxa"/>
              <w:bottom w:w="20" w:type="dxa"/>
              <w:right w:w="20" w:type="dxa"/>
            </w:tcMar>
            <w:vAlign w:val="center"/>
            <w:hideMark/>
          </w:tcPr>
          <w:p w14:paraId="657ACFA1" w14:textId="77777777" w:rsidR="005907F8" w:rsidRPr="006F3834" w:rsidRDefault="005907F8" w:rsidP="00C857F2">
            <w:pPr>
              <w:pStyle w:val="movimento"/>
              <w:rPr>
                <w:color w:val="002060"/>
              </w:rPr>
            </w:pPr>
            <w:r w:rsidRPr="006F3834">
              <w:rPr>
                <w:color w:val="002060"/>
              </w:rPr>
              <w:t>RAFFAELI MATTIA</w:t>
            </w:r>
          </w:p>
        </w:tc>
        <w:tc>
          <w:tcPr>
            <w:tcW w:w="2200" w:type="dxa"/>
            <w:tcMar>
              <w:top w:w="20" w:type="dxa"/>
              <w:left w:w="20" w:type="dxa"/>
              <w:bottom w:w="20" w:type="dxa"/>
              <w:right w:w="20" w:type="dxa"/>
            </w:tcMar>
            <w:vAlign w:val="center"/>
            <w:hideMark/>
          </w:tcPr>
          <w:p w14:paraId="337C48E7" w14:textId="77777777" w:rsidR="005907F8" w:rsidRPr="006F3834" w:rsidRDefault="005907F8" w:rsidP="00C857F2">
            <w:pPr>
              <w:pStyle w:val="movimento2"/>
              <w:rPr>
                <w:color w:val="002060"/>
              </w:rPr>
            </w:pPr>
            <w:r w:rsidRPr="006F3834">
              <w:rPr>
                <w:color w:val="002060"/>
              </w:rPr>
              <w:t xml:space="preserve">(FERMANA FUTSAL 2022) </w:t>
            </w:r>
          </w:p>
        </w:tc>
      </w:tr>
    </w:tbl>
    <w:p w14:paraId="6AAF5F97" w14:textId="77777777" w:rsidR="005907F8" w:rsidRDefault="005907F8" w:rsidP="005907F8">
      <w:pPr>
        <w:pStyle w:val="breakline"/>
        <w:rPr>
          <w:rFonts w:eastAsiaTheme="minorEastAsia"/>
          <w:color w:val="002060"/>
        </w:rPr>
      </w:pPr>
    </w:p>
    <w:p w14:paraId="5C821586" w14:textId="77777777" w:rsidR="006347E0" w:rsidRPr="007178EC" w:rsidRDefault="006347E0" w:rsidP="006347E0">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0580A600" w14:textId="77777777" w:rsidR="006347E0" w:rsidRPr="007178EC" w:rsidRDefault="006347E0" w:rsidP="006347E0">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39891F49" w14:textId="77777777" w:rsidR="006347E0" w:rsidRPr="006F3834" w:rsidRDefault="006347E0" w:rsidP="005907F8">
      <w:pPr>
        <w:pStyle w:val="breakline"/>
        <w:rPr>
          <w:rFonts w:eastAsiaTheme="minorEastAsia"/>
          <w:color w:val="002060"/>
        </w:rPr>
      </w:pPr>
    </w:p>
    <w:p w14:paraId="64F308DB" w14:textId="77777777" w:rsidR="005907F8" w:rsidRPr="006F3834" w:rsidRDefault="005907F8" w:rsidP="005907F8">
      <w:pPr>
        <w:pStyle w:val="titoloprinc0"/>
        <w:rPr>
          <w:color w:val="002060"/>
        </w:rPr>
      </w:pPr>
      <w:r w:rsidRPr="006F3834">
        <w:rPr>
          <w:color w:val="002060"/>
        </w:rPr>
        <w:t>CLASSIFICA</w:t>
      </w:r>
    </w:p>
    <w:p w14:paraId="5AA7B411" w14:textId="77777777" w:rsidR="005907F8" w:rsidRPr="006F3834" w:rsidRDefault="005907F8" w:rsidP="005907F8">
      <w:pPr>
        <w:pStyle w:val="breakline"/>
        <w:rPr>
          <w:color w:val="002060"/>
        </w:rPr>
      </w:pPr>
    </w:p>
    <w:p w14:paraId="6EB3C957" w14:textId="77777777" w:rsidR="005907F8" w:rsidRPr="006F3834" w:rsidRDefault="005907F8" w:rsidP="005907F8">
      <w:pPr>
        <w:pStyle w:val="breakline"/>
        <w:rPr>
          <w:color w:val="002060"/>
        </w:rPr>
      </w:pPr>
    </w:p>
    <w:p w14:paraId="023FEE4B" w14:textId="77777777" w:rsidR="005907F8" w:rsidRPr="006F3834" w:rsidRDefault="005907F8" w:rsidP="005907F8">
      <w:pPr>
        <w:pStyle w:val="sottotitolocampionato10"/>
        <w:rPr>
          <w:color w:val="002060"/>
        </w:rPr>
      </w:pPr>
      <w:r w:rsidRPr="006F38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907F8" w:rsidRPr="006F3834" w14:paraId="47D1F583" w14:textId="77777777" w:rsidTr="00C857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56512" w14:textId="77777777" w:rsidR="005907F8" w:rsidRPr="006F3834" w:rsidRDefault="005907F8" w:rsidP="00C857F2">
            <w:pPr>
              <w:pStyle w:val="headertabella0"/>
              <w:rPr>
                <w:color w:val="002060"/>
              </w:rPr>
            </w:pPr>
            <w:r w:rsidRPr="006F38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35BBB" w14:textId="77777777" w:rsidR="005907F8" w:rsidRPr="006F3834" w:rsidRDefault="005907F8" w:rsidP="00C857F2">
            <w:pPr>
              <w:pStyle w:val="headertabella0"/>
              <w:rPr>
                <w:color w:val="002060"/>
              </w:rPr>
            </w:pPr>
            <w:r w:rsidRPr="006F38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2C68A" w14:textId="77777777" w:rsidR="005907F8" w:rsidRPr="006F3834" w:rsidRDefault="005907F8" w:rsidP="00C857F2">
            <w:pPr>
              <w:pStyle w:val="headertabella0"/>
              <w:rPr>
                <w:color w:val="002060"/>
              </w:rPr>
            </w:pPr>
            <w:r w:rsidRPr="006F38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7590D" w14:textId="77777777" w:rsidR="005907F8" w:rsidRPr="006F3834" w:rsidRDefault="005907F8" w:rsidP="00C857F2">
            <w:pPr>
              <w:pStyle w:val="headertabella0"/>
              <w:rPr>
                <w:color w:val="002060"/>
              </w:rPr>
            </w:pPr>
            <w:r w:rsidRPr="006F38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0150D" w14:textId="77777777" w:rsidR="005907F8" w:rsidRPr="006F3834" w:rsidRDefault="005907F8" w:rsidP="00C857F2">
            <w:pPr>
              <w:pStyle w:val="headertabella0"/>
              <w:rPr>
                <w:color w:val="002060"/>
              </w:rPr>
            </w:pPr>
            <w:r w:rsidRPr="006F38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45895" w14:textId="77777777" w:rsidR="005907F8" w:rsidRPr="006F3834" w:rsidRDefault="005907F8" w:rsidP="00C857F2">
            <w:pPr>
              <w:pStyle w:val="headertabella0"/>
              <w:rPr>
                <w:color w:val="002060"/>
              </w:rPr>
            </w:pPr>
            <w:r w:rsidRPr="006F38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72333" w14:textId="77777777" w:rsidR="005907F8" w:rsidRPr="006F3834" w:rsidRDefault="005907F8" w:rsidP="00C857F2">
            <w:pPr>
              <w:pStyle w:val="headertabella0"/>
              <w:rPr>
                <w:color w:val="002060"/>
              </w:rPr>
            </w:pPr>
            <w:r w:rsidRPr="006F38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E118C" w14:textId="77777777" w:rsidR="005907F8" w:rsidRPr="006F3834" w:rsidRDefault="005907F8" w:rsidP="00C857F2">
            <w:pPr>
              <w:pStyle w:val="headertabella0"/>
              <w:rPr>
                <w:color w:val="002060"/>
              </w:rPr>
            </w:pPr>
            <w:r w:rsidRPr="006F38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426A4" w14:textId="77777777" w:rsidR="005907F8" w:rsidRPr="006F3834" w:rsidRDefault="005907F8" w:rsidP="00C857F2">
            <w:pPr>
              <w:pStyle w:val="headertabella0"/>
              <w:rPr>
                <w:color w:val="002060"/>
              </w:rPr>
            </w:pPr>
            <w:r w:rsidRPr="006F38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B21F2" w14:textId="77777777" w:rsidR="005907F8" w:rsidRPr="006F3834" w:rsidRDefault="005907F8" w:rsidP="00C857F2">
            <w:pPr>
              <w:pStyle w:val="headertabella0"/>
              <w:rPr>
                <w:color w:val="002060"/>
              </w:rPr>
            </w:pPr>
            <w:r w:rsidRPr="006F3834">
              <w:rPr>
                <w:color w:val="002060"/>
              </w:rPr>
              <w:t>PE</w:t>
            </w:r>
          </w:p>
        </w:tc>
      </w:tr>
      <w:tr w:rsidR="005907F8" w:rsidRPr="006F3834" w14:paraId="5843827C" w14:textId="77777777" w:rsidTr="00C857F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C4900F" w14:textId="77777777" w:rsidR="005907F8" w:rsidRPr="006F3834" w:rsidRDefault="005907F8" w:rsidP="00C857F2">
            <w:pPr>
              <w:pStyle w:val="rowtabella0"/>
              <w:rPr>
                <w:color w:val="002060"/>
              </w:rPr>
            </w:pPr>
            <w:r w:rsidRPr="006F383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777BF" w14:textId="77777777" w:rsidR="005907F8" w:rsidRPr="006F3834" w:rsidRDefault="005907F8" w:rsidP="00C857F2">
            <w:pPr>
              <w:pStyle w:val="rowtabella0"/>
              <w:jc w:val="center"/>
              <w:rPr>
                <w:color w:val="002060"/>
              </w:rPr>
            </w:pPr>
            <w:r w:rsidRPr="006F38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D499"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DAEF3"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D710D"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6D239"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87A9" w14:textId="77777777" w:rsidR="005907F8" w:rsidRPr="006F3834" w:rsidRDefault="005907F8" w:rsidP="00C857F2">
            <w:pPr>
              <w:pStyle w:val="rowtabella0"/>
              <w:jc w:val="center"/>
              <w:rPr>
                <w:color w:val="002060"/>
              </w:rPr>
            </w:pPr>
            <w:r w:rsidRPr="006F3834">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025A7" w14:textId="77777777" w:rsidR="005907F8" w:rsidRPr="006F3834" w:rsidRDefault="005907F8" w:rsidP="00C857F2">
            <w:pPr>
              <w:pStyle w:val="rowtabella0"/>
              <w:jc w:val="center"/>
              <w:rPr>
                <w:color w:val="002060"/>
              </w:rPr>
            </w:pPr>
            <w:r w:rsidRPr="006F38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1478A" w14:textId="77777777" w:rsidR="005907F8" w:rsidRPr="006F3834" w:rsidRDefault="005907F8" w:rsidP="00C857F2">
            <w:pPr>
              <w:pStyle w:val="rowtabella0"/>
              <w:jc w:val="center"/>
              <w:rPr>
                <w:color w:val="002060"/>
              </w:rPr>
            </w:pPr>
            <w:r w:rsidRPr="006F3834">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26B18" w14:textId="77777777" w:rsidR="005907F8" w:rsidRPr="006F3834" w:rsidRDefault="005907F8" w:rsidP="00C857F2">
            <w:pPr>
              <w:pStyle w:val="rowtabella0"/>
              <w:jc w:val="center"/>
              <w:rPr>
                <w:color w:val="002060"/>
              </w:rPr>
            </w:pPr>
            <w:r w:rsidRPr="006F3834">
              <w:rPr>
                <w:color w:val="002060"/>
              </w:rPr>
              <w:t>0</w:t>
            </w:r>
          </w:p>
        </w:tc>
      </w:tr>
      <w:tr w:rsidR="005907F8" w:rsidRPr="006F3834" w14:paraId="2C781D3B"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F1B82C" w14:textId="77777777" w:rsidR="005907F8" w:rsidRPr="006F3834" w:rsidRDefault="005907F8" w:rsidP="00C857F2">
            <w:pPr>
              <w:pStyle w:val="rowtabella0"/>
              <w:rPr>
                <w:color w:val="002060"/>
              </w:rPr>
            </w:pPr>
            <w:r w:rsidRPr="006F3834">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343C1" w14:textId="77777777" w:rsidR="005907F8" w:rsidRPr="006F3834" w:rsidRDefault="005907F8" w:rsidP="00C857F2">
            <w:pPr>
              <w:pStyle w:val="rowtabella0"/>
              <w:jc w:val="center"/>
              <w:rPr>
                <w:color w:val="002060"/>
              </w:rPr>
            </w:pPr>
            <w:r w:rsidRPr="006F383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B1FCC"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FC967" w14:textId="77777777" w:rsidR="005907F8" w:rsidRPr="006F3834" w:rsidRDefault="005907F8" w:rsidP="00C857F2">
            <w:pPr>
              <w:pStyle w:val="rowtabella0"/>
              <w:jc w:val="center"/>
              <w:rPr>
                <w:color w:val="002060"/>
              </w:rPr>
            </w:pPr>
            <w:r w:rsidRPr="006F38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E244B"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35412"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D1614" w14:textId="77777777" w:rsidR="005907F8" w:rsidRPr="006F3834" w:rsidRDefault="005907F8" w:rsidP="00C857F2">
            <w:pPr>
              <w:pStyle w:val="rowtabella0"/>
              <w:jc w:val="center"/>
              <w:rPr>
                <w:color w:val="002060"/>
              </w:rPr>
            </w:pPr>
            <w:r w:rsidRPr="006F3834">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4A116" w14:textId="77777777" w:rsidR="005907F8" w:rsidRPr="006F3834" w:rsidRDefault="005907F8" w:rsidP="00C857F2">
            <w:pPr>
              <w:pStyle w:val="rowtabella0"/>
              <w:jc w:val="center"/>
              <w:rPr>
                <w:color w:val="002060"/>
              </w:rPr>
            </w:pPr>
            <w:r w:rsidRPr="006F383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475BB" w14:textId="77777777" w:rsidR="005907F8" w:rsidRPr="006F3834" w:rsidRDefault="005907F8" w:rsidP="00C857F2">
            <w:pPr>
              <w:pStyle w:val="rowtabella0"/>
              <w:jc w:val="center"/>
              <w:rPr>
                <w:color w:val="002060"/>
              </w:rPr>
            </w:pPr>
            <w:r w:rsidRPr="006F383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53BE9" w14:textId="77777777" w:rsidR="005907F8" w:rsidRPr="006F3834" w:rsidRDefault="005907F8" w:rsidP="00C857F2">
            <w:pPr>
              <w:pStyle w:val="rowtabella0"/>
              <w:jc w:val="center"/>
              <w:rPr>
                <w:color w:val="002060"/>
              </w:rPr>
            </w:pPr>
            <w:r w:rsidRPr="006F3834">
              <w:rPr>
                <w:color w:val="002060"/>
              </w:rPr>
              <w:t>0</w:t>
            </w:r>
          </w:p>
        </w:tc>
      </w:tr>
      <w:tr w:rsidR="005907F8" w:rsidRPr="006F3834" w14:paraId="4FF130FD"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63422" w14:textId="77777777" w:rsidR="005907F8" w:rsidRPr="006F3834" w:rsidRDefault="005907F8" w:rsidP="00C857F2">
            <w:pPr>
              <w:pStyle w:val="rowtabella0"/>
              <w:rPr>
                <w:color w:val="002060"/>
              </w:rPr>
            </w:pPr>
            <w:r w:rsidRPr="006F3834">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ABB4" w14:textId="77777777" w:rsidR="005907F8" w:rsidRPr="006F3834" w:rsidRDefault="005907F8" w:rsidP="00C857F2">
            <w:pPr>
              <w:pStyle w:val="rowtabella0"/>
              <w:jc w:val="center"/>
              <w:rPr>
                <w:color w:val="002060"/>
              </w:rPr>
            </w:pPr>
            <w:r w:rsidRPr="006F383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A10CE"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5E57"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70F97"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DE17A" w14:textId="77777777" w:rsidR="005907F8" w:rsidRPr="006F3834" w:rsidRDefault="005907F8" w:rsidP="00C857F2">
            <w:pPr>
              <w:pStyle w:val="rowtabella0"/>
              <w:jc w:val="center"/>
              <w:rPr>
                <w:color w:val="002060"/>
              </w:rPr>
            </w:pPr>
            <w:r w:rsidRPr="006F38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00C6B" w14:textId="77777777" w:rsidR="005907F8" w:rsidRPr="006F3834" w:rsidRDefault="005907F8" w:rsidP="00C857F2">
            <w:pPr>
              <w:pStyle w:val="rowtabella0"/>
              <w:jc w:val="center"/>
              <w:rPr>
                <w:color w:val="002060"/>
              </w:rPr>
            </w:pPr>
            <w:r w:rsidRPr="006F3834">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92B87" w14:textId="77777777" w:rsidR="005907F8" w:rsidRPr="006F3834" w:rsidRDefault="005907F8" w:rsidP="00C857F2">
            <w:pPr>
              <w:pStyle w:val="rowtabella0"/>
              <w:jc w:val="center"/>
              <w:rPr>
                <w:color w:val="002060"/>
              </w:rPr>
            </w:pPr>
            <w:r w:rsidRPr="006F38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7BEE6" w14:textId="77777777" w:rsidR="005907F8" w:rsidRPr="006F3834" w:rsidRDefault="005907F8" w:rsidP="00C857F2">
            <w:pPr>
              <w:pStyle w:val="rowtabella0"/>
              <w:jc w:val="center"/>
              <w:rPr>
                <w:color w:val="002060"/>
              </w:rPr>
            </w:pPr>
            <w:r w:rsidRPr="006F38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343E9" w14:textId="77777777" w:rsidR="005907F8" w:rsidRPr="006F3834" w:rsidRDefault="005907F8" w:rsidP="00C857F2">
            <w:pPr>
              <w:pStyle w:val="rowtabella0"/>
              <w:jc w:val="center"/>
              <w:rPr>
                <w:color w:val="002060"/>
              </w:rPr>
            </w:pPr>
            <w:r w:rsidRPr="006F3834">
              <w:rPr>
                <w:color w:val="002060"/>
              </w:rPr>
              <w:t>0</w:t>
            </w:r>
          </w:p>
        </w:tc>
      </w:tr>
      <w:tr w:rsidR="005907F8" w:rsidRPr="006F3834" w14:paraId="690064BB"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F13099" w14:textId="77777777" w:rsidR="005907F8" w:rsidRPr="006F3834" w:rsidRDefault="005907F8" w:rsidP="00C857F2">
            <w:pPr>
              <w:pStyle w:val="rowtabella0"/>
              <w:rPr>
                <w:color w:val="002060"/>
              </w:rPr>
            </w:pPr>
            <w:r w:rsidRPr="006F383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263DB" w14:textId="77777777" w:rsidR="005907F8" w:rsidRPr="006F3834" w:rsidRDefault="005907F8" w:rsidP="00C857F2">
            <w:pPr>
              <w:pStyle w:val="rowtabella0"/>
              <w:jc w:val="center"/>
              <w:rPr>
                <w:color w:val="002060"/>
              </w:rPr>
            </w:pPr>
            <w:r w:rsidRPr="006F38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D8F37"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C15D6"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E791A"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8A36C"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2634A" w14:textId="77777777" w:rsidR="005907F8" w:rsidRPr="006F3834" w:rsidRDefault="005907F8" w:rsidP="00C857F2">
            <w:pPr>
              <w:pStyle w:val="rowtabella0"/>
              <w:jc w:val="center"/>
              <w:rPr>
                <w:color w:val="002060"/>
              </w:rPr>
            </w:pPr>
            <w:r w:rsidRPr="006F3834">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EDDF" w14:textId="77777777" w:rsidR="005907F8" w:rsidRPr="006F3834" w:rsidRDefault="005907F8" w:rsidP="00C857F2">
            <w:pPr>
              <w:pStyle w:val="rowtabella0"/>
              <w:jc w:val="center"/>
              <w:rPr>
                <w:color w:val="002060"/>
              </w:rPr>
            </w:pPr>
            <w:r w:rsidRPr="006F383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D2B5A" w14:textId="77777777" w:rsidR="005907F8" w:rsidRPr="006F3834" w:rsidRDefault="005907F8" w:rsidP="00C857F2">
            <w:pPr>
              <w:pStyle w:val="rowtabella0"/>
              <w:jc w:val="center"/>
              <w:rPr>
                <w:color w:val="002060"/>
              </w:rPr>
            </w:pPr>
            <w:r w:rsidRPr="006F383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4DD08" w14:textId="77777777" w:rsidR="005907F8" w:rsidRPr="006F3834" w:rsidRDefault="005907F8" w:rsidP="00C857F2">
            <w:pPr>
              <w:pStyle w:val="rowtabella0"/>
              <w:jc w:val="center"/>
              <w:rPr>
                <w:color w:val="002060"/>
              </w:rPr>
            </w:pPr>
            <w:r w:rsidRPr="006F3834">
              <w:rPr>
                <w:color w:val="002060"/>
              </w:rPr>
              <w:t>0</w:t>
            </w:r>
          </w:p>
        </w:tc>
      </w:tr>
      <w:tr w:rsidR="005907F8" w:rsidRPr="006F3834" w14:paraId="1AA3556B"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53845" w14:textId="77777777" w:rsidR="005907F8" w:rsidRPr="006F3834" w:rsidRDefault="005907F8" w:rsidP="00C857F2">
            <w:pPr>
              <w:pStyle w:val="rowtabella0"/>
              <w:rPr>
                <w:color w:val="002060"/>
              </w:rPr>
            </w:pPr>
            <w:r w:rsidRPr="006F383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C7CD7" w14:textId="77777777" w:rsidR="005907F8" w:rsidRPr="006F3834" w:rsidRDefault="005907F8" w:rsidP="00C857F2">
            <w:pPr>
              <w:pStyle w:val="rowtabella0"/>
              <w:jc w:val="center"/>
              <w:rPr>
                <w:color w:val="002060"/>
              </w:rPr>
            </w:pPr>
            <w:r w:rsidRPr="006F38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E32C6"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EBAA3"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AB77D"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DF9B2"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0FFDA" w14:textId="77777777" w:rsidR="005907F8" w:rsidRPr="006F3834" w:rsidRDefault="005907F8" w:rsidP="00C857F2">
            <w:pPr>
              <w:pStyle w:val="rowtabella0"/>
              <w:jc w:val="center"/>
              <w:rPr>
                <w:color w:val="002060"/>
              </w:rPr>
            </w:pPr>
            <w:r w:rsidRPr="006F3834">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0E0A" w14:textId="77777777" w:rsidR="005907F8" w:rsidRPr="006F3834" w:rsidRDefault="005907F8" w:rsidP="00C857F2">
            <w:pPr>
              <w:pStyle w:val="rowtabella0"/>
              <w:jc w:val="center"/>
              <w:rPr>
                <w:color w:val="002060"/>
              </w:rPr>
            </w:pPr>
            <w:r w:rsidRPr="006F3834">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B3FD1"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C18E1" w14:textId="77777777" w:rsidR="005907F8" w:rsidRPr="006F3834" w:rsidRDefault="005907F8" w:rsidP="00C857F2">
            <w:pPr>
              <w:pStyle w:val="rowtabella0"/>
              <w:jc w:val="center"/>
              <w:rPr>
                <w:color w:val="002060"/>
              </w:rPr>
            </w:pPr>
            <w:r w:rsidRPr="006F3834">
              <w:rPr>
                <w:color w:val="002060"/>
              </w:rPr>
              <w:t>0</w:t>
            </w:r>
          </w:p>
        </w:tc>
      </w:tr>
      <w:tr w:rsidR="005907F8" w:rsidRPr="006F3834" w14:paraId="51F5BB2F"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10B015" w14:textId="77777777" w:rsidR="005907F8" w:rsidRPr="006F3834" w:rsidRDefault="005907F8" w:rsidP="00C857F2">
            <w:pPr>
              <w:pStyle w:val="rowtabella0"/>
              <w:rPr>
                <w:color w:val="002060"/>
                <w:lang w:val="es-ES"/>
              </w:rPr>
            </w:pPr>
            <w:r w:rsidRPr="006F383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FD0AD" w14:textId="77777777" w:rsidR="005907F8" w:rsidRPr="006F3834" w:rsidRDefault="005907F8" w:rsidP="00C857F2">
            <w:pPr>
              <w:pStyle w:val="rowtabella0"/>
              <w:jc w:val="center"/>
              <w:rPr>
                <w:color w:val="002060"/>
              </w:rPr>
            </w:pPr>
            <w:r w:rsidRPr="006F38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5356A"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2909"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E5C2"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C12C0"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83056" w14:textId="77777777" w:rsidR="005907F8" w:rsidRPr="006F3834" w:rsidRDefault="005907F8" w:rsidP="00C857F2">
            <w:pPr>
              <w:pStyle w:val="rowtabella0"/>
              <w:jc w:val="center"/>
              <w:rPr>
                <w:color w:val="002060"/>
              </w:rPr>
            </w:pPr>
            <w:r w:rsidRPr="006F3834">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30BE3" w14:textId="77777777" w:rsidR="005907F8" w:rsidRPr="006F3834" w:rsidRDefault="005907F8" w:rsidP="00C857F2">
            <w:pPr>
              <w:pStyle w:val="rowtabella0"/>
              <w:jc w:val="center"/>
              <w:rPr>
                <w:color w:val="002060"/>
              </w:rPr>
            </w:pPr>
            <w:r w:rsidRPr="006F383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E998"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D35CD" w14:textId="77777777" w:rsidR="005907F8" w:rsidRPr="006F3834" w:rsidRDefault="005907F8" w:rsidP="00C857F2">
            <w:pPr>
              <w:pStyle w:val="rowtabella0"/>
              <w:jc w:val="center"/>
              <w:rPr>
                <w:color w:val="002060"/>
              </w:rPr>
            </w:pPr>
            <w:r w:rsidRPr="006F3834">
              <w:rPr>
                <w:color w:val="002060"/>
              </w:rPr>
              <w:t>0</w:t>
            </w:r>
          </w:p>
        </w:tc>
      </w:tr>
      <w:tr w:rsidR="005907F8" w:rsidRPr="006F3834" w14:paraId="26B1EFA5"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1ADF60" w14:textId="77777777" w:rsidR="005907F8" w:rsidRPr="006F3834" w:rsidRDefault="005907F8" w:rsidP="00C857F2">
            <w:pPr>
              <w:pStyle w:val="rowtabella0"/>
              <w:rPr>
                <w:color w:val="002060"/>
              </w:rPr>
            </w:pPr>
            <w:r w:rsidRPr="006F383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855E5" w14:textId="77777777" w:rsidR="005907F8" w:rsidRPr="006F3834" w:rsidRDefault="005907F8" w:rsidP="00C857F2">
            <w:pPr>
              <w:pStyle w:val="rowtabella0"/>
              <w:jc w:val="center"/>
              <w:rPr>
                <w:color w:val="002060"/>
              </w:rPr>
            </w:pPr>
            <w:r w:rsidRPr="006F383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3FADF"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C1E32" w14:textId="77777777" w:rsidR="005907F8" w:rsidRPr="006F3834" w:rsidRDefault="005907F8" w:rsidP="00C857F2">
            <w:pPr>
              <w:pStyle w:val="rowtabella0"/>
              <w:jc w:val="center"/>
              <w:rPr>
                <w:color w:val="002060"/>
              </w:rPr>
            </w:pPr>
            <w:r w:rsidRPr="006F38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2E32"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BF953"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B1BA" w14:textId="77777777" w:rsidR="005907F8" w:rsidRPr="006F3834" w:rsidRDefault="005907F8" w:rsidP="00C857F2">
            <w:pPr>
              <w:pStyle w:val="rowtabella0"/>
              <w:jc w:val="center"/>
              <w:rPr>
                <w:color w:val="002060"/>
              </w:rPr>
            </w:pPr>
            <w:r w:rsidRPr="006F3834">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71ED5" w14:textId="77777777" w:rsidR="005907F8" w:rsidRPr="006F3834" w:rsidRDefault="005907F8" w:rsidP="00C857F2">
            <w:pPr>
              <w:pStyle w:val="rowtabella0"/>
              <w:jc w:val="center"/>
              <w:rPr>
                <w:color w:val="002060"/>
              </w:rPr>
            </w:pPr>
            <w:r w:rsidRPr="006F383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6D1BB" w14:textId="77777777" w:rsidR="005907F8" w:rsidRPr="006F3834" w:rsidRDefault="005907F8" w:rsidP="00C857F2">
            <w:pPr>
              <w:pStyle w:val="rowtabella0"/>
              <w:jc w:val="center"/>
              <w:rPr>
                <w:color w:val="002060"/>
              </w:rPr>
            </w:pPr>
            <w:r w:rsidRPr="006F38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8D28B" w14:textId="77777777" w:rsidR="005907F8" w:rsidRPr="006F3834" w:rsidRDefault="005907F8" w:rsidP="00C857F2">
            <w:pPr>
              <w:pStyle w:val="rowtabella0"/>
              <w:jc w:val="center"/>
              <w:rPr>
                <w:color w:val="002060"/>
              </w:rPr>
            </w:pPr>
            <w:r w:rsidRPr="006F3834">
              <w:rPr>
                <w:color w:val="002060"/>
              </w:rPr>
              <w:t>0</w:t>
            </w:r>
          </w:p>
        </w:tc>
      </w:tr>
      <w:tr w:rsidR="005907F8" w:rsidRPr="006F3834" w14:paraId="0882E0FB"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435BEB" w14:textId="77777777" w:rsidR="005907F8" w:rsidRPr="006F3834" w:rsidRDefault="005907F8" w:rsidP="00C857F2">
            <w:pPr>
              <w:pStyle w:val="rowtabella0"/>
              <w:rPr>
                <w:color w:val="002060"/>
              </w:rPr>
            </w:pPr>
            <w:r w:rsidRPr="006F383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A0B15" w14:textId="77777777" w:rsidR="005907F8" w:rsidRPr="006F3834" w:rsidRDefault="005907F8" w:rsidP="00C857F2">
            <w:pPr>
              <w:pStyle w:val="rowtabella0"/>
              <w:jc w:val="center"/>
              <w:rPr>
                <w:color w:val="002060"/>
              </w:rPr>
            </w:pPr>
            <w:r w:rsidRPr="006F38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7EDC2"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9101C" w14:textId="77777777" w:rsidR="005907F8" w:rsidRPr="006F3834" w:rsidRDefault="005907F8" w:rsidP="00C857F2">
            <w:pPr>
              <w:pStyle w:val="rowtabella0"/>
              <w:jc w:val="center"/>
              <w:rPr>
                <w:color w:val="002060"/>
              </w:rPr>
            </w:pPr>
            <w:r w:rsidRPr="006F38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BB37A"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116BA" w14:textId="77777777" w:rsidR="005907F8" w:rsidRPr="006F3834" w:rsidRDefault="005907F8" w:rsidP="00C857F2">
            <w:pPr>
              <w:pStyle w:val="rowtabella0"/>
              <w:jc w:val="center"/>
              <w:rPr>
                <w:color w:val="002060"/>
              </w:rPr>
            </w:pPr>
            <w:r w:rsidRPr="006F38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1BB61" w14:textId="77777777" w:rsidR="005907F8" w:rsidRPr="006F3834" w:rsidRDefault="005907F8" w:rsidP="00C857F2">
            <w:pPr>
              <w:pStyle w:val="rowtabella0"/>
              <w:jc w:val="center"/>
              <w:rPr>
                <w:color w:val="002060"/>
              </w:rPr>
            </w:pPr>
            <w:r w:rsidRPr="006F383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E61F7" w14:textId="77777777" w:rsidR="005907F8" w:rsidRPr="006F3834" w:rsidRDefault="005907F8" w:rsidP="00C857F2">
            <w:pPr>
              <w:pStyle w:val="rowtabella0"/>
              <w:jc w:val="center"/>
              <w:rPr>
                <w:color w:val="002060"/>
              </w:rPr>
            </w:pPr>
            <w:r w:rsidRPr="006F3834">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0FF86" w14:textId="77777777" w:rsidR="005907F8" w:rsidRPr="006F3834" w:rsidRDefault="005907F8" w:rsidP="00C857F2">
            <w:pPr>
              <w:pStyle w:val="rowtabella0"/>
              <w:jc w:val="center"/>
              <w:rPr>
                <w:color w:val="002060"/>
              </w:rPr>
            </w:pPr>
            <w:r w:rsidRPr="006F38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77366" w14:textId="77777777" w:rsidR="005907F8" w:rsidRPr="006F3834" w:rsidRDefault="005907F8" w:rsidP="00C857F2">
            <w:pPr>
              <w:pStyle w:val="rowtabella0"/>
              <w:jc w:val="center"/>
              <w:rPr>
                <w:color w:val="002060"/>
              </w:rPr>
            </w:pPr>
            <w:r w:rsidRPr="006F3834">
              <w:rPr>
                <w:color w:val="002060"/>
              </w:rPr>
              <w:t>0</w:t>
            </w:r>
          </w:p>
        </w:tc>
      </w:tr>
      <w:tr w:rsidR="005907F8" w:rsidRPr="006F3834" w14:paraId="7762A390"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DB741" w14:textId="77777777" w:rsidR="005907F8" w:rsidRPr="006F3834" w:rsidRDefault="005907F8" w:rsidP="00C857F2">
            <w:pPr>
              <w:pStyle w:val="rowtabella0"/>
              <w:rPr>
                <w:color w:val="002060"/>
              </w:rPr>
            </w:pPr>
            <w:r w:rsidRPr="006F383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C09AF" w14:textId="77777777" w:rsidR="005907F8" w:rsidRPr="006F3834" w:rsidRDefault="005907F8" w:rsidP="00C857F2">
            <w:pPr>
              <w:pStyle w:val="rowtabella0"/>
              <w:jc w:val="center"/>
              <w:rPr>
                <w:color w:val="002060"/>
              </w:rPr>
            </w:pPr>
            <w:r w:rsidRPr="006F38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C6CF2"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C48BE" w14:textId="77777777" w:rsidR="005907F8" w:rsidRPr="006F3834" w:rsidRDefault="005907F8" w:rsidP="00C857F2">
            <w:pPr>
              <w:pStyle w:val="rowtabella0"/>
              <w:jc w:val="center"/>
              <w:rPr>
                <w:color w:val="002060"/>
              </w:rPr>
            </w:pPr>
            <w:r w:rsidRPr="006F38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9024"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99D3B" w14:textId="77777777" w:rsidR="005907F8" w:rsidRPr="006F3834" w:rsidRDefault="005907F8" w:rsidP="00C857F2">
            <w:pPr>
              <w:pStyle w:val="rowtabella0"/>
              <w:jc w:val="center"/>
              <w:rPr>
                <w:color w:val="002060"/>
              </w:rPr>
            </w:pPr>
            <w:r w:rsidRPr="006F38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1A658" w14:textId="77777777" w:rsidR="005907F8" w:rsidRPr="006F3834" w:rsidRDefault="005907F8" w:rsidP="00C857F2">
            <w:pPr>
              <w:pStyle w:val="rowtabella0"/>
              <w:jc w:val="center"/>
              <w:rPr>
                <w:color w:val="002060"/>
              </w:rPr>
            </w:pPr>
            <w:r w:rsidRPr="006F383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74380" w14:textId="77777777" w:rsidR="005907F8" w:rsidRPr="006F3834" w:rsidRDefault="005907F8" w:rsidP="00C857F2">
            <w:pPr>
              <w:pStyle w:val="rowtabella0"/>
              <w:jc w:val="center"/>
              <w:rPr>
                <w:color w:val="002060"/>
              </w:rPr>
            </w:pPr>
            <w:r w:rsidRPr="006F3834">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574EB" w14:textId="77777777" w:rsidR="005907F8" w:rsidRPr="006F3834" w:rsidRDefault="005907F8" w:rsidP="00C857F2">
            <w:pPr>
              <w:pStyle w:val="rowtabella0"/>
              <w:jc w:val="center"/>
              <w:rPr>
                <w:color w:val="002060"/>
              </w:rPr>
            </w:pPr>
            <w:r w:rsidRPr="006F38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391A" w14:textId="77777777" w:rsidR="005907F8" w:rsidRPr="006F3834" w:rsidRDefault="005907F8" w:rsidP="00C857F2">
            <w:pPr>
              <w:pStyle w:val="rowtabella0"/>
              <w:jc w:val="center"/>
              <w:rPr>
                <w:color w:val="002060"/>
              </w:rPr>
            </w:pPr>
            <w:r w:rsidRPr="006F3834">
              <w:rPr>
                <w:color w:val="002060"/>
              </w:rPr>
              <w:t>0</w:t>
            </w:r>
          </w:p>
        </w:tc>
      </w:tr>
      <w:tr w:rsidR="005907F8" w:rsidRPr="006F3834" w14:paraId="31382A96"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29B4BD" w14:textId="77777777" w:rsidR="005907F8" w:rsidRPr="006F3834" w:rsidRDefault="005907F8" w:rsidP="00C857F2">
            <w:pPr>
              <w:pStyle w:val="rowtabella0"/>
              <w:rPr>
                <w:color w:val="002060"/>
              </w:rPr>
            </w:pPr>
            <w:r w:rsidRPr="006F383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78004"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6EC9F"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0816F" w14:textId="77777777" w:rsidR="005907F8" w:rsidRPr="006F3834" w:rsidRDefault="005907F8" w:rsidP="00C857F2">
            <w:pPr>
              <w:pStyle w:val="rowtabella0"/>
              <w:jc w:val="center"/>
              <w:rPr>
                <w:color w:val="002060"/>
              </w:rPr>
            </w:pPr>
            <w:r w:rsidRPr="006F38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2217E"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BB204"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93C17" w14:textId="77777777" w:rsidR="005907F8" w:rsidRPr="006F3834" w:rsidRDefault="005907F8" w:rsidP="00C857F2">
            <w:pPr>
              <w:pStyle w:val="rowtabella0"/>
              <w:jc w:val="center"/>
              <w:rPr>
                <w:color w:val="002060"/>
              </w:rPr>
            </w:pPr>
            <w:r w:rsidRPr="006F383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302C3" w14:textId="77777777" w:rsidR="005907F8" w:rsidRPr="006F3834" w:rsidRDefault="005907F8" w:rsidP="00C857F2">
            <w:pPr>
              <w:pStyle w:val="rowtabella0"/>
              <w:jc w:val="center"/>
              <w:rPr>
                <w:color w:val="002060"/>
              </w:rPr>
            </w:pPr>
            <w:r w:rsidRPr="006F3834">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DECD3"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32968" w14:textId="77777777" w:rsidR="005907F8" w:rsidRPr="006F3834" w:rsidRDefault="005907F8" w:rsidP="00C857F2">
            <w:pPr>
              <w:pStyle w:val="rowtabella0"/>
              <w:jc w:val="center"/>
              <w:rPr>
                <w:color w:val="002060"/>
              </w:rPr>
            </w:pPr>
            <w:r w:rsidRPr="006F3834">
              <w:rPr>
                <w:color w:val="002060"/>
              </w:rPr>
              <w:t>0</w:t>
            </w:r>
          </w:p>
        </w:tc>
      </w:tr>
      <w:tr w:rsidR="005907F8" w:rsidRPr="006F3834" w14:paraId="7BD685A9"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691FD" w14:textId="77777777" w:rsidR="005907F8" w:rsidRPr="006F3834" w:rsidRDefault="005907F8" w:rsidP="00C857F2">
            <w:pPr>
              <w:pStyle w:val="rowtabella0"/>
              <w:rPr>
                <w:color w:val="002060"/>
              </w:rPr>
            </w:pPr>
            <w:r w:rsidRPr="006F383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6B0E" w14:textId="77777777" w:rsidR="005907F8" w:rsidRPr="006F3834" w:rsidRDefault="005907F8" w:rsidP="00C857F2">
            <w:pPr>
              <w:pStyle w:val="rowtabella0"/>
              <w:jc w:val="center"/>
              <w:rPr>
                <w:color w:val="002060"/>
              </w:rPr>
            </w:pPr>
            <w:r w:rsidRPr="006F38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6D140"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663EE"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9FF0"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8AB68" w14:textId="77777777" w:rsidR="005907F8" w:rsidRPr="006F3834" w:rsidRDefault="005907F8" w:rsidP="00C857F2">
            <w:pPr>
              <w:pStyle w:val="rowtabella0"/>
              <w:jc w:val="center"/>
              <w:rPr>
                <w:color w:val="002060"/>
              </w:rPr>
            </w:pPr>
            <w:r w:rsidRPr="006F38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479F0" w14:textId="77777777" w:rsidR="005907F8" w:rsidRPr="006F3834" w:rsidRDefault="005907F8" w:rsidP="00C857F2">
            <w:pPr>
              <w:pStyle w:val="rowtabella0"/>
              <w:jc w:val="center"/>
              <w:rPr>
                <w:color w:val="002060"/>
              </w:rPr>
            </w:pPr>
            <w:r w:rsidRPr="006F383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6DF21" w14:textId="77777777" w:rsidR="005907F8" w:rsidRPr="006F3834" w:rsidRDefault="005907F8" w:rsidP="00C857F2">
            <w:pPr>
              <w:pStyle w:val="rowtabella0"/>
              <w:jc w:val="center"/>
              <w:rPr>
                <w:color w:val="002060"/>
              </w:rPr>
            </w:pPr>
            <w:r w:rsidRPr="006F3834">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AC0E5" w14:textId="77777777" w:rsidR="005907F8" w:rsidRPr="006F3834" w:rsidRDefault="005907F8" w:rsidP="00C857F2">
            <w:pPr>
              <w:pStyle w:val="rowtabella0"/>
              <w:jc w:val="center"/>
              <w:rPr>
                <w:color w:val="002060"/>
              </w:rPr>
            </w:pPr>
            <w:r w:rsidRPr="006F383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6C4BE" w14:textId="77777777" w:rsidR="005907F8" w:rsidRPr="006F3834" w:rsidRDefault="005907F8" w:rsidP="00C857F2">
            <w:pPr>
              <w:pStyle w:val="rowtabella0"/>
              <w:jc w:val="center"/>
              <w:rPr>
                <w:color w:val="002060"/>
              </w:rPr>
            </w:pPr>
            <w:r w:rsidRPr="006F3834">
              <w:rPr>
                <w:color w:val="002060"/>
              </w:rPr>
              <w:t>0</w:t>
            </w:r>
          </w:p>
        </w:tc>
      </w:tr>
      <w:tr w:rsidR="005907F8" w:rsidRPr="006F3834" w14:paraId="1918EE98"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D2A006" w14:textId="77777777" w:rsidR="005907F8" w:rsidRPr="006F3834" w:rsidRDefault="005907F8" w:rsidP="00C857F2">
            <w:pPr>
              <w:pStyle w:val="rowtabella0"/>
              <w:rPr>
                <w:color w:val="002060"/>
              </w:rPr>
            </w:pPr>
            <w:r w:rsidRPr="006F383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1FB4A" w14:textId="77777777" w:rsidR="005907F8" w:rsidRPr="006F3834" w:rsidRDefault="005907F8" w:rsidP="00C857F2">
            <w:pPr>
              <w:pStyle w:val="rowtabella0"/>
              <w:jc w:val="center"/>
              <w:rPr>
                <w:color w:val="002060"/>
              </w:rPr>
            </w:pPr>
            <w:r w:rsidRPr="006F38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427D"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D91F1" w14:textId="77777777" w:rsidR="005907F8" w:rsidRPr="006F3834" w:rsidRDefault="005907F8" w:rsidP="00C857F2">
            <w:pPr>
              <w:pStyle w:val="rowtabella0"/>
              <w:jc w:val="center"/>
              <w:rPr>
                <w:color w:val="002060"/>
              </w:rPr>
            </w:pPr>
            <w:r w:rsidRPr="006F38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4D744"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2A57" w14:textId="77777777" w:rsidR="005907F8" w:rsidRPr="006F3834" w:rsidRDefault="005907F8" w:rsidP="00C857F2">
            <w:pPr>
              <w:pStyle w:val="rowtabella0"/>
              <w:jc w:val="center"/>
              <w:rPr>
                <w:color w:val="002060"/>
              </w:rPr>
            </w:pPr>
            <w:r w:rsidRPr="006F38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C0EE3" w14:textId="77777777" w:rsidR="005907F8" w:rsidRPr="006F3834" w:rsidRDefault="005907F8" w:rsidP="00C857F2">
            <w:pPr>
              <w:pStyle w:val="rowtabella0"/>
              <w:jc w:val="center"/>
              <w:rPr>
                <w:color w:val="002060"/>
              </w:rPr>
            </w:pPr>
            <w:r w:rsidRPr="006F3834">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41F04" w14:textId="77777777" w:rsidR="005907F8" w:rsidRPr="006F3834" w:rsidRDefault="005907F8" w:rsidP="00C857F2">
            <w:pPr>
              <w:pStyle w:val="rowtabella0"/>
              <w:jc w:val="center"/>
              <w:rPr>
                <w:color w:val="002060"/>
              </w:rPr>
            </w:pPr>
            <w:r w:rsidRPr="006F3834">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69C5E" w14:textId="77777777" w:rsidR="005907F8" w:rsidRPr="006F3834" w:rsidRDefault="005907F8" w:rsidP="00C857F2">
            <w:pPr>
              <w:pStyle w:val="rowtabella0"/>
              <w:jc w:val="center"/>
              <w:rPr>
                <w:color w:val="002060"/>
              </w:rPr>
            </w:pPr>
            <w:r w:rsidRPr="006F38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99AA" w14:textId="77777777" w:rsidR="005907F8" w:rsidRPr="006F3834" w:rsidRDefault="005907F8" w:rsidP="00C857F2">
            <w:pPr>
              <w:pStyle w:val="rowtabella0"/>
              <w:jc w:val="center"/>
              <w:rPr>
                <w:color w:val="002060"/>
              </w:rPr>
            </w:pPr>
            <w:r w:rsidRPr="006F3834">
              <w:rPr>
                <w:color w:val="002060"/>
              </w:rPr>
              <w:t>0</w:t>
            </w:r>
          </w:p>
        </w:tc>
      </w:tr>
      <w:tr w:rsidR="005907F8" w:rsidRPr="006F3834" w14:paraId="03DA3892"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5FCE8" w14:textId="77777777" w:rsidR="005907F8" w:rsidRPr="006F3834" w:rsidRDefault="005907F8" w:rsidP="00C857F2">
            <w:pPr>
              <w:pStyle w:val="rowtabella0"/>
              <w:rPr>
                <w:color w:val="002060"/>
              </w:rPr>
            </w:pPr>
            <w:r w:rsidRPr="006F3834">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3941" w14:textId="77777777" w:rsidR="005907F8" w:rsidRPr="006F3834" w:rsidRDefault="005907F8" w:rsidP="00C857F2">
            <w:pPr>
              <w:pStyle w:val="rowtabella0"/>
              <w:jc w:val="center"/>
              <w:rPr>
                <w:color w:val="002060"/>
              </w:rPr>
            </w:pPr>
            <w:r w:rsidRPr="006F38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55EE3"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5F012" w14:textId="77777777" w:rsidR="005907F8" w:rsidRPr="006F3834" w:rsidRDefault="005907F8" w:rsidP="00C857F2">
            <w:pPr>
              <w:pStyle w:val="rowtabella0"/>
              <w:jc w:val="center"/>
              <w:rPr>
                <w:color w:val="002060"/>
              </w:rPr>
            </w:pPr>
            <w:r w:rsidRPr="006F38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7D8ED"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9D5A4" w14:textId="77777777" w:rsidR="005907F8" w:rsidRPr="006F3834" w:rsidRDefault="005907F8" w:rsidP="00C857F2">
            <w:pPr>
              <w:pStyle w:val="rowtabella0"/>
              <w:jc w:val="center"/>
              <w:rPr>
                <w:color w:val="002060"/>
              </w:rPr>
            </w:pPr>
            <w:r w:rsidRPr="006F38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5AA60" w14:textId="77777777" w:rsidR="005907F8" w:rsidRPr="006F3834" w:rsidRDefault="005907F8" w:rsidP="00C857F2">
            <w:pPr>
              <w:pStyle w:val="rowtabella0"/>
              <w:jc w:val="center"/>
              <w:rPr>
                <w:color w:val="002060"/>
              </w:rPr>
            </w:pPr>
            <w:r w:rsidRPr="006F3834">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60EC1" w14:textId="77777777" w:rsidR="005907F8" w:rsidRPr="006F3834" w:rsidRDefault="005907F8" w:rsidP="00C857F2">
            <w:pPr>
              <w:pStyle w:val="rowtabella0"/>
              <w:jc w:val="center"/>
              <w:rPr>
                <w:color w:val="002060"/>
              </w:rPr>
            </w:pPr>
            <w:r w:rsidRPr="006F3834">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0A87A" w14:textId="77777777" w:rsidR="005907F8" w:rsidRPr="006F3834" w:rsidRDefault="005907F8" w:rsidP="00C857F2">
            <w:pPr>
              <w:pStyle w:val="rowtabella0"/>
              <w:jc w:val="center"/>
              <w:rPr>
                <w:color w:val="002060"/>
              </w:rPr>
            </w:pPr>
            <w:r w:rsidRPr="006F38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C2A29" w14:textId="77777777" w:rsidR="005907F8" w:rsidRPr="006F3834" w:rsidRDefault="005907F8" w:rsidP="00C857F2">
            <w:pPr>
              <w:pStyle w:val="rowtabella0"/>
              <w:jc w:val="center"/>
              <w:rPr>
                <w:color w:val="002060"/>
              </w:rPr>
            </w:pPr>
            <w:r w:rsidRPr="006F3834">
              <w:rPr>
                <w:color w:val="002060"/>
              </w:rPr>
              <w:t>0</w:t>
            </w:r>
          </w:p>
        </w:tc>
      </w:tr>
      <w:tr w:rsidR="005907F8" w:rsidRPr="006F3834" w14:paraId="1DA492C4" w14:textId="77777777" w:rsidTr="00C857F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B8EC10" w14:textId="77777777" w:rsidR="005907F8" w:rsidRPr="006F3834" w:rsidRDefault="005907F8" w:rsidP="00C857F2">
            <w:pPr>
              <w:pStyle w:val="rowtabella0"/>
              <w:rPr>
                <w:color w:val="002060"/>
                <w:lang w:val="es-ES"/>
              </w:rPr>
            </w:pPr>
            <w:r w:rsidRPr="006F3834">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51668" w14:textId="77777777" w:rsidR="005907F8" w:rsidRPr="006F3834" w:rsidRDefault="005907F8" w:rsidP="00C857F2">
            <w:pPr>
              <w:pStyle w:val="rowtabella0"/>
              <w:jc w:val="center"/>
              <w:rPr>
                <w:color w:val="002060"/>
              </w:rPr>
            </w:pPr>
            <w:r w:rsidRPr="006F38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9392C" w14:textId="77777777" w:rsidR="005907F8" w:rsidRPr="006F3834" w:rsidRDefault="005907F8" w:rsidP="00C857F2">
            <w:pPr>
              <w:pStyle w:val="rowtabella0"/>
              <w:jc w:val="center"/>
              <w:rPr>
                <w:color w:val="002060"/>
              </w:rPr>
            </w:pPr>
            <w:r w:rsidRPr="006F38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318F6" w14:textId="77777777" w:rsidR="005907F8" w:rsidRPr="006F3834" w:rsidRDefault="005907F8" w:rsidP="00C857F2">
            <w:pPr>
              <w:pStyle w:val="rowtabella0"/>
              <w:jc w:val="center"/>
              <w:rPr>
                <w:color w:val="002060"/>
              </w:rPr>
            </w:pPr>
            <w:r w:rsidRPr="006F38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18D41" w14:textId="77777777" w:rsidR="005907F8" w:rsidRPr="006F3834" w:rsidRDefault="005907F8" w:rsidP="00C857F2">
            <w:pPr>
              <w:pStyle w:val="rowtabella0"/>
              <w:jc w:val="center"/>
              <w:rPr>
                <w:color w:val="002060"/>
              </w:rPr>
            </w:pPr>
            <w:r w:rsidRPr="006F38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4C210" w14:textId="77777777" w:rsidR="005907F8" w:rsidRPr="006F3834" w:rsidRDefault="005907F8" w:rsidP="00C857F2">
            <w:pPr>
              <w:pStyle w:val="rowtabella0"/>
              <w:jc w:val="center"/>
              <w:rPr>
                <w:color w:val="002060"/>
              </w:rPr>
            </w:pPr>
            <w:r w:rsidRPr="006F38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DCA5" w14:textId="77777777" w:rsidR="005907F8" w:rsidRPr="006F3834" w:rsidRDefault="005907F8" w:rsidP="00C857F2">
            <w:pPr>
              <w:pStyle w:val="rowtabella0"/>
              <w:jc w:val="center"/>
              <w:rPr>
                <w:color w:val="002060"/>
              </w:rPr>
            </w:pPr>
            <w:r w:rsidRPr="006F38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E7118" w14:textId="77777777" w:rsidR="005907F8" w:rsidRPr="006F3834" w:rsidRDefault="005907F8" w:rsidP="00C857F2">
            <w:pPr>
              <w:pStyle w:val="rowtabella0"/>
              <w:jc w:val="center"/>
              <w:rPr>
                <w:color w:val="002060"/>
              </w:rPr>
            </w:pPr>
            <w:r w:rsidRPr="006F3834">
              <w:rPr>
                <w:color w:val="002060"/>
              </w:rPr>
              <w:t>181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86AE" w14:textId="77777777" w:rsidR="005907F8" w:rsidRPr="006F3834" w:rsidRDefault="005907F8" w:rsidP="00C857F2">
            <w:pPr>
              <w:pStyle w:val="rowtabella0"/>
              <w:jc w:val="center"/>
              <w:rPr>
                <w:color w:val="002060"/>
              </w:rPr>
            </w:pPr>
            <w:r w:rsidRPr="006F38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C7655" w14:textId="77777777" w:rsidR="005907F8" w:rsidRPr="006F3834" w:rsidRDefault="005907F8" w:rsidP="00C857F2">
            <w:pPr>
              <w:pStyle w:val="rowtabella0"/>
              <w:jc w:val="center"/>
              <w:rPr>
                <w:color w:val="002060"/>
              </w:rPr>
            </w:pPr>
            <w:r w:rsidRPr="006F3834">
              <w:rPr>
                <w:color w:val="002060"/>
              </w:rPr>
              <w:t>1</w:t>
            </w:r>
          </w:p>
        </w:tc>
      </w:tr>
    </w:tbl>
    <w:p w14:paraId="4D9F34A8" w14:textId="77777777" w:rsidR="005907F8" w:rsidRDefault="005907F8" w:rsidP="005907F8">
      <w:pPr>
        <w:pStyle w:val="breakline"/>
        <w:rPr>
          <w:rFonts w:eastAsiaTheme="minorEastAsia"/>
          <w:color w:val="002060"/>
        </w:rPr>
      </w:pPr>
    </w:p>
    <w:p w14:paraId="79385E82" w14:textId="77777777" w:rsidR="001F3755" w:rsidRPr="00426066" w:rsidRDefault="001F3755" w:rsidP="001F3755">
      <w:pPr>
        <w:pStyle w:val="titoloprinc0"/>
        <w:rPr>
          <w:color w:val="002060"/>
        </w:rPr>
      </w:pPr>
      <w:r>
        <w:rPr>
          <w:color w:val="002060"/>
        </w:rPr>
        <w:t>PROGRAMMA GARE</w:t>
      </w:r>
    </w:p>
    <w:p w14:paraId="15F52926" w14:textId="77777777" w:rsidR="001F3755" w:rsidRPr="006F3834" w:rsidRDefault="001F3755" w:rsidP="005907F8">
      <w:pPr>
        <w:pStyle w:val="breakline"/>
        <w:rPr>
          <w:rFonts w:eastAsiaTheme="minorEastAsia"/>
          <w:color w:val="002060"/>
        </w:rPr>
      </w:pPr>
    </w:p>
    <w:p w14:paraId="325AD319" w14:textId="77777777" w:rsidR="001F3755" w:rsidRPr="00E43EB8" w:rsidRDefault="001F3755" w:rsidP="001F3755">
      <w:pPr>
        <w:pStyle w:val="sottotitolocampionato10"/>
        <w:rPr>
          <w:color w:val="002060"/>
        </w:rPr>
      </w:pPr>
      <w:r w:rsidRPr="00E43EB8">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82"/>
        <w:gridCol w:w="1547"/>
        <w:gridCol w:w="1549"/>
      </w:tblGrid>
      <w:tr w:rsidR="001F3755" w:rsidRPr="00E43EB8" w14:paraId="7B631EA7" w14:textId="77777777" w:rsidTr="00AF1E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12DF0" w14:textId="77777777" w:rsidR="001F3755" w:rsidRPr="00E43EB8" w:rsidRDefault="001F3755" w:rsidP="00AF1E9D">
            <w:pPr>
              <w:pStyle w:val="headertabella0"/>
              <w:rPr>
                <w:color w:val="002060"/>
              </w:rPr>
            </w:pPr>
            <w:r w:rsidRPr="00E43EB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C3171" w14:textId="77777777" w:rsidR="001F3755" w:rsidRPr="00E43EB8" w:rsidRDefault="001F3755" w:rsidP="00AF1E9D">
            <w:pPr>
              <w:pStyle w:val="headertabella0"/>
              <w:rPr>
                <w:color w:val="002060"/>
              </w:rPr>
            </w:pPr>
            <w:r w:rsidRPr="00E43EB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1B36A" w14:textId="77777777" w:rsidR="001F3755" w:rsidRPr="00E43EB8" w:rsidRDefault="001F3755" w:rsidP="00AF1E9D">
            <w:pPr>
              <w:pStyle w:val="headertabella0"/>
              <w:rPr>
                <w:color w:val="002060"/>
              </w:rPr>
            </w:pPr>
            <w:r w:rsidRPr="00E43EB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CAA8B" w14:textId="77777777" w:rsidR="001F3755" w:rsidRPr="00E43EB8" w:rsidRDefault="001F3755" w:rsidP="00AF1E9D">
            <w:pPr>
              <w:pStyle w:val="headertabella0"/>
              <w:rPr>
                <w:color w:val="002060"/>
              </w:rPr>
            </w:pPr>
            <w:r w:rsidRPr="00E43EB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789D1" w14:textId="77777777" w:rsidR="001F3755" w:rsidRPr="00E43EB8" w:rsidRDefault="001F3755" w:rsidP="00AF1E9D">
            <w:pPr>
              <w:pStyle w:val="headertabella0"/>
              <w:rPr>
                <w:color w:val="002060"/>
              </w:rPr>
            </w:pPr>
            <w:r w:rsidRPr="00E43EB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ECFF2" w14:textId="77777777" w:rsidR="001F3755" w:rsidRPr="00E43EB8" w:rsidRDefault="001F3755" w:rsidP="00AF1E9D">
            <w:pPr>
              <w:pStyle w:val="headertabella0"/>
              <w:rPr>
                <w:color w:val="002060"/>
              </w:rPr>
            </w:pPr>
            <w:r w:rsidRPr="00E43EB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C5986" w14:textId="77777777" w:rsidR="001F3755" w:rsidRPr="00E43EB8" w:rsidRDefault="001F3755" w:rsidP="00AF1E9D">
            <w:pPr>
              <w:pStyle w:val="headertabella0"/>
              <w:rPr>
                <w:color w:val="002060"/>
              </w:rPr>
            </w:pPr>
            <w:r w:rsidRPr="00E43EB8">
              <w:rPr>
                <w:color w:val="002060"/>
              </w:rPr>
              <w:t>Indirizzo Impianto</w:t>
            </w:r>
          </w:p>
        </w:tc>
      </w:tr>
      <w:tr w:rsidR="001F3755" w:rsidRPr="00E43EB8" w14:paraId="004D4F00" w14:textId="77777777" w:rsidTr="00AF1E9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9BD69E" w14:textId="77777777" w:rsidR="001F3755" w:rsidRPr="00E43EB8" w:rsidRDefault="001F3755" w:rsidP="00AF1E9D">
            <w:pPr>
              <w:pStyle w:val="rowtabella0"/>
              <w:rPr>
                <w:color w:val="002060"/>
              </w:rPr>
            </w:pPr>
            <w:r w:rsidRPr="00E43EB8">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53F3F" w14:textId="77777777" w:rsidR="001F3755" w:rsidRPr="00E43EB8" w:rsidRDefault="001F3755" w:rsidP="00AF1E9D">
            <w:pPr>
              <w:pStyle w:val="rowtabella0"/>
              <w:rPr>
                <w:color w:val="002060"/>
              </w:rPr>
            </w:pPr>
            <w:r w:rsidRPr="00E43EB8">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8112D" w14:textId="77777777" w:rsidR="001F3755" w:rsidRPr="00E43EB8" w:rsidRDefault="001F3755" w:rsidP="00AF1E9D">
            <w:pPr>
              <w:pStyle w:val="rowtabella0"/>
              <w:jc w:val="center"/>
              <w:rPr>
                <w:color w:val="002060"/>
              </w:rPr>
            </w:pPr>
            <w:r w:rsidRPr="00E43EB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7DB85" w14:textId="77777777" w:rsidR="001F3755" w:rsidRPr="00E43EB8" w:rsidRDefault="001F3755" w:rsidP="00AF1E9D">
            <w:pPr>
              <w:pStyle w:val="rowtabella0"/>
              <w:rPr>
                <w:color w:val="002060"/>
              </w:rPr>
            </w:pPr>
            <w:r w:rsidRPr="00E43EB8">
              <w:rPr>
                <w:color w:val="002060"/>
              </w:rPr>
              <w:t>23/03/2024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4D2D93" w14:textId="77777777" w:rsidR="001F3755" w:rsidRPr="00E43EB8" w:rsidRDefault="001F3755" w:rsidP="00AF1E9D">
            <w:pPr>
              <w:pStyle w:val="rowtabella0"/>
              <w:rPr>
                <w:color w:val="002060"/>
              </w:rPr>
            </w:pPr>
            <w:r w:rsidRPr="00E43EB8">
              <w:rPr>
                <w:color w:val="002060"/>
              </w:rPr>
              <w:t>5299 CENTRO SP. POL. "</w:t>
            </w:r>
            <w:proofErr w:type="gramStart"/>
            <w:r w:rsidRPr="00E43EB8">
              <w:rPr>
                <w:color w:val="002060"/>
              </w:rPr>
              <w:t>R.GATTARI</w:t>
            </w:r>
            <w:proofErr w:type="gramEnd"/>
            <w:r w:rsidRPr="00E43EB8">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A12FA" w14:textId="77777777" w:rsidR="001F3755" w:rsidRPr="00E43EB8" w:rsidRDefault="001F3755" w:rsidP="00AF1E9D">
            <w:pPr>
              <w:pStyle w:val="rowtabella0"/>
              <w:rPr>
                <w:color w:val="002060"/>
              </w:rPr>
            </w:pPr>
            <w:r w:rsidRPr="00E43EB8">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6F1F5" w14:textId="77777777" w:rsidR="001F3755" w:rsidRPr="00E43EB8" w:rsidRDefault="001F3755" w:rsidP="00AF1E9D">
            <w:pPr>
              <w:pStyle w:val="rowtabella0"/>
              <w:rPr>
                <w:color w:val="002060"/>
              </w:rPr>
            </w:pPr>
            <w:r w:rsidRPr="00E43EB8">
              <w:rPr>
                <w:color w:val="002060"/>
              </w:rPr>
              <w:t>VIA TAGLIAMENTO</w:t>
            </w:r>
          </w:p>
        </w:tc>
      </w:tr>
      <w:tr w:rsidR="001F3755" w:rsidRPr="00E43EB8" w14:paraId="3D9F7F9B"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DC6461" w14:textId="77777777" w:rsidR="001F3755" w:rsidRPr="00E43EB8" w:rsidRDefault="001F3755" w:rsidP="00AF1E9D">
            <w:pPr>
              <w:pStyle w:val="rowtabella0"/>
              <w:rPr>
                <w:color w:val="002060"/>
              </w:rPr>
            </w:pPr>
            <w:r w:rsidRPr="00E43EB8">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03AB9E" w14:textId="77777777" w:rsidR="001F3755" w:rsidRPr="00E43EB8" w:rsidRDefault="001F3755" w:rsidP="00AF1E9D">
            <w:pPr>
              <w:pStyle w:val="rowtabella0"/>
              <w:rPr>
                <w:color w:val="002060"/>
              </w:rPr>
            </w:pPr>
            <w:r w:rsidRPr="00E43EB8">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DB8E1D" w14:textId="77777777" w:rsidR="001F3755" w:rsidRPr="00E43EB8" w:rsidRDefault="001F3755"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E7AD79" w14:textId="77777777" w:rsidR="001F3755" w:rsidRPr="00E43EB8" w:rsidRDefault="001F3755" w:rsidP="00AF1E9D">
            <w:pPr>
              <w:pStyle w:val="rowtabella0"/>
              <w:rPr>
                <w:color w:val="002060"/>
              </w:rPr>
            </w:pPr>
            <w:r w:rsidRPr="00E43EB8">
              <w:rPr>
                <w:color w:val="002060"/>
              </w:rPr>
              <w:t>23/03/2024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F6EAFA" w14:textId="77777777" w:rsidR="001F3755" w:rsidRPr="00E43EB8" w:rsidRDefault="001F3755" w:rsidP="00AF1E9D">
            <w:pPr>
              <w:pStyle w:val="rowtabella0"/>
              <w:rPr>
                <w:color w:val="002060"/>
              </w:rPr>
            </w:pPr>
            <w:r w:rsidRPr="00E43EB8">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A14181" w14:textId="77777777" w:rsidR="001F3755" w:rsidRPr="00E43EB8" w:rsidRDefault="001F3755" w:rsidP="00AF1E9D">
            <w:pPr>
              <w:pStyle w:val="rowtabella0"/>
              <w:rPr>
                <w:color w:val="002060"/>
              </w:rPr>
            </w:pPr>
            <w:r w:rsidRPr="00E43EB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5AACAE" w14:textId="77777777" w:rsidR="001F3755" w:rsidRPr="00E43EB8" w:rsidRDefault="001F3755" w:rsidP="00AF1E9D">
            <w:pPr>
              <w:pStyle w:val="rowtabella0"/>
              <w:rPr>
                <w:color w:val="002060"/>
              </w:rPr>
            </w:pPr>
            <w:r w:rsidRPr="00E43EB8">
              <w:rPr>
                <w:color w:val="002060"/>
              </w:rPr>
              <w:t>VIA DEI TESSITORI</w:t>
            </w:r>
          </w:p>
        </w:tc>
      </w:tr>
      <w:tr w:rsidR="001F3755" w:rsidRPr="00E43EB8" w14:paraId="6DADFEBE"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EF2278" w14:textId="77777777" w:rsidR="001F3755" w:rsidRPr="00E43EB8" w:rsidRDefault="001F3755" w:rsidP="00AF1E9D">
            <w:pPr>
              <w:pStyle w:val="rowtabella0"/>
              <w:rPr>
                <w:color w:val="002060"/>
              </w:rPr>
            </w:pPr>
            <w:r w:rsidRPr="00E43EB8">
              <w:rPr>
                <w:color w:val="002060"/>
              </w:rPr>
              <w:lastRenderedPageBreak/>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0A222C" w14:textId="77777777" w:rsidR="001F3755" w:rsidRPr="00E43EB8" w:rsidRDefault="001F3755" w:rsidP="00AF1E9D">
            <w:pPr>
              <w:pStyle w:val="rowtabella0"/>
              <w:rPr>
                <w:color w:val="002060"/>
              </w:rPr>
            </w:pPr>
            <w:r w:rsidRPr="00E43EB8">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CDBDE3" w14:textId="77777777" w:rsidR="001F3755" w:rsidRPr="00E43EB8" w:rsidRDefault="001F3755"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FA8761" w14:textId="77777777" w:rsidR="001F3755" w:rsidRPr="00E43EB8" w:rsidRDefault="001F3755" w:rsidP="00AF1E9D">
            <w:pPr>
              <w:pStyle w:val="rowtabella0"/>
              <w:rPr>
                <w:color w:val="002060"/>
              </w:rPr>
            </w:pPr>
            <w:r w:rsidRPr="00E43EB8">
              <w:rPr>
                <w:color w:val="002060"/>
              </w:rPr>
              <w:t>23/03/2024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286CE1" w14:textId="77777777" w:rsidR="001F3755" w:rsidRPr="00E43EB8" w:rsidRDefault="001F3755" w:rsidP="00AF1E9D">
            <w:pPr>
              <w:pStyle w:val="rowtabella0"/>
              <w:rPr>
                <w:color w:val="002060"/>
              </w:rPr>
            </w:pPr>
            <w:r w:rsidRPr="00E43EB8">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E5C901" w14:textId="77777777" w:rsidR="001F3755" w:rsidRPr="00E43EB8" w:rsidRDefault="001F3755" w:rsidP="00AF1E9D">
            <w:pPr>
              <w:pStyle w:val="rowtabella0"/>
              <w:rPr>
                <w:color w:val="002060"/>
              </w:rPr>
            </w:pPr>
            <w:r w:rsidRPr="00E43EB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5D2053" w14:textId="77777777" w:rsidR="001F3755" w:rsidRPr="00E43EB8" w:rsidRDefault="001F3755" w:rsidP="00AF1E9D">
            <w:pPr>
              <w:pStyle w:val="rowtabella0"/>
              <w:rPr>
                <w:color w:val="002060"/>
              </w:rPr>
            </w:pPr>
            <w:r w:rsidRPr="00E43EB8">
              <w:rPr>
                <w:color w:val="002060"/>
              </w:rPr>
              <w:t>VIA VESCOVARA, 7</w:t>
            </w:r>
          </w:p>
        </w:tc>
      </w:tr>
      <w:tr w:rsidR="001F3755" w:rsidRPr="00E43EB8" w14:paraId="18C0BA53"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12C31F" w14:textId="77777777" w:rsidR="001F3755" w:rsidRPr="00E43EB8" w:rsidRDefault="001F3755" w:rsidP="00AF1E9D">
            <w:pPr>
              <w:pStyle w:val="rowtabella0"/>
              <w:rPr>
                <w:color w:val="002060"/>
              </w:rPr>
            </w:pPr>
            <w:r w:rsidRPr="00E43EB8">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D45F18" w14:textId="77777777" w:rsidR="001F3755" w:rsidRPr="00E43EB8" w:rsidRDefault="001F3755" w:rsidP="00AF1E9D">
            <w:pPr>
              <w:pStyle w:val="rowtabella0"/>
              <w:rPr>
                <w:color w:val="002060"/>
              </w:rPr>
            </w:pPr>
            <w:r w:rsidRPr="00E43EB8">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50E599" w14:textId="77777777" w:rsidR="001F3755" w:rsidRPr="00E43EB8" w:rsidRDefault="001F3755"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84FC2B" w14:textId="77777777" w:rsidR="001F3755" w:rsidRPr="00E43EB8" w:rsidRDefault="001F3755" w:rsidP="00AF1E9D">
            <w:pPr>
              <w:pStyle w:val="rowtabella0"/>
              <w:rPr>
                <w:color w:val="002060"/>
              </w:rPr>
            </w:pPr>
            <w:r w:rsidRPr="00E43EB8">
              <w:rPr>
                <w:color w:val="002060"/>
              </w:rPr>
              <w:t>24/03/2024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CAD272" w14:textId="77777777" w:rsidR="001F3755" w:rsidRPr="00E43EB8" w:rsidRDefault="001F3755" w:rsidP="00AF1E9D">
            <w:pPr>
              <w:pStyle w:val="rowtabella0"/>
              <w:rPr>
                <w:color w:val="002060"/>
              </w:rPr>
            </w:pPr>
            <w:r w:rsidRPr="00E43EB8">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F80434" w14:textId="77777777" w:rsidR="001F3755" w:rsidRPr="00E43EB8" w:rsidRDefault="001F3755" w:rsidP="00AF1E9D">
            <w:pPr>
              <w:pStyle w:val="rowtabella0"/>
              <w:rPr>
                <w:color w:val="002060"/>
              </w:rPr>
            </w:pPr>
            <w:r w:rsidRPr="00E43EB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C61FDA" w14:textId="77777777" w:rsidR="001F3755" w:rsidRPr="00E43EB8" w:rsidRDefault="001F3755" w:rsidP="00AF1E9D">
            <w:pPr>
              <w:pStyle w:val="rowtabella0"/>
              <w:rPr>
                <w:color w:val="002060"/>
              </w:rPr>
            </w:pPr>
            <w:r w:rsidRPr="00E43EB8">
              <w:rPr>
                <w:color w:val="002060"/>
              </w:rPr>
              <w:t>VIA MADRE TERESA DI CALCUTTA</w:t>
            </w:r>
          </w:p>
        </w:tc>
      </w:tr>
      <w:tr w:rsidR="001F3755" w:rsidRPr="00E43EB8" w14:paraId="5FC8E515"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B8CA9C" w14:textId="77777777" w:rsidR="001F3755" w:rsidRPr="00E43EB8" w:rsidRDefault="001F3755" w:rsidP="00AF1E9D">
            <w:pPr>
              <w:pStyle w:val="rowtabella0"/>
              <w:rPr>
                <w:color w:val="002060"/>
              </w:rPr>
            </w:pPr>
            <w:r w:rsidRPr="00E43EB8">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418EF3" w14:textId="77777777" w:rsidR="001F3755" w:rsidRPr="00E43EB8" w:rsidRDefault="001F3755" w:rsidP="00AF1E9D">
            <w:pPr>
              <w:pStyle w:val="rowtabella0"/>
              <w:rPr>
                <w:color w:val="002060"/>
              </w:rPr>
            </w:pPr>
            <w:r w:rsidRPr="00E43EB8">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15D6AB" w14:textId="77777777" w:rsidR="001F3755" w:rsidRPr="00E43EB8" w:rsidRDefault="001F3755"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D94886" w14:textId="77777777" w:rsidR="001F3755" w:rsidRPr="00E43EB8" w:rsidRDefault="001F3755" w:rsidP="00AF1E9D">
            <w:pPr>
              <w:pStyle w:val="rowtabella0"/>
              <w:rPr>
                <w:color w:val="002060"/>
              </w:rPr>
            </w:pPr>
            <w:r w:rsidRPr="00E43EB8">
              <w:rPr>
                <w:color w:val="002060"/>
              </w:rPr>
              <w:t>24/03/2024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BFED75" w14:textId="77777777" w:rsidR="001F3755" w:rsidRPr="00E43EB8" w:rsidRDefault="001F3755" w:rsidP="00AF1E9D">
            <w:pPr>
              <w:pStyle w:val="rowtabella0"/>
              <w:rPr>
                <w:color w:val="002060"/>
              </w:rPr>
            </w:pPr>
            <w:r w:rsidRPr="00E43EB8">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0584DC" w14:textId="77777777" w:rsidR="001F3755" w:rsidRPr="00E43EB8" w:rsidRDefault="001F3755" w:rsidP="00AF1E9D">
            <w:pPr>
              <w:pStyle w:val="rowtabella0"/>
              <w:rPr>
                <w:color w:val="002060"/>
              </w:rPr>
            </w:pPr>
            <w:r w:rsidRPr="00E43EB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C6C038" w14:textId="77777777" w:rsidR="001F3755" w:rsidRPr="00E43EB8" w:rsidRDefault="001F3755" w:rsidP="00AF1E9D">
            <w:pPr>
              <w:pStyle w:val="rowtabella0"/>
              <w:rPr>
                <w:color w:val="002060"/>
              </w:rPr>
            </w:pPr>
            <w:r w:rsidRPr="00E43EB8">
              <w:rPr>
                <w:color w:val="002060"/>
              </w:rPr>
              <w:t>VIA ROMA 201</w:t>
            </w:r>
          </w:p>
        </w:tc>
      </w:tr>
      <w:tr w:rsidR="001F3755" w:rsidRPr="00E43EB8" w14:paraId="6FB091B5"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092E12" w14:textId="77777777" w:rsidR="001F3755" w:rsidRPr="00E43EB8" w:rsidRDefault="001F3755" w:rsidP="00AF1E9D">
            <w:pPr>
              <w:pStyle w:val="rowtabella0"/>
              <w:rPr>
                <w:color w:val="002060"/>
              </w:rPr>
            </w:pPr>
            <w:r w:rsidRPr="00E43EB8">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394168" w14:textId="77777777" w:rsidR="001F3755" w:rsidRPr="00E43EB8" w:rsidRDefault="001F3755" w:rsidP="00AF1E9D">
            <w:pPr>
              <w:pStyle w:val="rowtabella0"/>
              <w:rPr>
                <w:color w:val="002060"/>
              </w:rPr>
            </w:pPr>
            <w:r w:rsidRPr="00E43EB8">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8EF698" w14:textId="77777777" w:rsidR="001F3755" w:rsidRPr="00E43EB8" w:rsidRDefault="001F3755" w:rsidP="00AF1E9D">
            <w:pPr>
              <w:pStyle w:val="rowtabella0"/>
              <w:jc w:val="center"/>
              <w:rPr>
                <w:color w:val="002060"/>
              </w:rPr>
            </w:pPr>
            <w:r w:rsidRPr="00E43EB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96E774" w14:textId="77777777" w:rsidR="001F3755" w:rsidRPr="00E43EB8" w:rsidRDefault="001F3755" w:rsidP="00AF1E9D">
            <w:pPr>
              <w:pStyle w:val="rowtabella0"/>
              <w:rPr>
                <w:color w:val="002060"/>
              </w:rPr>
            </w:pPr>
            <w:r w:rsidRPr="00E43EB8">
              <w:rPr>
                <w:color w:val="002060"/>
              </w:rPr>
              <w:t>24/03/2024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3A3CDD" w14:textId="77777777" w:rsidR="001F3755" w:rsidRPr="00E43EB8" w:rsidRDefault="001F3755" w:rsidP="00AF1E9D">
            <w:pPr>
              <w:pStyle w:val="rowtabella0"/>
              <w:rPr>
                <w:color w:val="002060"/>
              </w:rPr>
            </w:pPr>
            <w:r w:rsidRPr="00E43EB8">
              <w:rPr>
                <w:color w:val="002060"/>
              </w:rPr>
              <w:t xml:space="preserve">5454 </w:t>
            </w:r>
            <w:proofErr w:type="gramStart"/>
            <w:r w:rsidRPr="00E43EB8">
              <w:rPr>
                <w:color w:val="002060"/>
              </w:rPr>
              <w:t>C.COPERTO</w:t>
            </w:r>
            <w:proofErr w:type="gramEnd"/>
            <w:r w:rsidRPr="00E43EB8">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D9718" w14:textId="77777777" w:rsidR="001F3755" w:rsidRPr="00E43EB8" w:rsidRDefault="001F3755" w:rsidP="00AF1E9D">
            <w:pPr>
              <w:pStyle w:val="rowtabella0"/>
              <w:rPr>
                <w:color w:val="002060"/>
              </w:rPr>
            </w:pPr>
            <w:r w:rsidRPr="00E43EB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DA3F06" w14:textId="77777777" w:rsidR="001F3755" w:rsidRPr="00E43EB8" w:rsidRDefault="001F3755" w:rsidP="00AF1E9D">
            <w:pPr>
              <w:pStyle w:val="rowtabella0"/>
              <w:rPr>
                <w:color w:val="002060"/>
              </w:rPr>
            </w:pPr>
            <w:r w:rsidRPr="00E43EB8">
              <w:rPr>
                <w:color w:val="002060"/>
              </w:rPr>
              <w:t>VIA VILLA TOMBARI</w:t>
            </w:r>
          </w:p>
        </w:tc>
      </w:tr>
      <w:tr w:rsidR="001F3755" w:rsidRPr="00E43EB8" w14:paraId="7CABE76C" w14:textId="77777777" w:rsidTr="00AF1E9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D2C65C" w14:textId="77777777" w:rsidR="001F3755" w:rsidRPr="00E43EB8" w:rsidRDefault="001F3755" w:rsidP="00AF1E9D">
            <w:pPr>
              <w:pStyle w:val="rowtabella0"/>
              <w:rPr>
                <w:color w:val="002060"/>
              </w:rPr>
            </w:pPr>
            <w:r w:rsidRPr="00E43EB8">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0B022" w14:textId="77777777" w:rsidR="001F3755" w:rsidRPr="00E43EB8" w:rsidRDefault="001F3755" w:rsidP="00AF1E9D">
            <w:pPr>
              <w:pStyle w:val="rowtabella0"/>
              <w:rPr>
                <w:color w:val="002060"/>
              </w:rPr>
            </w:pPr>
            <w:r w:rsidRPr="00E43EB8">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1D3BB" w14:textId="77777777" w:rsidR="001F3755" w:rsidRPr="00E43EB8" w:rsidRDefault="001F3755" w:rsidP="00AF1E9D">
            <w:pPr>
              <w:pStyle w:val="rowtabella0"/>
              <w:jc w:val="center"/>
              <w:rPr>
                <w:color w:val="002060"/>
              </w:rPr>
            </w:pPr>
            <w:r w:rsidRPr="00E43EB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47C6F" w14:textId="77777777" w:rsidR="001F3755" w:rsidRPr="00E43EB8" w:rsidRDefault="001F3755" w:rsidP="00AF1E9D">
            <w:pPr>
              <w:pStyle w:val="rowtabella0"/>
              <w:rPr>
                <w:color w:val="002060"/>
              </w:rPr>
            </w:pPr>
            <w:r w:rsidRPr="00E43EB8">
              <w:rPr>
                <w:color w:val="002060"/>
              </w:rPr>
              <w:t>24/03/2024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67D73" w14:textId="77777777" w:rsidR="001F3755" w:rsidRPr="00E43EB8" w:rsidRDefault="001F3755" w:rsidP="00AF1E9D">
            <w:pPr>
              <w:pStyle w:val="rowtabella0"/>
              <w:rPr>
                <w:color w:val="002060"/>
              </w:rPr>
            </w:pPr>
            <w:r w:rsidRPr="00E43EB8">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7776C" w14:textId="77777777" w:rsidR="001F3755" w:rsidRPr="00E43EB8" w:rsidRDefault="001F3755" w:rsidP="00AF1E9D">
            <w:pPr>
              <w:pStyle w:val="rowtabella0"/>
              <w:rPr>
                <w:color w:val="002060"/>
              </w:rPr>
            </w:pPr>
            <w:r w:rsidRPr="00E43EB8">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D517C" w14:textId="77777777" w:rsidR="001F3755" w:rsidRPr="00E43EB8" w:rsidRDefault="001F3755" w:rsidP="00AF1E9D">
            <w:pPr>
              <w:pStyle w:val="rowtabella0"/>
              <w:rPr>
                <w:color w:val="002060"/>
              </w:rPr>
            </w:pPr>
            <w:r w:rsidRPr="00E43EB8">
              <w:rPr>
                <w:color w:val="002060"/>
              </w:rPr>
              <w:t>VIA SALVO D'ACQUISTO</w:t>
            </w:r>
          </w:p>
        </w:tc>
      </w:tr>
    </w:tbl>
    <w:p w14:paraId="6FB3E77F" w14:textId="77777777" w:rsidR="005907F8" w:rsidRDefault="005907F8" w:rsidP="005907F8">
      <w:pPr>
        <w:pStyle w:val="breakline"/>
        <w:rPr>
          <w:color w:val="002060"/>
        </w:rPr>
      </w:pPr>
    </w:p>
    <w:p w14:paraId="33D9B5E3" w14:textId="77777777" w:rsidR="001F3755" w:rsidRPr="006F3834" w:rsidRDefault="001F3755" w:rsidP="005907F8">
      <w:pPr>
        <w:pStyle w:val="breakline"/>
        <w:rPr>
          <w:color w:val="002060"/>
        </w:rPr>
      </w:pPr>
    </w:p>
    <w:p w14:paraId="63C4E480" w14:textId="77777777" w:rsidR="005907F8" w:rsidRPr="006F3834" w:rsidRDefault="005907F8" w:rsidP="005907F8">
      <w:pPr>
        <w:pStyle w:val="titolocampionato0"/>
        <w:shd w:val="clear" w:color="auto" w:fill="CCCCCC"/>
        <w:spacing w:before="80" w:after="40"/>
        <w:rPr>
          <w:color w:val="002060"/>
        </w:rPr>
      </w:pPr>
      <w:r w:rsidRPr="006F3834">
        <w:rPr>
          <w:color w:val="002060"/>
        </w:rPr>
        <w:t>UNDER 17 C5 REGIONALI MASCHILI</w:t>
      </w:r>
    </w:p>
    <w:p w14:paraId="137EFBF6" w14:textId="77777777" w:rsidR="005907F8" w:rsidRPr="006F3834" w:rsidRDefault="005907F8" w:rsidP="005907F8">
      <w:pPr>
        <w:pStyle w:val="titoloprinc0"/>
        <w:rPr>
          <w:color w:val="002060"/>
        </w:rPr>
      </w:pPr>
      <w:r w:rsidRPr="006F3834">
        <w:rPr>
          <w:color w:val="002060"/>
        </w:rPr>
        <w:t>VARIAZIONI AL PROGRAMMA GARE</w:t>
      </w:r>
    </w:p>
    <w:p w14:paraId="0994D0B5" w14:textId="77777777" w:rsidR="005907F8" w:rsidRPr="006F3834" w:rsidRDefault="005907F8" w:rsidP="005907F8">
      <w:pPr>
        <w:pStyle w:val="breakline"/>
        <w:rPr>
          <w:color w:val="002060"/>
        </w:rPr>
      </w:pPr>
    </w:p>
    <w:p w14:paraId="2D17560B" w14:textId="77777777" w:rsidR="005907F8" w:rsidRPr="006F3834" w:rsidRDefault="005907F8" w:rsidP="005907F8">
      <w:pPr>
        <w:pStyle w:val="breakline"/>
        <w:rPr>
          <w:color w:val="002060"/>
        </w:rPr>
      </w:pPr>
    </w:p>
    <w:p w14:paraId="57A7DDCB" w14:textId="77777777" w:rsidR="005907F8" w:rsidRPr="006F3834" w:rsidRDefault="005907F8" w:rsidP="005907F8">
      <w:pPr>
        <w:pStyle w:val="sottotitolocampionato10"/>
        <w:rPr>
          <w:color w:val="002060"/>
        </w:rPr>
      </w:pPr>
      <w:r w:rsidRPr="006F3834">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907F8" w:rsidRPr="006F3834" w14:paraId="24EC9A2A" w14:textId="77777777" w:rsidTr="0010125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490FB" w14:textId="77777777" w:rsidR="005907F8" w:rsidRPr="006F3834" w:rsidRDefault="005907F8" w:rsidP="00C857F2">
            <w:pPr>
              <w:pStyle w:val="headertabella0"/>
              <w:rPr>
                <w:color w:val="002060"/>
              </w:rPr>
            </w:pPr>
            <w:r w:rsidRPr="006F38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ADE07" w14:textId="77777777" w:rsidR="005907F8" w:rsidRPr="006F3834" w:rsidRDefault="005907F8" w:rsidP="00C857F2">
            <w:pPr>
              <w:pStyle w:val="headertabella0"/>
              <w:rPr>
                <w:color w:val="002060"/>
              </w:rPr>
            </w:pPr>
            <w:r w:rsidRPr="006F383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47B26" w14:textId="77777777" w:rsidR="005907F8" w:rsidRPr="006F3834" w:rsidRDefault="005907F8" w:rsidP="00C857F2">
            <w:pPr>
              <w:pStyle w:val="headertabella0"/>
              <w:rPr>
                <w:color w:val="002060"/>
              </w:rPr>
            </w:pPr>
            <w:r w:rsidRPr="006F38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53B05" w14:textId="77777777" w:rsidR="005907F8" w:rsidRPr="006F3834" w:rsidRDefault="005907F8" w:rsidP="00C857F2">
            <w:pPr>
              <w:pStyle w:val="headertabella0"/>
              <w:rPr>
                <w:color w:val="002060"/>
              </w:rPr>
            </w:pPr>
            <w:r w:rsidRPr="006F38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5FCF8" w14:textId="77777777" w:rsidR="005907F8" w:rsidRPr="006F3834" w:rsidRDefault="005907F8" w:rsidP="00C857F2">
            <w:pPr>
              <w:pStyle w:val="headertabella0"/>
              <w:rPr>
                <w:color w:val="002060"/>
              </w:rPr>
            </w:pPr>
            <w:r w:rsidRPr="006F383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67AE0" w14:textId="77777777" w:rsidR="005907F8" w:rsidRPr="006F3834" w:rsidRDefault="005907F8" w:rsidP="00C857F2">
            <w:pPr>
              <w:pStyle w:val="headertabella0"/>
              <w:rPr>
                <w:color w:val="002060"/>
              </w:rPr>
            </w:pPr>
            <w:r w:rsidRPr="006F38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4D9D7" w14:textId="77777777" w:rsidR="005907F8" w:rsidRPr="006F3834" w:rsidRDefault="005907F8" w:rsidP="00C857F2">
            <w:pPr>
              <w:pStyle w:val="headertabella0"/>
              <w:rPr>
                <w:color w:val="002060"/>
              </w:rPr>
            </w:pPr>
            <w:r w:rsidRPr="006F3834">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5C753" w14:textId="77777777" w:rsidR="005907F8" w:rsidRPr="006F3834" w:rsidRDefault="005907F8" w:rsidP="00C857F2">
            <w:pPr>
              <w:pStyle w:val="headertabella0"/>
              <w:rPr>
                <w:color w:val="002060"/>
              </w:rPr>
            </w:pPr>
            <w:r w:rsidRPr="006F3834">
              <w:rPr>
                <w:color w:val="002060"/>
              </w:rPr>
              <w:t>Impianto</w:t>
            </w:r>
          </w:p>
        </w:tc>
      </w:tr>
      <w:tr w:rsidR="005907F8" w:rsidRPr="006F3834" w14:paraId="0BC4E160" w14:textId="77777777" w:rsidTr="0010125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2FD06" w14:textId="77777777" w:rsidR="005907F8" w:rsidRPr="0010125C" w:rsidRDefault="005907F8" w:rsidP="00C857F2">
            <w:pPr>
              <w:pStyle w:val="rowtabella0"/>
              <w:rPr>
                <w:color w:val="002060"/>
                <w:highlight w:val="yellow"/>
              </w:rPr>
            </w:pPr>
            <w:r w:rsidRPr="0010125C">
              <w:rPr>
                <w:color w:val="002060"/>
                <w:highlight w:val="yellow"/>
              </w:rPr>
              <w:t>23/03/2024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198C2" w14:textId="77777777" w:rsidR="005907F8" w:rsidRPr="0010125C" w:rsidRDefault="005907F8" w:rsidP="00C857F2">
            <w:pPr>
              <w:pStyle w:val="rowtabella0"/>
              <w:jc w:val="center"/>
              <w:rPr>
                <w:color w:val="002060"/>
                <w:highlight w:val="yellow"/>
              </w:rPr>
            </w:pPr>
            <w:r w:rsidRPr="0010125C">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E328C" w14:textId="77777777" w:rsidR="005907F8" w:rsidRPr="0010125C" w:rsidRDefault="005907F8" w:rsidP="00C857F2">
            <w:pPr>
              <w:pStyle w:val="rowtabella0"/>
              <w:rPr>
                <w:color w:val="002060"/>
                <w:highlight w:val="yellow"/>
              </w:rPr>
            </w:pPr>
            <w:r w:rsidRPr="0010125C">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63087" w14:textId="77777777" w:rsidR="005907F8" w:rsidRPr="0010125C" w:rsidRDefault="005907F8" w:rsidP="00C857F2">
            <w:pPr>
              <w:pStyle w:val="rowtabella0"/>
              <w:rPr>
                <w:color w:val="002060"/>
                <w:highlight w:val="yellow"/>
              </w:rPr>
            </w:pPr>
            <w:r w:rsidRPr="0010125C">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074B3" w14:textId="77777777" w:rsidR="005907F8" w:rsidRPr="006F3834" w:rsidRDefault="005907F8" w:rsidP="00C857F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9BFB4" w14:textId="77777777" w:rsidR="005907F8" w:rsidRPr="006F3834" w:rsidRDefault="005907F8" w:rsidP="00C857F2">
            <w:pPr>
              <w:pStyle w:val="rowtabella0"/>
              <w:jc w:val="center"/>
              <w:rPr>
                <w:color w:val="002060"/>
              </w:rPr>
            </w:pPr>
            <w:r w:rsidRPr="0010125C">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C63EF" w14:textId="77777777" w:rsidR="005907F8" w:rsidRPr="006F3834" w:rsidRDefault="005907F8" w:rsidP="00C857F2">
            <w:pPr>
              <w:pStyle w:val="rowtabella0"/>
              <w:jc w:val="center"/>
              <w:rPr>
                <w:color w:val="002060"/>
              </w:rPr>
            </w:pPr>
            <w:r w:rsidRPr="006F3834">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2B84A" w14:textId="77777777" w:rsidR="005907F8" w:rsidRPr="006F3834" w:rsidRDefault="005907F8" w:rsidP="00C857F2">
            <w:pPr>
              <w:rPr>
                <w:color w:val="002060"/>
              </w:rPr>
            </w:pPr>
          </w:p>
        </w:tc>
      </w:tr>
    </w:tbl>
    <w:p w14:paraId="43CB73E5" w14:textId="77777777" w:rsidR="005907F8" w:rsidRDefault="005907F8" w:rsidP="005907F8">
      <w:pPr>
        <w:pStyle w:val="breakline"/>
        <w:rPr>
          <w:color w:val="002060"/>
        </w:rPr>
      </w:pPr>
    </w:p>
    <w:p w14:paraId="0CDD7E8E" w14:textId="77777777" w:rsidR="00C40075" w:rsidRPr="00426066" w:rsidRDefault="00C40075" w:rsidP="00C40075">
      <w:pPr>
        <w:pStyle w:val="titoloprinc0"/>
        <w:rPr>
          <w:color w:val="002060"/>
        </w:rPr>
      </w:pPr>
      <w:r>
        <w:rPr>
          <w:color w:val="002060"/>
        </w:rPr>
        <w:t>PROGRAMMA GARE</w:t>
      </w:r>
    </w:p>
    <w:p w14:paraId="6F29E7D6" w14:textId="77777777" w:rsidR="005907F8" w:rsidRDefault="005907F8" w:rsidP="005907F8">
      <w:pPr>
        <w:pStyle w:val="breakline"/>
        <w:rPr>
          <w:rFonts w:eastAsiaTheme="minorEastAsia"/>
          <w:color w:val="002060"/>
        </w:rPr>
      </w:pPr>
    </w:p>
    <w:p w14:paraId="30B23486" w14:textId="77777777" w:rsidR="001F3755" w:rsidRPr="00E43EB8" w:rsidRDefault="001F3755" w:rsidP="001F3755">
      <w:pPr>
        <w:pStyle w:val="sottotitolocampionato10"/>
        <w:rPr>
          <w:color w:val="002060"/>
        </w:rPr>
      </w:pPr>
      <w:r w:rsidRPr="00E43EB8">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1F3755" w:rsidRPr="00E43EB8" w14:paraId="37283373" w14:textId="77777777" w:rsidTr="00AF1E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5C615" w14:textId="77777777" w:rsidR="001F3755" w:rsidRPr="00E43EB8" w:rsidRDefault="001F3755" w:rsidP="00AF1E9D">
            <w:pPr>
              <w:pStyle w:val="headertabella0"/>
              <w:rPr>
                <w:color w:val="002060"/>
              </w:rPr>
            </w:pPr>
            <w:r w:rsidRPr="00E43EB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CDF74" w14:textId="77777777" w:rsidR="001F3755" w:rsidRPr="00E43EB8" w:rsidRDefault="001F3755" w:rsidP="00AF1E9D">
            <w:pPr>
              <w:pStyle w:val="headertabella0"/>
              <w:rPr>
                <w:color w:val="002060"/>
              </w:rPr>
            </w:pPr>
            <w:r w:rsidRPr="00E43EB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55E74" w14:textId="77777777" w:rsidR="001F3755" w:rsidRPr="00E43EB8" w:rsidRDefault="001F3755" w:rsidP="00AF1E9D">
            <w:pPr>
              <w:pStyle w:val="headertabella0"/>
              <w:rPr>
                <w:color w:val="002060"/>
              </w:rPr>
            </w:pPr>
            <w:r w:rsidRPr="00E43EB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53E9D" w14:textId="77777777" w:rsidR="001F3755" w:rsidRPr="00E43EB8" w:rsidRDefault="001F3755" w:rsidP="00AF1E9D">
            <w:pPr>
              <w:pStyle w:val="headertabella0"/>
              <w:rPr>
                <w:color w:val="002060"/>
              </w:rPr>
            </w:pPr>
            <w:r w:rsidRPr="00E43EB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FE8E7" w14:textId="77777777" w:rsidR="001F3755" w:rsidRPr="00E43EB8" w:rsidRDefault="001F3755" w:rsidP="00AF1E9D">
            <w:pPr>
              <w:pStyle w:val="headertabella0"/>
              <w:rPr>
                <w:color w:val="002060"/>
              </w:rPr>
            </w:pPr>
            <w:r w:rsidRPr="00E43EB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68D8F" w14:textId="77777777" w:rsidR="001F3755" w:rsidRPr="00E43EB8" w:rsidRDefault="001F3755" w:rsidP="00AF1E9D">
            <w:pPr>
              <w:pStyle w:val="headertabella0"/>
              <w:rPr>
                <w:color w:val="002060"/>
              </w:rPr>
            </w:pPr>
            <w:r w:rsidRPr="00E43EB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15DCC" w14:textId="77777777" w:rsidR="001F3755" w:rsidRPr="00E43EB8" w:rsidRDefault="001F3755" w:rsidP="00AF1E9D">
            <w:pPr>
              <w:pStyle w:val="headertabella0"/>
              <w:rPr>
                <w:color w:val="002060"/>
              </w:rPr>
            </w:pPr>
            <w:r w:rsidRPr="00E43EB8">
              <w:rPr>
                <w:color w:val="002060"/>
              </w:rPr>
              <w:t>Indirizzo Impianto</w:t>
            </w:r>
          </w:p>
        </w:tc>
      </w:tr>
      <w:tr w:rsidR="001F3755" w:rsidRPr="00E43EB8" w14:paraId="793D0529" w14:textId="77777777" w:rsidTr="00AF1E9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4AA28A" w14:textId="77777777" w:rsidR="001F3755" w:rsidRPr="00E43EB8" w:rsidRDefault="001F3755" w:rsidP="00AF1E9D">
            <w:pPr>
              <w:pStyle w:val="rowtabella0"/>
              <w:rPr>
                <w:color w:val="002060"/>
              </w:rPr>
            </w:pPr>
            <w:r w:rsidRPr="00E43EB8">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A40DA" w14:textId="77777777" w:rsidR="001F3755" w:rsidRPr="00E43EB8" w:rsidRDefault="001F3755" w:rsidP="00AF1E9D">
            <w:pPr>
              <w:pStyle w:val="rowtabella0"/>
              <w:rPr>
                <w:color w:val="002060"/>
              </w:rPr>
            </w:pPr>
            <w:r w:rsidRPr="00E43EB8">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A6D84B" w14:textId="77777777" w:rsidR="001F3755" w:rsidRPr="00E43EB8" w:rsidRDefault="001F3755" w:rsidP="00AF1E9D">
            <w:pPr>
              <w:pStyle w:val="rowtabella0"/>
              <w:jc w:val="center"/>
              <w:rPr>
                <w:color w:val="002060"/>
              </w:rPr>
            </w:pPr>
            <w:r w:rsidRPr="00E43EB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47AB5" w14:textId="77777777" w:rsidR="001F3755" w:rsidRPr="00E43EB8" w:rsidRDefault="001F3755" w:rsidP="00AF1E9D">
            <w:pPr>
              <w:pStyle w:val="rowtabella0"/>
              <w:rPr>
                <w:color w:val="002060"/>
              </w:rPr>
            </w:pPr>
            <w:r w:rsidRPr="00E43EB8">
              <w:rPr>
                <w:color w:val="002060"/>
              </w:rPr>
              <w:t>23/03/2024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433D6" w14:textId="77777777" w:rsidR="001F3755" w:rsidRPr="00E43EB8" w:rsidRDefault="001F3755" w:rsidP="00AF1E9D">
            <w:pPr>
              <w:pStyle w:val="rowtabella0"/>
              <w:rPr>
                <w:color w:val="002060"/>
              </w:rPr>
            </w:pPr>
            <w:r w:rsidRPr="00E43EB8">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5A0E3" w14:textId="77777777" w:rsidR="001F3755" w:rsidRPr="00E43EB8" w:rsidRDefault="001F3755" w:rsidP="00AF1E9D">
            <w:pPr>
              <w:pStyle w:val="rowtabella0"/>
              <w:rPr>
                <w:color w:val="002060"/>
              </w:rPr>
            </w:pPr>
            <w:r w:rsidRPr="00E43EB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9FFF4" w14:textId="77777777" w:rsidR="001F3755" w:rsidRPr="00E43EB8" w:rsidRDefault="001F3755" w:rsidP="00AF1E9D">
            <w:pPr>
              <w:pStyle w:val="rowtabella0"/>
              <w:rPr>
                <w:color w:val="002060"/>
              </w:rPr>
            </w:pPr>
            <w:r w:rsidRPr="00E43EB8">
              <w:rPr>
                <w:color w:val="002060"/>
              </w:rPr>
              <w:t>VIA MADRE TERESA DI CALCUTTA</w:t>
            </w:r>
          </w:p>
        </w:tc>
      </w:tr>
      <w:tr w:rsidR="001F3755" w:rsidRPr="00E43EB8" w14:paraId="3063033F"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FBE7B6" w14:textId="77777777" w:rsidR="001F3755" w:rsidRPr="00E43EB8" w:rsidRDefault="001F3755" w:rsidP="00AF1E9D">
            <w:pPr>
              <w:pStyle w:val="rowtabella0"/>
              <w:rPr>
                <w:color w:val="002060"/>
              </w:rPr>
            </w:pPr>
            <w:r w:rsidRPr="00E43EB8">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F507A9" w14:textId="77777777" w:rsidR="001F3755" w:rsidRPr="00E43EB8" w:rsidRDefault="001F3755" w:rsidP="00AF1E9D">
            <w:pPr>
              <w:pStyle w:val="rowtabella0"/>
              <w:rPr>
                <w:color w:val="002060"/>
              </w:rPr>
            </w:pPr>
            <w:r w:rsidRPr="00E43EB8">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33B05D" w14:textId="77777777" w:rsidR="001F3755" w:rsidRPr="00E43EB8" w:rsidRDefault="001F3755" w:rsidP="00AF1E9D">
            <w:pPr>
              <w:pStyle w:val="rowtabella0"/>
              <w:jc w:val="center"/>
              <w:rPr>
                <w:color w:val="002060"/>
              </w:rPr>
            </w:pPr>
            <w:r w:rsidRPr="00E43EB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01D50D" w14:textId="77777777" w:rsidR="001F3755" w:rsidRPr="00E43EB8" w:rsidRDefault="001F3755" w:rsidP="00AF1E9D">
            <w:pPr>
              <w:pStyle w:val="rowtabella0"/>
              <w:rPr>
                <w:color w:val="002060"/>
              </w:rPr>
            </w:pPr>
            <w:r w:rsidRPr="00E43EB8">
              <w:rPr>
                <w:color w:val="002060"/>
              </w:rPr>
              <w:t>23/03/2024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571176" w14:textId="77777777" w:rsidR="001F3755" w:rsidRPr="00E43EB8" w:rsidRDefault="001F3755" w:rsidP="00AF1E9D">
            <w:pPr>
              <w:pStyle w:val="rowtabella0"/>
              <w:rPr>
                <w:color w:val="002060"/>
              </w:rPr>
            </w:pPr>
            <w:r w:rsidRPr="00E43EB8">
              <w:rPr>
                <w:color w:val="002060"/>
              </w:rPr>
              <w:t xml:space="preserve">5429 PAL.COM. </w:t>
            </w:r>
            <w:proofErr w:type="gramStart"/>
            <w:r w:rsidRPr="00E43EB8">
              <w:rPr>
                <w:color w:val="002060"/>
              </w:rPr>
              <w:t>S.MICHELE</w:t>
            </w:r>
            <w:proofErr w:type="gramEnd"/>
            <w:r w:rsidRPr="00E43EB8">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45CF7B" w14:textId="77777777" w:rsidR="001F3755" w:rsidRPr="00E43EB8" w:rsidRDefault="001F3755" w:rsidP="00AF1E9D">
            <w:pPr>
              <w:pStyle w:val="rowtabella0"/>
              <w:rPr>
                <w:color w:val="002060"/>
              </w:rPr>
            </w:pPr>
            <w:r w:rsidRPr="00E43EB8">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358603" w14:textId="77777777" w:rsidR="001F3755" w:rsidRPr="00E43EB8" w:rsidRDefault="001F3755" w:rsidP="00AF1E9D">
            <w:pPr>
              <w:pStyle w:val="rowtabella0"/>
              <w:rPr>
                <w:color w:val="002060"/>
              </w:rPr>
            </w:pPr>
            <w:r w:rsidRPr="00E43EB8">
              <w:rPr>
                <w:color w:val="002060"/>
              </w:rPr>
              <w:t>VIA LORETO</w:t>
            </w:r>
          </w:p>
        </w:tc>
      </w:tr>
      <w:tr w:rsidR="001F3755" w:rsidRPr="00E43EB8" w14:paraId="6D4F718D"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805FC7" w14:textId="77777777" w:rsidR="001F3755" w:rsidRPr="00E43EB8" w:rsidRDefault="001F3755" w:rsidP="00AF1E9D">
            <w:pPr>
              <w:pStyle w:val="rowtabella0"/>
              <w:rPr>
                <w:color w:val="002060"/>
              </w:rPr>
            </w:pPr>
            <w:r w:rsidRPr="00E43EB8">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E7319C" w14:textId="77777777" w:rsidR="001F3755" w:rsidRPr="00E43EB8" w:rsidRDefault="001F3755" w:rsidP="00AF1E9D">
            <w:pPr>
              <w:pStyle w:val="rowtabella0"/>
              <w:rPr>
                <w:color w:val="002060"/>
              </w:rPr>
            </w:pPr>
            <w:r w:rsidRPr="00E43EB8">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66D8C2" w14:textId="77777777" w:rsidR="001F3755" w:rsidRPr="00E43EB8" w:rsidRDefault="001F3755" w:rsidP="00AF1E9D">
            <w:pPr>
              <w:pStyle w:val="rowtabella0"/>
              <w:jc w:val="center"/>
              <w:rPr>
                <w:color w:val="002060"/>
              </w:rPr>
            </w:pPr>
            <w:r w:rsidRPr="00E43EB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964EF5" w14:textId="77777777" w:rsidR="001F3755" w:rsidRPr="00E43EB8" w:rsidRDefault="001F3755" w:rsidP="00AF1E9D">
            <w:pPr>
              <w:pStyle w:val="rowtabella0"/>
              <w:rPr>
                <w:color w:val="002060"/>
              </w:rPr>
            </w:pPr>
            <w:r w:rsidRPr="00E43EB8">
              <w:rPr>
                <w:color w:val="002060"/>
              </w:rPr>
              <w:t>23/03/2024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600DF5" w14:textId="77777777" w:rsidR="001F3755" w:rsidRPr="00E43EB8" w:rsidRDefault="001F3755" w:rsidP="00AF1E9D">
            <w:pPr>
              <w:pStyle w:val="rowtabella0"/>
              <w:rPr>
                <w:color w:val="002060"/>
              </w:rPr>
            </w:pPr>
            <w:r w:rsidRPr="00E43EB8">
              <w:rPr>
                <w:color w:val="002060"/>
              </w:rPr>
              <w:t xml:space="preserve">5295 TENSOSTRUTTURA VIA </w:t>
            </w:r>
            <w:proofErr w:type="gramStart"/>
            <w:r w:rsidRPr="00E43EB8">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043AB5" w14:textId="77777777" w:rsidR="001F3755" w:rsidRPr="00E43EB8" w:rsidRDefault="001F3755" w:rsidP="00AF1E9D">
            <w:pPr>
              <w:pStyle w:val="rowtabella0"/>
              <w:rPr>
                <w:color w:val="002060"/>
              </w:rPr>
            </w:pPr>
            <w:r w:rsidRPr="00E43EB8">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4D0F43" w14:textId="77777777" w:rsidR="001F3755" w:rsidRPr="00E43EB8" w:rsidRDefault="001F3755" w:rsidP="00AF1E9D">
            <w:pPr>
              <w:pStyle w:val="rowtabella0"/>
              <w:rPr>
                <w:color w:val="002060"/>
              </w:rPr>
            </w:pPr>
            <w:r w:rsidRPr="00E43EB8">
              <w:rPr>
                <w:color w:val="002060"/>
              </w:rPr>
              <w:t xml:space="preserve">VIA </w:t>
            </w:r>
            <w:proofErr w:type="gramStart"/>
            <w:r w:rsidRPr="00E43EB8">
              <w:rPr>
                <w:color w:val="002060"/>
              </w:rPr>
              <w:t>E.MATTEI</w:t>
            </w:r>
            <w:proofErr w:type="gramEnd"/>
          </w:p>
        </w:tc>
      </w:tr>
      <w:tr w:rsidR="001F3755" w:rsidRPr="00E43EB8" w14:paraId="48AA1E78" w14:textId="77777777" w:rsidTr="00AF1E9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C423F0" w14:textId="77777777" w:rsidR="001F3755" w:rsidRPr="00E43EB8" w:rsidRDefault="001F3755" w:rsidP="00AF1E9D">
            <w:pPr>
              <w:pStyle w:val="rowtabella0"/>
              <w:rPr>
                <w:color w:val="002060"/>
              </w:rPr>
            </w:pPr>
            <w:r w:rsidRPr="00E43EB8">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36F73" w14:textId="77777777" w:rsidR="001F3755" w:rsidRPr="00E43EB8" w:rsidRDefault="001F3755" w:rsidP="00AF1E9D">
            <w:pPr>
              <w:pStyle w:val="rowtabella0"/>
              <w:rPr>
                <w:color w:val="002060"/>
              </w:rPr>
            </w:pPr>
            <w:r w:rsidRPr="00E43EB8">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F770A2" w14:textId="77777777" w:rsidR="001F3755" w:rsidRPr="00E43EB8" w:rsidRDefault="001F3755" w:rsidP="00AF1E9D">
            <w:pPr>
              <w:pStyle w:val="rowtabella0"/>
              <w:jc w:val="center"/>
              <w:rPr>
                <w:color w:val="002060"/>
              </w:rPr>
            </w:pPr>
            <w:r w:rsidRPr="00E43EB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8D93C" w14:textId="77777777" w:rsidR="001F3755" w:rsidRPr="00E43EB8" w:rsidRDefault="001F3755" w:rsidP="00AF1E9D">
            <w:pPr>
              <w:pStyle w:val="rowtabella0"/>
              <w:rPr>
                <w:color w:val="002060"/>
              </w:rPr>
            </w:pPr>
            <w:r w:rsidRPr="00E43EB8">
              <w:rPr>
                <w:color w:val="002060"/>
              </w:rPr>
              <w:t>23/03/2024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2994E" w14:textId="77777777" w:rsidR="001F3755" w:rsidRPr="00E43EB8" w:rsidRDefault="001F3755" w:rsidP="00AF1E9D">
            <w:pPr>
              <w:pStyle w:val="rowtabella0"/>
              <w:rPr>
                <w:color w:val="002060"/>
              </w:rPr>
            </w:pPr>
            <w:r w:rsidRPr="00E43EB8">
              <w:rPr>
                <w:color w:val="002060"/>
              </w:rPr>
              <w:t xml:space="preserve">5454 </w:t>
            </w:r>
            <w:proofErr w:type="gramStart"/>
            <w:r w:rsidRPr="00E43EB8">
              <w:rPr>
                <w:color w:val="002060"/>
              </w:rPr>
              <w:t>C.COPERTO</w:t>
            </w:r>
            <w:proofErr w:type="gramEnd"/>
            <w:r w:rsidRPr="00E43EB8">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01C41" w14:textId="77777777" w:rsidR="001F3755" w:rsidRPr="00E43EB8" w:rsidRDefault="001F3755" w:rsidP="00AF1E9D">
            <w:pPr>
              <w:pStyle w:val="rowtabella0"/>
              <w:rPr>
                <w:color w:val="002060"/>
              </w:rPr>
            </w:pPr>
            <w:r w:rsidRPr="00E43EB8">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8B811" w14:textId="77777777" w:rsidR="001F3755" w:rsidRPr="00E43EB8" w:rsidRDefault="001F3755" w:rsidP="00AF1E9D">
            <w:pPr>
              <w:pStyle w:val="rowtabella0"/>
              <w:rPr>
                <w:color w:val="002060"/>
              </w:rPr>
            </w:pPr>
            <w:r w:rsidRPr="00E43EB8">
              <w:rPr>
                <w:color w:val="002060"/>
              </w:rPr>
              <w:t>VIA VILLA TOMBARI</w:t>
            </w:r>
          </w:p>
        </w:tc>
      </w:tr>
    </w:tbl>
    <w:p w14:paraId="13013746" w14:textId="77777777" w:rsidR="001F3755" w:rsidRDefault="001F3755" w:rsidP="005907F8">
      <w:pPr>
        <w:pStyle w:val="breakline"/>
        <w:rPr>
          <w:rFonts w:eastAsiaTheme="minorEastAsia"/>
          <w:color w:val="002060"/>
        </w:rPr>
      </w:pPr>
    </w:p>
    <w:p w14:paraId="0E91DD25" w14:textId="77777777" w:rsidR="00C40075" w:rsidRDefault="00C40075" w:rsidP="005907F8">
      <w:pPr>
        <w:pStyle w:val="breakline"/>
        <w:rPr>
          <w:rFonts w:eastAsiaTheme="minorEastAsia"/>
          <w:color w:val="002060"/>
        </w:rPr>
      </w:pPr>
    </w:p>
    <w:p w14:paraId="5C71E92A" w14:textId="77777777" w:rsidR="001F3755" w:rsidRPr="00E43EB8" w:rsidRDefault="001F3755" w:rsidP="001F3755">
      <w:pPr>
        <w:pStyle w:val="titolocampionato0"/>
        <w:shd w:val="clear" w:color="auto" w:fill="CCCCCC"/>
        <w:spacing w:before="80" w:after="40"/>
        <w:rPr>
          <w:color w:val="002060"/>
        </w:rPr>
      </w:pPr>
      <w:r w:rsidRPr="00E43EB8">
        <w:rPr>
          <w:color w:val="002060"/>
        </w:rPr>
        <w:t>UNDER 15 C5 REGIONALI MASCHILI</w:t>
      </w:r>
    </w:p>
    <w:p w14:paraId="68635269" w14:textId="77777777" w:rsidR="001F3755" w:rsidRPr="00426066" w:rsidRDefault="001F3755" w:rsidP="001F3755">
      <w:pPr>
        <w:pStyle w:val="titoloprinc0"/>
        <w:rPr>
          <w:color w:val="002060"/>
        </w:rPr>
      </w:pPr>
      <w:r>
        <w:rPr>
          <w:color w:val="002060"/>
        </w:rPr>
        <w:t>PROGRAMMA GARE</w:t>
      </w:r>
    </w:p>
    <w:p w14:paraId="190AC920" w14:textId="77777777" w:rsidR="001F3755" w:rsidRPr="00E43EB8" w:rsidRDefault="001F3755" w:rsidP="001F3755">
      <w:pPr>
        <w:pStyle w:val="breakline"/>
        <w:rPr>
          <w:color w:val="002060"/>
        </w:rPr>
      </w:pPr>
    </w:p>
    <w:p w14:paraId="4DD2946F" w14:textId="77777777" w:rsidR="001F3755" w:rsidRPr="00E43EB8" w:rsidRDefault="001F3755" w:rsidP="001F3755">
      <w:pPr>
        <w:pStyle w:val="breakline"/>
        <w:rPr>
          <w:color w:val="002060"/>
        </w:rPr>
      </w:pPr>
    </w:p>
    <w:p w14:paraId="22954EED" w14:textId="77777777" w:rsidR="001F3755" w:rsidRPr="00E43EB8" w:rsidRDefault="001F3755" w:rsidP="001F3755">
      <w:pPr>
        <w:pStyle w:val="sottotitolocampionato10"/>
        <w:rPr>
          <w:color w:val="002060"/>
        </w:rPr>
      </w:pPr>
      <w:r w:rsidRPr="00E43EB8">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1F3755" w:rsidRPr="00E43EB8" w14:paraId="5F5C5329" w14:textId="77777777" w:rsidTr="00AF1E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1A374" w14:textId="77777777" w:rsidR="001F3755" w:rsidRPr="00E43EB8" w:rsidRDefault="001F3755" w:rsidP="00AF1E9D">
            <w:pPr>
              <w:pStyle w:val="headertabella0"/>
              <w:rPr>
                <w:color w:val="002060"/>
              </w:rPr>
            </w:pPr>
            <w:r w:rsidRPr="00E43EB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86C50" w14:textId="77777777" w:rsidR="001F3755" w:rsidRPr="00E43EB8" w:rsidRDefault="001F3755" w:rsidP="00AF1E9D">
            <w:pPr>
              <w:pStyle w:val="headertabella0"/>
              <w:rPr>
                <w:color w:val="002060"/>
              </w:rPr>
            </w:pPr>
            <w:r w:rsidRPr="00E43EB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0045F" w14:textId="77777777" w:rsidR="001F3755" w:rsidRPr="00E43EB8" w:rsidRDefault="001F3755" w:rsidP="00AF1E9D">
            <w:pPr>
              <w:pStyle w:val="headertabella0"/>
              <w:rPr>
                <w:color w:val="002060"/>
              </w:rPr>
            </w:pPr>
            <w:r w:rsidRPr="00E43EB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452AF" w14:textId="77777777" w:rsidR="001F3755" w:rsidRPr="00E43EB8" w:rsidRDefault="001F3755" w:rsidP="00AF1E9D">
            <w:pPr>
              <w:pStyle w:val="headertabella0"/>
              <w:rPr>
                <w:color w:val="002060"/>
              </w:rPr>
            </w:pPr>
            <w:r w:rsidRPr="00E43EB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4B074" w14:textId="77777777" w:rsidR="001F3755" w:rsidRPr="00E43EB8" w:rsidRDefault="001F3755" w:rsidP="00AF1E9D">
            <w:pPr>
              <w:pStyle w:val="headertabella0"/>
              <w:rPr>
                <w:color w:val="002060"/>
              </w:rPr>
            </w:pPr>
            <w:r w:rsidRPr="00E43EB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25647" w14:textId="77777777" w:rsidR="001F3755" w:rsidRPr="00E43EB8" w:rsidRDefault="001F3755" w:rsidP="00AF1E9D">
            <w:pPr>
              <w:pStyle w:val="headertabella0"/>
              <w:rPr>
                <w:color w:val="002060"/>
              </w:rPr>
            </w:pPr>
            <w:r w:rsidRPr="00E43EB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4B4E3" w14:textId="77777777" w:rsidR="001F3755" w:rsidRPr="00E43EB8" w:rsidRDefault="001F3755" w:rsidP="00AF1E9D">
            <w:pPr>
              <w:pStyle w:val="headertabella0"/>
              <w:rPr>
                <w:color w:val="002060"/>
              </w:rPr>
            </w:pPr>
            <w:r w:rsidRPr="00E43EB8">
              <w:rPr>
                <w:color w:val="002060"/>
              </w:rPr>
              <w:t>Indirizzo Impianto</w:t>
            </w:r>
          </w:p>
        </w:tc>
      </w:tr>
      <w:tr w:rsidR="001F3755" w:rsidRPr="00E43EB8" w14:paraId="3F2B6636" w14:textId="77777777" w:rsidTr="00AF1E9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EF3EE8" w14:textId="77777777" w:rsidR="001F3755" w:rsidRPr="00E43EB8" w:rsidRDefault="001F3755" w:rsidP="00AF1E9D">
            <w:pPr>
              <w:pStyle w:val="rowtabella0"/>
              <w:rPr>
                <w:color w:val="002060"/>
              </w:rPr>
            </w:pPr>
            <w:r w:rsidRPr="00E43EB8">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D4384" w14:textId="77777777" w:rsidR="001F3755" w:rsidRPr="00E43EB8" w:rsidRDefault="001F3755" w:rsidP="00AF1E9D">
            <w:pPr>
              <w:pStyle w:val="rowtabella0"/>
              <w:rPr>
                <w:color w:val="002060"/>
              </w:rPr>
            </w:pPr>
            <w:r w:rsidRPr="00E43EB8">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3F4E5" w14:textId="77777777" w:rsidR="001F3755" w:rsidRPr="00E43EB8" w:rsidRDefault="001F3755" w:rsidP="00AF1E9D">
            <w:pPr>
              <w:pStyle w:val="rowtabella0"/>
              <w:jc w:val="center"/>
              <w:rPr>
                <w:color w:val="002060"/>
              </w:rPr>
            </w:pPr>
            <w:r w:rsidRPr="00E43EB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76DC25" w14:textId="77777777" w:rsidR="001F3755" w:rsidRPr="00E43EB8" w:rsidRDefault="001F3755" w:rsidP="00AF1E9D">
            <w:pPr>
              <w:pStyle w:val="rowtabella0"/>
              <w:rPr>
                <w:color w:val="002060"/>
              </w:rPr>
            </w:pPr>
            <w:r w:rsidRPr="00E43EB8">
              <w:rPr>
                <w:color w:val="002060"/>
              </w:rPr>
              <w:t>24/03/2024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84119" w14:textId="77777777" w:rsidR="001F3755" w:rsidRPr="00E43EB8" w:rsidRDefault="001F3755" w:rsidP="00AF1E9D">
            <w:pPr>
              <w:pStyle w:val="rowtabella0"/>
              <w:rPr>
                <w:color w:val="002060"/>
              </w:rPr>
            </w:pPr>
            <w:r w:rsidRPr="00E43EB8">
              <w:rPr>
                <w:color w:val="002060"/>
              </w:rPr>
              <w:t xml:space="preserve">5429 PAL.COM. </w:t>
            </w:r>
            <w:proofErr w:type="gramStart"/>
            <w:r w:rsidRPr="00E43EB8">
              <w:rPr>
                <w:color w:val="002060"/>
              </w:rPr>
              <w:t>S.MICHELE</w:t>
            </w:r>
            <w:proofErr w:type="gramEnd"/>
            <w:r w:rsidRPr="00E43EB8">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624C3" w14:textId="77777777" w:rsidR="001F3755" w:rsidRPr="00E43EB8" w:rsidRDefault="001F3755" w:rsidP="00AF1E9D">
            <w:pPr>
              <w:pStyle w:val="rowtabella0"/>
              <w:rPr>
                <w:color w:val="002060"/>
              </w:rPr>
            </w:pPr>
            <w:r w:rsidRPr="00E43EB8">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D2E06" w14:textId="77777777" w:rsidR="001F3755" w:rsidRPr="00E43EB8" w:rsidRDefault="001F3755" w:rsidP="00AF1E9D">
            <w:pPr>
              <w:pStyle w:val="rowtabella0"/>
              <w:rPr>
                <w:color w:val="002060"/>
              </w:rPr>
            </w:pPr>
            <w:r w:rsidRPr="00E43EB8">
              <w:rPr>
                <w:color w:val="002060"/>
              </w:rPr>
              <w:t>VIA LORETO</w:t>
            </w:r>
          </w:p>
        </w:tc>
      </w:tr>
      <w:tr w:rsidR="001F3755" w:rsidRPr="00E43EB8" w14:paraId="61359DCD"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FCEAC6" w14:textId="77777777" w:rsidR="001F3755" w:rsidRPr="00E43EB8" w:rsidRDefault="001F3755" w:rsidP="00AF1E9D">
            <w:pPr>
              <w:pStyle w:val="rowtabella0"/>
              <w:rPr>
                <w:color w:val="002060"/>
              </w:rPr>
            </w:pPr>
            <w:r w:rsidRPr="00E43EB8">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C7A0DF" w14:textId="77777777" w:rsidR="001F3755" w:rsidRPr="00E43EB8" w:rsidRDefault="001F3755" w:rsidP="00AF1E9D">
            <w:pPr>
              <w:pStyle w:val="rowtabella0"/>
              <w:rPr>
                <w:color w:val="002060"/>
              </w:rPr>
            </w:pPr>
            <w:r w:rsidRPr="00E43EB8">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735710" w14:textId="77777777" w:rsidR="001F3755" w:rsidRPr="00E43EB8" w:rsidRDefault="001F3755" w:rsidP="00AF1E9D">
            <w:pPr>
              <w:pStyle w:val="rowtabella0"/>
              <w:jc w:val="center"/>
              <w:rPr>
                <w:color w:val="002060"/>
              </w:rPr>
            </w:pPr>
            <w:r w:rsidRPr="00E43EB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DFE8A9" w14:textId="77777777" w:rsidR="001F3755" w:rsidRPr="00E43EB8" w:rsidRDefault="001F3755" w:rsidP="00AF1E9D">
            <w:pPr>
              <w:pStyle w:val="rowtabella0"/>
              <w:rPr>
                <w:color w:val="002060"/>
              </w:rPr>
            </w:pPr>
            <w:r w:rsidRPr="00E43EB8">
              <w:rPr>
                <w:color w:val="002060"/>
              </w:rPr>
              <w:t>24/03/2024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ED9227" w14:textId="77777777" w:rsidR="001F3755" w:rsidRPr="00E43EB8" w:rsidRDefault="001F3755" w:rsidP="00AF1E9D">
            <w:pPr>
              <w:pStyle w:val="rowtabella0"/>
              <w:rPr>
                <w:color w:val="002060"/>
              </w:rPr>
            </w:pPr>
            <w:r w:rsidRPr="00E43EB8">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0CDEA1" w14:textId="77777777" w:rsidR="001F3755" w:rsidRPr="00E43EB8" w:rsidRDefault="001F3755" w:rsidP="00AF1E9D">
            <w:pPr>
              <w:pStyle w:val="rowtabella0"/>
              <w:rPr>
                <w:color w:val="002060"/>
              </w:rPr>
            </w:pPr>
            <w:r w:rsidRPr="00E43EB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C56EB9" w14:textId="77777777" w:rsidR="001F3755" w:rsidRPr="00E43EB8" w:rsidRDefault="001F3755" w:rsidP="00AF1E9D">
            <w:pPr>
              <w:pStyle w:val="rowtabella0"/>
              <w:rPr>
                <w:color w:val="002060"/>
              </w:rPr>
            </w:pPr>
            <w:r w:rsidRPr="00E43EB8">
              <w:rPr>
                <w:color w:val="002060"/>
              </w:rPr>
              <w:t>VIA FRATELLI CERVI</w:t>
            </w:r>
          </w:p>
        </w:tc>
      </w:tr>
      <w:tr w:rsidR="001F3755" w:rsidRPr="00E43EB8" w14:paraId="38A99257" w14:textId="77777777" w:rsidTr="00AF1E9D">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F39F35" w14:textId="77777777" w:rsidR="001F3755" w:rsidRPr="00E43EB8" w:rsidRDefault="001F3755" w:rsidP="00AF1E9D">
            <w:pPr>
              <w:pStyle w:val="rowtabella0"/>
              <w:rPr>
                <w:color w:val="002060"/>
              </w:rPr>
            </w:pPr>
            <w:r w:rsidRPr="00E43EB8">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2F9702" w14:textId="77777777" w:rsidR="001F3755" w:rsidRPr="00E43EB8" w:rsidRDefault="001F3755" w:rsidP="00AF1E9D">
            <w:pPr>
              <w:pStyle w:val="rowtabella0"/>
              <w:rPr>
                <w:color w:val="002060"/>
              </w:rPr>
            </w:pPr>
            <w:r w:rsidRPr="00E43EB8">
              <w:rPr>
                <w:color w:val="002060"/>
              </w:rPr>
              <w:t xml:space="preserve">AUDAX 1970 </w:t>
            </w:r>
            <w:proofErr w:type="gramStart"/>
            <w:r w:rsidRPr="00E43EB8">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C11101" w14:textId="77777777" w:rsidR="001F3755" w:rsidRPr="00E43EB8" w:rsidRDefault="001F3755" w:rsidP="00AF1E9D">
            <w:pPr>
              <w:pStyle w:val="rowtabella0"/>
              <w:jc w:val="center"/>
              <w:rPr>
                <w:color w:val="002060"/>
              </w:rPr>
            </w:pPr>
            <w:r w:rsidRPr="00E43EB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B60EC7" w14:textId="77777777" w:rsidR="001F3755" w:rsidRPr="00E43EB8" w:rsidRDefault="001F3755" w:rsidP="00AF1E9D">
            <w:pPr>
              <w:pStyle w:val="rowtabella0"/>
              <w:rPr>
                <w:color w:val="002060"/>
              </w:rPr>
            </w:pPr>
            <w:r w:rsidRPr="00E43EB8">
              <w:rPr>
                <w:color w:val="002060"/>
              </w:rPr>
              <w:t>24/03/2024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61EA12" w14:textId="77777777" w:rsidR="001F3755" w:rsidRPr="00E43EB8" w:rsidRDefault="001F3755" w:rsidP="00AF1E9D">
            <w:pPr>
              <w:pStyle w:val="rowtabella0"/>
              <w:rPr>
                <w:color w:val="002060"/>
              </w:rPr>
            </w:pPr>
            <w:r w:rsidRPr="00E43EB8">
              <w:rPr>
                <w:color w:val="002060"/>
              </w:rPr>
              <w:t xml:space="preserve">5454 </w:t>
            </w:r>
            <w:proofErr w:type="gramStart"/>
            <w:r w:rsidRPr="00E43EB8">
              <w:rPr>
                <w:color w:val="002060"/>
              </w:rPr>
              <w:t>C.COPERTO</w:t>
            </w:r>
            <w:proofErr w:type="gramEnd"/>
            <w:r w:rsidRPr="00E43EB8">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5D7F19" w14:textId="77777777" w:rsidR="001F3755" w:rsidRPr="00E43EB8" w:rsidRDefault="001F3755" w:rsidP="00AF1E9D">
            <w:pPr>
              <w:pStyle w:val="rowtabella0"/>
              <w:rPr>
                <w:color w:val="002060"/>
              </w:rPr>
            </w:pPr>
            <w:r w:rsidRPr="00E43EB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E18B4C" w14:textId="77777777" w:rsidR="001F3755" w:rsidRPr="00E43EB8" w:rsidRDefault="001F3755" w:rsidP="00AF1E9D">
            <w:pPr>
              <w:pStyle w:val="rowtabella0"/>
              <w:rPr>
                <w:color w:val="002060"/>
              </w:rPr>
            </w:pPr>
            <w:r w:rsidRPr="00E43EB8">
              <w:rPr>
                <w:color w:val="002060"/>
              </w:rPr>
              <w:t>VIA VILLA TOMBARI</w:t>
            </w:r>
          </w:p>
        </w:tc>
      </w:tr>
      <w:tr w:rsidR="001F3755" w:rsidRPr="00E43EB8" w14:paraId="3CD5D685" w14:textId="77777777" w:rsidTr="00AF1E9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5FE221" w14:textId="77777777" w:rsidR="001F3755" w:rsidRPr="00E43EB8" w:rsidRDefault="001F3755" w:rsidP="00AF1E9D">
            <w:pPr>
              <w:pStyle w:val="rowtabella0"/>
              <w:rPr>
                <w:color w:val="002060"/>
              </w:rPr>
            </w:pPr>
            <w:r w:rsidRPr="00E43EB8">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2F39D" w14:textId="77777777" w:rsidR="001F3755" w:rsidRPr="00E43EB8" w:rsidRDefault="001F3755" w:rsidP="00AF1E9D">
            <w:pPr>
              <w:pStyle w:val="rowtabella0"/>
              <w:rPr>
                <w:color w:val="002060"/>
              </w:rPr>
            </w:pPr>
            <w:r w:rsidRPr="00E43EB8">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8AFE5" w14:textId="77777777" w:rsidR="001F3755" w:rsidRPr="00E43EB8" w:rsidRDefault="001F3755" w:rsidP="00AF1E9D">
            <w:pPr>
              <w:pStyle w:val="rowtabella0"/>
              <w:jc w:val="center"/>
              <w:rPr>
                <w:color w:val="002060"/>
              </w:rPr>
            </w:pPr>
            <w:r w:rsidRPr="00E43EB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0A036" w14:textId="77777777" w:rsidR="001F3755" w:rsidRPr="00E43EB8" w:rsidRDefault="001F3755" w:rsidP="00AF1E9D">
            <w:pPr>
              <w:pStyle w:val="rowtabella0"/>
              <w:rPr>
                <w:color w:val="002060"/>
              </w:rPr>
            </w:pPr>
            <w:r w:rsidRPr="00E43EB8">
              <w:rPr>
                <w:color w:val="002060"/>
              </w:rPr>
              <w:t>24/03/2024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EFE0D" w14:textId="77777777" w:rsidR="001F3755" w:rsidRPr="00E43EB8" w:rsidRDefault="001F3755" w:rsidP="00AF1E9D">
            <w:pPr>
              <w:pStyle w:val="rowtabella0"/>
              <w:rPr>
                <w:color w:val="002060"/>
              </w:rPr>
            </w:pPr>
            <w:r w:rsidRPr="00E43EB8">
              <w:rPr>
                <w:color w:val="002060"/>
              </w:rPr>
              <w:t xml:space="preserve">5623 PALESTRA </w:t>
            </w:r>
            <w:proofErr w:type="gramStart"/>
            <w:r w:rsidRPr="00E43EB8">
              <w:rPr>
                <w:color w:val="002060"/>
              </w:rPr>
              <w:t>SC.MEDIA</w:t>
            </w:r>
            <w:proofErr w:type="gramEnd"/>
            <w:r w:rsidRPr="00E43EB8">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508AB" w14:textId="77777777" w:rsidR="001F3755" w:rsidRPr="00E43EB8" w:rsidRDefault="001F3755" w:rsidP="00AF1E9D">
            <w:pPr>
              <w:pStyle w:val="rowtabella0"/>
              <w:rPr>
                <w:color w:val="002060"/>
              </w:rPr>
            </w:pPr>
            <w:r w:rsidRPr="00E43EB8">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1A810E" w14:textId="77777777" w:rsidR="001F3755" w:rsidRPr="00E43EB8" w:rsidRDefault="001F3755" w:rsidP="00AF1E9D">
            <w:pPr>
              <w:pStyle w:val="rowtabella0"/>
              <w:rPr>
                <w:color w:val="002060"/>
              </w:rPr>
            </w:pPr>
            <w:r w:rsidRPr="00E43EB8">
              <w:rPr>
                <w:color w:val="002060"/>
              </w:rPr>
              <w:t>VIA PIRANDELLO</w:t>
            </w:r>
          </w:p>
        </w:tc>
      </w:tr>
    </w:tbl>
    <w:p w14:paraId="649FAB0C" w14:textId="77777777" w:rsidR="001F3755" w:rsidRDefault="001F3755" w:rsidP="005907F8">
      <w:pPr>
        <w:pStyle w:val="breakline"/>
        <w:rPr>
          <w:rFonts w:eastAsiaTheme="minorEastAsia"/>
          <w:color w:val="002060"/>
        </w:rPr>
      </w:pPr>
    </w:p>
    <w:p w14:paraId="07A2119E" w14:textId="77777777" w:rsidR="001F3755" w:rsidRPr="006F3834" w:rsidRDefault="001F3755" w:rsidP="005907F8">
      <w:pPr>
        <w:pStyle w:val="breakline"/>
        <w:rPr>
          <w:rFonts w:eastAsiaTheme="minorEastAsia"/>
          <w:color w:val="002060"/>
        </w:rPr>
      </w:pPr>
    </w:p>
    <w:p w14:paraId="35B0002B" w14:textId="77777777" w:rsidR="005907F8" w:rsidRPr="006F3834" w:rsidRDefault="005907F8" w:rsidP="005907F8">
      <w:pPr>
        <w:pStyle w:val="titolocampionato0"/>
        <w:shd w:val="clear" w:color="auto" w:fill="CCCCCC"/>
        <w:spacing w:before="80" w:after="40"/>
        <w:rPr>
          <w:color w:val="002060"/>
        </w:rPr>
      </w:pPr>
      <w:r w:rsidRPr="006F3834">
        <w:rPr>
          <w:color w:val="002060"/>
        </w:rPr>
        <w:t>CALCIO A 5 UNDER 15 FEM. REG.</w:t>
      </w:r>
    </w:p>
    <w:p w14:paraId="3C033C2D" w14:textId="77777777" w:rsidR="005907F8" w:rsidRPr="006F3834" w:rsidRDefault="005907F8" w:rsidP="005907F8">
      <w:pPr>
        <w:pStyle w:val="titoloprinc0"/>
        <w:rPr>
          <w:color w:val="002060"/>
        </w:rPr>
      </w:pPr>
      <w:r w:rsidRPr="006F3834">
        <w:rPr>
          <w:color w:val="002060"/>
        </w:rPr>
        <w:t>VARIAZIONI AL PROGRAMMA GARE</w:t>
      </w:r>
    </w:p>
    <w:p w14:paraId="632859EB" w14:textId="77777777" w:rsidR="005907F8" w:rsidRPr="006F3834" w:rsidRDefault="005907F8" w:rsidP="005907F8">
      <w:pPr>
        <w:pStyle w:val="breakline"/>
        <w:rPr>
          <w:color w:val="002060"/>
        </w:rPr>
      </w:pPr>
    </w:p>
    <w:p w14:paraId="1E0E88D4" w14:textId="77777777" w:rsidR="005907F8" w:rsidRPr="006F3834" w:rsidRDefault="005907F8" w:rsidP="005907F8">
      <w:pPr>
        <w:pStyle w:val="breakline"/>
        <w:rPr>
          <w:color w:val="002060"/>
        </w:rPr>
      </w:pPr>
    </w:p>
    <w:p w14:paraId="5D3A2742" w14:textId="77777777" w:rsidR="005907F8" w:rsidRPr="006F3834" w:rsidRDefault="005907F8" w:rsidP="005907F8">
      <w:pPr>
        <w:pStyle w:val="sottotitolocampionato10"/>
        <w:rPr>
          <w:color w:val="002060"/>
        </w:rPr>
      </w:pPr>
      <w:r w:rsidRPr="006F38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907F8" w:rsidRPr="006F3834" w14:paraId="08267A17" w14:textId="77777777" w:rsidTr="00C857F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0FBC6" w14:textId="77777777" w:rsidR="005907F8" w:rsidRPr="006F3834" w:rsidRDefault="005907F8" w:rsidP="00C857F2">
            <w:pPr>
              <w:pStyle w:val="headertabella0"/>
              <w:rPr>
                <w:color w:val="002060"/>
              </w:rPr>
            </w:pPr>
            <w:r w:rsidRPr="006F3834">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7AAE2" w14:textId="77777777" w:rsidR="005907F8" w:rsidRPr="006F3834" w:rsidRDefault="005907F8" w:rsidP="00C857F2">
            <w:pPr>
              <w:pStyle w:val="headertabella0"/>
              <w:rPr>
                <w:color w:val="002060"/>
              </w:rPr>
            </w:pPr>
            <w:r w:rsidRPr="006F383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34C4E" w14:textId="77777777" w:rsidR="005907F8" w:rsidRPr="006F3834" w:rsidRDefault="005907F8" w:rsidP="00C857F2">
            <w:pPr>
              <w:pStyle w:val="headertabella0"/>
              <w:rPr>
                <w:color w:val="002060"/>
              </w:rPr>
            </w:pPr>
            <w:r w:rsidRPr="006F383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352FC" w14:textId="77777777" w:rsidR="005907F8" w:rsidRPr="006F3834" w:rsidRDefault="005907F8" w:rsidP="00C857F2">
            <w:pPr>
              <w:pStyle w:val="headertabella0"/>
              <w:rPr>
                <w:color w:val="002060"/>
              </w:rPr>
            </w:pPr>
            <w:r w:rsidRPr="006F38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350C2" w14:textId="77777777" w:rsidR="005907F8" w:rsidRPr="006F3834" w:rsidRDefault="005907F8" w:rsidP="00C857F2">
            <w:pPr>
              <w:pStyle w:val="headertabella0"/>
              <w:rPr>
                <w:color w:val="002060"/>
              </w:rPr>
            </w:pPr>
            <w:r w:rsidRPr="006F383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DF9B1" w14:textId="77777777" w:rsidR="005907F8" w:rsidRPr="006F3834" w:rsidRDefault="005907F8" w:rsidP="00C857F2">
            <w:pPr>
              <w:pStyle w:val="headertabella0"/>
              <w:rPr>
                <w:color w:val="002060"/>
              </w:rPr>
            </w:pPr>
            <w:r w:rsidRPr="006F38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0E5A0" w14:textId="77777777" w:rsidR="005907F8" w:rsidRPr="006F3834" w:rsidRDefault="005907F8" w:rsidP="00C857F2">
            <w:pPr>
              <w:pStyle w:val="headertabella0"/>
              <w:rPr>
                <w:color w:val="002060"/>
              </w:rPr>
            </w:pPr>
            <w:r w:rsidRPr="006F383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5FB4C" w14:textId="77777777" w:rsidR="005907F8" w:rsidRPr="006F3834" w:rsidRDefault="005907F8" w:rsidP="00C857F2">
            <w:pPr>
              <w:pStyle w:val="headertabella0"/>
              <w:rPr>
                <w:color w:val="002060"/>
              </w:rPr>
            </w:pPr>
            <w:r w:rsidRPr="006F3834">
              <w:rPr>
                <w:color w:val="002060"/>
              </w:rPr>
              <w:t>Impianto</w:t>
            </w:r>
          </w:p>
        </w:tc>
      </w:tr>
      <w:tr w:rsidR="005907F8" w:rsidRPr="006F3834" w14:paraId="2A19B506" w14:textId="77777777" w:rsidTr="00C857F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671FD" w14:textId="77777777" w:rsidR="005907F8" w:rsidRPr="0010125C" w:rsidRDefault="005907F8" w:rsidP="00C857F2">
            <w:pPr>
              <w:pStyle w:val="rowtabella0"/>
              <w:rPr>
                <w:color w:val="002060"/>
                <w:highlight w:val="yellow"/>
              </w:rPr>
            </w:pPr>
            <w:r w:rsidRPr="0010125C">
              <w:rPr>
                <w:color w:val="002060"/>
                <w:highlight w:val="yellow"/>
              </w:rPr>
              <w:t>24/03/2024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FC224" w14:textId="77777777" w:rsidR="005907F8" w:rsidRPr="0010125C" w:rsidRDefault="005907F8" w:rsidP="00C857F2">
            <w:pPr>
              <w:pStyle w:val="rowtabella0"/>
              <w:jc w:val="center"/>
              <w:rPr>
                <w:color w:val="002060"/>
                <w:highlight w:val="yellow"/>
              </w:rPr>
            </w:pPr>
            <w:r w:rsidRPr="0010125C">
              <w:rPr>
                <w:color w:val="002060"/>
                <w:highlight w:val="yellow"/>
              </w:rPr>
              <w:t>2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7A0A5" w14:textId="77777777" w:rsidR="005907F8" w:rsidRPr="0010125C" w:rsidRDefault="005907F8" w:rsidP="00C857F2">
            <w:pPr>
              <w:pStyle w:val="rowtabella0"/>
              <w:rPr>
                <w:color w:val="002060"/>
                <w:highlight w:val="yellow"/>
              </w:rPr>
            </w:pPr>
            <w:r w:rsidRPr="0010125C">
              <w:rPr>
                <w:color w:val="002060"/>
                <w:highlight w:val="yellow"/>
              </w:rPr>
              <w:t>GROTTACCIA 2005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8AF3" w14:textId="77777777" w:rsidR="005907F8" w:rsidRPr="0010125C" w:rsidRDefault="005907F8" w:rsidP="00C857F2">
            <w:pPr>
              <w:pStyle w:val="rowtabella0"/>
              <w:rPr>
                <w:color w:val="002060"/>
                <w:highlight w:val="yellow"/>
              </w:rPr>
            </w:pPr>
            <w:proofErr w:type="gramStart"/>
            <w:r w:rsidRPr="0010125C">
              <w:rPr>
                <w:color w:val="002060"/>
                <w:highlight w:val="yellow"/>
              </w:rPr>
              <w:t>CITTA</w:t>
            </w:r>
            <w:proofErr w:type="gramEnd"/>
            <w:r w:rsidRPr="0010125C">
              <w:rPr>
                <w:color w:val="002060"/>
                <w:highlight w:val="yellow"/>
              </w:rPr>
              <w:t xml:space="preserve"> DI FALCONARA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37D0" w14:textId="39951B6A" w:rsidR="005907F8" w:rsidRPr="0010125C" w:rsidRDefault="0010125C" w:rsidP="0010125C">
            <w:pPr>
              <w:jc w:val="center"/>
              <w:rPr>
                <w:rFonts w:ascii="Arial" w:hAnsi="Arial" w:cs="Arial"/>
                <w:color w:val="002060"/>
                <w:sz w:val="12"/>
                <w:szCs w:val="12"/>
              </w:rPr>
            </w:pPr>
            <w:r w:rsidRPr="0010125C">
              <w:rPr>
                <w:rFonts w:ascii="Arial" w:hAnsi="Arial" w:cs="Arial"/>
                <w:color w:val="002060"/>
                <w:sz w:val="12"/>
                <w:szCs w:val="12"/>
              </w:rPr>
              <w:t>23/03/2024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EE7E" w14:textId="77777777" w:rsidR="005907F8" w:rsidRPr="006F3834" w:rsidRDefault="005907F8" w:rsidP="00C857F2">
            <w:pPr>
              <w:pStyle w:val="rowtabella0"/>
              <w:jc w:val="center"/>
              <w:rPr>
                <w:color w:val="002060"/>
              </w:rPr>
            </w:pPr>
            <w:r w:rsidRPr="0010125C">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83FFF" w14:textId="77777777" w:rsidR="005907F8" w:rsidRPr="006F3834" w:rsidRDefault="005907F8" w:rsidP="00C857F2">
            <w:pPr>
              <w:pStyle w:val="rowtabella0"/>
              <w:jc w:val="center"/>
              <w:rPr>
                <w:color w:val="002060"/>
              </w:rPr>
            </w:pPr>
            <w:r w:rsidRPr="006F3834">
              <w:rPr>
                <w:color w:val="002060"/>
              </w:rPr>
              <w:t>17:00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C0CF4" w14:textId="77777777" w:rsidR="005907F8" w:rsidRPr="006F3834" w:rsidRDefault="005907F8" w:rsidP="00C857F2">
            <w:pPr>
              <w:rPr>
                <w:color w:val="002060"/>
              </w:rPr>
            </w:pPr>
          </w:p>
        </w:tc>
      </w:tr>
    </w:tbl>
    <w:p w14:paraId="37426C7D" w14:textId="77777777" w:rsidR="005907F8" w:rsidRPr="006F3834" w:rsidRDefault="005907F8" w:rsidP="005907F8">
      <w:pPr>
        <w:pStyle w:val="breakline"/>
        <w:rPr>
          <w:rFonts w:eastAsiaTheme="minorEastAsia"/>
          <w:color w:val="002060"/>
        </w:rPr>
      </w:pPr>
    </w:p>
    <w:p w14:paraId="0A48D1ED" w14:textId="77777777" w:rsidR="005907F8" w:rsidRPr="006F3834" w:rsidRDefault="005907F8" w:rsidP="005907F8">
      <w:pPr>
        <w:pStyle w:val="breakline"/>
        <w:rPr>
          <w:color w:val="002060"/>
        </w:rPr>
      </w:pPr>
    </w:p>
    <w:p w14:paraId="26AA34C3" w14:textId="77777777" w:rsidR="005907F8" w:rsidRPr="006F3834" w:rsidRDefault="005907F8" w:rsidP="005907F8">
      <w:pPr>
        <w:pStyle w:val="titoloprinc0"/>
        <w:rPr>
          <w:color w:val="002060"/>
        </w:rPr>
      </w:pPr>
      <w:r w:rsidRPr="006F3834">
        <w:rPr>
          <w:color w:val="002060"/>
        </w:rPr>
        <w:t>RISULTATI</w:t>
      </w:r>
    </w:p>
    <w:p w14:paraId="6AB6D123" w14:textId="77777777" w:rsidR="005907F8" w:rsidRPr="006F3834" w:rsidRDefault="005907F8" w:rsidP="005907F8">
      <w:pPr>
        <w:pStyle w:val="breakline"/>
        <w:rPr>
          <w:color w:val="002060"/>
        </w:rPr>
      </w:pPr>
    </w:p>
    <w:p w14:paraId="028223AE" w14:textId="77777777" w:rsidR="005907F8" w:rsidRPr="006F3834" w:rsidRDefault="005907F8" w:rsidP="005907F8">
      <w:pPr>
        <w:pStyle w:val="sottotitolocampionato10"/>
        <w:rPr>
          <w:color w:val="002060"/>
        </w:rPr>
      </w:pPr>
      <w:r w:rsidRPr="006F3834">
        <w:rPr>
          <w:color w:val="002060"/>
        </w:rPr>
        <w:t>RISULTATI UFFICIALI GARE DEL 17/03/2024</w:t>
      </w:r>
    </w:p>
    <w:p w14:paraId="335A01A8" w14:textId="77777777" w:rsidR="00C40075" w:rsidRPr="00C40075" w:rsidRDefault="00C40075" w:rsidP="00C40075">
      <w:pPr>
        <w:pStyle w:val="sottotitolocampionato20"/>
        <w:spacing w:before="0" w:beforeAutospacing="0" w:after="0" w:afterAutospacing="0"/>
        <w:rPr>
          <w:rFonts w:ascii="Arial" w:hAnsi="Arial" w:cs="Arial"/>
          <w:color w:val="002060"/>
          <w:sz w:val="20"/>
          <w:szCs w:val="20"/>
        </w:rPr>
      </w:pPr>
      <w:r w:rsidRPr="00C40075">
        <w:rPr>
          <w:rFonts w:ascii="Arial" w:hAnsi="Arial" w:cs="Arial"/>
          <w:color w:val="002060"/>
          <w:sz w:val="20"/>
          <w:szCs w:val="20"/>
        </w:rPr>
        <w:t>Si trascrivono qui di seguito i risultati ufficiali delle gare disputate</w:t>
      </w:r>
    </w:p>
    <w:p w14:paraId="6189076A" w14:textId="77777777" w:rsidR="005907F8" w:rsidRPr="006F3834" w:rsidRDefault="005907F8" w:rsidP="005907F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907F8" w:rsidRPr="006F3834" w14:paraId="3EE8FB54" w14:textId="77777777" w:rsidTr="00C857F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07F8" w:rsidRPr="006F3834" w14:paraId="317BA443" w14:textId="77777777" w:rsidTr="00C857F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E4FE3" w14:textId="77777777" w:rsidR="005907F8" w:rsidRPr="006F3834" w:rsidRDefault="005907F8" w:rsidP="00C857F2">
                  <w:pPr>
                    <w:pStyle w:val="headertabella0"/>
                    <w:rPr>
                      <w:color w:val="002060"/>
                    </w:rPr>
                  </w:pPr>
                  <w:r w:rsidRPr="006F3834">
                    <w:rPr>
                      <w:color w:val="002060"/>
                    </w:rPr>
                    <w:t>GIRONE A - 1 Giornata - R</w:t>
                  </w:r>
                </w:p>
              </w:tc>
            </w:tr>
            <w:tr w:rsidR="005907F8" w:rsidRPr="006F3834" w14:paraId="6617B553" w14:textId="77777777" w:rsidTr="00C857F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596E49" w14:textId="77777777" w:rsidR="005907F8" w:rsidRPr="006F3834" w:rsidRDefault="005907F8" w:rsidP="00C857F2">
                  <w:pPr>
                    <w:pStyle w:val="rowtabella0"/>
                    <w:rPr>
                      <w:color w:val="002060"/>
                    </w:rPr>
                  </w:pPr>
                  <w:r w:rsidRPr="006F3834">
                    <w:rPr>
                      <w:color w:val="002060"/>
                    </w:rPr>
                    <w:t>CALDAROLA G.N.C.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E8DF74" w14:textId="77777777" w:rsidR="005907F8" w:rsidRPr="006F3834" w:rsidRDefault="005907F8" w:rsidP="00C857F2">
                  <w:pPr>
                    <w:pStyle w:val="rowtabella0"/>
                    <w:rPr>
                      <w:color w:val="002060"/>
                    </w:rPr>
                  </w:pPr>
                  <w:r w:rsidRPr="006F3834">
                    <w:rPr>
                      <w:color w:val="002060"/>
                    </w:rPr>
                    <w:t xml:space="preserve">- </w:t>
                  </w:r>
                  <w:proofErr w:type="gramStart"/>
                  <w:r w:rsidRPr="006F3834">
                    <w:rPr>
                      <w:color w:val="002060"/>
                    </w:rPr>
                    <w:t>CITTA</w:t>
                  </w:r>
                  <w:proofErr w:type="gramEnd"/>
                  <w:r w:rsidRPr="006F3834">
                    <w:rPr>
                      <w:color w:val="002060"/>
                    </w:rPr>
                    <w:t xml:space="preserve"> DI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D14594" w14:textId="77777777" w:rsidR="005907F8" w:rsidRPr="006F3834" w:rsidRDefault="005907F8" w:rsidP="00C857F2">
                  <w:pPr>
                    <w:pStyle w:val="rowtabella0"/>
                    <w:jc w:val="center"/>
                    <w:rPr>
                      <w:color w:val="002060"/>
                    </w:rPr>
                  </w:pPr>
                  <w:r w:rsidRPr="006F3834">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6E979" w14:textId="77777777" w:rsidR="005907F8" w:rsidRPr="006F3834" w:rsidRDefault="005907F8" w:rsidP="00C857F2">
                  <w:pPr>
                    <w:pStyle w:val="rowtabella0"/>
                    <w:jc w:val="center"/>
                    <w:rPr>
                      <w:color w:val="002060"/>
                    </w:rPr>
                  </w:pPr>
                  <w:r w:rsidRPr="006F3834">
                    <w:rPr>
                      <w:color w:val="002060"/>
                    </w:rPr>
                    <w:t> </w:t>
                  </w:r>
                </w:p>
              </w:tc>
            </w:tr>
            <w:tr w:rsidR="005907F8" w:rsidRPr="006F3834" w14:paraId="5610F578" w14:textId="77777777" w:rsidTr="00C857F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94206C" w14:textId="77777777" w:rsidR="005907F8" w:rsidRPr="006F3834" w:rsidRDefault="005907F8" w:rsidP="00C857F2">
                  <w:pPr>
                    <w:pStyle w:val="rowtabella0"/>
                    <w:rPr>
                      <w:color w:val="002060"/>
                    </w:rPr>
                  </w:pPr>
                  <w:r w:rsidRPr="006F3834">
                    <w:rPr>
                      <w:color w:val="002060"/>
                    </w:rPr>
                    <w:t>(1) 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C9EF5" w14:textId="77777777" w:rsidR="005907F8" w:rsidRPr="006F3834" w:rsidRDefault="005907F8" w:rsidP="00C857F2">
                  <w:pPr>
                    <w:pStyle w:val="rowtabella0"/>
                    <w:rPr>
                      <w:color w:val="002060"/>
                    </w:rPr>
                  </w:pPr>
                  <w:r w:rsidRPr="006F3834">
                    <w:rPr>
                      <w:color w:val="002060"/>
                    </w:rPr>
                    <w:t>- POLISPORTIVA BOCA S.E.M.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B0108" w14:textId="77777777" w:rsidR="005907F8" w:rsidRPr="006F3834" w:rsidRDefault="005907F8" w:rsidP="00C857F2">
                  <w:pPr>
                    <w:pStyle w:val="rowtabella0"/>
                    <w:jc w:val="center"/>
                    <w:rPr>
                      <w:color w:val="002060"/>
                    </w:rPr>
                  </w:pPr>
                  <w:r w:rsidRPr="006F3834">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37CA1" w14:textId="77777777" w:rsidR="005907F8" w:rsidRPr="006F3834" w:rsidRDefault="005907F8" w:rsidP="00C857F2">
                  <w:pPr>
                    <w:pStyle w:val="rowtabella0"/>
                    <w:jc w:val="center"/>
                    <w:rPr>
                      <w:color w:val="002060"/>
                    </w:rPr>
                  </w:pPr>
                  <w:r w:rsidRPr="006F3834">
                    <w:rPr>
                      <w:color w:val="002060"/>
                    </w:rPr>
                    <w:t> </w:t>
                  </w:r>
                </w:p>
              </w:tc>
            </w:tr>
            <w:tr w:rsidR="005907F8" w:rsidRPr="006F3834" w14:paraId="6BA7776D" w14:textId="77777777" w:rsidTr="00C857F2">
              <w:tc>
                <w:tcPr>
                  <w:tcW w:w="4700" w:type="dxa"/>
                  <w:gridSpan w:val="4"/>
                  <w:tcBorders>
                    <w:top w:val="nil"/>
                    <w:left w:val="nil"/>
                    <w:bottom w:val="nil"/>
                    <w:right w:val="nil"/>
                  </w:tcBorders>
                  <w:tcMar>
                    <w:top w:w="20" w:type="dxa"/>
                    <w:left w:w="20" w:type="dxa"/>
                    <w:bottom w:w="20" w:type="dxa"/>
                    <w:right w:w="20" w:type="dxa"/>
                  </w:tcMar>
                  <w:vAlign w:val="center"/>
                  <w:hideMark/>
                </w:tcPr>
                <w:p w14:paraId="63A5D349" w14:textId="77777777" w:rsidR="005907F8" w:rsidRPr="006F3834" w:rsidRDefault="005907F8" w:rsidP="00C857F2">
                  <w:pPr>
                    <w:pStyle w:val="rowtabella0"/>
                    <w:rPr>
                      <w:color w:val="002060"/>
                    </w:rPr>
                  </w:pPr>
                  <w:r w:rsidRPr="006F3834">
                    <w:rPr>
                      <w:color w:val="002060"/>
                    </w:rPr>
                    <w:t>(1) - disputata il 16/03/2024</w:t>
                  </w:r>
                </w:p>
              </w:tc>
            </w:tr>
          </w:tbl>
          <w:p w14:paraId="129D7D9F" w14:textId="77777777" w:rsidR="005907F8" w:rsidRPr="006F3834" w:rsidRDefault="005907F8" w:rsidP="00C857F2">
            <w:pPr>
              <w:rPr>
                <w:color w:val="002060"/>
              </w:rPr>
            </w:pPr>
          </w:p>
        </w:tc>
      </w:tr>
    </w:tbl>
    <w:p w14:paraId="0AFE92B2" w14:textId="77777777" w:rsidR="005907F8" w:rsidRPr="006F3834" w:rsidRDefault="005907F8" w:rsidP="005907F8">
      <w:pPr>
        <w:pStyle w:val="breakline"/>
        <w:rPr>
          <w:rFonts w:eastAsiaTheme="minorEastAsia"/>
          <w:color w:val="002060"/>
        </w:rPr>
      </w:pPr>
    </w:p>
    <w:p w14:paraId="634E6D96" w14:textId="77777777" w:rsidR="005907F8" w:rsidRPr="006F3834" w:rsidRDefault="005907F8" w:rsidP="005907F8">
      <w:pPr>
        <w:pStyle w:val="breakline"/>
        <w:rPr>
          <w:color w:val="002060"/>
        </w:rPr>
      </w:pPr>
    </w:p>
    <w:p w14:paraId="52CEF2CD" w14:textId="77777777" w:rsidR="005907F8" w:rsidRPr="006F3834" w:rsidRDefault="005907F8" w:rsidP="005907F8">
      <w:pPr>
        <w:pStyle w:val="titoloprinc0"/>
        <w:rPr>
          <w:color w:val="002060"/>
        </w:rPr>
      </w:pPr>
      <w:r w:rsidRPr="006F3834">
        <w:rPr>
          <w:color w:val="002060"/>
        </w:rPr>
        <w:t>GIUDICE SPORTIVO</w:t>
      </w:r>
    </w:p>
    <w:p w14:paraId="68457E1C" w14:textId="6A178A6A" w:rsidR="005907F8" w:rsidRPr="006F3834" w:rsidRDefault="005907F8" w:rsidP="005907F8">
      <w:pPr>
        <w:pStyle w:val="diffida"/>
        <w:rPr>
          <w:color w:val="002060"/>
        </w:rPr>
      </w:pPr>
      <w:r w:rsidRPr="006F3834">
        <w:rPr>
          <w:color w:val="002060"/>
        </w:rPr>
        <w:t xml:space="preserve">Il Giudice Sportivo Avv. Agnese Lazzaretti, con l'assistenza del segretario Angelo Castellana, nella seduta del </w:t>
      </w:r>
      <w:r w:rsidR="006347E0">
        <w:rPr>
          <w:color w:val="002060"/>
        </w:rPr>
        <w:t>20</w:t>
      </w:r>
      <w:r w:rsidRPr="006F3834">
        <w:rPr>
          <w:color w:val="002060"/>
        </w:rPr>
        <w:t>/03/2024, ha adottato le decisioni che di seguito integralmente si riportano:</w:t>
      </w:r>
    </w:p>
    <w:p w14:paraId="4D03D7A1" w14:textId="77777777" w:rsidR="005907F8" w:rsidRPr="006F3834" w:rsidRDefault="005907F8" w:rsidP="005907F8">
      <w:pPr>
        <w:pStyle w:val="titolo10"/>
        <w:rPr>
          <w:color w:val="002060"/>
        </w:rPr>
      </w:pPr>
      <w:r w:rsidRPr="006F3834">
        <w:rPr>
          <w:color w:val="002060"/>
        </w:rPr>
        <w:t xml:space="preserve">GARE DEL 16/ 3/2024 </w:t>
      </w:r>
    </w:p>
    <w:p w14:paraId="27742510" w14:textId="77777777" w:rsidR="005907F8" w:rsidRPr="006F3834" w:rsidRDefault="005907F8" w:rsidP="005907F8">
      <w:pPr>
        <w:pStyle w:val="titolo7a"/>
        <w:rPr>
          <w:color w:val="002060"/>
        </w:rPr>
      </w:pPr>
      <w:r w:rsidRPr="006F3834">
        <w:rPr>
          <w:color w:val="002060"/>
        </w:rPr>
        <w:t xml:space="preserve">PROVVEDIMENTI DISCIPLINARI </w:t>
      </w:r>
    </w:p>
    <w:p w14:paraId="2DBEAE08" w14:textId="77777777" w:rsidR="005907F8" w:rsidRPr="006F3834" w:rsidRDefault="005907F8" w:rsidP="005907F8">
      <w:pPr>
        <w:pStyle w:val="titolo7b0"/>
        <w:rPr>
          <w:color w:val="002060"/>
        </w:rPr>
      </w:pPr>
      <w:r w:rsidRPr="006F3834">
        <w:rPr>
          <w:color w:val="002060"/>
        </w:rPr>
        <w:t xml:space="preserve">In base alle risultanze degli atti ufficiali sono state deliberate le seguenti sanzioni disciplinari. </w:t>
      </w:r>
    </w:p>
    <w:p w14:paraId="07272CDF" w14:textId="77777777" w:rsidR="005907F8" w:rsidRPr="006F3834" w:rsidRDefault="005907F8" w:rsidP="005907F8">
      <w:pPr>
        <w:pStyle w:val="titolo30"/>
        <w:rPr>
          <w:color w:val="002060"/>
        </w:rPr>
      </w:pPr>
      <w:r w:rsidRPr="006F3834">
        <w:rPr>
          <w:color w:val="002060"/>
        </w:rPr>
        <w:t xml:space="preserve">SOCIETA' </w:t>
      </w:r>
    </w:p>
    <w:p w14:paraId="04F110D3" w14:textId="77777777" w:rsidR="005907F8" w:rsidRPr="006F3834" w:rsidRDefault="005907F8" w:rsidP="005907F8">
      <w:pPr>
        <w:pStyle w:val="titolo20"/>
        <w:rPr>
          <w:color w:val="002060"/>
        </w:rPr>
      </w:pPr>
      <w:r w:rsidRPr="006F3834">
        <w:rPr>
          <w:color w:val="002060"/>
        </w:rPr>
        <w:t xml:space="preserve">AMMENDA </w:t>
      </w:r>
    </w:p>
    <w:p w14:paraId="2F1F2FC4" w14:textId="77777777" w:rsidR="005907F8" w:rsidRPr="006F3834" w:rsidRDefault="005907F8" w:rsidP="005907F8">
      <w:pPr>
        <w:pStyle w:val="diffida"/>
        <w:spacing w:before="80" w:beforeAutospacing="0" w:after="40" w:afterAutospacing="0"/>
        <w:jc w:val="left"/>
        <w:rPr>
          <w:color w:val="002060"/>
        </w:rPr>
      </w:pPr>
      <w:r w:rsidRPr="006F3834">
        <w:rPr>
          <w:color w:val="002060"/>
        </w:rPr>
        <w:t xml:space="preserve">Euro 50,00 POLISPORTIVA BOCA S.E.M. </w:t>
      </w:r>
      <w:r w:rsidRPr="006F3834">
        <w:rPr>
          <w:color w:val="002060"/>
        </w:rPr>
        <w:br/>
        <w:t xml:space="preserve">per aver permesso ad alcuni propri tifosi di sostare nello spazio antistante gli spogliatoi e per aver uno di questi seguito l'arbitro sino alla macchina per contestarne l'operato. </w:t>
      </w:r>
    </w:p>
    <w:p w14:paraId="5A78461F" w14:textId="77777777" w:rsidR="005907F8" w:rsidRPr="006F3834" w:rsidRDefault="005907F8" w:rsidP="005907F8">
      <w:pPr>
        <w:pStyle w:val="diffida"/>
        <w:spacing w:before="80" w:beforeAutospacing="0" w:after="40" w:afterAutospacing="0"/>
        <w:jc w:val="left"/>
        <w:rPr>
          <w:color w:val="002060"/>
        </w:rPr>
      </w:pPr>
      <w:r w:rsidRPr="006F3834">
        <w:rPr>
          <w:color w:val="002060"/>
        </w:rPr>
        <w:br/>
        <w:t xml:space="preserve">Euro 30,00 GROTTACCIA 2005 </w:t>
      </w:r>
      <w:r w:rsidRPr="006F3834">
        <w:rPr>
          <w:color w:val="002060"/>
        </w:rPr>
        <w:br/>
        <w:t>per non aver provveduto a tenere chiusi i cancelli di sicurezza dell'impianto sportivo consentendo cos ad una spettatrice di giungere in prossimit</w:t>
      </w:r>
      <w:r>
        <w:rPr>
          <w:color w:val="002060"/>
        </w:rPr>
        <w:t>à</w:t>
      </w:r>
      <w:r w:rsidRPr="006F3834">
        <w:rPr>
          <w:color w:val="002060"/>
        </w:rPr>
        <w:t xml:space="preserve"> del rettangolo di gioco. </w:t>
      </w:r>
    </w:p>
    <w:p w14:paraId="5326FDE2" w14:textId="77777777" w:rsidR="005907F8" w:rsidRDefault="005907F8" w:rsidP="005907F8">
      <w:pPr>
        <w:pStyle w:val="breakline"/>
        <w:rPr>
          <w:color w:val="002060"/>
        </w:rPr>
      </w:pPr>
    </w:p>
    <w:p w14:paraId="45DCEE07" w14:textId="77777777" w:rsidR="006347E0" w:rsidRPr="007178EC" w:rsidRDefault="006347E0" w:rsidP="006347E0">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47A45FFA" w14:textId="77777777" w:rsidR="006347E0" w:rsidRPr="007178EC" w:rsidRDefault="006347E0" w:rsidP="006347E0">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7979847F" w14:textId="77777777" w:rsidR="006347E0" w:rsidRDefault="006347E0" w:rsidP="005907F8">
      <w:pPr>
        <w:pStyle w:val="breakline"/>
        <w:rPr>
          <w:color w:val="002060"/>
        </w:rPr>
      </w:pPr>
    </w:p>
    <w:p w14:paraId="19E6B327" w14:textId="77777777" w:rsidR="005907F8" w:rsidRPr="00426066" w:rsidRDefault="005907F8" w:rsidP="005907F8">
      <w:pPr>
        <w:pStyle w:val="titoloprinc0"/>
        <w:rPr>
          <w:color w:val="002060"/>
        </w:rPr>
      </w:pPr>
      <w:r w:rsidRPr="00426066">
        <w:rPr>
          <w:color w:val="002060"/>
        </w:rPr>
        <w:t>CLASSIFICA</w:t>
      </w:r>
    </w:p>
    <w:p w14:paraId="42738FCC" w14:textId="77777777" w:rsidR="005907F8" w:rsidRDefault="005907F8" w:rsidP="005907F8">
      <w:pPr>
        <w:pStyle w:val="breakline"/>
        <w:rPr>
          <w:rFonts w:eastAsiaTheme="minorEastAsia"/>
          <w:color w:val="002060"/>
        </w:rPr>
      </w:pPr>
    </w:p>
    <w:p w14:paraId="66605A87" w14:textId="77777777" w:rsidR="005907F8" w:rsidRPr="00581B3A" w:rsidRDefault="005907F8" w:rsidP="005907F8">
      <w:pPr>
        <w:pStyle w:val="sottotitolocampionato10"/>
        <w:rPr>
          <w:color w:val="002060"/>
        </w:rPr>
      </w:pPr>
      <w:r w:rsidRPr="00581B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907F8" w:rsidRPr="00581B3A" w14:paraId="69AF765C" w14:textId="77777777" w:rsidTr="00C857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DC995" w14:textId="77777777" w:rsidR="005907F8" w:rsidRPr="00581B3A" w:rsidRDefault="005907F8" w:rsidP="00C857F2">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B191F" w14:textId="77777777" w:rsidR="005907F8" w:rsidRPr="00581B3A" w:rsidRDefault="005907F8" w:rsidP="00C857F2">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F7263" w14:textId="77777777" w:rsidR="005907F8" w:rsidRPr="00581B3A" w:rsidRDefault="005907F8" w:rsidP="00C857F2">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3F551" w14:textId="77777777" w:rsidR="005907F8" w:rsidRPr="00581B3A" w:rsidRDefault="005907F8" w:rsidP="00C857F2">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6E47D" w14:textId="77777777" w:rsidR="005907F8" w:rsidRPr="00581B3A" w:rsidRDefault="005907F8" w:rsidP="00C857F2">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874DE" w14:textId="77777777" w:rsidR="005907F8" w:rsidRPr="00581B3A" w:rsidRDefault="005907F8" w:rsidP="00C857F2">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81A07" w14:textId="77777777" w:rsidR="005907F8" w:rsidRPr="00581B3A" w:rsidRDefault="005907F8" w:rsidP="00C857F2">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B4CEA" w14:textId="77777777" w:rsidR="005907F8" w:rsidRPr="00581B3A" w:rsidRDefault="005907F8" w:rsidP="00C857F2">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2AD0F" w14:textId="77777777" w:rsidR="005907F8" w:rsidRPr="00581B3A" w:rsidRDefault="005907F8" w:rsidP="00C857F2">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6029F" w14:textId="77777777" w:rsidR="005907F8" w:rsidRPr="00581B3A" w:rsidRDefault="005907F8" w:rsidP="00C857F2">
            <w:pPr>
              <w:pStyle w:val="headertabella0"/>
              <w:rPr>
                <w:color w:val="002060"/>
              </w:rPr>
            </w:pPr>
            <w:r w:rsidRPr="00581B3A">
              <w:rPr>
                <w:color w:val="002060"/>
              </w:rPr>
              <w:t>PE</w:t>
            </w:r>
          </w:p>
        </w:tc>
      </w:tr>
      <w:tr w:rsidR="005907F8" w:rsidRPr="00581B3A" w14:paraId="7AB01B08" w14:textId="77777777" w:rsidTr="00C857F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B5C9725" w14:textId="77777777" w:rsidR="005907F8" w:rsidRPr="00581B3A" w:rsidRDefault="005907F8" w:rsidP="00C857F2">
            <w:pPr>
              <w:pStyle w:val="rowtabella0"/>
              <w:rPr>
                <w:color w:val="002060"/>
              </w:rPr>
            </w:pPr>
            <w:proofErr w:type="gramStart"/>
            <w:r w:rsidRPr="00581B3A">
              <w:rPr>
                <w:color w:val="002060"/>
              </w:rPr>
              <w:t>CITTA</w:t>
            </w:r>
            <w:proofErr w:type="gramEnd"/>
            <w:r w:rsidRPr="00581B3A">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F133F" w14:textId="77777777" w:rsidR="005907F8" w:rsidRPr="00581B3A" w:rsidRDefault="005907F8" w:rsidP="00C857F2">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32498E" w14:textId="77777777" w:rsidR="005907F8" w:rsidRPr="00581B3A" w:rsidRDefault="005907F8" w:rsidP="00C857F2">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C9531" w14:textId="77777777" w:rsidR="005907F8" w:rsidRPr="00581B3A" w:rsidRDefault="005907F8" w:rsidP="00C857F2">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345304" w14:textId="77777777" w:rsidR="005907F8" w:rsidRPr="00581B3A" w:rsidRDefault="005907F8" w:rsidP="00C857F2">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18E9B" w14:textId="77777777" w:rsidR="005907F8" w:rsidRPr="00581B3A" w:rsidRDefault="005907F8" w:rsidP="00C857F2">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89517" w14:textId="77777777" w:rsidR="005907F8" w:rsidRPr="00581B3A" w:rsidRDefault="005907F8" w:rsidP="00C857F2">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6C89D1" w14:textId="77777777" w:rsidR="005907F8" w:rsidRPr="00581B3A" w:rsidRDefault="005907F8" w:rsidP="00C857F2">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FF76F" w14:textId="77777777" w:rsidR="005907F8" w:rsidRPr="00581B3A" w:rsidRDefault="005907F8" w:rsidP="00C857F2">
            <w:pPr>
              <w:pStyle w:val="rowtabella0"/>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4355D" w14:textId="77777777" w:rsidR="005907F8" w:rsidRPr="00581B3A" w:rsidRDefault="005907F8" w:rsidP="00C857F2">
            <w:pPr>
              <w:pStyle w:val="rowtabella0"/>
              <w:jc w:val="center"/>
              <w:rPr>
                <w:color w:val="002060"/>
              </w:rPr>
            </w:pPr>
            <w:r w:rsidRPr="00581B3A">
              <w:rPr>
                <w:color w:val="002060"/>
              </w:rPr>
              <w:t>0</w:t>
            </w:r>
          </w:p>
        </w:tc>
      </w:tr>
      <w:tr w:rsidR="005907F8" w:rsidRPr="00581B3A" w14:paraId="521A0B72"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tcPr>
          <w:p w14:paraId="5109F1A0" w14:textId="77777777" w:rsidR="005907F8" w:rsidRPr="00581B3A" w:rsidRDefault="005907F8" w:rsidP="00C857F2">
            <w:pPr>
              <w:pStyle w:val="rowtabella0"/>
              <w:rPr>
                <w:color w:val="002060"/>
              </w:rPr>
            </w:pPr>
            <w:r w:rsidRPr="00581B3A">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75A60" w14:textId="77777777" w:rsidR="005907F8" w:rsidRDefault="005907F8" w:rsidP="00C857F2">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2C0C9" w14:textId="77777777" w:rsidR="005907F8" w:rsidRDefault="005907F8" w:rsidP="00C857F2">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AA36D" w14:textId="77777777" w:rsidR="005907F8" w:rsidRPr="00581B3A" w:rsidRDefault="005907F8" w:rsidP="00C857F2">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C8696" w14:textId="77777777" w:rsidR="005907F8" w:rsidRDefault="005907F8" w:rsidP="00C857F2">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3D0E2" w14:textId="77777777" w:rsidR="005907F8" w:rsidRDefault="005907F8" w:rsidP="00C857F2">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A11DE8" w14:textId="77777777" w:rsidR="005907F8" w:rsidRDefault="005907F8" w:rsidP="00C857F2">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522C7" w14:textId="77777777" w:rsidR="005907F8" w:rsidRDefault="005907F8" w:rsidP="00C857F2">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3E96F" w14:textId="77777777" w:rsidR="005907F8" w:rsidRDefault="005907F8" w:rsidP="00C857F2">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F298E" w14:textId="77777777" w:rsidR="005907F8" w:rsidRPr="00581B3A" w:rsidRDefault="005907F8" w:rsidP="00C857F2">
            <w:pPr>
              <w:pStyle w:val="rowtabella0"/>
              <w:jc w:val="center"/>
              <w:rPr>
                <w:color w:val="002060"/>
              </w:rPr>
            </w:pPr>
            <w:r w:rsidRPr="00581B3A">
              <w:rPr>
                <w:color w:val="002060"/>
              </w:rPr>
              <w:t>0</w:t>
            </w:r>
          </w:p>
        </w:tc>
      </w:tr>
      <w:tr w:rsidR="005907F8" w:rsidRPr="00581B3A" w14:paraId="3BA4E44B" w14:textId="77777777" w:rsidTr="00C857F2">
        <w:tc>
          <w:tcPr>
            <w:tcW w:w="5640" w:type="dxa"/>
            <w:tcBorders>
              <w:top w:val="nil"/>
              <w:left w:val="outset" w:sz="6" w:space="0" w:color="auto"/>
              <w:bottom w:val="nil"/>
              <w:right w:val="nil"/>
            </w:tcBorders>
            <w:tcMar>
              <w:top w:w="20" w:type="dxa"/>
              <w:left w:w="20" w:type="dxa"/>
              <w:bottom w:w="20" w:type="dxa"/>
              <w:right w:w="20" w:type="dxa"/>
            </w:tcMar>
            <w:vAlign w:val="center"/>
          </w:tcPr>
          <w:p w14:paraId="4C35EC9B" w14:textId="77777777" w:rsidR="005907F8" w:rsidRPr="00581B3A" w:rsidRDefault="005907F8" w:rsidP="00C857F2">
            <w:pPr>
              <w:pStyle w:val="rowtabella0"/>
              <w:rPr>
                <w:color w:val="002060"/>
              </w:rPr>
            </w:pPr>
            <w:r w:rsidRPr="00581B3A">
              <w:rPr>
                <w:color w:val="002060"/>
              </w:rPr>
              <w:t>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2C821" w14:textId="77777777" w:rsidR="005907F8" w:rsidRPr="00581B3A" w:rsidRDefault="005907F8" w:rsidP="00C857F2">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48151" w14:textId="77777777" w:rsidR="005907F8" w:rsidRPr="00581B3A" w:rsidRDefault="005907F8" w:rsidP="00C857F2">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1C669" w14:textId="77777777" w:rsidR="005907F8" w:rsidRPr="00581B3A" w:rsidRDefault="005907F8" w:rsidP="00C857F2">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576A5" w14:textId="77777777" w:rsidR="005907F8" w:rsidRPr="00581B3A" w:rsidRDefault="005907F8" w:rsidP="00C857F2">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A5833D" w14:textId="77777777" w:rsidR="005907F8" w:rsidRPr="00581B3A" w:rsidRDefault="005907F8" w:rsidP="00C857F2">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A89931" w14:textId="77777777" w:rsidR="005907F8" w:rsidRPr="00581B3A" w:rsidRDefault="005907F8" w:rsidP="00C857F2">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9EB6E" w14:textId="77777777" w:rsidR="005907F8" w:rsidRPr="00581B3A" w:rsidRDefault="005907F8" w:rsidP="00C857F2">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9B3E6" w14:textId="77777777" w:rsidR="005907F8" w:rsidRPr="00581B3A" w:rsidRDefault="005907F8" w:rsidP="00C857F2">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76FB2" w14:textId="77777777" w:rsidR="005907F8" w:rsidRPr="00581B3A" w:rsidRDefault="005907F8" w:rsidP="00C857F2">
            <w:pPr>
              <w:pStyle w:val="rowtabella0"/>
              <w:jc w:val="center"/>
              <w:rPr>
                <w:color w:val="002060"/>
              </w:rPr>
            </w:pPr>
            <w:r w:rsidRPr="00581B3A">
              <w:rPr>
                <w:color w:val="002060"/>
              </w:rPr>
              <w:t>0</w:t>
            </w:r>
          </w:p>
        </w:tc>
      </w:tr>
      <w:tr w:rsidR="005907F8" w:rsidRPr="00581B3A" w14:paraId="76D70297" w14:textId="77777777" w:rsidTr="00C857F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FD6E8EA" w14:textId="77777777" w:rsidR="005907F8" w:rsidRPr="00581B3A" w:rsidRDefault="005907F8" w:rsidP="00C857F2">
            <w:pPr>
              <w:pStyle w:val="rowtabella0"/>
              <w:rPr>
                <w:color w:val="002060"/>
              </w:rPr>
            </w:pPr>
            <w:r w:rsidRPr="00581B3A">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B2206A" w14:textId="77777777" w:rsidR="005907F8" w:rsidRPr="00581B3A" w:rsidRDefault="005907F8" w:rsidP="00C857F2">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26051" w14:textId="77777777" w:rsidR="005907F8" w:rsidRPr="00581B3A" w:rsidRDefault="005907F8" w:rsidP="00C857F2">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5ED26" w14:textId="77777777" w:rsidR="005907F8" w:rsidRPr="00581B3A" w:rsidRDefault="005907F8" w:rsidP="00C857F2">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7B008" w14:textId="77777777" w:rsidR="005907F8" w:rsidRPr="00581B3A" w:rsidRDefault="005907F8" w:rsidP="00C857F2">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90BF4" w14:textId="77777777" w:rsidR="005907F8" w:rsidRPr="00581B3A" w:rsidRDefault="005907F8" w:rsidP="00C857F2">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C82F5" w14:textId="77777777" w:rsidR="005907F8" w:rsidRPr="00581B3A" w:rsidRDefault="005907F8" w:rsidP="00C857F2">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8B975" w14:textId="77777777" w:rsidR="005907F8" w:rsidRPr="00581B3A" w:rsidRDefault="005907F8" w:rsidP="00C857F2">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DFB024" w14:textId="77777777" w:rsidR="005907F8" w:rsidRPr="00581B3A" w:rsidRDefault="005907F8" w:rsidP="00C857F2">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551FB" w14:textId="77777777" w:rsidR="005907F8" w:rsidRPr="00581B3A" w:rsidRDefault="005907F8" w:rsidP="00C857F2">
            <w:pPr>
              <w:pStyle w:val="rowtabella0"/>
              <w:jc w:val="center"/>
              <w:rPr>
                <w:color w:val="002060"/>
              </w:rPr>
            </w:pPr>
            <w:r w:rsidRPr="00581B3A">
              <w:rPr>
                <w:color w:val="002060"/>
              </w:rPr>
              <w:t>0</w:t>
            </w:r>
          </w:p>
        </w:tc>
      </w:tr>
    </w:tbl>
    <w:p w14:paraId="318B572A" w14:textId="77777777" w:rsidR="005907F8" w:rsidRDefault="005907F8" w:rsidP="005907F8">
      <w:pPr>
        <w:pStyle w:val="breakline"/>
        <w:rPr>
          <w:color w:val="002060"/>
        </w:rPr>
      </w:pPr>
    </w:p>
    <w:p w14:paraId="60364789" w14:textId="4DE71B39" w:rsidR="00C40075" w:rsidRPr="00426066" w:rsidRDefault="00C40075" w:rsidP="00C40075">
      <w:pPr>
        <w:pStyle w:val="titoloprinc0"/>
        <w:rPr>
          <w:color w:val="002060"/>
        </w:rPr>
      </w:pPr>
      <w:r>
        <w:rPr>
          <w:color w:val="002060"/>
        </w:rPr>
        <w:t>PROGRAMMA GARE</w:t>
      </w:r>
    </w:p>
    <w:p w14:paraId="0F2D8439" w14:textId="77777777" w:rsidR="00C40075" w:rsidRDefault="00C40075" w:rsidP="005907F8">
      <w:pPr>
        <w:pStyle w:val="breakline"/>
        <w:rPr>
          <w:color w:val="002060"/>
        </w:rPr>
      </w:pPr>
    </w:p>
    <w:p w14:paraId="313841CC" w14:textId="77777777" w:rsidR="00520176" w:rsidRPr="00E43EB8" w:rsidRDefault="00520176" w:rsidP="00520176">
      <w:pPr>
        <w:pStyle w:val="sottotitolocampionato10"/>
        <w:rPr>
          <w:color w:val="002060"/>
        </w:rPr>
      </w:pPr>
      <w:r w:rsidRPr="00E43EB8">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520176" w:rsidRPr="00E43EB8" w14:paraId="7A9ADBBD" w14:textId="77777777" w:rsidTr="00AF1E9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0F2FE" w14:textId="77777777" w:rsidR="00520176" w:rsidRPr="00E43EB8" w:rsidRDefault="00520176" w:rsidP="00AF1E9D">
            <w:pPr>
              <w:pStyle w:val="headertabella0"/>
              <w:rPr>
                <w:color w:val="002060"/>
              </w:rPr>
            </w:pPr>
            <w:r w:rsidRPr="00E43EB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6E9D8" w14:textId="77777777" w:rsidR="00520176" w:rsidRPr="00E43EB8" w:rsidRDefault="00520176" w:rsidP="00AF1E9D">
            <w:pPr>
              <w:pStyle w:val="headertabella0"/>
              <w:rPr>
                <w:color w:val="002060"/>
              </w:rPr>
            </w:pPr>
            <w:r w:rsidRPr="00E43EB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5C8B4" w14:textId="77777777" w:rsidR="00520176" w:rsidRPr="00E43EB8" w:rsidRDefault="00520176" w:rsidP="00AF1E9D">
            <w:pPr>
              <w:pStyle w:val="headertabella0"/>
              <w:rPr>
                <w:color w:val="002060"/>
              </w:rPr>
            </w:pPr>
            <w:r w:rsidRPr="00E43EB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174EF" w14:textId="77777777" w:rsidR="00520176" w:rsidRPr="00E43EB8" w:rsidRDefault="00520176" w:rsidP="00AF1E9D">
            <w:pPr>
              <w:pStyle w:val="headertabella0"/>
              <w:rPr>
                <w:color w:val="002060"/>
              </w:rPr>
            </w:pPr>
            <w:r w:rsidRPr="00E43EB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FE2F7" w14:textId="77777777" w:rsidR="00520176" w:rsidRPr="00E43EB8" w:rsidRDefault="00520176" w:rsidP="00AF1E9D">
            <w:pPr>
              <w:pStyle w:val="headertabella0"/>
              <w:rPr>
                <w:color w:val="002060"/>
              </w:rPr>
            </w:pPr>
            <w:r w:rsidRPr="00E43EB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31E61" w14:textId="77777777" w:rsidR="00520176" w:rsidRPr="00E43EB8" w:rsidRDefault="00520176" w:rsidP="00AF1E9D">
            <w:pPr>
              <w:pStyle w:val="headertabella0"/>
              <w:rPr>
                <w:color w:val="002060"/>
              </w:rPr>
            </w:pPr>
            <w:r w:rsidRPr="00E43EB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16ACB" w14:textId="77777777" w:rsidR="00520176" w:rsidRPr="00E43EB8" w:rsidRDefault="00520176" w:rsidP="00AF1E9D">
            <w:pPr>
              <w:pStyle w:val="headertabella0"/>
              <w:rPr>
                <w:color w:val="002060"/>
              </w:rPr>
            </w:pPr>
            <w:r w:rsidRPr="00E43EB8">
              <w:rPr>
                <w:color w:val="002060"/>
              </w:rPr>
              <w:t>Indirizzo Impianto</w:t>
            </w:r>
          </w:p>
        </w:tc>
      </w:tr>
      <w:tr w:rsidR="00520176" w:rsidRPr="00E43EB8" w14:paraId="43A111AE" w14:textId="77777777" w:rsidTr="00AF1E9D">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ECD461" w14:textId="77777777" w:rsidR="00520176" w:rsidRPr="00E43EB8" w:rsidRDefault="00520176" w:rsidP="00AF1E9D">
            <w:pPr>
              <w:pStyle w:val="rowtabella0"/>
              <w:rPr>
                <w:color w:val="002060"/>
              </w:rPr>
            </w:pPr>
            <w:r w:rsidRPr="00E43EB8">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C4450" w14:textId="77777777" w:rsidR="00520176" w:rsidRPr="00E43EB8" w:rsidRDefault="00520176" w:rsidP="00AF1E9D">
            <w:pPr>
              <w:pStyle w:val="rowtabella0"/>
              <w:rPr>
                <w:color w:val="002060"/>
              </w:rPr>
            </w:pPr>
            <w:proofErr w:type="gramStart"/>
            <w:r w:rsidRPr="00E43EB8">
              <w:rPr>
                <w:color w:val="002060"/>
              </w:rPr>
              <w:t>CITTA</w:t>
            </w:r>
            <w:proofErr w:type="gramEnd"/>
            <w:r w:rsidRPr="00E43EB8">
              <w:rPr>
                <w:color w:val="002060"/>
              </w:rPr>
              <w:t xml:space="preserve">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577F2" w14:textId="77777777" w:rsidR="00520176" w:rsidRPr="00E43EB8" w:rsidRDefault="00520176" w:rsidP="00AF1E9D">
            <w:pPr>
              <w:pStyle w:val="rowtabella0"/>
              <w:jc w:val="center"/>
              <w:rPr>
                <w:color w:val="002060"/>
              </w:rPr>
            </w:pPr>
            <w:r w:rsidRPr="00E43EB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07524F" w14:textId="77777777" w:rsidR="00520176" w:rsidRPr="00E43EB8" w:rsidRDefault="00520176" w:rsidP="00AF1E9D">
            <w:pPr>
              <w:pStyle w:val="rowtabella0"/>
              <w:rPr>
                <w:color w:val="002060"/>
              </w:rPr>
            </w:pPr>
            <w:r w:rsidRPr="00E43EB8">
              <w:rPr>
                <w:color w:val="002060"/>
              </w:rPr>
              <w:t>24/03/2024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D80E8" w14:textId="77777777" w:rsidR="00520176" w:rsidRPr="00E43EB8" w:rsidRDefault="00520176" w:rsidP="00AF1E9D">
            <w:pPr>
              <w:pStyle w:val="rowtabella0"/>
              <w:rPr>
                <w:color w:val="002060"/>
              </w:rPr>
            </w:pPr>
            <w:r w:rsidRPr="00E43EB8">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726CF" w14:textId="77777777" w:rsidR="00520176" w:rsidRPr="00E43EB8" w:rsidRDefault="00520176" w:rsidP="00AF1E9D">
            <w:pPr>
              <w:pStyle w:val="rowtabella0"/>
              <w:rPr>
                <w:color w:val="002060"/>
              </w:rPr>
            </w:pPr>
            <w:r w:rsidRPr="00E43EB8">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18CDEF" w14:textId="77777777" w:rsidR="00520176" w:rsidRPr="00E43EB8" w:rsidRDefault="00520176" w:rsidP="00AF1E9D">
            <w:pPr>
              <w:pStyle w:val="rowtabella0"/>
              <w:rPr>
                <w:color w:val="002060"/>
              </w:rPr>
            </w:pPr>
            <w:r w:rsidRPr="00E43EB8">
              <w:rPr>
                <w:color w:val="002060"/>
              </w:rPr>
              <w:t>VIA SAN SERGIO FZ. GROTTACCIA</w:t>
            </w:r>
          </w:p>
        </w:tc>
      </w:tr>
      <w:tr w:rsidR="00520176" w:rsidRPr="00E43EB8" w14:paraId="117C32DD" w14:textId="77777777" w:rsidTr="00AF1E9D">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302179" w14:textId="77777777" w:rsidR="00520176" w:rsidRPr="00E43EB8" w:rsidRDefault="00520176" w:rsidP="00AF1E9D">
            <w:pPr>
              <w:pStyle w:val="rowtabella0"/>
              <w:rPr>
                <w:color w:val="002060"/>
              </w:rPr>
            </w:pPr>
            <w:r w:rsidRPr="00E43EB8">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0C997" w14:textId="77777777" w:rsidR="00520176" w:rsidRPr="00E43EB8" w:rsidRDefault="00520176" w:rsidP="00AF1E9D">
            <w:pPr>
              <w:pStyle w:val="rowtabella0"/>
              <w:rPr>
                <w:color w:val="002060"/>
              </w:rPr>
            </w:pPr>
            <w:r w:rsidRPr="00E43EB8">
              <w:rPr>
                <w:color w:val="002060"/>
              </w:rPr>
              <w:t>CALDAROLA G.N.C.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28D41" w14:textId="77777777" w:rsidR="00520176" w:rsidRPr="00E43EB8" w:rsidRDefault="00520176" w:rsidP="00AF1E9D">
            <w:pPr>
              <w:pStyle w:val="rowtabella0"/>
              <w:jc w:val="center"/>
              <w:rPr>
                <w:color w:val="002060"/>
              </w:rPr>
            </w:pPr>
            <w:r w:rsidRPr="00E43EB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B1E9EE" w14:textId="77777777" w:rsidR="00520176" w:rsidRPr="00E43EB8" w:rsidRDefault="00520176" w:rsidP="00AF1E9D">
            <w:pPr>
              <w:pStyle w:val="rowtabella0"/>
              <w:rPr>
                <w:color w:val="002060"/>
              </w:rPr>
            </w:pPr>
            <w:r w:rsidRPr="00E43EB8">
              <w:rPr>
                <w:color w:val="002060"/>
              </w:rPr>
              <w:t>24/03/2024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6817D7" w14:textId="77777777" w:rsidR="00520176" w:rsidRPr="00E43EB8" w:rsidRDefault="00520176" w:rsidP="00AF1E9D">
            <w:pPr>
              <w:pStyle w:val="rowtabella0"/>
              <w:rPr>
                <w:color w:val="002060"/>
              </w:rPr>
            </w:pPr>
            <w:r w:rsidRPr="00E43EB8">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677EC7" w14:textId="77777777" w:rsidR="00520176" w:rsidRPr="00E43EB8" w:rsidRDefault="00520176" w:rsidP="00AF1E9D">
            <w:pPr>
              <w:pStyle w:val="rowtabella0"/>
              <w:rPr>
                <w:color w:val="002060"/>
              </w:rPr>
            </w:pPr>
            <w:r w:rsidRPr="00E43EB8">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772CE" w14:textId="77777777" w:rsidR="00520176" w:rsidRPr="00E43EB8" w:rsidRDefault="00520176" w:rsidP="00AF1E9D">
            <w:pPr>
              <w:pStyle w:val="rowtabella0"/>
              <w:rPr>
                <w:color w:val="002060"/>
              </w:rPr>
            </w:pPr>
            <w:r w:rsidRPr="00E43EB8">
              <w:rPr>
                <w:color w:val="002060"/>
              </w:rPr>
              <w:t>VIA CARDUCCI</w:t>
            </w:r>
          </w:p>
        </w:tc>
      </w:tr>
    </w:tbl>
    <w:p w14:paraId="3778D2B5" w14:textId="77777777" w:rsidR="00520176" w:rsidRPr="006F3834" w:rsidRDefault="00520176" w:rsidP="005907F8">
      <w:pPr>
        <w:pStyle w:val="breakline"/>
        <w:rPr>
          <w:color w:val="002060"/>
        </w:rPr>
      </w:pPr>
    </w:p>
    <w:p w14:paraId="499BA6EC" w14:textId="77777777" w:rsidR="005907F8" w:rsidRPr="006F3834" w:rsidRDefault="005907F8" w:rsidP="005907F8">
      <w:pPr>
        <w:rPr>
          <w:rFonts w:ascii="Arial" w:hAnsi="Arial" w:cs="Arial"/>
          <w:color w:val="002060"/>
          <w:sz w:val="22"/>
          <w:szCs w:val="22"/>
        </w:rPr>
      </w:pPr>
    </w:p>
    <w:p w14:paraId="3FA2993A" w14:textId="77777777" w:rsidR="004F20A4" w:rsidRDefault="004F20A4" w:rsidP="00E514BE">
      <w:pPr>
        <w:pStyle w:val="breakline"/>
        <w:jc w:val="both"/>
        <w:rPr>
          <w:rFonts w:ascii="Arial" w:hAnsi="Arial" w:cs="Arial"/>
          <w:color w:val="002060"/>
          <w:sz w:val="22"/>
          <w:szCs w:val="22"/>
        </w:rPr>
      </w:pPr>
    </w:p>
    <w:p w14:paraId="2DDE0BE7" w14:textId="77777777" w:rsidR="00801F18" w:rsidRPr="00E21AF7" w:rsidRDefault="00801F18" w:rsidP="00801F18">
      <w:pPr>
        <w:pStyle w:val="TITOLOCAMPIONATO"/>
        <w:shd w:val="clear" w:color="auto" w:fill="002060"/>
        <w:spacing w:before="0" w:beforeAutospacing="0" w:after="0" w:afterAutospacing="0"/>
        <w:rPr>
          <w:color w:val="FFFFFF"/>
        </w:rPr>
      </w:pPr>
      <w:r>
        <w:rPr>
          <w:color w:val="FFFFFF"/>
        </w:rPr>
        <w:t>CORTE SPORTIVA D’APPELLO TERRITORIALE</w:t>
      </w:r>
    </w:p>
    <w:p w14:paraId="3A7B60CE" w14:textId="77777777" w:rsidR="00801F18" w:rsidRPr="00801F18" w:rsidRDefault="00801F18" w:rsidP="00801F18">
      <w:pPr>
        <w:pStyle w:val="Titolo"/>
        <w:spacing w:line="360" w:lineRule="auto"/>
        <w:jc w:val="both"/>
        <w:rPr>
          <w:rFonts w:cs="Arial"/>
          <w:b w:val="0"/>
          <w:color w:val="002060"/>
          <w:szCs w:val="22"/>
        </w:rPr>
      </w:pPr>
      <w:bookmarkStart w:id="13" w:name="_Hlk132362463"/>
    </w:p>
    <w:p w14:paraId="2A3D880B" w14:textId="77777777" w:rsidR="00801F18" w:rsidRPr="00801F18" w:rsidRDefault="00801F18" w:rsidP="00801F18">
      <w:pPr>
        <w:pStyle w:val="Titolo"/>
        <w:spacing w:line="360" w:lineRule="auto"/>
        <w:jc w:val="both"/>
        <w:rPr>
          <w:rFonts w:cs="Arial"/>
          <w:b w:val="0"/>
          <w:color w:val="002060"/>
          <w:szCs w:val="22"/>
        </w:rPr>
      </w:pPr>
      <w:r w:rsidRPr="00801F18">
        <w:rPr>
          <w:rFonts w:cs="Arial"/>
          <w:b w:val="0"/>
          <w:color w:val="002060"/>
          <w:szCs w:val="22"/>
        </w:rPr>
        <w:t>La Corte sportiva d’appello territoriale presso il Comitato Regionale Marche, composta da</w:t>
      </w:r>
      <w:bookmarkStart w:id="14" w:name="_Hlk130203631"/>
      <w:bookmarkEnd w:id="13"/>
    </w:p>
    <w:p w14:paraId="1598D33C" w14:textId="77777777" w:rsidR="00801F18" w:rsidRPr="00801F18" w:rsidRDefault="00801F18" w:rsidP="00801F18">
      <w:pPr>
        <w:pStyle w:val="Titolo"/>
        <w:jc w:val="both"/>
        <w:rPr>
          <w:rFonts w:cs="Arial"/>
          <w:b w:val="0"/>
          <w:color w:val="002060"/>
          <w:szCs w:val="22"/>
        </w:rPr>
      </w:pPr>
      <w:r w:rsidRPr="00801F18">
        <w:rPr>
          <w:rFonts w:cs="Arial"/>
          <w:b w:val="0"/>
          <w:color w:val="002060"/>
          <w:szCs w:val="22"/>
        </w:rPr>
        <w:t xml:space="preserve">Avv. Piero Paciaroni – Presidente </w:t>
      </w:r>
      <w:bookmarkStart w:id="15" w:name="_Hlk159494453"/>
    </w:p>
    <w:p w14:paraId="22EC51FB" w14:textId="77777777" w:rsidR="00801F18" w:rsidRPr="00801F18" w:rsidRDefault="00801F18" w:rsidP="00801F18">
      <w:pPr>
        <w:pStyle w:val="Titolo"/>
        <w:jc w:val="both"/>
        <w:rPr>
          <w:rFonts w:cs="Arial"/>
          <w:b w:val="0"/>
          <w:color w:val="002060"/>
          <w:szCs w:val="22"/>
        </w:rPr>
      </w:pPr>
      <w:r w:rsidRPr="00801F18">
        <w:rPr>
          <w:rFonts w:cs="Arial"/>
          <w:b w:val="0"/>
          <w:color w:val="002060"/>
          <w:szCs w:val="22"/>
        </w:rPr>
        <w:t>Dott.ssa Giovanni Spanti – Vicepresidente</w:t>
      </w:r>
    </w:p>
    <w:bookmarkEnd w:id="15"/>
    <w:p w14:paraId="5F11D1F7" w14:textId="77777777" w:rsidR="00801F18" w:rsidRPr="00801F18" w:rsidRDefault="00801F18" w:rsidP="00801F18">
      <w:pPr>
        <w:pStyle w:val="Titolo"/>
        <w:jc w:val="both"/>
        <w:rPr>
          <w:rFonts w:cs="Arial"/>
          <w:b w:val="0"/>
          <w:color w:val="002060"/>
          <w:szCs w:val="22"/>
        </w:rPr>
      </w:pPr>
      <w:r w:rsidRPr="00801F18">
        <w:rPr>
          <w:rFonts w:cs="Arial"/>
          <w:b w:val="0"/>
          <w:color w:val="002060"/>
          <w:szCs w:val="22"/>
        </w:rPr>
        <w:t>Avv. Francesco Scaloni – Componente</w:t>
      </w:r>
      <w:bookmarkStart w:id="16" w:name="_Hlk157415929"/>
    </w:p>
    <w:bookmarkEnd w:id="16"/>
    <w:p w14:paraId="49B0CB05" w14:textId="77777777" w:rsidR="00801F18" w:rsidRPr="00801F18" w:rsidRDefault="00801F18" w:rsidP="00801F18">
      <w:pPr>
        <w:pStyle w:val="Titolo"/>
        <w:jc w:val="both"/>
        <w:rPr>
          <w:rFonts w:cs="Arial"/>
          <w:b w:val="0"/>
          <w:color w:val="002060"/>
          <w:szCs w:val="22"/>
        </w:rPr>
      </w:pPr>
      <w:r w:rsidRPr="00801F18">
        <w:rPr>
          <w:rFonts w:cs="Arial"/>
          <w:b w:val="0"/>
          <w:color w:val="002060"/>
          <w:szCs w:val="22"/>
        </w:rPr>
        <w:t>Dott. Lorenzo Casagrande Albano – Componente Segretario f.f.</w:t>
      </w:r>
    </w:p>
    <w:p w14:paraId="1E6953F0" w14:textId="77777777" w:rsidR="00801F18" w:rsidRPr="00801F18" w:rsidRDefault="00801F18" w:rsidP="00801F18">
      <w:pPr>
        <w:pStyle w:val="Titolo"/>
        <w:jc w:val="both"/>
        <w:rPr>
          <w:rFonts w:cs="Arial"/>
          <w:b w:val="0"/>
          <w:color w:val="002060"/>
          <w:szCs w:val="22"/>
        </w:rPr>
      </w:pPr>
      <w:bookmarkStart w:id="17" w:name="_Hlk161671733"/>
      <w:r w:rsidRPr="00801F18">
        <w:rPr>
          <w:rFonts w:cs="Arial"/>
          <w:b w:val="0"/>
          <w:color w:val="002060"/>
          <w:szCs w:val="22"/>
        </w:rPr>
        <w:t>Dott.ssa Donatella Bordi – Componente</w:t>
      </w:r>
    </w:p>
    <w:bookmarkEnd w:id="17"/>
    <w:p w14:paraId="49C5DEDA" w14:textId="77777777" w:rsidR="00801F18" w:rsidRPr="00801F18" w:rsidRDefault="00801F18" w:rsidP="00801F18">
      <w:pPr>
        <w:pStyle w:val="Titolo"/>
        <w:jc w:val="both"/>
        <w:rPr>
          <w:rFonts w:cs="Arial"/>
          <w:b w:val="0"/>
          <w:color w:val="002060"/>
          <w:szCs w:val="22"/>
        </w:rPr>
      </w:pPr>
      <w:r w:rsidRPr="00801F18">
        <w:rPr>
          <w:rFonts w:cs="Arial"/>
          <w:b w:val="0"/>
          <w:color w:val="002060"/>
          <w:szCs w:val="22"/>
        </w:rPr>
        <w:t>Avv. Francesco Paoletti – Componente</w:t>
      </w:r>
    </w:p>
    <w:p w14:paraId="470321AB" w14:textId="77777777" w:rsidR="00801F18" w:rsidRPr="00801F18" w:rsidRDefault="00801F18" w:rsidP="00801F18">
      <w:pPr>
        <w:pStyle w:val="Titolo"/>
        <w:jc w:val="both"/>
        <w:rPr>
          <w:rFonts w:cs="Arial"/>
          <w:b w:val="0"/>
          <w:color w:val="002060"/>
          <w:szCs w:val="22"/>
        </w:rPr>
      </w:pPr>
    </w:p>
    <w:bookmarkEnd w:id="14"/>
    <w:p w14:paraId="5E2F7A1B" w14:textId="77777777" w:rsidR="00801F18" w:rsidRPr="00801F18" w:rsidRDefault="00801F18" w:rsidP="00801F18">
      <w:pPr>
        <w:pStyle w:val="Titolo"/>
        <w:jc w:val="both"/>
        <w:rPr>
          <w:rFonts w:cs="Arial"/>
          <w:b w:val="0"/>
          <w:color w:val="002060"/>
        </w:rPr>
      </w:pPr>
      <w:r w:rsidRPr="00801F18">
        <w:rPr>
          <w:rFonts w:cs="Arial"/>
          <w:b w:val="0"/>
          <w:color w:val="002060"/>
        </w:rPr>
        <w:t>nella riunione del 18 marzo 2024, ha pronunciato:</w:t>
      </w:r>
      <w:bookmarkStart w:id="18" w:name="_Hlk149575608"/>
      <w:bookmarkStart w:id="19" w:name="_Hlk151030691"/>
    </w:p>
    <w:p w14:paraId="5E6C479B" w14:textId="77777777" w:rsidR="00801F18" w:rsidRPr="00801F18" w:rsidRDefault="00801F18" w:rsidP="00801F18">
      <w:pPr>
        <w:pStyle w:val="Titolo"/>
        <w:jc w:val="both"/>
        <w:rPr>
          <w:rFonts w:cs="Arial"/>
          <w:b w:val="0"/>
          <w:color w:val="002060"/>
        </w:rPr>
      </w:pPr>
    </w:p>
    <w:bookmarkEnd w:id="18"/>
    <w:bookmarkEnd w:id="19"/>
    <w:p w14:paraId="7B03F16D" w14:textId="77777777" w:rsidR="00801F18" w:rsidRPr="00801F18" w:rsidRDefault="00801F18" w:rsidP="00801F18">
      <w:pPr>
        <w:pStyle w:val="LndNormale1"/>
        <w:rPr>
          <w:rFonts w:cs="Arial"/>
          <w:color w:val="002060"/>
          <w:szCs w:val="22"/>
        </w:rPr>
      </w:pPr>
    </w:p>
    <w:p w14:paraId="6151E6EB" w14:textId="77777777" w:rsidR="00801F18" w:rsidRPr="00801F18" w:rsidRDefault="00801F18" w:rsidP="00801F18">
      <w:pPr>
        <w:pStyle w:val="LndNormale1"/>
        <w:jc w:val="center"/>
        <w:rPr>
          <w:rFonts w:cs="Arial"/>
          <w:b/>
          <w:color w:val="002060"/>
          <w:szCs w:val="22"/>
        </w:rPr>
      </w:pPr>
      <w:r w:rsidRPr="00801F18">
        <w:rPr>
          <w:rFonts w:cs="Arial"/>
          <w:b/>
          <w:color w:val="002060"/>
          <w:szCs w:val="22"/>
        </w:rPr>
        <w:t>Reclamo n. 53/CSAT 2023/2024</w:t>
      </w:r>
    </w:p>
    <w:p w14:paraId="1E14BD2F" w14:textId="77777777" w:rsidR="00801F18" w:rsidRPr="00801F18" w:rsidRDefault="00801F18" w:rsidP="00801F18">
      <w:pPr>
        <w:pStyle w:val="LndNormale1"/>
        <w:jc w:val="center"/>
        <w:rPr>
          <w:rFonts w:cs="Arial"/>
          <w:b/>
          <w:color w:val="002060"/>
          <w:szCs w:val="22"/>
        </w:rPr>
      </w:pPr>
    </w:p>
    <w:p w14:paraId="1CAA7890" w14:textId="77777777" w:rsidR="00801F18" w:rsidRPr="00801F18" w:rsidRDefault="00801F18" w:rsidP="00801F18">
      <w:pPr>
        <w:pStyle w:val="LndNormale1"/>
        <w:tabs>
          <w:tab w:val="center" w:pos="4819"/>
          <w:tab w:val="right" w:pos="9638"/>
        </w:tabs>
        <w:rPr>
          <w:rFonts w:cs="Arial"/>
          <w:color w:val="002060"/>
          <w:szCs w:val="22"/>
        </w:rPr>
      </w:pPr>
      <w:r w:rsidRPr="00801F18">
        <w:rPr>
          <w:rFonts w:cs="Arial"/>
          <w:color w:val="002060"/>
          <w:szCs w:val="22"/>
        </w:rPr>
        <w:t xml:space="preserve">a seguito del reclamo n. 53 promosso dalla società A.S.D. FABRIANO CALCIO A 5 2023 in data 11/03/2024 avverso le sanzioni sportive dela perdita della gara 0-6 e dell’ammenda di € 500,00 (cinquecento/00) applicate dal Giudice sportivo territoriale del Comitato Regionale Marche con delibera pubblicata sul Com. Uff. n. 89 del 06/03/2024.     </w:t>
      </w:r>
    </w:p>
    <w:p w14:paraId="52DFE089" w14:textId="77777777" w:rsidR="00801F18" w:rsidRPr="00801F18" w:rsidRDefault="00801F18" w:rsidP="00801F18">
      <w:pPr>
        <w:pStyle w:val="LndNormale1"/>
        <w:tabs>
          <w:tab w:val="center" w:pos="4819"/>
          <w:tab w:val="right" w:pos="9638"/>
        </w:tabs>
        <w:rPr>
          <w:rFonts w:cs="Arial"/>
          <w:color w:val="002060"/>
          <w:szCs w:val="22"/>
        </w:rPr>
      </w:pPr>
      <w:r w:rsidRPr="00801F18">
        <w:rPr>
          <w:rFonts w:cs="Arial"/>
          <w:color w:val="002060"/>
          <w:szCs w:val="22"/>
        </w:rPr>
        <w:t xml:space="preserve">                          </w:t>
      </w:r>
    </w:p>
    <w:p w14:paraId="71B5D8C2" w14:textId="77777777" w:rsidR="00801F18" w:rsidRPr="00801F18" w:rsidRDefault="00801F18" w:rsidP="00801F18">
      <w:pPr>
        <w:pStyle w:val="LndNormale1"/>
        <w:tabs>
          <w:tab w:val="center" w:pos="4819"/>
          <w:tab w:val="right" w:pos="9638"/>
        </w:tabs>
        <w:jc w:val="center"/>
        <w:rPr>
          <w:rFonts w:cs="Arial"/>
          <w:color w:val="002060"/>
          <w:szCs w:val="22"/>
        </w:rPr>
      </w:pPr>
      <w:r w:rsidRPr="00801F18">
        <w:rPr>
          <w:rFonts w:cs="Arial"/>
          <w:b/>
          <w:bCs/>
          <w:color w:val="002060"/>
          <w:szCs w:val="22"/>
        </w:rPr>
        <w:t>ORDINANZA</w:t>
      </w:r>
    </w:p>
    <w:p w14:paraId="68498761" w14:textId="77777777" w:rsidR="00801F18" w:rsidRPr="00801F18" w:rsidRDefault="00801F18" w:rsidP="00801F18">
      <w:pPr>
        <w:pStyle w:val="LndNormale1"/>
        <w:tabs>
          <w:tab w:val="center" w:pos="4819"/>
          <w:tab w:val="right" w:pos="9638"/>
        </w:tabs>
        <w:spacing w:line="360" w:lineRule="auto"/>
        <w:jc w:val="left"/>
        <w:rPr>
          <w:rFonts w:cs="Arial"/>
          <w:color w:val="002060"/>
        </w:rPr>
      </w:pPr>
      <w:r w:rsidRPr="00801F18">
        <w:rPr>
          <w:rFonts w:cs="Arial"/>
          <w:bCs/>
          <w:color w:val="002060"/>
          <w:szCs w:val="22"/>
        </w:rPr>
        <w:t xml:space="preserve">                                                                         P.Q.M.</w:t>
      </w:r>
      <w:r w:rsidRPr="00801F18">
        <w:rPr>
          <w:rFonts w:cs="Arial"/>
          <w:color w:val="002060"/>
        </w:rPr>
        <w:t xml:space="preserve"> </w:t>
      </w:r>
    </w:p>
    <w:p w14:paraId="67DB8CA5" w14:textId="77777777" w:rsidR="00801F18" w:rsidRPr="00801F18" w:rsidRDefault="00801F18" w:rsidP="00801F18">
      <w:pPr>
        <w:rPr>
          <w:rFonts w:ascii="Arial" w:hAnsi="Arial" w:cs="Arial"/>
          <w:color w:val="002060"/>
          <w:sz w:val="22"/>
          <w:szCs w:val="22"/>
        </w:rPr>
      </w:pPr>
      <w:r w:rsidRPr="00801F18">
        <w:rPr>
          <w:rFonts w:ascii="Arial" w:hAnsi="Arial" w:cs="Arial"/>
          <w:color w:val="002060"/>
          <w:sz w:val="22"/>
          <w:szCs w:val="22"/>
        </w:rPr>
        <w:t>la Corte sportiva d’appello territoriale rinvia il procedimento al 25/03/2024 ore 17,30 per audizione dell’arbitro.</w:t>
      </w:r>
    </w:p>
    <w:p w14:paraId="6CAF922C" w14:textId="77777777" w:rsidR="00801F18" w:rsidRPr="00801F18" w:rsidRDefault="00801F18" w:rsidP="00801F18">
      <w:pPr>
        <w:rPr>
          <w:rFonts w:ascii="Arial" w:hAnsi="Arial" w:cs="Arial"/>
          <w:color w:val="002060"/>
          <w:sz w:val="22"/>
          <w:szCs w:val="22"/>
        </w:rPr>
      </w:pPr>
      <w:r w:rsidRPr="00801F18">
        <w:rPr>
          <w:rFonts w:ascii="Arial" w:hAnsi="Arial" w:cs="Arial"/>
          <w:color w:val="002060"/>
          <w:sz w:val="22"/>
          <w:szCs w:val="22"/>
        </w:rPr>
        <w:t>Così deciso in Ancona, nella sede della FIGC - LND - Comitato Regionale Marche, in data 18 marzo 2024.</w:t>
      </w:r>
    </w:p>
    <w:p w14:paraId="268781F8" w14:textId="77777777" w:rsidR="00801F18" w:rsidRPr="00801F18" w:rsidRDefault="00801F18" w:rsidP="00801F18">
      <w:pPr>
        <w:rPr>
          <w:rFonts w:ascii="Arial" w:hAnsi="Arial" w:cs="Arial"/>
          <w:color w:val="002060"/>
          <w:sz w:val="22"/>
          <w:szCs w:val="22"/>
        </w:rPr>
      </w:pPr>
      <w:bookmarkStart w:id="20" w:name="_Hlk161652990"/>
    </w:p>
    <w:p w14:paraId="3791D4CC" w14:textId="77777777" w:rsidR="00801F18" w:rsidRPr="00801F18" w:rsidRDefault="00801F18" w:rsidP="00801F18">
      <w:pPr>
        <w:jc w:val="left"/>
        <w:rPr>
          <w:rFonts w:ascii="Arial" w:hAnsi="Arial" w:cs="Arial"/>
          <w:color w:val="002060"/>
          <w:sz w:val="22"/>
          <w:szCs w:val="22"/>
        </w:rPr>
      </w:pPr>
      <w:bookmarkStart w:id="21" w:name="_Hlk161679090"/>
      <w:r w:rsidRPr="00801F18">
        <w:rPr>
          <w:rFonts w:ascii="Arial" w:hAnsi="Arial" w:cs="Arial"/>
          <w:color w:val="002060"/>
          <w:sz w:val="22"/>
          <w:szCs w:val="22"/>
        </w:rPr>
        <w:t>Il Relatore                                                                                                               Il Presidente                                                         F.to in originale                                                                                                       F.to in originale</w:t>
      </w:r>
    </w:p>
    <w:p w14:paraId="709D5772" w14:textId="77777777" w:rsidR="00801F18" w:rsidRPr="00801F18" w:rsidRDefault="00801F18" w:rsidP="00801F18">
      <w:pPr>
        <w:tabs>
          <w:tab w:val="right" w:pos="9638"/>
        </w:tabs>
        <w:jc w:val="left"/>
        <w:rPr>
          <w:rFonts w:ascii="Arial" w:hAnsi="Arial" w:cs="Arial"/>
          <w:color w:val="002060"/>
          <w:sz w:val="22"/>
          <w:szCs w:val="22"/>
        </w:rPr>
      </w:pPr>
      <w:r w:rsidRPr="00801F18">
        <w:rPr>
          <w:rFonts w:ascii="Arial" w:hAnsi="Arial" w:cs="Arial"/>
          <w:color w:val="002060"/>
          <w:sz w:val="22"/>
          <w:szCs w:val="22"/>
        </w:rPr>
        <w:t>Donatella Bordi                                                                                                       Piero Paciaroni</w:t>
      </w:r>
      <w:r w:rsidRPr="00801F18">
        <w:rPr>
          <w:rFonts w:ascii="Arial" w:hAnsi="Arial" w:cs="Arial"/>
          <w:color w:val="002060"/>
          <w:sz w:val="22"/>
          <w:szCs w:val="22"/>
        </w:rPr>
        <w:tab/>
      </w:r>
    </w:p>
    <w:bookmarkEnd w:id="20"/>
    <w:p w14:paraId="5F30993D" w14:textId="77777777" w:rsidR="00801F18" w:rsidRPr="00801F18" w:rsidRDefault="00801F18" w:rsidP="00801F18">
      <w:pPr>
        <w:overflowPunct w:val="0"/>
        <w:autoSpaceDE w:val="0"/>
        <w:autoSpaceDN w:val="0"/>
        <w:adjustRightInd w:val="0"/>
        <w:jc w:val="left"/>
        <w:textAlignment w:val="baseline"/>
        <w:rPr>
          <w:rFonts w:ascii="Arial" w:hAnsi="Arial" w:cs="Arial"/>
          <w:b/>
          <w:color w:val="002060"/>
          <w:szCs w:val="22"/>
          <w:u w:val="single"/>
        </w:rPr>
      </w:pPr>
    </w:p>
    <w:bookmarkEnd w:id="21"/>
    <w:p w14:paraId="6673977E" w14:textId="77777777" w:rsidR="00801F18" w:rsidRPr="00801F18" w:rsidRDefault="00801F18" w:rsidP="00801F18">
      <w:pPr>
        <w:pStyle w:val="LndNormale1"/>
        <w:rPr>
          <w:rFonts w:cs="Arial"/>
          <w:color w:val="002060"/>
          <w:szCs w:val="22"/>
        </w:rPr>
      </w:pPr>
      <w:r w:rsidRPr="00801F18">
        <w:rPr>
          <w:rFonts w:cs="Arial"/>
          <w:b/>
          <w:color w:val="002060"/>
          <w:szCs w:val="22"/>
          <w:u w:val="single"/>
        </w:rPr>
        <w:t>Depositato in Ancona in data 18 marzo 2024</w:t>
      </w:r>
    </w:p>
    <w:p w14:paraId="7B87B0E9" w14:textId="77777777" w:rsidR="00801F18" w:rsidRPr="00801F18" w:rsidRDefault="00801F18" w:rsidP="00801F18">
      <w:pPr>
        <w:pStyle w:val="LndNormale1"/>
        <w:rPr>
          <w:rFonts w:cs="Arial"/>
          <w:color w:val="002060"/>
          <w:szCs w:val="22"/>
        </w:rPr>
      </w:pPr>
      <w:r w:rsidRPr="00801F18">
        <w:rPr>
          <w:rFonts w:cs="Arial"/>
          <w:color w:val="002060"/>
          <w:szCs w:val="22"/>
        </w:rPr>
        <w:t xml:space="preserve">Il Segretario f.f.                                                                                            </w:t>
      </w:r>
    </w:p>
    <w:p w14:paraId="1F9AC951" w14:textId="77777777" w:rsidR="00801F18" w:rsidRPr="00801F18" w:rsidRDefault="00801F18" w:rsidP="00801F18">
      <w:pPr>
        <w:pStyle w:val="LndNormale1"/>
        <w:rPr>
          <w:rFonts w:cs="Arial"/>
          <w:color w:val="002060"/>
          <w:szCs w:val="22"/>
        </w:rPr>
      </w:pPr>
      <w:r w:rsidRPr="00801F18">
        <w:rPr>
          <w:rFonts w:cs="Arial"/>
          <w:color w:val="002060"/>
          <w:szCs w:val="22"/>
        </w:rPr>
        <w:t>F.to in originale</w:t>
      </w:r>
    </w:p>
    <w:p w14:paraId="04578D8D" w14:textId="1029E6D8" w:rsidR="00801F18" w:rsidRPr="00801F18" w:rsidRDefault="00801F18" w:rsidP="00801F18">
      <w:pPr>
        <w:pStyle w:val="breakline"/>
        <w:jc w:val="both"/>
        <w:rPr>
          <w:rFonts w:ascii="Arial" w:hAnsi="Arial" w:cs="Arial"/>
          <w:color w:val="002060"/>
          <w:sz w:val="22"/>
          <w:szCs w:val="22"/>
        </w:rPr>
      </w:pPr>
      <w:r w:rsidRPr="00801F18">
        <w:rPr>
          <w:rFonts w:ascii="Arial" w:hAnsi="Arial" w:cs="Arial"/>
          <w:color w:val="002060"/>
          <w:sz w:val="22"/>
          <w:szCs w:val="22"/>
        </w:rPr>
        <w:t>Lorenzo Casagrande Albano</w:t>
      </w: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2A3970FD"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96DCA">
        <w:rPr>
          <w:rFonts w:ascii="Arial" w:hAnsi="Arial" w:cs="Arial"/>
          <w:b/>
          <w:bCs/>
          <w:color w:val="002060"/>
        </w:rPr>
        <w:t>2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lastRenderedPageBreak/>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2E1031A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8E2F78">
        <w:rPr>
          <w:b/>
          <w:color w:val="002060"/>
          <w:u w:val="single"/>
        </w:rPr>
        <w:t>20</w:t>
      </w:r>
      <w:r w:rsidR="004646D7">
        <w:rPr>
          <w:b/>
          <w:color w:val="002060"/>
          <w:u w:val="single"/>
        </w:rPr>
        <w:t>/</w:t>
      </w:r>
      <w:r w:rsidR="00972DD8">
        <w:rPr>
          <w:b/>
          <w:color w:val="002060"/>
          <w:u w:val="single"/>
        </w:rPr>
        <w:t>0</w:t>
      </w:r>
      <w:r w:rsidR="004648A7">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8A4057">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278A1" w14:textId="77777777" w:rsidR="008A4057" w:rsidRDefault="008A4057">
      <w:r>
        <w:separator/>
      </w:r>
    </w:p>
  </w:endnote>
  <w:endnote w:type="continuationSeparator" w:id="0">
    <w:p w14:paraId="03614E0E" w14:textId="77777777" w:rsidR="008A4057" w:rsidRDefault="008A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C103424"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4A19C2">
      <w:rPr>
        <w:rStyle w:val="Numeropagina"/>
        <w:rFonts w:ascii="Arial" w:hAnsi="Arial" w:cs="Arial"/>
        <w:color w:val="002060"/>
      </w:rPr>
      <w:t>9</w:t>
    </w:r>
    <w:r w:rsidR="008E2F78">
      <w:rPr>
        <w:rStyle w:val="Numeropagina"/>
        <w:rFonts w:ascii="Arial" w:hAnsi="Arial" w:cs="Arial"/>
        <w:color w:val="002060"/>
      </w:rPr>
      <w:t>5</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C4A55" w14:textId="77777777" w:rsidR="008A4057" w:rsidRDefault="008A4057">
      <w:r>
        <w:separator/>
      </w:r>
    </w:p>
  </w:footnote>
  <w:footnote w:type="continuationSeparator" w:id="0">
    <w:p w14:paraId="40DDBA22" w14:textId="77777777" w:rsidR="008A4057" w:rsidRDefault="008A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3"/>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65113094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D9F"/>
    <w:rsid w:val="00317F19"/>
    <w:rsid w:val="00317F3B"/>
    <w:rsid w:val="00320D4D"/>
    <w:rsid w:val="00321B87"/>
    <w:rsid w:val="003229AE"/>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FB"/>
    <w:rsid w:val="00610CC0"/>
    <w:rsid w:val="006120F4"/>
    <w:rsid w:val="00612143"/>
    <w:rsid w:val="00612318"/>
    <w:rsid w:val="0061297B"/>
    <w:rsid w:val="0061326A"/>
    <w:rsid w:val="006136AB"/>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F18"/>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7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8B7"/>
    <w:rsid w:val="00DB3FBF"/>
    <w:rsid w:val="00DB446B"/>
    <w:rsid w:val="00DB48D1"/>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24</Pages>
  <Words>7710</Words>
  <Characters>43951</Characters>
  <Application>Microsoft Office Word</Application>
  <DocSecurity>0</DocSecurity>
  <Lines>366</Lines>
  <Paragraphs>103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51558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2024-03-20T16:28:00Z</cp:lastPrinted>
  <dcterms:created xsi:type="dcterms:W3CDTF">2024-03-20T16:27:00Z</dcterms:created>
  <dcterms:modified xsi:type="dcterms:W3CDTF">2024-03-20T16:28:00Z</dcterms:modified>
</cp:coreProperties>
</file>